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B34AC64" w14:textId="6AEFEC96" w:rsidR="00CA0B25" w:rsidRPr="00073501" w:rsidRDefault="006A10DF" w:rsidP="006A10DF">
      <w:pPr>
        <w:pStyle w:val="Pagedecouverture"/>
        <w:rPr>
          <w:noProof/>
        </w:rPr>
      </w:pPr>
      <w:r>
        <w:rPr>
          <w:noProof/>
        </w:rPr>
        <w:pict w14:anchorId="4068E1D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A27C2F85-12F2-4B5A-8BA8-C1FE5E5863A9" style="width:455.25pt;height:318pt">
            <v:imagedata r:id="rId8" o:title=""/>
          </v:shape>
        </w:pict>
      </w:r>
    </w:p>
    <w:p w14:paraId="5EC66DAA" w14:textId="77777777" w:rsidR="000C4C4E" w:rsidRPr="00073501" w:rsidRDefault="000C4C4E" w:rsidP="000C4C4E">
      <w:pPr>
        <w:rPr>
          <w:noProof/>
        </w:rPr>
        <w:sectPr w:rsidR="000C4C4E" w:rsidRPr="00073501" w:rsidSect="006A10DF">
          <w:footerReference w:type="even" r:id="rId9"/>
          <w:footerReference w:type="default" r:id="rId10"/>
          <w:pgSz w:w="11907" w:h="16839"/>
          <w:pgMar w:top="1134" w:right="1417" w:bottom="1134" w:left="1417" w:header="709" w:footer="709" w:gutter="0"/>
          <w:pgNumType w:start="0"/>
          <w:cols w:space="720"/>
          <w:docGrid w:linePitch="360"/>
        </w:sectPr>
      </w:pPr>
    </w:p>
    <w:p w14:paraId="7D69FDFA" w14:textId="343ED8BA" w:rsidR="00B66B28" w:rsidRPr="00073501" w:rsidRDefault="00BB4712" w:rsidP="00BB4712">
      <w:pPr>
        <w:pStyle w:val="Statut"/>
        <w:rPr>
          <w:noProof/>
        </w:rPr>
      </w:pPr>
      <w:bookmarkStart w:id="0" w:name="_GoBack"/>
      <w:bookmarkEnd w:id="0"/>
      <w:r w:rsidRPr="00BB4712">
        <w:rPr>
          <w:noProof/>
        </w:rPr>
        <w:lastRenderedPageBreak/>
        <w:t>Recommendation for a</w:t>
      </w:r>
    </w:p>
    <w:p w14:paraId="66415D40" w14:textId="16306633" w:rsidR="00CA0B25" w:rsidRPr="00073501" w:rsidRDefault="00BB4712" w:rsidP="00BB4712">
      <w:pPr>
        <w:pStyle w:val="Typedudocument"/>
        <w:rPr>
          <w:noProof/>
        </w:rPr>
      </w:pPr>
      <w:r w:rsidRPr="00BB4712">
        <w:rPr>
          <w:noProof/>
        </w:rPr>
        <w:t>COUNCIL RECOMMENDATION</w:t>
      </w:r>
    </w:p>
    <w:p w14:paraId="74A33CC9" w14:textId="3A58A8CF" w:rsidR="00B66B28" w:rsidRPr="00073501" w:rsidRDefault="00BB4712" w:rsidP="00BB4712">
      <w:pPr>
        <w:pStyle w:val="Titreobjet"/>
        <w:rPr>
          <w:noProof/>
        </w:rPr>
      </w:pPr>
      <w:r w:rsidRPr="00BB4712">
        <w:rPr>
          <w:noProof/>
        </w:rPr>
        <w:t>on the economic, social, employment, structural and budgetary policies of Slovenia</w:t>
      </w:r>
    </w:p>
    <w:p w14:paraId="37F00826" w14:textId="77777777" w:rsidR="00CA0B25" w:rsidRPr="00073501" w:rsidRDefault="00CA0B25" w:rsidP="005131C7">
      <w:pPr>
        <w:pStyle w:val="Institutionquiagit"/>
        <w:rPr>
          <w:noProof/>
        </w:rPr>
      </w:pPr>
      <w:r w:rsidRPr="00073501">
        <w:rPr>
          <w:noProof/>
        </w:rPr>
        <w:t>THE COUNCIL OF THE EUROPEAN UNION,</w:t>
      </w:r>
    </w:p>
    <w:p w14:paraId="0E755D18" w14:textId="77777777" w:rsidR="00373387" w:rsidRPr="00073501" w:rsidRDefault="00373387" w:rsidP="00373387">
      <w:pPr>
        <w:rPr>
          <w:noProof/>
        </w:rPr>
      </w:pPr>
      <w:r w:rsidRPr="00073501">
        <w:rPr>
          <w:noProof/>
        </w:rPr>
        <w:t xml:space="preserve">Having regard to the Treaty on the Functioning of the European Union, and in particular Article 121(2) and </w:t>
      </w:r>
      <w:r w:rsidR="008E6B9A" w:rsidRPr="00073501">
        <w:rPr>
          <w:noProof/>
        </w:rPr>
        <w:t xml:space="preserve">Article </w:t>
      </w:r>
      <w:r w:rsidRPr="00073501">
        <w:rPr>
          <w:noProof/>
        </w:rPr>
        <w:t>148(4) thereof,</w:t>
      </w:r>
    </w:p>
    <w:p w14:paraId="4781198A" w14:textId="77777777" w:rsidR="00373387" w:rsidRPr="00073501" w:rsidRDefault="2D3B68C0" w:rsidP="00373387">
      <w:pPr>
        <w:rPr>
          <w:noProof/>
        </w:rPr>
      </w:pPr>
      <w:r w:rsidRPr="00073501">
        <w:rPr>
          <w:noProof/>
        </w:rPr>
        <w:t xml:space="preserve">Having regard to </w:t>
      </w:r>
      <w:r w:rsidR="00140F2F" w:rsidRPr="00073501">
        <w:rPr>
          <w:noProof/>
        </w:rPr>
        <w:t>Regulation (EU) 2024/1263</w:t>
      </w:r>
      <w:r w:rsidR="00140F2F" w:rsidRPr="00073501">
        <w:rPr>
          <w:rStyle w:val="cf01"/>
          <w:noProof/>
        </w:rPr>
        <w:t xml:space="preserve"> </w:t>
      </w:r>
      <w:r w:rsidR="00140F2F" w:rsidRPr="00073501">
        <w:rPr>
          <w:noProof/>
        </w:rPr>
        <w:t>of the European Parliament and of the Council of 29</w:t>
      </w:r>
      <w:r w:rsidR="008F2CAD">
        <w:rPr>
          <w:noProof/>
        </w:rPr>
        <w:t> </w:t>
      </w:r>
      <w:r w:rsidR="00140F2F" w:rsidRPr="00073501">
        <w:rPr>
          <w:noProof/>
        </w:rPr>
        <w:t>April</w:t>
      </w:r>
      <w:r w:rsidR="008F2CAD">
        <w:rPr>
          <w:noProof/>
        </w:rPr>
        <w:t> </w:t>
      </w:r>
      <w:r w:rsidR="00140F2F" w:rsidRPr="00073501">
        <w:rPr>
          <w:noProof/>
        </w:rPr>
        <w:t xml:space="preserve">2024 on the effective coordination of economic policies and on multilateral budgetary surveillance and repealing Council Regulation (EC) No 1466/97 </w:t>
      </w:r>
      <w:r w:rsidR="7410401E" w:rsidRPr="00073501">
        <w:rPr>
          <w:noProof/>
        </w:rPr>
        <w:t>(</w:t>
      </w:r>
      <w:r w:rsidR="00373387" w:rsidRPr="00073501">
        <w:rPr>
          <w:rStyle w:val="FootnoteReference"/>
          <w:noProof/>
        </w:rPr>
        <w:footnoteReference w:id="2"/>
      </w:r>
      <w:r w:rsidR="7410401E" w:rsidRPr="00073501">
        <w:rPr>
          <w:noProof/>
        </w:rPr>
        <w:t>)</w:t>
      </w:r>
      <w:r w:rsidR="5F707763" w:rsidRPr="00073501">
        <w:rPr>
          <w:noProof/>
        </w:rPr>
        <w:t xml:space="preserve">, </w:t>
      </w:r>
      <w:r w:rsidR="580E989C" w:rsidRPr="00073501">
        <w:rPr>
          <w:noProof/>
        </w:rPr>
        <w:t xml:space="preserve">and in particular Article </w:t>
      </w:r>
      <w:r w:rsidR="00140F2F" w:rsidRPr="00073501">
        <w:rPr>
          <w:noProof/>
        </w:rPr>
        <w:t>3(3)</w:t>
      </w:r>
      <w:r w:rsidR="580E989C" w:rsidRPr="00073501">
        <w:rPr>
          <w:noProof/>
        </w:rPr>
        <w:t xml:space="preserve"> thereof,</w:t>
      </w:r>
    </w:p>
    <w:p w14:paraId="3EBDA956" w14:textId="77777777" w:rsidR="00373387" w:rsidRPr="00073501" w:rsidRDefault="00373387" w:rsidP="00373387">
      <w:pPr>
        <w:rPr>
          <w:noProof/>
        </w:rPr>
      </w:pPr>
      <w:r w:rsidRPr="00073501">
        <w:rPr>
          <w:noProof/>
        </w:rPr>
        <w:t>Having regard to the recommendation of the European Commission,</w:t>
      </w:r>
    </w:p>
    <w:p w14:paraId="0D1618CB" w14:textId="77777777" w:rsidR="00373387" w:rsidRPr="00073501" w:rsidRDefault="00373387" w:rsidP="00373387">
      <w:pPr>
        <w:rPr>
          <w:noProof/>
        </w:rPr>
      </w:pPr>
      <w:r w:rsidRPr="00073501">
        <w:rPr>
          <w:noProof/>
        </w:rPr>
        <w:t>Having regard to the resolutions of the European Parliament,</w:t>
      </w:r>
    </w:p>
    <w:p w14:paraId="23C1E157" w14:textId="77777777" w:rsidR="00373387" w:rsidRPr="00073501" w:rsidRDefault="00373387" w:rsidP="00373387">
      <w:pPr>
        <w:outlineLvl w:val="0"/>
        <w:rPr>
          <w:noProof/>
        </w:rPr>
      </w:pPr>
      <w:r w:rsidRPr="00073501">
        <w:rPr>
          <w:noProof/>
        </w:rPr>
        <w:t>Having regard to the conclusions of the European Council,</w:t>
      </w:r>
    </w:p>
    <w:p w14:paraId="5FEE85EB" w14:textId="77777777" w:rsidR="00373387" w:rsidRPr="00073501" w:rsidRDefault="00373387" w:rsidP="00373387">
      <w:pPr>
        <w:rPr>
          <w:noProof/>
        </w:rPr>
      </w:pPr>
      <w:r w:rsidRPr="00073501">
        <w:rPr>
          <w:noProof/>
        </w:rPr>
        <w:t>Having regard to the opinion of the Employment Committee,</w:t>
      </w:r>
    </w:p>
    <w:p w14:paraId="5C9474DE" w14:textId="77777777" w:rsidR="00373387" w:rsidRPr="00073501" w:rsidRDefault="00373387" w:rsidP="00373387">
      <w:pPr>
        <w:rPr>
          <w:noProof/>
        </w:rPr>
      </w:pPr>
      <w:r w:rsidRPr="00073501">
        <w:rPr>
          <w:noProof/>
        </w:rPr>
        <w:t>Having regard to the opinion of the Economic and Financial Committee,</w:t>
      </w:r>
    </w:p>
    <w:p w14:paraId="46544316" w14:textId="77777777" w:rsidR="00373387" w:rsidRPr="00073501" w:rsidRDefault="00373387" w:rsidP="00373387">
      <w:pPr>
        <w:rPr>
          <w:noProof/>
        </w:rPr>
      </w:pPr>
      <w:r w:rsidRPr="00073501">
        <w:rPr>
          <w:noProof/>
        </w:rPr>
        <w:t>Having regard to the opinion of the Social Protection Committee,</w:t>
      </w:r>
    </w:p>
    <w:p w14:paraId="299E860D" w14:textId="77777777" w:rsidR="00006579" w:rsidRPr="00073501" w:rsidRDefault="00373387" w:rsidP="00373387">
      <w:pPr>
        <w:rPr>
          <w:noProof/>
        </w:rPr>
      </w:pPr>
      <w:r w:rsidRPr="00073501">
        <w:rPr>
          <w:noProof/>
        </w:rPr>
        <w:t>Having regard to the opinion of the Economic Policy Committee,</w:t>
      </w:r>
    </w:p>
    <w:p w14:paraId="41895925" w14:textId="77777777" w:rsidR="00793D7F" w:rsidRPr="00073501" w:rsidRDefault="6997ABA9" w:rsidP="00793D7F">
      <w:pPr>
        <w:rPr>
          <w:noProof/>
        </w:rPr>
      </w:pPr>
      <w:r w:rsidRPr="00073501">
        <w:rPr>
          <w:noProof/>
        </w:rPr>
        <w:t>Whereas:</w:t>
      </w:r>
    </w:p>
    <w:p w14:paraId="6D059CB3" w14:textId="77777777" w:rsidR="04CBE762" w:rsidRPr="00073501" w:rsidRDefault="2492105D" w:rsidP="00CC64E6">
      <w:pPr>
        <w:pStyle w:val="ManualConsidrant"/>
        <w:rPr>
          <w:noProof/>
        </w:rPr>
      </w:pPr>
      <w:r>
        <w:rPr>
          <w:noProof/>
        </w:rPr>
        <w:t>(1)</w:t>
      </w:r>
      <w:r>
        <w:rPr>
          <w:noProof/>
        </w:rPr>
        <w:tab/>
      </w:r>
      <w:r w:rsidRPr="00073501">
        <w:rPr>
          <w:rFonts w:eastAsia="Times New Roman"/>
          <w:noProof/>
        </w:rPr>
        <w:t xml:space="preserve">Regulation (EU) 2024/1263 specifies the objectives of the economic governance framework, which aims at promoting sound and sustainable public finances, sustainable and inclusive growth and resilience through reforms and investments, as well as preventing excessive government deficits. The Regulation </w:t>
      </w:r>
      <w:r w:rsidRPr="00073501">
        <w:rPr>
          <w:noProof/>
        </w:rPr>
        <w:t xml:space="preserve">stipulates that </w:t>
      </w:r>
      <w:r w:rsidRPr="00073501">
        <w:rPr>
          <w:rFonts w:eastAsia="Times New Roman"/>
          <w:noProof/>
        </w:rPr>
        <w:t>the Council and the Commission conduct multilateral surveillance in the context of the European Semester in accordance with the objectives and requirements set out in the Treaty on the Functioning of the European Union (TFEU). The European Semester includes, in particular, the formulation and the surveillance of the implementation of country-specific recommendations.</w:t>
      </w:r>
    </w:p>
    <w:p w14:paraId="0B5965FB" w14:textId="1C0138D6" w:rsidR="00FF5C0A" w:rsidRPr="00073501" w:rsidRDefault="5A2EDD3D" w:rsidP="14B135EE">
      <w:pPr>
        <w:pStyle w:val="ManualConsidrant"/>
        <w:rPr>
          <w:noProof/>
        </w:rPr>
      </w:pPr>
      <w:r>
        <w:rPr>
          <w:noProof/>
        </w:rPr>
        <w:t>(2)</w:t>
      </w:r>
      <w:r>
        <w:rPr>
          <w:noProof/>
        </w:rPr>
        <w:tab/>
      </w:r>
      <w:r w:rsidRPr="00073501">
        <w:rPr>
          <w:noProof/>
        </w:rPr>
        <w:t>On 16</w:t>
      </w:r>
      <w:r w:rsidR="008F2CAD">
        <w:rPr>
          <w:noProof/>
        </w:rPr>
        <w:t> </w:t>
      </w:r>
      <w:r w:rsidRPr="00073501">
        <w:rPr>
          <w:noProof/>
        </w:rPr>
        <w:t>July</w:t>
      </w:r>
      <w:r w:rsidR="008F2CAD">
        <w:rPr>
          <w:noProof/>
        </w:rPr>
        <w:t> </w:t>
      </w:r>
      <w:r w:rsidRPr="00073501">
        <w:rPr>
          <w:noProof/>
        </w:rPr>
        <w:t xml:space="preserve">2025, the Commission adopted its proposal for a </w:t>
      </w:r>
      <w:r w:rsidR="1E31353A" w:rsidRPr="00073501">
        <w:rPr>
          <w:noProof/>
        </w:rPr>
        <w:t>regulation</w:t>
      </w:r>
      <w:r w:rsidRPr="00073501">
        <w:rPr>
          <w:noProof/>
        </w:rPr>
        <w:t xml:space="preserve"> </w:t>
      </w:r>
      <w:r w:rsidR="3A320440" w:rsidRPr="00073501">
        <w:rPr>
          <w:noProof/>
        </w:rPr>
        <w:t>establishing the European Fund for economic, social and territorial cohesion, agriculture and rural, fisheries and maritime, prosperity and security for the period 2028-2034 and amending Regulation (EU) 2023/955 and Regulation (EU, Euratom) 2024/2509</w:t>
      </w:r>
      <w:r w:rsidR="4D6BD529" w:rsidRPr="00073501">
        <w:rPr>
          <w:noProof/>
        </w:rPr>
        <w:t xml:space="preserve"> </w:t>
      </w:r>
      <w:r w:rsidR="4D6BD529" w:rsidRPr="00073501">
        <w:rPr>
          <w:rFonts w:eastAsia="Times New Roman"/>
          <w:noProof/>
        </w:rPr>
        <w:t>(</w:t>
      </w:r>
      <w:r w:rsidR="5901B8C9" w:rsidRPr="00073501">
        <w:rPr>
          <w:rStyle w:val="FootnoteReference"/>
          <w:rFonts w:eastAsia="Times New Roman"/>
          <w:noProof/>
        </w:rPr>
        <w:footnoteReference w:id="3"/>
      </w:r>
      <w:r w:rsidR="0499D052" w:rsidRPr="00073501">
        <w:rPr>
          <w:rFonts w:eastAsia="Times New Roman"/>
          <w:noProof/>
        </w:rPr>
        <w:t>)</w:t>
      </w:r>
      <w:r w:rsidRPr="00073501">
        <w:rPr>
          <w:noProof/>
        </w:rPr>
        <w:t xml:space="preserve">. The proposal aims to </w:t>
      </w:r>
      <w:r w:rsidR="6E0F0EBA" w:rsidRPr="00073501">
        <w:rPr>
          <w:noProof/>
        </w:rPr>
        <w:t xml:space="preserve">increase the effectiveness </w:t>
      </w:r>
      <w:r w:rsidR="0C3D107A" w:rsidRPr="00073501">
        <w:rPr>
          <w:noProof/>
        </w:rPr>
        <w:t xml:space="preserve">of Union </w:t>
      </w:r>
      <w:r w:rsidR="4B86B865" w:rsidRPr="00073501">
        <w:rPr>
          <w:noProof/>
        </w:rPr>
        <w:t xml:space="preserve">funding by reducing </w:t>
      </w:r>
      <w:r w:rsidR="5D6E8332" w:rsidRPr="00073501">
        <w:rPr>
          <w:noProof/>
        </w:rPr>
        <w:t xml:space="preserve">the fragmentation </w:t>
      </w:r>
      <w:r w:rsidR="02C6FE59" w:rsidRPr="00073501">
        <w:rPr>
          <w:noProof/>
        </w:rPr>
        <w:t>of the financial architecture</w:t>
      </w:r>
      <w:r w:rsidR="61C2173B" w:rsidRPr="00073501">
        <w:rPr>
          <w:noProof/>
        </w:rPr>
        <w:t xml:space="preserve"> and</w:t>
      </w:r>
      <w:r w:rsidR="02C6FE59" w:rsidRPr="00073501">
        <w:rPr>
          <w:noProof/>
        </w:rPr>
        <w:t xml:space="preserve"> </w:t>
      </w:r>
      <w:r w:rsidR="42D9BACD" w:rsidRPr="00073501">
        <w:rPr>
          <w:noProof/>
        </w:rPr>
        <w:t>to</w:t>
      </w:r>
      <w:r w:rsidR="6E276BCA" w:rsidRPr="00073501">
        <w:rPr>
          <w:noProof/>
        </w:rPr>
        <w:t xml:space="preserve"> support Member States in</w:t>
      </w:r>
      <w:r w:rsidR="7C036F9C" w:rsidRPr="00073501">
        <w:rPr>
          <w:noProof/>
        </w:rPr>
        <w:t xml:space="preserve"> the</w:t>
      </w:r>
      <w:r w:rsidR="6E276BCA" w:rsidRPr="00073501">
        <w:rPr>
          <w:noProof/>
        </w:rPr>
        <w:t xml:space="preserve"> </w:t>
      </w:r>
      <w:r w:rsidR="5511D10C" w:rsidRPr="00073501">
        <w:rPr>
          <w:noProof/>
        </w:rPr>
        <w:t>coordinat</w:t>
      </w:r>
      <w:r w:rsidR="7C036F9C" w:rsidRPr="00073501">
        <w:rPr>
          <w:noProof/>
        </w:rPr>
        <w:t>ion of</w:t>
      </w:r>
      <w:r w:rsidR="5511D10C" w:rsidRPr="00073501">
        <w:rPr>
          <w:noProof/>
        </w:rPr>
        <w:t xml:space="preserve"> their economic </w:t>
      </w:r>
      <w:r w:rsidR="1FE556CC" w:rsidRPr="00073501" w:rsidDel="00745204">
        <w:rPr>
          <w:noProof/>
        </w:rPr>
        <w:t>polic</w:t>
      </w:r>
      <w:r w:rsidR="1FE556CC" w:rsidRPr="00073501">
        <w:rPr>
          <w:noProof/>
        </w:rPr>
        <w:t>y</w:t>
      </w:r>
      <w:r w:rsidR="3325BB27" w:rsidRPr="00073501">
        <w:rPr>
          <w:noProof/>
        </w:rPr>
        <w:t xml:space="preserve"> in line with Article 175 </w:t>
      </w:r>
      <w:r w:rsidR="0A3B4F40" w:rsidRPr="00073501">
        <w:rPr>
          <w:noProof/>
        </w:rPr>
        <w:t>(TFEU)</w:t>
      </w:r>
      <w:r w:rsidR="1B9D0002" w:rsidRPr="00073501" w:rsidDel="1561143C">
        <w:rPr>
          <w:noProof/>
        </w:rPr>
        <w:t xml:space="preserve"> </w:t>
      </w:r>
      <w:r w:rsidR="6F0E3B60" w:rsidRPr="00073501">
        <w:rPr>
          <w:rFonts w:eastAsia="Times New Roman"/>
          <w:noProof/>
        </w:rPr>
        <w:t>.</w:t>
      </w:r>
      <w:r w:rsidR="16CA7581" w:rsidRPr="00073501">
        <w:rPr>
          <w:noProof/>
        </w:rPr>
        <w:t xml:space="preserve"> </w:t>
      </w:r>
    </w:p>
    <w:p w14:paraId="7FAA17D6" w14:textId="1E36F8A5" w:rsidR="00FF5C0A" w:rsidRPr="00073501" w:rsidRDefault="787B05E9" w:rsidP="00FF5C0A">
      <w:pPr>
        <w:pStyle w:val="ManualConsidrant"/>
        <w:rPr>
          <w:noProof/>
        </w:rPr>
      </w:pPr>
      <w:r>
        <w:rPr>
          <w:noProof/>
        </w:rPr>
        <w:t>(3)</w:t>
      </w:r>
      <w:r>
        <w:rPr>
          <w:noProof/>
        </w:rPr>
        <w:tab/>
      </w:r>
      <w:r w:rsidRPr="00073501">
        <w:rPr>
          <w:noProof/>
        </w:rPr>
        <w:t>O</w:t>
      </w:r>
      <w:r w:rsidR="6EEF657E" w:rsidRPr="00073501">
        <w:rPr>
          <w:noProof/>
        </w:rPr>
        <w:t xml:space="preserve">n </w:t>
      </w:r>
      <w:r w:rsidR="6D7FAB34" w:rsidRPr="00073501">
        <w:rPr>
          <w:noProof/>
        </w:rPr>
        <w:t>25</w:t>
      </w:r>
      <w:r w:rsidR="008F2CAD">
        <w:rPr>
          <w:noProof/>
        </w:rPr>
        <w:t> </w:t>
      </w:r>
      <w:r w:rsidR="6EEF657E" w:rsidRPr="00073501">
        <w:rPr>
          <w:noProof/>
        </w:rPr>
        <w:t>Nov</w:t>
      </w:r>
      <w:r w:rsidR="17F7DE31" w:rsidRPr="00073501">
        <w:rPr>
          <w:noProof/>
        </w:rPr>
        <w:t>e</w:t>
      </w:r>
      <w:r w:rsidR="6EEF657E" w:rsidRPr="00073501">
        <w:rPr>
          <w:noProof/>
        </w:rPr>
        <w:t>mber</w:t>
      </w:r>
      <w:r w:rsidR="008F2CAD">
        <w:rPr>
          <w:noProof/>
        </w:rPr>
        <w:t> </w:t>
      </w:r>
      <w:r w:rsidR="2991800C" w:rsidRPr="00073501">
        <w:rPr>
          <w:noProof/>
        </w:rPr>
        <w:t>202</w:t>
      </w:r>
      <w:r w:rsidR="0B433D8A" w:rsidRPr="00073501">
        <w:rPr>
          <w:noProof/>
        </w:rPr>
        <w:t>5</w:t>
      </w:r>
      <w:r w:rsidRPr="00073501">
        <w:rPr>
          <w:noProof/>
        </w:rPr>
        <w:t xml:space="preserve">, the Commission adopted an opinion on the </w:t>
      </w:r>
      <w:r w:rsidR="6D7FAB34" w:rsidRPr="00073501">
        <w:rPr>
          <w:noProof/>
        </w:rPr>
        <w:t xml:space="preserve">2026 </w:t>
      </w:r>
      <w:r w:rsidRPr="00073501">
        <w:rPr>
          <w:noProof/>
        </w:rPr>
        <w:t xml:space="preserve">draft budgetary plan of </w:t>
      </w:r>
      <w:r w:rsidR="67C031B6" w:rsidRPr="00073501">
        <w:rPr>
          <w:noProof/>
        </w:rPr>
        <w:t>Slovenia</w:t>
      </w:r>
      <w:r w:rsidRPr="00073501">
        <w:rPr>
          <w:noProof/>
        </w:rPr>
        <w:t xml:space="preserve">. </w:t>
      </w:r>
      <w:r w:rsidR="6EEF657E" w:rsidRPr="00073501">
        <w:rPr>
          <w:noProof/>
        </w:rPr>
        <w:t xml:space="preserve">On </w:t>
      </w:r>
      <w:r w:rsidR="4459E4CF" w:rsidRPr="00073501">
        <w:rPr>
          <w:noProof/>
        </w:rPr>
        <w:t>the same date</w:t>
      </w:r>
      <w:r w:rsidR="6EEF657E" w:rsidRPr="00073501">
        <w:rPr>
          <w:noProof/>
        </w:rPr>
        <w:t xml:space="preserve">, on the basis of Regulation (EU) No 1176/2011, the Commission adopted the </w:t>
      </w:r>
      <w:r w:rsidR="45B8AF43" w:rsidRPr="00073501">
        <w:rPr>
          <w:noProof/>
        </w:rPr>
        <w:t xml:space="preserve">2026 </w:t>
      </w:r>
      <w:r w:rsidR="6EEF657E" w:rsidRPr="00073501">
        <w:rPr>
          <w:noProof/>
        </w:rPr>
        <w:t xml:space="preserve">Alert Mechanism Report, in which it did not identify </w:t>
      </w:r>
      <w:r w:rsidR="13B0A329" w:rsidRPr="00073501">
        <w:rPr>
          <w:noProof/>
        </w:rPr>
        <w:t>Slovenia</w:t>
      </w:r>
      <w:r w:rsidR="6EEF657E" w:rsidRPr="00073501">
        <w:rPr>
          <w:noProof/>
        </w:rPr>
        <w:t xml:space="preserve"> as one of the Member States for which an in-depth review would be needed. </w:t>
      </w:r>
      <w:r w:rsidRPr="00073501">
        <w:rPr>
          <w:noProof/>
        </w:rPr>
        <w:t>The Commission also adopted a recommendation for a Council recommendation on the economic policy of the euro area</w:t>
      </w:r>
      <w:r w:rsidR="7D751A5D" w:rsidRPr="00073501">
        <w:rPr>
          <w:noProof/>
        </w:rPr>
        <w:t>, a recommendation for a Council recommendation on human capital in the European Union,</w:t>
      </w:r>
      <w:r w:rsidRPr="00073501">
        <w:rPr>
          <w:noProof/>
        </w:rPr>
        <w:t xml:space="preserve"> and a proposal for the </w:t>
      </w:r>
      <w:r w:rsidR="7BD9511C" w:rsidRPr="00073501">
        <w:rPr>
          <w:noProof/>
        </w:rPr>
        <w:t xml:space="preserve">2026 </w:t>
      </w:r>
      <w:r w:rsidRPr="00073501">
        <w:rPr>
          <w:noProof/>
        </w:rPr>
        <w:t xml:space="preserve">Joint Employment Report, which analyses the implementation of the Employment Guidelines and the principles of the European Pillar of Social Rights. The Council adopted the Recommendation on the economic policy of the euro area </w:t>
      </w:r>
      <w:r w:rsidR="44F3F2DB" w:rsidRPr="00073501">
        <w:rPr>
          <w:rFonts w:eastAsia="Times New Roman"/>
          <w:noProof/>
          <w:color w:val="000000" w:themeColor="text1"/>
        </w:rPr>
        <w:t>(</w:t>
      </w:r>
      <w:r w:rsidR="33C21952" w:rsidRPr="00073501">
        <w:rPr>
          <w:rStyle w:val="FootnoteReference"/>
          <w:rFonts w:eastAsia="Times New Roman"/>
          <w:noProof/>
          <w:color w:val="000000" w:themeColor="text1"/>
        </w:rPr>
        <w:footnoteReference w:id="4"/>
      </w:r>
      <w:r w:rsidR="44F3F2DB" w:rsidRPr="00073501">
        <w:rPr>
          <w:rFonts w:eastAsia="Times New Roman"/>
          <w:noProof/>
          <w:color w:val="000000" w:themeColor="text1"/>
        </w:rPr>
        <w:t xml:space="preserve">) </w:t>
      </w:r>
      <w:r w:rsidRPr="00073501">
        <w:rPr>
          <w:noProof/>
        </w:rPr>
        <w:t xml:space="preserve">on </w:t>
      </w:r>
      <w:r w:rsidR="5B3DC35A" w:rsidRPr="00073501">
        <w:rPr>
          <w:noProof/>
        </w:rPr>
        <w:t>21</w:t>
      </w:r>
      <w:r w:rsidR="008F2CAD">
        <w:rPr>
          <w:noProof/>
        </w:rPr>
        <w:t> </w:t>
      </w:r>
      <w:r w:rsidR="5B3DC35A" w:rsidRPr="00073501">
        <w:rPr>
          <w:noProof/>
        </w:rPr>
        <w:t>April</w:t>
      </w:r>
      <w:r w:rsidR="008F2CAD">
        <w:rPr>
          <w:noProof/>
        </w:rPr>
        <w:t> </w:t>
      </w:r>
      <w:r w:rsidR="505AE5A1" w:rsidRPr="00073501">
        <w:rPr>
          <w:noProof/>
        </w:rPr>
        <w:t xml:space="preserve">2026 </w:t>
      </w:r>
      <w:r w:rsidRPr="00073501">
        <w:rPr>
          <w:noProof/>
        </w:rPr>
        <w:t>and the Joint Employment Report</w:t>
      </w:r>
      <w:r w:rsidR="1649E647" w:rsidRPr="00073501">
        <w:rPr>
          <w:noProof/>
        </w:rPr>
        <w:t xml:space="preserve">, </w:t>
      </w:r>
      <w:r w:rsidR="1CD6EA72" w:rsidRPr="00073501">
        <w:rPr>
          <w:noProof/>
        </w:rPr>
        <w:t>and</w:t>
      </w:r>
      <w:r w:rsidR="1649E647" w:rsidRPr="00073501">
        <w:rPr>
          <w:noProof/>
        </w:rPr>
        <w:t xml:space="preserve"> the </w:t>
      </w:r>
      <w:r w:rsidR="6554690A" w:rsidRPr="00073501">
        <w:rPr>
          <w:noProof/>
        </w:rPr>
        <w:t>R</w:t>
      </w:r>
      <w:r w:rsidR="1649E647" w:rsidRPr="00073501">
        <w:rPr>
          <w:noProof/>
        </w:rPr>
        <w:t>ecommendation on human capital</w:t>
      </w:r>
      <w:r w:rsidRPr="00073501">
        <w:rPr>
          <w:noProof/>
        </w:rPr>
        <w:t xml:space="preserve"> on </w:t>
      </w:r>
      <w:r w:rsidR="7DDFCE6C" w:rsidRPr="00073501">
        <w:rPr>
          <w:noProof/>
        </w:rPr>
        <w:t>9</w:t>
      </w:r>
      <w:r w:rsidR="008F2CAD">
        <w:rPr>
          <w:noProof/>
        </w:rPr>
        <w:t> </w:t>
      </w:r>
      <w:r w:rsidR="7DDFCE6C" w:rsidRPr="00073501">
        <w:rPr>
          <w:noProof/>
        </w:rPr>
        <w:t>March</w:t>
      </w:r>
      <w:r w:rsidR="008F2CAD">
        <w:rPr>
          <w:noProof/>
        </w:rPr>
        <w:t> </w:t>
      </w:r>
      <w:r w:rsidR="505AE5A1" w:rsidRPr="00073501">
        <w:rPr>
          <w:noProof/>
        </w:rPr>
        <w:t>202</w:t>
      </w:r>
      <w:r w:rsidR="7DDFCE6C" w:rsidRPr="00073501">
        <w:rPr>
          <w:noProof/>
        </w:rPr>
        <w:t>6</w:t>
      </w:r>
      <w:r w:rsidRPr="00073501">
        <w:rPr>
          <w:noProof/>
        </w:rPr>
        <w:t xml:space="preserve">. </w:t>
      </w:r>
    </w:p>
    <w:p w14:paraId="3B615BC9" w14:textId="77777777" w:rsidR="00081AEA" w:rsidRPr="00073501" w:rsidRDefault="124F61B1" w:rsidP="00081AEA">
      <w:pPr>
        <w:pStyle w:val="ManualConsidrant"/>
        <w:rPr>
          <w:noProof/>
        </w:rPr>
      </w:pPr>
      <w:r>
        <w:rPr>
          <w:noProof/>
        </w:rPr>
        <w:t>(4)</w:t>
      </w:r>
      <w:r>
        <w:rPr>
          <w:noProof/>
        </w:rPr>
        <w:tab/>
      </w:r>
      <w:r w:rsidRPr="00073501">
        <w:rPr>
          <w:noProof/>
        </w:rPr>
        <w:t>On 29</w:t>
      </w:r>
      <w:r w:rsidR="008F2CAD">
        <w:rPr>
          <w:noProof/>
        </w:rPr>
        <w:t> </w:t>
      </w:r>
      <w:r w:rsidRPr="00073501">
        <w:rPr>
          <w:noProof/>
        </w:rPr>
        <w:t>January</w:t>
      </w:r>
      <w:r w:rsidR="008F2CAD">
        <w:rPr>
          <w:noProof/>
        </w:rPr>
        <w:t> </w:t>
      </w:r>
      <w:r w:rsidRPr="00073501">
        <w:rPr>
          <w:noProof/>
        </w:rPr>
        <w:t xml:space="preserve">2025, the Commission published the Competitiveness Compass, a strategic framework </w:t>
      </w:r>
      <w:r w:rsidR="495D0883" w:rsidRPr="00073501">
        <w:rPr>
          <w:noProof/>
        </w:rPr>
        <w:t xml:space="preserve">that aims </w:t>
      </w:r>
      <w:r w:rsidR="44F3F2DB" w:rsidRPr="00073501">
        <w:rPr>
          <w:noProof/>
        </w:rPr>
        <w:t xml:space="preserve">to </w:t>
      </w:r>
      <w:r w:rsidRPr="00073501">
        <w:rPr>
          <w:noProof/>
        </w:rPr>
        <w:t xml:space="preserve">boost the </w:t>
      </w:r>
      <w:r w:rsidR="09C93064" w:rsidRPr="00073501">
        <w:rPr>
          <w:noProof/>
        </w:rPr>
        <w:t>Union’s</w:t>
      </w:r>
      <w:r w:rsidRPr="00073501">
        <w:rPr>
          <w:noProof/>
        </w:rPr>
        <w:t xml:space="preserve"> global competitiveness over the next five years</w:t>
      </w:r>
      <w:r w:rsidR="063BA4FA" w:rsidRPr="00073501">
        <w:rPr>
          <w:noProof/>
        </w:rPr>
        <w:t xml:space="preserve">. It identifies </w:t>
      </w:r>
      <w:r w:rsidR="492E057F" w:rsidRPr="00073501">
        <w:rPr>
          <w:noProof/>
        </w:rPr>
        <w:t xml:space="preserve">the </w:t>
      </w:r>
      <w:r w:rsidR="063BA4FA" w:rsidRPr="00073501">
        <w:rPr>
          <w:noProof/>
        </w:rPr>
        <w:t xml:space="preserve">three </w:t>
      </w:r>
      <w:r w:rsidR="7E79865A" w:rsidRPr="00073501">
        <w:rPr>
          <w:noProof/>
        </w:rPr>
        <w:t>transformational</w:t>
      </w:r>
      <w:r w:rsidR="063BA4FA" w:rsidRPr="00073501">
        <w:rPr>
          <w:noProof/>
        </w:rPr>
        <w:t xml:space="preserve"> </w:t>
      </w:r>
      <w:r w:rsidR="03A3F8F7" w:rsidRPr="00073501">
        <w:rPr>
          <w:noProof/>
        </w:rPr>
        <w:t>imperatives</w:t>
      </w:r>
      <w:r w:rsidRPr="00073501">
        <w:rPr>
          <w:noProof/>
        </w:rPr>
        <w:t xml:space="preserve"> </w:t>
      </w:r>
      <w:r w:rsidR="492E057F" w:rsidRPr="00073501">
        <w:rPr>
          <w:noProof/>
        </w:rPr>
        <w:t xml:space="preserve">of </w:t>
      </w:r>
      <w:r w:rsidRPr="00073501">
        <w:rPr>
          <w:noProof/>
        </w:rPr>
        <w:t>innovation, decarbonisation</w:t>
      </w:r>
      <w:r w:rsidR="3FDCE6E7" w:rsidRPr="00073501">
        <w:rPr>
          <w:noProof/>
        </w:rPr>
        <w:t xml:space="preserve"> and competitiveness, </w:t>
      </w:r>
      <w:r w:rsidRPr="00073501">
        <w:rPr>
          <w:noProof/>
        </w:rPr>
        <w:t>and security</w:t>
      </w:r>
      <w:r w:rsidR="492E057F" w:rsidRPr="00073501">
        <w:rPr>
          <w:noProof/>
        </w:rPr>
        <w:t xml:space="preserve"> </w:t>
      </w:r>
      <w:r w:rsidR="023973B7" w:rsidRPr="00073501">
        <w:rPr>
          <w:noProof/>
        </w:rPr>
        <w:t>as critical pillars for sustainable economic growth.</w:t>
      </w:r>
      <w:r w:rsidR="06DBACCE" w:rsidRPr="00073501">
        <w:rPr>
          <w:noProof/>
        </w:rPr>
        <w:t xml:space="preserve"> </w:t>
      </w:r>
      <w:r w:rsidR="21801E0D" w:rsidRPr="00073501">
        <w:rPr>
          <w:noProof/>
        </w:rPr>
        <w:t xml:space="preserve">The </w:t>
      </w:r>
      <w:r w:rsidR="005B5BE0" w:rsidRPr="00073501">
        <w:rPr>
          <w:noProof/>
        </w:rPr>
        <w:t>European Semester</w:t>
      </w:r>
      <w:r w:rsidRPr="00073501">
        <w:rPr>
          <w:noProof/>
        </w:rPr>
        <w:t xml:space="preserve"> is aligned with the Competitiveness Compass, ensuring that </w:t>
      </w:r>
      <w:r w:rsidR="0261DDA1" w:rsidRPr="00073501">
        <w:rPr>
          <w:noProof/>
        </w:rPr>
        <w:t>M</w:t>
      </w:r>
      <w:r w:rsidRPr="00073501">
        <w:rPr>
          <w:noProof/>
        </w:rPr>
        <w:t xml:space="preserve">ember </w:t>
      </w:r>
      <w:r w:rsidR="0261DDA1" w:rsidRPr="00073501">
        <w:rPr>
          <w:noProof/>
        </w:rPr>
        <w:t>S</w:t>
      </w:r>
      <w:r w:rsidRPr="00073501">
        <w:rPr>
          <w:noProof/>
        </w:rPr>
        <w:t xml:space="preserve">tates’ economic policies are consistent with the Commission’s strategic </w:t>
      </w:r>
      <w:r w:rsidR="589E546D" w:rsidRPr="00073501">
        <w:rPr>
          <w:noProof/>
        </w:rPr>
        <w:t>objectives</w:t>
      </w:r>
      <w:r w:rsidRPr="00073501">
        <w:rPr>
          <w:noProof/>
        </w:rPr>
        <w:t>, creating a unified approach to economic governance that fosters sustainable growth, innovation and resilience across the Union.</w:t>
      </w:r>
    </w:p>
    <w:p w14:paraId="210B0F5B" w14:textId="77777777" w:rsidR="009F3494" w:rsidRPr="00073501" w:rsidRDefault="730AEDD5" w:rsidP="7F4C326E">
      <w:pPr>
        <w:pStyle w:val="ManualConsidrant"/>
        <w:rPr>
          <w:noProof/>
        </w:rPr>
      </w:pPr>
      <w:r>
        <w:rPr>
          <w:noProof/>
        </w:rPr>
        <w:t>(5)</w:t>
      </w:r>
      <w:r>
        <w:rPr>
          <w:noProof/>
        </w:rPr>
        <w:tab/>
      </w:r>
      <w:r w:rsidRPr="00073501">
        <w:rPr>
          <w:noProof/>
        </w:rPr>
        <w:t>In 202</w:t>
      </w:r>
      <w:r w:rsidR="5E30113C" w:rsidRPr="00073501">
        <w:rPr>
          <w:noProof/>
        </w:rPr>
        <w:t>6</w:t>
      </w:r>
      <w:r w:rsidRPr="00073501">
        <w:rPr>
          <w:noProof/>
        </w:rPr>
        <w:t xml:space="preserve">, </w:t>
      </w:r>
      <w:r w:rsidR="764370D8" w:rsidRPr="00073501">
        <w:rPr>
          <w:noProof/>
        </w:rPr>
        <w:t xml:space="preserve">the European Semester for economic policy coordination continues to develop alongside the </w:t>
      </w:r>
      <w:r w:rsidR="333F057E" w:rsidRPr="00073501">
        <w:rPr>
          <w:noProof/>
        </w:rPr>
        <w:t>final stage</w:t>
      </w:r>
      <w:r w:rsidR="764370D8" w:rsidRPr="00073501">
        <w:rPr>
          <w:noProof/>
        </w:rPr>
        <w:t xml:space="preserve"> of </w:t>
      </w:r>
      <w:r w:rsidR="5F5BDCEE" w:rsidRPr="00073501">
        <w:rPr>
          <w:rFonts w:eastAsia="Times New Roman"/>
          <w:noProof/>
          <w:color w:val="000000" w:themeColor="text1"/>
        </w:rPr>
        <w:t>Recovery and Resilience Facility (</w:t>
      </w:r>
      <w:r w:rsidR="764370D8" w:rsidRPr="00073501">
        <w:rPr>
          <w:rFonts w:eastAsia="Times New Roman"/>
          <w:noProof/>
          <w:color w:val="000000" w:themeColor="text1"/>
        </w:rPr>
        <w:t>RRF</w:t>
      </w:r>
      <w:r w:rsidR="5F5BDCEE" w:rsidRPr="00073501">
        <w:rPr>
          <w:rFonts w:eastAsia="Times New Roman"/>
          <w:noProof/>
          <w:color w:val="000000" w:themeColor="text1"/>
        </w:rPr>
        <w:t>)</w:t>
      </w:r>
      <w:r w:rsidR="73B7B144" w:rsidRPr="00073501">
        <w:rPr>
          <w:noProof/>
        </w:rPr>
        <w:t xml:space="preserve"> implementation</w:t>
      </w:r>
      <w:r w:rsidR="5C615993" w:rsidRPr="00073501">
        <w:rPr>
          <w:rFonts w:eastAsia="Times New Roman"/>
          <w:noProof/>
          <w:color w:val="000000" w:themeColor="text1"/>
        </w:rPr>
        <w:t xml:space="preserve"> (</w:t>
      </w:r>
      <w:r w:rsidR="2991D2C1" w:rsidRPr="00073501">
        <w:rPr>
          <w:rStyle w:val="FootnoteReference"/>
          <w:rFonts w:eastAsia="Times New Roman"/>
          <w:noProof/>
          <w:color w:val="000000" w:themeColor="text1"/>
        </w:rPr>
        <w:footnoteReference w:id="5"/>
      </w:r>
      <w:r w:rsidR="408540D1" w:rsidRPr="00073501">
        <w:rPr>
          <w:rFonts w:eastAsia="Times New Roman"/>
          <w:noProof/>
          <w:color w:val="000000" w:themeColor="text1"/>
        </w:rPr>
        <w:t>)</w:t>
      </w:r>
      <w:r w:rsidR="433FE55C" w:rsidRPr="00073501">
        <w:rPr>
          <w:noProof/>
        </w:rPr>
        <w:t>.</w:t>
      </w:r>
      <w:r w:rsidR="764370D8" w:rsidRPr="00073501">
        <w:rPr>
          <w:noProof/>
        </w:rPr>
        <w:t xml:space="preserve"> </w:t>
      </w:r>
      <w:r w:rsidR="6F5A6E12" w:rsidRPr="00073501">
        <w:rPr>
          <w:noProof/>
        </w:rPr>
        <w:t>R</w:t>
      </w:r>
      <w:r w:rsidR="5419A2AA" w:rsidRPr="00073501">
        <w:rPr>
          <w:noProof/>
        </w:rPr>
        <w:t>ecovery</w:t>
      </w:r>
      <w:r w:rsidR="764370D8" w:rsidRPr="00073501">
        <w:rPr>
          <w:noProof/>
        </w:rPr>
        <w:t xml:space="preserve"> and resilience plans </w:t>
      </w:r>
      <w:r w:rsidR="5C615993" w:rsidRPr="00073501">
        <w:rPr>
          <w:rFonts w:eastAsia="Times New Roman"/>
          <w:noProof/>
          <w:color w:val="000000" w:themeColor="text1"/>
        </w:rPr>
        <w:t>(RRPs)</w:t>
      </w:r>
      <w:r w:rsidR="74471A5C" w:rsidRPr="00073501">
        <w:rPr>
          <w:rFonts w:eastAsia="Times New Roman"/>
          <w:noProof/>
          <w:color w:val="000000" w:themeColor="text1"/>
        </w:rPr>
        <w:t>, along with</w:t>
      </w:r>
      <w:r w:rsidR="5C615993" w:rsidRPr="00073501">
        <w:rPr>
          <w:rFonts w:eastAsia="Times New Roman"/>
          <w:noProof/>
          <w:color w:val="000000" w:themeColor="text1"/>
        </w:rPr>
        <w:t xml:space="preserve"> </w:t>
      </w:r>
      <w:r w:rsidR="050A3838" w:rsidRPr="00073501">
        <w:rPr>
          <w:rFonts w:eastAsia="Times New Roman"/>
          <w:noProof/>
          <w:color w:val="000000" w:themeColor="text1"/>
        </w:rPr>
        <w:t>cohesion policy funding,</w:t>
      </w:r>
      <w:r w:rsidR="5C615993" w:rsidRPr="00073501">
        <w:rPr>
          <w:rFonts w:eastAsia="Times New Roman"/>
          <w:noProof/>
          <w:color w:val="000000" w:themeColor="text1"/>
        </w:rPr>
        <w:t xml:space="preserve"> </w:t>
      </w:r>
      <w:r w:rsidR="4B3CC69C" w:rsidRPr="00073501">
        <w:rPr>
          <w:noProof/>
        </w:rPr>
        <w:t>have been</w:t>
      </w:r>
      <w:r w:rsidR="764370D8" w:rsidRPr="00073501">
        <w:rPr>
          <w:noProof/>
        </w:rPr>
        <w:t xml:space="preserve"> essential for delivering on the policy priorities under the European Semester, as the plans </w:t>
      </w:r>
      <w:r w:rsidR="3A0E35B4" w:rsidRPr="00073501">
        <w:rPr>
          <w:noProof/>
        </w:rPr>
        <w:t>were required to</w:t>
      </w:r>
      <w:r w:rsidR="764370D8" w:rsidRPr="00073501">
        <w:rPr>
          <w:noProof/>
        </w:rPr>
        <w:t xml:space="preserve"> effectively address all or a significant subset of challenges identified in the relevant country-specific recommendations issued in recent </w:t>
      </w:r>
      <w:r w:rsidR="57752D22" w:rsidRPr="00073501">
        <w:rPr>
          <w:noProof/>
        </w:rPr>
        <w:t>cycles</w:t>
      </w:r>
      <w:r w:rsidR="1146B038" w:rsidRPr="00073501">
        <w:rPr>
          <w:noProof/>
        </w:rPr>
        <w:t>, and programmes funded by the European cohesion policy were required to take country-specific recommendations into account.</w:t>
      </w:r>
      <w:r w:rsidR="764370D8" w:rsidRPr="00073501">
        <w:rPr>
          <w:noProof/>
        </w:rPr>
        <w:t xml:space="preserve"> </w:t>
      </w:r>
      <w:r w:rsidR="5C615993" w:rsidRPr="00073501">
        <w:rPr>
          <w:noProof/>
        </w:rPr>
        <w:t>As</w:t>
      </w:r>
      <w:r w:rsidR="75851E1E" w:rsidRPr="00073501">
        <w:rPr>
          <w:noProof/>
        </w:rPr>
        <w:t xml:space="preserve"> the RRF </w:t>
      </w:r>
      <w:r w:rsidR="5C615993" w:rsidRPr="00073501">
        <w:rPr>
          <w:noProof/>
        </w:rPr>
        <w:t>approaches</w:t>
      </w:r>
      <w:r w:rsidR="75851E1E" w:rsidRPr="00073501">
        <w:rPr>
          <w:noProof/>
        </w:rPr>
        <w:t xml:space="preserve"> the end of its lifetime,</w:t>
      </w:r>
      <w:r w:rsidR="08F748ED" w:rsidRPr="00073501">
        <w:rPr>
          <w:noProof/>
        </w:rPr>
        <w:t xml:space="preserve"> </w:t>
      </w:r>
      <w:r w:rsidR="01BAAC64" w:rsidRPr="00073501">
        <w:rPr>
          <w:rFonts w:eastAsia="Times New Roman"/>
          <w:noProof/>
        </w:rPr>
        <w:t>i</w:t>
      </w:r>
      <w:r w:rsidR="5EE7C489" w:rsidRPr="00073501">
        <w:rPr>
          <w:rFonts w:eastAsia="Times New Roman"/>
          <w:noProof/>
        </w:rPr>
        <w:t xml:space="preserve">t remains essential </w:t>
      </w:r>
      <w:r w:rsidR="0A352370" w:rsidRPr="00073501">
        <w:rPr>
          <w:rFonts w:eastAsia="Times New Roman"/>
          <w:noProof/>
        </w:rPr>
        <w:t>to sustain</w:t>
      </w:r>
      <w:r w:rsidR="12BE7F1F" w:rsidRPr="00073501">
        <w:rPr>
          <w:rFonts w:eastAsia="Times New Roman"/>
          <w:noProof/>
        </w:rPr>
        <w:t xml:space="preserve"> </w:t>
      </w:r>
      <w:r w:rsidR="0A352370" w:rsidRPr="00073501">
        <w:rPr>
          <w:rFonts w:eastAsia="Times New Roman"/>
          <w:noProof/>
        </w:rPr>
        <w:t>the</w:t>
      </w:r>
      <w:r w:rsidR="5EE7C489" w:rsidRPr="00073501">
        <w:rPr>
          <w:rFonts w:eastAsia="Times New Roman"/>
          <w:noProof/>
        </w:rPr>
        <w:t xml:space="preserve"> </w:t>
      </w:r>
      <w:r w:rsidR="1C796293" w:rsidRPr="00073501">
        <w:rPr>
          <w:rFonts w:eastAsia="Times New Roman"/>
          <w:noProof/>
        </w:rPr>
        <w:t xml:space="preserve">reforms </w:t>
      </w:r>
      <w:r w:rsidR="1A33BE03" w:rsidRPr="00073501">
        <w:rPr>
          <w:rFonts w:eastAsia="Times New Roman"/>
          <w:noProof/>
        </w:rPr>
        <w:t xml:space="preserve">and investments </w:t>
      </w:r>
      <w:r w:rsidR="1C796293" w:rsidRPr="00073501">
        <w:rPr>
          <w:rFonts w:eastAsia="Times New Roman"/>
          <w:noProof/>
        </w:rPr>
        <w:t>supported and</w:t>
      </w:r>
      <w:r w:rsidR="76751173" w:rsidRPr="00073501">
        <w:rPr>
          <w:rFonts w:eastAsia="Times New Roman"/>
          <w:noProof/>
        </w:rPr>
        <w:t xml:space="preserve"> imp</w:t>
      </w:r>
      <w:r w:rsidR="1C796293" w:rsidRPr="00073501">
        <w:rPr>
          <w:rFonts w:eastAsia="Times New Roman"/>
          <w:noProof/>
        </w:rPr>
        <w:t xml:space="preserve">lemented under </w:t>
      </w:r>
      <w:r w:rsidR="26B29ED1" w:rsidRPr="00073501">
        <w:rPr>
          <w:rFonts w:eastAsia="Times New Roman"/>
          <w:noProof/>
        </w:rPr>
        <w:t xml:space="preserve">the </w:t>
      </w:r>
      <w:r w:rsidR="3CE2F807" w:rsidRPr="00073501">
        <w:rPr>
          <w:rFonts w:eastAsia="Times New Roman"/>
          <w:noProof/>
        </w:rPr>
        <w:t>RRF in particular those that contribute to addressing challenges identified in the country specific recommendations.</w:t>
      </w:r>
      <w:r w:rsidR="5EF5FA32" w:rsidRPr="00073501" w:rsidDel="5AD5A110">
        <w:rPr>
          <w:rFonts w:eastAsia="Times New Roman"/>
          <w:noProof/>
        </w:rPr>
        <w:t xml:space="preserve"> </w:t>
      </w:r>
    </w:p>
    <w:p w14:paraId="4058C7A9" w14:textId="77777777" w:rsidR="003E0A0F" w:rsidRPr="006F1C42" w:rsidRDefault="7F25116A" w:rsidP="003E0A0F">
      <w:pPr>
        <w:pStyle w:val="ManualConsidrant"/>
        <w:rPr>
          <w:noProof/>
        </w:rPr>
      </w:pPr>
      <w:r>
        <w:rPr>
          <w:noProof/>
        </w:rPr>
        <w:t>(6)</w:t>
      </w:r>
      <w:r>
        <w:rPr>
          <w:noProof/>
        </w:rPr>
        <w:tab/>
      </w:r>
      <w:r w:rsidRPr="00073501">
        <w:rPr>
          <w:noProof/>
        </w:rPr>
        <w:t xml:space="preserve">On </w:t>
      </w:r>
      <w:r w:rsidR="32EC5DCE" w:rsidRPr="00073501">
        <w:rPr>
          <w:noProof/>
        </w:rPr>
        <w:t>3</w:t>
      </w:r>
      <w:r w:rsidR="008F2CAD">
        <w:rPr>
          <w:noProof/>
        </w:rPr>
        <w:t> </w:t>
      </w:r>
      <w:r w:rsidRPr="00073501">
        <w:rPr>
          <w:noProof/>
        </w:rPr>
        <w:t>June</w:t>
      </w:r>
      <w:r w:rsidR="008F2CAD">
        <w:rPr>
          <w:noProof/>
        </w:rPr>
        <w:t> </w:t>
      </w:r>
      <w:r w:rsidR="32EC5DCE" w:rsidRPr="00073501">
        <w:rPr>
          <w:noProof/>
        </w:rPr>
        <w:t>2026</w:t>
      </w:r>
      <w:r w:rsidRPr="00073501">
        <w:rPr>
          <w:noProof/>
        </w:rPr>
        <w:t>, t</w:t>
      </w:r>
      <w:r w:rsidR="610B1976" w:rsidRPr="00073501">
        <w:rPr>
          <w:noProof/>
        </w:rPr>
        <w:t xml:space="preserve">he Commission published the </w:t>
      </w:r>
      <w:r w:rsidR="32EC5DCE" w:rsidRPr="00073501">
        <w:rPr>
          <w:noProof/>
        </w:rPr>
        <w:t xml:space="preserve">2026 </w:t>
      </w:r>
      <w:r w:rsidR="610B1976" w:rsidRPr="00073501">
        <w:rPr>
          <w:noProof/>
        </w:rPr>
        <w:t xml:space="preserve">country report for </w:t>
      </w:r>
      <w:r w:rsidR="45B98CA4" w:rsidRPr="00073501">
        <w:rPr>
          <w:noProof/>
        </w:rPr>
        <w:t>Slovenia</w:t>
      </w:r>
      <w:r w:rsidR="610B1976" w:rsidRPr="00073501">
        <w:rPr>
          <w:noProof/>
        </w:rPr>
        <w:t xml:space="preserve">. It </w:t>
      </w:r>
      <w:r w:rsidR="1AE911D4" w:rsidRPr="00073501">
        <w:rPr>
          <w:noProof/>
        </w:rPr>
        <w:t xml:space="preserve">assessed </w:t>
      </w:r>
      <w:r w:rsidR="4AD8BAC2" w:rsidRPr="00073501">
        <w:rPr>
          <w:noProof/>
        </w:rPr>
        <w:t>Slovenia</w:t>
      </w:r>
      <w:r w:rsidR="1AE911D4" w:rsidRPr="00073501">
        <w:rPr>
          <w:noProof/>
        </w:rPr>
        <w:t xml:space="preserve">’s progress in addressing the relevant country-specific recommendations and </w:t>
      </w:r>
      <w:r w:rsidR="610B1976" w:rsidRPr="00073501">
        <w:rPr>
          <w:noProof/>
        </w:rPr>
        <w:t xml:space="preserve">took stock of </w:t>
      </w:r>
      <w:r w:rsidR="155FC856" w:rsidRPr="00073501">
        <w:rPr>
          <w:noProof/>
        </w:rPr>
        <w:t>Slovenia</w:t>
      </w:r>
      <w:r w:rsidR="5E6AB358" w:rsidRPr="00073501">
        <w:rPr>
          <w:noProof/>
        </w:rPr>
        <w:t xml:space="preserve">’s </w:t>
      </w:r>
      <w:r w:rsidR="610B1976" w:rsidRPr="00073501">
        <w:rPr>
          <w:noProof/>
        </w:rPr>
        <w:t xml:space="preserve">implementation of </w:t>
      </w:r>
      <w:r w:rsidR="3D500D1D" w:rsidRPr="00073501">
        <w:rPr>
          <w:noProof/>
        </w:rPr>
        <w:t>RRP</w:t>
      </w:r>
      <w:r w:rsidR="610B1976" w:rsidRPr="00073501">
        <w:rPr>
          <w:noProof/>
        </w:rPr>
        <w:t xml:space="preserve">. </w:t>
      </w:r>
      <w:r w:rsidR="7DFAE0B2" w:rsidRPr="00073501">
        <w:rPr>
          <w:noProof/>
        </w:rPr>
        <w:t>On the basis of</w:t>
      </w:r>
      <w:r w:rsidR="610B1976" w:rsidRPr="00073501">
        <w:rPr>
          <w:noProof/>
        </w:rPr>
        <w:t xml:space="preserve"> </w:t>
      </w:r>
      <w:r w:rsidR="6B872595" w:rsidRPr="00073501">
        <w:rPr>
          <w:noProof/>
        </w:rPr>
        <w:t>that</w:t>
      </w:r>
      <w:r w:rsidR="5827F67B" w:rsidRPr="00073501">
        <w:rPr>
          <w:noProof/>
        </w:rPr>
        <w:t xml:space="preserve"> </w:t>
      </w:r>
      <w:r w:rsidR="610B1976" w:rsidRPr="00073501">
        <w:rPr>
          <w:noProof/>
        </w:rPr>
        <w:t xml:space="preserve">analysis, </w:t>
      </w:r>
      <w:r w:rsidR="77CAE74C" w:rsidRPr="00073501">
        <w:rPr>
          <w:noProof/>
        </w:rPr>
        <w:t xml:space="preserve">the country report identified </w:t>
      </w:r>
      <w:r w:rsidR="3CC0B754" w:rsidRPr="00073501">
        <w:rPr>
          <w:noProof/>
        </w:rPr>
        <w:t xml:space="preserve">the most pressing challenges </w:t>
      </w:r>
      <w:r w:rsidR="31A46F5E" w:rsidRPr="00073501">
        <w:rPr>
          <w:noProof/>
        </w:rPr>
        <w:t xml:space="preserve">Slovenia </w:t>
      </w:r>
      <w:r w:rsidR="3CC0B754" w:rsidRPr="00073501">
        <w:rPr>
          <w:noProof/>
        </w:rPr>
        <w:t>is facing</w:t>
      </w:r>
      <w:r w:rsidR="4E58CB75" w:rsidRPr="00073501">
        <w:rPr>
          <w:noProof/>
        </w:rPr>
        <w:t xml:space="preserve">. </w:t>
      </w:r>
      <w:r w:rsidR="610B1976" w:rsidRPr="00073501">
        <w:rPr>
          <w:noProof/>
        </w:rPr>
        <w:t xml:space="preserve">It also assessed </w:t>
      </w:r>
      <w:r w:rsidR="76D283C1" w:rsidRPr="00073501">
        <w:rPr>
          <w:noProof/>
        </w:rPr>
        <w:t>Slovenia</w:t>
      </w:r>
      <w:r w:rsidR="610B1976" w:rsidRPr="00073501">
        <w:rPr>
          <w:noProof/>
        </w:rPr>
        <w:t xml:space="preserve">’s progress </w:t>
      </w:r>
      <w:r w:rsidR="7DFAE0B2" w:rsidRPr="00073501">
        <w:rPr>
          <w:noProof/>
        </w:rPr>
        <w:t>i</w:t>
      </w:r>
      <w:r w:rsidR="610B1976" w:rsidRPr="00073501">
        <w:rPr>
          <w:noProof/>
        </w:rPr>
        <w:t xml:space="preserve">n implementing the European Pillar of Social Rights and </w:t>
      </w:r>
      <w:r w:rsidR="7DFAE0B2" w:rsidRPr="00073501">
        <w:rPr>
          <w:noProof/>
        </w:rPr>
        <w:t>i</w:t>
      </w:r>
      <w:r w:rsidR="610B1976" w:rsidRPr="00073501">
        <w:rPr>
          <w:noProof/>
        </w:rPr>
        <w:t xml:space="preserve">n achieving the </w:t>
      </w:r>
      <w:r w:rsidR="7DFAE0B2" w:rsidRPr="00073501">
        <w:rPr>
          <w:noProof/>
        </w:rPr>
        <w:t>Union</w:t>
      </w:r>
      <w:r w:rsidR="610B1976" w:rsidRPr="00073501">
        <w:rPr>
          <w:noProof/>
        </w:rPr>
        <w:t xml:space="preserve"> headline targets on employment, skills and </w:t>
      </w:r>
      <w:r w:rsidR="610B1976" w:rsidRPr="006F1C42">
        <w:rPr>
          <w:noProof/>
        </w:rPr>
        <w:t>poverty reduction, as well as progress in achieving the U</w:t>
      </w:r>
      <w:r w:rsidR="7DFAE0B2" w:rsidRPr="006F1C42">
        <w:rPr>
          <w:noProof/>
        </w:rPr>
        <w:t xml:space="preserve">nited </w:t>
      </w:r>
      <w:r w:rsidR="610B1976" w:rsidRPr="006F1C42">
        <w:rPr>
          <w:noProof/>
        </w:rPr>
        <w:t>N</w:t>
      </w:r>
      <w:r w:rsidR="7DFAE0B2" w:rsidRPr="006F1C42">
        <w:rPr>
          <w:noProof/>
        </w:rPr>
        <w:t>ations</w:t>
      </w:r>
      <w:r w:rsidR="610B1976" w:rsidRPr="006F1C42">
        <w:rPr>
          <w:noProof/>
        </w:rPr>
        <w:t xml:space="preserve"> Sustainable Development Goals. </w:t>
      </w:r>
    </w:p>
    <w:p w14:paraId="28F081AD" w14:textId="77777777" w:rsidR="00A27565" w:rsidRPr="006F1C42" w:rsidRDefault="2563241A" w:rsidP="30528FF6">
      <w:pPr>
        <w:pStyle w:val="ManualConsidrant"/>
        <w:rPr>
          <w:noProof/>
        </w:rPr>
      </w:pPr>
      <w:r>
        <w:rPr>
          <w:noProof/>
        </w:rPr>
        <w:t>(7)</w:t>
      </w:r>
      <w:r>
        <w:rPr>
          <w:noProof/>
        </w:rPr>
        <w:tab/>
      </w:r>
      <w:bookmarkStart w:id="1" w:name="_Hlk224223954"/>
      <w:r w:rsidRPr="006F1C42">
        <w:rPr>
          <w:rFonts w:eastAsia="Times New Roman"/>
          <w:noProof/>
        </w:rPr>
        <w:t>On 21 January 2025, the Council, upon the assessment and recommendation of the Commission, adopted a Recommendation endorsing the national medium-term fiscal-structural plan of Slovenia</w:t>
      </w:r>
      <w:r w:rsidR="00887B50" w:rsidRPr="006F1C42">
        <w:rPr>
          <w:rStyle w:val="FootnoteReference"/>
          <w:rFonts w:eastAsia="Times New Roman"/>
          <w:noProof/>
          <w:szCs w:val="24"/>
        </w:rPr>
        <w:footnoteReference w:id="6"/>
      </w:r>
      <w:r w:rsidRPr="006F1C42">
        <w:rPr>
          <w:rFonts w:eastAsia="Times New Roman"/>
          <w:noProof/>
        </w:rPr>
        <w:t xml:space="preserve">. The plan covers the period from 2025 until 2028 and presents a fiscal adjustment spread over four years. </w:t>
      </w:r>
      <w:r w:rsidRPr="006F1C42">
        <w:rPr>
          <w:noProof/>
          <w:lang w:eastAsia="ja-JP"/>
        </w:rPr>
        <w:t xml:space="preserve">The Council recommended the following maximum </w:t>
      </w:r>
      <w:r w:rsidRPr="006F1C42">
        <w:rPr>
          <w:rFonts w:eastAsia="Calibri"/>
          <w:noProof/>
        </w:rPr>
        <w:t>growth rates of net expenditure</w:t>
      </w:r>
      <w:r w:rsidRPr="006F1C42">
        <w:rPr>
          <w:rFonts w:eastAsia="Times New Roman"/>
          <w:noProof/>
        </w:rPr>
        <w:t>: 5.6% in 2025, 4.4% in 2026, 4.1% in 2027 and 4.0% in 2028, which correspond to the maximum cumulative growth rates calculated by reference to the base year of 2023 of 12.1% in 2025, 17.0% in 2026, 21.8% in 2027 and 26.6% in 2028.</w:t>
      </w:r>
    </w:p>
    <w:p w14:paraId="2DAB972D" w14:textId="77777777" w:rsidR="006823D6" w:rsidRPr="00073501" w:rsidRDefault="139E0100" w:rsidP="005D702F">
      <w:pPr>
        <w:pStyle w:val="ManualConsidrant"/>
        <w:rPr>
          <w:noProof/>
        </w:rPr>
      </w:pPr>
      <w:r>
        <w:rPr>
          <w:noProof/>
        </w:rPr>
        <w:t>(8)</w:t>
      </w:r>
      <w:r>
        <w:rPr>
          <w:noProof/>
        </w:rPr>
        <w:tab/>
      </w:r>
      <w:bookmarkStart w:id="2" w:name="_Hlk128507959"/>
      <w:r w:rsidRPr="00073501">
        <w:rPr>
          <w:rFonts w:eastAsia="Times New Roman"/>
          <w:noProof/>
        </w:rPr>
        <w:t>Russia’s war of aggression against Ukraine and its repercussions constitute an existential challenge for the European Union.</w:t>
      </w:r>
      <w:r w:rsidRPr="00073501">
        <w:rPr>
          <w:noProof/>
        </w:rPr>
        <w:t xml:space="preserve"> The Commission has invited Member States to request the activation of the national escape clause of the Stability and Growth Pact in a coordinated manner to support the EU efforts to achieve a rapid and significant increase in defence spending and this proposal was welcomed by the European Council of 6</w:t>
      </w:r>
      <w:r w:rsidR="008F2CAD">
        <w:rPr>
          <w:noProof/>
        </w:rPr>
        <w:t> </w:t>
      </w:r>
      <w:r w:rsidRPr="00073501">
        <w:rPr>
          <w:noProof/>
        </w:rPr>
        <w:t>March</w:t>
      </w:r>
      <w:r w:rsidR="008F2CAD">
        <w:rPr>
          <w:noProof/>
        </w:rPr>
        <w:t> </w:t>
      </w:r>
      <w:r w:rsidRPr="00073501">
        <w:rPr>
          <w:noProof/>
        </w:rPr>
        <w:t>2025. Following the request of Slovenia, on 8</w:t>
      </w:r>
      <w:r w:rsidR="008F2CAD">
        <w:rPr>
          <w:noProof/>
        </w:rPr>
        <w:t> </w:t>
      </w:r>
      <w:r w:rsidRPr="00073501">
        <w:rPr>
          <w:noProof/>
        </w:rPr>
        <w:t>July</w:t>
      </w:r>
      <w:r w:rsidR="008F2CAD">
        <w:rPr>
          <w:noProof/>
        </w:rPr>
        <w:t> </w:t>
      </w:r>
      <w:r w:rsidRPr="00073501">
        <w:rPr>
          <w:noProof/>
        </w:rPr>
        <w:t>2025</w:t>
      </w:r>
      <w:r w:rsidRPr="00073501">
        <w:rPr>
          <w:rFonts w:eastAsia="Times New Roman"/>
          <w:noProof/>
        </w:rPr>
        <w:t xml:space="preserve"> the Council, upon a recommendation from the Commission,</w:t>
      </w:r>
      <w:r w:rsidRPr="00073501">
        <w:rPr>
          <w:noProof/>
        </w:rPr>
        <w:t xml:space="preserve"> adopted a Recommendation allowing Slovenia to deviate from the recommended </w:t>
      </w:r>
      <w:r w:rsidRPr="00073501">
        <w:rPr>
          <w:rFonts w:eastAsia="Times New Roman"/>
          <w:noProof/>
        </w:rPr>
        <w:t>maximum growth rates of net expenditure</w:t>
      </w:r>
      <w:r w:rsidR="00081058" w:rsidRPr="00073501">
        <w:rPr>
          <w:rStyle w:val="FootnoteReference"/>
          <w:noProof/>
          <w:lang w:eastAsia="ja-JP"/>
        </w:rPr>
        <w:footnoteReference w:id="7"/>
      </w:r>
      <w:r w:rsidRPr="00073501">
        <w:rPr>
          <w:noProof/>
        </w:rPr>
        <w:t>. The period when the national escape clause is activated (2025-2028) allows Slovenia to reprioritise government expenditure or increase government revenue so that lastingly higher defence expenditure would not endanger fiscal sustainability in the medium term.</w:t>
      </w:r>
      <w:r w:rsidR="57326964" w:rsidRPr="00073501" w:rsidDel="622F8B6A">
        <w:rPr>
          <w:noProof/>
          <w:highlight w:val="green"/>
        </w:rPr>
        <w:t xml:space="preserve"> </w:t>
      </w:r>
    </w:p>
    <w:p w14:paraId="2AD35E35" w14:textId="77777777" w:rsidR="006823D6" w:rsidRPr="006F1C42" w:rsidRDefault="0B475B45" w:rsidP="30528FF6">
      <w:pPr>
        <w:pStyle w:val="ManualConsidrant"/>
        <w:rPr>
          <w:noProof/>
        </w:rPr>
      </w:pPr>
      <w:r>
        <w:rPr>
          <w:noProof/>
        </w:rPr>
        <w:t>(9)</w:t>
      </w:r>
      <w:r>
        <w:rPr>
          <w:noProof/>
        </w:rPr>
        <w:tab/>
      </w:r>
      <w:r w:rsidRPr="006F1C42">
        <w:rPr>
          <w:rFonts w:eastAsia="Calibri"/>
          <w:noProof/>
        </w:rPr>
        <w:t>On 30</w:t>
      </w:r>
      <w:r w:rsidR="008F2CAD" w:rsidRPr="006F1C42">
        <w:rPr>
          <w:rFonts w:eastAsia="Calibri"/>
          <w:noProof/>
        </w:rPr>
        <w:t> </w:t>
      </w:r>
      <w:r w:rsidRPr="006F1C42">
        <w:rPr>
          <w:rFonts w:eastAsia="Calibri"/>
          <w:noProof/>
        </w:rPr>
        <w:t>April</w:t>
      </w:r>
      <w:r w:rsidR="008F2CAD" w:rsidRPr="006F1C42">
        <w:rPr>
          <w:rFonts w:eastAsia="Calibri"/>
          <w:noProof/>
        </w:rPr>
        <w:t> </w:t>
      </w:r>
      <w:r w:rsidRPr="006F1C42">
        <w:rPr>
          <w:rFonts w:eastAsia="Calibri"/>
          <w:noProof/>
        </w:rPr>
        <w:t>2026, Slovenia submitted its 2026 Annual Progress Report</w:t>
      </w:r>
      <w:r w:rsidR="00E71ABA" w:rsidRPr="006F1C42">
        <w:rPr>
          <w:rStyle w:val="FootnoteReference"/>
          <w:rFonts w:eastAsia="Calibri"/>
          <w:noProof/>
        </w:rPr>
        <w:footnoteReference w:id="8"/>
      </w:r>
      <w:r w:rsidRPr="006F1C42">
        <w:rPr>
          <w:rFonts w:eastAsia="Calibri"/>
          <w:noProof/>
        </w:rPr>
        <w:t xml:space="preserve"> on</w:t>
      </w:r>
      <w:r w:rsidRPr="006F1C42">
        <w:rPr>
          <w:rFonts w:eastAsia="Times New Roman"/>
          <w:noProof/>
        </w:rPr>
        <w:t xml:space="preserve"> adherence to the recommended maximum growth rates of net expenditure </w:t>
      </w:r>
      <w:r w:rsidRPr="006F1C42">
        <w:rPr>
          <w:noProof/>
        </w:rPr>
        <w:t xml:space="preserve">and </w:t>
      </w:r>
      <w:r w:rsidRPr="006F1C42">
        <w:rPr>
          <w:rFonts w:eastAsia="Times New Roman"/>
          <w:noProof/>
        </w:rPr>
        <w:t xml:space="preserve">the implementation of reforms and investments responding to the main challenges identified in the European Semester country-specific recommendations. </w:t>
      </w:r>
      <w:r w:rsidRPr="006F1C42">
        <w:rPr>
          <w:rFonts w:eastAsia="Times New Roman"/>
          <w:noProof/>
          <w:color w:val="000000" w:themeColor="text1"/>
        </w:rPr>
        <w:t xml:space="preserve">The Annual Progress Report also reflects </w:t>
      </w:r>
      <w:r w:rsidRPr="006F1C42">
        <w:rPr>
          <w:noProof/>
          <w:color w:val="000000" w:themeColor="text1"/>
        </w:rPr>
        <w:t xml:space="preserve">Slovenia’s biannual reporting </w:t>
      </w:r>
      <w:r w:rsidRPr="006F1C42">
        <w:rPr>
          <w:rFonts w:eastAsia="Times New Roman"/>
          <w:noProof/>
          <w:color w:val="000000" w:themeColor="text1"/>
        </w:rPr>
        <w:t>on the progress made in implementing its recovery and resilience plan</w:t>
      </w:r>
      <w:r w:rsidRPr="006F1C42">
        <w:rPr>
          <w:noProof/>
          <w:color w:val="000000" w:themeColor="text1"/>
        </w:rPr>
        <w:t xml:space="preserve"> in accordance with Article 27 of</w:t>
      </w:r>
      <w:r w:rsidRPr="006F1C42">
        <w:rPr>
          <w:rFonts w:eastAsia="Times New Roman"/>
          <w:noProof/>
          <w:color w:val="000000" w:themeColor="text1"/>
        </w:rPr>
        <w:t xml:space="preserve"> Regulation (EU) 2021/241.</w:t>
      </w:r>
    </w:p>
    <w:bookmarkEnd w:id="2"/>
    <w:p w14:paraId="09D1EE53" w14:textId="77777777" w:rsidR="00804384" w:rsidRPr="006F1C42" w:rsidRDefault="04B642F8" w:rsidP="30528FF6">
      <w:pPr>
        <w:pStyle w:val="ManualConsidrant"/>
        <w:rPr>
          <w:noProof/>
        </w:rPr>
      </w:pPr>
      <w:r>
        <w:rPr>
          <w:noProof/>
        </w:rPr>
        <w:t>(10)</w:t>
      </w:r>
      <w:r>
        <w:rPr>
          <w:noProof/>
        </w:rPr>
        <w:tab/>
      </w:r>
      <w:r w:rsidRPr="006F1C42">
        <w:rPr>
          <w:rFonts w:eastAsia="Times New Roman"/>
          <w:noProof/>
          <w:color w:val="000000" w:themeColor="text1"/>
          <w:lang w:eastAsia="en-GB"/>
        </w:rPr>
        <w:t>Real GDP growth in 2025 was 1.1% and HICP inflation stood at 2.5%. The Commission Spring 2026 Forecast projects real GDP to grow by 1.9% in 2026 and 2.3% in 2027, and HICP inflation to stand at 3.5% in 2026 and 2.5% in 2027.</w:t>
      </w:r>
    </w:p>
    <w:p w14:paraId="55B09C2D" w14:textId="77777777" w:rsidR="006823D6" w:rsidRDefault="68FAA339" w:rsidP="30528FF6">
      <w:pPr>
        <w:pStyle w:val="ManualConsidrant"/>
        <w:rPr>
          <w:noProof/>
        </w:rPr>
      </w:pPr>
      <w:r>
        <w:rPr>
          <w:noProof/>
        </w:rPr>
        <w:t>(11)</w:t>
      </w:r>
      <w:r>
        <w:rPr>
          <w:noProof/>
        </w:rPr>
        <w:tab/>
      </w:r>
      <w:r w:rsidRPr="00630086">
        <w:rPr>
          <w:noProof/>
        </w:rPr>
        <w:t xml:space="preserve">Based on data </w:t>
      </w:r>
      <w:r w:rsidRPr="00630086">
        <w:rPr>
          <w:noProof/>
          <w:lang w:eastAsia="fr-BE"/>
        </w:rPr>
        <w:t>provided</w:t>
      </w:r>
      <w:r w:rsidRPr="00630086">
        <w:rPr>
          <w:noProof/>
        </w:rPr>
        <w:t xml:space="preserve"> by Eurostat</w:t>
      </w:r>
      <w:r w:rsidR="007B210C" w:rsidRPr="00630086">
        <w:rPr>
          <w:rStyle w:val="FootnoteReference"/>
          <w:noProof/>
        </w:rPr>
        <w:footnoteReference w:id="9"/>
      </w:r>
      <w:r w:rsidRPr="00630086">
        <w:rPr>
          <w:noProof/>
        </w:rPr>
        <w:t xml:space="preserve">, Slovenia’s general government deficit increased from 0.9% of GDP in 2024 to 2.5% of GDP in 2025. The increase in the deficit in 2025 mainly reflects a permanent rise in current expenditures, a record-high level of public investment and a cyclical slowdown in revenues. </w:t>
      </w:r>
      <w:r w:rsidRPr="00630086">
        <w:rPr>
          <w:rFonts w:eastAsia="Times New Roman"/>
          <w:noProof/>
          <w:color w:val="000000" w:themeColor="text1"/>
          <w:lang w:eastAsia="en-GB"/>
        </w:rPr>
        <w:t xml:space="preserve">Based on policy measures known by the cut-off date of the forecast, the Commission Spring 2026 Forecast projects a </w:t>
      </w:r>
      <w:r w:rsidRPr="00630086">
        <w:rPr>
          <w:noProof/>
          <w:lang w:eastAsia="ja-JP"/>
        </w:rPr>
        <w:t xml:space="preserve">deficit of 3.3% </w:t>
      </w:r>
      <w:r w:rsidRPr="00630086">
        <w:rPr>
          <w:rFonts w:eastAsia="Times New Roman"/>
          <w:noProof/>
          <w:color w:val="000000" w:themeColor="text1"/>
          <w:lang w:eastAsia="en-GB"/>
        </w:rPr>
        <w:t xml:space="preserve">of GDP in 2026 and </w:t>
      </w:r>
      <w:r w:rsidRPr="00630086">
        <w:rPr>
          <w:noProof/>
          <w:lang w:eastAsia="ja-JP"/>
        </w:rPr>
        <w:t xml:space="preserve">3.5% </w:t>
      </w:r>
      <w:r w:rsidRPr="00630086">
        <w:rPr>
          <w:rFonts w:eastAsia="Times New Roman"/>
          <w:noProof/>
          <w:color w:val="000000" w:themeColor="text1"/>
          <w:lang w:eastAsia="en-GB"/>
        </w:rPr>
        <w:t xml:space="preserve">of GDP in 2027. </w:t>
      </w:r>
      <w:r w:rsidRPr="00630086">
        <w:rPr>
          <w:noProof/>
        </w:rPr>
        <w:t>The increase in 2026 mainly reflects an increase in current expenditure driven by government intermediate consumption, social benefits and public wages. The increase of the deficit in 2027 mainly reflects the expiry of EU transfers from RRF grants against a sustained high level of public investments.</w:t>
      </w:r>
    </w:p>
    <w:p w14:paraId="736442C3" w14:textId="6FF6A452" w:rsidR="003B000B" w:rsidRPr="00073501" w:rsidRDefault="48CE7E81" w:rsidP="003B000B">
      <w:pPr>
        <w:pStyle w:val="ManualConsidrant"/>
        <w:rPr>
          <w:noProof/>
        </w:rPr>
      </w:pPr>
      <w:r>
        <w:rPr>
          <w:noProof/>
        </w:rPr>
        <w:t>(12)</w:t>
      </w:r>
      <w:r>
        <w:rPr>
          <w:noProof/>
        </w:rPr>
        <w:tab/>
      </w:r>
      <w:bookmarkStart w:id="3" w:name="_Hlk230961740"/>
      <w:r w:rsidRPr="00073501">
        <w:rPr>
          <w:noProof/>
        </w:rPr>
        <w:t>On 11</w:t>
      </w:r>
      <w:r w:rsidR="008F2CAD">
        <w:rPr>
          <w:noProof/>
        </w:rPr>
        <w:t> </w:t>
      </w:r>
      <w:r w:rsidRPr="00073501">
        <w:rPr>
          <w:noProof/>
        </w:rPr>
        <w:t>May</w:t>
      </w:r>
      <w:r w:rsidR="008F2CAD">
        <w:rPr>
          <w:noProof/>
        </w:rPr>
        <w:t> </w:t>
      </w:r>
      <w:r w:rsidRPr="00073501">
        <w:rPr>
          <w:noProof/>
        </w:rPr>
        <w:t xml:space="preserve">2026, after the cut-off date of the Commission Spring 2026 Forecast, additional deficit-increasing measures were adopted by the National Assembly, in the area of personal income tax, social contributions, taxes on products and social transfers, which are estimated by the Commission to have a total budgetary cost between 0.5% and 1.0% of GDP in 2026. Most of these measures are expected to be not temporary and they would increase the deficit in 2026 and beyond. </w:t>
      </w:r>
      <w:r w:rsidR="003F22DE">
        <w:rPr>
          <w:rFonts w:eastAsia="Times New Roman"/>
          <w:noProof/>
          <w:szCs w:val="24"/>
        </w:rPr>
        <w:t xml:space="preserve">In response, the outgoing government is preparing a number of savings measures. Given the uncertainty around their size and adoption, </w:t>
      </w:r>
      <w:r w:rsidR="003F22DE">
        <w:rPr>
          <w:rFonts w:eastAsia="Times New Roman"/>
          <w:noProof/>
          <w:szCs w:val="24"/>
          <w:lang w:val="en-US"/>
        </w:rPr>
        <w:t>t</w:t>
      </w:r>
      <w:r w:rsidR="003F22DE" w:rsidRPr="008A61B7">
        <w:rPr>
          <w:rFonts w:eastAsia="Times New Roman"/>
          <w:noProof/>
          <w:szCs w:val="24"/>
          <w:lang w:val="en-US"/>
        </w:rPr>
        <w:t>he impact of these more recent measures is not considered at this stage.</w:t>
      </w:r>
    </w:p>
    <w:bookmarkEnd w:id="3"/>
    <w:p w14:paraId="68621990" w14:textId="17F7131B" w:rsidR="00A674A6" w:rsidRPr="006F1C42" w:rsidRDefault="12CA3F84" w:rsidP="30528FF6">
      <w:pPr>
        <w:pStyle w:val="ManualConsidrant"/>
        <w:rPr>
          <w:noProof/>
        </w:rPr>
      </w:pPr>
      <w:r>
        <w:rPr>
          <w:noProof/>
        </w:rPr>
        <w:t>(13)</w:t>
      </w:r>
      <w:r>
        <w:rPr>
          <w:noProof/>
        </w:rPr>
        <w:tab/>
      </w:r>
      <w:r w:rsidRPr="006F1C42">
        <w:rPr>
          <w:rFonts w:eastAsia="Times New Roman"/>
          <w:noProof/>
          <w:color w:val="000000" w:themeColor="text1"/>
          <w:lang w:eastAsia="en-GB"/>
        </w:rPr>
        <w:t>Based on the Commission’s estimates, the fiscal stance</w:t>
      </w:r>
      <w:r w:rsidR="3D2779CD" w:rsidRPr="006F1C42">
        <w:rPr>
          <w:rStyle w:val="FootnoteReference"/>
          <w:rFonts w:eastAsia="Times New Roman"/>
          <w:noProof/>
          <w:color w:val="000000" w:themeColor="text1"/>
          <w:lang w:eastAsia="en-GB"/>
        </w:rPr>
        <w:footnoteReference w:id="10"/>
      </w:r>
      <w:r w:rsidRPr="006F1C42">
        <w:rPr>
          <w:rFonts w:eastAsia="Times New Roman"/>
          <w:noProof/>
          <w:color w:val="000000" w:themeColor="text1"/>
          <w:lang w:eastAsia="en-GB"/>
        </w:rPr>
        <w:t>, which includes both nationally and EU financed e</w:t>
      </w:r>
      <w:r w:rsidR="00711877">
        <w:rPr>
          <w:rFonts w:eastAsia="Times New Roman"/>
          <w:noProof/>
          <w:color w:val="000000" w:themeColor="text1"/>
          <w:lang w:eastAsia="en-GB"/>
        </w:rPr>
        <w:t>x</w:t>
      </w:r>
      <w:r w:rsidRPr="006F1C42">
        <w:rPr>
          <w:rFonts w:eastAsia="Times New Roman"/>
          <w:noProof/>
          <w:color w:val="000000" w:themeColor="text1"/>
          <w:lang w:eastAsia="en-GB"/>
        </w:rPr>
        <w:t>penditure, was expansionary, by 1.6% of GDP, in 2025. It is projected to be expansionary, by 1.3% of GDP, in 2026, and contractionary, by 0.7% of GDP, in 2027.</w:t>
      </w:r>
    </w:p>
    <w:p w14:paraId="167BAAB7" w14:textId="77777777" w:rsidR="00D9336F" w:rsidRPr="006F1C42" w:rsidRDefault="5A841166" w:rsidP="30528FF6">
      <w:pPr>
        <w:pStyle w:val="ManualConsidrant"/>
        <w:rPr>
          <w:noProof/>
        </w:rPr>
      </w:pPr>
      <w:r>
        <w:rPr>
          <w:noProof/>
        </w:rPr>
        <w:t>(14)</w:t>
      </w:r>
      <w:r>
        <w:rPr>
          <w:noProof/>
        </w:rPr>
        <w:tab/>
      </w:r>
      <w:r w:rsidRPr="006F1C42">
        <w:rPr>
          <w:noProof/>
        </w:rPr>
        <w:t>Based on data provided by Eurostat</w:t>
      </w:r>
      <w:r w:rsidR="00D9273D" w:rsidRPr="006F1C42">
        <w:rPr>
          <w:rStyle w:val="FootnoteReference"/>
          <w:rFonts w:eastAsia="Times New Roman"/>
          <w:noProof/>
          <w:lang w:eastAsia="en-GB"/>
        </w:rPr>
        <w:footnoteReference w:id="11"/>
      </w:r>
      <w:r w:rsidRPr="006F1C42">
        <w:rPr>
          <w:noProof/>
        </w:rPr>
        <w:t>, Slovenia’s general government debt decreased from 66.4% of GDP at the end of 2024 to 65.7% of GDP at the end of 2025. The decrease in the debt ratio in 2025 mainly reflects a debt-reducing interest-growth-rate differential. Based on policy measures known at the cut-off date of the forecast, the Commission Spring 2026 Forecast projects the debt-to-GDP ratio to decrease to 64.9% by the end of 2026 and to further decrease to 65.1% by the end of 2027. The decrease in the debt ratio in 2026 mainly reflects a debt-reducing interest-growth-rate differential and a debt-reducing stock-flow adjustment.</w:t>
      </w:r>
    </w:p>
    <w:p w14:paraId="2150FC8F" w14:textId="77777777" w:rsidR="000E1A54" w:rsidRPr="006F1C42" w:rsidRDefault="69B2EB32" w:rsidP="30528FF6">
      <w:pPr>
        <w:pStyle w:val="ManualConsidrant"/>
        <w:rPr>
          <w:noProof/>
        </w:rPr>
      </w:pPr>
      <w:r>
        <w:rPr>
          <w:noProof/>
        </w:rPr>
        <w:t>(15)</w:t>
      </w:r>
      <w:r>
        <w:rPr>
          <w:noProof/>
        </w:rPr>
        <w:tab/>
      </w:r>
      <w:r w:rsidRPr="006F1C42">
        <w:rPr>
          <w:noProof/>
        </w:rPr>
        <w:t>Based on Eurostat data</w:t>
      </w:r>
      <w:r w:rsidR="005E02FE" w:rsidRPr="006F1C42">
        <w:rPr>
          <w:rStyle w:val="FootnoteReference"/>
          <w:noProof/>
        </w:rPr>
        <w:footnoteReference w:id="12"/>
      </w:r>
      <w:r w:rsidRPr="006F1C42">
        <w:rPr>
          <w:noProof/>
        </w:rPr>
        <w:t>, total general government defence expenditure in Slovenia amounted to 1.3% of GDP in 2025, corresponding to an increase of 0.2 percentage points of GDP compared to the reference year 2021. According to the Commission Spring 2026 Forecast, it is projected at 1.6% of GDP in 2026, corresponding to an increase of 0.5 percentage points of GDP compared to 2021.</w:t>
      </w:r>
    </w:p>
    <w:p w14:paraId="3AF5B7C4" w14:textId="77777777" w:rsidR="00D9336F" w:rsidRPr="006F1C42" w:rsidRDefault="72A62343" w:rsidP="30528FF6">
      <w:pPr>
        <w:pStyle w:val="ManualConsidrant"/>
        <w:rPr>
          <w:noProof/>
        </w:rPr>
      </w:pPr>
      <w:r>
        <w:rPr>
          <w:noProof/>
        </w:rPr>
        <w:t>(16)</w:t>
      </w:r>
      <w:r>
        <w:rPr>
          <w:noProof/>
        </w:rPr>
        <w:tab/>
      </w:r>
      <w:r w:rsidRPr="006F1C42">
        <w:rPr>
          <w:noProof/>
        </w:rPr>
        <w:t>The Union continues to face risks of energy supply disruptions and elevated price volatility, exacerbated by geopolitical tensions which affect global oil and gas markets. Experience from the 2022–2023 energy crisis has shown that broad and untargeted measures entail large fiscal costs and are socially and economically inefficient.</w:t>
      </w:r>
      <w:r w:rsidRPr="006F1C42">
        <w:rPr>
          <w:i/>
          <w:iCs/>
          <w:noProof/>
        </w:rPr>
        <w:t xml:space="preserve"> </w:t>
      </w:r>
      <w:r w:rsidRPr="006F1C42">
        <w:rPr>
          <w:noProof/>
        </w:rPr>
        <w:t>Since the outbreak of the war in the Middle East in February 2026, Slovenia adopted fiscal policy measures to mitigate the impact of high energy prices on households and firms</w:t>
      </w:r>
      <w:r w:rsidR="00B94DEC" w:rsidRPr="006F1C42">
        <w:rPr>
          <w:rStyle w:val="FootnoteReference"/>
          <w:noProof/>
        </w:rPr>
        <w:footnoteReference w:id="13"/>
      </w:r>
      <w:r w:rsidRPr="006F1C42">
        <w:rPr>
          <w:noProof/>
        </w:rPr>
        <w:t>. These include an untargeted reduction in excise duties on diesel, gasoline and heating oil assumed to last until the end of the year and an untargeted reduction of environmental tax on carbon dioxide on diesel, gasoline and heating oil set to expire in June 2026. According to the Commission Spring 2026 Forecast, the fiscal cost of these measures is projected to amount to 0.2% of GDP in 2026. According to Commission estimates, if these measures were to remain in force until end-2026, their fiscal cost would amount to 0.3% of GDP in 2026.</w:t>
      </w:r>
    </w:p>
    <w:p w14:paraId="7F97AE6B" w14:textId="77777777" w:rsidR="00D9336F" w:rsidRPr="006F1C42" w:rsidRDefault="0CE83E7C" w:rsidP="30528FF6">
      <w:pPr>
        <w:pStyle w:val="ManualConsidrant"/>
        <w:rPr>
          <w:noProof/>
        </w:rPr>
      </w:pPr>
      <w:r>
        <w:rPr>
          <w:noProof/>
        </w:rPr>
        <w:t>(17)</w:t>
      </w:r>
      <w:r>
        <w:rPr>
          <w:noProof/>
        </w:rPr>
        <w:tab/>
      </w:r>
      <w:r w:rsidRPr="006F1C42">
        <w:rPr>
          <w:noProof/>
        </w:rPr>
        <w:t xml:space="preserve">Based on the Commission’s calculations, net expenditure in Slovenia grew by 8.8% in 2025 and 13.2% cumulatively over 2024 and 2025. The net expenditure growth in 2025 is above the recommended maximum growth rate, corresponding </w:t>
      </w:r>
      <w:r w:rsidRPr="006F1C42">
        <w:rPr>
          <w:noProof/>
          <w:lang w:eastAsia="ja-JP"/>
        </w:rPr>
        <w:t xml:space="preserve">to a deviation of 1.4% of GDP in annual terms. </w:t>
      </w:r>
      <w:r w:rsidRPr="006F1C42">
        <w:rPr>
          <w:noProof/>
        </w:rPr>
        <w:t>When considering 2024 and 2025 together, the cumulative growth rate of net expenditure is also above the recommended maximum growth rate</w:t>
      </w:r>
      <w:r w:rsidRPr="006F1C42">
        <w:rPr>
          <w:noProof/>
          <w:lang w:eastAsia="ja-JP"/>
        </w:rPr>
        <w:t>, corresponding to a deviation of 0.5% of GDP in cumulative terms. Taking into account the flexibility for higher defence spending provided for by the national escape clause, considering 2024 and 2025 together,</w:t>
      </w:r>
      <w:r w:rsidRPr="006F1C42">
        <w:rPr>
          <w:noProof/>
        </w:rPr>
        <w:t xml:space="preserve"> </w:t>
      </w:r>
      <w:r w:rsidRPr="006F1C42">
        <w:rPr>
          <w:noProof/>
          <w:lang w:eastAsia="ja-JP"/>
        </w:rPr>
        <w:t>t</w:t>
      </w:r>
      <w:r w:rsidRPr="006F1C42">
        <w:rPr>
          <w:noProof/>
        </w:rPr>
        <w:t>he cumulative deviation of net expenditure amounts to marginally above 0.3% of GDP.</w:t>
      </w:r>
    </w:p>
    <w:p w14:paraId="790B455D" w14:textId="2792F210" w:rsidR="00622653" w:rsidRPr="006F1C42" w:rsidRDefault="2680D322" w:rsidP="00622653">
      <w:pPr>
        <w:pStyle w:val="ManualConsidrant"/>
        <w:rPr>
          <w:rFonts w:eastAsia="Times New Roman"/>
          <w:noProof/>
        </w:rPr>
      </w:pPr>
      <w:r>
        <w:rPr>
          <w:noProof/>
        </w:rPr>
        <w:t>(18)</w:t>
      </w:r>
      <w:r>
        <w:rPr>
          <w:noProof/>
        </w:rPr>
        <w:tab/>
      </w:r>
      <w:r w:rsidRPr="006F1C42">
        <w:rPr>
          <w:noProof/>
        </w:rPr>
        <w:t xml:space="preserve">Based on the Commission’s calculations, net expenditure in Slovenia is projected to grow by 7.2% in 2026, and 21.3% cumulatively over </w:t>
      </w:r>
      <w:r w:rsidRPr="006F1C42">
        <w:rPr>
          <w:noProof/>
          <w:color w:val="000000" w:themeColor="text1"/>
        </w:rPr>
        <w:t xml:space="preserve">2024, </w:t>
      </w:r>
      <w:r w:rsidRPr="006F1C42">
        <w:rPr>
          <w:noProof/>
        </w:rPr>
        <w:t xml:space="preserve">2025 and 2026. The projected net expenditure growth in 2026 is above the recommended maximum growth rate, corresponding </w:t>
      </w:r>
      <w:r w:rsidRPr="006F1C42">
        <w:rPr>
          <w:noProof/>
          <w:lang w:eastAsia="ja-JP"/>
        </w:rPr>
        <w:t xml:space="preserve">to a deviation of 1.2% of GDP in annual terms. </w:t>
      </w:r>
      <w:r w:rsidRPr="006F1C42">
        <w:rPr>
          <w:noProof/>
        </w:rPr>
        <w:t>When considering</w:t>
      </w:r>
      <w:r w:rsidRPr="006F1C42">
        <w:rPr>
          <w:i/>
          <w:iCs/>
          <w:noProof/>
          <w:color w:val="FFFFFF" w:themeColor="background1"/>
          <w:lang w:eastAsia="ja-JP"/>
        </w:rPr>
        <w:t xml:space="preserve"> </w:t>
      </w:r>
      <w:r w:rsidRPr="006F1C42">
        <w:rPr>
          <w:noProof/>
          <w:color w:val="000000" w:themeColor="text1"/>
          <w:lang w:eastAsia="ja-JP"/>
        </w:rPr>
        <w:t xml:space="preserve">2024, </w:t>
      </w:r>
      <w:r w:rsidRPr="006F1C42">
        <w:rPr>
          <w:noProof/>
        </w:rPr>
        <w:t>2025 and 2026 together, the projected cumulative growth rate of net expenditure is also above the recommended maximum growth rate</w:t>
      </w:r>
      <w:r w:rsidRPr="006F1C42">
        <w:rPr>
          <w:noProof/>
          <w:lang w:eastAsia="ja-JP"/>
        </w:rPr>
        <w:t xml:space="preserve">, corresponding to a deviation of 1.7% of GDP in cumulative terms. Taking into account the flexibility for higher defence spending provided for by the national escape clause, considering </w:t>
      </w:r>
      <w:r w:rsidRPr="006F1C42">
        <w:rPr>
          <w:noProof/>
          <w:color w:val="000000" w:themeColor="text1"/>
          <w:lang w:eastAsia="ja-JP"/>
        </w:rPr>
        <w:t xml:space="preserve">2024, </w:t>
      </w:r>
      <w:r w:rsidRPr="006F1C42">
        <w:rPr>
          <w:noProof/>
        </w:rPr>
        <w:t xml:space="preserve">2025 and 2026 together, the projected cumulative deviation of net expenditure amounts to 1.2% of GDP. </w:t>
      </w:r>
    </w:p>
    <w:bookmarkEnd w:id="1"/>
    <w:p w14:paraId="407102C9" w14:textId="19DD3337" w:rsidR="782EF3DC" w:rsidRPr="006F1C42" w:rsidRDefault="003F22DE" w:rsidP="1C579B75">
      <w:pPr>
        <w:pStyle w:val="ManualConsidrant"/>
        <w:rPr>
          <w:noProof/>
        </w:rPr>
      </w:pPr>
      <w:r>
        <w:rPr>
          <w:noProof/>
        </w:rPr>
        <w:t>(19)</w:t>
      </w:r>
      <w:r>
        <w:rPr>
          <w:noProof/>
        </w:rPr>
        <w:tab/>
      </w:r>
      <w:r w:rsidRPr="006F1C42">
        <w:rPr>
          <w:noProof/>
        </w:rPr>
        <w:t>On 3 June 2026, the Commission adopted a report under Article 126(3) TFEU</w:t>
      </w:r>
      <w:r w:rsidRPr="006F1C42">
        <w:rPr>
          <w:rStyle w:val="FootnoteReference"/>
          <w:rFonts w:eastAsia="Times New Roman"/>
          <w:noProof/>
          <w:color w:val="000000" w:themeColor="text1"/>
          <w:lang w:eastAsia="en-GB"/>
        </w:rPr>
        <w:footnoteReference w:id="14"/>
      </w:r>
      <w:r w:rsidRPr="006F1C42">
        <w:rPr>
          <w:noProof/>
        </w:rPr>
        <w:t xml:space="preserve">. That report assessed the </w:t>
      </w:r>
      <w:r w:rsidRPr="006F1C42">
        <w:rPr>
          <w:noProof/>
          <w:lang w:eastAsia="ja-JP"/>
        </w:rPr>
        <w:t>situation</w:t>
      </w:r>
      <w:r w:rsidRPr="006F1C42">
        <w:rPr>
          <w:noProof/>
        </w:rPr>
        <w:t xml:space="preserve"> of Slovenia </w:t>
      </w:r>
      <w:r w:rsidRPr="006F1C42">
        <w:rPr>
          <w:i/>
          <w:noProof/>
        </w:rPr>
        <w:t>vis-à-vis</w:t>
      </w:r>
      <w:r w:rsidRPr="006F1C42">
        <w:rPr>
          <w:noProof/>
        </w:rPr>
        <w:t xml:space="preserve"> the deficit criterion, as its planned general government deficit in 2026 exceeds the reference value of 3% of GDP. The report concluded that </w:t>
      </w:r>
      <w:r w:rsidRPr="006F1C42">
        <w:rPr>
          <w:noProof/>
          <w:lang w:eastAsia="ja-JP"/>
        </w:rPr>
        <w:t>the deficit criterion is not fulfilled by Slovenia. At the same time, the Council has activated the national escape clause for Slovenia and the deficit in excess of the reference value is fully explained by the increase in defence expenditure since 2021, based on the Commission Spring 2026 Forecast</w:t>
      </w:r>
      <w:r w:rsidRPr="006F1C42">
        <w:rPr>
          <w:noProof/>
        </w:rPr>
        <w:t>. However, while the Commission is of the view that there is no case to open an excessive deficit procedure for Slovenia at this stage, significant uncertainty remains over the fiscal outlook for 2026 (</w:t>
      </w:r>
      <w:r w:rsidRPr="006F1C42">
        <w:rPr>
          <w:i/>
          <w:iCs/>
          <w:noProof/>
        </w:rPr>
        <w:t>cf.</w:t>
      </w:r>
      <w:r w:rsidRPr="006F1C42">
        <w:rPr>
          <w:noProof/>
        </w:rPr>
        <w:t xml:space="preserve"> recital 12). In the absence of </w:t>
      </w:r>
      <w:r w:rsidRPr="006F1C42">
        <w:rPr>
          <w:noProof/>
          <w:lang w:eastAsia="ja-JP"/>
        </w:rPr>
        <w:t>sufficient corrective measures being taken in a credible and timely manner, this may lead to the opening of the excessive deficit procedure for Slovenia in autumn</w:t>
      </w:r>
      <w:r w:rsidRPr="006F1C42">
        <w:rPr>
          <w:noProof/>
        </w:rPr>
        <w:t xml:space="preserve">. In light of this and after considering the opinion of the Economic and Financial Committee as established under Article 126(4) TFEU, the Commission has not </w:t>
      </w:r>
      <w:r w:rsidRPr="006F1C42">
        <w:rPr>
          <w:noProof/>
          <w:lang w:val="en-US"/>
        </w:rPr>
        <w:t xml:space="preserve">at this stage </w:t>
      </w:r>
      <w:r w:rsidRPr="006F1C42">
        <w:rPr>
          <w:noProof/>
        </w:rPr>
        <w:t>proposed to open an excessive deficit procedure.</w:t>
      </w:r>
    </w:p>
    <w:p w14:paraId="4A84B88E" w14:textId="77777777" w:rsidR="567BAFAB" w:rsidRPr="00073501" w:rsidRDefault="1457E9DD" w:rsidP="465B4BFD">
      <w:pPr>
        <w:pStyle w:val="ManualConsidrant"/>
        <w:rPr>
          <w:noProof/>
        </w:rPr>
      </w:pPr>
      <w:r>
        <w:rPr>
          <w:noProof/>
        </w:rPr>
        <w:t>(20)</w:t>
      </w:r>
      <w:r>
        <w:rPr>
          <w:noProof/>
        </w:rPr>
        <w:tab/>
      </w:r>
      <w:r w:rsidRPr="00073501">
        <w:rPr>
          <w:noProof/>
        </w:rPr>
        <w:t xml:space="preserve">Slovenia’s tax mix </w:t>
      </w:r>
      <w:r w:rsidR="649AFFC6" w:rsidRPr="00073501">
        <w:rPr>
          <w:noProof/>
        </w:rPr>
        <w:t>relies heavily on labo</w:t>
      </w:r>
      <w:r w:rsidR="173E85B9" w:rsidRPr="00073501">
        <w:rPr>
          <w:noProof/>
        </w:rPr>
        <w:t>u</w:t>
      </w:r>
      <w:r w:rsidR="649AFFC6" w:rsidRPr="00073501">
        <w:rPr>
          <w:noProof/>
        </w:rPr>
        <w:t xml:space="preserve">r taxation, which accounted for 52% of total tax revenues in 2023. </w:t>
      </w:r>
      <w:r w:rsidR="7E7A4417" w:rsidRPr="00073501">
        <w:rPr>
          <w:noProof/>
        </w:rPr>
        <w:t xml:space="preserve">In the context of a rapidly ageing population and a shrinking working-age workforce, Slovenia's heavy reliance on labour taxes poses a structural risk as a high tax wedge can discourage job creation and have a negative effect on labour supply and competitiveness. </w:t>
      </w:r>
      <w:r w:rsidR="02053F12" w:rsidRPr="00073501">
        <w:rPr>
          <w:noProof/>
        </w:rPr>
        <w:t>Currently,</w:t>
      </w:r>
      <w:r w:rsidRPr="00073501">
        <w:rPr>
          <w:noProof/>
        </w:rPr>
        <w:t xml:space="preserve"> </w:t>
      </w:r>
      <w:r w:rsidR="46235181" w:rsidRPr="00073501">
        <w:rPr>
          <w:noProof/>
        </w:rPr>
        <w:t xml:space="preserve">Slovenia makes limited use of less-distortive revenue sources; recurrent property taxes generate revenues well below the EU average and </w:t>
      </w:r>
      <w:r w:rsidR="25A7E272" w:rsidRPr="00073501">
        <w:rPr>
          <w:noProof/>
        </w:rPr>
        <w:t xml:space="preserve">reforms in this area have </w:t>
      </w:r>
      <w:r w:rsidR="7FBE64B8" w:rsidRPr="00073501">
        <w:rPr>
          <w:noProof/>
        </w:rPr>
        <w:t xml:space="preserve">not </w:t>
      </w:r>
      <w:r w:rsidR="25A7E272" w:rsidRPr="00073501">
        <w:rPr>
          <w:noProof/>
        </w:rPr>
        <w:t xml:space="preserve">been </w:t>
      </w:r>
      <w:r w:rsidR="2891B568" w:rsidRPr="00073501">
        <w:rPr>
          <w:noProof/>
        </w:rPr>
        <w:t>put forward</w:t>
      </w:r>
      <w:r w:rsidR="25A7E272" w:rsidRPr="00073501">
        <w:rPr>
          <w:noProof/>
        </w:rPr>
        <w:t xml:space="preserve">. Slovenia </w:t>
      </w:r>
      <w:r w:rsidR="33963648" w:rsidRPr="00073501">
        <w:rPr>
          <w:noProof/>
        </w:rPr>
        <w:t>lack</w:t>
      </w:r>
      <w:r w:rsidR="34EA9A52" w:rsidRPr="00073501">
        <w:rPr>
          <w:noProof/>
        </w:rPr>
        <w:t>s</w:t>
      </w:r>
      <w:r w:rsidR="33963648" w:rsidRPr="00073501">
        <w:rPr>
          <w:noProof/>
        </w:rPr>
        <w:t xml:space="preserve"> a framework to evaluate </w:t>
      </w:r>
      <w:r w:rsidR="565714F4" w:rsidRPr="00073501">
        <w:rPr>
          <w:noProof/>
        </w:rPr>
        <w:t xml:space="preserve">the </w:t>
      </w:r>
      <w:r w:rsidR="33963648" w:rsidRPr="00073501">
        <w:rPr>
          <w:noProof/>
        </w:rPr>
        <w:t xml:space="preserve">economic efficiency or necessity </w:t>
      </w:r>
      <w:r w:rsidR="565714F4" w:rsidRPr="00073501">
        <w:rPr>
          <w:noProof/>
        </w:rPr>
        <w:t xml:space="preserve">of the </w:t>
      </w:r>
      <w:r w:rsidR="25A7E272" w:rsidRPr="00073501">
        <w:rPr>
          <w:noProof/>
        </w:rPr>
        <w:t xml:space="preserve">extensive </w:t>
      </w:r>
      <w:r w:rsidR="565714F4" w:rsidRPr="00073501">
        <w:rPr>
          <w:noProof/>
        </w:rPr>
        <w:t xml:space="preserve">recurrence </w:t>
      </w:r>
      <w:r w:rsidR="25A7E272" w:rsidRPr="00073501">
        <w:rPr>
          <w:noProof/>
        </w:rPr>
        <w:t>of tax expenditures</w:t>
      </w:r>
      <w:r w:rsidR="794F8152" w:rsidRPr="00073501">
        <w:rPr>
          <w:noProof/>
        </w:rPr>
        <w:t xml:space="preserve"> </w:t>
      </w:r>
      <w:r w:rsidR="25A7E272" w:rsidRPr="00073501">
        <w:rPr>
          <w:noProof/>
        </w:rPr>
        <w:t xml:space="preserve">amounting to 5.2% of GDP in 2023. </w:t>
      </w:r>
      <w:r w:rsidR="52952E7D" w:rsidRPr="00073501">
        <w:rPr>
          <w:noProof/>
        </w:rPr>
        <w:t>A s</w:t>
      </w:r>
      <w:r w:rsidR="25A7E272" w:rsidRPr="00073501">
        <w:rPr>
          <w:noProof/>
        </w:rPr>
        <w:t>ystematic review</w:t>
      </w:r>
      <w:r w:rsidR="7A77F87E" w:rsidRPr="00073501">
        <w:rPr>
          <w:noProof/>
        </w:rPr>
        <w:t xml:space="preserve"> of</w:t>
      </w:r>
      <w:r w:rsidR="25A7E272" w:rsidRPr="00073501">
        <w:rPr>
          <w:noProof/>
        </w:rPr>
        <w:t xml:space="preserve"> </w:t>
      </w:r>
      <w:r w:rsidR="46235181" w:rsidRPr="00073501">
        <w:rPr>
          <w:noProof/>
        </w:rPr>
        <w:t xml:space="preserve">these expenditures and </w:t>
      </w:r>
      <w:r w:rsidR="2303EC12" w:rsidRPr="00073501">
        <w:rPr>
          <w:noProof/>
        </w:rPr>
        <w:t>adjustments</w:t>
      </w:r>
      <w:r w:rsidR="46235181" w:rsidRPr="00073501">
        <w:rPr>
          <w:noProof/>
        </w:rPr>
        <w:t xml:space="preserve"> of property taxation would broaden the tax base and generate additional fiscal space</w:t>
      </w:r>
      <w:r w:rsidR="7C2D1F07" w:rsidRPr="00073501">
        <w:rPr>
          <w:noProof/>
        </w:rPr>
        <w:t xml:space="preserve">. </w:t>
      </w:r>
      <w:r w:rsidR="23E69C32" w:rsidRPr="00073501">
        <w:rPr>
          <w:noProof/>
        </w:rPr>
        <w:t>Rebalancing</w:t>
      </w:r>
      <w:r w:rsidRPr="00073501">
        <w:rPr>
          <w:noProof/>
        </w:rPr>
        <w:t xml:space="preserve"> the tax </w:t>
      </w:r>
      <w:r w:rsidR="4C829D4A" w:rsidRPr="00073501">
        <w:rPr>
          <w:noProof/>
        </w:rPr>
        <w:t>mix</w:t>
      </w:r>
      <w:r w:rsidR="0D2982D6" w:rsidRPr="00073501">
        <w:rPr>
          <w:noProof/>
        </w:rPr>
        <w:t xml:space="preserve"> towards</w:t>
      </w:r>
      <w:r w:rsidRPr="00073501">
        <w:rPr>
          <w:noProof/>
        </w:rPr>
        <w:t xml:space="preserve"> more </w:t>
      </w:r>
      <w:r w:rsidR="0D2982D6" w:rsidRPr="00073501">
        <w:rPr>
          <w:noProof/>
        </w:rPr>
        <w:t xml:space="preserve">growth friendly and </w:t>
      </w:r>
      <w:r w:rsidRPr="00073501">
        <w:rPr>
          <w:noProof/>
        </w:rPr>
        <w:t xml:space="preserve">sustainable </w:t>
      </w:r>
      <w:r w:rsidR="3E76BDAA" w:rsidRPr="00073501">
        <w:rPr>
          <w:noProof/>
        </w:rPr>
        <w:t>sources</w:t>
      </w:r>
      <w:r w:rsidR="4434354B" w:rsidRPr="00073501">
        <w:rPr>
          <w:noProof/>
        </w:rPr>
        <w:t xml:space="preserve"> mitigate</w:t>
      </w:r>
      <w:r w:rsidR="3D28B553" w:rsidRPr="00073501">
        <w:rPr>
          <w:noProof/>
        </w:rPr>
        <w:t>s structural</w:t>
      </w:r>
      <w:r w:rsidR="4434354B" w:rsidRPr="00073501">
        <w:rPr>
          <w:noProof/>
        </w:rPr>
        <w:t xml:space="preserve"> </w:t>
      </w:r>
      <w:r w:rsidR="0D2982D6" w:rsidRPr="00073501">
        <w:rPr>
          <w:noProof/>
        </w:rPr>
        <w:t xml:space="preserve">risks and </w:t>
      </w:r>
      <w:r w:rsidR="4F48E80C" w:rsidRPr="00073501">
        <w:rPr>
          <w:noProof/>
        </w:rPr>
        <w:t>support</w:t>
      </w:r>
      <w:r w:rsidR="28729754" w:rsidRPr="00073501">
        <w:rPr>
          <w:noProof/>
        </w:rPr>
        <w:t>s</w:t>
      </w:r>
      <w:r w:rsidR="0BB8477F" w:rsidRPr="00073501">
        <w:rPr>
          <w:noProof/>
        </w:rPr>
        <w:t xml:space="preserve"> </w:t>
      </w:r>
      <w:r w:rsidRPr="00073501">
        <w:rPr>
          <w:noProof/>
        </w:rPr>
        <w:t>fiscal sustainability.</w:t>
      </w:r>
    </w:p>
    <w:p w14:paraId="60A8E9C3" w14:textId="77777777" w:rsidR="2CC19B1B" w:rsidRPr="00073501" w:rsidRDefault="15BE2F85" w:rsidP="465B4BFD">
      <w:pPr>
        <w:pStyle w:val="ManualConsidrant"/>
        <w:rPr>
          <w:noProof/>
        </w:rPr>
      </w:pPr>
      <w:r>
        <w:rPr>
          <w:noProof/>
        </w:rPr>
        <w:t>(21)</w:t>
      </w:r>
      <w:r>
        <w:rPr>
          <w:noProof/>
        </w:rPr>
        <w:tab/>
      </w:r>
      <w:r w:rsidRPr="00073501">
        <w:rPr>
          <w:noProof/>
        </w:rPr>
        <w:t xml:space="preserve">Enhancing the efficiency </w:t>
      </w:r>
      <w:r w:rsidR="6331E9D1" w:rsidRPr="00073501">
        <w:rPr>
          <w:noProof/>
        </w:rPr>
        <w:t xml:space="preserve">of public spending is </w:t>
      </w:r>
      <w:r w:rsidRPr="00073501">
        <w:rPr>
          <w:noProof/>
        </w:rPr>
        <w:t xml:space="preserve">required to address </w:t>
      </w:r>
      <w:r w:rsidR="5AD21B27" w:rsidRPr="00073501">
        <w:rPr>
          <w:noProof/>
        </w:rPr>
        <w:t xml:space="preserve">rising </w:t>
      </w:r>
      <w:r w:rsidR="7347CE3B" w:rsidRPr="00073501">
        <w:rPr>
          <w:noProof/>
        </w:rPr>
        <w:t>ageing costs</w:t>
      </w:r>
      <w:r w:rsidR="0DA45826" w:rsidRPr="00073501">
        <w:rPr>
          <w:noProof/>
        </w:rPr>
        <w:t xml:space="preserve"> and improve quality of public finances</w:t>
      </w:r>
      <w:r w:rsidR="357F235B" w:rsidRPr="00073501">
        <w:rPr>
          <w:noProof/>
        </w:rPr>
        <w:t xml:space="preserve">. </w:t>
      </w:r>
      <w:r w:rsidR="3C9CDA0A" w:rsidRPr="00073501">
        <w:rPr>
          <w:noProof/>
        </w:rPr>
        <w:t xml:space="preserve">While Slovenia has experience in producing expenditure analyses, these are not yet systematically integrated into the annual budget process. Institutionalising </w:t>
      </w:r>
      <w:r w:rsidR="3550C44B" w:rsidRPr="00073501">
        <w:rPr>
          <w:noProof/>
        </w:rPr>
        <w:t>regular</w:t>
      </w:r>
      <w:r w:rsidR="3C9CDA0A" w:rsidRPr="00073501">
        <w:rPr>
          <w:noProof/>
        </w:rPr>
        <w:t xml:space="preserve"> spending reviews in the largest expenditure</w:t>
      </w:r>
      <w:r w:rsidR="6331E9D1" w:rsidRPr="00073501">
        <w:rPr>
          <w:noProof/>
        </w:rPr>
        <w:t xml:space="preserve"> areas </w:t>
      </w:r>
      <w:r w:rsidR="3C9CDA0A" w:rsidRPr="00073501">
        <w:rPr>
          <w:noProof/>
        </w:rPr>
        <w:t>notably</w:t>
      </w:r>
      <w:r w:rsidR="6331E9D1" w:rsidRPr="00073501">
        <w:rPr>
          <w:noProof/>
        </w:rPr>
        <w:t xml:space="preserve"> social protection</w:t>
      </w:r>
      <w:r w:rsidR="3C9CDA0A" w:rsidRPr="00073501">
        <w:rPr>
          <w:noProof/>
        </w:rPr>
        <w:t xml:space="preserve"> (17.1% of GDP),</w:t>
      </w:r>
      <w:r w:rsidR="6331E9D1" w:rsidRPr="00073501">
        <w:rPr>
          <w:noProof/>
        </w:rPr>
        <w:t xml:space="preserve"> healthcare</w:t>
      </w:r>
      <w:r w:rsidR="3C9CDA0A" w:rsidRPr="00073501">
        <w:rPr>
          <w:noProof/>
        </w:rPr>
        <w:t xml:space="preserve"> (8%),</w:t>
      </w:r>
      <w:r w:rsidR="6331E9D1" w:rsidRPr="00073501">
        <w:rPr>
          <w:noProof/>
        </w:rPr>
        <w:t xml:space="preserve"> economic affairs</w:t>
      </w:r>
      <w:r w:rsidR="3C9CDA0A" w:rsidRPr="00073501">
        <w:rPr>
          <w:noProof/>
        </w:rPr>
        <w:t xml:space="preserve"> (5.7%),</w:t>
      </w:r>
      <w:r w:rsidR="6331E9D1" w:rsidRPr="00073501">
        <w:rPr>
          <w:noProof/>
        </w:rPr>
        <w:t xml:space="preserve"> and education</w:t>
      </w:r>
      <w:r w:rsidR="3C9CDA0A" w:rsidRPr="00073501">
        <w:rPr>
          <w:noProof/>
        </w:rPr>
        <w:t xml:space="preserve"> (5.5%) would facilitate a more effective reallocation of resources and increase accountability. </w:t>
      </w:r>
      <w:r w:rsidR="7C6147E8" w:rsidRPr="00073501">
        <w:rPr>
          <w:rFonts w:eastAsia="Times New Roman"/>
          <w:noProof/>
        </w:rPr>
        <w:t>Despite</w:t>
      </w:r>
      <w:r w:rsidR="138A5457" w:rsidRPr="00073501">
        <w:rPr>
          <w:rFonts w:eastAsia="Times New Roman"/>
          <w:noProof/>
        </w:rPr>
        <w:t xml:space="preserve"> an increase in social transfers, the rate of people at risk of poverty or social exclusion has risen for the fourth consecutive year</w:t>
      </w:r>
      <w:r w:rsidR="2792F899" w:rsidRPr="00073501">
        <w:rPr>
          <w:rFonts w:eastAsia="Times New Roman"/>
          <w:noProof/>
        </w:rPr>
        <w:t>,</w:t>
      </w:r>
      <w:r w:rsidR="7C6147E8" w:rsidRPr="00073501">
        <w:rPr>
          <w:rFonts w:eastAsia="Times New Roman"/>
          <w:noProof/>
        </w:rPr>
        <w:t xml:space="preserve"> notably reflecting an increase in </w:t>
      </w:r>
      <w:r w:rsidR="43439226" w:rsidRPr="00073501">
        <w:rPr>
          <w:rFonts w:eastAsia="Times New Roman"/>
          <w:noProof/>
        </w:rPr>
        <w:t xml:space="preserve">at risk of </w:t>
      </w:r>
      <w:r w:rsidR="7C6147E8" w:rsidRPr="00073501">
        <w:rPr>
          <w:rFonts w:eastAsia="Times New Roman"/>
          <w:noProof/>
        </w:rPr>
        <w:t xml:space="preserve">poverty rate among the elderly population, </w:t>
      </w:r>
      <w:r w:rsidR="138A5457" w:rsidRPr="00073501">
        <w:rPr>
          <w:rFonts w:eastAsia="Times New Roman"/>
          <w:noProof/>
        </w:rPr>
        <w:t>indicating that the system is failing to reach the most vulnerable. Efficiency gains could be achieved by better targeting social benefits, harmonising fragmented family support</w:t>
      </w:r>
      <w:r w:rsidR="5C431CF7" w:rsidRPr="00073501">
        <w:rPr>
          <w:rFonts w:eastAsia="Times New Roman"/>
          <w:noProof/>
        </w:rPr>
        <w:t xml:space="preserve"> </w:t>
      </w:r>
      <w:r w:rsidR="138A5457" w:rsidRPr="00073501">
        <w:rPr>
          <w:rFonts w:eastAsia="Times New Roman"/>
          <w:noProof/>
        </w:rPr>
        <w:t>and addressing sick leave benefits.</w:t>
      </w:r>
      <w:r w:rsidR="6331E9D1" w:rsidRPr="00073501">
        <w:rPr>
          <w:rFonts w:eastAsia="Times New Roman"/>
          <w:noProof/>
        </w:rPr>
        <w:t xml:space="preserve"> </w:t>
      </w:r>
      <w:r w:rsidR="7C6147E8" w:rsidRPr="00073501">
        <w:rPr>
          <w:rFonts w:eastAsia="Times New Roman"/>
          <w:noProof/>
        </w:rPr>
        <w:t xml:space="preserve">Demographic decline, ageing population and uneven access to quality essential services (healthcare and education) heighten territorial disparities, impacting in particular rural areas. </w:t>
      </w:r>
      <w:r w:rsidR="6331E9D1" w:rsidRPr="00073501">
        <w:rPr>
          <w:rFonts w:eastAsia="Times New Roman"/>
          <w:noProof/>
        </w:rPr>
        <w:t xml:space="preserve">Additionally, </w:t>
      </w:r>
      <w:r w:rsidR="0B5AA92D" w:rsidRPr="00073501">
        <w:rPr>
          <w:rFonts w:eastAsia="Times New Roman"/>
          <w:noProof/>
        </w:rPr>
        <w:t>while</w:t>
      </w:r>
      <w:r w:rsidR="6331E9D1" w:rsidRPr="00073501">
        <w:rPr>
          <w:rFonts w:eastAsia="Times New Roman"/>
          <w:noProof/>
        </w:rPr>
        <w:t xml:space="preserve"> public investments</w:t>
      </w:r>
      <w:r w:rsidR="0B5AA92D" w:rsidRPr="00073501">
        <w:rPr>
          <w:rFonts w:eastAsia="Times New Roman"/>
          <w:noProof/>
        </w:rPr>
        <w:t xml:space="preserve"> remain high</w:t>
      </w:r>
      <w:r w:rsidR="36D706B1" w:rsidRPr="00073501">
        <w:rPr>
          <w:rFonts w:eastAsia="Times New Roman"/>
          <w:noProof/>
          <w:color w:val="000000" w:themeColor="text1"/>
        </w:rPr>
        <w:t xml:space="preserve">, improving </w:t>
      </w:r>
      <w:r w:rsidR="7D9CEB88" w:rsidRPr="00073501">
        <w:rPr>
          <w:rFonts w:eastAsia="Times New Roman"/>
          <w:noProof/>
          <w:color w:val="000000" w:themeColor="text1"/>
        </w:rPr>
        <w:t>their</w:t>
      </w:r>
      <w:r w:rsidR="6331E9D1" w:rsidRPr="00073501">
        <w:rPr>
          <w:rFonts w:eastAsia="Times New Roman"/>
          <w:noProof/>
          <w:color w:val="000000" w:themeColor="text1"/>
        </w:rPr>
        <w:t xml:space="preserve"> composition and </w:t>
      </w:r>
      <w:r w:rsidR="6331E9D1" w:rsidRPr="00073501">
        <w:rPr>
          <w:rFonts w:eastAsia="Times New Roman"/>
          <w:noProof/>
        </w:rPr>
        <w:t xml:space="preserve">planning </w:t>
      </w:r>
      <w:r w:rsidR="0C57F980" w:rsidRPr="00073501">
        <w:rPr>
          <w:rFonts w:eastAsia="Times New Roman"/>
          <w:noProof/>
        </w:rPr>
        <w:t>via strengthened coordination</w:t>
      </w:r>
      <w:r w:rsidR="70B776A4" w:rsidRPr="00073501">
        <w:rPr>
          <w:rFonts w:eastAsia="Times New Roman"/>
          <w:noProof/>
        </w:rPr>
        <w:t xml:space="preserve"> </w:t>
      </w:r>
      <w:r w:rsidR="0C57F980" w:rsidRPr="00073501">
        <w:rPr>
          <w:rFonts w:eastAsia="Times New Roman"/>
          <w:noProof/>
        </w:rPr>
        <w:t xml:space="preserve">between national and local authorities </w:t>
      </w:r>
      <w:r w:rsidR="1A95AB44" w:rsidRPr="00073501">
        <w:rPr>
          <w:rFonts w:eastAsia="Times New Roman"/>
          <w:noProof/>
        </w:rPr>
        <w:t>is nec</w:t>
      </w:r>
      <w:r w:rsidR="1A95AB44" w:rsidRPr="00073501">
        <w:rPr>
          <w:rFonts w:eastAsia="Times New Roman"/>
          <w:noProof/>
          <w:color w:val="000000" w:themeColor="text1"/>
        </w:rPr>
        <w:t xml:space="preserve">essary </w:t>
      </w:r>
      <w:r w:rsidR="6331E9D1" w:rsidRPr="00073501">
        <w:rPr>
          <w:rFonts w:eastAsia="Times New Roman"/>
          <w:noProof/>
          <w:color w:val="000000" w:themeColor="text1"/>
        </w:rPr>
        <w:t>to ensure fiscal sustainability</w:t>
      </w:r>
      <w:r w:rsidR="1A95AB44" w:rsidRPr="00073501">
        <w:rPr>
          <w:rFonts w:eastAsia="Times New Roman"/>
          <w:noProof/>
          <w:color w:val="000000" w:themeColor="text1"/>
        </w:rPr>
        <w:t xml:space="preserve"> and support growth potential</w:t>
      </w:r>
      <w:r w:rsidR="6331E9D1" w:rsidRPr="00073501">
        <w:rPr>
          <w:rFonts w:eastAsia="Times New Roman"/>
          <w:noProof/>
          <w:color w:val="000000" w:themeColor="text1"/>
        </w:rPr>
        <w:t>.</w:t>
      </w:r>
    </w:p>
    <w:p w14:paraId="4B1CD74C" w14:textId="1D2312AA" w:rsidR="00E55732" w:rsidRPr="00073501" w:rsidRDefault="0033230E" w:rsidP="00A051EF">
      <w:pPr>
        <w:pStyle w:val="ManualConsidrant"/>
        <w:rPr>
          <w:noProof/>
        </w:rPr>
      </w:pPr>
      <w:r>
        <w:rPr>
          <w:noProof/>
        </w:rPr>
        <w:t>(22)</w:t>
      </w:r>
      <w:r>
        <w:rPr>
          <w:noProof/>
        </w:rPr>
        <w:tab/>
        <w:t>T</w:t>
      </w:r>
      <w:r w:rsidR="7D44DDFB" w:rsidRPr="00073501">
        <w:rPr>
          <w:noProof/>
        </w:rPr>
        <w:t>he implementation of cohesion policy programmes, which encompass support from the European Regional Development Fund (ERDF), the Just Transition Fund (JTF), the European Social Fund Plus (ESF+) and the Cohesion Fund (CF)</w:t>
      </w:r>
      <w:r>
        <w:rPr>
          <w:noProof/>
        </w:rPr>
        <w:t xml:space="preserve"> in</w:t>
      </w:r>
      <w:r w:rsidR="008F2CAD">
        <w:rPr>
          <w:noProof/>
        </w:rPr>
        <w:t xml:space="preserve"> </w:t>
      </w:r>
      <w:r w:rsidR="7D44DDFB" w:rsidRPr="00073501">
        <w:rPr>
          <w:noProof/>
        </w:rPr>
        <w:t>Slovenia</w:t>
      </w:r>
      <w:r>
        <w:rPr>
          <w:noProof/>
        </w:rPr>
        <w:t>,</w:t>
      </w:r>
      <w:r w:rsidR="008F2CAD">
        <w:rPr>
          <w:noProof/>
        </w:rPr>
        <w:t xml:space="preserve"> </w:t>
      </w:r>
      <w:r w:rsidR="7D44DDFB" w:rsidRPr="00073501">
        <w:rPr>
          <w:noProof/>
        </w:rPr>
        <w:t>is above the average pace at EU level, both in terms of project selection and payments. It is important to keep current momentum, while maximising the impact of investments on the ground.</w:t>
      </w:r>
      <w:r w:rsidR="008F2CAD">
        <w:rPr>
          <w:noProof/>
        </w:rPr>
        <w:t xml:space="preserve"> </w:t>
      </w:r>
      <w:r w:rsidR="7D44DDFB" w:rsidRPr="00073501">
        <w:rPr>
          <w:noProof/>
        </w:rPr>
        <w:t>Slovenia is already</w:t>
      </w:r>
      <w:r w:rsidR="008F2CAD">
        <w:rPr>
          <w:noProof/>
        </w:rPr>
        <w:t xml:space="preserve"> </w:t>
      </w:r>
      <w:r w:rsidR="7D44DDFB" w:rsidRPr="00073501">
        <w:rPr>
          <w:noProof/>
        </w:rPr>
        <w:t>taking action</w:t>
      </w:r>
      <w:r w:rsidR="008F2CAD">
        <w:rPr>
          <w:noProof/>
        </w:rPr>
        <w:t xml:space="preserve"> </w:t>
      </w:r>
      <w:r w:rsidR="7D44DDFB" w:rsidRPr="00073501">
        <w:rPr>
          <w:noProof/>
        </w:rPr>
        <w:t>under its cohesion policy programmes to boost competitiveness and growth.</w:t>
      </w:r>
      <w:r w:rsidR="008F2CAD">
        <w:rPr>
          <w:noProof/>
        </w:rPr>
        <w:t xml:space="preserve"> </w:t>
      </w:r>
      <w:r w:rsidR="7D44DDFB" w:rsidRPr="00073501">
        <w:rPr>
          <w:noProof/>
        </w:rPr>
        <w:t>Nevertheless, some areas may require further strengthening</w:t>
      </w:r>
      <w:r w:rsidR="27A8B8FE" w:rsidRPr="00073501">
        <w:rPr>
          <w:noProof/>
        </w:rPr>
        <w:t xml:space="preserve"> in implementation</w:t>
      </w:r>
      <w:r w:rsidR="7D44DDFB" w:rsidRPr="00073501">
        <w:rPr>
          <w:noProof/>
        </w:rPr>
        <w:t>, including those relating to</w:t>
      </w:r>
      <w:r w:rsidR="008F2CAD">
        <w:rPr>
          <w:noProof/>
        </w:rPr>
        <w:t xml:space="preserve"> </w:t>
      </w:r>
      <w:r w:rsidR="6A44F3F2" w:rsidRPr="00073501">
        <w:rPr>
          <w:noProof/>
        </w:rPr>
        <w:t xml:space="preserve">skills, </w:t>
      </w:r>
      <w:r w:rsidR="7D44DDFB" w:rsidRPr="00073501">
        <w:rPr>
          <w:noProof/>
        </w:rPr>
        <w:t>research and innovation,</w:t>
      </w:r>
      <w:r w:rsidR="008F2CAD">
        <w:rPr>
          <w:noProof/>
        </w:rPr>
        <w:t xml:space="preserve"> </w:t>
      </w:r>
      <w:r w:rsidR="7D44DDFB" w:rsidRPr="00073501">
        <w:rPr>
          <w:noProof/>
        </w:rPr>
        <w:t>climate change adaptation, water management, and provision of local services.</w:t>
      </w:r>
      <w:r w:rsidR="008F2CAD">
        <w:rPr>
          <w:noProof/>
        </w:rPr>
        <w:t xml:space="preserve"> </w:t>
      </w:r>
      <w:r w:rsidR="0735FB47" w:rsidRPr="00073501" w:rsidDel="0E03EACB">
        <w:rPr>
          <w:rFonts w:eastAsia="Times New Roman"/>
          <w:noProof/>
          <w:color w:val="000000" w:themeColor="text1"/>
        </w:rPr>
        <w:t xml:space="preserve">It is essential to ensure that the new investments </w:t>
      </w:r>
      <w:r w:rsidR="0735FB47" w:rsidRPr="00073501">
        <w:rPr>
          <w:rFonts w:eastAsia="Times New Roman"/>
          <w:noProof/>
          <w:color w:val="000000" w:themeColor="text1"/>
        </w:rPr>
        <w:t xml:space="preserve">identified by Slovenia in its mid-term review of the cohesion policy funds, notably those linked to the five priorities identified in the Mid-Term Review Regulation </w:t>
      </w:r>
      <w:r>
        <w:rPr>
          <w:rFonts w:eastAsia="Times New Roman"/>
          <w:noProof/>
          <w:color w:val="000000" w:themeColor="text1"/>
        </w:rPr>
        <w:t>(</w:t>
      </w:r>
      <w:r w:rsidR="6D398C2A" w:rsidRPr="00073501">
        <w:rPr>
          <w:rStyle w:val="FootnoteReference"/>
          <w:rFonts w:eastAsia="Times New Roman"/>
          <w:noProof/>
          <w:color w:val="000000" w:themeColor="text1"/>
        </w:rPr>
        <w:footnoteReference w:id="15"/>
      </w:r>
      <w:r>
        <w:rPr>
          <w:rFonts w:eastAsia="Times New Roman"/>
          <w:noProof/>
          <w:color w:val="000000" w:themeColor="text1"/>
        </w:rPr>
        <w:t>)</w:t>
      </w:r>
      <w:r w:rsidR="0735FB47" w:rsidRPr="00073501">
        <w:rPr>
          <w:rFonts w:eastAsia="Times New Roman"/>
          <w:noProof/>
          <w:color w:val="000000" w:themeColor="text1"/>
        </w:rPr>
        <w:t>, are deployed rapidly and effectively.</w:t>
      </w:r>
    </w:p>
    <w:p w14:paraId="2C7C694F" w14:textId="77777777" w:rsidR="54C4467E" w:rsidRPr="00073501" w:rsidRDefault="13ADE9C4" w:rsidP="64410623">
      <w:pPr>
        <w:pStyle w:val="ManualConsidrant"/>
        <w:rPr>
          <w:rFonts w:eastAsia="Times New Roman"/>
          <w:noProof/>
        </w:rPr>
      </w:pPr>
      <w:r>
        <w:rPr>
          <w:noProof/>
        </w:rPr>
        <w:t>(23)</w:t>
      </w:r>
      <w:r>
        <w:rPr>
          <w:noProof/>
        </w:rPr>
        <w:tab/>
      </w:r>
      <w:r w:rsidRPr="00073501">
        <w:rPr>
          <w:noProof/>
          <w:color w:val="000000" w:themeColor="text1"/>
        </w:rPr>
        <w:t>Slovenia</w:t>
      </w:r>
      <w:r w:rsidR="6FA09539" w:rsidRPr="00073501">
        <w:rPr>
          <w:noProof/>
          <w:color w:val="000000" w:themeColor="text1"/>
        </w:rPr>
        <w:t xml:space="preserve"> </w:t>
      </w:r>
      <w:r w:rsidR="5AAB380A" w:rsidRPr="00073501">
        <w:rPr>
          <w:noProof/>
          <w:color w:val="000000" w:themeColor="text1"/>
        </w:rPr>
        <w:t xml:space="preserve">faces </w:t>
      </w:r>
      <w:r w:rsidR="2A17A632" w:rsidRPr="00073501">
        <w:rPr>
          <w:noProof/>
          <w:color w:val="000000" w:themeColor="text1"/>
        </w:rPr>
        <w:t xml:space="preserve">several </w:t>
      </w:r>
      <w:r w:rsidR="5C7D0F37" w:rsidRPr="00073501">
        <w:rPr>
          <w:noProof/>
          <w:color w:val="000000" w:themeColor="text1"/>
        </w:rPr>
        <w:t xml:space="preserve">challenges </w:t>
      </w:r>
      <w:r w:rsidR="6FA09539" w:rsidRPr="00073501">
        <w:rPr>
          <w:noProof/>
          <w:color w:val="000000" w:themeColor="text1"/>
        </w:rPr>
        <w:t>rela</w:t>
      </w:r>
      <w:r w:rsidR="6FA09539" w:rsidRPr="00073501">
        <w:rPr>
          <w:noProof/>
        </w:rPr>
        <w:t xml:space="preserve">ted to </w:t>
      </w:r>
      <w:r w:rsidR="67E097DC" w:rsidRPr="00073501">
        <w:rPr>
          <w:rFonts w:eastAsia="Calibri"/>
          <w:noProof/>
        </w:rPr>
        <w:t>the energy sector, sustainable transport, climate resilience and environment, business environment, competitiveness and labour shortages</w:t>
      </w:r>
      <w:r w:rsidR="6FA09539" w:rsidRPr="00073501">
        <w:rPr>
          <w:noProof/>
        </w:rPr>
        <w:t xml:space="preserve">. </w:t>
      </w:r>
    </w:p>
    <w:p w14:paraId="3BE0C85A" w14:textId="77777777" w:rsidR="3269B51B" w:rsidRPr="00073501" w:rsidRDefault="46896BC6" w:rsidP="64410623">
      <w:pPr>
        <w:pStyle w:val="ManualConsidrant"/>
        <w:rPr>
          <w:rFonts w:eastAsia="Times New Roman"/>
          <w:noProof/>
          <w:color w:val="000000" w:themeColor="text1"/>
        </w:rPr>
      </w:pPr>
      <w:r>
        <w:rPr>
          <w:noProof/>
        </w:rPr>
        <w:t>(24)</w:t>
      </w:r>
      <w:r>
        <w:rPr>
          <w:noProof/>
        </w:rPr>
        <w:tab/>
      </w:r>
      <w:r w:rsidRPr="00073501">
        <w:rPr>
          <w:rFonts w:eastAsia="Times New Roman"/>
          <w:noProof/>
        </w:rPr>
        <w:t xml:space="preserve">As set in the Competitiveness Compass, all the EU, national, and local institutions must make a major effort to produce simpler rules and to accelerate the speed of administrative procedures. The Commission has set ambitious goals for reducing administrative burden: by at least 25% for all companies and by at least 35% for SMEs. It has also created new tools to achieve these goals, including systematic stress test of the stock of EU legislation and enhanced stakeholders’ dialogue. To match this ambition, Slovenia also needs to take action. </w:t>
      </w:r>
      <w:r w:rsidR="0FED0338" w:rsidRPr="00073501">
        <w:rPr>
          <w:rFonts w:eastAsia="Times New Roman"/>
          <w:noProof/>
        </w:rPr>
        <w:t>While some progress has been achieved, the need for stronger cooperation and coordination among the national, regional, and local levels remains</w:t>
      </w:r>
      <w:r w:rsidR="03B76126" w:rsidRPr="00073501">
        <w:rPr>
          <w:rFonts w:eastAsia="Times New Roman"/>
          <w:noProof/>
        </w:rPr>
        <w:t>.</w:t>
      </w:r>
      <w:r w:rsidRPr="00073501">
        <w:rPr>
          <w:rFonts w:eastAsia="Times New Roman"/>
          <w:noProof/>
        </w:rPr>
        <w:t xml:space="preserve"> The complexity of administrative procedures is reported to be a constraint by </w:t>
      </w:r>
      <w:r w:rsidR="6E3C41DE" w:rsidRPr="00073501">
        <w:rPr>
          <w:rFonts w:eastAsia="Times New Roman"/>
          <w:noProof/>
        </w:rPr>
        <w:t>[</w:t>
      </w:r>
      <w:r w:rsidRPr="00073501">
        <w:rPr>
          <w:rFonts w:eastAsia="Times New Roman"/>
          <w:noProof/>
        </w:rPr>
        <w:t>6</w:t>
      </w:r>
      <w:r w:rsidR="00926E7E" w:rsidRPr="00073501">
        <w:rPr>
          <w:rFonts w:eastAsia="Times New Roman"/>
          <w:noProof/>
        </w:rPr>
        <w:t>7</w:t>
      </w:r>
      <w:r w:rsidR="4BD1C3C6" w:rsidRPr="00073501">
        <w:rPr>
          <w:rFonts w:eastAsia="Times New Roman"/>
          <w:noProof/>
        </w:rPr>
        <w:t>]</w:t>
      </w:r>
      <w:r w:rsidRPr="00073501">
        <w:rPr>
          <w:rFonts w:eastAsia="Times New Roman"/>
          <w:noProof/>
        </w:rPr>
        <w:t xml:space="preserve">% of companies when doing business in </w:t>
      </w:r>
      <w:r w:rsidR="2702E0D8" w:rsidRPr="00073501">
        <w:rPr>
          <w:rFonts w:eastAsia="Times New Roman"/>
          <w:noProof/>
        </w:rPr>
        <w:t>Slovenia</w:t>
      </w:r>
      <w:r w:rsidR="70B776A4" w:rsidRPr="00073501">
        <w:rPr>
          <w:rFonts w:eastAsia="Times New Roman"/>
          <w:noProof/>
        </w:rPr>
        <w:t xml:space="preserve"> (</w:t>
      </w:r>
      <w:r w:rsidR="3269B51B" w:rsidRPr="004B479C">
        <w:rPr>
          <w:rStyle w:val="FootnoteReference"/>
          <w:noProof/>
        </w:rPr>
        <w:footnoteReference w:id="16"/>
      </w:r>
      <w:r w:rsidR="70B776A4" w:rsidRPr="00073501">
        <w:rPr>
          <w:rFonts w:eastAsia="Times New Roman"/>
          <w:noProof/>
        </w:rPr>
        <w:t>)</w:t>
      </w:r>
      <w:r w:rsidR="2702E0D8" w:rsidRPr="00073501">
        <w:rPr>
          <w:rFonts w:eastAsia="Times New Roman"/>
          <w:noProof/>
        </w:rPr>
        <w:t xml:space="preserve">. Structural challenges continue to weigh on </w:t>
      </w:r>
      <w:r w:rsidR="3024E65B" w:rsidRPr="00073501">
        <w:rPr>
          <w:rFonts w:eastAsia="Times New Roman"/>
          <w:noProof/>
        </w:rPr>
        <w:t>Slovenia</w:t>
      </w:r>
      <w:r w:rsidR="2702E0D8" w:rsidRPr="00073501">
        <w:rPr>
          <w:rFonts w:eastAsia="Times New Roman"/>
          <w:noProof/>
        </w:rPr>
        <w:t xml:space="preserve">’s business environment, with labour and skills shortages, regulatory and </w:t>
      </w:r>
      <w:r w:rsidR="39EA2607" w:rsidRPr="00073501">
        <w:rPr>
          <w:rFonts w:eastAsia="Times New Roman"/>
          <w:noProof/>
        </w:rPr>
        <w:t>tax burden</w:t>
      </w:r>
      <w:r w:rsidR="2702E0D8" w:rsidRPr="00073501">
        <w:rPr>
          <w:rFonts w:eastAsia="Times New Roman"/>
          <w:noProof/>
        </w:rPr>
        <w:t xml:space="preserve">s acting as major constraints on investment and growth. Permitting processes remain particularly burdensome, with lengthy timelines for construction and environmental permits, </w:t>
      </w:r>
      <w:r w:rsidR="7A55E45D" w:rsidRPr="00073501">
        <w:rPr>
          <w:rFonts w:eastAsia="Times New Roman"/>
          <w:noProof/>
        </w:rPr>
        <w:t>the need to manage the legal formalities physically</w:t>
      </w:r>
      <w:r w:rsidR="2702E0D8" w:rsidRPr="00073501">
        <w:rPr>
          <w:rFonts w:eastAsia="Times New Roman"/>
          <w:noProof/>
        </w:rPr>
        <w:t xml:space="preserve">, and limited interoperability of digital registries. </w:t>
      </w:r>
      <w:r w:rsidR="70AE4A32" w:rsidRPr="00073501">
        <w:rPr>
          <w:rFonts w:eastAsia="Times New Roman"/>
          <w:noProof/>
        </w:rPr>
        <w:t>Regulatory b</w:t>
      </w:r>
      <w:r w:rsidR="527B7EF9" w:rsidRPr="00073501">
        <w:rPr>
          <w:rFonts w:eastAsia="Times New Roman"/>
          <w:noProof/>
        </w:rPr>
        <w:t xml:space="preserve">arriers to the </w:t>
      </w:r>
      <w:r w:rsidR="20216B80" w:rsidRPr="00073501">
        <w:rPr>
          <w:rFonts w:eastAsia="Times New Roman"/>
          <w:noProof/>
        </w:rPr>
        <w:t>S</w:t>
      </w:r>
      <w:r w:rsidR="527B7EF9" w:rsidRPr="00073501">
        <w:rPr>
          <w:rFonts w:eastAsia="Times New Roman"/>
          <w:noProof/>
        </w:rPr>
        <w:t xml:space="preserve">ingle </w:t>
      </w:r>
      <w:r w:rsidR="6D941C5C" w:rsidRPr="00073501">
        <w:rPr>
          <w:rFonts w:eastAsia="Times New Roman"/>
          <w:noProof/>
        </w:rPr>
        <w:t>M</w:t>
      </w:r>
      <w:r w:rsidR="527B7EF9" w:rsidRPr="00073501">
        <w:rPr>
          <w:rFonts w:eastAsia="Times New Roman"/>
          <w:noProof/>
        </w:rPr>
        <w:t>arket, affecting especially</w:t>
      </w:r>
      <w:r w:rsidR="4DF2E837" w:rsidRPr="00073501">
        <w:rPr>
          <w:rFonts w:eastAsia="Times New Roman"/>
          <w:noProof/>
        </w:rPr>
        <w:t xml:space="preserve"> </w:t>
      </w:r>
      <w:r w:rsidR="6FD103FF" w:rsidRPr="00073501">
        <w:rPr>
          <w:rFonts w:eastAsia="Times New Roman"/>
          <w:noProof/>
        </w:rPr>
        <w:t>cross-border</w:t>
      </w:r>
      <w:r w:rsidR="527B7EF9" w:rsidRPr="00073501">
        <w:rPr>
          <w:rFonts w:eastAsia="Times New Roman"/>
          <w:noProof/>
        </w:rPr>
        <w:t xml:space="preserve"> service trade</w:t>
      </w:r>
      <w:r w:rsidR="08F35052" w:rsidRPr="00073501">
        <w:rPr>
          <w:rFonts w:eastAsia="Times New Roman"/>
          <w:noProof/>
        </w:rPr>
        <w:t xml:space="preserve"> and</w:t>
      </w:r>
      <w:r w:rsidR="260A2A6B" w:rsidRPr="00073501">
        <w:rPr>
          <w:rFonts w:eastAsia="Times New Roman"/>
          <w:noProof/>
        </w:rPr>
        <w:t xml:space="preserve"> </w:t>
      </w:r>
      <w:r w:rsidR="2702E0D8" w:rsidRPr="00073501">
        <w:rPr>
          <w:rFonts w:eastAsia="Times New Roman"/>
          <w:noProof/>
        </w:rPr>
        <w:t>certain</w:t>
      </w:r>
      <w:r w:rsidR="7134E2F6" w:rsidRPr="00073501">
        <w:rPr>
          <w:rFonts w:eastAsia="Times New Roman"/>
          <w:noProof/>
        </w:rPr>
        <w:t xml:space="preserve"> regulated</w:t>
      </w:r>
      <w:r w:rsidR="2702E0D8" w:rsidRPr="00073501">
        <w:rPr>
          <w:rFonts w:eastAsia="Times New Roman"/>
          <w:noProof/>
        </w:rPr>
        <w:t xml:space="preserve"> professions</w:t>
      </w:r>
      <w:r w:rsidR="351D2591" w:rsidRPr="00073501">
        <w:rPr>
          <w:rFonts w:eastAsia="Times New Roman"/>
          <w:noProof/>
        </w:rPr>
        <w:t xml:space="preserve">, persist and </w:t>
      </w:r>
      <w:r w:rsidR="5FFB3379" w:rsidRPr="00073501">
        <w:rPr>
          <w:rFonts w:eastAsia="Times New Roman"/>
          <w:noProof/>
        </w:rPr>
        <w:t xml:space="preserve">progress with addressing them has remained limited. </w:t>
      </w:r>
      <w:r w:rsidR="16910363" w:rsidRPr="00073501">
        <w:rPr>
          <w:rFonts w:eastAsia="Times New Roman"/>
          <w:noProof/>
        </w:rPr>
        <w:t>In this regard</w:t>
      </w:r>
      <w:r w:rsidR="2702E0D8" w:rsidRPr="00073501">
        <w:rPr>
          <w:rFonts w:eastAsia="Times New Roman"/>
          <w:noProof/>
        </w:rPr>
        <w:t xml:space="preserve">, increasing the scope, ambition and pace of regulatory simplification and administrative modernisation </w:t>
      </w:r>
      <w:r w:rsidR="2DE62DC2" w:rsidRPr="00073501">
        <w:rPr>
          <w:rFonts w:eastAsia="Times New Roman"/>
          <w:noProof/>
        </w:rPr>
        <w:t>may improve quality and lower prices as well as support growth in the longer term.</w:t>
      </w:r>
    </w:p>
    <w:p w14:paraId="3972F791" w14:textId="77777777" w:rsidR="5DA11B3B" w:rsidRPr="00073501" w:rsidRDefault="5C6DBBA2" w:rsidP="7E701489">
      <w:pPr>
        <w:pStyle w:val="ManualConsidrant"/>
        <w:rPr>
          <w:rFonts w:eastAsia="Times New Roman"/>
          <w:noProof/>
          <w:color w:val="000000" w:themeColor="text1"/>
        </w:rPr>
      </w:pPr>
      <w:r>
        <w:rPr>
          <w:noProof/>
        </w:rPr>
        <w:t>(25)</w:t>
      </w:r>
      <w:r>
        <w:rPr>
          <w:noProof/>
        </w:rPr>
        <w:tab/>
      </w:r>
      <w:r w:rsidRPr="00073501">
        <w:rPr>
          <w:rFonts w:eastAsia="Times New Roman"/>
          <w:noProof/>
          <w:color w:val="000000" w:themeColor="text1"/>
        </w:rPr>
        <w:t xml:space="preserve">Slovenia’s </w:t>
      </w:r>
      <w:r w:rsidR="653BB493" w:rsidRPr="00073501">
        <w:rPr>
          <w:rFonts w:eastAsia="Times New Roman"/>
          <w:noProof/>
          <w:color w:val="000000" w:themeColor="text1"/>
        </w:rPr>
        <w:t>public-private links in</w:t>
      </w:r>
      <w:r w:rsidRPr="00073501">
        <w:rPr>
          <w:rFonts w:eastAsia="Times New Roman"/>
          <w:noProof/>
          <w:color w:val="000000" w:themeColor="text1"/>
        </w:rPr>
        <w:t xml:space="preserve"> research and innovation (R&amp;I) in terms of co-publications</w:t>
      </w:r>
      <w:r w:rsidR="115D0F08" w:rsidRPr="00073501">
        <w:rPr>
          <w:rFonts w:eastAsia="Times New Roman"/>
          <w:noProof/>
          <w:color w:val="000000" w:themeColor="text1"/>
        </w:rPr>
        <w:t xml:space="preserve"> remain slightly above the EU average</w:t>
      </w:r>
      <w:r w:rsidRPr="00073501">
        <w:rPr>
          <w:rFonts w:eastAsia="Times New Roman"/>
          <w:noProof/>
          <w:color w:val="000000" w:themeColor="text1"/>
        </w:rPr>
        <w:t xml:space="preserve">, but </w:t>
      </w:r>
      <w:r w:rsidR="184A8920" w:rsidRPr="00073501">
        <w:rPr>
          <w:rFonts w:eastAsia="Times New Roman"/>
          <w:noProof/>
          <w:color w:val="000000" w:themeColor="text1"/>
        </w:rPr>
        <w:t>the country</w:t>
      </w:r>
      <w:r w:rsidRPr="00073501">
        <w:rPr>
          <w:rFonts w:eastAsia="Times New Roman"/>
          <w:noProof/>
          <w:color w:val="000000" w:themeColor="text1"/>
        </w:rPr>
        <w:t xml:space="preserve"> struggles to turn excellent research into successful products, </w:t>
      </w:r>
      <w:r w:rsidR="62AC2075" w:rsidRPr="00073501">
        <w:rPr>
          <w:rFonts w:eastAsia="Times New Roman"/>
          <w:noProof/>
          <w:color w:val="000000" w:themeColor="text1"/>
        </w:rPr>
        <w:t>mainly</w:t>
      </w:r>
      <w:r w:rsidRPr="00073501">
        <w:rPr>
          <w:rFonts w:eastAsia="Times New Roman"/>
          <w:noProof/>
          <w:color w:val="000000" w:themeColor="text1"/>
        </w:rPr>
        <w:t xml:space="preserve"> because knowledge transfer lacks continuity and insufficient financial support for the R&amp;D activity. While business spending in R&amp;D in Slovenia </w:t>
      </w:r>
      <w:r w:rsidRPr="00073501">
        <w:rPr>
          <w:rFonts w:eastAsia="Times New Roman"/>
          <w:noProof/>
        </w:rPr>
        <w:t xml:space="preserve">stand at the EU average, it has fallen for three years to 1.5% of GDP, particularly among SMEs. Moreover, Slovenia’s public expenditure on R&amp;D continues to lag behind the EU average (0.64% vs 0.72% of GDP) as well as the national target (1.25%). </w:t>
      </w:r>
      <w:r w:rsidR="701B983A" w:rsidRPr="00073501">
        <w:rPr>
          <w:rFonts w:eastAsia="Times New Roman"/>
          <w:noProof/>
        </w:rPr>
        <w:t xml:space="preserve">High-value-added activities and innovation remain concentrated in the capital region, while other regions face lower R&amp;D investment and weaker productivity outcomes, constraining competitiveness and innovation-driven growth. </w:t>
      </w:r>
      <w:r w:rsidRPr="00073501">
        <w:rPr>
          <w:rFonts w:eastAsia="Times New Roman"/>
          <w:noProof/>
        </w:rPr>
        <w:t xml:space="preserve">While some positive initiatives are </w:t>
      </w:r>
      <w:r w:rsidRPr="00073501">
        <w:rPr>
          <w:rFonts w:eastAsia="Times New Roman"/>
          <w:noProof/>
          <w:color w:val="000000" w:themeColor="text1"/>
        </w:rPr>
        <w:t>underway, including strategic funding projects and targeted support for high-potential proposals, the effective deployment of alternative investment instruments</w:t>
      </w:r>
      <w:r w:rsidR="36C8416B" w:rsidRPr="00073501">
        <w:rPr>
          <w:rFonts w:eastAsia="Times New Roman"/>
          <w:noProof/>
          <w:color w:val="000000" w:themeColor="text1"/>
        </w:rPr>
        <w:t>, especially for startups,</w:t>
      </w:r>
      <w:r w:rsidRPr="00073501">
        <w:rPr>
          <w:rFonts w:eastAsia="Times New Roman"/>
          <w:noProof/>
          <w:color w:val="000000" w:themeColor="text1"/>
        </w:rPr>
        <w:t xml:space="preserve"> </w:t>
      </w:r>
      <w:r w:rsidR="6B3EC3F9" w:rsidRPr="00073501">
        <w:rPr>
          <w:rFonts w:eastAsia="Times New Roman"/>
          <w:noProof/>
          <w:color w:val="000000" w:themeColor="text1"/>
        </w:rPr>
        <w:t>in important</w:t>
      </w:r>
      <w:r w:rsidRPr="00073501">
        <w:rPr>
          <w:rFonts w:eastAsia="Times New Roman"/>
          <w:noProof/>
          <w:color w:val="000000" w:themeColor="text1"/>
        </w:rPr>
        <w:t xml:space="preserve"> to fully leverage Slovenia's innovation capacity and achieve its full realisation. Slovenia has made efforts to improve the </w:t>
      </w:r>
      <w:r w:rsidR="18E9E69A" w:rsidRPr="00073501">
        <w:rPr>
          <w:rFonts w:eastAsia="Times New Roman"/>
          <w:noProof/>
          <w:color w:val="000000" w:themeColor="text1"/>
        </w:rPr>
        <w:t>governance</w:t>
      </w:r>
      <w:r w:rsidRPr="00073501">
        <w:rPr>
          <w:rFonts w:eastAsia="Times New Roman"/>
          <w:noProof/>
          <w:color w:val="000000" w:themeColor="text1"/>
        </w:rPr>
        <w:t xml:space="preserve"> of the R&amp;I by consolidating most R&amp;I policies into one ministry, updating the Act on Research, Development and Innovation Activities and creating horizontal coordination mechanisms to streamline policy initiatives, which were part of the Slovenian recovery and resilience plan (RRP). Although these reforms have been implemented, their impact is not yet tangible, and the mechanisms may require adding a monitoring component to track progress and possible reinforcement.</w:t>
      </w:r>
      <w:r w:rsidR="13E54FE7" w:rsidRPr="00073501">
        <w:rPr>
          <w:rFonts w:eastAsia="Times New Roman"/>
          <w:noProof/>
          <w:color w:val="000000" w:themeColor="text1"/>
        </w:rPr>
        <w:t xml:space="preserve"> Furthermore, a more systematic approach to knowledge transfer </w:t>
      </w:r>
      <w:r w:rsidR="2F2CB6FF" w:rsidRPr="00073501">
        <w:rPr>
          <w:rFonts w:eastAsia="Times New Roman"/>
          <w:noProof/>
          <w:color w:val="000000" w:themeColor="text1"/>
        </w:rPr>
        <w:t>is not yet in place, which m</w:t>
      </w:r>
      <w:r w:rsidR="7340F0A3" w:rsidRPr="00073501">
        <w:rPr>
          <w:rFonts w:eastAsia="Times New Roman"/>
          <w:noProof/>
          <w:color w:val="000000" w:themeColor="text1"/>
        </w:rPr>
        <w:t>a</w:t>
      </w:r>
      <w:r w:rsidR="2F2CB6FF" w:rsidRPr="00073501">
        <w:rPr>
          <w:rFonts w:eastAsia="Times New Roman"/>
          <w:noProof/>
          <w:color w:val="000000" w:themeColor="text1"/>
        </w:rPr>
        <w:t>y hinder</w:t>
      </w:r>
      <w:r w:rsidR="13E54FE7" w:rsidRPr="00073501">
        <w:rPr>
          <w:rFonts w:eastAsia="Times New Roman"/>
          <w:noProof/>
          <w:color w:val="000000" w:themeColor="text1"/>
        </w:rPr>
        <w:t xml:space="preserve"> the conversion of high-quality academic research into commercially viable products.</w:t>
      </w:r>
    </w:p>
    <w:p w14:paraId="0A904B79" w14:textId="3F73851F" w:rsidR="5DA11B3B" w:rsidRPr="00073501" w:rsidRDefault="5E3088AE" w:rsidP="64410623">
      <w:pPr>
        <w:pStyle w:val="ManualConsidrant"/>
        <w:rPr>
          <w:rFonts w:eastAsia="Times New Roman"/>
          <w:noProof/>
          <w:color w:val="000000" w:themeColor="text1"/>
        </w:rPr>
      </w:pPr>
      <w:r>
        <w:rPr>
          <w:noProof/>
        </w:rPr>
        <w:t>(26)</w:t>
      </w:r>
      <w:r>
        <w:rPr>
          <w:noProof/>
        </w:rPr>
        <w:tab/>
      </w:r>
      <w:r w:rsidRPr="00073501">
        <w:rPr>
          <w:rFonts w:eastAsia="Times New Roman"/>
          <w:noProof/>
          <w:color w:val="000000" w:themeColor="text1"/>
        </w:rPr>
        <w:t xml:space="preserve">Slovenian businesses predominantly rely on bank financing due to the country's </w:t>
      </w:r>
      <w:r w:rsidR="64AB06CD" w:rsidRPr="00073501">
        <w:rPr>
          <w:rFonts w:eastAsia="Times New Roman"/>
          <w:noProof/>
          <w:color w:val="000000" w:themeColor="text1"/>
        </w:rPr>
        <w:t>less developed</w:t>
      </w:r>
      <w:r w:rsidRPr="00073501">
        <w:rPr>
          <w:rFonts w:eastAsia="Times New Roman"/>
          <w:noProof/>
          <w:color w:val="000000" w:themeColor="text1"/>
        </w:rPr>
        <w:t xml:space="preserve"> capital market and limited participation of domestic institutional investors in financing innovative companies and start-ups. The private equity and venture capital sectors are significantly </w:t>
      </w:r>
      <w:r w:rsidR="0470A59D" w:rsidRPr="00073501">
        <w:rPr>
          <w:rFonts w:eastAsia="Times New Roman"/>
          <w:noProof/>
          <w:color w:val="000000" w:themeColor="text1"/>
        </w:rPr>
        <w:t>less mature than their EU counterparts</w:t>
      </w:r>
      <w:r w:rsidRPr="00073501">
        <w:rPr>
          <w:rFonts w:eastAsia="Times New Roman"/>
          <w:noProof/>
          <w:color w:val="000000" w:themeColor="text1"/>
        </w:rPr>
        <w:t xml:space="preserve">, with assets amounting to only 0.04% and 0.01% of GDP in 2024, respectively, compared to EU averages of 0.46% and 0.06% of GDP. Furthermore, Slovenian households tend to hold a large proportion of their financial assets in cash and deposits, rather than investing in market-based financial instruments. The pension fund sector </w:t>
      </w:r>
      <w:r w:rsidR="11738C66" w:rsidRPr="00073501">
        <w:rPr>
          <w:rFonts w:eastAsia="Times New Roman"/>
          <w:noProof/>
          <w:color w:val="000000" w:themeColor="text1"/>
        </w:rPr>
        <w:t xml:space="preserve">has a low level of </w:t>
      </w:r>
      <w:r w:rsidR="1EB6C349" w:rsidRPr="00073501">
        <w:rPr>
          <w:rFonts w:eastAsia="Times New Roman"/>
          <w:noProof/>
          <w:color w:val="000000" w:themeColor="text1"/>
        </w:rPr>
        <w:t>assets</w:t>
      </w:r>
      <w:r w:rsidRPr="00073501">
        <w:rPr>
          <w:rFonts w:eastAsia="Times New Roman"/>
          <w:noProof/>
          <w:color w:val="000000" w:themeColor="text1"/>
        </w:rPr>
        <w:t xml:space="preserve">, with only 7.1% of GDP in 2024, the third-lowest level in the EU. </w:t>
      </w:r>
      <w:r w:rsidR="003D62F2">
        <w:rPr>
          <w:rFonts w:eastAsia="Times New Roman"/>
          <w:noProof/>
          <w:color w:val="000000" w:themeColor="text1"/>
        </w:rPr>
        <w:t>T</w:t>
      </w:r>
      <w:r w:rsidRPr="00073501">
        <w:rPr>
          <w:rFonts w:eastAsia="Times New Roman"/>
          <w:noProof/>
          <w:color w:val="000000" w:themeColor="text1"/>
        </w:rPr>
        <w:t xml:space="preserve">he non-bank financing market in Slovenia needs to expand and diversify to increase the availability of risk capital and boost innovative investment and long-term competitiveness. </w:t>
      </w:r>
      <w:r w:rsidR="6E5A554B" w:rsidRPr="00073501">
        <w:rPr>
          <w:rFonts w:eastAsia="Times New Roman"/>
          <w:noProof/>
          <w:color w:val="000000" w:themeColor="text1"/>
        </w:rPr>
        <w:t>D</w:t>
      </w:r>
      <w:r w:rsidR="163E7452" w:rsidRPr="00073501">
        <w:rPr>
          <w:rFonts w:eastAsia="Times New Roman"/>
          <w:noProof/>
          <w:color w:val="000000" w:themeColor="text1"/>
        </w:rPr>
        <w:t>evel</w:t>
      </w:r>
      <w:r w:rsidR="76287512" w:rsidRPr="00073501">
        <w:rPr>
          <w:rFonts w:eastAsia="Times New Roman"/>
          <w:noProof/>
          <w:color w:val="000000" w:themeColor="text1"/>
        </w:rPr>
        <w:t>o</w:t>
      </w:r>
      <w:r w:rsidR="163E7452" w:rsidRPr="00073501">
        <w:rPr>
          <w:rFonts w:eastAsia="Times New Roman"/>
          <w:noProof/>
          <w:color w:val="000000" w:themeColor="text1"/>
        </w:rPr>
        <w:t>pment of</w:t>
      </w:r>
      <w:r w:rsidRPr="00073501">
        <w:rPr>
          <w:rFonts w:eastAsia="Times New Roman"/>
          <w:noProof/>
          <w:color w:val="000000" w:themeColor="text1"/>
        </w:rPr>
        <w:t xml:space="preserve"> equity funding and venture capital</w:t>
      </w:r>
      <w:r w:rsidR="14DA472B" w:rsidRPr="00073501">
        <w:rPr>
          <w:rFonts w:eastAsia="Times New Roman"/>
          <w:noProof/>
          <w:color w:val="000000" w:themeColor="text1"/>
        </w:rPr>
        <w:t xml:space="preserve"> </w:t>
      </w:r>
      <w:r w:rsidR="7DA5F94D" w:rsidRPr="00073501">
        <w:rPr>
          <w:rFonts w:eastAsia="Times New Roman"/>
          <w:noProof/>
          <w:color w:val="000000" w:themeColor="text1"/>
        </w:rPr>
        <w:t xml:space="preserve">lacks support </w:t>
      </w:r>
      <w:r w:rsidR="42CB8A4B" w:rsidRPr="00073501">
        <w:rPr>
          <w:rFonts w:eastAsia="Times New Roman"/>
          <w:noProof/>
          <w:color w:val="000000" w:themeColor="text1"/>
        </w:rPr>
        <w:t>by</w:t>
      </w:r>
      <w:r w:rsidR="1EB6C349" w:rsidRPr="00073501">
        <w:rPr>
          <w:rFonts w:eastAsia="Times New Roman"/>
          <w:noProof/>
          <w:color w:val="000000" w:themeColor="text1"/>
        </w:rPr>
        <w:t xml:space="preserve"> </w:t>
      </w:r>
      <w:r w:rsidR="6E578725" w:rsidRPr="00073501">
        <w:rPr>
          <w:rFonts w:eastAsia="Times New Roman"/>
          <w:noProof/>
          <w:color w:val="000000" w:themeColor="text1"/>
        </w:rPr>
        <w:t>equity</w:t>
      </w:r>
      <w:r w:rsidRPr="00073501">
        <w:rPr>
          <w:rFonts w:eastAsia="Times New Roman"/>
          <w:noProof/>
          <w:color w:val="000000" w:themeColor="text1"/>
        </w:rPr>
        <w:t xml:space="preserve"> investment</w:t>
      </w:r>
      <w:r w:rsidR="6E578725" w:rsidRPr="00073501">
        <w:rPr>
          <w:rFonts w:eastAsia="Times New Roman"/>
          <w:noProof/>
          <w:color w:val="000000" w:themeColor="text1"/>
        </w:rPr>
        <w:t xml:space="preserve"> </w:t>
      </w:r>
      <w:r w:rsidR="39728390" w:rsidRPr="00073501">
        <w:rPr>
          <w:rFonts w:eastAsia="Times New Roman"/>
          <w:noProof/>
          <w:color w:val="000000" w:themeColor="text1"/>
        </w:rPr>
        <w:t>from</w:t>
      </w:r>
      <w:r w:rsidR="3270F6AD" w:rsidRPr="00073501">
        <w:rPr>
          <w:rFonts w:eastAsia="Times New Roman"/>
          <w:noProof/>
          <w:color w:val="000000" w:themeColor="text1"/>
        </w:rPr>
        <w:t xml:space="preserve"> </w:t>
      </w:r>
      <w:r w:rsidRPr="00073501">
        <w:rPr>
          <w:rFonts w:eastAsia="Times New Roman"/>
          <w:noProof/>
          <w:color w:val="000000" w:themeColor="text1"/>
        </w:rPr>
        <w:t xml:space="preserve">pension </w:t>
      </w:r>
      <w:r w:rsidR="2A498D23" w:rsidRPr="00073501">
        <w:rPr>
          <w:rFonts w:eastAsia="Times New Roman"/>
          <w:noProof/>
          <w:color w:val="000000" w:themeColor="text1"/>
        </w:rPr>
        <w:t>providers</w:t>
      </w:r>
      <w:r w:rsidRPr="00073501">
        <w:rPr>
          <w:rFonts w:eastAsia="Times New Roman"/>
          <w:noProof/>
          <w:color w:val="000000" w:themeColor="text1"/>
        </w:rPr>
        <w:t xml:space="preserve">, which </w:t>
      </w:r>
      <w:r w:rsidR="70923C14" w:rsidRPr="00073501">
        <w:rPr>
          <w:rFonts w:eastAsia="Times New Roman"/>
          <w:noProof/>
          <w:color w:val="000000" w:themeColor="text1"/>
        </w:rPr>
        <w:t>can contribute to</w:t>
      </w:r>
      <w:r w:rsidR="62A81ADA" w:rsidRPr="00073501">
        <w:rPr>
          <w:rFonts w:eastAsia="Times New Roman"/>
          <w:noProof/>
          <w:color w:val="000000" w:themeColor="text1"/>
        </w:rPr>
        <w:t xml:space="preserve"> an increase in</w:t>
      </w:r>
      <w:r w:rsidR="2B99C39F" w:rsidRPr="00073501">
        <w:rPr>
          <w:rFonts w:eastAsia="Times New Roman"/>
          <w:noProof/>
          <w:color w:val="000000" w:themeColor="text1"/>
        </w:rPr>
        <w:t xml:space="preserve"> supplementary pensions</w:t>
      </w:r>
      <w:r w:rsidRPr="00073501">
        <w:rPr>
          <w:rFonts w:eastAsia="Times New Roman"/>
          <w:noProof/>
          <w:color w:val="000000" w:themeColor="text1"/>
        </w:rPr>
        <w:t xml:space="preserve"> and </w:t>
      </w:r>
      <w:r w:rsidR="4310BD47" w:rsidRPr="00073501">
        <w:rPr>
          <w:rFonts w:eastAsia="Times New Roman"/>
          <w:noProof/>
          <w:color w:val="000000" w:themeColor="text1"/>
        </w:rPr>
        <w:t xml:space="preserve">is important for </w:t>
      </w:r>
      <w:r w:rsidRPr="00073501">
        <w:rPr>
          <w:rFonts w:eastAsia="Times New Roman"/>
          <w:noProof/>
          <w:color w:val="000000" w:themeColor="text1"/>
        </w:rPr>
        <w:t>growth of innovative start-ups.</w:t>
      </w:r>
    </w:p>
    <w:p w14:paraId="5CAC139B" w14:textId="77777777" w:rsidR="00563448" w:rsidRPr="00073501" w:rsidRDefault="663337F0" w:rsidP="00DE760C">
      <w:pPr>
        <w:pStyle w:val="ManualConsidrant"/>
        <w:rPr>
          <w:noProof/>
        </w:rPr>
      </w:pPr>
      <w:r>
        <w:rPr>
          <w:noProof/>
        </w:rPr>
        <w:t>(27)</w:t>
      </w:r>
      <w:r>
        <w:rPr>
          <w:noProof/>
        </w:rPr>
        <w:tab/>
      </w:r>
      <w:r w:rsidRPr="00073501">
        <w:rPr>
          <w:noProof/>
        </w:rPr>
        <w:t>Fossil fuels, a large proportion of which are imported, continue to constitute a significant share of Slovenia’s energy mix (58%)</w:t>
      </w:r>
      <w:r w:rsidR="7779389C" w:rsidRPr="00073501">
        <w:rPr>
          <w:noProof/>
        </w:rPr>
        <w:t>, contributing</w:t>
      </w:r>
      <w:r w:rsidRPr="00073501">
        <w:rPr>
          <w:noProof/>
        </w:rPr>
        <w:t xml:space="preserve"> to higher and more volatile prices, in turn affecting competitiveness. </w:t>
      </w:r>
      <w:r w:rsidR="27AC8D5C" w:rsidRPr="00073501">
        <w:rPr>
          <w:noProof/>
        </w:rPr>
        <w:t>Furthermore</w:t>
      </w:r>
      <w:r w:rsidR="44A2D809" w:rsidRPr="00073501">
        <w:rPr>
          <w:noProof/>
        </w:rPr>
        <w:t>, Slovenia ha</w:t>
      </w:r>
      <w:r w:rsidR="7779389C" w:rsidRPr="00073501">
        <w:rPr>
          <w:noProof/>
        </w:rPr>
        <w:t>d</w:t>
      </w:r>
      <w:r w:rsidR="44A2D809" w:rsidRPr="00073501">
        <w:rPr>
          <w:noProof/>
        </w:rPr>
        <w:t xml:space="preserve"> to r</w:t>
      </w:r>
      <w:r w:rsidR="4039948C" w:rsidRPr="00073501">
        <w:rPr>
          <w:noProof/>
        </w:rPr>
        <w:t xml:space="preserve">ely on a statistical transfer in order </w:t>
      </w:r>
      <w:r w:rsidR="087609E4" w:rsidRPr="00073501">
        <w:rPr>
          <w:noProof/>
        </w:rPr>
        <w:t xml:space="preserve">to </w:t>
      </w:r>
      <w:r w:rsidR="3F799FD4" w:rsidRPr="00073501">
        <w:rPr>
          <w:noProof/>
        </w:rPr>
        <w:t>meet</w:t>
      </w:r>
      <w:r w:rsidR="4039948C" w:rsidRPr="00073501">
        <w:rPr>
          <w:noProof/>
        </w:rPr>
        <w:t xml:space="preserve"> its </w:t>
      </w:r>
      <w:r w:rsidR="1CEDE1BB" w:rsidRPr="00073501">
        <w:rPr>
          <w:noProof/>
        </w:rPr>
        <w:t>national renewable energy target</w:t>
      </w:r>
      <w:r w:rsidR="2876D667" w:rsidRPr="00073501">
        <w:rPr>
          <w:noProof/>
        </w:rPr>
        <w:t xml:space="preserve"> (25%)</w:t>
      </w:r>
      <w:r w:rsidR="4039948C" w:rsidRPr="00073501">
        <w:rPr>
          <w:noProof/>
        </w:rPr>
        <w:t xml:space="preserve">. </w:t>
      </w:r>
      <w:r w:rsidR="1C2DE78E" w:rsidRPr="00073501">
        <w:rPr>
          <w:noProof/>
        </w:rPr>
        <w:t>Despite some progress, further</w:t>
      </w:r>
      <w:r w:rsidRPr="00073501">
        <w:rPr>
          <w:noProof/>
        </w:rPr>
        <w:t xml:space="preserve"> efforts are required to accelerate the roll-out of renewable energy sources across all sectors, </w:t>
      </w:r>
      <w:r w:rsidR="59F4AC1F" w:rsidRPr="00073501">
        <w:rPr>
          <w:noProof/>
        </w:rPr>
        <w:t xml:space="preserve">including </w:t>
      </w:r>
      <w:r w:rsidRPr="00073501">
        <w:rPr>
          <w:noProof/>
        </w:rPr>
        <w:t>the uptake of energy storage, and the implementation of energy efficiency measures.</w:t>
      </w:r>
      <w:r w:rsidR="6DA24049" w:rsidRPr="00073501">
        <w:rPr>
          <w:noProof/>
        </w:rPr>
        <w:t xml:space="preserve"> While the energy efficiency measures, especially the renovation of buildings, have continued to be implemented through the national financing framework and different EU funds, including the RRF, increa</w:t>
      </w:r>
      <w:r w:rsidR="33C3C927" w:rsidRPr="00073501">
        <w:rPr>
          <w:noProof/>
        </w:rPr>
        <w:t xml:space="preserve">sed </w:t>
      </w:r>
      <w:r w:rsidR="6DA24049" w:rsidRPr="00073501">
        <w:rPr>
          <w:noProof/>
        </w:rPr>
        <w:t>efforts</w:t>
      </w:r>
      <w:r w:rsidR="1097E6DF" w:rsidRPr="00073501">
        <w:rPr>
          <w:noProof/>
        </w:rPr>
        <w:t xml:space="preserve"> by Slovenia </w:t>
      </w:r>
      <w:r w:rsidR="3D0B2897" w:rsidRPr="00073501">
        <w:rPr>
          <w:noProof/>
        </w:rPr>
        <w:t>will</w:t>
      </w:r>
      <w:r w:rsidR="1097E6DF" w:rsidRPr="00073501">
        <w:rPr>
          <w:noProof/>
        </w:rPr>
        <w:t xml:space="preserve"> help </w:t>
      </w:r>
      <w:r w:rsidR="179C3F98" w:rsidRPr="00073501">
        <w:rPr>
          <w:noProof/>
        </w:rPr>
        <w:t>to</w:t>
      </w:r>
      <w:r w:rsidR="1097E6DF" w:rsidRPr="00073501">
        <w:rPr>
          <w:noProof/>
        </w:rPr>
        <w:t xml:space="preserve"> reach </w:t>
      </w:r>
      <w:r w:rsidR="6DA24049" w:rsidRPr="00073501">
        <w:rPr>
          <w:noProof/>
        </w:rPr>
        <w:t>long-term renovation strategy targets to reduce the energy consumption of buildings.</w:t>
      </w:r>
    </w:p>
    <w:p w14:paraId="5079196B" w14:textId="77777777" w:rsidR="00607266" w:rsidRPr="00073501" w:rsidRDefault="32A69E5D" w:rsidP="15377B51">
      <w:pPr>
        <w:pStyle w:val="ManualConsidrant"/>
        <w:rPr>
          <w:noProof/>
        </w:rPr>
      </w:pPr>
      <w:r>
        <w:rPr>
          <w:noProof/>
        </w:rPr>
        <w:t>(28)</w:t>
      </w:r>
      <w:r>
        <w:rPr>
          <w:noProof/>
        </w:rPr>
        <w:tab/>
      </w:r>
      <w:r w:rsidRPr="00073501">
        <w:rPr>
          <w:noProof/>
        </w:rPr>
        <w:t xml:space="preserve">Permitting and administrative procedures for grid-scale renewable energy installations, </w:t>
      </w:r>
      <w:r w:rsidR="32D9A96C" w:rsidRPr="00073501">
        <w:rPr>
          <w:noProof/>
        </w:rPr>
        <w:t>including</w:t>
      </w:r>
      <w:r w:rsidRPr="00073501">
        <w:rPr>
          <w:noProof/>
        </w:rPr>
        <w:t xml:space="preserve"> wind installations, </w:t>
      </w:r>
      <w:r w:rsidR="5693EAC7" w:rsidRPr="00073501">
        <w:rPr>
          <w:noProof/>
        </w:rPr>
        <w:t>continue to constitute</w:t>
      </w:r>
      <w:r w:rsidRPr="00073501">
        <w:rPr>
          <w:noProof/>
        </w:rPr>
        <w:t xml:space="preserve"> a</w:t>
      </w:r>
      <w:r w:rsidR="44DA5161" w:rsidRPr="00073501">
        <w:rPr>
          <w:noProof/>
        </w:rPr>
        <w:t xml:space="preserve"> </w:t>
      </w:r>
      <w:r w:rsidR="382DA6E8" w:rsidRPr="00073501">
        <w:rPr>
          <w:noProof/>
        </w:rPr>
        <w:t xml:space="preserve">major bottleneck </w:t>
      </w:r>
      <w:r w:rsidR="77E58A3B" w:rsidRPr="00073501">
        <w:rPr>
          <w:noProof/>
        </w:rPr>
        <w:t xml:space="preserve">for renewables </w:t>
      </w:r>
      <w:r w:rsidR="45242C94" w:rsidRPr="00073501">
        <w:rPr>
          <w:noProof/>
        </w:rPr>
        <w:t xml:space="preserve">in Slovenia. </w:t>
      </w:r>
      <w:r w:rsidR="3BAE13E0" w:rsidRPr="00073501">
        <w:rPr>
          <w:noProof/>
        </w:rPr>
        <w:t>While there has been</w:t>
      </w:r>
      <w:r w:rsidR="333F2A23" w:rsidRPr="00073501">
        <w:rPr>
          <w:noProof/>
        </w:rPr>
        <w:t xml:space="preserve"> </w:t>
      </w:r>
      <w:r w:rsidR="3BAE13E0" w:rsidRPr="00073501">
        <w:rPr>
          <w:noProof/>
        </w:rPr>
        <w:t xml:space="preserve">progress </w:t>
      </w:r>
      <w:r w:rsidR="26215E51" w:rsidRPr="00073501">
        <w:rPr>
          <w:noProof/>
        </w:rPr>
        <w:t xml:space="preserve">in </w:t>
      </w:r>
      <w:r w:rsidR="45242C94" w:rsidRPr="00073501">
        <w:rPr>
          <w:noProof/>
        </w:rPr>
        <w:t>reforming the regulatory framework</w:t>
      </w:r>
      <w:r w:rsidR="333F2A23" w:rsidRPr="00073501">
        <w:rPr>
          <w:noProof/>
        </w:rPr>
        <w:t xml:space="preserve">, </w:t>
      </w:r>
      <w:r w:rsidR="074E6F00" w:rsidRPr="00073501">
        <w:rPr>
          <w:noProof/>
        </w:rPr>
        <w:t>environmental and municipal-level procedures</w:t>
      </w:r>
      <w:r w:rsidR="06BDEED2" w:rsidRPr="00073501">
        <w:rPr>
          <w:noProof/>
        </w:rPr>
        <w:t xml:space="preserve"> can still</w:t>
      </w:r>
      <w:r w:rsidR="074E6F00" w:rsidRPr="00073501">
        <w:rPr>
          <w:noProof/>
        </w:rPr>
        <w:t xml:space="preserve"> last up to several years</w:t>
      </w:r>
      <w:r w:rsidR="56CC4B6F" w:rsidRPr="00073501">
        <w:rPr>
          <w:noProof/>
        </w:rPr>
        <w:t>.</w:t>
      </w:r>
      <w:r w:rsidR="074E6F00" w:rsidRPr="00073501">
        <w:rPr>
          <w:noProof/>
        </w:rPr>
        <w:t xml:space="preserve"> </w:t>
      </w:r>
      <w:r w:rsidRPr="00073501">
        <w:rPr>
          <w:noProof/>
        </w:rPr>
        <w:t xml:space="preserve">Slovenia has recorded no increase in wind power capacity in </w:t>
      </w:r>
      <w:r w:rsidR="56B8EDF6" w:rsidRPr="00073501">
        <w:rPr>
          <w:noProof/>
        </w:rPr>
        <w:t>more than a</w:t>
      </w:r>
      <w:r w:rsidRPr="00073501">
        <w:rPr>
          <w:noProof/>
        </w:rPr>
        <w:t xml:space="preserve"> </w:t>
      </w:r>
      <w:r w:rsidR="19B2A967" w:rsidRPr="00073501">
        <w:rPr>
          <w:noProof/>
        </w:rPr>
        <w:t>decade,</w:t>
      </w:r>
      <w:r w:rsidR="5EFC829B" w:rsidRPr="00073501">
        <w:rPr>
          <w:noProof/>
        </w:rPr>
        <w:t xml:space="preserve"> and </w:t>
      </w:r>
      <w:r w:rsidR="0F8C293F" w:rsidRPr="00073501">
        <w:rPr>
          <w:noProof/>
        </w:rPr>
        <w:t xml:space="preserve">deployment of new </w:t>
      </w:r>
      <w:r w:rsidR="6982EBF1" w:rsidRPr="00073501">
        <w:rPr>
          <w:noProof/>
        </w:rPr>
        <w:t xml:space="preserve">solar photovoltaic </w:t>
      </w:r>
      <w:r w:rsidR="2E418E43" w:rsidRPr="00073501">
        <w:rPr>
          <w:noProof/>
        </w:rPr>
        <w:t>capacity</w:t>
      </w:r>
      <w:r w:rsidR="6982EBF1" w:rsidRPr="00073501">
        <w:rPr>
          <w:noProof/>
        </w:rPr>
        <w:t xml:space="preserve"> has slow</w:t>
      </w:r>
      <w:r w:rsidR="0F8C293F" w:rsidRPr="00073501">
        <w:rPr>
          <w:noProof/>
        </w:rPr>
        <w:t>ed down significantly</w:t>
      </w:r>
      <w:r w:rsidR="427CB462" w:rsidRPr="00073501">
        <w:rPr>
          <w:noProof/>
        </w:rPr>
        <w:t xml:space="preserve"> </w:t>
      </w:r>
      <w:r w:rsidR="49B917FB" w:rsidRPr="00073501">
        <w:rPr>
          <w:noProof/>
        </w:rPr>
        <w:t xml:space="preserve">in 2025 </w:t>
      </w:r>
      <w:r w:rsidR="33E8C734" w:rsidRPr="00073501">
        <w:rPr>
          <w:noProof/>
        </w:rPr>
        <w:t>compared t</w:t>
      </w:r>
      <w:r w:rsidR="280D1616" w:rsidRPr="00073501">
        <w:rPr>
          <w:noProof/>
        </w:rPr>
        <w:t>o</w:t>
      </w:r>
      <w:r w:rsidR="33E8C734" w:rsidRPr="00073501">
        <w:rPr>
          <w:noProof/>
        </w:rPr>
        <w:t xml:space="preserve"> </w:t>
      </w:r>
      <w:r w:rsidR="280D1616" w:rsidRPr="00073501">
        <w:rPr>
          <w:noProof/>
        </w:rPr>
        <w:t>the pre</w:t>
      </w:r>
      <w:r w:rsidR="0F8C293F" w:rsidRPr="00073501">
        <w:rPr>
          <w:noProof/>
        </w:rPr>
        <w:t>vious</w:t>
      </w:r>
      <w:r w:rsidR="280D1616" w:rsidRPr="00073501">
        <w:rPr>
          <w:noProof/>
        </w:rPr>
        <w:t xml:space="preserve"> t</w:t>
      </w:r>
      <w:r w:rsidR="427CB462" w:rsidRPr="00073501">
        <w:rPr>
          <w:noProof/>
        </w:rPr>
        <w:t>hree</w:t>
      </w:r>
      <w:r w:rsidR="280D1616" w:rsidRPr="00073501">
        <w:rPr>
          <w:noProof/>
        </w:rPr>
        <w:t xml:space="preserve"> years. </w:t>
      </w:r>
      <w:r w:rsidRPr="00073501">
        <w:rPr>
          <w:noProof/>
        </w:rPr>
        <w:t xml:space="preserve">Designating </w:t>
      </w:r>
      <w:r w:rsidR="7C54C537" w:rsidRPr="00073501">
        <w:rPr>
          <w:noProof/>
        </w:rPr>
        <w:t>acceleration</w:t>
      </w:r>
      <w:r w:rsidRPr="00073501">
        <w:rPr>
          <w:noProof/>
        </w:rPr>
        <w:t xml:space="preserve"> areas for </w:t>
      </w:r>
      <w:r w:rsidR="1C619ACD" w:rsidRPr="00073501">
        <w:rPr>
          <w:noProof/>
        </w:rPr>
        <w:t>renewable energy</w:t>
      </w:r>
      <w:r w:rsidRPr="00073501">
        <w:rPr>
          <w:noProof/>
        </w:rPr>
        <w:t xml:space="preserve"> installations</w:t>
      </w:r>
      <w:r w:rsidR="65756ACE" w:rsidRPr="00073501">
        <w:rPr>
          <w:noProof/>
        </w:rPr>
        <w:t>, where</w:t>
      </w:r>
      <w:r w:rsidRPr="00073501">
        <w:rPr>
          <w:noProof/>
        </w:rPr>
        <w:t xml:space="preserve"> </w:t>
      </w:r>
      <w:r w:rsidR="0CE1FE20" w:rsidRPr="00073501">
        <w:rPr>
          <w:noProof/>
        </w:rPr>
        <w:t>permit</w:t>
      </w:r>
      <w:r w:rsidR="7CCB272E" w:rsidRPr="00073501">
        <w:rPr>
          <w:noProof/>
        </w:rPr>
        <w:t>ting and administrative</w:t>
      </w:r>
      <w:r w:rsidR="0CE1FE20" w:rsidRPr="00073501">
        <w:rPr>
          <w:noProof/>
        </w:rPr>
        <w:t xml:space="preserve"> procedures are</w:t>
      </w:r>
      <w:r w:rsidR="1878F51C" w:rsidRPr="00073501">
        <w:rPr>
          <w:noProof/>
        </w:rPr>
        <w:t xml:space="preserve"> effectively </w:t>
      </w:r>
      <w:r w:rsidR="0A3B8055" w:rsidRPr="00073501">
        <w:rPr>
          <w:noProof/>
        </w:rPr>
        <w:t>simplified and shortened</w:t>
      </w:r>
      <w:r w:rsidR="2FFBBAC0" w:rsidRPr="00073501">
        <w:rPr>
          <w:noProof/>
        </w:rPr>
        <w:t>,</w:t>
      </w:r>
      <w:r w:rsidR="50383229" w:rsidRPr="00073501">
        <w:rPr>
          <w:noProof/>
        </w:rPr>
        <w:t xml:space="preserve"> </w:t>
      </w:r>
      <w:r w:rsidR="0A3B8055" w:rsidRPr="00073501">
        <w:rPr>
          <w:noProof/>
        </w:rPr>
        <w:t>could</w:t>
      </w:r>
      <w:r w:rsidRPr="00073501">
        <w:rPr>
          <w:noProof/>
        </w:rPr>
        <w:t xml:space="preserve"> help </w:t>
      </w:r>
      <w:r w:rsidR="71FFB9EA" w:rsidRPr="00073501">
        <w:rPr>
          <w:noProof/>
        </w:rPr>
        <w:t>expedite</w:t>
      </w:r>
      <w:r w:rsidR="2018FD8F" w:rsidRPr="00073501">
        <w:rPr>
          <w:noProof/>
        </w:rPr>
        <w:t xml:space="preserve"> deployment</w:t>
      </w:r>
      <w:r w:rsidR="7D849463" w:rsidRPr="00073501">
        <w:rPr>
          <w:noProof/>
        </w:rPr>
        <w:t xml:space="preserve"> significantly</w:t>
      </w:r>
      <w:r w:rsidRPr="00073501">
        <w:rPr>
          <w:noProof/>
        </w:rPr>
        <w:t>. Furthermore, capacity building in the form of trainings and additional resources available to local authorities</w:t>
      </w:r>
      <w:r w:rsidR="2FC465E4" w:rsidRPr="00073501">
        <w:rPr>
          <w:noProof/>
        </w:rPr>
        <w:t xml:space="preserve"> could further </w:t>
      </w:r>
      <w:r w:rsidR="0E200590" w:rsidRPr="00073501">
        <w:rPr>
          <w:noProof/>
        </w:rPr>
        <w:t>accelerate</w:t>
      </w:r>
      <w:r w:rsidR="7D849463" w:rsidRPr="00073501">
        <w:rPr>
          <w:noProof/>
        </w:rPr>
        <w:t xml:space="preserve"> the processing of </w:t>
      </w:r>
      <w:r w:rsidR="6C36AB76" w:rsidRPr="00073501">
        <w:rPr>
          <w:noProof/>
        </w:rPr>
        <w:t xml:space="preserve">requests, as well as overcome local </w:t>
      </w:r>
      <w:r w:rsidR="0E200590" w:rsidRPr="00073501">
        <w:rPr>
          <w:noProof/>
        </w:rPr>
        <w:t>opposition</w:t>
      </w:r>
      <w:r w:rsidR="3BAE13E0" w:rsidRPr="00073501">
        <w:rPr>
          <w:noProof/>
        </w:rPr>
        <w:t>.</w:t>
      </w:r>
      <w:r w:rsidR="59BE7498" w:rsidRPr="00073501">
        <w:rPr>
          <w:noProof/>
        </w:rPr>
        <w:t xml:space="preserve"> </w:t>
      </w:r>
      <w:r w:rsidR="1D968BFA" w:rsidRPr="00073501">
        <w:rPr>
          <w:noProof/>
        </w:rPr>
        <w:t>At the same time, regions undergoing coal phase-out face significant just transition challenges related to economic diversification, workforce reskilling and the development of clean energy infrastructure</w:t>
      </w:r>
      <w:r w:rsidR="00C031A2">
        <w:rPr>
          <w:noProof/>
        </w:rPr>
        <w:t>.</w:t>
      </w:r>
    </w:p>
    <w:p w14:paraId="50D0FE3A" w14:textId="77777777" w:rsidR="00B0464C" w:rsidRPr="00073501" w:rsidRDefault="50874D1F" w:rsidP="00B0464C">
      <w:pPr>
        <w:pStyle w:val="ManualConsidrant"/>
        <w:rPr>
          <w:noProof/>
        </w:rPr>
      </w:pPr>
      <w:r>
        <w:rPr>
          <w:noProof/>
        </w:rPr>
        <w:t>(29)</w:t>
      </w:r>
      <w:r>
        <w:rPr>
          <w:noProof/>
        </w:rPr>
        <w:tab/>
      </w:r>
      <w:r w:rsidRPr="00073501">
        <w:rPr>
          <w:noProof/>
        </w:rPr>
        <w:t xml:space="preserve">Grid constraints, particularly at distribution level, have </w:t>
      </w:r>
      <w:r w:rsidR="4892E206" w:rsidRPr="00073501">
        <w:rPr>
          <w:noProof/>
        </w:rPr>
        <w:t>started to ease</w:t>
      </w:r>
      <w:r w:rsidR="5FFA1996" w:rsidRPr="00073501">
        <w:rPr>
          <w:noProof/>
        </w:rPr>
        <w:t xml:space="preserve">, </w:t>
      </w:r>
      <w:r w:rsidR="0BFD0A41" w:rsidRPr="00073501">
        <w:rPr>
          <w:noProof/>
        </w:rPr>
        <w:t xml:space="preserve">in part </w:t>
      </w:r>
      <w:r w:rsidR="4D977E10" w:rsidRPr="00073501">
        <w:rPr>
          <w:noProof/>
        </w:rPr>
        <w:t>due to</w:t>
      </w:r>
      <w:r w:rsidRPr="00073501">
        <w:rPr>
          <w:noProof/>
        </w:rPr>
        <w:t xml:space="preserve"> </w:t>
      </w:r>
      <w:r w:rsidR="7B42B0F4" w:rsidRPr="00073501">
        <w:rPr>
          <w:noProof/>
        </w:rPr>
        <w:t xml:space="preserve">the </w:t>
      </w:r>
      <w:r w:rsidR="0BFD0A41" w:rsidRPr="00073501">
        <w:rPr>
          <w:noProof/>
        </w:rPr>
        <w:t xml:space="preserve">implementation of </w:t>
      </w:r>
      <w:r w:rsidR="1DACEC30" w:rsidRPr="00073501">
        <w:rPr>
          <w:noProof/>
        </w:rPr>
        <w:t xml:space="preserve">RRF </w:t>
      </w:r>
      <w:r w:rsidR="0BFD0A41" w:rsidRPr="00073501">
        <w:rPr>
          <w:noProof/>
        </w:rPr>
        <w:t>investments.</w:t>
      </w:r>
      <w:r w:rsidR="219109AA" w:rsidRPr="00073501">
        <w:rPr>
          <w:rFonts w:eastAsia="Times New Roman"/>
          <w:noProof/>
          <w:lang w:eastAsia="en-IE"/>
        </w:rPr>
        <w:t xml:space="preserve"> </w:t>
      </w:r>
      <w:r w:rsidR="693B4DA1" w:rsidRPr="00073501">
        <w:rPr>
          <w:noProof/>
        </w:rPr>
        <w:t>However, sustaining the continuous integration of decentralised renewables</w:t>
      </w:r>
      <w:r w:rsidR="72DF23D2" w:rsidRPr="00073501">
        <w:rPr>
          <w:noProof/>
        </w:rPr>
        <w:t xml:space="preserve">, </w:t>
      </w:r>
      <w:r w:rsidR="693B4DA1" w:rsidRPr="00073501">
        <w:rPr>
          <w:noProof/>
        </w:rPr>
        <w:t xml:space="preserve">while also meeting the rising </w:t>
      </w:r>
      <w:r w:rsidR="3BFBBFF0" w:rsidRPr="00073501">
        <w:rPr>
          <w:noProof/>
        </w:rPr>
        <w:t xml:space="preserve">electricity </w:t>
      </w:r>
      <w:r w:rsidR="693B4DA1" w:rsidRPr="00073501">
        <w:rPr>
          <w:noProof/>
        </w:rPr>
        <w:t xml:space="preserve">demand </w:t>
      </w:r>
      <w:r w:rsidR="3BFBBFF0" w:rsidRPr="00073501">
        <w:rPr>
          <w:noProof/>
        </w:rPr>
        <w:t xml:space="preserve">from </w:t>
      </w:r>
      <w:r w:rsidR="693B4DA1" w:rsidRPr="00073501">
        <w:rPr>
          <w:noProof/>
        </w:rPr>
        <w:t>electrification</w:t>
      </w:r>
      <w:r w:rsidR="72DF23D2" w:rsidRPr="00073501">
        <w:rPr>
          <w:noProof/>
        </w:rPr>
        <w:t xml:space="preserve">, </w:t>
      </w:r>
      <w:r w:rsidR="693B4DA1" w:rsidRPr="00073501">
        <w:rPr>
          <w:noProof/>
        </w:rPr>
        <w:t xml:space="preserve">will require a substantial increase in </w:t>
      </w:r>
      <w:r w:rsidR="1FA02A39" w:rsidRPr="00073501">
        <w:rPr>
          <w:noProof/>
        </w:rPr>
        <w:t xml:space="preserve">grid </w:t>
      </w:r>
      <w:r w:rsidR="693B4DA1" w:rsidRPr="00073501">
        <w:rPr>
          <w:noProof/>
        </w:rPr>
        <w:t>investment</w:t>
      </w:r>
      <w:r w:rsidR="72DF23D2" w:rsidRPr="00073501">
        <w:rPr>
          <w:noProof/>
        </w:rPr>
        <w:t>s</w:t>
      </w:r>
      <w:r w:rsidR="693B4DA1" w:rsidRPr="00073501">
        <w:rPr>
          <w:noProof/>
        </w:rPr>
        <w:t>, including in</w:t>
      </w:r>
      <w:r w:rsidR="0ED6CD90" w:rsidRPr="00073501">
        <w:rPr>
          <w:noProof/>
        </w:rPr>
        <w:t xml:space="preserve"> digitalisation</w:t>
      </w:r>
      <w:r w:rsidR="693B4DA1" w:rsidRPr="00073501">
        <w:rPr>
          <w:noProof/>
        </w:rPr>
        <w:t>.</w:t>
      </w:r>
    </w:p>
    <w:p w14:paraId="7CB5E789" w14:textId="77777777" w:rsidR="1D679351" w:rsidRPr="00073501" w:rsidRDefault="6825C893" w:rsidP="70A8BA1C">
      <w:pPr>
        <w:pStyle w:val="ManualConsidrant"/>
        <w:rPr>
          <w:rFonts w:eastAsia="Calibri"/>
          <w:noProof/>
        </w:rPr>
      </w:pPr>
      <w:r>
        <w:rPr>
          <w:noProof/>
        </w:rPr>
        <w:t>(30)</w:t>
      </w:r>
      <w:r>
        <w:rPr>
          <w:noProof/>
        </w:rPr>
        <w:tab/>
      </w:r>
      <w:r w:rsidRPr="00073501">
        <w:rPr>
          <w:rFonts w:eastAsia="Times New Roman"/>
          <w:noProof/>
        </w:rPr>
        <w:t>The uptake of sustainable transport is still lagging behind the rest of the EU with dependence on private cars remaining very high. R</w:t>
      </w:r>
      <w:r w:rsidRPr="00073501">
        <w:rPr>
          <w:rFonts w:eastAsia="Times New Roman"/>
          <w:noProof/>
          <w:color w:val="000000" w:themeColor="text1"/>
        </w:rPr>
        <w:t>oad transport remains the dominant source of greenhouse gas emissions, air pollution and energy consumption in the sector. These values are all above the EU average</w:t>
      </w:r>
      <w:r w:rsidR="4AC8A47E" w:rsidRPr="00073501">
        <w:rPr>
          <w:rFonts w:eastAsia="Times New Roman"/>
          <w:noProof/>
          <w:color w:val="000000" w:themeColor="text1"/>
        </w:rPr>
        <w:t>.</w:t>
      </w:r>
      <w:r w:rsidRPr="00073501">
        <w:rPr>
          <w:rFonts w:eastAsia="Times New Roman"/>
          <w:noProof/>
        </w:rPr>
        <w:t xml:space="preserve"> Many large railway and e-mobility investments under </w:t>
      </w:r>
      <w:r w:rsidR="553658AC" w:rsidRPr="00073501">
        <w:rPr>
          <w:rFonts w:eastAsia="Times New Roman"/>
          <w:noProof/>
        </w:rPr>
        <w:t xml:space="preserve">the </w:t>
      </w:r>
      <w:r w:rsidR="56E1AC1F" w:rsidRPr="00073501">
        <w:rPr>
          <w:rFonts w:eastAsia="Times New Roman"/>
          <w:noProof/>
        </w:rPr>
        <w:t>R</w:t>
      </w:r>
      <w:r w:rsidR="0E088F30" w:rsidRPr="00073501">
        <w:rPr>
          <w:rFonts w:eastAsia="Times New Roman"/>
          <w:noProof/>
        </w:rPr>
        <w:t>ecovery</w:t>
      </w:r>
      <w:r w:rsidRPr="00073501">
        <w:rPr>
          <w:rFonts w:eastAsia="Times New Roman"/>
          <w:noProof/>
        </w:rPr>
        <w:t xml:space="preserve"> and </w:t>
      </w:r>
      <w:r w:rsidR="409D5631" w:rsidRPr="00073501">
        <w:rPr>
          <w:rFonts w:eastAsia="Times New Roman"/>
          <w:noProof/>
        </w:rPr>
        <w:t>R</w:t>
      </w:r>
      <w:r w:rsidR="0E088F30" w:rsidRPr="00073501">
        <w:rPr>
          <w:rFonts w:eastAsia="Times New Roman"/>
          <w:noProof/>
        </w:rPr>
        <w:t xml:space="preserve">esilience </w:t>
      </w:r>
      <w:r w:rsidR="293C59E1" w:rsidRPr="00073501">
        <w:rPr>
          <w:rFonts w:eastAsia="Times New Roman"/>
          <w:noProof/>
        </w:rPr>
        <w:t>P</w:t>
      </w:r>
      <w:r w:rsidR="0E088F30" w:rsidRPr="00073501">
        <w:rPr>
          <w:rFonts w:eastAsia="Times New Roman"/>
          <w:noProof/>
        </w:rPr>
        <w:t>lan</w:t>
      </w:r>
      <w:r w:rsidR="37DF80DC" w:rsidRPr="00073501">
        <w:rPr>
          <w:rFonts w:eastAsia="Times New Roman"/>
          <w:noProof/>
        </w:rPr>
        <w:t>, Connecting Europe Facility</w:t>
      </w:r>
      <w:r w:rsidRPr="00073501">
        <w:rPr>
          <w:rFonts w:eastAsia="Times New Roman"/>
          <w:noProof/>
        </w:rPr>
        <w:t xml:space="preserve"> and </w:t>
      </w:r>
      <w:r w:rsidR="05250AF7" w:rsidRPr="00073501">
        <w:rPr>
          <w:rFonts w:eastAsia="Times New Roman"/>
          <w:noProof/>
        </w:rPr>
        <w:t>the</w:t>
      </w:r>
      <w:r w:rsidRPr="00073501">
        <w:rPr>
          <w:rFonts w:eastAsia="Times New Roman"/>
          <w:noProof/>
        </w:rPr>
        <w:t xml:space="preserve"> cohesion policy </w:t>
      </w:r>
      <w:r w:rsidR="0E088F30" w:rsidRPr="00073501">
        <w:rPr>
          <w:rFonts w:eastAsia="Times New Roman"/>
          <w:noProof/>
        </w:rPr>
        <w:t>programme</w:t>
      </w:r>
      <w:r w:rsidRPr="00073501">
        <w:rPr>
          <w:rFonts w:eastAsia="Times New Roman"/>
          <w:noProof/>
        </w:rPr>
        <w:t xml:space="preserve"> are in progress. However, there is still a pertinent need to address </w:t>
      </w:r>
      <w:r w:rsidRPr="00073501">
        <w:rPr>
          <w:rFonts w:eastAsia="Times New Roman"/>
          <w:noProof/>
          <w:color w:val="000000" w:themeColor="text1"/>
        </w:rPr>
        <w:t>sustainable passenger transport supply and uptake and to proceed with investments into resilient railway infrastructure along the TEN-T corridors</w:t>
      </w:r>
      <w:r w:rsidR="43055B16" w:rsidRPr="00073501">
        <w:rPr>
          <w:rFonts w:eastAsia="Times New Roman"/>
          <w:noProof/>
          <w:color w:val="000000" w:themeColor="text1"/>
        </w:rPr>
        <w:t>, including cross boarder sections</w:t>
      </w:r>
      <w:r w:rsidRPr="00073501">
        <w:rPr>
          <w:rFonts w:eastAsia="Times New Roman"/>
          <w:noProof/>
          <w:color w:val="000000" w:themeColor="text1"/>
        </w:rPr>
        <w:t xml:space="preserve"> and preparing high-speed rail</w:t>
      </w:r>
      <w:r w:rsidR="62E77C11" w:rsidRPr="00073501">
        <w:rPr>
          <w:rFonts w:eastAsia="Times New Roman"/>
          <w:noProof/>
          <w:color w:val="000000" w:themeColor="text1"/>
        </w:rPr>
        <w:t>way</w:t>
      </w:r>
      <w:r w:rsidRPr="00073501">
        <w:rPr>
          <w:rFonts w:eastAsia="Times New Roman"/>
          <w:noProof/>
          <w:color w:val="000000" w:themeColor="text1"/>
        </w:rPr>
        <w:t xml:space="preserve"> lines.</w:t>
      </w:r>
    </w:p>
    <w:p w14:paraId="69806542" w14:textId="77777777" w:rsidR="005E6D24" w:rsidRPr="00073501" w:rsidRDefault="7E57017B" w:rsidP="70A8BA1C">
      <w:pPr>
        <w:pStyle w:val="ManualConsidrant"/>
        <w:rPr>
          <w:noProof/>
        </w:rPr>
      </w:pPr>
      <w:r>
        <w:rPr>
          <w:noProof/>
        </w:rPr>
        <w:t>(31)</w:t>
      </w:r>
      <w:r>
        <w:rPr>
          <w:noProof/>
        </w:rPr>
        <w:tab/>
      </w:r>
      <w:r w:rsidRPr="00073501">
        <w:rPr>
          <w:rFonts w:eastAsia="Calibri"/>
          <w:noProof/>
        </w:rPr>
        <w:t>Slovenia is highly vulnerable and frequently exposed to climate-related risks, particularly to floods, heatwaves, droughts and forest fires, which are unevenly distributed across regions and have a negative impact on the country's economy and society. Despite the increasing risks, Slovenia still has one of the lowest insurance coverage rates against weather and climate related extreme events in the EU, leaving ga</w:t>
      </w:r>
      <w:r w:rsidRPr="00073501">
        <w:rPr>
          <w:rFonts w:eastAsia="Times New Roman"/>
          <w:noProof/>
        </w:rPr>
        <w:t>ps in financial protection</w:t>
      </w:r>
      <w:r w:rsidR="71393061" w:rsidRPr="00073501">
        <w:rPr>
          <w:rFonts w:eastAsia="Times New Roman"/>
          <w:noProof/>
        </w:rPr>
        <w:t xml:space="preserve"> and pointing to needs in expanding the use and uptake of climate insurance mechanisms</w:t>
      </w:r>
      <w:r w:rsidRPr="00073501">
        <w:rPr>
          <w:rFonts w:eastAsia="Times New Roman"/>
          <w:noProof/>
        </w:rPr>
        <w:t>. I</w:t>
      </w:r>
      <w:r w:rsidRPr="00073501">
        <w:rPr>
          <w:rFonts w:eastAsia="Calibri"/>
          <w:noProof/>
        </w:rPr>
        <w:t>n 2025,</w:t>
      </w:r>
      <w:r w:rsidR="172080F0" w:rsidRPr="00073501">
        <w:rPr>
          <w:rFonts w:eastAsia="Calibri"/>
          <w:noProof/>
        </w:rPr>
        <w:t xml:space="preserve"> </w:t>
      </w:r>
      <w:r w:rsidRPr="00073501">
        <w:rPr>
          <w:rFonts w:eastAsia="Calibri"/>
          <w:noProof/>
        </w:rPr>
        <w:t>Slovenia adopted a new Climate Act, which significantly strengthened the climate adaptation governance framework</w:t>
      </w:r>
      <w:r w:rsidR="645E0B19" w:rsidRPr="00073501">
        <w:rPr>
          <w:rFonts w:eastAsia="Calibri"/>
          <w:noProof/>
        </w:rPr>
        <w:t xml:space="preserve">. </w:t>
      </w:r>
      <w:r w:rsidR="13D1040C" w:rsidRPr="00073501">
        <w:rPr>
          <w:rFonts w:eastAsia="Calibri"/>
          <w:noProof/>
        </w:rPr>
        <w:t>H</w:t>
      </w:r>
      <w:r w:rsidR="2F18AAC6" w:rsidRPr="00073501">
        <w:rPr>
          <w:rFonts w:eastAsia="Calibri"/>
          <w:noProof/>
        </w:rPr>
        <w:t>owever</w:t>
      </w:r>
      <w:r w:rsidRPr="00073501">
        <w:rPr>
          <w:rFonts w:eastAsia="Calibri"/>
          <w:noProof/>
        </w:rPr>
        <w:t>, this is only the beginning of the process</w:t>
      </w:r>
      <w:r w:rsidR="0D30D1CE" w:rsidRPr="00073501">
        <w:rPr>
          <w:rFonts w:eastAsia="Calibri"/>
          <w:noProof/>
        </w:rPr>
        <w:t>,</w:t>
      </w:r>
      <w:r w:rsidRPr="00073501">
        <w:rPr>
          <w:rFonts w:eastAsia="Calibri"/>
          <w:noProof/>
        </w:rPr>
        <w:t xml:space="preserve"> and </w:t>
      </w:r>
      <w:r w:rsidR="54EBC238" w:rsidRPr="00073501">
        <w:rPr>
          <w:rFonts w:eastAsia="Calibri"/>
          <w:noProof/>
        </w:rPr>
        <w:t>the</w:t>
      </w:r>
      <w:r w:rsidRPr="00073501">
        <w:rPr>
          <w:rFonts w:eastAsia="Calibri"/>
          <w:noProof/>
        </w:rPr>
        <w:t xml:space="preserve"> effective implementation </w:t>
      </w:r>
      <w:r w:rsidR="54EBC238" w:rsidRPr="00073501">
        <w:rPr>
          <w:rFonts w:eastAsia="Calibri"/>
          <w:noProof/>
        </w:rPr>
        <w:t>of the related policies is still lagging</w:t>
      </w:r>
      <w:r w:rsidRPr="00073501">
        <w:rPr>
          <w:rFonts w:eastAsia="Calibri"/>
          <w:noProof/>
        </w:rPr>
        <w:t xml:space="preserve"> at national, regional and local level</w:t>
      </w:r>
      <w:r w:rsidR="68659AC9" w:rsidRPr="00073501">
        <w:rPr>
          <w:rFonts w:eastAsia="Calibri"/>
          <w:noProof/>
        </w:rPr>
        <w:t xml:space="preserve">. </w:t>
      </w:r>
      <w:r w:rsidR="595FE294" w:rsidRPr="00073501">
        <w:rPr>
          <w:rFonts w:eastAsia="Calibri"/>
          <w:noProof/>
        </w:rPr>
        <w:t>The</w:t>
      </w:r>
      <w:r w:rsidR="68659AC9" w:rsidRPr="00073501">
        <w:rPr>
          <w:rFonts w:eastAsia="Calibri"/>
          <w:noProof/>
        </w:rPr>
        <w:t xml:space="preserve"> implementation of flood protection measures </w:t>
      </w:r>
      <w:r w:rsidR="56BC45C1" w:rsidRPr="00073501">
        <w:rPr>
          <w:rFonts w:eastAsia="Calibri"/>
          <w:noProof/>
        </w:rPr>
        <w:t xml:space="preserve">is </w:t>
      </w:r>
      <w:r w:rsidR="19B2A967" w:rsidRPr="00073501">
        <w:rPr>
          <w:rFonts w:eastAsia="Calibri"/>
          <w:noProof/>
        </w:rPr>
        <w:t>delayed,</w:t>
      </w:r>
      <w:r w:rsidR="681BB11C" w:rsidRPr="00073501">
        <w:rPr>
          <w:rFonts w:eastAsia="Calibri"/>
          <w:noProof/>
        </w:rPr>
        <w:t xml:space="preserve"> </w:t>
      </w:r>
      <w:r w:rsidR="68659AC9" w:rsidRPr="00073501">
        <w:rPr>
          <w:rFonts w:eastAsia="Calibri"/>
          <w:noProof/>
        </w:rPr>
        <w:t xml:space="preserve">and nature-based solutions </w:t>
      </w:r>
      <w:r w:rsidR="138493D8" w:rsidRPr="00073501">
        <w:rPr>
          <w:rFonts w:eastAsia="Calibri"/>
          <w:noProof/>
        </w:rPr>
        <w:t>have not</w:t>
      </w:r>
      <w:r w:rsidR="59387786" w:rsidRPr="00073501">
        <w:rPr>
          <w:rFonts w:eastAsia="Calibri"/>
          <w:noProof/>
        </w:rPr>
        <w:t xml:space="preserve"> been</w:t>
      </w:r>
      <w:r w:rsidR="138493D8" w:rsidRPr="00073501">
        <w:rPr>
          <w:rFonts w:eastAsia="Calibri"/>
          <w:noProof/>
        </w:rPr>
        <w:t xml:space="preserve"> </w:t>
      </w:r>
      <w:r w:rsidR="681BB11C" w:rsidRPr="00073501">
        <w:rPr>
          <w:rFonts w:eastAsia="Calibri"/>
          <w:noProof/>
        </w:rPr>
        <w:t>systematic</w:t>
      </w:r>
      <w:r w:rsidR="37A33D77" w:rsidRPr="00073501">
        <w:rPr>
          <w:rFonts w:eastAsia="Calibri"/>
          <w:noProof/>
        </w:rPr>
        <w:t>ally</w:t>
      </w:r>
      <w:r w:rsidR="681BB11C" w:rsidRPr="00073501">
        <w:rPr>
          <w:rFonts w:eastAsia="Calibri"/>
          <w:noProof/>
        </w:rPr>
        <w:t xml:space="preserve"> deploy</w:t>
      </w:r>
      <w:r w:rsidR="331C95DF" w:rsidRPr="00073501">
        <w:rPr>
          <w:rFonts w:eastAsia="Calibri"/>
          <w:noProof/>
        </w:rPr>
        <w:t>ed</w:t>
      </w:r>
      <w:r w:rsidR="681BB11C" w:rsidRPr="00073501">
        <w:rPr>
          <w:rFonts w:eastAsia="Calibri"/>
          <w:noProof/>
        </w:rPr>
        <w:t xml:space="preserve"> </w:t>
      </w:r>
      <w:r w:rsidR="68659AC9" w:rsidRPr="00073501">
        <w:rPr>
          <w:rFonts w:eastAsia="Calibri"/>
          <w:noProof/>
        </w:rPr>
        <w:t>across all sectors</w:t>
      </w:r>
      <w:r w:rsidR="45A94B18" w:rsidRPr="00073501">
        <w:rPr>
          <w:rFonts w:eastAsia="Calibri"/>
          <w:noProof/>
        </w:rPr>
        <w:t xml:space="preserve"> yet</w:t>
      </w:r>
      <w:r w:rsidR="681BB11C" w:rsidRPr="00073501">
        <w:rPr>
          <w:rFonts w:eastAsia="Calibri"/>
          <w:noProof/>
        </w:rPr>
        <w:t>.</w:t>
      </w:r>
      <w:r w:rsidR="601E8B78" w:rsidRPr="00073501">
        <w:rPr>
          <w:rFonts w:eastAsia="Calibri"/>
          <w:noProof/>
        </w:rPr>
        <w:t xml:space="preserve"> Despite efforts, challenges </w:t>
      </w:r>
      <w:r w:rsidR="40148FF9" w:rsidRPr="00073501">
        <w:rPr>
          <w:rFonts w:eastAsia="Calibri"/>
          <w:noProof/>
        </w:rPr>
        <w:t>also</w:t>
      </w:r>
      <w:r w:rsidR="601E8B78" w:rsidRPr="00073501">
        <w:rPr>
          <w:rFonts w:eastAsia="Calibri"/>
          <w:noProof/>
        </w:rPr>
        <w:t xml:space="preserve"> remain in </w:t>
      </w:r>
      <w:r w:rsidR="412F2321" w:rsidRPr="00073501">
        <w:rPr>
          <w:rFonts w:eastAsia="Calibri"/>
          <w:noProof/>
        </w:rPr>
        <w:t>terms of modernising water infrastructure, restoring fragmented freshwater ecosystems</w:t>
      </w:r>
      <w:r w:rsidR="1BBF847D" w:rsidRPr="00073501">
        <w:rPr>
          <w:rFonts w:eastAsia="Calibri"/>
          <w:noProof/>
        </w:rPr>
        <w:t>, reducing water pollution</w:t>
      </w:r>
      <w:r w:rsidR="3CE7C5B5" w:rsidRPr="00073501">
        <w:rPr>
          <w:rFonts w:eastAsia="Calibri"/>
          <w:noProof/>
        </w:rPr>
        <w:t xml:space="preserve"> and </w:t>
      </w:r>
      <w:r w:rsidR="21473E8F" w:rsidRPr="00073501">
        <w:rPr>
          <w:rFonts w:eastAsia="Calibri"/>
          <w:noProof/>
        </w:rPr>
        <w:t xml:space="preserve">addressing the deteriorating </w:t>
      </w:r>
      <w:r w:rsidR="1A209FEB" w:rsidRPr="00073501">
        <w:rPr>
          <w:rFonts w:eastAsia="Calibri"/>
          <w:noProof/>
        </w:rPr>
        <w:t xml:space="preserve">status of </w:t>
      </w:r>
      <w:r w:rsidR="6C9D8186" w:rsidRPr="00073501">
        <w:rPr>
          <w:noProof/>
        </w:rPr>
        <w:t>Slovenia’s nature and ecosystems</w:t>
      </w:r>
      <w:r w:rsidR="0481FA84" w:rsidRPr="00073501">
        <w:rPr>
          <w:noProof/>
        </w:rPr>
        <w:t xml:space="preserve">, which </w:t>
      </w:r>
      <w:r w:rsidR="3C03CDB1" w:rsidRPr="00073501">
        <w:rPr>
          <w:noProof/>
        </w:rPr>
        <w:t>continues to</w:t>
      </w:r>
      <w:r w:rsidR="0481FA84" w:rsidRPr="00073501">
        <w:rPr>
          <w:noProof/>
        </w:rPr>
        <w:t xml:space="preserve"> weaken the </w:t>
      </w:r>
      <w:r w:rsidR="3C03CDB1" w:rsidRPr="00073501">
        <w:rPr>
          <w:noProof/>
        </w:rPr>
        <w:t>country’s climate and water resilience.</w:t>
      </w:r>
    </w:p>
    <w:p w14:paraId="7DB983CB" w14:textId="77777777" w:rsidR="00880C60" w:rsidRPr="00073501" w:rsidRDefault="1A762F19" w:rsidP="70A8BA1C">
      <w:pPr>
        <w:pStyle w:val="ManualConsidrant"/>
        <w:rPr>
          <w:noProof/>
        </w:rPr>
      </w:pPr>
      <w:r>
        <w:rPr>
          <w:noProof/>
        </w:rPr>
        <w:t>(32)</w:t>
      </w:r>
      <w:r>
        <w:rPr>
          <w:noProof/>
        </w:rPr>
        <w:tab/>
      </w:r>
      <w:r w:rsidRPr="00073501">
        <w:rPr>
          <w:rFonts w:eastAsia="EC Square Sans Pro" w:cs="EC Square Sans Pro"/>
          <w:noProof/>
          <w:color w:val="000000" w:themeColor="text1"/>
        </w:rPr>
        <w:t xml:space="preserve">Persistent labour shortages and skills mismatches </w:t>
      </w:r>
      <w:r w:rsidR="4D52B3E5" w:rsidRPr="00073501">
        <w:rPr>
          <w:rFonts w:eastAsia="EC Square Sans Pro" w:cs="EC Square Sans Pro"/>
          <w:noProof/>
          <w:color w:val="000000" w:themeColor="text1"/>
        </w:rPr>
        <w:t>und</w:t>
      </w:r>
      <w:r w:rsidR="2D118774" w:rsidRPr="00073501">
        <w:rPr>
          <w:rFonts w:eastAsia="EC Square Sans Pro" w:cs="EC Square Sans Pro"/>
          <w:noProof/>
          <w:color w:val="000000" w:themeColor="text1"/>
        </w:rPr>
        <w:t>erm</w:t>
      </w:r>
      <w:r w:rsidR="4D52B3E5" w:rsidRPr="00073501">
        <w:rPr>
          <w:rFonts w:eastAsia="EC Square Sans Pro" w:cs="EC Square Sans Pro"/>
          <w:noProof/>
          <w:color w:val="000000" w:themeColor="text1"/>
        </w:rPr>
        <w:t>ine</w:t>
      </w:r>
      <w:r w:rsidRPr="00073501">
        <w:rPr>
          <w:rFonts w:eastAsia="EC Square Sans Pro" w:cs="EC Square Sans Pro"/>
          <w:noProof/>
          <w:color w:val="000000" w:themeColor="text1"/>
        </w:rPr>
        <w:t xml:space="preserve"> investment and competitiveness in Slovenia. </w:t>
      </w:r>
      <w:r w:rsidRPr="00073501">
        <w:rPr>
          <w:rFonts w:eastAsia="EC Square Sans Pro" w:cs="EC Square Sans Pro"/>
          <w:noProof/>
        </w:rPr>
        <w:t xml:space="preserve">Around </w:t>
      </w:r>
      <w:r w:rsidRPr="00073501">
        <w:rPr>
          <w:noProof/>
        </w:rPr>
        <w:t xml:space="preserve">half of companies report staff shortages, with vacancy rates above the EU average. </w:t>
      </w:r>
      <w:r w:rsidR="034730A7" w:rsidRPr="00073501">
        <w:rPr>
          <w:rFonts w:eastAsia="Times New Roman"/>
          <w:noProof/>
        </w:rPr>
        <w:t xml:space="preserve">Demographic change, working conditions, skills gaps, and mismatches exacerbate these shortages, particularly in education, the care sector, </w:t>
      </w:r>
      <w:r w:rsidRPr="00073501">
        <w:rPr>
          <w:noProof/>
        </w:rPr>
        <w:t xml:space="preserve">ICT, construction, and scientific and technical professions, requiring skills in science, technology, engineering and mathematics (STEM) fields. Slovenia faces significant digital skills gaps, with 63.9% of firms reporting ICT skill shortages and adult digital proficiency lagging behind the EU average. This hinders business digitalization and poses a risk to human capital development. Furthermore, the latest OECD PISA </w:t>
      </w:r>
      <w:r w:rsidRPr="00073501">
        <w:rPr>
          <w:rFonts w:eastAsia="EC Square Sans Pro" w:cs="EC Square Sans Pro"/>
          <w:noProof/>
        </w:rPr>
        <w:t>survey on students’ skills revealed a concerning declining trend in basic skills levels</w:t>
      </w:r>
      <w:r w:rsidR="4E0049BD" w:rsidRPr="00073501">
        <w:rPr>
          <w:rFonts w:eastAsia="EC Square Sans Pro" w:cs="EC Square Sans Pro"/>
          <w:noProof/>
        </w:rPr>
        <w:t xml:space="preserve"> and </w:t>
      </w:r>
      <w:r w:rsidR="47EBF809" w:rsidRPr="00073501">
        <w:rPr>
          <w:rFonts w:eastAsia="EC Square Sans Pro" w:cs="EC Square Sans Pro"/>
          <w:noProof/>
        </w:rPr>
        <w:t>the International Computer and Information Literacy Study (ICILS)</w:t>
      </w:r>
      <w:r w:rsidR="16C04649" w:rsidRPr="00073501">
        <w:rPr>
          <w:rFonts w:eastAsia="EC Square Sans Pro" w:cs="EC Square Sans Pro"/>
          <w:noProof/>
        </w:rPr>
        <w:t xml:space="preserve"> study showed</w:t>
      </w:r>
      <w:r w:rsidRPr="00073501">
        <w:rPr>
          <w:rFonts w:eastAsia="EC Square Sans Pro" w:cs="EC Square Sans Pro"/>
          <w:noProof/>
        </w:rPr>
        <w:t xml:space="preserve"> </w:t>
      </w:r>
      <w:r w:rsidRPr="00073501">
        <w:rPr>
          <w:rFonts w:eastAsia="EC Square Sans Pro" w:cs="EC Square Sans Pro"/>
          <w:noProof/>
          <w:color w:val="000000" w:themeColor="text1"/>
        </w:rPr>
        <w:t>low digital literacy.</w:t>
      </w:r>
      <w:r w:rsidRPr="00073501">
        <w:rPr>
          <w:noProof/>
        </w:rPr>
        <w:t xml:space="preserve"> Emerging green skills shortages will further strain the labour market, with green job projected to account for 40% of all vacancies. To fill labour gaps, Slovenia relies on foreign workers</w:t>
      </w:r>
      <w:r w:rsidRPr="00073501">
        <w:rPr>
          <w:rFonts w:eastAsia="EC Square Sans Pro" w:cs="EC Square Sans Pro"/>
          <w:noProof/>
          <w:color w:val="000000" w:themeColor="text1"/>
        </w:rPr>
        <w:t xml:space="preserve"> which represented 16% </w:t>
      </w:r>
      <w:r w:rsidRPr="00073501">
        <w:rPr>
          <w:noProof/>
        </w:rPr>
        <w:t xml:space="preserve">of the country's workforce and projected to reach 26% by 2030. But Slovenia </w:t>
      </w:r>
      <w:r w:rsidR="72F230F4" w:rsidRPr="00073501">
        <w:rPr>
          <w:noProof/>
        </w:rPr>
        <w:t xml:space="preserve">faces </w:t>
      </w:r>
      <w:r w:rsidR="2324F921" w:rsidRPr="00073501">
        <w:rPr>
          <w:noProof/>
        </w:rPr>
        <w:t>challenges</w:t>
      </w:r>
      <w:r w:rsidR="02BC119E" w:rsidRPr="00073501">
        <w:rPr>
          <w:noProof/>
        </w:rPr>
        <w:t xml:space="preserve"> in attracting </w:t>
      </w:r>
      <w:r w:rsidR="53111C96" w:rsidRPr="00073501">
        <w:rPr>
          <w:noProof/>
        </w:rPr>
        <w:t xml:space="preserve">highly qualified workers </w:t>
      </w:r>
      <w:r w:rsidR="757CD983" w:rsidRPr="00073501">
        <w:rPr>
          <w:noProof/>
        </w:rPr>
        <w:t>compared</w:t>
      </w:r>
      <w:r w:rsidR="6139CCEC" w:rsidRPr="00073501">
        <w:rPr>
          <w:noProof/>
        </w:rPr>
        <w:t xml:space="preserve"> to</w:t>
      </w:r>
      <w:r w:rsidR="1B125CF3" w:rsidRPr="00073501">
        <w:rPr>
          <w:noProof/>
        </w:rPr>
        <w:t xml:space="preserve"> the other</w:t>
      </w:r>
      <w:r w:rsidR="55EFB10E" w:rsidRPr="00073501">
        <w:rPr>
          <w:noProof/>
        </w:rPr>
        <w:t xml:space="preserve"> EU</w:t>
      </w:r>
      <w:r w:rsidRPr="00073501">
        <w:rPr>
          <w:noProof/>
        </w:rPr>
        <w:t xml:space="preserve"> Member States</w:t>
      </w:r>
      <w:r w:rsidR="4D52B3E5" w:rsidRPr="00073501">
        <w:rPr>
          <w:noProof/>
        </w:rPr>
        <w:t>,</w:t>
      </w:r>
      <w:r w:rsidRPr="00073501">
        <w:rPr>
          <w:noProof/>
        </w:rPr>
        <w:t xml:space="preserve"> </w:t>
      </w:r>
      <w:r w:rsidR="3155D83F" w:rsidRPr="00073501">
        <w:rPr>
          <w:noProof/>
        </w:rPr>
        <w:t xml:space="preserve">potentially due to </w:t>
      </w:r>
      <w:r w:rsidRPr="00073501">
        <w:rPr>
          <w:noProof/>
        </w:rPr>
        <w:t>factors such as income levels, low digitalisation and workplace inclusion</w:t>
      </w:r>
      <w:r w:rsidR="00880C60" w:rsidRPr="00073501">
        <w:rPr>
          <w:rStyle w:val="FootnoteReference"/>
          <w:noProof/>
        </w:rPr>
        <w:footnoteReference w:id="17"/>
      </w:r>
      <w:r w:rsidRPr="00073501">
        <w:rPr>
          <w:noProof/>
        </w:rPr>
        <w:t xml:space="preserve">. </w:t>
      </w:r>
      <w:r w:rsidR="68508CAE" w:rsidRPr="00073501">
        <w:rPr>
          <w:noProof/>
        </w:rPr>
        <w:t>Slow</w:t>
      </w:r>
      <w:r w:rsidRPr="00073501">
        <w:rPr>
          <w:noProof/>
        </w:rPr>
        <w:t xml:space="preserve"> administrative procedures for labour migration</w:t>
      </w:r>
      <w:r w:rsidR="602CD90F" w:rsidRPr="00073501">
        <w:rPr>
          <w:noProof/>
        </w:rPr>
        <w:t>,</w:t>
      </w:r>
      <w:r w:rsidR="20B7E201" w:rsidRPr="00073501">
        <w:rPr>
          <w:noProof/>
        </w:rPr>
        <w:t xml:space="preserve"> </w:t>
      </w:r>
      <w:r w:rsidR="25DD1068" w:rsidRPr="00073501">
        <w:rPr>
          <w:noProof/>
        </w:rPr>
        <w:t xml:space="preserve">difficulties </w:t>
      </w:r>
      <w:r w:rsidR="753A0DB6" w:rsidRPr="00073501">
        <w:rPr>
          <w:noProof/>
        </w:rPr>
        <w:t xml:space="preserve">in </w:t>
      </w:r>
      <w:r w:rsidRPr="00073501">
        <w:rPr>
          <w:noProof/>
        </w:rPr>
        <w:t xml:space="preserve">qualification recognition </w:t>
      </w:r>
      <w:r w:rsidR="660CB844" w:rsidRPr="00073501">
        <w:rPr>
          <w:noProof/>
        </w:rPr>
        <w:t>and soci</w:t>
      </w:r>
      <w:r w:rsidR="00C8670F" w:rsidRPr="00073501">
        <w:rPr>
          <w:noProof/>
        </w:rPr>
        <w:t>al inclusion</w:t>
      </w:r>
      <w:r w:rsidR="4D52B3E5" w:rsidRPr="00073501">
        <w:rPr>
          <w:noProof/>
        </w:rPr>
        <w:t xml:space="preserve"> </w:t>
      </w:r>
      <w:r w:rsidR="4BAE6001" w:rsidRPr="00073501">
        <w:rPr>
          <w:noProof/>
        </w:rPr>
        <w:t>remain</w:t>
      </w:r>
      <w:r w:rsidR="4D52B3E5" w:rsidRPr="00073501">
        <w:rPr>
          <w:noProof/>
        </w:rPr>
        <w:t xml:space="preserve"> </w:t>
      </w:r>
      <w:r w:rsidR="0CABA740" w:rsidRPr="00073501">
        <w:rPr>
          <w:noProof/>
        </w:rPr>
        <w:t xml:space="preserve">a </w:t>
      </w:r>
      <w:r w:rsidR="4591BB2F" w:rsidRPr="00073501">
        <w:rPr>
          <w:noProof/>
        </w:rPr>
        <w:t>barrier</w:t>
      </w:r>
      <w:r w:rsidR="76B3EFE0" w:rsidRPr="00073501">
        <w:rPr>
          <w:noProof/>
        </w:rPr>
        <w:t xml:space="preserve"> to</w:t>
      </w:r>
      <w:r w:rsidR="0CABA740" w:rsidRPr="00073501">
        <w:rPr>
          <w:noProof/>
        </w:rPr>
        <w:t xml:space="preserve"> </w:t>
      </w:r>
      <w:r w:rsidR="4D52B3E5" w:rsidRPr="00073501">
        <w:rPr>
          <w:noProof/>
        </w:rPr>
        <w:t>attract</w:t>
      </w:r>
      <w:r w:rsidR="69DCF118" w:rsidRPr="00073501">
        <w:rPr>
          <w:noProof/>
        </w:rPr>
        <w:t>ing</w:t>
      </w:r>
      <w:r w:rsidR="30774FB1" w:rsidRPr="00073501">
        <w:rPr>
          <w:noProof/>
        </w:rPr>
        <w:t>, recruiting</w:t>
      </w:r>
      <w:r w:rsidRPr="00073501">
        <w:rPr>
          <w:noProof/>
        </w:rPr>
        <w:t xml:space="preserve"> and </w:t>
      </w:r>
      <w:r w:rsidR="4D52B3E5" w:rsidRPr="00073501">
        <w:rPr>
          <w:noProof/>
        </w:rPr>
        <w:t>retain</w:t>
      </w:r>
      <w:r w:rsidR="002FD8D2" w:rsidRPr="00073501">
        <w:rPr>
          <w:noProof/>
        </w:rPr>
        <w:t>ing</w:t>
      </w:r>
      <w:r w:rsidRPr="00073501">
        <w:rPr>
          <w:noProof/>
        </w:rPr>
        <w:t xml:space="preserve"> talent.</w:t>
      </w:r>
      <w:r w:rsidR="33654F83" w:rsidRPr="00073501">
        <w:rPr>
          <w:noProof/>
        </w:rPr>
        <w:t xml:space="preserve"> </w:t>
      </w:r>
      <w:r w:rsidR="2AFDB32D" w:rsidRPr="00073501">
        <w:rPr>
          <w:rFonts w:eastAsia="Times New Roman"/>
          <w:noProof/>
        </w:rPr>
        <w:t>Moreover, to adjust to structural changes in the society, it will be essential to further align the education system with labour market needs, make full use of skilled labour by providing policy tools to support job-to-job transitions, including older and low skilled workers and strengthening the integration of migrant workers into the labour market and society</w:t>
      </w:r>
      <w:r w:rsidRPr="00073501">
        <w:rPr>
          <w:rFonts w:eastAsia="Times New Roman"/>
          <w:noProof/>
        </w:rPr>
        <w:t>.</w:t>
      </w:r>
    </w:p>
    <w:p w14:paraId="5101F563" w14:textId="77777777" w:rsidR="5C029B80" w:rsidRPr="00073501" w:rsidRDefault="57E42EF8" w:rsidP="13C22FD5">
      <w:pPr>
        <w:pStyle w:val="ManualConsidrant"/>
        <w:rPr>
          <w:rFonts w:eastAsia="Times New Roman"/>
          <w:noProof/>
          <w:color w:val="7F215D"/>
          <w:u w:val="single"/>
        </w:rPr>
      </w:pPr>
      <w:r>
        <w:rPr>
          <w:noProof/>
        </w:rPr>
        <w:t>(33)</w:t>
      </w:r>
      <w:r>
        <w:rPr>
          <w:noProof/>
        </w:rPr>
        <w:tab/>
      </w:r>
      <w:r w:rsidRPr="00073501">
        <w:rPr>
          <w:noProof/>
        </w:rPr>
        <w:t xml:space="preserve">While more recent </w:t>
      </w:r>
      <w:r w:rsidR="32EC5053" w:rsidRPr="00073501">
        <w:rPr>
          <w:noProof/>
        </w:rPr>
        <w:t>Labour force survey (</w:t>
      </w:r>
      <w:r w:rsidRPr="00073501">
        <w:rPr>
          <w:noProof/>
        </w:rPr>
        <w:t>LFS</w:t>
      </w:r>
      <w:r w:rsidR="32EC5053" w:rsidRPr="00073501">
        <w:rPr>
          <w:noProof/>
        </w:rPr>
        <w:t>)</w:t>
      </w:r>
      <w:r w:rsidRPr="00073501">
        <w:rPr>
          <w:noProof/>
        </w:rPr>
        <w:t xml:space="preserve"> data </w:t>
      </w:r>
      <w:r w:rsidR="0F0441C4" w:rsidRPr="00073501">
        <w:rPr>
          <w:noProof/>
        </w:rPr>
        <w:t>suggest</w:t>
      </w:r>
      <w:r w:rsidRPr="00073501">
        <w:rPr>
          <w:noProof/>
        </w:rPr>
        <w:t xml:space="preserve"> some progress</w:t>
      </w:r>
      <w:r w:rsidR="0F0441C4" w:rsidRPr="00073501">
        <w:rPr>
          <w:noProof/>
        </w:rPr>
        <w:t xml:space="preserve"> </w:t>
      </w:r>
      <w:r w:rsidR="5DE480A4" w:rsidRPr="00073501">
        <w:rPr>
          <w:noProof/>
        </w:rPr>
        <w:t>between 2022</w:t>
      </w:r>
      <w:r w:rsidR="2326EB82" w:rsidRPr="00073501">
        <w:rPr>
          <w:noProof/>
        </w:rPr>
        <w:t xml:space="preserve"> and 2024</w:t>
      </w:r>
      <w:r w:rsidR="45192EE6" w:rsidRPr="00073501">
        <w:rPr>
          <w:noProof/>
        </w:rPr>
        <w:t>, a</w:t>
      </w:r>
      <w:r w:rsidRPr="00073501">
        <w:rPr>
          <w:noProof/>
        </w:rPr>
        <w:t>dult participation in training remains low, significantly below the EU average (</w:t>
      </w:r>
      <w:r w:rsidR="6FCB2303" w:rsidRPr="00073501">
        <w:rPr>
          <w:noProof/>
        </w:rPr>
        <w:t xml:space="preserve">Adult Education Survey 2022, </w:t>
      </w:r>
      <w:r w:rsidRPr="00073501">
        <w:rPr>
          <w:noProof/>
        </w:rPr>
        <w:t>SI: 26.5%, EU: 39.5%)</w:t>
      </w:r>
      <w:r w:rsidR="713FE823" w:rsidRPr="00073501">
        <w:rPr>
          <w:noProof/>
        </w:rPr>
        <w:t xml:space="preserve">, and also </w:t>
      </w:r>
      <w:r w:rsidR="45192EE6" w:rsidRPr="00073501">
        <w:rPr>
          <w:noProof/>
        </w:rPr>
        <w:t>well below Slovenia’s 2030 national target of 60%</w:t>
      </w:r>
      <w:r w:rsidRPr="00073501">
        <w:rPr>
          <w:noProof/>
        </w:rPr>
        <w:t xml:space="preserve">. </w:t>
      </w:r>
      <w:r w:rsidR="166E6406" w:rsidRPr="00073501">
        <w:rPr>
          <w:rFonts w:eastAsia="Times New Roman"/>
          <w:noProof/>
        </w:rPr>
        <w:t xml:space="preserve">It is crucial to extend lifelong learning and training to the whole adult population, including among vulnerable groups. </w:t>
      </w:r>
      <w:r w:rsidRPr="00073501">
        <w:rPr>
          <w:noProof/>
        </w:rPr>
        <w:t xml:space="preserve">The percentage of Slovenian adults with at least basic digital skills further decreased in 2025 </w:t>
      </w:r>
      <w:r w:rsidR="4544F028" w:rsidRPr="00073501">
        <w:rPr>
          <w:noProof/>
        </w:rPr>
        <w:t xml:space="preserve">to </w:t>
      </w:r>
      <w:r w:rsidRPr="00073501">
        <w:rPr>
          <w:noProof/>
        </w:rPr>
        <w:t>46.5%</w:t>
      </w:r>
      <w:r w:rsidR="4544F028" w:rsidRPr="00073501">
        <w:rPr>
          <w:noProof/>
        </w:rPr>
        <w:t xml:space="preserve"> (</w:t>
      </w:r>
      <w:r w:rsidRPr="00073501">
        <w:rPr>
          <w:noProof/>
        </w:rPr>
        <w:t>EU 60.4%</w:t>
      </w:r>
      <w:r w:rsidR="726BD415" w:rsidRPr="00073501">
        <w:rPr>
          <w:noProof/>
        </w:rPr>
        <w:t>) and</w:t>
      </w:r>
      <w:r w:rsidRPr="00073501">
        <w:rPr>
          <w:noProof/>
        </w:rPr>
        <w:t xml:space="preserve"> is slowing the digital transition. </w:t>
      </w:r>
      <w:r w:rsidR="09AA657B" w:rsidRPr="00073501">
        <w:rPr>
          <w:noProof/>
        </w:rPr>
        <w:t>Slovenia has commit</w:t>
      </w:r>
      <w:r w:rsidR="77ED68A5" w:rsidRPr="00073501">
        <w:rPr>
          <w:noProof/>
        </w:rPr>
        <w:t>ted to developing a</w:t>
      </w:r>
      <w:r w:rsidR="72D4B0DF" w:rsidRPr="00073501">
        <w:rPr>
          <w:noProof/>
        </w:rPr>
        <w:t xml:space="preserve"> nation</w:t>
      </w:r>
      <w:r w:rsidR="0D764380" w:rsidRPr="00073501">
        <w:rPr>
          <w:noProof/>
        </w:rPr>
        <w:t xml:space="preserve">al wide </w:t>
      </w:r>
      <w:r w:rsidR="04C2343C" w:rsidRPr="00073501">
        <w:rPr>
          <w:noProof/>
        </w:rPr>
        <w:t>Skill</w:t>
      </w:r>
      <w:r w:rsidR="1B015976" w:rsidRPr="00073501">
        <w:rPr>
          <w:noProof/>
        </w:rPr>
        <w:t xml:space="preserve">’s Action </w:t>
      </w:r>
      <w:r w:rsidR="62EEC88B" w:rsidRPr="00073501">
        <w:rPr>
          <w:noProof/>
        </w:rPr>
        <w:t>Plan;</w:t>
      </w:r>
      <w:r w:rsidR="43953048" w:rsidRPr="00073501">
        <w:rPr>
          <w:noProof/>
        </w:rPr>
        <w:t xml:space="preserve"> </w:t>
      </w:r>
      <w:r w:rsidR="6ACC4682" w:rsidRPr="00073501">
        <w:rPr>
          <w:noProof/>
        </w:rPr>
        <w:t>however,</w:t>
      </w:r>
      <w:r w:rsidR="43953048" w:rsidRPr="00073501">
        <w:rPr>
          <w:noProof/>
        </w:rPr>
        <w:t xml:space="preserve"> </w:t>
      </w:r>
      <w:r w:rsidR="744DF778" w:rsidRPr="00073501">
        <w:rPr>
          <w:noProof/>
        </w:rPr>
        <w:t xml:space="preserve">the preparation </w:t>
      </w:r>
      <w:r w:rsidR="43953048" w:rsidRPr="00073501">
        <w:rPr>
          <w:noProof/>
        </w:rPr>
        <w:t>remains at an early stage</w:t>
      </w:r>
      <w:r w:rsidR="62EEC88B" w:rsidRPr="00073501">
        <w:rPr>
          <w:noProof/>
        </w:rPr>
        <w:t xml:space="preserve">, making it is still premature to assess its potential </w:t>
      </w:r>
      <w:r w:rsidR="075BB573" w:rsidRPr="00073501">
        <w:rPr>
          <w:noProof/>
        </w:rPr>
        <w:t>impact.</w:t>
      </w:r>
    </w:p>
    <w:p w14:paraId="532FAD82" w14:textId="77777777" w:rsidR="00D52E6A" w:rsidRPr="00073501" w:rsidRDefault="716DDC51" w:rsidP="2FB93EE8">
      <w:pPr>
        <w:pStyle w:val="ManualConsidrant"/>
        <w:rPr>
          <w:noProof/>
        </w:rPr>
      </w:pPr>
      <w:r>
        <w:rPr>
          <w:noProof/>
        </w:rPr>
        <w:t>(34)</w:t>
      </w:r>
      <w:r>
        <w:rPr>
          <w:noProof/>
        </w:rPr>
        <w:tab/>
      </w:r>
      <w:r w:rsidRPr="00073501">
        <w:rPr>
          <w:noProof/>
        </w:rPr>
        <w:t>The systematic, meaningful and timely involvement of local and regional authorities, social partners, civil society and other relevant stakeholders remains essential in order to ensure broad ownership for the successful implementation of the Union’s funding instruments, as well as in the context of the European Semester.</w:t>
      </w:r>
    </w:p>
    <w:p w14:paraId="67202632" w14:textId="77777777" w:rsidR="5C029B80" w:rsidRPr="00073501" w:rsidRDefault="4B8DE47D" w:rsidP="2FB93EE8">
      <w:pPr>
        <w:pStyle w:val="ManualConsidrant"/>
        <w:rPr>
          <w:noProof/>
        </w:rPr>
      </w:pPr>
      <w:r>
        <w:rPr>
          <w:noProof/>
        </w:rPr>
        <w:t>(35)</w:t>
      </w:r>
      <w:r>
        <w:rPr>
          <w:noProof/>
        </w:rPr>
        <w:tab/>
      </w:r>
      <w:r w:rsidRPr="00073501">
        <w:rPr>
          <w:noProof/>
        </w:rPr>
        <w:t xml:space="preserve">As a part of the Recovery and </w:t>
      </w:r>
      <w:r w:rsidR="209D8178" w:rsidRPr="00073501">
        <w:rPr>
          <w:noProof/>
        </w:rPr>
        <w:t>Resilience</w:t>
      </w:r>
      <w:r w:rsidRPr="00073501">
        <w:rPr>
          <w:noProof/>
        </w:rPr>
        <w:t xml:space="preserve"> Plans, Slovenia’s public sector wage reform entered into force in January</w:t>
      </w:r>
      <w:r w:rsidR="00C031A2">
        <w:rPr>
          <w:noProof/>
        </w:rPr>
        <w:t> </w:t>
      </w:r>
      <w:r w:rsidRPr="00073501">
        <w:rPr>
          <w:noProof/>
        </w:rPr>
        <w:t xml:space="preserve">2025, </w:t>
      </w:r>
      <w:r w:rsidR="2EBDF243" w:rsidRPr="00073501">
        <w:rPr>
          <w:noProof/>
        </w:rPr>
        <w:t xml:space="preserve">gradually </w:t>
      </w:r>
      <w:r w:rsidRPr="00073501">
        <w:rPr>
          <w:noProof/>
        </w:rPr>
        <w:t xml:space="preserve">rising public sector wages, including </w:t>
      </w:r>
      <w:r w:rsidR="2EB2C2BC" w:rsidRPr="00073501">
        <w:rPr>
          <w:noProof/>
        </w:rPr>
        <w:t xml:space="preserve">for </w:t>
      </w:r>
      <w:r w:rsidRPr="00073501">
        <w:rPr>
          <w:noProof/>
        </w:rPr>
        <w:t>healthcare, long-term care workers and teacher</w:t>
      </w:r>
      <w:r w:rsidR="0DA271D0" w:rsidRPr="00073501">
        <w:rPr>
          <w:noProof/>
        </w:rPr>
        <w:t>s</w:t>
      </w:r>
      <w:r w:rsidRPr="00073501">
        <w:rPr>
          <w:noProof/>
        </w:rPr>
        <w:t>. Alongside the wage reform, a new winter allowance has been introduced in October</w:t>
      </w:r>
      <w:r w:rsidR="00C031A2">
        <w:rPr>
          <w:noProof/>
        </w:rPr>
        <w:t> </w:t>
      </w:r>
      <w:r w:rsidRPr="00073501">
        <w:rPr>
          <w:noProof/>
        </w:rPr>
        <w:t>2025</w:t>
      </w:r>
      <w:r w:rsidR="0BC4088E" w:rsidRPr="00073501">
        <w:rPr>
          <w:noProof/>
        </w:rPr>
        <w:t>,</w:t>
      </w:r>
      <w:r w:rsidRPr="00073501">
        <w:rPr>
          <w:noProof/>
        </w:rPr>
        <w:t xml:space="preserve"> and statutory minimum wage has been increased by 16% in January</w:t>
      </w:r>
      <w:r w:rsidR="00C031A2">
        <w:rPr>
          <w:noProof/>
        </w:rPr>
        <w:t> </w:t>
      </w:r>
      <w:r w:rsidRPr="00073501">
        <w:rPr>
          <w:noProof/>
        </w:rPr>
        <w:t>2026.</w:t>
      </w:r>
      <w:r w:rsidR="1F2368B7" w:rsidRPr="00073501">
        <w:rPr>
          <w:noProof/>
        </w:rPr>
        <w:t xml:space="preserve"> </w:t>
      </w:r>
      <w:r w:rsidRPr="00073501">
        <w:rPr>
          <w:noProof/>
        </w:rPr>
        <w:t xml:space="preserve">In 2024, Slovenia has also introduced measures to improve staffing and working conditions in </w:t>
      </w:r>
      <w:r w:rsidR="1EEA72ED" w:rsidRPr="00073501">
        <w:rPr>
          <w:noProof/>
        </w:rPr>
        <w:t xml:space="preserve">healthcare, </w:t>
      </w:r>
      <w:r w:rsidR="5E53E72F" w:rsidRPr="00073501">
        <w:rPr>
          <w:noProof/>
        </w:rPr>
        <w:t>long-term</w:t>
      </w:r>
      <w:r w:rsidRPr="00073501">
        <w:rPr>
          <w:noProof/>
        </w:rPr>
        <w:t xml:space="preserve"> and </w:t>
      </w:r>
      <w:r w:rsidR="5E53E72F" w:rsidRPr="00073501">
        <w:rPr>
          <w:noProof/>
        </w:rPr>
        <w:t>social</w:t>
      </w:r>
      <w:r w:rsidR="1EEA72ED" w:rsidRPr="00073501">
        <w:rPr>
          <w:noProof/>
        </w:rPr>
        <w:t xml:space="preserve"> </w:t>
      </w:r>
      <w:r w:rsidR="6EC6E525" w:rsidRPr="00073501">
        <w:rPr>
          <w:noProof/>
        </w:rPr>
        <w:t>care</w:t>
      </w:r>
      <w:r w:rsidRPr="00073501">
        <w:rPr>
          <w:noProof/>
        </w:rPr>
        <w:t xml:space="preserve"> such as scholarships for health and social work professions, facilitating the recognition of professional qualifications for foreign healthcare professionals, and a pilot internship programme for nurses (2024-2026) but most of these measures are still to be fully implemented. </w:t>
      </w:r>
      <w:r w:rsidRPr="00073501">
        <w:rPr>
          <w:rFonts w:eastAsia="Times New Roman"/>
          <w:noProof/>
          <w:color w:val="000000" w:themeColor="text1"/>
        </w:rPr>
        <w:t xml:space="preserve">In this regard, labour and skills shortages persist, with about 80% of </w:t>
      </w:r>
      <w:r w:rsidRPr="00073501">
        <w:rPr>
          <w:rFonts w:eastAsia="Times New Roman"/>
          <w:noProof/>
        </w:rPr>
        <w:t xml:space="preserve">employers in these sectors report difficulties finding workers, hindering access and the effective delivery of </w:t>
      </w:r>
      <w:r w:rsidR="572DE301" w:rsidRPr="00073501">
        <w:rPr>
          <w:rFonts w:eastAsia="Times New Roman"/>
          <w:noProof/>
        </w:rPr>
        <w:t>healthcare and long-term care services</w:t>
      </w:r>
      <w:r w:rsidR="63464E27" w:rsidRPr="00073501">
        <w:rPr>
          <w:rFonts w:eastAsia="Times New Roman"/>
          <w:noProof/>
        </w:rPr>
        <w:t>, including in depopulating regions</w:t>
      </w:r>
      <w:r w:rsidR="572DE301" w:rsidRPr="00073501">
        <w:rPr>
          <w:rFonts w:eastAsia="Times New Roman"/>
          <w:noProof/>
        </w:rPr>
        <w:t>.</w:t>
      </w:r>
      <w:r w:rsidRPr="00073501">
        <w:rPr>
          <w:noProof/>
        </w:rPr>
        <w:t xml:space="preserve"> Slovenia has already a low share of health and social care workers in total employment compared to the OECD average (7% vs 9.3%, 2021 data) and fewer nurses and doctors per inhabitant than the EU average. Working conditions in the</w:t>
      </w:r>
      <w:r w:rsidR="1EEA72ED" w:rsidRPr="00073501">
        <w:rPr>
          <w:noProof/>
        </w:rPr>
        <w:t xml:space="preserve"> </w:t>
      </w:r>
      <w:r w:rsidR="0B525251" w:rsidRPr="00073501">
        <w:rPr>
          <w:noProof/>
        </w:rPr>
        <w:t>healthcare and long-term</w:t>
      </w:r>
      <w:r w:rsidRPr="00073501">
        <w:rPr>
          <w:noProof/>
        </w:rPr>
        <w:t xml:space="preserve"> care sector are challenging due to high workload of current personnel, including longer working hours, shifts and night work, adding to higher physical and emotional strain and more frequent sick leaves</w:t>
      </w:r>
      <w:r w:rsidR="70B776A4" w:rsidRPr="00073501">
        <w:rPr>
          <w:noProof/>
        </w:rPr>
        <w:t xml:space="preserve"> (</w:t>
      </w:r>
      <w:r w:rsidR="4004350D" w:rsidRPr="00073501">
        <w:rPr>
          <w:rStyle w:val="FootnoteReference"/>
          <w:noProof/>
        </w:rPr>
        <w:footnoteReference w:id="18"/>
      </w:r>
      <w:r w:rsidR="70B776A4" w:rsidRPr="00073501">
        <w:rPr>
          <w:noProof/>
        </w:rPr>
        <w:t>)</w:t>
      </w:r>
      <w:r w:rsidRPr="00073501">
        <w:rPr>
          <w:noProof/>
        </w:rPr>
        <w:t>.</w:t>
      </w:r>
      <w:r w:rsidR="0234475F" w:rsidRPr="00073501">
        <w:rPr>
          <w:noProof/>
        </w:rPr>
        <w:t xml:space="preserve"> </w:t>
      </w:r>
      <w:r w:rsidRPr="00073501">
        <w:rPr>
          <w:noProof/>
        </w:rPr>
        <w:t xml:space="preserve">Without urgent policy action the situation is expected to worsen due to an ageing population, staff retirements and the outflow of care workers to foreign countries or other professions. </w:t>
      </w:r>
      <w:r w:rsidRPr="00073501">
        <w:rPr>
          <w:rFonts w:eastAsia="Times New Roman"/>
          <w:noProof/>
          <w:color w:val="000000" w:themeColor="text1"/>
        </w:rPr>
        <w:t xml:space="preserve">The teaching profession is also facing a shortage, largely due to the low prestige of the </w:t>
      </w:r>
      <w:r w:rsidRPr="00073501">
        <w:rPr>
          <w:rFonts w:eastAsia="Times New Roman"/>
          <w:noProof/>
        </w:rPr>
        <w:t>profession</w:t>
      </w:r>
      <w:r w:rsidR="2792F899" w:rsidRPr="00073501">
        <w:rPr>
          <w:rFonts w:eastAsia="Times New Roman"/>
          <w:noProof/>
        </w:rPr>
        <w:t xml:space="preserve"> </w:t>
      </w:r>
      <w:r w:rsidR="70DFBE90" w:rsidRPr="00073501">
        <w:rPr>
          <w:rFonts w:eastAsia="Times New Roman"/>
          <w:noProof/>
        </w:rPr>
        <w:t xml:space="preserve">as well as </w:t>
      </w:r>
      <w:r w:rsidRPr="00073501">
        <w:rPr>
          <w:rFonts w:eastAsia="Times New Roman"/>
          <w:noProof/>
          <w:color w:val="000000" w:themeColor="text1"/>
        </w:rPr>
        <w:t>administrative burden.</w:t>
      </w:r>
    </w:p>
    <w:p w14:paraId="5766416D" w14:textId="074B5CCB" w:rsidR="0823671E" w:rsidRPr="00073501" w:rsidRDefault="5DE873F6" w:rsidP="2FB93EE8">
      <w:pPr>
        <w:pStyle w:val="ManualConsidrant"/>
        <w:ind w:hanging="720"/>
        <w:rPr>
          <w:noProof/>
        </w:rPr>
      </w:pPr>
      <w:r>
        <w:rPr>
          <w:noProof/>
        </w:rPr>
        <w:t>(36)</w:t>
      </w:r>
      <w:r>
        <w:rPr>
          <w:noProof/>
        </w:rPr>
        <w:tab/>
      </w:r>
      <w:r w:rsidRPr="00073501">
        <w:rPr>
          <w:noProof/>
        </w:rPr>
        <w:t>In view of the close interlinkages between the economies of euro</w:t>
      </w:r>
      <w:r w:rsidR="19604CCC" w:rsidRPr="00073501">
        <w:rPr>
          <w:noProof/>
        </w:rPr>
        <w:t>-</w:t>
      </w:r>
      <w:r w:rsidRPr="00073501">
        <w:rPr>
          <w:noProof/>
        </w:rPr>
        <w:t xml:space="preserve">area Member States and their collective contribution to the functioning of the </w:t>
      </w:r>
      <w:r w:rsidR="37BAC05A" w:rsidRPr="00073501">
        <w:rPr>
          <w:noProof/>
        </w:rPr>
        <w:t>e</w:t>
      </w:r>
      <w:r w:rsidRPr="00073501">
        <w:rPr>
          <w:noProof/>
        </w:rPr>
        <w:t xml:space="preserve">conomic and </w:t>
      </w:r>
      <w:r w:rsidR="37BAC05A" w:rsidRPr="00073501">
        <w:rPr>
          <w:noProof/>
        </w:rPr>
        <w:t>m</w:t>
      </w:r>
      <w:r w:rsidRPr="00073501">
        <w:rPr>
          <w:noProof/>
        </w:rPr>
        <w:t xml:space="preserve">onetary </w:t>
      </w:r>
      <w:r w:rsidR="37BAC05A" w:rsidRPr="00073501">
        <w:rPr>
          <w:noProof/>
        </w:rPr>
        <w:t>u</w:t>
      </w:r>
      <w:r w:rsidRPr="00073501">
        <w:rPr>
          <w:noProof/>
        </w:rPr>
        <w:t xml:space="preserve">nion, </w:t>
      </w:r>
      <w:r w:rsidR="6AB6EEE1" w:rsidRPr="00073501">
        <w:rPr>
          <w:noProof/>
        </w:rPr>
        <w:t xml:space="preserve">in </w:t>
      </w:r>
      <w:r w:rsidR="55E43ECA" w:rsidRPr="00073501">
        <w:rPr>
          <w:noProof/>
        </w:rPr>
        <w:t xml:space="preserve">2026 </w:t>
      </w:r>
      <w:r w:rsidRPr="00073501">
        <w:rPr>
          <w:noProof/>
        </w:rPr>
        <w:t>the Council recommended that the euro</w:t>
      </w:r>
      <w:r w:rsidR="37BAC05A" w:rsidRPr="00073501">
        <w:rPr>
          <w:noProof/>
        </w:rPr>
        <w:t>-</w:t>
      </w:r>
      <w:r w:rsidRPr="00073501">
        <w:rPr>
          <w:noProof/>
        </w:rPr>
        <w:t xml:space="preserve">area Member States take action, including through their </w:t>
      </w:r>
      <w:r w:rsidR="19B87D3A" w:rsidRPr="00073501">
        <w:rPr>
          <w:noProof/>
        </w:rPr>
        <w:t>RRPs</w:t>
      </w:r>
      <w:r w:rsidRPr="00073501">
        <w:rPr>
          <w:noProof/>
        </w:rPr>
        <w:t xml:space="preserve">, to implement the </w:t>
      </w:r>
      <w:r w:rsidR="203393F6" w:rsidRPr="00073501">
        <w:rPr>
          <w:noProof/>
        </w:rPr>
        <w:t xml:space="preserve">2026 </w:t>
      </w:r>
      <w:r w:rsidR="37BAC05A" w:rsidRPr="00073501">
        <w:rPr>
          <w:noProof/>
        </w:rPr>
        <w:t>R</w:t>
      </w:r>
      <w:r w:rsidRPr="00073501">
        <w:rPr>
          <w:noProof/>
        </w:rPr>
        <w:t>ecommendation on the</w:t>
      </w:r>
      <w:r w:rsidR="58438CB5" w:rsidRPr="00073501">
        <w:rPr>
          <w:noProof/>
        </w:rPr>
        <w:t xml:space="preserve"> economic policy of the</w:t>
      </w:r>
      <w:r w:rsidRPr="00073501">
        <w:rPr>
          <w:noProof/>
        </w:rPr>
        <w:t xml:space="preserve"> euro area. For </w:t>
      </w:r>
      <w:r w:rsidR="5CF764C7" w:rsidRPr="00073501">
        <w:rPr>
          <w:noProof/>
        </w:rPr>
        <w:t>Slovenia</w:t>
      </w:r>
      <w:r w:rsidRPr="00073501">
        <w:rPr>
          <w:noProof/>
        </w:rPr>
        <w:t>,</w:t>
      </w:r>
      <w:r w:rsidR="0D7D39CD" w:rsidRPr="00073501">
        <w:rPr>
          <w:noProof/>
        </w:rPr>
        <w:t xml:space="preserve"> </w:t>
      </w:r>
      <w:r w:rsidR="6F93073B" w:rsidRPr="00073501">
        <w:rPr>
          <w:noProof/>
        </w:rPr>
        <w:t xml:space="preserve">the recommendation (1) helps implement the first the second </w:t>
      </w:r>
      <w:r w:rsidR="00630086">
        <w:rPr>
          <w:noProof/>
        </w:rPr>
        <w:t xml:space="preserve">and the third </w:t>
      </w:r>
      <w:r w:rsidR="6F93073B" w:rsidRPr="00073501">
        <w:rPr>
          <w:noProof/>
        </w:rPr>
        <w:t>recommendation</w:t>
      </w:r>
      <w:r w:rsidR="00630086">
        <w:rPr>
          <w:noProof/>
        </w:rPr>
        <w:t>s</w:t>
      </w:r>
      <w:r w:rsidR="6F93073B" w:rsidRPr="00073501">
        <w:rPr>
          <w:noProof/>
        </w:rPr>
        <w:t xml:space="preserve"> on the euro area, recommendation (2) helps implement the fourth recommendation on the euro area, recommendation (3) helps implement the seventh</w:t>
      </w:r>
      <w:r w:rsidR="58278FB6" w:rsidRPr="00073501">
        <w:rPr>
          <w:noProof/>
        </w:rPr>
        <w:t>, eighth</w:t>
      </w:r>
      <w:r w:rsidR="6F93073B" w:rsidRPr="00073501">
        <w:rPr>
          <w:noProof/>
        </w:rPr>
        <w:t xml:space="preserve"> and ninth recommendations on the euro area, recommendation (4) helps implement the seventh recommendation on the euro area and the recommendation (5) helps implement the fifth recommendation on the euro area.</w:t>
      </w:r>
    </w:p>
    <w:p w14:paraId="08E8D6B5" w14:textId="77777777" w:rsidR="00BA6F29" w:rsidRPr="00073501" w:rsidRDefault="04E7BF3F" w:rsidP="13C22FD5">
      <w:pPr>
        <w:pStyle w:val="ManualConsidrant"/>
        <w:rPr>
          <w:rFonts w:eastAsia="Times New Roman"/>
          <w:noProof/>
        </w:rPr>
      </w:pPr>
      <w:r>
        <w:rPr>
          <w:noProof/>
        </w:rPr>
        <w:t>(37)</w:t>
      </w:r>
      <w:r>
        <w:rPr>
          <w:noProof/>
        </w:rPr>
        <w:tab/>
      </w:r>
      <w:r w:rsidRPr="00073501">
        <w:rPr>
          <w:rFonts w:eastAsia="Times New Roman"/>
          <w:noProof/>
        </w:rPr>
        <w:t>In light of</w:t>
      </w:r>
      <w:r w:rsidR="00C031A2">
        <w:rPr>
          <w:rFonts w:eastAsia="Times New Roman"/>
          <w:noProof/>
        </w:rPr>
        <w:t xml:space="preserve"> </w:t>
      </w:r>
      <w:r w:rsidRPr="00073501">
        <w:rPr>
          <w:rFonts w:eastAsia="Times New Roman"/>
          <w:noProof/>
        </w:rPr>
        <w:t>the crucial role of human capital in enhancing the Union’s competitiveness and strategic autonomy, in 2026 the Council recommended that Member States</w:t>
      </w:r>
      <w:r w:rsidR="00C031A2">
        <w:rPr>
          <w:rFonts w:eastAsia="Times New Roman"/>
          <w:noProof/>
        </w:rPr>
        <w:t xml:space="preserve"> </w:t>
      </w:r>
      <w:r w:rsidRPr="00073501">
        <w:rPr>
          <w:rFonts w:eastAsia="Times New Roman"/>
          <w:noProof/>
        </w:rPr>
        <w:t>take action</w:t>
      </w:r>
      <w:r w:rsidR="00C031A2">
        <w:rPr>
          <w:rFonts w:eastAsia="Times New Roman"/>
          <w:noProof/>
        </w:rPr>
        <w:t xml:space="preserve"> </w:t>
      </w:r>
      <w:r w:rsidRPr="00073501">
        <w:rPr>
          <w:rFonts w:eastAsia="Times New Roman"/>
          <w:noProof/>
        </w:rPr>
        <w:t>to urgently address human capital related structural challenges</w:t>
      </w:r>
      <w:r w:rsidR="5B096CB2" w:rsidRPr="00073501">
        <w:rPr>
          <w:noProof/>
        </w:rPr>
        <w:t xml:space="preserve"> </w:t>
      </w:r>
      <w:r w:rsidR="5B096CB2" w:rsidRPr="00073501">
        <w:rPr>
          <w:rFonts w:eastAsia="Times New Roman"/>
          <w:noProof/>
        </w:rPr>
        <w:t>in the areas of skills and education</w:t>
      </w:r>
      <w:r w:rsidRPr="00073501">
        <w:rPr>
          <w:rFonts w:eastAsia="Times New Roman"/>
          <w:noProof/>
        </w:rPr>
        <w:t>, which hamper competitiveness. The 2026</w:t>
      </w:r>
      <w:r w:rsidR="00C031A2">
        <w:rPr>
          <w:rFonts w:eastAsia="Times New Roman"/>
          <w:noProof/>
        </w:rPr>
        <w:t xml:space="preserve"> </w:t>
      </w:r>
      <w:r w:rsidRPr="00073501">
        <w:rPr>
          <w:rFonts w:eastAsia="Times New Roman"/>
          <w:noProof/>
        </w:rPr>
        <w:t>country-specific</w:t>
      </w:r>
      <w:r w:rsidR="00C031A2">
        <w:rPr>
          <w:rFonts w:eastAsia="Times New Roman"/>
          <w:noProof/>
        </w:rPr>
        <w:t xml:space="preserve"> </w:t>
      </w:r>
      <w:r w:rsidRPr="00073501">
        <w:rPr>
          <w:rFonts w:eastAsia="Times New Roman"/>
          <w:noProof/>
        </w:rPr>
        <w:t>recommendations addressed to Slovenia can</w:t>
      </w:r>
      <w:r w:rsidR="00C031A2">
        <w:rPr>
          <w:rFonts w:eastAsia="Times New Roman"/>
          <w:noProof/>
        </w:rPr>
        <w:t xml:space="preserve"> </w:t>
      </w:r>
      <w:r w:rsidRPr="00073501">
        <w:rPr>
          <w:rFonts w:eastAsia="Times New Roman"/>
          <w:noProof/>
        </w:rPr>
        <w:t>contribute to the implementation of the Council Recommendation on human capital in the Union.</w:t>
      </w:r>
    </w:p>
    <w:p w14:paraId="678184A4" w14:textId="77777777" w:rsidR="00CA0B25" w:rsidRPr="00073501" w:rsidRDefault="0CC43DAC" w:rsidP="7F4C326E">
      <w:pPr>
        <w:pStyle w:val="Formuledadoption"/>
        <w:rPr>
          <w:noProof/>
        </w:rPr>
      </w:pPr>
      <w:r w:rsidRPr="00073501">
        <w:rPr>
          <w:noProof/>
        </w:rPr>
        <w:t xml:space="preserve">HEREBY </w:t>
      </w:r>
      <w:r w:rsidR="320BB3CE" w:rsidRPr="00073501">
        <w:rPr>
          <w:noProof/>
        </w:rPr>
        <w:t>RECOMMENDS</w:t>
      </w:r>
      <w:r w:rsidR="584043F5" w:rsidRPr="00073501">
        <w:rPr>
          <w:noProof/>
        </w:rPr>
        <w:t xml:space="preserve"> </w:t>
      </w:r>
      <w:r w:rsidR="30C1D48A" w:rsidRPr="00073501">
        <w:rPr>
          <w:noProof/>
        </w:rPr>
        <w:t xml:space="preserve">that </w:t>
      </w:r>
      <w:r w:rsidR="73CB3F47" w:rsidRPr="00073501">
        <w:rPr>
          <w:noProof/>
        </w:rPr>
        <w:t>Slovenia</w:t>
      </w:r>
      <w:r w:rsidR="60ACB046" w:rsidRPr="00073501">
        <w:rPr>
          <w:noProof/>
        </w:rPr>
        <w:t xml:space="preserve"> take action in 202</w:t>
      </w:r>
      <w:r w:rsidR="1FE3482C" w:rsidRPr="00073501">
        <w:rPr>
          <w:noProof/>
        </w:rPr>
        <w:t>6</w:t>
      </w:r>
      <w:r w:rsidR="60ACB046" w:rsidRPr="00073501">
        <w:rPr>
          <w:noProof/>
        </w:rPr>
        <w:t xml:space="preserve"> and </w:t>
      </w:r>
      <w:r w:rsidR="6E7A8886" w:rsidRPr="00073501">
        <w:rPr>
          <w:noProof/>
        </w:rPr>
        <w:t>202</w:t>
      </w:r>
      <w:r w:rsidR="5C8D2D91" w:rsidRPr="00073501">
        <w:rPr>
          <w:noProof/>
        </w:rPr>
        <w:t>7</w:t>
      </w:r>
      <w:r w:rsidR="60ACB046" w:rsidRPr="00073501">
        <w:rPr>
          <w:noProof/>
        </w:rPr>
        <w:t xml:space="preserve"> to</w:t>
      </w:r>
      <w:r w:rsidR="584043F5" w:rsidRPr="00073501">
        <w:rPr>
          <w:noProof/>
        </w:rPr>
        <w:t xml:space="preserve">: </w:t>
      </w:r>
    </w:p>
    <w:p w14:paraId="6ECA6BD4" w14:textId="372879ED" w:rsidR="00053399" w:rsidRPr="00073501" w:rsidRDefault="7E5AD0C7" w:rsidP="00CC64E6">
      <w:pPr>
        <w:pStyle w:val="ManualNumPar1"/>
        <w:rPr>
          <w:noProof/>
        </w:rPr>
      </w:pPr>
      <w:r>
        <w:rPr>
          <w:noProof/>
        </w:rPr>
        <w:t>1.</w:t>
      </w:r>
      <w:r>
        <w:rPr>
          <w:noProof/>
        </w:rPr>
        <w:tab/>
      </w:r>
      <w:r w:rsidRPr="00073501">
        <w:rPr>
          <w:noProof/>
        </w:rPr>
        <w:t xml:space="preserve">In view of the deviation recorded by 2025 and the material deviation projected for 2026 by the Commission vis-à-vis the recommended net expenditure </w:t>
      </w:r>
      <w:r w:rsidR="329E418D" w:rsidRPr="00073501">
        <w:rPr>
          <w:noProof/>
        </w:rPr>
        <w:t>ceiling</w:t>
      </w:r>
      <w:r w:rsidRPr="00073501">
        <w:rPr>
          <w:noProof/>
        </w:rPr>
        <w:t>, take action to control net expenditure so that it respects the maximum growth rates recommended by the Council on 21 January</w:t>
      </w:r>
      <w:r w:rsidR="00C031A2">
        <w:rPr>
          <w:noProof/>
        </w:rPr>
        <w:t> </w:t>
      </w:r>
      <w:r w:rsidRPr="00073501">
        <w:rPr>
          <w:noProof/>
        </w:rPr>
        <w:t>2025, while making use of the flexibility under the national escape clause for higher defence expenditure.</w:t>
      </w:r>
      <w:r w:rsidR="1E6FFF54" w:rsidRPr="00073501">
        <w:rPr>
          <w:noProof/>
        </w:rPr>
        <w:t xml:space="preserve"> Reinforce defence spending and readiness while ensuring spending efficiency and gradually adapting the budget to sustain structurally higher defence spending.</w:t>
      </w:r>
      <w:r w:rsidR="53F1B275" w:rsidRPr="00073501">
        <w:rPr>
          <w:rFonts w:eastAsia="Times New Roman"/>
          <w:noProof/>
          <w:color w:val="000000" w:themeColor="text1"/>
        </w:rPr>
        <w:t xml:space="preserve"> </w:t>
      </w:r>
      <w:r w:rsidR="66845998" w:rsidRPr="00073501">
        <w:rPr>
          <w:noProof/>
        </w:rPr>
        <w:t>Ensure that</w:t>
      </w:r>
      <w:r w:rsidR="122FFC24" w:rsidRPr="00073501">
        <w:rPr>
          <w:noProof/>
        </w:rPr>
        <w:t xml:space="preserve"> </w:t>
      </w:r>
      <w:r w:rsidR="66845998" w:rsidRPr="00073501">
        <w:rPr>
          <w:noProof/>
        </w:rPr>
        <w:t>any</w:t>
      </w:r>
      <w:r w:rsidR="122FFC24" w:rsidRPr="00073501">
        <w:rPr>
          <w:noProof/>
        </w:rPr>
        <w:t xml:space="preserve"> </w:t>
      </w:r>
      <w:r w:rsidR="66845998" w:rsidRPr="00073501">
        <w:rPr>
          <w:noProof/>
        </w:rPr>
        <w:t>measures taken to</w:t>
      </w:r>
      <w:r w:rsidR="122FFC24" w:rsidRPr="00073501">
        <w:rPr>
          <w:noProof/>
        </w:rPr>
        <w:t xml:space="preserve"> </w:t>
      </w:r>
      <w:r w:rsidR="66845998" w:rsidRPr="00073501">
        <w:rPr>
          <w:noProof/>
        </w:rPr>
        <w:t xml:space="preserve">mitigate the impact </w:t>
      </w:r>
      <w:r w:rsidR="7E8EB575" w:rsidRPr="00073501">
        <w:rPr>
          <w:noProof/>
        </w:rPr>
        <w:t>of the</w:t>
      </w:r>
      <w:r w:rsidR="66845998" w:rsidRPr="00073501">
        <w:rPr>
          <w:noProof/>
        </w:rPr>
        <w:t xml:space="preserve"> hike in</w:t>
      </w:r>
      <w:r w:rsidR="122FFC24" w:rsidRPr="00073501">
        <w:rPr>
          <w:noProof/>
        </w:rPr>
        <w:t xml:space="preserve"> </w:t>
      </w:r>
      <w:r w:rsidR="66845998" w:rsidRPr="00073501">
        <w:rPr>
          <w:noProof/>
        </w:rPr>
        <w:t>energy prices</w:t>
      </w:r>
      <w:r w:rsidR="122FFC24" w:rsidRPr="00073501">
        <w:rPr>
          <w:noProof/>
        </w:rPr>
        <w:t xml:space="preserve"> </w:t>
      </w:r>
      <w:r w:rsidR="66845998" w:rsidRPr="00073501">
        <w:rPr>
          <w:noProof/>
        </w:rPr>
        <w:t>are</w:t>
      </w:r>
      <w:r w:rsidR="122FFC24" w:rsidRPr="00073501">
        <w:rPr>
          <w:noProof/>
        </w:rPr>
        <w:t xml:space="preserve"> </w:t>
      </w:r>
      <w:r w:rsidR="66845998" w:rsidRPr="00073501">
        <w:rPr>
          <w:noProof/>
        </w:rPr>
        <w:t>temporary,</w:t>
      </w:r>
      <w:r w:rsidR="122FFC24" w:rsidRPr="00073501">
        <w:rPr>
          <w:noProof/>
        </w:rPr>
        <w:t xml:space="preserve"> </w:t>
      </w:r>
      <w:r w:rsidR="66845998" w:rsidRPr="00073501">
        <w:rPr>
          <w:noProof/>
        </w:rPr>
        <w:t>targeted at</w:t>
      </w:r>
      <w:r w:rsidR="122FFC24" w:rsidRPr="00073501">
        <w:rPr>
          <w:noProof/>
        </w:rPr>
        <w:t xml:space="preserve"> </w:t>
      </w:r>
      <w:r w:rsidR="66845998" w:rsidRPr="00073501">
        <w:rPr>
          <w:noProof/>
        </w:rPr>
        <w:t>protecting vulnerable households</w:t>
      </w:r>
      <w:r w:rsidR="122FFC24" w:rsidRPr="00073501">
        <w:rPr>
          <w:noProof/>
        </w:rPr>
        <w:t xml:space="preserve"> </w:t>
      </w:r>
      <w:r w:rsidR="00E379E2">
        <w:rPr>
          <w:noProof/>
        </w:rPr>
        <w:t>or at</w:t>
      </w:r>
      <w:r w:rsidR="00E379E2" w:rsidRPr="00073501">
        <w:rPr>
          <w:noProof/>
        </w:rPr>
        <w:t xml:space="preserve"> </w:t>
      </w:r>
      <w:r w:rsidR="608472C6" w:rsidRPr="00073501">
        <w:rPr>
          <w:rFonts w:eastAsiaTheme="minorEastAsia"/>
          <w:noProof/>
        </w:rPr>
        <w:t xml:space="preserve">addressing the needs of </w:t>
      </w:r>
      <w:r w:rsidR="66845998" w:rsidRPr="00073501">
        <w:rPr>
          <w:noProof/>
        </w:rPr>
        <w:t>energy-intensive</w:t>
      </w:r>
      <w:r w:rsidR="00C031A2">
        <w:rPr>
          <w:noProof/>
        </w:rPr>
        <w:t xml:space="preserve"> </w:t>
      </w:r>
      <w:r w:rsidR="66845998" w:rsidRPr="00073501">
        <w:rPr>
          <w:noProof/>
        </w:rPr>
        <w:t>firms,</w:t>
      </w:r>
      <w:r w:rsidR="00C031A2">
        <w:rPr>
          <w:noProof/>
        </w:rPr>
        <w:t xml:space="preserve"> </w:t>
      </w:r>
      <w:r w:rsidR="66845998" w:rsidRPr="00073501">
        <w:rPr>
          <w:noProof/>
        </w:rPr>
        <w:t>preserve incentives</w:t>
      </w:r>
      <w:r w:rsidR="122FFC24" w:rsidRPr="00073501">
        <w:rPr>
          <w:noProof/>
        </w:rPr>
        <w:t xml:space="preserve"> </w:t>
      </w:r>
      <w:r w:rsidR="66845998" w:rsidRPr="00073501">
        <w:rPr>
          <w:noProof/>
        </w:rPr>
        <w:t>for energy savings</w:t>
      </w:r>
      <w:r w:rsidR="00C031A2">
        <w:rPr>
          <w:noProof/>
        </w:rPr>
        <w:t xml:space="preserve"> </w:t>
      </w:r>
      <w:r w:rsidR="4FBF30D8" w:rsidRPr="00073501">
        <w:rPr>
          <w:rFonts w:eastAsiaTheme="minorEastAsia"/>
          <w:noProof/>
        </w:rPr>
        <w:t>while ensuring</w:t>
      </w:r>
      <w:r w:rsidR="53F1B275" w:rsidRPr="00073501">
        <w:rPr>
          <w:rFonts w:eastAsiaTheme="minorEastAsia"/>
          <w:noProof/>
        </w:rPr>
        <w:t xml:space="preserve"> that</w:t>
      </w:r>
      <w:r w:rsidR="66845998" w:rsidRPr="00073501">
        <w:rPr>
          <w:rFonts w:eastAsiaTheme="minorEastAsia"/>
          <w:noProof/>
        </w:rPr>
        <w:t xml:space="preserve"> </w:t>
      </w:r>
      <w:r w:rsidR="66845998" w:rsidRPr="00073501">
        <w:rPr>
          <w:noProof/>
        </w:rPr>
        <w:t>their</w:t>
      </w:r>
      <w:r w:rsidR="0F1BB247" w:rsidRPr="00073501">
        <w:rPr>
          <w:noProof/>
        </w:rPr>
        <w:t xml:space="preserve"> </w:t>
      </w:r>
      <w:r w:rsidR="66845998" w:rsidRPr="00073501">
        <w:rPr>
          <w:noProof/>
        </w:rPr>
        <w:t>fiscal</w:t>
      </w:r>
      <w:r w:rsidR="0F1BB247" w:rsidRPr="00073501">
        <w:rPr>
          <w:noProof/>
        </w:rPr>
        <w:t xml:space="preserve"> </w:t>
      </w:r>
      <w:r w:rsidR="66845998" w:rsidRPr="00073501">
        <w:rPr>
          <w:noProof/>
        </w:rPr>
        <w:t>cost</w:t>
      </w:r>
      <w:r w:rsidR="0F1BB247" w:rsidRPr="00073501">
        <w:rPr>
          <w:noProof/>
        </w:rPr>
        <w:t xml:space="preserve"> </w:t>
      </w:r>
      <w:r w:rsidR="66845998" w:rsidRPr="00073501">
        <w:rPr>
          <w:noProof/>
        </w:rPr>
        <w:t>is</w:t>
      </w:r>
      <w:r w:rsidR="0F1BB247" w:rsidRPr="00073501">
        <w:rPr>
          <w:noProof/>
        </w:rPr>
        <w:t xml:space="preserve"> </w:t>
      </w:r>
      <w:r w:rsidR="66845998" w:rsidRPr="00073501">
        <w:rPr>
          <w:noProof/>
        </w:rPr>
        <w:t xml:space="preserve">compatible with the </w:t>
      </w:r>
      <w:r>
        <w:rPr>
          <w:rFonts w:eastAsia="Times New Roman"/>
          <w:noProof/>
          <w:color w:val="000000" w:themeColor="text1"/>
        </w:rPr>
        <w:t>commitments under the EU fiscal framework</w:t>
      </w:r>
      <w:r w:rsidR="66845998" w:rsidRPr="00073501">
        <w:rPr>
          <w:noProof/>
        </w:rPr>
        <w:t>.</w:t>
      </w:r>
      <w:r w:rsidR="2D20B722" w:rsidRPr="00073501">
        <w:rPr>
          <w:noProof/>
        </w:rPr>
        <w:t xml:space="preserve"> </w:t>
      </w:r>
      <w:r w:rsidR="417E66B0" w:rsidRPr="00073501">
        <w:rPr>
          <w:noProof/>
        </w:rPr>
        <w:t>Rebalance tax revenues towards more growth-friendly and sustainable sources. Improve the efficiency of public spending, in particular by implementing spending reviews in the largest spending areas.</w:t>
      </w:r>
    </w:p>
    <w:p w14:paraId="6697A591" w14:textId="77777777" w:rsidR="007F6FEB" w:rsidRPr="00073501" w:rsidRDefault="3DB00595" w:rsidP="001B07D2">
      <w:pPr>
        <w:pStyle w:val="ManualNumPar1"/>
        <w:ind w:left="851" w:hanging="851"/>
        <w:rPr>
          <w:noProof/>
        </w:rPr>
      </w:pPr>
      <w:r>
        <w:rPr>
          <w:noProof/>
        </w:rPr>
        <w:t>2.</w:t>
      </w:r>
      <w:r>
        <w:rPr>
          <w:noProof/>
        </w:rPr>
        <w:tab/>
      </w:r>
      <w:r w:rsidRPr="00073501">
        <w:rPr>
          <w:noProof/>
        </w:rPr>
        <w:t>Ensure continuity of reforms and investment</w:t>
      </w:r>
      <w:r w:rsidR="6BF065EC" w:rsidRPr="00073501">
        <w:rPr>
          <w:noProof/>
        </w:rPr>
        <w:t>s</w:t>
      </w:r>
      <w:r w:rsidRPr="00073501">
        <w:rPr>
          <w:noProof/>
        </w:rPr>
        <w:t xml:space="preserve"> implemented under the Recovery and Resilience Facility.</w:t>
      </w:r>
      <w:r w:rsidR="36F356FD" w:rsidRPr="00073501">
        <w:rPr>
          <w:noProof/>
        </w:rPr>
        <w:t xml:space="preserve"> </w:t>
      </w:r>
      <w:r w:rsidR="1F8B9E67" w:rsidRPr="00073501">
        <w:rPr>
          <w:noProof/>
        </w:rPr>
        <w:t>Sustain</w:t>
      </w:r>
      <w:r w:rsidR="629CEC4C" w:rsidRPr="00073501">
        <w:rPr>
          <w:noProof/>
        </w:rPr>
        <w:t xml:space="preserve"> implementation</w:t>
      </w:r>
      <w:r w:rsidR="1B11F99D" w:rsidRPr="00073501">
        <w:rPr>
          <w:noProof/>
        </w:rPr>
        <w:t> </w:t>
      </w:r>
      <w:r w:rsidR="1F8B9E67" w:rsidRPr="00073501">
        <w:rPr>
          <w:noProof/>
        </w:rPr>
        <w:t xml:space="preserve">momentum </w:t>
      </w:r>
      <w:r w:rsidR="784E0A3D" w:rsidRPr="00073501">
        <w:rPr>
          <w:noProof/>
        </w:rPr>
        <w:t xml:space="preserve">under </w:t>
      </w:r>
      <w:r w:rsidR="15D83402" w:rsidRPr="00073501">
        <w:rPr>
          <w:noProof/>
        </w:rPr>
        <w:t xml:space="preserve">cohesion policy programmes, building, where appropriate, on the reallocation to strategic priorities </w:t>
      </w:r>
      <w:r w:rsidR="53F1B275" w:rsidRPr="00073501">
        <w:rPr>
          <w:noProof/>
        </w:rPr>
        <w:t xml:space="preserve">and flexibilities </w:t>
      </w:r>
      <w:r w:rsidR="15D83402" w:rsidRPr="00073501">
        <w:rPr>
          <w:noProof/>
        </w:rPr>
        <w:t xml:space="preserve">in the mid-term review </w:t>
      </w:r>
      <w:r w:rsidR="53F1B275" w:rsidRPr="00073501">
        <w:rPr>
          <w:noProof/>
        </w:rPr>
        <w:t>of</w:t>
      </w:r>
      <w:r w:rsidR="15D83402" w:rsidRPr="00073501">
        <w:rPr>
          <w:noProof/>
        </w:rPr>
        <w:t xml:space="preserve"> the cohesion policy framework</w:t>
      </w:r>
      <w:r w:rsidR="1B11F99D" w:rsidRPr="00073501">
        <w:rPr>
          <w:noProof/>
        </w:rPr>
        <w:t xml:space="preserve">. </w:t>
      </w:r>
    </w:p>
    <w:p w14:paraId="62B787C3" w14:textId="77777777" w:rsidR="002C725B" w:rsidRPr="005E600C" w:rsidRDefault="5BE10F9B" w:rsidP="000431F1">
      <w:pPr>
        <w:pStyle w:val="ManualNumPar1"/>
        <w:rPr>
          <w:rFonts w:eastAsia="Times New Roman"/>
          <w:noProof/>
          <w:u w:val="single"/>
        </w:rPr>
      </w:pPr>
      <w:r>
        <w:rPr>
          <w:noProof/>
        </w:rPr>
        <w:t>3.</w:t>
      </w:r>
      <w:r>
        <w:rPr>
          <w:noProof/>
        </w:rPr>
        <w:tab/>
      </w:r>
      <w:r w:rsidRPr="005E600C">
        <w:rPr>
          <w:rFonts w:eastAsia="Times New Roman"/>
          <w:noProof/>
        </w:rPr>
        <w:t>Simplify regulation, improve regulatory tools and reduce administrative burden on businesses, including in certain services and regulated professions, as well as reducing barriers to services trade. Strengthen competitiveness by promoting business dynamism and the creation of high-growth companies by improving the conditions for equity investment, including venture capital investment, for institutional investors, as well as for investments in research, development and innovation</w:t>
      </w:r>
      <w:r w:rsidR="3559AF29" w:rsidRPr="005E600C">
        <w:rPr>
          <w:rFonts w:eastAsia="Times New Roman"/>
          <w:noProof/>
        </w:rPr>
        <w:t>, including outside the capital region</w:t>
      </w:r>
      <w:r w:rsidR="36F356FD" w:rsidRPr="005E600C">
        <w:rPr>
          <w:rFonts w:eastAsia="Times New Roman"/>
          <w:noProof/>
        </w:rPr>
        <w:t>.</w:t>
      </w:r>
    </w:p>
    <w:p w14:paraId="35E026BF" w14:textId="5ED1D297" w:rsidR="35E1F6E4" w:rsidRPr="00073501" w:rsidRDefault="14825DD6">
      <w:pPr>
        <w:pStyle w:val="ManualNumPar1"/>
        <w:rPr>
          <w:noProof/>
        </w:rPr>
      </w:pPr>
      <w:r>
        <w:rPr>
          <w:noProof/>
        </w:rPr>
        <w:t>4.</w:t>
      </w:r>
      <w:r>
        <w:rPr>
          <w:noProof/>
        </w:rPr>
        <w:tab/>
      </w:r>
      <w:r w:rsidRPr="00073501">
        <w:rPr>
          <w:noProof/>
        </w:rPr>
        <w:t>Accelerate the roll-out of renewables and energy storage, including by streamlining and expediting administrative and permitting procedures. Strengthen the electricity grid infrastructure at distribution level and introduce smart grid components. In addition, accelerate the implementation of energy efficiency measures, particularly in the building sector. Promote the electrification and digitalisation of the transport sector and focus investments on sustainable transport, particularly on the TEN-T railway network</w:t>
      </w:r>
      <w:r w:rsidR="283CAA6E" w:rsidRPr="00073501">
        <w:rPr>
          <w:noProof/>
        </w:rPr>
        <w:t xml:space="preserve"> </w:t>
      </w:r>
      <w:r w:rsidRPr="00073501">
        <w:rPr>
          <w:noProof/>
        </w:rPr>
        <w:t xml:space="preserve">and </w:t>
      </w:r>
      <w:r w:rsidR="72A9FF9D" w:rsidRPr="00073501">
        <w:rPr>
          <w:noProof/>
        </w:rPr>
        <w:t>the</w:t>
      </w:r>
      <w:r w:rsidRPr="00073501">
        <w:rPr>
          <w:noProof/>
        </w:rPr>
        <w:t xml:space="preserve"> development of urban mobility</w:t>
      </w:r>
      <w:r w:rsidR="0C2C8EE5" w:rsidRPr="00073501">
        <w:rPr>
          <w:noProof/>
        </w:rPr>
        <w:t xml:space="preserve"> and passenger transport</w:t>
      </w:r>
      <w:r w:rsidR="666BE819" w:rsidRPr="00073501">
        <w:rPr>
          <w:noProof/>
        </w:rPr>
        <w:t xml:space="preserve">, </w:t>
      </w:r>
      <w:r w:rsidR="0EF4E7A4" w:rsidRPr="00073501">
        <w:rPr>
          <w:rFonts w:eastAsia="Times New Roman"/>
          <w:noProof/>
          <w:color w:val="000000" w:themeColor="text1"/>
          <w:sz w:val="22"/>
        </w:rPr>
        <w:t>taking into account regional disparities</w:t>
      </w:r>
      <w:r w:rsidRPr="00073501">
        <w:rPr>
          <w:noProof/>
        </w:rPr>
        <w:t xml:space="preserve">. Further strengthen climate and water resilience by </w:t>
      </w:r>
      <w:r w:rsidR="546D9056" w:rsidRPr="00073501">
        <w:rPr>
          <w:noProof/>
        </w:rPr>
        <w:t>implementing</w:t>
      </w:r>
      <w:r w:rsidRPr="00073501">
        <w:rPr>
          <w:noProof/>
        </w:rPr>
        <w:t xml:space="preserve"> targeted climate adaptation and environmental measures.</w:t>
      </w:r>
      <w:r w:rsidR="66B76C4E" w:rsidRPr="00073501">
        <w:rPr>
          <w:noProof/>
        </w:rPr>
        <w:t xml:space="preserve"> </w:t>
      </w:r>
    </w:p>
    <w:p w14:paraId="733B3E3B" w14:textId="77777777" w:rsidR="00E213E3" w:rsidRPr="00073501" w:rsidRDefault="6146C94A" w:rsidP="58B216EE">
      <w:pPr>
        <w:pStyle w:val="ManualNumPar1"/>
        <w:rPr>
          <w:rFonts w:eastAsia="Calibri"/>
          <w:noProof/>
          <w:u w:val="single"/>
        </w:rPr>
      </w:pPr>
      <w:r>
        <w:rPr>
          <w:noProof/>
        </w:rPr>
        <w:t>5.</w:t>
      </w:r>
      <w:r>
        <w:rPr>
          <w:noProof/>
        </w:rPr>
        <w:tab/>
      </w:r>
      <w:r w:rsidRPr="00073501">
        <w:rPr>
          <w:noProof/>
        </w:rPr>
        <w:t>Address labour shortages by enhancing the provision and acquisition of skills and competences, including basic skills among pupils</w:t>
      </w:r>
      <w:r w:rsidR="7DE85344" w:rsidRPr="00073501">
        <w:rPr>
          <w:noProof/>
        </w:rPr>
        <w:t>,</w:t>
      </w:r>
      <w:r w:rsidRPr="00073501">
        <w:rPr>
          <w:rFonts w:eastAsia="MS Mincho"/>
          <w:noProof/>
        </w:rPr>
        <w:t xml:space="preserve"> by f</w:t>
      </w:r>
      <w:r w:rsidRPr="00073501">
        <w:rPr>
          <w:rFonts w:eastAsia="Times New Roman"/>
          <w:noProof/>
        </w:rPr>
        <w:t>urther aligning the education system with labour market needs</w:t>
      </w:r>
      <w:r w:rsidR="5613DDB5" w:rsidRPr="00073501">
        <w:rPr>
          <w:rFonts w:eastAsia="Times New Roman"/>
          <w:noProof/>
        </w:rPr>
        <w:t>.</w:t>
      </w:r>
      <w:r w:rsidRPr="00073501">
        <w:rPr>
          <w:rFonts w:eastAsia="Times New Roman"/>
          <w:noProof/>
        </w:rPr>
        <w:t xml:space="preserve"> </w:t>
      </w:r>
      <w:r w:rsidR="42A82BC5" w:rsidRPr="00073501">
        <w:rPr>
          <w:rFonts w:eastAsia="MS Mincho"/>
          <w:noProof/>
        </w:rPr>
        <w:t>S</w:t>
      </w:r>
      <w:r w:rsidRPr="00073501">
        <w:rPr>
          <w:rFonts w:eastAsia="MS Mincho"/>
          <w:noProof/>
        </w:rPr>
        <w:t>peed up work permit and qualification recognition procedures</w:t>
      </w:r>
      <w:r w:rsidRPr="00073501">
        <w:rPr>
          <w:noProof/>
        </w:rPr>
        <w:t xml:space="preserve"> for </w:t>
      </w:r>
      <w:r w:rsidRPr="00073501">
        <w:rPr>
          <w:rFonts w:eastAsia="MS Mincho"/>
          <w:noProof/>
        </w:rPr>
        <w:t xml:space="preserve">foreign workers, including those highly </w:t>
      </w:r>
      <w:r w:rsidR="33645000" w:rsidRPr="00073501">
        <w:rPr>
          <w:rFonts w:eastAsia="MS Mincho"/>
          <w:noProof/>
        </w:rPr>
        <w:t>skilled</w:t>
      </w:r>
      <w:r w:rsidR="64C4B6CA" w:rsidRPr="00073501">
        <w:rPr>
          <w:noProof/>
        </w:rPr>
        <w:t>.</w:t>
      </w:r>
      <w:r w:rsidRPr="00073501">
        <w:rPr>
          <w:noProof/>
        </w:rPr>
        <w:t xml:space="preserve"> Boost lifelong learning, </w:t>
      </w:r>
      <w:r w:rsidRPr="00073501">
        <w:rPr>
          <w:rFonts w:eastAsia="MS Mincho"/>
          <w:noProof/>
        </w:rPr>
        <w:t>upskilling, and reskilling</w:t>
      </w:r>
      <w:r w:rsidRPr="00073501">
        <w:rPr>
          <w:noProof/>
        </w:rPr>
        <w:t xml:space="preserve"> for </w:t>
      </w:r>
      <w:r w:rsidRPr="00073501">
        <w:rPr>
          <w:rFonts w:eastAsia="MS Mincho"/>
          <w:noProof/>
        </w:rPr>
        <w:t>adults</w:t>
      </w:r>
      <w:r w:rsidR="788481EF" w:rsidRPr="00073501">
        <w:rPr>
          <w:rFonts w:eastAsia="MS Mincho"/>
          <w:noProof/>
        </w:rPr>
        <w:t>, including on basic digital skills</w:t>
      </w:r>
      <w:r w:rsidRPr="00073501">
        <w:rPr>
          <w:noProof/>
        </w:rPr>
        <w:t>.</w:t>
      </w:r>
      <w:r w:rsidR="5C77C307" w:rsidRPr="00073501">
        <w:rPr>
          <w:noProof/>
        </w:rPr>
        <w:t xml:space="preserve"> Further </w:t>
      </w:r>
      <w:r w:rsidR="1D987F72" w:rsidRPr="00073501">
        <w:rPr>
          <w:noProof/>
        </w:rPr>
        <w:t>i</w:t>
      </w:r>
      <w:r w:rsidR="4403F4B0" w:rsidRPr="00073501">
        <w:rPr>
          <w:noProof/>
        </w:rPr>
        <w:t>mprove</w:t>
      </w:r>
      <w:r w:rsidR="5C77C307" w:rsidRPr="00073501">
        <w:rPr>
          <w:noProof/>
        </w:rPr>
        <w:t xml:space="preserve"> the</w:t>
      </w:r>
      <w:r w:rsidRPr="00073501">
        <w:rPr>
          <w:noProof/>
        </w:rPr>
        <w:t xml:space="preserve"> </w:t>
      </w:r>
      <w:r w:rsidR="2A7112DA" w:rsidRPr="00073501">
        <w:rPr>
          <w:noProof/>
        </w:rPr>
        <w:t xml:space="preserve">non-wage </w:t>
      </w:r>
      <w:r w:rsidR="5C77C307" w:rsidRPr="00073501">
        <w:rPr>
          <w:noProof/>
        </w:rPr>
        <w:t>working conditions</w:t>
      </w:r>
      <w:r w:rsidR="1C81D776" w:rsidRPr="00073501">
        <w:rPr>
          <w:noProof/>
        </w:rPr>
        <w:t>, particularly</w:t>
      </w:r>
      <w:r w:rsidR="5C77C307" w:rsidRPr="00073501">
        <w:rPr>
          <w:noProof/>
        </w:rPr>
        <w:t xml:space="preserve"> in the healthcare, social and long-term care and teaching sectors.</w:t>
      </w:r>
    </w:p>
    <w:p w14:paraId="42CF5D43" w14:textId="3FC64328" w:rsidR="00CA0B25" w:rsidRPr="00073501" w:rsidRDefault="00BB4712" w:rsidP="00D50E83">
      <w:pPr>
        <w:pStyle w:val="Fait"/>
        <w:rPr>
          <w:noProof/>
        </w:rPr>
      </w:pPr>
      <w:r>
        <w:rPr>
          <w:noProof/>
        </w:rPr>
        <w:t>Done at Brussels,</w:t>
      </w:r>
    </w:p>
    <w:p w14:paraId="2839A8AF" w14:textId="77777777" w:rsidR="00CA0B25" w:rsidRPr="00073501" w:rsidRDefault="00CA0B25" w:rsidP="00D50E83">
      <w:pPr>
        <w:pStyle w:val="Institutionquisigne"/>
        <w:rPr>
          <w:noProof/>
        </w:rPr>
      </w:pPr>
      <w:r w:rsidRPr="00073501">
        <w:rPr>
          <w:noProof/>
        </w:rPr>
        <w:tab/>
        <w:t>For the Council</w:t>
      </w:r>
    </w:p>
    <w:p w14:paraId="47091724" w14:textId="77777777" w:rsidR="00CA0B25" w:rsidRPr="00CA0B25" w:rsidRDefault="00CA0B25" w:rsidP="00CA0B25">
      <w:pPr>
        <w:pStyle w:val="Personnequisigne"/>
        <w:rPr>
          <w:noProof/>
        </w:rPr>
      </w:pPr>
      <w:r w:rsidRPr="00073501">
        <w:rPr>
          <w:noProof/>
        </w:rPr>
        <w:tab/>
        <w:t>The President</w:t>
      </w:r>
    </w:p>
    <w:sectPr w:rsidR="00CA0B25" w:rsidRPr="00CA0B25" w:rsidSect="006A10DF">
      <w:headerReference w:type="even" r:id="rId11"/>
      <w:footerReference w:type="even" r:id="rId12"/>
      <w:footerReference w:type="default" r:id="rId13"/>
      <w:headerReference w:type="first" r:id="rId14"/>
      <w:footerReference w:type="first" r:id="rId15"/>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AE56D2C" w14:textId="77777777" w:rsidR="001E351E" w:rsidRPr="00073501" w:rsidRDefault="001E351E" w:rsidP="00CA0B25">
      <w:pPr>
        <w:spacing w:before="0" w:after="0"/>
      </w:pPr>
      <w:r w:rsidRPr="00073501">
        <w:separator/>
      </w:r>
    </w:p>
  </w:endnote>
  <w:endnote w:type="continuationSeparator" w:id="0">
    <w:p w14:paraId="47560A0C" w14:textId="77777777" w:rsidR="001E351E" w:rsidRPr="00073501" w:rsidRDefault="001E351E" w:rsidP="00CA0B25">
      <w:pPr>
        <w:spacing w:before="0" w:after="0"/>
      </w:pPr>
      <w:r w:rsidRPr="00073501">
        <w:continuationSeparator/>
      </w:r>
    </w:p>
  </w:endnote>
  <w:endnote w:type="continuationNotice" w:id="1">
    <w:p w14:paraId="1AA156B3" w14:textId="77777777" w:rsidR="001E351E" w:rsidRPr="00073501" w:rsidRDefault="001E351E">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EC Square Sans Pro">
    <w:altName w:val="Segoe UI"/>
    <w:charset w:val="00"/>
    <w:family w:val="swiss"/>
    <w:pitch w:val="variable"/>
    <w:sig w:usb0="20000287" w:usb1="00000001" w:usb2="00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F8B323" w14:textId="31F6AE2F" w:rsidR="006A10DF" w:rsidRPr="006A10DF" w:rsidRDefault="006A10DF" w:rsidP="006A10DF">
    <w:pPr>
      <w:pStyle w:val="Footer"/>
      <w:rPr>
        <w:rFonts w:ascii="Arial" w:hAnsi="Arial" w:cs="Arial"/>
        <w:b/>
        <w:sz w:val="48"/>
      </w:rPr>
    </w:pPr>
    <w:r w:rsidRPr="006A10DF">
      <w:rPr>
        <w:rFonts w:ascii="Arial" w:hAnsi="Arial" w:cs="Arial"/>
        <w:b/>
        <w:sz w:val="48"/>
      </w:rPr>
      <w:t>EN</w:t>
    </w:r>
    <w:r w:rsidRPr="006A10DF">
      <w:rPr>
        <w:rFonts w:ascii="Arial" w:hAnsi="Arial" w:cs="Arial"/>
        <w:b/>
        <w:sz w:val="48"/>
      </w:rPr>
      <w:tab/>
    </w:r>
    <w:r w:rsidRPr="006A10DF">
      <w:rPr>
        <w:rFonts w:ascii="Arial" w:hAnsi="Arial" w:cs="Arial"/>
        <w:b/>
        <w:sz w:val="48"/>
      </w:rPr>
      <w:tab/>
    </w:r>
    <w:r w:rsidRPr="006A10DF">
      <w:tab/>
    </w:r>
    <w:r w:rsidRPr="006A10DF">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F7E228" w14:textId="510D5034" w:rsidR="006A10DF" w:rsidRPr="006A10DF" w:rsidRDefault="006A10DF" w:rsidP="006A10DF">
    <w:pPr>
      <w:pStyle w:val="Footer"/>
      <w:rPr>
        <w:rFonts w:ascii="Arial" w:hAnsi="Arial" w:cs="Arial"/>
        <w:b/>
        <w:sz w:val="48"/>
      </w:rPr>
    </w:pPr>
    <w:r w:rsidRPr="006A10DF">
      <w:rPr>
        <w:rFonts w:ascii="Arial" w:hAnsi="Arial" w:cs="Arial"/>
        <w:b/>
        <w:sz w:val="48"/>
      </w:rPr>
      <w:t>EN</w:t>
    </w:r>
    <w:r w:rsidRPr="006A10DF">
      <w:rPr>
        <w:rFonts w:ascii="Arial" w:hAnsi="Arial" w:cs="Arial"/>
        <w:b/>
        <w:sz w:val="48"/>
      </w:rPr>
      <w:tab/>
    </w:r>
    <w:r w:rsidRPr="006A10DF">
      <w:rPr>
        <w:rFonts w:ascii="Arial" w:hAnsi="Arial" w:cs="Arial"/>
        <w:b/>
        <w:sz w:val="48"/>
      </w:rPr>
      <w:tab/>
    </w:r>
    <w:r w:rsidRPr="006A10DF">
      <w:tab/>
    </w:r>
    <w:r w:rsidRPr="006A10DF">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910EFC" w14:textId="77777777" w:rsidR="006A10DF" w:rsidRDefault="006A10DF">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82D834" w14:textId="77D91C84" w:rsidR="006A10DF" w:rsidRPr="006A10DF" w:rsidRDefault="006A10DF" w:rsidP="006A10DF">
    <w:pPr>
      <w:pStyle w:val="Footer"/>
      <w:rPr>
        <w:rFonts w:ascii="Arial" w:hAnsi="Arial" w:cs="Arial"/>
        <w:b/>
        <w:sz w:val="48"/>
      </w:rPr>
    </w:pPr>
    <w:r w:rsidRPr="006A10DF">
      <w:rPr>
        <w:rFonts w:ascii="Arial" w:hAnsi="Arial" w:cs="Arial"/>
        <w:b/>
        <w:sz w:val="48"/>
      </w:rPr>
      <w:t>EN</w:t>
    </w:r>
    <w:r w:rsidRPr="006A10DF">
      <w:rPr>
        <w:rFonts w:ascii="Arial" w:hAnsi="Arial" w:cs="Arial"/>
        <w:b/>
        <w:sz w:val="48"/>
      </w:rPr>
      <w:tab/>
    </w:r>
    <w:r>
      <w:fldChar w:fldCharType="begin"/>
    </w:r>
    <w:r>
      <w:instrText xml:space="preserve"> PAGE  \* MERGEFORMAT </w:instrText>
    </w:r>
    <w:r>
      <w:fldChar w:fldCharType="separate"/>
    </w:r>
    <w:r w:rsidR="00D50E83">
      <w:rPr>
        <w:noProof/>
      </w:rPr>
      <w:t>11</w:t>
    </w:r>
    <w:r>
      <w:fldChar w:fldCharType="end"/>
    </w:r>
    <w:r>
      <w:tab/>
    </w:r>
    <w:r w:rsidRPr="006A10DF">
      <w:tab/>
    </w:r>
    <w:r w:rsidRPr="006A10DF">
      <w:rPr>
        <w:rFonts w:ascii="Arial" w:hAnsi="Arial" w:cs="Arial"/>
        <w:b/>
        <w:sz w:val="48"/>
      </w:rPr>
      <w:t>EN</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21B6E0" w14:textId="77777777" w:rsidR="006A10DF" w:rsidRDefault="006A10DF" w:rsidP="006A10D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A3F645E" w14:textId="77777777" w:rsidR="001E351E" w:rsidRPr="00073501" w:rsidRDefault="001E351E" w:rsidP="00CA0B25">
      <w:pPr>
        <w:spacing w:before="0" w:after="0"/>
      </w:pPr>
      <w:r w:rsidRPr="00073501">
        <w:separator/>
      </w:r>
    </w:p>
  </w:footnote>
  <w:footnote w:type="continuationSeparator" w:id="0">
    <w:p w14:paraId="04D337D5" w14:textId="77777777" w:rsidR="001E351E" w:rsidRPr="00073501" w:rsidRDefault="001E351E" w:rsidP="00CA0B25">
      <w:pPr>
        <w:spacing w:before="0" w:after="0"/>
      </w:pPr>
      <w:r w:rsidRPr="00073501">
        <w:continuationSeparator/>
      </w:r>
    </w:p>
  </w:footnote>
  <w:footnote w:type="continuationNotice" w:id="1">
    <w:p w14:paraId="5BDAFD25" w14:textId="77777777" w:rsidR="001E351E" w:rsidRPr="00073501" w:rsidRDefault="001E351E">
      <w:pPr>
        <w:spacing w:before="0" w:after="0"/>
      </w:pPr>
    </w:p>
  </w:footnote>
  <w:footnote w:id="2">
    <w:p w14:paraId="6359803E" w14:textId="47E42670" w:rsidR="009F7F1F" w:rsidRPr="00073501" w:rsidRDefault="009F7F1F" w:rsidP="00373387">
      <w:pPr>
        <w:pStyle w:val="FootnoteText"/>
      </w:pPr>
      <w:r w:rsidRPr="004B479C">
        <w:rPr>
          <w:rStyle w:val="FootnoteReference"/>
        </w:rPr>
        <w:footnoteRef/>
      </w:r>
      <w:r w:rsidRPr="00073501">
        <w:tab/>
      </w:r>
      <w:r w:rsidR="00102B96" w:rsidRPr="00073501">
        <w:t>Regulation (EU) 2024/1263 of the European Parliament and of the Council of 29</w:t>
      </w:r>
      <w:r w:rsidR="008F2CAD">
        <w:t> </w:t>
      </w:r>
      <w:r w:rsidR="00102B96" w:rsidRPr="00073501">
        <w:t>April</w:t>
      </w:r>
      <w:r w:rsidR="008F2CAD">
        <w:t> </w:t>
      </w:r>
      <w:r w:rsidR="00102B96" w:rsidRPr="00073501">
        <w:t xml:space="preserve">2024 on the effective coordination of economic policies and on multilateral budgetary surveillance and repealing Council Regulation (EC) No 1466/97 (OJ L, 2024/1263, 30.4.2024, ELI: </w:t>
      </w:r>
      <w:hyperlink r:id="rId1" w:history="1">
        <w:r w:rsidR="00C031A2" w:rsidRPr="00A772C4">
          <w:rPr>
            <w:rStyle w:val="Hyperlink"/>
          </w:rPr>
          <w:t>http://data.europa.eu/eli/reg/2024/1263/oj</w:t>
        </w:r>
      </w:hyperlink>
      <w:r w:rsidR="00102B96" w:rsidRPr="00073501">
        <w:t>)</w:t>
      </w:r>
    </w:p>
  </w:footnote>
  <w:footnote w:id="3">
    <w:p w14:paraId="5245DE4F" w14:textId="393E808E" w:rsidR="009C303B" w:rsidRPr="00073501" w:rsidRDefault="009C303B" w:rsidP="30528FF6">
      <w:pPr>
        <w:pStyle w:val="FootnoteText"/>
        <w:rPr>
          <w:rFonts w:eastAsia="Times New Roman"/>
        </w:rPr>
      </w:pPr>
      <w:r w:rsidRPr="004B479C">
        <w:rPr>
          <w:rStyle w:val="FootnoteReference"/>
        </w:rPr>
        <w:footnoteRef/>
      </w:r>
      <w:r w:rsidR="004B479C">
        <w:tab/>
      </w:r>
      <w:r w:rsidR="30528FF6" w:rsidRPr="00073501">
        <w:rPr>
          <w:rFonts w:eastAsia="Times New Roman"/>
          <w:color w:val="000000" w:themeColor="text1"/>
          <w:sz w:val="19"/>
          <w:szCs w:val="19"/>
        </w:rPr>
        <w:t>Proposal for a Regulation of the European Parliament and of the Council establishing the European Fund for economic, social and territorial cohesion, agriculture and rural, fisheries and maritime, prosperity and security for the period 2028-2034 and amending Regulation (EU) 2023/955 and Regulation (EU, Euratom) 2024/2509 - COM(2025) 565 final. The proposed Regulation is currently the subject of negotiations with the co-legislators.</w:t>
      </w:r>
    </w:p>
  </w:footnote>
  <w:footnote w:id="4">
    <w:p w14:paraId="5CC1EA90" w14:textId="27FE38B2" w:rsidR="00BC611E" w:rsidRDefault="00BC611E" w:rsidP="00BC611E">
      <w:pPr>
        <w:pStyle w:val="FootnoteText"/>
        <w:rPr>
          <w:lang w:val="en-IE"/>
        </w:rPr>
      </w:pPr>
      <w:r w:rsidRPr="004B479C">
        <w:rPr>
          <w:rStyle w:val="FootnoteReference"/>
        </w:rPr>
        <w:footnoteRef/>
      </w:r>
      <w:r w:rsidR="004B479C">
        <w:rPr>
          <w:lang w:val="en-IE"/>
        </w:rPr>
        <w:tab/>
      </w:r>
      <w:r w:rsidR="30528FF6">
        <w:rPr>
          <w:rFonts w:eastAsia="Calibri"/>
          <w:color w:val="000000" w:themeColor="text1"/>
          <w:lang w:val="en-IE"/>
        </w:rPr>
        <w:t xml:space="preserve">OJ C, C/2026/2434, 28.4.2026, ELI: </w:t>
      </w:r>
      <w:hyperlink r:id="rId2" w:history="1">
        <w:r w:rsidR="00C031A2">
          <w:rPr>
            <w:rStyle w:val="Hyperlink"/>
            <w:rFonts w:eastAsia="Calibri"/>
            <w:lang w:val="en-IE"/>
          </w:rPr>
          <w:t>http://data.europa.eu/eli/C/2026/2434/oj</w:t>
        </w:r>
      </w:hyperlink>
      <w:r w:rsidR="30528FF6">
        <w:rPr>
          <w:lang w:val="en-IE"/>
        </w:rPr>
        <w:t xml:space="preserve"> </w:t>
      </w:r>
    </w:p>
  </w:footnote>
  <w:footnote w:id="5">
    <w:p w14:paraId="29D6B837" w14:textId="36A99D0D" w:rsidR="0024394E" w:rsidRPr="00073501" w:rsidRDefault="0024394E" w:rsidP="0024394E">
      <w:pPr>
        <w:pStyle w:val="FootnoteText"/>
      </w:pPr>
      <w:r w:rsidRPr="003D62F2">
        <w:rPr>
          <w:rStyle w:val="FootnoteReference"/>
        </w:rPr>
        <w:footnoteRef/>
      </w:r>
      <w:r w:rsidR="004B479C" w:rsidRPr="003D62F2">
        <w:tab/>
      </w:r>
      <w:r w:rsidR="30528FF6" w:rsidRPr="003D62F2">
        <w:t>Regulation (EU) 2021/241 of the European Parliament and of the Council of 12 </w:t>
      </w:r>
      <w:r w:rsidR="30528FF6" w:rsidRPr="003D62F2" w:rsidDel="001A66B5">
        <w:t>February</w:t>
      </w:r>
      <w:r w:rsidR="30528FF6" w:rsidRPr="003D62F2">
        <w:t xml:space="preserve"> 2021 establishing the Recovery and Resilience Facility (OJ L 57, 18.2.2021, p. 17, ELI: </w:t>
      </w:r>
      <w:hyperlink r:id="rId3" w:history="1">
        <w:r w:rsidR="00C031A2" w:rsidRPr="003D62F2">
          <w:rPr>
            <w:rStyle w:val="Hyperlink"/>
          </w:rPr>
          <w:t>http://data.europa.eu/eli/reg/2021/241/oj</w:t>
        </w:r>
      </w:hyperlink>
      <w:r w:rsidR="30528FF6" w:rsidRPr="003D62F2">
        <w:t>).</w:t>
      </w:r>
    </w:p>
  </w:footnote>
  <w:footnote w:id="6">
    <w:p w14:paraId="2D65F212" w14:textId="5297DE8E" w:rsidR="00887B50" w:rsidRPr="00073501" w:rsidRDefault="00887B50" w:rsidP="006F1C42">
      <w:pPr>
        <w:pStyle w:val="FootnoteText"/>
        <w:ind w:left="284" w:hanging="284"/>
      </w:pPr>
      <w:r w:rsidRPr="004B479C">
        <w:rPr>
          <w:rStyle w:val="FootnoteReference"/>
        </w:rPr>
        <w:footnoteRef/>
      </w:r>
      <w:r w:rsidR="004B479C">
        <w:tab/>
      </w:r>
      <w:r w:rsidR="30528FF6" w:rsidRPr="00073501">
        <w:t>Council Recommendation of 21</w:t>
      </w:r>
      <w:r w:rsidR="008F2CAD">
        <w:t> </w:t>
      </w:r>
      <w:r w:rsidR="30528FF6" w:rsidRPr="00073501">
        <w:t>January</w:t>
      </w:r>
      <w:r w:rsidR="008F2CAD">
        <w:t> </w:t>
      </w:r>
      <w:r w:rsidR="30528FF6" w:rsidRPr="00073501">
        <w:t xml:space="preserve">2025 endorsing the national medium-term fiscal-structural plan of Slovenia (OJ C, C/2025/640, 10.02.2025, ELI: </w:t>
      </w:r>
      <w:hyperlink r:id="rId4" w:history="1">
        <w:r w:rsidR="30528FF6" w:rsidRPr="00073501">
          <w:rPr>
            <w:rStyle w:val="Hyperlink"/>
          </w:rPr>
          <w:t>https://eur-lex.europa.eu/eli/C/2025/640/oj</w:t>
        </w:r>
      </w:hyperlink>
      <w:r w:rsidR="30528FF6" w:rsidRPr="00073501">
        <w:t>).</w:t>
      </w:r>
    </w:p>
  </w:footnote>
  <w:footnote w:id="7">
    <w:p w14:paraId="3B045915" w14:textId="5910B8DF" w:rsidR="00081058" w:rsidRPr="00073501" w:rsidRDefault="00081058" w:rsidP="006F1C42">
      <w:pPr>
        <w:pStyle w:val="FootnoteText"/>
        <w:ind w:left="284" w:hanging="284"/>
      </w:pPr>
      <w:r w:rsidRPr="004B479C">
        <w:rPr>
          <w:rStyle w:val="FootnoteReference"/>
        </w:rPr>
        <w:footnoteRef/>
      </w:r>
      <w:r w:rsidR="004B479C">
        <w:tab/>
      </w:r>
      <w:r w:rsidR="30528FF6" w:rsidRPr="00073501">
        <w:t>Council Recommendation allowing Slovenia to deviate from the maximum growth rates of net expenditure as set by the Council under Regulation (EU) 2024/1263 (Activation of the national escape clause) (OJ C, C/2025/3973, 20</w:t>
      </w:r>
      <w:r w:rsidR="008F2CAD">
        <w:t> </w:t>
      </w:r>
      <w:r w:rsidR="30528FF6" w:rsidRPr="00073501">
        <w:t>08</w:t>
      </w:r>
      <w:r w:rsidR="008F2CAD">
        <w:t> </w:t>
      </w:r>
      <w:r w:rsidR="30528FF6" w:rsidRPr="00073501">
        <w:t>2025, ELI:</w:t>
      </w:r>
      <w:r w:rsidR="00C031A2">
        <w:t xml:space="preserve"> </w:t>
      </w:r>
      <w:hyperlink r:id="rId5" w:history="1">
        <w:r w:rsidR="00746A5A" w:rsidRPr="00A772C4">
          <w:rPr>
            <w:rStyle w:val="Hyperlink"/>
          </w:rPr>
          <w:t>https://eur-lex.europa.eu/eli/C/2025/3973/oj</w:t>
        </w:r>
      </w:hyperlink>
      <w:r w:rsidR="30528FF6" w:rsidRPr="00073501">
        <w:t xml:space="preserve"> ).</w:t>
      </w:r>
    </w:p>
  </w:footnote>
  <w:footnote w:id="8">
    <w:p w14:paraId="30DA4B7A" w14:textId="07033F63" w:rsidR="00E71ABA" w:rsidRPr="00073501" w:rsidRDefault="00E71ABA" w:rsidP="006F1C42">
      <w:pPr>
        <w:pStyle w:val="FootnoteText"/>
        <w:ind w:left="284" w:hanging="284"/>
      </w:pPr>
      <w:r w:rsidRPr="004B479C">
        <w:rPr>
          <w:rStyle w:val="FootnoteReference"/>
        </w:rPr>
        <w:footnoteRef/>
      </w:r>
      <w:r w:rsidR="004B479C">
        <w:tab/>
      </w:r>
      <w:r w:rsidR="30528FF6" w:rsidRPr="00073501">
        <w:t xml:space="preserve">The 2026 Annual Progress Reports are available on: </w:t>
      </w:r>
      <w:hyperlink r:id="rId6" w:history="1">
        <w:r w:rsidR="30528FF6" w:rsidRPr="00073501">
          <w:rPr>
            <w:rStyle w:val="Hyperlink"/>
          </w:rPr>
          <w:t>https://economy-finance.ec.europa.eu/economic-and-fiscal-governance/stability-and-growth-pact/preventive-arm/annual-progress-reports_en</w:t>
        </w:r>
      </w:hyperlink>
      <w:r w:rsidR="30528FF6" w:rsidRPr="00073501">
        <w:t xml:space="preserve"> </w:t>
      </w:r>
    </w:p>
  </w:footnote>
  <w:footnote w:id="9">
    <w:p w14:paraId="418E60C9" w14:textId="0E7D4018" w:rsidR="007B210C" w:rsidRPr="00073501" w:rsidRDefault="007B210C" w:rsidP="006F1C42">
      <w:pPr>
        <w:pStyle w:val="FootnoteText"/>
        <w:ind w:left="284" w:hanging="284"/>
      </w:pPr>
      <w:r w:rsidRPr="004B479C">
        <w:rPr>
          <w:rStyle w:val="FootnoteReference"/>
        </w:rPr>
        <w:footnoteRef/>
      </w:r>
      <w:r w:rsidR="004B479C">
        <w:tab/>
      </w:r>
      <w:r w:rsidR="30528FF6" w:rsidRPr="00073501">
        <w:t>Eurostat-Euro Indicators, 22</w:t>
      </w:r>
      <w:r w:rsidR="008F2CAD">
        <w:t> </w:t>
      </w:r>
      <w:r w:rsidR="30528FF6" w:rsidRPr="00073501">
        <w:t>04</w:t>
      </w:r>
      <w:r w:rsidR="008F2CAD">
        <w:t> </w:t>
      </w:r>
      <w:r w:rsidR="30528FF6" w:rsidRPr="00073501">
        <w:t>2026.</w:t>
      </w:r>
    </w:p>
  </w:footnote>
  <w:footnote w:id="10">
    <w:p w14:paraId="0E23D437" w14:textId="64EA8184" w:rsidR="009A5FA9" w:rsidRPr="00073501" w:rsidRDefault="009A5FA9" w:rsidP="006F1C42">
      <w:pPr>
        <w:pStyle w:val="FootnoteText"/>
        <w:ind w:left="284" w:hanging="284"/>
      </w:pPr>
      <w:r w:rsidRPr="004B479C">
        <w:rPr>
          <w:rStyle w:val="FootnoteReference"/>
        </w:rPr>
        <w:footnoteRef/>
      </w:r>
      <w:r w:rsidR="004B479C">
        <w:tab/>
      </w:r>
      <w:r w:rsidR="30528FF6" w:rsidRPr="00073501">
        <w:t>The fiscal stance is defined as a measure of the annual change in the underlying budgetary position of the general government. It aims to assess the economic impulse stemming from fiscal policies, both those that are nationally financed and those that are financed by the EU budget. The fiscal stance is measured as the difference between (i) the medium-term potential growth and (ii) the change in primary expenditure net of discretionary revenue measures and including expenditure financed by non-repayable support (grants) from the Recovery and Resilience Facility and other Union funds.</w:t>
      </w:r>
    </w:p>
  </w:footnote>
  <w:footnote w:id="11">
    <w:p w14:paraId="0F91099D" w14:textId="2B388E60" w:rsidR="00D9273D" w:rsidRPr="00073501" w:rsidRDefault="00D9273D" w:rsidP="006F1C42">
      <w:pPr>
        <w:pStyle w:val="FootnoteText"/>
        <w:ind w:left="284" w:hanging="284"/>
      </w:pPr>
      <w:r w:rsidRPr="004B479C">
        <w:rPr>
          <w:rStyle w:val="FootnoteReference"/>
        </w:rPr>
        <w:footnoteRef/>
      </w:r>
      <w:r w:rsidR="004B479C">
        <w:tab/>
      </w:r>
      <w:r w:rsidR="30528FF6" w:rsidRPr="00073501">
        <w:t>Eurostat-Euro Indicators, 22</w:t>
      </w:r>
      <w:r w:rsidR="008F2CAD">
        <w:t> </w:t>
      </w:r>
      <w:r w:rsidR="30528FF6" w:rsidRPr="00073501">
        <w:t>04</w:t>
      </w:r>
      <w:r w:rsidR="008F2CAD">
        <w:t> </w:t>
      </w:r>
      <w:r w:rsidR="30528FF6" w:rsidRPr="00073501">
        <w:t>2026.</w:t>
      </w:r>
    </w:p>
  </w:footnote>
  <w:footnote w:id="12">
    <w:p w14:paraId="4A2A9863" w14:textId="6977A9C8" w:rsidR="005E02FE" w:rsidRPr="00073501" w:rsidRDefault="005E02FE" w:rsidP="006F1C42">
      <w:pPr>
        <w:pStyle w:val="Header"/>
        <w:spacing w:after="0"/>
        <w:ind w:left="284" w:hanging="284"/>
        <w:rPr>
          <w:sz w:val="20"/>
          <w:szCs w:val="20"/>
        </w:rPr>
      </w:pPr>
      <w:r w:rsidRPr="004B479C">
        <w:rPr>
          <w:rStyle w:val="FootnoteReference"/>
        </w:rPr>
        <w:footnoteRef/>
      </w:r>
      <w:r w:rsidR="004B479C">
        <w:rPr>
          <w:sz w:val="20"/>
          <w:szCs w:val="20"/>
        </w:rPr>
        <w:tab/>
      </w:r>
      <w:r w:rsidR="30528FF6" w:rsidRPr="00073501">
        <w:rPr>
          <w:sz w:val="20"/>
          <w:szCs w:val="20"/>
        </w:rPr>
        <w:t>Eurostat, government expenditure by classification of functions of government (COFOG).</w:t>
      </w:r>
    </w:p>
  </w:footnote>
  <w:footnote w:id="13">
    <w:p w14:paraId="5F24EB53" w14:textId="04B54D70" w:rsidR="00B94DEC" w:rsidRPr="00073501" w:rsidRDefault="00B94DEC" w:rsidP="006F1C42">
      <w:pPr>
        <w:pStyle w:val="FootnoteText"/>
        <w:ind w:left="284" w:hanging="284"/>
      </w:pPr>
      <w:r w:rsidRPr="004B479C">
        <w:rPr>
          <w:rStyle w:val="FootnoteReference"/>
        </w:rPr>
        <w:footnoteRef/>
      </w:r>
      <w:r w:rsidR="004B479C">
        <w:tab/>
      </w:r>
      <w:r w:rsidR="30528FF6" w:rsidRPr="00073501">
        <w:t>This reflects the situation at the cut-off date of the Commission Spring 2026 Forecast (4</w:t>
      </w:r>
      <w:r w:rsidR="008F2CAD">
        <w:t> </w:t>
      </w:r>
      <w:r w:rsidR="30528FF6" w:rsidRPr="00073501">
        <w:t>May</w:t>
      </w:r>
      <w:r w:rsidR="008F2CAD">
        <w:t> </w:t>
      </w:r>
      <w:r w:rsidR="30528FF6" w:rsidRPr="00073501">
        <w:t>2026).</w:t>
      </w:r>
    </w:p>
  </w:footnote>
  <w:footnote w:id="14">
    <w:p w14:paraId="44568FA5" w14:textId="221A39ED" w:rsidR="003F22DE" w:rsidRPr="00073501" w:rsidRDefault="003F22DE" w:rsidP="003F22DE">
      <w:pPr>
        <w:pStyle w:val="FootnoteText"/>
        <w:spacing w:after="120"/>
        <w:ind w:left="284" w:hanging="284"/>
      </w:pPr>
      <w:r w:rsidRPr="004B479C">
        <w:rPr>
          <w:rStyle w:val="FootnoteReference"/>
        </w:rPr>
        <w:footnoteRef/>
      </w:r>
      <w:r>
        <w:tab/>
      </w:r>
      <w:r w:rsidRPr="00A14638">
        <w:t xml:space="preserve">Report from the Commission, prepared in accordance with Article 126(3) of the Treaty on the Functioning of the European Union, </w:t>
      </w:r>
      <w:r>
        <w:t>3.06</w:t>
      </w:r>
      <w:r w:rsidRPr="00A14638">
        <w:t>.202</w:t>
      </w:r>
      <w:r>
        <w:t>6</w:t>
      </w:r>
      <w:r w:rsidRPr="00A14638">
        <w:t>, COM(202</w:t>
      </w:r>
      <w:r>
        <w:t>6</w:t>
      </w:r>
      <w:r w:rsidRPr="00A14638">
        <w:t>)</w:t>
      </w:r>
      <w:r>
        <w:t>302</w:t>
      </w:r>
      <w:r w:rsidRPr="00A14638">
        <w:t xml:space="preserve"> final</w:t>
      </w:r>
      <w:r w:rsidRPr="00073501">
        <w:t>.</w:t>
      </w:r>
    </w:p>
  </w:footnote>
  <w:footnote w:id="15">
    <w:p w14:paraId="2664B56E" w14:textId="530E2183" w:rsidR="00E119BA" w:rsidRPr="00073501" w:rsidDel="00E119BA" w:rsidRDefault="00F46553">
      <w:pPr>
        <w:pStyle w:val="FootnoteText"/>
      </w:pPr>
      <w:r w:rsidRPr="004B479C">
        <w:rPr>
          <w:rStyle w:val="FootnoteReference"/>
        </w:rPr>
        <w:footnoteRef/>
      </w:r>
      <w:r w:rsidR="004B479C">
        <w:tab/>
      </w:r>
      <w:r w:rsidR="30528FF6" w:rsidRPr="00073501">
        <w:t>Regulation (EU) 2025/1914 of the European Parliament and of the Council of 18</w:t>
      </w:r>
      <w:r w:rsidR="008F2CAD">
        <w:t> </w:t>
      </w:r>
      <w:r w:rsidR="30528FF6" w:rsidRPr="00073501">
        <w:t>September</w:t>
      </w:r>
      <w:r w:rsidR="008F2CAD">
        <w:t> </w:t>
      </w:r>
      <w:r w:rsidR="30528FF6" w:rsidRPr="00073501">
        <w:t>2025 amending Regulations (EU) 2021/1058 and (EU) 2021/1056 as regards specific measures to address strategic challenges in the context of the mid-term review.</w:t>
      </w:r>
    </w:p>
  </w:footnote>
  <w:footnote w:id="16">
    <w:p w14:paraId="58CB6C27" w14:textId="0C90D1F9" w:rsidR="5102B9E6" w:rsidRPr="00073501" w:rsidRDefault="5102B9E6" w:rsidP="5102B9E6">
      <w:pPr>
        <w:pStyle w:val="FootnoteText"/>
      </w:pPr>
      <w:r w:rsidRPr="004B479C">
        <w:rPr>
          <w:rStyle w:val="FootnoteReference"/>
        </w:rPr>
        <w:footnoteRef/>
      </w:r>
      <w:r w:rsidR="004B479C">
        <w:tab/>
      </w:r>
      <w:r w:rsidR="30528FF6" w:rsidRPr="00073501">
        <w:t>‘Businesses' attitudes towards corruption in the EU’ Flash Report, Eurobarometer Report 2025.</w:t>
      </w:r>
    </w:p>
  </w:footnote>
  <w:footnote w:id="17">
    <w:p w14:paraId="0F00FA3A" w14:textId="5FFA9FFB" w:rsidR="00D508BE" w:rsidRPr="00073501" w:rsidRDefault="00D508BE">
      <w:pPr>
        <w:pStyle w:val="FootnoteText"/>
      </w:pPr>
      <w:r w:rsidRPr="004B479C">
        <w:rPr>
          <w:rStyle w:val="FootnoteReference"/>
        </w:rPr>
        <w:footnoteRef/>
      </w:r>
      <w:r w:rsidR="004B479C">
        <w:tab/>
      </w:r>
      <w:r w:rsidR="13C22FD5" w:rsidRPr="00073501">
        <w:rPr>
          <w:i/>
          <w:iCs/>
        </w:rPr>
        <w:t>See</w:t>
      </w:r>
      <w:r w:rsidR="13C22FD5" w:rsidRPr="00073501">
        <w:t xml:space="preserve"> IMAD, Quality of Life Report – Development Report 2025</w:t>
      </w:r>
    </w:p>
  </w:footnote>
  <w:footnote w:id="18">
    <w:p w14:paraId="338C2AC9" w14:textId="77A4BE97" w:rsidR="0B95D523" w:rsidRPr="004D6FA7" w:rsidRDefault="0B95D523" w:rsidP="0B95D523">
      <w:pPr>
        <w:pStyle w:val="FootnoteText"/>
        <w:rPr>
          <w:lang w:val="en-IE"/>
        </w:rPr>
      </w:pPr>
      <w:r w:rsidRPr="004B479C">
        <w:rPr>
          <w:rStyle w:val="FootnoteReference"/>
        </w:rPr>
        <w:footnoteRef/>
      </w:r>
      <w:r w:rsidR="004B479C">
        <w:tab/>
      </w:r>
      <w:r w:rsidR="30528FF6" w:rsidRPr="00073501">
        <w:t>According to the Slovenian health Insurance Institute, the average loss of working days per employee due to sick leave in 2022 is 31.20 days. Final report on Promotion of long-term care occupations by Ministry of health (2024) shows that in long-term care 40% of personnel works more than 41 hours per week, with 10% more than 46 hours per week.</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90B528" w14:textId="77777777" w:rsidR="006A10DF" w:rsidRDefault="006A10D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B725E5" w14:textId="77777777" w:rsidR="006A10DF" w:rsidRDefault="006A10D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CC544ADC"/>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130616B2"/>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294A661E"/>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265E2C60"/>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85DCC836"/>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85BE4478"/>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C6FC6ACE"/>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4BA67448"/>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7"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8"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9"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0"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2" w15:restartNumberingAfterBreak="0">
    <w:nsid w:val="7CBE4812"/>
    <w:multiLevelType w:val="singleLevel"/>
    <w:tmpl w:val="EB0018A4"/>
    <w:name w:val="Considérant"/>
    <w:lvl w:ilvl="0">
      <w:start w:val="1"/>
      <w:numFmt w:val="decimal"/>
      <w:lvlRestart w:val="0"/>
      <w:pStyle w:val="Considrant"/>
      <w:lvlText w:val="(%1)"/>
      <w:lvlJc w:val="left"/>
      <w:pPr>
        <w:tabs>
          <w:tab w:val="num" w:pos="709"/>
        </w:tabs>
        <w:ind w:left="709" w:hanging="709"/>
      </w:pPr>
      <w:rPr>
        <w:color w:val="auto"/>
      </w:rPr>
    </w:lvl>
  </w:abstractNum>
  <w:num w:numId="1">
    <w:abstractNumId w:val="7"/>
  </w:num>
  <w:num w:numId="2">
    <w:abstractNumId w:val="5"/>
  </w:num>
  <w:num w:numId="3">
    <w:abstractNumId w:val="4"/>
  </w:num>
  <w:num w:numId="4">
    <w:abstractNumId w:val="3"/>
  </w:num>
  <w:num w:numId="5">
    <w:abstractNumId w:val="6"/>
  </w:num>
  <w:num w:numId="6">
    <w:abstractNumId w:val="2"/>
  </w:num>
  <w:num w:numId="7">
    <w:abstractNumId w:val="1"/>
  </w:num>
  <w:num w:numId="8">
    <w:abstractNumId w:val="0"/>
  </w:num>
  <w:num w:numId="9">
    <w:abstractNumId w:val="22"/>
    <w:lvlOverride w:ilvl="0">
      <w:startOverride w:val="1"/>
    </w:lvlOverride>
  </w:num>
  <w:num w:numId="1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9"/>
  </w:num>
  <w:num w:numId="12">
    <w:abstractNumId w:val="12"/>
  </w:num>
  <w:num w:numId="13">
    <w:abstractNumId w:val="21"/>
  </w:num>
  <w:num w:numId="14">
    <w:abstractNumId w:val="11"/>
  </w:num>
  <w:num w:numId="15">
    <w:abstractNumId w:val="13"/>
  </w:num>
  <w:num w:numId="16">
    <w:abstractNumId w:val="14"/>
  </w:num>
  <w:num w:numId="17">
    <w:abstractNumId w:val="9"/>
  </w:num>
  <w:num w:numId="18">
    <w:abstractNumId w:val="20"/>
  </w:num>
  <w:num w:numId="19">
    <w:abstractNumId w:val="8"/>
  </w:num>
  <w:num w:numId="20">
    <w:abstractNumId w:val="15"/>
  </w:num>
  <w:num w:numId="21">
    <w:abstractNumId w:val="17"/>
  </w:num>
  <w:num w:numId="22">
    <w:abstractNumId w:val="18"/>
  </w:num>
  <w:num w:numId="23">
    <w:abstractNumId w:val="10"/>
  </w:num>
  <w:num w:numId="24">
    <w:abstractNumId w:val="16"/>
  </w:num>
  <w:num w:numId="25">
    <w:abstractNumId w:val="22"/>
  </w:num>
  <w:num w:numId="26">
    <w:abstractNumId w:val="20"/>
  </w:num>
  <w:num w:numId="27">
    <w:abstractNumId w:val="20"/>
  </w:num>
  <w:num w:numId="28">
    <w:abstractNumId w:val="20"/>
  </w:num>
  <w:num w:numId="29">
    <w:abstractNumId w:val="14"/>
  </w:num>
  <w:num w:numId="30">
    <w:abstractNumId w:val="9"/>
  </w:num>
  <w:num w:numId="31">
    <w:abstractNumId w:val="9"/>
  </w:num>
  <w:num w:numId="32">
    <w:abstractNumId w:val="9"/>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activeWritingStyle w:appName="MSWord" w:lang="es-ES" w:vendorID="64" w:dllVersion="0" w:nlCheck="1" w:checkStyle="0"/>
  <w:activeWritingStyle w:appName="MSWord" w:lang="en-GB" w:vendorID="64" w:dllVersion="0" w:nlCheck="1" w:checkStyle="0"/>
  <w:activeWritingStyle w:appName="MSWord" w:lang="en-IE" w:vendorID="64" w:dllVersion="0" w:nlCheck="1" w:checkStyle="0"/>
  <w:activeWritingStyle w:appName="MSWord" w:lang="en-US" w:vendorID="64" w:dllVersion="0" w:nlCheck="1" w:checkStyle="0"/>
  <w:activeWritingStyle w:appName="MSWord" w:lang="pl-PL" w:vendorID="64" w:dllVersion="0" w:nlCheck="1" w:checkStyle="0"/>
  <w:activeWritingStyle w:appName="MSWord" w:lang="it-IT" w:vendorID="64" w:dllVersion="0" w:nlCheck="1" w:checkStyle="0"/>
  <w:attachedTemplate r:id="rId1"/>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QCDateTime" w:val="2026-05-27 10:17:14"/>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Yellow"/>
    <w:docVar w:name="DQCVersion" w:val="3"/>
    <w:docVar w:name="DQCWithWarnings" w:val="0"/>
    <w:docVar w:name="EPKit_DocumentHasBeenSaved" w:val="true"/>
    <w:docVar w:name="LW_CORRIGENDUM" w:val="&lt;UNUSED&gt;"/>
    <w:docVar w:name="LW_COVERPAGE_EXISTS" w:val="True"/>
    <w:docVar w:name="LW_COVERPAGE_GUID" w:val="A27C2F85-12F2-4B5A-8BA8-C1FE5E5863A9"/>
    <w:docVar w:name="LW_COVERPAGE_TYPE" w:val="1"/>
    <w:docVar w:name="LW_CROSSREFERENCE" w:val="{SWD(2026) 224 final}"/>
    <w:docVar w:name="LW_DocType" w:val="COM"/>
    <w:docVar w:name="LW_EMISSION" w:val="3.6.2026"/>
    <w:docVar w:name="LW_EMISSION_ISODATE" w:val="2026-06-03"/>
    <w:docVar w:name="LW_EMISSION_LOCATION" w:val="BRX"/>
    <w:docVar w:name="LW_EMISSION_PREFIX" w:val="Brussels, "/>
    <w:docVar w:name="LW_EMISSION_SUFFIX" w:val=" "/>
    <w:docVar w:name="LW_ID_DOCMODEL" w:val="SG-002"/>
    <w:docVar w:name="LW_ID_DOCSIGNATURE" w:val="SG-002"/>
    <w:docVar w:name="LW_ID_DOCSTRUCTURE" w:val="COM/PL/ORG/NOEEA"/>
    <w:docVar w:name="LW_ID_DOCTYPE" w:val="SG-002"/>
    <w:docVar w:name="LW_ID_EXP.MOTIFS.NEW" w:val="EM_PL_"/>
    <w:docVar w:name="LW_ID_STATUT" w:val="SG-002"/>
    <w:docVar w:name="LW_LANGUE" w:val="EN"/>
    <w:docVar w:name="LW_LEVEL_OF_SENSITIVITY" w:val="Standard treatment"/>
    <w:docVar w:name="LW_NOM.INST" w:val="EUROPEAN COMMISSION"/>
    <w:docVar w:name="LW_NOM.INST_JOINTDOC" w:val="&lt;EMPTY&gt;"/>
    <w:docVar w:name="LW_PART_NBR" w:val="1"/>
    <w:docVar w:name="LW_PART_NBR_TOTAL" w:val="1"/>
    <w:docVar w:name="LW_REF.II.NEW.CP" w:val="&lt;UNUSED&gt;"/>
    <w:docVar w:name="LW_REF.II.NEW.CP_NUMBER" w:val="&lt;UNUSED&gt;"/>
    <w:docVar w:name="LW_REF.II.NEW.CP_YEAR" w:val="2026"/>
    <w:docVar w:name="LW_REF.INST.NEW" w:val="COM"/>
    <w:docVar w:name="LW_REF.INST.NEW_ADOPTED" w:val="final"/>
    <w:docVar w:name="LW_REF.INST.NEW_TEXT" w:val="(2026) 224"/>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Recommendation for a"/>
    <w:docVar w:name="LW_SUPERTITRE" w:val="&lt;UNUSED&gt;"/>
    <w:docVar w:name="LW_TITRE.OBJ.CP" w:val="on the economic, social, employment, structural and budgetary policies of Slovenia"/>
    <w:docVar w:name="LW_TYPE.DOC.CP" w:val="COUNCIL RECOMMENDATION"/>
    <w:docVar w:name="LwApiVersions" w:val="LW4CoDe 1.24.5.0; LW 9.2, Build 20251112"/>
  </w:docVars>
  <w:rsids>
    <w:rsidRoot w:val="00CA0B25"/>
    <w:rsid w:val="00000090"/>
    <w:rsid w:val="00000138"/>
    <w:rsid w:val="0000016B"/>
    <w:rsid w:val="000003D3"/>
    <w:rsid w:val="000005D5"/>
    <w:rsid w:val="000006EE"/>
    <w:rsid w:val="00000756"/>
    <w:rsid w:val="00000797"/>
    <w:rsid w:val="0000081E"/>
    <w:rsid w:val="00000830"/>
    <w:rsid w:val="0000083D"/>
    <w:rsid w:val="00000866"/>
    <w:rsid w:val="000009BE"/>
    <w:rsid w:val="00000A38"/>
    <w:rsid w:val="00000A4C"/>
    <w:rsid w:val="00000B81"/>
    <w:rsid w:val="00000C11"/>
    <w:rsid w:val="00000C1B"/>
    <w:rsid w:val="00000CC5"/>
    <w:rsid w:val="00000EB3"/>
    <w:rsid w:val="00000F7A"/>
    <w:rsid w:val="00001008"/>
    <w:rsid w:val="00001027"/>
    <w:rsid w:val="000010AD"/>
    <w:rsid w:val="000010F7"/>
    <w:rsid w:val="00001114"/>
    <w:rsid w:val="00001226"/>
    <w:rsid w:val="00001357"/>
    <w:rsid w:val="00001359"/>
    <w:rsid w:val="00001362"/>
    <w:rsid w:val="0000141F"/>
    <w:rsid w:val="0000145D"/>
    <w:rsid w:val="000015AF"/>
    <w:rsid w:val="0000161D"/>
    <w:rsid w:val="0000167C"/>
    <w:rsid w:val="000016A2"/>
    <w:rsid w:val="00001814"/>
    <w:rsid w:val="000019F1"/>
    <w:rsid w:val="00001A0F"/>
    <w:rsid w:val="00001A66"/>
    <w:rsid w:val="00001B50"/>
    <w:rsid w:val="00001B63"/>
    <w:rsid w:val="00001C1B"/>
    <w:rsid w:val="00001C2A"/>
    <w:rsid w:val="00001C58"/>
    <w:rsid w:val="00001D4C"/>
    <w:rsid w:val="00001FD9"/>
    <w:rsid w:val="00002039"/>
    <w:rsid w:val="00002071"/>
    <w:rsid w:val="000020B9"/>
    <w:rsid w:val="00002160"/>
    <w:rsid w:val="0000218C"/>
    <w:rsid w:val="00002217"/>
    <w:rsid w:val="0000242F"/>
    <w:rsid w:val="000024F4"/>
    <w:rsid w:val="0000253A"/>
    <w:rsid w:val="0000253F"/>
    <w:rsid w:val="00002645"/>
    <w:rsid w:val="000026CD"/>
    <w:rsid w:val="000026E7"/>
    <w:rsid w:val="00002A2B"/>
    <w:rsid w:val="00002A3B"/>
    <w:rsid w:val="00002BB3"/>
    <w:rsid w:val="00002C0D"/>
    <w:rsid w:val="00002C83"/>
    <w:rsid w:val="00002CBF"/>
    <w:rsid w:val="00002E33"/>
    <w:rsid w:val="00002EA0"/>
    <w:rsid w:val="00002FC5"/>
    <w:rsid w:val="00002FE7"/>
    <w:rsid w:val="0000303D"/>
    <w:rsid w:val="00003090"/>
    <w:rsid w:val="000030D9"/>
    <w:rsid w:val="00003164"/>
    <w:rsid w:val="00003182"/>
    <w:rsid w:val="000033A9"/>
    <w:rsid w:val="00003440"/>
    <w:rsid w:val="00003442"/>
    <w:rsid w:val="000034D2"/>
    <w:rsid w:val="000035C6"/>
    <w:rsid w:val="0000370C"/>
    <w:rsid w:val="00003753"/>
    <w:rsid w:val="0000377C"/>
    <w:rsid w:val="000037AF"/>
    <w:rsid w:val="000037C4"/>
    <w:rsid w:val="0000380C"/>
    <w:rsid w:val="0000387A"/>
    <w:rsid w:val="00003909"/>
    <w:rsid w:val="00003C12"/>
    <w:rsid w:val="00003C74"/>
    <w:rsid w:val="0000400D"/>
    <w:rsid w:val="0000403C"/>
    <w:rsid w:val="00004077"/>
    <w:rsid w:val="00004081"/>
    <w:rsid w:val="00004346"/>
    <w:rsid w:val="000043BE"/>
    <w:rsid w:val="000043F7"/>
    <w:rsid w:val="0000452D"/>
    <w:rsid w:val="0000453B"/>
    <w:rsid w:val="00004598"/>
    <w:rsid w:val="000045AA"/>
    <w:rsid w:val="0000461A"/>
    <w:rsid w:val="00004651"/>
    <w:rsid w:val="0000469B"/>
    <w:rsid w:val="000046BC"/>
    <w:rsid w:val="000046BF"/>
    <w:rsid w:val="000048D7"/>
    <w:rsid w:val="00004A2B"/>
    <w:rsid w:val="00004ACF"/>
    <w:rsid w:val="00004B71"/>
    <w:rsid w:val="00004BBA"/>
    <w:rsid w:val="00004C5D"/>
    <w:rsid w:val="00004CD3"/>
    <w:rsid w:val="00004D47"/>
    <w:rsid w:val="00004E84"/>
    <w:rsid w:val="00004EA0"/>
    <w:rsid w:val="00004EC6"/>
    <w:rsid w:val="00005028"/>
    <w:rsid w:val="000050C4"/>
    <w:rsid w:val="00005157"/>
    <w:rsid w:val="00005191"/>
    <w:rsid w:val="000051C1"/>
    <w:rsid w:val="000052CA"/>
    <w:rsid w:val="000052E2"/>
    <w:rsid w:val="00005430"/>
    <w:rsid w:val="00005494"/>
    <w:rsid w:val="00005545"/>
    <w:rsid w:val="00005592"/>
    <w:rsid w:val="00005608"/>
    <w:rsid w:val="0000572D"/>
    <w:rsid w:val="0000590A"/>
    <w:rsid w:val="00005929"/>
    <w:rsid w:val="00005ACD"/>
    <w:rsid w:val="00005B18"/>
    <w:rsid w:val="00005B39"/>
    <w:rsid w:val="00005BD8"/>
    <w:rsid w:val="00005C2D"/>
    <w:rsid w:val="00005CAA"/>
    <w:rsid w:val="00005ECC"/>
    <w:rsid w:val="00005FD5"/>
    <w:rsid w:val="00006074"/>
    <w:rsid w:val="000060CC"/>
    <w:rsid w:val="00006184"/>
    <w:rsid w:val="00006219"/>
    <w:rsid w:val="000062A0"/>
    <w:rsid w:val="00006329"/>
    <w:rsid w:val="000063A3"/>
    <w:rsid w:val="000063E3"/>
    <w:rsid w:val="0000656C"/>
    <w:rsid w:val="00006579"/>
    <w:rsid w:val="000066E4"/>
    <w:rsid w:val="0000679F"/>
    <w:rsid w:val="00006939"/>
    <w:rsid w:val="000069EB"/>
    <w:rsid w:val="00006AD1"/>
    <w:rsid w:val="00006C5A"/>
    <w:rsid w:val="00006D04"/>
    <w:rsid w:val="00006DBF"/>
    <w:rsid w:val="00006EBD"/>
    <w:rsid w:val="00006ED5"/>
    <w:rsid w:val="00006F19"/>
    <w:rsid w:val="00006F40"/>
    <w:rsid w:val="00006FBB"/>
    <w:rsid w:val="00007125"/>
    <w:rsid w:val="00007157"/>
    <w:rsid w:val="0000715B"/>
    <w:rsid w:val="000071A8"/>
    <w:rsid w:val="000071AD"/>
    <w:rsid w:val="000071D0"/>
    <w:rsid w:val="0000722D"/>
    <w:rsid w:val="00007253"/>
    <w:rsid w:val="0000740E"/>
    <w:rsid w:val="00007460"/>
    <w:rsid w:val="0000756F"/>
    <w:rsid w:val="000075DF"/>
    <w:rsid w:val="00007601"/>
    <w:rsid w:val="000076CD"/>
    <w:rsid w:val="00007729"/>
    <w:rsid w:val="000077A1"/>
    <w:rsid w:val="00007824"/>
    <w:rsid w:val="0000787D"/>
    <w:rsid w:val="000079F0"/>
    <w:rsid w:val="00007A9B"/>
    <w:rsid w:val="00007BCF"/>
    <w:rsid w:val="00007C99"/>
    <w:rsid w:val="00007CD7"/>
    <w:rsid w:val="00007D82"/>
    <w:rsid w:val="00007F02"/>
    <w:rsid w:val="00007F6B"/>
    <w:rsid w:val="00007F79"/>
    <w:rsid w:val="00010092"/>
    <w:rsid w:val="00010097"/>
    <w:rsid w:val="00010102"/>
    <w:rsid w:val="0001023B"/>
    <w:rsid w:val="0001026C"/>
    <w:rsid w:val="00010333"/>
    <w:rsid w:val="0001036D"/>
    <w:rsid w:val="00010465"/>
    <w:rsid w:val="0001046B"/>
    <w:rsid w:val="000105AC"/>
    <w:rsid w:val="000105FF"/>
    <w:rsid w:val="00010690"/>
    <w:rsid w:val="00010700"/>
    <w:rsid w:val="00010745"/>
    <w:rsid w:val="00010763"/>
    <w:rsid w:val="0001078C"/>
    <w:rsid w:val="0001080C"/>
    <w:rsid w:val="000109F9"/>
    <w:rsid w:val="00010ABE"/>
    <w:rsid w:val="00010BAB"/>
    <w:rsid w:val="00010BDD"/>
    <w:rsid w:val="00010C46"/>
    <w:rsid w:val="00010C77"/>
    <w:rsid w:val="00010D57"/>
    <w:rsid w:val="00010D74"/>
    <w:rsid w:val="00010DC4"/>
    <w:rsid w:val="00010E41"/>
    <w:rsid w:val="00010F65"/>
    <w:rsid w:val="00010F6F"/>
    <w:rsid w:val="00010F74"/>
    <w:rsid w:val="00010F79"/>
    <w:rsid w:val="00010F9C"/>
    <w:rsid w:val="00010FC9"/>
    <w:rsid w:val="000110B6"/>
    <w:rsid w:val="00011265"/>
    <w:rsid w:val="0001127F"/>
    <w:rsid w:val="0001137C"/>
    <w:rsid w:val="000113A7"/>
    <w:rsid w:val="000113F1"/>
    <w:rsid w:val="0001141D"/>
    <w:rsid w:val="0001147D"/>
    <w:rsid w:val="0001167E"/>
    <w:rsid w:val="000116CA"/>
    <w:rsid w:val="00011714"/>
    <w:rsid w:val="0001179E"/>
    <w:rsid w:val="000118A6"/>
    <w:rsid w:val="000118B0"/>
    <w:rsid w:val="0001198C"/>
    <w:rsid w:val="00011A54"/>
    <w:rsid w:val="00011A76"/>
    <w:rsid w:val="00011B70"/>
    <w:rsid w:val="00011B80"/>
    <w:rsid w:val="00011BB3"/>
    <w:rsid w:val="00011C67"/>
    <w:rsid w:val="00011EC1"/>
    <w:rsid w:val="00011EE4"/>
    <w:rsid w:val="0001208A"/>
    <w:rsid w:val="00012119"/>
    <w:rsid w:val="00012177"/>
    <w:rsid w:val="00012221"/>
    <w:rsid w:val="0001225E"/>
    <w:rsid w:val="00012331"/>
    <w:rsid w:val="000123B0"/>
    <w:rsid w:val="00012406"/>
    <w:rsid w:val="0001240C"/>
    <w:rsid w:val="0001242C"/>
    <w:rsid w:val="000124C6"/>
    <w:rsid w:val="000124EF"/>
    <w:rsid w:val="00012543"/>
    <w:rsid w:val="000125C2"/>
    <w:rsid w:val="000126AE"/>
    <w:rsid w:val="000127C2"/>
    <w:rsid w:val="000127F5"/>
    <w:rsid w:val="000127F7"/>
    <w:rsid w:val="00012877"/>
    <w:rsid w:val="000129C6"/>
    <w:rsid w:val="00012BC9"/>
    <w:rsid w:val="00012BD5"/>
    <w:rsid w:val="00012C36"/>
    <w:rsid w:val="00012D2E"/>
    <w:rsid w:val="00012D4F"/>
    <w:rsid w:val="00012D73"/>
    <w:rsid w:val="00012E43"/>
    <w:rsid w:val="00012EE3"/>
    <w:rsid w:val="00012FD1"/>
    <w:rsid w:val="000130DD"/>
    <w:rsid w:val="000130E7"/>
    <w:rsid w:val="000131A2"/>
    <w:rsid w:val="00013232"/>
    <w:rsid w:val="00013254"/>
    <w:rsid w:val="0001330B"/>
    <w:rsid w:val="00013354"/>
    <w:rsid w:val="0001345A"/>
    <w:rsid w:val="0001347F"/>
    <w:rsid w:val="00013507"/>
    <w:rsid w:val="00013555"/>
    <w:rsid w:val="0001362B"/>
    <w:rsid w:val="00013669"/>
    <w:rsid w:val="00013748"/>
    <w:rsid w:val="00013843"/>
    <w:rsid w:val="000138C8"/>
    <w:rsid w:val="000138E5"/>
    <w:rsid w:val="00013AA4"/>
    <w:rsid w:val="00013C0A"/>
    <w:rsid w:val="00013D54"/>
    <w:rsid w:val="00013D7A"/>
    <w:rsid w:val="00013E25"/>
    <w:rsid w:val="00013E60"/>
    <w:rsid w:val="00013E9A"/>
    <w:rsid w:val="00013F12"/>
    <w:rsid w:val="00013F45"/>
    <w:rsid w:val="00013F5C"/>
    <w:rsid w:val="00013FAA"/>
    <w:rsid w:val="00013FBE"/>
    <w:rsid w:val="00013FFC"/>
    <w:rsid w:val="00014248"/>
    <w:rsid w:val="0001428B"/>
    <w:rsid w:val="00014391"/>
    <w:rsid w:val="00014419"/>
    <w:rsid w:val="00014482"/>
    <w:rsid w:val="000144EC"/>
    <w:rsid w:val="0001450E"/>
    <w:rsid w:val="00014510"/>
    <w:rsid w:val="0001451C"/>
    <w:rsid w:val="000145AC"/>
    <w:rsid w:val="00014671"/>
    <w:rsid w:val="000146B4"/>
    <w:rsid w:val="000146CE"/>
    <w:rsid w:val="00014761"/>
    <w:rsid w:val="000147C4"/>
    <w:rsid w:val="00014A88"/>
    <w:rsid w:val="00014AFB"/>
    <w:rsid w:val="00014C1B"/>
    <w:rsid w:val="00014C67"/>
    <w:rsid w:val="00014DD9"/>
    <w:rsid w:val="00014DDA"/>
    <w:rsid w:val="00014F84"/>
    <w:rsid w:val="0001506C"/>
    <w:rsid w:val="000150F0"/>
    <w:rsid w:val="00015123"/>
    <w:rsid w:val="00015182"/>
    <w:rsid w:val="00015287"/>
    <w:rsid w:val="0001536E"/>
    <w:rsid w:val="000153AB"/>
    <w:rsid w:val="0001544B"/>
    <w:rsid w:val="000154A7"/>
    <w:rsid w:val="00015574"/>
    <w:rsid w:val="000155AD"/>
    <w:rsid w:val="000155B0"/>
    <w:rsid w:val="00015783"/>
    <w:rsid w:val="00015794"/>
    <w:rsid w:val="000157F9"/>
    <w:rsid w:val="0001590D"/>
    <w:rsid w:val="00015981"/>
    <w:rsid w:val="00015AD9"/>
    <w:rsid w:val="00015C6C"/>
    <w:rsid w:val="00015CBE"/>
    <w:rsid w:val="00015D94"/>
    <w:rsid w:val="00015EED"/>
    <w:rsid w:val="00015F6F"/>
    <w:rsid w:val="000160E3"/>
    <w:rsid w:val="000160E6"/>
    <w:rsid w:val="000161F2"/>
    <w:rsid w:val="0001642F"/>
    <w:rsid w:val="000164D2"/>
    <w:rsid w:val="00016559"/>
    <w:rsid w:val="00016561"/>
    <w:rsid w:val="000165A3"/>
    <w:rsid w:val="000166D4"/>
    <w:rsid w:val="00016701"/>
    <w:rsid w:val="00016775"/>
    <w:rsid w:val="000167A2"/>
    <w:rsid w:val="000167DA"/>
    <w:rsid w:val="0001687E"/>
    <w:rsid w:val="00016A57"/>
    <w:rsid w:val="00016B09"/>
    <w:rsid w:val="00016B81"/>
    <w:rsid w:val="00016BB4"/>
    <w:rsid w:val="00016BDD"/>
    <w:rsid w:val="00016CBA"/>
    <w:rsid w:val="00016D1A"/>
    <w:rsid w:val="00016DA6"/>
    <w:rsid w:val="00016EFC"/>
    <w:rsid w:val="00016F20"/>
    <w:rsid w:val="00017052"/>
    <w:rsid w:val="000170B8"/>
    <w:rsid w:val="000171C5"/>
    <w:rsid w:val="0001721A"/>
    <w:rsid w:val="000172F8"/>
    <w:rsid w:val="0001733C"/>
    <w:rsid w:val="0001780C"/>
    <w:rsid w:val="00017920"/>
    <w:rsid w:val="00017A35"/>
    <w:rsid w:val="00017AAF"/>
    <w:rsid w:val="00017AFD"/>
    <w:rsid w:val="00017B6F"/>
    <w:rsid w:val="00017C93"/>
    <w:rsid w:val="00017D62"/>
    <w:rsid w:val="00017E13"/>
    <w:rsid w:val="000200AA"/>
    <w:rsid w:val="000200E6"/>
    <w:rsid w:val="000201B5"/>
    <w:rsid w:val="00020347"/>
    <w:rsid w:val="0002049F"/>
    <w:rsid w:val="00020591"/>
    <w:rsid w:val="00020830"/>
    <w:rsid w:val="00020836"/>
    <w:rsid w:val="0002089A"/>
    <w:rsid w:val="000208C5"/>
    <w:rsid w:val="00020986"/>
    <w:rsid w:val="000209B2"/>
    <w:rsid w:val="00020A5D"/>
    <w:rsid w:val="00020B2D"/>
    <w:rsid w:val="00020B71"/>
    <w:rsid w:val="00020D1D"/>
    <w:rsid w:val="00020D87"/>
    <w:rsid w:val="00020DC3"/>
    <w:rsid w:val="00020E25"/>
    <w:rsid w:val="00020F63"/>
    <w:rsid w:val="00020F6A"/>
    <w:rsid w:val="00020FE8"/>
    <w:rsid w:val="00021093"/>
    <w:rsid w:val="0002112F"/>
    <w:rsid w:val="0002123C"/>
    <w:rsid w:val="000212CC"/>
    <w:rsid w:val="00021372"/>
    <w:rsid w:val="0002142A"/>
    <w:rsid w:val="00021480"/>
    <w:rsid w:val="000214B1"/>
    <w:rsid w:val="000214B7"/>
    <w:rsid w:val="00021532"/>
    <w:rsid w:val="000216F5"/>
    <w:rsid w:val="00021906"/>
    <w:rsid w:val="00021A08"/>
    <w:rsid w:val="00021A20"/>
    <w:rsid w:val="00021C77"/>
    <w:rsid w:val="00021D16"/>
    <w:rsid w:val="00021F11"/>
    <w:rsid w:val="00021FD5"/>
    <w:rsid w:val="0002201D"/>
    <w:rsid w:val="000220BD"/>
    <w:rsid w:val="000220F1"/>
    <w:rsid w:val="000221AB"/>
    <w:rsid w:val="000221B5"/>
    <w:rsid w:val="0002226A"/>
    <w:rsid w:val="00022277"/>
    <w:rsid w:val="00022388"/>
    <w:rsid w:val="000223F3"/>
    <w:rsid w:val="00022469"/>
    <w:rsid w:val="00022487"/>
    <w:rsid w:val="000224EC"/>
    <w:rsid w:val="000225B5"/>
    <w:rsid w:val="000225C4"/>
    <w:rsid w:val="00022686"/>
    <w:rsid w:val="0002269A"/>
    <w:rsid w:val="0002279E"/>
    <w:rsid w:val="000228F0"/>
    <w:rsid w:val="00022959"/>
    <w:rsid w:val="00022999"/>
    <w:rsid w:val="000229BA"/>
    <w:rsid w:val="00022AD8"/>
    <w:rsid w:val="00022BE3"/>
    <w:rsid w:val="00022E1E"/>
    <w:rsid w:val="00022ED1"/>
    <w:rsid w:val="00022F53"/>
    <w:rsid w:val="0002308F"/>
    <w:rsid w:val="000230A6"/>
    <w:rsid w:val="00023170"/>
    <w:rsid w:val="0002319E"/>
    <w:rsid w:val="000232AE"/>
    <w:rsid w:val="000232B6"/>
    <w:rsid w:val="00023431"/>
    <w:rsid w:val="000234CF"/>
    <w:rsid w:val="00023565"/>
    <w:rsid w:val="000236B6"/>
    <w:rsid w:val="000236D2"/>
    <w:rsid w:val="000238AB"/>
    <w:rsid w:val="00023975"/>
    <w:rsid w:val="00023A9B"/>
    <w:rsid w:val="00023AD9"/>
    <w:rsid w:val="00023AF1"/>
    <w:rsid w:val="00023BA0"/>
    <w:rsid w:val="00023C6A"/>
    <w:rsid w:val="00023CC8"/>
    <w:rsid w:val="00023CF7"/>
    <w:rsid w:val="00023D8D"/>
    <w:rsid w:val="00023E1E"/>
    <w:rsid w:val="00023F53"/>
    <w:rsid w:val="00023FD5"/>
    <w:rsid w:val="000240F9"/>
    <w:rsid w:val="0002411D"/>
    <w:rsid w:val="00024285"/>
    <w:rsid w:val="000242A7"/>
    <w:rsid w:val="00024361"/>
    <w:rsid w:val="000243BD"/>
    <w:rsid w:val="000244B8"/>
    <w:rsid w:val="000244E7"/>
    <w:rsid w:val="0002451E"/>
    <w:rsid w:val="000245C3"/>
    <w:rsid w:val="000245D3"/>
    <w:rsid w:val="000245DD"/>
    <w:rsid w:val="0002469B"/>
    <w:rsid w:val="0002482E"/>
    <w:rsid w:val="0002483E"/>
    <w:rsid w:val="0002488A"/>
    <w:rsid w:val="000248F3"/>
    <w:rsid w:val="00024AA9"/>
    <w:rsid w:val="00024B14"/>
    <w:rsid w:val="00024BC3"/>
    <w:rsid w:val="00024BE6"/>
    <w:rsid w:val="00024CE2"/>
    <w:rsid w:val="00024D7B"/>
    <w:rsid w:val="00024DE6"/>
    <w:rsid w:val="00024E5F"/>
    <w:rsid w:val="00024F9F"/>
    <w:rsid w:val="00025113"/>
    <w:rsid w:val="000251C3"/>
    <w:rsid w:val="0002531E"/>
    <w:rsid w:val="000253B1"/>
    <w:rsid w:val="000253C4"/>
    <w:rsid w:val="00025402"/>
    <w:rsid w:val="000254B9"/>
    <w:rsid w:val="000255AD"/>
    <w:rsid w:val="000255B1"/>
    <w:rsid w:val="0002561B"/>
    <w:rsid w:val="0002578C"/>
    <w:rsid w:val="00025817"/>
    <w:rsid w:val="00025856"/>
    <w:rsid w:val="0002592B"/>
    <w:rsid w:val="00025972"/>
    <w:rsid w:val="00025A69"/>
    <w:rsid w:val="00025B48"/>
    <w:rsid w:val="00025C51"/>
    <w:rsid w:val="00025CC1"/>
    <w:rsid w:val="00025CE2"/>
    <w:rsid w:val="00025DC7"/>
    <w:rsid w:val="00025EAD"/>
    <w:rsid w:val="00026011"/>
    <w:rsid w:val="000262DA"/>
    <w:rsid w:val="00026325"/>
    <w:rsid w:val="000263B5"/>
    <w:rsid w:val="000263D7"/>
    <w:rsid w:val="00026493"/>
    <w:rsid w:val="000264EA"/>
    <w:rsid w:val="00026521"/>
    <w:rsid w:val="0002656D"/>
    <w:rsid w:val="00026650"/>
    <w:rsid w:val="00026691"/>
    <w:rsid w:val="000266F5"/>
    <w:rsid w:val="00026743"/>
    <w:rsid w:val="00026763"/>
    <w:rsid w:val="000267B6"/>
    <w:rsid w:val="000267C0"/>
    <w:rsid w:val="000267CD"/>
    <w:rsid w:val="0002685D"/>
    <w:rsid w:val="0002688F"/>
    <w:rsid w:val="000268C1"/>
    <w:rsid w:val="00026916"/>
    <w:rsid w:val="0002695F"/>
    <w:rsid w:val="00026992"/>
    <w:rsid w:val="00026A5C"/>
    <w:rsid w:val="00026AD0"/>
    <w:rsid w:val="00026B04"/>
    <w:rsid w:val="00026BB7"/>
    <w:rsid w:val="00026C2A"/>
    <w:rsid w:val="00026CC5"/>
    <w:rsid w:val="00026DBC"/>
    <w:rsid w:val="00026DDA"/>
    <w:rsid w:val="00026F2F"/>
    <w:rsid w:val="00026F8E"/>
    <w:rsid w:val="00026F91"/>
    <w:rsid w:val="00026FCD"/>
    <w:rsid w:val="00026FCF"/>
    <w:rsid w:val="00027006"/>
    <w:rsid w:val="0002706F"/>
    <w:rsid w:val="00027078"/>
    <w:rsid w:val="00027159"/>
    <w:rsid w:val="0002724E"/>
    <w:rsid w:val="0002724F"/>
    <w:rsid w:val="00027253"/>
    <w:rsid w:val="00027267"/>
    <w:rsid w:val="0002734E"/>
    <w:rsid w:val="000274A1"/>
    <w:rsid w:val="00027685"/>
    <w:rsid w:val="00027720"/>
    <w:rsid w:val="0002778C"/>
    <w:rsid w:val="000277DE"/>
    <w:rsid w:val="00027801"/>
    <w:rsid w:val="00027821"/>
    <w:rsid w:val="00027A58"/>
    <w:rsid w:val="00027AB1"/>
    <w:rsid w:val="00027B38"/>
    <w:rsid w:val="00027C02"/>
    <w:rsid w:val="00027C7B"/>
    <w:rsid w:val="00027C7F"/>
    <w:rsid w:val="00027E6D"/>
    <w:rsid w:val="00027EBD"/>
    <w:rsid w:val="00027F9F"/>
    <w:rsid w:val="0003001A"/>
    <w:rsid w:val="000301D8"/>
    <w:rsid w:val="00030237"/>
    <w:rsid w:val="000302C4"/>
    <w:rsid w:val="000302E4"/>
    <w:rsid w:val="00030347"/>
    <w:rsid w:val="000303F1"/>
    <w:rsid w:val="00030603"/>
    <w:rsid w:val="00030687"/>
    <w:rsid w:val="000306AA"/>
    <w:rsid w:val="0003073D"/>
    <w:rsid w:val="00030798"/>
    <w:rsid w:val="000307D0"/>
    <w:rsid w:val="00030900"/>
    <w:rsid w:val="00030E75"/>
    <w:rsid w:val="00030E8E"/>
    <w:rsid w:val="00030F36"/>
    <w:rsid w:val="00031019"/>
    <w:rsid w:val="00031032"/>
    <w:rsid w:val="000311EF"/>
    <w:rsid w:val="000312B2"/>
    <w:rsid w:val="00031302"/>
    <w:rsid w:val="00031388"/>
    <w:rsid w:val="000314A1"/>
    <w:rsid w:val="00031694"/>
    <w:rsid w:val="000317F0"/>
    <w:rsid w:val="00031960"/>
    <w:rsid w:val="00031A17"/>
    <w:rsid w:val="00031A95"/>
    <w:rsid w:val="00031ACF"/>
    <w:rsid w:val="00031AD6"/>
    <w:rsid w:val="00031B3F"/>
    <w:rsid w:val="00031B95"/>
    <w:rsid w:val="00031BAA"/>
    <w:rsid w:val="00031C9B"/>
    <w:rsid w:val="00031CFC"/>
    <w:rsid w:val="00031DA2"/>
    <w:rsid w:val="00031EAE"/>
    <w:rsid w:val="0003200D"/>
    <w:rsid w:val="0003208C"/>
    <w:rsid w:val="000320DB"/>
    <w:rsid w:val="00032106"/>
    <w:rsid w:val="00032162"/>
    <w:rsid w:val="00032199"/>
    <w:rsid w:val="000321FA"/>
    <w:rsid w:val="000322EB"/>
    <w:rsid w:val="00032336"/>
    <w:rsid w:val="000323ED"/>
    <w:rsid w:val="0003246E"/>
    <w:rsid w:val="00032618"/>
    <w:rsid w:val="00032754"/>
    <w:rsid w:val="0003279E"/>
    <w:rsid w:val="0003281F"/>
    <w:rsid w:val="0003283F"/>
    <w:rsid w:val="00032881"/>
    <w:rsid w:val="00032882"/>
    <w:rsid w:val="00032918"/>
    <w:rsid w:val="00032A86"/>
    <w:rsid w:val="00032AEB"/>
    <w:rsid w:val="00032B5C"/>
    <w:rsid w:val="00032B82"/>
    <w:rsid w:val="00032CB1"/>
    <w:rsid w:val="00032DF7"/>
    <w:rsid w:val="00032E28"/>
    <w:rsid w:val="00032EB9"/>
    <w:rsid w:val="00032F36"/>
    <w:rsid w:val="00032FEE"/>
    <w:rsid w:val="00032FFA"/>
    <w:rsid w:val="0003317B"/>
    <w:rsid w:val="000331A5"/>
    <w:rsid w:val="000331D9"/>
    <w:rsid w:val="0003323D"/>
    <w:rsid w:val="0003334B"/>
    <w:rsid w:val="0003358B"/>
    <w:rsid w:val="000335CA"/>
    <w:rsid w:val="00033638"/>
    <w:rsid w:val="000336BE"/>
    <w:rsid w:val="00033730"/>
    <w:rsid w:val="0003374A"/>
    <w:rsid w:val="0003379C"/>
    <w:rsid w:val="00033841"/>
    <w:rsid w:val="0003384A"/>
    <w:rsid w:val="00033893"/>
    <w:rsid w:val="00033B3C"/>
    <w:rsid w:val="00033D0C"/>
    <w:rsid w:val="00033D5C"/>
    <w:rsid w:val="00033DC6"/>
    <w:rsid w:val="00033DCF"/>
    <w:rsid w:val="00033E16"/>
    <w:rsid w:val="00033F9E"/>
    <w:rsid w:val="000340A0"/>
    <w:rsid w:val="00034172"/>
    <w:rsid w:val="000342A6"/>
    <w:rsid w:val="000343D9"/>
    <w:rsid w:val="0003444F"/>
    <w:rsid w:val="0003450A"/>
    <w:rsid w:val="000348F0"/>
    <w:rsid w:val="0003499F"/>
    <w:rsid w:val="00034A8D"/>
    <w:rsid w:val="00034AEC"/>
    <w:rsid w:val="00034B0B"/>
    <w:rsid w:val="00034B2D"/>
    <w:rsid w:val="00034D0D"/>
    <w:rsid w:val="00034DC3"/>
    <w:rsid w:val="00034F09"/>
    <w:rsid w:val="00034F8C"/>
    <w:rsid w:val="000352B3"/>
    <w:rsid w:val="0003565E"/>
    <w:rsid w:val="000356FC"/>
    <w:rsid w:val="00035701"/>
    <w:rsid w:val="000357C4"/>
    <w:rsid w:val="000358EC"/>
    <w:rsid w:val="000359C3"/>
    <w:rsid w:val="000359E3"/>
    <w:rsid w:val="00035A3D"/>
    <w:rsid w:val="00035C68"/>
    <w:rsid w:val="00035E27"/>
    <w:rsid w:val="00035E32"/>
    <w:rsid w:val="00035E65"/>
    <w:rsid w:val="00035EA4"/>
    <w:rsid w:val="00035F6D"/>
    <w:rsid w:val="00035F87"/>
    <w:rsid w:val="0003612E"/>
    <w:rsid w:val="00036149"/>
    <w:rsid w:val="00036163"/>
    <w:rsid w:val="00036174"/>
    <w:rsid w:val="00036221"/>
    <w:rsid w:val="0003628B"/>
    <w:rsid w:val="000362BB"/>
    <w:rsid w:val="00036304"/>
    <w:rsid w:val="000363BE"/>
    <w:rsid w:val="0003656F"/>
    <w:rsid w:val="000365BE"/>
    <w:rsid w:val="000365DD"/>
    <w:rsid w:val="000365F5"/>
    <w:rsid w:val="0003660D"/>
    <w:rsid w:val="00036637"/>
    <w:rsid w:val="0003665F"/>
    <w:rsid w:val="0003666F"/>
    <w:rsid w:val="00036686"/>
    <w:rsid w:val="000367A3"/>
    <w:rsid w:val="000367B1"/>
    <w:rsid w:val="00036967"/>
    <w:rsid w:val="00036AAE"/>
    <w:rsid w:val="00036B4B"/>
    <w:rsid w:val="00036B5C"/>
    <w:rsid w:val="00036D56"/>
    <w:rsid w:val="00036E34"/>
    <w:rsid w:val="00036F00"/>
    <w:rsid w:val="00037027"/>
    <w:rsid w:val="000370D1"/>
    <w:rsid w:val="000370D6"/>
    <w:rsid w:val="0003712C"/>
    <w:rsid w:val="00037161"/>
    <w:rsid w:val="00037262"/>
    <w:rsid w:val="00037303"/>
    <w:rsid w:val="000373F9"/>
    <w:rsid w:val="0003742C"/>
    <w:rsid w:val="0003769B"/>
    <w:rsid w:val="00037764"/>
    <w:rsid w:val="000378A7"/>
    <w:rsid w:val="0003794F"/>
    <w:rsid w:val="000379E9"/>
    <w:rsid w:val="00037A52"/>
    <w:rsid w:val="00037A7C"/>
    <w:rsid w:val="00037AB2"/>
    <w:rsid w:val="00037BAC"/>
    <w:rsid w:val="00037BFE"/>
    <w:rsid w:val="00037CDA"/>
    <w:rsid w:val="00037D1B"/>
    <w:rsid w:val="00037EFA"/>
    <w:rsid w:val="00037F76"/>
    <w:rsid w:val="00037F80"/>
    <w:rsid w:val="000386EA"/>
    <w:rsid w:val="00040031"/>
    <w:rsid w:val="0004004F"/>
    <w:rsid w:val="00040067"/>
    <w:rsid w:val="0004007E"/>
    <w:rsid w:val="0004009C"/>
    <w:rsid w:val="00040149"/>
    <w:rsid w:val="0004018B"/>
    <w:rsid w:val="00040280"/>
    <w:rsid w:val="00040311"/>
    <w:rsid w:val="000403B2"/>
    <w:rsid w:val="00040439"/>
    <w:rsid w:val="00040529"/>
    <w:rsid w:val="0004069A"/>
    <w:rsid w:val="000406F1"/>
    <w:rsid w:val="00040739"/>
    <w:rsid w:val="0004073F"/>
    <w:rsid w:val="00040881"/>
    <w:rsid w:val="000409AC"/>
    <w:rsid w:val="00040ADB"/>
    <w:rsid w:val="00040B51"/>
    <w:rsid w:val="00040C82"/>
    <w:rsid w:val="00040DE2"/>
    <w:rsid w:val="00040F99"/>
    <w:rsid w:val="00040FDA"/>
    <w:rsid w:val="00041042"/>
    <w:rsid w:val="00041069"/>
    <w:rsid w:val="0004108E"/>
    <w:rsid w:val="000411F6"/>
    <w:rsid w:val="00041464"/>
    <w:rsid w:val="00041497"/>
    <w:rsid w:val="000415DD"/>
    <w:rsid w:val="00041819"/>
    <w:rsid w:val="0004184E"/>
    <w:rsid w:val="000418B0"/>
    <w:rsid w:val="000418E3"/>
    <w:rsid w:val="00041943"/>
    <w:rsid w:val="000419A6"/>
    <w:rsid w:val="00041A7F"/>
    <w:rsid w:val="00041C7F"/>
    <w:rsid w:val="00041D2C"/>
    <w:rsid w:val="00041E32"/>
    <w:rsid w:val="00041F0C"/>
    <w:rsid w:val="00041F36"/>
    <w:rsid w:val="00041F5C"/>
    <w:rsid w:val="00041F72"/>
    <w:rsid w:val="00041FCF"/>
    <w:rsid w:val="00042034"/>
    <w:rsid w:val="00042090"/>
    <w:rsid w:val="000420F0"/>
    <w:rsid w:val="00042104"/>
    <w:rsid w:val="0004211C"/>
    <w:rsid w:val="00042227"/>
    <w:rsid w:val="00042286"/>
    <w:rsid w:val="00042335"/>
    <w:rsid w:val="0004248D"/>
    <w:rsid w:val="000424D1"/>
    <w:rsid w:val="00042513"/>
    <w:rsid w:val="00042772"/>
    <w:rsid w:val="000427A9"/>
    <w:rsid w:val="000428E7"/>
    <w:rsid w:val="00042A65"/>
    <w:rsid w:val="00042ABB"/>
    <w:rsid w:val="00042BB9"/>
    <w:rsid w:val="00042BBE"/>
    <w:rsid w:val="00042BCA"/>
    <w:rsid w:val="00042C3F"/>
    <w:rsid w:val="00042C85"/>
    <w:rsid w:val="00042E9E"/>
    <w:rsid w:val="00043026"/>
    <w:rsid w:val="00043043"/>
    <w:rsid w:val="00043149"/>
    <w:rsid w:val="00043154"/>
    <w:rsid w:val="0004317A"/>
    <w:rsid w:val="0004319B"/>
    <w:rsid w:val="000431F1"/>
    <w:rsid w:val="00043244"/>
    <w:rsid w:val="0004324C"/>
    <w:rsid w:val="000432E1"/>
    <w:rsid w:val="000433C1"/>
    <w:rsid w:val="000433FA"/>
    <w:rsid w:val="000434EA"/>
    <w:rsid w:val="0004351F"/>
    <w:rsid w:val="000436A5"/>
    <w:rsid w:val="000436E8"/>
    <w:rsid w:val="00043844"/>
    <w:rsid w:val="00043856"/>
    <w:rsid w:val="000438C3"/>
    <w:rsid w:val="00043915"/>
    <w:rsid w:val="00043AAA"/>
    <w:rsid w:val="00043ADD"/>
    <w:rsid w:val="00043B6B"/>
    <w:rsid w:val="00043B8B"/>
    <w:rsid w:val="00043BB8"/>
    <w:rsid w:val="00043C5D"/>
    <w:rsid w:val="00043CB3"/>
    <w:rsid w:val="00043F9D"/>
    <w:rsid w:val="00044048"/>
    <w:rsid w:val="000440F4"/>
    <w:rsid w:val="00044259"/>
    <w:rsid w:val="0004429E"/>
    <w:rsid w:val="00044396"/>
    <w:rsid w:val="000443DD"/>
    <w:rsid w:val="00044433"/>
    <w:rsid w:val="00044443"/>
    <w:rsid w:val="0004444E"/>
    <w:rsid w:val="000444C6"/>
    <w:rsid w:val="0004451D"/>
    <w:rsid w:val="00044618"/>
    <w:rsid w:val="000446E5"/>
    <w:rsid w:val="000446F0"/>
    <w:rsid w:val="0004475C"/>
    <w:rsid w:val="0004475D"/>
    <w:rsid w:val="0004485C"/>
    <w:rsid w:val="00044986"/>
    <w:rsid w:val="00044A34"/>
    <w:rsid w:val="00044A58"/>
    <w:rsid w:val="00044A82"/>
    <w:rsid w:val="00044AB1"/>
    <w:rsid w:val="00044AD8"/>
    <w:rsid w:val="00044B39"/>
    <w:rsid w:val="00044B5E"/>
    <w:rsid w:val="00044B6B"/>
    <w:rsid w:val="00044CA6"/>
    <w:rsid w:val="00044ECE"/>
    <w:rsid w:val="00044F8E"/>
    <w:rsid w:val="00045016"/>
    <w:rsid w:val="00045037"/>
    <w:rsid w:val="000450E8"/>
    <w:rsid w:val="00045101"/>
    <w:rsid w:val="0004520F"/>
    <w:rsid w:val="0004529E"/>
    <w:rsid w:val="000452A4"/>
    <w:rsid w:val="000453FB"/>
    <w:rsid w:val="000454EB"/>
    <w:rsid w:val="00045648"/>
    <w:rsid w:val="00045679"/>
    <w:rsid w:val="000456C2"/>
    <w:rsid w:val="00045715"/>
    <w:rsid w:val="000457ED"/>
    <w:rsid w:val="00045872"/>
    <w:rsid w:val="00045A78"/>
    <w:rsid w:val="00045B16"/>
    <w:rsid w:val="00045BAB"/>
    <w:rsid w:val="00045BB2"/>
    <w:rsid w:val="00045CD9"/>
    <w:rsid w:val="00045DF5"/>
    <w:rsid w:val="00045E81"/>
    <w:rsid w:val="00045E8A"/>
    <w:rsid w:val="00045EA6"/>
    <w:rsid w:val="0004608A"/>
    <w:rsid w:val="000460C7"/>
    <w:rsid w:val="000461A4"/>
    <w:rsid w:val="000461D7"/>
    <w:rsid w:val="0004636A"/>
    <w:rsid w:val="00046398"/>
    <w:rsid w:val="000463B9"/>
    <w:rsid w:val="000463C1"/>
    <w:rsid w:val="00046491"/>
    <w:rsid w:val="000464A5"/>
    <w:rsid w:val="000464B4"/>
    <w:rsid w:val="0004660F"/>
    <w:rsid w:val="000466F5"/>
    <w:rsid w:val="00046732"/>
    <w:rsid w:val="00046796"/>
    <w:rsid w:val="00046896"/>
    <w:rsid w:val="00046987"/>
    <w:rsid w:val="00046B7F"/>
    <w:rsid w:val="00046C01"/>
    <w:rsid w:val="00046C1F"/>
    <w:rsid w:val="00046DD4"/>
    <w:rsid w:val="00046DD9"/>
    <w:rsid w:val="00046E5D"/>
    <w:rsid w:val="00047119"/>
    <w:rsid w:val="000471E3"/>
    <w:rsid w:val="000471E9"/>
    <w:rsid w:val="00047293"/>
    <w:rsid w:val="000472B7"/>
    <w:rsid w:val="00047381"/>
    <w:rsid w:val="0004743E"/>
    <w:rsid w:val="0004752B"/>
    <w:rsid w:val="0004752C"/>
    <w:rsid w:val="00047585"/>
    <w:rsid w:val="000475BA"/>
    <w:rsid w:val="00047635"/>
    <w:rsid w:val="000478F0"/>
    <w:rsid w:val="00047A0D"/>
    <w:rsid w:val="00047A4B"/>
    <w:rsid w:val="00047AFB"/>
    <w:rsid w:val="00047B86"/>
    <w:rsid w:val="00047CF7"/>
    <w:rsid w:val="00047D00"/>
    <w:rsid w:val="00047D59"/>
    <w:rsid w:val="00047DCB"/>
    <w:rsid w:val="00047E89"/>
    <w:rsid w:val="000500BC"/>
    <w:rsid w:val="000500DD"/>
    <w:rsid w:val="0005015F"/>
    <w:rsid w:val="000501E8"/>
    <w:rsid w:val="0005021C"/>
    <w:rsid w:val="000503F0"/>
    <w:rsid w:val="0005041A"/>
    <w:rsid w:val="000505D6"/>
    <w:rsid w:val="000506BA"/>
    <w:rsid w:val="000506D7"/>
    <w:rsid w:val="000507DD"/>
    <w:rsid w:val="00050871"/>
    <w:rsid w:val="000508C6"/>
    <w:rsid w:val="00050911"/>
    <w:rsid w:val="00050A87"/>
    <w:rsid w:val="00050B72"/>
    <w:rsid w:val="00050C3C"/>
    <w:rsid w:val="00050C4B"/>
    <w:rsid w:val="00050C4F"/>
    <w:rsid w:val="00050C58"/>
    <w:rsid w:val="00050D0A"/>
    <w:rsid w:val="00050D4F"/>
    <w:rsid w:val="00050D8B"/>
    <w:rsid w:val="00050E10"/>
    <w:rsid w:val="00050E63"/>
    <w:rsid w:val="00050F75"/>
    <w:rsid w:val="000510FF"/>
    <w:rsid w:val="00051150"/>
    <w:rsid w:val="0005120D"/>
    <w:rsid w:val="00051241"/>
    <w:rsid w:val="00051282"/>
    <w:rsid w:val="00051350"/>
    <w:rsid w:val="00051393"/>
    <w:rsid w:val="00051420"/>
    <w:rsid w:val="0005143A"/>
    <w:rsid w:val="000514C2"/>
    <w:rsid w:val="00051505"/>
    <w:rsid w:val="000516F0"/>
    <w:rsid w:val="00051716"/>
    <w:rsid w:val="000519A9"/>
    <w:rsid w:val="000519B0"/>
    <w:rsid w:val="00051A49"/>
    <w:rsid w:val="00051AC1"/>
    <w:rsid w:val="00051B3E"/>
    <w:rsid w:val="00051C44"/>
    <w:rsid w:val="00051D34"/>
    <w:rsid w:val="00051DFB"/>
    <w:rsid w:val="00051DFC"/>
    <w:rsid w:val="00051E0B"/>
    <w:rsid w:val="00051EE2"/>
    <w:rsid w:val="00052101"/>
    <w:rsid w:val="00052154"/>
    <w:rsid w:val="00052189"/>
    <w:rsid w:val="000522AE"/>
    <w:rsid w:val="000522DE"/>
    <w:rsid w:val="00052312"/>
    <w:rsid w:val="00052477"/>
    <w:rsid w:val="00052597"/>
    <w:rsid w:val="000525DC"/>
    <w:rsid w:val="00052610"/>
    <w:rsid w:val="00052673"/>
    <w:rsid w:val="00052701"/>
    <w:rsid w:val="00052738"/>
    <w:rsid w:val="0005273C"/>
    <w:rsid w:val="000527C1"/>
    <w:rsid w:val="000527CB"/>
    <w:rsid w:val="000527E4"/>
    <w:rsid w:val="000527F4"/>
    <w:rsid w:val="00052868"/>
    <w:rsid w:val="000528A4"/>
    <w:rsid w:val="000529BA"/>
    <w:rsid w:val="00052A54"/>
    <w:rsid w:val="00052AAF"/>
    <w:rsid w:val="00052B1A"/>
    <w:rsid w:val="00052B4C"/>
    <w:rsid w:val="00052B6B"/>
    <w:rsid w:val="00052C8E"/>
    <w:rsid w:val="00052D21"/>
    <w:rsid w:val="00052D5C"/>
    <w:rsid w:val="00052DEB"/>
    <w:rsid w:val="00052E47"/>
    <w:rsid w:val="00052EC0"/>
    <w:rsid w:val="00052F24"/>
    <w:rsid w:val="00053082"/>
    <w:rsid w:val="0005308B"/>
    <w:rsid w:val="000530A3"/>
    <w:rsid w:val="00053144"/>
    <w:rsid w:val="0005327A"/>
    <w:rsid w:val="000532A9"/>
    <w:rsid w:val="000532D8"/>
    <w:rsid w:val="00053384"/>
    <w:rsid w:val="00053387"/>
    <w:rsid w:val="00053399"/>
    <w:rsid w:val="0005343C"/>
    <w:rsid w:val="000534D4"/>
    <w:rsid w:val="0005362C"/>
    <w:rsid w:val="00053709"/>
    <w:rsid w:val="0005375D"/>
    <w:rsid w:val="000537A2"/>
    <w:rsid w:val="000537EA"/>
    <w:rsid w:val="000538A1"/>
    <w:rsid w:val="0005396C"/>
    <w:rsid w:val="00053A1C"/>
    <w:rsid w:val="00053AD1"/>
    <w:rsid w:val="00053CD1"/>
    <w:rsid w:val="00053D5A"/>
    <w:rsid w:val="00053D5D"/>
    <w:rsid w:val="00053DD9"/>
    <w:rsid w:val="00053F37"/>
    <w:rsid w:val="00053F8C"/>
    <w:rsid w:val="0005400F"/>
    <w:rsid w:val="00054029"/>
    <w:rsid w:val="00054053"/>
    <w:rsid w:val="000540E3"/>
    <w:rsid w:val="0005417C"/>
    <w:rsid w:val="0005419C"/>
    <w:rsid w:val="00054249"/>
    <w:rsid w:val="00054278"/>
    <w:rsid w:val="0005446F"/>
    <w:rsid w:val="00054482"/>
    <w:rsid w:val="00054535"/>
    <w:rsid w:val="00054538"/>
    <w:rsid w:val="00054670"/>
    <w:rsid w:val="000546D1"/>
    <w:rsid w:val="000546E1"/>
    <w:rsid w:val="0005470C"/>
    <w:rsid w:val="00054764"/>
    <w:rsid w:val="000547AE"/>
    <w:rsid w:val="00054828"/>
    <w:rsid w:val="0005484B"/>
    <w:rsid w:val="000549E9"/>
    <w:rsid w:val="000549F5"/>
    <w:rsid w:val="00054A33"/>
    <w:rsid w:val="00054C4B"/>
    <w:rsid w:val="00054C7F"/>
    <w:rsid w:val="00054D32"/>
    <w:rsid w:val="00054D4A"/>
    <w:rsid w:val="00054DBB"/>
    <w:rsid w:val="00054E49"/>
    <w:rsid w:val="00054E5A"/>
    <w:rsid w:val="00054E9C"/>
    <w:rsid w:val="00054F39"/>
    <w:rsid w:val="0005502E"/>
    <w:rsid w:val="0005507C"/>
    <w:rsid w:val="0005514F"/>
    <w:rsid w:val="00055208"/>
    <w:rsid w:val="0005523A"/>
    <w:rsid w:val="000552C5"/>
    <w:rsid w:val="0005536B"/>
    <w:rsid w:val="000555C5"/>
    <w:rsid w:val="00055617"/>
    <w:rsid w:val="000556C0"/>
    <w:rsid w:val="00055767"/>
    <w:rsid w:val="0005579C"/>
    <w:rsid w:val="00055834"/>
    <w:rsid w:val="00055842"/>
    <w:rsid w:val="00055889"/>
    <w:rsid w:val="00055897"/>
    <w:rsid w:val="0005597E"/>
    <w:rsid w:val="00055A36"/>
    <w:rsid w:val="00055B2A"/>
    <w:rsid w:val="00055B33"/>
    <w:rsid w:val="00055D50"/>
    <w:rsid w:val="00055E64"/>
    <w:rsid w:val="00055F12"/>
    <w:rsid w:val="00055FE3"/>
    <w:rsid w:val="00056070"/>
    <w:rsid w:val="000560B0"/>
    <w:rsid w:val="000560BA"/>
    <w:rsid w:val="00056195"/>
    <w:rsid w:val="000561FD"/>
    <w:rsid w:val="00056204"/>
    <w:rsid w:val="000563FE"/>
    <w:rsid w:val="00056773"/>
    <w:rsid w:val="00056781"/>
    <w:rsid w:val="0005684B"/>
    <w:rsid w:val="000568D4"/>
    <w:rsid w:val="000568F9"/>
    <w:rsid w:val="0005693F"/>
    <w:rsid w:val="00056A8D"/>
    <w:rsid w:val="00056B9B"/>
    <w:rsid w:val="00056C98"/>
    <w:rsid w:val="00056DC1"/>
    <w:rsid w:val="00056E01"/>
    <w:rsid w:val="00056EB8"/>
    <w:rsid w:val="00056F55"/>
    <w:rsid w:val="00056F69"/>
    <w:rsid w:val="0005707E"/>
    <w:rsid w:val="00057112"/>
    <w:rsid w:val="000571F1"/>
    <w:rsid w:val="00057210"/>
    <w:rsid w:val="00057257"/>
    <w:rsid w:val="0005729F"/>
    <w:rsid w:val="000573C5"/>
    <w:rsid w:val="000574E9"/>
    <w:rsid w:val="00057519"/>
    <w:rsid w:val="00057663"/>
    <w:rsid w:val="000577E9"/>
    <w:rsid w:val="000577FB"/>
    <w:rsid w:val="000578DE"/>
    <w:rsid w:val="000578E7"/>
    <w:rsid w:val="0005793B"/>
    <w:rsid w:val="00057958"/>
    <w:rsid w:val="000579B1"/>
    <w:rsid w:val="000579C7"/>
    <w:rsid w:val="00057B92"/>
    <w:rsid w:val="00057BB2"/>
    <w:rsid w:val="00057BFD"/>
    <w:rsid w:val="00057C56"/>
    <w:rsid w:val="00057D0D"/>
    <w:rsid w:val="00057E59"/>
    <w:rsid w:val="00057ED7"/>
    <w:rsid w:val="00057EE8"/>
    <w:rsid w:val="00057F27"/>
    <w:rsid w:val="00060152"/>
    <w:rsid w:val="000601A4"/>
    <w:rsid w:val="0006028F"/>
    <w:rsid w:val="00060355"/>
    <w:rsid w:val="000603DD"/>
    <w:rsid w:val="0006061F"/>
    <w:rsid w:val="00060638"/>
    <w:rsid w:val="00060787"/>
    <w:rsid w:val="000607CA"/>
    <w:rsid w:val="00060849"/>
    <w:rsid w:val="00060897"/>
    <w:rsid w:val="00060964"/>
    <w:rsid w:val="000609CA"/>
    <w:rsid w:val="000609FD"/>
    <w:rsid w:val="00060A6A"/>
    <w:rsid w:val="00060AD2"/>
    <w:rsid w:val="00060AD3"/>
    <w:rsid w:val="00060CCF"/>
    <w:rsid w:val="00060D55"/>
    <w:rsid w:val="00060DDA"/>
    <w:rsid w:val="00060DF6"/>
    <w:rsid w:val="00060E14"/>
    <w:rsid w:val="00060E62"/>
    <w:rsid w:val="00060F65"/>
    <w:rsid w:val="00060FA4"/>
    <w:rsid w:val="00060FEE"/>
    <w:rsid w:val="0006104E"/>
    <w:rsid w:val="00061147"/>
    <w:rsid w:val="00061182"/>
    <w:rsid w:val="000611FE"/>
    <w:rsid w:val="00061234"/>
    <w:rsid w:val="00061292"/>
    <w:rsid w:val="00061366"/>
    <w:rsid w:val="000613C5"/>
    <w:rsid w:val="000614A2"/>
    <w:rsid w:val="00061579"/>
    <w:rsid w:val="000615F5"/>
    <w:rsid w:val="00061649"/>
    <w:rsid w:val="000616E7"/>
    <w:rsid w:val="00061710"/>
    <w:rsid w:val="000617B7"/>
    <w:rsid w:val="00061902"/>
    <w:rsid w:val="0006195F"/>
    <w:rsid w:val="00061A80"/>
    <w:rsid w:val="00061A9F"/>
    <w:rsid w:val="00061B79"/>
    <w:rsid w:val="00061C0F"/>
    <w:rsid w:val="00061C5B"/>
    <w:rsid w:val="00061F55"/>
    <w:rsid w:val="00061FE8"/>
    <w:rsid w:val="000620D0"/>
    <w:rsid w:val="00062261"/>
    <w:rsid w:val="000622A9"/>
    <w:rsid w:val="00062359"/>
    <w:rsid w:val="0006239B"/>
    <w:rsid w:val="0006248E"/>
    <w:rsid w:val="000625CA"/>
    <w:rsid w:val="000625DD"/>
    <w:rsid w:val="000626D4"/>
    <w:rsid w:val="000626F4"/>
    <w:rsid w:val="00062733"/>
    <w:rsid w:val="00062735"/>
    <w:rsid w:val="00062812"/>
    <w:rsid w:val="000628DB"/>
    <w:rsid w:val="000629B2"/>
    <w:rsid w:val="00062A38"/>
    <w:rsid w:val="00062A86"/>
    <w:rsid w:val="00062B9D"/>
    <w:rsid w:val="00062BBD"/>
    <w:rsid w:val="00062C8D"/>
    <w:rsid w:val="00062CEB"/>
    <w:rsid w:val="00062D84"/>
    <w:rsid w:val="00062D8A"/>
    <w:rsid w:val="00062FB2"/>
    <w:rsid w:val="00062FD6"/>
    <w:rsid w:val="00063030"/>
    <w:rsid w:val="000631AD"/>
    <w:rsid w:val="000632B9"/>
    <w:rsid w:val="000632EE"/>
    <w:rsid w:val="00063304"/>
    <w:rsid w:val="00063381"/>
    <w:rsid w:val="000633C6"/>
    <w:rsid w:val="000635F6"/>
    <w:rsid w:val="00063716"/>
    <w:rsid w:val="000639CD"/>
    <w:rsid w:val="00063B3F"/>
    <w:rsid w:val="00063C2C"/>
    <w:rsid w:val="00063DA3"/>
    <w:rsid w:val="00063E2A"/>
    <w:rsid w:val="00063E82"/>
    <w:rsid w:val="00063EA5"/>
    <w:rsid w:val="00063EF8"/>
    <w:rsid w:val="00063F6A"/>
    <w:rsid w:val="00063FA2"/>
    <w:rsid w:val="00063FD8"/>
    <w:rsid w:val="000640A8"/>
    <w:rsid w:val="00064358"/>
    <w:rsid w:val="000643F6"/>
    <w:rsid w:val="000644AE"/>
    <w:rsid w:val="000644E4"/>
    <w:rsid w:val="0006451E"/>
    <w:rsid w:val="00064584"/>
    <w:rsid w:val="000645A0"/>
    <w:rsid w:val="000645EF"/>
    <w:rsid w:val="00064727"/>
    <w:rsid w:val="0006495C"/>
    <w:rsid w:val="000649CE"/>
    <w:rsid w:val="000649FF"/>
    <w:rsid w:val="00064A7C"/>
    <w:rsid w:val="00064BED"/>
    <w:rsid w:val="00064CE6"/>
    <w:rsid w:val="00064D11"/>
    <w:rsid w:val="00064E43"/>
    <w:rsid w:val="00064E8E"/>
    <w:rsid w:val="00064E94"/>
    <w:rsid w:val="00064F2B"/>
    <w:rsid w:val="00064F5E"/>
    <w:rsid w:val="00064F98"/>
    <w:rsid w:val="00064FE8"/>
    <w:rsid w:val="000650CB"/>
    <w:rsid w:val="00065108"/>
    <w:rsid w:val="0006518A"/>
    <w:rsid w:val="000651C5"/>
    <w:rsid w:val="0006526F"/>
    <w:rsid w:val="00065310"/>
    <w:rsid w:val="00065356"/>
    <w:rsid w:val="00065368"/>
    <w:rsid w:val="000653EC"/>
    <w:rsid w:val="00065470"/>
    <w:rsid w:val="000654C7"/>
    <w:rsid w:val="00065577"/>
    <w:rsid w:val="00065598"/>
    <w:rsid w:val="00065619"/>
    <w:rsid w:val="000656FE"/>
    <w:rsid w:val="000657B0"/>
    <w:rsid w:val="000657C2"/>
    <w:rsid w:val="00065840"/>
    <w:rsid w:val="00065AD2"/>
    <w:rsid w:val="00065B33"/>
    <w:rsid w:val="00065B59"/>
    <w:rsid w:val="00065C0B"/>
    <w:rsid w:val="00065CCB"/>
    <w:rsid w:val="00065CF3"/>
    <w:rsid w:val="00065D23"/>
    <w:rsid w:val="00065D47"/>
    <w:rsid w:val="00065D5D"/>
    <w:rsid w:val="00065D82"/>
    <w:rsid w:val="00065D8C"/>
    <w:rsid w:val="00065D91"/>
    <w:rsid w:val="00065E10"/>
    <w:rsid w:val="00065E11"/>
    <w:rsid w:val="00065F1F"/>
    <w:rsid w:val="00065F74"/>
    <w:rsid w:val="00065FBC"/>
    <w:rsid w:val="00066113"/>
    <w:rsid w:val="000661F6"/>
    <w:rsid w:val="0006622D"/>
    <w:rsid w:val="000665A8"/>
    <w:rsid w:val="000665DC"/>
    <w:rsid w:val="000665EE"/>
    <w:rsid w:val="0006662C"/>
    <w:rsid w:val="0006676B"/>
    <w:rsid w:val="000668D4"/>
    <w:rsid w:val="0006698D"/>
    <w:rsid w:val="00066AEB"/>
    <w:rsid w:val="00066B08"/>
    <w:rsid w:val="00066B42"/>
    <w:rsid w:val="00066B91"/>
    <w:rsid w:val="00066BAC"/>
    <w:rsid w:val="00066BD7"/>
    <w:rsid w:val="00066C16"/>
    <w:rsid w:val="00066C32"/>
    <w:rsid w:val="00066C3B"/>
    <w:rsid w:val="00066C53"/>
    <w:rsid w:val="00066C5B"/>
    <w:rsid w:val="00066D1E"/>
    <w:rsid w:val="00066E1F"/>
    <w:rsid w:val="00066EAD"/>
    <w:rsid w:val="00066F53"/>
    <w:rsid w:val="0006702E"/>
    <w:rsid w:val="000671C6"/>
    <w:rsid w:val="00067244"/>
    <w:rsid w:val="0006725B"/>
    <w:rsid w:val="0006729D"/>
    <w:rsid w:val="000673AD"/>
    <w:rsid w:val="00067455"/>
    <w:rsid w:val="000674EE"/>
    <w:rsid w:val="000674FF"/>
    <w:rsid w:val="00067584"/>
    <w:rsid w:val="000676B0"/>
    <w:rsid w:val="0006778A"/>
    <w:rsid w:val="00067829"/>
    <w:rsid w:val="00067925"/>
    <w:rsid w:val="00067942"/>
    <w:rsid w:val="0006796E"/>
    <w:rsid w:val="0006797E"/>
    <w:rsid w:val="000679EE"/>
    <w:rsid w:val="00067A64"/>
    <w:rsid w:val="00067B29"/>
    <w:rsid w:val="00067C1C"/>
    <w:rsid w:val="00067C75"/>
    <w:rsid w:val="00067C9D"/>
    <w:rsid w:val="00067D1A"/>
    <w:rsid w:val="00067D89"/>
    <w:rsid w:val="00067E0B"/>
    <w:rsid w:val="00067F2E"/>
    <w:rsid w:val="00067F68"/>
    <w:rsid w:val="00067FC2"/>
    <w:rsid w:val="00067FC7"/>
    <w:rsid w:val="00070081"/>
    <w:rsid w:val="00070084"/>
    <w:rsid w:val="0007008F"/>
    <w:rsid w:val="000700D6"/>
    <w:rsid w:val="00070154"/>
    <w:rsid w:val="000701AE"/>
    <w:rsid w:val="000703C8"/>
    <w:rsid w:val="0007045D"/>
    <w:rsid w:val="00070696"/>
    <w:rsid w:val="0007073A"/>
    <w:rsid w:val="00070786"/>
    <w:rsid w:val="000707D7"/>
    <w:rsid w:val="00070872"/>
    <w:rsid w:val="000708A1"/>
    <w:rsid w:val="000708A3"/>
    <w:rsid w:val="000708D4"/>
    <w:rsid w:val="00070986"/>
    <w:rsid w:val="000709C8"/>
    <w:rsid w:val="00070B8B"/>
    <w:rsid w:val="00070B91"/>
    <w:rsid w:val="00070CC4"/>
    <w:rsid w:val="00070D46"/>
    <w:rsid w:val="00070E96"/>
    <w:rsid w:val="00070F6F"/>
    <w:rsid w:val="00070FBC"/>
    <w:rsid w:val="00071026"/>
    <w:rsid w:val="0007102F"/>
    <w:rsid w:val="000710C8"/>
    <w:rsid w:val="0007111F"/>
    <w:rsid w:val="00071195"/>
    <w:rsid w:val="000711C7"/>
    <w:rsid w:val="00071203"/>
    <w:rsid w:val="00071332"/>
    <w:rsid w:val="000713F9"/>
    <w:rsid w:val="00071405"/>
    <w:rsid w:val="0007140C"/>
    <w:rsid w:val="0007176F"/>
    <w:rsid w:val="000717D1"/>
    <w:rsid w:val="00071928"/>
    <w:rsid w:val="00071929"/>
    <w:rsid w:val="000719BA"/>
    <w:rsid w:val="00071CBC"/>
    <w:rsid w:val="00071D71"/>
    <w:rsid w:val="00071E26"/>
    <w:rsid w:val="00071E31"/>
    <w:rsid w:val="00071E7A"/>
    <w:rsid w:val="00071F8B"/>
    <w:rsid w:val="00071FF8"/>
    <w:rsid w:val="0007200B"/>
    <w:rsid w:val="000720E0"/>
    <w:rsid w:val="00072100"/>
    <w:rsid w:val="00072266"/>
    <w:rsid w:val="0007229F"/>
    <w:rsid w:val="0007235E"/>
    <w:rsid w:val="000723A0"/>
    <w:rsid w:val="000723AF"/>
    <w:rsid w:val="0007241A"/>
    <w:rsid w:val="00072505"/>
    <w:rsid w:val="00072591"/>
    <w:rsid w:val="00072609"/>
    <w:rsid w:val="0007265E"/>
    <w:rsid w:val="0007279C"/>
    <w:rsid w:val="000727EB"/>
    <w:rsid w:val="00072856"/>
    <w:rsid w:val="00072924"/>
    <w:rsid w:val="0007294A"/>
    <w:rsid w:val="0007298F"/>
    <w:rsid w:val="000729D9"/>
    <w:rsid w:val="000729DC"/>
    <w:rsid w:val="00072A71"/>
    <w:rsid w:val="00072A8B"/>
    <w:rsid w:val="00072ADA"/>
    <w:rsid w:val="00072C1B"/>
    <w:rsid w:val="00072C49"/>
    <w:rsid w:val="00072C55"/>
    <w:rsid w:val="00072C59"/>
    <w:rsid w:val="00072C66"/>
    <w:rsid w:val="00072CC1"/>
    <w:rsid w:val="00072CC8"/>
    <w:rsid w:val="00072D0E"/>
    <w:rsid w:val="00072D84"/>
    <w:rsid w:val="00072FFE"/>
    <w:rsid w:val="00073107"/>
    <w:rsid w:val="00073278"/>
    <w:rsid w:val="00073279"/>
    <w:rsid w:val="000732A8"/>
    <w:rsid w:val="000732CE"/>
    <w:rsid w:val="000732E3"/>
    <w:rsid w:val="00073302"/>
    <w:rsid w:val="00073408"/>
    <w:rsid w:val="000734C1"/>
    <w:rsid w:val="00073501"/>
    <w:rsid w:val="00073620"/>
    <w:rsid w:val="000738E7"/>
    <w:rsid w:val="00073A2F"/>
    <w:rsid w:val="00073A49"/>
    <w:rsid w:val="00073AAE"/>
    <w:rsid w:val="00073B4D"/>
    <w:rsid w:val="00073D63"/>
    <w:rsid w:val="00073F87"/>
    <w:rsid w:val="00073FF4"/>
    <w:rsid w:val="00074008"/>
    <w:rsid w:val="0007400F"/>
    <w:rsid w:val="0007405B"/>
    <w:rsid w:val="00074106"/>
    <w:rsid w:val="000741C0"/>
    <w:rsid w:val="000741D1"/>
    <w:rsid w:val="000742C2"/>
    <w:rsid w:val="000745FF"/>
    <w:rsid w:val="00074619"/>
    <w:rsid w:val="000746B8"/>
    <w:rsid w:val="000746B9"/>
    <w:rsid w:val="0007486E"/>
    <w:rsid w:val="000748A0"/>
    <w:rsid w:val="000748BE"/>
    <w:rsid w:val="000749BB"/>
    <w:rsid w:val="000749C7"/>
    <w:rsid w:val="00074AAC"/>
    <w:rsid w:val="00074BA8"/>
    <w:rsid w:val="00074BF3"/>
    <w:rsid w:val="00074CBF"/>
    <w:rsid w:val="00074D51"/>
    <w:rsid w:val="00074D76"/>
    <w:rsid w:val="00074DC9"/>
    <w:rsid w:val="00074DE3"/>
    <w:rsid w:val="00074E1E"/>
    <w:rsid w:val="00074E25"/>
    <w:rsid w:val="00074F5F"/>
    <w:rsid w:val="000750AB"/>
    <w:rsid w:val="000750B9"/>
    <w:rsid w:val="000750C9"/>
    <w:rsid w:val="000750EE"/>
    <w:rsid w:val="00075196"/>
    <w:rsid w:val="000752BF"/>
    <w:rsid w:val="000753FE"/>
    <w:rsid w:val="0007561F"/>
    <w:rsid w:val="00075650"/>
    <w:rsid w:val="00075706"/>
    <w:rsid w:val="000758C9"/>
    <w:rsid w:val="00075AD8"/>
    <w:rsid w:val="00075AE1"/>
    <w:rsid w:val="00075BE4"/>
    <w:rsid w:val="00075C8C"/>
    <w:rsid w:val="00075E3D"/>
    <w:rsid w:val="00075E63"/>
    <w:rsid w:val="00075EE8"/>
    <w:rsid w:val="00075EF7"/>
    <w:rsid w:val="0007609F"/>
    <w:rsid w:val="000760FA"/>
    <w:rsid w:val="00076198"/>
    <w:rsid w:val="000761F0"/>
    <w:rsid w:val="0007624B"/>
    <w:rsid w:val="000762A7"/>
    <w:rsid w:val="000763E8"/>
    <w:rsid w:val="000766A5"/>
    <w:rsid w:val="000767A9"/>
    <w:rsid w:val="0007687C"/>
    <w:rsid w:val="000768C7"/>
    <w:rsid w:val="000768FF"/>
    <w:rsid w:val="00076922"/>
    <w:rsid w:val="00076949"/>
    <w:rsid w:val="0007696E"/>
    <w:rsid w:val="00076992"/>
    <w:rsid w:val="000769D2"/>
    <w:rsid w:val="000769FE"/>
    <w:rsid w:val="00076ADD"/>
    <w:rsid w:val="00076AFE"/>
    <w:rsid w:val="00076BED"/>
    <w:rsid w:val="00076DEF"/>
    <w:rsid w:val="00076E62"/>
    <w:rsid w:val="00076F77"/>
    <w:rsid w:val="000770E7"/>
    <w:rsid w:val="00077228"/>
    <w:rsid w:val="00077455"/>
    <w:rsid w:val="00077493"/>
    <w:rsid w:val="000774F3"/>
    <w:rsid w:val="0007759D"/>
    <w:rsid w:val="000778C9"/>
    <w:rsid w:val="0007793F"/>
    <w:rsid w:val="000779B6"/>
    <w:rsid w:val="000779DD"/>
    <w:rsid w:val="00077A50"/>
    <w:rsid w:val="00077D78"/>
    <w:rsid w:val="00077DE0"/>
    <w:rsid w:val="00077DE6"/>
    <w:rsid w:val="00077E24"/>
    <w:rsid w:val="00077E3F"/>
    <w:rsid w:val="00077E56"/>
    <w:rsid w:val="00077F31"/>
    <w:rsid w:val="00077F71"/>
    <w:rsid w:val="00080062"/>
    <w:rsid w:val="000802F1"/>
    <w:rsid w:val="000802F8"/>
    <w:rsid w:val="000803DE"/>
    <w:rsid w:val="00080503"/>
    <w:rsid w:val="0008054E"/>
    <w:rsid w:val="00080573"/>
    <w:rsid w:val="000806D3"/>
    <w:rsid w:val="00080715"/>
    <w:rsid w:val="000807F2"/>
    <w:rsid w:val="0008085E"/>
    <w:rsid w:val="00080958"/>
    <w:rsid w:val="00080998"/>
    <w:rsid w:val="000809DE"/>
    <w:rsid w:val="00080A63"/>
    <w:rsid w:val="00080C44"/>
    <w:rsid w:val="00080CC1"/>
    <w:rsid w:val="00080FD2"/>
    <w:rsid w:val="00081058"/>
    <w:rsid w:val="000810BF"/>
    <w:rsid w:val="000810DF"/>
    <w:rsid w:val="000811C7"/>
    <w:rsid w:val="00081204"/>
    <w:rsid w:val="000814D7"/>
    <w:rsid w:val="000815AF"/>
    <w:rsid w:val="00081688"/>
    <w:rsid w:val="000816C3"/>
    <w:rsid w:val="000817E6"/>
    <w:rsid w:val="0008195D"/>
    <w:rsid w:val="000819D7"/>
    <w:rsid w:val="00081AEA"/>
    <w:rsid w:val="00081B40"/>
    <w:rsid w:val="00081B71"/>
    <w:rsid w:val="00081C45"/>
    <w:rsid w:val="00081DA7"/>
    <w:rsid w:val="00081E15"/>
    <w:rsid w:val="00081E5C"/>
    <w:rsid w:val="00081F22"/>
    <w:rsid w:val="00081F90"/>
    <w:rsid w:val="00081FB9"/>
    <w:rsid w:val="00081FC8"/>
    <w:rsid w:val="0008207E"/>
    <w:rsid w:val="00082142"/>
    <w:rsid w:val="00082155"/>
    <w:rsid w:val="00082233"/>
    <w:rsid w:val="00082286"/>
    <w:rsid w:val="00082298"/>
    <w:rsid w:val="000822D9"/>
    <w:rsid w:val="00082374"/>
    <w:rsid w:val="000823F9"/>
    <w:rsid w:val="000824C9"/>
    <w:rsid w:val="00082518"/>
    <w:rsid w:val="00082577"/>
    <w:rsid w:val="000826C8"/>
    <w:rsid w:val="000826F2"/>
    <w:rsid w:val="000828DA"/>
    <w:rsid w:val="00082967"/>
    <w:rsid w:val="0008296F"/>
    <w:rsid w:val="00082A73"/>
    <w:rsid w:val="00082B27"/>
    <w:rsid w:val="00082B33"/>
    <w:rsid w:val="00082B68"/>
    <w:rsid w:val="00082BD3"/>
    <w:rsid w:val="00082C10"/>
    <w:rsid w:val="00082D9F"/>
    <w:rsid w:val="00082DDF"/>
    <w:rsid w:val="00082E55"/>
    <w:rsid w:val="00082E8D"/>
    <w:rsid w:val="00082F27"/>
    <w:rsid w:val="00082F7D"/>
    <w:rsid w:val="00082FDD"/>
    <w:rsid w:val="00083093"/>
    <w:rsid w:val="0008312C"/>
    <w:rsid w:val="000832D5"/>
    <w:rsid w:val="0008330D"/>
    <w:rsid w:val="00083368"/>
    <w:rsid w:val="00083371"/>
    <w:rsid w:val="0008337A"/>
    <w:rsid w:val="00083477"/>
    <w:rsid w:val="00083530"/>
    <w:rsid w:val="000835B9"/>
    <w:rsid w:val="000835F8"/>
    <w:rsid w:val="0008365D"/>
    <w:rsid w:val="0008377D"/>
    <w:rsid w:val="000837E3"/>
    <w:rsid w:val="000837EE"/>
    <w:rsid w:val="000838AC"/>
    <w:rsid w:val="000839BD"/>
    <w:rsid w:val="00083A9F"/>
    <w:rsid w:val="00083B62"/>
    <w:rsid w:val="00083BF5"/>
    <w:rsid w:val="00083CA0"/>
    <w:rsid w:val="00083CFC"/>
    <w:rsid w:val="00083D2C"/>
    <w:rsid w:val="00083D2F"/>
    <w:rsid w:val="00083EB5"/>
    <w:rsid w:val="00083F40"/>
    <w:rsid w:val="0008402F"/>
    <w:rsid w:val="000840AD"/>
    <w:rsid w:val="00084178"/>
    <w:rsid w:val="000841BD"/>
    <w:rsid w:val="00084215"/>
    <w:rsid w:val="00084379"/>
    <w:rsid w:val="000843AE"/>
    <w:rsid w:val="000843CF"/>
    <w:rsid w:val="000844E0"/>
    <w:rsid w:val="000845B9"/>
    <w:rsid w:val="0008461B"/>
    <w:rsid w:val="00084636"/>
    <w:rsid w:val="00084677"/>
    <w:rsid w:val="000846F2"/>
    <w:rsid w:val="000847CE"/>
    <w:rsid w:val="000847D1"/>
    <w:rsid w:val="00084867"/>
    <w:rsid w:val="000848F2"/>
    <w:rsid w:val="00084988"/>
    <w:rsid w:val="00084A34"/>
    <w:rsid w:val="00084C5A"/>
    <w:rsid w:val="00085106"/>
    <w:rsid w:val="00085143"/>
    <w:rsid w:val="0008524B"/>
    <w:rsid w:val="00085273"/>
    <w:rsid w:val="00085290"/>
    <w:rsid w:val="000852A3"/>
    <w:rsid w:val="000852B9"/>
    <w:rsid w:val="000852E4"/>
    <w:rsid w:val="00085302"/>
    <w:rsid w:val="00085432"/>
    <w:rsid w:val="0008545B"/>
    <w:rsid w:val="00085554"/>
    <w:rsid w:val="000855D7"/>
    <w:rsid w:val="00085627"/>
    <w:rsid w:val="000856CA"/>
    <w:rsid w:val="00085716"/>
    <w:rsid w:val="0008586B"/>
    <w:rsid w:val="0008591A"/>
    <w:rsid w:val="00085978"/>
    <w:rsid w:val="000859C9"/>
    <w:rsid w:val="00085A41"/>
    <w:rsid w:val="00085BC5"/>
    <w:rsid w:val="00085C5A"/>
    <w:rsid w:val="00085D4F"/>
    <w:rsid w:val="00085D60"/>
    <w:rsid w:val="00085DC3"/>
    <w:rsid w:val="00085F35"/>
    <w:rsid w:val="00085F91"/>
    <w:rsid w:val="00086004"/>
    <w:rsid w:val="00086089"/>
    <w:rsid w:val="00086174"/>
    <w:rsid w:val="0008627E"/>
    <w:rsid w:val="00086288"/>
    <w:rsid w:val="00086356"/>
    <w:rsid w:val="0008637E"/>
    <w:rsid w:val="000863D4"/>
    <w:rsid w:val="0008641C"/>
    <w:rsid w:val="00086422"/>
    <w:rsid w:val="00086425"/>
    <w:rsid w:val="00086532"/>
    <w:rsid w:val="000865E3"/>
    <w:rsid w:val="00086601"/>
    <w:rsid w:val="00086604"/>
    <w:rsid w:val="00086644"/>
    <w:rsid w:val="0008665D"/>
    <w:rsid w:val="000867C2"/>
    <w:rsid w:val="00086880"/>
    <w:rsid w:val="000868BD"/>
    <w:rsid w:val="000868F8"/>
    <w:rsid w:val="00086958"/>
    <w:rsid w:val="00086A25"/>
    <w:rsid w:val="00086A9C"/>
    <w:rsid w:val="00086B76"/>
    <w:rsid w:val="00086BBC"/>
    <w:rsid w:val="00087000"/>
    <w:rsid w:val="0008722F"/>
    <w:rsid w:val="00087392"/>
    <w:rsid w:val="000873AF"/>
    <w:rsid w:val="000873DE"/>
    <w:rsid w:val="0008742D"/>
    <w:rsid w:val="00087500"/>
    <w:rsid w:val="00087584"/>
    <w:rsid w:val="0008767B"/>
    <w:rsid w:val="00087782"/>
    <w:rsid w:val="000878B1"/>
    <w:rsid w:val="000878D7"/>
    <w:rsid w:val="000879D8"/>
    <w:rsid w:val="00087AD9"/>
    <w:rsid w:val="00087B17"/>
    <w:rsid w:val="00087B78"/>
    <w:rsid w:val="00087C3C"/>
    <w:rsid w:val="00087CC4"/>
    <w:rsid w:val="00087CCB"/>
    <w:rsid w:val="0009002E"/>
    <w:rsid w:val="00090112"/>
    <w:rsid w:val="00090175"/>
    <w:rsid w:val="0009041D"/>
    <w:rsid w:val="00090476"/>
    <w:rsid w:val="000905D8"/>
    <w:rsid w:val="000905F6"/>
    <w:rsid w:val="00090647"/>
    <w:rsid w:val="00090832"/>
    <w:rsid w:val="0009089B"/>
    <w:rsid w:val="000909CF"/>
    <w:rsid w:val="000909F0"/>
    <w:rsid w:val="000909FE"/>
    <w:rsid w:val="00090A7A"/>
    <w:rsid w:val="00090AFE"/>
    <w:rsid w:val="00090BE9"/>
    <w:rsid w:val="00090C85"/>
    <w:rsid w:val="00090C9B"/>
    <w:rsid w:val="00090E50"/>
    <w:rsid w:val="00090F36"/>
    <w:rsid w:val="00090F49"/>
    <w:rsid w:val="00090F9D"/>
    <w:rsid w:val="00090FDE"/>
    <w:rsid w:val="00091021"/>
    <w:rsid w:val="000910DE"/>
    <w:rsid w:val="00091106"/>
    <w:rsid w:val="0009125A"/>
    <w:rsid w:val="000913B7"/>
    <w:rsid w:val="00091434"/>
    <w:rsid w:val="00091478"/>
    <w:rsid w:val="000916F9"/>
    <w:rsid w:val="00091744"/>
    <w:rsid w:val="00091858"/>
    <w:rsid w:val="0009187F"/>
    <w:rsid w:val="000918CA"/>
    <w:rsid w:val="00091939"/>
    <w:rsid w:val="00091947"/>
    <w:rsid w:val="0009195B"/>
    <w:rsid w:val="000919EF"/>
    <w:rsid w:val="00091A88"/>
    <w:rsid w:val="00091AED"/>
    <w:rsid w:val="00091B03"/>
    <w:rsid w:val="00091B74"/>
    <w:rsid w:val="00091D30"/>
    <w:rsid w:val="00091D5F"/>
    <w:rsid w:val="00091E78"/>
    <w:rsid w:val="00091EB6"/>
    <w:rsid w:val="00091EC7"/>
    <w:rsid w:val="00091FD6"/>
    <w:rsid w:val="00092011"/>
    <w:rsid w:val="00092266"/>
    <w:rsid w:val="0009229C"/>
    <w:rsid w:val="000922B3"/>
    <w:rsid w:val="000922DB"/>
    <w:rsid w:val="00092309"/>
    <w:rsid w:val="00092380"/>
    <w:rsid w:val="000923BB"/>
    <w:rsid w:val="00092409"/>
    <w:rsid w:val="0009241D"/>
    <w:rsid w:val="00092441"/>
    <w:rsid w:val="000924C9"/>
    <w:rsid w:val="0009250A"/>
    <w:rsid w:val="0009276D"/>
    <w:rsid w:val="0009287C"/>
    <w:rsid w:val="0009291F"/>
    <w:rsid w:val="0009292C"/>
    <w:rsid w:val="00092947"/>
    <w:rsid w:val="0009298A"/>
    <w:rsid w:val="00092B8A"/>
    <w:rsid w:val="00092BBE"/>
    <w:rsid w:val="00092C60"/>
    <w:rsid w:val="00092CD6"/>
    <w:rsid w:val="00092DAD"/>
    <w:rsid w:val="00093043"/>
    <w:rsid w:val="0009304C"/>
    <w:rsid w:val="00093063"/>
    <w:rsid w:val="00093079"/>
    <w:rsid w:val="000930D2"/>
    <w:rsid w:val="000931E5"/>
    <w:rsid w:val="00093380"/>
    <w:rsid w:val="000933C4"/>
    <w:rsid w:val="0009351E"/>
    <w:rsid w:val="0009359E"/>
    <w:rsid w:val="000935E7"/>
    <w:rsid w:val="000936AC"/>
    <w:rsid w:val="000936D6"/>
    <w:rsid w:val="000936FF"/>
    <w:rsid w:val="000938DF"/>
    <w:rsid w:val="000938E5"/>
    <w:rsid w:val="0009392A"/>
    <w:rsid w:val="00093AC7"/>
    <w:rsid w:val="00093AE3"/>
    <w:rsid w:val="00093AFD"/>
    <w:rsid w:val="00093B3C"/>
    <w:rsid w:val="00093BC4"/>
    <w:rsid w:val="00093C11"/>
    <w:rsid w:val="00093CDF"/>
    <w:rsid w:val="00093D24"/>
    <w:rsid w:val="00093E35"/>
    <w:rsid w:val="00093EF4"/>
    <w:rsid w:val="00093F66"/>
    <w:rsid w:val="000942B8"/>
    <w:rsid w:val="00094373"/>
    <w:rsid w:val="0009443D"/>
    <w:rsid w:val="000944D9"/>
    <w:rsid w:val="00094508"/>
    <w:rsid w:val="00094548"/>
    <w:rsid w:val="0009454B"/>
    <w:rsid w:val="0009466F"/>
    <w:rsid w:val="000948AB"/>
    <w:rsid w:val="00094AA2"/>
    <w:rsid w:val="00094AD8"/>
    <w:rsid w:val="00094AF6"/>
    <w:rsid w:val="00094B68"/>
    <w:rsid w:val="00094BF5"/>
    <w:rsid w:val="00094C30"/>
    <w:rsid w:val="00094C60"/>
    <w:rsid w:val="00094CF7"/>
    <w:rsid w:val="00094D3E"/>
    <w:rsid w:val="00094D3F"/>
    <w:rsid w:val="00094D55"/>
    <w:rsid w:val="00094D93"/>
    <w:rsid w:val="00094DA8"/>
    <w:rsid w:val="00094EA4"/>
    <w:rsid w:val="00094FE5"/>
    <w:rsid w:val="00095024"/>
    <w:rsid w:val="00095029"/>
    <w:rsid w:val="0009506B"/>
    <w:rsid w:val="00095162"/>
    <w:rsid w:val="00095170"/>
    <w:rsid w:val="000951CE"/>
    <w:rsid w:val="00095318"/>
    <w:rsid w:val="00095479"/>
    <w:rsid w:val="00095663"/>
    <w:rsid w:val="00095791"/>
    <w:rsid w:val="00095896"/>
    <w:rsid w:val="000958A1"/>
    <w:rsid w:val="000958AC"/>
    <w:rsid w:val="00095AB8"/>
    <w:rsid w:val="00095B28"/>
    <w:rsid w:val="00095B4D"/>
    <w:rsid w:val="00095C37"/>
    <w:rsid w:val="00095E44"/>
    <w:rsid w:val="00095EA7"/>
    <w:rsid w:val="00095EE3"/>
    <w:rsid w:val="00095F6A"/>
    <w:rsid w:val="00095FE0"/>
    <w:rsid w:val="00095FE4"/>
    <w:rsid w:val="0009602D"/>
    <w:rsid w:val="0009604C"/>
    <w:rsid w:val="00096218"/>
    <w:rsid w:val="000962BD"/>
    <w:rsid w:val="000963D2"/>
    <w:rsid w:val="000963F6"/>
    <w:rsid w:val="000964E9"/>
    <w:rsid w:val="00096500"/>
    <w:rsid w:val="0009665C"/>
    <w:rsid w:val="0009666C"/>
    <w:rsid w:val="000968E4"/>
    <w:rsid w:val="000968F6"/>
    <w:rsid w:val="0009692D"/>
    <w:rsid w:val="000969A6"/>
    <w:rsid w:val="000969A8"/>
    <w:rsid w:val="00096A15"/>
    <w:rsid w:val="00096A44"/>
    <w:rsid w:val="00096A7A"/>
    <w:rsid w:val="00096AE7"/>
    <w:rsid w:val="00096B00"/>
    <w:rsid w:val="00096BF5"/>
    <w:rsid w:val="00096CA6"/>
    <w:rsid w:val="00096CBF"/>
    <w:rsid w:val="00096D64"/>
    <w:rsid w:val="00096DB2"/>
    <w:rsid w:val="00096ED3"/>
    <w:rsid w:val="00096FC2"/>
    <w:rsid w:val="00097051"/>
    <w:rsid w:val="00097179"/>
    <w:rsid w:val="00097194"/>
    <w:rsid w:val="00097205"/>
    <w:rsid w:val="00097297"/>
    <w:rsid w:val="000972B9"/>
    <w:rsid w:val="00097362"/>
    <w:rsid w:val="00097383"/>
    <w:rsid w:val="000973FD"/>
    <w:rsid w:val="00097432"/>
    <w:rsid w:val="00097747"/>
    <w:rsid w:val="000977A3"/>
    <w:rsid w:val="00097827"/>
    <w:rsid w:val="0009794E"/>
    <w:rsid w:val="0009797B"/>
    <w:rsid w:val="00097998"/>
    <w:rsid w:val="00097B1B"/>
    <w:rsid w:val="00097B50"/>
    <w:rsid w:val="00097B85"/>
    <w:rsid w:val="00097C03"/>
    <w:rsid w:val="00097D29"/>
    <w:rsid w:val="00097E44"/>
    <w:rsid w:val="00097FB5"/>
    <w:rsid w:val="000A00AA"/>
    <w:rsid w:val="000A0220"/>
    <w:rsid w:val="000A029C"/>
    <w:rsid w:val="000A040F"/>
    <w:rsid w:val="000A0421"/>
    <w:rsid w:val="000A042D"/>
    <w:rsid w:val="000A0555"/>
    <w:rsid w:val="000A05B7"/>
    <w:rsid w:val="000A06F2"/>
    <w:rsid w:val="000A06F3"/>
    <w:rsid w:val="000A0726"/>
    <w:rsid w:val="000A08DE"/>
    <w:rsid w:val="000A09F6"/>
    <w:rsid w:val="000A0AB1"/>
    <w:rsid w:val="000A0B56"/>
    <w:rsid w:val="000A0C0A"/>
    <w:rsid w:val="000A0C87"/>
    <w:rsid w:val="000A0C99"/>
    <w:rsid w:val="000A0CAE"/>
    <w:rsid w:val="000A0CF4"/>
    <w:rsid w:val="000A0D32"/>
    <w:rsid w:val="000A0DFE"/>
    <w:rsid w:val="000A0E98"/>
    <w:rsid w:val="000A0FCE"/>
    <w:rsid w:val="000A117E"/>
    <w:rsid w:val="000A1371"/>
    <w:rsid w:val="000A13A6"/>
    <w:rsid w:val="000A13D3"/>
    <w:rsid w:val="000A14D8"/>
    <w:rsid w:val="000A14D9"/>
    <w:rsid w:val="000A1524"/>
    <w:rsid w:val="000A1941"/>
    <w:rsid w:val="000A1A9A"/>
    <w:rsid w:val="000A1AB7"/>
    <w:rsid w:val="000A1AF3"/>
    <w:rsid w:val="000A1B29"/>
    <w:rsid w:val="000A1B79"/>
    <w:rsid w:val="000A1CEA"/>
    <w:rsid w:val="000A1D5A"/>
    <w:rsid w:val="000A1DCA"/>
    <w:rsid w:val="000A1E33"/>
    <w:rsid w:val="000A1E85"/>
    <w:rsid w:val="000A1FF7"/>
    <w:rsid w:val="000A2001"/>
    <w:rsid w:val="000A20BE"/>
    <w:rsid w:val="000A21B6"/>
    <w:rsid w:val="000A222B"/>
    <w:rsid w:val="000A2295"/>
    <w:rsid w:val="000A22B8"/>
    <w:rsid w:val="000A22C2"/>
    <w:rsid w:val="000A22CF"/>
    <w:rsid w:val="000A2391"/>
    <w:rsid w:val="000A239B"/>
    <w:rsid w:val="000A24C7"/>
    <w:rsid w:val="000A24CC"/>
    <w:rsid w:val="000A252F"/>
    <w:rsid w:val="000A2546"/>
    <w:rsid w:val="000A26A9"/>
    <w:rsid w:val="000A26F9"/>
    <w:rsid w:val="000A2765"/>
    <w:rsid w:val="000A2780"/>
    <w:rsid w:val="000A28A2"/>
    <w:rsid w:val="000A28D2"/>
    <w:rsid w:val="000A2B30"/>
    <w:rsid w:val="000A2C50"/>
    <w:rsid w:val="000A2D48"/>
    <w:rsid w:val="000A2D93"/>
    <w:rsid w:val="000A2DB9"/>
    <w:rsid w:val="000A2F27"/>
    <w:rsid w:val="000A2F5A"/>
    <w:rsid w:val="000A306F"/>
    <w:rsid w:val="000A3082"/>
    <w:rsid w:val="000A3193"/>
    <w:rsid w:val="000A31F4"/>
    <w:rsid w:val="000A3289"/>
    <w:rsid w:val="000A32BF"/>
    <w:rsid w:val="000A3388"/>
    <w:rsid w:val="000A33DD"/>
    <w:rsid w:val="000A34F0"/>
    <w:rsid w:val="000A36DD"/>
    <w:rsid w:val="000A3756"/>
    <w:rsid w:val="000A3A32"/>
    <w:rsid w:val="000A3B61"/>
    <w:rsid w:val="000A3BBA"/>
    <w:rsid w:val="000A3C4E"/>
    <w:rsid w:val="000A3D21"/>
    <w:rsid w:val="000A3D6F"/>
    <w:rsid w:val="000A3F4D"/>
    <w:rsid w:val="000A3FAC"/>
    <w:rsid w:val="000A4011"/>
    <w:rsid w:val="000A4226"/>
    <w:rsid w:val="000A43AD"/>
    <w:rsid w:val="000A452D"/>
    <w:rsid w:val="000A4532"/>
    <w:rsid w:val="000A482D"/>
    <w:rsid w:val="000A4846"/>
    <w:rsid w:val="000A48FA"/>
    <w:rsid w:val="000A49F5"/>
    <w:rsid w:val="000A4BE3"/>
    <w:rsid w:val="000A4CC0"/>
    <w:rsid w:val="000A4D34"/>
    <w:rsid w:val="000A4E53"/>
    <w:rsid w:val="000A4F32"/>
    <w:rsid w:val="000A4F52"/>
    <w:rsid w:val="000A4FD6"/>
    <w:rsid w:val="000A5079"/>
    <w:rsid w:val="000A51B6"/>
    <w:rsid w:val="000A51F8"/>
    <w:rsid w:val="000A525E"/>
    <w:rsid w:val="000A53C2"/>
    <w:rsid w:val="000A547A"/>
    <w:rsid w:val="000A5518"/>
    <w:rsid w:val="000A572E"/>
    <w:rsid w:val="000A587E"/>
    <w:rsid w:val="000A595E"/>
    <w:rsid w:val="000A5B07"/>
    <w:rsid w:val="000A5B42"/>
    <w:rsid w:val="000A5D0B"/>
    <w:rsid w:val="000A5D6B"/>
    <w:rsid w:val="000A5D86"/>
    <w:rsid w:val="000A5FA4"/>
    <w:rsid w:val="000A5FD3"/>
    <w:rsid w:val="000A604D"/>
    <w:rsid w:val="000A6052"/>
    <w:rsid w:val="000A6120"/>
    <w:rsid w:val="000A6264"/>
    <w:rsid w:val="000A627A"/>
    <w:rsid w:val="000A637C"/>
    <w:rsid w:val="000A6492"/>
    <w:rsid w:val="000A65A4"/>
    <w:rsid w:val="000A661B"/>
    <w:rsid w:val="000A6626"/>
    <w:rsid w:val="000A6652"/>
    <w:rsid w:val="000A6659"/>
    <w:rsid w:val="000A6792"/>
    <w:rsid w:val="000A67C5"/>
    <w:rsid w:val="000A67D8"/>
    <w:rsid w:val="000A6803"/>
    <w:rsid w:val="000A6834"/>
    <w:rsid w:val="000A6841"/>
    <w:rsid w:val="000A6873"/>
    <w:rsid w:val="000A691C"/>
    <w:rsid w:val="000A6960"/>
    <w:rsid w:val="000A69B8"/>
    <w:rsid w:val="000A69F9"/>
    <w:rsid w:val="000A6A0E"/>
    <w:rsid w:val="000A6ACE"/>
    <w:rsid w:val="000A6AD1"/>
    <w:rsid w:val="000A6B4D"/>
    <w:rsid w:val="000A6B7D"/>
    <w:rsid w:val="000A6BBF"/>
    <w:rsid w:val="000A6C35"/>
    <w:rsid w:val="000A6D41"/>
    <w:rsid w:val="000A6D85"/>
    <w:rsid w:val="000A6D92"/>
    <w:rsid w:val="000A6D9F"/>
    <w:rsid w:val="000A6FB6"/>
    <w:rsid w:val="000A7194"/>
    <w:rsid w:val="000A72AC"/>
    <w:rsid w:val="000A7335"/>
    <w:rsid w:val="000A741C"/>
    <w:rsid w:val="000A74BE"/>
    <w:rsid w:val="000A75FF"/>
    <w:rsid w:val="000A760A"/>
    <w:rsid w:val="000A760C"/>
    <w:rsid w:val="000A7630"/>
    <w:rsid w:val="000A7643"/>
    <w:rsid w:val="000A76BD"/>
    <w:rsid w:val="000A76EA"/>
    <w:rsid w:val="000A78BC"/>
    <w:rsid w:val="000A79BE"/>
    <w:rsid w:val="000A7A92"/>
    <w:rsid w:val="000A7AC8"/>
    <w:rsid w:val="000A7B23"/>
    <w:rsid w:val="000A7BAD"/>
    <w:rsid w:val="000A7CB6"/>
    <w:rsid w:val="000A7D08"/>
    <w:rsid w:val="000A7D67"/>
    <w:rsid w:val="000A7D79"/>
    <w:rsid w:val="000A7DC7"/>
    <w:rsid w:val="000A7F16"/>
    <w:rsid w:val="000A7FBF"/>
    <w:rsid w:val="000B00E8"/>
    <w:rsid w:val="000B0323"/>
    <w:rsid w:val="000B034F"/>
    <w:rsid w:val="000B035A"/>
    <w:rsid w:val="000B0377"/>
    <w:rsid w:val="000B03D7"/>
    <w:rsid w:val="000B0447"/>
    <w:rsid w:val="000B049C"/>
    <w:rsid w:val="000B04B5"/>
    <w:rsid w:val="000B0580"/>
    <w:rsid w:val="000B059C"/>
    <w:rsid w:val="000B066B"/>
    <w:rsid w:val="000B06A9"/>
    <w:rsid w:val="000B06D9"/>
    <w:rsid w:val="000B070F"/>
    <w:rsid w:val="000B0AAB"/>
    <w:rsid w:val="000B0B73"/>
    <w:rsid w:val="000B0C68"/>
    <w:rsid w:val="000B0C70"/>
    <w:rsid w:val="000B0C7F"/>
    <w:rsid w:val="000B0DF1"/>
    <w:rsid w:val="000B0DF6"/>
    <w:rsid w:val="000B0EA1"/>
    <w:rsid w:val="000B0EF2"/>
    <w:rsid w:val="000B0F9A"/>
    <w:rsid w:val="000B123F"/>
    <w:rsid w:val="000B1307"/>
    <w:rsid w:val="000B1344"/>
    <w:rsid w:val="000B1389"/>
    <w:rsid w:val="000B1430"/>
    <w:rsid w:val="000B14FA"/>
    <w:rsid w:val="000B159F"/>
    <w:rsid w:val="000B1612"/>
    <w:rsid w:val="000B1695"/>
    <w:rsid w:val="000B1698"/>
    <w:rsid w:val="000B1793"/>
    <w:rsid w:val="000B17B5"/>
    <w:rsid w:val="000B1877"/>
    <w:rsid w:val="000B18ED"/>
    <w:rsid w:val="000B1977"/>
    <w:rsid w:val="000B199D"/>
    <w:rsid w:val="000B1A7C"/>
    <w:rsid w:val="000B1ACF"/>
    <w:rsid w:val="000B1D1F"/>
    <w:rsid w:val="000B1D3B"/>
    <w:rsid w:val="000B1DD6"/>
    <w:rsid w:val="000B1E04"/>
    <w:rsid w:val="000B1E9A"/>
    <w:rsid w:val="000B2026"/>
    <w:rsid w:val="000B2085"/>
    <w:rsid w:val="000B20CD"/>
    <w:rsid w:val="000B20F6"/>
    <w:rsid w:val="000B2117"/>
    <w:rsid w:val="000B2346"/>
    <w:rsid w:val="000B2382"/>
    <w:rsid w:val="000B251A"/>
    <w:rsid w:val="000B2590"/>
    <w:rsid w:val="000B26A0"/>
    <w:rsid w:val="000B26D8"/>
    <w:rsid w:val="000B2707"/>
    <w:rsid w:val="000B2792"/>
    <w:rsid w:val="000B27EE"/>
    <w:rsid w:val="000B287D"/>
    <w:rsid w:val="000B28A4"/>
    <w:rsid w:val="000B2958"/>
    <w:rsid w:val="000B2B9B"/>
    <w:rsid w:val="000B2BDF"/>
    <w:rsid w:val="000B2D03"/>
    <w:rsid w:val="000B2D1F"/>
    <w:rsid w:val="000B2E42"/>
    <w:rsid w:val="000B2EF5"/>
    <w:rsid w:val="000B2F0E"/>
    <w:rsid w:val="000B2FF5"/>
    <w:rsid w:val="000B3001"/>
    <w:rsid w:val="000B3158"/>
    <w:rsid w:val="000B3169"/>
    <w:rsid w:val="000B336E"/>
    <w:rsid w:val="000B3428"/>
    <w:rsid w:val="000B35A8"/>
    <w:rsid w:val="000B36C5"/>
    <w:rsid w:val="000B371F"/>
    <w:rsid w:val="000B3748"/>
    <w:rsid w:val="000B377A"/>
    <w:rsid w:val="000B37CB"/>
    <w:rsid w:val="000B37D2"/>
    <w:rsid w:val="000B3859"/>
    <w:rsid w:val="000B38E2"/>
    <w:rsid w:val="000B394B"/>
    <w:rsid w:val="000B39BE"/>
    <w:rsid w:val="000B3A09"/>
    <w:rsid w:val="000B3ACC"/>
    <w:rsid w:val="000B3C1D"/>
    <w:rsid w:val="000B3C3B"/>
    <w:rsid w:val="000B3CA9"/>
    <w:rsid w:val="000B3CEB"/>
    <w:rsid w:val="000B3D53"/>
    <w:rsid w:val="000B3DA1"/>
    <w:rsid w:val="000B3E7B"/>
    <w:rsid w:val="000B3EA3"/>
    <w:rsid w:val="000B3F05"/>
    <w:rsid w:val="000B3F1A"/>
    <w:rsid w:val="000B3F5C"/>
    <w:rsid w:val="000B3FDA"/>
    <w:rsid w:val="000B40D9"/>
    <w:rsid w:val="000B427B"/>
    <w:rsid w:val="000B4491"/>
    <w:rsid w:val="000B44E5"/>
    <w:rsid w:val="000B4535"/>
    <w:rsid w:val="000B45B8"/>
    <w:rsid w:val="000B4621"/>
    <w:rsid w:val="000B4639"/>
    <w:rsid w:val="000B4682"/>
    <w:rsid w:val="000B4688"/>
    <w:rsid w:val="000B46AE"/>
    <w:rsid w:val="000B4759"/>
    <w:rsid w:val="000B4898"/>
    <w:rsid w:val="000B4928"/>
    <w:rsid w:val="000B4B22"/>
    <w:rsid w:val="000B4B5F"/>
    <w:rsid w:val="000B4BE5"/>
    <w:rsid w:val="000B4C86"/>
    <w:rsid w:val="000B4DA1"/>
    <w:rsid w:val="000B4E83"/>
    <w:rsid w:val="000B4E84"/>
    <w:rsid w:val="000B4EC1"/>
    <w:rsid w:val="000B4F9C"/>
    <w:rsid w:val="000B5016"/>
    <w:rsid w:val="000B5147"/>
    <w:rsid w:val="000B515A"/>
    <w:rsid w:val="000B5188"/>
    <w:rsid w:val="000B51FD"/>
    <w:rsid w:val="000B5202"/>
    <w:rsid w:val="000B5231"/>
    <w:rsid w:val="000B527C"/>
    <w:rsid w:val="000B528B"/>
    <w:rsid w:val="000B52E8"/>
    <w:rsid w:val="000B5369"/>
    <w:rsid w:val="000B540F"/>
    <w:rsid w:val="000B5474"/>
    <w:rsid w:val="000B54B9"/>
    <w:rsid w:val="000B54F5"/>
    <w:rsid w:val="000B5629"/>
    <w:rsid w:val="000B5678"/>
    <w:rsid w:val="000B5873"/>
    <w:rsid w:val="000B598B"/>
    <w:rsid w:val="000B5B0B"/>
    <w:rsid w:val="000B5BC4"/>
    <w:rsid w:val="000B5C58"/>
    <w:rsid w:val="000B5DBA"/>
    <w:rsid w:val="000B5ED8"/>
    <w:rsid w:val="000B6131"/>
    <w:rsid w:val="000B621E"/>
    <w:rsid w:val="000B6355"/>
    <w:rsid w:val="000B6373"/>
    <w:rsid w:val="000B639F"/>
    <w:rsid w:val="000B6546"/>
    <w:rsid w:val="000B6592"/>
    <w:rsid w:val="000B65E8"/>
    <w:rsid w:val="000B66BA"/>
    <w:rsid w:val="000B67EB"/>
    <w:rsid w:val="000B68CC"/>
    <w:rsid w:val="000B6915"/>
    <w:rsid w:val="000B6943"/>
    <w:rsid w:val="000B695E"/>
    <w:rsid w:val="000B6965"/>
    <w:rsid w:val="000B69A3"/>
    <w:rsid w:val="000B6A2F"/>
    <w:rsid w:val="000B6B4A"/>
    <w:rsid w:val="000B6B85"/>
    <w:rsid w:val="000B6B92"/>
    <w:rsid w:val="000B6C2E"/>
    <w:rsid w:val="000B6D20"/>
    <w:rsid w:val="000B6F07"/>
    <w:rsid w:val="000B6F5E"/>
    <w:rsid w:val="000B6F8D"/>
    <w:rsid w:val="000B6F94"/>
    <w:rsid w:val="000B7128"/>
    <w:rsid w:val="000B71A0"/>
    <w:rsid w:val="000B71E6"/>
    <w:rsid w:val="000B7342"/>
    <w:rsid w:val="000B76E3"/>
    <w:rsid w:val="000B784F"/>
    <w:rsid w:val="000B78D6"/>
    <w:rsid w:val="000B794A"/>
    <w:rsid w:val="000B7A1E"/>
    <w:rsid w:val="000B7A7D"/>
    <w:rsid w:val="000B7B20"/>
    <w:rsid w:val="000B7C96"/>
    <w:rsid w:val="000B7CFB"/>
    <w:rsid w:val="000B7D53"/>
    <w:rsid w:val="000B7DEB"/>
    <w:rsid w:val="000C007C"/>
    <w:rsid w:val="000C0171"/>
    <w:rsid w:val="000C0186"/>
    <w:rsid w:val="000C0262"/>
    <w:rsid w:val="000C0287"/>
    <w:rsid w:val="000C03C3"/>
    <w:rsid w:val="000C040D"/>
    <w:rsid w:val="000C0472"/>
    <w:rsid w:val="000C057F"/>
    <w:rsid w:val="000C05B6"/>
    <w:rsid w:val="000C0677"/>
    <w:rsid w:val="000C07DE"/>
    <w:rsid w:val="000C09E2"/>
    <w:rsid w:val="000C0A02"/>
    <w:rsid w:val="000C0ACC"/>
    <w:rsid w:val="000C0BD1"/>
    <w:rsid w:val="000C0BE3"/>
    <w:rsid w:val="000C0C52"/>
    <w:rsid w:val="000C0CC6"/>
    <w:rsid w:val="000C0CD1"/>
    <w:rsid w:val="000C0D48"/>
    <w:rsid w:val="000C1048"/>
    <w:rsid w:val="000C1180"/>
    <w:rsid w:val="000C141C"/>
    <w:rsid w:val="000C1456"/>
    <w:rsid w:val="000C151E"/>
    <w:rsid w:val="000C1537"/>
    <w:rsid w:val="000C15A4"/>
    <w:rsid w:val="000C15F7"/>
    <w:rsid w:val="000C1703"/>
    <w:rsid w:val="000C180C"/>
    <w:rsid w:val="000C184A"/>
    <w:rsid w:val="000C18AE"/>
    <w:rsid w:val="000C19FC"/>
    <w:rsid w:val="000C1A12"/>
    <w:rsid w:val="000C1A63"/>
    <w:rsid w:val="000C1A93"/>
    <w:rsid w:val="000C1BD5"/>
    <w:rsid w:val="000C1DB4"/>
    <w:rsid w:val="000C1EE6"/>
    <w:rsid w:val="000C1F0D"/>
    <w:rsid w:val="000C2067"/>
    <w:rsid w:val="000C20FC"/>
    <w:rsid w:val="000C217C"/>
    <w:rsid w:val="000C2393"/>
    <w:rsid w:val="000C23EA"/>
    <w:rsid w:val="000C2430"/>
    <w:rsid w:val="000C248B"/>
    <w:rsid w:val="000C2506"/>
    <w:rsid w:val="000C2543"/>
    <w:rsid w:val="000C2609"/>
    <w:rsid w:val="000C2661"/>
    <w:rsid w:val="000C272D"/>
    <w:rsid w:val="000C2752"/>
    <w:rsid w:val="000C2866"/>
    <w:rsid w:val="000C2A0F"/>
    <w:rsid w:val="000C2BB9"/>
    <w:rsid w:val="000C2BC2"/>
    <w:rsid w:val="000C2C19"/>
    <w:rsid w:val="000C2CC3"/>
    <w:rsid w:val="000C2D1C"/>
    <w:rsid w:val="000C2EDF"/>
    <w:rsid w:val="000C2F16"/>
    <w:rsid w:val="000C2F29"/>
    <w:rsid w:val="000C2F2D"/>
    <w:rsid w:val="000C2F33"/>
    <w:rsid w:val="000C2FB2"/>
    <w:rsid w:val="000C2FE0"/>
    <w:rsid w:val="000C3080"/>
    <w:rsid w:val="000C3106"/>
    <w:rsid w:val="000C310D"/>
    <w:rsid w:val="000C3201"/>
    <w:rsid w:val="000C325E"/>
    <w:rsid w:val="000C32B1"/>
    <w:rsid w:val="000C337E"/>
    <w:rsid w:val="000C33AA"/>
    <w:rsid w:val="000C33B9"/>
    <w:rsid w:val="000C33BC"/>
    <w:rsid w:val="000C33DF"/>
    <w:rsid w:val="000C3494"/>
    <w:rsid w:val="000C34B7"/>
    <w:rsid w:val="000C34EF"/>
    <w:rsid w:val="000C3555"/>
    <w:rsid w:val="000C35B8"/>
    <w:rsid w:val="000C3613"/>
    <w:rsid w:val="000C3621"/>
    <w:rsid w:val="000C375B"/>
    <w:rsid w:val="000C37A1"/>
    <w:rsid w:val="000C37B9"/>
    <w:rsid w:val="000C3850"/>
    <w:rsid w:val="000C38A8"/>
    <w:rsid w:val="000C39EA"/>
    <w:rsid w:val="000C3A12"/>
    <w:rsid w:val="000C3A93"/>
    <w:rsid w:val="000C3B6B"/>
    <w:rsid w:val="000C3C6F"/>
    <w:rsid w:val="000C3C7E"/>
    <w:rsid w:val="000C3CE8"/>
    <w:rsid w:val="000C3DC5"/>
    <w:rsid w:val="000C3E63"/>
    <w:rsid w:val="000C3E88"/>
    <w:rsid w:val="000C4000"/>
    <w:rsid w:val="000C401D"/>
    <w:rsid w:val="000C4115"/>
    <w:rsid w:val="000C4118"/>
    <w:rsid w:val="000C42D9"/>
    <w:rsid w:val="000C42E8"/>
    <w:rsid w:val="000C437A"/>
    <w:rsid w:val="000C4392"/>
    <w:rsid w:val="000C43FB"/>
    <w:rsid w:val="000C446B"/>
    <w:rsid w:val="000C4600"/>
    <w:rsid w:val="000C469F"/>
    <w:rsid w:val="000C4722"/>
    <w:rsid w:val="000C473B"/>
    <w:rsid w:val="000C47DD"/>
    <w:rsid w:val="000C485C"/>
    <w:rsid w:val="000C4871"/>
    <w:rsid w:val="000C48B6"/>
    <w:rsid w:val="000C48DB"/>
    <w:rsid w:val="000C48E5"/>
    <w:rsid w:val="000C48F3"/>
    <w:rsid w:val="000C4927"/>
    <w:rsid w:val="000C4932"/>
    <w:rsid w:val="000C49C1"/>
    <w:rsid w:val="000C49C4"/>
    <w:rsid w:val="000C49C8"/>
    <w:rsid w:val="000C4B04"/>
    <w:rsid w:val="000C4B29"/>
    <w:rsid w:val="000C4BC2"/>
    <w:rsid w:val="000C4BE6"/>
    <w:rsid w:val="000C4C1E"/>
    <w:rsid w:val="000C4C4E"/>
    <w:rsid w:val="000C4C8A"/>
    <w:rsid w:val="000C4CE8"/>
    <w:rsid w:val="000C4D0F"/>
    <w:rsid w:val="000C4D50"/>
    <w:rsid w:val="000C4F14"/>
    <w:rsid w:val="000C4F42"/>
    <w:rsid w:val="000C5179"/>
    <w:rsid w:val="000C517A"/>
    <w:rsid w:val="000C51E9"/>
    <w:rsid w:val="000C5206"/>
    <w:rsid w:val="000C521C"/>
    <w:rsid w:val="000C523A"/>
    <w:rsid w:val="000C535A"/>
    <w:rsid w:val="000C541E"/>
    <w:rsid w:val="000C5422"/>
    <w:rsid w:val="000C5431"/>
    <w:rsid w:val="000C5526"/>
    <w:rsid w:val="000C55B1"/>
    <w:rsid w:val="000C5627"/>
    <w:rsid w:val="000C5728"/>
    <w:rsid w:val="000C57F1"/>
    <w:rsid w:val="000C5809"/>
    <w:rsid w:val="000C582E"/>
    <w:rsid w:val="000C585C"/>
    <w:rsid w:val="000C58FA"/>
    <w:rsid w:val="000C597C"/>
    <w:rsid w:val="000C59CC"/>
    <w:rsid w:val="000C5BE0"/>
    <w:rsid w:val="000C5C10"/>
    <w:rsid w:val="000C5C7F"/>
    <w:rsid w:val="000C5D41"/>
    <w:rsid w:val="000C5E2F"/>
    <w:rsid w:val="000C5F01"/>
    <w:rsid w:val="000C6054"/>
    <w:rsid w:val="000C6095"/>
    <w:rsid w:val="000C60C8"/>
    <w:rsid w:val="000C622D"/>
    <w:rsid w:val="000C62A1"/>
    <w:rsid w:val="000C6385"/>
    <w:rsid w:val="000C65AD"/>
    <w:rsid w:val="000C678E"/>
    <w:rsid w:val="000C67CB"/>
    <w:rsid w:val="000C6865"/>
    <w:rsid w:val="000C6894"/>
    <w:rsid w:val="000C68F6"/>
    <w:rsid w:val="000C6966"/>
    <w:rsid w:val="000C696A"/>
    <w:rsid w:val="000C697B"/>
    <w:rsid w:val="000C6BF2"/>
    <w:rsid w:val="000C6C48"/>
    <w:rsid w:val="000C6D95"/>
    <w:rsid w:val="000C6DAF"/>
    <w:rsid w:val="000C6DE5"/>
    <w:rsid w:val="000C6E5C"/>
    <w:rsid w:val="000C6E6A"/>
    <w:rsid w:val="000C6EBC"/>
    <w:rsid w:val="000C6F6E"/>
    <w:rsid w:val="000C7094"/>
    <w:rsid w:val="000C70A1"/>
    <w:rsid w:val="000C711F"/>
    <w:rsid w:val="000C7136"/>
    <w:rsid w:val="000C7148"/>
    <w:rsid w:val="000C71EF"/>
    <w:rsid w:val="000C723E"/>
    <w:rsid w:val="000C72EF"/>
    <w:rsid w:val="000C73E4"/>
    <w:rsid w:val="000C748D"/>
    <w:rsid w:val="000C759D"/>
    <w:rsid w:val="000C76FA"/>
    <w:rsid w:val="000C7739"/>
    <w:rsid w:val="000C78E6"/>
    <w:rsid w:val="000C7993"/>
    <w:rsid w:val="000C7A7C"/>
    <w:rsid w:val="000C7A8F"/>
    <w:rsid w:val="000C7B94"/>
    <w:rsid w:val="000C7E88"/>
    <w:rsid w:val="000C7F16"/>
    <w:rsid w:val="000D0097"/>
    <w:rsid w:val="000D0157"/>
    <w:rsid w:val="000D0191"/>
    <w:rsid w:val="000D0256"/>
    <w:rsid w:val="000D032E"/>
    <w:rsid w:val="000D0340"/>
    <w:rsid w:val="000D034A"/>
    <w:rsid w:val="000D041A"/>
    <w:rsid w:val="000D0476"/>
    <w:rsid w:val="000D04E3"/>
    <w:rsid w:val="000D0570"/>
    <w:rsid w:val="000D0577"/>
    <w:rsid w:val="000D05B5"/>
    <w:rsid w:val="000D0623"/>
    <w:rsid w:val="000D06BC"/>
    <w:rsid w:val="000D0844"/>
    <w:rsid w:val="000D090B"/>
    <w:rsid w:val="000D090D"/>
    <w:rsid w:val="000D0914"/>
    <w:rsid w:val="000D0925"/>
    <w:rsid w:val="000D0AE2"/>
    <w:rsid w:val="000D0C3D"/>
    <w:rsid w:val="000D0CA0"/>
    <w:rsid w:val="000D0CFC"/>
    <w:rsid w:val="000D0DA4"/>
    <w:rsid w:val="000D0E17"/>
    <w:rsid w:val="000D0EF9"/>
    <w:rsid w:val="000D0F87"/>
    <w:rsid w:val="000D10AD"/>
    <w:rsid w:val="000D1103"/>
    <w:rsid w:val="000D117A"/>
    <w:rsid w:val="000D124A"/>
    <w:rsid w:val="000D12DE"/>
    <w:rsid w:val="000D1320"/>
    <w:rsid w:val="000D132C"/>
    <w:rsid w:val="000D1370"/>
    <w:rsid w:val="000D13E8"/>
    <w:rsid w:val="000D1483"/>
    <w:rsid w:val="000D1750"/>
    <w:rsid w:val="000D1784"/>
    <w:rsid w:val="000D1934"/>
    <w:rsid w:val="000D19E0"/>
    <w:rsid w:val="000D1A2A"/>
    <w:rsid w:val="000D1AA8"/>
    <w:rsid w:val="000D1AC4"/>
    <w:rsid w:val="000D1AF2"/>
    <w:rsid w:val="000D1BB3"/>
    <w:rsid w:val="000D1BE6"/>
    <w:rsid w:val="000D1CA5"/>
    <w:rsid w:val="000D1D51"/>
    <w:rsid w:val="000D1DEC"/>
    <w:rsid w:val="000D1EAA"/>
    <w:rsid w:val="000D1F48"/>
    <w:rsid w:val="000D2038"/>
    <w:rsid w:val="000D2059"/>
    <w:rsid w:val="000D21CE"/>
    <w:rsid w:val="000D2312"/>
    <w:rsid w:val="000D235C"/>
    <w:rsid w:val="000D23FD"/>
    <w:rsid w:val="000D242E"/>
    <w:rsid w:val="000D2433"/>
    <w:rsid w:val="000D2552"/>
    <w:rsid w:val="000D267B"/>
    <w:rsid w:val="000D2808"/>
    <w:rsid w:val="000D2859"/>
    <w:rsid w:val="000D285B"/>
    <w:rsid w:val="000D28BA"/>
    <w:rsid w:val="000D28BC"/>
    <w:rsid w:val="000D29CF"/>
    <w:rsid w:val="000D2A0B"/>
    <w:rsid w:val="000D2B35"/>
    <w:rsid w:val="000D2B67"/>
    <w:rsid w:val="000D2BE6"/>
    <w:rsid w:val="000D2D3F"/>
    <w:rsid w:val="000D2D4D"/>
    <w:rsid w:val="000D2D89"/>
    <w:rsid w:val="000D2DFF"/>
    <w:rsid w:val="000D2E15"/>
    <w:rsid w:val="000D2EB5"/>
    <w:rsid w:val="000D2FF1"/>
    <w:rsid w:val="000D30AE"/>
    <w:rsid w:val="000D33E0"/>
    <w:rsid w:val="000D358A"/>
    <w:rsid w:val="000D35B1"/>
    <w:rsid w:val="000D3815"/>
    <w:rsid w:val="000D3865"/>
    <w:rsid w:val="000D38EC"/>
    <w:rsid w:val="000D39B2"/>
    <w:rsid w:val="000D3A31"/>
    <w:rsid w:val="000D3C76"/>
    <w:rsid w:val="000D3CCC"/>
    <w:rsid w:val="000D3CD2"/>
    <w:rsid w:val="000D3E2A"/>
    <w:rsid w:val="000D3E8E"/>
    <w:rsid w:val="000D3FCA"/>
    <w:rsid w:val="000D4008"/>
    <w:rsid w:val="000D400E"/>
    <w:rsid w:val="000D4050"/>
    <w:rsid w:val="000D40BE"/>
    <w:rsid w:val="000D40FF"/>
    <w:rsid w:val="000D4148"/>
    <w:rsid w:val="000D4281"/>
    <w:rsid w:val="000D4302"/>
    <w:rsid w:val="000D4315"/>
    <w:rsid w:val="000D4328"/>
    <w:rsid w:val="000D4378"/>
    <w:rsid w:val="000D44B7"/>
    <w:rsid w:val="000D45E1"/>
    <w:rsid w:val="000D4601"/>
    <w:rsid w:val="000D462F"/>
    <w:rsid w:val="000D4668"/>
    <w:rsid w:val="000D4728"/>
    <w:rsid w:val="000D4746"/>
    <w:rsid w:val="000D481B"/>
    <w:rsid w:val="000D488E"/>
    <w:rsid w:val="000D49DF"/>
    <w:rsid w:val="000D4CD4"/>
    <w:rsid w:val="000D4EC0"/>
    <w:rsid w:val="000D4F2F"/>
    <w:rsid w:val="000D4F40"/>
    <w:rsid w:val="000D4FD4"/>
    <w:rsid w:val="000D5043"/>
    <w:rsid w:val="000D50E7"/>
    <w:rsid w:val="000D5257"/>
    <w:rsid w:val="000D52C6"/>
    <w:rsid w:val="000D5369"/>
    <w:rsid w:val="000D541F"/>
    <w:rsid w:val="000D551A"/>
    <w:rsid w:val="000D55B3"/>
    <w:rsid w:val="000D56A3"/>
    <w:rsid w:val="000D5728"/>
    <w:rsid w:val="000D5736"/>
    <w:rsid w:val="000D5745"/>
    <w:rsid w:val="000D5782"/>
    <w:rsid w:val="000D58C2"/>
    <w:rsid w:val="000D5947"/>
    <w:rsid w:val="000D5984"/>
    <w:rsid w:val="000D59B8"/>
    <w:rsid w:val="000D5A23"/>
    <w:rsid w:val="000D5A96"/>
    <w:rsid w:val="000D5C06"/>
    <w:rsid w:val="000D5C11"/>
    <w:rsid w:val="000D5C95"/>
    <w:rsid w:val="000D5CFC"/>
    <w:rsid w:val="000D5D41"/>
    <w:rsid w:val="000D5DD5"/>
    <w:rsid w:val="000D5EBD"/>
    <w:rsid w:val="000D5FB0"/>
    <w:rsid w:val="000D61D9"/>
    <w:rsid w:val="000D6212"/>
    <w:rsid w:val="000D62DD"/>
    <w:rsid w:val="000D62DE"/>
    <w:rsid w:val="000D63F2"/>
    <w:rsid w:val="000D6474"/>
    <w:rsid w:val="000D6603"/>
    <w:rsid w:val="000D6645"/>
    <w:rsid w:val="000D6653"/>
    <w:rsid w:val="000D6790"/>
    <w:rsid w:val="000D67C4"/>
    <w:rsid w:val="000D69A8"/>
    <w:rsid w:val="000D69CA"/>
    <w:rsid w:val="000D6A24"/>
    <w:rsid w:val="000D6B7F"/>
    <w:rsid w:val="000D6BDC"/>
    <w:rsid w:val="000D6C1B"/>
    <w:rsid w:val="000D6CE8"/>
    <w:rsid w:val="000D700E"/>
    <w:rsid w:val="000D7062"/>
    <w:rsid w:val="000D70AF"/>
    <w:rsid w:val="000D724B"/>
    <w:rsid w:val="000D7283"/>
    <w:rsid w:val="000D74FB"/>
    <w:rsid w:val="000D758A"/>
    <w:rsid w:val="000D7666"/>
    <w:rsid w:val="000D76AC"/>
    <w:rsid w:val="000D7866"/>
    <w:rsid w:val="000D790A"/>
    <w:rsid w:val="000D7977"/>
    <w:rsid w:val="000D7A16"/>
    <w:rsid w:val="000D7A77"/>
    <w:rsid w:val="000D7AF9"/>
    <w:rsid w:val="000D7EA9"/>
    <w:rsid w:val="000D7EDF"/>
    <w:rsid w:val="000D7F00"/>
    <w:rsid w:val="000D7F55"/>
    <w:rsid w:val="000D9537"/>
    <w:rsid w:val="000E008B"/>
    <w:rsid w:val="000E01AA"/>
    <w:rsid w:val="000E02E1"/>
    <w:rsid w:val="000E02F7"/>
    <w:rsid w:val="000E03C7"/>
    <w:rsid w:val="000E0409"/>
    <w:rsid w:val="000E0446"/>
    <w:rsid w:val="000E051A"/>
    <w:rsid w:val="000E0546"/>
    <w:rsid w:val="000E0647"/>
    <w:rsid w:val="000E06EA"/>
    <w:rsid w:val="000E0700"/>
    <w:rsid w:val="000E077C"/>
    <w:rsid w:val="000E07C9"/>
    <w:rsid w:val="000E0816"/>
    <w:rsid w:val="000E08BE"/>
    <w:rsid w:val="000E08F6"/>
    <w:rsid w:val="000E0A3A"/>
    <w:rsid w:val="000E0AA0"/>
    <w:rsid w:val="000E0AD6"/>
    <w:rsid w:val="000E0B4D"/>
    <w:rsid w:val="000E0BE4"/>
    <w:rsid w:val="000E0BF5"/>
    <w:rsid w:val="000E0C53"/>
    <w:rsid w:val="000E0D72"/>
    <w:rsid w:val="000E0E19"/>
    <w:rsid w:val="000E0E4C"/>
    <w:rsid w:val="000E0EB1"/>
    <w:rsid w:val="000E1160"/>
    <w:rsid w:val="000E117F"/>
    <w:rsid w:val="000E1268"/>
    <w:rsid w:val="000E13CE"/>
    <w:rsid w:val="000E13EA"/>
    <w:rsid w:val="000E1530"/>
    <w:rsid w:val="000E15E4"/>
    <w:rsid w:val="000E1694"/>
    <w:rsid w:val="000E17F8"/>
    <w:rsid w:val="000E1842"/>
    <w:rsid w:val="000E1878"/>
    <w:rsid w:val="000E18C8"/>
    <w:rsid w:val="000E1A54"/>
    <w:rsid w:val="000E1ABF"/>
    <w:rsid w:val="000E1AFC"/>
    <w:rsid w:val="000E1C08"/>
    <w:rsid w:val="000E1C87"/>
    <w:rsid w:val="000E1D01"/>
    <w:rsid w:val="000E1D75"/>
    <w:rsid w:val="000E1DED"/>
    <w:rsid w:val="000E1DF0"/>
    <w:rsid w:val="000E1DF7"/>
    <w:rsid w:val="000E1EC9"/>
    <w:rsid w:val="000E1F71"/>
    <w:rsid w:val="000E1F85"/>
    <w:rsid w:val="000E1FB6"/>
    <w:rsid w:val="000E2042"/>
    <w:rsid w:val="000E2092"/>
    <w:rsid w:val="000E20F2"/>
    <w:rsid w:val="000E217B"/>
    <w:rsid w:val="000E218E"/>
    <w:rsid w:val="000E21F4"/>
    <w:rsid w:val="000E2299"/>
    <w:rsid w:val="000E22F2"/>
    <w:rsid w:val="000E23A2"/>
    <w:rsid w:val="000E23FC"/>
    <w:rsid w:val="000E247E"/>
    <w:rsid w:val="000E2781"/>
    <w:rsid w:val="000E2828"/>
    <w:rsid w:val="000E28E4"/>
    <w:rsid w:val="000E2AEA"/>
    <w:rsid w:val="000E2C48"/>
    <w:rsid w:val="000E2CC0"/>
    <w:rsid w:val="000E2D4F"/>
    <w:rsid w:val="000E2D79"/>
    <w:rsid w:val="000E2D87"/>
    <w:rsid w:val="000E2EA7"/>
    <w:rsid w:val="000E2F1B"/>
    <w:rsid w:val="000E2F5E"/>
    <w:rsid w:val="000E2FEF"/>
    <w:rsid w:val="000E2FF7"/>
    <w:rsid w:val="000E303F"/>
    <w:rsid w:val="000E304E"/>
    <w:rsid w:val="000E3085"/>
    <w:rsid w:val="000E30D5"/>
    <w:rsid w:val="000E30D9"/>
    <w:rsid w:val="000E30E8"/>
    <w:rsid w:val="000E3123"/>
    <w:rsid w:val="000E32AE"/>
    <w:rsid w:val="000E32AF"/>
    <w:rsid w:val="000E34A9"/>
    <w:rsid w:val="000E364C"/>
    <w:rsid w:val="000E36E9"/>
    <w:rsid w:val="000E3765"/>
    <w:rsid w:val="000E388C"/>
    <w:rsid w:val="000E3908"/>
    <w:rsid w:val="000E39EE"/>
    <w:rsid w:val="000E3A14"/>
    <w:rsid w:val="000E3A47"/>
    <w:rsid w:val="000E3A54"/>
    <w:rsid w:val="000E3B12"/>
    <w:rsid w:val="000E3C9D"/>
    <w:rsid w:val="000E3CA1"/>
    <w:rsid w:val="000E3D10"/>
    <w:rsid w:val="000E3D65"/>
    <w:rsid w:val="000E3F28"/>
    <w:rsid w:val="000E3F3D"/>
    <w:rsid w:val="000E3F61"/>
    <w:rsid w:val="000E3F76"/>
    <w:rsid w:val="000E3FF3"/>
    <w:rsid w:val="000E40C7"/>
    <w:rsid w:val="000E410F"/>
    <w:rsid w:val="000E41B8"/>
    <w:rsid w:val="000E41E2"/>
    <w:rsid w:val="000E42EE"/>
    <w:rsid w:val="000E432B"/>
    <w:rsid w:val="000E435E"/>
    <w:rsid w:val="000E445E"/>
    <w:rsid w:val="000E4478"/>
    <w:rsid w:val="000E44A4"/>
    <w:rsid w:val="000E44B4"/>
    <w:rsid w:val="000E45D5"/>
    <w:rsid w:val="000E467B"/>
    <w:rsid w:val="000E4705"/>
    <w:rsid w:val="000E470A"/>
    <w:rsid w:val="000E4772"/>
    <w:rsid w:val="000E4851"/>
    <w:rsid w:val="000E48C7"/>
    <w:rsid w:val="000E4928"/>
    <w:rsid w:val="000E498C"/>
    <w:rsid w:val="000E4A15"/>
    <w:rsid w:val="000E4A19"/>
    <w:rsid w:val="000E4BE1"/>
    <w:rsid w:val="000E4D82"/>
    <w:rsid w:val="000E4E14"/>
    <w:rsid w:val="000E4F4E"/>
    <w:rsid w:val="000E5016"/>
    <w:rsid w:val="000E505C"/>
    <w:rsid w:val="000E50A3"/>
    <w:rsid w:val="000E52C4"/>
    <w:rsid w:val="000E5495"/>
    <w:rsid w:val="000E549E"/>
    <w:rsid w:val="000E5631"/>
    <w:rsid w:val="000E56DA"/>
    <w:rsid w:val="000E5727"/>
    <w:rsid w:val="000E57E8"/>
    <w:rsid w:val="000E5920"/>
    <w:rsid w:val="000E59AA"/>
    <w:rsid w:val="000E5A65"/>
    <w:rsid w:val="000E5B39"/>
    <w:rsid w:val="000E5CDE"/>
    <w:rsid w:val="000E5D0D"/>
    <w:rsid w:val="000E5D3A"/>
    <w:rsid w:val="000E5D8F"/>
    <w:rsid w:val="000E5E4A"/>
    <w:rsid w:val="000E5E7D"/>
    <w:rsid w:val="000E5ECD"/>
    <w:rsid w:val="000E5EE4"/>
    <w:rsid w:val="000E5EF8"/>
    <w:rsid w:val="000E5FC9"/>
    <w:rsid w:val="000E5FE9"/>
    <w:rsid w:val="000E600F"/>
    <w:rsid w:val="000E6051"/>
    <w:rsid w:val="000E6116"/>
    <w:rsid w:val="000E615C"/>
    <w:rsid w:val="000E63C3"/>
    <w:rsid w:val="000E64AB"/>
    <w:rsid w:val="000E64DC"/>
    <w:rsid w:val="000E6527"/>
    <w:rsid w:val="000E6573"/>
    <w:rsid w:val="000E669C"/>
    <w:rsid w:val="000E6776"/>
    <w:rsid w:val="000E68B7"/>
    <w:rsid w:val="000E6926"/>
    <w:rsid w:val="000E6A9F"/>
    <w:rsid w:val="000E6B3A"/>
    <w:rsid w:val="000E6C8B"/>
    <w:rsid w:val="000E6D1E"/>
    <w:rsid w:val="000E6E32"/>
    <w:rsid w:val="000E6E75"/>
    <w:rsid w:val="000E6EB0"/>
    <w:rsid w:val="000E6FE5"/>
    <w:rsid w:val="000E6FF7"/>
    <w:rsid w:val="000E7026"/>
    <w:rsid w:val="000E7223"/>
    <w:rsid w:val="000E7236"/>
    <w:rsid w:val="000E7283"/>
    <w:rsid w:val="000E739C"/>
    <w:rsid w:val="000E73FE"/>
    <w:rsid w:val="000E74DD"/>
    <w:rsid w:val="000E74E7"/>
    <w:rsid w:val="000E7659"/>
    <w:rsid w:val="000E768D"/>
    <w:rsid w:val="000E76D5"/>
    <w:rsid w:val="000E7724"/>
    <w:rsid w:val="000E7808"/>
    <w:rsid w:val="000E78A0"/>
    <w:rsid w:val="000E790F"/>
    <w:rsid w:val="000E793B"/>
    <w:rsid w:val="000E7953"/>
    <w:rsid w:val="000E7957"/>
    <w:rsid w:val="000E79C9"/>
    <w:rsid w:val="000E7AAF"/>
    <w:rsid w:val="000E7B25"/>
    <w:rsid w:val="000E7B71"/>
    <w:rsid w:val="000E7B98"/>
    <w:rsid w:val="000E7C32"/>
    <w:rsid w:val="000E7C81"/>
    <w:rsid w:val="000E7D27"/>
    <w:rsid w:val="000E7D68"/>
    <w:rsid w:val="000E7D79"/>
    <w:rsid w:val="000E7D9A"/>
    <w:rsid w:val="000E7DAC"/>
    <w:rsid w:val="000E7E86"/>
    <w:rsid w:val="000ECA4D"/>
    <w:rsid w:val="000F000D"/>
    <w:rsid w:val="000F00B3"/>
    <w:rsid w:val="000F0200"/>
    <w:rsid w:val="000F02A9"/>
    <w:rsid w:val="000F0346"/>
    <w:rsid w:val="000F03AA"/>
    <w:rsid w:val="000F03C4"/>
    <w:rsid w:val="000F0495"/>
    <w:rsid w:val="000F04A6"/>
    <w:rsid w:val="000F04C4"/>
    <w:rsid w:val="000F04F6"/>
    <w:rsid w:val="000F057B"/>
    <w:rsid w:val="000F05BF"/>
    <w:rsid w:val="000F0689"/>
    <w:rsid w:val="000F06C3"/>
    <w:rsid w:val="000F088C"/>
    <w:rsid w:val="000F097F"/>
    <w:rsid w:val="000F09A3"/>
    <w:rsid w:val="000F09A9"/>
    <w:rsid w:val="000F09D3"/>
    <w:rsid w:val="000F0BE0"/>
    <w:rsid w:val="000F0D44"/>
    <w:rsid w:val="000F0F7F"/>
    <w:rsid w:val="000F0FAD"/>
    <w:rsid w:val="000F1003"/>
    <w:rsid w:val="000F10A3"/>
    <w:rsid w:val="000F10BE"/>
    <w:rsid w:val="000F10DC"/>
    <w:rsid w:val="000F1173"/>
    <w:rsid w:val="000F1290"/>
    <w:rsid w:val="000F1325"/>
    <w:rsid w:val="000F1356"/>
    <w:rsid w:val="000F1372"/>
    <w:rsid w:val="000F1373"/>
    <w:rsid w:val="000F13B4"/>
    <w:rsid w:val="000F142E"/>
    <w:rsid w:val="000F167A"/>
    <w:rsid w:val="000F1745"/>
    <w:rsid w:val="000F1808"/>
    <w:rsid w:val="000F1847"/>
    <w:rsid w:val="000F194C"/>
    <w:rsid w:val="000F195C"/>
    <w:rsid w:val="000F19D2"/>
    <w:rsid w:val="000F19F8"/>
    <w:rsid w:val="000F19FC"/>
    <w:rsid w:val="000F1AD7"/>
    <w:rsid w:val="000F1BEE"/>
    <w:rsid w:val="000F1C40"/>
    <w:rsid w:val="000F1C72"/>
    <w:rsid w:val="000F1D20"/>
    <w:rsid w:val="000F1D8E"/>
    <w:rsid w:val="000F1E2A"/>
    <w:rsid w:val="000F1E8E"/>
    <w:rsid w:val="000F1EFE"/>
    <w:rsid w:val="000F1FA6"/>
    <w:rsid w:val="000F203A"/>
    <w:rsid w:val="000F2101"/>
    <w:rsid w:val="000F22E9"/>
    <w:rsid w:val="000F23CD"/>
    <w:rsid w:val="000F23E2"/>
    <w:rsid w:val="000F2541"/>
    <w:rsid w:val="000F25EF"/>
    <w:rsid w:val="000F261C"/>
    <w:rsid w:val="000F269B"/>
    <w:rsid w:val="000F26B1"/>
    <w:rsid w:val="000F26B7"/>
    <w:rsid w:val="000F2884"/>
    <w:rsid w:val="000F289A"/>
    <w:rsid w:val="000F289F"/>
    <w:rsid w:val="000F29D3"/>
    <w:rsid w:val="000F2A6B"/>
    <w:rsid w:val="000F2B02"/>
    <w:rsid w:val="000F2B28"/>
    <w:rsid w:val="000F2BBE"/>
    <w:rsid w:val="000F2BC8"/>
    <w:rsid w:val="000F2C0C"/>
    <w:rsid w:val="000F2C51"/>
    <w:rsid w:val="000F2CEE"/>
    <w:rsid w:val="000F2D4F"/>
    <w:rsid w:val="000F2E52"/>
    <w:rsid w:val="000F2F8D"/>
    <w:rsid w:val="000F3042"/>
    <w:rsid w:val="000F3069"/>
    <w:rsid w:val="000F3093"/>
    <w:rsid w:val="000F30A3"/>
    <w:rsid w:val="000F30DC"/>
    <w:rsid w:val="000F32BA"/>
    <w:rsid w:val="000F32E3"/>
    <w:rsid w:val="000F33C9"/>
    <w:rsid w:val="000F33D9"/>
    <w:rsid w:val="000F33FC"/>
    <w:rsid w:val="000F3416"/>
    <w:rsid w:val="000F349C"/>
    <w:rsid w:val="000F35A2"/>
    <w:rsid w:val="000F36A0"/>
    <w:rsid w:val="000F37FA"/>
    <w:rsid w:val="000F38DE"/>
    <w:rsid w:val="000F3A52"/>
    <w:rsid w:val="000F3AA3"/>
    <w:rsid w:val="000F3B08"/>
    <w:rsid w:val="000F3B7F"/>
    <w:rsid w:val="000F3C09"/>
    <w:rsid w:val="000F3C5D"/>
    <w:rsid w:val="000F3CC0"/>
    <w:rsid w:val="000F3CC1"/>
    <w:rsid w:val="000F3CF5"/>
    <w:rsid w:val="000F3D76"/>
    <w:rsid w:val="000F3F71"/>
    <w:rsid w:val="000F3F90"/>
    <w:rsid w:val="000F40A9"/>
    <w:rsid w:val="000F423F"/>
    <w:rsid w:val="000F42B1"/>
    <w:rsid w:val="000F433D"/>
    <w:rsid w:val="000F4482"/>
    <w:rsid w:val="000F44C9"/>
    <w:rsid w:val="000F4621"/>
    <w:rsid w:val="000F472F"/>
    <w:rsid w:val="000F478C"/>
    <w:rsid w:val="000F4801"/>
    <w:rsid w:val="000F4834"/>
    <w:rsid w:val="000F4914"/>
    <w:rsid w:val="000F4A01"/>
    <w:rsid w:val="000F4A50"/>
    <w:rsid w:val="000F4AC1"/>
    <w:rsid w:val="000F4BD8"/>
    <w:rsid w:val="000F4C3E"/>
    <w:rsid w:val="000F4CEA"/>
    <w:rsid w:val="000F4D1B"/>
    <w:rsid w:val="000F4DED"/>
    <w:rsid w:val="000F4E8E"/>
    <w:rsid w:val="000F4EBE"/>
    <w:rsid w:val="000F4EDA"/>
    <w:rsid w:val="000F5093"/>
    <w:rsid w:val="000F51B4"/>
    <w:rsid w:val="000F51C5"/>
    <w:rsid w:val="000F51D0"/>
    <w:rsid w:val="000F51F3"/>
    <w:rsid w:val="000F52EF"/>
    <w:rsid w:val="000F533D"/>
    <w:rsid w:val="000F547F"/>
    <w:rsid w:val="000F5708"/>
    <w:rsid w:val="000F5740"/>
    <w:rsid w:val="000F57F2"/>
    <w:rsid w:val="000F57FE"/>
    <w:rsid w:val="000F5803"/>
    <w:rsid w:val="000F589D"/>
    <w:rsid w:val="000F59D8"/>
    <w:rsid w:val="000F5A9C"/>
    <w:rsid w:val="000F5B08"/>
    <w:rsid w:val="000F5B58"/>
    <w:rsid w:val="000F5BC5"/>
    <w:rsid w:val="000F5BFF"/>
    <w:rsid w:val="000F5C12"/>
    <w:rsid w:val="000F5C65"/>
    <w:rsid w:val="000F5C8A"/>
    <w:rsid w:val="000F5CC9"/>
    <w:rsid w:val="000F5D41"/>
    <w:rsid w:val="000F5DF5"/>
    <w:rsid w:val="000F5E08"/>
    <w:rsid w:val="000F617B"/>
    <w:rsid w:val="000F61D2"/>
    <w:rsid w:val="000F6336"/>
    <w:rsid w:val="000F6347"/>
    <w:rsid w:val="000F6389"/>
    <w:rsid w:val="000F653C"/>
    <w:rsid w:val="000F6565"/>
    <w:rsid w:val="000F659F"/>
    <w:rsid w:val="000F65F0"/>
    <w:rsid w:val="000F66B6"/>
    <w:rsid w:val="000F670A"/>
    <w:rsid w:val="000F6868"/>
    <w:rsid w:val="000F6B87"/>
    <w:rsid w:val="000F6BC9"/>
    <w:rsid w:val="000F6C5E"/>
    <w:rsid w:val="000F6D5B"/>
    <w:rsid w:val="000F6D86"/>
    <w:rsid w:val="000F6DCC"/>
    <w:rsid w:val="000F6E41"/>
    <w:rsid w:val="000F6E9A"/>
    <w:rsid w:val="000F6EA6"/>
    <w:rsid w:val="000F7009"/>
    <w:rsid w:val="000F711D"/>
    <w:rsid w:val="000F7122"/>
    <w:rsid w:val="000F72BE"/>
    <w:rsid w:val="000F738A"/>
    <w:rsid w:val="000F73FE"/>
    <w:rsid w:val="000F74F5"/>
    <w:rsid w:val="000F7541"/>
    <w:rsid w:val="000F7551"/>
    <w:rsid w:val="000F75C5"/>
    <w:rsid w:val="000F76A3"/>
    <w:rsid w:val="000F7716"/>
    <w:rsid w:val="000F77DE"/>
    <w:rsid w:val="000F7968"/>
    <w:rsid w:val="000F7990"/>
    <w:rsid w:val="000F79D5"/>
    <w:rsid w:val="000F7AC6"/>
    <w:rsid w:val="000F7AD9"/>
    <w:rsid w:val="000F7B37"/>
    <w:rsid w:val="000F7C6A"/>
    <w:rsid w:val="000F7CDE"/>
    <w:rsid w:val="000F7CFE"/>
    <w:rsid w:val="000F7D0F"/>
    <w:rsid w:val="000F7D8E"/>
    <w:rsid w:val="000F7DD3"/>
    <w:rsid w:val="000F7E18"/>
    <w:rsid w:val="000F7F14"/>
    <w:rsid w:val="000F7F63"/>
    <w:rsid w:val="00100010"/>
    <w:rsid w:val="00100070"/>
    <w:rsid w:val="001000DB"/>
    <w:rsid w:val="001001E1"/>
    <w:rsid w:val="00100370"/>
    <w:rsid w:val="00100410"/>
    <w:rsid w:val="0010048E"/>
    <w:rsid w:val="001004B8"/>
    <w:rsid w:val="0010050B"/>
    <w:rsid w:val="00100581"/>
    <w:rsid w:val="0010061D"/>
    <w:rsid w:val="0010079A"/>
    <w:rsid w:val="001008C9"/>
    <w:rsid w:val="00100913"/>
    <w:rsid w:val="0010092B"/>
    <w:rsid w:val="001009A6"/>
    <w:rsid w:val="001009FB"/>
    <w:rsid w:val="00100A08"/>
    <w:rsid w:val="00100B72"/>
    <w:rsid w:val="00100C06"/>
    <w:rsid w:val="00100D17"/>
    <w:rsid w:val="00100E42"/>
    <w:rsid w:val="00101000"/>
    <w:rsid w:val="001010B3"/>
    <w:rsid w:val="001010D6"/>
    <w:rsid w:val="001010F0"/>
    <w:rsid w:val="0010122F"/>
    <w:rsid w:val="0010136E"/>
    <w:rsid w:val="00101398"/>
    <w:rsid w:val="00101430"/>
    <w:rsid w:val="00101433"/>
    <w:rsid w:val="00101471"/>
    <w:rsid w:val="0010155F"/>
    <w:rsid w:val="00101572"/>
    <w:rsid w:val="001016A8"/>
    <w:rsid w:val="001016AD"/>
    <w:rsid w:val="0010185E"/>
    <w:rsid w:val="001018FB"/>
    <w:rsid w:val="00101958"/>
    <w:rsid w:val="001019F3"/>
    <w:rsid w:val="00101ADC"/>
    <w:rsid w:val="00101B41"/>
    <w:rsid w:val="00101BE3"/>
    <w:rsid w:val="00101C6C"/>
    <w:rsid w:val="00101D81"/>
    <w:rsid w:val="00101DFB"/>
    <w:rsid w:val="00101EA5"/>
    <w:rsid w:val="00102000"/>
    <w:rsid w:val="00102043"/>
    <w:rsid w:val="00102048"/>
    <w:rsid w:val="001020DB"/>
    <w:rsid w:val="001024E1"/>
    <w:rsid w:val="001024F5"/>
    <w:rsid w:val="001027EA"/>
    <w:rsid w:val="001028BE"/>
    <w:rsid w:val="0010296E"/>
    <w:rsid w:val="00102982"/>
    <w:rsid w:val="00102ABB"/>
    <w:rsid w:val="00102B7A"/>
    <w:rsid w:val="00102B96"/>
    <w:rsid w:val="00102BA5"/>
    <w:rsid w:val="00102BBA"/>
    <w:rsid w:val="00102BCF"/>
    <w:rsid w:val="00102C1D"/>
    <w:rsid w:val="00102CB1"/>
    <w:rsid w:val="00102CEA"/>
    <w:rsid w:val="00102E56"/>
    <w:rsid w:val="00102F3A"/>
    <w:rsid w:val="00102FFA"/>
    <w:rsid w:val="00103108"/>
    <w:rsid w:val="00103158"/>
    <w:rsid w:val="00103167"/>
    <w:rsid w:val="001031FA"/>
    <w:rsid w:val="001031FD"/>
    <w:rsid w:val="00103442"/>
    <w:rsid w:val="001034A0"/>
    <w:rsid w:val="001034D7"/>
    <w:rsid w:val="0010353E"/>
    <w:rsid w:val="001037C9"/>
    <w:rsid w:val="0010384D"/>
    <w:rsid w:val="00103860"/>
    <w:rsid w:val="0010389C"/>
    <w:rsid w:val="001038E1"/>
    <w:rsid w:val="00103966"/>
    <w:rsid w:val="001039F4"/>
    <w:rsid w:val="00103AE3"/>
    <w:rsid w:val="00103B13"/>
    <w:rsid w:val="00103C02"/>
    <w:rsid w:val="00103C35"/>
    <w:rsid w:val="00103D3E"/>
    <w:rsid w:val="00103D46"/>
    <w:rsid w:val="00103DBC"/>
    <w:rsid w:val="00103DDB"/>
    <w:rsid w:val="00103F59"/>
    <w:rsid w:val="00104028"/>
    <w:rsid w:val="00104041"/>
    <w:rsid w:val="0010409D"/>
    <w:rsid w:val="001040BA"/>
    <w:rsid w:val="001040F4"/>
    <w:rsid w:val="00104122"/>
    <w:rsid w:val="0010412B"/>
    <w:rsid w:val="0010414B"/>
    <w:rsid w:val="001041F8"/>
    <w:rsid w:val="00104383"/>
    <w:rsid w:val="001043B6"/>
    <w:rsid w:val="001043EE"/>
    <w:rsid w:val="00104422"/>
    <w:rsid w:val="001044EA"/>
    <w:rsid w:val="0010469A"/>
    <w:rsid w:val="001046AA"/>
    <w:rsid w:val="001047E3"/>
    <w:rsid w:val="00104902"/>
    <w:rsid w:val="0010497D"/>
    <w:rsid w:val="001049BE"/>
    <w:rsid w:val="001049E4"/>
    <w:rsid w:val="00104AFD"/>
    <w:rsid w:val="00104B5F"/>
    <w:rsid w:val="00104B63"/>
    <w:rsid w:val="00104B95"/>
    <w:rsid w:val="00104C26"/>
    <w:rsid w:val="00104C4B"/>
    <w:rsid w:val="00104C5F"/>
    <w:rsid w:val="00104D3A"/>
    <w:rsid w:val="00104D40"/>
    <w:rsid w:val="00104D67"/>
    <w:rsid w:val="00104E54"/>
    <w:rsid w:val="00104E87"/>
    <w:rsid w:val="00104E96"/>
    <w:rsid w:val="00104FE4"/>
    <w:rsid w:val="0010507D"/>
    <w:rsid w:val="001050DF"/>
    <w:rsid w:val="00105103"/>
    <w:rsid w:val="0010510D"/>
    <w:rsid w:val="00105266"/>
    <w:rsid w:val="00105272"/>
    <w:rsid w:val="00105425"/>
    <w:rsid w:val="0010554F"/>
    <w:rsid w:val="001055CE"/>
    <w:rsid w:val="00105705"/>
    <w:rsid w:val="00105752"/>
    <w:rsid w:val="0010578F"/>
    <w:rsid w:val="00105929"/>
    <w:rsid w:val="0010595F"/>
    <w:rsid w:val="00105A14"/>
    <w:rsid w:val="00105A8E"/>
    <w:rsid w:val="00105B28"/>
    <w:rsid w:val="00105B62"/>
    <w:rsid w:val="00105C41"/>
    <w:rsid w:val="00105D84"/>
    <w:rsid w:val="00105D95"/>
    <w:rsid w:val="00105DAE"/>
    <w:rsid w:val="00105E7C"/>
    <w:rsid w:val="00105E9A"/>
    <w:rsid w:val="00105EB0"/>
    <w:rsid w:val="00105F1E"/>
    <w:rsid w:val="001061C2"/>
    <w:rsid w:val="0010624C"/>
    <w:rsid w:val="00106265"/>
    <w:rsid w:val="0010628D"/>
    <w:rsid w:val="0010629C"/>
    <w:rsid w:val="00106324"/>
    <w:rsid w:val="0010636A"/>
    <w:rsid w:val="00106477"/>
    <w:rsid w:val="00106506"/>
    <w:rsid w:val="00106641"/>
    <w:rsid w:val="001066D8"/>
    <w:rsid w:val="00106781"/>
    <w:rsid w:val="001067CD"/>
    <w:rsid w:val="0010686E"/>
    <w:rsid w:val="00106932"/>
    <w:rsid w:val="00106A9A"/>
    <w:rsid w:val="00106B5E"/>
    <w:rsid w:val="00106C4B"/>
    <w:rsid w:val="00106D51"/>
    <w:rsid w:val="00106E0A"/>
    <w:rsid w:val="00106EC0"/>
    <w:rsid w:val="00106F15"/>
    <w:rsid w:val="00106F19"/>
    <w:rsid w:val="00106FD8"/>
    <w:rsid w:val="00107134"/>
    <w:rsid w:val="0010723A"/>
    <w:rsid w:val="00107317"/>
    <w:rsid w:val="00107350"/>
    <w:rsid w:val="001073A1"/>
    <w:rsid w:val="001073E3"/>
    <w:rsid w:val="001074EC"/>
    <w:rsid w:val="001075B4"/>
    <w:rsid w:val="00107739"/>
    <w:rsid w:val="001077D2"/>
    <w:rsid w:val="00107882"/>
    <w:rsid w:val="00107901"/>
    <w:rsid w:val="0010790D"/>
    <w:rsid w:val="00107941"/>
    <w:rsid w:val="00107A8C"/>
    <w:rsid w:val="00107A92"/>
    <w:rsid w:val="00107ADD"/>
    <w:rsid w:val="00107BC9"/>
    <w:rsid w:val="00107BDF"/>
    <w:rsid w:val="00107C90"/>
    <w:rsid w:val="00107E63"/>
    <w:rsid w:val="00107F68"/>
    <w:rsid w:val="00110107"/>
    <w:rsid w:val="0011015D"/>
    <w:rsid w:val="00110194"/>
    <w:rsid w:val="00110198"/>
    <w:rsid w:val="00110278"/>
    <w:rsid w:val="00110325"/>
    <w:rsid w:val="00110353"/>
    <w:rsid w:val="0011035A"/>
    <w:rsid w:val="0011041D"/>
    <w:rsid w:val="001104B6"/>
    <w:rsid w:val="001104CE"/>
    <w:rsid w:val="0011053E"/>
    <w:rsid w:val="00110585"/>
    <w:rsid w:val="0011064B"/>
    <w:rsid w:val="0011065B"/>
    <w:rsid w:val="0011066F"/>
    <w:rsid w:val="001106F6"/>
    <w:rsid w:val="001107B1"/>
    <w:rsid w:val="00110940"/>
    <w:rsid w:val="00110AD7"/>
    <w:rsid w:val="00110ADC"/>
    <w:rsid w:val="00110BD4"/>
    <w:rsid w:val="00110C3C"/>
    <w:rsid w:val="00110CC8"/>
    <w:rsid w:val="00110CCA"/>
    <w:rsid w:val="00110E3E"/>
    <w:rsid w:val="00110E5B"/>
    <w:rsid w:val="00110E7C"/>
    <w:rsid w:val="00110F2A"/>
    <w:rsid w:val="00110F55"/>
    <w:rsid w:val="00110F8B"/>
    <w:rsid w:val="00111021"/>
    <w:rsid w:val="001111B4"/>
    <w:rsid w:val="0011123E"/>
    <w:rsid w:val="00111363"/>
    <w:rsid w:val="0011151A"/>
    <w:rsid w:val="00111583"/>
    <w:rsid w:val="00111643"/>
    <w:rsid w:val="001116E1"/>
    <w:rsid w:val="00111773"/>
    <w:rsid w:val="0011189C"/>
    <w:rsid w:val="00111980"/>
    <w:rsid w:val="00111A5D"/>
    <w:rsid w:val="00111AB2"/>
    <w:rsid w:val="00111B62"/>
    <w:rsid w:val="00111BBF"/>
    <w:rsid w:val="00111E11"/>
    <w:rsid w:val="0011207A"/>
    <w:rsid w:val="00112108"/>
    <w:rsid w:val="0011214D"/>
    <w:rsid w:val="00112186"/>
    <w:rsid w:val="001121F1"/>
    <w:rsid w:val="00112215"/>
    <w:rsid w:val="001122F1"/>
    <w:rsid w:val="001123A3"/>
    <w:rsid w:val="001123D0"/>
    <w:rsid w:val="001125B7"/>
    <w:rsid w:val="001126A4"/>
    <w:rsid w:val="001127C4"/>
    <w:rsid w:val="001127C6"/>
    <w:rsid w:val="00112851"/>
    <w:rsid w:val="001128CE"/>
    <w:rsid w:val="0011295B"/>
    <w:rsid w:val="00112B7F"/>
    <w:rsid w:val="00112C11"/>
    <w:rsid w:val="00112CC3"/>
    <w:rsid w:val="00112CD8"/>
    <w:rsid w:val="00112ED4"/>
    <w:rsid w:val="00112EE3"/>
    <w:rsid w:val="00113017"/>
    <w:rsid w:val="00113170"/>
    <w:rsid w:val="001132F2"/>
    <w:rsid w:val="00113385"/>
    <w:rsid w:val="0011347D"/>
    <w:rsid w:val="001134D4"/>
    <w:rsid w:val="001135CE"/>
    <w:rsid w:val="00113627"/>
    <w:rsid w:val="00113730"/>
    <w:rsid w:val="001137F6"/>
    <w:rsid w:val="00113879"/>
    <w:rsid w:val="001138A2"/>
    <w:rsid w:val="00113A0C"/>
    <w:rsid w:val="00113A62"/>
    <w:rsid w:val="00113A6A"/>
    <w:rsid w:val="00113B7B"/>
    <w:rsid w:val="00113BFC"/>
    <w:rsid w:val="00113C12"/>
    <w:rsid w:val="00113C65"/>
    <w:rsid w:val="00113CFF"/>
    <w:rsid w:val="00113D65"/>
    <w:rsid w:val="00113E87"/>
    <w:rsid w:val="00113ED7"/>
    <w:rsid w:val="00113EF6"/>
    <w:rsid w:val="00113F4F"/>
    <w:rsid w:val="00113F5D"/>
    <w:rsid w:val="0011412A"/>
    <w:rsid w:val="0011418C"/>
    <w:rsid w:val="001141AF"/>
    <w:rsid w:val="001142E7"/>
    <w:rsid w:val="00114400"/>
    <w:rsid w:val="00114475"/>
    <w:rsid w:val="00114515"/>
    <w:rsid w:val="00114576"/>
    <w:rsid w:val="00114688"/>
    <w:rsid w:val="001147A2"/>
    <w:rsid w:val="001147F3"/>
    <w:rsid w:val="001148C3"/>
    <w:rsid w:val="001148D2"/>
    <w:rsid w:val="00114923"/>
    <w:rsid w:val="00114A18"/>
    <w:rsid w:val="00114A60"/>
    <w:rsid w:val="00114BB0"/>
    <w:rsid w:val="00114BD7"/>
    <w:rsid w:val="00114C37"/>
    <w:rsid w:val="00114C44"/>
    <w:rsid w:val="00114C48"/>
    <w:rsid w:val="00114C75"/>
    <w:rsid w:val="00114CAF"/>
    <w:rsid w:val="00114E37"/>
    <w:rsid w:val="00114FDB"/>
    <w:rsid w:val="00115063"/>
    <w:rsid w:val="0011508B"/>
    <w:rsid w:val="001151B4"/>
    <w:rsid w:val="001151D8"/>
    <w:rsid w:val="001152DB"/>
    <w:rsid w:val="001152F6"/>
    <w:rsid w:val="00115465"/>
    <w:rsid w:val="001154D3"/>
    <w:rsid w:val="00115529"/>
    <w:rsid w:val="0011560C"/>
    <w:rsid w:val="00115652"/>
    <w:rsid w:val="001156F4"/>
    <w:rsid w:val="00115716"/>
    <w:rsid w:val="001157AD"/>
    <w:rsid w:val="00115885"/>
    <w:rsid w:val="00115893"/>
    <w:rsid w:val="00115930"/>
    <w:rsid w:val="0011596B"/>
    <w:rsid w:val="00115A03"/>
    <w:rsid w:val="00115A4F"/>
    <w:rsid w:val="00115ABA"/>
    <w:rsid w:val="00115B35"/>
    <w:rsid w:val="00115C01"/>
    <w:rsid w:val="00115DCB"/>
    <w:rsid w:val="00115F41"/>
    <w:rsid w:val="00115F46"/>
    <w:rsid w:val="00115F5B"/>
    <w:rsid w:val="00115F83"/>
    <w:rsid w:val="0011606E"/>
    <w:rsid w:val="001160E4"/>
    <w:rsid w:val="001161D2"/>
    <w:rsid w:val="001161FF"/>
    <w:rsid w:val="00116401"/>
    <w:rsid w:val="0011647C"/>
    <w:rsid w:val="001165D9"/>
    <w:rsid w:val="0011669F"/>
    <w:rsid w:val="0011670A"/>
    <w:rsid w:val="0011671A"/>
    <w:rsid w:val="001168AB"/>
    <w:rsid w:val="001168BC"/>
    <w:rsid w:val="001169C8"/>
    <w:rsid w:val="00116ADE"/>
    <w:rsid w:val="00116B4D"/>
    <w:rsid w:val="00116BBF"/>
    <w:rsid w:val="00116C72"/>
    <w:rsid w:val="00116C98"/>
    <w:rsid w:val="00116D87"/>
    <w:rsid w:val="00116D8A"/>
    <w:rsid w:val="00116DBC"/>
    <w:rsid w:val="00116F43"/>
    <w:rsid w:val="00117073"/>
    <w:rsid w:val="001170E2"/>
    <w:rsid w:val="001170FF"/>
    <w:rsid w:val="00117111"/>
    <w:rsid w:val="00117203"/>
    <w:rsid w:val="0011737F"/>
    <w:rsid w:val="00117393"/>
    <w:rsid w:val="001175E4"/>
    <w:rsid w:val="0011760E"/>
    <w:rsid w:val="00117690"/>
    <w:rsid w:val="001176AA"/>
    <w:rsid w:val="00117799"/>
    <w:rsid w:val="001178E5"/>
    <w:rsid w:val="0011790A"/>
    <w:rsid w:val="001179BD"/>
    <w:rsid w:val="00117A2B"/>
    <w:rsid w:val="00117AE2"/>
    <w:rsid w:val="00117B54"/>
    <w:rsid w:val="00117BDF"/>
    <w:rsid w:val="00117C05"/>
    <w:rsid w:val="00117EC5"/>
    <w:rsid w:val="00117F2E"/>
    <w:rsid w:val="00117F44"/>
    <w:rsid w:val="00117FA7"/>
    <w:rsid w:val="0011E2A5"/>
    <w:rsid w:val="00120052"/>
    <w:rsid w:val="0012025E"/>
    <w:rsid w:val="0012039A"/>
    <w:rsid w:val="0012043F"/>
    <w:rsid w:val="001208D2"/>
    <w:rsid w:val="001208D4"/>
    <w:rsid w:val="001208E3"/>
    <w:rsid w:val="00120929"/>
    <w:rsid w:val="001209E0"/>
    <w:rsid w:val="00120A3D"/>
    <w:rsid w:val="00120AC6"/>
    <w:rsid w:val="00120B1B"/>
    <w:rsid w:val="00120B2F"/>
    <w:rsid w:val="00120BAD"/>
    <w:rsid w:val="00120BC3"/>
    <w:rsid w:val="00120C7E"/>
    <w:rsid w:val="00120CAF"/>
    <w:rsid w:val="00120D14"/>
    <w:rsid w:val="00120D50"/>
    <w:rsid w:val="00120DDB"/>
    <w:rsid w:val="00120DDD"/>
    <w:rsid w:val="00120DE1"/>
    <w:rsid w:val="00120E58"/>
    <w:rsid w:val="00121058"/>
    <w:rsid w:val="00121083"/>
    <w:rsid w:val="001211B1"/>
    <w:rsid w:val="00121394"/>
    <w:rsid w:val="0012140A"/>
    <w:rsid w:val="0012143D"/>
    <w:rsid w:val="0012144B"/>
    <w:rsid w:val="00121470"/>
    <w:rsid w:val="00121519"/>
    <w:rsid w:val="001215E5"/>
    <w:rsid w:val="00121709"/>
    <w:rsid w:val="00121982"/>
    <w:rsid w:val="00121A23"/>
    <w:rsid w:val="00121AB9"/>
    <w:rsid w:val="00121ACC"/>
    <w:rsid w:val="00121B1A"/>
    <w:rsid w:val="00121B3A"/>
    <w:rsid w:val="00121B70"/>
    <w:rsid w:val="00121B9B"/>
    <w:rsid w:val="00121D79"/>
    <w:rsid w:val="00121DE0"/>
    <w:rsid w:val="00121E0B"/>
    <w:rsid w:val="00121E61"/>
    <w:rsid w:val="00121ECE"/>
    <w:rsid w:val="00121F73"/>
    <w:rsid w:val="00121FED"/>
    <w:rsid w:val="00122086"/>
    <w:rsid w:val="00122135"/>
    <w:rsid w:val="001222CD"/>
    <w:rsid w:val="00122345"/>
    <w:rsid w:val="0012245D"/>
    <w:rsid w:val="0012250F"/>
    <w:rsid w:val="00122559"/>
    <w:rsid w:val="00122662"/>
    <w:rsid w:val="001226D3"/>
    <w:rsid w:val="001227E9"/>
    <w:rsid w:val="00122812"/>
    <w:rsid w:val="00122828"/>
    <w:rsid w:val="00122852"/>
    <w:rsid w:val="001229DA"/>
    <w:rsid w:val="001229F3"/>
    <w:rsid w:val="00122B54"/>
    <w:rsid w:val="00122BBB"/>
    <w:rsid w:val="00122BD0"/>
    <w:rsid w:val="00122D9F"/>
    <w:rsid w:val="00122E1F"/>
    <w:rsid w:val="00122E3E"/>
    <w:rsid w:val="00123041"/>
    <w:rsid w:val="00123073"/>
    <w:rsid w:val="001230B2"/>
    <w:rsid w:val="001230EF"/>
    <w:rsid w:val="00123127"/>
    <w:rsid w:val="00123209"/>
    <w:rsid w:val="0012322A"/>
    <w:rsid w:val="00123296"/>
    <w:rsid w:val="00123386"/>
    <w:rsid w:val="00123532"/>
    <w:rsid w:val="00123533"/>
    <w:rsid w:val="00123578"/>
    <w:rsid w:val="001235BC"/>
    <w:rsid w:val="0012372F"/>
    <w:rsid w:val="00123783"/>
    <w:rsid w:val="001237FA"/>
    <w:rsid w:val="0012384F"/>
    <w:rsid w:val="001238FD"/>
    <w:rsid w:val="00123948"/>
    <w:rsid w:val="001239ED"/>
    <w:rsid w:val="001239F9"/>
    <w:rsid w:val="00123AD9"/>
    <w:rsid w:val="00123C2A"/>
    <w:rsid w:val="00123E8E"/>
    <w:rsid w:val="00123E92"/>
    <w:rsid w:val="00123E9C"/>
    <w:rsid w:val="00123EC7"/>
    <w:rsid w:val="00123F3A"/>
    <w:rsid w:val="00123F9C"/>
    <w:rsid w:val="0012405D"/>
    <w:rsid w:val="001240D8"/>
    <w:rsid w:val="00124122"/>
    <w:rsid w:val="00124199"/>
    <w:rsid w:val="001242B5"/>
    <w:rsid w:val="00124326"/>
    <w:rsid w:val="001243B7"/>
    <w:rsid w:val="001243EA"/>
    <w:rsid w:val="0012460E"/>
    <w:rsid w:val="0012462F"/>
    <w:rsid w:val="0012471D"/>
    <w:rsid w:val="001248FA"/>
    <w:rsid w:val="00124A45"/>
    <w:rsid w:val="00124D7B"/>
    <w:rsid w:val="00124DD5"/>
    <w:rsid w:val="00124EB3"/>
    <w:rsid w:val="00124F11"/>
    <w:rsid w:val="00124F56"/>
    <w:rsid w:val="001250A0"/>
    <w:rsid w:val="001251F7"/>
    <w:rsid w:val="00125219"/>
    <w:rsid w:val="0012523F"/>
    <w:rsid w:val="00125302"/>
    <w:rsid w:val="0012538E"/>
    <w:rsid w:val="00125592"/>
    <w:rsid w:val="001256AC"/>
    <w:rsid w:val="001256B7"/>
    <w:rsid w:val="001256C9"/>
    <w:rsid w:val="00125750"/>
    <w:rsid w:val="0012576F"/>
    <w:rsid w:val="001258A6"/>
    <w:rsid w:val="00125965"/>
    <w:rsid w:val="00125A97"/>
    <w:rsid w:val="00125AC1"/>
    <w:rsid w:val="00125B20"/>
    <w:rsid w:val="00125B26"/>
    <w:rsid w:val="00125E4A"/>
    <w:rsid w:val="00125FFE"/>
    <w:rsid w:val="001260C4"/>
    <w:rsid w:val="00126152"/>
    <w:rsid w:val="00126191"/>
    <w:rsid w:val="001261A3"/>
    <w:rsid w:val="00126259"/>
    <w:rsid w:val="00126343"/>
    <w:rsid w:val="0012636A"/>
    <w:rsid w:val="001263FE"/>
    <w:rsid w:val="0012642D"/>
    <w:rsid w:val="00126465"/>
    <w:rsid w:val="001264EF"/>
    <w:rsid w:val="00126551"/>
    <w:rsid w:val="00126568"/>
    <w:rsid w:val="001265CB"/>
    <w:rsid w:val="00126745"/>
    <w:rsid w:val="001267B4"/>
    <w:rsid w:val="00126821"/>
    <w:rsid w:val="00126899"/>
    <w:rsid w:val="0012689A"/>
    <w:rsid w:val="001268F8"/>
    <w:rsid w:val="0012698E"/>
    <w:rsid w:val="001269FD"/>
    <w:rsid w:val="00126AC4"/>
    <w:rsid w:val="00126ACC"/>
    <w:rsid w:val="00126AD0"/>
    <w:rsid w:val="00126B19"/>
    <w:rsid w:val="00126B88"/>
    <w:rsid w:val="00126CC4"/>
    <w:rsid w:val="00126D15"/>
    <w:rsid w:val="00126D75"/>
    <w:rsid w:val="00126E7A"/>
    <w:rsid w:val="00126EDF"/>
    <w:rsid w:val="00126F46"/>
    <w:rsid w:val="00126FED"/>
    <w:rsid w:val="001270CD"/>
    <w:rsid w:val="00127132"/>
    <w:rsid w:val="0012718B"/>
    <w:rsid w:val="0012723B"/>
    <w:rsid w:val="001272B8"/>
    <w:rsid w:val="001272F0"/>
    <w:rsid w:val="0012764B"/>
    <w:rsid w:val="00127694"/>
    <w:rsid w:val="001276D1"/>
    <w:rsid w:val="00127815"/>
    <w:rsid w:val="00127844"/>
    <w:rsid w:val="0012790B"/>
    <w:rsid w:val="0012796E"/>
    <w:rsid w:val="00127981"/>
    <w:rsid w:val="00127AA7"/>
    <w:rsid w:val="00127B1C"/>
    <w:rsid w:val="00127B5E"/>
    <w:rsid w:val="00127B68"/>
    <w:rsid w:val="00127B7A"/>
    <w:rsid w:val="00127BC6"/>
    <w:rsid w:val="00127BE7"/>
    <w:rsid w:val="00127C0A"/>
    <w:rsid w:val="00127CB6"/>
    <w:rsid w:val="00127D35"/>
    <w:rsid w:val="00127DBD"/>
    <w:rsid w:val="00127DCF"/>
    <w:rsid w:val="00127E16"/>
    <w:rsid w:val="00127E85"/>
    <w:rsid w:val="00127EA9"/>
    <w:rsid w:val="00127F99"/>
    <w:rsid w:val="00127FB3"/>
    <w:rsid w:val="0012FDB7"/>
    <w:rsid w:val="00130045"/>
    <w:rsid w:val="0013009F"/>
    <w:rsid w:val="00130218"/>
    <w:rsid w:val="00130330"/>
    <w:rsid w:val="001303A2"/>
    <w:rsid w:val="001303F2"/>
    <w:rsid w:val="00130420"/>
    <w:rsid w:val="0013044D"/>
    <w:rsid w:val="001304D9"/>
    <w:rsid w:val="00130623"/>
    <w:rsid w:val="0013063C"/>
    <w:rsid w:val="00130647"/>
    <w:rsid w:val="00130649"/>
    <w:rsid w:val="00130655"/>
    <w:rsid w:val="001306FE"/>
    <w:rsid w:val="00130830"/>
    <w:rsid w:val="001308CF"/>
    <w:rsid w:val="00130914"/>
    <w:rsid w:val="00130CCD"/>
    <w:rsid w:val="00130E37"/>
    <w:rsid w:val="00130E9A"/>
    <w:rsid w:val="00130EA6"/>
    <w:rsid w:val="00130FFF"/>
    <w:rsid w:val="0013105F"/>
    <w:rsid w:val="0013107A"/>
    <w:rsid w:val="0013107C"/>
    <w:rsid w:val="0013124B"/>
    <w:rsid w:val="0013146B"/>
    <w:rsid w:val="001314C2"/>
    <w:rsid w:val="001314C8"/>
    <w:rsid w:val="00131502"/>
    <w:rsid w:val="00131508"/>
    <w:rsid w:val="00131589"/>
    <w:rsid w:val="0013166C"/>
    <w:rsid w:val="00131680"/>
    <w:rsid w:val="0013171E"/>
    <w:rsid w:val="0013191C"/>
    <w:rsid w:val="00131983"/>
    <w:rsid w:val="00131A71"/>
    <w:rsid w:val="00131AE9"/>
    <w:rsid w:val="00131C3A"/>
    <w:rsid w:val="00131D48"/>
    <w:rsid w:val="00131DB7"/>
    <w:rsid w:val="00131DD3"/>
    <w:rsid w:val="00131DF3"/>
    <w:rsid w:val="00131E1E"/>
    <w:rsid w:val="00131EF5"/>
    <w:rsid w:val="00131F3D"/>
    <w:rsid w:val="001321D1"/>
    <w:rsid w:val="00132247"/>
    <w:rsid w:val="00132274"/>
    <w:rsid w:val="00132305"/>
    <w:rsid w:val="0013256C"/>
    <w:rsid w:val="001326AC"/>
    <w:rsid w:val="00132772"/>
    <w:rsid w:val="00132810"/>
    <w:rsid w:val="00132879"/>
    <w:rsid w:val="001328BB"/>
    <w:rsid w:val="00132909"/>
    <w:rsid w:val="00132943"/>
    <w:rsid w:val="001329EF"/>
    <w:rsid w:val="00132A5B"/>
    <w:rsid w:val="00132A6C"/>
    <w:rsid w:val="00132BFB"/>
    <w:rsid w:val="00132C09"/>
    <w:rsid w:val="00132F7C"/>
    <w:rsid w:val="001333F1"/>
    <w:rsid w:val="001333FB"/>
    <w:rsid w:val="001335FB"/>
    <w:rsid w:val="0013369D"/>
    <w:rsid w:val="001337E1"/>
    <w:rsid w:val="0013382A"/>
    <w:rsid w:val="0013394F"/>
    <w:rsid w:val="00133ABE"/>
    <w:rsid w:val="00133C4E"/>
    <w:rsid w:val="00133D60"/>
    <w:rsid w:val="00133E39"/>
    <w:rsid w:val="00133E78"/>
    <w:rsid w:val="00133F17"/>
    <w:rsid w:val="0013406D"/>
    <w:rsid w:val="001340B5"/>
    <w:rsid w:val="001341D1"/>
    <w:rsid w:val="001341EF"/>
    <w:rsid w:val="0013422D"/>
    <w:rsid w:val="00134258"/>
    <w:rsid w:val="00134268"/>
    <w:rsid w:val="00134338"/>
    <w:rsid w:val="0013437D"/>
    <w:rsid w:val="00134431"/>
    <w:rsid w:val="00134441"/>
    <w:rsid w:val="00134449"/>
    <w:rsid w:val="00134488"/>
    <w:rsid w:val="001344B6"/>
    <w:rsid w:val="001344DF"/>
    <w:rsid w:val="001344F8"/>
    <w:rsid w:val="0013455E"/>
    <w:rsid w:val="00134599"/>
    <w:rsid w:val="00134626"/>
    <w:rsid w:val="0013464E"/>
    <w:rsid w:val="0013473B"/>
    <w:rsid w:val="001348FE"/>
    <w:rsid w:val="00134975"/>
    <w:rsid w:val="00134A01"/>
    <w:rsid w:val="00134B4C"/>
    <w:rsid w:val="00134B86"/>
    <w:rsid w:val="00134C1A"/>
    <w:rsid w:val="00134CB7"/>
    <w:rsid w:val="00134D48"/>
    <w:rsid w:val="00134DB7"/>
    <w:rsid w:val="00134E50"/>
    <w:rsid w:val="00134F0B"/>
    <w:rsid w:val="00134F48"/>
    <w:rsid w:val="00134FA3"/>
    <w:rsid w:val="001350E5"/>
    <w:rsid w:val="001350FD"/>
    <w:rsid w:val="0013516D"/>
    <w:rsid w:val="00135191"/>
    <w:rsid w:val="001351F4"/>
    <w:rsid w:val="0013523B"/>
    <w:rsid w:val="00135241"/>
    <w:rsid w:val="00135267"/>
    <w:rsid w:val="001353B4"/>
    <w:rsid w:val="0013555F"/>
    <w:rsid w:val="00135564"/>
    <w:rsid w:val="00135660"/>
    <w:rsid w:val="0013568A"/>
    <w:rsid w:val="001356A8"/>
    <w:rsid w:val="001356AB"/>
    <w:rsid w:val="001356F7"/>
    <w:rsid w:val="0013571E"/>
    <w:rsid w:val="001357B1"/>
    <w:rsid w:val="001357B4"/>
    <w:rsid w:val="00135B0F"/>
    <w:rsid w:val="00135B1C"/>
    <w:rsid w:val="00135B8B"/>
    <w:rsid w:val="00135C11"/>
    <w:rsid w:val="00135C29"/>
    <w:rsid w:val="00135CFF"/>
    <w:rsid w:val="00135D3B"/>
    <w:rsid w:val="00135DC9"/>
    <w:rsid w:val="00135EFC"/>
    <w:rsid w:val="00135F8D"/>
    <w:rsid w:val="00135FAC"/>
    <w:rsid w:val="00135FB7"/>
    <w:rsid w:val="00136094"/>
    <w:rsid w:val="001360DB"/>
    <w:rsid w:val="00136116"/>
    <w:rsid w:val="00136132"/>
    <w:rsid w:val="0013618E"/>
    <w:rsid w:val="001361BC"/>
    <w:rsid w:val="001361C4"/>
    <w:rsid w:val="001361EA"/>
    <w:rsid w:val="00136302"/>
    <w:rsid w:val="00136338"/>
    <w:rsid w:val="001363E3"/>
    <w:rsid w:val="00136509"/>
    <w:rsid w:val="00136548"/>
    <w:rsid w:val="001366A0"/>
    <w:rsid w:val="0013674B"/>
    <w:rsid w:val="00136765"/>
    <w:rsid w:val="001367B8"/>
    <w:rsid w:val="001368F7"/>
    <w:rsid w:val="00136941"/>
    <w:rsid w:val="00136969"/>
    <w:rsid w:val="0013698B"/>
    <w:rsid w:val="0013699D"/>
    <w:rsid w:val="00136AC4"/>
    <w:rsid w:val="00136B98"/>
    <w:rsid w:val="00136D7F"/>
    <w:rsid w:val="00136E49"/>
    <w:rsid w:val="00136E8B"/>
    <w:rsid w:val="00136F09"/>
    <w:rsid w:val="00136F40"/>
    <w:rsid w:val="00136FAC"/>
    <w:rsid w:val="00136FDF"/>
    <w:rsid w:val="00137067"/>
    <w:rsid w:val="00137283"/>
    <w:rsid w:val="001372BA"/>
    <w:rsid w:val="00137372"/>
    <w:rsid w:val="00137412"/>
    <w:rsid w:val="00137463"/>
    <w:rsid w:val="00137592"/>
    <w:rsid w:val="00137601"/>
    <w:rsid w:val="0013760E"/>
    <w:rsid w:val="00137769"/>
    <w:rsid w:val="0013784B"/>
    <w:rsid w:val="001378AE"/>
    <w:rsid w:val="001378CE"/>
    <w:rsid w:val="0013797D"/>
    <w:rsid w:val="00137AAF"/>
    <w:rsid w:val="00137CC1"/>
    <w:rsid w:val="00137CCA"/>
    <w:rsid w:val="00137CCD"/>
    <w:rsid w:val="00137D38"/>
    <w:rsid w:val="00137D59"/>
    <w:rsid w:val="00137E38"/>
    <w:rsid w:val="00137F02"/>
    <w:rsid w:val="00137F9D"/>
    <w:rsid w:val="001400A8"/>
    <w:rsid w:val="00140174"/>
    <w:rsid w:val="001401CF"/>
    <w:rsid w:val="001402A6"/>
    <w:rsid w:val="001402AC"/>
    <w:rsid w:val="001402C4"/>
    <w:rsid w:val="00140376"/>
    <w:rsid w:val="001403F4"/>
    <w:rsid w:val="00140487"/>
    <w:rsid w:val="00140495"/>
    <w:rsid w:val="00140602"/>
    <w:rsid w:val="00140606"/>
    <w:rsid w:val="001406D5"/>
    <w:rsid w:val="001406E0"/>
    <w:rsid w:val="0014076C"/>
    <w:rsid w:val="0014082D"/>
    <w:rsid w:val="00140840"/>
    <w:rsid w:val="001409C4"/>
    <w:rsid w:val="00140B73"/>
    <w:rsid w:val="00140CF6"/>
    <w:rsid w:val="00140E12"/>
    <w:rsid w:val="00140E8D"/>
    <w:rsid w:val="00140F2F"/>
    <w:rsid w:val="00140F46"/>
    <w:rsid w:val="00141045"/>
    <w:rsid w:val="00141082"/>
    <w:rsid w:val="00141186"/>
    <w:rsid w:val="001411A8"/>
    <w:rsid w:val="001411EA"/>
    <w:rsid w:val="0014121D"/>
    <w:rsid w:val="001413D7"/>
    <w:rsid w:val="001413E4"/>
    <w:rsid w:val="001413F9"/>
    <w:rsid w:val="00141506"/>
    <w:rsid w:val="00141604"/>
    <w:rsid w:val="0014169E"/>
    <w:rsid w:val="00141704"/>
    <w:rsid w:val="001417DD"/>
    <w:rsid w:val="0014185E"/>
    <w:rsid w:val="00141ADB"/>
    <w:rsid w:val="00141B27"/>
    <w:rsid w:val="00141B43"/>
    <w:rsid w:val="00141BA7"/>
    <w:rsid w:val="00141C9F"/>
    <w:rsid w:val="00141CDC"/>
    <w:rsid w:val="00141CFE"/>
    <w:rsid w:val="00141D38"/>
    <w:rsid w:val="00141D4E"/>
    <w:rsid w:val="00141D75"/>
    <w:rsid w:val="00141E8E"/>
    <w:rsid w:val="00141FA7"/>
    <w:rsid w:val="001420BB"/>
    <w:rsid w:val="001420D3"/>
    <w:rsid w:val="001421D0"/>
    <w:rsid w:val="001422A7"/>
    <w:rsid w:val="00142350"/>
    <w:rsid w:val="00142438"/>
    <w:rsid w:val="0014260B"/>
    <w:rsid w:val="00142649"/>
    <w:rsid w:val="0014266E"/>
    <w:rsid w:val="0014272D"/>
    <w:rsid w:val="001427CD"/>
    <w:rsid w:val="001427D3"/>
    <w:rsid w:val="001427EC"/>
    <w:rsid w:val="00142812"/>
    <w:rsid w:val="00142890"/>
    <w:rsid w:val="001428FF"/>
    <w:rsid w:val="001429DE"/>
    <w:rsid w:val="00142A05"/>
    <w:rsid w:val="00142A8A"/>
    <w:rsid w:val="00142AAC"/>
    <w:rsid w:val="00142AE5"/>
    <w:rsid w:val="00142B5B"/>
    <w:rsid w:val="00142B68"/>
    <w:rsid w:val="00142C06"/>
    <w:rsid w:val="00142C30"/>
    <w:rsid w:val="00142CA5"/>
    <w:rsid w:val="00142CD2"/>
    <w:rsid w:val="00142D31"/>
    <w:rsid w:val="00142EC0"/>
    <w:rsid w:val="00142FB9"/>
    <w:rsid w:val="00142FCC"/>
    <w:rsid w:val="00142FCF"/>
    <w:rsid w:val="00142FD3"/>
    <w:rsid w:val="00142FD4"/>
    <w:rsid w:val="0014305F"/>
    <w:rsid w:val="00143070"/>
    <w:rsid w:val="0014328A"/>
    <w:rsid w:val="00143306"/>
    <w:rsid w:val="0014334A"/>
    <w:rsid w:val="0014336B"/>
    <w:rsid w:val="0014344A"/>
    <w:rsid w:val="0014350A"/>
    <w:rsid w:val="00143524"/>
    <w:rsid w:val="001435F3"/>
    <w:rsid w:val="00143903"/>
    <w:rsid w:val="001439D6"/>
    <w:rsid w:val="00143A3A"/>
    <w:rsid w:val="00143B54"/>
    <w:rsid w:val="00143D02"/>
    <w:rsid w:val="00143D77"/>
    <w:rsid w:val="00143E8A"/>
    <w:rsid w:val="00143EC3"/>
    <w:rsid w:val="00143F22"/>
    <w:rsid w:val="00143FAF"/>
    <w:rsid w:val="00143FC9"/>
    <w:rsid w:val="00144041"/>
    <w:rsid w:val="001440F5"/>
    <w:rsid w:val="001441E0"/>
    <w:rsid w:val="001442BA"/>
    <w:rsid w:val="0014434C"/>
    <w:rsid w:val="001445EA"/>
    <w:rsid w:val="0014482C"/>
    <w:rsid w:val="00144996"/>
    <w:rsid w:val="001449F1"/>
    <w:rsid w:val="00144B17"/>
    <w:rsid w:val="00144B1C"/>
    <w:rsid w:val="00144B42"/>
    <w:rsid w:val="00144B80"/>
    <w:rsid w:val="00144C9D"/>
    <w:rsid w:val="00144CA7"/>
    <w:rsid w:val="00144CDA"/>
    <w:rsid w:val="00144CFA"/>
    <w:rsid w:val="00144D50"/>
    <w:rsid w:val="00144DF6"/>
    <w:rsid w:val="00144E3E"/>
    <w:rsid w:val="00144F6A"/>
    <w:rsid w:val="00144FD1"/>
    <w:rsid w:val="00145135"/>
    <w:rsid w:val="00145269"/>
    <w:rsid w:val="00145279"/>
    <w:rsid w:val="001452BB"/>
    <w:rsid w:val="001452CC"/>
    <w:rsid w:val="00145400"/>
    <w:rsid w:val="0014541C"/>
    <w:rsid w:val="00145421"/>
    <w:rsid w:val="0014543B"/>
    <w:rsid w:val="0014557D"/>
    <w:rsid w:val="00145633"/>
    <w:rsid w:val="001456D4"/>
    <w:rsid w:val="001456ED"/>
    <w:rsid w:val="001458E9"/>
    <w:rsid w:val="001458EF"/>
    <w:rsid w:val="0014599A"/>
    <w:rsid w:val="00145A32"/>
    <w:rsid w:val="00145A4B"/>
    <w:rsid w:val="00145AB2"/>
    <w:rsid w:val="00145B1E"/>
    <w:rsid w:val="00145B76"/>
    <w:rsid w:val="00145E18"/>
    <w:rsid w:val="00145E2D"/>
    <w:rsid w:val="00145E2F"/>
    <w:rsid w:val="00145EF3"/>
    <w:rsid w:val="001461DA"/>
    <w:rsid w:val="0014628B"/>
    <w:rsid w:val="00146342"/>
    <w:rsid w:val="0014648C"/>
    <w:rsid w:val="001464E6"/>
    <w:rsid w:val="0014670A"/>
    <w:rsid w:val="001467B5"/>
    <w:rsid w:val="001467B8"/>
    <w:rsid w:val="001467E2"/>
    <w:rsid w:val="00146914"/>
    <w:rsid w:val="00146952"/>
    <w:rsid w:val="001469B4"/>
    <w:rsid w:val="001469C6"/>
    <w:rsid w:val="001469CB"/>
    <w:rsid w:val="001469CD"/>
    <w:rsid w:val="00146A2B"/>
    <w:rsid w:val="00146AC2"/>
    <w:rsid w:val="00146B9B"/>
    <w:rsid w:val="00146BD3"/>
    <w:rsid w:val="00146C33"/>
    <w:rsid w:val="00146C46"/>
    <w:rsid w:val="00146C76"/>
    <w:rsid w:val="00146D88"/>
    <w:rsid w:val="00146DA8"/>
    <w:rsid w:val="00146E5C"/>
    <w:rsid w:val="00146F28"/>
    <w:rsid w:val="00146F34"/>
    <w:rsid w:val="00146F9C"/>
    <w:rsid w:val="00146FD6"/>
    <w:rsid w:val="0014700C"/>
    <w:rsid w:val="00147036"/>
    <w:rsid w:val="00147287"/>
    <w:rsid w:val="001472EF"/>
    <w:rsid w:val="00147385"/>
    <w:rsid w:val="001474CA"/>
    <w:rsid w:val="0014753F"/>
    <w:rsid w:val="001475C3"/>
    <w:rsid w:val="00147607"/>
    <w:rsid w:val="0014765F"/>
    <w:rsid w:val="00147711"/>
    <w:rsid w:val="001478AA"/>
    <w:rsid w:val="0014790A"/>
    <w:rsid w:val="0014797F"/>
    <w:rsid w:val="0014798A"/>
    <w:rsid w:val="001479B5"/>
    <w:rsid w:val="001479B6"/>
    <w:rsid w:val="001479DD"/>
    <w:rsid w:val="00147C05"/>
    <w:rsid w:val="00147C65"/>
    <w:rsid w:val="00147C71"/>
    <w:rsid w:val="00147CFF"/>
    <w:rsid w:val="00147D4B"/>
    <w:rsid w:val="00147DBD"/>
    <w:rsid w:val="00147E09"/>
    <w:rsid w:val="00147E6C"/>
    <w:rsid w:val="00147EC9"/>
    <w:rsid w:val="00147F30"/>
    <w:rsid w:val="00147F54"/>
    <w:rsid w:val="00147F6A"/>
    <w:rsid w:val="0015007D"/>
    <w:rsid w:val="0015017B"/>
    <w:rsid w:val="0015024B"/>
    <w:rsid w:val="0015038C"/>
    <w:rsid w:val="001503D3"/>
    <w:rsid w:val="00150410"/>
    <w:rsid w:val="001504B2"/>
    <w:rsid w:val="00150548"/>
    <w:rsid w:val="001505C6"/>
    <w:rsid w:val="001505F6"/>
    <w:rsid w:val="00150664"/>
    <w:rsid w:val="001506D7"/>
    <w:rsid w:val="0015086C"/>
    <w:rsid w:val="00150A02"/>
    <w:rsid w:val="00150A48"/>
    <w:rsid w:val="00150A7E"/>
    <w:rsid w:val="00150ACF"/>
    <w:rsid w:val="00150B31"/>
    <w:rsid w:val="00150CB3"/>
    <w:rsid w:val="00150CB9"/>
    <w:rsid w:val="00150CBA"/>
    <w:rsid w:val="00150CCD"/>
    <w:rsid w:val="00150D00"/>
    <w:rsid w:val="00150D22"/>
    <w:rsid w:val="00150E76"/>
    <w:rsid w:val="00150E7B"/>
    <w:rsid w:val="00150EB7"/>
    <w:rsid w:val="00150F34"/>
    <w:rsid w:val="00151034"/>
    <w:rsid w:val="00151035"/>
    <w:rsid w:val="0015120E"/>
    <w:rsid w:val="001512CA"/>
    <w:rsid w:val="001512E4"/>
    <w:rsid w:val="001513CF"/>
    <w:rsid w:val="001513D5"/>
    <w:rsid w:val="00151471"/>
    <w:rsid w:val="0015154D"/>
    <w:rsid w:val="0015157B"/>
    <w:rsid w:val="001515F6"/>
    <w:rsid w:val="001516C8"/>
    <w:rsid w:val="00151708"/>
    <w:rsid w:val="00151755"/>
    <w:rsid w:val="00151798"/>
    <w:rsid w:val="001518A8"/>
    <w:rsid w:val="001518B6"/>
    <w:rsid w:val="00151A27"/>
    <w:rsid w:val="00151A7F"/>
    <w:rsid w:val="00151ADA"/>
    <w:rsid w:val="00151BB1"/>
    <w:rsid w:val="00151BB4"/>
    <w:rsid w:val="00151BCE"/>
    <w:rsid w:val="00151C22"/>
    <w:rsid w:val="00151CBB"/>
    <w:rsid w:val="00151D54"/>
    <w:rsid w:val="00151E48"/>
    <w:rsid w:val="00151F04"/>
    <w:rsid w:val="00151F34"/>
    <w:rsid w:val="001521FE"/>
    <w:rsid w:val="00152239"/>
    <w:rsid w:val="00152242"/>
    <w:rsid w:val="0015225A"/>
    <w:rsid w:val="0015226D"/>
    <w:rsid w:val="00152302"/>
    <w:rsid w:val="00152304"/>
    <w:rsid w:val="0015232C"/>
    <w:rsid w:val="0015233C"/>
    <w:rsid w:val="001524CE"/>
    <w:rsid w:val="001524E4"/>
    <w:rsid w:val="00152628"/>
    <w:rsid w:val="001526D8"/>
    <w:rsid w:val="00152728"/>
    <w:rsid w:val="00152894"/>
    <w:rsid w:val="0015294D"/>
    <w:rsid w:val="00152AED"/>
    <w:rsid w:val="00152B52"/>
    <w:rsid w:val="00152BA8"/>
    <w:rsid w:val="00152C8F"/>
    <w:rsid w:val="00152E16"/>
    <w:rsid w:val="00152E6B"/>
    <w:rsid w:val="00152F7C"/>
    <w:rsid w:val="00152FB6"/>
    <w:rsid w:val="00153052"/>
    <w:rsid w:val="0015307A"/>
    <w:rsid w:val="0015311D"/>
    <w:rsid w:val="0015312B"/>
    <w:rsid w:val="00153191"/>
    <w:rsid w:val="001531F4"/>
    <w:rsid w:val="0015327A"/>
    <w:rsid w:val="0015328A"/>
    <w:rsid w:val="00153520"/>
    <w:rsid w:val="0015364E"/>
    <w:rsid w:val="0015372C"/>
    <w:rsid w:val="001537CF"/>
    <w:rsid w:val="001539E0"/>
    <w:rsid w:val="00153BD4"/>
    <w:rsid w:val="00153CFB"/>
    <w:rsid w:val="00153D54"/>
    <w:rsid w:val="00153EC6"/>
    <w:rsid w:val="00153F9C"/>
    <w:rsid w:val="001541CC"/>
    <w:rsid w:val="001541F4"/>
    <w:rsid w:val="001543F6"/>
    <w:rsid w:val="00154400"/>
    <w:rsid w:val="00154540"/>
    <w:rsid w:val="001545D6"/>
    <w:rsid w:val="001545E0"/>
    <w:rsid w:val="00154654"/>
    <w:rsid w:val="0015470C"/>
    <w:rsid w:val="0015474E"/>
    <w:rsid w:val="00154774"/>
    <w:rsid w:val="001548C0"/>
    <w:rsid w:val="001548E1"/>
    <w:rsid w:val="00154998"/>
    <w:rsid w:val="001549B7"/>
    <w:rsid w:val="00154AC8"/>
    <w:rsid w:val="00154BCB"/>
    <w:rsid w:val="00154C6F"/>
    <w:rsid w:val="00154C94"/>
    <w:rsid w:val="00154D1A"/>
    <w:rsid w:val="00154D5D"/>
    <w:rsid w:val="00154DA8"/>
    <w:rsid w:val="00154E30"/>
    <w:rsid w:val="00154FC7"/>
    <w:rsid w:val="00155068"/>
    <w:rsid w:val="00155161"/>
    <w:rsid w:val="001552E5"/>
    <w:rsid w:val="00155432"/>
    <w:rsid w:val="00155523"/>
    <w:rsid w:val="001555D9"/>
    <w:rsid w:val="001555DB"/>
    <w:rsid w:val="00155726"/>
    <w:rsid w:val="00155782"/>
    <w:rsid w:val="00155840"/>
    <w:rsid w:val="00155975"/>
    <w:rsid w:val="001559B9"/>
    <w:rsid w:val="001559CC"/>
    <w:rsid w:val="00155A5E"/>
    <w:rsid w:val="00155A9E"/>
    <w:rsid w:val="00155C41"/>
    <w:rsid w:val="00155D1D"/>
    <w:rsid w:val="00155E3C"/>
    <w:rsid w:val="00155E3D"/>
    <w:rsid w:val="00155EFB"/>
    <w:rsid w:val="00155F3B"/>
    <w:rsid w:val="00155F95"/>
    <w:rsid w:val="001560A9"/>
    <w:rsid w:val="00156100"/>
    <w:rsid w:val="0015611D"/>
    <w:rsid w:val="00156144"/>
    <w:rsid w:val="001561FB"/>
    <w:rsid w:val="00156238"/>
    <w:rsid w:val="0015634D"/>
    <w:rsid w:val="00156399"/>
    <w:rsid w:val="0015639A"/>
    <w:rsid w:val="00156439"/>
    <w:rsid w:val="00156526"/>
    <w:rsid w:val="0015659F"/>
    <w:rsid w:val="001565E6"/>
    <w:rsid w:val="001565EE"/>
    <w:rsid w:val="0015661C"/>
    <w:rsid w:val="001566F7"/>
    <w:rsid w:val="0015672D"/>
    <w:rsid w:val="0015682B"/>
    <w:rsid w:val="00156852"/>
    <w:rsid w:val="0015699C"/>
    <w:rsid w:val="00156A72"/>
    <w:rsid w:val="00156AAD"/>
    <w:rsid w:val="00156AB1"/>
    <w:rsid w:val="00156B7E"/>
    <w:rsid w:val="00156BE8"/>
    <w:rsid w:val="00156C21"/>
    <w:rsid w:val="00156CEA"/>
    <w:rsid w:val="00156D1C"/>
    <w:rsid w:val="00156D64"/>
    <w:rsid w:val="00156EAC"/>
    <w:rsid w:val="00156ED1"/>
    <w:rsid w:val="001570B3"/>
    <w:rsid w:val="001570CB"/>
    <w:rsid w:val="00157152"/>
    <w:rsid w:val="001571BA"/>
    <w:rsid w:val="0015740B"/>
    <w:rsid w:val="001574FA"/>
    <w:rsid w:val="00157501"/>
    <w:rsid w:val="00157623"/>
    <w:rsid w:val="001576F9"/>
    <w:rsid w:val="0015775A"/>
    <w:rsid w:val="001577CC"/>
    <w:rsid w:val="00157820"/>
    <w:rsid w:val="00157832"/>
    <w:rsid w:val="00157857"/>
    <w:rsid w:val="001579D8"/>
    <w:rsid w:val="00157A19"/>
    <w:rsid w:val="00157A89"/>
    <w:rsid w:val="00157B2B"/>
    <w:rsid w:val="00157C25"/>
    <w:rsid w:val="00157C47"/>
    <w:rsid w:val="00157CAC"/>
    <w:rsid w:val="00157D84"/>
    <w:rsid w:val="00157EDA"/>
    <w:rsid w:val="00157F28"/>
    <w:rsid w:val="00157F75"/>
    <w:rsid w:val="00157F8C"/>
    <w:rsid w:val="0016007B"/>
    <w:rsid w:val="001600A3"/>
    <w:rsid w:val="0016011B"/>
    <w:rsid w:val="00160171"/>
    <w:rsid w:val="0016019F"/>
    <w:rsid w:val="0016020A"/>
    <w:rsid w:val="00160276"/>
    <w:rsid w:val="0016036E"/>
    <w:rsid w:val="0016044D"/>
    <w:rsid w:val="001604E0"/>
    <w:rsid w:val="0016051E"/>
    <w:rsid w:val="001605C5"/>
    <w:rsid w:val="0016062A"/>
    <w:rsid w:val="0016063D"/>
    <w:rsid w:val="00160666"/>
    <w:rsid w:val="00160692"/>
    <w:rsid w:val="001607EF"/>
    <w:rsid w:val="001607F0"/>
    <w:rsid w:val="0016086A"/>
    <w:rsid w:val="00160882"/>
    <w:rsid w:val="00160A03"/>
    <w:rsid w:val="00160B17"/>
    <w:rsid w:val="00160B7A"/>
    <w:rsid w:val="00160C21"/>
    <w:rsid w:val="00160C80"/>
    <w:rsid w:val="00160CB1"/>
    <w:rsid w:val="00160D75"/>
    <w:rsid w:val="00160D7E"/>
    <w:rsid w:val="00160E2D"/>
    <w:rsid w:val="00160E88"/>
    <w:rsid w:val="00160EF7"/>
    <w:rsid w:val="00160F23"/>
    <w:rsid w:val="00160F8E"/>
    <w:rsid w:val="00161146"/>
    <w:rsid w:val="0016121F"/>
    <w:rsid w:val="00161285"/>
    <w:rsid w:val="001612F3"/>
    <w:rsid w:val="0016134D"/>
    <w:rsid w:val="00161376"/>
    <w:rsid w:val="001613E1"/>
    <w:rsid w:val="00161501"/>
    <w:rsid w:val="0016151F"/>
    <w:rsid w:val="00161603"/>
    <w:rsid w:val="00161617"/>
    <w:rsid w:val="001616D5"/>
    <w:rsid w:val="00161724"/>
    <w:rsid w:val="00161873"/>
    <w:rsid w:val="00161998"/>
    <w:rsid w:val="001619BB"/>
    <w:rsid w:val="00161C63"/>
    <w:rsid w:val="00161E44"/>
    <w:rsid w:val="00161E52"/>
    <w:rsid w:val="00161E86"/>
    <w:rsid w:val="00161F58"/>
    <w:rsid w:val="00162018"/>
    <w:rsid w:val="001621F4"/>
    <w:rsid w:val="00162228"/>
    <w:rsid w:val="001622AB"/>
    <w:rsid w:val="001623AE"/>
    <w:rsid w:val="001623F9"/>
    <w:rsid w:val="001623FA"/>
    <w:rsid w:val="001625EF"/>
    <w:rsid w:val="001626A1"/>
    <w:rsid w:val="0016281B"/>
    <w:rsid w:val="001628D8"/>
    <w:rsid w:val="0016292F"/>
    <w:rsid w:val="00162982"/>
    <w:rsid w:val="00162CDF"/>
    <w:rsid w:val="00162D69"/>
    <w:rsid w:val="00162E76"/>
    <w:rsid w:val="00162ED0"/>
    <w:rsid w:val="00162F14"/>
    <w:rsid w:val="00162F48"/>
    <w:rsid w:val="00162FC1"/>
    <w:rsid w:val="00163051"/>
    <w:rsid w:val="00163097"/>
    <w:rsid w:val="001630EA"/>
    <w:rsid w:val="00163209"/>
    <w:rsid w:val="00163307"/>
    <w:rsid w:val="00163322"/>
    <w:rsid w:val="00163411"/>
    <w:rsid w:val="0016343F"/>
    <w:rsid w:val="001634EF"/>
    <w:rsid w:val="00163741"/>
    <w:rsid w:val="001638B3"/>
    <w:rsid w:val="001638F5"/>
    <w:rsid w:val="00163A39"/>
    <w:rsid w:val="00163A7C"/>
    <w:rsid w:val="00163A95"/>
    <w:rsid w:val="00163AA9"/>
    <w:rsid w:val="00163AC9"/>
    <w:rsid w:val="00163AF7"/>
    <w:rsid w:val="00163B31"/>
    <w:rsid w:val="00163C04"/>
    <w:rsid w:val="00163C26"/>
    <w:rsid w:val="00163D8F"/>
    <w:rsid w:val="00163DBA"/>
    <w:rsid w:val="00163DC4"/>
    <w:rsid w:val="00163FCC"/>
    <w:rsid w:val="00163FF8"/>
    <w:rsid w:val="00164045"/>
    <w:rsid w:val="00164163"/>
    <w:rsid w:val="00164173"/>
    <w:rsid w:val="001642C6"/>
    <w:rsid w:val="001642E2"/>
    <w:rsid w:val="0016436C"/>
    <w:rsid w:val="001643DA"/>
    <w:rsid w:val="00164421"/>
    <w:rsid w:val="0016449C"/>
    <w:rsid w:val="00164526"/>
    <w:rsid w:val="00164579"/>
    <w:rsid w:val="001645FC"/>
    <w:rsid w:val="001646BF"/>
    <w:rsid w:val="00164760"/>
    <w:rsid w:val="0016483C"/>
    <w:rsid w:val="0016499C"/>
    <w:rsid w:val="001649CE"/>
    <w:rsid w:val="001649FD"/>
    <w:rsid w:val="00164AE3"/>
    <w:rsid w:val="00164B17"/>
    <w:rsid w:val="00164B4D"/>
    <w:rsid w:val="00164B55"/>
    <w:rsid w:val="00164B99"/>
    <w:rsid w:val="00164C15"/>
    <w:rsid w:val="00164C5B"/>
    <w:rsid w:val="00164C71"/>
    <w:rsid w:val="00164CEC"/>
    <w:rsid w:val="00164D0E"/>
    <w:rsid w:val="00164D2A"/>
    <w:rsid w:val="00164D52"/>
    <w:rsid w:val="00164D65"/>
    <w:rsid w:val="00164DBB"/>
    <w:rsid w:val="00164DC1"/>
    <w:rsid w:val="00164E10"/>
    <w:rsid w:val="00164E3D"/>
    <w:rsid w:val="00164F21"/>
    <w:rsid w:val="00164F26"/>
    <w:rsid w:val="00164F38"/>
    <w:rsid w:val="00165015"/>
    <w:rsid w:val="001650C8"/>
    <w:rsid w:val="0016511C"/>
    <w:rsid w:val="0016523C"/>
    <w:rsid w:val="00165272"/>
    <w:rsid w:val="001652AB"/>
    <w:rsid w:val="001653D3"/>
    <w:rsid w:val="001653EA"/>
    <w:rsid w:val="00165519"/>
    <w:rsid w:val="00165552"/>
    <w:rsid w:val="001655D7"/>
    <w:rsid w:val="00165683"/>
    <w:rsid w:val="001656B7"/>
    <w:rsid w:val="001656EA"/>
    <w:rsid w:val="00165839"/>
    <w:rsid w:val="00165903"/>
    <w:rsid w:val="00165954"/>
    <w:rsid w:val="001659DF"/>
    <w:rsid w:val="00165B5E"/>
    <w:rsid w:val="00165B6F"/>
    <w:rsid w:val="00165C7A"/>
    <w:rsid w:val="00165CC4"/>
    <w:rsid w:val="00165DE2"/>
    <w:rsid w:val="00165F85"/>
    <w:rsid w:val="00166045"/>
    <w:rsid w:val="001661B8"/>
    <w:rsid w:val="0016631B"/>
    <w:rsid w:val="001663B5"/>
    <w:rsid w:val="0016656E"/>
    <w:rsid w:val="00166636"/>
    <w:rsid w:val="0016664E"/>
    <w:rsid w:val="001666D6"/>
    <w:rsid w:val="00166718"/>
    <w:rsid w:val="00166761"/>
    <w:rsid w:val="001667AD"/>
    <w:rsid w:val="001667DD"/>
    <w:rsid w:val="0016683A"/>
    <w:rsid w:val="00166841"/>
    <w:rsid w:val="001668AE"/>
    <w:rsid w:val="0016696A"/>
    <w:rsid w:val="00166BEC"/>
    <w:rsid w:val="00166C37"/>
    <w:rsid w:val="00166C3E"/>
    <w:rsid w:val="00166CF4"/>
    <w:rsid w:val="00166EDC"/>
    <w:rsid w:val="00166F00"/>
    <w:rsid w:val="00167061"/>
    <w:rsid w:val="001670C3"/>
    <w:rsid w:val="00167133"/>
    <w:rsid w:val="00167187"/>
    <w:rsid w:val="0016739C"/>
    <w:rsid w:val="0016742E"/>
    <w:rsid w:val="001674B5"/>
    <w:rsid w:val="001674E8"/>
    <w:rsid w:val="0016762E"/>
    <w:rsid w:val="001678FC"/>
    <w:rsid w:val="00167903"/>
    <w:rsid w:val="00167A32"/>
    <w:rsid w:val="00167AC1"/>
    <w:rsid w:val="00167CD9"/>
    <w:rsid w:val="00167DB8"/>
    <w:rsid w:val="00167E24"/>
    <w:rsid w:val="00170018"/>
    <w:rsid w:val="00170143"/>
    <w:rsid w:val="0017017B"/>
    <w:rsid w:val="00170193"/>
    <w:rsid w:val="001701A4"/>
    <w:rsid w:val="00170274"/>
    <w:rsid w:val="00170373"/>
    <w:rsid w:val="001703A5"/>
    <w:rsid w:val="00170533"/>
    <w:rsid w:val="001705E6"/>
    <w:rsid w:val="001706A9"/>
    <w:rsid w:val="001706C7"/>
    <w:rsid w:val="001706CB"/>
    <w:rsid w:val="001706E8"/>
    <w:rsid w:val="0017070A"/>
    <w:rsid w:val="0017088C"/>
    <w:rsid w:val="0017089A"/>
    <w:rsid w:val="001708A7"/>
    <w:rsid w:val="001708B5"/>
    <w:rsid w:val="001708B7"/>
    <w:rsid w:val="0017090C"/>
    <w:rsid w:val="001709EF"/>
    <w:rsid w:val="00170AB8"/>
    <w:rsid w:val="00170B6E"/>
    <w:rsid w:val="00170C28"/>
    <w:rsid w:val="00170C31"/>
    <w:rsid w:val="00170C59"/>
    <w:rsid w:val="00170DAA"/>
    <w:rsid w:val="0017109A"/>
    <w:rsid w:val="00171210"/>
    <w:rsid w:val="00171530"/>
    <w:rsid w:val="0017175C"/>
    <w:rsid w:val="0017188F"/>
    <w:rsid w:val="001719A2"/>
    <w:rsid w:val="00171A9D"/>
    <w:rsid w:val="00171C2C"/>
    <w:rsid w:val="00171C41"/>
    <w:rsid w:val="00171D29"/>
    <w:rsid w:val="00171D4B"/>
    <w:rsid w:val="00171DBD"/>
    <w:rsid w:val="00171E30"/>
    <w:rsid w:val="00171FA6"/>
    <w:rsid w:val="0017217C"/>
    <w:rsid w:val="001721B7"/>
    <w:rsid w:val="001721BB"/>
    <w:rsid w:val="001721EF"/>
    <w:rsid w:val="001722A6"/>
    <w:rsid w:val="00172331"/>
    <w:rsid w:val="0017235F"/>
    <w:rsid w:val="00172372"/>
    <w:rsid w:val="001723A9"/>
    <w:rsid w:val="001723D9"/>
    <w:rsid w:val="001724A6"/>
    <w:rsid w:val="0017251A"/>
    <w:rsid w:val="001725A6"/>
    <w:rsid w:val="001725F2"/>
    <w:rsid w:val="0017266C"/>
    <w:rsid w:val="0017267B"/>
    <w:rsid w:val="001726B4"/>
    <w:rsid w:val="001727FA"/>
    <w:rsid w:val="00172804"/>
    <w:rsid w:val="001728C0"/>
    <w:rsid w:val="001728C4"/>
    <w:rsid w:val="00172920"/>
    <w:rsid w:val="001729CA"/>
    <w:rsid w:val="00172A8E"/>
    <w:rsid w:val="00172B0F"/>
    <w:rsid w:val="00172B1B"/>
    <w:rsid w:val="00172B20"/>
    <w:rsid w:val="00172CDB"/>
    <w:rsid w:val="00172D6F"/>
    <w:rsid w:val="00172D92"/>
    <w:rsid w:val="00172DE9"/>
    <w:rsid w:val="00172EC9"/>
    <w:rsid w:val="00172ED6"/>
    <w:rsid w:val="00172EFA"/>
    <w:rsid w:val="00172F26"/>
    <w:rsid w:val="00172F7C"/>
    <w:rsid w:val="0017300D"/>
    <w:rsid w:val="001731C1"/>
    <w:rsid w:val="00173305"/>
    <w:rsid w:val="0017335C"/>
    <w:rsid w:val="00173396"/>
    <w:rsid w:val="00173420"/>
    <w:rsid w:val="00173488"/>
    <w:rsid w:val="001734A2"/>
    <w:rsid w:val="00173591"/>
    <w:rsid w:val="00173638"/>
    <w:rsid w:val="00173653"/>
    <w:rsid w:val="00173667"/>
    <w:rsid w:val="00173674"/>
    <w:rsid w:val="001736E1"/>
    <w:rsid w:val="001736EC"/>
    <w:rsid w:val="001736FB"/>
    <w:rsid w:val="00173725"/>
    <w:rsid w:val="001737B3"/>
    <w:rsid w:val="001738C5"/>
    <w:rsid w:val="001738D6"/>
    <w:rsid w:val="00173962"/>
    <w:rsid w:val="00173B04"/>
    <w:rsid w:val="00173B58"/>
    <w:rsid w:val="00173BDD"/>
    <w:rsid w:val="00173C93"/>
    <w:rsid w:val="00173D26"/>
    <w:rsid w:val="00173E5D"/>
    <w:rsid w:val="00173E97"/>
    <w:rsid w:val="00173F2F"/>
    <w:rsid w:val="00173F78"/>
    <w:rsid w:val="00173FC6"/>
    <w:rsid w:val="00173FD4"/>
    <w:rsid w:val="0017417F"/>
    <w:rsid w:val="001741B1"/>
    <w:rsid w:val="001741CF"/>
    <w:rsid w:val="00174324"/>
    <w:rsid w:val="00174418"/>
    <w:rsid w:val="0017445E"/>
    <w:rsid w:val="0017454F"/>
    <w:rsid w:val="001746FE"/>
    <w:rsid w:val="001748EC"/>
    <w:rsid w:val="00174959"/>
    <w:rsid w:val="00174A45"/>
    <w:rsid w:val="00174A49"/>
    <w:rsid w:val="00174A4A"/>
    <w:rsid w:val="00174A61"/>
    <w:rsid w:val="00174A7B"/>
    <w:rsid w:val="00174AD6"/>
    <w:rsid w:val="00174B45"/>
    <w:rsid w:val="00174B64"/>
    <w:rsid w:val="00174C1F"/>
    <w:rsid w:val="00174C3C"/>
    <w:rsid w:val="00174CB4"/>
    <w:rsid w:val="00174D06"/>
    <w:rsid w:val="00174DC6"/>
    <w:rsid w:val="00174ED3"/>
    <w:rsid w:val="00174F19"/>
    <w:rsid w:val="00174F72"/>
    <w:rsid w:val="00174FDD"/>
    <w:rsid w:val="001750A0"/>
    <w:rsid w:val="0017511D"/>
    <w:rsid w:val="0017516E"/>
    <w:rsid w:val="00175306"/>
    <w:rsid w:val="0017536D"/>
    <w:rsid w:val="001753D5"/>
    <w:rsid w:val="001754ED"/>
    <w:rsid w:val="00175525"/>
    <w:rsid w:val="001756F2"/>
    <w:rsid w:val="00175856"/>
    <w:rsid w:val="001758B3"/>
    <w:rsid w:val="001758B8"/>
    <w:rsid w:val="0017593E"/>
    <w:rsid w:val="00175A50"/>
    <w:rsid w:val="00175A9B"/>
    <w:rsid w:val="00175BEB"/>
    <w:rsid w:val="00175C04"/>
    <w:rsid w:val="00175C48"/>
    <w:rsid w:val="00175CF1"/>
    <w:rsid w:val="00175D26"/>
    <w:rsid w:val="00175D4C"/>
    <w:rsid w:val="00175D80"/>
    <w:rsid w:val="00175D98"/>
    <w:rsid w:val="00175D99"/>
    <w:rsid w:val="00175E23"/>
    <w:rsid w:val="00175FCD"/>
    <w:rsid w:val="00175FD0"/>
    <w:rsid w:val="00176189"/>
    <w:rsid w:val="00176235"/>
    <w:rsid w:val="00176288"/>
    <w:rsid w:val="001763A1"/>
    <w:rsid w:val="00176421"/>
    <w:rsid w:val="00176595"/>
    <w:rsid w:val="00176705"/>
    <w:rsid w:val="00176803"/>
    <w:rsid w:val="00176840"/>
    <w:rsid w:val="0017694D"/>
    <w:rsid w:val="001769DF"/>
    <w:rsid w:val="00176A30"/>
    <w:rsid w:val="00176ADB"/>
    <w:rsid w:val="00176B8F"/>
    <w:rsid w:val="00176C00"/>
    <w:rsid w:val="00176CA0"/>
    <w:rsid w:val="00176CDA"/>
    <w:rsid w:val="00176CE4"/>
    <w:rsid w:val="00176D3E"/>
    <w:rsid w:val="00176E3C"/>
    <w:rsid w:val="00176EC7"/>
    <w:rsid w:val="00176F77"/>
    <w:rsid w:val="00176FFD"/>
    <w:rsid w:val="001770B5"/>
    <w:rsid w:val="001771E6"/>
    <w:rsid w:val="00177216"/>
    <w:rsid w:val="00177272"/>
    <w:rsid w:val="001772C4"/>
    <w:rsid w:val="00177314"/>
    <w:rsid w:val="00177328"/>
    <w:rsid w:val="00177358"/>
    <w:rsid w:val="0017745C"/>
    <w:rsid w:val="00177462"/>
    <w:rsid w:val="0017752E"/>
    <w:rsid w:val="001775B3"/>
    <w:rsid w:val="001775CF"/>
    <w:rsid w:val="00177602"/>
    <w:rsid w:val="0017760D"/>
    <w:rsid w:val="0017767D"/>
    <w:rsid w:val="00177714"/>
    <w:rsid w:val="001777B4"/>
    <w:rsid w:val="001778A1"/>
    <w:rsid w:val="001778F2"/>
    <w:rsid w:val="0017795E"/>
    <w:rsid w:val="0017798D"/>
    <w:rsid w:val="00177A8B"/>
    <w:rsid w:val="00177B15"/>
    <w:rsid w:val="00177B73"/>
    <w:rsid w:val="00177B7E"/>
    <w:rsid w:val="00177EB8"/>
    <w:rsid w:val="00177FD0"/>
    <w:rsid w:val="0018007B"/>
    <w:rsid w:val="001800B4"/>
    <w:rsid w:val="0018027C"/>
    <w:rsid w:val="001802BD"/>
    <w:rsid w:val="00180366"/>
    <w:rsid w:val="00180368"/>
    <w:rsid w:val="001803CD"/>
    <w:rsid w:val="00180424"/>
    <w:rsid w:val="00180460"/>
    <w:rsid w:val="00180483"/>
    <w:rsid w:val="001805A9"/>
    <w:rsid w:val="001807CB"/>
    <w:rsid w:val="0018086D"/>
    <w:rsid w:val="00180903"/>
    <w:rsid w:val="00180918"/>
    <w:rsid w:val="00180C79"/>
    <w:rsid w:val="00180CA3"/>
    <w:rsid w:val="00180D01"/>
    <w:rsid w:val="00180D58"/>
    <w:rsid w:val="00180F02"/>
    <w:rsid w:val="00180FE4"/>
    <w:rsid w:val="001812DB"/>
    <w:rsid w:val="00181347"/>
    <w:rsid w:val="0018136F"/>
    <w:rsid w:val="001813EC"/>
    <w:rsid w:val="00181505"/>
    <w:rsid w:val="00181575"/>
    <w:rsid w:val="001815C3"/>
    <w:rsid w:val="001815DB"/>
    <w:rsid w:val="00181649"/>
    <w:rsid w:val="001816E9"/>
    <w:rsid w:val="00181821"/>
    <w:rsid w:val="001819F9"/>
    <w:rsid w:val="00181BE1"/>
    <w:rsid w:val="00181C09"/>
    <w:rsid w:val="00181D10"/>
    <w:rsid w:val="00181EB8"/>
    <w:rsid w:val="00181EEC"/>
    <w:rsid w:val="00181F97"/>
    <w:rsid w:val="00182091"/>
    <w:rsid w:val="00182206"/>
    <w:rsid w:val="00182291"/>
    <w:rsid w:val="00182292"/>
    <w:rsid w:val="00182543"/>
    <w:rsid w:val="0018260A"/>
    <w:rsid w:val="0018266D"/>
    <w:rsid w:val="00182688"/>
    <w:rsid w:val="0018277A"/>
    <w:rsid w:val="00182792"/>
    <w:rsid w:val="001827DA"/>
    <w:rsid w:val="0018297F"/>
    <w:rsid w:val="0018298C"/>
    <w:rsid w:val="00182A49"/>
    <w:rsid w:val="00182BE5"/>
    <w:rsid w:val="00182CC6"/>
    <w:rsid w:val="00182E77"/>
    <w:rsid w:val="00183242"/>
    <w:rsid w:val="001832B3"/>
    <w:rsid w:val="0018340B"/>
    <w:rsid w:val="001834DD"/>
    <w:rsid w:val="00183563"/>
    <w:rsid w:val="0018356E"/>
    <w:rsid w:val="001835FE"/>
    <w:rsid w:val="0018367C"/>
    <w:rsid w:val="00183687"/>
    <w:rsid w:val="001836CA"/>
    <w:rsid w:val="001837C8"/>
    <w:rsid w:val="0018386A"/>
    <w:rsid w:val="001838D8"/>
    <w:rsid w:val="001839AE"/>
    <w:rsid w:val="001839B7"/>
    <w:rsid w:val="00183AD0"/>
    <w:rsid w:val="00183B23"/>
    <w:rsid w:val="00183B44"/>
    <w:rsid w:val="00183B55"/>
    <w:rsid w:val="00183C3B"/>
    <w:rsid w:val="00183C79"/>
    <w:rsid w:val="00183C82"/>
    <w:rsid w:val="00183DF1"/>
    <w:rsid w:val="00183FCD"/>
    <w:rsid w:val="0018403E"/>
    <w:rsid w:val="00184152"/>
    <w:rsid w:val="001841B3"/>
    <w:rsid w:val="00184253"/>
    <w:rsid w:val="0018443C"/>
    <w:rsid w:val="001844F9"/>
    <w:rsid w:val="0018456B"/>
    <w:rsid w:val="001845C3"/>
    <w:rsid w:val="00184743"/>
    <w:rsid w:val="001847D0"/>
    <w:rsid w:val="00184809"/>
    <w:rsid w:val="001848EC"/>
    <w:rsid w:val="001849B3"/>
    <w:rsid w:val="001849E2"/>
    <w:rsid w:val="00184A0A"/>
    <w:rsid w:val="00184AE1"/>
    <w:rsid w:val="00184C4B"/>
    <w:rsid w:val="00184D85"/>
    <w:rsid w:val="00184DFB"/>
    <w:rsid w:val="00184E19"/>
    <w:rsid w:val="00184E4F"/>
    <w:rsid w:val="00184F79"/>
    <w:rsid w:val="00184FF2"/>
    <w:rsid w:val="0018511D"/>
    <w:rsid w:val="001851AF"/>
    <w:rsid w:val="00185227"/>
    <w:rsid w:val="0018523B"/>
    <w:rsid w:val="0018525C"/>
    <w:rsid w:val="00185297"/>
    <w:rsid w:val="00185449"/>
    <w:rsid w:val="00185539"/>
    <w:rsid w:val="001855FA"/>
    <w:rsid w:val="001856DE"/>
    <w:rsid w:val="001856E0"/>
    <w:rsid w:val="00185723"/>
    <w:rsid w:val="0018581C"/>
    <w:rsid w:val="00185996"/>
    <w:rsid w:val="00185B3A"/>
    <w:rsid w:val="00185BA2"/>
    <w:rsid w:val="00185C62"/>
    <w:rsid w:val="00185C91"/>
    <w:rsid w:val="00185CA9"/>
    <w:rsid w:val="00185EAF"/>
    <w:rsid w:val="0018618C"/>
    <w:rsid w:val="00186309"/>
    <w:rsid w:val="001863A8"/>
    <w:rsid w:val="001863CF"/>
    <w:rsid w:val="00186451"/>
    <w:rsid w:val="00186499"/>
    <w:rsid w:val="00186513"/>
    <w:rsid w:val="001867B2"/>
    <w:rsid w:val="001867BD"/>
    <w:rsid w:val="001867D1"/>
    <w:rsid w:val="00186817"/>
    <w:rsid w:val="00186935"/>
    <w:rsid w:val="00186937"/>
    <w:rsid w:val="00186983"/>
    <w:rsid w:val="001869D9"/>
    <w:rsid w:val="00186A17"/>
    <w:rsid w:val="00186ADF"/>
    <w:rsid w:val="00186DA4"/>
    <w:rsid w:val="00186DE7"/>
    <w:rsid w:val="00186F17"/>
    <w:rsid w:val="00186FC3"/>
    <w:rsid w:val="0018712A"/>
    <w:rsid w:val="00187227"/>
    <w:rsid w:val="00187249"/>
    <w:rsid w:val="0018728F"/>
    <w:rsid w:val="001872C8"/>
    <w:rsid w:val="0018746B"/>
    <w:rsid w:val="001874D7"/>
    <w:rsid w:val="0018758A"/>
    <w:rsid w:val="001876DE"/>
    <w:rsid w:val="00187849"/>
    <w:rsid w:val="001878E9"/>
    <w:rsid w:val="001878F9"/>
    <w:rsid w:val="00187974"/>
    <w:rsid w:val="00187C8A"/>
    <w:rsid w:val="00187CE1"/>
    <w:rsid w:val="00187CEB"/>
    <w:rsid w:val="00187F40"/>
    <w:rsid w:val="00187F46"/>
    <w:rsid w:val="0019013A"/>
    <w:rsid w:val="00190241"/>
    <w:rsid w:val="00190649"/>
    <w:rsid w:val="0019066D"/>
    <w:rsid w:val="00190697"/>
    <w:rsid w:val="0019070B"/>
    <w:rsid w:val="00190750"/>
    <w:rsid w:val="00190771"/>
    <w:rsid w:val="00190772"/>
    <w:rsid w:val="00190839"/>
    <w:rsid w:val="00190901"/>
    <w:rsid w:val="001909A3"/>
    <w:rsid w:val="00190A35"/>
    <w:rsid w:val="00190AAB"/>
    <w:rsid w:val="00190ACD"/>
    <w:rsid w:val="00190AFB"/>
    <w:rsid w:val="00190BE1"/>
    <w:rsid w:val="00190C7D"/>
    <w:rsid w:val="00190D04"/>
    <w:rsid w:val="00190D2C"/>
    <w:rsid w:val="00190E0D"/>
    <w:rsid w:val="00190E60"/>
    <w:rsid w:val="00190FE0"/>
    <w:rsid w:val="0019107D"/>
    <w:rsid w:val="00191143"/>
    <w:rsid w:val="0019116E"/>
    <w:rsid w:val="00191223"/>
    <w:rsid w:val="001912C6"/>
    <w:rsid w:val="00191338"/>
    <w:rsid w:val="001914EC"/>
    <w:rsid w:val="0019154A"/>
    <w:rsid w:val="0019173A"/>
    <w:rsid w:val="001917A1"/>
    <w:rsid w:val="00191846"/>
    <w:rsid w:val="001918B1"/>
    <w:rsid w:val="00191A8D"/>
    <w:rsid w:val="00191B2D"/>
    <w:rsid w:val="00191B68"/>
    <w:rsid w:val="00191C1C"/>
    <w:rsid w:val="00191C21"/>
    <w:rsid w:val="00191C9F"/>
    <w:rsid w:val="00191D08"/>
    <w:rsid w:val="00191D41"/>
    <w:rsid w:val="00191D47"/>
    <w:rsid w:val="00191DE2"/>
    <w:rsid w:val="00191E08"/>
    <w:rsid w:val="00191E09"/>
    <w:rsid w:val="00191F4F"/>
    <w:rsid w:val="00191F78"/>
    <w:rsid w:val="001920A5"/>
    <w:rsid w:val="001921F5"/>
    <w:rsid w:val="00192209"/>
    <w:rsid w:val="00192255"/>
    <w:rsid w:val="001922AD"/>
    <w:rsid w:val="001922CA"/>
    <w:rsid w:val="001922D7"/>
    <w:rsid w:val="001923B7"/>
    <w:rsid w:val="001924A1"/>
    <w:rsid w:val="001924AF"/>
    <w:rsid w:val="001924CA"/>
    <w:rsid w:val="00192527"/>
    <w:rsid w:val="001926EE"/>
    <w:rsid w:val="001927D5"/>
    <w:rsid w:val="00192804"/>
    <w:rsid w:val="001928DC"/>
    <w:rsid w:val="0019291B"/>
    <w:rsid w:val="0019298E"/>
    <w:rsid w:val="00192A34"/>
    <w:rsid w:val="00192A59"/>
    <w:rsid w:val="00192A5C"/>
    <w:rsid w:val="00192B3A"/>
    <w:rsid w:val="00192C94"/>
    <w:rsid w:val="00192D47"/>
    <w:rsid w:val="00192D89"/>
    <w:rsid w:val="00192DA0"/>
    <w:rsid w:val="00192FFA"/>
    <w:rsid w:val="001930BD"/>
    <w:rsid w:val="0019324E"/>
    <w:rsid w:val="00193283"/>
    <w:rsid w:val="0019331A"/>
    <w:rsid w:val="00193521"/>
    <w:rsid w:val="001935B1"/>
    <w:rsid w:val="001935B6"/>
    <w:rsid w:val="00193644"/>
    <w:rsid w:val="00193656"/>
    <w:rsid w:val="00193660"/>
    <w:rsid w:val="001936F6"/>
    <w:rsid w:val="001938E8"/>
    <w:rsid w:val="00193975"/>
    <w:rsid w:val="0019397E"/>
    <w:rsid w:val="00193A86"/>
    <w:rsid w:val="00193CC7"/>
    <w:rsid w:val="00193D05"/>
    <w:rsid w:val="00193E32"/>
    <w:rsid w:val="00193EAC"/>
    <w:rsid w:val="00193EE9"/>
    <w:rsid w:val="00194043"/>
    <w:rsid w:val="0019416A"/>
    <w:rsid w:val="0019426F"/>
    <w:rsid w:val="00194310"/>
    <w:rsid w:val="00194343"/>
    <w:rsid w:val="00194428"/>
    <w:rsid w:val="00194436"/>
    <w:rsid w:val="001944A2"/>
    <w:rsid w:val="001944A5"/>
    <w:rsid w:val="0019451D"/>
    <w:rsid w:val="0019452A"/>
    <w:rsid w:val="001945B5"/>
    <w:rsid w:val="001946E1"/>
    <w:rsid w:val="00194813"/>
    <w:rsid w:val="0019483C"/>
    <w:rsid w:val="00194866"/>
    <w:rsid w:val="0019487E"/>
    <w:rsid w:val="001949AF"/>
    <w:rsid w:val="001949DC"/>
    <w:rsid w:val="00194B45"/>
    <w:rsid w:val="00194BA5"/>
    <w:rsid w:val="00194C1A"/>
    <w:rsid w:val="00194D32"/>
    <w:rsid w:val="00194D85"/>
    <w:rsid w:val="00194D99"/>
    <w:rsid w:val="00194DAF"/>
    <w:rsid w:val="00194E28"/>
    <w:rsid w:val="00194E75"/>
    <w:rsid w:val="001950C6"/>
    <w:rsid w:val="001950DE"/>
    <w:rsid w:val="001951E8"/>
    <w:rsid w:val="0019520E"/>
    <w:rsid w:val="001952A7"/>
    <w:rsid w:val="0019533D"/>
    <w:rsid w:val="00195358"/>
    <w:rsid w:val="001953D0"/>
    <w:rsid w:val="0019547D"/>
    <w:rsid w:val="001954A4"/>
    <w:rsid w:val="00195595"/>
    <w:rsid w:val="00195621"/>
    <w:rsid w:val="00195687"/>
    <w:rsid w:val="001957EF"/>
    <w:rsid w:val="00195820"/>
    <w:rsid w:val="0019584D"/>
    <w:rsid w:val="0019596B"/>
    <w:rsid w:val="00195A61"/>
    <w:rsid w:val="00195AA1"/>
    <w:rsid w:val="00195C26"/>
    <w:rsid w:val="00195C28"/>
    <w:rsid w:val="00195CBE"/>
    <w:rsid w:val="00195CFD"/>
    <w:rsid w:val="00195E50"/>
    <w:rsid w:val="00195F08"/>
    <w:rsid w:val="00195F71"/>
    <w:rsid w:val="00195F94"/>
    <w:rsid w:val="00195FE6"/>
    <w:rsid w:val="001961D9"/>
    <w:rsid w:val="0019627F"/>
    <w:rsid w:val="0019636C"/>
    <w:rsid w:val="0019644E"/>
    <w:rsid w:val="0019644F"/>
    <w:rsid w:val="00196463"/>
    <w:rsid w:val="001964AD"/>
    <w:rsid w:val="001964DC"/>
    <w:rsid w:val="00196578"/>
    <w:rsid w:val="00196686"/>
    <w:rsid w:val="00196695"/>
    <w:rsid w:val="001967E1"/>
    <w:rsid w:val="0019682B"/>
    <w:rsid w:val="00196837"/>
    <w:rsid w:val="001968BE"/>
    <w:rsid w:val="001968C8"/>
    <w:rsid w:val="00196AC0"/>
    <w:rsid w:val="00196B2D"/>
    <w:rsid w:val="00196B79"/>
    <w:rsid w:val="00196BB2"/>
    <w:rsid w:val="00196CD1"/>
    <w:rsid w:val="00196CF3"/>
    <w:rsid w:val="0019702F"/>
    <w:rsid w:val="001970C0"/>
    <w:rsid w:val="001970CF"/>
    <w:rsid w:val="001970DA"/>
    <w:rsid w:val="001971D6"/>
    <w:rsid w:val="001971DF"/>
    <w:rsid w:val="001972A4"/>
    <w:rsid w:val="001972D5"/>
    <w:rsid w:val="00197380"/>
    <w:rsid w:val="00197572"/>
    <w:rsid w:val="001975D2"/>
    <w:rsid w:val="00197633"/>
    <w:rsid w:val="0019770C"/>
    <w:rsid w:val="001977D6"/>
    <w:rsid w:val="001978B0"/>
    <w:rsid w:val="001979DB"/>
    <w:rsid w:val="00197ACE"/>
    <w:rsid w:val="00197BF1"/>
    <w:rsid w:val="00197BF3"/>
    <w:rsid w:val="00197DB9"/>
    <w:rsid w:val="00197DCF"/>
    <w:rsid w:val="00197DD1"/>
    <w:rsid w:val="00197E06"/>
    <w:rsid w:val="00197E0D"/>
    <w:rsid w:val="00197F10"/>
    <w:rsid w:val="00197FE7"/>
    <w:rsid w:val="001A0045"/>
    <w:rsid w:val="001A00BC"/>
    <w:rsid w:val="001A0113"/>
    <w:rsid w:val="001A0273"/>
    <w:rsid w:val="001A02ED"/>
    <w:rsid w:val="001A02FC"/>
    <w:rsid w:val="001A0330"/>
    <w:rsid w:val="001A0595"/>
    <w:rsid w:val="001A05C9"/>
    <w:rsid w:val="001A0620"/>
    <w:rsid w:val="001A0707"/>
    <w:rsid w:val="001A0722"/>
    <w:rsid w:val="001A07BE"/>
    <w:rsid w:val="001A07EC"/>
    <w:rsid w:val="001A092F"/>
    <w:rsid w:val="001A0A2E"/>
    <w:rsid w:val="001A0BF2"/>
    <w:rsid w:val="001A0CC9"/>
    <w:rsid w:val="001A0D7C"/>
    <w:rsid w:val="001A0DB1"/>
    <w:rsid w:val="001A0DBE"/>
    <w:rsid w:val="001A0E4E"/>
    <w:rsid w:val="001A0E5E"/>
    <w:rsid w:val="001A0EF7"/>
    <w:rsid w:val="001A0F47"/>
    <w:rsid w:val="001A0FBA"/>
    <w:rsid w:val="001A1055"/>
    <w:rsid w:val="001A1138"/>
    <w:rsid w:val="001A11A1"/>
    <w:rsid w:val="001A11A4"/>
    <w:rsid w:val="001A11C1"/>
    <w:rsid w:val="001A13E2"/>
    <w:rsid w:val="001A14B3"/>
    <w:rsid w:val="001A14DC"/>
    <w:rsid w:val="001A155A"/>
    <w:rsid w:val="001A1662"/>
    <w:rsid w:val="001A1676"/>
    <w:rsid w:val="001A1683"/>
    <w:rsid w:val="001A1749"/>
    <w:rsid w:val="001A182E"/>
    <w:rsid w:val="001A18CF"/>
    <w:rsid w:val="001A19C0"/>
    <w:rsid w:val="001A19D4"/>
    <w:rsid w:val="001A1A13"/>
    <w:rsid w:val="001A1AD3"/>
    <w:rsid w:val="001A1CCC"/>
    <w:rsid w:val="001A1CE4"/>
    <w:rsid w:val="001A1E23"/>
    <w:rsid w:val="001A1E25"/>
    <w:rsid w:val="001A1E26"/>
    <w:rsid w:val="001A1ECD"/>
    <w:rsid w:val="001A1F1D"/>
    <w:rsid w:val="001A1F7F"/>
    <w:rsid w:val="001A24C1"/>
    <w:rsid w:val="001A25A7"/>
    <w:rsid w:val="001A2668"/>
    <w:rsid w:val="001A2692"/>
    <w:rsid w:val="001A26C3"/>
    <w:rsid w:val="001A26F3"/>
    <w:rsid w:val="001A2726"/>
    <w:rsid w:val="001A2768"/>
    <w:rsid w:val="001A2843"/>
    <w:rsid w:val="001A289F"/>
    <w:rsid w:val="001A28E4"/>
    <w:rsid w:val="001A295F"/>
    <w:rsid w:val="001A2992"/>
    <w:rsid w:val="001A2A04"/>
    <w:rsid w:val="001A2A9B"/>
    <w:rsid w:val="001A2C8D"/>
    <w:rsid w:val="001A2CE1"/>
    <w:rsid w:val="001A2CED"/>
    <w:rsid w:val="001A2DBA"/>
    <w:rsid w:val="001A2DE5"/>
    <w:rsid w:val="001A2E7D"/>
    <w:rsid w:val="001A2F76"/>
    <w:rsid w:val="001A309D"/>
    <w:rsid w:val="001A317E"/>
    <w:rsid w:val="001A321C"/>
    <w:rsid w:val="001A3326"/>
    <w:rsid w:val="001A33E1"/>
    <w:rsid w:val="001A33FF"/>
    <w:rsid w:val="001A3454"/>
    <w:rsid w:val="001A34B5"/>
    <w:rsid w:val="001A34CC"/>
    <w:rsid w:val="001A35E5"/>
    <w:rsid w:val="001A36FB"/>
    <w:rsid w:val="001A36FC"/>
    <w:rsid w:val="001A3823"/>
    <w:rsid w:val="001A391C"/>
    <w:rsid w:val="001A39D0"/>
    <w:rsid w:val="001A3AB1"/>
    <w:rsid w:val="001A3B53"/>
    <w:rsid w:val="001A3BE9"/>
    <w:rsid w:val="001A3C02"/>
    <w:rsid w:val="001A3C18"/>
    <w:rsid w:val="001A3DA5"/>
    <w:rsid w:val="001A3DE8"/>
    <w:rsid w:val="001A3EA1"/>
    <w:rsid w:val="001A40BB"/>
    <w:rsid w:val="001A41B7"/>
    <w:rsid w:val="001A422C"/>
    <w:rsid w:val="001A4266"/>
    <w:rsid w:val="001A445F"/>
    <w:rsid w:val="001A44F6"/>
    <w:rsid w:val="001A4557"/>
    <w:rsid w:val="001A47A4"/>
    <w:rsid w:val="001A4899"/>
    <w:rsid w:val="001A4A0A"/>
    <w:rsid w:val="001A4A7E"/>
    <w:rsid w:val="001A4B0A"/>
    <w:rsid w:val="001A4B34"/>
    <w:rsid w:val="001A4B70"/>
    <w:rsid w:val="001A4B78"/>
    <w:rsid w:val="001A4BA4"/>
    <w:rsid w:val="001A4C35"/>
    <w:rsid w:val="001A4C6B"/>
    <w:rsid w:val="001A4C92"/>
    <w:rsid w:val="001A4F49"/>
    <w:rsid w:val="001A50C6"/>
    <w:rsid w:val="001A50D8"/>
    <w:rsid w:val="001A5115"/>
    <w:rsid w:val="001A527A"/>
    <w:rsid w:val="001A5287"/>
    <w:rsid w:val="001A52CA"/>
    <w:rsid w:val="001A536F"/>
    <w:rsid w:val="001A544E"/>
    <w:rsid w:val="001A551E"/>
    <w:rsid w:val="001A55C8"/>
    <w:rsid w:val="001A570E"/>
    <w:rsid w:val="001A581F"/>
    <w:rsid w:val="001A584D"/>
    <w:rsid w:val="001A58A2"/>
    <w:rsid w:val="001A5910"/>
    <w:rsid w:val="001A59C1"/>
    <w:rsid w:val="001A5A63"/>
    <w:rsid w:val="001A5BC9"/>
    <w:rsid w:val="001A5CC8"/>
    <w:rsid w:val="001A5E16"/>
    <w:rsid w:val="001A5E87"/>
    <w:rsid w:val="001A5F84"/>
    <w:rsid w:val="001A5FA4"/>
    <w:rsid w:val="001A6039"/>
    <w:rsid w:val="001A605F"/>
    <w:rsid w:val="001A606B"/>
    <w:rsid w:val="001A6109"/>
    <w:rsid w:val="001A616D"/>
    <w:rsid w:val="001A61FA"/>
    <w:rsid w:val="001A628D"/>
    <w:rsid w:val="001A62BA"/>
    <w:rsid w:val="001A62DE"/>
    <w:rsid w:val="001A63DA"/>
    <w:rsid w:val="001A6429"/>
    <w:rsid w:val="001A64AD"/>
    <w:rsid w:val="001A6537"/>
    <w:rsid w:val="001A657F"/>
    <w:rsid w:val="001A66F1"/>
    <w:rsid w:val="001A6714"/>
    <w:rsid w:val="001A6774"/>
    <w:rsid w:val="001A678B"/>
    <w:rsid w:val="001A67F4"/>
    <w:rsid w:val="001A67FB"/>
    <w:rsid w:val="001A6843"/>
    <w:rsid w:val="001A6887"/>
    <w:rsid w:val="001A68AD"/>
    <w:rsid w:val="001A68C7"/>
    <w:rsid w:val="001A691B"/>
    <w:rsid w:val="001A6920"/>
    <w:rsid w:val="001A69DB"/>
    <w:rsid w:val="001A6A1B"/>
    <w:rsid w:val="001A6B2F"/>
    <w:rsid w:val="001A6C3B"/>
    <w:rsid w:val="001A6CD6"/>
    <w:rsid w:val="001A6D5C"/>
    <w:rsid w:val="001A6DAF"/>
    <w:rsid w:val="001A6DBA"/>
    <w:rsid w:val="001A6E7D"/>
    <w:rsid w:val="001A6F01"/>
    <w:rsid w:val="001A7065"/>
    <w:rsid w:val="001A7143"/>
    <w:rsid w:val="001A71B9"/>
    <w:rsid w:val="001A7282"/>
    <w:rsid w:val="001A72C6"/>
    <w:rsid w:val="001A7316"/>
    <w:rsid w:val="001A73EC"/>
    <w:rsid w:val="001A7591"/>
    <w:rsid w:val="001A759A"/>
    <w:rsid w:val="001A75B3"/>
    <w:rsid w:val="001A765D"/>
    <w:rsid w:val="001A768A"/>
    <w:rsid w:val="001A7766"/>
    <w:rsid w:val="001A77D2"/>
    <w:rsid w:val="001A7970"/>
    <w:rsid w:val="001A7A64"/>
    <w:rsid w:val="001A7B04"/>
    <w:rsid w:val="001A7B57"/>
    <w:rsid w:val="001A7CDA"/>
    <w:rsid w:val="001A7CEA"/>
    <w:rsid w:val="001A7CEB"/>
    <w:rsid w:val="001A7DA7"/>
    <w:rsid w:val="001A7E3B"/>
    <w:rsid w:val="001A7EA5"/>
    <w:rsid w:val="001A7F63"/>
    <w:rsid w:val="001A7FB3"/>
    <w:rsid w:val="001AD695"/>
    <w:rsid w:val="001B0061"/>
    <w:rsid w:val="001B00F8"/>
    <w:rsid w:val="001B018B"/>
    <w:rsid w:val="001B028E"/>
    <w:rsid w:val="001B0335"/>
    <w:rsid w:val="001B036B"/>
    <w:rsid w:val="001B03A3"/>
    <w:rsid w:val="001B03DA"/>
    <w:rsid w:val="001B03EF"/>
    <w:rsid w:val="001B04B0"/>
    <w:rsid w:val="001B04DC"/>
    <w:rsid w:val="001B0520"/>
    <w:rsid w:val="001B05DB"/>
    <w:rsid w:val="001B061D"/>
    <w:rsid w:val="001B0649"/>
    <w:rsid w:val="001B06EA"/>
    <w:rsid w:val="001B07D2"/>
    <w:rsid w:val="001B09CC"/>
    <w:rsid w:val="001B09FB"/>
    <w:rsid w:val="001B0A49"/>
    <w:rsid w:val="001B0A5B"/>
    <w:rsid w:val="001B0B33"/>
    <w:rsid w:val="001B0B92"/>
    <w:rsid w:val="001B0CE0"/>
    <w:rsid w:val="001B0D3B"/>
    <w:rsid w:val="001B0E5F"/>
    <w:rsid w:val="001B0E88"/>
    <w:rsid w:val="001B0E8A"/>
    <w:rsid w:val="001B1023"/>
    <w:rsid w:val="001B1086"/>
    <w:rsid w:val="001B10DF"/>
    <w:rsid w:val="001B1132"/>
    <w:rsid w:val="001B1203"/>
    <w:rsid w:val="001B1526"/>
    <w:rsid w:val="001B1545"/>
    <w:rsid w:val="001B15E3"/>
    <w:rsid w:val="001B1747"/>
    <w:rsid w:val="001B1773"/>
    <w:rsid w:val="001B17FB"/>
    <w:rsid w:val="001B1920"/>
    <w:rsid w:val="001B1979"/>
    <w:rsid w:val="001B19DC"/>
    <w:rsid w:val="001B1A8D"/>
    <w:rsid w:val="001B1B9C"/>
    <w:rsid w:val="001B1C51"/>
    <w:rsid w:val="001B1C92"/>
    <w:rsid w:val="001B1DAD"/>
    <w:rsid w:val="001B1E17"/>
    <w:rsid w:val="001B1E27"/>
    <w:rsid w:val="001B1E79"/>
    <w:rsid w:val="001B2040"/>
    <w:rsid w:val="001B20E9"/>
    <w:rsid w:val="001B22CB"/>
    <w:rsid w:val="001B2338"/>
    <w:rsid w:val="001B2363"/>
    <w:rsid w:val="001B2371"/>
    <w:rsid w:val="001B2516"/>
    <w:rsid w:val="001B25BB"/>
    <w:rsid w:val="001B25C4"/>
    <w:rsid w:val="001B25EA"/>
    <w:rsid w:val="001B25F7"/>
    <w:rsid w:val="001B26E8"/>
    <w:rsid w:val="001B27BC"/>
    <w:rsid w:val="001B27F4"/>
    <w:rsid w:val="001B2856"/>
    <w:rsid w:val="001B2868"/>
    <w:rsid w:val="001B28C1"/>
    <w:rsid w:val="001B2AD9"/>
    <w:rsid w:val="001B2BC9"/>
    <w:rsid w:val="001B2BF7"/>
    <w:rsid w:val="001B2D28"/>
    <w:rsid w:val="001B2D67"/>
    <w:rsid w:val="001B2DB2"/>
    <w:rsid w:val="001B2FD6"/>
    <w:rsid w:val="001B3098"/>
    <w:rsid w:val="001B319F"/>
    <w:rsid w:val="001B31A6"/>
    <w:rsid w:val="001B3233"/>
    <w:rsid w:val="001B3382"/>
    <w:rsid w:val="001B3443"/>
    <w:rsid w:val="001B345B"/>
    <w:rsid w:val="001B3483"/>
    <w:rsid w:val="001B354F"/>
    <w:rsid w:val="001B3614"/>
    <w:rsid w:val="001B3639"/>
    <w:rsid w:val="001B36C8"/>
    <w:rsid w:val="001B379B"/>
    <w:rsid w:val="001B3869"/>
    <w:rsid w:val="001B3886"/>
    <w:rsid w:val="001B3938"/>
    <w:rsid w:val="001B3A64"/>
    <w:rsid w:val="001B3AA9"/>
    <w:rsid w:val="001B3AF7"/>
    <w:rsid w:val="001B3B04"/>
    <w:rsid w:val="001B3B39"/>
    <w:rsid w:val="001B3D2F"/>
    <w:rsid w:val="001B3D53"/>
    <w:rsid w:val="001B3E93"/>
    <w:rsid w:val="001B3F97"/>
    <w:rsid w:val="001B3FBD"/>
    <w:rsid w:val="001B4034"/>
    <w:rsid w:val="001B405A"/>
    <w:rsid w:val="001B4081"/>
    <w:rsid w:val="001B40E5"/>
    <w:rsid w:val="001B4186"/>
    <w:rsid w:val="001B41FC"/>
    <w:rsid w:val="001B4263"/>
    <w:rsid w:val="001B4341"/>
    <w:rsid w:val="001B445C"/>
    <w:rsid w:val="001B448E"/>
    <w:rsid w:val="001B4569"/>
    <w:rsid w:val="001B45C3"/>
    <w:rsid w:val="001B45C6"/>
    <w:rsid w:val="001B45D7"/>
    <w:rsid w:val="001B45DF"/>
    <w:rsid w:val="001B4634"/>
    <w:rsid w:val="001B46BA"/>
    <w:rsid w:val="001B46CB"/>
    <w:rsid w:val="001B4926"/>
    <w:rsid w:val="001B498F"/>
    <w:rsid w:val="001B4A56"/>
    <w:rsid w:val="001B4A7D"/>
    <w:rsid w:val="001B4DC7"/>
    <w:rsid w:val="001B4EF5"/>
    <w:rsid w:val="001B4F1B"/>
    <w:rsid w:val="001B4F2E"/>
    <w:rsid w:val="001B4F65"/>
    <w:rsid w:val="001B4FF8"/>
    <w:rsid w:val="001B514F"/>
    <w:rsid w:val="001B51CC"/>
    <w:rsid w:val="001B51DC"/>
    <w:rsid w:val="001B5262"/>
    <w:rsid w:val="001B528C"/>
    <w:rsid w:val="001B529C"/>
    <w:rsid w:val="001B5512"/>
    <w:rsid w:val="001B5529"/>
    <w:rsid w:val="001B5569"/>
    <w:rsid w:val="001B5784"/>
    <w:rsid w:val="001B57B6"/>
    <w:rsid w:val="001B592D"/>
    <w:rsid w:val="001B59B7"/>
    <w:rsid w:val="001B5A54"/>
    <w:rsid w:val="001B5A74"/>
    <w:rsid w:val="001B5AB7"/>
    <w:rsid w:val="001B5AC9"/>
    <w:rsid w:val="001B5B73"/>
    <w:rsid w:val="001B5CC4"/>
    <w:rsid w:val="001B5D9C"/>
    <w:rsid w:val="001B5DA3"/>
    <w:rsid w:val="001B5DFE"/>
    <w:rsid w:val="001B5EC7"/>
    <w:rsid w:val="001B5F2F"/>
    <w:rsid w:val="001B5F38"/>
    <w:rsid w:val="001B5F5F"/>
    <w:rsid w:val="001B5F9A"/>
    <w:rsid w:val="001B60FC"/>
    <w:rsid w:val="001B614A"/>
    <w:rsid w:val="001B61C2"/>
    <w:rsid w:val="001B6209"/>
    <w:rsid w:val="001B62B5"/>
    <w:rsid w:val="001B6389"/>
    <w:rsid w:val="001B6456"/>
    <w:rsid w:val="001B64EB"/>
    <w:rsid w:val="001B6628"/>
    <w:rsid w:val="001B66AB"/>
    <w:rsid w:val="001B6A76"/>
    <w:rsid w:val="001B6AE9"/>
    <w:rsid w:val="001B6AEC"/>
    <w:rsid w:val="001B6D5D"/>
    <w:rsid w:val="001B6D64"/>
    <w:rsid w:val="001B6DE0"/>
    <w:rsid w:val="001B6EC0"/>
    <w:rsid w:val="001B6F1A"/>
    <w:rsid w:val="001B6F9A"/>
    <w:rsid w:val="001B7015"/>
    <w:rsid w:val="001B707C"/>
    <w:rsid w:val="001B7110"/>
    <w:rsid w:val="001B72EE"/>
    <w:rsid w:val="001B731C"/>
    <w:rsid w:val="001B74D0"/>
    <w:rsid w:val="001B755C"/>
    <w:rsid w:val="001B759C"/>
    <w:rsid w:val="001B759D"/>
    <w:rsid w:val="001B75D9"/>
    <w:rsid w:val="001B7637"/>
    <w:rsid w:val="001B763E"/>
    <w:rsid w:val="001B77ED"/>
    <w:rsid w:val="001B79CE"/>
    <w:rsid w:val="001B7A51"/>
    <w:rsid w:val="001B7B01"/>
    <w:rsid w:val="001B7C05"/>
    <w:rsid w:val="001B7CA4"/>
    <w:rsid w:val="001B7CB5"/>
    <w:rsid w:val="001B7CC8"/>
    <w:rsid w:val="001B7D2E"/>
    <w:rsid w:val="001B7D7E"/>
    <w:rsid w:val="001B7E96"/>
    <w:rsid w:val="001C00F0"/>
    <w:rsid w:val="001C01CE"/>
    <w:rsid w:val="001C02C2"/>
    <w:rsid w:val="001C0438"/>
    <w:rsid w:val="001C0466"/>
    <w:rsid w:val="001C0527"/>
    <w:rsid w:val="001C05AE"/>
    <w:rsid w:val="001C05FB"/>
    <w:rsid w:val="001C0774"/>
    <w:rsid w:val="001C0781"/>
    <w:rsid w:val="001C0793"/>
    <w:rsid w:val="001C082B"/>
    <w:rsid w:val="001C0860"/>
    <w:rsid w:val="001C08AB"/>
    <w:rsid w:val="001C0931"/>
    <w:rsid w:val="001C0933"/>
    <w:rsid w:val="001C0981"/>
    <w:rsid w:val="001C0A8D"/>
    <w:rsid w:val="001C0B90"/>
    <w:rsid w:val="001C0B9D"/>
    <w:rsid w:val="001C0BAA"/>
    <w:rsid w:val="001C0BD9"/>
    <w:rsid w:val="001C0C56"/>
    <w:rsid w:val="001C0C76"/>
    <w:rsid w:val="001C0C8A"/>
    <w:rsid w:val="001C0CB3"/>
    <w:rsid w:val="001C0D5C"/>
    <w:rsid w:val="001C0DD3"/>
    <w:rsid w:val="001C0E58"/>
    <w:rsid w:val="001C0EDA"/>
    <w:rsid w:val="001C0F5B"/>
    <w:rsid w:val="001C0F9C"/>
    <w:rsid w:val="001C1000"/>
    <w:rsid w:val="001C103A"/>
    <w:rsid w:val="001C1068"/>
    <w:rsid w:val="001C10B2"/>
    <w:rsid w:val="001C10C0"/>
    <w:rsid w:val="001C11B1"/>
    <w:rsid w:val="001C1241"/>
    <w:rsid w:val="001C12C4"/>
    <w:rsid w:val="001C12F0"/>
    <w:rsid w:val="001C12F7"/>
    <w:rsid w:val="001C144B"/>
    <w:rsid w:val="001C151C"/>
    <w:rsid w:val="001C1689"/>
    <w:rsid w:val="001C1798"/>
    <w:rsid w:val="001C1956"/>
    <w:rsid w:val="001C1A06"/>
    <w:rsid w:val="001C1AAF"/>
    <w:rsid w:val="001C1B71"/>
    <w:rsid w:val="001C1C4C"/>
    <w:rsid w:val="001C1DB3"/>
    <w:rsid w:val="001C1E36"/>
    <w:rsid w:val="001C1EEC"/>
    <w:rsid w:val="001C1F57"/>
    <w:rsid w:val="001C20BF"/>
    <w:rsid w:val="001C20E6"/>
    <w:rsid w:val="001C2188"/>
    <w:rsid w:val="001C2261"/>
    <w:rsid w:val="001C22C4"/>
    <w:rsid w:val="001C2349"/>
    <w:rsid w:val="001C23C5"/>
    <w:rsid w:val="001C241F"/>
    <w:rsid w:val="001C2431"/>
    <w:rsid w:val="001C2586"/>
    <w:rsid w:val="001C25C4"/>
    <w:rsid w:val="001C26AD"/>
    <w:rsid w:val="001C2831"/>
    <w:rsid w:val="001C2920"/>
    <w:rsid w:val="001C295F"/>
    <w:rsid w:val="001C29E8"/>
    <w:rsid w:val="001C2A1A"/>
    <w:rsid w:val="001C2A51"/>
    <w:rsid w:val="001C2ADB"/>
    <w:rsid w:val="001C2B4A"/>
    <w:rsid w:val="001C2BF3"/>
    <w:rsid w:val="001C2BFA"/>
    <w:rsid w:val="001C2CE4"/>
    <w:rsid w:val="001C2D16"/>
    <w:rsid w:val="001C2D17"/>
    <w:rsid w:val="001C2E2E"/>
    <w:rsid w:val="001C2E44"/>
    <w:rsid w:val="001C2E72"/>
    <w:rsid w:val="001C2E91"/>
    <w:rsid w:val="001C2F82"/>
    <w:rsid w:val="001C2FB3"/>
    <w:rsid w:val="001C33B5"/>
    <w:rsid w:val="001C3412"/>
    <w:rsid w:val="001C345A"/>
    <w:rsid w:val="001C36F6"/>
    <w:rsid w:val="001C384A"/>
    <w:rsid w:val="001C3A0C"/>
    <w:rsid w:val="001C3A34"/>
    <w:rsid w:val="001C3B42"/>
    <w:rsid w:val="001C3BC4"/>
    <w:rsid w:val="001C3C45"/>
    <w:rsid w:val="001C3C86"/>
    <w:rsid w:val="001C3C98"/>
    <w:rsid w:val="001C3CA4"/>
    <w:rsid w:val="001C3CD9"/>
    <w:rsid w:val="001C3E7B"/>
    <w:rsid w:val="001C409C"/>
    <w:rsid w:val="001C42AD"/>
    <w:rsid w:val="001C42BD"/>
    <w:rsid w:val="001C42D7"/>
    <w:rsid w:val="001C42F1"/>
    <w:rsid w:val="001C4402"/>
    <w:rsid w:val="001C44A0"/>
    <w:rsid w:val="001C44F4"/>
    <w:rsid w:val="001C4529"/>
    <w:rsid w:val="001C4555"/>
    <w:rsid w:val="001C46EA"/>
    <w:rsid w:val="001C4710"/>
    <w:rsid w:val="001C4931"/>
    <w:rsid w:val="001C493A"/>
    <w:rsid w:val="001C496D"/>
    <w:rsid w:val="001C498D"/>
    <w:rsid w:val="001C4BEA"/>
    <w:rsid w:val="001C4BF4"/>
    <w:rsid w:val="001C4C2D"/>
    <w:rsid w:val="001C4CD0"/>
    <w:rsid w:val="001C4D0C"/>
    <w:rsid w:val="001C4DF6"/>
    <w:rsid w:val="001C4E12"/>
    <w:rsid w:val="001C4F69"/>
    <w:rsid w:val="001C5066"/>
    <w:rsid w:val="001C5085"/>
    <w:rsid w:val="001C5164"/>
    <w:rsid w:val="001C52C2"/>
    <w:rsid w:val="001C52F3"/>
    <w:rsid w:val="001C5414"/>
    <w:rsid w:val="001C545F"/>
    <w:rsid w:val="001C54BB"/>
    <w:rsid w:val="001C56BB"/>
    <w:rsid w:val="001C57D2"/>
    <w:rsid w:val="001C57D8"/>
    <w:rsid w:val="001C57DD"/>
    <w:rsid w:val="001C583A"/>
    <w:rsid w:val="001C59D2"/>
    <w:rsid w:val="001C5A02"/>
    <w:rsid w:val="001C5A70"/>
    <w:rsid w:val="001C5A86"/>
    <w:rsid w:val="001C5D11"/>
    <w:rsid w:val="001C5DC5"/>
    <w:rsid w:val="001C5EB2"/>
    <w:rsid w:val="001C5F40"/>
    <w:rsid w:val="001C5FA6"/>
    <w:rsid w:val="001C6082"/>
    <w:rsid w:val="001C60B2"/>
    <w:rsid w:val="001C60F8"/>
    <w:rsid w:val="001C612D"/>
    <w:rsid w:val="001C61A6"/>
    <w:rsid w:val="001C61D7"/>
    <w:rsid w:val="001C621A"/>
    <w:rsid w:val="001C62C0"/>
    <w:rsid w:val="001C62C5"/>
    <w:rsid w:val="001C63E2"/>
    <w:rsid w:val="001C6535"/>
    <w:rsid w:val="001C65D0"/>
    <w:rsid w:val="001C660D"/>
    <w:rsid w:val="001C663F"/>
    <w:rsid w:val="001C667D"/>
    <w:rsid w:val="001C6777"/>
    <w:rsid w:val="001C67FC"/>
    <w:rsid w:val="001C6820"/>
    <w:rsid w:val="001C68C0"/>
    <w:rsid w:val="001C69C9"/>
    <w:rsid w:val="001C6A2A"/>
    <w:rsid w:val="001C6AEA"/>
    <w:rsid w:val="001C6AF8"/>
    <w:rsid w:val="001C6B7E"/>
    <w:rsid w:val="001C6BB7"/>
    <w:rsid w:val="001C6C0B"/>
    <w:rsid w:val="001C6C20"/>
    <w:rsid w:val="001C6C46"/>
    <w:rsid w:val="001C6D0F"/>
    <w:rsid w:val="001C6DD5"/>
    <w:rsid w:val="001C6EBC"/>
    <w:rsid w:val="001C6EF1"/>
    <w:rsid w:val="001C6EF5"/>
    <w:rsid w:val="001C701C"/>
    <w:rsid w:val="001C705F"/>
    <w:rsid w:val="001C708E"/>
    <w:rsid w:val="001C70A7"/>
    <w:rsid w:val="001C7197"/>
    <w:rsid w:val="001C7215"/>
    <w:rsid w:val="001C729C"/>
    <w:rsid w:val="001C754C"/>
    <w:rsid w:val="001C75BC"/>
    <w:rsid w:val="001C75E5"/>
    <w:rsid w:val="001C75FE"/>
    <w:rsid w:val="001C7630"/>
    <w:rsid w:val="001C794C"/>
    <w:rsid w:val="001C7A81"/>
    <w:rsid w:val="001C7B0A"/>
    <w:rsid w:val="001C7C02"/>
    <w:rsid w:val="001C7C0E"/>
    <w:rsid w:val="001C7D19"/>
    <w:rsid w:val="001C7D90"/>
    <w:rsid w:val="001C7E92"/>
    <w:rsid w:val="001C7E98"/>
    <w:rsid w:val="001C7FFE"/>
    <w:rsid w:val="001C83EA"/>
    <w:rsid w:val="001D0045"/>
    <w:rsid w:val="001D007E"/>
    <w:rsid w:val="001D010F"/>
    <w:rsid w:val="001D012C"/>
    <w:rsid w:val="001D01C7"/>
    <w:rsid w:val="001D01E6"/>
    <w:rsid w:val="001D056B"/>
    <w:rsid w:val="001D05E1"/>
    <w:rsid w:val="001D061C"/>
    <w:rsid w:val="001D06A3"/>
    <w:rsid w:val="001D071A"/>
    <w:rsid w:val="001D0766"/>
    <w:rsid w:val="001D07AA"/>
    <w:rsid w:val="001D07C1"/>
    <w:rsid w:val="001D0847"/>
    <w:rsid w:val="001D0862"/>
    <w:rsid w:val="001D0990"/>
    <w:rsid w:val="001D0A3E"/>
    <w:rsid w:val="001D0AD2"/>
    <w:rsid w:val="001D0B33"/>
    <w:rsid w:val="001D0BD6"/>
    <w:rsid w:val="001D0D3B"/>
    <w:rsid w:val="001D0E81"/>
    <w:rsid w:val="001D0E9C"/>
    <w:rsid w:val="001D0F20"/>
    <w:rsid w:val="001D0F2B"/>
    <w:rsid w:val="001D0F31"/>
    <w:rsid w:val="001D0FE2"/>
    <w:rsid w:val="001D1283"/>
    <w:rsid w:val="001D14C3"/>
    <w:rsid w:val="001D16A6"/>
    <w:rsid w:val="001D16FD"/>
    <w:rsid w:val="001D173B"/>
    <w:rsid w:val="001D1A69"/>
    <w:rsid w:val="001D1B43"/>
    <w:rsid w:val="001D1BA1"/>
    <w:rsid w:val="001D1CF4"/>
    <w:rsid w:val="001D1D83"/>
    <w:rsid w:val="001D1DD9"/>
    <w:rsid w:val="001D1E9D"/>
    <w:rsid w:val="001D1ED6"/>
    <w:rsid w:val="001D1F5D"/>
    <w:rsid w:val="001D20C5"/>
    <w:rsid w:val="001D214B"/>
    <w:rsid w:val="001D2173"/>
    <w:rsid w:val="001D228D"/>
    <w:rsid w:val="001D23A8"/>
    <w:rsid w:val="001D23AA"/>
    <w:rsid w:val="001D23BA"/>
    <w:rsid w:val="001D23C4"/>
    <w:rsid w:val="001D23CE"/>
    <w:rsid w:val="001D2583"/>
    <w:rsid w:val="001D287D"/>
    <w:rsid w:val="001D28B5"/>
    <w:rsid w:val="001D2A2C"/>
    <w:rsid w:val="001D2AE9"/>
    <w:rsid w:val="001D2AFE"/>
    <w:rsid w:val="001D2BB9"/>
    <w:rsid w:val="001D2C7E"/>
    <w:rsid w:val="001D2C98"/>
    <w:rsid w:val="001D2E14"/>
    <w:rsid w:val="001D2E21"/>
    <w:rsid w:val="001D2E91"/>
    <w:rsid w:val="001D308B"/>
    <w:rsid w:val="001D3112"/>
    <w:rsid w:val="001D3162"/>
    <w:rsid w:val="001D318A"/>
    <w:rsid w:val="001D32B2"/>
    <w:rsid w:val="001D32DE"/>
    <w:rsid w:val="001D345F"/>
    <w:rsid w:val="001D3896"/>
    <w:rsid w:val="001D38B1"/>
    <w:rsid w:val="001D3A68"/>
    <w:rsid w:val="001D3B0F"/>
    <w:rsid w:val="001D3B2A"/>
    <w:rsid w:val="001D3C11"/>
    <w:rsid w:val="001D3CD4"/>
    <w:rsid w:val="001D3D2A"/>
    <w:rsid w:val="001D3E38"/>
    <w:rsid w:val="001D3E51"/>
    <w:rsid w:val="001D3E80"/>
    <w:rsid w:val="001D3EDB"/>
    <w:rsid w:val="001D3F81"/>
    <w:rsid w:val="001D3FAB"/>
    <w:rsid w:val="001D4006"/>
    <w:rsid w:val="001D4011"/>
    <w:rsid w:val="001D4018"/>
    <w:rsid w:val="001D4058"/>
    <w:rsid w:val="001D4087"/>
    <w:rsid w:val="001D40F6"/>
    <w:rsid w:val="001D41BF"/>
    <w:rsid w:val="001D41D1"/>
    <w:rsid w:val="001D441B"/>
    <w:rsid w:val="001D443D"/>
    <w:rsid w:val="001D4477"/>
    <w:rsid w:val="001D4567"/>
    <w:rsid w:val="001D456C"/>
    <w:rsid w:val="001D45D2"/>
    <w:rsid w:val="001D46EF"/>
    <w:rsid w:val="001D46FB"/>
    <w:rsid w:val="001D4702"/>
    <w:rsid w:val="001D4947"/>
    <w:rsid w:val="001D4BB6"/>
    <w:rsid w:val="001D4C04"/>
    <w:rsid w:val="001D4C29"/>
    <w:rsid w:val="001D4C3A"/>
    <w:rsid w:val="001D4C59"/>
    <w:rsid w:val="001D4CD3"/>
    <w:rsid w:val="001D4D1E"/>
    <w:rsid w:val="001D4E7D"/>
    <w:rsid w:val="001D4EA8"/>
    <w:rsid w:val="001D4F17"/>
    <w:rsid w:val="001D4FC8"/>
    <w:rsid w:val="001D4FE2"/>
    <w:rsid w:val="001D5038"/>
    <w:rsid w:val="001D50B0"/>
    <w:rsid w:val="001D50BF"/>
    <w:rsid w:val="001D50DE"/>
    <w:rsid w:val="001D51B5"/>
    <w:rsid w:val="001D51B6"/>
    <w:rsid w:val="001D5266"/>
    <w:rsid w:val="001D529C"/>
    <w:rsid w:val="001D52F1"/>
    <w:rsid w:val="001D53E3"/>
    <w:rsid w:val="001D546D"/>
    <w:rsid w:val="001D5570"/>
    <w:rsid w:val="001D56F3"/>
    <w:rsid w:val="001D56F7"/>
    <w:rsid w:val="001D575B"/>
    <w:rsid w:val="001D5865"/>
    <w:rsid w:val="001D589F"/>
    <w:rsid w:val="001D5904"/>
    <w:rsid w:val="001D5A5F"/>
    <w:rsid w:val="001D5BAC"/>
    <w:rsid w:val="001D5C6F"/>
    <w:rsid w:val="001D5C94"/>
    <w:rsid w:val="001D5E13"/>
    <w:rsid w:val="001D5E75"/>
    <w:rsid w:val="001D5ECD"/>
    <w:rsid w:val="001D5F0B"/>
    <w:rsid w:val="001D5F31"/>
    <w:rsid w:val="001D605B"/>
    <w:rsid w:val="001D60FE"/>
    <w:rsid w:val="001D6157"/>
    <w:rsid w:val="001D61CD"/>
    <w:rsid w:val="001D625D"/>
    <w:rsid w:val="001D634C"/>
    <w:rsid w:val="001D64A7"/>
    <w:rsid w:val="001D65AA"/>
    <w:rsid w:val="001D65B4"/>
    <w:rsid w:val="001D674B"/>
    <w:rsid w:val="001D675D"/>
    <w:rsid w:val="001D67F5"/>
    <w:rsid w:val="001D67F8"/>
    <w:rsid w:val="001D67FA"/>
    <w:rsid w:val="001D6848"/>
    <w:rsid w:val="001D6E73"/>
    <w:rsid w:val="001D6E94"/>
    <w:rsid w:val="001D6E9C"/>
    <w:rsid w:val="001D7129"/>
    <w:rsid w:val="001D7218"/>
    <w:rsid w:val="001D72D0"/>
    <w:rsid w:val="001D7466"/>
    <w:rsid w:val="001D74A2"/>
    <w:rsid w:val="001D75CF"/>
    <w:rsid w:val="001D7610"/>
    <w:rsid w:val="001D7675"/>
    <w:rsid w:val="001D767A"/>
    <w:rsid w:val="001D76A0"/>
    <w:rsid w:val="001D7775"/>
    <w:rsid w:val="001D77AA"/>
    <w:rsid w:val="001D7860"/>
    <w:rsid w:val="001D79D5"/>
    <w:rsid w:val="001D7B3C"/>
    <w:rsid w:val="001D7B9B"/>
    <w:rsid w:val="001D7BA9"/>
    <w:rsid w:val="001D7C1F"/>
    <w:rsid w:val="001D7DE5"/>
    <w:rsid w:val="001D7FC4"/>
    <w:rsid w:val="001E0062"/>
    <w:rsid w:val="001E00A9"/>
    <w:rsid w:val="001E015D"/>
    <w:rsid w:val="001E01BF"/>
    <w:rsid w:val="001E02F8"/>
    <w:rsid w:val="001E0422"/>
    <w:rsid w:val="001E04EE"/>
    <w:rsid w:val="001E053B"/>
    <w:rsid w:val="001E0597"/>
    <w:rsid w:val="001E05CD"/>
    <w:rsid w:val="001E0656"/>
    <w:rsid w:val="001E06A6"/>
    <w:rsid w:val="001E0713"/>
    <w:rsid w:val="001E08A9"/>
    <w:rsid w:val="001E09F2"/>
    <w:rsid w:val="001E0A50"/>
    <w:rsid w:val="001E0BEA"/>
    <w:rsid w:val="001E0BEB"/>
    <w:rsid w:val="001E0BFC"/>
    <w:rsid w:val="001E0C59"/>
    <w:rsid w:val="001E0E39"/>
    <w:rsid w:val="001E0E9E"/>
    <w:rsid w:val="001E0F06"/>
    <w:rsid w:val="001E0FB3"/>
    <w:rsid w:val="001E0FF2"/>
    <w:rsid w:val="001E1010"/>
    <w:rsid w:val="001E1082"/>
    <w:rsid w:val="001E10EE"/>
    <w:rsid w:val="001E119A"/>
    <w:rsid w:val="001E121C"/>
    <w:rsid w:val="001E1310"/>
    <w:rsid w:val="001E1317"/>
    <w:rsid w:val="001E13DC"/>
    <w:rsid w:val="001E148C"/>
    <w:rsid w:val="001E14E0"/>
    <w:rsid w:val="001E14E8"/>
    <w:rsid w:val="001E154C"/>
    <w:rsid w:val="001E155C"/>
    <w:rsid w:val="001E164C"/>
    <w:rsid w:val="001E17F0"/>
    <w:rsid w:val="001E1803"/>
    <w:rsid w:val="001E182F"/>
    <w:rsid w:val="001E19A0"/>
    <w:rsid w:val="001E19AC"/>
    <w:rsid w:val="001E19B2"/>
    <w:rsid w:val="001E19C4"/>
    <w:rsid w:val="001E1AFF"/>
    <w:rsid w:val="001E1C0C"/>
    <w:rsid w:val="001E1C60"/>
    <w:rsid w:val="001E1C7E"/>
    <w:rsid w:val="001E1D6E"/>
    <w:rsid w:val="001E1D8E"/>
    <w:rsid w:val="001E1E42"/>
    <w:rsid w:val="001E1ECD"/>
    <w:rsid w:val="001E1EF5"/>
    <w:rsid w:val="001E20AE"/>
    <w:rsid w:val="001E20B1"/>
    <w:rsid w:val="001E21F8"/>
    <w:rsid w:val="001E222C"/>
    <w:rsid w:val="001E2292"/>
    <w:rsid w:val="001E22F2"/>
    <w:rsid w:val="001E2369"/>
    <w:rsid w:val="001E2378"/>
    <w:rsid w:val="001E244A"/>
    <w:rsid w:val="001E24C5"/>
    <w:rsid w:val="001E25A9"/>
    <w:rsid w:val="001E268C"/>
    <w:rsid w:val="001E26EA"/>
    <w:rsid w:val="001E2755"/>
    <w:rsid w:val="001E2797"/>
    <w:rsid w:val="001E27E9"/>
    <w:rsid w:val="001E284A"/>
    <w:rsid w:val="001E2878"/>
    <w:rsid w:val="001E289B"/>
    <w:rsid w:val="001E29AC"/>
    <w:rsid w:val="001E29D2"/>
    <w:rsid w:val="001E2A23"/>
    <w:rsid w:val="001E2A38"/>
    <w:rsid w:val="001E2A7B"/>
    <w:rsid w:val="001E2AA0"/>
    <w:rsid w:val="001E2B6D"/>
    <w:rsid w:val="001E2C43"/>
    <w:rsid w:val="001E2CE7"/>
    <w:rsid w:val="001E2D34"/>
    <w:rsid w:val="001E2D44"/>
    <w:rsid w:val="001E2EE0"/>
    <w:rsid w:val="001E2F1C"/>
    <w:rsid w:val="001E2F2B"/>
    <w:rsid w:val="001E2F52"/>
    <w:rsid w:val="001E2F9A"/>
    <w:rsid w:val="001E3038"/>
    <w:rsid w:val="001E308D"/>
    <w:rsid w:val="001E30D9"/>
    <w:rsid w:val="001E3396"/>
    <w:rsid w:val="001E3405"/>
    <w:rsid w:val="001E34CA"/>
    <w:rsid w:val="001E351E"/>
    <w:rsid w:val="001E35CC"/>
    <w:rsid w:val="001E35D8"/>
    <w:rsid w:val="001E366E"/>
    <w:rsid w:val="001E3671"/>
    <w:rsid w:val="001E3730"/>
    <w:rsid w:val="001E3782"/>
    <w:rsid w:val="001E3804"/>
    <w:rsid w:val="001E3848"/>
    <w:rsid w:val="001E3868"/>
    <w:rsid w:val="001E38DA"/>
    <w:rsid w:val="001E396D"/>
    <w:rsid w:val="001E39FC"/>
    <w:rsid w:val="001E3A2F"/>
    <w:rsid w:val="001E3A7C"/>
    <w:rsid w:val="001E3AE8"/>
    <w:rsid w:val="001E3C26"/>
    <w:rsid w:val="001E3D06"/>
    <w:rsid w:val="001E3D90"/>
    <w:rsid w:val="001E3E09"/>
    <w:rsid w:val="001E3E34"/>
    <w:rsid w:val="001E3E6E"/>
    <w:rsid w:val="001E3E77"/>
    <w:rsid w:val="001E3EC2"/>
    <w:rsid w:val="001E3F17"/>
    <w:rsid w:val="001E3F52"/>
    <w:rsid w:val="001E3FB0"/>
    <w:rsid w:val="001E4011"/>
    <w:rsid w:val="001E4028"/>
    <w:rsid w:val="001E4098"/>
    <w:rsid w:val="001E40A5"/>
    <w:rsid w:val="001E41F8"/>
    <w:rsid w:val="001E42B3"/>
    <w:rsid w:val="001E4357"/>
    <w:rsid w:val="001E43BC"/>
    <w:rsid w:val="001E43C7"/>
    <w:rsid w:val="001E449E"/>
    <w:rsid w:val="001E44E5"/>
    <w:rsid w:val="001E4659"/>
    <w:rsid w:val="001E47E0"/>
    <w:rsid w:val="001E49F9"/>
    <w:rsid w:val="001E4A05"/>
    <w:rsid w:val="001E4A0C"/>
    <w:rsid w:val="001E4A59"/>
    <w:rsid w:val="001E4A7E"/>
    <w:rsid w:val="001E4AEB"/>
    <w:rsid w:val="001E4B14"/>
    <w:rsid w:val="001E4BDE"/>
    <w:rsid w:val="001E4ECC"/>
    <w:rsid w:val="001E4EEE"/>
    <w:rsid w:val="001E4F4E"/>
    <w:rsid w:val="001E5061"/>
    <w:rsid w:val="001E5218"/>
    <w:rsid w:val="001E52B9"/>
    <w:rsid w:val="001E52E0"/>
    <w:rsid w:val="001E54CB"/>
    <w:rsid w:val="001E54E8"/>
    <w:rsid w:val="001E557A"/>
    <w:rsid w:val="001E5604"/>
    <w:rsid w:val="001E569B"/>
    <w:rsid w:val="001E572A"/>
    <w:rsid w:val="001E577C"/>
    <w:rsid w:val="001E578B"/>
    <w:rsid w:val="001E5824"/>
    <w:rsid w:val="001E58B1"/>
    <w:rsid w:val="001E58BD"/>
    <w:rsid w:val="001E5A5D"/>
    <w:rsid w:val="001E5A8B"/>
    <w:rsid w:val="001E5B53"/>
    <w:rsid w:val="001E5E03"/>
    <w:rsid w:val="001E5F96"/>
    <w:rsid w:val="001E6000"/>
    <w:rsid w:val="001E62F9"/>
    <w:rsid w:val="001E64A9"/>
    <w:rsid w:val="001E6526"/>
    <w:rsid w:val="001E6545"/>
    <w:rsid w:val="001E6670"/>
    <w:rsid w:val="001E6733"/>
    <w:rsid w:val="001E68D9"/>
    <w:rsid w:val="001E69DB"/>
    <w:rsid w:val="001E6ADD"/>
    <w:rsid w:val="001E6B34"/>
    <w:rsid w:val="001E6B57"/>
    <w:rsid w:val="001E6B68"/>
    <w:rsid w:val="001E6C33"/>
    <w:rsid w:val="001E6D09"/>
    <w:rsid w:val="001E6E0E"/>
    <w:rsid w:val="001E6F08"/>
    <w:rsid w:val="001E6F19"/>
    <w:rsid w:val="001E6F44"/>
    <w:rsid w:val="001E6F8B"/>
    <w:rsid w:val="001E6FD5"/>
    <w:rsid w:val="001E6FFE"/>
    <w:rsid w:val="001E70AE"/>
    <w:rsid w:val="001E71F2"/>
    <w:rsid w:val="001E7306"/>
    <w:rsid w:val="001E7329"/>
    <w:rsid w:val="001E73BB"/>
    <w:rsid w:val="001E73F1"/>
    <w:rsid w:val="001E7432"/>
    <w:rsid w:val="001E7496"/>
    <w:rsid w:val="001E758A"/>
    <w:rsid w:val="001E75A2"/>
    <w:rsid w:val="001E7631"/>
    <w:rsid w:val="001E763E"/>
    <w:rsid w:val="001E771B"/>
    <w:rsid w:val="001E77DD"/>
    <w:rsid w:val="001E7806"/>
    <w:rsid w:val="001E7837"/>
    <w:rsid w:val="001E788D"/>
    <w:rsid w:val="001E78FF"/>
    <w:rsid w:val="001E7A16"/>
    <w:rsid w:val="001E7A26"/>
    <w:rsid w:val="001E7D3C"/>
    <w:rsid w:val="001E7D7B"/>
    <w:rsid w:val="001E7D89"/>
    <w:rsid w:val="001E7E08"/>
    <w:rsid w:val="001E7EE7"/>
    <w:rsid w:val="001E7F39"/>
    <w:rsid w:val="001E7FB7"/>
    <w:rsid w:val="001F0060"/>
    <w:rsid w:val="001F02A4"/>
    <w:rsid w:val="001F03AD"/>
    <w:rsid w:val="001F0416"/>
    <w:rsid w:val="001F0504"/>
    <w:rsid w:val="001F06CD"/>
    <w:rsid w:val="001F0744"/>
    <w:rsid w:val="001F0766"/>
    <w:rsid w:val="001F07F1"/>
    <w:rsid w:val="001F0B0C"/>
    <w:rsid w:val="001F0BD4"/>
    <w:rsid w:val="001F0E2B"/>
    <w:rsid w:val="001F0E2F"/>
    <w:rsid w:val="001F0E7F"/>
    <w:rsid w:val="001F0EBC"/>
    <w:rsid w:val="001F11A0"/>
    <w:rsid w:val="001F11C1"/>
    <w:rsid w:val="001F121C"/>
    <w:rsid w:val="001F1269"/>
    <w:rsid w:val="001F1365"/>
    <w:rsid w:val="001F13B2"/>
    <w:rsid w:val="001F1597"/>
    <w:rsid w:val="001F15DE"/>
    <w:rsid w:val="001F1679"/>
    <w:rsid w:val="001F1756"/>
    <w:rsid w:val="001F177E"/>
    <w:rsid w:val="001F17F7"/>
    <w:rsid w:val="001F1862"/>
    <w:rsid w:val="001F18BA"/>
    <w:rsid w:val="001F195B"/>
    <w:rsid w:val="001F19A4"/>
    <w:rsid w:val="001F1A32"/>
    <w:rsid w:val="001F1B95"/>
    <w:rsid w:val="001F1BA1"/>
    <w:rsid w:val="001F1C83"/>
    <w:rsid w:val="001F1C89"/>
    <w:rsid w:val="001F1CBB"/>
    <w:rsid w:val="001F1F2C"/>
    <w:rsid w:val="001F1F9F"/>
    <w:rsid w:val="001F1FDC"/>
    <w:rsid w:val="001F2055"/>
    <w:rsid w:val="001F20CA"/>
    <w:rsid w:val="001F20F9"/>
    <w:rsid w:val="001F21D7"/>
    <w:rsid w:val="001F22D4"/>
    <w:rsid w:val="001F2434"/>
    <w:rsid w:val="001F25B4"/>
    <w:rsid w:val="001F2678"/>
    <w:rsid w:val="001F2708"/>
    <w:rsid w:val="001F292B"/>
    <w:rsid w:val="001F29A0"/>
    <w:rsid w:val="001F2B2F"/>
    <w:rsid w:val="001F2C1F"/>
    <w:rsid w:val="001F2C3C"/>
    <w:rsid w:val="001F2C6A"/>
    <w:rsid w:val="001F2CBF"/>
    <w:rsid w:val="001F2D74"/>
    <w:rsid w:val="001F2E02"/>
    <w:rsid w:val="001F2EE5"/>
    <w:rsid w:val="001F2EF9"/>
    <w:rsid w:val="001F2FDA"/>
    <w:rsid w:val="001F3075"/>
    <w:rsid w:val="001F3078"/>
    <w:rsid w:val="001F30BA"/>
    <w:rsid w:val="001F30C6"/>
    <w:rsid w:val="001F3105"/>
    <w:rsid w:val="001F31DC"/>
    <w:rsid w:val="001F33B6"/>
    <w:rsid w:val="001F3479"/>
    <w:rsid w:val="001F3838"/>
    <w:rsid w:val="001F3875"/>
    <w:rsid w:val="001F3910"/>
    <w:rsid w:val="001F3945"/>
    <w:rsid w:val="001F3A35"/>
    <w:rsid w:val="001F3B82"/>
    <w:rsid w:val="001F3B93"/>
    <w:rsid w:val="001F3E0F"/>
    <w:rsid w:val="001F3F37"/>
    <w:rsid w:val="001F3F3C"/>
    <w:rsid w:val="001F414B"/>
    <w:rsid w:val="001F41C5"/>
    <w:rsid w:val="001F421B"/>
    <w:rsid w:val="001F423A"/>
    <w:rsid w:val="001F4262"/>
    <w:rsid w:val="001F42E2"/>
    <w:rsid w:val="001F44AD"/>
    <w:rsid w:val="001F4520"/>
    <w:rsid w:val="001F464F"/>
    <w:rsid w:val="001F46B6"/>
    <w:rsid w:val="001F47AE"/>
    <w:rsid w:val="001F486C"/>
    <w:rsid w:val="001F490A"/>
    <w:rsid w:val="001F4950"/>
    <w:rsid w:val="001F4A3C"/>
    <w:rsid w:val="001F4AC2"/>
    <w:rsid w:val="001F4AE6"/>
    <w:rsid w:val="001F4AF4"/>
    <w:rsid w:val="001F4B18"/>
    <w:rsid w:val="001F4B55"/>
    <w:rsid w:val="001F4C91"/>
    <w:rsid w:val="001F4CD5"/>
    <w:rsid w:val="001F4D60"/>
    <w:rsid w:val="001F4F0E"/>
    <w:rsid w:val="001F4F2E"/>
    <w:rsid w:val="001F4F8E"/>
    <w:rsid w:val="001F4F8F"/>
    <w:rsid w:val="001F5098"/>
    <w:rsid w:val="001F5135"/>
    <w:rsid w:val="001F522A"/>
    <w:rsid w:val="001F5311"/>
    <w:rsid w:val="001F532E"/>
    <w:rsid w:val="001F5405"/>
    <w:rsid w:val="001F54E5"/>
    <w:rsid w:val="001F558D"/>
    <w:rsid w:val="001F55FA"/>
    <w:rsid w:val="001F561C"/>
    <w:rsid w:val="001F565F"/>
    <w:rsid w:val="001F57D0"/>
    <w:rsid w:val="001F57EB"/>
    <w:rsid w:val="001F585D"/>
    <w:rsid w:val="001F59A4"/>
    <w:rsid w:val="001F5A12"/>
    <w:rsid w:val="001F5AF0"/>
    <w:rsid w:val="001F5BF5"/>
    <w:rsid w:val="001F5D63"/>
    <w:rsid w:val="001F5D98"/>
    <w:rsid w:val="001F5E17"/>
    <w:rsid w:val="001F5EFA"/>
    <w:rsid w:val="001F5FDE"/>
    <w:rsid w:val="001F601C"/>
    <w:rsid w:val="001F6074"/>
    <w:rsid w:val="001F6129"/>
    <w:rsid w:val="001F616A"/>
    <w:rsid w:val="001F61C0"/>
    <w:rsid w:val="001F61DE"/>
    <w:rsid w:val="001F62D3"/>
    <w:rsid w:val="001F62E3"/>
    <w:rsid w:val="001F630A"/>
    <w:rsid w:val="001F636B"/>
    <w:rsid w:val="001F63C3"/>
    <w:rsid w:val="001F63CD"/>
    <w:rsid w:val="001F6419"/>
    <w:rsid w:val="001F647D"/>
    <w:rsid w:val="001F64A9"/>
    <w:rsid w:val="001F664C"/>
    <w:rsid w:val="001F66FF"/>
    <w:rsid w:val="001F671A"/>
    <w:rsid w:val="001F67D6"/>
    <w:rsid w:val="001F68CB"/>
    <w:rsid w:val="001F6A60"/>
    <w:rsid w:val="001F6B04"/>
    <w:rsid w:val="001F6C33"/>
    <w:rsid w:val="001F6CF6"/>
    <w:rsid w:val="001F6E8B"/>
    <w:rsid w:val="001F6E9E"/>
    <w:rsid w:val="001F6EE2"/>
    <w:rsid w:val="001F6FEE"/>
    <w:rsid w:val="001F7013"/>
    <w:rsid w:val="001F70A2"/>
    <w:rsid w:val="001F7364"/>
    <w:rsid w:val="001F73EF"/>
    <w:rsid w:val="001F743C"/>
    <w:rsid w:val="001F7473"/>
    <w:rsid w:val="001F7545"/>
    <w:rsid w:val="001F7597"/>
    <w:rsid w:val="001F759D"/>
    <w:rsid w:val="001F76CB"/>
    <w:rsid w:val="001F7770"/>
    <w:rsid w:val="001F77C2"/>
    <w:rsid w:val="001F7901"/>
    <w:rsid w:val="001F79B7"/>
    <w:rsid w:val="001F7A39"/>
    <w:rsid w:val="001F7A81"/>
    <w:rsid w:val="001F7A8E"/>
    <w:rsid w:val="001F7CF0"/>
    <w:rsid w:val="001F7D1B"/>
    <w:rsid w:val="001F7D62"/>
    <w:rsid w:val="001F7D8C"/>
    <w:rsid w:val="001F7E27"/>
    <w:rsid w:val="001F7E9F"/>
    <w:rsid w:val="00200008"/>
    <w:rsid w:val="00200018"/>
    <w:rsid w:val="002000B9"/>
    <w:rsid w:val="00200115"/>
    <w:rsid w:val="00200127"/>
    <w:rsid w:val="0020023F"/>
    <w:rsid w:val="00200262"/>
    <w:rsid w:val="00200268"/>
    <w:rsid w:val="002003A7"/>
    <w:rsid w:val="0020048C"/>
    <w:rsid w:val="00200526"/>
    <w:rsid w:val="0020052A"/>
    <w:rsid w:val="00200646"/>
    <w:rsid w:val="002006A2"/>
    <w:rsid w:val="002006AA"/>
    <w:rsid w:val="002006C4"/>
    <w:rsid w:val="00200715"/>
    <w:rsid w:val="0020079E"/>
    <w:rsid w:val="002007CA"/>
    <w:rsid w:val="00200879"/>
    <w:rsid w:val="002008C8"/>
    <w:rsid w:val="00200941"/>
    <w:rsid w:val="002009FC"/>
    <w:rsid w:val="00200A03"/>
    <w:rsid w:val="00200C2D"/>
    <w:rsid w:val="00200C5D"/>
    <w:rsid w:val="00200C9F"/>
    <w:rsid w:val="00200CA7"/>
    <w:rsid w:val="00200CF9"/>
    <w:rsid w:val="00200D7F"/>
    <w:rsid w:val="00200DF5"/>
    <w:rsid w:val="00200E2A"/>
    <w:rsid w:val="00200E8F"/>
    <w:rsid w:val="00200FF4"/>
    <w:rsid w:val="00201081"/>
    <w:rsid w:val="0020112A"/>
    <w:rsid w:val="00201168"/>
    <w:rsid w:val="00201283"/>
    <w:rsid w:val="0020138D"/>
    <w:rsid w:val="002014DE"/>
    <w:rsid w:val="002015CF"/>
    <w:rsid w:val="002016F5"/>
    <w:rsid w:val="002016FF"/>
    <w:rsid w:val="00201705"/>
    <w:rsid w:val="00201736"/>
    <w:rsid w:val="002017D4"/>
    <w:rsid w:val="002017F5"/>
    <w:rsid w:val="00201803"/>
    <w:rsid w:val="0020190C"/>
    <w:rsid w:val="00201A09"/>
    <w:rsid w:val="00201A66"/>
    <w:rsid w:val="00201A71"/>
    <w:rsid w:val="00201ADF"/>
    <w:rsid w:val="00201BA3"/>
    <w:rsid w:val="00201C04"/>
    <w:rsid w:val="00201C38"/>
    <w:rsid w:val="00201C42"/>
    <w:rsid w:val="00201D5D"/>
    <w:rsid w:val="00201ED7"/>
    <w:rsid w:val="00201F42"/>
    <w:rsid w:val="00201F4C"/>
    <w:rsid w:val="00201F8F"/>
    <w:rsid w:val="00202042"/>
    <w:rsid w:val="0020205E"/>
    <w:rsid w:val="0020226C"/>
    <w:rsid w:val="002022E4"/>
    <w:rsid w:val="00202452"/>
    <w:rsid w:val="0020254A"/>
    <w:rsid w:val="00202848"/>
    <w:rsid w:val="0020299E"/>
    <w:rsid w:val="00202A54"/>
    <w:rsid w:val="00202A97"/>
    <w:rsid w:val="00202AEE"/>
    <w:rsid w:val="00202BC9"/>
    <w:rsid w:val="00202C12"/>
    <w:rsid w:val="00202D82"/>
    <w:rsid w:val="00202E0B"/>
    <w:rsid w:val="00202EBB"/>
    <w:rsid w:val="00202F75"/>
    <w:rsid w:val="0020302C"/>
    <w:rsid w:val="00203090"/>
    <w:rsid w:val="002031C6"/>
    <w:rsid w:val="002031E9"/>
    <w:rsid w:val="002032B2"/>
    <w:rsid w:val="00203390"/>
    <w:rsid w:val="00203415"/>
    <w:rsid w:val="00203471"/>
    <w:rsid w:val="0020356A"/>
    <w:rsid w:val="002035FE"/>
    <w:rsid w:val="00203701"/>
    <w:rsid w:val="00203756"/>
    <w:rsid w:val="00203857"/>
    <w:rsid w:val="00203874"/>
    <w:rsid w:val="00203909"/>
    <w:rsid w:val="00203A3F"/>
    <w:rsid w:val="00203AB3"/>
    <w:rsid w:val="00203CF9"/>
    <w:rsid w:val="00203FF9"/>
    <w:rsid w:val="002041EA"/>
    <w:rsid w:val="00204283"/>
    <w:rsid w:val="002042B4"/>
    <w:rsid w:val="002042C0"/>
    <w:rsid w:val="002042F6"/>
    <w:rsid w:val="00204399"/>
    <w:rsid w:val="0020453D"/>
    <w:rsid w:val="00204562"/>
    <w:rsid w:val="0020456C"/>
    <w:rsid w:val="00204663"/>
    <w:rsid w:val="0020466A"/>
    <w:rsid w:val="00204806"/>
    <w:rsid w:val="002048C1"/>
    <w:rsid w:val="00204AA6"/>
    <w:rsid w:val="00204BAE"/>
    <w:rsid w:val="00204CE0"/>
    <w:rsid w:val="00204D35"/>
    <w:rsid w:val="00204D89"/>
    <w:rsid w:val="00204EDA"/>
    <w:rsid w:val="00204F09"/>
    <w:rsid w:val="00204F9D"/>
    <w:rsid w:val="00205022"/>
    <w:rsid w:val="002050E2"/>
    <w:rsid w:val="00205116"/>
    <w:rsid w:val="00205198"/>
    <w:rsid w:val="002051EB"/>
    <w:rsid w:val="00205396"/>
    <w:rsid w:val="00205558"/>
    <w:rsid w:val="00205598"/>
    <w:rsid w:val="002055A8"/>
    <w:rsid w:val="002056A7"/>
    <w:rsid w:val="002057DB"/>
    <w:rsid w:val="0020585F"/>
    <w:rsid w:val="002058CE"/>
    <w:rsid w:val="00205A2A"/>
    <w:rsid w:val="00205B19"/>
    <w:rsid w:val="00205BE0"/>
    <w:rsid w:val="00205BE2"/>
    <w:rsid w:val="00205C05"/>
    <w:rsid w:val="00205C5A"/>
    <w:rsid w:val="00205CF8"/>
    <w:rsid w:val="00205ED5"/>
    <w:rsid w:val="00205EF7"/>
    <w:rsid w:val="00205F11"/>
    <w:rsid w:val="00205F87"/>
    <w:rsid w:val="0020606E"/>
    <w:rsid w:val="0020610B"/>
    <w:rsid w:val="0020615D"/>
    <w:rsid w:val="002061D5"/>
    <w:rsid w:val="002062D9"/>
    <w:rsid w:val="0020635B"/>
    <w:rsid w:val="002063F9"/>
    <w:rsid w:val="0020642F"/>
    <w:rsid w:val="0020654B"/>
    <w:rsid w:val="002065EC"/>
    <w:rsid w:val="00206691"/>
    <w:rsid w:val="00206714"/>
    <w:rsid w:val="00206783"/>
    <w:rsid w:val="00206941"/>
    <w:rsid w:val="00206974"/>
    <w:rsid w:val="00206B13"/>
    <w:rsid w:val="00206B4E"/>
    <w:rsid w:val="00206B4F"/>
    <w:rsid w:val="00206B59"/>
    <w:rsid w:val="00206B68"/>
    <w:rsid w:val="00206B89"/>
    <w:rsid w:val="00206D47"/>
    <w:rsid w:val="00206F1E"/>
    <w:rsid w:val="002070F2"/>
    <w:rsid w:val="002070FC"/>
    <w:rsid w:val="00207190"/>
    <w:rsid w:val="002071D2"/>
    <w:rsid w:val="002071DD"/>
    <w:rsid w:val="00207228"/>
    <w:rsid w:val="0020727E"/>
    <w:rsid w:val="002072F7"/>
    <w:rsid w:val="00207366"/>
    <w:rsid w:val="00207470"/>
    <w:rsid w:val="00207615"/>
    <w:rsid w:val="002076AB"/>
    <w:rsid w:val="0020778F"/>
    <w:rsid w:val="0020782B"/>
    <w:rsid w:val="002078E0"/>
    <w:rsid w:val="00207A02"/>
    <w:rsid w:val="00207A3C"/>
    <w:rsid w:val="00207A67"/>
    <w:rsid w:val="00207ABF"/>
    <w:rsid w:val="00207AE6"/>
    <w:rsid w:val="00207BFD"/>
    <w:rsid w:val="00207C18"/>
    <w:rsid w:val="00207CD7"/>
    <w:rsid w:val="00207D3E"/>
    <w:rsid w:val="00207EA6"/>
    <w:rsid w:val="00207EB8"/>
    <w:rsid w:val="00207F44"/>
    <w:rsid w:val="0021005A"/>
    <w:rsid w:val="002102E7"/>
    <w:rsid w:val="00210382"/>
    <w:rsid w:val="002103AC"/>
    <w:rsid w:val="002104EF"/>
    <w:rsid w:val="002105A7"/>
    <w:rsid w:val="002106C9"/>
    <w:rsid w:val="002106CD"/>
    <w:rsid w:val="002106DD"/>
    <w:rsid w:val="00210700"/>
    <w:rsid w:val="002107B1"/>
    <w:rsid w:val="002109E2"/>
    <w:rsid w:val="00210A10"/>
    <w:rsid w:val="00210A81"/>
    <w:rsid w:val="00210A86"/>
    <w:rsid w:val="00210C7F"/>
    <w:rsid w:val="00210D97"/>
    <w:rsid w:val="00210DB4"/>
    <w:rsid w:val="00210DC8"/>
    <w:rsid w:val="00210E02"/>
    <w:rsid w:val="00210E9B"/>
    <w:rsid w:val="00211042"/>
    <w:rsid w:val="0021105C"/>
    <w:rsid w:val="00211078"/>
    <w:rsid w:val="00211182"/>
    <w:rsid w:val="002111A4"/>
    <w:rsid w:val="002111C6"/>
    <w:rsid w:val="002112AC"/>
    <w:rsid w:val="0021138C"/>
    <w:rsid w:val="002114ED"/>
    <w:rsid w:val="002115EF"/>
    <w:rsid w:val="0021165A"/>
    <w:rsid w:val="00211696"/>
    <w:rsid w:val="002116AE"/>
    <w:rsid w:val="00211855"/>
    <w:rsid w:val="00211939"/>
    <w:rsid w:val="002119E0"/>
    <w:rsid w:val="00211A4A"/>
    <w:rsid w:val="00211A67"/>
    <w:rsid w:val="00211B02"/>
    <w:rsid w:val="00211BD1"/>
    <w:rsid w:val="00211C3B"/>
    <w:rsid w:val="00211C88"/>
    <w:rsid w:val="00211CFD"/>
    <w:rsid w:val="00211D85"/>
    <w:rsid w:val="00211E32"/>
    <w:rsid w:val="00211E8D"/>
    <w:rsid w:val="00212145"/>
    <w:rsid w:val="002121B0"/>
    <w:rsid w:val="0021228B"/>
    <w:rsid w:val="0021236B"/>
    <w:rsid w:val="002123F1"/>
    <w:rsid w:val="0021245F"/>
    <w:rsid w:val="00212479"/>
    <w:rsid w:val="002124A1"/>
    <w:rsid w:val="00212550"/>
    <w:rsid w:val="00212581"/>
    <w:rsid w:val="0021263D"/>
    <w:rsid w:val="00212732"/>
    <w:rsid w:val="0021282C"/>
    <w:rsid w:val="00212965"/>
    <w:rsid w:val="002129EF"/>
    <w:rsid w:val="00212A32"/>
    <w:rsid w:val="00212BC0"/>
    <w:rsid w:val="00212D28"/>
    <w:rsid w:val="00212D59"/>
    <w:rsid w:val="00212E00"/>
    <w:rsid w:val="00212E29"/>
    <w:rsid w:val="00212F04"/>
    <w:rsid w:val="00213136"/>
    <w:rsid w:val="0021318C"/>
    <w:rsid w:val="002133F4"/>
    <w:rsid w:val="00213594"/>
    <w:rsid w:val="0021360F"/>
    <w:rsid w:val="002136D4"/>
    <w:rsid w:val="00213709"/>
    <w:rsid w:val="002137CF"/>
    <w:rsid w:val="002139E5"/>
    <w:rsid w:val="00213A5E"/>
    <w:rsid w:val="00213BC5"/>
    <w:rsid w:val="00213BD1"/>
    <w:rsid w:val="00213C3F"/>
    <w:rsid w:val="00213C6F"/>
    <w:rsid w:val="00213CD4"/>
    <w:rsid w:val="00213CDE"/>
    <w:rsid w:val="00213E9D"/>
    <w:rsid w:val="00213FBE"/>
    <w:rsid w:val="00214005"/>
    <w:rsid w:val="002140B4"/>
    <w:rsid w:val="00214170"/>
    <w:rsid w:val="002141DA"/>
    <w:rsid w:val="00214298"/>
    <w:rsid w:val="0021431F"/>
    <w:rsid w:val="00214331"/>
    <w:rsid w:val="002143AD"/>
    <w:rsid w:val="00214735"/>
    <w:rsid w:val="00214AB9"/>
    <w:rsid w:val="00214AC1"/>
    <w:rsid w:val="00214BB0"/>
    <w:rsid w:val="00214C6E"/>
    <w:rsid w:val="00214D20"/>
    <w:rsid w:val="00214D45"/>
    <w:rsid w:val="00214E56"/>
    <w:rsid w:val="00214EB7"/>
    <w:rsid w:val="00214EEC"/>
    <w:rsid w:val="00214FD9"/>
    <w:rsid w:val="00215179"/>
    <w:rsid w:val="002151AB"/>
    <w:rsid w:val="0021523A"/>
    <w:rsid w:val="0021524D"/>
    <w:rsid w:val="00215266"/>
    <w:rsid w:val="002152AE"/>
    <w:rsid w:val="002152B8"/>
    <w:rsid w:val="0021548B"/>
    <w:rsid w:val="0021551B"/>
    <w:rsid w:val="0021557A"/>
    <w:rsid w:val="00215629"/>
    <w:rsid w:val="002156AC"/>
    <w:rsid w:val="002156EB"/>
    <w:rsid w:val="002157F5"/>
    <w:rsid w:val="0021595D"/>
    <w:rsid w:val="00215976"/>
    <w:rsid w:val="002159DE"/>
    <w:rsid w:val="00215ABE"/>
    <w:rsid w:val="00215B18"/>
    <w:rsid w:val="00215B53"/>
    <w:rsid w:val="00215B81"/>
    <w:rsid w:val="00215BFF"/>
    <w:rsid w:val="00215CB7"/>
    <w:rsid w:val="00215E6E"/>
    <w:rsid w:val="00215EEE"/>
    <w:rsid w:val="00215F40"/>
    <w:rsid w:val="00216008"/>
    <w:rsid w:val="0021609E"/>
    <w:rsid w:val="002160DB"/>
    <w:rsid w:val="00216111"/>
    <w:rsid w:val="00216152"/>
    <w:rsid w:val="00216170"/>
    <w:rsid w:val="00216208"/>
    <w:rsid w:val="0021620D"/>
    <w:rsid w:val="00216211"/>
    <w:rsid w:val="002162AB"/>
    <w:rsid w:val="00216301"/>
    <w:rsid w:val="002163CD"/>
    <w:rsid w:val="0021643C"/>
    <w:rsid w:val="002164C4"/>
    <w:rsid w:val="002164E5"/>
    <w:rsid w:val="0021655E"/>
    <w:rsid w:val="002165A7"/>
    <w:rsid w:val="00216697"/>
    <w:rsid w:val="002166DF"/>
    <w:rsid w:val="002166F7"/>
    <w:rsid w:val="00216860"/>
    <w:rsid w:val="00216861"/>
    <w:rsid w:val="002169A0"/>
    <w:rsid w:val="002169C2"/>
    <w:rsid w:val="00216A4D"/>
    <w:rsid w:val="00216A76"/>
    <w:rsid w:val="00216AEA"/>
    <w:rsid w:val="00216C2B"/>
    <w:rsid w:val="00216CE1"/>
    <w:rsid w:val="00216CF4"/>
    <w:rsid w:val="00216D1A"/>
    <w:rsid w:val="00216D58"/>
    <w:rsid w:val="00216E23"/>
    <w:rsid w:val="00216E84"/>
    <w:rsid w:val="00216FC4"/>
    <w:rsid w:val="00217059"/>
    <w:rsid w:val="002170AE"/>
    <w:rsid w:val="0021725A"/>
    <w:rsid w:val="00217260"/>
    <w:rsid w:val="002172C5"/>
    <w:rsid w:val="00217327"/>
    <w:rsid w:val="00217470"/>
    <w:rsid w:val="002174C2"/>
    <w:rsid w:val="002174DF"/>
    <w:rsid w:val="002174F1"/>
    <w:rsid w:val="0021757D"/>
    <w:rsid w:val="00217653"/>
    <w:rsid w:val="002176DF"/>
    <w:rsid w:val="002176E0"/>
    <w:rsid w:val="00217928"/>
    <w:rsid w:val="0021795E"/>
    <w:rsid w:val="002179A3"/>
    <w:rsid w:val="00217A6C"/>
    <w:rsid w:val="00217B51"/>
    <w:rsid w:val="00217BBC"/>
    <w:rsid w:val="00217BD5"/>
    <w:rsid w:val="00217BF5"/>
    <w:rsid w:val="00217C51"/>
    <w:rsid w:val="00217C90"/>
    <w:rsid w:val="00217DFF"/>
    <w:rsid w:val="00217F2A"/>
    <w:rsid w:val="0021DBE2"/>
    <w:rsid w:val="00220059"/>
    <w:rsid w:val="00220090"/>
    <w:rsid w:val="002201A3"/>
    <w:rsid w:val="00220280"/>
    <w:rsid w:val="00220533"/>
    <w:rsid w:val="0022076D"/>
    <w:rsid w:val="002207E4"/>
    <w:rsid w:val="002208DE"/>
    <w:rsid w:val="002208F4"/>
    <w:rsid w:val="0022095D"/>
    <w:rsid w:val="002209DE"/>
    <w:rsid w:val="00220A6C"/>
    <w:rsid w:val="00220C58"/>
    <w:rsid w:val="00220CF7"/>
    <w:rsid w:val="00220DAF"/>
    <w:rsid w:val="00220DB1"/>
    <w:rsid w:val="0022103D"/>
    <w:rsid w:val="0022109C"/>
    <w:rsid w:val="0022111F"/>
    <w:rsid w:val="00221155"/>
    <w:rsid w:val="00221177"/>
    <w:rsid w:val="002212E1"/>
    <w:rsid w:val="00221360"/>
    <w:rsid w:val="002214AE"/>
    <w:rsid w:val="002214D6"/>
    <w:rsid w:val="002215AC"/>
    <w:rsid w:val="00221651"/>
    <w:rsid w:val="002216C6"/>
    <w:rsid w:val="00221700"/>
    <w:rsid w:val="00221754"/>
    <w:rsid w:val="0022175C"/>
    <w:rsid w:val="00221820"/>
    <w:rsid w:val="00221843"/>
    <w:rsid w:val="002218BA"/>
    <w:rsid w:val="0022194D"/>
    <w:rsid w:val="002219D8"/>
    <w:rsid w:val="00221A2E"/>
    <w:rsid w:val="00221BE1"/>
    <w:rsid w:val="00221D77"/>
    <w:rsid w:val="00221E3F"/>
    <w:rsid w:val="00221E9D"/>
    <w:rsid w:val="00221F73"/>
    <w:rsid w:val="00222015"/>
    <w:rsid w:val="00222054"/>
    <w:rsid w:val="00222194"/>
    <w:rsid w:val="002221C6"/>
    <w:rsid w:val="002221E1"/>
    <w:rsid w:val="002221E8"/>
    <w:rsid w:val="0022222C"/>
    <w:rsid w:val="002222C8"/>
    <w:rsid w:val="002222CC"/>
    <w:rsid w:val="002222F8"/>
    <w:rsid w:val="002223AA"/>
    <w:rsid w:val="00222408"/>
    <w:rsid w:val="00222525"/>
    <w:rsid w:val="0022252F"/>
    <w:rsid w:val="002226A2"/>
    <w:rsid w:val="002226BD"/>
    <w:rsid w:val="002226DD"/>
    <w:rsid w:val="0022274B"/>
    <w:rsid w:val="0022286C"/>
    <w:rsid w:val="00222894"/>
    <w:rsid w:val="00222908"/>
    <w:rsid w:val="00222A43"/>
    <w:rsid w:val="00222B3F"/>
    <w:rsid w:val="00222B65"/>
    <w:rsid w:val="00222C93"/>
    <w:rsid w:val="00222EC8"/>
    <w:rsid w:val="00222F02"/>
    <w:rsid w:val="00222F56"/>
    <w:rsid w:val="002230D5"/>
    <w:rsid w:val="00223170"/>
    <w:rsid w:val="002231DC"/>
    <w:rsid w:val="00223216"/>
    <w:rsid w:val="002232A1"/>
    <w:rsid w:val="00223317"/>
    <w:rsid w:val="0022335A"/>
    <w:rsid w:val="002233DC"/>
    <w:rsid w:val="002233F4"/>
    <w:rsid w:val="00223403"/>
    <w:rsid w:val="00223432"/>
    <w:rsid w:val="002234FD"/>
    <w:rsid w:val="0022358A"/>
    <w:rsid w:val="002236AA"/>
    <w:rsid w:val="002236C1"/>
    <w:rsid w:val="002236DE"/>
    <w:rsid w:val="0022370C"/>
    <w:rsid w:val="002237B2"/>
    <w:rsid w:val="0022380A"/>
    <w:rsid w:val="00223842"/>
    <w:rsid w:val="00223981"/>
    <w:rsid w:val="00223994"/>
    <w:rsid w:val="00223A1E"/>
    <w:rsid w:val="00223A29"/>
    <w:rsid w:val="00223A8B"/>
    <w:rsid w:val="00223AD2"/>
    <w:rsid w:val="00223B78"/>
    <w:rsid w:val="00223BB7"/>
    <w:rsid w:val="00223C55"/>
    <w:rsid w:val="00223C97"/>
    <w:rsid w:val="00223CEE"/>
    <w:rsid w:val="00223D12"/>
    <w:rsid w:val="00223F68"/>
    <w:rsid w:val="00223F99"/>
    <w:rsid w:val="002240A8"/>
    <w:rsid w:val="00224162"/>
    <w:rsid w:val="00224177"/>
    <w:rsid w:val="00224297"/>
    <w:rsid w:val="00224497"/>
    <w:rsid w:val="0022458F"/>
    <w:rsid w:val="00224727"/>
    <w:rsid w:val="00224735"/>
    <w:rsid w:val="0022482D"/>
    <w:rsid w:val="0022488B"/>
    <w:rsid w:val="002248E2"/>
    <w:rsid w:val="00224A42"/>
    <w:rsid w:val="00224A82"/>
    <w:rsid w:val="00224AAA"/>
    <w:rsid w:val="00224AFE"/>
    <w:rsid w:val="00224B47"/>
    <w:rsid w:val="00224C9A"/>
    <w:rsid w:val="00224CFA"/>
    <w:rsid w:val="00224DBE"/>
    <w:rsid w:val="00224EB1"/>
    <w:rsid w:val="00224F13"/>
    <w:rsid w:val="00224FD1"/>
    <w:rsid w:val="00224FE5"/>
    <w:rsid w:val="00225020"/>
    <w:rsid w:val="002250FC"/>
    <w:rsid w:val="00225120"/>
    <w:rsid w:val="00225170"/>
    <w:rsid w:val="0022520D"/>
    <w:rsid w:val="00225227"/>
    <w:rsid w:val="002252AC"/>
    <w:rsid w:val="0022534F"/>
    <w:rsid w:val="00225642"/>
    <w:rsid w:val="002256B6"/>
    <w:rsid w:val="0022587C"/>
    <w:rsid w:val="00225892"/>
    <w:rsid w:val="00225938"/>
    <w:rsid w:val="002259E0"/>
    <w:rsid w:val="002259E1"/>
    <w:rsid w:val="002259F2"/>
    <w:rsid w:val="00225BE3"/>
    <w:rsid w:val="00225C27"/>
    <w:rsid w:val="00225C40"/>
    <w:rsid w:val="00225C58"/>
    <w:rsid w:val="00225D06"/>
    <w:rsid w:val="00225D32"/>
    <w:rsid w:val="00225D94"/>
    <w:rsid w:val="00225E02"/>
    <w:rsid w:val="00225E6E"/>
    <w:rsid w:val="00225F10"/>
    <w:rsid w:val="00225FC0"/>
    <w:rsid w:val="00225FEA"/>
    <w:rsid w:val="00226066"/>
    <w:rsid w:val="002260BD"/>
    <w:rsid w:val="0022612F"/>
    <w:rsid w:val="00226172"/>
    <w:rsid w:val="00226317"/>
    <w:rsid w:val="0022632F"/>
    <w:rsid w:val="00226509"/>
    <w:rsid w:val="0022651E"/>
    <w:rsid w:val="002265B6"/>
    <w:rsid w:val="00226654"/>
    <w:rsid w:val="002266C7"/>
    <w:rsid w:val="0022679C"/>
    <w:rsid w:val="00226804"/>
    <w:rsid w:val="002268BE"/>
    <w:rsid w:val="002268D4"/>
    <w:rsid w:val="002269CB"/>
    <w:rsid w:val="00226A15"/>
    <w:rsid w:val="00226A6B"/>
    <w:rsid w:val="00226C66"/>
    <w:rsid w:val="00226E00"/>
    <w:rsid w:val="00226EA4"/>
    <w:rsid w:val="00226ED9"/>
    <w:rsid w:val="00226F75"/>
    <w:rsid w:val="002270F4"/>
    <w:rsid w:val="0022712F"/>
    <w:rsid w:val="0022715E"/>
    <w:rsid w:val="002271BC"/>
    <w:rsid w:val="0022726B"/>
    <w:rsid w:val="00227273"/>
    <w:rsid w:val="0022737D"/>
    <w:rsid w:val="00227458"/>
    <w:rsid w:val="00227462"/>
    <w:rsid w:val="00227483"/>
    <w:rsid w:val="002274C4"/>
    <w:rsid w:val="0022758D"/>
    <w:rsid w:val="002277D1"/>
    <w:rsid w:val="00227A88"/>
    <w:rsid w:val="00227B1A"/>
    <w:rsid w:val="00227B96"/>
    <w:rsid w:val="00227BE4"/>
    <w:rsid w:val="00227C10"/>
    <w:rsid w:val="00227CCE"/>
    <w:rsid w:val="00227DD0"/>
    <w:rsid w:val="00227DDF"/>
    <w:rsid w:val="00227E8C"/>
    <w:rsid w:val="00227ED7"/>
    <w:rsid w:val="00227F1C"/>
    <w:rsid w:val="002300E0"/>
    <w:rsid w:val="002301CC"/>
    <w:rsid w:val="002301EF"/>
    <w:rsid w:val="00230307"/>
    <w:rsid w:val="00230368"/>
    <w:rsid w:val="002304F4"/>
    <w:rsid w:val="00230555"/>
    <w:rsid w:val="002305ED"/>
    <w:rsid w:val="002305F2"/>
    <w:rsid w:val="0023070F"/>
    <w:rsid w:val="0023077E"/>
    <w:rsid w:val="002307A3"/>
    <w:rsid w:val="002307AC"/>
    <w:rsid w:val="002307C4"/>
    <w:rsid w:val="00230843"/>
    <w:rsid w:val="0023098A"/>
    <w:rsid w:val="00230A0C"/>
    <w:rsid w:val="00230A41"/>
    <w:rsid w:val="00230A58"/>
    <w:rsid w:val="00230A9C"/>
    <w:rsid w:val="00230C23"/>
    <w:rsid w:val="00230C72"/>
    <w:rsid w:val="00230D35"/>
    <w:rsid w:val="00230DCE"/>
    <w:rsid w:val="00230E3F"/>
    <w:rsid w:val="00230E8F"/>
    <w:rsid w:val="00230F05"/>
    <w:rsid w:val="00230F61"/>
    <w:rsid w:val="00230FF3"/>
    <w:rsid w:val="0023106F"/>
    <w:rsid w:val="0023109D"/>
    <w:rsid w:val="002310AE"/>
    <w:rsid w:val="002310E8"/>
    <w:rsid w:val="0023123D"/>
    <w:rsid w:val="002312EA"/>
    <w:rsid w:val="00231461"/>
    <w:rsid w:val="00231484"/>
    <w:rsid w:val="0023153C"/>
    <w:rsid w:val="00231573"/>
    <w:rsid w:val="002315D9"/>
    <w:rsid w:val="00231631"/>
    <w:rsid w:val="00231656"/>
    <w:rsid w:val="00231770"/>
    <w:rsid w:val="0023178A"/>
    <w:rsid w:val="0023193B"/>
    <w:rsid w:val="00231A82"/>
    <w:rsid w:val="00231AA5"/>
    <w:rsid w:val="00231AAE"/>
    <w:rsid w:val="00231B36"/>
    <w:rsid w:val="00231B9D"/>
    <w:rsid w:val="00231BA8"/>
    <w:rsid w:val="00231BE4"/>
    <w:rsid w:val="00231C0F"/>
    <w:rsid w:val="00231C26"/>
    <w:rsid w:val="00231C40"/>
    <w:rsid w:val="00231E07"/>
    <w:rsid w:val="00231E66"/>
    <w:rsid w:val="00231EB5"/>
    <w:rsid w:val="00231ED6"/>
    <w:rsid w:val="00231F0A"/>
    <w:rsid w:val="00231F64"/>
    <w:rsid w:val="00231FC3"/>
    <w:rsid w:val="00232013"/>
    <w:rsid w:val="00232031"/>
    <w:rsid w:val="00232227"/>
    <w:rsid w:val="00232296"/>
    <w:rsid w:val="002323A7"/>
    <w:rsid w:val="002323D8"/>
    <w:rsid w:val="00232472"/>
    <w:rsid w:val="002324C7"/>
    <w:rsid w:val="0023260C"/>
    <w:rsid w:val="0023273D"/>
    <w:rsid w:val="00232760"/>
    <w:rsid w:val="00232786"/>
    <w:rsid w:val="00232811"/>
    <w:rsid w:val="00232818"/>
    <w:rsid w:val="00232863"/>
    <w:rsid w:val="002328C8"/>
    <w:rsid w:val="00232A45"/>
    <w:rsid w:val="00232ACF"/>
    <w:rsid w:val="00232BF2"/>
    <w:rsid w:val="00232F72"/>
    <w:rsid w:val="00233032"/>
    <w:rsid w:val="00233035"/>
    <w:rsid w:val="002330CB"/>
    <w:rsid w:val="00233155"/>
    <w:rsid w:val="00233229"/>
    <w:rsid w:val="00233281"/>
    <w:rsid w:val="002332D5"/>
    <w:rsid w:val="00233355"/>
    <w:rsid w:val="0023343C"/>
    <w:rsid w:val="0023357F"/>
    <w:rsid w:val="00233582"/>
    <w:rsid w:val="002335AE"/>
    <w:rsid w:val="00233746"/>
    <w:rsid w:val="002337A4"/>
    <w:rsid w:val="002337DA"/>
    <w:rsid w:val="002339E3"/>
    <w:rsid w:val="00233A3A"/>
    <w:rsid w:val="00233AAB"/>
    <w:rsid w:val="00233C23"/>
    <w:rsid w:val="00233D1B"/>
    <w:rsid w:val="00233D7C"/>
    <w:rsid w:val="00233DF4"/>
    <w:rsid w:val="00233E51"/>
    <w:rsid w:val="002340E9"/>
    <w:rsid w:val="002341A0"/>
    <w:rsid w:val="002342A0"/>
    <w:rsid w:val="002342C9"/>
    <w:rsid w:val="0023432E"/>
    <w:rsid w:val="0023438B"/>
    <w:rsid w:val="002343B1"/>
    <w:rsid w:val="00234477"/>
    <w:rsid w:val="00234590"/>
    <w:rsid w:val="0023461E"/>
    <w:rsid w:val="00234625"/>
    <w:rsid w:val="002346B1"/>
    <w:rsid w:val="0023472C"/>
    <w:rsid w:val="00234774"/>
    <w:rsid w:val="002347A1"/>
    <w:rsid w:val="0023485D"/>
    <w:rsid w:val="002348A8"/>
    <w:rsid w:val="0023492F"/>
    <w:rsid w:val="00234AD9"/>
    <w:rsid w:val="00234AE2"/>
    <w:rsid w:val="00234B5B"/>
    <w:rsid w:val="00234B9A"/>
    <w:rsid w:val="00234D1B"/>
    <w:rsid w:val="00234DE2"/>
    <w:rsid w:val="00234DFF"/>
    <w:rsid w:val="00234F2C"/>
    <w:rsid w:val="00234F41"/>
    <w:rsid w:val="00234F70"/>
    <w:rsid w:val="00234FC2"/>
    <w:rsid w:val="00235017"/>
    <w:rsid w:val="00235041"/>
    <w:rsid w:val="002350AA"/>
    <w:rsid w:val="002350CC"/>
    <w:rsid w:val="00235144"/>
    <w:rsid w:val="002351EE"/>
    <w:rsid w:val="00235278"/>
    <w:rsid w:val="002354F8"/>
    <w:rsid w:val="0023562E"/>
    <w:rsid w:val="002356BF"/>
    <w:rsid w:val="00235754"/>
    <w:rsid w:val="0023577F"/>
    <w:rsid w:val="0023578C"/>
    <w:rsid w:val="002358A8"/>
    <w:rsid w:val="002358BA"/>
    <w:rsid w:val="002358DC"/>
    <w:rsid w:val="00235944"/>
    <w:rsid w:val="00235950"/>
    <w:rsid w:val="002359AB"/>
    <w:rsid w:val="002359C7"/>
    <w:rsid w:val="00235B98"/>
    <w:rsid w:val="00235BC9"/>
    <w:rsid w:val="00235BEE"/>
    <w:rsid w:val="00235D14"/>
    <w:rsid w:val="00235D5E"/>
    <w:rsid w:val="00235E3F"/>
    <w:rsid w:val="00235E71"/>
    <w:rsid w:val="00235E8C"/>
    <w:rsid w:val="00235E9B"/>
    <w:rsid w:val="00235EA1"/>
    <w:rsid w:val="00235ED8"/>
    <w:rsid w:val="00235F4B"/>
    <w:rsid w:val="00235FA7"/>
    <w:rsid w:val="00235FBD"/>
    <w:rsid w:val="00236005"/>
    <w:rsid w:val="00236097"/>
    <w:rsid w:val="00236103"/>
    <w:rsid w:val="00236119"/>
    <w:rsid w:val="00236246"/>
    <w:rsid w:val="00236266"/>
    <w:rsid w:val="0023634C"/>
    <w:rsid w:val="002363E2"/>
    <w:rsid w:val="00236434"/>
    <w:rsid w:val="00236502"/>
    <w:rsid w:val="002365A5"/>
    <w:rsid w:val="002367E3"/>
    <w:rsid w:val="002367F5"/>
    <w:rsid w:val="0023689F"/>
    <w:rsid w:val="00236970"/>
    <w:rsid w:val="00236977"/>
    <w:rsid w:val="00236BA6"/>
    <w:rsid w:val="00236C3C"/>
    <w:rsid w:val="00236D64"/>
    <w:rsid w:val="00236DF6"/>
    <w:rsid w:val="00236DFE"/>
    <w:rsid w:val="00236F23"/>
    <w:rsid w:val="00236F28"/>
    <w:rsid w:val="00236F67"/>
    <w:rsid w:val="00236FB7"/>
    <w:rsid w:val="00236FFC"/>
    <w:rsid w:val="00237167"/>
    <w:rsid w:val="002371D8"/>
    <w:rsid w:val="00237387"/>
    <w:rsid w:val="00237400"/>
    <w:rsid w:val="00237487"/>
    <w:rsid w:val="00237494"/>
    <w:rsid w:val="0023783B"/>
    <w:rsid w:val="0023783F"/>
    <w:rsid w:val="0023795A"/>
    <w:rsid w:val="00237A8F"/>
    <w:rsid w:val="00237B34"/>
    <w:rsid w:val="00237BE2"/>
    <w:rsid w:val="00237C07"/>
    <w:rsid w:val="00237C0D"/>
    <w:rsid w:val="00237C6C"/>
    <w:rsid w:val="00237CBC"/>
    <w:rsid w:val="00237D03"/>
    <w:rsid w:val="00237DBA"/>
    <w:rsid w:val="00237DEC"/>
    <w:rsid w:val="00237E33"/>
    <w:rsid w:val="00237FB1"/>
    <w:rsid w:val="00237FBE"/>
    <w:rsid w:val="002400E3"/>
    <w:rsid w:val="00240168"/>
    <w:rsid w:val="002401E9"/>
    <w:rsid w:val="0024020F"/>
    <w:rsid w:val="0024021F"/>
    <w:rsid w:val="002402A3"/>
    <w:rsid w:val="002402B2"/>
    <w:rsid w:val="00240451"/>
    <w:rsid w:val="002404A9"/>
    <w:rsid w:val="00240692"/>
    <w:rsid w:val="002406F7"/>
    <w:rsid w:val="00240752"/>
    <w:rsid w:val="002407C0"/>
    <w:rsid w:val="0024086F"/>
    <w:rsid w:val="002409DA"/>
    <w:rsid w:val="002409DB"/>
    <w:rsid w:val="00240A4F"/>
    <w:rsid w:val="00240B79"/>
    <w:rsid w:val="00240C1A"/>
    <w:rsid w:val="00240C28"/>
    <w:rsid w:val="00240C48"/>
    <w:rsid w:val="00240C4C"/>
    <w:rsid w:val="00240D65"/>
    <w:rsid w:val="00240DCF"/>
    <w:rsid w:val="00240E5C"/>
    <w:rsid w:val="00240EB3"/>
    <w:rsid w:val="00240EFD"/>
    <w:rsid w:val="002411EE"/>
    <w:rsid w:val="002412F0"/>
    <w:rsid w:val="002412FC"/>
    <w:rsid w:val="00241460"/>
    <w:rsid w:val="002414AB"/>
    <w:rsid w:val="002414FE"/>
    <w:rsid w:val="002415AB"/>
    <w:rsid w:val="002415E6"/>
    <w:rsid w:val="00241668"/>
    <w:rsid w:val="00241737"/>
    <w:rsid w:val="002417D0"/>
    <w:rsid w:val="0024187E"/>
    <w:rsid w:val="00241891"/>
    <w:rsid w:val="00241BC6"/>
    <w:rsid w:val="00241C06"/>
    <w:rsid w:val="00241CB9"/>
    <w:rsid w:val="00241EB3"/>
    <w:rsid w:val="00241F9C"/>
    <w:rsid w:val="00241FA1"/>
    <w:rsid w:val="0024204F"/>
    <w:rsid w:val="00242054"/>
    <w:rsid w:val="0024210A"/>
    <w:rsid w:val="00242113"/>
    <w:rsid w:val="002421B1"/>
    <w:rsid w:val="00242319"/>
    <w:rsid w:val="002423D5"/>
    <w:rsid w:val="0024249A"/>
    <w:rsid w:val="002424B2"/>
    <w:rsid w:val="00242546"/>
    <w:rsid w:val="002425BC"/>
    <w:rsid w:val="00242660"/>
    <w:rsid w:val="002426F4"/>
    <w:rsid w:val="002427EC"/>
    <w:rsid w:val="00242824"/>
    <w:rsid w:val="002428F0"/>
    <w:rsid w:val="00242919"/>
    <w:rsid w:val="002429BF"/>
    <w:rsid w:val="00242A06"/>
    <w:rsid w:val="00242AF6"/>
    <w:rsid w:val="00242B57"/>
    <w:rsid w:val="00242B59"/>
    <w:rsid w:val="00242B62"/>
    <w:rsid w:val="00242BB5"/>
    <w:rsid w:val="00242C09"/>
    <w:rsid w:val="00242D6D"/>
    <w:rsid w:val="00242FA4"/>
    <w:rsid w:val="00243017"/>
    <w:rsid w:val="002430BC"/>
    <w:rsid w:val="00243145"/>
    <w:rsid w:val="002431BB"/>
    <w:rsid w:val="00243217"/>
    <w:rsid w:val="002432ED"/>
    <w:rsid w:val="00243344"/>
    <w:rsid w:val="0024334A"/>
    <w:rsid w:val="00243356"/>
    <w:rsid w:val="0024343F"/>
    <w:rsid w:val="0024345F"/>
    <w:rsid w:val="0024357C"/>
    <w:rsid w:val="002435C0"/>
    <w:rsid w:val="00243659"/>
    <w:rsid w:val="00243679"/>
    <w:rsid w:val="002436EB"/>
    <w:rsid w:val="00243817"/>
    <w:rsid w:val="002438B6"/>
    <w:rsid w:val="002438E9"/>
    <w:rsid w:val="0024394E"/>
    <w:rsid w:val="0024397A"/>
    <w:rsid w:val="00243ACF"/>
    <w:rsid w:val="00243B6C"/>
    <w:rsid w:val="00243BCB"/>
    <w:rsid w:val="00243D40"/>
    <w:rsid w:val="00243D58"/>
    <w:rsid w:val="00243EEF"/>
    <w:rsid w:val="00243FBD"/>
    <w:rsid w:val="0024425C"/>
    <w:rsid w:val="00244311"/>
    <w:rsid w:val="0024432F"/>
    <w:rsid w:val="00244419"/>
    <w:rsid w:val="00244514"/>
    <w:rsid w:val="00244538"/>
    <w:rsid w:val="002445EB"/>
    <w:rsid w:val="00244620"/>
    <w:rsid w:val="00244657"/>
    <w:rsid w:val="002448AE"/>
    <w:rsid w:val="002448EE"/>
    <w:rsid w:val="00244B0C"/>
    <w:rsid w:val="00244B64"/>
    <w:rsid w:val="00244CAB"/>
    <w:rsid w:val="00244CE2"/>
    <w:rsid w:val="00244D18"/>
    <w:rsid w:val="00244D53"/>
    <w:rsid w:val="00244E72"/>
    <w:rsid w:val="00244E93"/>
    <w:rsid w:val="00244EFD"/>
    <w:rsid w:val="00244F92"/>
    <w:rsid w:val="00244FBA"/>
    <w:rsid w:val="00244FE2"/>
    <w:rsid w:val="00245079"/>
    <w:rsid w:val="002450E5"/>
    <w:rsid w:val="0024515E"/>
    <w:rsid w:val="00245340"/>
    <w:rsid w:val="0024553E"/>
    <w:rsid w:val="002456A5"/>
    <w:rsid w:val="0024574A"/>
    <w:rsid w:val="00245767"/>
    <w:rsid w:val="0024585C"/>
    <w:rsid w:val="002458EA"/>
    <w:rsid w:val="00245A60"/>
    <w:rsid w:val="00245AF7"/>
    <w:rsid w:val="00245C81"/>
    <w:rsid w:val="00245C9E"/>
    <w:rsid w:val="00245D58"/>
    <w:rsid w:val="00245ED4"/>
    <w:rsid w:val="00246071"/>
    <w:rsid w:val="002461DC"/>
    <w:rsid w:val="00246244"/>
    <w:rsid w:val="00246264"/>
    <w:rsid w:val="0024632A"/>
    <w:rsid w:val="00246418"/>
    <w:rsid w:val="002464CB"/>
    <w:rsid w:val="002464CD"/>
    <w:rsid w:val="002464FF"/>
    <w:rsid w:val="0024653C"/>
    <w:rsid w:val="002465A1"/>
    <w:rsid w:val="00246650"/>
    <w:rsid w:val="002466DB"/>
    <w:rsid w:val="0024674B"/>
    <w:rsid w:val="002467E8"/>
    <w:rsid w:val="00246C61"/>
    <w:rsid w:val="00246D06"/>
    <w:rsid w:val="00246D5C"/>
    <w:rsid w:val="00246D8A"/>
    <w:rsid w:val="00246E35"/>
    <w:rsid w:val="00246F4D"/>
    <w:rsid w:val="002470E6"/>
    <w:rsid w:val="0024714F"/>
    <w:rsid w:val="0024716B"/>
    <w:rsid w:val="0024717B"/>
    <w:rsid w:val="002471A3"/>
    <w:rsid w:val="002472D9"/>
    <w:rsid w:val="00247349"/>
    <w:rsid w:val="00247372"/>
    <w:rsid w:val="0024739A"/>
    <w:rsid w:val="0024739F"/>
    <w:rsid w:val="002474D3"/>
    <w:rsid w:val="002475BE"/>
    <w:rsid w:val="002475D4"/>
    <w:rsid w:val="002477DF"/>
    <w:rsid w:val="002477F0"/>
    <w:rsid w:val="00247902"/>
    <w:rsid w:val="00247AEB"/>
    <w:rsid w:val="00247C55"/>
    <w:rsid w:val="00247C6E"/>
    <w:rsid w:val="00247E0F"/>
    <w:rsid w:val="00247E41"/>
    <w:rsid w:val="00247E6E"/>
    <w:rsid w:val="002500C2"/>
    <w:rsid w:val="00250222"/>
    <w:rsid w:val="0025023B"/>
    <w:rsid w:val="002502E3"/>
    <w:rsid w:val="00250345"/>
    <w:rsid w:val="0025038B"/>
    <w:rsid w:val="00250390"/>
    <w:rsid w:val="00250458"/>
    <w:rsid w:val="0025047C"/>
    <w:rsid w:val="002504C2"/>
    <w:rsid w:val="002504E0"/>
    <w:rsid w:val="0025054F"/>
    <w:rsid w:val="0025062A"/>
    <w:rsid w:val="00250756"/>
    <w:rsid w:val="002507B1"/>
    <w:rsid w:val="002507BD"/>
    <w:rsid w:val="002509DF"/>
    <w:rsid w:val="00250A61"/>
    <w:rsid w:val="00250A84"/>
    <w:rsid w:val="00250B24"/>
    <w:rsid w:val="00250B2E"/>
    <w:rsid w:val="00250BF5"/>
    <w:rsid w:val="00250C36"/>
    <w:rsid w:val="00250CB3"/>
    <w:rsid w:val="00250CC9"/>
    <w:rsid w:val="00250DEF"/>
    <w:rsid w:val="00250EE4"/>
    <w:rsid w:val="00250EF6"/>
    <w:rsid w:val="00250F6A"/>
    <w:rsid w:val="00250F93"/>
    <w:rsid w:val="00250F96"/>
    <w:rsid w:val="00250FB3"/>
    <w:rsid w:val="00250FEE"/>
    <w:rsid w:val="00250FF4"/>
    <w:rsid w:val="0025104B"/>
    <w:rsid w:val="0025110B"/>
    <w:rsid w:val="0025111A"/>
    <w:rsid w:val="00251179"/>
    <w:rsid w:val="00251188"/>
    <w:rsid w:val="002512E8"/>
    <w:rsid w:val="00251305"/>
    <w:rsid w:val="00251452"/>
    <w:rsid w:val="0025153F"/>
    <w:rsid w:val="002516FB"/>
    <w:rsid w:val="0025188F"/>
    <w:rsid w:val="00251918"/>
    <w:rsid w:val="0025191E"/>
    <w:rsid w:val="0025196E"/>
    <w:rsid w:val="002519D8"/>
    <w:rsid w:val="00251AE3"/>
    <w:rsid w:val="00251AF1"/>
    <w:rsid w:val="00251B85"/>
    <w:rsid w:val="00251BE3"/>
    <w:rsid w:val="00251BE9"/>
    <w:rsid w:val="00251D42"/>
    <w:rsid w:val="00251DB3"/>
    <w:rsid w:val="00251DCA"/>
    <w:rsid w:val="00251E50"/>
    <w:rsid w:val="00251F14"/>
    <w:rsid w:val="00251FB9"/>
    <w:rsid w:val="002521CA"/>
    <w:rsid w:val="00252264"/>
    <w:rsid w:val="0025234C"/>
    <w:rsid w:val="00252393"/>
    <w:rsid w:val="002525EC"/>
    <w:rsid w:val="002525F9"/>
    <w:rsid w:val="002525FC"/>
    <w:rsid w:val="0025275F"/>
    <w:rsid w:val="002528A2"/>
    <w:rsid w:val="00252A39"/>
    <w:rsid w:val="00252A83"/>
    <w:rsid w:val="00252ADE"/>
    <w:rsid w:val="00252C95"/>
    <w:rsid w:val="00252D18"/>
    <w:rsid w:val="00252D26"/>
    <w:rsid w:val="00252ED9"/>
    <w:rsid w:val="00252F38"/>
    <w:rsid w:val="00252FE0"/>
    <w:rsid w:val="00253121"/>
    <w:rsid w:val="00253163"/>
    <w:rsid w:val="002531E1"/>
    <w:rsid w:val="002531FE"/>
    <w:rsid w:val="0025321C"/>
    <w:rsid w:val="0025322D"/>
    <w:rsid w:val="0025323A"/>
    <w:rsid w:val="002532F5"/>
    <w:rsid w:val="00253353"/>
    <w:rsid w:val="0025346A"/>
    <w:rsid w:val="0025351F"/>
    <w:rsid w:val="00253535"/>
    <w:rsid w:val="002535B5"/>
    <w:rsid w:val="0025360D"/>
    <w:rsid w:val="00253620"/>
    <w:rsid w:val="0025376E"/>
    <w:rsid w:val="002537E0"/>
    <w:rsid w:val="00253815"/>
    <w:rsid w:val="00253953"/>
    <w:rsid w:val="002539A6"/>
    <w:rsid w:val="00253AA7"/>
    <w:rsid w:val="00253AC1"/>
    <w:rsid w:val="00253AD4"/>
    <w:rsid w:val="00253AFC"/>
    <w:rsid w:val="00253BBC"/>
    <w:rsid w:val="00253BD4"/>
    <w:rsid w:val="00253C5F"/>
    <w:rsid w:val="00253D52"/>
    <w:rsid w:val="00253E11"/>
    <w:rsid w:val="00253FB3"/>
    <w:rsid w:val="0025409F"/>
    <w:rsid w:val="002541DC"/>
    <w:rsid w:val="002541F1"/>
    <w:rsid w:val="002542BC"/>
    <w:rsid w:val="002542F7"/>
    <w:rsid w:val="00254315"/>
    <w:rsid w:val="0025436A"/>
    <w:rsid w:val="002543B0"/>
    <w:rsid w:val="0025444D"/>
    <w:rsid w:val="002544D2"/>
    <w:rsid w:val="00254561"/>
    <w:rsid w:val="0025462A"/>
    <w:rsid w:val="00254709"/>
    <w:rsid w:val="00254820"/>
    <w:rsid w:val="0025493E"/>
    <w:rsid w:val="00254D06"/>
    <w:rsid w:val="00254E0C"/>
    <w:rsid w:val="00254E7F"/>
    <w:rsid w:val="00254EAF"/>
    <w:rsid w:val="00254FA8"/>
    <w:rsid w:val="00254FD7"/>
    <w:rsid w:val="0025501B"/>
    <w:rsid w:val="002551B9"/>
    <w:rsid w:val="0025520D"/>
    <w:rsid w:val="0025522E"/>
    <w:rsid w:val="002552AF"/>
    <w:rsid w:val="002552BD"/>
    <w:rsid w:val="002554B1"/>
    <w:rsid w:val="00255563"/>
    <w:rsid w:val="002555BD"/>
    <w:rsid w:val="002555CB"/>
    <w:rsid w:val="00255617"/>
    <w:rsid w:val="0025567F"/>
    <w:rsid w:val="0025568D"/>
    <w:rsid w:val="00255696"/>
    <w:rsid w:val="00255716"/>
    <w:rsid w:val="0025576D"/>
    <w:rsid w:val="00255819"/>
    <w:rsid w:val="00255881"/>
    <w:rsid w:val="0025588A"/>
    <w:rsid w:val="0025588B"/>
    <w:rsid w:val="00255971"/>
    <w:rsid w:val="0025597F"/>
    <w:rsid w:val="00255A23"/>
    <w:rsid w:val="00255A2A"/>
    <w:rsid w:val="00255A2F"/>
    <w:rsid w:val="00255A8B"/>
    <w:rsid w:val="00255AE2"/>
    <w:rsid w:val="00255B3E"/>
    <w:rsid w:val="00255BFB"/>
    <w:rsid w:val="00255C18"/>
    <w:rsid w:val="00255C2D"/>
    <w:rsid w:val="00255C4B"/>
    <w:rsid w:val="00255C52"/>
    <w:rsid w:val="00255C5C"/>
    <w:rsid w:val="00255E15"/>
    <w:rsid w:val="00255E93"/>
    <w:rsid w:val="00256076"/>
    <w:rsid w:val="0025607E"/>
    <w:rsid w:val="002560DE"/>
    <w:rsid w:val="00256101"/>
    <w:rsid w:val="00256148"/>
    <w:rsid w:val="00256149"/>
    <w:rsid w:val="0025619B"/>
    <w:rsid w:val="002561D1"/>
    <w:rsid w:val="002562A5"/>
    <w:rsid w:val="0025635A"/>
    <w:rsid w:val="00256395"/>
    <w:rsid w:val="002563D8"/>
    <w:rsid w:val="00256464"/>
    <w:rsid w:val="00256484"/>
    <w:rsid w:val="00256533"/>
    <w:rsid w:val="00256576"/>
    <w:rsid w:val="0025659E"/>
    <w:rsid w:val="002566E8"/>
    <w:rsid w:val="002567F5"/>
    <w:rsid w:val="00256856"/>
    <w:rsid w:val="00256917"/>
    <w:rsid w:val="00256A29"/>
    <w:rsid w:val="00256ADD"/>
    <w:rsid w:val="00256BE2"/>
    <w:rsid w:val="00256C56"/>
    <w:rsid w:val="00256CC8"/>
    <w:rsid w:val="00256DF7"/>
    <w:rsid w:val="00256EC2"/>
    <w:rsid w:val="00256F6A"/>
    <w:rsid w:val="00256F81"/>
    <w:rsid w:val="00256FC4"/>
    <w:rsid w:val="0025702E"/>
    <w:rsid w:val="002571C9"/>
    <w:rsid w:val="00257269"/>
    <w:rsid w:val="002572A6"/>
    <w:rsid w:val="00257335"/>
    <w:rsid w:val="00257362"/>
    <w:rsid w:val="00257397"/>
    <w:rsid w:val="002573F7"/>
    <w:rsid w:val="0025742B"/>
    <w:rsid w:val="00257459"/>
    <w:rsid w:val="0025794B"/>
    <w:rsid w:val="0025798C"/>
    <w:rsid w:val="002579B1"/>
    <w:rsid w:val="00257C0C"/>
    <w:rsid w:val="00257C38"/>
    <w:rsid w:val="00257C6F"/>
    <w:rsid w:val="00257CCB"/>
    <w:rsid w:val="00257DE0"/>
    <w:rsid w:val="00257E1F"/>
    <w:rsid w:val="00257E94"/>
    <w:rsid w:val="00257F3D"/>
    <w:rsid w:val="00257F44"/>
    <w:rsid w:val="00257FC7"/>
    <w:rsid w:val="00260008"/>
    <w:rsid w:val="002601C2"/>
    <w:rsid w:val="002601C5"/>
    <w:rsid w:val="002604E3"/>
    <w:rsid w:val="002604ED"/>
    <w:rsid w:val="00260568"/>
    <w:rsid w:val="0026061B"/>
    <w:rsid w:val="00260672"/>
    <w:rsid w:val="00260694"/>
    <w:rsid w:val="0026069D"/>
    <w:rsid w:val="002606D2"/>
    <w:rsid w:val="002607E0"/>
    <w:rsid w:val="0026081C"/>
    <w:rsid w:val="0026081F"/>
    <w:rsid w:val="00260922"/>
    <w:rsid w:val="00260A22"/>
    <w:rsid w:val="00260B3D"/>
    <w:rsid w:val="00260B56"/>
    <w:rsid w:val="00260B7B"/>
    <w:rsid w:val="00260C54"/>
    <w:rsid w:val="00260D73"/>
    <w:rsid w:val="00260DE2"/>
    <w:rsid w:val="00260E7D"/>
    <w:rsid w:val="00260EB7"/>
    <w:rsid w:val="00260F44"/>
    <w:rsid w:val="00261022"/>
    <w:rsid w:val="002611B0"/>
    <w:rsid w:val="002611FE"/>
    <w:rsid w:val="00261237"/>
    <w:rsid w:val="00261294"/>
    <w:rsid w:val="00261356"/>
    <w:rsid w:val="002613AD"/>
    <w:rsid w:val="002613CA"/>
    <w:rsid w:val="0026145E"/>
    <w:rsid w:val="002614A4"/>
    <w:rsid w:val="002614EF"/>
    <w:rsid w:val="00261509"/>
    <w:rsid w:val="00261584"/>
    <w:rsid w:val="002615C1"/>
    <w:rsid w:val="00261658"/>
    <w:rsid w:val="0026166B"/>
    <w:rsid w:val="00261679"/>
    <w:rsid w:val="00261763"/>
    <w:rsid w:val="00261791"/>
    <w:rsid w:val="002617A0"/>
    <w:rsid w:val="00261963"/>
    <w:rsid w:val="00261978"/>
    <w:rsid w:val="002619A3"/>
    <w:rsid w:val="00261A4B"/>
    <w:rsid w:val="00261AA6"/>
    <w:rsid w:val="00261B10"/>
    <w:rsid w:val="00261B1E"/>
    <w:rsid w:val="00261B4F"/>
    <w:rsid w:val="00261B65"/>
    <w:rsid w:val="00261B8F"/>
    <w:rsid w:val="00261BD6"/>
    <w:rsid w:val="00261C23"/>
    <w:rsid w:val="00261C34"/>
    <w:rsid w:val="00261C7A"/>
    <w:rsid w:val="00261C9A"/>
    <w:rsid w:val="00261D4F"/>
    <w:rsid w:val="00261D76"/>
    <w:rsid w:val="00261D9A"/>
    <w:rsid w:val="00261DC3"/>
    <w:rsid w:val="00261E74"/>
    <w:rsid w:val="00261F9B"/>
    <w:rsid w:val="00261FB9"/>
    <w:rsid w:val="002620DF"/>
    <w:rsid w:val="00262108"/>
    <w:rsid w:val="002621B4"/>
    <w:rsid w:val="00262241"/>
    <w:rsid w:val="00262319"/>
    <w:rsid w:val="002623AA"/>
    <w:rsid w:val="00262515"/>
    <w:rsid w:val="00262540"/>
    <w:rsid w:val="00262674"/>
    <w:rsid w:val="00262908"/>
    <w:rsid w:val="00262AED"/>
    <w:rsid w:val="00262B67"/>
    <w:rsid w:val="00262C72"/>
    <w:rsid w:val="00262D19"/>
    <w:rsid w:val="00262D53"/>
    <w:rsid w:val="00262DEC"/>
    <w:rsid w:val="00262E04"/>
    <w:rsid w:val="00262EFD"/>
    <w:rsid w:val="0026302B"/>
    <w:rsid w:val="0026315C"/>
    <w:rsid w:val="0026317B"/>
    <w:rsid w:val="002632A5"/>
    <w:rsid w:val="002632FE"/>
    <w:rsid w:val="00263330"/>
    <w:rsid w:val="0026352E"/>
    <w:rsid w:val="002635EB"/>
    <w:rsid w:val="00263641"/>
    <w:rsid w:val="00263648"/>
    <w:rsid w:val="002637AE"/>
    <w:rsid w:val="0026394E"/>
    <w:rsid w:val="0026397B"/>
    <w:rsid w:val="002639FA"/>
    <w:rsid w:val="00263A53"/>
    <w:rsid w:val="00263B3A"/>
    <w:rsid w:val="00263B3E"/>
    <w:rsid w:val="00263BD5"/>
    <w:rsid w:val="00263BF4"/>
    <w:rsid w:val="00263D11"/>
    <w:rsid w:val="00263D90"/>
    <w:rsid w:val="00263F1E"/>
    <w:rsid w:val="00263F60"/>
    <w:rsid w:val="002640BE"/>
    <w:rsid w:val="00264104"/>
    <w:rsid w:val="00264125"/>
    <w:rsid w:val="00264172"/>
    <w:rsid w:val="002641A6"/>
    <w:rsid w:val="0026435F"/>
    <w:rsid w:val="00264456"/>
    <w:rsid w:val="002644A2"/>
    <w:rsid w:val="002644A4"/>
    <w:rsid w:val="002644AE"/>
    <w:rsid w:val="002646D3"/>
    <w:rsid w:val="0026472D"/>
    <w:rsid w:val="002647EE"/>
    <w:rsid w:val="00264911"/>
    <w:rsid w:val="002649F3"/>
    <w:rsid w:val="00264A08"/>
    <w:rsid w:val="00264AAC"/>
    <w:rsid w:val="00264AC0"/>
    <w:rsid w:val="00264BEF"/>
    <w:rsid w:val="00264C17"/>
    <w:rsid w:val="00264C29"/>
    <w:rsid w:val="00264D06"/>
    <w:rsid w:val="00264D58"/>
    <w:rsid w:val="00264DCB"/>
    <w:rsid w:val="00264E21"/>
    <w:rsid w:val="00264E4F"/>
    <w:rsid w:val="00264E6F"/>
    <w:rsid w:val="00264EA3"/>
    <w:rsid w:val="00264F73"/>
    <w:rsid w:val="002650A4"/>
    <w:rsid w:val="0026510C"/>
    <w:rsid w:val="0026524C"/>
    <w:rsid w:val="002654A8"/>
    <w:rsid w:val="00265501"/>
    <w:rsid w:val="002655A6"/>
    <w:rsid w:val="00265746"/>
    <w:rsid w:val="00265748"/>
    <w:rsid w:val="002657CF"/>
    <w:rsid w:val="0026589A"/>
    <w:rsid w:val="00265B09"/>
    <w:rsid w:val="00265C3A"/>
    <w:rsid w:val="00265C68"/>
    <w:rsid w:val="00265D20"/>
    <w:rsid w:val="00265D2D"/>
    <w:rsid w:val="00265D56"/>
    <w:rsid w:val="00265D67"/>
    <w:rsid w:val="00265D8B"/>
    <w:rsid w:val="00265E44"/>
    <w:rsid w:val="00265ED3"/>
    <w:rsid w:val="00265F04"/>
    <w:rsid w:val="00265FD1"/>
    <w:rsid w:val="0026604E"/>
    <w:rsid w:val="0026608B"/>
    <w:rsid w:val="002660A7"/>
    <w:rsid w:val="002660FC"/>
    <w:rsid w:val="00266135"/>
    <w:rsid w:val="002661E2"/>
    <w:rsid w:val="002662AD"/>
    <w:rsid w:val="002662B6"/>
    <w:rsid w:val="002663E1"/>
    <w:rsid w:val="002663F7"/>
    <w:rsid w:val="00266763"/>
    <w:rsid w:val="002667B8"/>
    <w:rsid w:val="002667DF"/>
    <w:rsid w:val="0026680E"/>
    <w:rsid w:val="00266861"/>
    <w:rsid w:val="002668DE"/>
    <w:rsid w:val="00266936"/>
    <w:rsid w:val="00266A66"/>
    <w:rsid w:val="00266A6A"/>
    <w:rsid w:val="00266AF6"/>
    <w:rsid w:val="00266CC9"/>
    <w:rsid w:val="00266CDF"/>
    <w:rsid w:val="00266D33"/>
    <w:rsid w:val="00266DE7"/>
    <w:rsid w:val="00266E75"/>
    <w:rsid w:val="00266E85"/>
    <w:rsid w:val="00266EAD"/>
    <w:rsid w:val="00266F09"/>
    <w:rsid w:val="00266F79"/>
    <w:rsid w:val="00267032"/>
    <w:rsid w:val="002672C1"/>
    <w:rsid w:val="00267388"/>
    <w:rsid w:val="002673E5"/>
    <w:rsid w:val="002674D1"/>
    <w:rsid w:val="00267615"/>
    <w:rsid w:val="00267644"/>
    <w:rsid w:val="0026764C"/>
    <w:rsid w:val="00267822"/>
    <w:rsid w:val="00267862"/>
    <w:rsid w:val="002678B5"/>
    <w:rsid w:val="00267B98"/>
    <w:rsid w:val="00267C64"/>
    <w:rsid w:val="00267D45"/>
    <w:rsid w:val="00267DB9"/>
    <w:rsid w:val="00267E9B"/>
    <w:rsid w:val="00267EEF"/>
    <w:rsid w:val="00267F5F"/>
    <w:rsid w:val="00267F7F"/>
    <w:rsid w:val="00267FE8"/>
    <w:rsid w:val="002700AA"/>
    <w:rsid w:val="002701DF"/>
    <w:rsid w:val="0027035B"/>
    <w:rsid w:val="0027039F"/>
    <w:rsid w:val="002703A4"/>
    <w:rsid w:val="0027045D"/>
    <w:rsid w:val="00270491"/>
    <w:rsid w:val="002704C3"/>
    <w:rsid w:val="0027052E"/>
    <w:rsid w:val="0027065F"/>
    <w:rsid w:val="0027066C"/>
    <w:rsid w:val="002708EF"/>
    <w:rsid w:val="00270A0C"/>
    <w:rsid w:val="00270A79"/>
    <w:rsid w:val="00270A87"/>
    <w:rsid w:val="00270BC0"/>
    <w:rsid w:val="00270BF9"/>
    <w:rsid w:val="00270C38"/>
    <w:rsid w:val="00270C88"/>
    <w:rsid w:val="00270CB4"/>
    <w:rsid w:val="00270CC3"/>
    <w:rsid w:val="00270CE1"/>
    <w:rsid w:val="00270E78"/>
    <w:rsid w:val="00270F86"/>
    <w:rsid w:val="0027120B"/>
    <w:rsid w:val="00271359"/>
    <w:rsid w:val="00271422"/>
    <w:rsid w:val="00271592"/>
    <w:rsid w:val="0027160E"/>
    <w:rsid w:val="00271624"/>
    <w:rsid w:val="002716F6"/>
    <w:rsid w:val="0027179D"/>
    <w:rsid w:val="0027180C"/>
    <w:rsid w:val="00271894"/>
    <w:rsid w:val="0027190A"/>
    <w:rsid w:val="00271965"/>
    <w:rsid w:val="00271A38"/>
    <w:rsid w:val="00271AE8"/>
    <w:rsid w:val="00271BBF"/>
    <w:rsid w:val="00271BCD"/>
    <w:rsid w:val="00271C48"/>
    <w:rsid w:val="00271C66"/>
    <w:rsid w:val="00271DE2"/>
    <w:rsid w:val="00271DE5"/>
    <w:rsid w:val="00271DEB"/>
    <w:rsid w:val="00271E39"/>
    <w:rsid w:val="00271EC8"/>
    <w:rsid w:val="00271F74"/>
    <w:rsid w:val="00271F7F"/>
    <w:rsid w:val="00271FCB"/>
    <w:rsid w:val="002720DD"/>
    <w:rsid w:val="00272142"/>
    <w:rsid w:val="00272211"/>
    <w:rsid w:val="00272335"/>
    <w:rsid w:val="00272354"/>
    <w:rsid w:val="002724E5"/>
    <w:rsid w:val="002725F4"/>
    <w:rsid w:val="0027264E"/>
    <w:rsid w:val="0027266C"/>
    <w:rsid w:val="002726D8"/>
    <w:rsid w:val="002727EB"/>
    <w:rsid w:val="00272828"/>
    <w:rsid w:val="00272847"/>
    <w:rsid w:val="002728A6"/>
    <w:rsid w:val="00272972"/>
    <w:rsid w:val="00272A8F"/>
    <w:rsid w:val="00272BF9"/>
    <w:rsid w:val="00272C35"/>
    <w:rsid w:val="00272CE6"/>
    <w:rsid w:val="00272D79"/>
    <w:rsid w:val="00272E01"/>
    <w:rsid w:val="00272E32"/>
    <w:rsid w:val="00273070"/>
    <w:rsid w:val="00273237"/>
    <w:rsid w:val="0027325F"/>
    <w:rsid w:val="002732F2"/>
    <w:rsid w:val="0027332C"/>
    <w:rsid w:val="00273451"/>
    <w:rsid w:val="002734A4"/>
    <w:rsid w:val="00273504"/>
    <w:rsid w:val="00273635"/>
    <w:rsid w:val="0027368B"/>
    <w:rsid w:val="00273857"/>
    <w:rsid w:val="002738B7"/>
    <w:rsid w:val="002739C3"/>
    <w:rsid w:val="00273A14"/>
    <w:rsid w:val="00273BA1"/>
    <w:rsid w:val="00273BA5"/>
    <w:rsid w:val="00273D42"/>
    <w:rsid w:val="0027410E"/>
    <w:rsid w:val="00274116"/>
    <w:rsid w:val="0027422F"/>
    <w:rsid w:val="00274248"/>
    <w:rsid w:val="0027438E"/>
    <w:rsid w:val="002744AF"/>
    <w:rsid w:val="002744BD"/>
    <w:rsid w:val="002745B2"/>
    <w:rsid w:val="00274799"/>
    <w:rsid w:val="00274885"/>
    <w:rsid w:val="002748F0"/>
    <w:rsid w:val="00274980"/>
    <w:rsid w:val="002749E5"/>
    <w:rsid w:val="00274A0D"/>
    <w:rsid w:val="00274A71"/>
    <w:rsid w:val="00274ACB"/>
    <w:rsid w:val="00274B0F"/>
    <w:rsid w:val="00274B5A"/>
    <w:rsid w:val="00274C29"/>
    <w:rsid w:val="00274D78"/>
    <w:rsid w:val="00274E0A"/>
    <w:rsid w:val="00274F54"/>
    <w:rsid w:val="00274FB0"/>
    <w:rsid w:val="00274FEB"/>
    <w:rsid w:val="0027509C"/>
    <w:rsid w:val="002750D8"/>
    <w:rsid w:val="00275221"/>
    <w:rsid w:val="002752BA"/>
    <w:rsid w:val="00275312"/>
    <w:rsid w:val="00275632"/>
    <w:rsid w:val="002756FB"/>
    <w:rsid w:val="00275700"/>
    <w:rsid w:val="00275B20"/>
    <w:rsid w:val="00275C01"/>
    <w:rsid w:val="00275C8A"/>
    <w:rsid w:val="00275D4D"/>
    <w:rsid w:val="00275DD1"/>
    <w:rsid w:val="00275E99"/>
    <w:rsid w:val="00275EE0"/>
    <w:rsid w:val="0027609E"/>
    <w:rsid w:val="00276216"/>
    <w:rsid w:val="002762D1"/>
    <w:rsid w:val="0027636B"/>
    <w:rsid w:val="002764CA"/>
    <w:rsid w:val="00276541"/>
    <w:rsid w:val="00276549"/>
    <w:rsid w:val="00276669"/>
    <w:rsid w:val="002766D3"/>
    <w:rsid w:val="002766E6"/>
    <w:rsid w:val="0027680F"/>
    <w:rsid w:val="002768E5"/>
    <w:rsid w:val="00276908"/>
    <w:rsid w:val="00276914"/>
    <w:rsid w:val="00276963"/>
    <w:rsid w:val="00276A27"/>
    <w:rsid w:val="00276A3B"/>
    <w:rsid w:val="00276B56"/>
    <w:rsid w:val="00276C7B"/>
    <w:rsid w:val="00276C97"/>
    <w:rsid w:val="00276D2A"/>
    <w:rsid w:val="00276D71"/>
    <w:rsid w:val="00277013"/>
    <w:rsid w:val="0027706A"/>
    <w:rsid w:val="0027707E"/>
    <w:rsid w:val="0027714E"/>
    <w:rsid w:val="00277230"/>
    <w:rsid w:val="002772D7"/>
    <w:rsid w:val="00277414"/>
    <w:rsid w:val="0027747F"/>
    <w:rsid w:val="00277505"/>
    <w:rsid w:val="0027776E"/>
    <w:rsid w:val="002777A2"/>
    <w:rsid w:val="002777CC"/>
    <w:rsid w:val="00277885"/>
    <w:rsid w:val="002778E6"/>
    <w:rsid w:val="00277969"/>
    <w:rsid w:val="002779DD"/>
    <w:rsid w:val="00277A01"/>
    <w:rsid w:val="00277B12"/>
    <w:rsid w:val="00277B57"/>
    <w:rsid w:val="00277BF7"/>
    <w:rsid w:val="00277D0E"/>
    <w:rsid w:val="00277D6D"/>
    <w:rsid w:val="00277DE1"/>
    <w:rsid w:val="00277E90"/>
    <w:rsid w:val="00277EBE"/>
    <w:rsid w:val="00277F41"/>
    <w:rsid w:val="00277F4A"/>
    <w:rsid w:val="0028002A"/>
    <w:rsid w:val="00280284"/>
    <w:rsid w:val="0028028E"/>
    <w:rsid w:val="002802A4"/>
    <w:rsid w:val="0028031A"/>
    <w:rsid w:val="00280328"/>
    <w:rsid w:val="00280381"/>
    <w:rsid w:val="002804E8"/>
    <w:rsid w:val="00280502"/>
    <w:rsid w:val="00280686"/>
    <w:rsid w:val="002806BB"/>
    <w:rsid w:val="0028085E"/>
    <w:rsid w:val="002809ED"/>
    <w:rsid w:val="00280A1B"/>
    <w:rsid w:val="00280AC3"/>
    <w:rsid w:val="00280B4D"/>
    <w:rsid w:val="00280BC8"/>
    <w:rsid w:val="00280C7C"/>
    <w:rsid w:val="00280D3A"/>
    <w:rsid w:val="00280D44"/>
    <w:rsid w:val="00280FE3"/>
    <w:rsid w:val="00281002"/>
    <w:rsid w:val="00281031"/>
    <w:rsid w:val="00281042"/>
    <w:rsid w:val="00281278"/>
    <w:rsid w:val="002812BA"/>
    <w:rsid w:val="00281378"/>
    <w:rsid w:val="00281397"/>
    <w:rsid w:val="00281590"/>
    <w:rsid w:val="00281602"/>
    <w:rsid w:val="00281855"/>
    <w:rsid w:val="00281888"/>
    <w:rsid w:val="00281919"/>
    <w:rsid w:val="00281940"/>
    <w:rsid w:val="0028194F"/>
    <w:rsid w:val="00281B7C"/>
    <w:rsid w:val="00281DA9"/>
    <w:rsid w:val="00281DC6"/>
    <w:rsid w:val="00281DDA"/>
    <w:rsid w:val="00281E3B"/>
    <w:rsid w:val="00281E93"/>
    <w:rsid w:val="00281F7A"/>
    <w:rsid w:val="0028218A"/>
    <w:rsid w:val="002822E1"/>
    <w:rsid w:val="0028239F"/>
    <w:rsid w:val="002823D6"/>
    <w:rsid w:val="002824F4"/>
    <w:rsid w:val="00282506"/>
    <w:rsid w:val="0028267A"/>
    <w:rsid w:val="00282796"/>
    <w:rsid w:val="002827D5"/>
    <w:rsid w:val="0028298F"/>
    <w:rsid w:val="002829A3"/>
    <w:rsid w:val="002829C4"/>
    <w:rsid w:val="00282A13"/>
    <w:rsid w:val="00282A86"/>
    <w:rsid w:val="00282AEA"/>
    <w:rsid w:val="00282B34"/>
    <w:rsid w:val="00282B41"/>
    <w:rsid w:val="00282BD8"/>
    <w:rsid w:val="00282BE5"/>
    <w:rsid w:val="00282C02"/>
    <w:rsid w:val="00282CA5"/>
    <w:rsid w:val="00282CFA"/>
    <w:rsid w:val="00282DCE"/>
    <w:rsid w:val="00282DE8"/>
    <w:rsid w:val="00282E12"/>
    <w:rsid w:val="00282E40"/>
    <w:rsid w:val="00282F7B"/>
    <w:rsid w:val="00283047"/>
    <w:rsid w:val="0028308E"/>
    <w:rsid w:val="00283367"/>
    <w:rsid w:val="00283374"/>
    <w:rsid w:val="00283473"/>
    <w:rsid w:val="002834E6"/>
    <w:rsid w:val="00283543"/>
    <w:rsid w:val="00283566"/>
    <w:rsid w:val="002835FB"/>
    <w:rsid w:val="0028362A"/>
    <w:rsid w:val="0028363C"/>
    <w:rsid w:val="00283681"/>
    <w:rsid w:val="0028368C"/>
    <w:rsid w:val="00283721"/>
    <w:rsid w:val="002837AD"/>
    <w:rsid w:val="002837E5"/>
    <w:rsid w:val="002837EC"/>
    <w:rsid w:val="00283806"/>
    <w:rsid w:val="0028384B"/>
    <w:rsid w:val="00283926"/>
    <w:rsid w:val="0028394B"/>
    <w:rsid w:val="0028394F"/>
    <w:rsid w:val="00283D50"/>
    <w:rsid w:val="00283D85"/>
    <w:rsid w:val="00283E0E"/>
    <w:rsid w:val="00283FB9"/>
    <w:rsid w:val="00284021"/>
    <w:rsid w:val="0028407B"/>
    <w:rsid w:val="002840B2"/>
    <w:rsid w:val="00284194"/>
    <w:rsid w:val="00284340"/>
    <w:rsid w:val="00284394"/>
    <w:rsid w:val="002843F4"/>
    <w:rsid w:val="0028454A"/>
    <w:rsid w:val="00284561"/>
    <w:rsid w:val="00284668"/>
    <w:rsid w:val="00284815"/>
    <w:rsid w:val="00284871"/>
    <w:rsid w:val="002849DE"/>
    <w:rsid w:val="00284A25"/>
    <w:rsid w:val="00284A2C"/>
    <w:rsid w:val="00284B19"/>
    <w:rsid w:val="00284B3A"/>
    <w:rsid w:val="00284DC6"/>
    <w:rsid w:val="00284E63"/>
    <w:rsid w:val="00284EB7"/>
    <w:rsid w:val="00284F91"/>
    <w:rsid w:val="00285001"/>
    <w:rsid w:val="002850A7"/>
    <w:rsid w:val="002850BF"/>
    <w:rsid w:val="0028514E"/>
    <w:rsid w:val="00285231"/>
    <w:rsid w:val="002852AC"/>
    <w:rsid w:val="00285457"/>
    <w:rsid w:val="002854D0"/>
    <w:rsid w:val="00285501"/>
    <w:rsid w:val="0028551A"/>
    <w:rsid w:val="002855CB"/>
    <w:rsid w:val="002858BD"/>
    <w:rsid w:val="002858E8"/>
    <w:rsid w:val="00285A27"/>
    <w:rsid w:val="00285A6A"/>
    <w:rsid w:val="00285AB6"/>
    <w:rsid w:val="00285B03"/>
    <w:rsid w:val="00285B81"/>
    <w:rsid w:val="00285C89"/>
    <w:rsid w:val="00285D26"/>
    <w:rsid w:val="00285D67"/>
    <w:rsid w:val="00285E4A"/>
    <w:rsid w:val="00285E60"/>
    <w:rsid w:val="00285EA0"/>
    <w:rsid w:val="00285EBE"/>
    <w:rsid w:val="00285F5B"/>
    <w:rsid w:val="00285F92"/>
    <w:rsid w:val="00285FE8"/>
    <w:rsid w:val="00286058"/>
    <w:rsid w:val="0028616A"/>
    <w:rsid w:val="002861D2"/>
    <w:rsid w:val="002861F0"/>
    <w:rsid w:val="002861F9"/>
    <w:rsid w:val="002861FE"/>
    <w:rsid w:val="0028623B"/>
    <w:rsid w:val="002862E3"/>
    <w:rsid w:val="002863BC"/>
    <w:rsid w:val="002863BF"/>
    <w:rsid w:val="002867B5"/>
    <w:rsid w:val="00286818"/>
    <w:rsid w:val="002868CC"/>
    <w:rsid w:val="002868DD"/>
    <w:rsid w:val="0028695A"/>
    <w:rsid w:val="00286984"/>
    <w:rsid w:val="00286A73"/>
    <w:rsid w:val="00286ADA"/>
    <w:rsid w:val="00286AF7"/>
    <w:rsid w:val="00286B84"/>
    <w:rsid w:val="00286C8D"/>
    <w:rsid w:val="00286F05"/>
    <w:rsid w:val="00286F81"/>
    <w:rsid w:val="0028715A"/>
    <w:rsid w:val="002871BE"/>
    <w:rsid w:val="002871D1"/>
    <w:rsid w:val="002873A1"/>
    <w:rsid w:val="002873E4"/>
    <w:rsid w:val="002874D1"/>
    <w:rsid w:val="002874EE"/>
    <w:rsid w:val="0028750E"/>
    <w:rsid w:val="00287697"/>
    <w:rsid w:val="002876D6"/>
    <w:rsid w:val="002877BF"/>
    <w:rsid w:val="00287A7A"/>
    <w:rsid w:val="00287AD7"/>
    <w:rsid w:val="00287C68"/>
    <w:rsid w:val="00287D73"/>
    <w:rsid w:val="00287E14"/>
    <w:rsid w:val="00287F1F"/>
    <w:rsid w:val="002900AD"/>
    <w:rsid w:val="002900E7"/>
    <w:rsid w:val="00290182"/>
    <w:rsid w:val="002901DC"/>
    <w:rsid w:val="00290337"/>
    <w:rsid w:val="0029034D"/>
    <w:rsid w:val="00290354"/>
    <w:rsid w:val="0029035B"/>
    <w:rsid w:val="0029035D"/>
    <w:rsid w:val="0029043B"/>
    <w:rsid w:val="002904C8"/>
    <w:rsid w:val="002904E0"/>
    <w:rsid w:val="002907CC"/>
    <w:rsid w:val="00290858"/>
    <w:rsid w:val="002908A7"/>
    <w:rsid w:val="002909EB"/>
    <w:rsid w:val="002909F2"/>
    <w:rsid w:val="00290A64"/>
    <w:rsid w:val="00290A6F"/>
    <w:rsid w:val="00290AAF"/>
    <w:rsid w:val="00290AB3"/>
    <w:rsid w:val="00290AFA"/>
    <w:rsid w:val="00290B16"/>
    <w:rsid w:val="00290B30"/>
    <w:rsid w:val="00290B98"/>
    <w:rsid w:val="00290BD4"/>
    <w:rsid w:val="00290BE8"/>
    <w:rsid w:val="00290BEA"/>
    <w:rsid w:val="00290C0E"/>
    <w:rsid w:val="00290CCD"/>
    <w:rsid w:val="00290D15"/>
    <w:rsid w:val="00290D91"/>
    <w:rsid w:val="00290DE2"/>
    <w:rsid w:val="00290E3A"/>
    <w:rsid w:val="00290ECE"/>
    <w:rsid w:val="00290F03"/>
    <w:rsid w:val="0029118D"/>
    <w:rsid w:val="002911E4"/>
    <w:rsid w:val="002911ED"/>
    <w:rsid w:val="0029133B"/>
    <w:rsid w:val="0029136B"/>
    <w:rsid w:val="0029138E"/>
    <w:rsid w:val="00291422"/>
    <w:rsid w:val="0029147A"/>
    <w:rsid w:val="0029160B"/>
    <w:rsid w:val="00291614"/>
    <w:rsid w:val="00291673"/>
    <w:rsid w:val="0029167F"/>
    <w:rsid w:val="002916A6"/>
    <w:rsid w:val="00291737"/>
    <w:rsid w:val="00291912"/>
    <w:rsid w:val="0029195E"/>
    <w:rsid w:val="00291973"/>
    <w:rsid w:val="0029198E"/>
    <w:rsid w:val="00291B24"/>
    <w:rsid w:val="00291B3D"/>
    <w:rsid w:val="00291C04"/>
    <w:rsid w:val="00291C42"/>
    <w:rsid w:val="00291D48"/>
    <w:rsid w:val="00291DFC"/>
    <w:rsid w:val="00291E66"/>
    <w:rsid w:val="00291EBD"/>
    <w:rsid w:val="00291EE5"/>
    <w:rsid w:val="00291F0B"/>
    <w:rsid w:val="00291FF0"/>
    <w:rsid w:val="0029213A"/>
    <w:rsid w:val="002921D6"/>
    <w:rsid w:val="00292482"/>
    <w:rsid w:val="00292516"/>
    <w:rsid w:val="00292521"/>
    <w:rsid w:val="0029263D"/>
    <w:rsid w:val="00292685"/>
    <w:rsid w:val="002926BC"/>
    <w:rsid w:val="002926C1"/>
    <w:rsid w:val="00292749"/>
    <w:rsid w:val="002927AB"/>
    <w:rsid w:val="002927D0"/>
    <w:rsid w:val="0029285C"/>
    <w:rsid w:val="00292893"/>
    <w:rsid w:val="0029295E"/>
    <w:rsid w:val="00292A8B"/>
    <w:rsid w:val="00292AF7"/>
    <w:rsid w:val="00292B48"/>
    <w:rsid w:val="00292B78"/>
    <w:rsid w:val="00292BB3"/>
    <w:rsid w:val="00292C1E"/>
    <w:rsid w:val="00292C2E"/>
    <w:rsid w:val="00292FAC"/>
    <w:rsid w:val="00292FCA"/>
    <w:rsid w:val="0029303E"/>
    <w:rsid w:val="00293263"/>
    <w:rsid w:val="002933AD"/>
    <w:rsid w:val="002933E8"/>
    <w:rsid w:val="00293405"/>
    <w:rsid w:val="00293419"/>
    <w:rsid w:val="00293489"/>
    <w:rsid w:val="00293566"/>
    <w:rsid w:val="0029356D"/>
    <w:rsid w:val="0029361B"/>
    <w:rsid w:val="00293648"/>
    <w:rsid w:val="00293709"/>
    <w:rsid w:val="00293731"/>
    <w:rsid w:val="00293743"/>
    <w:rsid w:val="00293850"/>
    <w:rsid w:val="002938CD"/>
    <w:rsid w:val="002938F4"/>
    <w:rsid w:val="00293996"/>
    <w:rsid w:val="00293A82"/>
    <w:rsid w:val="00293B28"/>
    <w:rsid w:val="00293B84"/>
    <w:rsid w:val="00293BEC"/>
    <w:rsid w:val="00293CFB"/>
    <w:rsid w:val="00293D16"/>
    <w:rsid w:val="00293DA6"/>
    <w:rsid w:val="00293DED"/>
    <w:rsid w:val="00293E0F"/>
    <w:rsid w:val="00293E75"/>
    <w:rsid w:val="00293EB0"/>
    <w:rsid w:val="00293EC2"/>
    <w:rsid w:val="0029411A"/>
    <w:rsid w:val="00294150"/>
    <w:rsid w:val="00294272"/>
    <w:rsid w:val="002942E8"/>
    <w:rsid w:val="002944B4"/>
    <w:rsid w:val="002945C6"/>
    <w:rsid w:val="002946C8"/>
    <w:rsid w:val="0029487B"/>
    <w:rsid w:val="002948E5"/>
    <w:rsid w:val="00294906"/>
    <w:rsid w:val="00294910"/>
    <w:rsid w:val="0029494B"/>
    <w:rsid w:val="0029498E"/>
    <w:rsid w:val="0029498F"/>
    <w:rsid w:val="002949E0"/>
    <w:rsid w:val="00294A2B"/>
    <w:rsid w:val="00294ACF"/>
    <w:rsid w:val="00294B24"/>
    <w:rsid w:val="00294B48"/>
    <w:rsid w:val="00294B8B"/>
    <w:rsid w:val="00294C40"/>
    <w:rsid w:val="00294E05"/>
    <w:rsid w:val="00294E13"/>
    <w:rsid w:val="00294E6C"/>
    <w:rsid w:val="00294FBE"/>
    <w:rsid w:val="00294FC9"/>
    <w:rsid w:val="002950FA"/>
    <w:rsid w:val="002951DE"/>
    <w:rsid w:val="0029525D"/>
    <w:rsid w:val="0029526B"/>
    <w:rsid w:val="00295277"/>
    <w:rsid w:val="00295397"/>
    <w:rsid w:val="00295655"/>
    <w:rsid w:val="00295682"/>
    <w:rsid w:val="0029574A"/>
    <w:rsid w:val="0029580F"/>
    <w:rsid w:val="00295839"/>
    <w:rsid w:val="00295933"/>
    <w:rsid w:val="00295981"/>
    <w:rsid w:val="002959F3"/>
    <w:rsid w:val="00295B75"/>
    <w:rsid w:val="00295D13"/>
    <w:rsid w:val="00295D33"/>
    <w:rsid w:val="00295DC6"/>
    <w:rsid w:val="00295E01"/>
    <w:rsid w:val="002961F4"/>
    <w:rsid w:val="002961FB"/>
    <w:rsid w:val="0029624E"/>
    <w:rsid w:val="002963DA"/>
    <w:rsid w:val="002964E8"/>
    <w:rsid w:val="002965B8"/>
    <w:rsid w:val="00296915"/>
    <w:rsid w:val="0029696A"/>
    <w:rsid w:val="002969CA"/>
    <w:rsid w:val="00296A18"/>
    <w:rsid w:val="00296A23"/>
    <w:rsid w:val="00296B89"/>
    <w:rsid w:val="00296B8D"/>
    <w:rsid w:val="00296C2A"/>
    <w:rsid w:val="00296C7B"/>
    <w:rsid w:val="00296D22"/>
    <w:rsid w:val="00296EA4"/>
    <w:rsid w:val="00296EE3"/>
    <w:rsid w:val="00297060"/>
    <w:rsid w:val="002970DE"/>
    <w:rsid w:val="0029710C"/>
    <w:rsid w:val="0029711C"/>
    <w:rsid w:val="0029715B"/>
    <w:rsid w:val="0029731B"/>
    <w:rsid w:val="00297419"/>
    <w:rsid w:val="0029747F"/>
    <w:rsid w:val="002974E2"/>
    <w:rsid w:val="0029769F"/>
    <w:rsid w:val="002976E2"/>
    <w:rsid w:val="002977D3"/>
    <w:rsid w:val="002977EE"/>
    <w:rsid w:val="0029787E"/>
    <w:rsid w:val="00297A2E"/>
    <w:rsid w:val="00297ACB"/>
    <w:rsid w:val="00297ACE"/>
    <w:rsid w:val="00297B7F"/>
    <w:rsid w:val="00297BF2"/>
    <w:rsid w:val="00297C1E"/>
    <w:rsid w:val="00297C36"/>
    <w:rsid w:val="00297D9B"/>
    <w:rsid w:val="00297DAC"/>
    <w:rsid w:val="00297E8A"/>
    <w:rsid w:val="00297F97"/>
    <w:rsid w:val="002A001F"/>
    <w:rsid w:val="002A0051"/>
    <w:rsid w:val="002A007B"/>
    <w:rsid w:val="002A010A"/>
    <w:rsid w:val="002A0174"/>
    <w:rsid w:val="002A0224"/>
    <w:rsid w:val="002A0283"/>
    <w:rsid w:val="002A0298"/>
    <w:rsid w:val="002A0310"/>
    <w:rsid w:val="002A0328"/>
    <w:rsid w:val="002A0388"/>
    <w:rsid w:val="002A03ED"/>
    <w:rsid w:val="002A0639"/>
    <w:rsid w:val="002A0713"/>
    <w:rsid w:val="002A07A4"/>
    <w:rsid w:val="002A07A7"/>
    <w:rsid w:val="002A07FF"/>
    <w:rsid w:val="002A09FD"/>
    <w:rsid w:val="002A0A36"/>
    <w:rsid w:val="002A0A79"/>
    <w:rsid w:val="002A0B6C"/>
    <w:rsid w:val="002A0B8C"/>
    <w:rsid w:val="002A0E94"/>
    <w:rsid w:val="002A0EAD"/>
    <w:rsid w:val="002A0F83"/>
    <w:rsid w:val="002A1196"/>
    <w:rsid w:val="002A11F7"/>
    <w:rsid w:val="002A12C1"/>
    <w:rsid w:val="002A1311"/>
    <w:rsid w:val="002A132D"/>
    <w:rsid w:val="002A1391"/>
    <w:rsid w:val="002A1399"/>
    <w:rsid w:val="002A1401"/>
    <w:rsid w:val="002A1456"/>
    <w:rsid w:val="002A159B"/>
    <w:rsid w:val="002A15B9"/>
    <w:rsid w:val="002A167C"/>
    <w:rsid w:val="002A17BA"/>
    <w:rsid w:val="002A17C3"/>
    <w:rsid w:val="002A1830"/>
    <w:rsid w:val="002A1905"/>
    <w:rsid w:val="002A19B0"/>
    <w:rsid w:val="002A1A30"/>
    <w:rsid w:val="002A1C3C"/>
    <w:rsid w:val="002A1C5C"/>
    <w:rsid w:val="002A1C94"/>
    <w:rsid w:val="002A1D69"/>
    <w:rsid w:val="002A1D99"/>
    <w:rsid w:val="002A1E76"/>
    <w:rsid w:val="002A1ED2"/>
    <w:rsid w:val="002A1EEC"/>
    <w:rsid w:val="002A1FAE"/>
    <w:rsid w:val="002A1FC3"/>
    <w:rsid w:val="002A1FF6"/>
    <w:rsid w:val="002A2299"/>
    <w:rsid w:val="002A2308"/>
    <w:rsid w:val="002A233C"/>
    <w:rsid w:val="002A2398"/>
    <w:rsid w:val="002A23CA"/>
    <w:rsid w:val="002A24D0"/>
    <w:rsid w:val="002A2511"/>
    <w:rsid w:val="002A26EC"/>
    <w:rsid w:val="002A2784"/>
    <w:rsid w:val="002A27FA"/>
    <w:rsid w:val="002A28FD"/>
    <w:rsid w:val="002A29C6"/>
    <w:rsid w:val="002A2B09"/>
    <w:rsid w:val="002A2B7F"/>
    <w:rsid w:val="002A2BAC"/>
    <w:rsid w:val="002A3122"/>
    <w:rsid w:val="002A316B"/>
    <w:rsid w:val="002A3256"/>
    <w:rsid w:val="002A3316"/>
    <w:rsid w:val="002A3332"/>
    <w:rsid w:val="002A336A"/>
    <w:rsid w:val="002A342C"/>
    <w:rsid w:val="002A34E3"/>
    <w:rsid w:val="002A355F"/>
    <w:rsid w:val="002A363E"/>
    <w:rsid w:val="002A3776"/>
    <w:rsid w:val="002A37DD"/>
    <w:rsid w:val="002A381A"/>
    <w:rsid w:val="002A3899"/>
    <w:rsid w:val="002A3955"/>
    <w:rsid w:val="002A3A54"/>
    <w:rsid w:val="002A3C16"/>
    <w:rsid w:val="002A3D9B"/>
    <w:rsid w:val="002A3F94"/>
    <w:rsid w:val="002A4011"/>
    <w:rsid w:val="002A4261"/>
    <w:rsid w:val="002A429A"/>
    <w:rsid w:val="002A4351"/>
    <w:rsid w:val="002A4356"/>
    <w:rsid w:val="002A4476"/>
    <w:rsid w:val="002A4539"/>
    <w:rsid w:val="002A45C4"/>
    <w:rsid w:val="002A461E"/>
    <w:rsid w:val="002A46D5"/>
    <w:rsid w:val="002A4786"/>
    <w:rsid w:val="002A485D"/>
    <w:rsid w:val="002A4871"/>
    <w:rsid w:val="002A49E4"/>
    <w:rsid w:val="002A4A0B"/>
    <w:rsid w:val="002A4A50"/>
    <w:rsid w:val="002A4A53"/>
    <w:rsid w:val="002A4A83"/>
    <w:rsid w:val="002A4AB1"/>
    <w:rsid w:val="002A4B87"/>
    <w:rsid w:val="002A4C8E"/>
    <w:rsid w:val="002A4CA2"/>
    <w:rsid w:val="002A4D30"/>
    <w:rsid w:val="002A4E58"/>
    <w:rsid w:val="002A4FCF"/>
    <w:rsid w:val="002A5055"/>
    <w:rsid w:val="002A5064"/>
    <w:rsid w:val="002A5154"/>
    <w:rsid w:val="002A5233"/>
    <w:rsid w:val="002A5249"/>
    <w:rsid w:val="002A531A"/>
    <w:rsid w:val="002A5388"/>
    <w:rsid w:val="002A53DE"/>
    <w:rsid w:val="002A53F0"/>
    <w:rsid w:val="002A5409"/>
    <w:rsid w:val="002A54DA"/>
    <w:rsid w:val="002A550F"/>
    <w:rsid w:val="002A551F"/>
    <w:rsid w:val="002A5521"/>
    <w:rsid w:val="002A552B"/>
    <w:rsid w:val="002A59CA"/>
    <w:rsid w:val="002A5A3F"/>
    <w:rsid w:val="002A5A6D"/>
    <w:rsid w:val="002A5A8C"/>
    <w:rsid w:val="002A5C8D"/>
    <w:rsid w:val="002A5D22"/>
    <w:rsid w:val="002A5D25"/>
    <w:rsid w:val="002A5E39"/>
    <w:rsid w:val="002A5E72"/>
    <w:rsid w:val="002A5E81"/>
    <w:rsid w:val="002A5FA8"/>
    <w:rsid w:val="002A5FC2"/>
    <w:rsid w:val="002A6091"/>
    <w:rsid w:val="002A623A"/>
    <w:rsid w:val="002A625D"/>
    <w:rsid w:val="002A62EF"/>
    <w:rsid w:val="002A638B"/>
    <w:rsid w:val="002A64C7"/>
    <w:rsid w:val="002A650B"/>
    <w:rsid w:val="002A65F4"/>
    <w:rsid w:val="002A6643"/>
    <w:rsid w:val="002A672F"/>
    <w:rsid w:val="002A6990"/>
    <w:rsid w:val="002A6996"/>
    <w:rsid w:val="002A6A0B"/>
    <w:rsid w:val="002A6A33"/>
    <w:rsid w:val="002A6B0F"/>
    <w:rsid w:val="002A6B54"/>
    <w:rsid w:val="002A6CD1"/>
    <w:rsid w:val="002A6D1B"/>
    <w:rsid w:val="002A6D5E"/>
    <w:rsid w:val="002A6D97"/>
    <w:rsid w:val="002A6DAE"/>
    <w:rsid w:val="002A6E24"/>
    <w:rsid w:val="002A6EB7"/>
    <w:rsid w:val="002A6FED"/>
    <w:rsid w:val="002A70CA"/>
    <w:rsid w:val="002A7353"/>
    <w:rsid w:val="002A73A3"/>
    <w:rsid w:val="002A73D3"/>
    <w:rsid w:val="002A73D7"/>
    <w:rsid w:val="002A7507"/>
    <w:rsid w:val="002A753C"/>
    <w:rsid w:val="002A775A"/>
    <w:rsid w:val="002A779B"/>
    <w:rsid w:val="002A77D5"/>
    <w:rsid w:val="002A787F"/>
    <w:rsid w:val="002A7A44"/>
    <w:rsid w:val="002A7ACF"/>
    <w:rsid w:val="002A7B40"/>
    <w:rsid w:val="002A7B51"/>
    <w:rsid w:val="002A7BE0"/>
    <w:rsid w:val="002A7C24"/>
    <w:rsid w:val="002A7D13"/>
    <w:rsid w:val="002B001D"/>
    <w:rsid w:val="002B00DA"/>
    <w:rsid w:val="002B01B5"/>
    <w:rsid w:val="002B02BE"/>
    <w:rsid w:val="002B034B"/>
    <w:rsid w:val="002B0475"/>
    <w:rsid w:val="002B04C9"/>
    <w:rsid w:val="002B0525"/>
    <w:rsid w:val="002B0533"/>
    <w:rsid w:val="002B0539"/>
    <w:rsid w:val="002B0730"/>
    <w:rsid w:val="002B0756"/>
    <w:rsid w:val="002B0776"/>
    <w:rsid w:val="002B077C"/>
    <w:rsid w:val="002B0839"/>
    <w:rsid w:val="002B084B"/>
    <w:rsid w:val="002B0882"/>
    <w:rsid w:val="002B0AA9"/>
    <w:rsid w:val="002B0AB0"/>
    <w:rsid w:val="002B0D3D"/>
    <w:rsid w:val="002B0DDB"/>
    <w:rsid w:val="002B1030"/>
    <w:rsid w:val="002B10E5"/>
    <w:rsid w:val="002B122E"/>
    <w:rsid w:val="002B1239"/>
    <w:rsid w:val="002B126C"/>
    <w:rsid w:val="002B126E"/>
    <w:rsid w:val="002B136D"/>
    <w:rsid w:val="002B139D"/>
    <w:rsid w:val="002B146B"/>
    <w:rsid w:val="002B1539"/>
    <w:rsid w:val="002B155F"/>
    <w:rsid w:val="002B1641"/>
    <w:rsid w:val="002B1647"/>
    <w:rsid w:val="002B16F6"/>
    <w:rsid w:val="002B16FB"/>
    <w:rsid w:val="002B17B3"/>
    <w:rsid w:val="002B17E6"/>
    <w:rsid w:val="002B17F7"/>
    <w:rsid w:val="002B187C"/>
    <w:rsid w:val="002B18B7"/>
    <w:rsid w:val="002B18E9"/>
    <w:rsid w:val="002B1995"/>
    <w:rsid w:val="002B1A64"/>
    <w:rsid w:val="002B1B45"/>
    <w:rsid w:val="002B1C34"/>
    <w:rsid w:val="002B1CEA"/>
    <w:rsid w:val="002B1D48"/>
    <w:rsid w:val="002B1D66"/>
    <w:rsid w:val="002B1D9F"/>
    <w:rsid w:val="002B1E71"/>
    <w:rsid w:val="002B1E91"/>
    <w:rsid w:val="002B1EB8"/>
    <w:rsid w:val="002B1F57"/>
    <w:rsid w:val="002B1F7D"/>
    <w:rsid w:val="002B1FC9"/>
    <w:rsid w:val="002B1FD2"/>
    <w:rsid w:val="002B20B8"/>
    <w:rsid w:val="002B22CE"/>
    <w:rsid w:val="002B2475"/>
    <w:rsid w:val="002B247F"/>
    <w:rsid w:val="002B2595"/>
    <w:rsid w:val="002B25D0"/>
    <w:rsid w:val="002B25F9"/>
    <w:rsid w:val="002B2636"/>
    <w:rsid w:val="002B292A"/>
    <w:rsid w:val="002B2988"/>
    <w:rsid w:val="002B29FF"/>
    <w:rsid w:val="002B2A18"/>
    <w:rsid w:val="002B2A1D"/>
    <w:rsid w:val="002B2A2B"/>
    <w:rsid w:val="002B2A4D"/>
    <w:rsid w:val="002B2A71"/>
    <w:rsid w:val="002B2C0D"/>
    <w:rsid w:val="002B2CC2"/>
    <w:rsid w:val="002B2F28"/>
    <w:rsid w:val="002B3149"/>
    <w:rsid w:val="002B3211"/>
    <w:rsid w:val="002B323A"/>
    <w:rsid w:val="002B324A"/>
    <w:rsid w:val="002B32C5"/>
    <w:rsid w:val="002B33DE"/>
    <w:rsid w:val="002B3548"/>
    <w:rsid w:val="002B35DC"/>
    <w:rsid w:val="002B3657"/>
    <w:rsid w:val="002B3682"/>
    <w:rsid w:val="002B3816"/>
    <w:rsid w:val="002B3835"/>
    <w:rsid w:val="002B3B9F"/>
    <w:rsid w:val="002B3BFC"/>
    <w:rsid w:val="002B3C31"/>
    <w:rsid w:val="002B3CC4"/>
    <w:rsid w:val="002B3E41"/>
    <w:rsid w:val="002B3E43"/>
    <w:rsid w:val="002B3F38"/>
    <w:rsid w:val="002B40BA"/>
    <w:rsid w:val="002B42E0"/>
    <w:rsid w:val="002B4435"/>
    <w:rsid w:val="002B457F"/>
    <w:rsid w:val="002B45E0"/>
    <w:rsid w:val="002B465D"/>
    <w:rsid w:val="002B466A"/>
    <w:rsid w:val="002B46CC"/>
    <w:rsid w:val="002B472A"/>
    <w:rsid w:val="002B4761"/>
    <w:rsid w:val="002B48A6"/>
    <w:rsid w:val="002B48C5"/>
    <w:rsid w:val="002B4977"/>
    <w:rsid w:val="002B49DC"/>
    <w:rsid w:val="002B4A74"/>
    <w:rsid w:val="002B4D3D"/>
    <w:rsid w:val="002B4E9E"/>
    <w:rsid w:val="002B4F1C"/>
    <w:rsid w:val="002B502D"/>
    <w:rsid w:val="002B505A"/>
    <w:rsid w:val="002B505C"/>
    <w:rsid w:val="002B50AD"/>
    <w:rsid w:val="002B50DA"/>
    <w:rsid w:val="002B5112"/>
    <w:rsid w:val="002B5189"/>
    <w:rsid w:val="002B518F"/>
    <w:rsid w:val="002B5193"/>
    <w:rsid w:val="002B5250"/>
    <w:rsid w:val="002B5298"/>
    <w:rsid w:val="002B531C"/>
    <w:rsid w:val="002B5353"/>
    <w:rsid w:val="002B5361"/>
    <w:rsid w:val="002B53D1"/>
    <w:rsid w:val="002B53E3"/>
    <w:rsid w:val="002B5450"/>
    <w:rsid w:val="002B54E7"/>
    <w:rsid w:val="002B54EE"/>
    <w:rsid w:val="002B552D"/>
    <w:rsid w:val="002B55ED"/>
    <w:rsid w:val="002B564D"/>
    <w:rsid w:val="002B57BC"/>
    <w:rsid w:val="002B5A93"/>
    <w:rsid w:val="002B5ABD"/>
    <w:rsid w:val="002B5BE2"/>
    <w:rsid w:val="002B5D5C"/>
    <w:rsid w:val="002B5E06"/>
    <w:rsid w:val="002B5E61"/>
    <w:rsid w:val="002B5E79"/>
    <w:rsid w:val="002B5EEF"/>
    <w:rsid w:val="002B5F5C"/>
    <w:rsid w:val="002B5F6C"/>
    <w:rsid w:val="002B5FFC"/>
    <w:rsid w:val="002B6008"/>
    <w:rsid w:val="002B6013"/>
    <w:rsid w:val="002B60AD"/>
    <w:rsid w:val="002B6142"/>
    <w:rsid w:val="002B615A"/>
    <w:rsid w:val="002B61AF"/>
    <w:rsid w:val="002B61F7"/>
    <w:rsid w:val="002B635A"/>
    <w:rsid w:val="002B63C3"/>
    <w:rsid w:val="002B644F"/>
    <w:rsid w:val="002B646D"/>
    <w:rsid w:val="002B64A2"/>
    <w:rsid w:val="002B6512"/>
    <w:rsid w:val="002B6587"/>
    <w:rsid w:val="002B65E7"/>
    <w:rsid w:val="002B661E"/>
    <w:rsid w:val="002B6693"/>
    <w:rsid w:val="002B66D3"/>
    <w:rsid w:val="002B67F3"/>
    <w:rsid w:val="002B685A"/>
    <w:rsid w:val="002B68A8"/>
    <w:rsid w:val="002B69C1"/>
    <w:rsid w:val="002B69D3"/>
    <w:rsid w:val="002B6A84"/>
    <w:rsid w:val="002B6BFF"/>
    <w:rsid w:val="002B6FAB"/>
    <w:rsid w:val="002B705F"/>
    <w:rsid w:val="002B72E0"/>
    <w:rsid w:val="002B732B"/>
    <w:rsid w:val="002B7335"/>
    <w:rsid w:val="002B7438"/>
    <w:rsid w:val="002B749F"/>
    <w:rsid w:val="002B7699"/>
    <w:rsid w:val="002B7745"/>
    <w:rsid w:val="002B785C"/>
    <w:rsid w:val="002B78B4"/>
    <w:rsid w:val="002B78C7"/>
    <w:rsid w:val="002B78F1"/>
    <w:rsid w:val="002B7912"/>
    <w:rsid w:val="002B7B43"/>
    <w:rsid w:val="002B7E96"/>
    <w:rsid w:val="002B7F45"/>
    <w:rsid w:val="002C00B8"/>
    <w:rsid w:val="002C00E4"/>
    <w:rsid w:val="002C0339"/>
    <w:rsid w:val="002C039D"/>
    <w:rsid w:val="002C064D"/>
    <w:rsid w:val="002C06C5"/>
    <w:rsid w:val="002C0798"/>
    <w:rsid w:val="002C07AA"/>
    <w:rsid w:val="002C081C"/>
    <w:rsid w:val="002C090A"/>
    <w:rsid w:val="002C0961"/>
    <w:rsid w:val="002C0AC9"/>
    <w:rsid w:val="002C0BB6"/>
    <w:rsid w:val="002C0C97"/>
    <w:rsid w:val="002C0DE1"/>
    <w:rsid w:val="002C0F1D"/>
    <w:rsid w:val="002C0F8F"/>
    <w:rsid w:val="002C0FDC"/>
    <w:rsid w:val="002C0FDF"/>
    <w:rsid w:val="002C102D"/>
    <w:rsid w:val="002C1049"/>
    <w:rsid w:val="002C109D"/>
    <w:rsid w:val="002C1189"/>
    <w:rsid w:val="002C132E"/>
    <w:rsid w:val="002C16FC"/>
    <w:rsid w:val="002C1715"/>
    <w:rsid w:val="002C173C"/>
    <w:rsid w:val="002C18E0"/>
    <w:rsid w:val="002C19A8"/>
    <w:rsid w:val="002C1A84"/>
    <w:rsid w:val="002C1A88"/>
    <w:rsid w:val="002C1ABC"/>
    <w:rsid w:val="002C1B10"/>
    <w:rsid w:val="002C1B50"/>
    <w:rsid w:val="002C1C95"/>
    <w:rsid w:val="002C1D84"/>
    <w:rsid w:val="002C1D87"/>
    <w:rsid w:val="002C1DB4"/>
    <w:rsid w:val="002C1E01"/>
    <w:rsid w:val="002C1E5F"/>
    <w:rsid w:val="002C1FD6"/>
    <w:rsid w:val="002C201D"/>
    <w:rsid w:val="002C2145"/>
    <w:rsid w:val="002C21CB"/>
    <w:rsid w:val="002C22FE"/>
    <w:rsid w:val="002C24C1"/>
    <w:rsid w:val="002C2588"/>
    <w:rsid w:val="002C2782"/>
    <w:rsid w:val="002C27C5"/>
    <w:rsid w:val="002C28A6"/>
    <w:rsid w:val="002C291C"/>
    <w:rsid w:val="002C2944"/>
    <w:rsid w:val="002C29C9"/>
    <w:rsid w:val="002C2AD6"/>
    <w:rsid w:val="002C2B1B"/>
    <w:rsid w:val="002C2BE4"/>
    <w:rsid w:val="002C2BFD"/>
    <w:rsid w:val="002C2C0B"/>
    <w:rsid w:val="002C2C4D"/>
    <w:rsid w:val="002C2C60"/>
    <w:rsid w:val="002C2C86"/>
    <w:rsid w:val="002C2D45"/>
    <w:rsid w:val="002C2D69"/>
    <w:rsid w:val="002C2D6E"/>
    <w:rsid w:val="002C2EDB"/>
    <w:rsid w:val="002C2EE9"/>
    <w:rsid w:val="002C2F68"/>
    <w:rsid w:val="002C2F89"/>
    <w:rsid w:val="002C31DC"/>
    <w:rsid w:val="002C3216"/>
    <w:rsid w:val="002C34B0"/>
    <w:rsid w:val="002C36F4"/>
    <w:rsid w:val="002C3761"/>
    <w:rsid w:val="002C376F"/>
    <w:rsid w:val="002C3789"/>
    <w:rsid w:val="002C3802"/>
    <w:rsid w:val="002C3854"/>
    <w:rsid w:val="002C3933"/>
    <w:rsid w:val="002C3A33"/>
    <w:rsid w:val="002C3A7C"/>
    <w:rsid w:val="002C3AB8"/>
    <w:rsid w:val="002C3AC8"/>
    <w:rsid w:val="002C3ADD"/>
    <w:rsid w:val="002C3C46"/>
    <w:rsid w:val="002C3CA8"/>
    <w:rsid w:val="002C3CE6"/>
    <w:rsid w:val="002C3E44"/>
    <w:rsid w:val="002C3E7D"/>
    <w:rsid w:val="002C4123"/>
    <w:rsid w:val="002C4160"/>
    <w:rsid w:val="002C41D8"/>
    <w:rsid w:val="002C4294"/>
    <w:rsid w:val="002C434A"/>
    <w:rsid w:val="002C4356"/>
    <w:rsid w:val="002C43A0"/>
    <w:rsid w:val="002C43CB"/>
    <w:rsid w:val="002C458A"/>
    <w:rsid w:val="002C4721"/>
    <w:rsid w:val="002C47FC"/>
    <w:rsid w:val="002C48B2"/>
    <w:rsid w:val="002C491B"/>
    <w:rsid w:val="002C49DB"/>
    <w:rsid w:val="002C49EF"/>
    <w:rsid w:val="002C4BAD"/>
    <w:rsid w:val="002C4C2F"/>
    <w:rsid w:val="002C4C31"/>
    <w:rsid w:val="002C4C75"/>
    <w:rsid w:val="002C4D10"/>
    <w:rsid w:val="002C4D20"/>
    <w:rsid w:val="002C4D89"/>
    <w:rsid w:val="002C4EAE"/>
    <w:rsid w:val="002C4EF9"/>
    <w:rsid w:val="002C4F0F"/>
    <w:rsid w:val="002C4FBD"/>
    <w:rsid w:val="002C5057"/>
    <w:rsid w:val="002C50F8"/>
    <w:rsid w:val="002C5138"/>
    <w:rsid w:val="002C515E"/>
    <w:rsid w:val="002C52DA"/>
    <w:rsid w:val="002C53D2"/>
    <w:rsid w:val="002C5533"/>
    <w:rsid w:val="002C5568"/>
    <w:rsid w:val="002C55D7"/>
    <w:rsid w:val="002C5669"/>
    <w:rsid w:val="002C574A"/>
    <w:rsid w:val="002C57AC"/>
    <w:rsid w:val="002C5804"/>
    <w:rsid w:val="002C581D"/>
    <w:rsid w:val="002C5857"/>
    <w:rsid w:val="002C58DF"/>
    <w:rsid w:val="002C5917"/>
    <w:rsid w:val="002C596C"/>
    <w:rsid w:val="002C5BAC"/>
    <w:rsid w:val="002C5BF3"/>
    <w:rsid w:val="002C5CFE"/>
    <w:rsid w:val="002C5DC4"/>
    <w:rsid w:val="002C6231"/>
    <w:rsid w:val="002C627D"/>
    <w:rsid w:val="002C6366"/>
    <w:rsid w:val="002C638A"/>
    <w:rsid w:val="002C638D"/>
    <w:rsid w:val="002C6463"/>
    <w:rsid w:val="002C6621"/>
    <w:rsid w:val="002C66FF"/>
    <w:rsid w:val="002C676E"/>
    <w:rsid w:val="002C6810"/>
    <w:rsid w:val="002C6905"/>
    <w:rsid w:val="002C691B"/>
    <w:rsid w:val="002C6A10"/>
    <w:rsid w:val="002C6C66"/>
    <w:rsid w:val="002C6CF2"/>
    <w:rsid w:val="002C6E6A"/>
    <w:rsid w:val="002C6ED4"/>
    <w:rsid w:val="002C7082"/>
    <w:rsid w:val="002C7118"/>
    <w:rsid w:val="002C71AE"/>
    <w:rsid w:val="002C725B"/>
    <w:rsid w:val="002C725D"/>
    <w:rsid w:val="002C7260"/>
    <w:rsid w:val="002C734D"/>
    <w:rsid w:val="002C736F"/>
    <w:rsid w:val="002C73D2"/>
    <w:rsid w:val="002C747E"/>
    <w:rsid w:val="002C7490"/>
    <w:rsid w:val="002C74DC"/>
    <w:rsid w:val="002C7570"/>
    <w:rsid w:val="002C757F"/>
    <w:rsid w:val="002C75DC"/>
    <w:rsid w:val="002C75F5"/>
    <w:rsid w:val="002C7602"/>
    <w:rsid w:val="002C7620"/>
    <w:rsid w:val="002C777E"/>
    <w:rsid w:val="002C7904"/>
    <w:rsid w:val="002C7956"/>
    <w:rsid w:val="002C79B9"/>
    <w:rsid w:val="002C79CF"/>
    <w:rsid w:val="002C7BB3"/>
    <w:rsid w:val="002C7D20"/>
    <w:rsid w:val="002C7E04"/>
    <w:rsid w:val="002C7F3C"/>
    <w:rsid w:val="002C7F44"/>
    <w:rsid w:val="002C7F98"/>
    <w:rsid w:val="002C7FBE"/>
    <w:rsid w:val="002D0119"/>
    <w:rsid w:val="002D0124"/>
    <w:rsid w:val="002D0160"/>
    <w:rsid w:val="002D01B3"/>
    <w:rsid w:val="002D0242"/>
    <w:rsid w:val="002D024F"/>
    <w:rsid w:val="002D02FB"/>
    <w:rsid w:val="002D0336"/>
    <w:rsid w:val="002D03EE"/>
    <w:rsid w:val="002D043F"/>
    <w:rsid w:val="002D0441"/>
    <w:rsid w:val="002D0632"/>
    <w:rsid w:val="002D067F"/>
    <w:rsid w:val="002D06B5"/>
    <w:rsid w:val="002D06E2"/>
    <w:rsid w:val="002D06ED"/>
    <w:rsid w:val="002D06F3"/>
    <w:rsid w:val="002D06FC"/>
    <w:rsid w:val="002D08B1"/>
    <w:rsid w:val="002D08D8"/>
    <w:rsid w:val="002D09C9"/>
    <w:rsid w:val="002D09D2"/>
    <w:rsid w:val="002D0AA2"/>
    <w:rsid w:val="002D0D1F"/>
    <w:rsid w:val="002D0D42"/>
    <w:rsid w:val="002D0D5C"/>
    <w:rsid w:val="002D0F6D"/>
    <w:rsid w:val="002D121E"/>
    <w:rsid w:val="002D1283"/>
    <w:rsid w:val="002D1290"/>
    <w:rsid w:val="002D129E"/>
    <w:rsid w:val="002D12A9"/>
    <w:rsid w:val="002D13BE"/>
    <w:rsid w:val="002D1410"/>
    <w:rsid w:val="002D1466"/>
    <w:rsid w:val="002D14AD"/>
    <w:rsid w:val="002D1516"/>
    <w:rsid w:val="002D15CB"/>
    <w:rsid w:val="002D1650"/>
    <w:rsid w:val="002D16F1"/>
    <w:rsid w:val="002D16FE"/>
    <w:rsid w:val="002D17F1"/>
    <w:rsid w:val="002D185C"/>
    <w:rsid w:val="002D19FC"/>
    <w:rsid w:val="002D1A84"/>
    <w:rsid w:val="002D1A91"/>
    <w:rsid w:val="002D1B61"/>
    <w:rsid w:val="002D1C5B"/>
    <w:rsid w:val="002D1D71"/>
    <w:rsid w:val="002D1E92"/>
    <w:rsid w:val="002D1F00"/>
    <w:rsid w:val="002D1F43"/>
    <w:rsid w:val="002D1F6B"/>
    <w:rsid w:val="002D209E"/>
    <w:rsid w:val="002D20D1"/>
    <w:rsid w:val="002D21F9"/>
    <w:rsid w:val="002D22E5"/>
    <w:rsid w:val="002D2308"/>
    <w:rsid w:val="002D2708"/>
    <w:rsid w:val="002D278F"/>
    <w:rsid w:val="002D27AB"/>
    <w:rsid w:val="002D27EE"/>
    <w:rsid w:val="002D28B4"/>
    <w:rsid w:val="002D28DE"/>
    <w:rsid w:val="002D29B8"/>
    <w:rsid w:val="002D2A0F"/>
    <w:rsid w:val="002D2A7F"/>
    <w:rsid w:val="002D2AB5"/>
    <w:rsid w:val="002D2ADF"/>
    <w:rsid w:val="002D2B98"/>
    <w:rsid w:val="002D2C16"/>
    <w:rsid w:val="002D2C41"/>
    <w:rsid w:val="002D2C8A"/>
    <w:rsid w:val="002D2CD3"/>
    <w:rsid w:val="002D2D1B"/>
    <w:rsid w:val="002D2D56"/>
    <w:rsid w:val="002D2E0A"/>
    <w:rsid w:val="002D2E5B"/>
    <w:rsid w:val="002D2EAE"/>
    <w:rsid w:val="002D2F06"/>
    <w:rsid w:val="002D2FDE"/>
    <w:rsid w:val="002D302F"/>
    <w:rsid w:val="002D320D"/>
    <w:rsid w:val="002D3321"/>
    <w:rsid w:val="002D343D"/>
    <w:rsid w:val="002D3463"/>
    <w:rsid w:val="002D346B"/>
    <w:rsid w:val="002D3569"/>
    <w:rsid w:val="002D356D"/>
    <w:rsid w:val="002D3A19"/>
    <w:rsid w:val="002D3A3E"/>
    <w:rsid w:val="002D3A50"/>
    <w:rsid w:val="002D3ABC"/>
    <w:rsid w:val="002D3AD4"/>
    <w:rsid w:val="002D3D68"/>
    <w:rsid w:val="002D3D6C"/>
    <w:rsid w:val="002D3EC1"/>
    <w:rsid w:val="002D4086"/>
    <w:rsid w:val="002D419E"/>
    <w:rsid w:val="002D42A3"/>
    <w:rsid w:val="002D437C"/>
    <w:rsid w:val="002D43E6"/>
    <w:rsid w:val="002D4565"/>
    <w:rsid w:val="002D456E"/>
    <w:rsid w:val="002D45C7"/>
    <w:rsid w:val="002D4602"/>
    <w:rsid w:val="002D47FC"/>
    <w:rsid w:val="002D4867"/>
    <w:rsid w:val="002D494B"/>
    <w:rsid w:val="002D4966"/>
    <w:rsid w:val="002D4977"/>
    <w:rsid w:val="002D497C"/>
    <w:rsid w:val="002D49B6"/>
    <w:rsid w:val="002D4A2F"/>
    <w:rsid w:val="002D4A75"/>
    <w:rsid w:val="002D4AFC"/>
    <w:rsid w:val="002D4C1E"/>
    <w:rsid w:val="002D4CC3"/>
    <w:rsid w:val="002D4DA1"/>
    <w:rsid w:val="002D4DC4"/>
    <w:rsid w:val="002D4E15"/>
    <w:rsid w:val="002D4E18"/>
    <w:rsid w:val="002D4ED4"/>
    <w:rsid w:val="002D4F29"/>
    <w:rsid w:val="002D4F88"/>
    <w:rsid w:val="002D504A"/>
    <w:rsid w:val="002D5084"/>
    <w:rsid w:val="002D50B8"/>
    <w:rsid w:val="002D5404"/>
    <w:rsid w:val="002D5452"/>
    <w:rsid w:val="002D5507"/>
    <w:rsid w:val="002D551B"/>
    <w:rsid w:val="002D566E"/>
    <w:rsid w:val="002D5697"/>
    <w:rsid w:val="002D56AC"/>
    <w:rsid w:val="002D56C9"/>
    <w:rsid w:val="002D57D9"/>
    <w:rsid w:val="002D5845"/>
    <w:rsid w:val="002D5917"/>
    <w:rsid w:val="002D598E"/>
    <w:rsid w:val="002D59DC"/>
    <w:rsid w:val="002D5B68"/>
    <w:rsid w:val="002D5BD3"/>
    <w:rsid w:val="002D5C1E"/>
    <w:rsid w:val="002D5C6A"/>
    <w:rsid w:val="002D5E26"/>
    <w:rsid w:val="002D5EAA"/>
    <w:rsid w:val="002D5EE1"/>
    <w:rsid w:val="002D5F4D"/>
    <w:rsid w:val="002D60DD"/>
    <w:rsid w:val="002D6169"/>
    <w:rsid w:val="002D625E"/>
    <w:rsid w:val="002D628B"/>
    <w:rsid w:val="002D62E1"/>
    <w:rsid w:val="002D63CF"/>
    <w:rsid w:val="002D6400"/>
    <w:rsid w:val="002D641F"/>
    <w:rsid w:val="002D6646"/>
    <w:rsid w:val="002D6665"/>
    <w:rsid w:val="002D6698"/>
    <w:rsid w:val="002D675E"/>
    <w:rsid w:val="002D6790"/>
    <w:rsid w:val="002D67AB"/>
    <w:rsid w:val="002D67CB"/>
    <w:rsid w:val="002D698C"/>
    <w:rsid w:val="002D69B5"/>
    <w:rsid w:val="002D69E4"/>
    <w:rsid w:val="002D6A6C"/>
    <w:rsid w:val="002D6EA5"/>
    <w:rsid w:val="002D705C"/>
    <w:rsid w:val="002D715A"/>
    <w:rsid w:val="002D71C9"/>
    <w:rsid w:val="002D71E4"/>
    <w:rsid w:val="002D7204"/>
    <w:rsid w:val="002D7219"/>
    <w:rsid w:val="002D7362"/>
    <w:rsid w:val="002D7406"/>
    <w:rsid w:val="002D749F"/>
    <w:rsid w:val="002D75EC"/>
    <w:rsid w:val="002D7730"/>
    <w:rsid w:val="002D77B3"/>
    <w:rsid w:val="002D7845"/>
    <w:rsid w:val="002D787D"/>
    <w:rsid w:val="002D787E"/>
    <w:rsid w:val="002D78D5"/>
    <w:rsid w:val="002D7A90"/>
    <w:rsid w:val="002D7AA4"/>
    <w:rsid w:val="002D7AA5"/>
    <w:rsid w:val="002D7B16"/>
    <w:rsid w:val="002D7BF3"/>
    <w:rsid w:val="002D7C28"/>
    <w:rsid w:val="002D7C62"/>
    <w:rsid w:val="002D7CC6"/>
    <w:rsid w:val="002D7CE5"/>
    <w:rsid w:val="002D7D06"/>
    <w:rsid w:val="002D7D6E"/>
    <w:rsid w:val="002D7E46"/>
    <w:rsid w:val="002D7E60"/>
    <w:rsid w:val="002D7E92"/>
    <w:rsid w:val="002D7FA5"/>
    <w:rsid w:val="002D7FC8"/>
    <w:rsid w:val="002E0051"/>
    <w:rsid w:val="002E00EB"/>
    <w:rsid w:val="002E01A1"/>
    <w:rsid w:val="002E0432"/>
    <w:rsid w:val="002E049F"/>
    <w:rsid w:val="002E0883"/>
    <w:rsid w:val="002E089A"/>
    <w:rsid w:val="002E094C"/>
    <w:rsid w:val="002E09B1"/>
    <w:rsid w:val="002E0A51"/>
    <w:rsid w:val="002E0B99"/>
    <w:rsid w:val="002E0CA4"/>
    <w:rsid w:val="002E0D35"/>
    <w:rsid w:val="002E0DF5"/>
    <w:rsid w:val="002E0F65"/>
    <w:rsid w:val="002E10DC"/>
    <w:rsid w:val="002E112A"/>
    <w:rsid w:val="002E1240"/>
    <w:rsid w:val="002E12D0"/>
    <w:rsid w:val="002E12DF"/>
    <w:rsid w:val="002E1328"/>
    <w:rsid w:val="002E144C"/>
    <w:rsid w:val="002E14A8"/>
    <w:rsid w:val="002E151B"/>
    <w:rsid w:val="002E15BF"/>
    <w:rsid w:val="002E15D9"/>
    <w:rsid w:val="002E1602"/>
    <w:rsid w:val="002E162A"/>
    <w:rsid w:val="002E1679"/>
    <w:rsid w:val="002E16E5"/>
    <w:rsid w:val="002E180F"/>
    <w:rsid w:val="002E18DC"/>
    <w:rsid w:val="002E1949"/>
    <w:rsid w:val="002E19AB"/>
    <w:rsid w:val="002E19E8"/>
    <w:rsid w:val="002E1B85"/>
    <w:rsid w:val="002E1C38"/>
    <w:rsid w:val="002E1D56"/>
    <w:rsid w:val="002E1D57"/>
    <w:rsid w:val="002E1DE5"/>
    <w:rsid w:val="002E1DFC"/>
    <w:rsid w:val="002E1F56"/>
    <w:rsid w:val="002E1FC9"/>
    <w:rsid w:val="002E1FFC"/>
    <w:rsid w:val="002E2011"/>
    <w:rsid w:val="002E21FE"/>
    <w:rsid w:val="002E2217"/>
    <w:rsid w:val="002E22B0"/>
    <w:rsid w:val="002E231C"/>
    <w:rsid w:val="002E23A6"/>
    <w:rsid w:val="002E2528"/>
    <w:rsid w:val="002E259B"/>
    <w:rsid w:val="002E2607"/>
    <w:rsid w:val="002E2705"/>
    <w:rsid w:val="002E271D"/>
    <w:rsid w:val="002E285E"/>
    <w:rsid w:val="002E29CA"/>
    <w:rsid w:val="002E2A9A"/>
    <w:rsid w:val="002E2ABD"/>
    <w:rsid w:val="002E2CF8"/>
    <w:rsid w:val="002E2CFB"/>
    <w:rsid w:val="002E2D5C"/>
    <w:rsid w:val="002E2DE4"/>
    <w:rsid w:val="002E2EB9"/>
    <w:rsid w:val="002E30AA"/>
    <w:rsid w:val="002E3186"/>
    <w:rsid w:val="002E31CB"/>
    <w:rsid w:val="002E323C"/>
    <w:rsid w:val="002E3271"/>
    <w:rsid w:val="002E32A1"/>
    <w:rsid w:val="002E32D7"/>
    <w:rsid w:val="002E3444"/>
    <w:rsid w:val="002E363F"/>
    <w:rsid w:val="002E3729"/>
    <w:rsid w:val="002E373F"/>
    <w:rsid w:val="002E395F"/>
    <w:rsid w:val="002E3A1D"/>
    <w:rsid w:val="002E3A85"/>
    <w:rsid w:val="002E3ACC"/>
    <w:rsid w:val="002E3AEB"/>
    <w:rsid w:val="002E3C91"/>
    <w:rsid w:val="002E3CD0"/>
    <w:rsid w:val="002E3CDC"/>
    <w:rsid w:val="002E3CE4"/>
    <w:rsid w:val="002E3CFE"/>
    <w:rsid w:val="002E3DE0"/>
    <w:rsid w:val="002E3E5F"/>
    <w:rsid w:val="002E3E69"/>
    <w:rsid w:val="002E3E94"/>
    <w:rsid w:val="002E3FDA"/>
    <w:rsid w:val="002E413E"/>
    <w:rsid w:val="002E415C"/>
    <w:rsid w:val="002E4162"/>
    <w:rsid w:val="002E4225"/>
    <w:rsid w:val="002E4252"/>
    <w:rsid w:val="002E436B"/>
    <w:rsid w:val="002E4374"/>
    <w:rsid w:val="002E4383"/>
    <w:rsid w:val="002E446D"/>
    <w:rsid w:val="002E451D"/>
    <w:rsid w:val="002E4538"/>
    <w:rsid w:val="002E4570"/>
    <w:rsid w:val="002E4590"/>
    <w:rsid w:val="002E46A5"/>
    <w:rsid w:val="002E4781"/>
    <w:rsid w:val="002E4793"/>
    <w:rsid w:val="002E47C2"/>
    <w:rsid w:val="002E4827"/>
    <w:rsid w:val="002E4859"/>
    <w:rsid w:val="002E48B8"/>
    <w:rsid w:val="002E4CD5"/>
    <w:rsid w:val="002E4EA3"/>
    <w:rsid w:val="002E4FA9"/>
    <w:rsid w:val="002E4FF2"/>
    <w:rsid w:val="002E50BC"/>
    <w:rsid w:val="002E50BF"/>
    <w:rsid w:val="002E5122"/>
    <w:rsid w:val="002E5134"/>
    <w:rsid w:val="002E5182"/>
    <w:rsid w:val="002E51DB"/>
    <w:rsid w:val="002E5225"/>
    <w:rsid w:val="002E526D"/>
    <w:rsid w:val="002E52AE"/>
    <w:rsid w:val="002E5335"/>
    <w:rsid w:val="002E54BF"/>
    <w:rsid w:val="002E5524"/>
    <w:rsid w:val="002E5544"/>
    <w:rsid w:val="002E556A"/>
    <w:rsid w:val="002E5573"/>
    <w:rsid w:val="002E5587"/>
    <w:rsid w:val="002E56E4"/>
    <w:rsid w:val="002E57C3"/>
    <w:rsid w:val="002E57F4"/>
    <w:rsid w:val="002E5814"/>
    <w:rsid w:val="002E592D"/>
    <w:rsid w:val="002E5A33"/>
    <w:rsid w:val="002E5A9F"/>
    <w:rsid w:val="002E5AB3"/>
    <w:rsid w:val="002E5AE0"/>
    <w:rsid w:val="002E5B9A"/>
    <w:rsid w:val="002E5C52"/>
    <w:rsid w:val="002E5C8E"/>
    <w:rsid w:val="002E5E37"/>
    <w:rsid w:val="002E5ECC"/>
    <w:rsid w:val="002E5F4C"/>
    <w:rsid w:val="002E6034"/>
    <w:rsid w:val="002E6045"/>
    <w:rsid w:val="002E609A"/>
    <w:rsid w:val="002E60B4"/>
    <w:rsid w:val="002E613A"/>
    <w:rsid w:val="002E624B"/>
    <w:rsid w:val="002E62FE"/>
    <w:rsid w:val="002E6364"/>
    <w:rsid w:val="002E6372"/>
    <w:rsid w:val="002E66CF"/>
    <w:rsid w:val="002E6730"/>
    <w:rsid w:val="002E69EE"/>
    <w:rsid w:val="002E6A45"/>
    <w:rsid w:val="002E6C11"/>
    <w:rsid w:val="002E6C6E"/>
    <w:rsid w:val="002E6DD0"/>
    <w:rsid w:val="002E6EB7"/>
    <w:rsid w:val="002E6F57"/>
    <w:rsid w:val="002E6F78"/>
    <w:rsid w:val="002E70DE"/>
    <w:rsid w:val="002E71BD"/>
    <w:rsid w:val="002E729F"/>
    <w:rsid w:val="002E7404"/>
    <w:rsid w:val="002E742C"/>
    <w:rsid w:val="002E74D3"/>
    <w:rsid w:val="002E75BA"/>
    <w:rsid w:val="002E7663"/>
    <w:rsid w:val="002E76FF"/>
    <w:rsid w:val="002E77BF"/>
    <w:rsid w:val="002E7802"/>
    <w:rsid w:val="002E783C"/>
    <w:rsid w:val="002E788C"/>
    <w:rsid w:val="002E7904"/>
    <w:rsid w:val="002E79D9"/>
    <w:rsid w:val="002E7A0F"/>
    <w:rsid w:val="002E7A19"/>
    <w:rsid w:val="002E7A87"/>
    <w:rsid w:val="002E7A99"/>
    <w:rsid w:val="002E7C9C"/>
    <w:rsid w:val="002E7CFD"/>
    <w:rsid w:val="002E7D02"/>
    <w:rsid w:val="002E7DC1"/>
    <w:rsid w:val="002E7E9D"/>
    <w:rsid w:val="002E7E9E"/>
    <w:rsid w:val="002E7ED0"/>
    <w:rsid w:val="002F0003"/>
    <w:rsid w:val="002F0013"/>
    <w:rsid w:val="002F0018"/>
    <w:rsid w:val="002F005A"/>
    <w:rsid w:val="002F00E2"/>
    <w:rsid w:val="002F0271"/>
    <w:rsid w:val="002F02DC"/>
    <w:rsid w:val="002F02E5"/>
    <w:rsid w:val="002F0336"/>
    <w:rsid w:val="002F03E5"/>
    <w:rsid w:val="002F041F"/>
    <w:rsid w:val="002F04C4"/>
    <w:rsid w:val="002F0520"/>
    <w:rsid w:val="002F065D"/>
    <w:rsid w:val="002F076C"/>
    <w:rsid w:val="002F0794"/>
    <w:rsid w:val="002F081C"/>
    <w:rsid w:val="002F08DD"/>
    <w:rsid w:val="002F0B8F"/>
    <w:rsid w:val="002F0C85"/>
    <w:rsid w:val="002F0D2B"/>
    <w:rsid w:val="002F0EA8"/>
    <w:rsid w:val="002F0F63"/>
    <w:rsid w:val="002F1003"/>
    <w:rsid w:val="002F1075"/>
    <w:rsid w:val="002F10DB"/>
    <w:rsid w:val="002F1136"/>
    <w:rsid w:val="002F1156"/>
    <w:rsid w:val="002F11BC"/>
    <w:rsid w:val="002F1203"/>
    <w:rsid w:val="002F1216"/>
    <w:rsid w:val="002F1309"/>
    <w:rsid w:val="002F133A"/>
    <w:rsid w:val="002F139F"/>
    <w:rsid w:val="002F14FF"/>
    <w:rsid w:val="002F161A"/>
    <w:rsid w:val="002F16A5"/>
    <w:rsid w:val="002F1783"/>
    <w:rsid w:val="002F18EA"/>
    <w:rsid w:val="002F1928"/>
    <w:rsid w:val="002F1A10"/>
    <w:rsid w:val="002F1A3E"/>
    <w:rsid w:val="002F1A68"/>
    <w:rsid w:val="002F1AAF"/>
    <w:rsid w:val="002F1B43"/>
    <w:rsid w:val="002F1B7D"/>
    <w:rsid w:val="002F1BAB"/>
    <w:rsid w:val="002F1C2C"/>
    <w:rsid w:val="002F1CD8"/>
    <w:rsid w:val="002F1DB7"/>
    <w:rsid w:val="002F1E65"/>
    <w:rsid w:val="002F1EFD"/>
    <w:rsid w:val="002F1F9F"/>
    <w:rsid w:val="002F2014"/>
    <w:rsid w:val="002F20A8"/>
    <w:rsid w:val="002F20EF"/>
    <w:rsid w:val="002F21B3"/>
    <w:rsid w:val="002F2236"/>
    <w:rsid w:val="002F23DF"/>
    <w:rsid w:val="002F240E"/>
    <w:rsid w:val="002F24CB"/>
    <w:rsid w:val="002F2506"/>
    <w:rsid w:val="002F25C6"/>
    <w:rsid w:val="002F28B9"/>
    <w:rsid w:val="002F298F"/>
    <w:rsid w:val="002F29F5"/>
    <w:rsid w:val="002F2A0F"/>
    <w:rsid w:val="002F2D67"/>
    <w:rsid w:val="002F2DFE"/>
    <w:rsid w:val="002F3186"/>
    <w:rsid w:val="002F31F3"/>
    <w:rsid w:val="002F31F8"/>
    <w:rsid w:val="002F320D"/>
    <w:rsid w:val="002F3229"/>
    <w:rsid w:val="002F327D"/>
    <w:rsid w:val="002F34A4"/>
    <w:rsid w:val="002F34E6"/>
    <w:rsid w:val="002F3521"/>
    <w:rsid w:val="002F358A"/>
    <w:rsid w:val="002F36C1"/>
    <w:rsid w:val="002F3860"/>
    <w:rsid w:val="002F39FF"/>
    <w:rsid w:val="002F3A04"/>
    <w:rsid w:val="002F3A63"/>
    <w:rsid w:val="002F3B08"/>
    <w:rsid w:val="002F3BC5"/>
    <w:rsid w:val="002F3C18"/>
    <w:rsid w:val="002F3C1B"/>
    <w:rsid w:val="002F3C2B"/>
    <w:rsid w:val="002F3C62"/>
    <w:rsid w:val="002F3C84"/>
    <w:rsid w:val="002F3CCF"/>
    <w:rsid w:val="002F3CDA"/>
    <w:rsid w:val="002F3CE9"/>
    <w:rsid w:val="002F3D20"/>
    <w:rsid w:val="002F3D64"/>
    <w:rsid w:val="002F3DC0"/>
    <w:rsid w:val="002F3DD6"/>
    <w:rsid w:val="002F3E43"/>
    <w:rsid w:val="002F3ECC"/>
    <w:rsid w:val="002F3F00"/>
    <w:rsid w:val="002F3FB7"/>
    <w:rsid w:val="002F4008"/>
    <w:rsid w:val="002F40AE"/>
    <w:rsid w:val="002F40CF"/>
    <w:rsid w:val="002F431E"/>
    <w:rsid w:val="002F4365"/>
    <w:rsid w:val="002F43B8"/>
    <w:rsid w:val="002F43E9"/>
    <w:rsid w:val="002F44DE"/>
    <w:rsid w:val="002F450A"/>
    <w:rsid w:val="002F456C"/>
    <w:rsid w:val="002F468A"/>
    <w:rsid w:val="002F46F3"/>
    <w:rsid w:val="002F46F7"/>
    <w:rsid w:val="002F4765"/>
    <w:rsid w:val="002F48D4"/>
    <w:rsid w:val="002F4940"/>
    <w:rsid w:val="002F49EB"/>
    <w:rsid w:val="002F4AD1"/>
    <w:rsid w:val="002F4C10"/>
    <w:rsid w:val="002F4D08"/>
    <w:rsid w:val="002F4D12"/>
    <w:rsid w:val="002F4D24"/>
    <w:rsid w:val="002F4D45"/>
    <w:rsid w:val="002F4DB8"/>
    <w:rsid w:val="002F4EE2"/>
    <w:rsid w:val="002F4F77"/>
    <w:rsid w:val="002F4F88"/>
    <w:rsid w:val="002F5043"/>
    <w:rsid w:val="002F50BF"/>
    <w:rsid w:val="002F50CA"/>
    <w:rsid w:val="002F52BB"/>
    <w:rsid w:val="002F5397"/>
    <w:rsid w:val="002F53E0"/>
    <w:rsid w:val="002F553F"/>
    <w:rsid w:val="002F577E"/>
    <w:rsid w:val="002F5813"/>
    <w:rsid w:val="002F5896"/>
    <w:rsid w:val="002F58C3"/>
    <w:rsid w:val="002F59C0"/>
    <w:rsid w:val="002F59E6"/>
    <w:rsid w:val="002F5C1C"/>
    <w:rsid w:val="002F5CB7"/>
    <w:rsid w:val="002F5CBF"/>
    <w:rsid w:val="002F5CDD"/>
    <w:rsid w:val="002F5D28"/>
    <w:rsid w:val="002F5ED4"/>
    <w:rsid w:val="002F5FAA"/>
    <w:rsid w:val="002F5FAC"/>
    <w:rsid w:val="002F612B"/>
    <w:rsid w:val="002F613A"/>
    <w:rsid w:val="002F6280"/>
    <w:rsid w:val="002F65F7"/>
    <w:rsid w:val="002F661F"/>
    <w:rsid w:val="002F6674"/>
    <w:rsid w:val="002F67E1"/>
    <w:rsid w:val="002F6909"/>
    <w:rsid w:val="002F6944"/>
    <w:rsid w:val="002F6996"/>
    <w:rsid w:val="002F6BBF"/>
    <w:rsid w:val="002F6C46"/>
    <w:rsid w:val="002F6F74"/>
    <w:rsid w:val="002F6FA3"/>
    <w:rsid w:val="002F6FAA"/>
    <w:rsid w:val="002F7152"/>
    <w:rsid w:val="002F7166"/>
    <w:rsid w:val="002F7313"/>
    <w:rsid w:val="002F732D"/>
    <w:rsid w:val="002F7353"/>
    <w:rsid w:val="002F7354"/>
    <w:rsid w:val="002F73C2"/>
    <w:rsid w:val="002F73D9"/>
    <w:rsid w:val="002F748D"/>
    <w:rsid w:val="002F7496"/>
    <w:rsid w:val="002F74A5"/>
    <w:rsid w:val="002F74DC"/>
    <w:rsid w:val="002F7525"/>
    <w:rsid w:val="002F75F3"/>
    <w:rsid w:val="002F7657"/>
    <w:rsid w:val="002F77F6"/>
    <w:rsid w:val="002F786A"/>
    <w:rsid w:val="002F78CD"/>
    <w:rsid w:val="002F7953"/>
    <w:rsid w:val="002F7A45"/>
    <w:rsid w:val="002F7A9E"/>
    <w:rsid w:val="002F7BD4"/>
    <w:rsid w:val="002F7C1F"/>
    <w:rsid w:val="002F7C69"/>
    <w:rsid w:val="002F7DAD"/>
    <w:rsid w:val="002F7F83"/>
    <w:rsid w:val="002F7FE0"/>
    <w:rsid w:val="002FD8D2"/>
    <w:rsid w:val="003000CB"/>
    <w:rsid w:val="003000EF"/>
    <w:rsid w:val="0030017D"/>
    <w:rsid w:val="003001B0"/>
    <w:rsid w:val="003001E0"/>
    <w:rsid w:val="003001FC"/>
    <w:rsid w:val="0030037A"/>
    <w:rsid w:val="003004D6"/>
    <w:rsid w:val="00300575"/>
    <w:rsid w:val="00300576"/>
    <w:rsid w:val="003005A2"/>
    <w:rsid w:val="0030062B"/>
    <w:rsid w:val="0030078C"/>
    <w:rsid w:val="0030086F"/>
    <w:rsid w:val="0030097A"/>
    <w:rsid w:val="003009E6"/>
    <w:rsid w:val="00300A5D"/>
    <w:rsid w:val="00300A8F"/>
    <w:rsid w:val="00300BB5"/>
    <w:rsid w:val="00300BEB"/>
    <w:rsid w:val="00300C5D"/>
    <w:rsid w:val="00300CA9"/>
    <w:rsid w:val="00300D49"/>
    <w:rsid w:val="00300DC6"/>
    <w:rsid w:val="00300F53"/>
    <w:rsid w:val="00301025"/>
    <w:rsid w:val="00301095"/>
    <w:rsid w:val="00301097"/>
    <w:rsid w:val="003010B1"/>
    <w:rsid w:val="003010B7"/>
    <w:rsid w:val="003010C0"/>
    <w:rsid w:val="003010D5"/>
    <w:rsid w:val="003010FC"/>
    <w:rsid w:val="00301269"/>
    <w:rsid w:val="003012C2"/>
    <w:rsid w:val="00301348"/>
    <w:rsid w:val="003013BC"/>
    <w:rsid w:val="003013DB"/>
    <w:rsid w:val="0030140E"/>
    <w:rsid w:val="003015DD"/>
    <w:rsid w:val="003015E7"/>
    <w:rsid w:val="00301617"/>
    <w:rsid w:val="00301644"/>
    <w:rsid w:val="0030164F"/>
    <w:rsid w:val="0030189B"/>
    <w:rsid w:val="003018B3"/>
    <w:rsid w:val="003019F9"/>
    <w:rsid w:val="00301A44"/>
    <w:rsid w:val="00301A66"/>
    <w:rsid w:val="00301B66"/>
    <w:rsid w:val="00301B96"/>
    <w:rsid w:val="00301BF6"/>
    <w:rsid w:val="00301C47"/>
    <w:rsid w:val="00301CA4"/>
    <w:rsid w:val="00301D71"/>
    <w:rsid w:val="00301F0E"/>
    <w:rsid w:val="00301F5B"/>
    <w:rsid w:val="00301FB8"/>
    <w:rsid w:val="0030202E"/>
    <w:rsid w:val="00302052"/>
    <w:rsid w:val="003020E7"/>
    <w:rsid w:val="003021D7"/>
    <w:rsid w:val="00302261"/>
    <w:rsid w:val="0030229B"/>
    <w:rsid w:val="0030246A"/>
    <w:rsid w:val="0030258B"/>
    <w:rsid w:val="00302841"/>
    <w:rsid w:val="003028EE"/>
    <w:rsid w:val="003028F9"/>
    <w:rsid w:val="00302986"/>
    <w:rsid w:val="003029E7"/>
    <w:rsid w:val="00302A75"/>
    <w:rsid w:val="00302BFF"/>
    <w:rsid w:val="00302E2E"/>
    <w:rsid w:val="00302E53"/>
    <w:rsid w:val="00302EFF"/>
    <w:rsid w:val="00302F50"/>
    <w:rsid w:val="00303002"/>
    <w:rsid w:val="003030AB"/>
    <w:rsid w:val="00303148"/>
    <w:rsid w:val="003032A2"/>
    <w:rsid w:val="003032AD"/>
    <w:rsid w:val="00303360"/>
    <w:rsid w:val="003034EE"/>
    <w:rsid w:val="0030350E"/>
    <w:rsid w:val="0030368D"/>
    <w:rsid w:val="00303965"/>
    <w:rsid w:val="0030398F"/>
    <w:rsid w:val="00303A26"/>
    <w:rsid w:val="00303A77"/>
    <w:rsid w:val="00303B58"/>
    <w:rsid w:val="00303B5F"/>
    <w:rsid w:val="00303B69"/>
    <w:rsid w:val="00303B8C"/>
    <w:rsid w:val="00303CD2"/>
    <w:rsid w:val="00303D4F"/>
    <w:rsid w:val="00303E4D"/>
    <w:rsid w:val="00303EE1"/>
    <w:rsid w:val="00303FCC"/>
    <w:rsid w:val="003040DF"/>
    <w:rsid w:val="00304176"/>
    <w:rsid w:val="003042F0"/>
    <w:rsid w:val="00304353"/>
    <w:rsid w:val="003044AF"/>
    <w:rsid w:val="003044F8"/>
    <w:rsid w:val="0030453A"/>
    <w:rsid w:val="00304704"/>
    <w:rsid w:val="0030470F"/>
    <w:rsid w:val="00304732"/>
    <w:rsid w:val="0030475E"/>
    <w:rsid w:val="0030487A"/>
    <w:rsid w:val="003048EA"/>
    <w:rsid w:val="00304ACA"/>
    <w:rsid w:val="00304BFE"/>
    <w:rsid w:val="00304C38"/>
    <w:rsid w:val="00304CF2"/>
    <w:rsid w:val="00304D06"/>
    <w:rsid w:val="00304D49"/>
    <w:rsid w:val="00304DFC"/>
    <w:rsid w:val="00304F4B"/>
    <w:rsid w:val="00304F56"/>
    <w:rsid w:val="00304F5A"/>
    <w:rsid w:val="00304FB2"/>
    <w:rsid w:val="00304FBA"/>
    <w:rsid w:val="0030504F"/>
    <w:rsid w:val="00305068"/>
    <w:rsid w:val="00305090"/>
    <w:rsid w:val="0030510F"/>
    <w:rsid w:val="00305159"/>
    <w:rsid w:val="003051D3"/>
    <w:rsid w:val="003052F9"/>
    <w:rsid w:val="0030537D"/>
    <w:rsid w:val="003053A0"/>
    <w:rsid w:val="003054DF"/>
    <w:rsid w:val="003054FD"/>
    <w:rsid w:val="00305581"/>
    <w:rsid w:val="00305586"/>
    <w:rsid w:val="00305636"/>
    <w:rsid w:val="0030563A"/>
    <w:rsid w:val="0030570E"/>
    <w:rsid w:val="003058CF"/>
    <w:rsid w:val="00305943"/>
    <w:rsid w:val="00305958"/>
    <w:rsid w:val="003059BB"/>
    <w:rsid w:val="00305A26"/>
    <w:rsid w:val="00305A58"/>
    <w:rsid w:val="00305B6B"/>
    <w:rsid w:val="00305B92"/>
    <w:rsid w:val="00305BD6"/>
    <w:rsid w:val="00305D6A"/>
    <w:rsid w:val="00305E8A"/>
    <w:rsid w:val="00305EDF"/>
    <w:rsid w:val="00305EE6"/>
    <w:rsid w:val="00305FC7"/>
    <w:rsid w:val="00305FD4"/>
    <w:rsid w:val="0030606C"/>
    <w:rsid w:val="0030607D"/>
    <w:rsid w:val="00306082"/>
    <w:rsid w:val="0030618F"/>
    <w:rsid w:val="00306200"/>
    <w:rsid w:val="0030622F"/>
    <w:rsid w:val="003062FB"/>
    <w:rsid w:val="003063BB"/>
    <w:rsid w:val="0030648A"/>
    <w:rsid w:val="003064A1"/>
    <w:rsid w:val="003065BF"/>
    <w:rsid w:val="0030661A"/>
    <w:rsid w:val="0030663C"/>
    <w:rsid w:val="00306818"/>
    <w:rsid w:val="0030691C"/>
    <w:rsid w:val="00306931"/>
    <w:rsid w:val="003069BA"/>
    <w:rsid w:val="00306A12"/>
    <w:rsid w:val="00306A23"/>
    <w:rsid w:val="00306BE3"/>
    <w:rsid w:val="00306D25"/>
    <w:rsid w:val="00306DE9"/>
    <w:rsid w:val="00306DEF"/>
    <w:rsid w:val="00306EE6"/>
    <w:rsid w:val="00306F4E"/>
    <w:rsid w:val="00306FDD"/>
    <w:rsid w:val="00307011"/>
    <w:rsid w:val="003070D0"/>
    <w:rsid w:val="003070E2"/>
    <w:rsid w:val="003071BF"/>
    <w:rsid w:val="00307253"/>
    <w:rsid w:val="00307267"/>
    <w:rsid w:val="00307319"/>
    <w:rsid w:val="00307359"/>
    <w:rsid w:val="00307393"/>
    <w:rsid w:val="003073C6"/>
    <w:rsid w:val="00307445"/>
    <w:rsid w:val="00307475"/>
    <w:rsid w:val="0030753B"/>
    <w:rsid w:val="00307543"/>
    <w:rsid w:val="003075E6"/>
    <w:rsid w:val="00307707"/>
    <w:rsid w:val="003077CD"/>
    <w:rsid w:val="00307817"/>
    <w:rsid w:val="00307945"/>
    <w:rsid w:val="00307968"/>
    <w:rsid w:val="00307A55"/>
    <w:rsid w:val="00307AB0"/>
    <w:rsid w:val="00307B60"/>
    <w:rsid w:val="00307C3E"/>
    <w:rsid w:val="00307D93"/>
    <w:rsid w:val="00307DCF"/>
    <w:rsid w:val="00307E14"/>
    <w:rsid w:val="00307E6D"/>
    <w:rsid w:val="00307E91"/>
    <w:rsid w:val="00307E97"/>
    <w:rsid w:val="00307FB2"/>
    <w:rsid w:val="00307FBB"/>
    <w:rsid w:val="00307FF2"/>
    <w:rsid w:val="00310173"/>
    <w:rsid w:val="003101BB"/>
    <w:rsid w:val="003101E1"/>
    <w:rsid w:val="003102F0"/>
    <w:rsid w:val="00310436"/>
    <w:rsid w:val="00310452"/>
    <w:rsid w:val="00310483"/>
    <w:rsid w:val="003105A1"/>
    <w:rsid w:val="00310656"/>
    <w:rsid w:val="003106A7"/>
    <w:rsid w:val="0031071E"/>
    <w:rsid w:val="003107FD"/>
    <w:rsid w:val="00310918"/>
    <w:rsid w:val="003109AF"/>
    <w:rsid w:val="003109CA"/>
    <w:rsid w:val="003109F0"/>
    <w:rsid w:val="00310A21"/>
    <w:rsid w:val="00310A67"/>
    <w:rsid w:val="00310AF3"/>
    <w:rsid w:val="00310B65"/>
    <w:rsid w:val="00310B68"/>
    <w:rsid w:val="00310BAA"/>
    <w:rsid w:val="00310CEF"/>
    <w:rsid w:val="00310CFC"/>
    <w:rsid w:val="00310DEC"/>
    <w:rsid w:val="0031101A"/>
    <w:rsid w:val="0031106B"/>
    <w:rsid w:val="0031107E"/>
    <w:rsid w:val="0031112A"/>
    <w:rsid w:val="00311313"/>
    <w:rsid w:val="00311404"/>
    <w:rsid w:val="003114E5"/>
    <w:rsid w:val="00311535"/>
    <w:rsid w:val="003115D1"/>
    <w:rsid w:val="00311634"/>
    <w:rsid w:val="003116C0"/>
    <w:rsid w:val="003116C5"/>
    <w:rsid w:val="003116DC"/>
    <w:rsid w:val="0031171A"/>
    <w:rsid w:val="003117F8"/>
    <w:rsid w:val="003118F4"/>
    <w:rsid w:val="0031194B"/>
    <w:rsid w:val="003119FA"/>
    <w:rsid w:val="00311A2B"/>
    <w:rsid w:val="00311A9E"/>
    <w:rsid w:val="00311AFF"/>
    <w:rsid w:val="00311B80"/>
    <w:rsid w:val="00311BA7"/>
    <w:rsid w:val="00311C8D"/>
    <w:rsid w:val="00311D47"/>
    <w:rsid w:val="00311DE0"/>
    <w:rsid w:val="003120E5"/>
    <w:rsid w:val="0031212C"/>
    <w:rsid w:val="003121AC"/>
    <w:rsid w:val="00312318"/>
    <w:rsid w:val="00312395"/>
    <w:rsid w:val="003123D3"/>
    <w:rsid w:val="00312480"/>
    <w:rsid w:val="00312505"/>
    <w:rsid w:val="0031269C"/>
    <w:rsid w:val="003126F3"/>
    <w:rsid w:val="00312897"/>
    <w:rsid w:val="00312922"/>
    <w:rsid w:val="00312931"/>
    <w:rsid w:val="0031295F"/>
    <w:rsid w:val="003129FF"/>
    <w:rsid w:val="00312A6C"/>
    <w:rsid w:val="00312B16"/>
    <w:rsid w:val="00312B21"/>
    <w:rsid w:val="00312B3E"/>
    <w:rsid w:val="00312C50"/>
    <w:rsid w:val="00312DAC"/>
    <w:rsid w:val="00312EA9"/>
    <w:rsid w:val="00312EAA"/>
    <w:rsid w:val="00312FA4"/>
    <w:rsid w:val="00312FE6"/>
    <w:rsid w:val="00313020"/>
    <w:rsid w:val="0031308A"/>
    <w:rsid w:val="00313097"/>
    <w:rsid w:val="00313109"/>
    <w:rsid w:val="0031314A"/>
    <w:rsid w:val="003131A8"/>
    <w:rsid w:val="003131F4"/>
    <w:rsid w:val="003132B5"/>
    <w:rsid w:val="0031331C"/>
    <w:rsid w:val="0031332C"/>
    <w:rsid w:val="003133E7"/>
    <w:rsid w:val="00313694"/>
    <w:rsid w:val="003136B1"/>
    <w:rsid w:val="003136DF"/>
    <w:rsid w:val="0031371B"/>
    <w:rsid w:val="0031378E"/>
    <w:rsid w:val="003137B5"/>
    <w:rsid w:val="00313B21"/>
    <w:rsid w:val="00313C93"/>
    <w:rsid w:val="00313CD5"/>
    <w:rsid w:val="00313CFB"/>
    <w:rsid w:val="00313D5B"/>
    <w:rsid w:val="00313DBC"/>
    <w:rsid w:val="00313DD1"/>
    <w:rsid w:val="00313E6F"/>
    <w:rsid w:val="00313E91"/>
    <w:rsid w:val="00313EAA"/>
    <w:rsid w:val="00313F27"/>
    <w:rsid w:val="00313FC2"/>
    <w:rsid w:val="003140FB"/>
    <w:rsid w:val="00314139"/>
    <w:rsid w:val="003141DF"/>
    <w:rsid w:val="003141F0"/>
    <w:rsid w:val="00314333"/>
    <w:rsid w:val="00314639"/>
    <w:rsid w:val="00314709"/>
    <w:rsid w:val="00314713"/>
    <w:rsid w:val="003147EA"/>
    <w:rsid w:val="0031487B"/>
    <w:rsid w:val="0031491F"/>
    <w:rsid w:val="003149AE"/>
    <w:rsid w:val="00314A86"/>
    <w:rsid w:val="00314B18"/>
    <w:rsid w:val="00314B93"/>
    <w:rsid w:val="00314BA2"/>
    <w:rsid w:val="00314D29"/>
    <w:rsid w:val="00314D7C"/>
    <w:rsid w:val="00314F3F"/>
    <w:rsid w:val="00314FC0"/>
    <w:rsid w:val="0031505C"/>
    <w:rsid w:val="00315065"/>
    <w:rsid w:val="00315121"/>
    <w:rsid w:val="00315123"/>
    <w:rsid w:val="003152CC"/>
    <w:rsid w:val="003153DD"/>
    <w:rsid w:val="003153FD"/>
    <w:rsid w:val="00315405"/>
    <w:rsid w:val="00315475"/>
    <w:rsid w:val="00315537"/>
    <w:rsid w:val="0031553A"/>
    <w:rsid w:val="0031573F"/>
    <w:rsid w:val="0031575E"/>
    <w:rsid w:val="00315766"/>
    <w:rsid w:val="0031576C"/>
    <w:rsid w:val="0031585A"/>
    <w:rsid w:val="003159A0"/>
    <w:rsid w:val="00315A2A"/>
    <w:rsid w:val="00315B1C"/>
    <w:rsid w:val="00315D58"/>
    <w:rsid w:val="00315D59"/>
    <w:rsid w:val="00315DEB"/>
    <w:rsid w:val="00316075"/>
    <w:rsid w:val="00316091"/>
    <w:rsid w:val="003160BD"/>
    <w:rsid w:val="0031624D"/>
    <w:rsid w:val="00316263"/>
    <w:rsid w:val="003162A9"/>
    <w:rsid w:val="003162DF"/>
    <w:rsid w:val="00316328"/>
    <w:rsid w:val="003163BE"/>
    <w:rsid w:val="0031646B"/>
    <w:rsid w:val="00316524"/>
    <w:rsid w:val="00316530"/>
    <w:rsid w:val="00316551"/>
    <w:rsid w:val="003166B1"/>
    <w:rsid w:val="00316743"/>
    <w:rsid w:val="003168A6"/>
    <w:rsid w:val="003168BA"/>
    <w:rsid w:val="00316982"/>
    <w:rsid w:val="003169E2"/>
    <w:rsid w:val="00316A28"/>
    <w:rsid w:val="00316A2F"/>
    <w:rsid w:val="00316A8D"/>
    <w:rsid w:val="00316C61"/>
    <w:rsid w:val="00316CBF"/>
    <w:rsid w:val="00316D31"/>
    <w:rsid w:val="00316DC1"/>
    <w:rsid w:val="00316DD8"/>
    <w:rsid w:val="00316EAB"/>
    <w:rsid w:val="00316FD8"/>
    <w:rsid w:val="00316FFD"/>
    <w:rsid w:val="00317035"/>
    <w:rsid w:val="0031710B"/>
    <w:rsid w:val="00317189"/>
    <w:rsid w:val="00317193"/>
    <w:rsid w:val="0031727B"/>
    <w:rsid w:val="003172FA"/>
    <w:rsid w:val="00317351"/>
    <w:rsid w:val="0031740B"/>
    <w:rsid w:val="0031741A"/>
    <w:rsid w:val="00317493"/>
    <w:rsid w:val="003175A4"/>
    <w:rsid w:val="003175CA"/>
    <w:rsid w:val="003175EE"/>
    <w:rsid w:val="0031769D"/>
    <w:rsid w:val="0031773C"/>
    <w:rsid w:val="00317747"/>
    <w:rsid w:val="003177DE"/>
    <w:rsid w:val="003178C1"/>
    <w:rsid w:val="003178EF"/>
    <w:rsid w:val="003179B6"/>
    <w:rsid w:val="003179E9"/>
    <w:rsid w:val="00317AF0"/>
    <w:rsid w:val="00317B45"/>
    <w:rsid w:val="00317B4E"/>
    <w:rsid w:val="00317BB1"/>
    <w:rsid w:val="00317C1A"/>
    <w:rsid w:val="00317C37"/>
    <w:rsid w:val="00317C5D"/>
    <w:rsid w:val="00317F31"/>
    <w:rsid w:val="00317F6C"/>
    <w:rsid w:val="00317F85"/>
    <w:rsid w:val="00317FCE"/>
    <w:rsid w:val="003201AD"/>
    <w:rsid w:val="00320248"/>
    <w:rsid w:val="003202EC"/>
    <w:rsid w:val="00320329"/>
    <w:rsid w:val="003203D1"/>
    <w:rsid w:val="003203FA"/>
    <w:rsid w:val="0032053D"/>
    <w:rsid w:val="003205C3"/>
    <w:rsid w:val="003205DB"/>
    <w:rsid w:val="003205DF"/>
    <w:rsid w:val="003206B3"/>
    <w:rsid w:val="00320705"/>
    <w:rsid w:val="00320859"/>
    <w:rsid w:val="003208D8"/>
    <w:rsid w:val="003208E7"/>
    <w:rsid w:val="003208E8"/>
    <w:rsid w:val="00320A8B"/>
    <w:rsid w:val="00320AB3"/>
    <w:rsid w:val="00320BC5"/>
    <w:rsid w:val="00320D1A"/>
    <w:rsid w:val="00320E3B"/>
    <w:rsid w:val="00320E42"/>
    <w:rsid w:val="00320E4D"/>
    <w:rsid w:val="00320EFE"/>
    <w:rsid w:val="00320F34"/>
    <w:rsid w:val="00320F84"/>
    <w:rsid w:val="00320FB0"/>
    <w:rsid w:val="00320FFE"/>
    <w:rsid w:val="00321079"/>
    <w:rsid w:val="003210C9"/>
    <w:rsid w:val="0032118D"/>
    <w:rsid w:val="0032141F"/>
    <w:rsid w:val="00321489"/>
    <w:rsid w:val="003215CD"/>
    <w:rsid w:val="00321777"/>
    <w:rsid w:val="00321778"/>
    <w:rsid w:val="003217CE"/>
    <w:rsid w:val="003219E8"/>
    <w:rsid w:val="00321A03"/>
    <w:rsid w:val="00321BCD"/>
    <w:rsid w:val="00321BDD"/>
    <w:rsid w:val="00321CE2"/>
    <w:rsid w:val="00321D68"/>
    <w:rsid w:val="00321DA7"/>
    <w:rsid w:val="00321DAF"/>
    <w:rsid w:val="00321DBF"/>
    <w:rsid w:val="00321DC8"/>
    <w:rsid w:val="00321DE1"/>
    <w:rsid w:val="00321DE7"/>
    <w:rsid w:val="00321E77"/>
    <w:rsid w:val="00321EF3"/>
    <w:rsid w:val="0032210D"/>
    <w:rsid w:val="00322129"/>
    <w:rsid w:val="003222ED"/>
    <w:rsid w:val="003223B8"/>
    <w:rsid w:val="003223E1"/>
    <w:rsid w:val="003223E7"/>
    <w:rsid w:val="00322417"/>
    <w:rsid w:val="0032245B"/>
    <w:rsid w:val="00322485"/>
    <w:rsid w:val="00322590"/>
    <w:rsid w:val="00322608"/>
    <w:rsid w:val="00322712"/>
    <w:rsid w:val="00322755"/>
    <w:rsid w:val="003227F0"/>
    <w:rsid w:val="003228F3"/>
    <w:rsid w:val="003229E1"/>
    <w:rsid w:val="00322A39"/>
    <w:rsid w:val="00322A96"/>
    <w:rsid w:val="00322B88"/>
    <w:rsid w:val="00322C83"/>
    <w:rsid w:val="00322CAB"/>
    <w:rsid w:val="00322D8F"/>
    <w:rsid w:val="00322E36"/>
    <w:rsid w:val="00322E7F"/>
    <w:rsid w:val="003230AE"/>
    <w:rsid w:val="00323133"/>
    <w:rsid w:val="00323176"/>
    <w:rsid w:val="003231DA"/>
    <w:rsid w:val="0032331B"/>
    <w:rsid w:val="00323477"/>
    <w:rsid w:val="0032347E"/>
    <w:rsid w:val="003234CB"/>
    <w:rsid w:val="0032360D"/>
    <w:rsid w:val="003236A0"/>
    <w:rsid w:val="00323746"/>
    <w:rsid w:val="0032375E"/>
    <w:rsid w:val="00323818"/>
    <w:rsid w:val="00323873"/>
    <w:rsid w:val="0032396D"/>
    <w:rsid w:val="00323A4D"/>
    <w:rsid w:val="00323A83"/>
    <w:rsid w:val="00323A97"/>
    <w:rsid w:val="00323B7C"/>
    <w:rsid w:val="00323B97"/>
    <w:rsid w:val="00323E8D"/>
    <w:rsid w:val="00323F71"/>
    <w:rsid w:val="00323FF3"/>
    <w:rsid w:val="00323FF6"/>
    <w:rsid w:val="00324080"/>
    <w:rsid w:val="0032429A"/>
    <w:rsid w:val="003242A7"/>
    <w:rsid w:val="003246F3"/>
    <w:rsid w:val="0032478B"/>
    <w:rsid w:val="003249D3"/>
    <w:rsid w:val="00324ADF"/>
    <w:rsid w:val="00324C39"/>
    <w:rsid w:val="00324DAB"/>
    <w:rsid w:val="00324F4D"/>
    <w:rsid w:val="00325061"/>
    <w:rsid w:val="003250B1"/>
    <w:rsid w:val="00325118"/>
    <w:rsid w:val="003252E3"/>
    <w:rsid w:val="00325324"/>
    <w:rsid w:val="00325466"/>
    <w:rsid w:val="0032548F"/>
    <w:rsid w:val="003254CE"/>
    <w:rsid w:val="00325512"/>
    <w:rsid w:val="003255A7"/>
    <w:rsid w:val="003255DA"/>
    <w:rsid w:val="003255DD"/>
    <w:rsid w:val="0032562D"/>
    <w:rsid w:val="00325798"/>
    <w:rsid w:val="003257C5"/>
    <w:rsid w:val="003257E6"/>
    <w:rsid w:val="00325A32"/>
    <w:rsid w:val="00325A63"/>
    <w:rsid w:val="00325A72"/>
    <w:rsid w:val="00325ABF"/>
    <w:rsid w:val="00325BE5"/>
    <w:rsid w:val="00325D3B"/>
    <w:rsid w:val="00325DC1"/>
    <w:rsid w:val="00325E9E"/>
    <w:rsid w:val="00325F06"/>
    <w:rsid w:val="00325F9D"/>
    <w:rsid w:val="0032615B"/>
    <w:rsid w:val="0032616C"/>
    <w:rsid w:val="003262E2"/>
    <w:rsid w:val="0032632C"/>
    <w:rsid w:val="003263B3"/>
    <w:rsid w:val="003263BB"/>
    <w:rsid w:val="00326484"/>
    <w:rsid w:val="0032653E"/>
    <w:rsid w:val="00326551"/>
    <w:rsid w:val="00326784"/>
    <w:rsid w:val="00326887"/>
    <w:rsid w:val="003268A8"/>
    <w:rsid w:val="0032692B"/>
    <w:rsid w:val="00326BB4"/>
    <w:rsid w:val="00326C94"/>
    <w:rsid w:val="00326CEC"/>
    <w:rsid w:val="00326CED"/>
    <w:rsid w:val="00326E7A"/>
    <w:rsid w:val="00326E7C"/>
    <w:rsid w:val="00326FA8"/>
    <w:rsid w:val="00327030"/>
    <w:rsid w:val="00327150"/>
    <w:rsid w:val="00327183"/>
    <w:rsid w:val="003272B7"/>
    <w:rsid w:val="00327374"/>
    <w:rsid w:val="00327537"/>
    <w:rsid w:val="003275B4"/>
    <w:rsid w:val="003275E7"/>
    <w:rsid w:val="003275F3"/>
    <w:rsid w:val="003276FD"/>
    <w:rsid w:val="00327706"/>
    <w:rsid w:val="003277B6"/>
    <w:rsid w:val="00327814"/>
    <w:rsid w:val="003278EC"/>
    <w:rsid w:val="00327A24"/>
    <w:rsid w:val="00327A84"/>
    <w:rsid w:val="00327BAF"/>
    <w:rsid w:val="00327C83"/>
    <w:rsid w:val="00327C86"/>
    <w:rsid w:val="00327CB7"/>
    <w:rsid w:val="00327D4D"/>
    <w:rsid w:val="00327D68"/>
    <w:rsid w:val="00327D79"/>
    <w:rsid w:val="00327E61"/>
    <w:rsid w:val="00327E65"/>
    <w:rsid w:val="00327F0B"/>
    <w:rsid w:val="00327F79"/>
    <w:rsid w:val="00327FF2"/>
    <w:rsid w:val="003301D3"/>
    <w:rsid w:val="00330220"/>
    <w:rsid w:val="0033029E"/>
    <w:rsid w:val="0033030F"/>
    <w:rsid w:val="00330415"/>
    <w:rsid w:val="00330498"/>
    <w:rsid w:val="003304AB"/>
    <w:rsid w:val="003306A8"/>
    <w:rsid w:val="003307B0"/>
    <w:rsid w:val="003307E4"/>
    <w:rsid w:val="00330804"/>
    <w:rsid w:val="00330896"/>
    <w:rsid w:val="003308FE"/>
    <w:rsid w:val="003309C7"/>
    <w:rsid w:val="00330B89"/>
    <w:rsid w:val="00330C12"/>
    <w:rsid w:val="00330DAC"/>
    <w:rsid w:val="00330DC9"/>
    <w:rsid w:val="00330E2F"/>
    <w:rsid w:val="00330E9A"/>
    <w:rsid w:val="00330EC3"/>
    <w:rsid w:val="00330F12"/>
    <w:rsid w:val="00331173"/>
    <w:rsid w:val="003311CD"/>
    <w:rsid w:val="003311F9"/>
    <w:rsid w:val="00331229"/>
    <w:rsid w:val="0033142D"/>
    <w:rsid w:val="00331458"/>
    <w:rsid w:val="00331595"/>
    <w:rsid w:val="00331597"/>
    <w:rsid w:val="003315CE"/>
    <w:rsid w:val="00331618"/>
    <w:rsid w:val="003317A8"/>
    <w:rsid w:val="0033196A"/>
    <w:rsid w:val="00331A05"/>
    <w:rsid w:val="00331A1B"/>
    <w:rsid w:val="00331A7D"/>
    <w:rsid w:val="00331A8B"/>
    <w:rsid w:val="00331B00"/>
    <w:rsid w:val="00331B67"/>
    <w:rsid w:val="00331C81"/>
    <w:rsid w:val="00331E1C"/>
    <w:rsid w:val="00331F59"/>
    <w:rsid w:val="00331F7C"/>
    <w:rsid w:val="00331FF0"/>
    <w:rsid w:val="0033205D"/>
    <w:rsid w:val="00332069"/>
    <w:rsid w:val="003320AA"/>
    <w:rsid w:val="003320BC"/>
    <w:rsid w:val="0033219B"/>
    <w:rsid w:val="0033220F"/>
    <w:rsid w:val="0033230E"/>
    <w:rsid w:val="003323DE"/>
    <w:rsid w:val="00332470"/>
    <w:rsid w:val="0033257C"/>
    <w:rsid w:val="003325CD"/>
    <w:rsid w:val="00332633"/>
    <w:rsid w:val="003326B7"/>
    <w:rsid w:val="0033270D"/>
    <w:rsid w:val="003327D6"/>
    <w:rsid w:val="00332834"/>
    <w:rsid w:val="00332A04"/>
    <w:rsid w:val="00332A8A"/>
    <w:rsid w:val="00332ADA"/>
    <w:rsid w:val="00332B33"/>
    <w:rsid w:val="00332B72"/>
    <w:rsid w:val="00332CB3"/>
    <w:rsid w:val="00332D3B"/>
    <w:rsid w:val="00332D9D"/>
    <w:rsid w:val="00332DBC"/>
    <w:rsid w:val="00332E38"/>
    <w:rsid w:val="00332EE3"/>
    <w:rsid w:val="00332F7B"/>
    <w:rsid w:val="00333031"/>
    <w:rsid w:val="0033308C"/>
    <w:rsid w:val="003330A0"/>
    <w:rsid w:val="0033311B"/>
    <w:rsid w:val="003331A8"/>
    <w:rsid w:val="003331C5"/>
    <w:rsid w:val="0033324B"/>
    <w:rsid w:val="0033331F"/>
    <w:rsid w:val="003333BF"/>
    <w:rsid w:val="003334B9"/>
    <w:rsid w:val="00333536"/>
    <w:rsid w:val="0033357F"/>
    <w:rsid w:val="003335BC"/>
    <w:rsid w:val="003335C9"/>
    <w:rsid w:val="003336AC"/>
    <w:rsid w:val="003337B7"/>
    <w:rsid w:val="0033380F"/>
    <w:rsid w:val="003338CD"/>
    <w:rsid w:val="00333949"/>
    <w:rsid w:val="00333A28"/>
    <w:rsid w:val="00333AF1"/>
    <w:rsid w:val="00333B5B"/>
    <w:rsid w:val="00333C0E"/>
    <w:rsid w:val="00333D03"/>
    <w:rsid w:val="00333D43"/>
    <w:rsid w:val="00333F02"/>
    <w:rsid w:val="00333F70"/>
    <w:rsid w:val="00333F71"/>
    <w:rsid w:val="00334035"/>
    <w:rsid w:val="003340C0"/>
    <w:rsid w:val="003340C4"/>
    <w:rsid w:val="003340C8"/>
    <w:rsid w:val="0033416A"/>
    <w:rsid w:val="0033419C"/>
    <w:rsid w:val="003341B6"/>
    <w:rsid w:val="003342DD"/>
    <w:rsid w:val="003343B2"/>
    <w:rsid w:val="00334436"/>
    <w:rsid w:val="00334464"/>
    <w:rsid w:val="003344B0"/>
    <w:rsid w:val="003344BE"/>
    <w:rsid w:val="00334626"/>
    <w:rsid w:val="003346A7"/>
    <w:rsid w:val="003346CA"/>
    <w:rsid w:val="003348D4"/>
    <w:rsid w:val="003349D8"/>
    <w:rsid w:val="00334AAD"/>
    <w:rsid w:val="00334AD1"/>
    <w:rsid w:val="00334AEF"/>
    <w:rsid w:val="00334B73"/>
    <w:rsid w:val="00334BF2"/>
    <w:rsid w:val="00334C76"/>
    <w:rsid w:val="00334D96"/>
    <w:rsid w:val="00334DCA"/>
    <w:rsid w:val="00334DDA"/>
    <w:rsid w:val="00334ED7"/>
    <w:rsid w:val="00334EFC"/>
    <w:rsid w:val="00334F2F"/>
    <w:rsid w:val="00334F3A"/>
    <w:rsid w:val="00334F41"/>
    <w:rsid w:val="0033501A"/>
    <w:rsid w:val="00335041"/>
    <w:rsid w:val="00335100"/>
    <w:rsid w:val="003351E6"/>
    <w:rsid w:val="00335215"/>
    <w:rsid w:val="003352D7"/>
    <w:rsid w:val="0033539B"/>
    <w:rsid w:val="003353F6"/>
    <w:rsid w:val="00335473"/>
    <w:rsid w:val="00335491"/>
    <w:rsid w:val="00335519"/>
    <w:rsid w:val="0033558B"/>
    <w:rsid w:val="003355C5"/>
    <w:rsid w:val="00335638"/>
    <w:rsid w:val="00335728"/>
    <w:rsid w:val="0033584B"/>
    <w:rsid w:val="003358DE"/>
    <w:rsid w:val="003358E0"/>
    <w:rsid w:val="0033594D"/>
    <w:rsid w:val="0033595A"/>
    <w:rsid w:val="00335A91"/>
    <w:rsid w:val="00335B3E"/>
    <w:rsid w:val="00335E64"/>
    <w:rsid w:val="00335EAB"/>
    <w:rsid w:val="00335F32"/>
    <w:rsid w:val="00335F60"/>
    <w:rsid w:val="00335FD7"/>
    <w:rsid w:val="003360B1"/>
    <w:rsid w:val="003360F2"/>
    <w:rsid w:val="00336139"/>
    <w:rsid w:val="003361C7"/>
    <w:rsid w:val="00336205"/>
    <w:rsid w:val="0033627B"/>
    <w:rsid w:val="003362BC"/>
    <w:rsid w:val="0033630A"/>
    <w:rsid w:val="0033634D"/>
    <w:rsid w:val="003363E7"/>
    <w:rsid w:val="003364DF"/>
    <w:rsid w:val="003364E3"/>
    <w:rsid w:val="00336578"/>
    <w:rsid w:val="003365D7"/>
    <w:rsid w:val="00336719"/>
    <w:rsid w:val="00336740"/>
    <w:rsid w:val="003367DA"/>
    <w:rsid w:val="00336827"/>
    <w:rsid w:val="0033691A"/>
    <w:rsid w:val="0033693E"/>
    <w:rsid w:val="00336A04"/>
    <w:rsid w:val="00336B9C"/>
    <w:rsid w:val="00336C55"/>
    <w:rsid w:val="00336C6A"/>
    <w:rsid w:val="00336CA9"/>
    <w:rsid w:val="00336D85"/>
    <w:rsid w:val="00336D94"/>
    <w:rsid w:val="00336FAC"/>
    <w:rsid w:val="00336FF7"/>
    <w:rsid w:val="00337003"/>
    <w:rsid w:val="00337143"/>
    <w:rsid w:val="0033723A"/>
    <w:rsid w:val="003372A5"/>
    <w:rsid w:val="003373D1"/>
    <w:rsid w:val="003373D8"/>
    <w:rsid w:val="003373DB"/>
    <w:rsid w:val="00337461"/>
    <w:rsid w:val="00337594"/>
    <w:rsid w:val="003375C3"/>
    <w:rsid w:val="00337628"/>
    <w:rsid w:val="0033766E"/>
    <w:rsid w:val="003376A7"/>
    <w:rsid w:val="003376BF"/>
    <w:rsid w:val="003376E7"/>
    <w:rsid w:val="0033771D"/>
    <w:rsid w:val="00337751"/>
    <w:rsid w:val="0033782E"/>
    <w:rsid w:val="00337843"/>
    <w:rsid w:val="003378E9"/>
    <w:rsid w:val="00337901"/>
    <w:rsid w:val="0033797C"/>
    <w:rsid w:val="003379FF"/>
    <w:rsid w:val="00337B8A"/>
    <w:rsid w:val="00337C6F"/>
    <w:rsid w:val="00337CCC"/>
    <w:rsid w:val="00337DB6"/>
    <w:rsid w:val="00337DD2"/>
    <w:rsid w:val="00337DEC"/>
    <w:rsid w:val="00337F08"/>
    <w:rsid w:val="00337F59"/>
    <w:rsid w:val="0034004C"/>
    <w:rsid w:val="00340066"/>
    <w:rsid w:val="003400CB"/>
    <w:rsid w:val="00340154"/>
    <w:rsid w:val="003401EA"/>
    <w:rsid w:val="0034020C"/>
    <w:rsid w:val="00340283"/>
    <w:rsid w:val="00340334"/>
    <w:rsid w:val="003403DC"/>
    <w:rsid w:val="00340425"/>
    <w:rsid w:val="00340549"/>
    <w:rsid w:val="003405B3"/>
    <w:rsid w:val="003405DC"/>
    <w:rsid w:val="003405F7"/>
    <w:rsid w:val="0034060B"/>
    <w:rsid w:val="00340752"/>
    <w:rsid w:val="003407A2"/>
    <w:rsid w:val="003407F1"/>
    <w:rsid w:val="0034097C"/>
    <w:rsid w:val="00340A1A"/>
    <w:rsid w:val="00340A20"/>
    <w:rsid w:val="00340C94"/>
    <w:rsid w:val="00340DAB"/>
    <w:rsid w:val="00340DE1"/>
    <w:rsid w:val="00340ED2"/>
    <w:rsid w:val="00340FA4"/>
    <w:rsid w:val="00341119"/>
    <w:rsid w:val="00341148"/>
    <w:rsid w:val="00341264"/>
    <w:rsid w:val="00341388"/>
    <w:rsid w:val="003413BD"/>
    <w:rsid w:val="00341674"/>
    <w:rsid w:val="00341722"/>
    <w:rsid w:val="003417D2"/>
    <w:rsid w:val="003419AF"/>
    <w:rsid w:val="00341A0C"/>
    <w:rsid w:val="00341A6E"/>
    <w:rsid w:val="00341C85"/>
    <w:rsid w:val="00341DAE"/>
    <w:rsid w:val="00341DCC"/>
    <w:rsid w:val="00341E7C"/>
    <w:rsid w:val="00341E88"/>
    <w:rsid w:val="00341F86"/>
    <w:rsid w:val="00341FFD"/>
    <w:rsid w:val="00342008"/>
    <w:rsid w:val="0034220B"/>
    <w:rsid w:val="003422B8"/>
    <w:rsid w:val="003422D2"/>
    <w:rsid w:val="00342345"/>
    <w:rsid w:val="003423D4"/>
    <w:rsid w:val="003423F4"/>
    <w:rsid w:val="00342406"/>
    <w:rsid w:val="0034241A"/>
    <w:rsid w:val="00342427"/>
    <w:rsid w:val="00342433"/>
    <w:rsid w:val="0034253E"/>
    <w:rsid w:val="0034257C"/>
    <w:rsid w:val="00342638"/>
    <w:rsid w:val="0034269B"/>
    <w:rsid w:val="003426AD"/>
    <w:rsid w:val="00342717"/>
    <w:rsid w:val="00342725"/>
    <w:rsid w:val="0034277E"/>
    <w:rsid w:val="00342845"/>
    <w:rsid w:val="0034285A"/>
    <w:rsid w:val="00342864"/>
    <w:rsid w:val="00342A90"/>
    <w:rsid w:val="00342B31"/>
    <w:rsid w:val="00342BB4"/>
    <w:rsid w:val="00342D2C"/>
    <w:rsid w:val="00342DAF"/>
    <w:rsid w:val="00342EA2"/>
    <w:rsid w:val="00342EA5"/>
    <w:rsid w:val="00342EC6"/>
    <w:rsid w:val="00342F38"/>
    <w:rsid w:val="00342F3F"/>
    <w:rsid w:val="00342F97"/>
    <w:rsid w:val="00343254"/>
    <w:rsid w:val="00343284"/>
    <w:rsid w:val="003432A3"/>
    <w:rsid w:val="00343430"/>
    <w:rsid w:val="00343456"/>
    <w:rsid w:val="003434AD"/>
    <w:rsid w:val="003434D0"/>
    <w:rsid w:val="00343520"/>
    <w:rsid w:val="003435BF"/>
    <w:rsid w:val="0034372B"/>
    <w:rsid w:val="0034379F"/>
    <w:rsid w:val="003437E6"/>
    <w:rsid w:val="00343A02"/>
    <w:rsid w:val="00343ABC"/>
    <w:rsid w:val="00343AF8"/>
    <w:rsid w:val="00343B90"/>
    <w:rsid w:val="00343CEA"/>
    <w:rsid w:val="00343D08"/>
    <w:rsid w:val="00343E2F"/>
    <w:rsid w:val="00343E3E"/>
    <w:rsid w:val="00343EC2"/>
    <w:rsid w:val="00343F45"/>
    <w:rsid w:val="00343F8A"/>
    <w:rsid w:val="00344051"/>
    <w:rsid w:val="003440B3"/>
    <w:rsid w:val="003440F6"/>
    <w:rsid w:val="00344144"/>
    <w:rsid w:val="003441CD"/>
    <w:rsid w:val="00344209"/>
    <w:rsid w:val="003442BC"/>
    <w:rsid w:val="0034434B"/>
    <w:rsid w:val="00344382"/>
    <w:rsid w:val="003443F1"/>
    <w:rsid w:val="00344436"/>
    <w:rsid w:val="00344461"/>
    <w:rsid w:val="003444F7"/>
    <w:rsid w:val="00344602"/>
    <w:rsid w:val="00344741"/>
    <w:rsid w:val="003447C3"/>
    <w:rsid w:val="003447C9"/>
    <w:rsid w:val="00344837"/>
    <w:rsid w:val="0034483E"/>
    <w:rsid w:val="003448A8"/>
    <w:rsid w:val="00344960"/>
    <w:rsid w:val="00344BBE"/>
    <w:rsid w:val="00344C23"/>
    <w:rsid w:val="00344C45"/>
    <w:rsid w:val="00344CFD"/>
    <w:rsid w:val="00344D24"/>
    <w:rsid w:val="00344D76"/>
    <w:rsid w:val="00344D93"/>
    <w:rsid w:val="00344E5F"/>
    <w:rsid w:val="00344E79"/>
    <w:rsid w:val="00344F27"/>
    <w:rsid w:val="00344F5F"/>
    <w:rsid w:val="00344F72"/>
    <w:rsid w:val="00345032"/>
    <w:rsid w:val="00345096"/>
    <w:rsid w:val="0034514A"/>
    <w:rsid w:val="00345209"/>
    <w:rsid w:val="00345367"/>
    <w:rsid w:val="003453C4"/>
    <w:rsid w:val="00345470"/>
    <w:rsid w:val="003455EC"/>
    <w:rsid w:val="003456A0"/>
    <w:rsid w:val="0034573F"/>
    <w:rsid w:val="0034578B"/>
    <w:rsid w:val="003458A5"/>
    <w:rsid w:val="003458BE"/>
    <w:rsid w:val="003458C8"/>
    <w:rsid w:val="00345A44"/>
    <w:rsid w:val="00345AEC"/>
    <w:rsid w:val="00345CEF"/>
    <w:rsid w:val="00345EB9"/>
    <w:rsid w:val="00345ED7"/>
    <w:rsid w:val="00346107"/>
    <w:rsid w:val="00346218"/>
    <w:rsid w:val="00346257"/>
    <w:rsid w:val="0034629C"/>
    <w:rsid w:val="003462B1"/>
    <w:rsid w:val="0034630B"/>
    <w:rsid w:val="00346327"/>
    <w:rsid w:val="0034633B"/>
    <w:rsid w:val="003463DD"/>
    <w:rsid w:val="003464BE"/>
    <w:rsid w:val="00346599"/>
    <w:rsid w:val="003465AE"/>
    <w:rsid w:val="00346713"/>
    <w:rsid w:val="003467F6"/>
    <w:rsid w:val="0034680C"/>
    <w:rsid w:val="0034685B"/>
    <w:rsid w:val="00346AB6"/>
    <w:rsid w:val="00346B7A"/>
    <w:rsid w:val="00346C6A"/>
    <w:rsid w:val="00346DFA"/>
    <w:rsid w:val="00346E23"/>
    <w:rsid w:val="00346EB8"/>
    <w:rsid w:val="00347108"/>
    <w:rsid w:val="00347167"/>
    <w:rsid w:val="00347193"/>
    <w:rsid w:val="00347206"/>
    <w:rsid w:val="00347229"/>
    <w:rsid w:val="003472BC"/>
    <w:rsid w:val="003472D6"/>
    <w:rsid w:val="0034731D"/>
    <w:rsid w:val="00347324"/>
    <w:rsid w:val="00347518"/>
    <w:rsid w:val="0034759D"/>
    <w:rsid w:val="00347615"/>
    <w:rsid w:val="0034765B"/>
    <w:rsid w:val="003476FF"/>
    <w:rsid w:val="003477D2"/>
    <w:rsid w:val="00347800"/>
    <w:rsid w:val="00347856"/>
    <w:rsid w:val="003479EE"/>
    <w:rsid w:val="00347A69"/>
    <w:rsid w:val="00347A7A"/>
    <w:rsid w:val="00347C68"/>
    <w:rsid w:val="00347D3B"/>
    <w:rsid w:val="00347D98"/>
    <w:rsid w:val="00347EDF"/>
    <w:rsid w:val="00347F4F"/>
    <w:rsid w:val="00347F82"/>
    <w:rsid w:val="00347F87"/>
    <w:rsid w:val="00347FA6"/>
    <w:rsid w:val="00350063"/>
    <w:rsid w:val="00350078"/>
    <w:rsid w:val="00350090"/>
    <w:rsid w:val="003500A2"/>
    <w:rsid w:val="003500FE"/>
    <w:rsid w:val="00350138"/>
    <w:rsid w:val="003501BA"/>
    <w:rsid w:val="00350228"/>
    <w:rsid w:val="0035022E"/>
    <w:rsid w:val="00350248"/>
    <w:rsid w:val="003502BC"/>
    <w:rsid w:val="003502D0"/>
    <w:rsid w:val="0035030C"/>
    <w:rsid w:val="0035037F"/>
    <w:rsid w:val="003503A9"/>
    <w:rsid w:val="003503DD"/>
    <w:rsid w:val="00350540"/>
    <w:rsid w:val="003506F1"/>
    <w:rsid w:val="00350986"/>
    <w:rsid w:val="003509CD"/>
    <w:rsid w:val="00350A1A"/>
    <w:rsid w:val="00350BEC"/>
    <w:rsid w:val="00350E9E"/>
    <w:rsid w:val="00350EE5"/>
    <w:rsid w:val="00350F13"/>
    <w:rsid w:val="00350F8D"/>
    <w:rsid w:val="00350F9B"/>
    <w:rsid w:val="00350FCD"/>
    <w:rsid w:val="00350FD7"/>
    <w:rsid w:val="00350FE9"/>
    <w:rsid w:val="00350FEC"/>
    <w:rsid w:val="00351029"/>
    <w:rsid w:val="00351234"/>
    <w:rsid w:val="0035123F"/>
    <w:rsid w:val="00351314"/>
    <w:rsid w:val="00351381"/>
    <w:rsid w:val="0035139D"/>
    <w:rsid w:val="003513D4"/>
    <w:rsid w:val="0035157E"/>
    <w:rsid w:val="003515AC"/>
    <w:rsid w:val="0035163D"/>
    <w:rsid w:val="00351830"/>
    <w:rsid w:val="00351A00"/>
    <w:rsid w:val="00351A31"/>
    <w:rsid w:val="00351AFE"/>
    <w:rsid w:val="00351C5A"/>
    <w:rsid w:val="00351C84"/>
    <w:rsid w:val="00351CFC"/>
    <w:rsid w:val="00351D5F"/>
    <w:rsid w:val="00351DAF"/>
    <w:rsid w:val="00351DB3"/>
    <w:rsid w:val="00351DC1"/>
    <w:rsid w:val="00351E63"/>
    <w:rsid w:val="00351EE5"/>
    <w:rsid w:val="00351F11"/>
    <w:rsid w:val="00351FE5"/>
    <w:rsid w:val="0035206C"/>
    <w:rsid w:val="00352096"/>
    <w:rsid w:val="003520D5"/>
    <w:rsid w:val="00352171"/>
    <w:rsid w:val="00352191"/>
    <w:rsid w:val="0035219E"/>
    <w:rsid w:val="00352233"/>
    <w:rsid w:val="0035224E"/>
    <w:rsid w:val="00352318"/>
    <w:rsid w:val="00352356"/>
    <w:rsid w:val="0035237D"/>
    <w:rsid w:val="0035249C"/>
    <w:rsid w:val="00352616"/>
    <w:rsid w:val="0035262C"/>
    <w:rsid w:val="0035263C"/>
    <w:rsid w:val="0035268F"/>
    <w:rsid w:val="0035274E"/>
    <w:rsid w:val="0035289D"/>
    <w:rsid w:val="003529D4"/>
    <w:rsid w:val="003529EF"/>
    <w:rsid w:val="00352B14"/>
    <w:rsid w:val="00352B19"/>
    <w:rsid w:val="00352C2E"/>
    <w:rsid w:val="00352C59"/>
    <w:rsid w:val="00352C5A"/>
    <w:rsid w:val="00352C9E"/>
    <w:rsid w:val="00352D27"/>
    <w:rsid w:val="00352F54"/>
    <w:rsid w:val="00352F7F"/>
    <w:rsid w:val="003530F9"/>
    <w:rsid w:val="003532F4"/>
    <w:rsid w:val="0035332E"/>
    <w:rsid w:val="00353341"/>
    <w:rsid w:val="00353431"/>
    <w:rsid w:val="0035343A"/>
    <w:rsid w:val="00353519"/>
    <w:rsid w:val="00353524"/>
    <w:rsid w:val="003535CD"/>
    <w:rsid w:val="00353754"/>
    <w:rsid w:val="00353790"/>
    <w:rsid w:val="003537A5"/>
    <w:rsid w:val="003538DB"/>
    <w:rsid w:val="003538FD"/>
    <w:rsid w:val="00353947"/>
    <w:rsid w:val="00353955"/>
    <w:rsid w:val="003539D9"/>
    <w:rsid w:val="00353A90"/>
    <w:rsid w:val="00353B4C"/>
    <w:rsid w:val="00353B69"/>
    <w:rsid w:val="00353C35"/>
    <w:rsid w:val="00353C9C"/>
    <w:rsid w:val="00353D06"/>
    <w:rsid w:val="00353E33"/>
    <w:rsid w:val="00353FC8"/>
    <w:rsid w:val="00353FDF"/>
    <w:rsid w:val="0035400A"/>
    <w:rsid w:val="0035405E"/>
    <w:rsid w:val="00354115"/>
    <w:rsid w:val="00354174"/>
    <w:rsid w:val="0035439B"/>
    <w:rsid w:val="0035446A"/>
    <w:rsid w:val="0035446C"/>
    <w:rsid w:val="003544D2"/>
    <w:rsid w:val="003544DF"/>
    <w:rsid w:val="00354629"/>
    <w:rsid w:val="003546CF"/>
    <w:rsid w:val="003546E2"/>
    <w:rsid w:val="00354795"/>
    <w:rsid w:val="00354842"/>
    <w:rsid w:val="00354859"/>
    <w:rsid w:val="003548D2"/>
    <w:rsid w:val="0035499C"/>
    <w:rsid w:val="003549A9"/>
    <w:rsid w:val="00354ABC"/>
    <w:rsid w:val="00354B64"/>
    <w:rsid w:val="00354D3B"/>
    <w:rsid w:val="00354DDE"/>
    <w:rsid w:val="00354E8D"/>
    <w:rsid w:val="00354ED8"/>
    <w:rsid w:val="00354EF8"/>
    <w:rsid w:val="00354F0A"/>
    <w:rsid w:val="00354FF4"/>
    <w:rsid w:val="00355055"/>
    <w:rsid w:val="003550D4"/>
    <w:rsid w:val="003550FF"/>
    <w:rsid w:val="00355109"/>
    <w:rsid w:val="00355292"/>
    <w:rsid w:val="0035529E"/>
    <w:rsid w:val="003552AD"/>
    <w:rsid w:val="003552D4"/>
    <w:rsid w:val="0035530E"/>
    <w:rsid w:val="0035534F"/>
    <w:rsid w:val="00355353"/>
    <w:rsid w:val="003554A4"/>
    <w:rsid w:val="003554EF"/>
    <w:rsid w:val="0035555E"/>
    <w:rsid w:val="003555FD"/>
    <w:rsid w:val="0035565D"/>
    <w:rsid w:val="00355840"/>
    <w:rsid w:val="00355889"/>
    <w:rsid w:val="00355994"/>
    <w:rsid w:val="00355B21"/>
    <w:rsid w:val="00355C9B"/>
    <w:rsid w:val="00355E74"/>
    <w:rsid w:val="00355E7E"/>
    <w:rsid w:val="00355ECA"/>
    <w:rsid w:val="00355EE0"/>
    <w:rsid w:val="003560D0"/>
    <w:rsid w:val="00356179"/>
    <w:rsid w:val="0035627A"/>
    <w:rsid w:val="003563B1"/>
    <w:rsid w:val="003563B3"/>
    <w:rsid w:val="00356439"/>
    <w:rsid w:val="00356449"/>
    <w:rsid w:val="00356593"/>
    <w:rsid w:val="003565D1"/>
    <w:rsid w:val="00356637"/>
    <w:rsid w:val="00356700"/>
    <w:rsid w:val="003568AA"/>
    <w:rsid w:val="003569E2"/>
    <w:rsid w:val="00356A4E"/>
    <w:rsid w:val="00356A90"/>
    <w:rsid w:val="00356B59"/>
    <w:rsid w:val="00356BEB"/>
    <w:rsid w:val="00356C95"/>
    <w:rsid w:val="00356E42"/>
    <w:rsid w:val="00356EBA"/>
    <w:rsid w:val="00356EF9"/>
    <w:rsid w:val="00356F8E"/>
    <w:rsid w:val="00357039"/>
    <w:rsid w:val="00357101"/>
    <w:rsid w:val="0035710E"/>
    <w:rsid w:val="00357135"/>
    <w:rsid w:val="0035727F"/>
    <w:rsid w:val="0035731B"/>
    <w:rsid w:val="00357358"/>
    <w:rsid w:val="003575F6"/>
    <w:rsid w:val="00357722"/>
    <w:rsid w:val="0035777E"/>
    <w:rsid w:val="00357789"/>
    <w:rsid w:val="00357921"/>
    <w:rsid w:val="00357B2A"/>
    <w:rsid w:val="00357B89"/>
    <w:rsid w:val="00357DA6"/>
    <w:rsid w:val="00357DAA"/>
    <w:rsid w:val="00357DFE"/>
    <w:rsid w:val="003600FB"/>
    <w:rsid w:val="0036022E"/>
    <w:rsid w:val="003602E9"/>
    <w:rsid w:val="0036035E"/>
    <w:rsid w:val="00360453"/>
    <w:rsid w:val="0036045D"/>
    <w:rsid w:val="00360471"/>
    <w:rsid w:val="003606AC"/>
    <w:rsid w:val="0036091D"/>
    <w:rsid w:val="00360930"/>
    <w:rsid w:val="00360AF4"/>
    <w:rsid w:val="00360B20"/>
    <w:rsid w:val="00360B6A"/>
    <w:rsid w:val="00360C55"/>
    <w:rsid w:val="00361038"/>
    <w:rsid w:val="0036109D"/>
    <w:rsid w:val="00361210"/>
    <w:rsid w:val="00361224"/>
    <w:rsid w:val="003612D3"/>
    <w:rsid w:val="00361384"/>
    <w:rsid w:val="003613DA"/>
    <w:rsid w:val="003613E4"/>
    <w:rsid w:val="00361409"/>
    <w:rsid w:val="003614F5"/>
    <w:rsid w:val="0036150C"/>
    <w:rsid w:val="00361530"/>
    <w:rsid w:val="00361654"/>
    <w:rsid w:val="0036165C"/>
    <w:rsid w:val="00361785"/>
    <w:rsid w:val="00361794"/>
    <w:rsid w:val="00361839"/>
    <w:rsid w:val="00361893"/>
    <w:rsid w:val="003618A4"/>
    <w:rsid w:val="003618D9"/>
    <w:rsid w:val="003618E7"/>
    <w:rsid w:val="003618FE"/>
    <w:rsid w:val="0036198C"/>
    <w:rsid w:val="003619C3"/>
    <w:rsid w:val="00361BC1"/>
    <w:rsid w:val="00361C10"/>
    <w:rsid w:val="00361C1F"/>
    <w:rsid w:val="00361C8A"/>
    <w:rsid w:val="00361D13"/>
    <w:rsid w:val="00361E7F"/>
    <w:rsid w:val="00361F1F"/>
    <w:rsid w:val="00361F8E"/>
    <w:rsid w:val="00361F9B"/>
    <w:rsid w:val="00361FB6"/>
    <w:rsid w:val="00361FBE"/>
    <w:rsid w:val="0036210B"/>
    <w:rsid w:val="0036211A"/>
    <w:rsid w:val="00362173"/>
    <w:rsid w:val="0036221A"/>
    <w:rsid w:val="00362287"/>
    <w:rsid w:val="00362293"/>
    <w:rsid w:val="003622C4"/>
    <w:rsid w:val="003622EE"/>
    <w:rsid w:val="0036232F"/>
    <w:rsid w:val="003623B5"/>
    <w:rsid w:val="00362402"/>
    <w:rsid w:val="00362443"/>
    <w:rsid w:val="0036247A"/>
    <w:rsid w:val="003624BC"/>
    <w:rsid w:val="003624C6"/>
    <w:rsid w:val="0036259A"/>
    <w:rsid w:val="003625FE"/>
    <w:rsid w:val="00362601"/>
    <w:rsid w:val="0036262F"/>
    <w:rsid w:val="00362842"/>
    <w:rsid w:val="0036285B"/>
    <w:rsid w:val="00362879"/>
    <w:rsid w:val="0036290F"/>
    <w:rsid w:val="0036297A"/>
    <w:rsid w:val="00362ABB"/>
    <w:rsid w:val="00362ACA"/>
    <w:rsid w:val="00362B60"/>
    <w:rsid w:val="00362B6F"/>
    <w:rsid w:val="00362C8B"/>
    <w:rsid w:val="00362D06"/>
    <w:rsid w:val="00362D4F"/>
    <w:rsid w:val="00362D81"/>
    <w:rsid w:val="00362EB3"/>
    <w:rsid w:val="0036309B"/>
    <w:rsid w:val="003630CF"/>
    <w:rsid w:val="0036314C"/>
    <w:rsid w:val="00363197"/>
    <w:rsid w:val="0036320A"/>
    <w:rsid w:val="0036325D"/>
    <w:rsid w:val="00363446"/>
    <w:rsid w:val="0036350E"/>
    <w:rsid w:val="00363528"/>
    <w:rsid w:val="003635F7"/>
    <w:rsid w:val="0036364C"/>
    <w:rsid w:val="003636AE"/>
    <w:rsid w:val="003636EA"/>
    <w:rsid w:val="00363702"/>
    <w:rsid w:val="0036379E"/>
    <w:rsid w:val="003637AE"/>
    <w:rsid w:val="00363831"/>
    <w:rsid w:val="00363A43"/>
    <w:rsid w:val="00363AF9"/>
    <w:rsid w:val="00363C42"/>
    <w:rsid w:val="00363C44"/>
    <w:rsid w:val="00363D5F"/>
    <w:rsid w:val="00363DA4"/>
    <w:rsid w:val="00363DB4"/>
    <w:rsid w:val="00363ECD"/>
    <w:rsid w:val="00363ED7"/>
    <w:rsid w:val="00364117"/>
    <w:rsid w:val="0036414D"/>
    <w:rsid w:val="003641BE"/>
    <w:rsid w:val="0036421F"/>
    <w:rsid w:val="003642BD"/>
    <w:rsid w:val="003642FC"/>
    <w:rsid w:val="00364355"/>
    <w:rsid w:val="003643C0"/>
    <w:rsid w:val="00364445"/>
    <w:rsid w:val="00364486"/>
    <w:rsid w:val="003644D9"/>
    <w:rsid w:val="003645BA"/>
    <w:rsid w:val="003645E9"/>
    <w:rsid w:val="00364654"/>
    <w:rsid w:val="003646A2"/>
    <w:rsid w:val="00364853"/>
    <w:rsid w:val="003648A4"/>
    <w:rsid w:val="00364A34"/>
    <w:rsid w:val="00364B35"/>
    <w:rsid w:val="00364CA6"/>
    <w:rsid w:val="00364D5F"/>
    <w:rsid w:val="00364DB6"/>
    <w:rsid w:val="00364E2A"/>
    <w:rsid w:val="00364E3B"/>
    <w:rsid w:val="003650D6"/>
    <w:rsid w:val="003650EF"/>
    <w:rsid w:val="00365130"/>
    <w:rsid w:val="00365185"/>
    <w:rsid w:val="003651E5"/>
    <w:rsid w:val="003652B7"/>
    <w:rsid w:val="003652D4"/>
    <w:rsid w:val="0036538D"/>
    <w:rsid w:val="003653EB"/>
    <w:rsid w:val="00365459"/>
    <w:rsid w:val="00365577"/>
    <w:rsid w:val="003655E5"/>
    <w:rsid w:val="00365638"/>
    <w:rsid w:val="00365646"/>
    <w:rsid w:val="0036573B"/>
    <w:rsid w:val="00365771"/>
    <w:rsid w:val="003657AA"/>
    <w:rsid w:val="003657D2"/>
    <w:rsid w:val="003657EB"/>
    <w:rsid w:val="0036585C"/>
    <w:rsid w:val="00365880"/>
    <w:rsid w:val="003659C1"/>
    <w:rsid w:val="00365A62"/>
    <w:rsid w:val="00365AAC"/>
    <w:rsid w:val="00365B49"/>
    <w:rsid w:val="00365B5F"/>
    <w:rsid w:val="00365CC7"/>
    <w:rsid w:val="00365D39"/>
    <w:rsid w:val="00365D56"/>
    <w:rsid w:val="00365DFA"/>
    <w:rsid w:val="00365E69"/>
    <w:rsid w:val="00365F93"/>
    <w:rsid w:val="00365F98"/>
    <w:rsid w:val="0036600B"/>
    <w:rsid w:val="003661D4"/>
    <w:rsid w:val="003661EF"/>
    <w:rsid w:val="00366254"/>
    <w:rsid w:val="003664D5"/>
    <w:rsid w:val="0036652D"/>
    <w:rsid w:val="003665CB"/>
    <w:rsid w:val="00366672"/>
    <w:rsid w:val="0036687E"/>
    <w:rsid w:val="0036699B"/>
    <w:rsid w:val="003669DE"/>
    <w:rsid w:val="00366A25"/>
    <w:rsid w:val="00366A3A"/>
    <w:rsid w:val="00366A91"/>
    <w:rsid w:val="00366B0C"/>
    <w:rsid w:val="00366BBA"/>
    <w:rsid w:val="00366CFC"/>
    <w:rsid w:val="00366EA0"/>
    <w:rsid w:val="00366EAE"/>
    <w:rsid w:val="00366ED4"/>
    <w:rsid w:val="00366F02"/>
    <w:rsid w:val="00366F1B"/>
    <w:rsid w:val="00366FC1"/>
    <w:rsid w:val="0036714E"/>
    <w:rsid w:val="00367199"/>
    <w:rsid w:val="00367215"/>
    <w:rsid w:val="0036721A"/>
    <w:rsid w:val="003672A6"/>
    <w:rsid w:val="0036733C"/>
    <w:rsid w:val="0036735B"/>
    <w:rsid w:val="00367374"/>
    <w:rsid w:val="00367549"/>
    <w:rsid w:val="003675C2"/>
    <w:rsid w:val="003675C6"/>
    <w:rsid w:val="00367709"/>
    <w:rsid w:val="0036776C"/>
    <w:rsid w:val="003677D0"/>
    <w:rsid w:val="00367829"/>
    <w:rsid w:val="00367A0C"/>
    <w:rsid w:val="00367A58"/>
    <w:rsid w:val="00367A72"/>
    <w:rsid w:val="00367B8C"/>
    <w:rsid w:val="00367BBC"/>
    <w:rsid w:val="00367C11"/>
    <w:rsid w:val="00367EB8"/>
    <w:rsid w:val="00367F31"/>
    <w:rsid w:val="00370059"/>
    <w:rsid w:val="00370087"/>
    <w:rsid w:val="0037024B"/>
    <w:rsid w:val="0037038F"/>
    <w:rsid w:val="00370516"/>
    <w:rsid w:val="00370587"/>
    <w:rsid w:val="0037058B"/>
    <w:rsid w:val="00370687"/>
    <w:rsid w:val="00370779"/>
    <w:rsid w:val="003707A5"/>
    <w:rsid w:val="00370821"/>
    <w:rsid w:val="00370A0E"/>
    <w:rsid w:val="00370A59"/>
    <w:rsid w:val="00370B42"/>
    <w:rsid w:val="00370D51"/>
    <w:rsid w:val="00370DE1"/>
    <w:rsid w:val="00370ED0"/>
    <w:rsid w:val="00370EFB"/>
    <w:rsid w:val="00370FA8"/>
    <w:rsid w:val="00370FC4"/>
    <w:rsid w:val="0037107A"/>
    <w:rsid w:val="003710F1"/>
    <w:rsid w:val="00371168"/>
    <w:rsid w:val="003712CD"/>
    <w:rsid w:val="003714FC"/>
    <w:rsid w:val="00371673"/>
    <w:rsid w:val="00371746"/>
    <w:rsid w:val="00371946"/>
    <w:rsid w:val="00371955"/>
    <w:rsid w:val="00371AAC"/>
    <w:rsid w:val="00371B5A"/>
    <w:rsid w:val="00371B8C"/>
    <w:rsid w:val="00371C3B"/>
    <w:rsid w:val="00371CBB"/>
    <w:rsid w:val="00371EFA"/>
    <w:rsid w:val="00371F21"/>
    <w:rsid w:val="00371F65"/>
    <w:rsid w:val="00372057"/>
    <w:rsid w:val="003720AE"/>
    <w:rsid w:val="0037210D"/>
    <w:rsid w:val="0037211E"/>
    <w:rsid w:val="00372158"/>
    <w:rsid w:val="003723BD"/>
    <w:rsid w:val="003724BF"/>
    <w:rsid w:val="0037251E"/>
    <w:rsid w:val="00372551"/>
    <w:rsid w:val="0037259E"/>
    <w:rsid w:val="0037273F"/>
    <w:rsid w:val="00372802"/>
    <w:rsid w:val="0037289A"/>
    <w:rsid w:val="00372955"/>
    <w:rsid w:val="00372B11"/>
    <w:rsid w:val="00372B4A"/>
    <w:rsid w:val="00372CC8"/>
    <w:rsid w:val="00372CDF"/>
    <w:rsid w:val="00372D55"/>
    <w:rsid w:val="00372D85"/>
    <w:rsid w:val="00372DDE"/>
    <w:rsid w:val="00372E47"/>
    <w:rsid w:val="00372F2E"/>
    <w:rsid w:val="003732B6"/>
    <w:rsid w:val="003732D3"/>
    <w:rsid w:val="003732FA"/>
    <w:rsid w:val="00373300"/>
    <w:rsid w:val="00373305"/>
    <w:rsid w:val="00373387"/>
    <w:rsid w:val="00373449"/>
    <w:rsid w:val="003735A4"/>
    <w:rsid w:val="003735C2"/>
    <w:rsid w:val="003736BA"/>
    <w:rsid w:val="003737F1"/>
    <w:rsid w:val="00373802"/>
    <w:rsid w:val="00373875"/>
    <w:rsid w:val="003738B6"/>
    <w:rsid w:val="003738E8"/>
    <w:rsid w:val="003739E8"/>
    <w:rsid w:val="00373A70"/>
    <w:rsid w:val="00373C79"/>
    <w:rsid w:val="00373C82"/>
    <w:rsid w:val="00373D49"/>
    <w:rsid w:val="00373E28"/>
    <w:rsid w:val="00373E35"/>
    <w:rsid w:val="00373FA4"/>
    <w:rsid w:val="00374040"/>
    <w:rsid w:val="003740D5"/>
    <w:rsid w:val="00374167"/>
    <w:rsid w:val="00374172"/>
    <w:rsid w:val="0037420A"/>
    <w:rsid w:val="003742E3"/>
    <w:rsid w:val="003742F9"/>
    <w:rsid w:val="00374317"/>
    <w:rsid w:val="0037434C"/>
    <w:rsid w:val="0037435B"/>
    <w:rsid w:val="00374391"/>
    <w:rsid w:val="003743D7"/>
    <w:rsid w:val="00374460"/>
    <w:rsid w:val="003744AF"/>
    <w:rsid w:val="003744EA"/>
    <w:rsid w:val="0037450E"/>
    <w:rsid w:val="00374583"/>
    <w:rsid w:val="0037463B"/>
    <w:rsid w:val="00374646"/>
    <w:rsid w:val="00374656"/>
    <w:rsid w:val="0037492D"/>
    <w:rsid w:val="003749B4"/>
    <w:rsid w:val="003749D1"/>
    <w:rsid w:val="003749F6"/>
    <w:rsid w:val="00374A55"/>
    <w:rsid w:val="00374B8D"/>
    <w:rsid w:val="00374BBB"/>
    <w:rsid w:val="00374C25"/>
    <w:rsid w:val="00374C95"/>
    <w:rsid w:val="00374CBD"/>
    <w:rsid w:val="00374D51"/>
    <w:rsid w:val="00374D80"/>
    <w:rsid w:val="00374E72"/>
    <w:rsid w:val="00374F57"/>
    <w:rsid w:val="00374F68"/>
    <w:rsid w:val="003750A8"/>
    <w:rsid w:val="003751C8"/>
    <w:rsid w:val="0037527E"/>
    <w:rsid w:val="00375379"/>
    <w:rsid w:val="003755BD"/>
    <w:rsid w:val="003756B9"/>
    <w:rsid w:val="003756D6"/>
    <w:rsid w:val="003757D3"/>
    <w:rsid w:val="00375930"/>
    <w:rsid w:val="00375A18"/>
    <w:rsid w:val="00375A49"/>
    <w:rsid w:val="00375C16"/>
    <w:rsid w:val="00375C2D"/>
    <w:rsid w:val="00375D7E"/>
    <w:rsid w:val="00375DD6"/>
    <w:rsid w:val="00375EC7"/>
    <w:rsid w:val="00375F36"/>
    <w:rsid w:val="00376020"/>
    <w:rsid w:val="00376128"/>
    <w:rsid w:val="00376257"/>
    <w:rsid w:val="0037625C"/>
    <w:rsid w:val="003762A3"/>
    <w:rsid w:val="003762DD"/>
    <w:rsid w:val="0037633E"/>
    <w:rsid w:val="0037640C"/>
    <w:rsid w:val="003765DC"/>
    <w:rsid w:val="00376622"/>
    <w:rsid w:val="00376790"/>
    <w:rsid w:val="00376798"/>
    <w:rsid w:val="003767DC"/>
    <w:rsid w:val="0037691E"/>
    <w:rsid w:val="003769D1"/>
    <w:rsid w:val="003769D7"/>
    <w:rsid w:val="00376A03"/>
    <w:rsid w:val="00376A12"/>
    <w:rsid w:val="00376A26"/>
    <w:rsid w:val="00376A53"/>
    <w:rsid w:val="00376ACA"/>
    <w:rsid w:val="00376B25"/>
    <w:rsid w:val="00376B38"/>
    <w:rsid w:val="00376B6F"/>
    <w:rsid w:val="00376B7F"/>
    <w:rsid w:val="00376C46"/>
    <w:rsid w:val="00376CE2"/>
    <w:rsid w:val="00376D2C"/>
    <w:rsid w:val="00376DAC"/>
    <w:rsid w:val="00376DDB"/>
    <w:rsid w:val="00376FEF"/>
    <w:rsid w:val="003771AA"/>
    <w:rsid w:val="00377200"/>
    <w:rsid w:val="003772D5"/>
    <w:rsid w:val="003772DE"/>
    <w:rsid w:val="003773B7"/>
    <w:rsid w:val="00377419"/>
    <w:rsid w:val="003775C6"/>
    <w:rsid w:val="003775CC"/>
    <w:rsid w:val="00377663"/>
    <w:rsid w:val="00377669"/>
    <w:rsid w:val="003776E0"/>
    <w:rsid w:val="00377863"/>
    <w:rsid w:val="003779F9"/>
    <w:rsid w:val="00377A66"/>
    <w:rsid w:val="00377B67"/>
    <w:rsid w:val="00377BBA"/>
    <w:rsid w:val="00377BEF"/>
    <w:rsid w:val="00377C2A"/>
    <w:rsid w:val="00377C7D"/>
    <w:rsid w:val="00377CDB"/>
    <w:rsid w:val="00377FD4"/>
    <w:rsid w:val="0038005D"/>
    <w:rsid w:val="0038007F"/>
    <w:rsid w:val="00380103"/>
    <w:rsid w:val="00380165"/>
    <w:rsid w:val="00380179"/>
    <w:rsid w:val="00380188"/>
    <w:rsid w:val="00380394"/>
    <w:rsid w:val="00380419"/>
    <w:rsid w:val="0038059B"/>
    <w:rsid w:val="003805BC"/>
    <w:rsid w:val="003807C1"/>
    <w:rsid w:val="0038082F"/>
    <w:rsid w:val="00380877"/>
    <w:rsid w:val="00380882"/>
    <w:rsid w:val="003808BC"/>
    <w:rsid w:val="003809C1"/>
    <w:rsid w:val="00380A56"/>
    <w:rsid w:val="00380A62"/>
    <w:rsid w:val="00380A73"/>
    <w:rsid w:val="00380A81"/>
    <w:rsid w:val="00380B64"/>
    <w:rsid w:val="00380B8C"/>
    <w:rsid w:val="00380CCD"/>
    <w:rsid w:val="00380D7F"/>
    <w:rsid w:val="00380DA2"/>
    <w:rsid w:val="00380DCF"/>
    <w:rsid w:val="00380DDA"/>
    <w:rsid w:val="00380F4F"/>
    <w:rsid w:val="00380F99"/>
    <w:rsid w:val="00380FEC"/>
    <w:rsid w:val="00381013"/>
    <w:rsid w:val="00381274"/>
    <w:rsid w:val="0038136A"/>
    <w:rsid w:val="003813E0"/>
    <w:rsid w:val="003813E1"/>
    <w:rsid w:val="003813FA"/>
    <w:rsid w:val="00381438"/>
    <w:rsid w:val="00381629"/>
    <w:rsid w:val="0038173D"/>
    <w:rsid w:val="00381881"/>
    <w:rsid w:val="003819A7"/>
    <w:rsid w:val="00381A2F"/>
    <w:rsid w:val="00381A60"/>
    <w:rsid w:val="00381A6D"/>
    <w:rsid w:val="00381C45"/>
    <w:rsid w:val="00381C92"/>
    <w:rsid w:val="00381D96"/>
    <w:rsid w:val="00381E21"/>
    <w:rsid w:val="00381E52"/>
    <w:rsid w:val="00381F37"/>
    <w:rsid w:val="003820AC"/>
    <w:rsid w:val="00382102"/>
    <w:rsid w:val="00382191"/>
    <w:rsid w:val="003821EC"/>
    <w:rsid w:val="00382269"/>
    <w:rsid w:val="00382293"/>
    <w:rsid w:val="00382329"/>
    <w:rsid w:val="003823C6"/>
    <w:rsid w:val="00382410"/>
    <w:rsid w:val="00382412"/>
    <w:rsid w:val="0038241E"/>
    <w:rsid w:val="00382426"/>
    <w:rsid w:val="0038262A"/>
    <w:rsid w:val="0038266F"/>
    <w:rsid w:val="003826F4"/>
    <w:rsid w:val="003827D4"/>
    <w:rsid w:val="0038287E"/>
    <w:rsid w:val="003829FF"/>
    <w:rsid w:val="00382A1B"/>
    <w:rsid w:val="00382ACC"/>
    <w:rsid w:val="00382BA4"/>
    <w:rsid w:val="00382D5A"/>
    <w:rsid w:val="00382ED9"/>
    <w:rsid w:val="00382F0B"/>
    <w:rsid w:val="00382F65"/>
    <w:rsid w:val="0038304E"/>
    <w:rsid w:val="0038305B"/>
    <w:rsid w:val="003830CF"/>
    <w:rsid w:val="003831FE"/>
    <w:rsid w:val="0038322D"/>
    <w:rsid w:val="0038332B"/>
    <w:rsid w:val="003833D1"/>
    <w:rsid w:val="00383602"/>
    <w:rsid w:val="00383626"/>
    <w:rsid w:val="00383678"/>
    <w:rsid w:val="003836C8"/>
    <w:rsid w:val="00383994"/>
    <w:rsid w:val="00383B34"/>
    <w:rsid w:val="00383B65"/>
    <w:rsid w:val="00383BC2"/>
    <w:rsid w:val="00383BE6"/>
    <w:rsid w:val="00383CAF"/>
    <w:rsid w:val="00383CFC"/>
    <w:rsid w:val="00383D12"/>
    <w:rsid w:val="00383D3C"/>
    <w:rsid w:val="00383E47"/>
    <w:rsid w:val="00383FE8"/>
    <w:rsid w:val="0038418D"/>
    <w:rsid w:val="00384254"/>
    <w:rsid w:val="003842BC"/>
    <w:rsid w:val="00384335"/>
    <w:rsid w:val="00384392"/>
    <w:rsid w:val="003843F9"/>
    <w:rsid w:val="003844D0"/>
    <w:rsid w:val="003844F7"/>
    <w:rsid w:val="003845F5"/>
    <w:rsid w:val="003845FC"/>
    <w:rsid w:val="0038462B"/>
    <w:rsid w:val="00384642"/>
    <w:rsid w:val="0038470E"/>
    <w:rsid w:val="0038471B"/>
    <w:rsid w:val="0038478F"/>
    <w:rsid w:val="003847EB"/>
    <w:rsid w:val="0038488D"/>
    <w:rsid w:val="0038496E"/>
    <w:rsid w:val="00384AA2"/>
    <w:rsid w:val="00384B1E"/>
    <w:rsid w:val="00384B4B"/>
    <w:rsid w:val="00384BA2"/>
    <w:rsid w:val="00384BDE"/>
    <w:rsid w:val="00384C0F"/>
    <w:rsid w:val="00384CA3"/>
    <w:rsid w:val="00384CD7"/>
    <w:rsid w:val="00384CF5"/>
    <w:rsid w:val="00384D28"/>
    <w:rsid w:val="00384D38"/>
    <w:rsid w:val="00384D42"/>
    <w:rsid w:val="00384D8C"/>
    <w:rsid w:val="00384E27"/>
    <w:rsid w:val="00384E71"/>
    <w:rsid w:val="00384FD2"/>
    <w:rsid w:val="00384FF7"/>
    <w:rsid w:val="0038507B"/>
    <w:rsid w:val="0038525D"/>
    <w:rsid w:val="003852AF"/>
    <w:rsid w:val="003852EA"/>
    <w:rsid w:val="00385306"/>
    <w:rsid w:val="0038536A"/>
    <w:rsid w:val="0038536F"/>
    <w:rsid w:val="00385380"/>
    <w:rsid w:val="0038538D"/>
    <w:rsid w:val="003853BC"/>
    <w:rsid w:val="00385413"/>
    <w:rsid w:val="00385445"/>
    <w:rsid w:val="003854F2"/>
    <w:rsid w:val="0038555F"/>
    <w:rsid w:val="00385653"/>
    <w:rsid w:val="00385676"/>
    <w:rsid w:val="003856FB"/>
    <w:rsid w:val="003857BF"/>
    <w:rsid w:val="0038580C"/>
    <w:rsid w:val="003858C9"/>
    <w:rsid w:val="00385957"/>
    <w:rsid w:val="003859A1"/>
    <w:rsid w:val="003859A8"/>
    <w:rsid w:val="003859E0"/>
    <w:rsid w:val="003859EA"/>
    <w:rsid w:val="00385A55"/>
    <w:rsid w:val="00385A88"/>
    <w:rsid w:val="00385A90"/>
    <w:rsid w:val="00385B46"/>
    <w:rsid w:val="00385BF8"/>
    <w:rsid w:val="00385C4A"/>
    <w:rsid w:val="00385CC7"/>
    <w:rsid w:val="00385D23"/>
    <w:rsid w:val="00385D73"/>
    <w:rsid w:val="00385DE4"/>
    <w:rsid w:val="00385DF1"/>
    <w:rsid w:val="00385DF4"/>
    <w:rsid w:val="00385FD5"/>
    <w:rsid w:val="00385FEE"/>
    <w:rsid w:val="003860C9"/>
    <w:rsid w:val="00386178"/>
    <w:rsid w:val="0038630D"/>
    <w:rsid w:val="003863CF"/>
    <w:rsid w:val="0038640A"/>
    <w:rsid w:val="00386438"/>
    <w:rsid w:val="0038643B"/>
    <w:rsid w:val="003864E7"/>
    <w:rsid w:val="0038664C"/>
    <w:rsid w:val="00386872"/>
    <w:rsid w:val="00386879"/>
    <w:rsid w:val="003868B6"/>
    <w:rsid w:val="00386A14"/>
    <w:rsid w:val="00386A30"/>
    <w:rsid w:val="00386C97"/>
    <w:rsid w:val="00386DD5"/>
    <w:rsid w:val="00386F10"/>
    <w:rsid w:val="00386F19"/>
    <w:rsid w:val="00386FBA"/>
    <w:rsid w:val="00387010"/>
    <w:rsid w:val="003870CF"/>
    <w:rsid w:val="003871E6"/>
    <w:rsid w:val="0038721A"/>
    <w:rsid w:val="00387237"/>
    <w:rsid w:val="00387288"/>
    <w:rsid w:val="003872FD"/>
    <w:rsid w:val="00387345"/>
    <w:rsid w:val="0038735C"/>
    <w:rsid w:val="003873CE"/>
    <w:rsid w:val="003873D1"/>
    <w:rsid w:val="0038751A"/>
    <w:rsid w:val="00387575"/>
    <w:rsid w:val="00387642"/>
    <w:rsid w:val="00387680"/>
    <w:rsid w:val="0038774D"/>
    <w:rsid w:val="00387768"/>
    <w:rsid w:val="003878F6"/>
    <w:rsid w:val="00387914"/>
    <w:rsid w:val="00387952"/>
    <w:rsid w:val="003879A6"/>
    <w:rsid w:val="00387A35"/>
    <w:rsid w:val="00387A71"/>
    <w:rsid w:val="00387A82"/>
    <w:rsid w:val="00387A89"/>
    <w:rsid w:val="00387ADF"/>
    <w:rsid w:val="00387B92"/>
    <w:rsid w:val="00387BAE"/>
    <w:rsid w:val="00387BC8"/>
    <w:rsid w:val="00387BD9"/>
    <w:rsid w:val="00387D79"/>
    <w:rsid w:val="00387F06"/>
    <w:rsid w:val="00387F6C"/>
    <w:rsid w:val="0038EB45"/>
    <w:rsid w:val="003901FE"/>
    <w:rsid w:val="003902FD"/>
    <w:rsid w:val="003903AB"/>
    <w:rsid w:val="003903F6"/>
    <w:rsid w:val="0039042C"/>
    <w:rsid w:val="00390447"/>
    <w:rsid w:val="00390477"/>
    <w:rsid w:val="003904B6"/>
    <w:rsid w:val="003904D9"/>
    <w:rsid w:val="00390525"/>
    <w:rsid w:val="003905C5"/>
    <w:rsid w:val="003907C9"/>
    <w:rsid w:val="003908A1"/>
    <w:rsid w:val="003908D3"/>
    <w:rsid w:val="0039095B"/>
    <w:rsid w:val="00390A1B"/>
    <w:rsid w:val="00390BA4"/>
    <w:rsid w:val="00390BD5"/>
    <w:rsid w:val="00390C6B"/>
    <w:rsid w:val="00390D0B"/>
    <w:rsid w:val="00390D65"/>
    <w:rsid w:val="00390E10"/>
    <w:rsid w:val="00390E11"/>
    <w:rsid w:val="00390E93"/>
    <w:rsid w:val="00390F56"/>
    <w:rsid w:val="00390FBD"/>
    <w:rsid w:val="00390FC2"/>
    <w:rsid w:val="00391066"/>
    <w:rsid w:val="003911A3"/>
    <w:rsid w:val="003911B3"/>
    <w:rsid w:val="0039120A"/>
    <w:rsid w:val="00391233"/>
    <w:rsid w:val="00391324"/>
    <w:rsid w:val="0039133E"/>
    <w:rsid w:val="00391353"/>
    <w:rsid w:val="00391453"/>
    <w:rsid w:val="003915BD"/>
    <w:rsid w:val="00391607"/>
    <w:rsid w:val="003917C6"/>
    <w:rsid w:val="0039188B"/>
    <w:rsid w:val="003918DA"/>
    <w:rsid w:val="00391A84"/>
    <w:rsid w:val="00391A95"/>
    <w:rsid w:val="00391A97"/>
    <w:rsid w:val="00391ADD"/>
    <w:rsid w:val="00391AF6"/>
    <w:rsid w:val="00391B3D"/>
    <w:rsid w:val="00391CD5"/>
    <w:rsid w:val="00391F3D"/>
    <w:rsid w:val="00391F83"/>
    <w:rsid w:val="0039220C"/>
    <w:rsid w:val="003922A4"/>
    <w:rsid w:val="00392385"/>
    <w:rsid w:val="003924A5"/>
    <w:rsid w:val="00392555"/>
    <w:rsid w:val="00392605"/>
    <w:rsid w:val="00392653"/>
    <w:rsid w:val="003926E2"/>
    <w:rsid w:val="00392743"/>
    <w:rsid w:val="003927FF"/>
    <w:rsid w:val="00392807"/>
    <w:rsid w:val="00392A5C"/>
    <w:rsid w:val="00392AB4"/>
    <w:rsid w:val="00392AC3"/>
    <w:rsid w:val="00392BA3"/>
    <w:rsid w:val="00392D30"/>
    <w:rsid w:val="00392D3C"/>
    <w:rsid w:val="00393055"/>
    <w:rsid w:val="003930B8"/>
    <w:rsid w:val="003931B1"/>
    <w:rsid w:val="00393362"/>
    <w:rsid w:val="003933C4"/>
    <w:rsid w:val="00393405"/>
    <w:rsid w:val="00393455"/>
    <w:rsid w:val="00393497"/>
    <w:rsid w:val="003934AF"/>
    <w:rsid w:val="003935FF"/>
    <w:rsid w:val="00393631"/>
    <w:rsid w:val="0039365F"/>
    <w:rsid w:val="00393684"/>
    <w:rsid w:val="003936FC"/>
    <w:rsid w:val="00393746"/>
    <w:rsid w:val="00393762"/>
    <w:rsid w:val="003938A7"/>
    <w:rsid w:val="00393933"/>
    <w:rsid w:val="0039397F"/>
    <w:rsid w:val="00393A61"/>
    <w:rsid w:val="00393C09"/>
    <w:rsid w:val="00393D37"/>
    <w:rsid w:val="00393D8B"/>
    <w:rsid w:val="00393DAD"/>
    <w:rsid w:val="00393F1F"/>
    <w:rsid w:val="00394027"/>
    <w:rsid w:val="00394052"/>
    <w:rsid w:val="00394256"/>
    <w:rsid w:val="003942AA"/>
    <w:rsid w:val="003942FA"/>
    <w:rsid w:val="00394457"/>
    <w:rsid w:val="0039452D"/>
    <w:rsid w:val="00394570"/>
    <w:rsid w:val="0039460F"/>
    <w:rsid w:val="003946DE"/>
    <w:rsid w:val="003947C3"/>
    <w:rsid w:val="003947D3"/>
    <w:rsid w:val="0039480A"/>
    <w:rsid w:val="00394894"/>
    <w:rsid w:val="00394A5E"/>
    <w:rsid w:val="00394A8F"/>
    <w:rsid w:val="00394B95"/>
    <w:rsid w:val="00394C23"/>
    <w:rsid w:val="00394C69"/>
    <w:rsid w:val="00394C6E"/>
    <w:rsid w:val="00394FBA"/>
    <w:rsid w:val="003950B4"/>
    <w:rsid w:val="003950CE"/>
    <w:rsid w:val="0039521C"/>
    <w:rsid w:val="003952C8"/>
    <w:rsid w:val="003952D7"/>
    <w:rsid w:val="003953C8"/>
    <w:rsid w:val="00395406"/>
    <w:rsid w:val="003954B8"/>
    <w:rsid w:val="00395523"/>
    <w:rsid w:val="00395565"/>
    <w:rsid w:val="003955CD"/>
    <w:rsid w:val="00395712"/>
    <w:rsid w:val="00395A64"/>
    <w:rsid w:val="00395A6C"/>
    <w:rsid w:val="00395ECF"/>
    <w:rsid w:val="00395EDF"/>
    <w:rsid w:val="00395FE9"/>
    <w:rsid w:val="003960CD"/>
    <w:rsid w:val="0039616A"/>
    <w:rsid w:val="0039619A"/>
    <w:rsid w:val="003962B5"/>
    <w:rsid w:val="00396318"/>
    <w:rsid w:val="0039636E"/>
    <w:rsid w:val="00396388"/>
    <w:rsid w:val="0039642E"/>
    <w:rsid w:val="00396624"/>
    <w:rsid w:val="0039678F"/>
    <w:rsid w:val="0039681C"/>
    <w:rsid w:val="0039682C"/>
    <w:rsid w:val="003968BC"/>
    <w:rsid w:val="0039692A"/>
    <w:rsid w:val="00396935"/>
    <w:rsid w:val="0039693C"/>
    <w:rsid w:val="0039694B"/>
    <w:rsid w:val="00396A77"/>
    <w:rsid w:val="00396ACD"/>
    <w:rsid w:val="00396BDC"/>
    <w:rsid w:val="00396CE7"/>
    <w:rsid w:val="00396D16"/>
    <w:rsid w:val="00396D98"/>
    <w:rsid w:val="00396E5D"/>
    <w:rsid w:val="00396F15"/>
    <w:rsid w:val="00396F59"/>
    <w:rsid w:val="003970D5"/>
    <w:rsid w:val="00397108"/>
    <w:rsid w:val="0039713C"/>
    <w:rsid w:val="00397198"/>
    <w:rsid w:val="003971FC"/>
    <w:rsid w:val="00397326"/>
    <w:rsid w:val="00397346"/>
    <w:rsid w:val="0039740A"/>
    <w:rsid w:val="00397451"/>
    <w:rsid w:val="003975AD"/>
    <w:rsid w:val="003977CA"/>
    <w:rsid w:val="003978C0"/>
    <w:rsid w:val="003978CD"/>
    <w:rsid w:val="00397A7D"/>
    <w:rsid w:val="00397A9C"/>
    <w:rsid w:val="00397B6A"/>
    <w:rsid w:val="00397B81"/>
    <w:rsid w:val="00397B84"/>
    <w:rsid w:val="00397C12"/>
    <w:rsid w:val="00397C1A"/>
    <w:rsid w:val="00397C5D"/>
    <w:rsid w:val="00397C60"/>
    <w:rsid w:val="00397C94"/>
    <w:rsid w:val="00397CEB"/>
    <w:rsid w:val="00397DCB"/>
    <w:rsid w:val="00397E22"/>
    <w:rsid w:val="00397E72"/>
    <w:rsid w:val="00397FD0"/>
    <w:rsid w:val="003A003D"/>
    <w:rsid w:val="003A025D"/>
    <w:rsid w:val="003A0271"/>
    <w:rsid w:val="003A02B0"/>
    <w:rsid w:val="003A0356"/>
    <w:rsid w:val="003A035B"/>
    <w:rsid w:val="003A0728"/>
    <w:rsid w:val="003A0910"/>
    <w:rsid w:val="003A0914"/>
    <w:rsid w:val="003A0965"/>
    <w:rsid w:val="003A09DF"/>
    <w:rsid w:val="003A0A7E"/>
    <w:rsid w:val="003A0A87"/>
    <w:rsid w:val="003A0A88"/>
    <w:rsid w:val="003A0AC1"/>
    <w:rsid w:val="003A0AD8"/>
    <w:rsid w:val="003A0B3C"/>
    <w:rsid w:val="003A0B5C"/>
    <w:rsid w:val="003A0C39"/>
    <w:rsid w:val="003A0CAE"/>
    <w:rsid w:val="003A0DB3"/>
    <w:rsid w:val="003A0DF6"/>
    <w:rsid w:val="003A0F89"/>
    <w:rsid w:val="003A10B3"/>
    <w:rsid w:val="003A10D2"/>
    <w:rsid w:val="003A11B8"/>
    <w:rsid w:val="003A11D6"/>
    <w:rsid w:val="003A1302"/>
    <w:rsid w:val="003A131F"/>
    <w:rsid w:val="003A1367"/>
    <w:rsid w:val="003A13B3"/>
    <w:rsid w:val="003A1486"/>
    <w:rsid w:val="003A14A4"/>
    <w:rsid w:val="003A1610"/>
    <w:rsid w:val="003A1645"/>
    <w:rsid w:val="003A1791"/>
    <w:rsid w:val="003A1B3A"/>
    <w:rsid w:val="003A1B55"/>
    <w:rsid w:val="003A1BF0"/>
    <w:rsid w:val="003A1C4A"/>
    <w:rsid w:val="003A1F36"/>
    <w:rsid w:val="003A1FD9"/>
    <w:rsid w:val="003A1FDD"/>
    <w:rsid w:val="003A200F"/>
    <w:rsid w:val="003A2037"/>
    <w:rsid w:val="003A20E4"/>
    <w:rsid w:val="003A2105"/>
    <w:rsid w:val="003A2137"/>
    <w:rsid w:val="003A217A"/>
    <w:rsid w:val="003A228F"/>
    <w:rsid w:val="003A2328"/>
    <w:rsid w:val="003A23F1"/>
    <w:rsid w:val="003A2445"/>
    <w:rsid w:val="003A247B"/>
    <w:rsid w:val="003A2567"/>
    <w:rsid w:val="003A2620"/>
    <w:rsid w:val="003A267B"/>
    <w:rsid w:val="003A275E"/>
    <w:rsid w:val="003A2766"/>
    <w:rsid w:val="003A2791"/>
    <w:rsid w:val="003A285C"/>
    <w:rsid w:val="003A288F"/>
    <w:rsid w:val="003A28A0"/>
    <w:rsid w:val="003A28D2"/>
    <w:rsid w:val="003A299A"/>
    <w:rsid w:val="003A2A7A"/>
    <w:rsid w:val="003A2C46"/>
    <w:rsid w:val="003A2CC5"/>
    <w:rsid w:val="003A2DC1"/>
    <w:rsid w:val="003A2EE9"/>
    <w:rsid w:val="003A2EFC"/>
    <w:rsid w:val="003A2F1B"/>
    <w:rsid w:val="003A2F34"/>
    <w:rsid w:val="003A2F6F"/>
    <w:rsid w:val="003A3000"/>
    <w:rsid w:val="003A3125"/>
    <w:rsid w:val="003A316D"/>
    <w:rsid w:val="003A3232"/>
    <w:rsid w:val="003A337F"/>
    <w:rsid w:val="003A3507"/>
    <w:rsid w:val="003A35EE"/>
    <w:rsid w:val="003A36A7"/>
    <w:rsid w:val="003A37C5"/>
    <w:rsid w:val="003A38D1"/>
    <w:rsid w:val="003A3934"/>
    <w:rsid w:val="003A39D7"/>
    <w:rsid w:val="003A3A1A"/>
    <w:rsid w:val="003A3A37"/>
    <w:rsid w:val="003A3AAD"/>
    <w:rsid w:val="003A3B09"/>
    <w:rsid w:val="003A3BD1"/>
    <w:rsid w:val="003A3BEA"/>
    <w:rsid w:val="003A3BF1"/>
    <w:rsid w:val="003A3C36"/>
    <w:rsid w:val="003A3CCD"/>
    <w:rsid w:val="003A3D83"/>
    <w:rsid w:val="003A3DF1"/>
    <w:rsid w:val="003A3E56"/>
    <w:rsid w:val="003A3E79"/>
    <w:rsid w:val="003A4025"/>
    <w:rsid w:val="003A40C3"/>
    <w:rsid w:val="003A40D3"/>
    <w:rsid w:val="003A40DD"/>
    <w:rsid w:val="003A4177"/>
    <w:rsid w:val="003A41CA"/>
    <w:rsid w:val="003A4215"/>
    <w:rsid w:val="003A4480"/>
    <w:rsid w:val="003A44DC"/>
    <w:rsid w:val="003A4535"/>
    <w:rsid w:val="003A462D"/>
    <w:rsid w:val="003A465B"/>
    <w:rsid w:val="003A47D4"/>
    <w:rsid w:val="003A4905"/>
    <w:rsid w:val="003A4A90"/>
    <w:rsid w:val="003A4B7E"/>
    <w:rsid w:val="003A4BD9"/>
    <w:rsid w:val="003A4BDC"/>
    <w:rsid w:val="003A4C22"/>
    <w:rsid w:val="003A4D01"/>
    <w:rsid w:val="003A4E7D"/>
    <w:rsid w:val="003A4EB9"/>
    <w:rsid w:val="003A4EDC"/>
    <w:rsid w:val="003A4EE5"/>
    <w:rsid w:val="003A504F"/>
    <w:rsid w:val="003A5134"/>
    <w:rsid w:val="003A51C3"/>
    <w:rsid w:val="003A52C8"/>
    <w:rsid w:val="003A5324"/>
    <w:rsid w:val="003A540E"/>
    <w:rsid w:val="003A54C1"/>
    <w:rsid w:val="003A5566"/>
    <w:rsid w:val="003A5593"/>
    <w:rsid w:val="003A5650"/>
    <w:rsid w:val="003A56B4"/>
    <w:rsid w:val="003A57A7"/>
    <w:rsid w:val="003A59C6"/>
    <w:rsid w:val="003A5A2F"/>
    <w:rsid w:val="003A5AD1"/>
    <w:rsid w:val="003A5AE5"/>
    <w:rsid w:val="003A5DC2"/>
    <w:rsid w:val="003A5E27"/>
    <w:rsid w:val="003A5F34"/>
    <w:rsid w:val="003A6079"/>
    <w:rsid w:val="003A615B"/>
    <w:rsid w:val="003A61AC"/>
    <w:rsid w:val="003A61C0"/>
    <w:rsid w:val="003A6210"/>
    <w:rsid w:val="003A630F"/>
    <w:rsid w:val="003A63C7"/>
    <w:rsid w:val="003A64DB"/>
    <w:rsid w:val="003A656A"/>
    <w:rsid w:val="003A65A1"/>
    <w:rsid w:val="003A65E3"/>
    <w:rsid w:val="003A671A"/>
    <w:rsid w:val="003A68A2"/>
    <w:rsid w:val="003A69FA"/>
    <w:rsid w:val="003A6ADF"/>
    <w:rsid w:val="003A6AEC"/>
    <w:rsid w:val="003A6BC3"/>
    <w:rsid w:val="003A6D3B"/>
    <w:rsid w:val="003A6EA0"/>
    <w:rsid w:val="003A7132"/>
    <w:rsid w:val="003A7302"/>
    <w:rsid w:val="003A7377"/>
    <w:rsid w:val="003A73BE"/>
    <w:rsid w:val="003A7427"/>
    <w:rsid w:val="003A74F3"/>
    <w:rsid w:val="003A752D"/>
    <w:rsid w:val="003A75BA"/>
    <w:rsid w:val="003A765D"/>
    <w:rsid w:val="003A776D"/>
    <w:rsid w:val="003A7902"/>
    <w:rsid w:val="003A79E6"/>
    <w:rsid w:val="003A7A86"/>
    <w:rsid w:val="003A7E50"/>
    <w:rsid w:val="003A7E85"/>
    <w:rsid w:val="003A7FCD"/>
    <w:rsid w:val="003A7FD7"/>
    <w:rsid w:val="003B000B"/>
    <w:rsid w:val="003B0082"/>
    <w:rsid w:val="003B0141"/>
    <w:rsid w:val="003B0146"/>
    <w:rsid w:val="003B026F"/>
    <w:rsid w:val="003B0362"/>
    <w:rsid w:val="003B0413"/>
    <w:rsid w:val="003B04D7"/>
    <w:rsid w:val="003B051E"/>
    <w:rsid w:val="003B0601"/>
    <w:rsid w:val="003B0641"/>
    <w:rsid w:val="003B0683"/>
    <w:rsid w:val="003B06B9"/>
    <w:rsid w:val="003B0770"/>
    <w:rsid w:val="003B07F7"/>
    <w:rsid w:val="003B0803"/>
    <w:rsid w:val="003B081F"/>
    <w:rsid w:val="003B0A60"/>
    <w:rsid w:val="003B0A78"/>
    <w:rsid w:val="003B0B9B"/>
    <w:rsid w:val="003B0BF0"/>
    <w:rsid w:val="003B0C59"/>
    <w:rsid w:val="003B0C5E"/>
    <w:rsid w:val="003B0CE0"/>
    <w:rsid w:val="003B0DE0"/>
    <w:rsid w:val="003B0E69"/>
    <w:rsid w:val="003B0E72"/>
    <w:rsid w:val="003B0E74"/>
    <w:rsid w:val="003B0EA3"/>
    <w:rsid w:val="003B0EE9"/>
    <w:rsid w:val="003B0F1B"/>
    <w:rsid w:val="003B0FFA"/>
    <w:rsid w:val="003B1072"/>
    <w:rsid w:val="003B10BE"/>
    <w:rsid w:val="003B11CA"/>
    <w:rsid w:val="003B123D"/>
    <w:rsid w:val="003B1266"/>
    <w:rsid w:val="003B1328"/>
    <w:rsid w:val="003B1339"/>
    <w:rsid w:val="003B1345"/>
    <w:rsid w:val="003B140D"/>
    <w:rsid w:val="003B149C"/>
    <w:rsid w:val="003B1550"/>
    <w:rsid w:val="003B159F"/>
    <w:rsid w:val="003B15B2"/>
    <w:rsid w:val="003B1603"/>
    <w:rsid w:val="003B1655"/>
    <w:rsid w:val="003B166C"/>
    <w:rsid w:val="003B16CA"/>
    <w:rsid w:val="003B16CC"/>
    <w:rsid w:val="003B1725"/>
    <w:rsid w:val="003B174B"/>
    <w:rsid w:val="003B1751"/>
    <w:rsid w:val="003B194F"/>
    <w:rsid w:val="003B195B"/>
    <w:rsid w:val="003B1979"/>
    <w:rsid w:val="003B1A2A"/>
    <w:rsid w:val="003B1B1D"/>
    <w:rsid w:val="003B1CD5"/>
    <w:rsid w:val="003B1D4D"/>
    <w:rsid w:val="003B1E88"/>
    <w:rsid w:val="003B1EF2"/>
    <w:rsid w:val="003B1F83"/>
    <w:rsid w:val="003B1FF4"/>
    <w:rsid w:val="003B2012"/>
    <w:rsid w:val="003B2059"/>
    <w:rsid w:val="003B20AF"/>
    <w:rsid w:val="003B20D7"/>
    <w:rsid w:val="003B216D"/>
    <w:rsid w:val="003B21C9"/>
    <w:rsid w:val="003B2252"/>
    <w:rsid w:val="003B22C6"/>
    <w:rsid w:val="003B23D7"/>
    <w:rsid w:val="003B23E6"/>
    <w:rsid w:val="003B248A"/>
    <w:rsid w:val="003B25A2"/>
    <w:rsid w:val="003B25B3"/>
    <w:rsid w:val="003B25C5"/>
    <w:rsid w:val="003B25C7"/>
    <w:rsid w:val="003B25EE"/>
    <w:rsid w:val="003B25F9"/>
    <w:rsid w:val="003B263E"/>
    <w:rsid w:val="003B2642"/>
    <w:rsid w:val="003B26A4"/>
    <w:rsid w:val="003B270A"/>
    <w:rsid w:val="003B2847"/>
    <w:rsid w:val="003B2888"/>
    <w:rsid w:val="003B288B"/>
    <w:rsid w:val="003B292C"/>
    <w:rsid w:val="003B2981"/>
    <w:rsid w:val="003B29A6"/>
    <w:rsid w:val="003B2D24"/>
    <w:rsid w:val="003B2D40"/>
    <w:rsid w:val="003B2D91"/>
    <w:rsid w:val="003B2DAA"/>
    <w:rsid w:val="003B2E34"/>
    <w:rsid w:val="003B2F03"/>
    <w:rsid w:val="003B2F0E"/>
    <w:rsid w:val="003B2F65"/>
    <w:rsid w:val="003B312B"/>
    <w:rsid w:val="003B3158"/>
    <w:rsid w:val="003B31E2"/>
    <w:rsid w:val="003B3411"/>
    <w:rsid w:val="003B34D9"/>
    <w:rsid w:val="003B3604"/>
    <w:rsid w:val="003B3686"/>
    <w:rsid w:val="003B36AD"/>
    <w:rsid w:val="003B381B"/>
    <w:rsid w:val="003B38AD"/>
    <w:rsid w:val="003B393C"/>
    <w:rsid w:val="003B3A0F"/>
    <w:rsid w:val="003B3A8D"/>
    <w:rsid w:val="003B3B2C"/>
    <w:rsid w:val="003B3BBF"/>
    <w:rsid w:val="003B3C9F"/>
    <w:rsid w:val="003B3E50"/>
    <w:rsid w:val="003B3F35"/>
    <w:rsid w:val="003B4077"/>
    <w:rsid w:val="003B4135"/>
    <w:rsid w:val="003B41CD"/>
    <w:rsid w:val="003B41F6"/>
    <w:rsid w:val="003B4262"/>
    <w:rsid w:val="003B42A7"/>
    <w:rsid w:val="003B42EE"/>
    <w:rsid w:val="003B4340"/>
    <w:rsid w:val="003B4445"/>
    <w:rsid w:val="003B44DA"/>
    <w:rsid w:val="003B457F"/>
    <w:rsid w:val="003B45B4"/>
    <w:rsid w:val="003B45E7"/>
    <w:rsid w:val="003B46E0"/>
    <w:rsid w:val="003B47D8"/>
    <w:rsid w:val="003B4804"/>
    <w:rsid w:val="003B482F"/>
    <w:rsid w:val="003B486A"/>
    <w:rsid w:val="003B48C4"/>
    <w:rsid w:val="003B48CB"/>
    <w:rsid w:val="003B48CC"/>
    <w:rsid w:val="003B4967"/>
    <w:rsid w:val="003B4B03"/>
    <w:rsid w:val="003B4BC2"/>
    <w:rsid w:val="003B4C06"/>
    <w:rsid w:val="003B4C24"/>
    <w:rsid w:val="003B4D1B"/>
    <w:rsid w:val="003B4E12"/>
    <w:rsid w:val="003B4F11"/>
    <w:rsid w:val="003B4FCD"/>
    <w:rsid w:val="003B5106"/>
    <w:rsid w:val="003B5114"/>
    <w:rsid w:val="003B5297"/>
    <w:rsid w:val="003B52D6"/>
    <w:rsid w:val="003B53E7"/>
    <w:rsid w:val="003B541B"/>
    <w:rsid w:val="003B55A3"/>
    <w:rsid w:val="003B5763"/>
    <w:rsid w:val="003B57D9"/>
    <w:rsid w:val="003B5857"/>
    <w:rsid w:val="003B587E"/>
    <w:rsid w:val="003B5A04"/>
    <w:rsid w:val="003B5A25"/>
    <w:rsid w:val="003B5B2D"/>
    <w:rsid w:val="003B5BD9"/>
    <w:rsid w:val="003B5C3F"/>
    <w:rsid w:val="003B5CC3"/>
    <w:rsid w:val="003B5CE8"/>
    <w:rsid w:val="003B5F0F"/>
    <w:rsid w:val="003B5F50"/>
    <w:rsid w:val="003B5FF3"/>
    <w:rsid w:val="003B6046"/>
    <w:rsid w:val="003B6099"/>
    <w:rsid w:val="003B60FE"/>
    <w:rsid w:val="003B6242"/>
    <w:rsid w:val="003B62BD"/>
    <w:rsid w:val="003B635C"/>
    <w:rsid w:val="003B6465"/>
    <w:rsid w:val="003B65CD"/>
    <w:rsid w:val="003B65EC"/>
    <w:rsid w:val="003B6609"/>
    <w:rsid w:val="003B66D9"/>
    <w:rsid w:val="003B6748"/>
    <w:rsid w:val="003B68E6"/>
    <w:rsid w:val="003B692F"/>
    <w:rsid w:val="003B6C6C"/>
    <w:rsid w:val="003B6CEE"/>
    <w:rsid w:val="003B6D5D"/>
    <w:rsid w:val="003B6D67"/>
    <w:rsid w:val="003B6DF2"/>
    <w:rsid w:val="003B6EEA"/>
    <w:rsid w:val="003B70CB"/>
    <w:rsid w:val="003B7157"/>
    <w:rsid w:val="003B7250"/>
    <w:rsid w:val="003B73A6"/>
    <w:rsid w:val="003B772C"/>
    <w:rsid w:val="003B77A4"/>
    <w:rsid w:val="003B791F"/>
    <w:rsid w:val="003B7957"/>
    <w:rsid w:val="003B79CA"/>
    <w:rsid w:val="003B7A8D"/>
    <w:rsid w:val="003B7AEC"/>
    <w:rsid w:val="003B7BE1"/>
    <w:rsid w:val="003B7E42"/>
    <w:rsid w:val="003B7F03"/>
    <w:rsid w:val="003B7F74"/>
    <w:rsid w:val="003B7FBA"/>
    <w:rsid w:val="003B7FE0"/>
    <w:rsid w:val="003C0121"/>
    <w:rsid w:val="003C01CE"/>
    <w:rsid w:val="003C0258"/>
    <w:rsid w:val="003C02A1"/>
    <w:rsid w:val="003C0377"/>
    <w:rsid w:val="003C03C1"/>
    <w:rsid w:val="003C0454"/>
    <w:rsid w:val="003C04C4"/>
    <w:rsid w:val="003C0731"/>
    <w:rsid w:val="003C0746"/>
    <w:rsid w:val="003C079D"/>
    <w:rsid w:val="003C08B4"/>
    <w:rsid w:val="003C0A00"/>
    <w:rsid w:val="003C0AC3"/>
    <w:rsid w:val="003C0B0F"/>
    <w:rsid w:val="003C0B4E"/>
    <w:rsid w:val="003C0B89"/>
    <w:rsid w:val="003C0BAA"/>
    <w:rsid w:val="003C0C44"/>
    <w:rsid w:val="003C0D61"/>
    <w:rsid w:val="003C0F10"/>
    <w:rsid w:val="003C1031"/>
    <w:rsid w:val="003C10BD"/>
    <w:rsid w:val="003C1142"/>
    <w:rsid w:val="003C114F"/>
    <w:rsid w:val="003C1382"/>
    <w:rsid w:val="003C1884"/>
    <w:rsid w:val="003C193C"/>
    <w:rsid w:val="003C19BD"/>
    <w:rsid w:val="003C19F5"/>
    <w:rsid w:val="003C1A22"/>
    <w:rsid w:val="003C1BE7"/>
    <w:rsid w:val="003C1C55"/>
    <w:rsid w:val="003C1D40"/>
    <w:rsid w:val="003C1D83"/>
    <w:rsid w:val="003C1E26"/>
    <w:rsid w:val="003C1E34"/>
    <w:rsid w:val="003C1E4F"/>
    <w:rsid w:val="003C1EF4"/>
    <w:rsid w:val="003C2081"/>
    <w:rsid w:val="003C20C2"/>
    <w:rsid w:val="003C2110"/>
    <w:rsid w:val="003C21A5"/>
    <w:rsid w:val="003C26C8"/>
    <w:rsid w:val="003C26CB"/>
    <w:rsid w:val="003C277E"/>
    <w:rsid w:val="003C28E5"/>
    <w:rsid w:val="003C2904"/>
    <w:rsid w:val="003C2949"/>
    <w:rsid w:val="003C2A69"/>
    <w:rsid w:val="003C2AEB"/>
    <w:rsid w:val="003C2CEC"/>
    <w:rsid w:val="003C2D49"/>
    <w:rsid w:val="003C2D79"/>
    <w:rsid w:val="003C2D81"/>
    <w:rsid w:val="003C2D8A"/>
    <w:rsid w:val="003C2DAE"/>
    <w:rsid w:val="003C2E1F"/>
    <w:rsid w:val="003C2F54"/>
    <w:rsid w:val="003C30F8"/>
    <w:rsid w:val="003C3132"/>
    <w:rsid w:val="003C316B"/>
    <w:rsid w:val="003C328D"/>
    <w:rsid w:val="003C333A"/>
    <w:rsid w:val="003C33A1"/>
    <w:rsid w:val="003C3454"/>
    <w:rsid w:val="003C3470"/>
    <w:rsid w:val="003C36BB"/>
    <w:rsid w:val="003C36E4"/>
    <w:rsid w:val="003C39BF"/>
    <w:rsid w:val="003C3A18"/>
    <w:rsid w:val="003C3A59"/>
    <w:rsid w:val="003C3AA4"/>
    <w:rsid w:val="003C3AB3"/>
    <w:rsid w:val="003C3ADE"/>
    <w:rsid w:val="003C3ADF"/>
    <w:rsid w:val="003C3AFE"/>
    <w:rsid w:val="003C3BF3"/>
    <w:rsid w:val="003C3C0F"/>
    <w:rsid w:val="003C3CDF"/>
    <w:rsid w:val="003C4052"/>
    <w:rsid w:val="003C407F"/>
    <w:rsid w:val="003C40CD"/>
    <w:rsid w:val="003C40F7"/>
    <w:rsid w:val="003C40FD"/>
    <w:rsid w:val="003C417B"/>
    <w:rsid w:val="003C41CC"/>
    <w:rsid w:val="003C436A"/>
    <w:rsid w:val="003C4486"/>
    <w:rsid w:val="003C454B"/>
    <w:rsid w:val="003C4552"/>
    <w:rsid w:val="003C4583"/>
    <w:rsid w:val="003C46C1"/>
    <w:rsid w:val="003C4702"/>
    <w:rsid w:val="003C4811"/>
    <w:rsid w:val="003C48DB"/>
    <w:rsid w:val="003C48F0"/>
    <w:rsid w:val="003C499E"/>
    <w:rsid w:val="003C49C4"/>
    <w:rsid w:val="003C4A46"/>
    <w:rsid w:val="003C4A51"/>
    <w:rsid w:val="003C4ABF"/>
    <w:rsid w:val="003C4BB1"/>
    <w:rsid w:val="003C4C27"/>
    <w:rsid w:val="003C4CDC"/>
    <w:rsid w:val="003C4DE7"/>
    <w:rsid w:val="003C4E35"/>
    <w:rsid w:val="003C4F25"/>
    <w:rsid w:val="003C4FE5"/>
    <w:rsid w:val="003C50A0"/>
    <w:rsid w:val="003C50A1"/>
    <w:rsid w:val="003C516C"/>
    <w:rsid w:val="003C5347"/>
    <w:rsid w:val="003C56C1"/>
    <w:rsid w:val="003C5722"/>
    <w:rsid w:val="003C57C1"/>
    <w:rsid w:val="003C57D5"/>
    <w:rsid w:val="003C5947"/>
    <w:rsid w:val="003C599E"/>
    <w:rsid w:val="003C59F5"/>
    <w:rsid w:val="003C5CB2"/>
    <w:rsid w:val="003C5D29"/>
    <w:rsid w:val="003C5D93"/>
    <w:rsid w:val="003C5DFD"/>
    <w:rsid w:val="003C5E37"/>
    <w:rsid w:val="003C5E61"/>
    <w:rsid w:val="003C5EBB"/>
    <w:rsid w:val="003C5EE0"/>
    <w:rsid w:val="003C5EEE"/>
    <w:rsid w:val="003C5FF9"/>
    <w:rsid w:val="003C6055"/>
    <w:rsid w:val="003C6066"/>
    <w:rsid w:val="003C6104"/>
    <w:rsid w:val="003C6130"/>
    <w:rsid w:val="003C618B"/>
    <w:rsid w:val="003C61C3"/>
    <w:rsid w:val="003C6408"/>
    <w:rsid w:val="003C6469"/>
    <w:rsid w:val="003C64CF"/>
    <w:rsid w:val="003C6504"/>
    <w:rsid w:val="003C652D"/>
    <w:rsid w:val="003C658D"/>
    <w:rsid w:val="003C65AC"/>
    <w:rsid w:val="003C6669"/>
    <w:rsid w:val="003C66B1"/>
    <w:rsid w:val="003C66F1"/>
    <w:rsid w:val="003C6869"/>
    <w:rsid w:val="003C6B98"/>
    <w:rsid w:val="003C6BAE"/>
    <w:rsid w:val="003C6BF6"/>
    <w:rsid w:val="003C6D63"/>
    <w:rsid w:val="003C6E0D"/>
    <w:rsid w:val="003C6E54"/>
    <w:rsid w:val="003C6E9A"/>
    <w:rsid w:val="003C6F40"/>
    <w:rsid w:val="003C6F8B"/>
    <w:rsid w:val="003C7153"/>
    <w:rsid w:val="003C716D"/>
    <w:rsid w:val="003C71D2"/>
    <w:rsid w:val="003C7411"/>
    <w:rsid w:val="003C7519"/>
    <w:rsid w:val="003C778B"/>
    <w:rsid w:val="003C78A9"/>
    <w:rsid w:val="003C7931"/>
    <w:rsid w:val="003C7A2D"/>
    <w:rsid w:val="003C7A61"/>
    <w:rsid w:val="003C7B07"/>
    <w:rsid w:val="003C7BDC"/>
    <w:rsid w:val="003C7C7A"/>
    <w:rsid w:val="003C7D3C"/>
    <w:rsid w:val="003C7F29"/>
    <w:rsid w:val="003D0039"/>
    <w:rsid w:val="003D0040"/>
    <w:rsid w:val="003D007E"/>
    <w:rsid w:val="003D00D6"/>
    <w:rsid w:val="003D0135"/>
    <w:rsid w:val="003D0216"/>
    <w:rsid w:val="003D029A"/>
    <w:rsid w:val="003D04BE"/>
    <w:rsid w:val="003D0550"/>
    <w:rsid w:val="003D0620"/>
    <w:rsid w:val="003D0677"/>
    <w:rsid w:val="003D077D"/>
    <w:rsid w:val="003D0915"/>
    <w:rsid w:val="003D0ABF"/>
    <w:rsid w:val="003D0B14"/>
    <w:rsid w:val="003D0C17"/>
    <w:rsid w:val="003D0C4C"/>
    <w:rsid w:val="003D0CE8"/>
    <w:rsid w:val="003D0D6B"/>
    <w:rsid w:val="003D0D6D"/>
    <w:rsid w:val="003D0DB9"/>
    <w:rsid w:val="003D0E94"/>
    <w:rsid w:val="003D0EFD"/>
    <w:rsid w:val="003D0FDF"/>
    <w:rsid w:val="003D1130"/>
    <w:rsid w:val="003D114F"/>
    <w:rsid w:val="003D11A9"/>
    <w:rsid w:val="003D121C"/>
    <w:rsid w:val="003D1268"/>
    <w:rsid w:val="003D131B"/>
    <w:rsid w:val="003D14F1"/>
    <w:rsid w:val="003D1514"/>
    <w:rsid w:val="003D16CC"/>
    <w:rsid w:val="003D179E"/>
    <w:rsid w:val="003D17B2"/>
    <w:rsid w:val="003D189C"/>
    <w:rsid w:val="003D1A3F"/>
    <w:rsid w:val="003D1AE8"/>
    <w:rsid w:val="003D1B33"/>
    <w:rsid w:val="003D1BAE"/>
    <w:rsid w:val="003D1C2B"/>
    <w:rsid w:val="003D1D38"/>
    <w:rsid w:val="003D1DAF"/>
    <w:rsid w:val="003D1E3F"/>
    <w:rsid w:val="003D1E6E"/>
    <w:rsid w:val="003D1EAD"/>
    <w:rsid w:val="003D1EB3"/>
    <w:rsid w:val="003D1F14"/>
    <w:rsid w:val="003D1F93"/>
    <w:rsid w:val="003D1FC8"/>
    <w:rsid w:val="003D20E7"/>
    <w:rsid w:val="003D21A7"/>
    <w:rsid w:val="003D226B"/>
    <w:rsid w:val="003D22E0"/>
    <w:rsid w:val="003D24A5"/>
    <w:rsid w:val="003D24D9"/>
    <w:rsid w:val="003D2556"/>
    <w:rsid w:val="003D2572"/>
    <w:rsid w:val="003D272E"/>
    <w:rsid w:val="003D2764"/>
    <w:rsid w:val="003D27A4"/>
    <w:rsid w:val="003D2814"/>
    <w:rsid w:val="003D29AB"/>
    <w:rsid w:val="003D29D6"/>
    <w:rsid w:val="003D2B6A"/>
    <w:rsid w:val="003D2C0E"/>
    <w:rsid w:val="003D2D50"/>
    <w:rsid w:val="003D2DA6"/>
    <w:rsid w:val="003D2E3D"/>
    <w:rsid w:val="003D2E91"/>
    <w:rsid w:val="003D2F56"/>
    <w:rsid w:val="003D30B9"/>
    <w:rsid w:val="003D3178"/>
    <w:rsid w:val="003D32FA"/>
    <w:rsid w:val="003D34DE"/>
    <w:rsid w:val="003D34FC"/>
    <w:rsid w:val="003D3609"/>
    <w:rsid w:val="003D3655"/>
    <w:rsid w:val="003D36A1"/>
    <w:rsid w:val="003D36B8"/>
    <w:rsid w:val="003D377C"/>
    <w:rsid w:val="003D37AF"/>
    <w:rsid w:val="003D3945"/>
    <w:rsid w:val="003D396D"/>
    <w:rsid w:val="003D39D5"/>
    <w:rsid w:val="003D3BA4"/>
    <w:rsid w:val="003D3C3B"/>
    <w:rsid w:val="003D3C76"/>
    <w:rsid w:val="003D3CA6"/>
    <w:rsid w:val="003D3E87"/>
    <w:rsid w:val="003D3F0E"/>
    <w:rsid w:val="003D3F42"/>
    <w:rsid w:val="003D4008"/>
    <w:rsid w:val="003D4062"/>
    <w:rsid w:val="003D4158"/>
    <w:rsid w:val="003D415D"/>
    <w:rsid w:val="003D4166"/>
    <w:rsid w:val="003D4168"/>
    <w:rsid w:val="003D4187"/>
    <w:rsid w:val="003D419B"/>
    <w:rsid w:val="003D41B8"/>
    <w:rsid w:val="003D4672"/>
    <w:rsid w:val="003D46AB"/>
    <w:rsid w:val="003D476E"/>
    <w:rsid w:val="003D488A"/>
    <w:rsid w:val="003D4A3A"/>
    <w:rsid w:val="003D4AD0"/>
    <w:rsid w:val="003D4C66"/>
    <w:rsid w:val="003D4CA9"/>
    <w:rsid w:val="003D4D93"/>
    <w:rsid w:val="003D4E9D"/>
    <w:rsid w:val="003D4EC4"/>
    <w:rsid w:val="003D4F96"/>
    <w:rsid w:val="003D4FC1"/>
    <w:rsid w:val="003D4FC7"/>
    <w:rsid w:val="003D5049"/>
    <w:rsid w:val="003D508B"/>
    <w:rsid w:val="003D50CB"/>
    <w:rsid w:val="003D50D7"/>
    <w:rsid w:val="003D517C"/>
    <w:rsid w:val="003D5382"/>
    <w:rsid w:val="003D54D6"/>
    <w:rsid w:val="003D5507"/>
    <w:rsid w:val="003D5512"/>
    <w:rsid w:val="003D55B1"/>
    <w:rsid w:val="003D563A"/>
    <w:rsid w:val="003D56EF"/>
    <w:rsid w:val="003D5768"/>
    <w:rsid w:val="003D5859"/>
    <w:rsid w:val="003D58FC"/>
    <w:rsid w:val="003D5944"/>
    <w:rsid w:val="003D5B88"/>
    <w:rsid w:val="003D5BA1"/>
    <w:rsid w:val="003D5C1E"/>
    <w:rsid w:val="003D5C83"/>
    <w:rsid w:val="003D5CC7"/>
    <w:rsid w:val="003D5D42"/>
    <w:rsid w:val="003D5D55"/>
    <w:rsid w:val="003D5D64"/>
    <w:rsid w:val="003D5EFD"/>
    <w:rsid w:val="003D5F78"/>
    <w:rsid w:val="003D6031"/>
    <w:rsid w:val="003D60C1"/>
    <w:rsid w:val="003D6125"/>
    <w:rsid w:val="003D6221"/>
    <w:rsid w:val="003D6257"/>
    <w:rsid w:val="003D625F"/>
    <w:rsid w:val="003D62F2"/>
    <w:rsid w:val="003D63A8"/>
    <w:rsid w:val="003D650A"/>
    <w:rsid w:val="003D6516"/>
    <w:rsid w:val="003D667D"/>
    <w:rsid w:val="003D66CB"/>
    <w:rsid w:val="003D686A"/>
    <w:rsid w:val="003D6953"/>
    <w:rsid w:val="003D6A6D"/>
    <w:rsid w:val="003D6AEF"/>
    <w:rsid w:val="003D6B04"/>
    <w:rsid w:val="003D6B48"/>
    <w:rsid w:val="003D6B4D"/>
    <w:rsid w:val="003D6B78"/>
    <w:rsid w:val="003D6CE5"/>
    <w:rsid w:val="003D6D2C"/>
    <w:rsid w:val="003D6E67"/>
    <w:rsid w:val="003D6F5E"/>
    <w:rsid w:val="003D702F"/>
    <w:rsid w:val="003D7051"/>
    <w:rsid w:val="003D70BB"/>
    <w:rsid w:val="003D7107"/>
    <w:rsid w:val="003D71D7"/>
    <w:rsid w:val="003D73D1"/>
    <w:rsid w:val="003D75C0"/>
    <w:rsid w:val="003D7638"/>
    <w:rsid w:val="003D76BF"/>
    <w:rsid w:val="003D778D"/>
    <w:rsid w:val="003D799F"/>
    <w:rsid w:val="003D7AE7"/>
    <w:rsid w:val="003D7B57"/>
    <w:rsid w:val="003D7B59"/>
    <w:rsid w:val="003D7E91"/>
    <w:rsid w:val="003D7F7E"/>
    <w:rsid w:val="003D7FFB"/>
    <w:rsid w:val="003E0006"/>
    <w:rsid w:val="003E0028"/>
    <w:rsid w:val="003E006E"/>
    <w:rsid w:val="003E009E"/>
    <w:rsid w:val="003E00D9"/>
    <w:rsid w:val="003E011F"/>
    <w:rsid w:val="003E01F6"/>
    <w:rsid w:val="003E03E8"/>
    <w:rsid w:val="003E043D"/>
    <w:rsid w:val="003E053D"/>
    <w:rsid w:val="003E07F4"/>
    <w:rsid w:val="003E0834"/>
    <w:rsid w:val="003E083D"/>
    <w:rsid w:val="003E08DB"/>
    <w:rsid w:val="003E090D"/>
    <w:rsid w:val="003E090E"/>
    <w:rsid w:val="003E0941"/>
    <w:rsid w:val="003E096E"/>
    <w:rsid w:val="003E0A0F"/>
    <w:rsid w:val="003E0AE9"/>
    <w:rsid w:val="003E0BBB"/>
    <w:rsid w:val="003E0BCD"/>
    <w:rsid w:val="003E0BE0"/>
    <w:rsid w:val="003E0C67"/>
    <w:rsid w:val="003E0D9A"/>
    <w:rsid w:val="003E0F91"/>
    <w:rsid w:val="003E1071"/>
    <w:rsid w:val="003E10CF"/>
    <w:rsid w:val="003E1144"/>
    <w:rsid w:val="003E12EB"/>
    <w:rsid w:val="003E1327"/>
    <w:rsid w:val="003E138D"/>
    <w:rsid w:val="003E1399"/>
    <w:rsid w:val="003E155C"/>
    <w:rsid w:val="003E1590"/>
    <w:rsid w:val="003E1687"/>
    <w:rsid w:val="003E17CE"/>
    <w:rsid w:val="003E1806"/>
    <w:rsid w:val="003E18B7"/>
    <w:rsid w:val="003E18BE"/>
    <w:rsid w:val="003E18CC"/>
    <w:rsid w:val="003E1944"/>
    <w:rsid w:val="003E1A77"/>
    <w:rsid w:val="003E1D59"/>
    <w:rsid w:val="003E1DDB"/>
    <w:rsid w:val="003E1E9A"/>
    <w:rsid w:val="003E1F2D"/>
    <w:rsid w:val="003E1F57"/>
    <w:rsid w:val="003E1FFB"/>
    <w:rsid w:val="003E202A"/>
    <w:rsid w:val="003E22A0"/>
    <w:rsid w:val="003E2359"/>
    <w:rsid w:val="003E24AE"/>
    <w:rsid w:val="003E2576"/>
    <w:rsid w:val="003E279E"/>
    <w:rsid w:val="003E27B2"/>
    <w:rsid w:val="003E2829"/>
    <w:rsid w:val="003E283F"/>
    <w:rsid w:val="003E2861"/>
    <w:rsid w:val="003E29AB"/>
    <w:rsid w:val="003E2A59"/>
    <w:rsid w:val="003E2D1F"/>
    <w:rsid w:val="003E2D84"/>
    <w:rsid w:val="003E2DF4"/>
    <w:rsid w:val="003E2EF4"/>
    <w:rsid w:val="003E2FCD"/>
    <w:rsid w:val="003E307B"/>
    <w:rsid w:val="003E30BB"/>
    <w:rsid w:val="003E3108"/>
    <w:rsid w:val="003E31B4"/>
    <w:rsid w:val="003E3264"/>
    <w:rsid w:val="003E326A"/>
    <w:rsid w:val="003E32C4"/>
    <w:rsid w:val="003E3403"/>
    <w:rsid w:val="003E351D"/>
    <w:rsid w:val="003E3565"/>
    <w:rsid w:val="003E362A"/>
    <w:rsid w:val="003E370F"/>
    <w:rsid w:val="003E37A4"/>
    <w:rsid w:val="003E3875"/>
    <w:rsid w:val="003E3911"/>
    <w:rsid w:val="003E3933"/>
    <w:rsid w:val="003E393F"/>
    <w:rsid w:val="003E3941"/>
    <w:rsid w:val="003E39C2"/>
    <w:rsid w:val="003E3AFE"/>
    <w:rsid w:val="003E3B0F"/>
    <w:rsid w:val="003E3B4A"/>
    <w:rsid w:val="003E3B93"/>
    <w:rsid w:val="003E3CC1"/>
    <w:rsid w:val="003E3E59"/>
    <w:rsid w:val="003E3EB2"/>
    <w:rsid w:val="003E3FDA"/>
    <w:rsid w:val="003E407D"/>
    <w:rsid w:val="003E4213"/>
    <w:rsid w:val="003E435D"/>
    <w:rsid w:val="003E4366"/>
    <w:rsid w:val="003E43C4"/>
    <w:rsid w:val="003E4486"/>
    <w:rsid w:val="003E454B"/>
    <w:rsid w:val="003E4594"/>
    <w:rsid w:val="003E4626"/>
    <w:rsid w:val="003E4636"/>
    <w:rsid w:val="003E464A"/>
    <w:rsid w:val="003E46BC"/>
    <w:rsid w:val="003E46D5"/>
    <w:rsid w:val="003E477E"/>
    <w:rsid w:val="003E483C"/>
    <w:rsid w:val="003E4877"/>
    <w:rsid w:val="003E49E7"/>
    <w:rsid w:val="003E4B3E"/>
    <w:rsid w:val="003E4B6B"/>
    <w:rsid w:val="003E4BAD"/>
    <w:rsid w:val="003E4C2B"/>
    <w:rsid w:val="003E4C67"/>
    <w:rsid w:val="003E4CBC"/>
    <w:rsid w:val="003E4D3D"/>
    <w:rsid w:val="003E4E4F"/>
    <w:rsid w:val="003E4F13"/>
    <w:rsid w:val="003E4F5E"/>
    <w:rsid w:val="003E4F83"/>
    <w:rsid w:val="003E4FFA"/>
    <w:rsid w:val="003E51B8"/>
    <w:rsid w:val="003E51D4"/>
    <w:rsid w:val="003E5239"/>
    <w:rsid w:val="003E52A5"/>
    <w:rsid w:val="003E5334"/>
    <w:rsid w:val="003E5388"/>
    <w:rsid w:val="003E53C2"/>
    <w:rsid w:val="003E55D2"/>
    <w:rsid w:val="003E57A2"/>
    <w:rsid w:val="003E57BF"/>
    <w:rsid w:val="003E57F6"/>
    <w:rsid w:val="003E580E"/>
    <w:rsid w:val="003E5837"/>
    <w:rsid w:val="003E588A"/>
    <w:rsid w:val="003E58C5"/>
    <w:rsid w:val="003E58FF"/>
    <w:rsid w:val="003E5AD7"/>
    <w:rsid w:val="003E5B6E"/>
    <w:rsid w:val="003E5B82"/>
    <w:rsid w:val="003E5B90"/>
    <w:rsid w:val="003E5D22"/>
    <w:rsid w:val="003E5E15"/>
    <w:rsid w:val="003E5ECC"/>
    <w:rsid w:val="003E5F1D"/>
    <w:rsid w:val="003E5F39"/>
    <w:rsid w:val="003E5F56"/>
    <w:rsid w:val="003E5F59"/>
    <w:rsid w:val="003E5FD3"/>
    <w:rsid w:val="003E5FDF"/>
    <w:rsid w:val="003E60A4"/>
    <w:rsid w:val="003E60B8"/>
    <w:rsid w:val="003E61CD"/>
    <w:rsid w:val="003E620B"/>
    <w:rsid w:val="003E6225"/>
    <w:rsid w:val="003E6291"/>
    <w:rsid w:val="003E6433"/>
    <w:rsid w:val="003E64BB"/>
    <w:rsid w:val="003E6539"/>
    <w:rsid w:val="003E658F"/>
    <w:rsid w:val="003E65CF"/>
    <w:rsid w:val="003E6621"/>
    <w:rsid w:val="003E66C9"/>
    <w:rsid w:val="003E67BF"/>
    <w:rsid w:val="003E687C"/>
    <w:rsid w:val="003E68C3"/>
    <w:rsid w:val="003E69A6"/>
    <w:rsid w:val="003E69E7"/>
    <w:rsid w:val="003E6A46"/>
    <w:rsid w:val="003E6B4A"/>
    <w:rsid w:val="003E6BBF"/>
    <w:rsid w:val="003E6C30"/>
    <w:rsid w:val="003E6C8A"/>
    <w:rsid w:val="003E6D4D"/>
    <w:rsid w:val="003E6DE5"/>
    <w:rsid w:val="003E6E60"/>
    <w:rsid w:val="003E6E90"/>
    <w:rsid w:val="003E6ECD"/>
    <w:rsid w:val="003E6F6B"/>
    <w:rsid w:val="003E7065"/>
    <w:rsid w:val="003E707A"/>
    <w:rsid w:val="003E715A"/>
    <w:rsid w:val="003E7335"/>
    <w:rsid w:val="003E73FA"/>
    <w:rsid w:val="003E754B"/>
    <w:rsid w:val="003E757C"/>
    <w:rsid w:val="003E75E2"/>
    <w:rsid w:val="003E75F3"/>
    <w:rsid w:val="003E763B"/>
    <w:rsid w:val="003E773B"/>
    <w:rsid w:val="003E7742"/>
    <w:rsid w:val="003E7757"/>
    <w:rsid w:val="003E7766"/>
    <w:rsid w:val="003E77C4"/>
    <w:rsid w:val="003E77CE"/>
    <w:rsid w:val="003E7817"/>
    <w:rsid w:val="003E7890"/>
    <w:rsid w:val="003E791A"/>
    <w:rsid w:val="003E7A94"/>
    <w:rsid w:val="003E7B6D"/>
    <w:rsid w:val="003E7CDD"/>
    <w:rsid w:val="003E7CE1"/>
    <w:rsid w:val="003E7D39"/>
    <w:rsid w:val="003E7D4F"/>
    <w:rsid w:val="003E7D91"/>
    <w:rsid w:val="003E7EFC"/>
    <w:rsid w:val="003F0048"/>
    <w:rsid w:val="003F0069"/>
    <w:rsid w:val="003F009E"/>
    <w:rsid w:val="003F015F"/>
    <w:rsid w:val="003F0188"/>
    <w:rsid w:val="003F0194"/>
    <w:rsid w:val="003F0362"/>
    <w:rsid w:val="003F045E"/>
    <w:rsid w:val="003F0503"/>
    <w:rsid w:val="003F0511"/>
    <w:rsid w:val="003F05C5"/>
    <w:rsid w:val="003F061A"/>
    <w:rsid w:val="003F0783"/>
    <w:rsid w:val="003F07F9"/>
    <w:rsid w:val="003F0841"/>
    <w:rsid w:val="003F0871"/>
    <w:rsid w:val="003F0943"/>
    <w:rsid w:val="003F0D4A"/>
    <w:rsid w:val="003F0D62"/>
    <w:rsid w:val="003F0F12"/>
    <w:rsid w:val="003F0F53"/>
    <w:rsid w:val="003F11B5"/>
    <w:rsid w:val="003F11D5"/>
    <w:rsid w:val="003F1349"/>
    <w:rsid w:val="003F142F"/>
    <w:rsid w:val="003F145E"/>
    <w:rsid w:val="003F14C5"/>
    <w:rsid w:val="003F1542"/>
    <w:rsid w:val="003F163A"/>
    <w:rsid w:val="003F16A3"/>
    <w:rsid w:val="003F177E"/>
    <w:rsid w:val="003F182E"/>
    <w:rsid w:val="003F18BF"/>
    <w:rsid w:val="003F18CB"/>
    <w:rsid w:val="003F18EC"/>
    <w:rsid w:val="003F1938"/>
    <w:rsid w:val="003F1986"/>
    <w:rsid w:val="003F19CC"/>
    <w:rsid w:val="003F19E8"/>
    <w:rsid w:val="003F1A07"/>
    <w:rsid w:val="003F1B40"/>
    <w:rsid w:val="003F1B4C"/>
    <w:rsid w:val="003F1B5C"/>
    <w:rsid w:val="003F1CC6"/>
    <w:rsid w:val="003F1D6C"/>
    <w:rsid w:val="003F1DBA"/>
    <w:rsid w:val="003F1F42"/>
    <w:rsid w:val="003F1F6F"/>
    <w:rsid w:val="003F20C7"/>
    <w:rsid w:val="003F2118"/>
    <w:rsid w:val="003F22DE"/>
    <w:rsid w:val="003F247E"/>
    <w:rsid w:val="003F24B9"/>
    <w:rsid w:val="003F2526"/>
    <w:rsid w:val="003F25FA"/>
    <w:rsid w:val="003F2729"/>
    <w:rsid w:val="003F2743"/>
    <w:rsid w:val="003F27A3"/>
    <w:rsid w:val="003F280B"/>
    <w:rsid w:val="003F2909"/>
    <w:rsid w:val="003F2917"/>
    <w:rsid w:val="003F2931"/>
    <w:rsid w:val="003F2A6D"/>
    <w:rsid w:val="003F2A81"/>
    <w:rsid w:val="003F2B40"/>
    <w:rsid w:val="003F2C0F"/>
    <w:rsid w:val="003F2C91"/>
    <w:rsid w:val="003F2D04"/>
    <w:rsid w:val="003F2D4D"/>
    <w:rsid w:val="003F2D70"/>
    <w:rsid w:val="003F2DF0"/>
    <w:rsid w:val="003F2E89"/>
    <w:rsid w:val="003F2F37"/>
    <w:rsid w:val="003F302C"/>
    <w:rsid w:val="003F30E7"/>
    <w:rsid w:val="003F3153"/>
    <w:rsid w:val="003F31BF"/>
    <w:rsid w:val="003F31CC"/>
    <w:rsid w:val="003F3340"/>
    <w:rsid w:val="003F3362"/>
    <w:rsid w:val="003F33B5"/>
    <w:rsid w:val="003F33DC"/>
    <w:rsid w:val="003F35D5"/>
    <w:rsid w:val="003F3613"/>
    <w:rsid w:val="003F36BC"/>
    <w:rsid w:val="003F378A"/>
    <w:rsid w:val="003F392C"/>
    <w:rsid w:val="003F3947"/>
    <w:rsid w:val="003F3BC7"/>
    <w:rsid w:val="003F3BE3"/>
    <w:rsid w:val="003F3C63"/>
    <w:rsid w:val="003F3D3C"/>
    <w:rsid w:val="003F3EDB"/>
    <w:rsid w:val="003F3F13"/>
    <w:rsid w:val="003F3F19"/>
    <w:rsid w:val="003F4007"/>
    <w:rsid w:val="003F407A"/>
    <w:rsid w:val="003F41AD"/>
    <w:rsid w:val="003F41F9"/>
    <w:rsid w:val="003F4283"/>
    <w:rsid w:val="003F431A"/>
    <w:rsid w:val="003F438E"/>
    <w:rsid w:val="003F43F1"/>
    <w:rsid w:val="003F4401"/>
    <w:rsid w:val="003F44C4"/>
    <w:rsid w:val="003F45BF"/>
    <w:rsid w:val="003F469E"/>
    <w:rsid w:val="003F46B9"/>
    <w:rsid w:val="003F46C2"/>
    <w:rsid w:val="003F4745"/>
    <w:rsid w:val="003F4771"/>
    <w:rsid w:val="003F47BE"/>
    <w:rsid w:val="003F47D5"/>
    <w:rsid w:val="003F47F9"/>
    <w:rsid w:val="003F4808"/>
    <w:rsid w:val="003F4820"/>
    <w:rsid w:val="003F4872"/>
    <w:rsid w:val="003F489F"/>
    <w:rsid w:val="003F4902"/>
    <w:rsid w:val="003F4935"/>
    <w:rsid w:val="003F4A2F"/>
    <w:rsid w:val="003F4C5A"/>
    <w:rsid w:val="003F4D78"/>
    <w:rsid w:val="003F4E2C"/>
    <w:rsid w:val="003F4E57"/>
    <w:rsid w:val="003F509D"/>
    <w:rsid w:val="003F50EE"/>
    <w:rsid w:val="003F5249"/>
    <w:rsid w:val="003F52D1"/>
    <w:rsid w:val="003F52D8"/>
    <w:rsid w:val="003F52EA"/>
    <w:rsid w:val="003F537E"/>
    <w:rsid w:val="003F54ED"/>
    <w:rsid w:val="003F557D"/>
    <w:rsid w:val="003F55C4"/>
    <w:rsid w:val="003F563F"/>
    <w:rsid w:val="003F5733"/>
    <w:rsid w:val="003F579B"/>
    <w:rsid w:val="003F583E"/>
    <w:rsid w:val="003F5940"/>
    <w:rsid w:val="003F5982"/>
    <w:rsid w:val="003F5A29"/>
    <w:rsid w:val="003F5ABC"/>
    <w:rsid w:val="003F5B5D"/>
    <w:rsid w:val="003F5BEA"/>
    <w:rsid w:val="003F5C2E"/>
    <w:rsid w:val="003F5E5D"/>
    <w:rsid w:val="003F6049"/>
    <w:rsid w:val="003F6246"/>
    <w:rsid w:val="003F628E"/>
    <w:rsid w:val="003F62A3"/>
    <w:rsid w:val="003F6412"/>
    <w:rsid w:val="003F64A4"/>
    <w:rsid w:val="003F65E1"/>
    <w:rsid w:val="003F677E"/>
    <w:rsid w:val="003F682F"/>
    <w:rsid w:val="003F69EB"/>
    <w:rsid w:val="003F6BBB"/>
    <w:rsid w:val="003F6DEC"/>
    <w:rsid w:val="003F6E9A"/>
    <w:rsid w:val="003F6ED6"/>
    <w:rsid w:val="003F6F4C"/>
    <w:rsid w:val="003F70AF"/>
    <w:rsid w:val="003F70D2"/>
    <w:rsid w:val="003F713C"/>
    <w:rsid w:val="003F7149"/>
    <w:rsid w:val="003F7344"/>
    <w:rsid w:val="003F742C"/>
    <w:rsid w:val="003F7459"/>
    <w:rsid w:val="003F7462"/>
    <w:rsid w:val="003F75A1"/>
    <w:rsid w:val="003F75E4"/>
    <w:rsid w:val="003F7614"/>
    <w:rsid w:val="003F7634"/>
    <w:rsid w:val="003F7904"/>
    <w:rsid w:val="003F7A38"/>
    <w:rsid w:val="003F7A55"/>
    <w:rsid w:val="003F7A69"/>
    <w:rsid w:val="003F7A74"/>
    <w:rsid w:val="003F7AA6"/>
    <w:rsid w:val="003F7AAB"/>
    <w:rsid w:val="003F7B43"/>
    <w:rsid w:val="003F7BA0"/>
    <w:rsid w:val="003F7C2B"/>
    <w:rsid w:val="003F7D3F"/>
    <w:rsid w:val="003F7DD0"/>
    <w:rsid w:val="003F7E13"/>
    <w:rsid w:val="003F7E61"/>
    <w:rsid w:val="003F7EA3"/>
    <w:rsid w:val="003F7EB5"/>
    <w:rsid w:val="003F7F19"/>
    <w:rsid w:val="003F7FAE"/>
    <w:rsid w:val="00400003"/>
    <w:rsid w:val="00400084"/>
    <w:rsid w:val="0040009E"/>
    <w:rsid w:val="004000C3"/>
    <w:rsid w:val="0040015D"/>
    <w:rsid w:val="004001E9"/>
    <w:rsid w:val="004003B5"/>
    <w:rsid w:val="004004B8"/>
    <w:rsid w:val="004005EC"/>
    <w:rsid w:val="00400744"/>
    <w:rsid w:val="004007C3"/>
    <w:rsid w:val="00400856"/>
    <w:rsid w:val="00400881"/>
    <w:rsid w:val="00400899"/>
    <w:rsid w:val="004009F6"/>
    <w:rsid w:val="00400A7F"/>
    <w:rsid w:val="00400AAF"/>
    <w:rsid w:val="00400B20"/>
    <w:rsid w:val="00400B2D"/>
    <w:rsid w:val="00400B82"/>
    <w:rsid w:val="00400CF6"/>
    <w:rsid w:val="00400CFF"/>
    <w:rsid w:val="00400D35"/>
    <w:rsid w:val="00400E64"/>
    <w:rsid w:val="00400F31"/>
    <w:rsid w:val="00401165"/>
    <w:rsid w:val="004011B9"/>
    <w:rsid w:val="00401336"/>
    <w:rsid w:val="00401370"/>
    <w:rsid w:val="00401459"/>
    <w:rsid w:val="004014E3"/>
    <w:rsid w:val="004014F3"/>
    <w:rsid w:val="00401500"/>
    <w:rsid w:val="00401519"/>
    <w:rsid w:val="004015C7"/>
    <w:rsid w:val="004016AE"/>
    <w:rsid w:val="0040174C"/>
    <w:rsid w:val="0040182B"/>
    <w:rsid w:val="00401889"/>
    <w:rsid w:val="004018A2"/>
    <w:rsid w:val="004018A3"/>
    <w:rsid w:val="004019F4"/>
    <w:rsid w:val="00401A00"/>
    <w:rsid w:val="00401A23"/>
    <w:rsid w:val="00401AA0"/>
    <w:rsid w:val="00401B9F"/>
    <w:rsid w:val="00401C29"/>
    <w:rsid w:val="00401D7C"/>
    <w:rsid w:val="00401DC0"/>
    <w:rsid w:val="00401DD5"/>
    <w:rsid w:val="00401F13"/>
    <w:rsid w:val="00401F42"/>
    <w:rsid w:val="00402034"/>
    <w:rsid w:val="00402098"/>
    <w:rsid w:val="004021F3"/>
    <w:rsid w:val="00402236"/>
    <w:rsid w:val="004023F4"/>
    <w:rsid w:val="0040240F"/>
    <w:rsid w:val="0040246D"/>
    <w:rsid w:val="0040247D"/>
    <w:rsid w:val="004024A8"/>
    <w:rsid w:val="004024BE"/>
    <w:rsid w:val="004024F1"/>
    <w:rsid w:val="0040253A"/>
    <w:rsid w:val="00402698"/>
    <w:rsid w:val="004027E4"/>
    <w:rsid w:val="0040287F"/>
    <w:rsid w:val="004028D5"/>
    <w:rsid w:val="0040296D"/>
    <w:rsid w:val="004029BC"/>
    <w:rsid w:val="00402B78"/>
    <w:rsid w:val="00402BFF"/>
    <w:rsid w:val="00402DE1"/>
    <w:rsid w:val="00402DE6"/>
    <w:rsid w:val="00402E0D"/>
    <w:rsid w:val="00402F6F"/>
    <w:rsid w:val="0040309C"/>
    <w:rsid w:val="004030D0"/>
    <w:rsid w:val="00403117"/>
    <w:rsid w:val="004031E0"/>
    <w:rsid w:val="00403283"/>
    <w:rsid w:val="00403290"/>
    <w:rsid w:val="004032F5"/>
    <w:rsid w:val="004033E7"/>
    <w:rsid w:val="004034B4"/>
    <w:rsid w:val="00403523"/>
    <w:rsid w:val="0040356B"/>
    <w:rsid w:val="0040384F"/>
    <w:rsid w:val="00403922"/>
    <w:rsid w:val="00403935"/>
    <w:rsid w:val="0040399B"/>
    <w:rsid w:val="004039E3"/>
    <w:rsid w:val="00403DD5"/>
    <w:rsid w:val="00403DF3"/>
    <w:rsid w:val="004040B4"/>
    <w:rsid w:val="0040417F"/>
    <w:rsid w:val="00404206"/>
    <w:rsid w:val="00404249"/>
    <w:rsid w:val="004042BA"/>
    <w:rsid w:val="0040445E"/>
    <w:rsid w:val="004044A1"/>
    <w:rsid w:val="00404618"/>
    <w:rsid w:val="00404648"/>
    <w:rsid w:val="004046DD"/>
    <w:rsid w:val="004047BB"/>
    <w:rsid w:val="004047D5"/>
    <w:rsid w:val="004047F9"/>
    <w:rsid w:val="00404808"/>
    <w:rsid w:val="00404841"/>
    <w:rsid w:val="00404860"/>
    <w:rsid w:val="004048D8"/>
    <w:rsid w:val="004048E5"/>
    <w:rsid w:val="0040491C"/>
    <w:rsid w:val="0040492D"/>
    <w:rsid w:val="00404935"/>
    <w:rsid w:val="0040494B"/>
    <w:rsid w:val="00404A32"/>
    <w:rsid w:val="00404ADA"/>
    <w:rsid w:val="00404C9D"/>
    <w:rsid w:val="00404D45"/>
    <w:rsid w:val="00404D8E"/>
    <w:rsid w:val="00404ED7"/>
    <w:rsid w:val="00404F2E"/>
    <w:rsid w:val="00404F74"/>
    <w:rsid w:val="00404F83"/>
    <w:rsid w:val="00405091"/>
    <w:rsid w:val="00405140"/>
    <w:rsid w:val="0040518B"/>
    <w:rsid w:val="0040520E"/>
    <w:rsid w:val="00405218"/>
    <w:rsid w:val="0040525F"/>
    <w:rsid w:val="0040528A"/>
    <w:rsid w:val="004052D8"/>
    <w:rsid w:val="004054AD"/>
    <w:rsid w:val="004054F0"/>
    <w:rsid w:val="00405578"/>
    <w:rsid w:val="0040566C"/>
    <w:rsid w:val="00405780"/>
    <w:rsid w:val="004057CB"/>
    <w:rsid w:val="00405873"/>
    <w:rsid w:val="00405A3F"/>
    <w:rsid w:val="00405A75"/>
    <w:rsid w:val="00405ABA"/>
    <w:rsid w:val="00405B2E"/>
    <w:rsid w:val="00405BE8"/>
    <w:rsid w:val="00405DE6"/>
    <w:rsid w:val="00405E54"/>
    <w:rsid w:val="00405EF0"/>
    <w:rsid w:val="004060AF"/>
    <w:rsid w:val="0040611A"/>
    <w:rsid w:val="004061ED"/>
    <w:rsid w:val="0040643D"/>
    <w:rsid w:val="004064E4"/>
    <w:rsid w:val="004065BE"/>
    <w:rsid w:val="0040661B"/>
    <w:rsid w:val="00406623"/>
    <w:rsid w:val="00406675"/>
    <w:rsid w:val="00406695"/>
    <w:rsid w:val="004066B4"/>
    <w:rsid w:val="004066ED"/>
    <w:rsid w:val="00406756"/>
    <w:rsid w:val="004067D5"/>
    <w:rsid w:val="004067DD"/>
    <w:rsid w:val="004069AC"/>
    <w:rsid w:val="004069C4"/>
    <w:rsid w:val="00406A10"/>
    <w:rsid w:val="00406AF9"/>
    <w:rsid w:val="00406B43"/>
    <w:rsid w:val="00406C5F"/>
    <w:rsid w:val="00406D28"/>
    <w:rsid w:val="00406D5C"/>
    <w:rsid w:val="00406DDC"/>
    <w:rsid w:val="00406DFF"/>
    <w:rsid w:val="00406E2C"/>
    <w:rsid w:val="00406EC9"/>
    <w:rsid w:val="00406F7C"/>
    <w:rsid w:val="00406FB2"/>
    <w:rsid w:val="00407023"/>
    <w:rsid w:val="004070CD"/>
    <w:rsid w:val="00407138"/>
    <w:rsid w:val="004071A2"/>
    <w:rsid w:val="004071A4"/>
    <w:rsid w:val="004071D9"/>
    <w:rsid w:val="004073FD"/>
    <w:rsid w:val="0040741B"/>
    <w:rsid w:val="004075DF"/>
    <w:rsid w:val="0040761C"/>
    <w:rsid w:val="00407747"/>
    <w:rsid w:val="004077B1"/>
    <w:rsid w:val="0040792F"/>
    <w:rsid w:val="00407A0D"/>
    <w:rsid w:val="00407A64"/>
    <w:rsid w:val="00407A91"/>
    <w:rsid w:val="00407AF0"/>
    <w:rsid w:val="00407BA9"/>
    <w:rsid w:val="00407C78"/>
    <w:rsid w:val="00407D72"/>
    <w:rsid w:val="00407DCE"/>
    <w:rsid w:val="00407DF6"/>
    <w:rsid w:val="00407EAD"/>
    <w:rsid w:val="00407EAF"/>
    <w:rsid w:val="00407F18"/>
    <w:rsid w:val="00407F1C"/>
    <w:rsid w:val="00407FD7"/>
    <w:rsid w:val="004100DE"/>
    <w:rsid w:val="004101BB"/>
    <w:rsid w:val="00410282"/>
    <w:rsid w:val="004102D6"/>
    <w:rsid w:val="004102ED"/>
    <w:rsid w:val="00410328"/>
    <w:rsid w:val="0041034A"/>
    <w:rsid w:val="00410382"/>
    <w:rsid w:val="00410384"/>
    <w:rsid w:val="00410537"/>
    <w:rsid w:val="004105B6"/>
    <w:rsid w:val="0041075D"/>
    <w:rsid w:val="004107E5"/>
    <w:rsid w:val="0041091C"/>
    <w:rsid w:val="00410939"/>
    <w:rsid w:val="00410A12"/>
    <w:rsid w:val="00410A3B"/>
    <w:rsid w:val="00410A5F"/>
    <w:rsid w:val="00410A92"/>
    <w:rsid w:val="00410B17"/>
    <w:rsid w:val="00410B6D"/>
    <w:rsid w:val="00410BB6"/>
    <w:rsid w:val="00410CD3"/>
    <w:rsid w:val="00410D1A"/>
    <w:rsid w:val="00410D70"/>
    <w:rsid w:val="00410E48"/>
    <w:rsid w:val="00410E6B"/>
    <w:rsid w:val="00410E9F"/>
    <w:rsid w:val="004110A8"/>
    <w:rsid w:val="00411105"/>
    <w:rsid w:val="00411255"/>
    <w:rsid w:val="004112A1"/>
    <w:rsid w:val="00411339"/>
    <w:rsid w:val="0041136F"/>
    <w:rsid w:val="00411399"/>
    <w:rsid w:val="00411421"/>
    <w:rsid w:val="004114C9"/>
    <w:rsid w:val="004115B5"/>
    <w:rsid w:val="0041166F"/>
    <w:rsid w:val="0041176D"/>
    <w:rsid w:val="00411781"/>
    <w:rsid w:val="00411783"/>
    <w:rsid w:val="004117DA"/>
    <w:rsid w:val="004117E5"/>
    <w:rsid w:val="004118D5"/>
    <w:rsid w:val="004118DD"/>
    <w:rsid w:val="00411A29"/>
    <w:rsid w:val="00411CCA"/>
    <w:rsid w:val="00411DCA"/>
    <w:rsid w:val="00411DFB"/>
    <w:rsid w:val="00411E17"/>
    <w:rsid w:val="00411E2F"/>
    <w:rsid w:val="00411E55"/>
    <w:rsid w:val="00411F97"/>
    <w:rsid w:val="00411FC3"/>
    <w:rsid w:val="00412143"/>
    <w:rsid w:val="0041219C"/>
    <w:rsid w:val="0041222D"/>
    <w:rsid w:val="004122B2"/>
    <w:rsid w:val="004123DF"/>
    <w:rsid w:val="00412424"/>
    <w:rsid w:val="00412426"/>
    <w:rsid w:val="0041246B"/>
    <w:rsid w:val="00412577"/>
    <w:rsid w:val="004125E8"/>
    <w:rsid w:val="004126DF"/>
    <w:rsid w:val="0041290F"/>
    <w:rsid w:val="0041293F"/>
    <w:rsid w:val="0041296E"/>
    <w:rsid w:val="004129B7"/>
    <w:rsid w:val="00412B40"/>
    <w:rsid w:val="00412B86"/>
    <w:rsid w:val="00412B89"/>
    <w:rsid w:val="00412BA4"/>
    <w:rsid w:val="00412E46"/>
    <w:rsid w:val="00412FB6"/>
    <w:rsid w:val="00412FEF"/>
    <w:rsid w:val="00413042"/>
    <w:rsid w:val="0041309C"/>
    <w:rsid w:val="00413127"/>
    <w:rsid w:val="0041313C"/>
    <w:rsid w:val="004131A4"/>
    <w:rsid w:val="0041321D"/>
    <w:rsid w:val="00413248"/>
    <w:rsid w:val="00413277"/>
    <w:rsid w:val="0041327A"/>
    <w:rsid w:val="00413356"/>
    <w:rsid w:val="00413357"/>
    <w:rsid w:val="00413412"/>
    <w:rsid w:val="0041345B"/>
    <w:rsid w:val="004134FA"/>
    <w:rsid w:val="004135BD"/>
    <w:rsid w:val="0041364C"/>
    <w:rsid w:val="00413661"/>
    <w:rsid w:val="004136D9"/>
    <w:rsid w:val="00413867"/>
    <w:rsid w:val="004138C9"/>
    <w:rsid w:val="004139D0"/>
    <w:rsid w:val="004139FA"/>
    <w:rsid w:val="00413A06"/>
    <w:rsid w:val="00413A0B"/>
    <w:rsid w:val="00413A22"/>
    <w:rsid w:val="00413A2F"/>
    <w:rsid w:val="00413A34"/>
    <w:rsid w:val="00413A63"/>
    <w:rsid w:val="00413B4C"/>
    <w:rsid w:val="00413B94"/>
    <w:rsid w:val="00413C58"/>
    <w:rsid w:val="00413CD0"/>
    <w:rsid w:val="00413D65"/>
    <w:rsid w:val="00413E3C"/>
    <w:rsid w:val="00413E54"/>
    <w:rsid w:val="00413EAF"/>
    <w:rsid w:val="00413EB2"/>
    <w:rsid w:val="00413FD2"/>
    <w:rsid w:val="004140C6"/>
    <w:rsid w:val="0041411D"/>
    <w:rsid w:val="00414163"/>
    <w:rsid w:val="004141CC"/>
    <w:rsid w:val="004142A3"/>
    <w:rsid w:val="00414399"/>
    <w:rsid w:val="004144B5"/>
    <w:rsid w:val="004145CB"/>
    <w:rsid w:val="00414623"/>
    <w:rsid w:val="004146E8"/>
    <w:rsid w:val="00414855"/>
    <w:rsid w:val="004148E5"/>
    <w:rsid w:val="00414930"/>
    <w:rsid w:val="004149D4"/>
    <w:rsid w:val="00414AE2"/>
    <w:rsid w:val="00414C62"/>
    <w:rsid w:val="00414DB6"/>
    <w:rsid w:val="00414DF1"/>
    <w:rsid w:val="00414E63"/>
    <w:rsid w:val="00414EAA"/>
    <w:rsid w:val="00414F34"/>
    <w:rsid w:val="00414F4B"/>
    <w:rsid w:val="00414F5F"/>
    <w:rsid w:val="00415088"/>
    <w:rsid w:val="00415149"/>
    <w:rsid w:val="0041520D"/>
    <w:rsid w:val="00415310"/>
    <w:rsid w:val="0041531D"/>
    <w:rsid w:val="00415570"/>
    <w:rsid w:val="00415681"/>
    <w:rsid w:val="00415702"/>
    <w:rsid w:val="00415709"/>
    <w:rsid w:val="0041576A"/>
    <w:rsid w:val="004157BC"/>
    <w:rsid w:val="004157EA"/>
    <w:rsid w:val="00415832"/>
    <w:rsid w:val="004158CC"/>
    <w:rsid w:val="004159B6"/>
    <w:rsid w:val="004159C9"/>
    <w:rsid w:val="00415A54"/>
    <w:rsid w:val="00415A5A"/>
    <w:rsid w:val="00415A97"/>
    <w:rsid w:val="00415B09"/>
    <w:rsid w:val="00415BBA"/>
    <w:rsid w:val="00415CB3"/>
    <w:rsid w:val="00415CE0"/>
    <w:rsid w:val="00415FCC"/>
    <w:rsid w:val="0041606F"/>
    <w:rsid w:val="004160AA"/>
    <w:rsid w:val="004160D0"/>
    <w:rsid w:val="00416184"/>
    <w:rsid w:val="004161A9"/>
    <w:rsid w:val="004161AC"/>
    <w:rsid w:val="004161CD"/>
    <w:rsid w:val="0041625F"/>
    <w:rsid w:val="0041628E"/>
    <w:rsid w:val="004162B6"/>
    <w:rsid w:val="004162D6"/>
    <w:rsid w:val="0041657E"/>
    <w:rsid w:val="00416694"/>
    <w:rsid w:val="004167D3"/>
    <w:rsid w:val="004167E8"/>
    <w:rsid w:val="00416834"/>
    <w:rsid w:val="004168BC"/>
    <w:rsid w:val="004168E7"/>
    <w:rsid w:val="004169B7"/>
    <w:rsid w:val="00416A1D"/>
    <w:rsid w:val="00416A89"/>
    <w:rsid w:val="00416AF9"/>
    <w:rsid w:val="00416E45"/>
    <w:rsid w:val="00416E4B"/>
    <w:rsid w:val="00416E9E"/>
    <w:rsid w:val="00417004"/>
    <w:rsid w:val="0041705D"/>
    <w:rsid w:val="004170AB"/>
    <w:rsid w:val="004170B2"/>
    <w:rsid w:val="004170B4"/>
    <w:rsid w:val="004170EC"/>
    <w:rsid w:val="0041713B"/>
    <w:rsid w:val="004171B2"/>
    <w:rsid w:val="0041720A"/>
    <w:rsid w:val="0041723E"/>
    <w:rsid w:val="00417241"/>
    <w:rsid w:val="0041728F"/>
    <w:rsid w:val="004172FC"/>
    <w:rsid w:val="0041745E"/>
    <w:rsid w:val="004174E7"/>
    <w:rsid w:val="0041753B"/>
    <w:rsid w:val="00417624"/>
    <w:rsid w:val="00417636"/>
    <w:rsid w:val="00417692"/>
    <w:rsid w:val="00417736"/>
    <w:rsid w:val="004177B9"/>
    <w:rsid w:val="00417853"/>
    <w:rsid w:val="004179FB"/>
    <w:rsid w:val="00417A13"/>
    <w:rsid w:val="00417A5F"/>
    <w:rsid w:val="00417A99"/>
    <w:rsid w:val="00417AC5"/>
    <w:rsid w:val="00417B74"/>
    <w:rsid w:val="00417BEF"/>
    <w:rsid w:val="00417C06"/>
    <w:rsid w:val="00417C85"/>
    <w:rsid w:val="00417D9A"/>
    <w:rsid w:val="00417DC4"/>
    <w:rsid w:val="00417EB4"/>
    <w:rsid w:val="00417F58"/>
    <w:rsid w:val="00417F79"/>
    <w:rsid w:val="0042006C"/>
    <w:rsid w:val="004200FB"/>
    <w:rsid w:val="00420178"/>
    <w:rsid w:val="00420240"/>
    <w:rsid w:val="00420249"/>
    <w:rsid w:val="00420487"/>
    <w:rsid w:val="004205C6"/>
    <w:rsid w:val="0042066C"/>
    <w:rsid w:val="0042072B"/>
    <w:rsid w:val="0042076C"/>
    <w:rsid w:val="00420782"/>
    <w:rsid w:val="004207D4"/>
    <w:rsid w:val="0042085C"/>
    <w:rsid w:val="00420877"/>
    <w:rsid w:val="004208AD"/>
    <w:rsid w:val="0042095A"/>
    <w:rsid w:val="00420ABB"/>
    <w:rsid w:val="00420AF7"/>
    <w:rsid w:val="00420B03"/>
    <w:rsid w:val="00420BCD"/>
    <w:rsid w:val="00420D42"/>
    <w:rsid w:val="00420D6E"/>
    <w:rsid w:val="00420D84"/>
    <w:rsid w:val="00420E0F"/>
    <w:rsid w:val="00420E92"/>
    <w:rsid w:val="00420F6F"/>
    <w:rsid w:val="0042102A"/>
    <w:rsid w:val="00421083"/>
    <w:rsid w:val="004210BC"/>
    <w:rsid w:val="00421102"/>
    <w:rsid w:val="004211DD"/>
    <w:rsid w:val="004212A9"/>
    <w:rsid w:val="004212E8"/>
    <w:rsid w:val="00421350"/>
    <w:rsid w:val="0042154D"/>
    <w:rsid w:val="0042166F"/>
    <w:rsid w:val="00421677"/>
    <w:rsid w:val="00421781"/>
    <w:rsid w:val="004217A1"/>
    <w:rsid w:val="004217A7"/>
    <w:rsid w:val="004218DF"/>
    <w:rsid w:val="00421902"/>
    <w:rsid w:val="0042197B"/>
    <w:rsid w:val="00421A99"/>
    <w:rsid w:val="00421BA0"/>
    <w:rsid w:val="00421BA1"/>
    <w:rsid w:val="00421BCF"/>
    <w:rsid w:val="00421C89"/>
    <w:rsid w:val="00421C99"/>
    <w:rsid w:val="00421D4D"/>
    <w:rsid w:val="00421D77"/>
    <w:rsid w:val="00421DB2"/>
    <w:rsid w:val="00421DCE"/>
    <w:rsid w:val="00421DE5"/>
    <w:rsid w:val="00421DE9"/>
    <w:rsid w:val="00421DF9"/>
    <w:rsid w:val="00421E09"/>
    <w:rsid w:val="00421ED3"/>
    <w:rsid w:val="004220A9"/>
    <w:rsid w:val="004220DE"/>
    <w:rsid w:val="004221F9"/>
    <w:rsid w:val="00422264"/>
    <w:rsid w:val="004222A0"/>
    <w:rsid w:val="004222D3"/>
    <w:rsid w:val="0042232D"/>
    <w:rsid w:val="00422334"/>
    <w:rsid w:val="00422370"/>
    <w:rsid w:val="0042242A"/>
    <w:rsid w:val="0042249B"/>
    <w:rsid w:val="00422549"/>
    <w:rsid w:val="0042258C"/>
    <w:rsid w:val="004226AD"/>
    <w:rsid w:val="004226C5"/>
    <w:rsid w:val="004226ED"/>
    <w:rsid w:val="004227A7"/>
    <w:rsid w:val="0042284B"/>
    <w:rsid w:val="0042296B"/>
    <w:rsid w:val="00422A0C"/>
    <w:rsid w:val="00422A5D"/>
    <w:rsid w:val="00422A92"/>
    <w:rsid w:val="00422A9E"/>
    <w:rsid w:val="00422B92"/>
    <w:rsid w:val="00422BDF"/>
    <w:rsid w:val="00422BE1"/>
    <w:rsid w:val="00422BE6"/>
    <w:rsid w:val="00422C3D"/>
    <w:rsid w:val="00422C40"/>
    <w:rsid w:val="00422CC6"/>
    <w:rsid w:val="00422D69"/>
    <w:rsid w:val="00422D9A"/>
    <w:rsid w:val="00422E0E"/>
    <w:rsid w:val="00422F0D"/>
    <w:rsid w:val="00422F75"/>
    <w:rsid w:val="004230DA"/>
    <w:rsid w:val="004231A0"/>
    <w:rsid w:val="004231A1"/>
    <w:rsid w:val="004231D7"/>
    <w:rsid w:val="004232D9"/>
    <w:rsid w:val="0042334F"/>
    <w:rsid w:val="004233EB"/>
    <w:rsid w:val="00423441"/>
    <w:rsid w:val="004234AC"/>
    <w:rsid w:val="004234BF"/>
    <w:rsid w:val="0042356C"/>
    <w:rsid w:val="004235B7"/>
    <w:rsid w:val="004235C3"/>
    <w:rsid w:val="004236FA"/>
    <w:rsid w:val="0042374C"/>
    <w:rsid w:val="0042395B"/>
    <w:rsid w:val="004239BE"/>
    <w:rsid w:val="00423A50"/>
    <w:rsid w:val="00423A67"/>
    <w:rsid w:val="00423B15"/>
    <w:rsid w:val="00423B18"/>
    <w:rsid w:val="00423BEE"/>
    <w:rsid w:val="00423C5C"/>
    <w:rsid w:val="00423DA3"/>
    <w:rsid w:val="00423ED4"/>
    <w:rsid w:val="00423F19"/>
    <w:rsid w:val="00423F7E"/>
    <w:rsid w:val="0042411C"/>
    <w:rsid w:val="00424237"/>
    <w:rsid w:val="004242FF"/>
    <w:rsid w:val="00424342"/>
    <w:rsid w:val="0042444A"/>
    <w:rsid w:val="004244E6"/>
    <w:rsid w:val="004245EF"/>
    <w:rsid w:val="0042473E"/>
    <w:rsid w:val="004247B3"/>
    <w:rsid w:val="0042488F"/>
    <w:rsid w:val="004248A0"/>
    <w:rsid w:val="004248F6"/>
    <w:rsid w:val="0042499E"/>
    <w:rsid w:val="004249A7"/>
    <w:rsid w:val="004249BC"/>
    <w:rsid w:val="00424ADD"/>
    <w:rsid w:val="00424B89"/>
    <w:rsid w:val="00424BF2"/>
    <w:rsid w:val="00424C6B"/>
    <w:rsid w:val="00424CBF"/>
    <w:rsid w:val="00424E8F"/>
    <w:rsid w:val="00424FC8"/>
    <w:rsid w:val="004250C2"/>
    <w:rsid w:val="00425146"/>
    <w:rsid w:val="00425494"/>
    <w:rsid w:val="004254B0"/>
    <w:rsid w:val="00425626"/>
    <w:rsid w:val="004258BA"/>
    <w:rsid w:val="00425959"/>
    <w:rsid w:val="00425A4D"/>
    <w:rsid w:val="00425BA3"/>
    <w:rsid w:val="00425C6D"/>
    <w:rsid w:val="00425C8A"/>
    <w:rsid w:val="00425CE0"/>
    <w:rsid w:val="00425DB1"/>
    <w:rsid w:val="00425E09"/>
    <w:rsid w:val="00425E43"/>
    <w:rsid w:val="00425F0B"/>
    <w:rsid w:val="00425FF1"/>
    <w:rsid w:val="0042603B"/>
    <w:rsid w:val="004260DC"/>
    <w:rsid w:val="0042610C"/>
    <w:rsid w:val="00426293"/>
    <w:rsid w:val="004262D9"/>
    <w:rsid w:val="00426370"/>
    <w:rsid w:val="004263C6"/>
    <w:rsid w:val="0042641D"/>
    <w:rsid w:val="004264BD"/>
    <w:rsid w:val="004264BE"/>
    <w:rsid w:val="004265A9"/>
    <w:rsid w:val="0042663C"/>
    <w:rsid w:val="0042666D"/>
    <w:rsid w:val="00426841"/>
    <w:rsid w:val="004268B8"/>
    <w:rsid w:val="00426A81"/>
    <w:rsid w:val="00426D00"/>
    <w:rsid w:val="00426D29"/>
    <w:rsid w:val="00426D79"/>
    <w:rsid w:val="00426DC7"/>
    <w:rsid w:val="00426E04"/>
    <w:rsid w:val="00426E48"/>
    <w:rsid w:val="00426E9B"/>
    <w:rsid w:val="00426EAB"/>
    <w:rsid w:val="00426F2D"/>
    <w:rsid w:val="00426F3C"/>
    <w:rsid w:val="00427006"/>
    <w:rsid w:val="0042707B"/>
    <w:rsid w:val="004270AF"/>
    <w:rsid w:val="004271D3"/>
    <w:rsid w:val="00427234"/>
    <w:rsid w:val="004273CB"/>
    <w:rsid w:val="004273DC"/>
    <w:rsid w:val="0042762B"/>
    <w:rsid w:val="00427735"/>
    <w:rsid w:val="00427779"/>
    <w:rsid w:val="00427808"/>
    <w:rsid w:val="004279A2"/>
    <w:rsid w:val="00427B7D"/>
    <w:rsid w:val="00427CF7"/>
    <w:rsid w:val="00427EA1"/>
    <w:rsid w:val="00427FB4"/>
    <w:rsid w:val="00427FC4"/>
    <w:rsid w:val="00430076"/>
    <w:rsid w:val="004300E2"/>
    <w:rsid w:val="00430198"/>
    <w:rsid w:val="00430255"/>
    <w:rsid w:val="0043037B"/>
    <w:rsid w:val="004303C1"/>
    <w:rsid w:val="00430478"/>
    <w:rsid w:val="0043047E"/>
    <w:rsid w:val="00430576"/>
    <w:rsid w:val="004306B8"/>
    <w:rsid w:val="004307AB"/>
    <w:rsid w:val="004307B0"/>
    <w:rsid w:val="004308ED"/>
    <w:rsid w:val="00430915"/>
    <w:rsid w:val="004309A7"/>
    <w:rsid w:val="00430A61"/>
    <w:rsid w:val="00430B77"/>
    <w:rsid w:val="00430BBB"/>
    <w:rsid w:val="00430BF8"/>
    <w:rsid w:val="00430C00"/>
    <w:rsid w:val="00430C1F"/>
    <w:rsid w:val="00430CE3"/>
    <w:rsid w:val="00430D51"/>
    <w:rsid w:val="00430E07"/>
    <w:rsid w:val="00430E20"/>
    <w:rsid w:val="00430F69"/>
    <w:rsid w:val="00431082"/>
    <w:rsid w:val="0043114F"/>
    <w:rsid w:val="004311B6"/>
    <w:rsid w:val="00431208"/>
    <w:rsid w:val="00431222"/>
    <w:rsid w:val="00431256"/>
    <w:rsid w:val="00431261"/>
    <w:rsid w:val="00431496"/>
    <w:rsid w:val="00431516"/>
    <w:rsid w:val="004315BA"/>
    <w:rsid w:val="00431641"/>
    <w:rsid w:val="0043168B"/>
    <w:rsid w:val="004316E8"/>
    <w:rsid w:val="00431799"/>
    <w:rsid w:val="00431818"/>
    <w:rsid w:val="004318D2"/>
    <w:rsid w:val="004318FE"/>
    <w:rsid w:val="004319CC"/>
    <w:rsid w:val="00431A45"/>
    <w:rsid w:val="00431AD6"/>
    <w:rsid w:val="00431B73"/>
    <w:rsid w:val="00431C80"/>
    <w:rsid w:val="00431C8C"/>
    <w:rsid w:val="00431CD5"/>
    <w:rsid w:val="00431D09"/>
    <w:rsid w:val="00431D36"/>
    <w:rsid w:val="00431DF0"/>
    <w:rsid w:val="00431F31"/>
    <w:rsid w:val="00431F3F"/>
    <w:rsid w:val="00431FF1"/>
    <w:rsid w:val="00432044"/>
    <w:rsid w:val="00432054"/>
    <w:rsid w:val="00432130"/>
    <w:rsid w:val="004321D8"/>
    <w:rsid w:val="004322FA"/>
    <w:rsid w:val="00432485"/>
    <w:rsid w:val="004324B8"/>
    <w:rsid w:val="0043254E"/>
    <w:rsid w:val="004325A4"/>
    <w:rsid w:val="004325A9"/>
    <w:rsid w:val="00432700"/>
    <w:rsid w:val="0043280E"/>
    <w:rsid w:val="00432887"/>
    <w:rsid w:val="004329A1"/>
    <w:rsid w:val="00432A37"/>
    <w:rsid w:val="00432C2F"/>
    <w:rsid w:val="00432C56"/>
    <w:rsid w:val="00432E07"/>
    <w:rsid w:val="00432F53"/>
    <w:rsid w:val="00433278"/>
    <w:rsid w:val="00433311"/>
    <w:rsid w:val="004333BD"/>
    <w:rsid w:val="004336F7"/>
    <w:rsid w:val="004337DD"/>
    <w:rsid w:val="0043380B"/>
    <w:rsid w:val="00433AA1"/>
    <w:rsid w:val="00433ADB"/>
    <w:rsid w:val="00433BFC"/>
    <w:rsid w:val="00433C8B"/>
    <w:rsid w:val="00433D90"/>
    <w:rsid w:val="00433F2B"/>
    <w:rsid w:val="00433F79"/>
    <w:rsid w:val="00433FEF"/>
    <w:rsid w:val="00433FF9"/>
    <w:rsid w:val="00434073"/>
    <w:rsid w:val="004340A3"/>
    <w:rsid w:val="004340C7"/>
    <w:rsid w:val="00434136"/>
    <w:rsid w:val="004341A9"/>
    <w:rsid w:val="004341B5"/>
    <w:rsid w:val="004341E7"/>
    <w:rsid w:val="004342DE"/>
    <w:rsid w:val="00434337"/>
    <w:rsid w:val="00434347"/>
    <w:rsid w:val="00434409"/>
    <w:rsid w:val="004344B5"/>
    <w:rsid w:val="004344C5"/>
    <w:rsid w:val="00434624"/>
    <w:rsid w:val="004346A6"/>
    <w:rsid w:val="004347F3"/>
    <w:rsid w:val="00434877"/>
    <w:rsid w:val="00434887"/>
    <w:rsid w:val="004348BE"/>
    <w:rsid w:val="00434966"/>
    <w:rsid w:val="00434971"/>
    <w:rsid w:val="00434980"/>
    <w:rsid w:val="004349E0"/>
    <w:rsid w:val="00434A13"/>
    <w:rsid w:val="00434A1B"/>
    <w:rsid w:val="00434A59"/>
    <w:rsid w:val="00434B41"/>
    <w:rsid w:val="00434B9B"/>
    <w:rsid w:val="00434BED"/>
    <w:rsid w:val="00434BF4"/>
    <w:rsid w:val="00434CB1"/>
    <w:rsid w:val="00434D4A"/>
    <w:rsid w:val="00434D4B"/>
    <w:rsid w:val="00434D7D"/>
    <w:rsid w:val="00434D89"/>
    <w:rsid w:val="00434E03"/>
    <w:rsid w:val="00434E3C"/>
    <w:rsid w:val="00434F2B"/>
    <w:rsid w:val="00434F9C"/>
    <w:rsid w:val="00434F9E"/>
    <w:rsid w:val="00434FE6"/>
    <w:rsid w:val="00435054"/>
    <w:rsid w:val="004352B0"/>
    <w:rsid w:val="0043531E"/>
    <w:rsid w:val="00435468"/>
    <w:rsid w:val="004354FF"/>
    <w:rsid w:val="0043550A"/>
    <w:rsid w:val="0043557A"/>
    <w:rsid w:val="0043569A"/>
    <w:rsid w:val="00435734"/>
    <w:rsid w:val="0043577D"/>
    <w:rsid w:val="004358B4"/>
    <w:rsid w:val="004359E5"/>
    <w:rsid w:val="00435B16"/>
    <w:rsid w:val="00435C0E"/>
    <w:rsid w:val="00435CBA"/>
    <w:rsid w:val="00435E14"/>
    <w:rsid w:val="00435E79"/>
    <w:rsid w:val="00435FA7"/>
    <w:rsid w:val="004360C6"/>
    <w:rsid w:val="0043610A"/>
    <w:rsid w:val="00436180"/>
    <w:rsid w:val="0043633C"/>
    <w:rsid w:val="00436679"/>
    <w:rsid w:val="00436683"/>
    <w:rsid w:val="004366F8"/>
    <w:rsid w:val="00436777"/>
    <w:rsid w:val="00436850"/>
    <w:rsid w:val="00436A42"/>
    <w:rsid w:val="00436A7C"/>
    <w:rsid w:val="00436AF3"/>
    <w:rsid w:val="00436AF7"/>
    <w:rsid w:val="00436B0A"/>
    <w:rsid w:val="00436BB5"/>
    <w:rsid w:val="00436CEB"/>
    <w:rsid w:val="00436EA8"/>
    <w:rsid w:val="00436F3C"/>
    <w:rsid w:val="00436FE4"/>
    <w:rsid w:val="004370ED"/>
    <w:rsid w:val="00437206"/>
    <w:rsid w:val="0043730C"/>
    <w:rsid w:val="00437382"/>
    <w:rsid w:val="0043753C"/>
    <w:rsid w:val="004375DC"/>
    <w:rsid w:val="0043760A"/>
    <w:rsid w:val="004377C7"/>
    <w:rsid w:val="004377DA"/>
    <w:rsid w:val="004377DE"/>
    <w:rsid w:val="0043789B"/>
    <w:rsid w:val="004378BC"/>
    <w:rsid w:val="00437920"/>
    <w:rsid w:val="00437977"/>
    <w:rsid w:val="00437A61"/>
    <w:rsid w:val="00437AA5"/>
    <w:rsid w:val="00437B99"/>
    <w:rsid w:val="00437C83"/>
    <w:rsid w:val="00437C9F"/>
    <w:rsid w:val="00437CB4"/>
    <w:rsid w:val="00437D53"/>
    <w:rsid w:val="00437DAD"/>
    <w:rsid w:val="00437DC0"/>
    <w:rsid w:val="00437F2E"/>
    <w:rsid w:val="00437FD1"/>
    <w:rsid w:val="004400E4"/>
    <w:rsid w:val="004400FE"/>
    <w:rsid w:val="0044010D"/>
    <w:rsid w:val="004401FF"/>
    <w:rsid w:val="0044024B"/>
    <w:rsid w:val="0044032E"/>
    <w:rsid w:val="004404CE"/>
    <w:rsid w:val="00440532"/>
    <w:rsid w:val="00440641"/>
    <w:rsid w:val="00440874"/>
    <w:rsid w:val="0044089A"/>
    <w:rsid w:val="0044089F"/>
    <w:rsid w:val="004408D3"/>
    <w:rsid w:val="0044090D"/>
    <w:rsid w:val="0044094D"/>
    <w:rsid w:val="00440B96"/>
    <w:rsid w:val="00440C27"/>
    <w:rsid w:val="00440D61"/>
    <w:rsid w:val="00440D80"/>
    <w:rsid w:val="00440D84"/>
    <w:rsid w:val="00440D87"/>
    <w:rsid w:val="00440D8F"/>
    <w:rsid w:val="00440DA9"/>
    <w:rsid w:val="00440F65"/>
    <w:rsid w:val="00440FFF"/>
    <w:rsid w:val="0044102E"/>
    <w:rsid w:val="004411B3"/>
    <w:rsid w:val="00441307"/>
    <w:rsid w:val="00441346"/>
    <w:rsid w:val="0044142C"/>
    <w:rsid w:val="004415CD"/>
    <w:rsid w:val="00441621"/>
    <w:rsid w:val="00441789"/>
    <w:rsid w:val="0044188A"/>
    <w:rsid w:val="00441908"/>
    <w:rsid w:val="004419D2"/>
    <w:rsid w:val="00441A52"/>
    <w:rsid w:val="00441AC7"/>
    <w:rsid w:val="00441B10"/>
    <w:rsid w:val="00441D23"/>
    <w:rsid w:val="00441D66"/>
    <w:rsid w:val="00441EB5"/>
    <w:rsid w:val="00441F2F"/>
    <w:rsid w:val="00442043"/>
    <w:rsid w:val="004420D2"/>
    <w:rsid w:val="00442203"/>
    <w:rsid w:val="00442230"/>
    <w:rsid w:val="004422FC"/>
    <w:rsid w:val="004423BE"/>
    <w:rsid w:val="004423F3"/>
    <w:rsid w:val="004426E2"/>
    <w:rsid w:val="004427C9"/>
    <w:rsid w:val="00442858"/>
    <w:rsid w:val="00442871"/>
    <w:rsid w:val="00442A42"/>
    <w:rsid w:val="00442AE9"/>
    <w:rsid w:val="00442B3C"/>
    <w:rsid w:val="00442CA2"/>
    <w:rsid w:val="00442D1D"/>
    <w:rsid w:val="00442E20"/>
    <w:rsid w:val="00442E62"/>
    <w:rsid w:val="00442FBE"/>
    <w:rsid w:val="00443001"/>
    <w:rsid w:val="00443087"/>
    <w:rsid w:val="004430F5"/>
    <w:rsid w:val="00443122"/>
    <w:rsid w:val="00443346"/>
    <w:rsid w:val="0044335C"/>
    <w:rsid w:val="004433DF"/>
    <w:rsid w:val="004433FD"/>
    <w:rsid w:val="00443463"/>
    <w:rsid w:val="004434BB"/>
    <w:rsid w:val="004435AF"/>
    <w:rsid w:val="00443678"/>
    <w:rsid w:val="004436A6"/>
    <w:rsid w:val="004436BA"/>
    <w:rsid w:val="004437F1"/>
    <w:rsid w:val="004438E4"/>
    <w:rsid w:val="00443944"/>
    <w:rsid w:val="00443B68"/>
    <w:rsid w:val="00443BE1"/>
    <w:rsid w:val="00443BEE"/>
    <w:rsid w:val="00443CFA"/>
    <w:rsid w:val="00443DA5"/>
    <w:rsid w:val="00443DCA"/>
    <w:rsid w:val="00443F34"/>
    <w:rsid w:val="00444067"/>
    <w:rsid w:val="004441B6"/>
    <w:rsid w:val="00444299"/>
    <w:rsid w:val="0044433B"/>
    <w:rsid w:val="0044436B"/>
    <w:rsid w:val="0044455F"/>
    <w:rsid w:val="004445A1"/>
    <w:rsid w:val="004446F7"/>
    <w:rsid w:val="00444727"/>
    <w:rsid w:val="004447D4"/>
    <w:rsid w:val="00444832"/>
    <w:rsid w:val="00444856"/>
    <w:rsid w:val="00444907"/>
    <w:rsid w:val="0044497B"/>
    <w:rsid w:val="00444AB1"/>
    <w:rsid w:val="00444B31"/>
    <w:rsid w:val="00444BBF"/>
    <w:rsid w:val="00444C65"/>
    <w:rsid w:val="00444CCA"/>
    <w:rsid w:val="00444CCB"/>
    <w:rsid w:val="00444CDB"/>
    <w:rsid w:val="00444D11"/>
    <w:rsid w:val="00444E4C"/>
    <w:rsid w:val="00444E62"/>
    <w:rsid w:val="00444E9C"/>
    <w:rsid w:val="00445045"/>
    <w:rsid w:val="0044515D"/>
    <w:rsid w:val="00445176"/>
    <w:rsid w:val="00445234"/>
    <w:rsid w:val="0044523E"/>
    <w:rsid w:val="004452E2"/>
    <w:rsid w:val="0044531C"/>
    <w:rsid w:val="004453B3"/>
    <w:rsid w:val="004453DD"/>
    <w:rsid w:val="0044543D"/>
    <w:rsid w:val="004454AE"/>
    <w:rsid w:val="004454C5"/>
    <w:rsid w:val="004454EE"/>
    <w:rsid w:val="004454F7"/>
    <w:rsid w:val="00445516"/>
    <w:rsid w:val="00445553"/>
    <w:rsid w:val="0044557B"/>
    <w:rsid w:val="00445581"/>
    <w:rsid w:val="00445650"/>
    <w:rsid w:val="0044567D"/>
    <w:rsid w:val="00445701"/>
    <w:rsid w:val="0044575E"/>
    <w:rsid w:val="004457CD"/>
    <w:rsid w:val="00445800"/>
    <w:rsid w:val="00445840"/>
    <w:rsid w:val="004458AA"/>
    <w:rsid w:val="004459CF"/>
    <w:rsid w:val="004459F2"/>
    <w:rsid w:val="00445B45"/>
    <w:rsid w:val="00445D00"/>
    <w:rsid w:val="00445D0A"/>
    <w:rsid w:val="00445D4A"/>
    <w:rsid w:val="00445D6C"/>
    <w:rsid w:val="00445D89"/>
    <w:rsid w:val="00445D9D"/>
    <w:rsid w:val="00445DF4"/>
    <w:rsid w:val="00445FF1"/>
    <w:rsid w:val="00446019"/>
    <w:rsid w:val="004460BE"/>
    <w:rsid w:val="004460F0"/>
    <w:rsid w:val="004463E3"/>
    <w:rsid w:val="00446422"/>
    <w:rsid w:val="004464EB"/>
    <w:rsid w:val="004465DB"/>
    <w:rsid w:val="00446671"/>
    <w:rsid w:val="00446879"/>
    <w:rsid w:val="00446896"/>
    <w:rsid w:val="00446902"/>
    <w:rsid w:val="00446910"/>
    <w:rsid w:val="00446928"/>
    <w:rsid w:val="0044696C"/>
    <w:rsid w:val="004469D3"/>
    <w:rsid w:val="00446C13"/>
    <w:rsid w:val="00446C32"/>
    <w:rsid w:val="00446DD3"/>
    <w:rsid w:val="00446E9E"/>
    <w:rsid w:val="004470AA"/>
    <w:rsid w:val="004470BF"/>
    <w:rsid w:val="0044710C"/>
    <w:rsid w:val="00447260"/>
    <w:rsid w:val="004472B8"/>
    <w:rsid w:val="004472D1"/>
    <w:rsid w:val="00447303"/>
    <w:rsid w:val="0044730A"/>
    <w:rsid w:val="0044737F"/>
    <w:rsid w:val="00447382"/>
    <w:rsid w:val="004473C5"/>
    <w:rsid w:val="00447575"/>
    <w:rsid w:val="0044759B"/>
    <w:rsid w:val="00447622"/>
    <w:rsid w:val="0044770F"/>
    <w:rsid w:val="00447791"/>
    <w:rsid w:val="00447862"/>
    <w:rsid w:val="0044793D"/>
    <w:rsid w:val="0044795A"/>
    <w:rsid w:val="0044796E"/>
    <w:rsid w:val="00447A6C"/>
    <w:rsid w:val="00447A79"/>
    <w:rsid w:val="00447AD0"/>
    <w:rsid w:val="00447B29"/>
    <w:rsid w:val="00447CD4"/>
    <w:rsid w:val="00447DB8"/>
    <w:rsid w:val="00447F39"/>
    <w:rsid w:val="00447FB4"/>
    <w:rsid w:val="004500F7"/>
    <w:rsid w:val="0045013B"/>
    <w:rsid w:val="00450275"/>
    <w:rsid w:val="00450277"/>
    <w:rsid w:val="00450349"/>
    <w:rsid w:val="00450359"/>
    <w:rsid w:val="00450381"/>
    <w:rsid w:val="004504B8"/>
    <w:rsid w:val="0045053C"/>
    <w:rsid w:val="00450568"/>
    <w:rsid w:val="004505F3"/>
    <w:rsid w:val="00450654"/>
    <w:rsid w:val="004506B8"/>
    <w:rsid w:val="004506D5"/>
    <w:rsid w:val="00450717"/>
    <w:rsid w:val="0045076A"/>
    <w:rsid w:val="0045090C"/>
    <w:rsid w:val="0045098F"/>
    <w:rsid w:val="00450995"/>
    <w:rsid w:val="004509A4"/>
    <w:rsid w:val="00450A98"/>
    <w:rsid w:val="00450AE2"/>
    <w:rsid w:val="00450CDB"/>
    <w:rsid w:val="00450F1A"/>
    <w:rsid w:val="00450F75"/>
    <w:rsid w:val="00450FD3"/>
    <w:rsid w:val="0045117E"/>
    <w:rsid w:val="004511C6"/>
    <w:rsid w:val="00451251"/>
    <w:rsid w:val="004512B9"/>
    <w:rsid w:val="004512F2"/>
    <w:rsid w:val="00451380"/>
    <w:rsid w:val="0045138B"/>
    <w:rsid w:val="004513FA"/>
    <w:rsid w:val="00451404"/>
    <w:rsid w:val="0045141C"/>
    <w:rsid w:val="0045144C"/>
    <w:rsid w:val="00451535"/>
    <w:rsid w:val="004515A5"/>
    <w:rsid w:val="004515D6"/>
    <w:rsid w:val="004515ED"/>
    <w:rsid w:val="004516E6"/>
    <w:rsid w:val="00451774"/>
    <w:rsid w:val="00451948"/>
    <w:rsid w:val="0045199A"/>
    <w:rsid w:val="00451A43"/>
    <w:rsid w:val="00451AA8"/>
    <w:rsid w:val="00451ABD"/>
    <w:rsid w:val="00451B0E"/>
    <w:rsid w:val="00451B2D"/>
    <w:rsid w:val="00451B30"/>
    <w:rsid w:val="00451B4C"/>
    <w:rsid w:val="00451D94"/>
    <w:rsid w:val="00451E31"/>
    <w:rsid w:val="00451E7C"/>
    <w:rsid w:val="00451F14"/>
    <w:rsid w:val="00451F38"/>
    <w:rsid w:val="00452038"/>
    <w:rsid w:val="004520F5"/>
    <w:rsid w:val="00452307"/>
    <w:rsid w:val="004524DB"/>
    <w:rsid w:val="004525FB"/>
    <w:rsid w:val="00452684"/>
    <w:rsid w:val="00452913"/>
    <w:rsid w:val="00452993"/>
    <w:rsid w:val="00452A8C"/>
    <w:rsid w:val="00452AB3"/>
    <w:rsid w:val="00452AB5"/>
    <w:rsid w:val="00452B48"/>
    <w:rsid w:val="00452BDB"/>
    <w:rsid w:val="00452C4F"/>
    <w:rsid w:val="00452CFF"/>
    <w:rsid w:val="00452D90"/>
    <w:rsid w:val="00452E0E"/>
    <w:rsid w:val="00452E2D"/>
    <w:rsid w:val="00452EAE"/>
    <w:rsid w:val="00452F1F"/>
    <w:rsid w:val="00452F59"/>
    <w:rsid w:val="00452FEB"/>
    <w:rsid w:val="004530A7"/>
    <w:rsid w:val="00453172"/>
    <w:rsid w:val="00453173"/>
    <w:rsid w:val="004531D7"/>
    <w:rsid w:val="00453284"/>
    <w:rsid w:val="00453299"/>
    <w:rsid w:val="00453322"/>
    <w:rsid w:val="0045332E"/>
    <w:rsid w:val="0045337C"/>
    <w:rsid w:val="00453449"/>
    <w:rsid w:val="00453563"/>
    <w:rsid w:val="0045358B"/>
    <w:rsid w:val="004536C3"/>
    <w:rsid w:val="00453789"/>
    <w:rsid w:val="004539C5"/>
    <w:rsid w:val="00453A16"/>
    <w:rsid w:val="00453AF9"/>
    <w:rsid w:val="00453BDD"/>
    <w:rsid w:val="00453C2B"/>
    <w:rsid w:val="00453DDF"/>
    <w:rsid w:val="00453E71"/>
    <w:rsid w:val="00453E76"/>
    <w:rsid w:val="00453EB9"/>
    <w:rsid w:val="00453F22"/>
    <w:rsid w:val="00453F55"/>
    <w:rsid w:val="00453FC1"/>
    <w:rsid w:val="0045423A"/>
    <w:rsid w:val="00454274"/>
    <w:rsid w:val="0045428C"/>
    <w:rsid w:val="004542BA"/>
    <w:rsid w:val="0045430F"/>
    <w:rsid w:val="0045433F"/>
    <w:rsid w:val="004543A8"/>
    <w:rsid w:val="00454427"/>
    <w:rsid w:val="0045444A"/>
    <w:rsid w:val="00454469"/>
    <w:rsid w:val="0045456B"/>
    <w:rsid w:val="00454580"/>
    <w:rsid w:val="00454598"/>
    <w:rsid w:val="004545CF"/>
    <w:rsid w:val="00454616"/>
    <w:rsid w:val="004546A5"/>
    <w:rsid w:val="004546DD"/>
    <w:rsid w:val="004546F9"/>
    <w:rsid w:val="0045470D"/>
    <w:rsid w:val="00454785"/>
    <w:rsid w:val="00454851"/>
    <w:rsid w:val="0045494E"/>
    <w:rsid w:val="00454A1C"/>
    <w:rsid w:val="00454B78"/>
    <w:rsid w:val="00454F6D"/>
    <w:rsid w:val="00455043"/>
    <w:rsid w:val="0045511D"/>
    <w:rsid w:val="00455205"/>
    <w:rsid w:val="00455248"/>
    <w:rsid w:val="004552A5"/>
    <w:rsid w:val="0045561B"/>
    <w:rsid w:val="00455725"/>
    <w:rsid w:val="0045573B"/>
    <w:rsid w:val="00455772"/>
    <w:rsid w:val="00455797"/>
    <w:rsid w:val="004557FD"/>
    <w:rsid w:val="004558F1"/>
    <w:rsid w:val="00455993"/>
    <w:rsid w:val="00455B59"/>
    <w:rsid w:val="00455B76"/>
    <w:rsid w:val="00455B7C"/>
    <w:rsid w:val="00455BC3"/>
    <w:rsid w:val="00455CA8"/>
    <w:rsid w:val="00455CC2"/>
    <w:rsid w:val="00455D09"/>
    <w:rsid w:val="00455DD8"/>
    <w:rsid w:val="00455EE4"/>
    <w:rsid w:val="00455FC9"/>
    <w:rsid w:val="00455FD1"/>
    <w:rsid w:val="00455FE4"/>
    <w:rsid w:val="0045602F"/>
    <w:rsid w:val="004561B5"/>
    <w:rsid w:val="00456280"/>
    <w:rsid w:val="004562AF"/>
    <w:rsid w:val="004562C7"/>
    <w:rsid w:val="00456332"/>
    <w:rsid w:val="00456463"/>
    <w:rsid w:val="004564B9"/>
    <w:rsid w:val="00456555"/>
    <w:rsid w:val="0045658C"/>
    <w:rsid w:val="00456632"/>
    <w:rsid w:val="004566B5"/>
    <w:rsid w:val="00456734"/>
    <w:rsid w:val="00456782"/>
    <w:rsid w:val="00456844"/>
    <w:rsid w:val="00456872"/>
    <w:rsid w:val="0045689E"/>
    <w:rsid w:val="004569B3"/>
    <w:rsid w:val="00456A6C"/>
    <w:rsid w:val="00456AEE"/>
    <w:rsid w:val="00456AF4"/>
    <w:rsid w:val="00456C19"/>
    <w:rsid w:val="00456C68"/>
    <w:rsid w:val="00456C6B"/>
    <w:rsid w:val="00456CBC"/>
    <w:rsid w:val="00456D12"/>
    <w:rsid w:val="00456EE9"/>
    <w:rsid w:val="00456FC5"/>
    <w:rsid w:val="00457051"/>
    <w:rsid w:val="004570DD"/>
    <w:rsid w:val="00457182"/>
    <w:rsid w:val="004571DF"/>
    <w:rsid w:val="00457299"/>
    <w:rsid w:val="004573C3"/>
    <w:rsid w:val="00457496"/>
    <w:rsid w:val="0045749B"/>
    <w:rsid w:val="00457501"/>
    <w:rsid w:val="0045753B"/>
    <w:rsid w:val="004576EE"/>
    <w:rsid w:val="00457720"/>
    <w:rsid w:val="00457737"/>
    <w:rsid w:val="00457871"/>
    <w:rsid w:val="004578EB"/>
    <w:rsid w:val="00457A8F"/>
    <w:rsid w:val="00457AE4"/>
    <w:rsid w:val="00457CC2"/>
    <w:rsid w:val="00457E07"/>
    <w:rsid w:val="00457E11"/>
    <w:rsid w:val="00457EC5"/>
    <w:rsid w:val="00457F64"/>
    <w:rsid w:val="0046000A"/>
    <w:rsid w:val="00460042"/>
    <w:rsid w:val="004600EF"/>
    <w:rsid w:val="004601CE"/>
    <w:rsid w:val="004601DF"/>
    <w:rsid w:val="0046029A"/>
    <w:rsid w:val="004602A1"/>
    <w:rsid w:val="004602CD"/>
    <w:rsid w:val="0046050A"/>
    <w:rsid w:val="00460523"/>
    <w:rsid w:val="004605C4"/>
    <w:rsid w:val="0046066A"/>
    <w:rsid w:val="004609CA"/>
    <w:rsid w:val="00460B51"/>
    <w:rsid w:val="00460C54"/>
    <w:rsid w:val="00460C65"/>
    <w:rsid w:val="00460CD8"/>
    <w:rsid w:val="00460CEC"/>
    <w:rsid w:val="00460D04"/>
    <w:rsid w:val="00460F03"/>
    <w:rsid w:val="00460F97"/>
    <w:rsid w:val="00461277"/>
    <w:rsid w:val="00461299"/>
    <w:rsid w:val="004612D6"/>
    <w:rsid w:val="004612D9"/>
    <w:rsid w:val="00461334"/>
    <w:rsid w:val="00461421"/>
    <w:rsid w:val="00461470"/>
    <w:rsid w:val="004614EF"/>
    <w:rsid w:val="00461578"/>
    <w:rsid w:val="0046158C"/>
    <w:rsid w:val="004615D0"/>
    <w:rsid w:val="004617A4"/>
    <w:rsid w:val="00461804"/>
    <w:rsid w:val="00461821"/>
    <w:rsid w:val="00461884"/>
    <w:rsid w:val="004618CB"/>
    <w:rsid w:val="0046195A"/>
    <w:rsid w:val="0046198F"/>
    <w:rsid w:val="004619D3"/>
    <w:rsid w:val="00461A42"/>
    <w:rsid w:val="00461A62"/>
    <w:rsid w:val="00461B65"/>
    <w:rsid w:val="00461C88"/>
    <w:rsid w:val="00461CE9"/>
    <w:rsid w:val="00461D4D"/>
    <w:rsid w:val="00461DF8"/>
    <w:rsid w:val="00461F06"/>
    <w:rsid w:val="00461F87"/>
    <w:rsid w:val="00462060"/>
    <w:rsid w:val="0046220E"/>
    <w:rsid w:val="00462221"/>
    <w:rsid w:val="004622D7"/>
    <w:rsid w:val="00462352"/>
    <w:rsid w:val="004623B8"/>
    <w:rsid w:val="00462492"/>
    <w:rsid w:val="004627BD"/>
    <w:rsid w:val="0046286D"/>
    <w:rsid w:val="00462A42"/>
    <w:rsid w:val="00462A97"/>
    <w:rsid w:val="00462B37"/>
    <w:rsid w:val="00462BAA"/>
    <w:rsid w:val="00462C7B"/>
    <w:rsid w:val="00462D03"/>
    <w:rsid w:val="00462D87"/>
    <w:rsid w:val="00462EB2"/>
    <w:rsid w:val="00462EFA"/>
    <w:rsid w:val="00462EFC"/>
    <w:rsid w:val="00462FA8"/>
    <w:rsid w:val="0046305D"/>
    <w:rsid w:val="00463118"/>
    <w:rsid w:val="0046313B"/>
    <w:rsid w:val="004632B6"/>
    <w:rsid w:val="0046331F"/>
    <w:rsid w:val="00463398"/>
    <w:rsid w:val="004633DA"/>
    <w:rsid w:val="004633EA"/>
    <w:rsid w:val="00463429"/>
    <w:rsid w:val="00463607"/>
    <w:rsid w:val="00463616"/>
    <w:rsid w:val="0046368C"/>
    <w:rsid w:val="0046369C"/>
    <w:rsid w:val="004636FA"/>
    <w:rsid w:val="0046381E"/>
    <w:rsid w:val="00463A30"/>
    <w:rsid w:val="00463A60"/>
    <w:rsid w:val="00463AAA"/>
    <w:rsid w:val="00463B2B"/>
    <w:rsid w:val="00463C57"/>
    <w:rsid w:val="00463D10"/>
    <w:rsid w:val="00463D2D"/>
    <w:rsid w:val="00463D3E"/>
    <w:rsid w:val="00463D97"/>
    <w:rsid w:val="00463E7D"/>
    <w:rsid w:val="00463EF3"/>
    <w:rsid w:val="00464081"/>
    <w:rsid w:val="00464097"/>
    <w:rsid w:val="00464198"/>
    <w:rsid w:val="004641CB"/>
    <w:rsid w:val="004641D5"/>
    <w:rsid w:val="0046430E"/>
    <w:rsid w:val="004643FF"/>
    <w:rsid w:val="0046444F"/>
    <w:rsid w:val="004644E5"/>
    <w:rsid w:val="0046453C"/>
    <w:rsid w:val="00464576"/>
    <w:rsid w:val="004645C9"/>
    <w:rsid w:val="004646BE"/>
    <w:rsid w:val="0046478B"/>
    <w:rsid w:val="004647DE"/>
    <w:rsid w:val="004649D9"/>
    <w:rsid w:val="00464A4B"/>
    <w:rsid w:val="00464BE9"/>
    <w:rsid w:val="00464CA0"/>
    <w:rsid w:val="00464D17"/>
    <w:rsid w:val="00464E0D"/>
    <w:rsid w:val="00464E79"/>
    <w:rsid w:val="00464F16"/>
    <w:rsid w:val="00464F85"/>
    <w:rsid w:val="0046502D"/>
    <w:rsid w:val="004650B7"/>
    <w:rsid w:val="00465130"/>
    <w:rsid w:val="00465184"/>
    <w:rsid w:val="004651CF"/>
    <w:rsid w:val="004651E5"/>
    <w:rsid w:val="00465288"/>
    <w:rsid w:val="004652DB"/>
    <w:rsid w:val="00465397"/>
    <w:rsid w:val="00465500"/>
    <w:rsid w:val="00465588"/>
    <w:rsid w:val="00465617"/>
    <w:rsid w:val="0046563E"/>
    <w:rsid w:val="004656AB"/>
    <w:rsid w:val="004656EA"/>
    <w:rsid w:val="00465723"/>
    <w:rsid w:val="0046573D"/>
    <w:rsid w:val="00465961"/>
    <w:rsid w:val="004659A7"/>
    <w:rsid w:val="00465A50"/>
    <w:rsid w:val="00465A6B"/>
    <w:rsid w:val="00465AC9"/>
    <w:rsid w:val="00465AD8"/>
    <w:rsid w:val="00465B29"/>
    <w:rsid w:val="00465B78"/>
    <w:rsid w:val="00465BB7"/>
    <w:rsid w:val="00465C12"/>
    <w:rsid w:val="00465D78"/>
    <w:rsid w:val="00465E10"/>
    <w:rsid w:val="00465E45"/>
    <w:rsid w:val="00465EB2"/>
    <w:rsid w:val="00465FB2"/>
    <w:rsid w:val="00465FDB"/>
    <w:rsid w:val="00466018"/>
    <w:rsid w:val="0046606D"/>
    <w:rsid w:val="00466077"/>
    <w:rsid w:val="00466079"/>
    <w:rsid w:val="004661F9"/>
    <w:rsid w:val="00466247"/>
    <w:rsid w:val="00466296"/>
    <w:rsid w:val="00466314"/>
    <w:rsid w:val="00466392"/>
    <w:rsid w:val="00466444"/>
    <w:rsid w:val="0046652B"/>
    <w:rsid w:val="0046659E"/>
    <w:rsid w:val="004665A5"/>
    <w:rsid w:val="0046663E"/>
    <w:rsid w:val="0046670A"/>
    <w:rsid w:val="00466763"/>
    <w:rsid w:val="004667B7"/>
    <w:rsid w:val="004668ED"/>
    <w:rsid w:val="0046693F"/>
    <w:rsid w:val="004669D5"/>
    <w:rsid w:val="004669F0"/>
    <w:rsid w:val="00466AF9"/>
    <w:rsid w:val="00466B6B"/>
    <w:rsid w:val="00466B76"/>
    <w:rsid w:val="00466BEF"/>
    <w:rsid w:val="00466CA2"/>
    <w:rsid w:val="00466D80"/>
    <w:rsid w:val="00466DA9"/>
    <w:rsid w:val="00466DCF"/>
    <w:rsid w:val="00466E9F"/>
    <w:rsid w:val="00466ED7"/>
    <w:rsid w:val="00467056"/>
    <w:rsid w:val="00467216"/>
    <w:rsid w:val="00467272"/>
    <w:rsid w:val="0046727C"/>
    <w:rsid w:val="004672D5"/>
    <w:rsid w:val="00467320"/>
    <w:rsid w:val="00467381"/>
    <w:rsid w:val="004673A3"/>
    <w:rsid w:val="004674A8"/>
    <w:rsid w:val="00467519"/>
    <w:rsid w:val="00467566"/>
    <w:rsid w:val="00467567"/>
    <w:rsid w:val="004675ED"/>
    <w:rsid w:val="00467609"/>
    <w:rsid w:val="0046762D"/>
    <w:rsid w:val="0046770C"/>
    <w:rsid w:val="004678A1"/>
    <w:rsid w:val="00467B74"/>
    <w:rsid w:val="00467BCD"/>
    <w:rsid w:val="00467C09"/>
    <w:rsid w:val="00467D04"/>
    <w:rsid w:val="00467E9D"/>
    <w:rsid w:val="00467F63"/>
    <w:rsid w:val="00470070"/>
    <w:rsid w:val="0047017B"/>
    <w:rsid w:val="00470380"/>
    <w:rsid w:val="004704B7"/>
    <w:rsid w:val="004704D7"/>
    <w:rsid w:val="00470573"/>
    <w:rsid w:val="004706A6"/>
    <w:rsid w:val="00470715"/>
    <w:rsid w:val="00470724"/>
    <w:rsid w:val="004708C0"/>
    <w:rsid w:val="00470952"/>
    <w:rsid w:val="004709F6"/>
    <w:rsid w:val="00470A01"/>
    <w:rsid w:val="00470A55"/>
    <w:rsid w:val="00470AEA"/>
    <w:rsid w:val="00470B85"/>
    <w:rsid w:val="00470C74"/>
    <w:rsid w:val="00470E09"/>
    <w:rsid w:val="00470E8C"/>
    <w:rsid w:val="00470EBF"/>
    <w:rsid w:val="00470F58"/>
    <w:rsid w:val="00470FA7"/>
    <w:rsid w:val="00470FF1"/>
    <w:rsid w:val="00471009"/>
    <w:rsid w:val="00471055"/>
    <w:rsid w:val="0047114A"/>
    <w:rsid w:val="004711AF"/>
    <w:rsid w:val="0047132C"/>
    <w:rsid w:val="00471345"/>
    <w:rsid w:val="00471375"/>
    <w:rsid w:val="004714E5"/>
    <w:rsid w:val="0047156A"/>
    <w:rsid w:val="004716EB"/>
    <w:rsid w:val="00471741"/>
    <w:rsid w:val="004717F6"/>
    <w:rsid w:val="004717FE"/>
    <w:rsid w:val="0047181C"/>
    <w:rsid w:val="0047187B"/>
    <w:rsid w:val="0047198F"/>
    <w:rsid w:val="00471AA8"/>
    <w:rsid w:val="00471AE7"/>
    <w:rsid w:val="00471BDB"/>
    <w:rsid w:val="00471C3B"/>
    <w:rsid w:val="00471C89"/>
    <w:rsid w:val="00471D01"/>
    <w:rsid w:val="00471EB5"/>
    <w:rsid w:val="00471EBD"/>
    <w:rsid w:val="00471F14"/>
    <w:rsid w:val="00471F8D"/>
    <w:rsid w:val="0047204A"/>
    <w:rsid w:val="00472193"/>
    <w:rsid w:val="004721C5"/>
    <w:rsid w:val="0047230D"/>
    <w:rsid w:val="00472399"/>
    <w:rsid w:val="004724AF"/>
    <w:rsid w:val="00472662"/>
    <w:rsid w:val="004726AB"/>
    <w:rsid w:val="004726C4"/>
    <w:rsid w:val="0047271C"/>
    <w:rsid w:val="00472763"/>
    <w:rsid w:val="0047278B"/>
    <w:rsid w:val="004727DE"/>
    <w:rsid w:val="0047281C"/>
    <w:rsid w:val="00472988"/>
    <w:rsid w:val="00472AFA"/>
    <w:rsid w:val="00472B96"/>
    <w:rsid w:val="00472BFA"/>
    <w:rsid w:val="00472C7B"/>
    <w:rsid w:val="00472C9E"/>
    <w:rsid w:val="00472D36"/>
    <w:rsid w:val="00472DBE"/>
    <w:rsid w:val="00472E1A"/>
    <w:rsid w:val="00472F49"/>
    <w:rsid w:val="00472F4E"/>
    <w:rsid w:val="00473104"/>
    <w:rsid w:val="004731DF"/>
    <w:rsid w:val="00473214"/>
    <w:rsid w:val="004732B3"/>
    <w:rsid w:val="00473362"/>
    <w:rsid w:val="0047342D"/>
    <w:rsid w:val="004734E4"/>
    <w:rsid w:val="0047388B"/>
    <w:rsid w:val="0047389B"/>
    <w:rsid w:val="0047392F"/>
    <w:rsid w:val="00473972"/>
    <w:rsid w:val="004739B8"/>
    <w:rsid w:val="00473A06"/>
    <w:rsid w:val="00473A38"/>
    <w:rsid w:val="00473AA2"/>
    <w:rsid w:val="00473BE5"/>
    <w:rsid w:val="00473D5C"/>
    <w:rsid w:val="00473DD1"/>
    <w:rsid w:val="00473E4D"/>
    <w:rsid w:val="00473EB8"/>
    <w:rsid w:val="00474077"/>
    <w:rsid w:val="00474176"/>
    <w:rsid w:val="004741B2"/>
    <w:rsid w:val="004741C1"/>
    <w:rsid w:val="00474210"/>
    <w:rsid w:val="0047424C"/>
    <w:rsid w:val="00474268"/>
    <w:rsid w:val="004742A9"/>
    <w:rsid w:val="004742C0"/>
    <w:rsid w:val="00474331"/>
    <w:rsid w:val="0047435F"/>
    <w:rsid w:val="004744AB"/>
    <w:rsid w:val="004745D9"/>
    <w:rsid w:val="0047462B"/>
    <w:rsid w:val="004746A8"/>
    <w:rsid w:val="00474750"/>
    <w:rsid w:val="0047496F"/>
    <w:rsid w:val="00474B09"/>
    <w:rsid w:val="00474B86"/>
    <w:rsid w:val="00474B96"/>
    <w:rsid w:val="00474BD0"/>
    <w:rsid w:val="00474CDB"/>
    <w:rsid w:val="00474D31"/>
    <w:rsid w:val="00474DCD"/>
    <w:rsid w:val="00474E02"/>
    <w:rsid w:val="00474E79"/>
    <w:rsid w:val="00474F66"/>
    <w:rsid w:val="00474FFF"/>
    <w:rsid w:val="004750A8"/>
    <w:rsid w:val="004750F2"/>
    <w:rsid w:val="00475205"/>
    <w:rsid w:val="0047520C"/>
    <w:rsid w:val="0047528D"/>
    <w:rsid w:val="00475380"/>
    <w:rsid w:val="004753B5"/>
    <w:rsid w:val="00475480"/>
    <w:rsid w:val="004754F4"/>
    <w:rsid w:val="00475545"/>
    <w:rsid w:val="004755DE"/>
    <w:rsid w:val="0047564F"/>
    <w:rsid w:val="004756C3"/>
    <w:rsid w:val="00475703"/>
    <w:rsid w:val="0047577A"/>
    <w:rsid w:val="00475A52"/>
    <w:rsid w:val="00475A73"/>
    <w:rsid w:val="00475B6C"/>
    <w:rsid w:val="00475B6E"/>
    <w:rsid w:val="00475BAE"/>
    <w:rsid w:val="00475C13"/>
    <w:rsid w:val="00475CC9"/>
    <w:rsid w:val="00475E21"/>
    <w:rsid w:val="00475FA8"/>
    <w:rsid w:val="00475FD9"/>
    <w:rsid w:val="00476049"/>
    <w:rsid w:val="0047611A"/>
    <w:rsid w:val="00476122"/>
    <w:rsid w:val="00476142"/>
    <w:rsid w:val="00476279"/>
    <w:rsid w:val="0047627B"/>
    <w:rsid w:val="004762E8"/>
    <w:rsid w:val="004762F2"/>
    <w:rsid w:val="00476324"/>
    <w:rsid w:val="00476340"/>
    <w:rsid w:val="0047656A"/>
    <w:rsid w:val="004765D2"/>
    <w:rsid w:val="004765DD"/>
    <w:rsid w:val="004767F7"/>
    <w:rsid w:val="004768AC"/>
    <w:rsid w:val="004768E7"/>
    <w:rsid w:val="00476964"/>
    <w:rsid w:val="00476A9A"/>
    <w:rsid w:val="00476BF5"/>
    <w:rsid w:val="00476C2C"/>
    <w:rsid w:val="00476D80"/>
    <w:rsid w:val="00476D81"/>
    <w:rsid w:val="00476E0B"/>
    <w:rsid w:val="00476E0E"/>
    <w:rsid w:val="00476F1F"/>
    <w:rsid w:val="00476F27"/>
    <w:rsid w:val="00476FE1"/>
    <w:rsid w:val="00477159"/>
    <w:rsid w:val="004771EB"/>
    <w:rsid w:val="0047721A"/>
    <w:rsid w:val="00477257"/>
    <w:rsid w:val="0047727F"/>
    <w:rsid w:val="004772E2"/>
    <w:rsid w:val="0047746A"/>
    <w:rsid w:val="004774D8"/>
    <w:rsid w:val="0047751D"/>
    <w:rsid w:val="004775A8"/>
    <w:rsid w:val="004775D5"/>
    <w:rsid w:val="004775F5"/>
    <w:rsid w:val="0047768B"/>
    <w:rsid w:val="004776AF"/>
    <w:rsid w:val="00477841"/>
    <w:rsid w:val="0047784C"/>
    <w:rsid w:val="00477999"/>
    <w:rsid w:val="00477BC0"/>
    <w:rsid w:val="00477C40"/>
    <w:rsid w:val="00477C4C"/>
    <w:rsid w:val="00477CD6"/>
    <w:rsid w:val="00477D5D"/>
    <w:rsid w:val="00477DB6"/>
    <w:rsid w:val="00477DE3"/>
    <w:rsid w:val="00477F43"/>
    <w:rsid w:val="00480075"/>
    <w:rsid w:val="004800C3"/>
    <w:rsid w:val="004800ED"/>
    <w:rsid w:val="00480154"/>
    <w:rsid w:val="0048018B"/>
    <w:rsid w:val="004801E4"/>
    <w:rsid w:val="004801F1"/>
    <w:rsid w:val="00480223"/>
    <w:rsid w:val="00480224"/>
    <w:rsid w:val="004802E5"/>
    <w:rsid w:val="004802E6"/>
    <w:rsid w:val="0048031A"/>
    <w:rsid w:val="00480364"/>
    <w:rsid w:val="0048040B"/>
    <w:rsid w:val="004804DE"/>
    <w:rsid w:val="0048055B"/>
    <w:rsid w:val="00480726"/>
    <w:rsid w:val="00480922"/>
    <w:rsid w:val="00480AA9"/>
    <w:rsid w:val="00480C22"/>
    <w:rsid w:val="00480CA3"/>
    <w:rsid w:val="00480CEB"/>
    <w:rsid w:val="00480D97"/>
    <w:rsid w:val="00480DC5"/>
    <w:rsid w:val="00480E3F"/>
    <w:rsid w:val="00480E92"/>
    <w:rsid w:val="00480EF0"/>
    <w:rsid w:val="00480FA0"/>
    <w:rsid w:val="00481225"/>
    <w:rsid w:val="00481268"/>
    <w:rsid w:val="0048135D"/>
    <w:rsid w:val="004813FE"/>
    <w:rsid w:val="00481467"/>
    <w:rsid w:val="004814AF"/>
    <w:rsid w:val="004814FF"/>
    <w:rsid w:val="00481627"/>
    <w:rsid w:val="004817BE"/>
    <w:rsid w:val="00481875"/>
    <w:rsid w:val="004818AA"/>
    <w:rsid w:val="004818D5"/>
    <w:rsid w:val="00481982"/>
    <w:rsid w:val="004819A0"/>
    <w:rsid w:val="00481A2E"/>
    <w:rsid w:val="00481AFB"/>
    <w:rsid w:val="00481CD3"/>
    <w:rsid w:val="00481D92"/>
    <w:rsid w:val="00481DB1"/>
    <w:rsid w:val="00481ED2"/>
    <w:rsid w:val="00481F9C"/>
    <w:rsid w:val="00482018"/>
    <w:rsid w:val="00482121"/>
    <w:rsid w:val="00482142"/>
    <w:rsid w:val="00482185"/>
    <w:rsid w:val="0048233B"/>
    <w:rsid w:val="004823B1"/>
    <w:rsid w:val="004823BF"/>
    <w:rsid w:val="004824C1"/>
    <w:rsid w:val="00482583"/>
    <w:rsid w:val="0048259E"/>
    <w:rsid w:val="00482743"/>
    <w:rsid w:val="00482751"/>
    <w:rsid w:val="00482774"/>
    <w:rsid w:val="00482848"/>
    <w:rsid w:val="004828AE"/>
    <w:rsid w:val="00482A54"/>
    <w:rsid w:val="00482BAC"/>
    <w:rsid w:val="00482DB9"/>
    <w:rsid w:val="00482E8D"/>
    <w:rsid w:val="00482EDF"/>
    <w:rsid w:val="00482EED"/>
    <w:rsid w:val="00482F77"/>
    <w:rsid w:val="00482F84"/>
    <w:rsid w:val="004830EC"/>
    <w:rsid w:val="0048310C"/>
    <w:rsid w:val="00483447"/>
    <w:rsid w:val="0048347E"/>
    <w:rsid w:val="004834DF"/>
    <w:rsid w:val="004835F0"/>
    <w:rsid w:val="004838AA"/>
    <w:rsid w:val="004838B7"/>
    <w:rsid w:val="004838C6"/>
    <w:rsid w:val="00483948"/>
    <w:rsid w:val="004839BE"/>
    <w:rsid w:val="00483A1F"/>
    <w:rsid w:val="00483BB6"/>
    <w:rsid w:val="00483C9A"/>
    <w:rsid w:val="00483CBB"/>
    <w:rsid w:val="00483CD5"/>
    <w:rsid w:val="00483D48"/>
    <w:rsid w:val="00483E5A"/>
    <w:rsid w:val="00484005"/>
    <w:rsid w:val="0048404B"/>
    <w:rsid w:val="004840CA"/>
    <w:rsid w:val="0048413C"/>
    <w:rsid w:val="0048425D"/>
    <w:rsid w:val="0048425F"/>
    <w:rsid w:val="0048429D"/>
    <w:rsid w:val="004842A3"/>
    <w:rsid w:val="004842C0"/>
    <w:rsid w:val="00484379"/>
    <w:rsid w:val="00484492"/>
    <w:rsid w:val="0048455E"/>
    <w:rsid w:val="00484738"/>
    <w:rsid w:val="00484786"/>
    <w:rsid w:val="00484827"/>
    <w:rsid w:val="0048487B"/>
    <w:rsid w:val="0048495C"/>
    <w:rsid w:val="0048496B"/>
    <w:rsid w:val="004849A5"/>
    <w:rsid w:val="00484A6D"/>
    <w:rsid w:val="00484B76"/>
    <w:rsid w:val="00484CEF"/>
    <w:rsid w:val="00484CF0"/>
    <w:rsid w:val="00484D6A"/>
    <w:rsid w:val="00484E0A"/>
    <w:rsid w:val="00484E5E"/>
    <w:rsid w:val="00485150"/>
    <w:rsid w:val="00485183"/>
    <w:rsid w:val="0048526E"/>
    <w:rsid w:val="004852BE"/>
    <w:rsid w:val="00485353"/>
    <w:rsid w:val="004853AC"/>
    <w:rsid w:val="004855B5"/>
    <w:rsid w:val="00485631"/>
    <w:rsid w:val="00485745"/>
    <w:rsid w:val="00485928"/>
    <w:rsid w:val="0048592A"/>
    <w:rsid w:val="00485A97"/>
    <w:rsid w:val="00485B9A"/>
    <w:rsid w:val="00485C2F"/>
    <w:rsid w:val="00485DB0"/>
    <w:rsid w:val="00485DB1"/>
    <w:rsid w:val="00485DBF"/>
    <w:rsid w:val="00485E4B"/>
    <w:rsid w:val="00485ECE"/>
    <w:rsid w:val="00485FAC"/>
    <w:rsid w:val="00485FD5"/>
    <w:rsid w:val="00485FD7"/>
    <w:rsid w:val="00485FE9"/>
    <w:rsid w:val="0048609C"/>
    <w:rsid w:val="004860B5"/>
    <w:rsid w:val="004860BB"/>
    <w:rsid w:val="00486195"/>
    <w:rsid w:val="004861C0"/>
    <w:rsid w:val="0048620E"/>
    <w:rsid w:val="00486295"/>
    <w:rsid w:val="00486356"/>
    <w:rsid w:val="004864BE"/>
    <w:rsid w:val="004865E1"/>
    <w:rsid w:val="004866C3"/>
    <w:rsid w:val="004866D0"/>
    <w:rsid w:val="00486770"/>
    <w:rsid w:val="00486844"/>
    <w:rsid w:val="004868AA"/>
    <w:rsid w:val="004868DD"/>
    <w:rsid w:val="00486AD4"/>
    <w:rsid w:val="00486B1E"/>
    <w:rsid w:val="00486B54"/>
    <w:rsid w:val="00486C3C"/>
    <w:rsid w:val="00486C95"/>
    <w:rsid w:val="00486C99"/>
    <w:rsid w:val="00486CF3"/>
    <w:rsid w:val="00486D27"/>
    <w:rsid w:val="00486D6C"/>
    <w:rsid w:val="00486D7B"/>
    <w:rsid w:val="00486DDF"/>
    <w:rsid w:val="00486E65"/>
    <w:rsid w:val="00486EA8"/>
    <w:rsid w:val="00486FEA"/>
    <w:rsid w:val="00487034"/>
    <w:rsid w:val="004870D1"/>
    <w:rsid w:val="004871A2"/>
    <w:rsid w:val="0048724A"/>
    <w:rsid w:val="00487299"/>
    <w:rsid w:val="004872D4"/>
    <w:rsid w:val="004872E8"/>
    <w:rsid w:val="0048731A"/>
    <w:rsid w:val="00487327"/>
    <w:rsid w:val="00487384"/>
    <w:rsid w:val="00487456"/>
    <w:rsid w:val="00487551"/>
    <w:rsid w:val="0048769A"/>
    <w:rsid w:val="004876C9"/>
    <w:rsid w:val="004876E4"/>
    <w:rsid w:val="00487755"/>
    <w:rsid w:val="004877B3"/>
    <w:rsid w:val="00487804"/>
    <w:rsid w:val="0048783D"/>
    <w:rsid w:val="00487841"/>
    <w:rsid w:val="004878FA"/>
    <w:rsid w:val="0048796C"/>
    <w:rsid w:val="004879B0"/>
    <w:rsid w:val="00487A46"/>
    <w:rsid w:val="00487A7D"/>
    <w:rsid w:val="00487BC0"/>
    <w:rsid w:val="00487C16"/>
    <w:rsid w:val="00487C6C"/>
    <w:rsid w:val="00487CB1"/>
    <w:rsid w:val="00487DE0"/>
    <w:rsid w:val="00487E24"/>
    <w:rsid w:val="00487E55"/>
    <w:rsid w:val="00487F5D"/>
    <w:rsid w:val="00487FD1"/>
    <w:rsid w:val="00490141"/>
    <w:rsid w:val="004901F1"/>
    <w:rsid w:val="0049027F"/>
    <w:rsid w:val="004902B7"/>
    <w:rsid w:val="0049037E"/>
    <w:rsid w:val="00490504"/>
    <w:rsid w:val="0049052D"/>
    <w:rsid w:val="00490593"/>
    <w:rsid w:val="004905C5"/>
    <w:rsid w:val="004905CE"/>
    <w:rsid w:val="00490641"/>
    <w:rsid w:val="00490A11"/>
    <w:rsid w:val="00490A6E"/>
    <w:rsid w:val="00490B0A"/>
    <w:rsid w:val="00490B86"/>
    <w:rsid w:val="00490BF6"/>
    <w:rsid w:val="00490D0A"/>
    <w:rsid w:val="00490D84"/>
    <w:rsid w:val="00490D94"/>
    <w:rsid w:val="00490DD8"/>
    <w:rsid w:val="00490E26"/>
    <w:rsid w:val="00490F04"/>
    <w:rsid w:val="00490FC0"/>
    <w:rsid w:val="00490FD1"/>
    <w:rsid w:val="00491058"/>
    <w:rsid w:val="0049108B"/>
    <w:rsid w:val="004911D9"/>
    <w:rsid w:val="00491255"/>
    <w:rsid w:val="004912A1"/>
    <w:rsid w:val="00491301"/>
    <w:rsid w:val="004913BB"/>
    <w:rsid w:val="004913C0"/>
    <w:rsid w:val="004913DB"/>
    <w:rsid w:val="00491435"/>
    <w:rsid w:val="00491717"/>
    <w:rsid w:val="004917CD"/>
    <w:rsid w:val="0049188B"/>
    <w:rsid w:val="00491989"/>
    <w:rsid w:val="004919C9"/>
    <w:rsid w:val="00491A9B"/>
    <w:rsid w:val="00491CA2"/>
    <w:rsid w:val="00491CC8"/>
    <w:rsid w:val="00491F05"/>
    <w:rsid w:val="00491F38"/>
    <w:rsid w:val="00491F4F"/>
    <w:rsid w:val="004920E8"/>
    <w:rsid w:val="0049210B"/>
    <w:rsid w:val="004921C6"/>
    <w:rsid w:val="00492266"/>
    <w:rsid w:val="004922A3"/>
    <w:rsid w:val="004922C0"/>
    <w:rsid w:val="00492306"/>
    <w:rsid w:val="0049233F"/>
    <w:rsid w:val="00492396"/>
    <w:rsid w:val="00492460"/>
    <w:rsid w:val="004924B8"/>
    <w:rsid w:val="004924D2"/>
    <w:rsid w:val="004924D3"/>
    <w:rsid w:val="00492537"/>
    <w:rsid w:val="004925C9"/>
    <w:rsid w:val="00492680"/>
    <w:rsid w:val="004926A6"/>
    <w:rsid w:val="0049271E"/>
    <w:rsid w:val="004927C1"/>
    <w:rsid w:val="004927EA"/>
    <w:rsid w:val="00492956"/>
    <w:rsid w:val="00492A0F"/>
    <w:rsid w:val="00492BAB"/>
    <w:rsid w:val="00492C6D"/>
    <w:rsid w:val="00492C74"/>
    <w:rsid w:val="00492CB6"/>
    <w:rsid w:val="00492CBD"/>
    <w:rsid w:val="00492CCB"/>
    <w:rsid w:val="00492D8F"/>
    <w:rsid w:val="00492EF7"/>
    <w:rsid w:val="00493222"/>
    <w:rsid w:val="0049327F"/>
    <w:rsid w:val="00493332"/>
    <w:rsid w:val="0049338B"/>
    <w:rsid w:val="004933DF"/>
    <w:rsid w:val="004933EF"/>
    <w:rsid w:val="004933FE"/>
    <w:rsid w:val="00493456"/>
    <w:rsid w:val="004934DC"/>
    <w:rsid w:val="004934EE"/>
    <w:rsid w:val="00493526"/>
    <w:rsid w:val="004935A1"/>
    <w:rsid w:val="00493625"/>
    <w:rsid w:val="0049376B"/>
    <w:rsid w:val="004937D1"/>
    <w:rsid w:val="0049387D"/>
    <w:rsid w:val="0049387F"/>
    <w:rsid w:val="004938A4"/>
    <w:rsid w:val="004939AC"/>
    <w:rsid w:val="00493A9A"/>
    <w:rsid w:val="00493AD6"/>
    <w:rsid w:val="00493AE4"/>
    <w:rsid w:val="00493AEC"/>
    <w:rsid w:val="00493BA1"/>
    <w:rsid w:val="00493BE3"/>
    <w:rsid w:val="00493DF6"/>
    <w:rsid w:val="00493E76"/>
    <w:rsid w:val="00493EA6"/>
    <w:rsid w:val="00493FB9"/>
    <w:rsid w:val="004940CB"/>
    <w:rsid w:val="004940CF"/>
    <w:rsid w:val="00494488"/>
    <w:rsid w:val="00494539"/>
    <w:rsid w:val="0049456E"/>
    <w:rsid w:val="00494592"/>
    <w:rsid w:val="00494599"/>
    <w:rsid w:val="00494611"/>
    <w:rsid w:val="00494616"/>
    <w:rsid w:val="0049462F"/>
    <w:rsid w:val="00494692"/>
    <w:rsid w:val="00494731"/>
    <w:rsid w:val="004948AD"/>
    <w:rsid w:val="004948D6"/>
    <w:rsid w:val="004948E2"/>
    <w:rsid w:val="00494949"/>
    <w:rsid w:val="0049499D"/>
    <w:rsid w:val="00494A8B"/>
    <w:rsid w:val="00494BB0"/>
    <w:rsid w:val="00494C8E"/>
    <w:rsid w:val="00494CB6"/>
    <w:rsid w:val="00494CFF"/>
    <w:rsid w:val="00494D5C"/>
    <w:rsid w:val="00494DAD"/>
    <w:rsid w:val="00494E90"/>
    <w:rsid w:val="00494EE4"/>
    <w:rsid w:val="00494F75"/>
    <w:rsid w:val="00494FD5"/>
    <w:rsid w:val="0049508C"/>
    <w:rsid w:val="004950C0"/>
    <w:rsid w:val="0049516B"/>
    <w:rsid w:val="004952CC"/>
    <w:rsid w:val="004953AC"/>
    <w:rsid w:val="004953B5"/>
    <w:rsid w:val="00495408"/>
    <w:rsid w:val="00495466"/>
    <w:rsid w:val="004954D1"/>
    <w:rsid w:val="004955AA"/>
    <w:rsid w:val="004955E7"/>
    <w:rsid w:val="00495674"/>
    <w:rsid w:val="0049580B"/>
    <w:rsid w:val="0049580E"/>
    <w:rsid w:val="0049584D"/>
    <w:rsid w:val="00495875"/>
    <w:rsid w:val="004959CD"/>
    <w:rsid w:val="00495AE6"/>
    <w:rsid w:val="00495B0F"/>
    <w:rsid w:val="00495B4E"/>
    <w:rsid w:val="00495BBB"/>
    <w:rsid w:val="00495BC5"/>
    <w:rsid w:val="00495C46"/>
    <w:rsid w:val="00495CDF"/>
    <w:rsid w:val="00495D69"/>
    <w:rsid w:val="00495D8C"/>
    <w:rsid w:val="00495DD1"/>
    <w:rsid w:val="00495DEB"/>
    <w:rsid w:val="00495E1C"/>
    <w:rsid w:val="00495E2C"/>
    <w:rsid w:val="00495ECB"/>
    <w:rsid w:val="00496036"/>
    <w:rsid w:val="004960B7"/>
    <w:rsid w:val="004960E4"/>
    <w:rsid w:val="0049613E"/>
    <w:rsid w:val="00496171"/>
    <w:rsid w:val="00496224"/>
    <w:rsid w:val="0049626D"/>
    <w:rsid w:val="00496391"/>
    <w:rsid w:val="00496497"/>
    <w:rsid w:val="004964D9"/>
    <w:rsid w:val="00496593"/>
    <w:rsid w:val="00496614"/>
    <w:rsid w:val="00496760"/>
    <w:rsid w:val="00496765"/>
    <w:rsid w:val="0049688E"/>
    <w:rsid w:val="004969B6"/>
    <w:rsid w:val="004969D7"/>
    <w:rsid w:val="00496AE4"/>
    <w:rsid w:val="00496B35"/>
    <w:rsid w:val="00496C94"/>
    <w:rsid w:val="00496D8C"/>
    <w:rsid w:val="00496DE6"/>
    <w:rsid w:val="00496DE9"/>
    <w:rsid w:val="00496E43"/>
    <w:rsid w:val="00496FB6"/>
    <w:rsid w:val="00496FE1"/>
    <w:rsid w:val="00497002"/>
    <w:rsid w:val="00497020"/>
    <w:rsid w:val="00497048"/>
    <w:rsid w:val="0049723A"/>
    <w:rsid w:val="00497271"/>
    <w:rsid w:val="004973BA"/>
    <w:rsid w:val="004973E2"/>
    <w:rsid w:val="00497530"/>
    <w:rsid w:val="0049779E"/>
    <w:rsid w:val="004977B3"/>
    <w:rsid w:val="0049782D"/>
    <w:rsid w:val="00497897"/>
    <w:rsid w:val="004979A7"/>
    <w:rsid w:val="004979F0"/>
    <w:rsid w:val="00497AD8"/>
    <w:rsid w:val="00497CAC"/>
    <w:rsid w:val="00497CE7"/>
    <w:rsid w:val="00497CF9"/>
    <w:rsid w:val="00497E5C"/>
    <w:rsid w:val="00497EB7"/>
    <w:rsid w:val="00497F1D"/>
    <w:rsid w:val="004A0021"/>
    <w:rsid w:val="004A0101"/>
    <w:rsid w:val="004A0205"/>
    <w:rsid w:val="004A028A"/>
    <w:rsid w:val="004A028F"/>
    <w:rsid w:val="004A0368"/>
    <w:rsid w:val="004A05A7"/>
    <w:rsid w:val="004A0607"/>
    <w:rsid w:val="004A068F"/>
    <w:rsid w:val="004A06A3"/>
    <w:rsid w:val="004A07E3"/>
    <w:rsid w:val="004A08AE"/>
    <w:rsid w:val="004A09D9"/>
    <w:rsid w:val="004A09E1"/>
    <w:rsid w:val="004A0A84"/>
    <w:rsid w:val="004A0A96"/>
    <w:rsid w:val="004A0ADB"/>
    <w:rsid w:val="004A0B97"/>
    <w:rsid w:val="004A0BC9"/>
    <w:rsid w:val="004A0C69"/>
    <w:rsid w:val="004A0CBC"/>
    <w:rsid w:val="004A0CF9"/>
    <w:rsid w:val="004A0E18"/>
    <w:rsid w:val="004A0E80"/>
    <w:rsid w:val="004A0FC9"/>
    <w:rsid w:val="004A10B8"/>
    <w:rsid w:val="004A11B7"/>
    <w:rsid w:val="004A11B9"/>
    <w:rsid w:val="004A11F9"/>
    <w:rsid w:val="004A121A"/>
    <w:rsid w:val="004A1271"/>
    <w:rsid w:val="004A12A4"/>
    <w:rsid w:val="004A12D9"/>
    <w:rsid w:val="004A1311"/>
    <w:rsid w:val="004A13AC"/>
    <w:rsid w:val="004A1553"/>
    <w:rsid w:val="004A157E"/>
    <w:rsid w:val="004A18A8"/>
    <w:rsid w:val="004A1A76"/>
    <w:rsid w:val="004A1AB5"/>
    <w:rsid w:val="004A1B11"/>
    <w:rsid w:val="004A1C1D"/>
    <w:rsid w:val="004A1CB0"/>
    <w:rsid w:val="004A1CE2"/>
    <w:rsid w:val="004A1D04"/>
    <w:rsid w:val="004A1E20"/>
    <w:rsid w:val="004A1E77"/>
    <w:rsid w:val="004A1EC6"/>
    <w:rsid w:val="004A1FB6"/>
    <w:rsid w:val="004A202D"/>
    <w:rsid w:val="004A2181"/>
    <w:rsid w:val="004A21D3"/>
    <w:rsid w:val="004A2217"/>
    <w:rsid w:val="004A224E"/>
    <w:rsid w:val="004A226C"/>
    <w:rsid w:val="004A2380"/>
    <w:rsid w:val="004A23E5"/>
    <w:rsid w:val="004A2430"/>
    <w:rsid w:val="004A2467"/>
    <w:rsid w:val="004A274F"/>
    <w:rsid w:val="004A2761"/>
    <w:rsid w:val="004A28A6"/>
    <w:rsid w:val="004A29DA"/>
    <w:rsid w:val="004A2AD5"/>
    <w:rsid w:val="004A2BDE"/>
    <w:rsid w:val="004A2C9E"/>
    <w:rsid w:val="004A2CB9"/>
    <w:rsid w:val="004A2E4E"/>
    <w:rsid w:val="004A2F02"/>
    <w:rsid w:val="004A2F4E"/>
    <w:rsid w:val="004A2FA2"/>
    <w:rsid w:val="004A3131"/>
    <w:rsid w:val="004A3191"/>
    <w:rsid w:val="004A3435"/>
    <w:rsid w:val="004A36B0"/>
    <w:rsid w:val="004A3717"/>
    <w:rsid w:val="004A3827"/>
    <w:rsid w:val="004A3895"/>
    <w:rsid w:val="004A3905"/>
    <w:rsid w:val="004A3924"/>
    <w:rsid w:val="004A3A14"/>
    <w:rsid w:val="004A3A33"/>
    <w:rsid w:val="004A3B9D"/>
    <w:rsid w:val="004A3BB0"/>
    <w:rsid w:val="004A3C50"/>
    <w:rsid w:val="004A3D11"/>
    <w:rsid w:val="004A3D43"/>
    <w:rsid w:val="004A3D5D"/>
    <w:rsid w:val="004A3E3A"/>
    <w:rsid w:val="004A42AA"/>
    <w:rsid w:val="004A43D4"/>
    <w:rsid w:val="004A441D"/>
    <w:rsid w:val="004A44D1"/>
    <w:rsid w:val="004A458D"/>
    <w:rsid w:val="004A4697"/>
    <w:rsid w:val="004A49F1"/>
    <w:rsid w:val="004A4A11"/>
    <w:rsid w:val="004A4A21"/>
    <w:rsid w:val="004A4AFA"/>
    <w:rsid w:val="004A4B83"/>
    <w:rsid w:val="004A4BF8"/>
    <w:rsid w:val="004A4C04"/>
    <w:rsid w:val="004A4F72"/>
    <w:rsid w:val="004A5145"/>
    <w:rsid w:val="004A5200"/>
    <w:rsid w:val="004A521F"/>
    <w:rsid w:val="004A5349"/>
    <w:rsid w:val="004A53FB"/>
    <w:rsid w:val="004A54DE"/>
    <w:rsid w:val="004A5545"/>
    <w:rsid w:val="004A55B7"/>
    <w:rsid w:val="004A5600"/>
    <w:rsid w:val="004A566A"/>
    <w:rsid w:val="004A57EE"/>
    <w:rsid w:val="004A5829"/>
    <w:rsid w:val="004A583D"/>
    <w:rsid w:val="004A58E3"/>
    <w:rsid w:val="004A591F"/>
    <w:rsid w:val="004A5A6D"/>
    <w:rsid w:val="004A5AB3"/>
    <w:rsid w:val="004A5B9B"/>
    <w:rsid w:val="004A5BAE"/>
    <w:rsid w:val="004A5D5D"/>
    <w:rsid w:val="004A5EBE"/>
    <w:rsid w:val="004A5F12"/>
    <w:rsid w:val="004A5F5E"/>
    <w:rsid w:val="004A6135"/>
    <w:rsid w:val="004A639A"/>
    <w:rsid w:val="004A642C"/>
    <w:rsid w:val="004A6479"/>
    <w:rsid w:val="004A647E"/>
    <w:rsid w:val="004A647F"/>
    <w:rsid w:val="004A650D"/>
    <w:rsid w:val="004A6529"/>
    <w:rsid w:val="004A6580"/>
    <w:rsid w:val="004A6672"/>
    <w:rsid w:val="004A66BC"/>
    <w:rsid w:val="004A67F7"/>
    <w:rsid w:val="004A682E"/>
    <w:rsid w:val="004A6859"/>
    <w:rsid w:val="004A68B8"/>
    <w:rsid w:val="004A6B3D"/>
    <w:rsid w:val="004A6B53"/>
    <w:rsid w:val="004A6B8E"/>
    <w:rsid w:val="004A6C0B"/>
    <w:rsid w:val="004A6C14"/>
    <w:rsid w:val="004A6C8F"/>
    <w:rsid w:val="004A6D3D"/>
    <w:rsid w:val="004A6D59"/>
    <w:rsid w:val="004A6D84"/>
    <w:rsid w:val="004A6E3D"/>
    <w:rsid w:val="004A6F0F"/>
    <w:rsid w:val="004A6F5E"/>
    <w:rsid w:val="004A6F7B"/>
    <w:rsid w:val="004A6F9A"/>
    <w:rsid w:val="004A6FFE"/>
    <w:rsid w:val="004A7012"/>
    <w:rsid w:val="004A7056"/>
    <w:rsid w:val="004A7065"/>
    <w:rsid w:val="004A707B"/>
    <w:rsid w:val="004A719C"/>
    <w:rsid w:val="004A7246"/>
    <w:rsid w:val="004A728A"/>
    <w:rsid w:val="004A734E"/>
    <w:rsid w:val="004A73A2"/>
    <w:rsid w:val="004A744E"/>
    <w:rsid w:val="004A7624"/>
    <w:rsid w:val="004A7740"/>
    <w:rsid w:val="004A792C"/>
    <w:rsid w:val="004A79EA"/>
    <w:rsid w:val="004A7A9B"/>
    <w:rsid w:val="004A7BF1"/>
    <w:rsid w:val="004A7BFB"/>
    <w:rsid w:val="004A7CB8"/>
    <w:rsid w:val="004A7CBA"/>
    <w:rsid w:val="004A7D9F"/>
    <w:rsid w:val="004A7E27"/>
    <w:rsid w:val="004A7EF5"/>
    <w:rsid w:val="004A7FE9"/>
    <w:rsid w:val="004B0099"/>
    <w:rsid w:val="004B00A1"/>
    <w:rsid w:val="004B00AA"/>
    <w:rsid w:val="004B0194"/>
    <w:rsid w:val="004B023C"/>
    <w:rsid w:val="004B0285"/>
    <w:rsid w:val="004B02A1"/>
    <w:rsid w:val="004B02E7"/>
    <w:rsid w:val="004B04AE"/>
    <w:rsid w:val="004B04C4"/>
    <w:rsid w:val="004B04E3"/>
    <w:rsid w:val="004B050C"/>
    <w:rsid w:val="004B0524"/>
    <w:rsid w:val="004B0563"/>
    <w:rsid w:val="004B072D"/>
    <w:rsid w:val="004B0732"/>
    <w:rsid w:val="004B090F"/>
    <w:rsid w:val="004B0955"/>
    <w:rsid w:val="004B0AD0"/>
    <w:rsid w:val="004B0C60"/>
    <w:rsid w:val="004B0C8B"/>
    <w:rsid w:val="004B0CDD"/>
    <w:rsid w:val="004B0D50"/>
    <w:rsid w:val="004B0EE4"/>
    <w:rsid w:val="004B0FAD"/>
    <w:rsid w:val="004B11EA"/>
    <w:rsid w:val="004B11F7"/>
    <w:rsid w:val="004B1437"/>
    <w:rsid w:val="004B1461"/>
    <w:rsid w:val="004B1634"/>
    <w:rsid w:val="004B17F1"/>
    <w:rsid w:val="004B17FE"/>
    <w:rsid w:val="004B18C8"/>
    <w:rsid w:val="004B18E1"/>
    <w:rsid w:val="004B1991"/>
    <w:rsid w:val="004B19ED"/>
    <w:rsid w:val="004B1A00"/>
    <w:rsid w:val="004B1AE9"/>
    <w:rsid w:val="004B1B28"/>
    <w:rsid w:val="004B1C4E"/>
    <w:rsid w:val="004B1C8F"/>
    <w:rsid w:val="004B1C94"/>
    <w:rsid w:val="004B1D22"/>
    <w:rsid w:val="004B1D8B"/>
    <w:rsid w:val="004B1DB5"/>
    <w:rsid w:val="004B1F9A"/>
    <w:rsid w:val="004B2020"/>
    <w:rsid w:val="004B20CC"/>
    <w:rsid w:val="004B20D0"/>
    <w:rsid w:val="004B220E"/>
    <w:rsid w:val="004B222D"/>
    <w:rsid w:val="004B2355"/>
    <w:rsid w:val="004B2377"/>
    <w:rsid w:val="004B25B2"/>
    <w:rsid w:val="004B25C3"/>
    <w:rsid w:val="004B27F6"/>
    <w:rsid w:val="004B28E6"/>
    <w:rsid w:val="004B292C"/>
    <w:rsid w:val="004B2A2F"/>
    <w:rsid w:val="004B2AEC"/>
    <w:rsid w:val="004B2B41"/>
    <w:rsid w:val="004B2B66"/>
    <w:rsid w:val="004B2CE4"/>
    <w:rsid w:val="004B2D29"/>
    <w:rsid w:val="004B2D95"/>
    <w:rsid w:val="004B2DA1"/>
    <w:rsid w:val="004B2DF8"/>
    <w:rsid w:val="004B2E74"/>
    <w:rsid w:val="004B2EA4"/>
    <w:rsid w:val="004B2F0E"/>
    <w:rsid w:val="004B2F98"/>
    <w:rsid w:val="004B30E8"/>
    <w:rsid w:val="004B3161"/>
    <w:rsid w:val="004B3193"/>
    <w:rsid w:val="004B319C"/>
    <w:rsid w:val="004B320D"/>
    <w:rsid w:val="004B327C"/>
    <w:rsid w:val="004B32C5"/>
    <w:rsid w:val="004B3376"/>
    <w:rsid w:val="004B3394"/>
    <w:rsid w:val="004B33D6"/>
    <w:rsid w:val="004B3460"/>
    <w:rsid w:val="004B3507"/>
    <w:rsid w:val="004B355A"/>
    <w:rsid w:val="004B3603"/>
    <w:rsid w:val="004B371A"/>
    <w:rsid w:val="004B3723"/>
    <w:rsid w:val="004B3776"/>
    <w:rsid w:val="004B37ED"/>
    <w:rsid w:val="004B3894"/>
    <w:rsid w:val="004B38B5"/>
    <w:rsid w:val="004B38E9"/>
    <w:rsid w:val="004B39AE"/>
    <w:rsid w:val="004B3A35"/>
    <w:rsid w:val="004B3A74"/>
    <w:rsid w:val="004B3ABA"/>
    <w:rsid w:val="004B3AD8"/>
    <w:rsid w:val="004B3D0A"/>
    <w:rsid w:val="004B3D18"/>
    <w:rsid w:val="004B3DAB"/>
    <w:rsid w:val="004B3E35"/>
    <w:rsid w:val="004B3FD7"/>
    <w:rsid w:val="004B4031"/>
    <w:rsid w:val="004B4133"/>
    <w:rsid w:val="004B4173"/>
    <w:rsid w:val="004B41D3"/>
    <w:rsid w:val="004B42AD"/>
    <w:rsid w:val="004B4390"/>
    <w:rsid w:val="004B442B"/>
    <w:rsid w:val="004B4459"/>
    <w:rsid w:val="004B4535"/>
    <w:rsid w:val="004B458C"/>
    <w:rsid w:val="004B46E6"/>
    <w:rsid w:val="004B479C"/>
    <w:rsid w:val="004B4987"/>
    <w:rsid w:val="004B4A11"/>
    <w:rsid w:val="004B4ACF"/>
    <w:rsid w:val="004B4B07"/>
    <w:rsid w:val="004B4BEA"/>
    <w:rsid w:val="004B4FED"/>
    <w:rsid w:val="004B5003"/>
    <w:rsid w:val="004B5077"/>
    <w:rsid w:val="004B524B"/>
    <w:rsid w:val="004B53BB"/>
    <w:rsid w:val="004B543D"/>
    <w:rsid w:val="004B54AE"/>
    <w:rsid w:val="004B55BA"/>
    <w:rsid w:val="004B55DE"/>
    <w:rsid w:val="004B5643"/>
    <w:rsid w:val="004B567C"/>
    <w:rsid w:val="004B571F"/>
    <w:rsid w:val="004B5800"/>
    <w:rsid w:val="004B5821"/>
    <w:rsid w:val="004B5851"/>
    <w:rsid w:val="004B589D"/>
    <w:rsid w:val="004B58BF"/>
    <w:rsid w:val="004B58C4"/>
    <w:rsid w:val="004B59C4"/>
    <w:rsid w:val="004B5AAB"/>
    <w:rsid w:val="004B5AB7"/>
    <w:rsid w:val="004B5ABA"/>
    <w:rsid w:val="004B5B3B"/>
    <w:rsid w:val="004B5C74"/>
    <w:rsid w:val="004B5CBC"/>
    <w:rsid w:val="004B5CE1"/>
    <w:rsid w:val="004B5D09"/>
    <w:rsid w:val="004B5D0E"/>
    <w:rsid w:val="004B5DA3"/>
    <w:rsid w:val="004B5DB3"/>
    <w:rsid w:val="004B5E1F"/>
    <w:rsid w:val="004B5E35"/>
    <w:rsid w:val="004B5E42"/>
    <w:rsid w:val="004B5EBF"/>
    <w:rsid w:val="004B5ED5"/>
    <w:rsid w:val="004B5EF0"/>
    <w:rsid w:val="004B5FCF"/>
    <w:rsid w:val="004B6035"/>
    <w:rsid w:val="004B6038"/>
    <w:rsid w:val="004B60CE"/>
    <w:rsid w:val="004B6397"/>
    <w:rsid w:val="004B63F8"/>
    <w:rsid w:val="004B6419"/>
    <w:rsid w:val="004B646A"/>
    <w:rsid w:val="004B6607"/>
    <w:rsid w:val="004B6612"/>
    <w:rsid w:val="004B6788"/>
    <w:rsid w:val="004B69AD"/>
    <w:rsid w:val="004B6B9C"/>
    <w:rsid w:val="004B6D7B"/>
    <w:rsid w:val="004B6DB4"/>
    <w:rsid w:val="004B6E07"/>
    <w:rsid w:val="004B6EBA"/>
    <w:rsid w:val="004B70F0"/>
    <w:rsid w:val="004B719C"/>
    <w:rsid w:val="004B721B"/>
    <w:rsid w:val="004B7407"/>
    <w:rsid w:val="004B7567"/>
    <w:rsid w:val="004B759D"/>
    <w:rsid w:val="004B75B1"/>
    <w:rsid w:val="004B76FA"/>
    <w:rsid w:val="004B781A"/>
    <w:rsid w:val="004B78AE"/>
    <w:rsid w:val="004B7956"/>
    <w:rsid w:val="004B7977"/>
    <w:rsid w:val="004B797F"/>
    <w:rsid w:val="004B7A44"/>
    <w:rsid w:val="004B7AF0"/>
    <w:rsid w:val="004B7AFE"/>
    <w:rsid w:val="004B7B03"/>
    <w:rsid w:val="004B7B62"/>
    <w:rsid w:val="004B7D57"/>
    <w:rsid w:val="004B7FE5"/>
    <w:rsid w:val="004B7FF2"/>
    <w:rsid w:val="004C00B7"/>
    <w:rsid w:val="004C00BF"/>
    <w:rsid w:val="004C00D7"/>
    <w:rsid w:val="004C00F3"/>
    <w:rsid w:val="004C01C3"/>
    <w:rsid w:val="004C01EA"/>
    <w:rsid w:val="004C0466"/>
    <w:rsid w:val="004C0491"/>
    <w:rsid w:val="004C05ED"/>
    <w:rsid w:val="004C0614"/>
    <w:rsid w:val="004C0B08"/>
    <w:rsid w:val="004C0BF5"/>
    <w:rsid w:val="004C0C2F"/>
    <w:rsid w:val="004C0C30"/>
    <w:rsid w:val="004C0D0E"/>
    <w:rsid w:val="004C0DC7"/>
    <w:rsid w:val="004C0E29"/>
    <w:rsid w:val="004C0E84"/>
    <w:rsid w:val="004C0ED3"/>
    <w:rsid w:val="004C0FA7"/>
    <w:rsid w:val="004C1009"/>
    <w:rsid w:val="004C106F"/>
    <w:rsid w:val="004C1262"/>
    <w:rsid w:val="004C15F0"/>
    <w:rsid w:val="004C167C"/>
    <w:rsid w:val="004C173E"/>
    <w:rsid w:val="004C1807"/>
    <w:rsid w:val="004C189F"/>
    <w:rsid w:val="004C18B6"/>
    <w:rsid w:val="004C18B9"/>
    <w:rsid w:val="004C1ACB"/>
    <w:rsid w:val="004C1AEB"/>
    <w:rsid w:val="004C1B09"/>
    <w:rsid w:val="004C1B55"/>
    <w:rsid w:val="004C1BBC"/>
    <w:rsid w:val="004C1CEB"/>
    <w:rsid w:val="004C1DBB"/>
    <w:rsid w:val="004C1E19"/>
    <w:rsid w:val="004C1F29"/>
    <w:rsid w:val="004C1FD3"/>
    <w:rsid w:val="004C2072"/>
    <w:rsid w:val="004C20E4"/>
    <w:rsid w:val="004C21F6"/>
    <w:rsid w:val="004C2216"/>
    <w:rsid w:val="004C237B"/>
    <w:rsid w:val="004C2454"/>
    <w:rsid w:val="004C246E"/>
    <w:rsid w:val="004C2562"/>
    <w:rsid w:val="004C26A7"/>
    <w:rsid w:val="004C2768"/>
    <w:rsid w:val="004C28DF"/>
    <w:rsid w:val="004C29C1"/>
    <w:rsid w:val="004C2CEE"/>
    <w:rsid w:val="004C2D63"/>
    <w:rsid w:val="004C2F89"/>
    <w:rsid w:val="004C306D"/>
    <w:rsid w:val="004C3070"/>
    <w:rsid w:val="004C307F"/>
    <w:rsid w:val="004C31A1"/>
    <w:rsid w:val="004C338B"/>
    <w:rsid w:val="004C33BF"/>
    <w:rsid w:val="004C34B9"/>
    <w:rsid w:val="004C34D8"/>
    <w:rsid w:val="004C359C"/>
    <w:rsid w:val="004C35C7"/>
    <w:rsid w:val="004C3632"/>
    <w:rsid w:val="004C372A"/>
    <w:rsid w:val="004C37C7"/>
    <w:rsid w:val="004C3836"/>
    <w:rsid w:val="004C3874"/>
    <w:rsid w:val="004C3887"/>
    <w:rsid w:val="004C3895"/>
    <w:rsid w:val="004C38D7"/>
    <w:rsid w:val="004C3925"/>
    <w:rsid w:val="004C397D"/>
    <w:rsid w:val="004C3A01"/>
    <w:rsid w:val="004C3A77"/>
    <w:rsid w:val="004C3ABA"/>
    <w:rsid w:val="004C3B26"/>
    <w:rsid w:val="004C3B69"/>
    <w:rsid w:val="004C3BDC"/>
    <w:rsid w:val="004C3C2F"/>
    <w:rsid w:val="004C3CBB"/>
    <w:rsid w:val="004C3D53"/>
    <w:rsid w:val="004C3DD0"/>
    <w:rsid w:val="004C3DEA"/>
    <w:rsid w:val="004C3DEC"/>
    <w:rsid w:val="004C3E40"/>
    <w:rsid w:val="004C3F83"/>
    <w:rsid w:val="004C3F91"/>
    <w:rsid w:val="004C3FF7"/>
    <w:rsid w:val="004C4088"/>
    <w:rsid w:val="004C40D2"/>
    <w:rsid w:val="004C4139"/>
    <w:rsid w:val="004C413F"/>
    <w:rsid w:val="004C41C9"/>
    <w:rsid w:val="004C4223"/>
    <w:rsid w:val="004C429B"/>
    <w:rsid w:val="004C42E1"/>
    <w:rsid w:val="004C43F9"/>
    <w:rsid w:val="004C441E"/>
    <w:rsid w:val="004C44F2"/>
    <w:rsid w:val="004C467A"/>
    <w:rsid w:val="004C46A3"/>
    <w:rsid w:val="004C4810"/>
    <w:rsid w:val="004C4883"/>
    <w:rsid w:val="004C48A0"/>
    <w:rsid w:val="004C48C0"/>
    <w:rsid w:val="004C48EF"/>
    <w:rsid w:val="004C490A"/>
    <w:rsid w:val="004C493A"/>
    <w:rsid w:val="004C49A9"/>
    <w:rsid w:val="004C4A1A"/>
    <w:rsid w:val="004C4A31"/>
    <w:rsid w:val="004C4A79"/>
    <w:rsid w:val="004C4B85"/>
    <w:rsid w:val="004C4C2C"/>
    <w:rsid w:val="004C4D1C"/>
    <w:rsid w:val="004C4EFA"/>
    <w:rsid w:val="004C5060"/>
    <w:rsid w:val="004C5075"/>
    <w:rsid w:val="004C52B5"/>
    <w:rsid w:val="004C5320"/>
    <w:rsid w:val="004C54DC"/>
    <w:rsid w:val="004C54E0"/>
    <w:rsid w:val="004C5523"/>
    <w:rsid w:val="004C55C7"/>
    <w:rsid w:val="004C56B5"/>
    <w:rsid w:val="004C585D"/>
    <w:rsid w:val="004C59D2"/>
    <w:rsid w:val="004C5A43"/>
    <w:rsid w:val="004C5A7A"/>
    <w:rsid w:val="004C5AEF"/>
    <w:rsid w:val="004C5BBB"/>
    <w:rsid w:val="004C5BC4"/>
    <w:rsid w:val="004C5C68"/>
    <w:rsid w:val="004C5C6D"/>
    <w:rsid w:val="004C5C91"/>
    <w:rsid w:val="004C5CAA"/>
    <w:rsid w:val="004C5CFC"/>
    <w:rsid w:val="004C5D68"/>
    <w:rsid w:val="004C5E61"/>
    <w:rsid w:val="004C5EF2"/>
    <w:rsid w:val="004C5F24"/>
    <w:rsid w:val="004C5FE8"/>
    <w:rsid w:val="004C602B"/>
    <w:rsid w:val="004C6053"/>
    <w:rsid w:val="004C60FC"/>
    <w:rsid w:val="004C61CD"/>
    <w:rsid w:val="004C6229"/>
    <w:rsid w:val="004C62FA"/>
    <w:rsid w:val="004C6367"/>
    <w:rsid w:val="004C6478"/>
    <w:rsid w:val="004C64F7"/>
    <w:rsid w:val="004C654E"/>
    <w:rsid w:val="004C65AC"/>
    <w:rsid w:val="004C6703"/>
    <w:rsid w:val="004C686E"/>
    <w:rsid w:val="004C6958"/>
    <w:rsid w:val="004C69CA"/>
    <w:rsid w:val="004C6AF2"/>
    <w:rsid w:val="004C6AF6"/>
    <w:rsid w:val="004C6CF7"/>
    <w:rsid w:val="004C6D4B"/>
    <w:rsid w:val="004C6DD6"/>
    <w:rsid w:val="004C6DF7"/>
    <w:rsid w:val="004C6E5A"/>
    <w:rsid w:val="004C6E5E"/>
    <w:rsid w:val="004C6F3E"/>
    <w:rsid w:val="004C6FDE"/>
    <w:rsid w:val="004C711D"/>
    <w:rsid w:val="004C7196"/>
    <w:rsid w:val="004C72D0"/>
    <w:rsid w:val="004C7504"/>
    <w:rsid w:val="004C7602"/>
    <w:rsid w:val="004C7608"/>
    <w:rsid w:val="004C7609"/>
    <w:rsid w:val="004C76FD"/>
    <w:rsid w:val="004C776A"/>
    <w:rsid w:val="004C78CC"/>
    <w:rsid w:val="004C79C0"/>
    <w:rsid w:val="004C7A44"/>
    <w:rsid w:val="004C7A9E"/>
    <w:rsid w:val="004C7B02"/>
    <w:rsid w:val="004C7B7E"/>
    <w:rsid w:val="004C7BF3"/>
    <w:rsid w:val="004C7CAB"/>
    <w:rsid w:val="004C7CF0"/>
    <w:rsid w:val="004C7DCB"/>
    <w:rsid w:val="004D0008"/>
    <w:rsid w:val="004D002D"/>
    <w:rsid w:val="004D0091"/>
    <w:rsid w:val="004D0107"/>
    <w:rsid w:val="004D016C"/>
    <w:rsid w:val="004D0184"/>
    <w:rsid w:val="004D021F"/>
    <w:rsid w:val="004D024E"/>
    <w:rsid w:val="004D035C"/>
    <w:rsid w:val="004D03A8"/>
    <w:rsid w:val="004D0623"/>
    <w:rsid w:val="004D0677"/>
    <w:rsid w:val="004D0756"/>
    <w:rsid w:val="004D07B7"/>
    <w:rsid w:val="004D09CE"/>
    <w:rsid w:val="004D09E5"/>
    <w:rsid w:val="004D0A7E"/>
    <w:rsid w:val="004D0B0D"/>
    <w:rsid w:val="004D0B84"/>
    <w:rsid w:val="004D0BAB"/>
    <w:rsid w:val="004D0BB4"/>
    <w:rsid w:val="004D0E3B"/>
    <w:rsid w:val="004D0E58"/>
    <w:rsid w:val="004D0EFD"/>
    <w:rsid w:val="004D0F6B"/>
    <w:rsid w:val="004D0FAE"/>
    <w:rsid w:val="004D1042"/>
    <w:rsid w:val="004D1250"/>
    <w:rsid w:val="004D129E"/>
    <w:rsid w:val="004D1351"/>
    <w:rsid w:val="004D1369"/>
    <w:rsid w:val="004D150F"/>
    <w:rsid w:val="004D1541"/>
    <w:rsid w:val="004D1556"/>
    <w:rsid w:val="004D15B4"/>
    <w:rsid w:val="004D15C9"/>
    <w:rsid w:val="004D15EF"/>
    <w:rsid w:val="004D1611"/>
    <w:rsid w:val="004D1701"/>
    <w:rsid w:val="004D1755"/>
    <w:rsid w:val="004D179E"/>
    <w:rsid w:val="004D1836"/>
    <w:rsid w:val="004D19A5"/>
    <w:rsid w:val="004D1A06"/>
    <w:rsid w:val="004D1A28"/>
    <w:rsid w:val="004D1A83"/>
    <w:rsid w:val="004D1B36"/>
    <w:rsid w:val="004D1C4C"/>
    <w:rsid w:val="004D1D00"/>
    <w:rsid w:val="004D1D7C"/>
    <w:rsid w:val="004D1D95"/>
    <w:rsid w:val="004D1E9A"/>
    <w:rsid w:val="004D1EB2"/>
    <w:rsid w:val="004D1F08"/>
    <w:rsid w:val="004D1F72"/>
    <w:rsid w:val="004D200B"/>
    <w:rsid w:val="004D21A9"/>
    <w:rsid w:val="004D2351"/>
    <w:rsid w:val="004D248F"/>
    <w:rsid w:val="004D25B2"/>
    <w:rsid w:val="004D2660"/>
    <w:rsid w:val="004D26B6"/>
    <w:rsid w:val="004D2705"/>
    <w:rsid w:val="004D2862"/>
    <w:rsid w:val="004D28A4"/>
    <w:rsid w:val="004D28E4"/>
    <w:rsid w:val="004D28E5"/>
    <w:rsid w:val="004D2B06"/>
    <w:rsid w:val="004D2BDD"/>
    <w:rsid w:val="004D2D04"/>
    <w:rsid w:val="004D2D46"/>
    <w:rsid w:val="004D2EF6"/>
    <w:rsid w:val="004D2F09"/>
    <w:rsid w:val="004D2FC6"/>
    <w:rsid w:val="004D3212"/>
    <w:rsid w:val="004D325A"/>
    <w:rsid w:val="004D3269"/>
    <w:rsid w:val="004D32AD"/>
    <w:rsid w:val="004D3348"/>
    <w:rsid w:val="004D335E"/>
    <w:rsid w:val="004D3533"/>
    <w:rsid w:val="004D353E"/>
    <w:rsid w:val="004D3658"/>
    <w:rsid w:val="004D3741"/>
    <w:rsid w:val="004D374B"/>
    <w:rsid w:val="004D3777"/>
    <w:rsid w:val="004D3848"/>
    <w:rsid w:val="004D387C"/>
    <w:rsid w:val="004D396B"/>
    <w:rsid w:val="004D3A2F"/>
    <w:rsid w:val="004D3AC1"/>
    <w:rsid w:val="004D3BCC"/>
    <w:rsid w:val="004D3C0D"/>
    <w:rsid w:val="004D3C1F"/>
    <w:rsid w:val="004D3C58"/>
    <w:rsid w:val="004D3D03"/>
    <w:rsid w:val="004D3D5A"/>
    <w:rsid w:val="004D3D84"/>
    <w:rsid w:val="004D3EC3"/>
    <w:rsid w:val="004D3EF9"/>
    <w:rsid w:val="004D3FE9"/>
    <w:rsid w:val="004D4008"/>
    <w:rsid w:val="004D4044"/>
    <w:rsid w:val="004D41A7"/>
    <w:rsid w:val="004D425B"/>
    <w:rsid w:val="004D425E"/>
    <w:rsid w:val="004D42D0"/>
    <w:rsid w:val="004D43BB"/>
    <w:rsid w:val="004D442E"/>
    <w:rsid w:val="004D4467"/>
    <w:rsid w:val="004D44D5"/>
    <w:rsid w:val="004D44FE"/>
    <w:rsid w:val="004D4578"/>
    <w:rsid w:val="004D461F"/>
    <w:rsid w:val="004D4629"/>
    <w:rsid w:val="004D4643"/>
    <w:rsid w:val="004D471F"/>
    <w:rsid w:val="004D4745"/>
    <w:rsid w:val="004D483F"/>
    <w:rsid w:val="004D48A2"/>
    <w:rsid w:val="004D48F0"/>
    <w:rsid w:val="004D49D0"/>
    <w:rsid w:val="004D49EB"/>
    <w:rsid w:val="004D4A38"/>
    <w:rsid w:val="004D4B5A"/>
    <w:rsid w:val="004D4BC6"/>
    <w:rsid w:val="004D4C79"/>
    <w:rsid w:val="004D4D6E"/>
    <w:rsid w:val="004D4DF0"/>
    <w:rsid w:val="004D4FB3"/>
    <w:rsid w:val="004D4FB4"/>
    <w:rsid w:val="004D5365"/>
    <w:rsid w:val="004D53C9"/>
    <w:rsid w:val="004D53F5"/>
    <w:rsid w:val="004D544D"/>
    <w:rsid w:val="004D547F"/>
    <w:rsid w:val="004D562D"/>
    <w:rsid w:val="004D564A"/>
    <w:rsid w:val="004D56C2"/>
    <w:rsid w:val="004D57FD"/>
    <w:rsid w:val="004D58A5"/>
    <w:rsid w:val="004D5947"/>
    <w:rsid w:val="004D5AFF"/>
    <w:rsid w:val="004D5BF9"/>
    <w:rsid w:val="004D5BFE"/>
    <w:rsid w:val="004D5CDE"/>
    <w:rsid w:val="004D5E20"/>
    <w:rsid w:val="004D5F24"/>
    <w:rsid w:val="004D5F48"/>
    <w:rsid w:val="004D6025"/>
    <w:rsid w:val="004D6172"/>
    <w:rsid w:val="004D61ED"/>
    <w:rsid w:val="004D6229"/>
    <w:rsid w:val="004D6254"/>
    <w:rsid w:val="004D62A2"/>
    <w:rsid w:val="004D62D5"/>
    <w:rsid w:val="004D633F"/>
    <w:rsid w:val="004D634C"/>
    <w:rsid w:val="004D6510"/>
    <w:rsid w:val="004D65E1"/>
    <w:rsid w:val="004D6637"/>
    <w:rsid w:val="004D667A"/>
    <w:rsid w:val="004D66B4"/>
    <w:rsid w:val="004D673A"/>
    <w:rsid w:val="004D67C7"/>
    <w:rsid w:val="004D682E"/>
    <w:rsid w:val="004D69DC"/>
    <w:rsid w:val="004D69E9"/>
    <w:rsid w:val="004D69FE"/>
    <w:rsid w:val="004D6A31"/>
    <w:rsid w:val="004D6AAF"/>
    <w:rsid w:val="004D6B7D"/>
    <w:rsid w:val="004D6CC3"/>
    <w:rsid w:val="004D6CE8"/>
    <w:rsid w:val="004D6D20"/>
    <w:rsid w:val="004D6DC4"/>
    <w:rsid w:val="004D6F1D"/>
    <w:rsid w:val="004D6F82"/>
    <w:rsid w:val="004D6FA7"/>
    <w:rsid w:val="004D7038"/>
    <w:rsid w:val="004D70B0"/>
    <w:rsid w:val="004D70B7"/>
    <w:rsid w:val="004D7120"/>
    <w:rsid w:val="004D725D"/>
    <w:rsid w:val="004D72A8"/>
    <w:rsid w:val="004D73B3"/>
    <w:rsid w:val="004D73D4"/>
    <w:rsid w:val="004D7434"/>
    <w:rsid w:val="004D7452"/>
    <w:rsid w:val="004D747B"/>
    <w:rsid w:val="004D759F"/>
    <w:rsid w:val="004D767A"/>
    <w:rsid w:val="004D76B8"/>
    <w:rsid w:val="004D76CF"/>
    <w:rsid w:val="004D7753"/>
    <w:rsid w:val="004D78BA"/>
    <w:rsid w:val="004D790C"/>
    <w:rsid w:val="004D7A51"/>
    <w:rsid w:val="004D7AC2"/>
    <w:rsid w:val="004D7AFE"/>
    <w:rsid w:val="004D7B14"/>
    <w:rsid w:val="004D7B83"/>
    <w:rsid w:val="004D7BC5"/>
    <w:rsid w:val="004D7BCC"/>
    <w:rsid w:val="004D7D3A"/>
    <w:rsid w:val="004D7F2A"/>
    <w:rsid w:val="004D7F90"/>
    <w:rsid w:val="004E000F"/>
    <w:rsid w:val="004E007D"/>
    <w:rsid w:val="004E00D4"/>
    <w:rsid w:val="004E01F2"/>
    <w:rsid w:val="004E026F"/>
    <w:rsid w:val="004E0279"/>
    <w:rsid w:val="004E0350"/>
    <w:rsid w:val="004E03E7"/>
    <w:rsid w:val="004E03EC"/>
    <w:rsid w:val="004E0481"/>
    <w:rsid w:val="004E05BC"/>
    <w:rsid w:val="004E060E"/>
    <w:rsid w:val="004E067F"/>
    <w:rsid w:val="004E06D3"/>
    <w:rsid w:val="004E0758"/>
    <w:rsid w:val="004E091A"/>
    <w:rsid w:val="004E09BC"/>
    <w:rsid w:val="004E09E2"/>
    <w:rsid w:val="004E0B75"/>
    <w:rsid w:val="004E0BC0"/>
    <w:rsid w:val="004E0C67"/>
    <w:rsid w:val="004E0DCC"/>
    <w:rsid w:val="004E0DE3"/>
    <w:rsid w:val="004E0E89"/>
    <w:rsid w:val="004E0F9C"/>
    <w:rsid w:val="004E0FE0"/>
    <w:rsid w:val="004E10D5"/>
    <w:rsid w:val="004E1110"/>
    <w:rsid w:val="004E1158"/>
    <w:rsid w:val="004E1188"/>
    <w:rsid w:val="004E11BE"/>
    <w:rsid w:val="004E12FE"/>
    <w:rsid w:val="004E1367"/>
    <w:rsid w:val="004E13C6"/>
    <w:rsid w:val="004E141C"/>
    <w:rsid w:val="004E1719"/>
    <w:rsid w:val="004E179E"/>
    <w:rsid w:val="004E17D1"/>
    <w:rsid w:val="004E17DF"/>
    <w:rsid w:val="004E17F8"/>
    <w:rsid w:val="004E17FB"/>
    <w:rsid w:val="004E1860"/>
    <w:rsid w:val="004E18A9"/>
    <w:rsid w:val="004E18AB"/>
    <w:rsid w:val="004E1996"/>
    <w:rsid w:val="004E199A"/>
    <w:rsid w:val="004E19DA"/>
    <w:rsid w:val="004E19F9"/>
    <w:rsid w:val="004E1AC7"/>
    <w:rsid w:val="004E1B54"/>
    <w:rsid w:val="004E1BC9"/>
    <w:rsid w:val="004E1D7A"/>
    <w:rsid w:val="004E1DCB"/>
    <w:rsid w:val="004E1DFB"/>
    <w:rsid w:val="004E1E5C"/>
    <w:rsid w:val="004E1E71"/>
    <w:rsid w:val="004E208B"/>
    <w:rsid w:val="004E20AA"/>
    <w:rsid w:val="004E2166"/>
    <w:rsid w:val="004E2289"/>
    <w:rsid w:val="004E2317"/>
    <w:rsid w:val="004E2456"/>
    <w:rsid w:val="004E24D3"/>
    <w:rsid w:val="004E24EB"/>
    <w:rsid w:val="004E2523"/>
    <w:rsid w:val="004E2544"/>
    <w:rsid w:val="004E2555"/>
    <w:rsid w:val="004E2588"/>
    <w:rsid w:val="004E2590"/>
    <w:rsid w:val="004E2591"/>
    <w:rsid w:val="004E2642"/>
    <w:rsid w:val="004E2649"/>
    <w:rsid w:val="004E2855"/>
    <w:rsid w:val="004E2939"/>
    <w:rsid w:val="004E295B"/>
    <w:rsid w:val="004E297B"/>
    <w:rsid w:val="004E2991"/>
    <w:rsid w:val="004E29A5"/>
    <w:rsid w:val="004E29B3"/>
    <w:rsid w:val="004E2A0E"/>
    <w:rsid w:val="004E2AF2"/>
    <w:rsid w:val="004E2B06"/>
    <w:rsid w:val="004E2B83"/>
    <w:rsid w:val="004E2D70"/>
    <w:rsid w:val="004E2D99"/>
    <w:rsid w:val="004E2E0E"/>
    <w:rsid w:val="004E2F31"/>
    <w:rsid w:val="004E2FAE"/>
    <w:rsid w:val="004E2FCA"/>
    <w:rsid w:val="004E3163"/>
    <w:rsid w:val="004E316E"/>
    <w:rsid w:val="004E31BB"/>
    <w:rsid w:val="004E32EC"/>
    <w:rsid w:val="004E34A0"/>
    <w:rsid w:val="004E35CF"/>
    <w:rsid w:val="004E3605"/>
    <w:rsid w:val="004E36CF"/>
    <w:rsid w:val="004E375C"/>
    <w:rsid w:val="004E38CA"/>
    <w:rsid w:val="004E39EF"/>
    <w:rsid w:val="004E3A22"/>
    <w:rsid w:val="004E3AD2"/>
    <w:rsid w:val="004E3BBE"/>
    <w:rsid w:val="004E3C26"/>
    <w:rsid w:val="004E3C61"/>
    <w:rsid w:val="004E3CB3"/>
    <w:rsid w:val="004E3D55"/>
    <w:rsid w:val="004E3DD6"/>
    <w:rsid w:val="004E3EC5"/>
    <w:rsid w:val="004E3EFE"/>
    <w:rsid w:val="004E3F96"/>
    <w:rsid w:val="004E41A3"/>
    <w:rsid w:val="004E42C4"/>
    <w:rsid w:val="004E4361"/>
    <w:rsid w:val="004E43C4"/>
    <w:rsid w:val="004E4482"/>
    <w:rsid w:val="004E44D7"/>
    <w:rsid w:val="004E4564"/>
    <w:rsid w:val="004E4700"/>
    <w:rsid w:val="004E4718"/>
    <w:rsid w:val="004E47D5"/>
    <w:rsid w:val="004E483F"/>
    <w:rsid w:val="004E4901"/>
    <w:rsid w:val="004E4B4A"/>
    <w:rsid w:val="004E4CC8"/>
    <w:rsid w:val="004E4D6C"/>
    <w:rsid w:val="004E4D74"/>
    <w:rsid w:val="004E4F03"/>
    <w:rsid w:val="004E4F73"/>
    <w:rsid w:val="004E516B"/>
    <w:rsid w:val="004E53A0"/>
    <w:rsid w:val="004E53A1"/>
    <w:rsid w:val="004E54A3"/>
    <w:rsid w:val="004E54FB"/>
    <w:rsid w:val="004E5507"/>
    <w:rsid w:val="004E5521"/>
    <w:rsid w:val="004E559E"/>
    <w:rsid w:val="004E56D8"/>
    <w:rsid w:val="004E5712"/>
    <w:rsid w:val="004E59E6"/>
    <w:rsid w:val="004E5A09"/>
    <w:rsid w:val="004E5A6D"/>
    <w:rsid w:val="004E5BAA"/>
    <w:rsid w:val="004E5D9B"/>
    <w:rsid w:val="004E5DBA"/>
    <w:rsid w:val="004E5FC2"/>
    <w:rsid w:val="004E605E"/>
    <w:rsid w:val="004E60B2"/>
    <w:rsid w:val="004E6123"/>
    <w:rsid w:val="004E62B9"/>
    <w:rsid w:val="004E6337"/>
    <w:rsid w:val="004E633B"/>
    <w:rsid w:val="004E6457"/>
    <w:rsid w:val="004E653D"/>
    <w:rsid w:val="004E657C"/>
    <w:rsid w:val="004E65AF"/>
    <w:rsid w:val="004E67F5"/>
    <w:rsid w:val="004E67F6"/>
    <w:rsid w:val="004E6868"/>
    <w:rsid w:val="004E6AFD"/>
    <w:rsid w:val="004E6C0B"/>
    <w:rsid w:val="004E6EED"/>
    <w:rsid w:val="004E6F97"/>
    <w:rsid w:val="004E702C"/>
    <w:rsid w:val="004E7033"/>
    <w:rsid w:val="004E70F8"/>
    <w:rsid w:val="004E71AF"/>
    <w:rsid w:val="004E7217"/>
    <w:rsid w:val="004E72DF"/>
    <w:rsid w:val="004E74A3"/>
    <w:rsid w:val="004E7610"/>
    <w:rsid w:val="004E764A"/>
    <w:rsid w:val="004E7676"/>
    <w:rsid w:val="004E7719"/>
    <w:rsid w:val="004E774A"/>
    <w:rsid w:val="004E7824"/>
    <w:rsid w:val="004E7853"/>
    <w:rsid w:val="004E78D8"/>
    <w:rsid w:val="004E78E6"/>
    <w:rsid w:val="004E7959"/>
    <w:rsid w:val="004E79BD"/>
    <w:rsid w:val="004E7B4D"/>
    <w:rsid w:val="004E7C7A"/>
    <w:rsid w:val="004E7C9B"/>
    <w:rsid w:val="004E7CEC"/>
    <w:rsid w:val="004E7D02"/>
    <w:rsid w:val="004E7D44"/>
    <w:rsid w:val="004E7DE5"/>
    <w:rsid w:val="004E7FF8"/>
    <w:rsid w:val="004F0179"/>
    <w:rsid w:val="004F02D7"/>
    <w:rsid w:val="004F0388"/>
    <w:rsid w:val="004F03CD"/>
    <w:rsid w:val="004F042B"/>
    <w:rsid w:val="004F0516"/>
    <w:rsid w:val="004F055C"/>
    <w:rsid w:val="004F0599"/>
    <w:rsid w:val="004F059D"/>
    <w:rsid w:val="004F0602"/>
    <w:rsid w:val="004F0668"/>
    <w:rsid w:val="004F0681"/>
    <w:rsid w:val="004F0741"/>
    <w:rsid w:val="004F0766"/>
    <w:rsid w:val="004F082E"/>
    <w:rsid w:val="004F0978"/>
    <w:rsid w:val="004F0BE3"/>
    <w:rsid w:val="004F0C0F"/>
    <w:rsid w:val="004F0C48"/>
    <w:rsid w:val="004F0C54"/>
    <w:rsid w:val="004F0CB9"/>
    <w:rsid w:val="004F0E1E"/>
    <w:rsid w:val="004F1076"/>
    <w:rsid w:val="004F11A9"/>
    <w:rsid w:val="004F1272"/>
    <w:rsid w:val="004F1352"/>
    <w:rsid w:val="004F13B9"/>
    <w:rsid w:val="004F1480"/>
    <w:rsid w:val="004F1483"/>
    <w:rsid w:val="004F1486"/>
    <w:rsid w:val="004F15CB"/>
    <w:rsid w:val="004F1672"/>
    <w:rsid w:val="004F173E"/>
    <w:rsid w:val="004F1793"/>
    <w:rsid w:val="004F17BC"/>
    <w:rsid w:val="004F1961"/>
    <w:rsid w:val="004F1A91"/>
    <w:rsid w:val="004F1A98"/>
    <w:rsid w:val="004F1B2D"/>
    <w:rsid w:val="004F1BD8"/>
    <w:rsid w:val="004F1CFD"/>
    <w:rsid w:val="004F1D5F"/>
    <w:rsid w:val="004F1DEE"/>
    <w:rsid w:val="004F1EA8"/>
    <w:rsid w:val="004F1F55"/>
    <w:rsid w:val="004F2061"/>
    <w:rsid w:val="004F2226"/>
    <w:rsid w:val="004F229E"/>
    <w:rsid w:val="004F232E"/>
    <w:rsid w:val="004F234F"/>
    <w:rsid w:val="004F23C0"/>
    <w:rsid w:val="004F245D"/>
    <w:rsid w:val="004F25B9"/>
    <w:rsid w:val="004F266C"/>
    <w:rsid w:val="004F26CA"/>
    <w:rsid w:val="004F2729"/>
    <w:rsid w:val="004F28C4"/>
    <w:rsid w:val="004F2957"/>
    <w:rsid w:val="004F2991"/>
    <w:rsid w:val="004F2C28"/>
    <w:rsid w:val="004F2EE7"/>
    <w:rsid w:val="004F2F11"/>
    <w:rsid w:val="004F2F84"/>
    <w:rsid w:val="004F2F92"/>
    <w:rsid w:val="004F2FC8"/>
    <w:rsid w:val="004F3069"/>
    <w:rsid w:val="004F3100"/>
    <w:rsid w:val="004F3126"/>
    <w:rsid w:val="004F3181"/>
    <w:rsid w:val="004F34D0"/>
    <w:rsid w:val="004F35BA"/>
    <w:rsid w:val="004F35F8"/>
    <w:rsid w:val="004F366B"/>
    <w:rsid w:val="004F3685"/>
    <w:rsid w:val="004F36B2"/>
    <w:rsid w:val="004F375B"/>
    <w:rsid w:val="004F375D"/>
    <w:rsid w:val="004F3800"/>
    <w:rsid w:val="004F3817"/>
    <w:rsid w:val="004F38BE"/>
    <w:rsid w:val="004F39EE"/>
    <w:rsid w:val="004F3B29"/>
    <w:rsid w:val="004F3B85"/>
    <w:rsid w:val="004F3BE9"/>
    <w:rsid w:val="004F3D1F"/>
    <w:rsid w:val="004F3D83"/>
    <w:rsid w:val="004F3F3C"/>
    <w:rsid w:val="004F3FF3"/>
    <w:rsid w:val="004F402E"/>
    <w:rsid w:val="004F404C"/>
    <w:rsid w:val="004F4091"/>
    <w:rsid w:val="004F40BF"/>
    <w:rsid w:val="004F40EE"/>
    <w:rsid w:val="004F412A"/>
    <w:rsid w:val="004F4150"/>
    <w:rsid w:val="004F421F"/>
    <w:rsid w:val="004F429D"/>
    <w:rsid w:val="004F430B"/>
    <w:rsid w:val="004F4391"/>
    <w:rsid w:val="004F43BD"/>
    <w:rsid w:val="004F4756"/>
    <w:rsid w:val="004F4775"/>
    <w:rsid w:val="004F47EC"/>
    <w:rsid w:val="004F47ED"/>
    <w:rsid w:val="004F490B"/>
    <w:rsid w:val="004F491D"/>
    <w:rsid w:val="004F49B5"/>
    <w:rsid w:val="004F49BB"/>
    <w:rsid w:val="004F4A49"/>
    <w:rsid w:val="004F4AEB"/>
    <w:rsid w:val="004F4B6B"/>
    <w:rsid w:val="004F4BDE"/>
    <w:rsid w:val="004F4C24"/>
    <w:rsid w:val="004F4CB2"/>
    <w:rsid w:val="004F4D28"/>
    <w:rsid w:val="004F4D61"/>
    <w:rsid w:val="004F4D8D"/>
    <w:rsid w:val="004F4EC1"/>
    <w:rsid w:val="004F4EC6"/>
    <w:rsid w:val="004F4F08"/>
    <w:rsid w:val="004F4F63"/>
    <w:rsid w:val="004F4F92"/>
    <w:rsid w:val="004F4FE6"/>
    <w:rsid w:val="004F509C"/>
    <w:rsid w:val="004F5391"/>
    <w:rsid w:val="004F5427"/>
    <w:rsid w:val="004F54AE"/>
    <w:rsid w:val="004F5502"/>
    <w:rsid w:val="004F5573"/>
    <w:rsid w:val="004F55A8"/>
    <w:rsid w:val="004F5639"/>
    <w:rsid w:val="004F56A9"/>
    <w:rsid w:val="004F5719"/>
    <w:rsid w:val="004F57DA"/>
    <w:rsid w:val="004F580E"/>
    <w:rsid w:val="004F58A1"/>
    <w:rsid w:val="004F5ABC"/>
    <w:rsid w:val="004F5AD9"/>
    <w:rsid w:val="004F5B63"/>
    <w:rsid w:val="004F5B75"/>
    <w:rsid w:val="004F5C4C"/>
    <w:rsid w:val="004F5C79"/>
    <w:rsid w:val="004F5D10"/>
    <w:rsid w:val="004F5E91"/>
    <w:rsid w:val="004F5EBD"/>
    <w:rsid w:val="004F5F92"/>
    <w:rsid w:val="004F60E5"/>
    <w:rsid w:val="004F60F1"/>
    <w:rsid w:val="004F618C"/>
    <w:rsid w:val="004F61EC"/>
    <w:rsid w:val="004F6439"/>
    <w:rsid w:val="004F647D"/>
    <w:rsid w:val="004F6784"/>
    <w:rsid w:val="004F680B"/>
    <w:rsid w:val="004F68B0"/>
    <w:rsid w:val="004F6968"/>
    <w:rsid w:val="004F6A60"/>
    <w:rsid w:val="004F6AC9"/>
    <w:rsid w:val="004F6C0C"/>
    <w:rsid w:val="004F6E40"/>
    <w:rsid w:val="004F702B"/>
    <w:rsid w:val="004F708C"/>
    <w:rsid w:val="004F70E1"/>
    <w:rsid w:val="004F7113"/>
    <w:rsid w:val="004F724A"/>
    <w:rsid w:val="004F7464"/>
    <w:rsid w:val="004F747E"/>
    <w:rsid w:val="004F7480"/>
    <w:rsid w:val="004F75AF"/>
    <w:rsid w:val="004F75C2"/>
    <w:rsid w:val="004F7619"/>
    <w:rsid w:val="004F761D"/>
    <w:rsid w:val="004F7632"/>
    <w:rsid w:val="004F7636"/>
    <w:rsid w:val="004F76E8"/>
    <w:rsid w:val="004F7718"/>
    <w:rsid w:val="004F77E5"/>
    <w:rsid w:val="004F791F"/>
    <w:rsid w:val="004F79C2"/>
    <w:rsid w:val="004F7A6B"/>
    <w:rsid w:val="004F7B1C"/>
    <w:rsid w:val="004F7B4D"/>
    <w:rsid w:val="004F7C58"/>
    <w:rsid w:val="004F7D04"/>
    <w:rsid w:val="004F7D9A"/>
    <w:rsid w:val="004F7ED1"/>
    <w:rsid w:val="004F7FE3"/>
    <w:rsid w:val="00500078"/>
    <w:rsid w:val="0050016B"/>
    <w:rsid w:val="005001BF"/>
    <w:rsid w:val="00500374"/>
    <w:rsid w:val="005004EA"/>
    <w:rsid w:val="0050056F"/>
    <w:rsid w:val="00500705"/>
    <w:rsid w:val="00500710"/>
    <w:rsid w:val="00500856"/>
    <w:rsid w:val="00500A03"/>
    <w:rsid w:val="00500ADA"/>
    <w:rsid w:val="00500BD8"/>
    <w:rsid w:val="00500CC1"/>
    <w:rsid w:val="00500D08"/>
    <w:rsid w:val="00500DF6"/>
    <w:rsid w:val="00500F59"/>
    <w:rsid w:val="00501015"/>
    <w:rsid w:val="00501049"/>
    <w:rsid w:val="0050109B"/>
    <w:rsid w:val="005011B1"/>
    <w:rsid w:val="00501210"/>
    <w:rsid w:val="00501367"/>
    <w:rsid w:val="00501397"/>
    <w:rsid w:val="005013DE"/>
    <w:rsid w:val="005016F9"/>
    <w:rsid w:val="00501770"/>
    <w:rsid w:val="00501835"/>
    <w:rsid w:val="005018B5"/>
    <w:rsid w:val="0050199C"/>
    <w:rsid w:val="005019FF"/>
    <w:rsid w:val="00501A2A"/>
    <w:rsid w:val="00501A8B"/>
    <w:rsid w:val="00501BA9"/>
    <w:rsid w:val="00501D8E"/>
    <w:rsid w:val="00501DD3"/>
    <w:rsid w:val="00501E20"/>
    <w:rsid w:val="00501EE2"/>
    <w:rsid w:val="00501F6E"/>
    <w:rsid w:val="005020CA"/>
    <w:rsid w:val="0050218A"/>
    <w:rsid w:val="00502197"/>
    <w:rsid w:val="00502426"/>
    <w:rsid w:val="0050243A"/>
    <w:rsid w:val="0050277F"/>
    <w:rsid w:val="005027C7"/>
    <w:rsid w:val="005027D7"/>
    <w:rsid w:val="00502807"/>
    <w:rsid w:val="005028B5"/>
    <w:rsid w:val="0050295B"/>
    <w:rsid w:val="0050296E"/>
    <w:rsid w:val="00502A97"/>
    <w:rsid w:val="00502AFB"/>
    <w:rsid w:val="00502BBD"/>
    <w:rsid w:val="00502BD6"/>
    <w:rsid w:val="00502C98"/>
    <w:rsid w:val="00502DC0"/>
    <w:rsid w:val="00502FA5"/>
    <w:rsid w:val="00502FC1"/>
    <w:rsid w:val="00503009"/>
    <w:rsid w:val="0050316D"/>
    <w:rsid w:val="005031CC"/>
    <w:rsid w:val="005031CF"/>
    <w:rsid w:val="00503327"/>
    <w:rsid w:val="0050356E"/>
    <w:rsid w:val="00503656"/>
    <w:rsid w:val="00503680"/>
    <w:rsid w:val="005036A0"/>
    <w:rsid w:val="00503722"/>
    <w:rsid w:val="00503773"/>
    <w:rsid w:val="0050379A"/>
    <w:rsid w:val="005037C2"/>
    <w:rsid w:val="005037D6"/>
    <w:rsid w:val="0050383A"/>
    <w:rsid w:val="005038D1"/>
    <w:rsid w:val="00503927"/>
    <w:rsid w:val="00503A87"/>
    <w:rsid w:val="00503AE1"/>
    <w:rsid w:val="00503AF8"/>
    <w:rsid w:val="00503B26"/>
    <w:rsid w:val="00503BBD"/>
    <w:rsid w:val="00503C0A"/>
    <w:rsid w:val="00503CA5"/>
    <w:rsid w:val="00503D8C"/>
    <w:rsid w:val="00503F2A"/>
    <w:rsid w:val="00504133"/>
    <w:rsid w:val="005041D5"/>
    <w:rsid w:val="0050429A"/>
    <w:rsid w:val="00504455"/>
    <w:rsid w:val="005044BE"/>
    <w:rsid w:val="005044F1"/>
    <w:rsid w:val="005044F3"/>
    <w:rsid w:val="0050451F"/>
    <w:rsid w:val="00504557"/>
    <w:rsid w:val="00504563"/>
    <w:rsid w:val="00504711"/>
    <w:rsid w:val="00504781"/>
    <w:rsid w:val="005047DD"/>
    <w:rsid w:val="00504802"/>
    <w:rsid w:val="00504894"/>
    <w:rsid w:val="005048B8"/>
    <w:rsid w:val="00504A83"/>
    <w:rsid w:val="00504ADC"/>
    <w:rsid w:val="00504C34"/>
    <w:rsid w:val="00504CC6"/>
    <w:rsid w:val="00504DC3"/>
    <w:rsid w:val="00504E51"/>
    <w:rsid w:val="00504F0B"/>
    <w:rsid w:val="00505007"/>
    <w:rsid w:val="00505051"/>
    <w:rsid w:val="00505076"/>
    <w:rsid w:val="00505103"/>
    <w:rsid w:val="005051E2"/>
    <w:rsid w:val="0050536B"/>
    <w:rsid w:val="005053E7"/>
    <w:rsid w:val="00505573"/>
    <w:rsid w:val="005055AD"/>
    <w:rsid w:val="005056FD"/>
    <w:rsid w:val="00505772"/>
    <w:rsid w:val="005058F5"/>
    <w:rsid w:val="0050598D"/>
    <w:rsid w:val="00505B13"/>
    <w:rsid w:val="00505B46"/>
    <w:rsid w:val="00505B85"/>
    <w:rsid w:val="00505BA3"/>
    <w:rsid w:val="00505BDC"/>
    <w:rsid w:val="00505C39"/>
    <w:rsid w:val="00505D91"/>
    <w:rsid w:val="00505EB3"/>
    <w:rsid w:val="0050603B"/>
    <w:rsid w:val="005060DA"/>
    <w:rsid w:val="00506195"/>
    <w:rsid w:val="005061CF"/>
    <w:rsid w:val="005061D7"/>
    <w:rsid w:val="005061E1"/>
    <w:rsid w:val="00506303"/>
    <w:rsid w:val="0050630B"/>
    <w:rsid w:val="0050639C"/>
    <w:rsid w:val="005063E1"/>
    <w:rsid w:val="0050646B"/>
    <w:rsid w:val="00506496"/>
    <w:rsid w:val="005064F3"/>
    <w:rsid w:val="00506502"/>
    <w:rsid w:val="0050651C"/>
    <w:rsid w:val="005065D4"/>
    <w:rsid w:val="005066CE"/>
    <w:rsid w:val="00506A46"/>
    <w:rsid w:val="00506A49"/>
    <w:rsid w:val="00506B38"/>
    <w:rsid w:val="00506B56"/>
    <w:rsid w:val="00506B9F"/>
    <w:rsid w:val="00506C06"/>
    <w:rsid w:val="00506C8F"/>
    <w:rsid w:val="00506EE2"/>
    <w:rsid w:val="00506FE9"/>
    <w:rsid w:val="00506FF7"/>
    <w:rsid w:val="0050706E"/>
    <w:rsid w:val="005070CB"/>
    <w:rsid w:val="005070F1"/>
    <w:rsid w:val="00507186"/>
    <w:rsid w:val="0050730B"/>
    <w:rsid w:val="00507402"/>
    <w:rsid w:val="0050759E"/>
    <w:rsid w:val="005075FB"/>
    <w:rsid w:val="0050766E"/>
    <w:rsid w:val="005076A8"/>
    <w:rsid w:val="00507753"/>
    <w:rsid w:val="0050793C"/>
    <w:rsid w:val="0050798B"/>
    <w:rsid w:val="00507B83"/>
    <w:rsid w:val="00507C6E"/>
    <w:rsid w:val="00507C84"/>
    <w:rsid w:val="00507CD1"/>
    <w:rsid w:val="00507DDB"/>
    <w:rsid w:val="00507DE2"/>
    <w:rsid w:val="00507E04"/>
    <w:rsid w:val="00507E27"/>
    <w:rsid w:val="00507F5A"/>
    <w:rsid w:val="00507F6A"/>
    <w:rsid w:val="00507F99"/>
    <w:rsid w:val="00507FB2"/>
    <w:rsid w:val="00507FBE"/>
    <w:rsid w:val="0051015A"/>
    <w:rsid w:val="0051018C"/>
    <w:rsid w:val="005102A0"/>
    <w:rsid w:val="005103C3"/>
    <w:rsid w:val="0051049F"/>
    <w:rsid w:val="005104B4"/>
    <w:rsid w:val="005104E2"/>
    <w:rsid w:val="005105B0"/>
    <w:rsid w:val="00510625"/>
    <w:rsid w:val="0051064A"/>
    <w:rsid w:val="0051074C"/>
    <w:rsid w:val="005107F4"/>
    <w:rsid w:val="0051083B"/>
    <w:rsid w:val="00510881"/>
    <w:rsid w:val="005108AA"/>
    <w:rsid w:val="00510998"/>
    <w:rsid w:val="00510ADD"/>
    <w:rsid w:val="00510C27"/>
    <w:rsid w:val="00510CBB"/>
    <w:rsid w:val="00510DCD"/>
    <w:rsid w:val="00510E7B"/>
    <w:rsid w:val="00510F11"/>
    <w:rsid w:val="00510F2D"/>
    <w:rsid w:val="00510FAA"/>
    <w:rsid w:val="00511032"/>
    <w:rsid w:val="005112FF"/>
    <w:rsid w:val="0051156F"/>
    <w:rsid w:val="00511581"/>
    <w:rsid w:val="005115C6"/>
    <w:rsid w:val="005116BF"/>
    <w:rsid w:val="00511A22"/>
    <w:rsid w:val="00511A29"/>
    <w:rsid w:val="00511A6B"/>
    <w:rsid w:val="00511AF4"/>
    <w:rsid w:val="00511B91"/>
    <w:rsid w:val="00511DDB"/>
    <w:rsid w:val="00511DDF"/>
    <w:rsid w:val="00511DF4"/>
    <w:rsid w:val="00511F24"/>
    <w:rsid w:val="00511F2E"/>
    <w:rsid w:val="00511F96"/>
    <w:rsid w:val="00511FA2"/>
    <w:rsid w:val="00512038"/>
    <w:rsid w:val="00512039"/>
    <w:rsid w:val="00512100"/>
    <w:rsid w:val="00512107"/>
    <w:rsid w:val="00512211"/>
    <w:rsid w:val="00512270"/>
    <w:rsid w:val="005124B2"/>
    <w:rsid w:val="005124C6"/>
    <w:rsid w:val="005124DD"/>
    <w:rsid w:val="005125A6"/>
    <w:rsid w:val="005126F6"/>
    <w:rsid w:val="0051272D"/>
    <w:rsid w:val="00512767"/>
    <w:rsid w:val="005127BC"/>
    <w:rsid w:val="0051286D"/>
    <w:rsid w:val="005128B9"/>
    <w:rsid w:val="005128BA"/>
    <w:rsid w:val="005128E7"/>
    <w:rsid w:val="00512921"/>
    <w:rsid w:val="005129B8"/>
    <w:rsid w:val="005129F3"/>
    <w:rsid w:val="00512A9D"/>
    <w:rsid w:val="00512B60"/>
    <w:rsid w:val="00512BD6"/>
    <w:rsid w:val="00512CF2"/>
    <w:rsid w:val="00512F84"/>
    <w:rsid w:val="00512F8C"/>
    <w:rsid w:val="00512FF7"/>
    <w:rsid w:val="00513016"/>
    <w:rsid w:val="00513115"/>
    <w:rsid w:val="005131A7"/>
    <w:rsid w:val="005131C7"/>
    <w:rsid w:val="005131EE"/>
    <w:rsid w:val="0051325A"/>
    <w:rsid w:val="005133A6"/>
    <w:rsid w:val="005133DB"/>
    <w:rsid w:val="005133E4"/>
    <w:rsid w:val="00513402"/>
    <w:rsid w:val="0051342D"/>
    <w:rsid w:val="00513756"/>
    <w:rsid w:val="005137E1"/>
    <w:rsid w:val="005138D4"/>
    <w:rsid w:val="005139CC"/>
    <w:rsid w:val="00513A0E"/>
    <w:rsid w:val="00513B3F"/>
    <w:rsid w:val="00513C2A"/>
    <w:rsid w:val="00513C66"/>
    <w:rsid w:val="00513C7A"/>
    <w:rsid w:val="00513C9C"/>
    <w:rsid w:val="00513D57"/>
    <w:rsid w:val="00513D9A"/>
    <w:rsid w:val="00513EB9"/>
    <w:rsid w:val="00513F12"/>
    <w:rsid w:val="00513F7F"/>
    <w:rsid w:val="00514020"/>
    <w:rsid w:val="00514062"/>
    <w:rsid w:val="00514101"/>
    <w:rsid w:val="00514336"/>
    <w:rsid w:val="00514577"/>
    <w:rsid w:val="005145C2"/>
    <w:rsid w:val="00514775"/>
    <w:rsid w:val="0051492D"/>
    <w:rsid w:val="00514A0F"/>
    <w:rsid w:val="00514B18"/>
    <w:rsid w:val="00514B3D"/>
    <w:rsid w:val="00514B8C"/>
    <w:rsid w:val="00514CEA"/>
    <w:rsid w:val="00514D14"/>
    <w:rsid w:val="00514D2B"/>
    <w:rsid w:val="00514D77"/>
    <w:rsid w:val="00514DD8"/>
    <w:rsid w:val="00514E15"/>
    <w:rsid w:val="00514E35"/>
    <w:rsid w:val="00514E40"/>
    <w:rsid w:val="00514E4A"/>
    <w:rsid w:val="00514ECC"/>
    <w:rsid w:val="00514F2D"/>
    <w:rsid w:val="00515023"/>
    <w:rsid w:val="005150BA"/>
    <w:rsid w:val="00515121"/>
    <w:rsid w:val="00515127"/>
    <w:rsid w:val="005151E5"/>
    <w:rsid w:val="00515212"/>
    <w:rsid w:val="0051531E"/>
    <w:rsid w:val="005153D4"/>
    <w:rsid w:val="005153DD"/>
    <w:rsid w:val="0051541C"/>
    <w:rsid w:val="00515438"/>
    <w:rsid w:val="0051549A"/>
    <w:rsid w:val="005154AF"/>
    <w:rsid w:val="0051550B"/>
    <w:rsid w:val="005156FE"/>
    <w:rsid w:val="00515839"/>
    <w:rsid w:val="005158B3"/>
    <w:rsid w:val="0051592E"/>
    <w:rsid w:val="005159F5"/>
    <w:rsid w:val="00515B2E"/>
    <w:rsid w:val="00515B33"/>
    <w:rsid w:val="00515D6B"/>
    <w:rsid w:val="00515D8B"/>
    <w:rsid w:val="00515DBA"/>
    <w:rsid w:val="00515E28"/>
    <w:rsid w:val="00515E56"/>
    <w:rsid w:val="00515EF8"/>
    <w:rsid w:val="005160E8"/>
    <w:rsid w:val="0051619F"/>
    <w:rsid w:val="0051649B"/>
    <w:rsid w:val="005164A7"/>
    <w:rsid w:val="005164DA"/>
    <w:rsid w:val="005164E4"/>
    <w:rsid w:val="0051652C"/>
    <w:rsid w:val="00516589"/>
    <w:rsid w:val="0051662C"/>
    <w:rsid w:val="005166F9"/>
    <w:rsid w:val="00516850"/>
    <w:rsid w:val="0051685F"/>
    <w:rsid w:val="00516887"/>
    <w:rsid w:val="00516921"/>
    <w:rsid w:val="00516923"/>
    <w:rsid w:val="00516925"/>
    <w:rsid w:val="00516940"/>
    <w:rsid w:val="00516A26"/>
    <w:rsid w:val="00516A29"/>
    <w:rsid w:val="00516A67"/>
    <w:rsid w:val="00516A98"/>
    <w:rsid w:val="00516B3F"/>
    <w:rsid w:val="00516B8F"/>
    <w:rsid w:val="00516C63"/>
    <w:rsid w:val="00516EE6"/>
    <w:rsid w:val="0051703F"/>
    <w:rsid w:val="005170B8"/>
    <w:rsid w:val="005170C6"/>
    <w:rsid w:val="00517101"/>
    <w:rsid w:val="00517205"/>
    <w:rsid w:val="00517222"/>
    <w:rsid w:val="0051723F"/>
    <w:rsid w:val="0051738B"/>
    <w:rsid w:val="0051753A"/>
    <w:rsid w:val="00517542"/>
    <w:rsid w:val="0051763A"/>
    <w:rsid w:val="005176C7"/>
    <w:rsid w:val="005176DA"/>
    <w:rsid w:val="0051777E"/>
    <w:rsid w:val="005177BE"/>
    <w:rsid w:val="0051783C"/>
    <w:rsid w:val="00517899"/>
    <w:rsid w:val="00517936"/>
    <w:rsid w:val="00517ADA"/>
    <w:rsid w:val="00517BE7"/>
    <w:rsid w:val="00517CB0"/>
    <w:rsid w:val="00517CE8"/>
    <w:rsid w:val="00517D0A"/>
    <w:rsid w:val="00517D48"/>
    <w:rsid w:val="00517D9D"/>
    <w:rsid w:val="00517ED2"/>
    <w:rsid w:val="00517FB5"/>
    <w:rsid w:val="00517FC5"/>
    <w:rsid w:val="005200DB"/>
    <w:rsid w:val="005202B2"/>
    <w:rsid w:val="005202CD"/>
    <w:rsid w:val="00520305"/>
    <w:rsid w:val="00520340"/>
    <w:rsid w:val="005203ED"/>
    <w:rsid w:val="005203FE"/>
    <w:rsid w:val="00520423"/>
    <w:rsid w:val="00520514"/>
    <w:rsid w:val="005205A8"/>
    <w:rsid w:val="005205E6"/>
    <w:rsid w:val="00520726"/>
    <w:rsid w:val="005207DD"/>
    <w:rsid w:val="00520874"/>
    <w:rsid w:val="005209C1"/>
    <w:rsid w:val="00520B12"/>
    <w:rsid w:val="00520BAC"/>
    <w:rsid w:val="00520C10"/>
    <w:rsid w:val="00521032"/>
    <w:rsid w:val="00521036"/>
    <w:rsid w:val="00521038"/>
    <w:rsid w:val="0052107A"/>
    <w:rsid w:val="00521244"/>
    <w:rsid w:val="00521246"/>
    <w:rsid w:val="0052126B"/>
    <w:rsid w:val="00521390"/>
    <w:rsid w:val="00521404"/>
    <w:rsid w:val="00521436"/>
    <w:rsid w:val="0052150B"/>
    <w:rsid w:val="00521558"/>
    <w:rsid w:val="00521611"/>
    <w:rsid w:val="00521A4B"/>
    <w:rsid w:val="00521BB2"/>
    <w:rsid w:val="00521F26"/>
    <w:rsid w:val="00521F3A"/>
    <w:rsid w:val="0052223A"/>
    <w:rsid w:val="0052228B"/>
    <w:rsid w:val="00522387"/>
    <w:rsid w:val="0052240B"/>
    <w:rsid w:val="00522440"/>
    <w:rsid w:val="00522491"/>
    <w:rsid w:val="005224CE"/>
    <w:rsid w:val="00522501"/>
    <w:rsid w:val="0052253A"/>
    <w:rsid w:val="005225A0"/>
    <w:rsid w:val="0052266A"/>
    <w:rsid w:val="0052271E"/>
    <w:rsid w:val="005228E7"/>
    <w:rsid w:val="0052293D"/>
    <w:rsid w:val="00522AA9"/>
    <w:rsid w:val="00522C22"/>
    <w:rsid w:val="00522C23"/>
    <w:rsid w:val="00522D3C"/>
    <w:rsid w:val="00522E09"/>
    <w:rsid w:val="00522E34"/>
    <w:rsid w:val="00522E5F"/>
    <w:rsid w:val="00522E9A"/>
    <w:rsid w:val="00522EBA"/>
    <w:rsid w:val="00522FC4"/>
    <w:rsid w:val="0052324C"/>
    <w:rsid w:val="0052327C"/>
    <w:rsid w:val="005232C0"/>
    <w:rsid w:val="0052330F"/>
    <w:rsid w:val="005234A4"/>
    <w:rsid w:val="005234A9"/>
    <w:rsid w:val="005234C2"/>
    <w:rsid w:val="00523544"/>
    <w:rsid w:val="0052357C"/>
    <w:rsid w:val="0052358F"/>
    <w:rsid w:val="00523662"/>
    <w:rsid w:val="0052369C"/>
    <w:rsid w:val="005237CC"/>
    <w:rsid w:val="005237EB"/>
    <w:rsid w:val="005237FA"/>
    <w:rsid w:val="005238F3"/>
    <w:rsid w:val="00523909"/>
    <w:rsid w:val="005239BF"/>
    <w:rsid w:val="005239C0"/>
    <w:rsid w:val="00523A18"/>
    <w:rsid w:val="00523AF8"/>
    <w:rsid w:val="00523BE3"/>
    <w:rsid w:val="00523BF3"/>
    <w:rsid w:val="00523BFB"/>
    <w:rsid w:val="00523C16"/>
    <w:rsid w:val="00523CA2"/>
    <w:rsid w:val="00523DF7"/>
    <w:rsid w:val="00523E25"/>
    <w:rsid w:val="00523E60"/>
    <w:rsid w:val="00523F85"/>
    <w:rsid w:val="00524040"/>
    <w:rsid w:val="00524128"/>
    <w:rsid w:val="0052413F"/>
    <w:rsid w:val="005242A0"/>
    <w:rsid w:val="00524329"/>
    <w:rsid w:val="005243BB"/>
    <w:rsid w:val="0052445A"/>
    <w:rsid w:val="00524586"/>
    <w:rsid w:val="0052466F"/>
    <w:rsid w:val="005247BD"/>
    <w:rsid w:val="005247EC"/>
    <w:rsid w:val="00524809"/>
    <w:rsid w:val="00524822"/>
    <w:rsid w:val="00524984"/>
    <w:rsid w:val="00524B8E"/>
    <w:rsid w:val="00524BD8"/>
    <w:rsid w:val="00524C56"/>
    <w:rsid w:val="00524C8F"/>
    <w:rsid w:val="00524CEA"/>
    <w:rsid w:val="00524DB1"/>
    <w:rsid w:val="00524DFF"/>
    <w:rsid w:val="00524F3A"/>
    <w:rsid w:val="005251AD"/>
    <w:rsid w:val="00525213"/>
    <w:rsid w:val="005252FF"/>
    <w:rsid w:val="005253C4"/>
    <w:rsid w:val="00525449"/>
    <w:rsid w:val="0052554A"/>
    <w:rsid w:val="00525550"/>
    <w:rsid w:val="00525583"/>
    <w:rsid w:val="005255A3"/>
    <w:rsid w:val="00525702"/>
    <w:rsid w:val="0052573C"/>
    <w:rsid w:val="005257F8"/>
    <w:rsid w:val="00525ACF"/>
    <w:rsid w:val="00525AD0"/>
    <w:rsid w:val="00525B4A"/>
    <w:rsid w:val="00525C23"/>
    <w:rsid w:val="00525C65"/>
    <w:rsid w:val="00525DCA"/>
    <w:rsid w:val="00525E44"/>
    <w:rsid w:val="00525F0F"/>
    <w:rsid w:val="00525FC9"/>
    <w:rsid w:val="00526010"/>
    <w:rsid w:val="0052622D"/>
    <w:rsid w:val="005262B5"/>
    <w:rsid w:val="005262D2"/>
    <w:rsid w:val="00526356"/>
    <w:rsid w:val="00526549"/>
    <w:rsid w:val="0052656B"/>
    <w:rsid w:val="00526589"/>
    <w:rsid w:val="005265AA"/>
    <w:rsid w:val="005265F3"/>
    <w:rsid w:val="00526693"/>
    <w:rsid w:val="005266CF"/>
    <w:rsid w:val="00526700"/>
    <w:rsid w:val="00526850"/>
    <w:rsid w:val="0052687E"/>
    <w:rsid w:val="005268C4"/>
    <w:rsid w:val="005268E5"/>
    <w:rsid w:val="00526A07"/>
    <w:rsid w:val="00526A6B"/>
    <w:rsid w:val="00526A91"/>
    <w:rsid w:val="00526AFB"/>
    <w:rsid w:val="00526BD6"/>
    <w:rsid w:val="00526BEC"/>
    <w:rsid w:val="00526CCA"/>
    <w:rsid w:val="00526DA9"/>
    <w:rsid w:val="00526F62"/>
    <w:rsid w:val="00526FA8"/>
    <w:rsid w:val="00526FB5"/>
    <w:rsid w:val="0052703C"/>
    <w:rsid w:val="00527044"/>
    <w:rsid w:val="00527092"/>
    <w:rsid w:val="005270C2"/>
    <w:rsid w:val="00527156"/>
    <w:rsid w:val="0052716B"/>
    <w:rsid w:val="0052718F"/>
    <w:rsid w:val="0052729B"/>
    <w:rsid w:val="00527378"/>
    <w:rsid w:val="005273B5"/>
    <w:rsid w:val="005273E2"/>
    <w:rsid w:val="005275A7"/>
    <w:rsid w:val="005275EA"/>
    <w:rsid w:val="0052764A"/>
    <w:rsid w:val="00527683"/>
    <w:rsid w:val="00527828"/>
    <w:rsid w:val="0052784A"/>
    <w:rsid w:val="00527852"/>
    <w:rsid w:val="0052789E"/>
    <w:rsid w:val="005278A7"/>
    <w:rsid w:val="005278E5"/>
    <w:rsid w:val="00527997"/>
    <w:rsid w:val="005279D4"/>
    <w:rsid w:val="005279E3"/>
    <w:rsid w:val="00527A1E"/>
    <w:rsid w:val="00527ABF"/>
    <w:rsid w:val="00527AD3"/>
    <w:rsid w:val="00527B22"/>
    <w:rsid w:val="00527B4D"/>
    <w:rsid w:val="00527BAE"/>
    <w:rsid w:val="00527BDD"/>
    <w:rsid w:val="00527C7D"/>
    <w:rsid w:val="00527CC8"/>
    <w:rsid w:val="00527F6A"/>
    <w:rsid w:val="005300EC"/>
    <w:rsid w:val="005300F0"/>
    <w:rsid w:val="0053013A"/>
    <w:rsid w:val="005302AE"/>
    <w:rsid w:val="00530323"/>
    <w:rsid w:val="0053037E"/>
    <w:rsid w:val="00530392"/>
    <w:rsid w:val="0053049E"/>
    <w:rsid w:val="00530503"/>
    <w:rsid w:val="0053057C"/>
    <w:rsid w:val="00530623"/>
    <w:rsid w:val="0053064A"/>
    <w:rsid w:val="00530735"/>
    <w:rsid w:val="00530747"/>
    <w:rsid w:val="0053076D"/>
    <w:rsid w:val="005307B9"/>
    <w:rsid w:val="00530837"/>
    <w:rsid w:val="00530844"/>
    <w:rsid w:val="005308E3"/>
    <w:rsid w:val="00530A6F"/>
    <w:rsid w:val="00530A74"/>
    <w:rsid w:val="00530AA4"/>
    <w:rsid w:val="00530ABA"/>
    <w:rsid w:val="00530ACE"/>
    <w:rsid w:val="00530AE0"/>
    <w:rsid w:val="00530B0C"/>
    <w:rsid w:val="00530BC3"/>
    <w:rsid w:val="00530DDF"/>
    <w:rsid w:val="00530DFB"/>
    <w:rsid w:val="00530E5A"/>
    <w:rsid w:val="00530F4E"/>
    <w:rsid w:val="00531004"/>
    <w:rsid w:val="0053103F"/>
    <w:rsid w:val="0053107C"/>
    <w:rsid w:val="0053129A"/>
    <w:rsid w:val="0053130D"/>
    <w:rsid w:val="00531339"/>
    <w:rsid w:val="00531344"/>
    <w:rsid w:val="0053135F"/>
    <w:rsid w:val="0053139E"/>
    <w:rsid w:val="005313EB"/>
    <w:rsid w:val="0053140A"/>
    <w:rsid w:val="00531417"/>
    <w:rsid w:val="0053144A"/>
    <w:rsid w:val="005314B2"/>
    <w:rsid w:val="0053154B"/>
    <w:rsid w:val="00531884"/>
    <w:rsid w:val="00531988"/>
    <w:rsid w:val="005319A4"/>
    <w:rsid w:val="00531A3D"/>
    <w:rsid w:val="00531AA2"/>
    <w:rsid w:val="00531B7C"/>
    <w:rsid w:val="00531B95"/>
    <w:rsid w:val="00531BC7"/>
    <w:rsid w:val="00531C0A"/>
    <w:rsid w:val="00531CC7"/>
    <w:rsid w:val="00531CE1"/>
    <w:rsid w:val="00531D41"/>
    <w:rsid w:val="00531F1A"/>
    <w:rsid w:val="00531F94"/>
    <w:rsid w:val="00532200"/>
    <w:rsid w:val="00532217"/>
    <w:rsid w:val="0053226A"/>
    <w:rsid w:val="005322A8"/>
    <w:rsid w:val="00532435"/>
    <w:rsid w:val="00532478"/>
    <w:rsid w:val="00532533"/>
    <w:rsid w:val="00532619"/>
    <w:rsid w:val="00532620"/>
    <w:rsid w:val="00532631"/>
    <w:rsid w:val="005326A6"/>
    <w:rsid w:val="005326C5"/>
    <w:rsid w:val="0053273B"/>
    <w:rsid w:val="00532756"/>
    <w:rsid w:val="00532778"/>
    <w:rsid w:val="0053291E"/>
    <w:rsid w:val="0053294D"/>
    <w:rsid w:val="0053298F"/>
    <w:rsid w:val="00532C03"/>
    <w:rsid w:val="00532C21"/>
    <w:rsid w:val="00532C38"/>
    <w:rsid w:val="00532C90"/>
    <w:rsid w:val="00532C9C"/>
    <w:rsid w:val="00532D82"/>
    <w:rsid w:val="00532D93"/>
    <w:rsid w:val="00532DB0"/>
    <w:rsid w:val="00532E89"/>
    <w:rsid w:val="00532ECA"/>
    <w:rsid w:val="00532F08"/>
    <w:rsid w:val="00532F36"/>
    <w:rsid w:val="00532F6E"/>
    <w:rsid w:val="00533093"/>
    <w:rsid w:val="00533188"/>
    <w:rsid w:val="005332A7"/>
    <w:rsid w:val="00533319"/>
    <w:rsid w:val="005333E5"/>
    <w:rsid w:val="0053340A"/>
    <w:rsid w:val="0053353A"/>
    <w:rsid w:val="005335CF"/>
    <w:rsid w:val="005337C8"/>
    <w:rsid w:val="00533928"/>
    <w:rsid w:val="00533968"/>
    <w:rsid w:val="00533A12"/>
    <w:rsid w:val="00533A2A"/>
    <w:rsid w:val="00533A9F"/>
    <w:rsid w:val="00533B71"/>
    <w:rsid w:val="00533D45"/>
    <w:rsid w:val="00533D91"/>
    <w:rsid w:val="00533DB3"/>
    <w:rsid w:val="00533E1A"/>
    <w:rsid w:val="00533EDB"/>
    <w:rsid w:val="0053406B"/>
    <w:rsid w:val="0053414D"/>
    <w:rsid w:val="0053419D"/>
    <w:rsid w:val="00534294"/>
    <w:rsid w:val="00534535"/>
    <w:rsid w:val="00534637"/>
    <w:rsid w:val="005346E3"/>
    <w:rsid w:val="005348B4"/>
    <w:rsid w:val="00534957"/>
    <w:rsid w:val="0053498D"/>
    <w:rsid w:val="00534AF7"/>
    <w:rsid w:val="00534AFA"/>
    <w:rsid w:val="00534B89"/>
    <w:rsid w:val="00534BC0"/>
    <w:rsid w:val="00534C58"/>
    <w:rsid w:val="00534DFD"/>
    <w:rsid w:val="00534F07"/>
    <w:rsid w:val="00534F22"/>
    <w:rsid w:val="00535052"/>
    <w:rsid w:val="005350A4"/>
    <w:rsid w:val="005350B3"/>
    <w:rsid w:val="00535105"/>
    <w:rsid w:val="00535202"/>
    <w:rsid w:val="0053523C"/>
    <w:rsid w:val="00535347"/>
    <w:rsid w:val="00535447"/>
    <w:rsid w:val="00535588"/>
    <w:rsid w:val="0053561F"/>
    <w:rsid w:val="00535635"/>
    <w:rsid w:val="00535639"/>
    <w:rsid w:val="005356FB"/>
    <w:rsid w:val="00535761"/>
    <w:rsid w:val="00535864"/>
    <w:rsid w:val="00535ACC"/>
    <w:rsid w:val="00535C6C"/>
    <w:rsid w:val="00535C75"/>
    <w:rsid w:val="00535CDA"/>
    <w:rsid w:val="00535D6D"/>
    <w:rsid w:val="00535DAA"/>
    <w:rsid w:val="00535ED8"/>
    <w:rsid w:val="00535F8B"/>
    <w:rsid w:val="00536031"/>
    <w:rsid w:val="00536050"/>
    <w:rsid w:val="0053607E"/>
    <w:rsid w:val="0053612D"/>
    <w:rsid w:val="00536133"/>
    <w:rsid w:val="0053626E"/>
    <w:rsid w:val="00536374"/>
    <w:rsid w:val="0053637D"/>
    <w:rsid w:val="0053643A"/>
    <w:rsid w:val="005364C3"/>
    <w:rsid w:val="005364D1"/>
    <w:rsid w:val="00536536"/>
    <w:rsid w:val="0053665F"/>
    <w:rsid w:val="00536752"/>
    <w:rsid w:val="0053677F"/>
    <w:rsid w:val="005368B4"/>
    <w:rsid w:val="005368DD"/>
    <w:rsid w:val="00536918"/>
    <w:rsid w:val="00536A3D"/>
    <w:rsid w:val="00536A68"/>
    <w:rsid w:val="00536B88"/>
    <w:rsid w:val="00536BBE"/>
    <w:rsid w:val="00536BBF"/>
    <w:rsid w:val="00536BC9"/>
    <w:rsid w:val="00536C54"/>
    <w:rsid w:val="00536CA0"/>
    <w:rsid w:val="00536CF8"/>
    <w:rsid w:val="00536D0A"/>
    <w:rsid w:val="00536E05"/>
    <w:rsid w:val="00536F09"/>
    <w:rsid w:val="00536F6D"/>
    <w:rsid w:val="00536F6F"/>
    <w:rsid w:val="00536FF5"/>
    <w:rsid w:val="0053708A"/>
    <w:rsid w:val="00537151"/>
    <w:rsid w:val="00537192"/>
    <w:rsid w:val="005371E1"/>
    <w:rsid w:val="005372A4"/>
    <w:rsid w:val="005374BE"/>
    <w:rsid w:val="0053751B"/>
    <w:rsid w:val="00537544"/>
    <w:rsid w:val="0053757F"/>
    <w:rsid w:val="0053765E"/>
    <w:rsid w:val="005376F8"/>
    <w:rsid w:val="00537717"/>
    <w:rsid w:val="0053773D"/>
    <w:rsid w:val="005378BC"/>
    <w:rsid w:val="005378F7"/>
    <w:rsid w:val="0053792C"/>
    <w:rsid w:val="00537B02"/>
    <w:rsid w:val="00537C44"/>
    <w:rsid w:val="00537E88"/>
    <w:rsid w:val="00537F53"/>
    <w:rsid w:val="00537FAE"/>
    <w:rsid w:val="00537FC3"/>
    <w:rsid w:val="00537FEA"/>
    <w:rsid w:val="005400B2"/>
    <w:rsid w:val="005400C3"/>
    <w:rsid w:val="005401A8"/>
    <w:rsid w:val="005401D7"/>
    <w:rsid w:val="005402CE"/>
    <w:rsid w:val="00540392"/>
    <w:rsid w:val="005404A7"/>
    <w:rsid w:val="0054052A"/>
    <w:rsid w:val="005405E1"/>
    <w:rsid w:val="00540654"/>
    <w:rsid w:val="005407BB"/>
    <w:rsid w:val="005407ED"/>
    <w:rsid w:val="005409CA"/>
    <w:rsid w:val="00540A54"/>
    <w:rsid w:val="00540B7F"/>
    <w:rsid w:val="00540BA6"/>
    <w:rsid w:val="00540C3B"/>
    <w:rsid w:val="00540C48"/>
    <w:rsid w:val="00540C7D"/>
    <w:rsid w:val="00540C9D"/>
    <w:rsid w:val="00540D5B"/>
    <w:rsid w:val="00540FAD"/>
    <w:rsid w:val="00540FD0"/>
    <w:rsid w:val="00541070"/>
    <w:rsid w:val="0054109C"/>
    <w:rsid w:val="005410E4"/>
    <w:rsid w:val="0054116A"/>
    <w:rsid w:val="0054126F"/>
    <w:rsid w:val="00541404"/>
    <w:rsid w:val="00541436"/>
    <w:rsid w:val="00541460"/>
    <w:rsid w:val="00541510"/>
    <w:rsid w:val="00541573"/>
    <w:rsid w:val="00541595"/>
    <w:rsid w:val="00541632"/>
    <w:rsid w:val="00541672"/>
    <w:rsid w:val="0054170F"/>
    <w:rsid w:val="005417C0"/>
    <w:rsid w:val="0054182D"/>
    <w:rsid w:val="005418E2"/>
    <w:rsid w:val="00541923"/>
    <w:rsid w:val="0054199D"/>
    <w:rsid w:val="005419C3"/>
    <w:rsid w:val="00541A9A"/>
    <w:rsid w:val="00541ADB"/>
    <w:rsid w:val="00541BB2"/>
    <w:rsid w:val="00541D84"/>
    <w:rsid w:val="00541F46"/>
    <w:rsid w:val="00541F5F"/>
    <w:rsid w:val="00541F8D"/>
    <w:rsid w:val="0054209C"/>
    <w:rsid w:val="005420B9"/>
    <w:rsid w:val="005420FE"/>
    <w:rsid w:val="00542261"/>
    <w:rsid w:val="00542487"/>
    <w:rsid w:val="00542536"/>
    <w:rsid w:val="0054253B"/>
    <w:rsid w:val="0054263C"/>
    <w:rsid w:val="00542654"/>
    <w:rsid w:val="00542846"/>
    <w:rsid w:val="005428DB"/>
    <w:rsid w:val="005428EB"/>
    <w:rsid w:val="005428FF"/>
    <w:rsid w:val="00542946"/>
    <w:rsid w:val="005429CD"/>
    <w:rsid w:val="00542A3C"/>
    <w:rsid w:val="00542B9D"/>
    <w:rsid w:val="00542BFA"/>
    <w:rsid w:val="00542D6A"/>
    <w:rsid w:val="00542DB4"/>
    <w:rsid w:val="00543211"/>
    <w:rsid w:val="0054336A"/>
    <w:rsid w:val="0054336C"/>
    <w:rsid w:val="005433E6"/>
    <w:rsid w:val="0054340C"/>
    <w:rsid w:val="005435C4"/>
    <w:rsid w:val="00543647"/>
    <w:rsid w:val="005436FB"/>
    <w:rsid w:val="00543787"/>
    <w:rsid w:val="00543932"/>
    <w:rsid w:val="0054394C"/>
    <w:rsid w:val="00543A06"/>
    <w:rsid w:val="00543A4D"/>
    <w:rsid w:val="00543B80"/>
    <w:rsid w:val="00543C8A"/>
    <w:rsid w:val="00543CCB"/>
    <w:rsid w:val="00543DA8"/>
    <w:rsid w:val="00543E23"/>
    <w:rsid w:val="00543F53"/>
    <w:rsid w:val="00543FFE"/>
    <w:rsid w:val="0054402C"/>
    <w:rsid w:val="0054406D"/>
    <w:rsid w:val="005440C6"/>
    <w:rsid w:val="00544255"/>
    <w:rsid w:val="00544310"/>
    <w:rsid w:val="0054439E"/>
    <w:rsid w:val="005444EF"/>
    <w:rsid w:val="005445B2"/>
    <w:rsid w:val="005445E2"/>
    <w:rsid w:val="00544666"/>
    <w:rsid w:val="005447C8"/>
    <w:rsid w:val="00544801"/>
    <w:rsid w:val="00544877"/>
    <w:rsid w:val="00544969"/>
    <w:rsid w:val="00544A0E"/>
    <w:rsid w:val="00544A8C"/>
    <w:rsid w:val="00544AD1"/>
    <w:rsid w:val="00544C54"/>
    <w:rsid w:val="00544D29"/>
    <w:rsid w:val="00544E60"/>
    <w:rsid w:val="00544F07"/>
    <w:rsid w:val="00544F75"/>
    <w:rsid w:val="00544FDB"/>
    <w:rsid w:val="0054500D"/>
    <w:rsid w:val="005450CF"/>
    <w:rsid w:val="0054514B"/>
    <w:rsid w:val="0054531C"/>
    <w:rsid w:val="00545403"/>
    <w:rsid w:val="005454EB"/>
    <w:rsid w:val="0054555F"/>
    <w:rsid w:val="0054556E"/>
    <w:rsid w:val="00545638"/>
    <w:rsid w:val="00545739"/>
    <w:rsid w:val="00545980"/>
    <w:rsid w:val="00545B87"/>
    <w:rsid w:val="00545BCC"/>
    <w:rsid w:val="00545C28"/>
    <w:rsid w:val="00545CAC"/>
    <w:rsid w:val="00545CE7"/>
    <w:rsid w:val="00545DFC"/>
    <w:rsid w:val="00545E54"/>
    <w:rsid w:val="00545E5A"/>
    <w:rsid w:val="00545EA0"/>
    <w:rsid w:val="00545EE5"/>
    <w:rsid w:val="00545F82"/>
    <w:rsid w:val="00545FEF"/>
    <w:rsid w:val="00546056"/>
    <w:rsid w:val="00546158"/>
    <w:rsid w:val="00546171"/>
    <w:rsid w:val="005461F8"/>
    <w:rsid w:val="00546332"/>
    <w:rsid w:val="00546339"/>
    <w:rsid w:val="00546353"/>
    <w:rsid w:val="005463DC"/>
    <w:rsid w:val="00546510"/>
    <w:rsid w:val="0054657C"/>
    <w:rsid w:val="005465B8"/>
    <w:rsid w:val="005466DA"/>
    <w:rsid w:val="005467B0"/>
    <w:rsid w:val="005467E2"/>
    <w:rsid w:val="005469B2"/>
    <w:rsid w:val="005469EE"/>
    <w:rsid w:val="00546A07"/>
    <w:rsid w:val="00546AB0"/>
    <w:rsid w:val="00546ACC"/>
    <w:rsid w:val="00546B61"/>
    <w:rsid w:val="00546BC8"/>
    <w:rsid w:val="00546C6E"/>
    <w:rsid w:val="00546D70"/>
    <w:rsid w:val="00546D73"/>
    <w:rsid w:val="00546E39"/>
    <w:rsid w:val="00546EC3"/>
    <w:rsid w:val="00546FAA"/>
    <w:rsid w:val="00547015"/>
    <w:rsid w:val="0054703F"/>
    <w:rsid w:val="005470FA"/>
    <w:rsid w:val="0054713D"/>
    <w:rsid w:val="005471DB"/>
    <w:rsid w:val="00547212"/>
    <w:rsid w:val="00547233"/>
    <w:rsid w:val="00547318"/>
    <w:rsid w:val="005474BF"/>
    <w:rsid w:val="00547525"/>
    <w:rsid w:val="0054755A"/>
    <w:rsid w:val="005475C5"/>
    <w:rsid w:val="005475CB"/>
    <w:rsid w:val="00547707"/>
    <w:rsid w:val="0054776F"/>
    <w:rsid w:val="00547837"/>
    <w:rsid w:val="00547A33"/>
    <w:rsid w:val="00547B49"/>
    <w:rsid w:val="00547B81"/>
    <w:rsid w:val="00547BBE"/>
    <w:rsid w:val="00547C96"/>
    <w:rsid w:val="00547CB4"/>
    <w:rsid w:val="00547CC3"/>
    <w:rsid w:val="00547CD0"/>
    <w:rsid w:val="00547D48"/>
    <w:rsid w:val="00547D5E"/>
    <w:rsid w:val="00547E0A"/>
    <w:rsid w:val="00547EB7"/>
    <w:rsid w:val="00550026"/>
    <w:rsid w:val="00550100"/>
    <w:rsid w:val="00550211"/>
    <w:rsid w:val="0055029A"/>
    <w:rsid w:val="005502A1"/>
    <w:rsid w:val="005502F7"/>
    <w:rsid w:val="005503A9"/>
    <w:rsid w:val="005503DD"/>
    <w:rsid w:val="005504C6"/>
    <w:rsid w:val="005504EA"/>
    <w:rsid w:val="00550576"/>
    <w:rsid w:val="00550669"/>
    <w:rsid w:val="00550817"/>
    <w:rsid w:val="0055083F"/>
    <w:rsid w:val="00550A31"/>
    <w:rsid w:val="00550B23"/>
    <w:rsid w:val="00550BE5"/>
    <w:rsid w:val="00550D1B"/>
    <w:rsid w:val="00550D7D"/>
    <w:rsid w:val="00550EA4"/>
    <w:rsid w:val="00550FEC"/>
    <w:rsid w:val="00551008"/>
    <w:rsid w:val="00551149"/>
    <w:rsid w:val="005512F0"/>
    <w:rsid w:val="00551586"/>
    <w:rsid w:val="005515B4"/>
    <w:rsid w:val="00551665"/>
    <w:rsid w:val="0055171D"/>
    <w:rsid w:val="0055193E"/>
    <w:rsid w:val="00551948"/>
    <w:rsid w:val="00551950"/>
    <w:rsid w:val="005519FD"/>
    <w:rsid w:val="00551A4B"/>
    <w:rsid w:val="00551A7E"/>
    <w:rsid w:val="00551B29"/>
    <w:rsid w:val="00551B40"/>
    <w:rsid w:val="00551B9A"/>
    <w:rsid w:val="00551C10"/>
    <w:rsid w:val="00551C5E"/>
    <w:rsid w:val="00551C6D"/>
    <w:rsid w:val="00551C97"/>
    <w:rsid w:val="00551D97"/>
    <w:rsid w:val="00551EA4"/>
    <w:rsid w:val="00551EE9"/>
    <w:rsid w:val="0055205C"/>
    <w:rsid w:val="00552101"/>
    <w:rsid w:val="00552161"/>
    <w:rsid w:val="005521CC"/>
    <w:rsid w:val="00552205"/>
    <w:rsid w:val="0055226C"/>
    <w:rsid w:val="0055228F"/>
    <w:rsid w:val="005522BC"/>
    <w:rsid w:val="0055235B"/>
    <w:rsid w:val="00552376"/>
    <w:rsid w:val="00552394"/>
    <w:rsid w:val="005524E9"/>
    <w:rsid w:val="005524F4"/>
    <w:rsid w:val="00552630"/>
    <w:rsid w:val="00552815"/>
    <w:rsid w:val="00552846"/>
    <w:rsid w:val="005528B0"/>
    <w:rsid w:val="005528F0"/>
    <w:rsid w:val="00552902"/>
    <w:rsid w:val="00552938"/>
    <w:rsid w:val="0055297D"/>
    <w:rsid w:val="00552AA5"/>
    <w:rsid w:val="00552C58"/>
    <w:rsid w:val="00552D38"/>
    <w:rsid w:val="00552E45"/>
    <w:rsid w:val="00552E56"/>
    <w:rsid w:val="00552E80"/>
    <w:rsid w:val="00552F65"/>
    <w:rsid w:val="00552FEE"/>
    <w:rsid w:val="00553018"/>
    <w:rsid w:val="005531F1"/>
    <w:rsid w:val="0055333C"/>
    <w:rsid w:val="00553343"/>
    <w:rsid w:val="00553426"/>
    <w:rsid w:val="00553458"/>
    <w:rsid w:val="00553488"/>
    <w:rsid w:val="0055351F"/>
    <w:rsid w:val="0055361C"/>
    <w:rsid w:val="00553672"/>
    <w:rsid w:val="005536E7"/>
    <w:rsid w:val="00553727"/>
    <w:rsid w:val="0055387F"/>
    <w:rsid w:val="0055390A"/>
    <w:rsid w:val="0055390C"/>
    <w:rsid w:val="00553966"/>
    <w:rsid w:val="00553972"/>
    <w:rsid w:val="00553AFD"/>
    <w:rsid w:val="00553B0A"/>
    <w:rsid w:val="00553BBB"/>
    <w:rsid w:val="00553C26"/>
    <w:rsid w:val="00553C29"/>
    <w:rsid w:val="00553C3A"/>
    <w:rsid w:val="00553D4F"/>
    <w:rsid w:val="00553D8B"/>
    <w:rsid w:val="00553DDE"/>
    <w:rsid w:val="00553E5E"/>
    <w:rsid w:val="00553E65"/>
    <w:rsid w:val="00553F6A"/>
    <w:rsid w:val="00554020"/>
    <w:rsid w:val="00554044"/>
    <w:rsid w:val="00554099"/>
    <w:rsid w:val="00554103"/>
    <w:rsid w:val="0055414D"/>
    <w:rsid w:val="00554209"/>
    <w:rsid w:val="00554320"/>
    <w:rsid w:val="00554374"/>
    <w:rsid w:val="00554406"/>
    <w:rsid w:val="00554690"/>
    <w:rsid w:val="00554B17"/>
    <w:rsid w:val="00554C53"/>
    <w:rsid w:val="00554C58"/>
    <w:rsid w:val="00554CBC"/>
    <w:rsid w:val="00554D83"/>
    <w:rsid w:val="00554DF7"/>
    <w:rsid w:val="00554E19"/>
    <w:rsid w:val="00554E24"/>
    <w:rsid w:val="00554EB1"/>
    <w:rsid w:val="00554FDD"/>
    <w:rsid w:val="005550F2"/>
    <w:rsid w:val="00555170"/>
    <w:rsid w:val="00555270"/>
    <w:rsid w:val="0055529C"/>
    <w:rsid w:val="0055537D"/>
    <w:rsid w:val="005553AE"/>
    <w:rsid w:val="005554AA"/>
    <w:rsid w:val="00555550"/>
    <w:rsid w:val="005555A1"/>
    <w:rsid w:val="005555DB"/>
    <w:rsid w:val="005556AE"/>
    <w:rsid w:val="005556F5"/>
    <w:rsid w:val="005558D0"/>
    <w:rsid w:val="00555A01"/>
    <w:rsid w:val="00555C73"/>
    <w:rsid w:val="00555C8E"/>
    <w:rsid w:val="00555D52"/>
    <w:rsid w:val="00555E5E"/>
    <w:rsid w:val="0055600E"/>
    <w:rsid w:val="00556024"/>
    <w:rsid w:val="0055602D"/>
    <w:rsid w:val="00556071"/>
    <w:rsid w:val="005560B8"/>
    <w:rsid w:val="00556211"/>
    <w:rsid w:val="00556383"/>
    <w:rsid w:val="00556469"/>
    <w:rsid w:val="00556478"/>
    <w:rsid w:val="00556496"/>
    <w:rsid w:val="00556510"/>
    <w:rsid w:val="00556609"/>
    <w:rsid w:val="00556654"/>
    <w:rsid w:val="00556745"/>
    <w:rsid w:val="0055677D"/>
    <w:rsid w:val="0055679D"/>
    <w:rsid w:val="005568E3"/>
    <w:rsid w:val="00556962"/>
    <w:rsid w:val="005569AF"/>
    <w:rsid w:val="005569B5"/>
    <w:rsid w:val="00556A3D"/>
    <w:rsid w:val="00556B6A"/>
    <w:rsid w:val="00556B7E"/>
    <w:rsid w:val="00556BCA"/>
    <w:rsid w:val="00556C6F"/>
    <w:rsid w:val="00556C82"/>
    <w:rsid w:val="00556D03"/>
    <w:rsid w:val="00556E5C"/>
    <w:rsid w:val="00556EBA"/>
    <w:rsid w:val="0055701F"/>
    <w:rsid w:val="0055705B"/>
    <w:rsid w:val="00557288"/>
    <w:rsid w:val="005573B1"/>
    <w:rsid w:val="00557519"/>
    <w:rsid w:val="00557607"/>
    <w:rsid w:val="005576B4"/>
    <w:rsid w:val="005576D5"/>
    <w:rsid w:val="005576E1"/>
    <w:rsid w:val="00557721"/>
    <w:rsid w:val="0055784A"/>
    <w:rsid w:val="00557851"/>
    <w:rsid w:val="005578B1"/>
    <w:rsid w:val="005578BB"/>
    <w:rsid w:val="005578DE"/>
    <w:rsid w:val="005578E6"/>
    <w:rsid w:val="0055790F"/>
    <w:rsid w:val="00557A0B"/>
    <w:rsid w:val="00557A4E"/>
    <w:rsid w:val="00557A5C"/>
    <w:rsid w:val="00557C26"/>
    <w:rsid w:val="00557C2C"/>
    <w:rsid w:val="00557CA6"/>
    <w:rsid w:val="00557CFC"/>
    <w:rsid w:val="00557D2A"/>
    <w:rsid w:val="00557D78"/>
    <w:rsid w:val="00557DD7"/>
    <w:rsid w:val="00557E1C"/>
    <w:rsid w:val="00557E32"/>
    <w:rsid w:val="00557E89"/>
    <w:rsid w:val="00557EB4"/>
    <w:rsid w:val="00557ED8"/>
    <w:rsid w:val="00557FD3"/>
    <w:rsid w:val="00557FF8"/>
    <w:rsid w:val="0056001A"/>
    <w:rsid w:val="005600A0"/>
    <w:rsid w:val="005600DB"/>
    <w:rsid w:val="0056010A"/>
    <w:rsid w:val="0056017D"/>
    <w:rsid w:val="005601B6"/>
    <w:rsid w:val="0056031F"/>
    <w:rsid w:val="0056043E"/>
    <w:rsid w:val="0056047A"/>
    <w:rsid w:val="0056048D"/>
    <w:rsid w:val="00560491"/>
    <w:rsid w:val="00560558"/>
    <w:rsid w:val="00560618"/>
    <w:rsid w:val="0056065C"/>
    <w:rsid w:val="005606CE"/>
    <w:rsid w:val="0056078F"/>
    <w:rsid w:val="005607F1"/>
    <w:rsid w:val="00560803"/>
    <w:rsid w:val="00560899"/>
    <w:rsid w:val="005608AF"/>
    <w:rsid w:val="005608B2"/>
    <w:rsid w:val="00560933"/>
    <w:rsid w:val="005609AD"/>
    <w:rsid w:val="00560AF5"/>
    <w:rsid w:val="00560B64"/>
    <w:rsid w:val="00560B9A"/>
    <w:rsid w:val="00560D2F"/>
    <w:rsid w:val="00560D79"/>
    <w:rsid w:val="00560D94"/>
    <w:rsid w:val="00560E34"/>
    <w:rsid w:val="00560F66"/>
    <w:rsid w:val="005610F7"/>
    <w:rsid w:val="00561123"/>
    <w:rsid w:val="00561135"/>
    <w:rsid w:val="00561162"/>
    <w:rsid w:val="005611D5"/>
    <w:rsid w:val="005611E8"/>
    <w:rsid w:val="00561250"/>
    <w:rsid w:val="0056134C"/>
    <w:rsid w:val="005613BA"/>
    <w:rsid w:val="005615CF"/>
    <w:rsid w:val="00561712"/>
    <w:rsid w:val="005618C6"/>
    <w:rsid w:val="005618C8"/>
    <w:rsid w:val="0056199C"/>
    <w:rsid w:val="005619F8"/>
    <w:rsid w:val="00561A3A"/>
    <w:rsid w:val="00561B92"/>
    <w:rsid w:val="00561BA6"/>
    <w:rsid w:val="00561BFD"/>
    <w:rsid w:val="00561CCB"/>
    <w:rsid w:val="00561CD1"/>
    <w:rsid w:val="00561E3B"/>
    <w:rsid w:val="00561EEA"/>
    <w:rsid w:val="00561F70"/>
    <w:rsid w:val="005620C0"/>
    <w:rsid w:val="005620FF"/>
    <w:rsid w:val="0056214E"/>
    <w:rsid w:val="005621F7"/>
    <w:rsid w:val="00562274"/>
    <w:rsid w:val="005623D1"/>
    <w:rsid w:val="00562437"/>
    <w:rsid w:val="0056246E"/>
    <w:rsid w:val="005624AC"/>
    <w:rsid w:val="00562588"/>
    <w:rsid w:val="00562655"/>
    <w:rsid w:val="005627DD"/>
    <w:rsid w:val="005628EF"/>
    <w:rsid w:val="00562A42"/>
    <w:rsid w:val="00562BAD"/>
    <w:rsid w:val="00562BD1"/>
    <w:rsid w:val="00562C95"/>
    <w:rsid w:val="00562CB3"/>
    <w:rsid w:val="00562F69"/>
    <w:rsid w:val="00562F84"/>
    <w:rsid w:val="00563057"/>
    <w:rsid w:val="00563072"/>
    <w:rsid w:val="0056307D"/>
    <w:rsid w:val="00563117"/>
    <w:rsid w:val="00563181"/>
    <w:rsid w:val="00563198"/>
    <w:rsid w:val="005631EF"/>
    <w:rsid w:val="005631F8"/>
    <w:rsid w:val="00563224"/>
    <w:rsid w:val="00563231"/>
    <w:rsid w:val="0056332F"/>
    <w:rsid w:val="0056335F"/>
    <w:rsid w:val="00563382"/>
    <w:rsid w:val="005633C1"/>
    <w:rsid w:val="00563448"/>
    <w:rsid w:val="005635A8"/>
    <w:rsid w:val="0056360A"/>
    <w:rsid w:val="005636F3"/>
    <w:rsid w:val="00563786"/>
    <w:rsid w:val="00563849"/>
    <w:rsid w:val="005638E1"/>
    <w:rsid w:val="00563955"/>
    <w:rsid w:val="005639C4"/>
    <w:rsid w:val="005639DB"/>
    <w:rsid w:val="00563A3C"/>
    <w:rsid w:val="00563CD8"/>
    <w:rsid w:val="00563D6C"/>
    <w:rsid w:val="00563DA7"/>
    <w:rsid w:val="00563E2A"/>
    <w:rsid w:val="00563E68"/>
    <w:rsid w:val="00563F32"/>
    <w:rsid w:val="00564035"/>
    <w:rsid w:val="0056408C"/>
    <w:rsid w:val="00564124"/>
    <w:rsid w:val="00564214"/>
    <w:rsid w:val="00564286"/>
    <w:rsid w:val="00564318"/>
    <w:rsid w:val="0056432C"/>
    <w:rsid w:val="005643E2"/>
    <w:rsid w:val="0056448A"/>
    <w:rsid w:val="0056462A"/>
    <w:rsid w:val="005647C1"/>
    <w:rsid w:val="005647F2"/>
    <w:rsid w:val="005647F6"/>
    <w:rsid w:val="00564821"/>
    <w:rsid w:val="00564912"/>
    <w:rsid w:val="0056493F"/>
    <w:rsid w:val="00564940"/>
    <w:rsid w:val="00564959"/>
    <w:rsid w:val="0056496C"/>
    <w:rsid w:val="00564A2F"/>
    <w:rsid w:val="00564A76"/>
    <w:rsid w:val="00564B75"/>
    <w:rsid w:val="00564BCE"/>
    <w:rsid w:val="00564C6D"/>
    <w:rsid w:val="00564C84"/>
    <w:rsid w:val="00564C91"/>
    <w:rsid w:val="00564D50"/>
    <w:rsid w:val="00564D7A"/>
    <w:rsid w:val="00564D96"/>
    <w:rsid w:val="00564D9D"/>
    <w:rsid w:val="00564DB4"/>
    <w:rsid w:val="00564E88"/>
    <w:rsid w:val="00564FB5"/>
    <w:rsid w:val="00564FDB"/>
    <w:rsid w:val="005651CF"/>
    <w:rsid w:val="0056524F"/>
    <w:rsid w:val="00565297"/>
    <w:rsid w:val="005652BD"/>
    <w:rsid w:val="00565394"/>
    <w:rsid w:val="0056539B"/>
    <w:rsid w:val="005653A2"/>
    <w:rsid w:val="0056545D"/>
    <w:rsid w:val="00565509"/>
    <w:rsid w:val="005655CB"/>
    <w:rsid w:val="005655EB"/>
    <w:rsid w:val="005655FF"/>
    <w:rsid w:val="00565615"/>
    <w:rsid w:val="005656CD"/>
    <w:rsid w:val="00565723"/>
    <w:rsid w:val="00565824"/>
    <w:rsid w:val="005658F8"/>
    <w:rsid w:val="00565914"/>
    <w:rsid w:val="00565A06"/>
    <w:rsid w:val="00565B93"/>
    <w:rsid w:val="00565C93"/>
    <w:rsid w:val="00565CDC"/>
    <w:rsid w:val="00565DFC"/>
    <w:rsid w:val="00565E7F"/>
    <w:rsid w:val="00565F1C"/>
    <w:rsid w:val="005660FB"/>
    <w:rsid w:val="00566137"/>
    <w:rsid w:val="00566221"/>
    <w:rsid w:val="0056622E"/>
    <w:rsid w:val="0056623F"/>
    <w:rsid w:val="0056638D"/>
    <w:rsid w:val="0056638F"/>
    <w:rsid w:val="00566410"/>
    <w:rsid w:val="00566550"/>
    <w:rsid w:val="0056668D"/>
    <w:rsid w:val="005666B2"/>
    <w:rsid w:val="005666E0"/>
    <w:rsid w:val="0056671F"/>
    <w:rsid w:val="00566855"/>
    <w:rsid w:val="0056689A"/>
    <w:rsid w:val="005668D6"/>
    <w:rsid w:val="0056698A"/>
    <w:rsid w:val="005669D6"/>
    <w:rsid w:val="005669DB"/>
    <w:rsid w:val="00566A5F"/>
    <w:rsid w:val="00566AAA"/>
    <w:rsid w:val="00566C42"/>
    <w:rsid w:val="00566C76"/>
    <w:rsid w:val="00566CA3"/>
    <w:rsid w:val="00566D31"/>
    <w:rsid w:val="00566EAC"/>
    <w:rsid w:val="00566EE0"/>
    <w:rsid w:val="00566F26"/>
    <w:rsid w:val="00566F69"/>
    <w:rsid w:val="00567017"/>
    <w:rsid w:val="00567022"/>
    <w:rsid w:val="0056713B"/>
    <w:rsid w:val="0056722C"/>
    <w:rsid w:val="00567278"/>
    <w:rsid w:val="005672F7"/>
    <w:rsid w:val="005673A1"/>
    <w:rsid w:val="00567460"/>
    <w:rsid w:val="00567561"/>
    <w:rsid w:val="0056769A"/>
    <w:rsid w:val="005677B6"/>
    <w:rsid w:val="005677F1"/>
    <w:rsid w:val="0056782B"/>
    <w:rsid w:val="0056782D"/>
    <w:rsid w:val="00567862"/>
    <w:rsid w:val="00567894"/>
    <w:rsid w:val="00567BD5"/>
    <w:rsid w:val="00567D60"/>
    <w:rsid w:val="00567D85"/>
    <w:rsid w:val="00567DAD"/>
    <w:rsid w:val="00567DF3"/>
    <w:rsid w:val="005700F0"/>
    <w:rsid w:val="00570123"/>
    <w:rsid w:val="00570125"/>
    <w:rsid w:val="005701A5"/>
    <w:rsid w:val="00570251"/>
    <w:rsid w:val="00570336"/>
    <w:rsid w:val="005703C9"/>
    <w:rsid w:val="00570475"/>
    <w:rsid w:val="00570499"/>
    <w:rsid w:val="00570566"/>
    <w:rsid w:val="0057058C"/>
    <w:rsid w:val="0057059C"/>
    <w:rsid w:val="00570602"/>
    <w:rsid w:val="00570659"/>
    <w:rsid w:val="0057068F"/>
    <w:rsid w:val="00570724"/>
    <w:rsid w:val="005708A4"/>
    <w:rsid w:val="0057095E"/>
    <w:rsid w:val="005709B3"/>
    <w:rsid w:val="005709F7"/>
    <w:rsid w:val="00570A25"/>
    <w:rsid w:val="00570A39"/>
    <w:rsid w:val="00570B00"/>
    <w:rsid w:val="00570C02"/>
    <w:rsid w:val="00570D96"/>
    <w:rsid w:val="00570E16"/>
    <w:rsid w:val="00570E77"/>
    <w:rsid w:val="00570E87"/>
    <w:rsid w:val="00570EE7"/>
    <w:rsid w:val="00570EE9"/>
    <w:rsid w:val="00570F70"/>
    <w:rsid w:val="00570F90"/>
    <w:rsid w:val="00571044"/>
    <w:rsid w:val="00571062"/>
    <w:rsid w:val="005710BC"/>
    <w:rsid w:val="00571119"/>
    <w:rsid w:val="005711F3"/>
    <w:rsid w:val="005711FC"/>
    <w:rsid w:val="005712DC"/>
    <w:rsid w:val="0057134D"/>
    <w:rsid w:val="0057135E"/>
    <w:rsid w:val="005714E4"/>
    <w:rsid w:val="0057163F"/>
    <w:rsid w:val="0057180A"/>
    <w:rsid w:val="005719F5"/>
    <w:rsid w:val="00571A6B"/>
    <w:rsid w:val="00571A6C"/>
    <w:rsid w:val="00571BCC"/>
    <w:rsid w:val="00571BCE"/>
    <w:rsid w:val="00571CCB"/>
    <w:rsid w:val="00571D32"/>
    <w:rsid w:val="00571E29"/>
    <w:rsid w:val="00571E41"/>
    <w:rsid w:val="00571EA7"/>
    <w:rsid w:val="00571F1D"/>
    <w:rsid w:val="0057202F"/>
    <w:rsid w:val="0057211C"/>
    <w:rsid w:val="005721AA"/>
    <w:rsid w:val="0057222A"/>
    <w:rsid w:val="0057226B"/>
    <w:rsid w:val="00572612"/>
    <w:rsid w:val="0057261C"/>
    <w:rsid w:val="0057262A"/>
    <w:rsid w:val="0057263A"/>
    <w:rsid w:val="00572653"/>
    <w:rsid w:val="00572689"/>
    <w:rsid w:val="005727FF"/>
    <w:rsid w:val="00572860"/>
    <w:rsid w:val="005728A2"/>
    <w:rsid w:val="005728C2"/>
    <w:rsid w:val="005729FB"/>
    <w:rsid w:val="00572A2D"/>
    <w:rsid w:val="00572B18"/>
    <w:rsid w:val="00572B38"/>
    <w:rsid w:val="00572B47"/>
    <w:rsid w:val="00572C2C"/>
    <w:rsid w:val="00572CAA"/>
    <w:rsid w:val="00572DF5"/>
    <w:rsid w:val="00572FAA"/>
    <w:rsid w:val="00573078"/>
    <w:rsid w:val="005730E4"/>
    <w:rsid w:val="005730FA"/>
    <w:rsid w:val="00573129"/>
    <w:rsid w:val="00573181"/>
    <w:rsid w:val="005731A8"/>
    <w:rsid w:val="0057332C"/>
    <w:rsid w:val="00573362"/>
    <w:rsid w:val="005734DB"/>
    <w:rsid w:val="00573501"/>
    <w:rsid w:val="0057359A"/>
    <w:rsid w:val="0057361D"/>
    <w:rsid w:val="0057372D"/>
    <w:rsid w:val="00573751"/>
    <w:rsid w:val="005737F8"/>
    <w:rsid w:val="00573913"/>
    <w:rsid w:val="005739AE"/>
    <w:rsid w:val="00573AE6"/>
    <w:rsid w:val="00573B2C"/>
    <w:rsid w:val="00573BA0"/>
    <w:rsid w:val="00573C5D"/>
    <w:rsid w:val="00573CD3"/>
    <w:rsid w:val="00573E6B"/>
    <w:rsid w:val="00573E99"/>
    <w:rsid w:val="00573FEE"/>
    <w:rsid w:val="0057407D"/>
    <w:rsid w:val="00574085"/>
    <w:rsid w:val="0057422C"/>
    <w:rsid w:val="005742E0"/>
    <w:rsid w:val="005742F5"/>
    <w:rsid w:val="00574610"/>
    <w:rsid w:val="0057466A"/>
    <w:rsid w:val="005747EC"/>
    <w:rsid w:val="00574863"/>
    <w:rsid w:val="00574990"/>
    <w:rsid w:val="00574A4E"/>
    <w:rsid w:val="00574B47"/>
    <w:rsid w:val="00574B50"/>
    <w:rsid w:val="00574BB4"/>
    <w:rsid w:val="00574CB6"/>
    <w:rsid w:val="00574CC4"/>
    <w:rsid w:val="00574E2A"/>
    <w:rsid w:val="00574E34"/>
    <w:rsid w:val="00574F0E"/>
    <w:rsid w:val="00574F38"/>
    <w:rsid w:val="00574FDB"/>
    <w:rsid w:val="00575213"/>
    <w:rsid w:val="00575217"/>
    <w:rsid w:val="005752B0"/>
    <w:rsid w:val="005752C8"/>
    <w:rsid w:val="005752C9"/>
    <w:rsid w:val="0057553D"/>
    <w:rsid w:val="00575636"/>
    <w:rsid w:val="00575657"/>
    <w:rsid w:val="005756BD"/>
    <w:rsid w:val="0057582B"/>
    <w:rsid w:val="0057597D"/>
    <w:rsid w:val="00575A02"/>
    <w:rsid w:val="00575A83"/>
    <w:rsid w:val="00575AA2"/>
    <w:rsid w:val="00575AD8"/>
    <w:rsid w:val="00575B57"/>
    <w:rsid w:val="00575B60"/>
    <w:rsid w:val="00575DEF"/>
    <w:rsid w:val="00575E82"/>
    <w:rsid w:val="00575FE7"/>
    <w:rsid w:val="00576085"/>
    <w:rsid w:val="00576224"/>
    <w:rsid w:val="00576289"/>
    <w:rsid w:val="00576348"/>
    <w:rsid w:val="00576359"/>
    <w:rsid w:val="00576384"/>
    <w:rsid w:val="00576395"/>
    <w:rsid w:val="0057643D"/>
    <w:rsid w:val="00576454"/>
    <w:rsid w:val="0057651A"/>
    <w:rsid w:val="005765FA"/>
    <w:rsid w:val="00576661"/>
    <w:rsid w:val="00576670"/>
    <w:rsid w:val="00576687"/>
    <w:rsid w:val="00576733"/>
    <w:rsid w:val="00576777"/>
    <w:rsid w:val="0057678B"/>
    <w:rsid w:val="00576865"/>
    <w:rsid w:val="0057688B"/>
    <w:rsid w:val="0057689A"/>
    <w:rsid w:val="005768E7"/>
    <w:rsid w:val="0057694A"/>
    <w:rsid w:val="00576BA7"/>
    <w:rsid w:val="00576BF6"/>
    <w:rsid w:val="00576C02"/>
    <w:rsid w:val="00576CCB"/>
    <w:rsid w:val="0057710D"/>
    <w:rsid w:val="00577184"/>
    <w:rsid w:val="005772F1"/>
    <w:rsid w:val="00577303"/>
    <w:rsid w:val="00577408"/>
    <w:rsid w:val="00577596"/>
    <w:rsid w:val="005775F3"/>
    <w:rsid w:val="005775FD"/>
    <w:rsid w:val="00577604"/>
    <w:rsid w:val="00577862"/>
    <w:rsid w:val="00577888"/>
    <w:rsid w:val="005778EA"/>
    <w:rsid w:val="00577926"/>
    <w:rsid w:val="005779AE"/>
    <w:rsid w:val="00577A06"/>
    <w:rsid w:val="00577A1C"/>
    <w:rsid w:val="00577AD9"/>
    <w:rsid w:val="00577B85"/>
    <w:rsid w:val="00577BEB"/>
    <w:rsid w:val="00577E6D"/>
    <w:rsid w:val="00577F32"/>
    <w:rsid w:val="00577F45"/>
    <w:rsid w:val="00577F8E"/>
    <w:rsid w:val="0057AC08"/>
    <w:rsid w:val="00580049"/>
    <w:rsid w:val="00580079"/>
    <w:rsid w:val="0058009C"/>
    <w:rsid w:val="00580144"/>
    <w:rsid w:val="0058036D"/>
    <w:rsid w:val="0058041E"/>
    <w:rsid w:val="0058052B"/>
    <w:rsid w:val="0058054F"/>
    <w:rsid w:val="0058056A"/>
    <w:rsid w:val="005805EF"/>
    <w:rsid w:val="0058067D"/>
    <w:rsid w:val="00580693"/>
    <w:rsid w:val="005806AE"/>
    <w:rsid w:val="00580718"/>
    <w:rsid w:val="0058078C"/>
    <w:rsid w:val="00580846"/>
    <w:rsid w:val="005808B3"/>
    <w:rsid w:val="005808EF"/>
    <w:rsid w:val="0058095A"/>
    <w:rsid w:val="00580A5E"/>
    <w:rsid w:val="00580BA4"/>
    <w:rsid w:val="00580DB0"/>
    <w:rsid w:val="00580E17"/>
    <w:rsid w:val="00580E32"/>
    <w:rsid w:val="00580EA7"/>
    <w:rsid w:val="00580F35"/>
    <w:rsid w:val="00581009"/>
    <w:rsid w:val="0058105E"/>
    <w:rsid w:val="0058112B"/>
    <w:rsid w:val="0058126C"/>
    <w:rsid w:val="00581425"/>
    <w:rsid w:val="005814F7"/>
    <w:rsid w:val="00581545"/>
    <w:rsid w:val="005815A2"/>
    <w:rsid w:val="00581632"/>
    <w:rsid w:val="0058167D"/>
    <w:rsid w:val="00581691"/>
    <w:rsid w:val="005817C1"/>
    <w:rsid w:val="005817C4"/>
    <w:rsid w:val="0058181A"/>
    <w:rsid w:val="00581A06"/>
    <w:rsid w:val="00581AA4"/>
    <w:rsid w:val="00581AED"/>
    <w:rsid w:val="00581AFC"/>
    <w:rsid w:val="00581B4A"/>
    <w:rsid w:val="00581B54"/>
    <w:rsid w:val="00581C18"/>
    <w:rsid w:val="00581C66"/>
    <w:rsid w:val="00581D14"/>
    <w:rsid w:val="00581D1C"/>
    <w:rsid w:val="00581D3C"/>
    <w:rsid w:val="00581DB9"/>
    <w:rsid w:val="00581E19"/>
    <w:rsid w:val="00581E27"/>
    <w:rsid w:val="00581FF8"/>
    <w:rsid w:val="00582020"/>
    <w:rsid w:val="0058204D"/>
    <w:rsid w:val="00582056"/>
    <w:rsid w:val="0058219F"/>
    <w:rsid w:val="00582239"/>
    <w:rsid w:val="0058224B"/>
    <w:rsid w:val="0058237F"/>
    <w:rsid w:val="00582545"/>
    <w:rsid w:val="005825A5"/>
    <w:rsid w:val="00582710"/>
    <w:rsid w:val="00582759"/>
    <w:rsid w:val="005827D2"/>
    <w:rsid w:val="00582810"/>
    <w:rsid w:val="00582880"/>
    <w:rsid w:val="005828AC"/>
    <w:rsid w:val="005828B5"/>
    <w:rsid w:val="00582A0B"/>
    <w:rsid w:val="00582A35"/>
    <w:rsid w:val="00582BB5"/>
    <w:rsid w:val="00582D95"/>
    <w:rsid w:val="00582E64"/>
    <w:rsid w:val="00582EE0"/>
    <w:rsid w:val="00582F17"/>
    <w:rsid w:val="00582F2A"/>
    <w:rsid w:val="0058300F"/>
    <w:rsid w:val="0058303B"/>
    <w:rsid w:val="005830DD"/>
    <w:rsid w:val="00583191"/>
    <w:rsid w:val="00583326"/>
    <w:rsid w:val="0058344D"/>
    <w:rsid w:val="005834E8"/>
    <w:rsid w:val="00583636"/>
    <w:rsid w:val="0058370F"/>
    <w:rsid w:val="00583855"/>
    <w:rsid w:val="005839D7"/>
    <w:rsid w:val="00583B71"/>
    <w:rsid w:val="00583DF0"/>
    <w:rsid w:val="00583E55"/>
    <w:rsid w:val="00583E87"/>
    <w:rsid w:val="00583EA2"/>
    <w:rsid w:val="00583EF4"/>
    <w:rsid w:val="00583FF3"/>
    <w:rsid w:val="005842B6"/>
    <w:rsid w:val="0058435F"/>
    <w:rsid w:val="005843F6"/>
    <w:rsid w:val="00584466"/>
    <w:rsid w:val="005846A9"/>
    <w:rsid w:val="0058473F"/>
    <w:rsid w:val="005848CD"/>
    <w:rsid w:val="005848E2"/>
    <w:rsid w:val="00584913"/>
    <w:rsid w:val="00584968"/>
    <w:rsid w:val="005849D8"/>
    <w:rsid w:val="00584A20"/>
    <w:rsid w:val="00584A86"/>
    <w:rsid w:val="00584B9D"/>
    <w:rsid w:val="00584C88"/>
    <w:rsid w:val="00584D1B"/>
    <w:rsid w:val="00584D4A"/>
    <w:rsid w:val="00584D9F"/>
    <w:rsid w:val="00584DEC"/>
    <w:rsid w:val="00584E2A"/>
    <w:rsid w:val="00585011"/>
    <w:rsid w:val="0058506A"/>
    <w:rsid w:val="0058509E"/>
    <w:rsid w:val="00585163"/>
    <w:rsid w:val="0058525E"/>
    <w:rsid w:val="00585305"/>
    <w:rsid w:val="00585417"/>
    <w:rsid w:val="0058558B"/>
    <w:rsid w:val="0058558D"/>
    <w:rsid w:val="005855C1"/>
    <w:rsid w:val="005856CF"/>
    <w:rsid w:val="005856D3"/>
    <w:rsid w:val="005856DA"/>
    <w:rsid w:val="00585890"/>
    <w:rsid w:val="005858DC"/>
    <w:rsid w:val="00585901"/>
    <w:rsid w:val="00585A82"/>
    <w:rsid w:val="00585BB8"/>
    <w:rsid w:val="00585E25"/>
    <w:rsid w:val="00585F4C"/>
    <w:rsid w:val="00585F64"/>
    <w:rsid w:val="005861C3"/>
    <w:rsid w:val="0058623E"/>
    <w:rsid w:val="005862BF"/>
    <w:rsid w:val="005862C7"/>
    <w:rsid w:val="0058643C"/>
    <w:rsid w:val="005865F0"/>
    <w:rsid w:val="005866E8"/>
    <w:rsid w:val="005867DC"/>
    <w:rsid w:val="0058699F"/>
    <w:rsid w:val="00586B8D"/>
    <w:rsid w:val="00586BB1"/>
    <w:rsid w:val="00586BBE"/>
    <w:rsid w:val="00586C55"/>
    <w:rsid w:val="00586C99"/>
    <w:rsid w:val="00586E5D"/>
    <w:rsid w:val="00586E99"/>
    <w:rsid w:val="00586EEA"/>
    <w:rsid w:val="00586FE4"/>
    <w:rsid w:val="0058708B"/>
    <w:rsid w:val="00587141"/>
    <w:rsid w:val="0058725E"/>
    <w:rsid w:val="005872D1"/>
    <w:rsid w:val="0058731E"/>
    <w:rsid w:val="005873A1"/>
    <w:rsid w:val="005873E5"/>
    <w:rsid w:val="00587401"/>
    <w:rsid w:val="005874AE"/>
    <w:rsid w:val="0058753E"/>
    <w:rsid w:val="0058757D"/>
    <w:rsid w:val="00587583"/>
    <w:rsid w:val="0058762D"/>
    <w:rsid w:val="0058768F"/>
    <w:rsid w:val="0058780D"/>
    <w:rsid w:val="00587889"/>
    <w:rsid w:val="0058795F"/>
    <w:rsid w:val="00587A88"/>
    <w:rsid w:val="00587B00"/>
    <w:rsid w:val="00587B60"/>
    <w:rsid w:val="00587C5F"/>
    <w:rsid w:val="00587D96"/>
    <w:rsid w:val="00587E41"/>
    <w:rsid w:val="00587ED3"/>
    <w:rsid w:val="00587EFC"/>
    <w:rsid w:val="00587EFD"/>
    <w:rsid w:val="00587F4E"/>
    <w:rsid w:val="00587FCC"/>
    <w:rsid w:val="00587FCE"/>
    <w:rsid w:val="0059000B"/>
    <w:rsid w:val="005900F9"/>
    <w:rsid w:val="00590236"/>
    <w:rsid w:val="005902EE"/>
    <w:rsid w:val="0059033A"/>
    <w:rsid w:val="0059040D"/>
    <w:rsid w:val="005904FD"/>
    <w:rsid w:val="00590578"/>
    <w:rsid w:val="00590589"/>
    <w:rsid w:val="00590677"/>
    <w:rsid w:val="005906F3"/>
    <w:rsid w:val="00590726"/>
    <w:rsid w:val="0059072C"/>
    <w:rsid w:val="0059072D"/>
    <w:rsid w:val="005909F1"/>
    <w:rsid w:val="00590B0F"/>
    <w:rsid w:val="00590BAD"/>
    <w:rsid w:val="00590D90"/>
    <w:rsid w:val="00590D97"/>
    <w:rsid w:val="00590E15"/>
    <w:rsid w:val="00590E46"/>
    <w:rsid w:val="00590FB4"/>
    <w:rsid w:val="0059101E"/>
    <w:rsid w:val="005910C4"/>
    <w:rsid w:val="005910F9"/>
    <w:rsid w:val="005911AB"/>
    <w:rsid w:val="005912AF"/>
    <w:rsid w:val="0059136C"/>
    <w:rsid w:val="00591403"/>
    <w:rsid w:val="00591416"/>
    <w:rsid w:val="00591657"/>
    <w:rsid w:val="005917B8"/>
    <w:rsid w:val="00591821"/>
    <w:rsid w:val="00591879"/>
    <w:rsid w:val="00591907"/>
    <w:rsid w:val="00591949"/>
    <w:rsid w:val="00591B56"/>
    <w:rsid w:val="00591B96"/>
    <w:rsid w:val="00591E92"/>
    <w:rsid w:val="00591E9B"/>
    <w:rsid w:val="005920D9"/>
    <w:rsid w:val="005920E0"/>
    <w:rsid w:val="0059213E"/>
    <w:rsid w:val="005923B3"/>
    <w:rsid w:val="0059245A"/>
    <w:rsid w:val="005924B3"/>
    <w:rsid w:val="005924FD"/>
    <w:rsid w:val="00592646"/>
    <w:rsid w:val="005926C6"/>
    <w:rsid w:val="005926EE"/>
    <w:rsid w:val="00592700"/>
    <w:rsid w:val="005927C7"/>
    <w:rsid w:val="0059280C"/>
    <w:rsid w:val="00592897"/>
    <w:rsid w:val="005928FB"/>
    <w:rsid w:val="0059290E"/>
    <w:rsid w:val="00592A2A"/>
    <w:rsid w:val="00592A8B"/>
    <w:rsid w:val="00592AC8"/>
    <w:rsid w:val="00592BB1"/>
    <w:rsid w:val="00592C0A"/>
    <w:rsid w:val="00592D1F"/>
    <w:rsid w:val="00592D91"/>
    <w:rsid w:val="00592D9F"/>
    <w:rsid w:val="00592FA3"/>
    <w:rsid w:val="00592FBE"/>
    <w:rsid w:val="00593010"/>
    <w:rsid w:val="00593036"/>
    <w:rsid w:val="00593151"/>
    <w:rsid w:val="00593208"/>
    <w:rsid w:val="005932CA"/>
    <w:rsid w:val="00593647"/>
    <w:rsid w:val="00593672"/>
    <w:rsid w:val="0059373E"/>
    <w:rsid w:val="00593884"/>
    <w:rsid w:val="0059399E"/>
    <w:rsid w:val="005939A3"/>
    <w:rsid w:val="00593A46"/>
    <w:rsid w:val="00593A96"/>
    <w:rsid w:val="00593AF9"/>
    <w:rsid w:val="00593B0A"/>
    <w:rsid w:val="00593C26"/>
    <w:rsid w:val="00593C41"/>
    <w:rsid w:val="00593C5B"/>
    <w:rsid w:val="00593D88"/>
    <w:rsid w:val="00593EBA"/>
    <w:rsid w:val="00593ED4"/>
    <w:rsid w:val="00593FEA"/>
    <w:rsid w:val="00594163"/>
    <w:rsid w:val="0059417B"/>
    <w:rsid w:val="005941B2"/>
    <w:rsid w:val="00594211"/>
    <w:rsid w:val="00594316"/>
    <w:rsid w:val="00594324"/>
    <w:rsid w:val="00594327"/>
    <w:rsid w:val="005943C2"/>
    <w:rsid w:val="005943E8"/>
    <w:rsid w:val="00594492"/>
    <w:rsid w:val="005945E2"/>
    <w:rsid w:val="005946B3"/>
    <w:rsid w:val="00594708"/>
    <w:rsid w:val="00594750"/>
    <w:rsid w:val="00594777"/>
    <w:rsid w:val="005947B3"/>
    <w:rsid w:val="0059486C"/>
    <w:rsid w:val="005948A7"/>
    <w:rsid w:val="00594B13"/>
    <w:rsid w:val="00594B20"/>
    <w:rsid w:val="00594BF7"/>
    <w:rsid w:val="00594C18"/>
    <w:rsid w:val="00594C4B"/>
    <w:rsid w:val="00594C56"/>
    <w:rsid w:val="00594C8D"/>
    <w:rsid w:val="00594CA0"/>
    <w:rsid w:val="00594E06"/>
    <w:rsid w:val="00594E13"/>
    <w:rsid w:val="00594E3F"/>
    <w:rsid w:val="00594EBE"/>
    <w:rsid w:val="00595069"/>
    <w:rsid w:val="00595372"/>
    <w:rsid w:val="00595379"/>
    <w:rsid w:val="00595425"/>
    <w:rsid w:val="00595485"/>
    <w:rsid w:val="005954D9"/>
    <w:rsid w:val="00595540"/>
    <w:rsid w:val="00595591"/>
    <w:rsid w:val="0059570D"/>
    <w:rsid w:val="005957DD"/>
    <w:rsid w:val="005957EA"/>
    <w:rsid w:val="00595845"/>
    <w:rsid w:val="00595A55"/>
    <w:rsid w:val="00595A62"/>
    <w:rsid w:val="00595AC3"/>
    <w:rsid w:val="00595B40"/>
    <w:rsid w:val="00595B60"/>
    <w:rsid w:val="00595CB8"/>
    <w:rsid w:val="00595E51"/>
    <w:rsid w:val="00595F26"/>
    <w:rsid w:val="00595F5C"/>
    <w:rsid w:val="00595FA9"/>
    <w:rsid w:val="00596099"/>
    <w:rsid w:val="005960AE"/>
    <w:rsid w:val="005960B6"/>
    <w:rsid w:val="00596138"/>
    <w:rsid w:val="005961F9"/>
    <w:rsid w:val="0059620B"/>
    <w:rsid w:val="0059635A"/>
    <w:rsid w:val="005963D5"/>
    <w:rsid w:val="0059642B"/>
    <w:rsid w:val="0059649F"/>
    <w:rsid w:val="00596547"/>
    <w:rsid w:val="0059663E"/>
    <w:rsid w:val="0059667D"/>
    <w:rsid w:val="0059670E"/>
    <w:rsid w:val="00596784"/>
    <w:rsid w:val="00596793"/>
    <w:rsid w:val="0059680D"/>
    <w:rsid w:val="005968C5"/>
    <w:rsid w:val="00596955"/>
    <w:rsid w:val="00596991"/>
    <w:rsid w:val="00596992"/>
    <w:rsid w:val="00596995"/>
    <w:rsid w:val="005969B2"/>
    <w:rsid w:val="00596A44"/>
    <w:rsid w:val="00596ADA"/>
    <w:rsid w:val="00596CCB"/>
    <w:rsid w:val="00596D1D"/>
    <w:rsid w:val="00596D86"/>
    <w:rsid w:val="00596DFB"/>
    <w:rsid w:val="00596E10"/>
    <w:rsid w:val="00596E6B"/>
    <w:rsid w:val="00596FD4"/>
    <w:rsid w:val="00597033"/>
    <w:rsid w:val="00597054"/>
    <w:rsid w:val="0059713F"/>
    <w:rsid w:val="005971CB"/>
    <w:rsid w:val="00597250"/>
    <w:rsid w:val="005973C4"/>
    <w:rsid w:val="005974C0"/>
    <w:rsid w:val="005974D8"/>
    <w:rsid w:val="005974DF"/>
    <w:rsid w:val="00597537"/>
    <w:rsid w:val="00597551"/>
    <w:rsid w:val="005975AF"/>
    <w:rsid w:val="00597619"/>
    <w:rsid w:val="00597657"/>
    <w:rsid w:val="00597692"/>
    <w:rsid w:val="005976CA"/>
    <w:rsid w:val="00597705"/>
    <w:rsid w:val="00597729"/>
    <w:rsid w:val="0059774E"/>
    <w:rsid w:val="00597846"/>
    <w:rsid w:val="00597A26"/>
    <w:rsid w:val="00597BBC"/>
    <w:rsid w:val="00597C44"/>
    <w:rsid w:val="00597C55"/>
    <w:rsid w:val="00597CB2"/>
    <w:rsid w:val="00597CD4"/>
    <w:rsid w:val="00597DA4"/>
    <w:rsid w:val="00597F67"/>
    <w:rsid w:val="00597FEE"/>
    <w:rsid w:val="005A0051"/>
    <w:rsid w:val="005A006A"/>
    <w:rsid w:val="005A00D2"/>
    <w:rsid w:val="005A0199"/>
    <w:rsid w:val="005A0301"/>
    <w:rsid w:val="005A030A"/>
    <w:rsid w:val="005A03E9"/>
    <w:rsid w:val="005A0485"/>
    <w:rsid w:val="005A0535"/>
    <w:rsid w:val="005A0573"/>
    <w:rsid w:val="005A05E6"/>
    <w:rsid w:val="005A09C3"/>
    <w:rsid w:val="005A0A4E"/>
    <w:rsid w:val="005A0B13"/>
    <w:rsid w:val="005A0B40"/>
    <w:rsid w:val="005A0BE3"/>
    <w:rsid w:val="005A0C7B"/>
    <w:rsid w:val="005A0C91"/>
    <w:rsid w:val="005A0CAA"/>
    <w:rsid w:val="005A0D13"/>
    <w:rsid w:val="005A0D58"/>
    <w:rsid w:val="005A0DBB"/>
    <w:rsid w:val="005A0E1A"/>
    <w:rsid w:val="005A0EFB"/>
    <w:rsid w:val="005A0F10"/>
    <w:rsid w:val="005A0FBA"/>
    <w:rsid w:val="005A1011"/>
    <w:rsid w:val="005A102B"/>
    <w:rsid w:val="005A115F"/>
    <w:rsid w:val="005A134C"/>
    <w:rsid w:val="005A14E3"/>
    <w:rsid w:val="005A14E6"/>
    <w:rsid w:val="005A164E"/>
    <w:rsid w:val="005A1654"/>
    <w:rsid w:val="005A1672"/>
    <w:rsid w:val="005A176D"/>
    <w:rsid w:val="005A17AA"/>
    <w:rsid w:val="005A1815"/>
    <w:rsid w:val="005A182D"/>
    <w:rsid w:val="005A18DE"/>
    <w:rsid w:val="005A193A"/>
    <w:rsid w:val="005A19B4"/>
    <w:rsid w:val="005A1A80"/>
    <w:rsid w:val="005A1B0A"/>
    <w:rsid w:val="005A1BAC"/>
    <w:rsid w:val="005A1BF8"/>
    <w:rsid w:val="005A1C71"/>
    <w:rsid w:val="005A1CD2"/>
    <w:rsid w:val="005A1CD4"/>
    <w:rsid w:val="005A1D9C"/>
    <w:rsid w:val="005A1E88"/>
    <w:rsid w:val="005A1ECE"/>
    <w:rsid w:val="005A1F61"/>
    <w:rsid w:val="005A1F64"/>
    <w:rsid w:val="005A1FF0"/>
    <w:rsid w:val="005A209B"/>
    <w:rsid w:val="005A2203"/>
    <w:rsid w:val="005A2355"/>
    <w:rsid w:val="005A238A"/>
    <w:rsid w:val="005A239C"/>
    <w:rsid w:val="005A23F1"/>
    <w:rsid w:val="005A255D"/>
    <w:rsid w:val="005A258A"/>
    <w:rsid w:val="005A263F"/>
    <w:rsid w:val="005A265F"/>
    <w:rsid w:val="005A2706"/>
    <w:rsid w:val="005A282C"/>
    <w:rsid w:val="005A28DF"/>
    <w:rsid w:val="005A2976"/>
    <w:rsid w:val="005A29E3"/>
    <w:rsid w:val="005A2A14"/>
    <w:rsid w:val="005A2A2E"/>
    <w:rsid w:val="005A2A60"/>
    <w:rsid w:val="005A2ABC"/>
    <w:rsid w:val="005A2B5B"/>
    <w:rsid w:val="005A2BFF"/>
    <w:rsid w:val="005A2CA3"/>
    <w:rsid w:val="005A2CF7"/>
    <w:rsid w:val="005A2D7F"/>
    <w:rsid w:val="005A2D98"/>
    <w:rsid w:val="005A2FF7"/>
    <w:rsid w:val="005A3152"/>
    <w:rsid w:val="005A33C6"/>
    <w:rsid w:val="005A3483"/>
    <w:rsid w:val="005A34D7"/>
    <w:rsid w:val="005A355A"/>
    <w:rsid w:val="005A35B2"/>
    <w:rsid w:val="005A36DA"/>
    <w:rsid w:val="005A372B"/>
    <w:rsid w:val="005A374C"/>
    <w:rsid w:val="005A37A3"/>
    <w:rsid w:val="005A3822"/>
    <w:rsid w:val="005A3852"/>
    <w:rsid w:val="005A3865"/>
    <w:rsid w:val="005A3988"/>
    <w:rsid w:val="005A39B3"/>
    <w:rsid w:val="005A39D6"/>
    <w:rsid w:val="005A39E2"/>
    <w:rsid w:val="005A3A5E"/>
    <w:rsid w:val="005A3A6F"/>
    <w:rsid w:val="005A3B49"/>
    <w:rsid w:val="005A3BA2"/>
    <w:rsid w:val="005A3D56"/>
    <w:rsid w:val="005A3EBF"/>
    <w:rsid w:val="005A3FDB"/>
    <w:rsid w:val="005A4174"/>
    <w:rsid w:val="005A436F"/>
    <w:rsid w:val="005A4383"/>
    <w:rsid w:val="005A4385"/>
    <w:rsid w:val="005A44DB"/>
    <w:rsid w:val="005A44F1"/>
    <w:rsid w:val="005A457F"/>
    <w:rsid w:val="005A45B7"/>
    <w:rsid w:val="005A468A"/>
    <w:rsid w:val="005A46B7"/>
    <w:rsid w:val="005A4765"/>
    <w:rsid w:val="005A47D9"/>
    <w:rsid w:val="005A4839"/>
    <w:rsid w:val="005A4841"/>
    <w:rsid w:val="005A4856"/>
    <w:rsid w:val="005A49A3"/>
    <w:rsid w:val="005A4AB8"/>
    <w:rsid w:val="005A4AFF"/>
    <w:rsid w:val="005A4C0A"/>
    <w:rsid w:val="005A4C21"/>
    <w:rsid w:val="005A4C2F"/>
    <w:rsid w:val="005A4C5C"/>
    <w:rsid w:val="005A4C60"/>
    <w:rsid w:val="005A4EEA"/>
    <w:rsid w:val="005A4F02"/>
    <w:rsid w:val="005A4F27"/>
    <w:rsid w:val="005A4F9B"/>
    <w:rsid w:val="005A501D"/>
    <w:rsid w:val="005A510B"/>
    <w:rsid w:val="005A5197"/>
    <w:rsid w:val="005A51B8"/>
    <w:rsid w:val="005A520D"/>
    <w:rsid w:val="005A5286"/>
    <w:rsid w:val="005A5302"/>
    <w:rsid w:val="005A539B"/>
    <w:rsid w:val="005A5481"/>
    <w:rsid w:val="005A550A"/>
    <w:rsid w:val="005A5570"/>
    <w:rsid w:val="005A5596"/>
    <w:rsid w:val="005A5597"/>
    <w:rsid w:val="005A5722"/>
    <w:rsid w:val="005A573D"/>
    <w:rsid w:val="005A5769"/>
    <w:rsid w:val="005A5954"/>
    <w:rsid w:val="005A59A9"/>
    <w:rsid w:val="005A59F0"/>
    <w:rsid w:val="005A5A31"/>
    <w:rsid w:val="005A5A78"/>
    <w:rsid w:val="005A5A87"/>
    <w:rsid w:val="005A5B5A"/>
    <w:rsid w:val="005A5BB3"/>
    <w:rsid w:val="005A5C38"/>
    <w:rsid w:val="005A5C70"/>
    <w:rsid w:val="005A5C7C"/>
    <w:rsid w:val="005A5D10"/>
    <w:rsid w:val="005A5D9D"/>
    <w:rsid w:val="005A5E40"/>
    <w:rsid w:val="005A600F"/>
    <w:rsid w:val="005A601E"/>
    <w:rsid w:val="005A635E"/>
    <w:rsid w:val="005A6361"/>
    <w:rsid w:val="005A63E4"/>
    <w:rsid w:val="005A641A"/>
    <w:rsid w:val="005A64A5"/>
    <w:rsid w:val="005A65D2"/>
    <w:rsid w:val="005A65FC"/>
    <w:rsid w:val="005A664E"/>
    <w:rsid w:val="005A676C"/>
    <w:rsid w:val="005A6778"/>
    <w:rsid w:val="005A6812"/>
    <w:rsid w:val="005A6878"/>
    <w:rsid w:val="005A68CC"/>
    <w:rsid w:val="005A6939"/>
    <w:rsid w:val="005A6A39"/>
    <w:rsid w:val="005A6A4B"/>
    <w:rsid w:val="005A6ABB"/>
    <w:rsid w:val="005A6BA0"/>
    <w:rsid w:val="005A6C00"/>
    <w:rsid w:val="005A6C07"/>
    <w:rsid w:val="005A6CB9"/>
    <w:rsid w:val="005A6DF9"/>
    <w:rsid w:val="005A6ED5"/>
    <w:rsid w:val="005A6FC0"/>
    <w:rsid w:val="005A70FC"/>
    <w:rsid w:val="005A7118"/>
    <w:rsid w:val="005A711D"/>
    <w:rsid w:val="005A715C"/>
    <w:rsid w:val="005A7215"/>
    <w:rsid w:val="005A721C"/>
    <w:rsid w:val="005A7288"/>
    <w:rsid w:val="005A72D9"/>
    <w:rsid w:val="005A7332"/>
    <w:rsid w:val="005A734E"/>
    <w:rsid w:val="005A7373"/>
    <w:rsid w:val="005A751D"/>
    <w:rsid w:val="005A77E8"/>
    <w:rsid w:val="005A783F"/>
    <w:rsid w:val="005A7A00"/>
    <w:rsid w:val="005A7B1B"/>
    <w:rsid w:val="005A7BC8"/>
    <w:rsid w:val="005A7C0C"/>
    <w:rsid w:val="005A7CFB"/>
    <w:rsid w:val="005A7DE8"/>
    <w:rsid w:val="005A7DF2"/>
    <w:rsid w:val="005A7E29"/>
    <w:rsid w:val="005A7F68"/>
    <w:rsid w:val="005A7FCE"/>
    <w:rsid w:val="005B00D4"/>
    <w:rsid w:val="005B0120"/>
    <w:rsid w:val="005B01A2"/>
    <w:rsid w:val="005B01FE"/>
    <w:rsid w:val="005B0209"/>
    <w:rsid w:val="005B02B2"/>
    <w:rsid w:val="005B0352"/>
    <w:rsid w:val="005B0359"/>
    <w:rsid w:val="005B0371"/>
    <w:rsid w:val="005B0432"/>
    <w:rsid w:val="005B04E0"/>
    <w:rsid w:val="005B0533"/>
    <w:rsid w:val="005B05F6"/>
    <w:rsid w:val="005B0781"/>
    <w:rsid w:val="005B07E6"/>
    <w:rsid w:val="005B0923"/>
    <w:rsid w:val="005B095F"/>
    <w:rsid w:val="005B09AF"/>
    <w:rsid w:val="005B0B0E"/>
    <w:rsid w:val="005B0B53"/>
    <w:rsid w:val="005B0BAB"/>
    <w:rsid w:val="005B0D54"/>
    <w:rsid w:val="005B0F26"/>
    <w:rsid w:val="005B0F8E"/>
    <w:rsid w:val="005B0FAE"/>
    <w:rsid w:val="005B1102"/>
    <w:rsid w:val="005B1144"/>
    <w:rsid w:val="005B121A"/>
    <w:rsid w:val="005B136D"/>
    <w:rsid w:val="005B144B"/>
    <w:rsid w:val="005B14EB"/>
    <w:rsid w:val="005B1503"/>
    <w:rsid w:val="005B15DA"/>
    <w:rsid w:val="005B169E"/>
    <w:rsid w:val="005B16C2"/>
    <w:rsid w:val="005B1829"/>
    <w:rsid w:val="005B1974"/>
    <w:rsid w:val="005B19D4"/>
    <w:rsid w:val="005B1ABA"/>
    <w:rsid w:val="005B1B2C"/>
    <w:rsid w:val="005B1C33"/>
    <w:rsid w:val="005B1CDB"/>
    <w:rsid w:val="005B1D10"/>
    <w:rsid w:val="005B1D17"/>
    <w:rsid w:val="005B1E3B"/>
    <w:rsid w:val="005B1E94"/>
    <w:rsid w:val="005B1F1A"/>
    <w:rsid w:val="005B1F71"/>
    <w:rsid w:val="005B2057"/>
    <w:rsid w:val="005B20D8"/>
    <w:rsid w:val="005B20DC"/>
    <w:rsid w:val="005B2131"/>
    <w:rsid w:val="005B25B2"/>
    <w:rsid w:val="005B26F1"/>
    <w:rsid w:val="005B26F6"/>
    <w:rsid w:val="005B2704"/>
    <w:rsid w:val="005B27FB"/>
    <w:rsid w:val="005B2937"/>
    <w:rsid w:val="005B294C"/>
    <w:rsid w:val="005B2993"/>
    <w:rsid w:val="005B2A8B"/>
    <w:rsid w:val="005B2B24"/>
    <w:rsid w:val="005B2B9E"/>
    <w:rsid w:val="005B2C03"/>
    <w:rsid w:val="005B2C09"/>
    <w:rsid w:val="005B2C1F"/>
    <w:rsid w:val="005B2C5B"/>
    <w:rsid w:val="005B2CD0"/>
    <w:rsid w:val="005B2D32"/>
    <w:rsid w:val="005B2F55"/>
    <w:rsid w:val="005B2FB7"/>
    <w:rsid w:val="005B2FCB"/>
    <w:rsid w:val="005B2FD0"/>
    <w:rsid w:val="005B3009"/>
    <w:rsid w:val="005B3054"/>
    <w:rsid w:val="005B3080"/>
    <w:rsid w:val="005B309C"/>
    <w:rsid w:val="005B30B6"/>
    <w:rsid w:val="005B3124"/>
    <w:rsid w:val="005B322E"/>
    <w:rsid w:val="005B336A"/>
    <w:rsid w:val="005B33B8"/>
    <w:rsid w:val="005B33C6"/>
    <w:rsid w:val="005B3457"/>
    <w:rsid w:val="005B34E7"/>
    <w:rsid w:val="005B3568"/>
    <w:rsid w:val="005B3581"/>
    <w:rsid w:val="005B35A5"/>
    <w:rsid w:val="005B3621"/>
    <w:rsid w:val="005B3681"/>
    <w:rsid w:val="005B377A"/>
    <w:rsid w:val="005B37B7"/>
    <w:rsid w:val="005B3840"/>
    <w:rsid w:val="005B38AD"/>
    <w:rsid w:val="005B3944"/>
    <w:rsid w:val="005B395A"/>
    <w:rsid w:val="005B3AA8"/>
    <w:rsid w:val="005B3CC6"/>
    <w:rsid w:val="005B3CCA"/>
    <w:rsid w:val="005B3D3F"/>
    <w:rsid w:val="005B3D95"/>
    <w:rsid w:val="005B3DAD"/>
    <w:rsid w:val="005B3E3E"/>
    <w:rsid w:val="005B403E"/>
    <w:rsid w:val="005B410B"/>
    <w:rsid w:val="005B4220"/>
    <w:rsid w:val="005B42F6"/>
    <w:rsid w:val="005B4377"/>
    <w:rsid w:val="005B43C4"/>
    <w:rsid w:val="005B4420"/>
    <w:rsid w:val="005B4459"/>
    <w:rsid w:val="005B44DB"/>
    <w:rsid w:val="005B450D"/>
    <w:rsid w:val="005B451C"/>
    <w:rsid w:val="005B4565"/>
    <w:rsid w:val="005B45ED"/>
    <w:rsid w:val="005B47AA"/>
    <w:rsid w:val="005B4853"/>
    <w:rsid w:val="005B4893"/>
    <w:rsid w:val="005B4894"/>
    <w:rsid w:val="005B48A0"/>
    <w:rsid w:val="005B4928"/>
    <w:rsid w:val="005B4A13"/>
    <w:rsid w:val="005B4A4A"/>
    <w:rsid w:val="005B4A6A"/>
    <w:rsid w:val="005B4AAB"/>
    <w:rsid w:val="005B4AD6"/>
    <w:rsid w:val="005B4B57"/>
    <w:rsid w:val="005B4CBC"/>
    <w:rsid w:val="005B4CC7"/>
    <w:rsid w:val="005B4DE3"/>
    <w:rsid w:val="005B4EBD"/>
    <w:rsid w:val="005B4F2F"/>
    <w:rsid w:val="005B4F97"/>
    <w:rsid w:val="005B4FF7"/>
    <w:rsid w:val="005B4FFB"/>
    <w:rsid w:val="005B502A"/>
    <w:rsid w:val="005B5061"/>
    <w:rsid w:val="005B50F7"/>
    <w:rsid w:val="005B51ED"/>
    <w:rsid w:val="005B5314"/>
    <w:rsid w:val="005B54AE"/>
    <w:rsid w:val="005B54E5"/>
    <w:rsid w:val="005B552C"/>
    <w:rsid w:val="005B557F"/>
    <w:rsid w:val="005B558C"/>
    <w:rsid w:val="005B5815"/>
    <w:rsid w:val="005B583C"/>
    <w:rsid w:val="005B5855"/>
    <w:rsid w:val="005B5866"/>
    <w:rsid w:val="005B588D"/>
    <w:rsid w:val="005B58D2"/>
    <w:rsid w:val="005B590B"/>
    <w:rsid w:val="005B5939"/>
    <w:rsid w:val="005B5997"/>
    <w:rsid w:val="005B5A2F"/>
    <w:rsid w:val="005B5BE0"/>
    <w:rsid w:val="005B5FA3"/>
    <w:rsid w:val="005B5FA6"/>
    <w:rsid w:val="005B6044"/>
    <w:rsid w:val="005B60EA"/>
    <w:rsid w:val="005B61C4"/>
    <w:rsid w:val="005B61D0"/>
    <w:rsid w:val="005B61DB"/>
    <w:rsid w:val="005B6284"/>
    <w:rsid w:val="005B6351"/>
    <w:rsid w:val="005B6373"/>
    <w:rsid w:val="005B6421"/>
    <w:rsid w:val="005B648A"/>
    <w:rsid w:val="005B655A"/>
    <w:rsid w:val="005B659A"/>
    <w:rsid w:val="005B66CB"/>
    <w:rsid w:val="005B6919"/>
    <w:rsid w:val="005B69B6"/>
    <w:rsid w:val="005B6AE8"/>
    <w:rsid w:val="005B6BCD"/>
    <w:rsid w:val="005B6C26"/>
    <w:rsid w:val="005B6D88"/>
    <w:rsid w:val="005B6ED5"/>
    <w:rsid w:val="005B6F30"/>
    <w:rsid w:val="005B6F5F"/>
    <w:rsid w:val="005B70E2"/>
    <w:rsid w:val="005B7139"/>
    <w:rsid w:val="005B7365"/>
    <w:rsid w:val="005B7374"/>
    <w:rsid w:val="005B74A7"/>
    <w:rsid w:val="005B74E0"/>
    <w:rsid w:val="005B762E"/>
    <w:rsid w:val="005B763B"/>
    <w:rsid w:val="005B7745"/>
    <w:rsid w:val="005B778F"/>
    <w:rsid w:val="005B7804"/>
    <w:rsid w:val="005B7833"/>
    <w:rsid w:val="005B7884"/>
    <w:rsid w:val="005B7972"/>
    <w:rsid w:val="005B7A34"/>
    <w:rsid w:val="005B7B58"/>
    <w:rsid w:val="005B7BBC"/>
    <w:rsid w:val="005B7BCB"/>
    <w:rsid w:val="005B7C0D"/>
    <w:rsid w:val="005B7C70"/>
    <w:rsid w:val="005B7D2D"/>
    <w:rsid w:val="005B7DE5"/>
    <w:rsid w:val="005B7DFC"/>
    <w:rsid w:val="005B7E27"/>
    <w:rsid w:val="005B7E6D"/>
    <w:rsid w:val="005B7EB3"/>
    <w:rsid w:val="005B7EF7"/>
    <w:rsid w:val="005B7F13"/>
    <w:rsid w:val="005B7F3E"/>
    <w:rsid w:val="005B7F91"/>
    <w:rsid w:val="005C0060"/>
    <w:rsid w:val="005C00CE"/>
    <w:rsid w:val="005C022D"/>
    <w:rsid w:val="005C02B0"/>
    <w:rsid w:val="005C02FC"/>
    <w:rsid w:val="005C0336"/>
    <w:rsid w:val="005C0424"/>
    <w:rsid w:val="005C048B"/>
    <w:rsid w:val="005C0590"/>
    <w:rsid w:val="005C0663"/>
    <w:rsid w:val="005C06C5"/>
    <w:rsid w:val="005C0723"/>
    <w:rsid w:val="005C0741"/>
    <w:rsid w:val="005C0851"/>
    <w:rsid w:val="005C0884"/>
    <w:rsid w:val="005C08AD"/>
    <w:rsid w:val="005C08E3"/>
    <w:rsid w:val="005C08FF"/>
    <w:rsid w:val="005C092C"/>
    <w:rsid w:val="005C0A29"/>
    <w:rsid w:val="005C0A37"/>
    <w:rsid w:val="005C0AC4"/>
    <w:rsid w:val="005C0CA9"/>
    <w:rsid w:val="005C0CD2"/>
    <w:rsid w:val="005C0CDD"/>
    <w:rsid w:val="005C0F21"/>
    <w:rsid w:val="005C0F36"/>
    <w:rsid w:val="005C0FB3"/>
    <w:rsid w:val="005C1053"/>
    <w:rsid w:val="005C11B6"/>
    <w:rsid w:val="005C11E1"/>
    <w:rsid w:val="005C127B"/>
    <w:rsid w:val="005C13EA"/>
    <w:rsid w:val="005C1405"/>
    <w:rsid w:val="005C14BE"/>
    <w:rsid w:val="005C1500"/>
    <w:rsid w:val="005C1524"/>
    <w:rsid w:val="005C1563"/>
    <w:rsid w:val="005C1593"/>
    <w:rsid w:val="005C1633"/>
    <w:rsid w:val="005C16A4"/>
    <w:rsid w:val="005C174A"/>
    <w:rsid w:val="005C1956"/>
    <w:rsid w:val="005C19AD"/>
    <w:rsid w:val="005C1A2A"/>
    <w:rsid w:val="005C1C00"/>
    <w:rsid w:val="005C1C4A"/>
    <w:rsid w:val="005C1C79"/>
    <w:rsid w:val="005C1C81"/>
    <w:rsid w:val="005C1CA3"/>
    <w:rsid w:val="005C1CAD"/>
    <w:rsid w:val="005C1CEB"/>
    <w:rsid w:val="005C1D62"/>
    <w:rsid w:val="005C1E58"/>
    <w:rsid w:val="005C1EA6"/>
    <w:rsid w:val="005C1F7D"/>
    <w:rsid w:val="005C2120"/>
    <w:rsid w:val="005C21C3"/>
    <w:rsid w:val="005C228D"/>
    <w:rsid w:val="005C2353"/>
    <w:rsid w:val="005C238A"/>
    <w:rsid w:val="005C2392"/>
    <w:rsid w:val="005C23A5"/>
    <w:rsid w:val="005C23EC"/>
    <w:rsid w:val="005C25FE"/>
    <w:rsid w:val="005C266E"/>
    <w:rsid w:val="005C2702"/>
    <w:rsid w:val="005C27FA"/>
    <w:rsid w:val="005C2820"/>
    <w:rsid w:val="005C2861"/>
    <w:rsid w:val="005C28A6"/>
    <w:rsid w:val="005C29B4"/>
    <w:rsid w:val="005C29D9"/>
    <w:rsid w:val="005C2A53"/>
    <w:rsid w:val="005C2A78"/>
    <w:rsid w:val="005C2A90"/>
    <w:rsid w:val="005C2AE5"/>
    <w:rsid w:val="005C2B1E"/>
    <w:rsid w:val="005C2B2A"/>
    <w:rsid w:val="005C2B97"/>
    <w:rsid w:val="005C2C31"/>
    <w:rsid w:val="005C2DB2"/>
    <w:rsid w:val="005C2F29"/>
    <w:rsid w:val="005C2F8C"/>
    <w:rsid w:val="005C2FFB"/>
    <w:rsid w:val="005C31EA"/>
    <w:rsid w:val="005C3230"/>
    <w:rsid w:val="005C328E"/>
    <w:rsid w:val="005C32F7"/>
    <w:rsid w:val="005C33DB"/>
    <w:rsid w:val="005C33FF"/>
    <w:rsid w:val="005C343F"/>
    <w:rsid w:val="005C34D5"/>
    <w:rsid w:val="005C34EA"/>
    <w:rsid w:val="005C36AC"/>
    <w:rsid w:val="005C3773"/>
    <w:rsid w:val="005C37A8"/>
    <w:rsid w:val="005C393E"/>
    <w:rsid w:val="005C394C"/>
    <w:rsid w:val="005C39D4"/>
    <w:rsid w:val="005C3A49"/>
    <w:rsid w:val="005C3AAF"/>
    <w:rsid w:val="005C3B76"/>
    <w:rsid w:val="005C3C10"/>
    <w:rsid w:val="005C3C82"/>
    <w:rsid w:val="005C3C96"/>
    <w:rsid w:val="005C3D22"/>
    <w:rsid w:val="005C3D44"/>
    <w:rsid w:val="005C3E3E"/>
    <w:rsid w:val="005C3F3F"/>
    <w:rsid w:val="005C415A"/>
    <w:rsid w:val="005C4275"/>
    <w:rsid w:val="005C427D"/>
    <w:rsid w:val="005C42E8"/>
    <w:rsid w:val="005C4317"/>
    <w:rsid w:val="005C4368"/>
    <w:rsid w:val="005C43C3"/>
    <w:rsid w:val="005C4420"/>
    <w:rsid w:val="005C4500"/>
    <w:rsid w:val="005C460D"/>
    <w:rsid w:val="005C472B"/>
    <w:rsid w:val="005C474D"/>
    <w:rsid w:val="005C47E4"/>
    <w:rsid w:val="005C47FE"/>
    <w:rsid w:val="005C48A6"/>
    <w:rsid w:val="005C48E0"/>
    <w:rsid w:val="005C493E"/>
    <w:rsid w:val="005C4955"/>
    <w:rsid w:val="005C4978"/>
    <w:rsid w:val="005C4AE2"/>
    <w:rsid w:val="005C4B50"/>
    <w:rsid w:val="005C4B7F"/>
    <w:rsid w:val="005C4BE9"/>
    <w:rsid w:val="005C4C60"/>
    <w:rsid w:val="005C4CBB"/>
    <w:rsid w:val="005C4D89"/>
    <w:rsid w:val="005C4DF0"/>
    <w:rsid w:val="005C4E3A"/>
    <w:rsid w:val="005C4F02"/>
    <w:rsid w:val="005C4F42"/>
    <w:rsid w:val="005C4FE9"/>
    <w:rsid w:val="005C50C5"/>
    <w:rsid w:val="005C50E0"/>
    <w:rsid w:val="005C50E7"/>
    <w:rsid w:val="005C51D3"/>
    <w:rsid w:val="005C52BD"/>
    <w:rsid w:val="005C537A"/>
    <w:rsid w:val="005C5570"/>
    <w:rsid w:val="005C56E0"/>
    <w:rsid w:val="005C5894"/>
    <w:rsid w:val="005C58C9"/>
    <w:rsid w:val="005C597A"/>
    <w:rsid w:val="005C5AB6"/>
    <w:rsid w:val="005C5B13"/>
    <w:rsid w:val="005C5B49"/>
    <w:rsid w:val="005C5BAA"/>
    <w:rsid w:val="005C5BF4"/>
    <w:rsid w:val="005C5C2D"/>
    <w:rsid w:val="005C5D88"/>
    <w:rsid w:val="005C5EA9"/>
    <w:rsid w:val="005C5F94"/>
    <w:rsid w:val="005C5FB0"/>
    <w:rsid w:val="005C6035"/>
    <w:rsid w:val="005C6046"/>
    <w:rsid w:val="005C6055"/>
    <w:rsid w:val="005C605C"/>
    <w:rsid w:val="005C6074"/>
    <w:rsid w:val="005C6093"/>
    <w:rsid w:val="005C6135"/>
    <w:rsid w:val="005C6196"/>
    <w:rsid w:val="005C62DC"/>
    <w:rsid w:val="005C6304"/>
    <w:rsid w:val="005C6408"/>
    <w:rsid w:val="005C6560"/>
    <w:rsid w:val="005C65A4"/>
    <w:rsid w:val="005C66D9"/>
    <w:rsid w:val="005C6716"/>
    <w:rsid w:val="005C6790"/>
    <w:rsid w:val="005C6821"/>
    <w:rsid w:val="005C6834"/>
    <w:rsid w:val="005C68B1"/>
    <w:rsid w:val="005C68D0"/>
    <w:rsid w:val="005C68DD"/>
    <w:rsid w:val="005C68E3"/>
    <w:rsid w:val="005C6A02"/>
    <w:rsid w:val="005C6A8C"/>
    <w:rsid w:val="005C6AD2"/>
    <w:rsid w:val="005C6B3D"/>
    <w:rsid w:val="005C6B51"/>
    <w:rsid w:val="005C6BA5"/>
    <w:rsid w:val="005C6C45"/>
    <w:rsid w:val="005C6CF9"/>
    <w:rsid w:val="005C6ED7"/>
    <w:rsid w:val="005C6EFB"/>
    <w:rsid w:val="005C6F62"/>
    <w:rsid w:val="005C70F1"/>
    <w:rsid w:val="005C7141"/>
    <w:rsid w:val="005C72DC"/>
    <w:rsid w:val="005C72E0"/>
    <w:rsid w:val="005C72F5"/>
    <w:rsid w:val="005C75AF"/>
    <w:rsid w:val="005C763E"/>
    <w:rsid w:val="005C764B"/>
    <w:rsid w:val="005C76A7"/>
    <w:rsid w:val="005C76D6"/>
    <w:rsid w:val="005C770D"/>
    <w:rsid w:val="005C78E3"/>
    <w:rsid w:val="005C7933"/>
    <w:rsid w:val="005C79F4"/>
    <w:rsid w:val="005C7CAA"/>
    <w:rsid w:val="005C7D56"/>
    <w:rsid w:val="005C7D6A"/>
    <w:rsid w:val="005C7DA7"/>
    <w:rsid w:val="005C7FA2"/>
    <w:rsid w:val="005C7FBF"/>
    <w:rsid w:val="005D014D"/>
    <w:rsid w:val="005D0190"/>
    <w:rsid w:val="005D0191"/>
    <w:rsid w:val="005D01B5"/>
    <w:rsid w:val="005D01E4"/>
    <w:rsid w:val="005D0229"/>
    <w:rsid w:val="005D034E"/>
    <w:rsid w:val="005D03B7"/>
    <w:rsid w:val="005D03E2"/>
    <w:rsid w:val="005D0400"/>
    <w:rsid w:val="005D0440"/>
    <w:rsid w:val="005D04AF"/>
    <w:rsid w:val="005D04C4"/>
    <w:rsid w:val="005D0655"/>
    <w:rsid w:val="005D069A"/>
    <w:rsid w:val="005D06E6"/>
    <w:rsid w:val="005D06E7"/>
    <w:rsid w:val="005D0732"/>
    <w:rsid w:val="005D07BA"/>
    <w:rsid w:val="005D0800"/>
    <w:rsid w:val="005D08D1"/>
    <w:rsid w:val="005D0A10"/>
    <w:rsid w:val="005D0ACD"/>
    <w:rsid w:val="005D0BAF"/>
    <w:rsid w:val="005D0D43"/>
    <w:rsid w:val="005D0E6B"/>
    <w:rsid w:val="005D0F5E"/>
    <w:rsid w:val="005D100B"/>
    <w:rsid w:val="005D10A2"/>
    <w:rsid w:val="005D116F"/>
    <w:rsid w:val="005D11BC"/>
    <w:rsid w:val="005D127A"/>
    <w:rsid w:val="005D130E"/>
    <w:rsid w:val="005D1311"/>
    <w:rsid w:val="005D140E"/>
    <w:rsid w:val="005D1454"/>
    <w:rsid w:val="005D149D"/>
    <w:rsid w:val="005D1545"/>
    <w:rsid w:val="005D15B5"/>
    <w:rsid w:val="005D184F"/>
    <w:rsid w:val="005D1860"/>
    <w:rsid w:val="005D1AE7"/>
    <w:rsid w:val="005D1B13"/>
    <w:rsid w:val="005D1B5F"/>
    <w:rsid w:val="005D1CEA"/>
    <w:rsid w:val="005D1D4D"/>
    <w:rsid w:val="005D1DFC"/>
    <w:rsid w:val="005D1E8E"/>
    <w:rsid w:val="005D1F7A"/>
    <w:rsid w:val="005D1F8D"/>
    <w:rsid w:val="005D1FDE"/>
    <w:rsid w:val="005D2054"/>
    <w:rsid w:val="005D2063"/>
    <w:rsid w:val="005D213A"/>
    <w:rsid w:val="005D2152"/>
    <w:rsid w:val="005D21B0"/>
    <w:rsid w:val="005D2375"/>
    <w:rsid w:val="005D2485"/>
    <w:rsid w:val="005D250C"/>
    <w:rsid w:val="005D2546"/>
    <w:rsid w:val="005D25BD"/>
    <w:rsid w:val="005D25E2"/>
    <w:rsid w:val="005D26E7"/>
    <w:rsid w:val="005D274D"/>
    <w:rsid w:val="005D27B6"/>
    <w:rsid w:val="005D27BB"/>
    <w:rsid w:val="005D27BC"/>
    <w:rsid w:val="005D27D4"/>
    <w:rsid w:val="005D27F4"/>
    <w:rsid w:val="005D285F"/>
    <w:rsid w:val="005D28F2"/>
    <w:rsid w:val="005D2986"/>
    <w:rsid w:val="005D29E3"/>
    <w:rsid w:val="005D2A4B"/>
    <w:rsid w:val="005D2B8F"/>
    <w:rsid w:val="005D2BAF"/>
    <w:rsid w:val="005D2CFE"/>
    <w:rsid w:val="005D2E9D"/>
    <w:rsid w:val="005D2F45"/>
    <w:rsid w:val="005D3019"/>
    <w:rsid w:val="005D30E4"/>
    <w:rsid w:val="005D3108"/>
    <w:rsid w:val="005D3124"/>
    <w:rsid w:val="005D3125"/>
    <w:rsid w:val="005D3186"/>
    <w:rsid w:val="005D31C2"/>
    <w:rsid w:val="005D3207"/>
    <w:rsid w:val="005D33D3"/>
    <w:rsid w:val="005D35BF"/>
    <w:rsid w:val="005D36AF"/>
    <w:rsid w:val="005D3826"/>
    <w:rsid w:val="005D3942"/>
    <w:rsid w:val="005D3ACE"/>
    <w:rsid w:val="005D3B88"/>
    <w:rsid w:val="005D3EA5"/>
    <w:rsid w:val="005D3F77"/>
    <w:rsid w:val="005D410B"/>
    <w:rsid w:val="005D433D"/>
    <w:rsid w:val="005D4469"/>
    <w:rsid w:val="005D44EE"/>
    <w:rsid w:val="005D44F0"/>
    <w:rsid w:val="005D4743"/>
    <w:rsid w:val="005D47B9"/>
    <w:rsid w:val="005D47D6"/>
    <w:rsid w:val="005D4858"/>
    <w:rsid w:val="005D498B"/>
    <w:rsid w:val="005D49AB"/>
    <w:rsid w:val="005D49FB"/>
    <w:rsid w:val="005D4A9F"/>
    <w:rsid w:val="005D4AF3"/>
    <w:rsid w:val="005D4D7E"/>
    <w:rsid w:val="005D4D8A"/>
    <w:rsid w:val="005D4DCD"/>
    <w:rsid w:val="005D4E1C"/>
    <w:rsid w:val="005D4E35"/>
    <w:rsid w:val="005D4E7A"/>
    <w:rsid w:val="005D4E8A"/>
    <w:rsid w:val="005D4EE4"/>
    <w:rsid w:val="005D4F40"/>
    <w:rsid w:val="005D4FF9"/>
    <w:rsid w:val="005D51C3"/>
    <w:rsid w:val="005D53E5"/>
    <w:rsid w:val="005D540C"/>
    <w:rsid w:val="005D5432"/>
    <w:rsid w:val="005D5435"/>
    <w:rsid w:val="005D5503"/>
    <w:rsid w:val="005D5506"/>
    <w:rsid w:val="005D5528"/>
    <w:rsid w:val="005D55B3"/>
    <w:rsid w:val="005D5674"/>
    <w:rsid w:val="005D57E0"/>
    <w:rsid w:val="005D592D"/>
    <w:rsid w:val="005D599A"/>
    <w:rsid w:val="005D59E6"/>
    <w:rsid w:val="005D5AA5"/>
    <w:rsid w:val="005D5AC5"/>
    <w:rsid w:val="005D5B15"/>
    <w:rsid w:val="005D5B33"/>
    <w:rsid w:val="005D5C79"/>
    <w:rsid w:val="005D5C9B"/>
    <w:rsid w:val="005D5D58"/>
    <w:rsid w:val="005D5D64"/>
    <w:rsid w:val="005D5E4A"/>
    <w:rsid w:val="005D5E5D"/>
    <w:rsid w:val="005D5F4E"/>
    <w:rsid w:val="005D5FF8"/>
    <w:rsid w:val="005D6029"/>
    <w:rsid w:val="005D606F"/>
    <w:rsid w:val="005D613D"/>
    <w:rsid w:val="005D617B"/>
    <w:rsid w:val="005D6189"/>
    <w:rsid w:val="005D6221"/>
    <w:rsid w:val="005D626A"/>
    <w:rsid w:val="005D63BC"/>
    <w:rsid w:val="005D6451"/>
    <w:rsid w:val="005D6487"/>
    <w:rsid w:val="005D64DA"/>
    <w:rsid w:val="005D64EB"/>
    <w:rsid w:val="005D6635"/>
    <w:rsid w:val="005D663F"/>
    <w:rsid w:val="005D678C"/>
    <w:rsid w:val="005D6868"/>
    <w:rsid w:val="005D688C"/>
    <w:rsid w:val="005D6954"/>
    <w:rsid w:val="005D6AEF"/>
    <w:rsid w:val="005D6B85"/>
    <w:rsid w:val="005D6CD0"/>
    <w:rsid w:val="005D6D4D"/>
    <w:rsid w:val="005D6D96"/>
    <w:rsid w:val="005D6E45"/>
    <w:rsid w:val="005D6E70"/>
    <w:rsid w:val="005D6FBE"/>
    <w:rsid w:val="005D701D"/>
    <w:rsid w:val="005D702F"/>
    <w:rsid w:val="005D71F2"/>
    <w:rsid w:val="005D729E"/>
    <w:rsid w:val="005D730D"/>
    <w:rsid w:val="005D737C"/>
    <w:rsid w:val="005D747F"/>
    <w:rsid w:val="005D753C"/>
    <w:rsid w:val="005D75E0"/>
    <w:rsid w:val="005D75F0"/>
    <w:rsid w:val="005D77B4"/>
    <w:rsid w:val="005D77DB"/>
    <w:rsid w:val="005D7814"/>
    <w:rsid w:val="005D7929"/>
    <w:rsid w:val="005D794D"/>
    <w:rsid w:val="005D7AD8"/>
    <w:rsid w:val="005D7AE0"/>
    <w:rsid w:val="005D7AEF"/>
    <w:rsid w:val="005D7B4E"/>
    <w:rsid w:val="005D7B6C"/>
    <w:rsid w:val="005D7C41"/>
    <w:rsid w:val="005D7CF3"/>
    <w:rsid w:val="005D7DCA"/>
    <w:rsid w:val="005D7F0C"/>
    <w:rsid w:val="005E011F"/>
    <w:rsid w:val="005E014C"/>
    <w:rsid w:val="005E0160"/>
    <w:rsid w:val="005E01AB"/>
    <w:rsid w:val="005E01D2"/>
    <w:rsid w:val="005E0212"/>
    <w:rsid w:val="005E02FE"/>
    <w:rsid w:val="005E0322"/>
    <w:rsid w:val="005E0368"/>
    <w:rsid w:val="005E0675"/>
    <w:rsid w:val="005E068C"/>
    <w:rsid w:val="005E084E"/>
    <w:rsid w:val="005E0861"/>
    <w:rsid w:val="005E0878"/>
    <w:rsid w:val="005E0892"/>
    <w:rsid w:val="005E091D"/>
    <w:rsid w:val="005E0971"/>
    <w:rsid w:val="005E09C6"/>
    <w:rsid w:val="005E0A95"/>
    <w:rsid w:val="005E0B52"/>
    <w:rsid w:val="005E0B61"/>
    <w:rsid w:val="005E0B90"/>
    <w:rsid w:val="005E0BEE"/>
    <w:rsid w:val="005E0C0E"/>
    <w:rsid w:val="005E0C81"/>
    <w:rsid w:val="005E0C88"/>
    <w:rsid w:val="005E0E7F"/>
    <w:rsid w:val="005E0F22"/>
    <w:rsid w:val="005E0FC0"/>
    <w:rsid w:val="005E1001"/>
    <w:rsid w:val="005E10C0"/>
    <w:rsid w:val="005E10FA"/>
    <w:rsid w:val="005E11A9"/>
    <w:rsid w:val="005E12DD"/>
    <w:rsid w:val="005E13AB"/>
    <w:rsid w:val="005E1590"/>
    <w:rsid w:val="005E15A4"/>
    <w:rsid w:val="005E1720"/>
    <w:rsid w:val="005E174E"/>
    <w:rsid w:val="005E1786"/>
    <w:rsid w:val="005E17DB"/>
    <w:rsid w:val="005E187D"/>
    <w:rsid w:val="005E190B"/>
    <w:rsid w:val="005E1A73"/>
    <w:rsid w:val="005E1AF9"/>
    <w:rsid w:val="005E1BB8"/>
    <w:rsid w:val="005E1C58"/>
    <w:rsid w:val="005E1C9E"/>
    <w:rsid w:val="005E1D39"/>
    <w:rsid w:val="005E1E49"/>
    <w:rsid w:val="005E22A2"/>
    <w:rsid w:val="005E22AD"/>
    <w:rsid w:val="005E22C2"/>
    <w:rsid w:val="005E242F"/>
    <w:rsid w:val="005E2440"/>
    <w:rsid w:val="005E2444"/>
    <w:rsid w:val="005E252E"/>
    <w:rsid w:val="005E259E"/>
    <w:rsid w:val="005E2830"/>
    <w:rsid w:val="005E2961"/>
    <w:rsid w:val="005E2967"/>
    <w:rsid w:val="005E2A32"/>
    <w:rsid w:val="005E2BB7"/>
    <w:rsid w:val="005E2BD5"/>
    <w:rsid w:val="005E2C3D"/>
    <w:rsid w:val="005E2CBB"/>
    <w:rsid w:val="005E2FD5"/>
    <w:rsid w:val="005E3021"/>
    <w:rsid w:val="005E3025"/>
    <w:rsid w:val="005E3262"/>
    <w:rsid w:val="005E3522"/>
    <w:rsid w:val="005E36B4"/>
    <w:rsid w:val="005E36C2"/>
    <w:rsid w:val="005E36D1"/>
    <w:rsid w:val="005E37AF"/>
    <w:rsid w:val="005E39EE"/>
    <w:rsid w:val="005E3AA2"/>
    <w:rsid w:val="005E3B46"/>
    <w:rsid w:val="005E3D3A"/>
    <w:rsid w:val="005E3D49"/>
    <w:rsid w:val="005E3D54"/>
    <w:rsid w:val="005E3D6E"/>
    <w:rsid w:val="005E3D9A"/>
    <w:rsid w:val="005E3E2B"/>
    <w:rsid w:val="005E3ECF"/>
    <w:rsid w:val="005E4183"/>
    <w:rsid w:val="005E418B"/>
    <w:rsid w:val="005E41B3"/>
    <w:rsid w:val="005E424C"/>
    <w:rsid w:val="005E42C6"/>
    <w:rsid w:val="005E43DE"/>
    <w:rsid w:val="005E449B"/>
    <w:rsid w:val="005E44D1"/>
    <w:rsid w:val="005E4508"/>
    <w:rsid w:val="005E450D"/>
    <w:rsid w:val="005E466E"/>
    <w:rsid w:val="005E467A"/>
    <w:rsid w:val="005E4685"/>
    <w:rsid w:val="005E46A2"/>
    <w:rsid w:val="005E46BB"/>
    <w:rsid w:val="005E46DF"/>
    <w:rsid w:val="005E47E2"/>
    <w:rsid w:val="005E4847"/>
    <w:rsid w:val="005E4865"/>
    <w:rsid w:val="005E4894"/>
    <w:rsid w:val="005E48E3"/>
    <w:rsid w:val="005E48FB"/>
    <w:rsid w:val="005E4948"/>
    <w:rsid w:val="005E4967"/>
    <w:rsid w:val="005E4A21"/>
    <w:rsid w:val="005E4B0B"/>
    <w:rsid w:val="005E4C06"/>
    <w:rsid w:val="005E4C08"/>
    <w:rsid w:val="005E4C0B"/>
    <w:rsid w:val="005E4C8B"/>
    <w:rsid w:val="005E4DBE"/>
    <w:rsid w:val="005E4DE6"/>
    <w:rsid w:val="005E4E09"/>
    <w:rsid w:val="005E4E8C"/>
    <w:rsid w:val="005E5090"/>
    <w:rsid w:val="005E5159"/>
    <w:rsid w:val="005E5193"/>
    <w:rsid w:val="005E51E1"/>
    <w:rsid w:val="005E52DC"/>
    <w:rsid w:val="005E5417"/>
    <w:rsid w:val="005E54C3"/>
    <w:rsid w:val="005E559D"/>
    <w:rsid w:val="005E5696"/>
    <w:rsid w:val="005E56B3"/>
    <w:rsid w:val="005E5853"/>
    <w:rsid w:val="005E593C"/>
    <w:rsid w:val="005E597B"/>
    <w:rsid w:val="005E5BBF"/>
    <w:rsid w:val="005E5BE5"/>
    <w:rsid w:val="005E5D29"/>
    <w:rsid w:val="005E5DB2"/>
    <w:rsid w:val="005E5F58"/>
    <w:rsid w:val="005E600C"/>
    <w:rsid w:val="005E6155"/>
    <w:rsid w:val="005E61C9"/>
    <w:rsid w:val="005E6322"/>
    <w:rsid w:val="005E6383"/>
    <w:rsid w:val="005E6390"/>
    <w:rsid w:val="005E6488"/>
    <w:rsid w:val="005E65D6"/>
    <w:rsid w:val="005E6676"/>
    <w:rsid w:val="005E6678"/>
    <w:rsid w:val="005E680D"/>
    <w:rsid w:val="005E68CD"/>
    <w:rsid w:val="005E68D6"/>
    <w:rsid w:val="005E68DF"/>
    <w:rsid w:val="005E6971"/>
    <w:rsid w:val="005E6985"/>
    <w:rsid w:val="005E6A5B"/>
    <w:rsid w:val="005E6B84"/>
    <w:rsid w:val="005E6BB2"/>
    <w:rsid w:val="005E6C72"/>
    <w:rsid w:val="005E6CCB"/>
    <w:rsid w:val="005E6CEC"/>
    <w:rsid w:val="005E6D24"/>
    <w:rsid w:val="005E6D59"/>
    <w:rsid w:val="005E6D93"/>
    <w:rsid w:val="005E6EA8"/>
    <w:rsid w:val="005E6F9F"/>
    <w:rsid w:val="005E706C"/>
    <w:rsid w:val="005E706D"/>
    <w:rsid w:val="005E708A"/>
    <w:rsid w:val="005E7102"/>
    <w:rsid w:val="005E7112"/>
    <w:rsid w:val="005E719B"/>
    <w:rsid w:val="005E7261"/>
    <w:rsid w:val="005E72CC"/>
    <w:rsid w:val="005E731E"/>
    <w:rsid w:val="005E7355"/>
    <w:rsid w:val="005E73AE"/>
    <w:rsid w:val="005E73BA"/>
    <w:rsid w:val="005E7666"/>
    <w:rsid w:val="005E7667"/>
    <w:rsid w:val="005E768A"/>
    <w:rsid w:val="005E76BA"/>
    <w:rsid w:val="005E7745"/>
    <w:rsid w:val="005E77D5"/>
    <w:rsid w:val="005E7939"/>
    <w:rsid w:val="005E79BD"/>
    <w:rsid w:val="005E7AE3"/>
    <w:rsid w:val="005E7BC8"/>
    <w:rsid w:val="005E7C22"/>
    <w:rsid w:val="005E7D3D"/>
    <w:rsid w:val="005E7D51"/>
    <w:rsid w:val="005E7DF0"/>
    <w:rsid w:val="005E7E08"/>
    <w:rsid w:val="005F002E"/>
    <w:rsid w:val="005F0080"/>
    <w:rsid w:val="005F00C7"/>
    <w:rsid w:val="005F034A"/>
    <w:rsid w:val="005F035F"/>
    <w:rsid w:val="005F03C7"/>
    <w:rsid w:val="005F045F"/>
    <w:rsid w:val="005F047F"/>
    <w:rsid w:val="005F052A"/>
    <w:rsid w:val="005F0555"/>
    <w:rsid w:val="005F05EA"/>
    <w:rsid w:val="005F06EE"/>
    <w:rsid w:val="005F07AA"/>
    <w:rsid w:val="005F07BB"/>
    <w:rsid w:val="005F0894"/>
    <w:rsid w:val="005F0965"/>
    <w:rsid w:val="005F09D9"/>
    <w:rsid w:val="005F09E7"/>
    <w:rsid w:val="005F0AE5"/>
    <w:rsid w:val="005F0B27"/>
    <w:rsid w:val="005F0B4F"/>
    <w:rsid w:val="005F0CD3"/>
    <w:rsid w:val="005F0D1C"/>
    <w:rsid w:val="005F0D48"/>
    <w:rsid w:val="005F0E1D"/>
    <w:rsid w:val="005F0E40"/>
    <w:rsid w:val="005F0E42"/>
    <w:rsid w:val="005F0EC9"/>
    <w:rsid w:val="005F0F89"/>
    <w:rsid w:val="005F104E"/>
    <w:rsid w:val="005F1081"/>
    <w:rsid w:val="005F10BD"/>
    <w:rsid w:val="005F10FC"/>
    <w:rsid w:val="005F149F"/>
    <w:rsid w:val="005F155F"/>
    <w:rsid w:val="005F159A"/>
    <w:rsid w:val="005F15A8"/>
    <w:rsid w:val="005F15AC"/>
    <w:rsid w:val="005F164D"/>
    <w:rsid w:val="005F166A"/>
    <w:rsid w:val="005F16BC"/>
    <w:rsid w:val="005F1706"/>
    <w:rsid w:val="005F171E"/>
    <w:rsid w:val="005F174E"/>
    <w:rsid w:val="005F17E2"/>
    <w:rsid w:val="005F1872"/>
    <w:rsid w:val="005F18E0"/>
    <w:rsid w:val="005F19F4"/>
    <w:rsid w:val="005F1A1C"/>
    <w:rsid w:val="005F1A3B"/>
    <w:rsid w:val="005F1BF8"/>
    <w:rsid w:val="005F1D09"/>
    <w:rsid w:val="005F1D6A"/>
    <w:rsid w:val="005F1DB7"/>
    <w:rsid w:val="005F1DC2"/>
    <w:rsid w:val="005F1E27"/>
    <w:rsid w:val="005F1FB4"/>
    <w:rsid w:val="005F1FF3"/>
    <w:rsid w:val="005F2179"/>
    <w:rsid w:val="005F21F8"/>
    <w:rsid w:val="005F2258"/>
    <w:rsid w:val="005F2427"/>
    <w:rsid w:val="005F267C"/>
    <w:rsid w:val="005F26F0"/>
    <w:rsid w:val="005F27C3"/>
    <w:rsid w:val="005F2809"/>
    <w:rsid w:val="005F282D"/>
    <w:rsid w:val="005F298D"/>
    <w:rsid w:val="005F29B5"/>
    <w:rsid w:val="005F29FF"/>
    <w:rsid w:val="005F2A2A"/>
    <w:rsid w:val="005F2A38"/>
    <w:rsid w:val="005F2B04"/>
    <w:rsid w:val="005F2B06"/>
    <w:rsid w:val="005F2B8C"/>
    <w:rsid w:val="005F2BC2"/>
    <w:rsid w:val="005F2C1C"/>
    <w:rsid w:val="005F2C91"/>
    <w:rsid w:val="005F2D38"/>
    <w:rsid w:val="005F2D85"/>
    <w:rsid w:val="005F2DA9"/>
    <w:rsid w:val="005F2E78"/>
    <w:rsid w:val="005F2FC4"/>
    <w:rsid w:val="005F2FD0"/>
    <w:rsid w:val="005F2FE7"/>
    <w:rsid w:val="005F3092"/>
    <w:rsid w:val="005F30F6"/>
    <w:rsid w:val="005F3303"/>
    <w:rsid w:val="005F33EF"/>
    <w:rsid w:val="005F3461"/>
    <w:rsid w:val="005F356A"/>
    <w:rsid w:val="005F37CF"/>
    <w:rsid w:val="005F395B"/>
    <w:rsid w:val="005F3964"/>
    <w:rsid w:val="005F3966"/>
    <w:rsid w:val="005F3A8C"/>
    <w:rsid w:val="005F3AB3"/>
    <w:rsid w:val="005F3B91"/>
    <w:rsid w:val="005F3CD0"/>
    <w:rsid w:val="005F3CE8"/>
    <w:rsid w:val="005F3D3D"/>
    <w:rsid w:val="005F3E19"/>
    <w:rsid w:val="005F3E24"/>
    <w:rsid w:val="005F3E72"/>
    <w:rsid w:val="005F3E8D"/>
    <w:rsid w:val="005F3EA4"/>
    <w:rsid w:val="005F3F4A"/>
    <w:rsid w:val="005F40BC"/>
    <w:rsid w:val="005F411E"/>
    <w:rsid w:val="005F4283"/>
    <w:rsid w:val="005F42C1"/>
    <w:rsid w:val="005F42CC"/>
    <w:rsid w:val="005F434B"/>
    <w:rsid w:val="005F449F"/>
    <w:rsid w:val="005F44C3"/>
    <w:rsid w:val="005F452C"/>
    <w:rsid w:val="005F45A2"/>
    <w:rsid w:val="005F45C8"/>
    <w:rsid w:val="005F45CB"/>
    <w:rsid w:val="005F4881"/>
    <w:rsid w:val="005F48A7"/>
    <w:rsid w:val="005F48EE"/>
    <w:rsid w:val="005F494F"/>
    <w:rsid w:val="005F4A4B"/>
    <w:rsid w:val="005F4A5E"/>
    <w:rsid w:val="005F4A9C"/>
    <w:rsid w:val="005F4E6E"/>
    <w:rsid w:val="005F4F5A"/>
    <w:rsid w:val="005F503E"/>
    <w:rsid w:val="005F50DF"/>
    <w:rsid w:val="005F5112"/>
    <w:rsid w:val="005F511E"/>
    <w:rsid w:val="005F516F"/>
    <w:rsid w:val="005F51DC"/>
    <w:rsid w:val="005F52BF"/>
    <w:rsid w:val="005F52C8"/>
    <w:rsid w:val="005F544F"/>
    <w:rsid w:val="005F557C"/>
    <w:rsid w:val="005F55DC"/>
    <w:rsid w:val="005F5624"/>
    <w:rsid w:val="005F5835"/>
    <w:rsid w:val="005F590E"/>
    <w:rsid w:val="005F5923"/>
    <w:rsid w:val="005F5A42"/>
    <w:rsid w:val="005F5ACB"/>
    <w:rsid w:val="005F5B8C"/>
    <w:rsid w:val="005F5BE3"/>
    <w:rsid w:val="005F5BE6"/>
    <w:rsid w:val="005F5BF6"/>
    <w:rsid w:val="005F5C4E"/>
    <w:rsid w:val="005F5CC9"/>
    <w:rsid w:val="005F5D18"/>
    <w:rsid w:val="005F5DE7"/>
    <w:rsid w:val="005F5E93"/>
    <w:rsid w:val="005F5EC4"/>
    <w:rsid w:val="005F5EDB"/>
    <w:rsid w:val="005F600D"/>
    <w:rsid w:val="005F61F0"/>
    <w:rsid w:val="005F6242"/>
    <w:rsid w:val="005F63C7"/>
    <w:rsid w:val="005F641B"/>
    <w:rsid w:val="005F643C"/>
    <w:rsid w:val="005F646B"/>
    <w:rsid w:val="005F64E0"/>
    <w:rsid w:val="005F6515"/>
    <w:rsid w:val="005F656E"/>
    <w:rsid w:val="005F65BC"/>
    <w:rsid w:val="005F65D9"/>
    <w:rsid w:val="005F674A"/>
    <w:rsid w:val="005F6817"/>
    <w:rsid w:val="005F688B"/>
    <w:rsid w:val="005F6939"/>
    <w:rsid w:val="005F697C"/>
    <w:rsid w:val="005F6997"/>
    <w:rsid w:val="005F69D0"/>
    <w:rsid w:val="005F6ABA"/>
    <w:rsid w:val="005F6C03"/>
    <w:rsid w:val="005F6C55"/>
    <w:rsid w:val="005F6C56"/>
    <w:rsid w:val="005F6C83"/>
    <w:rsid w:val="005F6CC8"/>
    <w:rsid w:val="005F6D4D"/>
    <w:rsid w:val="005F6DF0"/>
    <w:rsid w:val="005F6E12"/>
    <w:rsid w:val="005F6E72"/>
    <w:rsid w:val="005F6E98"/>
    <w:rsid w:val="005F6EAB"/>
    <w:rsid w:val="005F6F7E"/>
    <w:rsid w:val="005F6F92"/>
    <w:rsid w:val="005F6FC9"/>
    <w:rsid w:val="005F7100"/>
    <w:rsid w:val="005F7170"/>
    <w:rsid w:val="005F7173"/>
    <w:rsid w:val="005F71A7"/>
    <w:rsid w:val="005F7222"/>
    <w:rsid w:val="005F73A4"/>
    <w:rsid w:val="005F7425"/>
    <w:rsid w:val="005F745D"/>
    <w:rsid w:val="005F7557"/>
    <w:rsid w:val="005F7593"/>
    <w:rsid w:val="005F75AC"/>
    <w:rsid w:val="005F768C"/>
    <w:rsid w:val="005F76B9"/>
    <w:rsid w:val="005F788B"/>
    <w:rsid w:val="005F78AF"/>
    <w:rsid w:val="005F78C6"/>
    <w:rsid w:val="005F7BC6"/>
    <w:rsid w:val="005F7C1F"/>
    <w:rsid w:val="005F7CA9"/>
    <w:rsid w:val="005F7DED"/>
    <w:rsid w:val="005F7DF2"/>
    <w:rsid w:val="005F7E42"/>
    <w:rsid w:val="005F7E78"/>
    <w:rsid w:val="00600004"/>
    <w:rsid w:val="006000DC"/>
    <w:rsid w:val="006000E2"/>
    <w:rsid w:val="0060019A"/>
    <w:rsid w:val="0060019C"/>
    <w:rsid w:val="00600247"/>
    <w:rsid w:val="0060048D"/>
    <w:rsid w:val="006004E5"/>
    <w:rsid w:val="00600512"/>
    <w:rsid w:val="0060052E"/>
    <w:rsid w:val="00600646"/>
    <w:rsid w:val="0060069A"/>
    <w:rsid w:val="00600799"/>
    <w:rsid w:val="006007F5"/>
    <w:rsid w:val="00600A73"/>
    <w:rsid w:val="00600B2C"/>
    <w:rsid w:val="00600B4D"/>
    <w:rsid w:val="00600BA5"/>
    <w:rsid w:val="00600BF1"/>
    <w:rsid w:val="00600CBA"/>
    <w:rsid w:val="00600EC8"/>
    <w:rsid w:val="00600ED6"/>
    <w:rsid w:val="00600F93"/>
    <w:rsid w:val="00601010"/>
    <w:rsid w:val="00601044"/>
    <w:rsid w:val="00601083"/>
    <w:rsid w:val="006010D6"/>
    <w:rsid w:val="0060129C"/>
    <w:rsid w:val="006013B6"/>
    <w:rsid w:val="00601441"/>
    <w:rsid w:val="00601524"/>
    <w:rsid w:val="006015CF"/>
    <w:rsid w:val="00601874"/>
    <w:rsid w:val="006018E0"/>
    <w:rsid w:val="00601974"/>
    <w:rsid w:val="00601A36"/>
    <w:rsid w:val="00601C44"/>
    <w:rsid w:val="00601D1B"/>
    <w:rsid w:val="00601ED2"/>
    <w:rsid w:val="00601ED7"/>
    <w:rsid w:val="00601F0B"/>
    <w:rsid w:val="00601F43"/>
    <w:rsid w:val="00601FD7"/>
    <w:rsid w:val="0060207F"/>
    <w:rsid w:val="0060210F"/>
    <w:rsid w:val="0060215C"/>
    <w:rsid w:val="00602308"/>
    <w:rsid w:val="00602326"/>
    <w:rsid w:val="00602436"/>
    <w:rsid w:val="0060243A"/>
    <w:rsid w:val="00602447"/>
    <w:rsid w:val="0060246C"/>
    <w:rsid w:val="0060253F"/>
    <w:rsid w:val="00602595"/>
    <w:rsid w:val="006027B7"/>
    <w:rsid w:val="0060285A"/>
    <w:rsid w:val="006028B7"/>
    <w:rsid w:val="00602B51"/>
    <w:rsid w:val="00602C0B"/>
    <w:rsid w:val="00602D08"/>
    <w:rsid w:val="00602D24"/>
    <w:rsid w:val="00602DB5"/>
    <w:rsid w:val="00602E1B"/>
    <w:rsid w:val="00602E36"/>
    <w:rsid w:val="00602F9A"/>
    <w:rsid w:val="00602FD6"/>
    <w:rsid w:val="00603028"/>
    <w:rsid w:val="00603185"/>
    <w:rsid w:val="0060333A"/>
    <w:rsid w:val="00603348"/>
    <w:rsid w:val="006033DC"/>
    <w:rsid w:val="006033F0"/>
    <w:rsid w:val="006033FF"/>
    <w:rsid w:val="00603462"/>
    <w:rsid w:val="0060365E"/>
    <w:rsid w:val="006037B1"/>
    <w:rsid w:val="006037E3"/>
    <w:rsid w:val="00603807"/>
    <w:rsid w:val="00603863"/>
    <w:rsid w:val="006038F1"/>
    <w:rsid w:val="006038FC"/>
    <w:rsid w:val="00603997"/>
    <w:rsid w:val="00603A28"/>
    <w:rsid w:val="00603A61"/>
    <w:rsid w:val="00603B55"/>
    <w:rsid w:val="00603C88"/>
    <w:rsid w:val="00603DAC"/>
    <w:rsid w:val="00603E2F"/>
    <w:rsid w:val="00603E8B"/>
    <w:rsid w:val="00603F21"/>
    <w:rsid w:val="00603F2F"/>
    <w:rsid w:val="0060407B"/>
    <w:rsid w:val="0060422F"/>
    <w:rsid w:val="0060427F"/>
    <w:rsid w:val="0060431B"/>
    <w:rsid w:val="006043C3"/>
    <w:rsid w:val="00604443"/>
    <w:rsid w:val="006045EB"/>
    <w:rsid w:val="0060460F"/>
    <w:rsid w:val="00604618"/>
    <w:rsid w:val="0060467C"/>
    <w:rsid w:val="0060483C"/>
    <w:rsid w:val="00604891"/>
    <w:rsid w:val="006048B3"/>
    <w:rsid w:val="00604999"/>
    <w:rsid w:val="00604B03"/>
    <w:rsid w:val="00604BCF"/>
    <w:rsid w:val="00604BD9"/>
    <w:rsid w:val="00604C7C"/>
    <w:rsid w:val="00604DF9"/>
    <w:rsid w:val="00604F6C"/>
    <w:rsid w:val="006050B5"/>
    <w:rsid w:val="0060514D"/>
    <w:rsid w:val="00605170"/>
    <w:rsid w:val="006051D1"/>
    <w:rsid w:val="0060527F"/>
    <w:rsid w:val="00605380"/>
    <w:rsid w:val="00605576"/>
    <w:rsid w:val="00605679"/>
    <w:rsid w:val="006056A8"/>
    <w:rsid w:val="006056B8"/>
    <w:rsid w:val="006056BA"/>
    <w:rsid w:val="0060571E"/>
    <w:rsid w:val="006057ED"/>
    <w:rsid w:val="00605800"/>
    <w:rsid w:val="00605870"/>
    <w:rsid w:val="00605993"/>
    <w:rsid w:val="006059ED"/>
    <w:rsid w:val="00605CBB"/>
    <w:rsid w:val="00605CCE"/>
    <w:rsid w:val="00605D1A"/>
    <w:rsid w:val="00605D5F"/>
    <w:rsid w:val="00605F4B"/>
    <w:rsid w:val="00605F67"/>
    <w:rsid w:val="00605F74"/>
    <w:rsid w:val="00605FD7"/>
    <w:rsid w:val="00606008"/>
    <w:rsid w:val="00606057"/>
    <w:rsid w:val="006060AA"/>
    <w:rsid w:val="006061C6"/>
    <w:rsid w:val="00606304"/>
    <w:rsid w:val="0060631C"/>
    <w:rsid w:val="006063CB"/>
    <w:rsid w:val="006063DA"/>
    <w:rsid w:val="0060652E"/>
    <w:rsid w:val="0060652F"/>
    <w:rsid w:val="006065CB"/>
    <w:rsid w:val="0060668F"/>
    <w:rsid w:val="006067A9"/>
    <w:rsid w:val="006067B3"/>
    <w:rsid w:val="006068CB"/>
    <w:rsid w:val="00606924"/>
    <w:rsid w:val="00606993"/>
    <w:rsid w:val="0060699A"/>
    <w:rsid w:val="006069FC"/>
    <w:rsid w:val="00606A4F"/>
    <w:rsid w:val="00606AC6"/>
    <w:rsid w:val="00606BE3"/>
    <w:rsid w:val="00606C71"/>
    <w:rsid w:val="00606D03"/>
    <w:rsid w:val="00606D16"/>
    <w:rsid w:val="00606D74"/>
    <w:rsid w:val="00606E60"/>
    <w:rsid w:val="00606F0E"/>
    <w:rsid w:val="00606F74"/>
    <w:rsid w:val="00606F9A"/>
    <w:rsid w:val="00606FB0"/>
    <w:rsid w:val="00607004"/>
    <w:rsid w:val="00607008"/>
    <w:rsid w:val="00607117"/>
    <w:rsid w:val="00607266"/>
    <w:rsid w:val="00607385"/>
    <w:rsid w:val="0060744A"/>
    <w:rsid w:val="0060746A"/>
    <w:rsid w:val="00607494"/>
    <w:rsid w:val="0060749B"/>
    <w:rsid w:val="00607596"/>
    <w:rsid w:val="0060778A"/>
    <w:rsid w:val="006077B0"/>
    <w:rsid w:val="006077C0"/>
    <w:rsid w:val="006077E4"/>
    <w:rsid w:val="00607814"/>
    <w:rsid w:val="00607833"/>
    <w:rsid w:val="00607851"/>
    <w:rsid w:val="00607889"/>
    <w:rsid w:val="006078A6"/>
    <w:rsid w:val="00607903"/>
    <w:rsid w:val="00607949"/>
    <w:rsid w:val="00607990"/>
    <w:rsid w:val="00607A07"/>
    <w:rsid w:val="00607BC7"/>
    <w:rsid w:val="00607C44"/>
    <w:rsid w:val="00607CDC"/>
    <w:rsid w:val="00607DC0"/>
    <w:rsid w:val="00607EC3"/>
    <w:rsid w:val="00607F54"/>
    <w:rsid w:val="0061002E"/>
    <w:rsid w:val="00610037"/>
    <w:rsid w:val="0061005C"/>
    <w:rsid w:val="00610092"/>
    <w:rsid w:val="006100BE"/>
    <w:rsid w:val="00610112"/>
    <w:rsid w:val="006101C9"/>
    <w:rsid w:val="0061026D"/>
    <w:rsid w:val="006103ED"/>
    <w:rsid w:val="0061047E"/>
    <w:rsid w:val="006104AF"/>
    <w:rsid w:val="006104D1"/>
    <w:rsid w:val="006104FB"/>
    <w:rsid w:val="0061054C"/>
    <w:rsid w:val="00610559"/>
    <w:rsid w:val="00610614"/>
    <w:rsid w:val="00610661"/>
    <w:rsid w:val="006107B0"/>
    <w:rsid w:val="00610803"/>
    <w:rsid w:val="00610872"/>
    <w:rsid w:val="0061087C"/>
    <w:rsid w:val="006108E2"/>
    <w:rsid w:val="00610A34"/>
    <w:rsid w:val="00610AA6"/>
    <w:rsid w:val="00610AAB"/>
    <w:rsid w:val="00610C6A"/>
    <w:rsid w:val="00610CCB"/>
    <w:rsid w:val="00611062"/>
    <w:rsid w:val="0061111B"/>
    <w:rsid w:val="006111CA"/>
    <w:rsid w:val="006113A6"/>
    <w:rsid w:val="0061146C"/>
    <w:rsid w:val="006114A1"/>
    <w:rsid w:val="00611539"/>
    <w:rsid w:val="006115FE"/>
    <w:rsid w:val="00611661"/>
    <w:rsid w:val="0061167F"/>
    <w:rsid w:val="006116AF"/>
    <w:rsid w:val="0061186F"/>
    <w:rsid w:val="0061187F"/>
    <w:rsid w:val="0061194D"/>
    <w:rsid w:val="006119A5"/>
    <w:rsid w:val="006119AB"/>
    <w:rsid w:val="006119F8"/>
    <w:rsid w:val="00611BF2"/>
    <w:rsid w:val="00611C51"/>
    <w:rsid w:val="00611D23"/>
    <w:rsid w:val="00611D76"/>
    <w:rsid w:val="00611E0A"/>
    <w:rsid w:val="00611E44"/>
    <w:rsid w:val="00611FE6"/>
    <w:rsid w:val="00612009"/>
    <w:rsid w:val="00612130"/>
    <w:rsid w:val="006121AC"/>
    <w:rsid w:val="00612281"/>
    <w:rsid w:val="00612331"/>
    <w:rsid w:val="0061234E"/>
    <w:rsid w:val="0061241C"/>
    <w:rsid w:val="00612465"/>
    <w:rsid w:val="006124C7"/>
    <w:rsid w:val="0061256B"/>
    <w:rsid w:val="006125A9"/>
    <w:rsid w:val="006125E3"/>
    <w:rsid w:val="0061260E"/>
    <w:rsid w:val="00612636"/>
    <w:rsid w:val="0061273E"/>
    <w:rsid w:val="0061274B"/>
    <w:rsid w:val="006127C3"/>
    <w:rsid w:val="00612807"/>
    <w:rsid w:val="00612873"/>
    <w:rsid w:val="00612881"/>
    <w:rsid w:val="006129A0"/>
    <w:rsid w:val="00612AFC"/>
    <w:rsid w:val="00612B10"/>
    <w:rsid w:val="00612DF8"/>
    <w:rsid w:val="00612EC8"/>
    <w:rsid w:val="00612EE0"/>
    <w:rsid w:val="00612F3D"/>
    <w:rsid w:val="0061304F"/>
    <w:rsid w:val="0061317D"/>
    <w:rsid w:val="0061317F"/>
    <w:rsid w:val="0061324B"/>
    <w:rsid w:val="006132D3"/>
    <w:rsid w:val="00613376"/>
    <w:rsid w:val="006133B2"/>
    <w:rsid w:val="006133E9"/>
    <w:rsid w:val="0061344A"/>
    <w:rsid w:val="006134E4"/>
    <w:rsid w:val="006135BE"/>
    <w:rsid w:val="006135CE"/>
    <w:rsid w:val="00613634"/>
    <w:rsid w:val="0061370B"/>
    <w:rsid w:val="00613789"/>
    <w:rsid w:val="006137B4"/>
    <w:rsid w:val="0061383C"/>
    <w:rsid w:val="00613844"/>
    <w:rsid w:val="0061395C"/>
    <w:rsid w:val="00613AE8"/>
    <w:rsid w:val="00613AF1"/>
    <w:rsid w:val="00613D2C"/>
    <w:rsid w:val="00613D2F"/>
    <w:rsid w:val="00613D8A"/>
    <w:rsid w:val="00613E84"/>
    <w:rsid w:val="00613F83"/>
    <w:rsid w:val="00613FA7"/>
    <w:rsid w:val="00613FF3"/>
    <w:rsid w:val="006140DD"/>
    <w:rsid w:val="00614107"/>
    <w:rsid w:val="00614154"/>
    <w:rsid w:val="0061417E"/>
    <w:rsid w:val="006141D6"/>
    <w:rsid w:val="006141ED"/>
    <w:rsid w:val="00614225"/>
    <w:rsid w:val="00614239"/>
    <w:rsid w:val="00614396"/>
    <w:rsid w:val="00614400"/>
    <w:rsid w:val="0061444F"/>
    <w:rsid w:val="00614478"/>
    <w:rsid w:val="006145B3"/>
    <w:rsid w:val="00614640"/>
    <w:rsid w:val="0061475A"/>
    <w:rsid w:val="0061475D"/>
    <w:rsid w:val="006147B2"/>
    <w:rsid w:val="0061487E"/>
    <w:rsid w:val="0061490D"/>
    <w:rsid w:val="00614B17"/>
    <w:rsid w:val="00614DD5"/>
    <w:rsid w:val="00614DE6"/>
    <w:rsid w:val="00614E47"/>
    <w:rsid w:val="00614F4B"/>
    <w:rsid w:val="00614F4F"/>
    <w:rsid w:val="006150E5"/>
    <w:rsid w:val="006150FA"/>
    <w:rsid w:val="00615133"/>
    <w:rsid w:val="00615215"/>
    <w:rsid w:val="00615295"/>
    <w:rsid w:val="00615334"/>
    <w:rsid w:val="00615369"/>
    <w:rsid w:val="006155A3"/>
    <w:rsid w:val="006156B2"/>
    <w:rsid w:val="00615706"/>
    <w:rsid w:val="00615733"/>
    <w:rsid w:val="00615821"/>
    <w:rsid w:val="0061585F"/>
    <w:rsid w:val="0061590C"/>
    <w:rsid w:val="006159A5"/>
    <w:rsid w:val="006159E4"/>
    <w:rsid w:val="00615A68"/>
    <w:rsid w:val="00615A8D"/>
    <w:rsid w:val="00615AE6"/>
    <w:rsid w:val="00615B03"/>
    <w:rsid w:val="00615B94"/>
    <w:rsid w:val="00615CC4"/>
    <w:rsid w:val="00615CEF"/>
    <w:rsid w:val="00615CFF"/>
    <w:rsid w:val="00615DDF"/>
    <w:rsid w:val="00616025"/>
    <w:rsid w:val="00616058"/>
    <w:rsid w:val="00616059"/>
    <w:rsid w:val="006160B1"/>
    <w:rsid w:val="006160CC"/>
    <w:rsid w:val="006160CF"/>
    <w:rsid w:val="0061615C"/>
    <w:rsid w:val="006161EC"/>
    <w:rsid w:val="006161F9"/>
    <w:rsid w:val="00616455"/>
    <w:rsid w:val="00616545"/>
    <w:rsid w:val="00616874"/>
    <w:rsid w:val="006168BB"/>
    <w:rsid w:val="00616936"/>
    <w:rsid w:val="006169DD"/>
    <w:rsid w:val="006169DF"/>
    <w:rsid w:val="00616A6E"/>
    <w:rsid w:val="00616AE4"/>
    <w:rsid w:val="00616B37"/>
    <w:rsid w:val="00616B6E"/>
    <w:rsid w:val="00616BA2"/>
    <w:rsid w:val="00616C26"/>
    <w:rsid w:val="00616CB2"/>
    <w:rsid w:val="00616D48"/>
    <w:rsid w:val="00616E09"/>
    <w:rsid w:val="00616E58"/>
    <w:rsid w:val="00616E9A"/>
    <w:rsid w:val="00616F56"/>
    <w:rsid w:val="0061701F"/>
    <w:rsid w:val="006170FA"/>
    <w:rsid w:val="0061714E"/>
    <w:rsid w:val="006171C5"/>
    <w:rsid w:val="00617224"/>
    <w:rsid w:val="0061736B"/>
    <w:rsid w:val="00617405"/>
    <w:rsid w:val="0061741B"/>
    <w:rsid w:val="00617462"/>
    <w:rsid w:val="006174A7"/>
    <w:rsid w:val="006174BB"/>
    <w:rsid w:val="006174CE"/>
    <w:rsid w:val="006175BB"/>
    <w:rsid w:val="0061769C"/>
    <w:rsid w:val="00617765"/>
    <w:rsid w:val="006178B4"/>
    <w:rsid w:val="00617974"/>
    <w:rsid w:val="00617983"/>
    <w:rsid w:val="00617A23"/>
    <w:rsid w:val="00617B44"/>
    <w:rsid w:val="00617B57"/>
    <w:rsid w:val="00617BF3"/>
    <w:rsid w:val="00617C44"/>
    <w:rsid w:val="00617C9E"/>
    <w:rsid w:val="00617DE8"/>
    <w:rsid w:val="00617E20"/>
    <w:rsid w:val="00617E42"/>
    <w:rsid w:val="00617E71"/>
    <w:rsid w:val="00617EEF"/>
    <w:rsid w:val="00617F16"/>
    <w:rsid w:val="0062004D"/>
    <w:rsid w:val="00620083"/>
    <w:rsid w:val="00620180"/>
    <w:rsid w:val="006201D2"/>
    <w:rsid w:val="006201F6"/>
    <w:rsid w:val="006202BF"/>
    <w:rsid w:val="00620379"/>
    <w:rsid w:val="0062050B"/>
    <w:rsid w:val="00620541"/>
    <w:rsid w:val="006206F3"/>
    <w:rsid w:val="00620711"/>
    <w:rsid w:val="00620905"/>
    <w:rsid w:val="006209C0"/>
    <w:rsid w:val="00620AE2"/>
    <w:rsid w:val="00620BB5"/>
    <w:rsid w:val="00620CCC"/>
    <w:rsid w:val="00620CE0"/>
    <w:rsid w:val="00620E03"/>
    <w:rsid w:val="00620E08"/>
    <w:rsid w:val="00620EBF"/>
    <w:rsid w:val="00620EE4"/>
    <w:rsid w:val="0062108D"/>
    <w:rsid w:val="006210BD"/>
    <w:rsid w:val="00621170"/>
    <w:rsid w:val="006211AB"/>
    <w:rsid w:val="006211E3"/>
    <w:rsid w:val="006211F1"/>
    <w:rsid w:val="0062125F"/>
    <w:rsid w:val="00621368"/>
    <w:rsid w:val="006213BC"/>
    <w:rsid w:val="00621414"/>
    <w:rsid w:val="00621482"/>
    <w:rsid w:val="00621490"/>
    <w:rsid w:val="006214F7"/>
    <w:rsid w:val="00621557"/>
    <w:rsid w:val="0062162B"/>
    <w:rsid w:val="00621657"/>
    <w:rsid w:val="006216B3"/>
    <w:rsid w:val="006216BF"/>
    <w:rsid w:val="006216C2"/>
    <w:rsid w:val="0062170D"/>
    <w:rsid w:val="00621AC6"/>
    <w:rsid w:val="00621DD7"/>
    <w:rsid w:val="00621F6B"/>
    <w:rsid w:val="00621F89"/>
    <w:rsid w:val="00622018"/>
    <w:rsid w:val="00622102"/>
    <w:rsid w:val="006221A7"/>
    <w:rsid w:val="006221C3"/>
    <w:rsid w:val="006222B1"/>
    <w:rsid w:val="0062234E"/>
    <w:rsid w:val="00622383"/>
    <w:rsid w:val="00622445"/>
    <w:rsid w:val="00622465"/>
    <w:rsid w:val="00622515"/>
    <w:rsid w:val="00622562"/>
    <w:rsid w:val="006225A0"/>
    <w:rsid w:val="00622653"/>
    <w:rsid w:val="00622659"/>
    <w:rsid w:val="00622802"/>
    <w:rsid w:val="006228A1"/>
    <w:rsid w:val="00622909"/>
    <w:rsid w:val="0062290D"/>
    <w:rsid w:val="00622BFE"/>
    <w:rsid w:val="00622C0B"/>
    <w:rsid w:val="00622CAB"/>
    <w:rsid w:val="00622F47"/>
    <w:rsid w:val="00622FA3"/>
    <w:rsid w:val="0062301D"/>
    <w:rsid w:val="00623286"/>
    <w:rsid w:val="006232DE"/>
    <w:rsid w:val="006233C4"/>
    <w:rsid w:val="00623634"/>
    <w:rsid w:val="00623644"/>
    <w:rsid w:val="0062364B"/>
    <w:rsid w:val="00623650"/>
    <w:rsid w:val="006237B8"/>
    <w:rsid w:val="006238B0"/>
    <w:rsid w:val="006239C8"/>
    <w:rsid w:val="00623C04"/>
    <w:rsid w:val="00623C90"/>
    <w:rsid w:val="00623D4E"/>
    <w:rsid w:val="00623D7F"/>
    <w:rsid w:val="00623EBB"/>
    <w:rsid w:val="00624031"/>
    <w:rsid w:val="006240D3"/>
    <w:rsid w:val="0062417E"/>
    <w:rsid w:val="006241B5"/>
    <w:rsid w:val="0062423D"/>
    <w:rsid w:val="00624418"/>
    <w:rsid w:val="006244A1"/>
    <w:rsid w:val="006244AD"/>
    <w:rsid w:val="00624512"/>
    <w:rsid w:val="006245D5"/>
    <w:rsid w:val="0062461E"/>
    <w:rsid w:val="0062461F"/>
    <w:rsid w:val="00624783"/>
    <w:rsid w:val="006248B6"/>
    <w:rsid w:val="006248E0"/>
    <w:rsid w:val="0062491B"/>
    <w:rsid w:val="0062499B"/>
    <w:rsid w:val="00624AB7"/>
    <w:rsid w:val="00624AB8"/>
    <w:rsid w:val="00624BDE"/>
    <w:rsid w:val="00624C58"/>
    <w:rsid w:val="00625044"/>
    <w:rsid w:val="00625045"/>
    <w:rsid w:val="006250AB"/>
    <w:rsid w:val="00625158"/>
    <w:rsid w:val="006251A4"/>
    <w:rsid w:val="006251F5"/>
    <w:rsid w:val="0062524B"/>
    <w:rsid w:val="00625278"/>
    <w:rsid w:val="006252BF"/>
    <w:rsid w:val="006252FF"/>
    <w:rsid w:val="006254AD"/>
    <w:rsid w:val="0062559D"/>
    <w:rsid w:val="006255A4"/>
    <w:rsid w:val="006255EF"/>
    <w:rsid w:val="006256D0"/>
    <w:rsid w:val="0062579B"/>
    <w:rsid w:val="006259AF"/>
    <w:rsid w:val="006259DD"/>
    <w:rsid w:val="00625A1B"/>
    <w:rsid w:val="00625A5B"/>
    <w:rsid w:val="00625AF0"/>
    <w:rsid w:val="00625AF2"/>
    <w:rsid w:val="00625B75"/>
    <w:rsid w:val="00625C5F"/>
    <w:rsid w:val="00625E53"/>
    <w:rsid w:val="00625F00"/>
    <w:rsid w:val="0062619F"/>
    <w:rsid w:val="00626273"/>
    <w:rsid w:val="006262A5"/>
    <w:rsid w:val="006262F7"/>
    <w:rsid w:val="00626305"/>
    <w:rsid w:val="00626382"/>
    <w:rsid w:val="0062639B"/>
    <w:rsid w:val="00626426"/>
    <w:rsid w:val="0062648A"/>
    <w:rsid w:val="0062649B"/>
    <w:rsid w:val="006264A7"/>
    <w:rsid w:val="00626523"/>
    <w:rsid w:val="00626573"/>
    <w:rsid w:val="00626596"/>
    <w:rsid w:val="006266C4"/>
    <w:rsid w:val="006266F4"/>
    <w:rsid w:val="00626744"/>
    <w:rsid w:val="0062675B"/>
    <w:rsid w:val="0062678F"/>
    <w:rsid w:val="00626839"/>
    <w:rsid w:val="0062687B"/>
    <w:rsid w:val="006268F4"/>
    <w:rsid w:val="00626908"/>
    <w:rsid w:val="006269F2"/>
    <w:rsid w:val="00626C4B"/>
    <w:rsid w:val="00626C5B"/>
    <w:rsid w:val="00626C86"/>
    <w:rsid w:val="00626C94"/>
    <w:rsid w:val="00626CE5"/>
    <w:rsid w:val="00626D3D"/>
    <w:rsid w:val="00626DF7"/>
    <w:rsid w:val="00626E6B"/>
    <w:rsid w:val="00626E8B"/>
    <w:rsid w:val="00626ED0"/>
    <w:rsid w:val="00626F05"/>
    <w:rsid w:val="00626F53"/>
    <w:rsid w:val="00626F6E"/>
    <w:rsid w:val="0062700E"/>
    <w:rsid w:val="0062714B"/>
    <w:rsid w:val="006271AF"/>
    <w:rsid w:val="006271D9"/>
    <w:rsid w:val="006272DA"/>
    <w:rsid w:val="006273BD"/>
    <w:rsid w:val="0062746E"/>
    <w:rsid w:val="00627483"/>
    <w:rsid w:val="006275F5"/>
    <w:rsid w:val="0062768D"/>
    <w:rsid w:val="00627880"/>
    <w:rsid w:val="006278A0"/>
    <w:rsid w:val="00627907"/>
    <w:rsid w:val="006279A0"/>
    <w:rsid w:val="006279FA"/>
    <w:rsid w:val="00627A28"/>
    <w:rsid w:val="00627B05"/>
    <w:rsid w:val="00627BDD"/>
    <w:rsid w:val="00627C78"/>
    <w:rsid w:val="00627D4B"/>
    <w:rsid w:val="00627DBA"/>
    <w:rsid w:val="00627E26"/>
    <w:rsid w:val="00627E44"/>
    <w:rsid w:val="00627EF2"/>
    <w:rsid w:val="00630086"/>
    <w:rsid w:val="0063009F"/>
    <w:rsid w:val="006300DA"/>
    <w:rsid w:val="0063021B"/>
    <w:rsid w:val="00630282"/>
    <w:rsid w:val="006302C8"/>
    <w:rsid w:val="0063033A"/>
    <w:rsid w:val="00630388"/>
    <w:rsid w:val="00630409"/>
    <w:rsid w:val="00630441"/>
    <w:rsid w:val="00630484"/>
    <w:rsid w:val="0063051F"/>
    <w:rsid w:val="00630636"/>
    <w:rsid w:val="00630666"/>
    <w:rsid w:val="0063068B"/>
    <w:rsid w:val="006308C5"/>
    <w:rsid w:val="00630952"/>
    <w:rsid w:val="00630A94"/>
    <w:rsid w:val="00630AC9"/>
    <w:rsid w:val="00630AEB"/>
    <w:rsid w:val="00630CF0"/>
    <w:rsid w:val="00630D15"/>
    <w:rsid w:val="00630DBC"/>
    <w:rsid w:val="00630E44"/>
    <w:rsid w:val="00630F64"/>
    <w:rsid w:val="00630FDD"/>
    <w:rsid w:val="00630FFF"/>
    <w:rsid w:val="00631226"/>
    <w:rsid w:val="0063124C"/>
    <w:rsid w:val="0063129E"/>
    <w:rsid w:val="00631380"/>
    <w:rsid w:val="00631388"/>
    <w:rsid w:val="006313F9"/>
    <w:rsid w:val="00631416"/>
    <w:rsid w:val="0063145E"/>
    <w:rsid w:val="0063147C"/>
    <w:rsid w:val="006314B6"/>
    <w:rsid w:val="00631503"/>
    <w:rsid w:val="00631560"/>
    <w:rsid w:val="006318A7"/>
    <w:rsid w:val="006318E5"/>
    <w:rsid w:val="00631AC2"/>
    <w:rsid w:val="00631B89"/>
    <w:rsid w:val="00631D10"/>
    <w:rsid w:val="00631DFF"/>
    <w:rsid w:val="00631E92"/>
    <w:rsid w:val="00631EA5"/>
    <w:rsid w:val="00631EF3"/>
    <w:rsid w:val="00631F07"/>
    <w:rsid w:val="00631FD7"/>
    <w:rsid w:val="00631FF7"/>
    <w:rsid w:val="00632029"/>
    <w:rsid w:val="006320B2"/>
    <w:rsid w:val="00632101"/>
    <w:rsid w:val="00632351"/>
    <w:rsid w:val="006323A3"/>
    <w:rsid w:val="006323D0"/>
    <w:rsid w:val="00632542"/>
    <w:rsid w:val="00632624"/>
    <w:rsid w:val="006326A5"/>
    <w:rsid w:val="0063270F"/>
    <w:rsid w:val="0063279B"/>
    <w:rsid w:val="006327BA"/>
    <w:rsid w:val="006327D4"/>
    <w:rsid w:val="00632823"/>
    <w:rsid w:val="0063287A"/>
    <w:rsid w:val="0063289F"/>
    <w:rsid w:val="006328A7"/>
    <w:rsid w:val="006328BB"/>
    <w:rsid w:val="00632976"/>
    <w:rsid w:val="00632A13"/>
    <w:rsid w:val="00632B9A"/>
    <w:rsid w:val="00632EE9"/>
    <w:rsid w:val="006330F5"/>
    <w:rsid w:val="00633230"/>
    <w:rsid w:val="0063333A"/>
    <w:rsid w:val="00633357"/>
    <w:rsid w:val="0063340E"/>
    <w:rsid w:val="00633532"/>
    <w:rsid w:val="0063356B"/>
    <w:rsid w:val="0063361A"/>
    <w:rsid w:val="00633637"/>
    <w:rsid w:val="00633697"/>
    <w:rsid w:val="00633741"/>
    <w:rsid w:val="00633843"/>
    <w:rsid w:val="00633B06"/>
    <w:rsid w:val="00633B1B"/>
    <w:rsid w:val="00633B37"/>
    <w:rsid w:val="00633B5C"/>
    <w:rsid w:val="00633B89"/>
    <w:rsid w:val="00633C82"/>
    <w:rsid w:val="00633D09"/>
    <w:rsid w:val="00633DAB"/>
    <w:rsid w:val="00633DD9"/>
    <w:rsid w:val="00633E20"/>
    <w:rsid w:val="00633EB3"/>
    <w:rsid w:val="00633FB3"/>
    <w:rsid w:val="0063406B"/>
    <w:rsid w:val="00634344"/>
    <w:rsid w:val="0063438F"/>
    <w:rsid w:val="0063444A"/>
    <w:rsid w:val="00634525"/>
    <w:rsid w:val="006345E1"/>
    <w:rsid w:val="006345F0"/>
    <w:rsid w:val="00634602"/>
    <w:rsid w:val="00634682"/>
    <w:rsid w:val="006346FB"/>
    <w:rsid w:val="006346FC"/>
    <w:rsid w:val="00634A19"/>
    <w:rsid w:val="00634B2A"/>
    <w:rsid w:val="00634B3A"/>
    <w:rsid w:val="00634C73"/>
    <w:rsid w:val="00634D10"/>
    <w:rsid w:val="00634D1D"/>
    <w:rsid w:val="00634DF8"/>
    <w:rsid w:val="00634E11"/>
    <w:rsid w:val="00634EDF"/>
    <w:rsid w:val="00634F10"/>
    <w:rsid w:val="00635039"/>
    <w:rsid w:val="00635148"/>
    <w:rsid w:val="006351C8"/>
    <w:rsid w:val="0063521B"/>
    <w:rsid w:val="006354EE"/>
    <w:rsid w:val="0063554F"/>
    <w:rsid w:val="00635565"/>
    <w:rsid w:val="00635593"/>
    <w:rsid w:val="006356A5"/>
    <w:rsid w:val="006356F8"/>
    <w:rsid w:val="00635768"/>
    <w:rsid w:val="006357C1"/>
    <w:rsid w:val="006357C6"/>
    <w:rsid w:val="00635A97"/>
    <w:rsid w:val="00635B0B"/>
    <w:rsid w:val="00635B64"/>
    <w:rsid w:val="00635BA5"/>
    <w:rsid w:val="00635C18"/>
    <w:rsid w:val="00635CCD"/>
    <w:rsid w:val="00635DA4"/>
    <w:rsid w:val="00635EB6"/>
    <w:rsid w:val="00635EFF"/>
    <w:rsid w:val="00635F12"/>
    <w:rsid w:val="00635F5D"/>
    <w:rsid w:val="00635F74"/>
    <w:rsid w:val="00635F99"/>
    <w:rsid w:val="00635FC9"/>
    <w:rsid w:val="00636023"/>
    <w:rsid w:val="0063607B"/>
    <w:rsid w:val="006360BC"/>
    <w:rsid w:val="006361CC"/>
    <w:rsid w:val="006362AD"/>
    <w:rsid w:val="006362F2"/>
    <w:rsid w:val="0063653F"/>
    <w:rsid w:val="006365A0"/>
    <w:rsid w:val="00636636"/>
    <w:rsid w:val="0063670B"/>
    <w:rsid w:val="00636713"/>
    <w:rsid w:val="00636786"/>
    <w:rsid w:val="006367AF"/>
    <w:rsid w:val="00636899"/>
    <w:rsid w:val="00636917"/>
    <w:rsid w:val="0063695F"/>
    <w:rsid w:val="00636966"/>
    <w:rsid w:val="0063699B"/>
    <w:rsid w:val="006369D1"/>
    <w:rsid w:val="006369DF"/>
    <w:rsid w:val="00636A85"/>
    <w:rsid w:val="00636AB1"/>
    <w:rsid w:val="00636ACA"/>
    <w:rsid w:val="00636AD6"/>
    <w:rsid w:val="00636BA7"/>
    <w:rsid w:val="00636BE3"/>
    <w:rsid w:val="00636C50"/>
    <w:rsid w:val="00636C6E"/>
    <w:rsid w:val="00636D06"/>
    <w:rsid w:val="00636DD1"/>
    <w:rsid w:val="00636DDD"/>
    <w:rsid w:val="00636E57"/>
    <w:rsid w:val="00636EB9"/>
    <w:rsid w:val="00636EDC"/>
    <w:rsid w:val="00636F03"/>
    <w:rsid w:val="00636F0D"/>
    <w:rsid w:val="00636F15"/>
    <w:rsid w:val="00636F34"/>
    <w:rsid w:val="00637092"/>
    <w:rsid w:val="006371A1"/>
    <w:rsid w:val="006371FB"/>
    <w:rsid w:val="0063721F"/>
    <w:rsid w:val="0063723F"/>
    <w:rsid w:val="006372BC"/>
    <w:rsid w:val="006373A6"/>
    <w:rsid w:val="006373FA"/>
    <w:rsid w:val="006374A0"/>
    <w:rsid w:val="006374D5"/>
    <w:rsid w:val="00637505"/>
    <w:rsid w:val="006376B0"/>
    <w:rsid w:val="006377FC"/>
    <w:rsid w:val="0063780A"/>
    <w:rsid w:val="0063789C"/>
    <w:rsid w:val="006378F3"/>
    <w:rsid w:val="00637933"/>
    <w:rsid w:val="0063794B"/>
    <w:rsid w:val="00637A2B"/>
    <w:rsid w:val="00637AB1"/>
    <w:rsid w:val="00637C41"/>
    <w:rsid w:val="00637CB2"/>
    <w:rsid w:val="00637E84"/>
    <w:rsid w:val="00637F03"/>
    <w:rsid w:val="00637F77"/>
    <w:rsid w:val="00637FAC"/>
    <w:rsid w:val="00637FD0"/>
    <w:rsid w:val="00640002"/>
    <w:rsid w:val="00640039"/>
    <w:rsid w:val="00640067"/>
    <w:rsid w:val="006400C4"/>
    <w:rsid w:val="006400C7"/>
    <w:rsid w:val="006401FF"/>
    <w:rsid w:val="00640239"/>
    <w:rsid w:val="0064025C"/>
    <w:rsid w:val="006404E6"/>
    <w:rsid w:val="0064053D"/>
    <w:rsid w:val="006405B1"/>
    <w:rsid w:val="0064071A"/>
    <w:rsid w:val="0064075E"/>
    <w:rsid w:val="00640794"/>
    <w:rsid w:val="00640841"/>
    <w:rsid w:val="00640960"/>
    <w:rsid w:val="00640A82"/>
    <w:rsid w:val="00640AB5"/>
    <w:rsid w:val="00640AEF"/>
    <w:rsid w:val="00640C07"/>
    <w:rsid w:val="00640CE7"/>
    <w:rsid w:val="00640DF0"/>
    <w:rsid w:val="00640E0C"/>
    <w:rsid w:val="00640E4E"/>
    <w:rsid w:val="00640F19"/>
    <w:rsid w:val="00640FE8"/>
    <w:rsid w:val="006411DF"/>
    <w:rsid w:val="00641240"/>
    <w:rsid w:val="00641260"/>
    <w:rsid w:val="006414B8"/>
    <w:rsid w:val="006415DA"/>
    <w:rsid w:val="00641649"/>
    <w:rsid w:val="00641710"/>
    <w:rsid w:val="006417E4"/>
    <w:rsid w:val="0064188A"/>
    <w:rsid w:val="006418EA"/>
    <w:rsid w:val="00641955"/>
    <w:rsid w:val="006419C6"/>
    <w:rsid w:val="00641AAF"/>
    <w:rsid w:val="00641C09"/>
    <w:rsid w:val="00641C72"/>
    <w:rsid w:val="00641CEB"/>
    <w:rsid w:val="00641E39"/>
    <w:rsid w:val="00641E55"/>
    <w:rsid w:val="00641E5A"/>
    <w:rsid w:val="00642111"/>
    <w:rsid w:val="00642163"/>
    <w:rsid w:val="006423DD"/>
    <w:rsid w:val="006424AF"/>
    <w:rsid w:val="006426A4"/>
    <w:rsid w:val="006426EA"/>
    <w:rsid w:val="0064272A"/>
    <w:rsid w:val="00642766"/>
    <w:rsid w:val="00642842"/>
    <w:rsid w:val="0064291C"/>
    <w:rsid w:val="00642935"/>
    <w:rsid w:val="00642A1B"/>
    <w:rsid w:val="00642B0B"/>
    <w:rsid w:val="00642B16"/>
    <w:rsid w:val="00642B54"/>
    <w:rsid w:val="00642B98"/>
    <w:rsid w:val="00642C41"/>
    <w:rsid w:val="00642CD6"/>
    <w:rsid w:val="00642D4D"/>
    <w:rsid w:val="00642D5B"/>
    <w:rsid w:val="00642E21"/>
    <w:rsid w:val="00643040"/>
    <w:rsid w:val="006430FA"/>
    <w:rsid w:val="00643226"/>
    <w:rsid w:val="00643312"/>
    <w:rsid w:val="006433A0"/>
    <w:rsid w:val="0064354E"/>
    <w:rsid w:val="00643571"/>
    <w:rsid w:val="006435CE"/>
    <w:rsid w:val="0064364B"/>
    <w:rsid w:val="006436BE"/>
    <w:rsid w:val="006436D2"/>
    <w:rsid w:val="0064374E"/>
    <w:rsid w:val="0064389D"/>
    <w:rsid w:val="006438AA"/>
    <w:rsid w:val="00643A61"/>
    <w:rsid w:val="00643B37"/>
    <w:rsid w:val="00643BED"/>
    <w:rsid w:val="00643C7B"/>
    <w:rsid w:val="00643E86"/>
    <w:rsid w:val="00643F1E"/>
    <w:rsid w:val="00644250"/>
    <w:rsid w:val="00644299"/>
    <w:rsid w:val="00644476"/>
    <w:rsid w:val="00644486"/>
    <w:rsid w:val="006444A2"/>
    <w:rsid w:val="0064451E"/>
    <w:rsid w:val="006446A7"/>
    <w:rsid w:val="0064483E"/>
    <w:rsid w:val="00644841"/>
    <w:rsid w:val="00644951"/>
    <w:rsid w:val="006449CD"/>
    <w:rsid w:val="00644B7D"/>
    <w:rsid w:val="00644B92"/>
    <w:rsid w:val="00644BE9"/>
    <w:rsid w:val="00644CD8"/>
    <w:rsid w:val="00644D4C"/>
    <w:rsid w:val="00644D54"/>
    <w:rsid w:val="00644DA6"/>
    <w:rsid w:val="00644E97"/>
    <w:rsid w:val="00644F78"/>
    <w:rsid w:val="00644FC7"/>
    <w:rsid w:val="00644FEB"/>
    <w:rsid w:val="006450FA"/>
    <w:rsid w:val="006451E0"/>
    <w:rsid w:val="00645266"/>
    <w:rsid w:val="006452E7"/>
    <w:rsid w:val="006453DC"/>
    <w:rsid w:val="00645401"/>
    <w:rsid w:val="0064549D"/>
    <w:rsid w:val="006454C9"/>
    <w:rsid w:val="006454D8"/>
    <w:rsid w:val="00645543"/>
    <w:rsid w:val="006455C5"/>
    <w:rsid w:val="0064569E"/>
    <w:rsid w:val="006457E5"/>
    <w:rsid w:val="0064589B"/>
    <w:rsid w:val="006458BB"/>
    <w:rsid w:val="006458F8"/>
    <w:rsid w:val="00645C3C"/>
    <w:rsid w:val="00645C98"/>
    <w:rsid w:val="00645CC1"/>
    <w:rsid w:val="00645CF0"/>
    <w:rsid w:val="00645D41"/>
    <w:rsid w:val="00645DC7"/>
    <w:rsid w:val="00645E3C"/>
    <w:rsid w:val="00645EC3"/>
    <w:rsid w:val="00645EF8"/>
    <w:rsid w:val="00645F46"/>
    <w:rsid w:val="00645FA6"/>
    <w:rsid w:val="00646132"/>
    <w:rsid w:val="006461C5"/>
    <w:rsid w:val="0064633C"/>
    <w:rsid w:val="0064633E"/>
    <w:rsid w:val="00646386"/>
    <w:rsid w:val="00646530"/>
    <w:rsid w:val="0064665C"/>
    <w:rsid w:val="0064674B"/>
    <w:rsid w:val="00646771"/>
    <w:rsid w:val="006467A3"/>
    <w:rsid w:val="006467AB"/>
    <w:rsid w:val="00646860"/>
    <w:rsid w:val="006468A5"/>
    <w:rsid w:val="00646B32"/>
    <w:rsid w:val="00646B39"/>
    <w:rsid w:val="00646BB5"/>
    <w:rsid w:val="00646CFD"/>
    <w:rsid w:val="00646DC4"/>
    <w:rsid w:val="00646DE4"/>
    <w:rsid w:val="00646DF4"/>
    <w:rsid w:val="00646E6C"/>
    <w:rsid w:val="0064702E"/>
    <w:rsid w:val="0064703F"/>
    <w:rsid w:val="00647130"/>
    <w:rsid w:val="0064713C"/>
    <w:rsid w:val="0064716B"/>
    <w:rsid w:val="0064722F"/>
    <w:rsid w:val="0064723E"/>
    <w:rsid w:val="006472A3"/>
    <w:rsid w:val="0064747E"/>
    <w:rsid w:val="006474A4"/>
    <w:rsid w:val="006474CB"/>
    <w:rsid w:val="00647518"/>
    <w:rsid w:val="0064761B"/>
    <w:rsid w:val="00647685"/>
    <w:rsid w:val="00647713"/>
    <w:rsid w:val="0064774F"/>
    <w:rsid w:val="006477E7"/>
    <w:rsid w:val="00647824"/>
    <w:rsid w:val="00647849"/>
    <w:rsid w:val="00647A25"/>
    <w:rsid w:val="00647B46"/>
    <w:rsid w:val="00647BC2"/>
    <w:rsid w:val="00647C61"/>
    <w:rsid w:val="00647CD8"/>
    <w:rsid w:val="00647DF4"/>
    <w:rsid w:val="00647E6A"/>
    <w:rsid w:val="00647EE3"/>
    <w:rsid w:val="00647F5D"/>
    <w:rsid w:val="00647F8D"/>
    <w:rsid w:val="00647FB0"/>
    <w:rsid w:val="0065009C"/>
    <w:rsid w:val="006500B1"/>
    <w:rsid w:val="00650102"/>
    <w:rsid w:val="00650180"/>
    <w:rsid w:val="0065026D"/>
    <w:rsid w:val="00650297"/>
    <w:rsid w:val="006502C4"/>
    <w:rsid w:val="0065039C"/>
    <w:rsid w:val="00650465"/>
    <w:rsid w:val="006504A1"/>
    <w:rsid w:val="006504EC"/>
    <w:rsid w:val="0065054A"/>
    <w:rsid w:val="00650629"/>
    <w:rsid w:val="006507B0"/>
    <w:rsid w:val="00650914"/>
    <w:rsid w:val="006509FC"/>
    <w:rsid w:val="00650A04"/>
    <w:rsid w:val="00650AF0"/>
    <w:rsid w:val="00650B6B"/>
    <w:rsid w:val="00650BA1"/>
    <w:rsid w:val="00650DB1"/>
    <w:rsid w:val="00650DC6"/>
    <w:rsid w:val="00650E41"/>
    <w:rsid w:val="00650FD5"/>
    <w:rsid w:val="0065106E"/>
    <w:rsid w:val="0065108D"/>
    <w:rsid w:val="006510DE"/>
    <w:rsid w:val="00651173"/>
    <w:rsid w:val="006511B3"/>
    <w:rsid w:val="006513E4"/>
    <w:rsid w:val="0065141A"/>
    <w:rsid w:val="00651489"/>
    <w:rsid w:val="006514BC"/>
    <w:rsid w:val="006515CC"/>
    <w:rsid w:val="00651790"/>
    <w:rsid w:val="006518AF"/>
    <w:rsid w:val="006518E5"/>
    <w:rsid w:val="00651930"/>
    <w:rsid w:val="0065193A"/>
    <w:rsid w:val="00651958"/>
    <w:rsid w:val="006519BE"/>
    <w:rsid w:val="006519E6"/>
    <w:rsid w:val="00651AAD"/>
    <w:rsid w:val="00651B21"/>
    <w:rsid w:val="00651BA6"/>
    <w:rsid w:val="00651BD3"/>
    <w:rsid w:val="00651C1F"/>
    <w:rsid w:val="00651CE0"/>
    <w:rsid w:val="00651E76"/>
    <w:rsid w:val="006520E0"/>
    <w:rsid w:val="006521D8"/>
    <w:rsid w:val="006522DB"/>
    <w:rsid w:val="006523CD"/>
    <w:rsid w:val="00652422"/>
    <w:rsid w:val="00652585"/>
    <w:rsid w:val="006525F7"/>
    <w:rsid w:val="0065275D"/>
    <w:rsid w:val="00652787"/>
    <w:rsid w:val="00652796"/>
    <w:rsid w:val="00652882"/>
    <w:rsid w:val="006528CD"/>
    <w:rsid w:val="006529EF"/>
    <w:rsid w:val="00652A7F"/>
    <w:rsid w:val="00652AA7"/>
    <w:rsid w:val="00652BFC"/>
    <w:rsid w:val="00652C1C"/>
    <w:rsid w:val="00652C96"/>
    <w:rsid w:val="00652CB9"/>
    <w:rsid w:val="00652DDB"/>
    <w:rsid w:val="00652E03"/>
    <w:rsid w:val="00652E6C"/>
    <w:rsid w:val="00652ED4"/>
    <w:rsid w:val="00652F26"/>
    <w:rsid w:val="00653028"/>
    <w:rsid w:val="00653058"/>
    <w:rsid w:val="006530BA"/>
    <w:rsid w:val="0065317F"/>
    <w:rsid w:val="006531C1"/>
    <w:rsid w:val="006532CA"/>
    <w:rsid w:val="006533D2"/>
    <w:rsid w:val="006534AF"/>
    <w:rsid w:val="00653597"/>
    <w:rsid w:val="006535D7"/>
    <w:rsid w:val="006536BD"/>
    <w:rsid w:val="0065382E"/>
    <w:rsid w:val="006538CE"/>
    <w:rsid w:val="00653A56"/>
    <w:rsid w:val="00653A76"/>
    <w:rsid w:val="00653A7C"/>
    <w:rsid w:val="00653B13"/>
    <w:rsid w:val="00653B33"/>
    <w:rsid w:val="00653B65"/>
    <w:rsid w:val="00653CA1"/>
    <w:rsid w:val="00653DA5"/>
    <w:rsid w:val="00653FCB"/>
    <w:rsid w:val="00654178"/>
    <w:rsid w:val="006542B6"/>
    <w:rsid w:val="006544F4"/>
    <w:rsid w:val="00654612"/>
    <w:rsid w:val="0065466F"/>
    <w:rsid w:val="006546A6"/>
    <w:rsid w:val="00654739"/>
    <w:rsid w:val="00654809"/>
    <w:rsid w:val="0065487C"/>
    <w:rsid w:val="00654904"/>
    <w:rsid w:val="00654938"/>
    <w:rsid w:val="0065494C"/>
    <w:rsid w:val="00654974"/>
    <w:rsid w:val="00654A8C"/>
    <w:rsid w:val="00654B97"/>
    <w:rsid w:val="00654BEA"/>
    <w:rsid w:val="00654BF9"/>
    <w:rsid w:val="00654C33"/>
    <w:rsid w:val="00654C3F"/>
    <w:rsid w:val="00654C6A"/>
    <w:rsid w:val="00654C71"/>
    <w:rsid w:val="00654DC9"/>
    <w:rsid w:val="00654E48"/>
    <w:rsid w:val="00654EB0"/>
    <w:rsid w:val="00654F4D"/>
    <w:rsid w:val="00654F69"/>
    <w:rsid w:val="00655063"/>
    <w:rsid w:val="00655394"/>
    <w:rsid w:val="006553FC"/>
    <w:rsid w:val="0065544C"/>
    <w:rsid w:val="006554C1"/>
    <w:rsid w:val="00655513"/>
    <w:rsid w:val="00655565"/>
    <w:rsid w:val="00655592"/>
    <w:rsid w:val="006555C1"/>
    <w:rsid w:val="00655605"/>
    <w:rsid w:val="0065560D"/>
    <w:rsid w:val="00655726"/>
    <w:rsid w:val="0065578E"/>
    <w:rsid w:val="0065580D"/>
    <w:rsid w:val="00655842"/>
    <w:rsid w:val="0065584E"/>
    <w:rsid w:val="006558F8"/>
    <w:rsid w:val="006559D0"/>
    <w:rsid w:val="00655A12"/>
    <w:rsid w:val="00655A8E"/>
    <w:rsid w:val="00655AAD"/>
    <w:rsid w:val="00655B14"/>
    <w:rsid w:val="00655B9E"/>
    <w:rsid w:val="00655C16"/>
    <w:rsid w:val="00655C96"/>
    <w:rsid w:val="00655CA7"/>
    <w:rsid w:val="00655D3D"/>
    <w:rsid w:val="00655F52"/>
    <w:rsid w:val="00655F68"/>
    <w:rsid w:val="0065604A"/>
    <w:rsid w:val="00656055"/>
    <w:rsid w:val="0065609A"/>
    <w:rsid w:val="006561A8"/>
    <w:rsid w:val="006561E1"/>
    <w:rsid w:val="0065626B"/>
    <w:rsid w:val="006562D4"/>
    <w:rsid w:val="0065631D"/>
    <w:rsid w:val="0065634A"/>
    <w:rsid w:val="0065655E"/>
    <w:rsid w:val="00656589"/>
    <w:rsid w:val="00656680"/>
    <w:rsid w:val="006567B9"/>
    <w:rsid w:val="0065682E"/>
    <w:rsid w:val="00656852"/>
    <w:rsid w:val="0065685F"/>
    <w:rsid w:val="00656861"/>
    <w:rsid w:val="00656A83"/>
    <w:rsid w:val="00656AD2"/>
    <w:rsid w:val="00656BE8"/>
    <w:rsid w:val="00656C3A"/>
    <w:rsid w:val="00656C96"/>
    <w:rsid w:val="00656D84"/>
    <w:rsid w:val="00656D9C"/>
    <w:rsid w:val="00656EBA"/>
    <w:rsid w:val="00656ED8"/>
    <w:rsid w:val="00656EF9"/>
    <w:rsid w:val="00657109"/>
    <w:rsid w:val="00657271"/>
    <w:rsid w:val="00657317"/>
    <w:rsid w:val="006573AE"/>
    <w:rsid w:val="006573B9"/>
    <w:rsid w:val="006574A3"/>
    <w:rsid w:val="006575E7"/>
    <w:rsid w:val="006576A2"/>
    <w:rsid w:val="006576B5"/>
    <w:rsid w:val="006576F8"/>
    <w:rsid w:val="00657735"/>
    <w:rsid w:val="006577F5"/>
    <w:rsid w:val="00657825"/>
    <w:rsid w:val="0065787A"/>
    <w:rsid w:val="006579B0"/>
    <w:rsid w:val="00657A05"/>
    <w:rsid w:val="00657B6B"/>
    <w:rsid w:val="00657BA1"/>
    <w:rsid w:val="00657BCF"/>
    <w:rsid w:val="00657D00"/>
    <w:rsid w:val="00657DD3"/>
    <w:rsid w:val="00657E5F"/>
    <w:rsid w:val="00657E78"/>
    <w:rsid w:val="00657ED3"/>
    <w:rsid w:val="0066015F"/>
    <w:rsid w:val="00660212"/>
    <w:rsid w:val="00660265"/>
    <w:rsid w:val="00660291"/>
    <w:rsid w:val="0066029F"/>
    <w:rsid w:val="006603AA"/>
    <w:rsid w:val="0066040D"/>
    <w:rsid w:val="0066040E"/>
    <w:rsid w:val="00660443"/>
    <w:rsid w:val="0066045B"/>
    <w:rsid w:val="006604A6"/>
    <w:rsid w:val="006604B3"/>
    <w:rsid w:val="0066064E"/>
    <w:rsid w:val="00660700"/>
    <w:rsid w:val="00660764"/>
    <w:rsid w:val="0066083A"/>
    <w:rsid w:val="00660857"/>
    <w:rsid w:val="006608E6"/>
    <w:rsid w:val="006609C6"/>
    <w:rsid w:val="006609E9"/>
    <w:rsid w:val="00660BD0"/>
    <w:rsid w:val="00660CEE"/>
    <w:rsid w:val="00660DC7"/>
    <w:rsid w:val="00660DEA"/>
    <w:rsid w:val="00660F26"/>
    <w:rsid w:val="00660F39"/>
    <w:rsid w:val="00661066"/>
    <w:rsid w:val="00661077"/>
    <w:rsid w:val="006611C0"/>
    <w:rsid w:val="00661221"/>
    <w:rsid w:val="00661254"/>
    <w:rsid w:val="0066126F"/>
    <w:rsid w:val="0066129E"/>
    <w:rsid w:val="0066151E"/>
    <w:rsid w:val="00661589"/>
    <w:rsid w:val="0066161C"/>
    <w:rsid w:val="0066165A"/>
    <w:rsid w:val="006616A6"/>
    <w:rsid w:val="006616E1"/>
    <w:rsid w:val="006617C9"/>
    <w:rsid w:val="006617EE"/>
    <w:rsid w:val="006618FB"/>
    <w:rsid w:val="006619BE"/>
    <w:rsid w:val="006619C1"/>
    <w:rsid w:val="006619C8"/>
    <w:rsid w:val="00661AFE"/>
    <w:rsid w:val="00661B26"/>
    <w:rsid w:val="00661C37"/>
    <w:rsid w:val="00661D77"/>
    <w:rsid w:val="00661E7F"/>
    <w:rsid w:val="00661FE3"/>
    <w:rsid w:val="00661FEF"/>
    <w:rsid w:val="00661FF3"/>
    <w:rsid w:val="00662046"/>
    <w:rsid w:val="00662076"/>
    <w:rsid w:val="006620BC"/>
    <w:rsid w:val="00662218"/>
    <w:rsid w:val="0066228F"/>
    <w:rsid w:val="006622E8"/>
    <w:rsid w:val="00662376"/>
    <w:rsid w:val="006623D0"/>
    <w:rsid w:val="00662448"/>
    <w:rsid w:val="0066253F"/>
    <w:rsid w:val="006626BF"/>
    <w:rsid w:val="00662728"/>
    <w:rsid w:val="0066273B"/>
    <w:rsid w:val="00662898"/>
    <w:rsid w:val="00662911"/>
    <w:rsid w:val="0066295D"/>
    <w:rsid w:val="00662967"/>
    <w:rsid w:val="00662975"/>
    <w:rsid w:val="006629E4"/>
    <w:rsid w:val="00662A49"/>
    <w:rsid w:val="00662C0B"/>
    <w:rsid w:val="00662CC6"/>
    <w:rsid w:val="00662DA1"/>
    <w:rsid w:val="00662DBB"/>
    <w:rsid w:val="00662ECD"/>
    <w:rsid w:val="00662F55"/>
    <w:rsid w:val="00662FDF"/>
    <w:rsid w:val="0066300D"/>
    <w:rsid w:val="00663037"/>
    <w:rsid w:val="0066305E"/>
    <w:rsid w:val="006630AD"/>
    <w:rsid w:val="0066310E"/>
    <w:rsid w:val="00663153"/>
    <w:rsid w:val="0066317D"/>
    <w:rsid w:val="00663201"/>
    <w:rsid w:val="0066323E"/>
    <w:rsid w:val="00663277"/>
    <w:rsid w:val="006633F9"/>
    <w:rsid w:val="006634A1"/>
    <w:rsid w:val="0066350C"/>
    <w:rsid w:val="00663724"/>
    <w:rsid w:val="00663725"/>
    <w:rsid w:val="00663726"/>
    <w:rsid w:val="0066382C"/>
    <w:rsid w:val="0066397C"/>
    <w:rsid w:val="006639CC"/>
    <w:rsid w:val="00663A2A"/>
    <w:rsid w:val="00663A34"/>
    <w:rsid w:val="00663D28"/>
    <w:rsid w:val="00663D69"/>
    <w:rsid w:val="00663DD0"/>
    <w:rsid w:val="00663F03"/>
    <w:rsid w:val="00663F60"/>
    <w:rsid w:val="00663FC5"/>
    <w:rsid w:val="00664061"/>
    <w:rsid w:val="0066419F"/>
    <w:rsid w:val="00664276"/>
    <w:rsid w:val="00664385"/>
    <w:rsid w:val="00664388"/>
    <w:rsid w:val="0066443B"/>
    <w:rsid w:val="006645B9"/>
    <w:rsid w:val="006645E5"/>
    <w:rsid w:val="0066467E"/>
    <w:rsid w:val="00664695"/>
    <w:rsid w:val="006647C0"/>
    <w:rsid w:val="00664890"/>
    <w:rsid w:val="006648AB"/>
    <w:rsid w:val="006648CB"/>
    <w:rsid w:val="006648EB"/>
    <w:rsid w:val="00664920"/>
    <w:rsid w:val="006649FA"/>
    <w:rsid w:val="00664A5D"/>
    <w:rsid w:val="00664A69"/>
    <w:rsid w:val="00664AD4"/>
    <w:rsid w:val="00664B79"/>
    <w:rsid w:val="00664C01"/>
    <w:rsid w:val="00664C3A"/>
    <w:rsid w:val="00664C94"/>
    <w:rsid w:val="00664CBD"/>
    <w:rsid w:val="00664DCB"/>
    <w:rsid w:val="00664DF4"/>
    <w:rsid w:val="00664EB1"/>
    <w:rsid w:val="006650B5"/>
    <w:rsid w:val="0066518E"/>
    <w:rsid w:val="0066519F"/>
    <w:rsid w:val="006652C7"/>
    <w:rsid w:val="00665368"/>
    <w:rsid w:val="0066539E"/>
    <w:rsid w:val="006654AB"/>
    <w:rsid w:val="0066550D"/>
    <w:rsid w:val="0066557A"/>
    <w:rsid w:val="00665599"/>
    <w:rsid w:val="006655FD"/>
    <w:rsid w:val="00665888"/>
    <w:rsid w:val="00665918"/>
    <w:rsid w:val="006659D2"/>
    <w:rsid w:val="006659FD"/>
    <w:rsid w:val="00665A37"/>
    <w:rsid w:val="00665A75"/>
    <w:rsid w:val="00665AAD"/>
    <w:rsid w:val="00665AD5"/>
    <w:rsid w:val="00665B07"/>
    <w:rsid w:val="00665B23"/>
    <w:rsid w:val="00665B9B"/>
    <w:rsid w:val="00665C3B"/>
    <w:rsid w:val="00665C53"/>
    <w:rsid w:val="00665C68"/>
    <w:rsid w:val="00665F17"/>
    <w:rsid w:val="00665F62"/>
    <w:rsid w:val="00666061"/>
    <w:rsid w:val="00666063"/>
    <w:rsid w:val="00666091"/>
    <w:rsid w:val="0066617E"/>
    <w:rsid w:val="006662A0"/>
    <w:rsid w:val="006662E3"/>
    <w:rsid w:val="00666338"/>
    <w:rsid w:val="00666389"/>
    <w:rsid w:val="00666443"/>
    <w:rsid w:val="00666594"/>
    <w:rsid w:val="0066668A"/>
    <w:rsid w:val="0066676F"/>
    <w:rsid w:val="00666786"/>
    <w:rsid w:val="006667CA"/>
    <w:rsid w:val="006667CB"/>
    <w:rsid w:val="006667F9"/>
    <w:rsid w:val="00666870"/>
    <w:rsid w:val="006668B0"/>
    <w:rsid w:val="006668F6"/>
    <w:rsid w:val="00666988"/>
    <w:rsid w:val="00666A5C"/>
    <w:rsid w:val="00666B5C"/>
    <w:rsid w:val="00666B8F"/>
    <w:rsid w:val="00666BC5"/>
    <w:rsid w:val="00666D77"/>
    <w:rsid w:val="00666F68"/>
    <w:rsid w:val="00666F7E"/>
    <w:rsid w:val="006670A7"/>
    <w:rsid w:val="00667220"/>
    <w:rsid w:val="00667292"/>
    <w:rsid w:val="006673E2"/>
    <w:rsid w:val="00667425"/>
    <w:rsid w:val="00667556"/>
    <w:rsid w:val="0066766A"/>
    <w:rsid w:val="00667937"/>
    <w:rsid w:val="00667A48"/>
    <w:rsid w:val="00667A58"/>
    <w:rsid w:val="00667B0A"/>
    <w:rsid w:val="00667B5A"/>
    <w:rsid w:val="00667B90"/>
    <w:rsid w:val="00667C5C"/>
    <w:rsid w:val="00667CCC"/>
    <w:rsid w:val="00667ED1"/>
    <w:rsid w:val="006700CE"/>
    <w:rsid w:val="00670155"/>
    <w:rsid w:val="006701F6"/>
    <w:rsid w:val="00670298"/>
    <w:rsid w:val="00670302"/>
    <w:rsid w:val="00670349"/>
    <w:rsid w:val="006703A0"/>
    <w:rsid w:val="006703AB"/>
    <w:rsid w:val="00670408"/>
    <w:rsid w:val="00670427"/>
    <w:rsid w:val="006704EF"/>
    <w:rsid w:val="0067050A"/>
    <w:rsid w:val="00670594"/>
    <w:rsid w:val="006705B7"/>
    <w:rsid w:val="006705CA"/>
    <w:rsid w:val="00670743"/>
    <w:rsid w:val="00670768"/>
    <w:rsid w:val="00670780"/>
    <w:rsid w:val="00670783"/>
    <w:rsid w:val="006707A0"/>
    <w:rsid w:val="00670836"/>
    <w:rsid w:val="00670AF1"/>
    <w:rsid w:val="00670B46"/>
    <w:rsid w:val="00670B94"/>
    <w:rsid w:val="00670CB8"/>
    <w:rsid w:val="00670D60"/>
    <w:rsid w:val="00670F3A"/>
    <w:rsid w:val="006710B6"/>
    <w:rsid w:val="00671136"/>
    <w:rsid w:val="00671216"/>
    <w:rsid w:val="0067121F"/>
    <w:rsid w:val="00671253"/>
    <w:rsid w:val="006712EC"/>
    <w:rsid w:val="00671314"/>
    <w:rsid w:val="00671338"/>
    <w:rsid w:val="006713B9"/>
    <w:rsid w:val="006715C9"/>
    <w:rsid w:val="0067165F"/>
    <w:rsid w:val="00671768"/>
    <w:rsid w:val="00671787"/>
    <w:rsid w:val="006717D2"/>
    <w:rsid w:val="006717ED"/>
    <w:rsid w:val="0067191E"/>
    <w:rsid w:val="00671920"/>
    <w:rsid w:val="00671B8D"/>
    <w:rsid w:val="00671C71"/>
    <w:rsid w:val="00671D8A"/>
    <w:rsid w:val="00671DC7"/>
    <w:rsid w:val="00671EBD"/>
    <w:rsid w:val="006720B2"/>
    <w:rsid w:val="006720D6"/>
    <w:rsid w:val="006721E9"/>
    <w:rsid w:val="0067239F"/>
    <w:rsid w:val="00672411"/>
    <w:rsid w:val="006724AC"/>
    <w:rsid w:val="0067251C"/>
    <w:rsid w:val="00672543"/>
    <w:rsid w:val="0067258A"/>
    <w:rsid w:val="00672723"/>
    <w:rsid w:val="006727CD"/>
    <w:rsid w:val="0067291D"/>
    <w:rsid w:val="00672AE8"/>
    <w:rsid w:val="00672B21"/>
    <w:rsid w:val="00672BEC"/>
    <w:rsid w:val="00672D02"/>
    <w:rsid w:val="00672D48"/>
    <w:rsid w:val="00672DD0"/>
    <w:rsid w:val="00672E9A"/>
    <w:rsid w:val="00672EF6"/>
    <w:rsid w:val="006730A2"/>
    <w:rsid w:val="006730E1"/>
    <w:rsid w:val="00673234"/>
    <w:rsid w:val="00673236"/>
    <w:rsid w:val="00673494"/>
    <w:rsid w:val="006735C8"/>
    <w:rsid w:val="006735C9"/>
    <w:rsid w:val="006736B8"/>
    <w:rsid w:val="006737B8"/>
    <w:rsid w:val="00673808"/>
    <w:rsid w:val="0067385B"/>
    <w:rsid w:val="006738AE"/>
    <w:rsid w:val="00673980"/>
    <w:rsid w:val="00673AEB"/>
    <w:rsid w:val="00673AF8"/>
    <w:rsid w:val="00673BC9"/>
    <w:rsid w:val="00673BF4"/>
    <w:rsid w:val="00673D02"/>
    <w:rsid w:val="00673D1C"/>
    <w:rsid w:val="00673E01"/>
    <w:rsid w:val="00673E7F"/>
    <w:rsid w:val="00673EC0"/>
    <w:rsid w:val="00673EF7"/>
    <w:rsid w:val="00673FFB"/>
    <w:rsid w:val="00674061"/>
    <w:rsid w:val="0067408F"/>
    <w:rsid w:val="00674173"/>
    <w:rsid w:val="006741A5"/>
    <w:rsid w:val="00674382"/>
    <w:rsid w:val="006744C7"/>
    <w:rsid w:val="006744F4"/>
    <w:rsid w:val="00674517"/>
    <w:rsid w:val="0067459A"/>
    <w:rsid w:val="00674686"/>
    <w:rsid w:val="00674698"/>
    <w:rsid w:val="0067469C"/>
    <w:rsid w:val="006746BC"/>
    <w:rsid w:val="006746C6"/>
    <w:rsid w:val="0067484D"/>
    <w:rsid w:val="0067487D"/>
    <w:rsid w:val="0067490D"/>
    <w:rsid w:val="00674A53"/>
    <w:rsid w:val="00674A94"/>
    <w:rsid w:val="00674AB9"/>
    <w:rsid w:val="00674B49"/>
    <w:rsid w:val="00674BCF"/>
    <w:rsid w:val="00674BF8"/>
    <w:rsid w:val="00674DB8"/>
    <w:rsid w:val="00674DC1"/>
    <w:rsid w:val="00674DC2"/>
    <w:rsid w:val="0067502C"/>
    <w:rsid w:val="0067515B"/>
    <w:rsid w:val="00675272"/>
    <w:rsid w:val="00675705"/>
    <w:rsid w:val="0067597D"/>
    <w:rsid w:val="006759B5"/>
    <w:rsid w:val="00675A11"/>
    <w:rsid w:val="00675A79"/>
    <w:rsid w:val="00675A96"/>
    <w:rsid w:val="00675B9C"/>
    <w:rsid w:val="00675C17"/>
    <w:rsid w:val="00675CAF"/>
    <w:rsid w:val="00675D3E"/>
    <w:rsid w:val="00675D7A"/>
    <w:rsid w:val="00675E0E"/>
    <w:rsid w:val="00675EB3"/>
    <w:rsid w:val="00675EC9"/>
    <w:rsid w:val="00675FB5"/>
    <w:rsid w:val="0067603E"/>
    <w:rsid w:val="0067610E"/>
    <w:rsid w:val="0067625D"/>
    <w:rsid w:val="006763DD"/>
    <w:rsid w:val="0067642B"/>
    <w:rsid w:val="00676471"/>
    <w:rsid w:val="006764C4"/>
    <w:rsid w:val="006765B7"/>
    <w:rsid w:val="00676738"/>
    <w:rsid w:val="00676756"/>
    <w:rsid w:val="00676A6B"/>
    <w:rsid w:val="00676A8D"/>
    <w:rsid w:val="00676B23"/>
    <w:rsid w:val="00676BBF"/>
    <w:rsid w:val="00676BC0"/>
    <w:rsid w:val="00676C42"/>
    <w:rsid w:val="00676C59"/>
    <w:rsid w:val="00676D2D"/>
    <w:rsid w:val="00676D7F"/>
    <w:rsid w:val="00676E65"/>
    <w:rsid w:val="00676F1B"/>
    <w:rsid w:val="00677054"/>
    <w:rsid w:val="0067707F"/>
    <w:rsid w:val="006770B6"/>
    <w:rsid w:val="00677187"/>
    <w:rsid w:val="00677236"/>
    <w:rsid w:val="00677420"/>
    <w:rsid w:val="00677499"/>
    <w:rsid w:val="00677710"/>
    <w:rsid w:val="0067775E"/>
    <w:rsid w:val="00677909"/>
    <w:rsid w:val="006779E7"/>
    <w:rsid w:val="00677AD6"/>
    <w:rsid w:val="00677AEA"/>
    <w:rsid w:val="00677C09"/>
    <w:rsid w:val="00677C5F"/>
    <w:rsid w:val="00677CE8"/>
    <w:rsid w:val="00677D38"/>
    <w:rsid w:val="00677D4E"/>
    <w:rsid w:val="00677F3D"/>
    <w:rsid w:val="0068003A"/>
    <w:rsid w:val="00680147"/>
    <w:rsid w:val="00680199"/>
    <w:rsid w:val="00680221"/>
    <w:rsid w:val="0068035B"/>
    <w:rsid w:val="006804DF"/>
    <w:rsid w:val="006804EC"/>
    <w:rsid w:val="006804F8"/>
    <w:rsid w:val="00680582"/>
    <w:rsid w:val="0068074D"/>
    <w:rsid w:val="00680818"/>
    <w:rsid w:val="00680920"/>
    <w:rsid w:val="00680975"/>
    <w:rsid w:val="0068098E"/>
    <w:rsid w:val="006809CA"/>
    <w:rsid w:val="00680AC6"/>
    <w:rsid w:val="00680B0C"/>
    <w:rsid w:val="00680D50"/>
    <w:rsid w:val="00680E3E"/>
    <w:rsid w:val="00680F0A"/>
    <w:rsid w:val="00680F86"/>
    <w:rsid w:val="00680F8C"/>
    <w:rsid w:val="006810C9"/>
    <w:rsid w:val="006810CB"/>
    <w:rsid w:val="00681262"/>
    <w:rsid w:val="00681340"/>
    <w:rsid w:val="00681451"/>
    <w:rsid w:val="006814F9"/>
    <w:rsid w:val="00681679"/>
    <w:rsid w:val="0068192A"/>
    <w:rsid w:val="00681A24"/>
    <w:rsid w:val="00681A7D"/>
    <w:rsid w:val="00681ACD"/>
    <w:rsid w:val="00681BBB"/>
    <w:rsid w:val="00681C8C"/>
    <w:rsid w:val="00681CF3"/>
    <w:rsid w:val="00681DBE"/>
    <w:rsid w:val="00681F02"/>
    <w:rsid w:val="00682033"/>
    <w:rsid w:val="0068203B"/>
    <w:rsid w:val="006820A6"/>
    <w:rsid w:val="006820F9"/>
    <w:rsid w:val="006823D6"/>
    <w:rsid w:val="006825F1"/>
    <w:rsid w:val="00682601"/>
    <w:rsid w:val="0068265C"/>
    <w:rsid w:val="00682831"/>
    <w:rsid w:val="00682B01"/>
    <w:rsid w:val="00682B9E"/>
    <w:rsid w:val="00682C2A"/>
    <w:rsid w:val="00682C2D"/>
    <w:rsid w:val="00682D3D"/>
    <w:rsid w:val="00682D7D"/>
    <w:rsid w:val="00682DB6"/>
    <w:rsid w:val="00682F1A"/>
    <w:rsid w:val="0068301E"/>
    <w:rsid w:val="00683053"/>
    <w:rsid w:val="006831FB"/>
    <w:rsid w:val="0068331F"/>
    <w:rsid w:val="00683404"/>
    <w:rsid w:val="00683439"/>
    <w:rsid w:val="0068348B"/>
    <w:rsid w:val="00683550"/>
    <w:rsid w:val="006835ED"/>
    <w:rsid w:val="00683720"/>
    <w:rsid w:val="00683902"/>
    <w:rsid w:val="00683A21"/>
    <w:rsid w:val="00683ACF"/>
    <w:rsid w:val="00683AED"/>
    <w:rsid w:val="00683B19"/>
    <w:rsid w:val="00683BD5"/>
    <w:rsid w:val="00683D93"/>
    <w:rsid w:val="00683EDB"/>
    <w:rsid w:val="00683F9A"/>
    <w:rsid w:val="00683FCC"/>
    <w:rsid w:val="00684020"/>
    <w:rsid w:val="00684047"/>
    <w:rsid w:val="006840AC"/>
    <w:rsid w:val="00684107"/>
    <w:rsid w:val="00684183"/>
    <w:rsid w:val="006841F3"/>
    <w:rsid w:val="006842DB"/>
    <w:rsid w:val="006843DD"/>
    <w:rsid w:val="00684418"/>
    <w:rsid w:val="0068450C"/>
    <w:rsid w:val="00684528"/>
    <w:rsid w:val="0068453A"/>
    <w:rsid w:val="006845B7"/>
    <w:rsid w:val="00684715"/>
    <w:rsid w:val="006847AB"/>
    <w:rsid w:val="006848FA"/>
    <w:rsid w:val="006849E9"/>
    <w:rsid w:val="00684A43"/>
    <w:rsid w:val="00684B44"/>
    <w:rsid w:val="00684C90"/>
    <w:rsid w:val="00684D2D"/>
    <w:rsid w:val="00684D99"/>
    <w:rsid w:val="00684DBA"/>
    <w:rsid w:val="00685083"/>
    <w:rsid w:val="0068509D"/>
    <w:rsid w:val="00685238"/>
    <w:rsid w:val="00685357"/>
    <w:rsid w:val="006853F9"/>
    <w:rsid w:val="006855C6"/>
    <w:rsid w:val="00685743"/>
    <w:rsid w:val="0068578C"/>
    <w:rsid w:val="006857E0"/>
    <w:rsid w:val="00685929"/>
    <w:rsid w:val="00685A31"/>
    <w:rsid w:val="00685A6B"/>
    <w:rsid w:val="00685AB9"/>
    <w:rsid w:val="00685AC7"/>
    <w:rsid w:val="00685CA9"/>
    <w:rsid w:val="00685CF5"/>
    <w:rsid w:val="00685D11"/>
    <w:rsid w:val="00685D5F"/>
    <w:rsid w:val="00685ED9"/>
    <w:rsid w:val="00685F6A"/>
    <w:rsid w:val="00685F8F"/>
    <w:rsid w:val="00685FEA"/>
    <w:rsid w:val="00686006"/>
    <w:rsid w:val="0068613B"/>
    <w:rsid w:val="006862B7"/>
    <w:rsid w:val="0068631A"/>
    <w:rsid w:val="00686399"/>
    <w:rsid w:val="00686414"/>
    <w:rsid w:val="00686420"/>
    <w:rsid w:val="00686447"/>
    <w:rsid w:val="00686471"/>
    <w:rsid w:val="00686544"/>
    <w:rsid w:val="006866C9"/>
    <w:rsid w:val="00686768"/>
    <w:rsid w:val="006867A7"/>
    <w:rsid w:val="00686847"/>
    <w:rsid w:val="00686A1D"/>
    <w:rsid w:val="00686AC4"/>
    <w:rsid w:val="00686B43"/>
    <w:rsid w:val="00686C0E"/>
    <w:rsid w:val="00686C96"/>
    <w:rsid w:val="00686D16"/>
    <w:rsid w:val="00686D27"/>
    <w:rsid w:val="00686E86"/>
    <w:rsid w:val="00686EDA"/>
    <w:rsid w:val="00686EFA"/>
    <w:rsid w:val="00686F99"/>
    <w:rsid w:val="00687123"/>
    <w:rsid w:val="00687143"/>
    <w:rsid w:val="00687237"/>
    <w:rsid w:val="00687340"/>
    <w:rsid w:val="0068736E"/>
    <w:rsid w:val="006873CE"/>
    <w:rsid w:val="006873F1"/>
    <w:rsid w:val="00687498"/>
    <w:rsid w:val="0068756B"/>
    <w:rsid w:val="006876B0"/>
    <w:rsid w:val="00687892"/>
    <w:rsid w:val="0068798D"/>
    <w:rsid w:val="006879F0"/>
    <w:rsid w:val="00687E13"/>
    <w:rsid w:val="00687E72"/>
    <w:rsid w:val="00687E8E"/>
    <w:rsid w:val="00687ECA"/>
    <w:rsid w:val="00687ECD"/>
    <w:rsid w:val="00687F9B"/>
    <w:rsid w:val="00690075"/>
    <w:rsid w:val="006900E1"/>
    <w:rsid w:val="0069011F"/>
    <w:rsid w:val="006901C0"/>
    <w:rsid w:val="0069021C"/>
    <w:rsid w:val="00690221"/>
    <w:rsid w:val="0069025F"/>
    <w:rsid w:val="006902CF"/>
    <w:rsid w:val="006903D3"/>
    <w:rsid w:val="006903DF"/>
    <w:rsid w:val="006903EE"/>
    <w:rsid w:val="0069046F"/>
    <w:rsid w:val="0069064C"/>
    <w:rsid w:val="006906EF"/>
    <w:rsid w:val="0069071F"/>
    <w:rsid w:val="006908A9"/>
    <w:rsid w:val="006908B1"/>
    <w:rsid w:val="006908B6"/>
    <w:rsid w:val="006908C2"/>
    <w:rsid w:val="006908F8"/>
    <w:rsid w:val="0069098E"/>
    <w:rsid w:val="00690A6B"/>
    <w:rsid w:val="00690A7C"/>
    <w:rsid w:val="00690AC0"/>
    <w:rsid w:val="00690B40"/>
    <w:rsid w:val="00690B79"/>
    <w:rsid w:val="00690CE6"/>
    <w:rsid w:val="00690DA7"/>
    <w:rsid w:val="00690EC1"/>
    <w:rsid w:val="00690EE9"/>
    <w:rsid w:val="00690EFD"/>
    <w:rsid w:val="00690F8E"/>
    <w:rsid w:val="00690F8F"/>
    <w:rsid w:val="00690FC1"/>
    <w:rsid w:val="00691014"/>
    <w:rsid w:val="00691057"/>
    <w:rsid w:val="006910D1"/>
    <w:rsid w:val="006910DE"/>
    <w:rsid w:val="00691146"/>
    <w:rsid w:val="006911A7"/>
    <w:rsid w:val="00691385"/>
    <w:rsid w:val="0069138F"/>
    <w:rsid w:val="0069139A"/>
    <w:rsid w:val="006913CB"/>
    <w:rsid w:val="0069141C"/>
    <w:rsid w:val="006914C9"/>
    <w:rsid w:val="006914FF"/>
    <w:rsid w:val="00691566"/>
    <w:rsid w:val="006916C2"/>
    <w:rsid w:val="00691735"/>
    <w:rsid w:val="006917A0"/>
    <w:rsid w:val="006917DB"/>
    <w:rsid w:val="00691875"/>
    <w:rsid w:val="006918DE"/>
    <w:rsid w:val="006918FA"/>
    <w:rsid w:val="00691A27"/>
    <w:rsid w:val="00691AAB"/>
    <w:rsid w:val="00691B03"/>
    <w:rsid w:val="00691B8A"/>
    <w:rsid w:val="00691BCC"/>
    <w:rsid w:val="00691CC6"/>
    <w:rsid w:val="00691EE9"/>
    <w:rsid w:val="0069210F"/>
    <w:rsid w:val="00692168"/>
    <w:rsid w:val="0069219F"/>
    <w:rsid w:val="00692327"/>
    <w:rsid w:val="00692364"/>
    <w:rsid w:val="006924AB"/>
    <w:rsid w:val="00692540"/>
    <w:rsid w:val="0069262F"/>
    <w:rsid w:val="0069264A"/>
    <w:rsid w:val="00692665"/>
    <w:rsid w:val="00692777"/>
    <w:rsid w:val="006927E5"/>
    <w:rsid w:val="00692918"/>
    <w:rsid w:val="006929CA"/>
    <w:rsid w:val="00692A3C"/>
    <w:rsid w:val="00692A7F"/>
    <w:rsid w:val="00692B52"/>
    <w:rsid w:val="00692C61"/>
    <w:rsid w:val="00692D00"/>
    <w:rsid w:val="00692E2F"/>
    <w:rsid w:val="00692E46"/>
    <w:rsid w:val="00692FD5"/>
    <w:rsid w:val="00692FE3"/>
    <w:rsid w:val="0069301E"/>
    <w:rsid w:val="0069309D"/>
    <w:rsid w:val="00693141"/>
    <w:rsid w:val="00693187"/>
    <w:rsid w:val="006932E1"/>
    <w:rsid w:val="00693348"/>
    <w:rsid w:val="0069335D"/>
    <w:rsid w:val="006933E1"/>
    <w:rsid w:val="00693555"/>
    <w:rsid w:val="0069356C"/>
    <w:rsid w:val="00693578"/>
    <w:rsid w:val="006935D6"/>
    <w:rsid w:val="00693681"/>
    <w:rsid w:val="006937D3"/>
    <w:rsid w:val="0069380C"/>
    <w:rsid w:val="00693841"/>
    <w:rsid w:val="0069388F"/>
    <w:rsid w:val="00693916"/>
    <w:rsid w:val="00693941"/>
    <w:rsid w:val="0069394B"/>
    <w:rsid w:val="00693A76"/>
    <w:rsid w:val="00693A80"/>
    <w:rsid w:val="00693A8E"/>
    <w:rsid w:val="00693B1E"/>
    <w:rsid w:val="00693B7D"/>
    <w:rsid w:val="00693CC7"/>
    <w:rsid w:val="00693E98"/>
    <w:rsid w:val="00693F84"/>
    <w:rsid w:val="006940C5"/>
    <w:rsid w:val="006941AA"/>
    <w:rsid w:val="006942E4"/>
    <w:rsid w:val="00694300"/>
    <w:rsid w:val="00694327"/>
    <w:rsid w:val="00694329"/>
    <w:rsid w:val="006943AF"/>
    <w:rsid w:val="006943E6"/>
    <w:rsid w:val="0069444A"/>
    <w:rsid w:val="00694472"/>
    <w:rsid w:val="006944D8"/>
    <w:rsid w:val="006944E0"/>
    <w:rsid w:val="00694593"/>
    <w:rsid w:val="006946A5"/>
    <w:rsid w:val="006946B8"/>
    <w:rsid w:val="00694769"/>
    <w:rsid w:val="006947DF"/>
    <w:rsid w:val="0069484E"/>
    <w:rsid w:val="00694B40"/>
    <w:rsid w:val="00694B8C"/>
    <w:rsid w:val="00694C3A"/>
    <w:rsid w:val="00694D6F"/>
    <w:rsid w:val="00694DB2"/>
    <w:rsid w:val="00694DFA"/>
    <w:rsid w:val="00694E64"/>
    <w:rsid w:val="00694F6B"/>
    <w:rsid w:val="006950E7"/>
    <w:rsid w:val="00695100"/>
    <w:rsid w:val="00695260"/>
    <w:rsid w:val="006953F6"/>
    <w:rsid w:val="0069552D"/>
    <w:rsid w:val="00695537"/>
    <w:rsid w:val="0069558C"/>
    <w:rsid w:val="006955ED"/>
    <w:rsid w:val="00695609"/>
    <w:rsid w:val="0069566D"/>
    <w:rsid w:val="006957F9"/>
    <w:rsid w:val="006957FF"/>
    <w:rsid w:val="00695814"/>
    <w:rsid w:val="0069585B"/>
    <w:rsid w:val="006958B9"/>
    <w:rsid w:val="0069594E"/>
    <w:rsid w:val="00695B85"/>
    <w:rsid w:val="00695C17"/>
    <w:rsid w:val="00695C62"/>
    <w:rsid w:val="00695CCF"/>
    <w:rsid w:val="00695D63"/>
    <w:rsid w:val="00696101"/>
    <w:rsid w:val="0069611C"/>
    <w:rsid w:val="00696170"/>
    <w:rsid w:val="006961C5"/>
    <w:rsid w:val="006961FD"/>
    <w:rsid w:val="006964BC"/>
    <w:rsid w:val="0069650A"/>
    <w:rsid w:val="00696553"/>
    <w:rsid w:val="0069663F"/>
    <w:rsid w:val="00696648"/>
    <w:rsid w:val="00696659"/>
    <w:rsid w:val="00696675"/>
    <w:rsid w:val="0069668C"/>
    <w:rsid w:val="00696769"/>
    <w:rsid w:val="00696A11"/>
    <w:rsid w:val="00696A31"/>
    <w:rsid w:val="00696AE1"/>
    <w:rsid w:val="00696C00"/>
    <w:rsid w:val="00696C01"/>
    <w:rsid w:val="00696C47"/>
    <w:rsid w:val="00696FEC"/>
    <w:rsid w:val="00697067"/>
    <w:rsid w:val="00697158"/>
    <w:rsid w:val="00697183"/>
    <w:rsid w:val="00697185"/>
    <w:rsid w:val="006971AE"/>
    <w:rsid w:val="006971BC"/>
    <w:rsid w:val="006971F7"/>
    <w:rsid w:val="00697234"/>
    <w:rsid w:val="00697270"/>
    <w:rsid w:val="0069727C"/>
    <w:rsid w:val="00697344"/>
    <w:rsid w:val="00697351"/>
    <w:rsid w:val="00697444"/>
    <w:rsid w:val="00697457"/>
    <w:rsid w:val="00697575"/>
    <w:rsid w:val="00697677"/>
    <w:rsid w:val="0069780F"/>
    <w:rsid w:val="0069787B"/>
    <w:rsid w:val="00697919"/>
    <w:rsid w:val="00697953"/>
    <w:rsid w:val="00697A48"/>
    <w:rsid w:val="00697A53"/>
    <w:rsid w:val="00697BA8"/>
    <w:rsid w:val="00697BDC"/>
    <w:rsid w:val="00697BE0"/>
    <w:rsid w:val="00697C0E"/>
    <w:rsid w:val="00697C93"/>
    <w:rsid w:val="00697D36"/>
    <w:rsid w:val="00697DE9"/>
    <w:rsid w:val="00697DFC"/>
    <w:rsid w:val="00697E36"/>
    <w:rsid w:val="006A02A0"/>
    <w:rsid w:val="006A03AE"/>
    <w:rsid w:val="006A0424"/>
    <w:rsid w:val="006A042F"/>
    <w:rsid w:val="006A04EB"/>
    <w:rsid w:val="006A06ED"/>
    <w:rsid w:val="006A089B"/>
    <w:rsid w:val="006A08B9"/>
    <w:rsid w:val="006A0975"/>
    <w:rsid w:val="006A09F2"/>
    <w:rsid w:val="006A0BC6"/>
    <w:rsid w:val="006A0BDA"/>
    <w:rsid w:val="006A0C88"/>
    <w:rsid w:val="006A0D5F"/>
    <w:rsid w:val="006A0D83"/>
    <w:rsid w:val="006A0D96"/>
    <w:rsid w:val="006A0F06"/>
    <w:rsid w:val="006A0F07"/>
    <w:rsid w:val="006A0F94"/>
    <w:rsid w:val="006A10DF"/>
    <w:rsid w:val="006A1198"/>
    <w:rsid w:val="006A1376"/>
    <w:rsid w:val="006A137E"/>
    <w:rsid w:val="006A1431"/>
    <w:rsid w:val="006A1472"/>
    <w:rsid w:val="006A15CC"/>
    <w:rsid w:val="006A1640"/>
    <w:rsid w:val="006A169F"/>
    <w:rsid w:val="006A176B"/>
    <w:rsid w:val="006A17A1"/>
    <w:rsid w:val="006A17FE"/>
    <w:rsid w:val="006A1816"/>
    <w:rsid w:val="006A1947"/>
    <w:rsid w:val="006A19A4"/>
    <w:rsid w:val="006A1A32"/>
    <w:rsid w:val="006A1A5B"/>
    <w:rsid w:val="006A1ADA"/>
    <w:rsid w:val="006A1C7F"/>
    <w:rsid w:val="006A1CAF"/>
    <w:rsid w:val="006A1CC9"/>
    <w:rsid w:val="006A1CF0"/>
    <w:rsid w:val="006A1D4A"/>
    <w:rsid w:val="006A1F9D"/>
    <w:rsid w:val="006A1FC3"/>
    <w:rsid w:val="006A2055"/>
    <w:rsid w:val="006A206F"/>
    <w:rsid w:val="006A20CB"/>
    <w:rsid w:val="006A22C2"/>
    <w:rsid w:val="006A25D5"/>
    <w:rsid w:val="006A265C"/>
    <w:rsid w:val="006A26F7"/>
    <w:rsid w:val="006A27E3"/>
    <w:rsid w:val="006A2809"/>
    <w:rsid w:val="006A287B"/>
    <w:rsid w:val="006A28DD"/>
    <w:rsid w:val="006A28E9"/>
    <w:rsid w:val="006A2999"/>
    <w:rsid w:val="006A2AFF"/>
    <w:rsid w:val="006A2B59"/>
    <w:rsid w:val="006A2BEA"/>
    <w:rsid w:val="006A2D89"/>
    <w:rsid w:val="006A2E14"/>
    <w:rsid w:val="006A2E3D"/>
    <w:rsid w:val="006A2EF4"/>
    <w:rsid w:val="006A3010"/>
    <w:rsid w:val="006A3098"/>
    <w:rsid w:val="006A30D1"/>
    <w:rsid w:val="006A31A8"/>
    <w:rsid w:val="006A31CA"/>
    <w:rsid w:val="006A31D6"/>
    <w:rsid w:val="006A3278"/>
    <w:rsid w:val="006A3354"/>
    <w:rsid w:val="006A339D"/>
    <w:rsid w:val="006A346E"/>
    <w:rsid w:val="006A349E"/>
    <w:rsid w:val="006A34C4"/>
    <w:rsid w:val="006A3647"/>
    <w:rsid w:val="006A381D"/>
    <w:rsid w:val="006A3841"/>
    <w:rsid w:val="006A3897"/>
    <w:rsid w:val="006A393A"/>
    <w:rsid w:val="006A39E2"/>
    <w:rsid w:val="006A3AB5"/>
    <w:rsid w:val="006A3AE1"/>
    <w:rsid w:val="006A3AE9"/>
    <w:rsid w:val="006A3AF6"/>
    <w:rsid w:val="006A3BE9"/>
    <w:rsid w:val="006A3CD0"/>
    <w:rsid w:val="006A3CE5"/>
    <w:rsid w:val="006A3D22"/>
    <w:rsid w:val="006A3DAF"/>
    <w:rsid w:val="006A3E5A"/>
    <w:rsid w:val="006A3EA9"/>
    <w:rsid w:val="006A3EB1"/>
    <w:rsid w:val="006A40ED"/>
    <w:rsid w:val="006A41F1"/>
    <w:rsid w:val="006A4210"/>
    <w:rsid w:val="006A4234"/>
    <w:rsid w:val="006A443B"/>
    <w:rsid w:val="006A44B3"/>
    <w:rsid w:val="006A458E"/>
    <w:rsid w:val="006A46B8"/>
    <w:rsid w:val="006A478F"/>
    <w:rsid w:val="006A4867"/>
    <w:rsid w:val="006A488D"/>
    <w:rsid w:val="006A4B7A"/>
    <w:rsid w:val="006A4BDD"/>
    <w:rsid w:val="006A4C58"/>
    <w:rsid w:val="006A4C63"/>
    <w:rsid w:val="006A4CFE"/>
    <w:rsid w:val="006A4DBD"/>
    <w:rsid w:val="006A4DFC"/>
    <w:rsid w:val="006A4F2D"/>
    <w:rsid w:val="006A4FBF"/>
    <w:rsid w:val="006A4FEE"/>
    <w:rsid w:val="006A500A"/>
    <w:rsid w:val="006A5083"/>
    <w:rsid w:val="006A5096"/>
    <w:rsid w:val="006A50FC"/>
    <w:rsid w:val="006A5270"/>
    <w:rsid w:val="006A52A0"/>
    <w:rsid w:val="006A539F"/>
    <w:rsid w:val="006A53DD"/>
    <w:rsid w:val="006A541D"/>
    <w:rsid w:val="006A5451"/>
    <w:rsid w:val="006A5485"/>
    <w:rsid w:val="006A54A2"/>
    <w:rsid w:val="006A55F0"/>
    <w:rsid w:val="006A56DD"/>
    <w:rsid w:val="006A57EB"/>
    <w:rsid w:val="006A5812"/>
    <w:rsid w:val="006A581D"/>
    <w:rsid w:val="006A586E"/>
    <w:rsid w:val="006A58D8"/>
    <w:rsid w:val="006A592A"/>
    <w:rsid w:val="006A5BA1"/>
    <w:rsid w:val="006A5C78"/>
    <w:rsid w:val="006A5CE9"/>
    <w:rsid w:val="006A5D0B"/>
    <w:rsid w:val="006A5D3B"/>
    <w:rsid w:val="006A5D66"/>
    <w:rsid w:val="006A5F1F"/>
    <w:rsid w:val="006A6065"/>
    <w:rsid w:val="006A60D9"/>
    <w:rsid w:val="006A62A0"/>
    <w:rsid w:val="006A6382"/>
    <w:rsid w:val="006A6395"/>
    <w:rsid w:val="006A6488"/>
    <w:rsid w:val="006A6508"/>
    <w:rsid w:val="006A664C"/>
    <w:rsid w:val="006A6694"/>
    <w:rsid w:val="006A6762"/>
    <w:rsid w:val="006A67A9"/>
    <w:rsid w:val="006A67E3"/>
    <w:rsid w:val="006A67F3"/>
    <w:rsid w:val="006A6840"/>
    <w:rsid w:val="006A6A4E"/>
    <w:rsid w:val="006A6A95"/>
    <w:rsid w:val="006A6B3D"/>
    <w:rsid w:val="006A6B7A"/>
    <w:rsid w:val="006A6BD4"/>
    <w:rsid w:val="006A6BFF"/>
    <w:rsid w:val="006A6C9E"/>
    <w:rsid w:val="006A6CBC"/>
    <w:rsid w:val="006A6DF5"/>
    <w:rsid w:val="006A6E9C"/>
    <w:rsid w:val="006A6EC5"/>
    <w:rsid w:val="006A6EF8"/>
    <w:rsid w:val="006A6FE2"/>
    <w:rsid w:val="006A7026"/>
    <w:rsid w:val="006A7072"/>
    <w:rsid w:val="006A7093"/>
    <w:rsid w:val="006A70BF"/>
    <w:rsid w:val="006A7153"/>
    <w:rsid w:val="006A7165"/>
    <w:rsid w:val="006A7558"/>
    <w:rsid w:val="006A7582"/>
    <w:rsid w:val="006A763A"/>
    <w:rsid w:val="006A7660"/>
    <w:rsid w:val="006A7676"/>
    <w:rsid w:val="006A76A4"/>
    <w:rsid w:val="006A76C4"/>
    <w:rsid w:val="006A76EC"/>
    <w:rsid w:val="006A778B"/>
    <w:rsid w:val="006A77AE"/>
    <w:rsid w:val="006A786A"/>
    <w:rsid w:val="006A79D6"/>
    <w:rsid w:val="006A7A5E"/>
    <w:rsid w:val="006A7BB3"/>
    <w:rsid w:val="006A7D6B"/>
    <w:rsid w:val="006A7DCA"/>
    <w:rsid w:val="006A7E6C"/>
    <w:rsid w:val="006A7E7E"/>
    <w:rsid w:val="006A7EF4"/>
    <w:rsid w:val="006A7F6B"/>
    <w:rsid w:val="006A7FD4"/>
    <w:rsid w:val="006B0078"/>
    <w:rsid w:val="006B0095"/>
    <w:rsid w:val="006B021E"/>
    <w:rsid w:val="006B021F"/>
    <w:rsid w:val="006B0278"/>
    <w:rsid w:val="006B031A"/>
    <w:rsid w:val="006B038F"/>
    <w:rsid w:val="006B03DF"/>
    <w:rsid w:val="006B04C7"/>
    <w:rsid w:val="006B04EB"/>
    <w:rsid w:val="006B04F5"/>
    <w:rsid w:val="006B0535"/>
    <w:rsid w:val="006B0541"/>
    <w:rsid w:val="006B0571"/>
    <w:rsid w:val="006B0717"/>
    <w:rsid w:val="006B072C"/>
    <w:rsid w:val="006B0792"/>
    <w:rsid w:val="006B0843"/>
    <w:rsid w:val="006B084B"/>
    <w:rsid w:val="006B0908"/>
    <w:rsid w:val="006B0993"/>
    <w:rsid w:val="006B09D6"/>
    <w:rsid w:val="006B0C94"/>
    <w:rsid w:val="006B0D78"/>
    <w:rsid w:val="006B0E92"/>
    <w:rsid w:val="006B0EEC"/>
    <w:rsid w:val="006B0EF6"/>
    <w:rsid w:val="006B0F84"/>
    <w:rsid w:val="006B0F88"/>
    <w:rsid w:val="006B0F92"/>
    <w:rsid w:val="006B1043"/>
    <w:rsid w:val="006B1067"/>
    <w:rsid w:val="006B113C"/>
    <w:rsid w:val="006B1155"/>
    <w:rsid w:val="006B1181"/>
    <w:rsid w:val="006B11BE"/>
    <w:rsid w:val="006B1269"/>
    <w:rsid w:val="006B126F"/>
    <w:rsid w:val="006B12ED"/>
    <w:rsid w:val="006B12EF"/>
    <w:rsid w:val="006B137E"/>
    <w:rsid w:val="006B145E"/>
    <w:rsid w:val="006B14B0"/>
    <w:rsid w:val="006B15C3"/>
    <w:rsid w:val="006B15DD"/>
    <w:rsid w:val="006B1607"/>
    <w:rsid w:val="006B164F"/>
    <w:rsid w:val="006B172B"/>
    <w:rsid w:val="006B175B"/>
    <w:rsid w:val="006B1761"/>
    <w:rsid w:val="006B178E"/>
    <w:rsid w:val="006B17D3"/>
    <w:rsid w:val="006B193B"/>
    <w:rsid w:val="006B1BC2"/>
    <w:rsid w:val="006B1BE2"/>
    <w:rsid w:val="006B1C8E"/>
    <w:rsid w:val="006B1D74"/>
    <w:rsid w:val="006B1DA2"/>
    <w:rsid w:val="006B1DB1"/>
    <w:rsid w:val="006B1F50"/>
    <w:rsid w:val="006B202B"/>
    <w:rsid w:val="006B21A0"/>
    <w:rsid w:val="006B2200"/>
    <w:rsid w:val="006B2297"/>
    <w:rsid w:val="006B23A5"/>
    <w:rsid w:val="006B23CA"/>
    <w:rsid w:val="006B2425"/>
    <w:rsid w:val="006B2549"/>
    <w:rsid w:val="006B2567"/>
    <w:rsid w:val="006B2574"/>
    <w:rsid w:val="006B25B8"/>
    <w:rsid w:val="006B2710"/>
    <w:rsid w:val="006B27BA"/>
    <w:rsid w:val="006B28A3"/>
    <w:rsid w:val="006B28B5"/>
    <w:rsid w:val="006B2BDC"/>
    <w:rsid w:val="006B2BED"/>
    <w:rsid w:val="006B2C1D"/>
    <w:rsid w:val="006B2E3E"/>
    <w:rsid w:val="006B2F8E"/>
    <w:rsid w:val="006B3140"/>
    <w:rsid w:val="006B317C"/>
    <w:rsid w:val="006B3187"/>
    <w:rsid w:val="006B31B2"/>
    <w:rsid w:val="006B31F4"/>
    <w:rsid w:val="006B3338"/>
    <w:rsid w:val="006B34BC"/>
    <w:rsid w:val="006B35A2"/>
    <w:rsid w:val="006B35F9"/>
    <w:rsid w:val="006B36C2"/>
    <w:rsid w:val="006B380B"/>
    <w:rsid w:val="006B3862"/>
    <w:rsid w:val="006B3863"/>
    <w:rsid w:val="006B3919"/>
    <w:rsid w:val="006B391E"/>
    <w:rsid w:val="006B3A10"/>
    <w:rsid w:val="006B3B87"/>
    <w:rsid w:val="006B3C4A"/>
    <w:rsid w:val="006B3DAE"/>
    <w:rsid w:val="006B3E5E"/>
    <w:rsid w:val="006B3E8E"/>
    <w:rsid w:val="006B4099"/>
    <w:rsid w:val="006B4156"/>
    <w:rsid w:val="006B4200"/>
    <w:rsid w:val="006B4222"/>
    <w:rsid w:val="006B4264"/>
    <w:rsid w:val="006B4407"/>
    <w:rsid w:val="006B449C"/>
    <w:rsid w:val="006B4513"/>
    <w:rsid w:val="006B497C"/>
    <w:rsid w:val="006B49AB"/>
    <w:rsid w:val="006B4B94"/>
    <w:rsid w:val="006B4BD1"/>
    <w:rsid w:val="006B4BE5"/>
    <w:rsid w:val="006B4C24"/>
    <w:rsid w:val="006B4C42"/>
    <w:rsid w:val="006B4C6A"/>
    <w:rsid w:val="006B4C75"/>
    <w:rsid w:val="006B4DC1"/>
    <w:rsid w:val="006B4E8F"/>
    <w:rsid w:val="006B4EB8"/>
    <w:rsid w:val="006B4F2E"/>
    <w:rsid w:val="006B4FB7"/>
    <w:rsid w:val="006B4FBD"/>
    <w:rsid w:val="006B50B7"/>
    <w:rsid w:val="006B51CA"/>
    <w:rsid w:val="006B51D9"/>
    <w:rsid w:val="006B52A4"/>
    <w:rsid w:val="006B546B"/>
    <w:rsid w:val="006B547B"/>
    <w:rsid w:val="006B5503"/>
    <w:rsid w:val="006B5558"/>
    <w:rsid w:val="006B55CA"/>
    <w:rsid w:val="006B567C"/>
    <w:rsid w:val="006B56A7"/>
    <w:rsid w:val="006B5700"/>
    <w:rsid w:val="006B5703"/>
    <w:rsid w:val="006B57D5"/>
    <w:rsid w:val="006B589A"/>
    <w:rsid w:val="006B599F"/>
    <w:rsid w:val="006B5A11"/>
    <w:rsid w:val="006B5A15"/>
    <w:rsid w:val="006B5A61"/>
    <w:rsid w:val="006B5AD5"/>
    <w:rsid w:val="006B5C58"/>
    <w:rsid w:val="006B5CAD"/>
    <w:rsid w:val="006B5CBD"/>
    <w:rsid w:val="006B5CD8"/>
    <w:rsid w:val="006B5E91"/>
    <w:rsid w:val="006B5FB9"/>
    <w:rsid w:val="006B60A3"/>
    <w:rsid w:val="006B60AD"/>
    <w:rsid w:val="006B60C4"/>
    <w:rsid w:val="006B60F0"/>
    <w:rsid w:val="006B6235"/>
    <w:rsid w:val="006B6343"/>
    <w:rsid w:val="006B63A8"/>
    <w:rsid w:val="006B6422"/>
    <w:rsid w:val="006B6448"/>
    <w:rsid w:val="006B64B8"/>
    <w:rsid w:val="006B65F3"/>
    <w:rsid w:val="006B67BF"/>
    <w:rsid w:val="006B6830"/>
    <w:rsid w:val="006B68BA"/>
    <w:rsid w:val="006B68C9"/>
    <w:rsid w:val="006B69A4"/>
    <w:rsid w:val="006B69EC"/>
    <w:rsid w:val="006B6AD8"/>
    <w:rsid w:val="006B6ADE"/>
    <w:rsid w:val="006B6B21"/>
    <w:rsid w:val="006B6C68"/>
    <w:rsid w:val="006B6D01"/>
    <w:rsid w:val="006B6D22"/>
    <w:rsid w:val="006B6E2D"/>
    <w:rsid w:val="006B7051"/>
    <w:rsid w:val="006B7133"/>
    <w:rsid w:val="006B7247"/>
    <w:rsid w:val="006B730C"/>
    <w:rsid w:val="006B7334"/>
    <w:rsid w:val="006B73A3"/>
    <w:rsid w:val="006B742E"/>
    <w:rsid w:val="006B748E"/>
    <w:rsid w:val="006B74A8"/>
    <w:rsid w:val="006B74F9"/>
    <w:rsid w:val="006B7547"/>
    <w:rsid w:val="006B7613"/>
    <w:rsid w:val="006B76BA"/>
    <w:rsid w:val="006B77F3"/>
    <w:rsid w:val="006B794F"/>
    <w:rsid w:val="006B7A10"/>
    <w:rsid w:val="006B7A31"/>
    <w:rsid w:val="006B7A43"/>
    <w:rsid w:val="006B7A5F"/>
    <w:rsid w:val="006B7A9C"/>
    <w:rsid w:val="006B7B74"/>
    <w:rsid w:val="006B7C33"/>
    <w:rsid w:val="006B7C8B"/>
    <w:rsid w:val="006B7E22"/>
    <w:rsid w:val="006B7E32"/>
    <w:rsid w:val="006B7EC5"/>
    <w:rsid w:val="006C010A"/>
    <w:rsid w:val="006C0135"/>
    <w:rsid w:val="006C016F"/>
    <w:rsid w:val="006C01A8"/>
    <w:rsid w:val="006C0256"/>
    <w:rsid w:val="006C026F"/>
    <w:rsid w:val="006C02BC"/>
    <w:rsid w:val="006C02C1"/>
    <w:rsid w:val="006C0355"/>
    <w:rsid w:val="006C061B"/>
    <w:rsid w:val="006C06DA"/>
    <w:rsid w:val="006C06FD"/>
    <w:rsid w:val="006C0708"/>
    <w:rsid w:val="006C07A8"/>
    <w:rsid w:val="006C07AA"/>
    <w:rsid w:val="006C0903"/>
    <w:rsid w:val="006C096A"/>
    <w:rsid w:val="006C09A1"/>
    <w:rsid w:val="006C09FE"/>
    <w:rsid w:val="006C0A8C"/>
    <w:rsid w:val="006C0AE1"/>
    <w:rsid w:val="006C0B04"/>
    <w:rsid w:val="006C0B28"/>
    <w:rsid w:val="006C0C50"/>
    <w:rsid w:val="006C0CDE"/>
    <w:rsid w:val="006C0CF1"/>
    <w:rsid w:val="006C0D7C"/>
    <w:rsid w:val="006C0D9C"/>
    <w:rsid w:val="006C0E33"/>
    <w:rsid w:val="006C0EE8"/>
    <w:rsid w:val="006C0F78"/>
    <w:rsid w:val="006C0FB9"/>
    <w:rsid w:val="006C0FBE"/>
    <w:rsid w:val="006C12F7"/>
    <w:rsid w:val="006C133B"/>
    <w:rsid w:val="006C13D8"/>
    <w:rsid w:val="006C13E0"/>
    <w:rsid w:val="006C142A"/>
    <w:rsid w:val="006C1651"/>
    <w:rsid w:val="006C16AD"/>
    <w:rsid w:val="006C16AF"/>
    <w:rsid w:val="006C1836"/>
    <w:rsid w:val="006C1951"/>
    <w:rsid w:val="006C19B7"/>
    <w:rsid w:val="006C1BDB"/>
    <w:rsid w:val="006C1C01"/>
    <w:rsid w:val="006C1C20"/>
    <w:rsid w:val="006C1F94"/>
    <w:rsid w:val="006C1FCF"/>
    <w:rsid w:val="006C207F"/>
    <w:rsid w:val="006C209C"/>
    <w:rsid w:val="006C20E2"/>
    <w:rsid w:val="006C2108"/>
    <w:rsid w:val="006C2236"/>
    <w:rsid w:val="006C229D"/>
    <w:rsid w:val="006C232A"/>
    <w:rsid w:val="006C234C"/>
    <w:rsid w:val="006C2365"/>
    <w:rsid w:val="006C239D"/>
    <w:rsid w:val="006C2543"/>
    <w:rsid w:val="006C2573"/>
    <w:rsid w:val="006C25A9"/>
    <w:rsid w:val="006C267A"/>
    <w:rsid w:val="006C2680"/>
    <w:rsid w:val="006C2722"/>
    <w:rsid w:val="006C2824"/>
    <w:rsid w:val="006C2921"/>
    <w:rsid w:val="006C2A0C"/>
    <w:rsid w:val="006C2B50"/>
    <w:rsid w:val="006C2BD4"/>
    <w:rsid w:val="006C2BF1"/>
    <w:rsid w:val="006C2CC1"/>
    <w:rsid w:val="006C2D7E"/>
    <w:rsid w:val="006C2DC6"/>
    <w:rsid w:val="006C2F08"/>
    <w:rsid w:val="006C2F29"/>
    <w:rsid w:val="006C2FAE"/>
    <w:rsid w:val="006C300A"/>
    <w:rsid w:val="006C315B"/>
    <w:rsid w:val="006C3189"/>
    <w:rsid w:val="006C3283"/>
    <w:rsid w:val="006C32B8"/>
    <w:rsid w:val="006C3362"/>
    <w:rsid w:val="006C33E6"/>
    <w:rsid w:val="006C33ED"/>
    <w:rsid w:val="006C34A2"/>
    <w:rsid w:val="006C350E"/>
    <w:rsid w:val="006C35D5"/>
    <w:rsid w:val="006C383D"/>
    <w:rsid w:val="006C38C5"/>
    <w:rsid w:val="006C3903"/>
    <w:rsid w:val="006C39B7"/>
    <w:rsid w:val="006C39C3"/>
    <w:rsid w:val="006C39E9"/>
    <w:rsid w:val="006C3AC3"/>
    <w:rsid w:val="006C3B15"/>
    <w:rsid w:val="006C3BAC"/>
    <w:rsid w:val="006C3BDA"/>
    <w:rsid w:val="006C3CB9"/>
    <w:rsid w:val="006C3D3C"/>
    <w:rsid w:val="006C3D85"/>
    <w:rsid w:val="006C3D9E"/>
    <w:rsid w:val="006C3E40"/>
    <w:rsid w:val="006C3E5C"/>
    <w:rsid w:val="006C3E6D"/>
    <w:rsid w:val="006C3ECA"/>
    <w:rsid w:val="006C3EF0"/>
    <w:rsid w:val="006C40D7"/>
    <w:rsid w:val="006C41DD"/>
    <w:rsid w:val="006C4256"/>
    <w:rsid w:val="006C42C3"/>
    <w:rsid w:val="006C42F8"/>
    <w:rsid w:val="006C4304"/>
    <w:rsid w:val="006C43CD"/>
    <w:rsid w:val="006C43F2"/>
    <w:rsid w:val="006C441B"/>
    <w:rsid w:val="006C45A4"/>
    <w:rsid w:val="006C4626"/>
    <w:rsid w:val="006C466E"/>
    <w:rsid w:val="006C46ED"/>
    <w:rsid w:val="006C4704"/>
    <w:rsid w:val="006C476D"/>
    <w:rsid w:val="006C47F3"/>
    <w:rsid w:val="006C488D"/>
    <w:rsid w:val="006C498D"/>
    <w:rsid w:val="006C4A57"/>
    <w:rsid w:val="006C4B4E"/>
    <w:rsid w:val="006C4B5C"/>
    <w:rsid w:val="006C4BCE"/>
    <w:rsid w:val="006C4C3C"/>
    <w:rsid w:val="006C4CD1"/>
    <w:rsid w:val="006C4D04"/>
    <w:rsid w:val="006C4E32"/>
    <w:rsid w:val="006C4F28"/>
    <w:rsid w:val="006C5175"/>
    <w:rsid w:val="006C5214"/>
    <w:rsid w:val="006C521A"/>
    <w:rsid w:val="006C529F"/>
    <w:rsid w:val="006C5428"/>
    <w:rsid w:val="006C54D2"/>
    <w:rsid w:val="006C551E"/>
    <w:rsid w:val="006C55EA"/>
    <w:rsid w:val="006C56EA"/>
    <w:rsid w:val="006C574C"/>
    <w:rsid w:val="006C5799"/>
    <w:rsid w:val="006C5817"/>
    <w:rsid w:val="006C5875"/>
    <w:rsid w:val="006C58EC"/>
    <w:rsid w:val="006C596E"/>
    <w:rsid w:val="006C5970"/>
    <w:rsid w:val="006C599B"/>
    <w:rsid w:val="006C5ABC"/>
    <w:rsid w:val="006C5B5C"/>
    <w:rsid w:val="006C5B7F"/>
    <w:rsid w:val="006C5C3A"/>
    <w:rsid w:val="006C5CAA"/>
    <w:rsid w:val="006C5CE7"/>
    <w:rsid w:val="006C5D60"/>
    <w:rsid w:val="006C5E04"/>
    <w:rsid w:val="006C5E6D"/>
    <w:rsid w:val="006C5EE6"/>
    <w:rsid w:val="006C5EF0"/>
    <w:rsid w:val="006C6037"/>
    <w:rsid w:val="006C610B"/>
    <w:rsid w:val="006C621B"/>
    <w:rsid w:val="006C6474"/>
    <w:rsid w:val="006C6476"/>
    <w:rsid w:val="006C64BD"/>
    <w:rsid w:val="006C6642"/>
    <w:rsid w:val="006C6672"/>
    <w:rsid w:val="006C674C"/>
    <w:rsid w:val="006C679F"/>
    <w:rsid w:val="006C68DD"/>
    <w:rsid w:val="006C69AB"/>
    <w:rsid w:val="006C69F5"/>
    <w:rsid w:val="006C6A16"/>
    <w:rsid w:val="006C6B5D"/>
    <w:rsid w:val="006C6BD9"/>
    <w:rsid w:val="006C6D3D"/>
    <w:rsid w:val="006C6D91"/>
    <w:rsid w:val="006C6E25"/>
    <w:rsid w:val="006C6F8B"/>
    <w:rsid w:val="006C6FCE"/>
    <w:rsid w:val="006C70F4"/>
    <w:rsid w:val="006C7161"/>
    <w:rsid w:val="006C7179"/>
    <w:rsid w:val="006C71AF"/>
    <w:rsid w:val="006C71E1"/>
    <w:rsid w:val="006C730C"/>
    <w:rsid w:val="006C7425"/>
    <w:rsid w:val="006C7431"/>
    <w:rsid w:val="006C747C"/>
    <w:rsid w:val="006C74B9"/>
    <w:rsid w:val="006C7634"/>
    <w:rsid w:val="006C7728"/>
    <w:rsid w:val="006C7759"/>
    <w:rsid w:val="006C7907"/>
    <w:rsid w:val="006C79E2"/>
    <w:rsid w:val="006C7A14"/>
    <w:rsid w:val="006C7B77"/>
    <w:rsid w:val="006C7D47"/>
    <w:rsid w:val="006C7D7B"/>
    <w:rsid w:val="006C7FBA"/>
    <w:rsid w:val="006D0107"/>
    <w:rsid w:val="006D012F"/>
    <w:rsid w:val="006D014F"/>
    <w:rsid w:val="006D0179"/>
    <w:rsid w:val="006D01A2"/>
    <w:rsid w:val="006D01E7"/>
    <w:rsid w:val="006D01EB"/>
    <w:rsid w:val="006D021B"/>
    <w:rsid w:val="006D02E4"/>
    <w:rsid w:val="006D0369"/>
    <w:rsid w:val="006D03FC"/>
    <w:rsid w:val="006D04F7"/>
    <w:rsid w:val="006D054D"/>
    <w:rsid w:val="006D065E"/>
    <w:rsid w:val="006D0834"/>
    <w:rsid w:val="006D08A0"/>
    <w:rsid w:val="006D08C6"/>
    <w:rsid w:val="006D09F8"/>
    <w:rsid w:val="006D0A0E"/>
    <w:rsid w:val="006D0B03"/>
    <w:rsid w:val="006D0B2C"/>
    <w:rsid w:val="006D0B41"/>
    <w:rsid w:val="006D0C83"/>
    <w:rsid w:val="006D0CEE"/>
    <w:rsid w:val="006D0D07"/>
    <w:rsid w:val="006D0D92"/>
    <w:rsid w:val="006D0DC3"/>
    <w:rsid w:val="006D0DC5"/>
    <w:rsid w:val="006D0EA2"/>
    <w:rsid w:val="006D1077"/>
    <w:rsid w:val="006D1085"/>
    <w:rsid w:val="006D11AD"/>
    <w:rsid w:val="006D1292"/>
    <w:rsid w:val="006D12DA"/>
    <w:rsid w:val="006D12DF"/>
    <w:rsid w:val="006D14C4"/>
    <w:rsid w:val="006D167F"/>
    <w:rsid w:val="006D1693"/>
    <w:rsid w:val="006D1719"/>
    <w:rsid w:val="006D1741"/>
    <w:rsid w:val="006D183B"/>
    <w:rsid w:val="006D18D0"/>
    <w:rsid w:val="006D19B3"/>
    <w:rsid w:val="006D1A1E"/>
    <w:rsid w:val="006D1BEA"/>
    <w:rsid w:val="006D1D20"/>
    <w:rsid w:val="006D1DC9"/>
    <w:rsid w:val="006D1E16"/>
    <w:rsid w:val="006D1E23"/>
    <w:rsid w:val="006D1E63"/>
    <w:rsid w:val="006D1EC9"/>
    <w:rsid w:val="006D2014"/>
    <w:rsid w:val="006D202F"/>
    <w:rsid w:val="006D212B"/>
    <w:rsid w:val="006D214E"/>
    <w:rsid w:val="006D2215"/>
    <w:rsid w:val="006D2282"/>
    <w:rsid w:val="006D2296"/>
    <w:rsid w:val="006D22C0"/>
    <w:rsid w:val="006D237E"/>
    <w:rsid w:val="006D23A7"/>
    <w:rsid w:val="006D23D8"/>
    <w:rsid w:val="006D247C"/>
    <w:rsid w:val="006D2526"/>
    <w:rsid w:val="006D2549"/>
    <w:rsid w:val="006D2595"/>
    <w:rsid w:val="006D25D3"/>
    <w:rsid w:val="006D2612"/>
    <w:rsid w:val="006D2805"/>
    <w:rsid w:val="006D29AB"/>
    <w:rsid w:val="006D29C9"/>
    <w:rsid w:val="006D29E5"/>
    <w:rsid w:val="006D2AFD"/>
    <w:rsid w:val="006D2BE3"/>
    <w:rsid w:val="006D2C6F"/>
    <w:rsid w:val="006D2CFD"/>
    <w:rsid w:val="006D2DCE"/>
    <w:rsid w:val="006D2E73"/>
    <w:rsid w:val="006D2F21"/>
    <w:rsid w:val="006D2F98"/>
    <w:rsid w:val="006D2FC6"/>
    <w:rsid w:val="006D30E2"/>
    <w:rsid w:val="006D30E5"/>
    <w:rsid w:val="006D317F"/>
    <w:rsid w:val="006D3222"/>
    <w:rsid w:val="006D33A4"/>
    <w:rsid w:val="006D3456"/>
    <w:rsid w:val="006D3488"/>
    <w:rsid w:val="006D3499"/>
    <w:rsid w:val="006D3577"/>
    <w:rsid w:val="006D35D2"/>
    <w:rsid w:val="006D35FF"/>
    <w:rsid w:val="006D36B6"/>
    <w:rsid w:val="006D36E3"/>
    <w:rsid w:val="006D379F"/>
    <w:rsid w:val="006D3861"/>
    <w:rsid w:val="006D38EA"/>
    <w:rsid w:val="006D3A31"/>
    <w:rsid w:val="006D3B53"/>
    <w:rsid w:val="006D3CC2"/>
    <w:rsid w:val="006D3D5E"/>
    <w:rsid w:val="006D3F7B"/>
    <w:rsid w:val="006D4011"/>
    <w:rsid w:val="006D4149"/>
    <w:rsid w:val="006D419D"/>
    <w:rsid w:val="006D41BC"/>
    <w:rsid w:val="006D42AA"/>
    <w:rsid w:val="006D43CA"/>
    <w:rsid w:val="006D447C"/>
    <w:rsid w:val="006D44AF"/>
    <w:rsid w:val="006D453A"/>
    <w:rsid w:val="006D4594"/>
    <w:rsid w:val="006D459D"/>
    <w:rsid w:val="006D46A5"/>
    <w:rsid w:val="006D47DE"/>
    <w:rsid w:val="006D481B"/>
    <w:rsid w:val="006D4827"/>
    <w:rsid w:val="006D4927"/>
    <w:rsid w:val="006D49CE"/>
    <w:rsid w:val="006D49E4"/>
    <w:rsid w:val="006D4CF7"/>
    <w:rsid w:val="006D4D4A"/>
    <w:rsid w:val="006D4E2D"/>
    <w:rsid w:val="006D4E87"/>
    <w:rsid w:val="006D4E90"/>
    <w:rsid w:val="006D4EC5"/>
    <w:rsid w:val="006D4F86"/>
    <w:rsid w:val="006D5072"/>
    <w:rsid w:val="006D5190"/>
    <w:rsid w:val="006D5231"/>
    <w:rsid w:val="006D5314"/>
    <w:rsid w:val="006D53AA"/>
    <w:rsid w:val="006D53DF"/>
    <w:rsid w:val="006D5419"/>
    <w:rsid w:val="006D54B6"/>
    <w:rsid w:val="006D5514"/>
    <w:rsid w:val="006D5534"/>
    <w:rsid w:val="006D55A2"/>
    <w:rsid w:val="006D565E"/>
    <w:rsid w:val="006D56AB"/>
    <w:rsid w:val="006D595D"/>
    <w:rsid w:val="006D5A2E"/>
    <w:rsid w:val="006D5AB3"/>
    <w:rsid w:val="006D5B1C"/>
    <w:rsid w:val="006D5C45"/>
    <w:rsid w:val="006D5C83"/>
    <w:rsid w:val="006D5CA6"/>
    <w:rsid w:val="006D5CF4"/>
    <w:rsid w:val="006D5D20"/>
    <w:rsid w:val="006D5EE9"/>
    <w:rsid w:val="006D5F68"/>
    <w:rsid w:val="006D5F8A"/>
    <w:rsid w:val="006D5FA8"/>
    <w:rsid w:val="006D609F"/>
    <w:rsid w:val="006D6158"/>
    <w:rsid w:val="006D6226"/>
    <w:rsid w:val="006D62D9"/>
    <w:rsid w:val="006D6364"/>
    <w:rsid w:val="006D6442"/>
    <w:rsid w:val="006D64D9"/>
    <w:rsid w:val="006D660C"/>
    <w:rsid w:val="006D6616"/>
    <w:rsid w:val="006D671F"/>
    <w:rsid w:val="006D67B5"/>
    <w:rsid w:val="006D67DC"/>
    <w:rsid w:val="006D67F8"/>
    <w:rsid w:val="006D68DC"/>
    <w:rsid w:val="006D6906"/>
    <w:rsid w:val="006D692A"/>
    <w:rsid w:val="006D6A02"/>
    <w:rsid w:val="006D6B03"/>
    <w:rsid w:val="006D6B14"/>
    <w:rsid w:val="006D6B5B"/>
    <w:rsid w:val="006D6B74"/>
    <w:rsid w:val="006D6B88"/>
    <w:rsid w:val="006D6BDC"/>
    <w:rsid w:val="006D6C1F"/>
    <w:rsid w:val="006D6C59"/>
    <w:rsid w:val="006D6C72"/>
    <w:rsid w:val="006D6C96"/>
    <w:rsid w:val="006D6D01"/>
    <w:rsid w:val="006D6D1D"/>
    <w:rsid w:val="006D6D2E"/>
    <w:rsid w:val="006D6D95"/>
    <w:rsid w:val="006D6DD5"/>
    <w:rsid w:val="006D6EB6"/>
    <w:rsid w:val="006D6ED1"/>
    <w:rsid w:val="006D71C3"/>
    <w:rsid w:val="006D72E5"/>
    <w:rsid w:val="006D758F"/>
    <w:rsid w:val="006D763D"/>
    <w:rsid w:val="006D766A"/>
    <w:rsid w:val="006D7745"/>
    <w:rsid w:val="006D77B5"/>
    <w:rsid w:val="006D784B"/>
    <w:rsid w:val="006D7979"/>
    <w:rsid w:val="006D79EF"/>
    <w:rsid w:val="006D7A95"/>
    <w:rsid w:val="006D7B00"/>
    <w:rsid w:val="006D7C74"/>
    <w:rsid w:val="006D7D51"/>
    <w:rsid w:val="006D7D93"/>
    <w:rsid w:val="006D7E20"/>
    <w:rsid w:val="006D7FBE"/>
    <w:rsid w:val="006D7FDC"/>
    <w:rsid w:val="006E007F"/>
    <w:rsid w:val="006E0273"/>
    <w:rsid w:val="006E027B"/>
    <w:rsid w:val="006E02CC"/>
    <w:rsid w:val="006E0306"/>
    <w:rsid w:val="006E0395"/>
    <w:rsid w:val="006E0443"/>
    <w:rsid w:val="006E0467"/>
    <w:rsid w:val="006E0502"/>
    <w:rsid w:val="006E05A7"/>
    <w:rsid w:val="006E07F7"/>
    <w:rsid w:val="006E085E"/>
    <w:rsid w:val="006E0862"/>
    <w:rsid w:val="006E08F0"/>
    <w:rsid w:val="006E0A22"/>
    <w:rsid w:val="006E0A24"/>
    <w:rsid w:val="006E0AA4"/>
    <w:rsid w:val="006E0B08"/>
    <w:rsid w:val="006E0BED"/>
    <w:rsid w:val="006E0CAD"/>
    <w:rsid w:val="006E0CBB"/>
    <w:rsid w:val="006E0CC1"/>
    <w:rsid w:val="006E0D24"/>
    <w:rsid w:val="006E0D25"/>
    <w:rsid w:val="006E0D9F"/>
    <w:rsid w:val="006E0DB6"/>
    <w:rsid w:val="006E0E1B"/>
    <w:rsid w:val="006E0E4F"/>
    <w:rsid w:val="006E0ED5"/>
    <w:rsid w:val="006E0F0F"/>
    <w:rsid w:val="006E0F1C"/>
    <w:rsid w:val="006E0F9C"/>
    <w:rsid w:val="006E1005"/>
    <w:rsid w:val="006E1253"/>
    <w:rsid w:val="006E1272"/>
    <w:rsid w:val="006E12D6"/>
    <w:rsid w:val="006E12D9"/>
    <w:rsid w:val="006E13B9"/>
    <w:rsid w:val="006E14C1"/>
    <w:rsid w:val="006E1516"/>
    <w:rsid w:val="006E154B"/>
    <w:rsid w:val="006E15A9"/>
    <w:rsid w:val="006E15BD"/>
    <w:rsid w:val="006E1632"/>
    <w:rsid w:val="006E16A6"/>
    <w:rsid w:val="006E1710"/>
    <w:rsid w:val="006E17BE"/>
    <w:rsid w:val="006E17DA"/>
    <w:rsid w:val="006E18C1"/>
    <w:rsid w:val="006E18D5"/>
    <w:rsid w:val="006E19C6"/>
    <w:rsid w:val="006E19CE"/>
    <w:rsid w:val="006E1AD4"/>
    <w:rsid w:val="006E1B23"/>
    <w:rsid w:val="006E1B26"/>
    <w:rsid w:val="006E1B62"/>
    <w:rsid w:val="006E1E8C"/>
    <w:rsid w:val="006E1FBF"/>
    <w:rsid w:val="006E1FC1"/>
    <w:rsid w:val="006E1FD7"/>
    <w:rsid w:val="006E2186"/>
    <w:rsid w:val="006E2199"/>
    <w:rsid w:val="006E21F9"/>
    <w:rsid w:val="006E2258"/>
    <w:rsid w:val="006E2273"/>
    <w:rsid w:val="006E237F"/>
    <w:rsid w:val="006E2458"/>
    <w:rsid w:val="006E2602"/>
    <w:rsid w:val="006E2697"/>
    <w:rsid w:val="006E2774"/>
    <w:rsid w:val="006E2875"/>
    <w:rsid w:val="006E28FB"/>
    <w:rsid w:val="006E2915"/>
    <w:rsid w:val="006E29CA"/>
    <w:rsid w:val="006E2C27"/>
    <w:rsid w:val="006E2C3A"/>
    <w:rsid w:val="006E2C66"/>
    <w:rsid w:val="006E2D1C"/>
    <w:rsid w:val="006E2E89"/>
    <w:rsid w:val="006E2EFF"/>
    <w:rsid w:val="006E2F21"/>
    <w:rsid w:val="006E2FBB"/>
    <w:rsid w:val="006E3016"/>
    <w:rsid w:val="006E307C"/>
    <w:rsid w:val="006E30F2"/>
    <w:rsid w:val="006E31C3"/>
    <w:rsid w:val="006E3240"/>
    <w:rsid w:val="006E3286"/>
    <w:rsid w:val="006E3340"/>
    <w:rsid w:val="006E347D"/>
    <w:rsid w:val="006E3500"/>
    <w:rsid w:val="006E3588"/>
    <w:rsid w:val="006E358D"/>
    <w:rsid w:val="006E35B0"/>
    <w:rsid w:val="006E360C"/>
    <w:rsid w:val="006E3646"/>
    <w:rsid w:val="006E36F2"/>
    <w:rsid w:val="006E3963"/>
    <w:rsid w:val="006E3A0E"/>
    <w:rsid w:val="006E3A47"/>
    <w:rsid w:val="006E3A73"/>
    <w:rsid w:val="006E3A76"/>
    <w:rsid w:val="006E3CE2"/>
    <w:rsid w:val="006E3E6C"/>
    <w:rsid w:val="006E3FA8"/>
    <w:rsid w:val="006E3FAB"/>
    <w:rsid w:val="006E40A1"/>
    <w:rsid w:val="006E40AB"/>
    <w:rsid w:val="006E40B7"/>
    <w:rsid w:val="006E40F9"/>
    <w:rsid w:val="006E411F"/>
    <w:rsid w:val="006E4187"/>
    <w:rsid w:val="006E4189"/>
    <w:rsid w:val="006E44C9"/>
    <w:rsid w:val="006E44E5"/>
    <w:rsid w:val="006E4602"/>
    <w:rsid w:val="006E467C"/>
    <w:rsid w:val="006E488B"/>
    <w:rsid w:val="006E4950"/>
    <w:rsid w:val="006E49CB"/>
    <w:rsid w:val="006E4A24"/>
    <w:rsid w:val="006E4AE6"/>
    <w:rsid w:val="006E4B14"/>
    <w:rsid w:val="006E4B1A"/>
    <w:rsid w:val="006E4E51"/>
    <w:rsid w:val="006E4F2C"/>
    <w:rsid w:val="006E509E"/>
    <w:rsid w:val="006E511D"/>
    <w:rsid w:val="006E517F"/>
    <w:rsid w:val="006E53FB"/>
    <w:rsid w:val="006E55F6"/>
    <w:rsid w:val="006E5715"/>
    <w:rsid w:val="006E5771"/>
    <w:rsid w:val="006E58AC"/>
    <w:rsid w:val="006E59DE"/>
    <w:rsid w:val="006E5A17"/>
    <w:rsid w:val="006E5A19"/>
    <w:rsid w:val="006E5AAF"/>
    <w:rsid w:val="006E5BE7"/>
    <w:rsid w:val="006E5C4C"/>
    <w:rsid w:val="006E5C62"/>
    <w:rsid w:val="006E5DBB"/>
    <w:rsid w:val="006E5E30"/>
    <w:rsid w:val="006E5F91"/>
    <w:rsid w:val="006E603F"/>
    <w:rsid w:val="006E6084"/>
    <w:rsid w:val="006E60A2"/>
    <w:rsid w:val="006E60F4"/>
    <w:rsid w:val="006E6115"/>
    <w:rsid w:val="006E612F"/>
    <w:rsid w:val="006E6193"/>
    <w:rsid w:val="006E625D"/>
    <w:rsid w:val="006E6579"/>
    <w:rsid w:val="006E65A5"/>
    <w:rsid w:val="006E669E"/>
    <w:rsid w:val="006E66A9"/>
    <w:rsid w:val="006E6731"/>
    <w:rsid w:val="006E6762"/>
    <w:rsid w:val="006E6777"/>
    <w:rsid w:val="006E689D"/>
    <w:rsid w:val="006E68AE"/>
    <w:rsid w:val="006E693A"/>
    <w:rsid w:val="006E693B"/>
    <w:rsid w:val="006E696B"/>
    <w:rsid w:val="006E69DC"/>
    <w:rsid w:val="006E6A03"/>
    <w:rsid w:val="006E6A44"/>
    <w:rsid w:val="006E6AAC"/>
    <w:rsid w:val="006E6B41"/>
    <w:rsid w:val="006E6BAE"/>
    <w:rsid w:val="006E6C54"/>
    <w:rsid w:val="006E6E72"/>
    <w:rsid w:val="006E703A"/>
    <w:rsid w:val="006E707F"/>
    <w:rsid w:val="006E70FE"/>
    <w:rsid w:val="006E71CF"/>
    <w:rsid w:val="006E7266"/>
    <w:rsid w:val="006E74B3"/>
    <w:rsid w:val="006E74B4"/>
    <w:rsid w:val="006E74FF"/>
    <w:rsid w:val="006E753F"/>
    <w:rsid w:val="006E7572"/>
    <w:rsid w:val="006E7577"/>
    <w:rsid w:val="006E7597"/>
    <w:rsid w:val="006E765A"/>
    <w:rsid w:val="006E76A7"/>
    <w:rsid w:val="006E76BD"/>
    <w:rsid w:val="006E76EA"/>
    <w:rsid w:val="006E76ED"/>
    <w:rsid w:val="006E7745"/>
    <w:rsid w:val="006E77CB"/>
    <w:rsid w:val="006E77FA"/>
    <w:rsid w:val="006E787D"/>
    <w:rsid w:val="006E78B4"/>
    <w:rsid w:val="006E78BF"/>
    <w:rsid w:val="006E78F2"/>
    <w:rsid w:val="006E79EC"/>
    <w:rsid w:val="006E7A2F"/>
    <w:rsid w:val="006E7ACC"/>
    <w:rsid w:val="006E7B07"/>
    <w:rsid w:val="006E7B6E"/>
    <w:rsid w:val="006E7C14"/>
    <w:rsid w:val="006E7C16"/>
    <w:rsid w:val="006E7C60"/>
    <w:rsid w:val="006E7DD7"/>
    <w:rsid w:val="006E7E0D"/>
    <w:rsid w:val="006E7E69"/>
    <w:rsid w:val="006E7F97"/>
    <w:rsid w:val="006F004E"/>
    <w:rsid w:val="006F0176"/>
    <w:rsid w:val="006F0248"/>
    <w:rsid w:val="006F027B"/>
    <w:rsid w:val="006F032B"/>
    <w:rsid w:val="006F0413"/>
    <w:rsid w:val="006F04C7"/>
    <w:rsid w:val="006F0540"/>
    <w:rsid w:val="006F0543"/>
    <w:rsid w:val="006F05DC"/>
    <w:rsid w:val="006F0626"/>
    <w:rsid w:val="006F0658"/>
    <w:rsid w:val="006F06E0"/>
    <w:rsid w:val="006F075D"/>
    <w:rsid w:val="006F0779"/>
    <w:rsid w:val="006F0781"/>
    <w:rsid w:val="006F07ED"/>
    <w:rsid w:val="006F0811"/>
    <w:rsid w:val="006F08E4"/>
    <w:rsid w:val="006F097C"/>
    <w:rsid w:val="006F0AF1"/>
    <w:rsid w:val="006F0B51"/>
    <w:rsid w:val="006F0C4B"/>
    <w:rsid w:val="006F0CB2"/>
    <w:rsid w:val="006F0D35"/>
    <w:rsid w:val="006F0E73"/>
    <w:rsid w:val="006F0E80"/>
    <w:rsid w:val="006F0F39"/>
    <w:rsid w:val="006F0FAE"/>
    <w:rsid w:val="006F0FE0"/>
    <w:rsid w:val="006F1025"/>
    <w:rsid w:val="006F10B4"/>
    <w:rsid w:val="006F1137"/>
    <w:rsid w:val="006F119C"/>
    <w:rsid w:val="006F11DD"/>
    <w:rsid w:val="006F1234"/>
    <w:rsid w:val="006F12CA"/>
    <w:rsid w:val="006F139A"/>
    <w:rsid w:val="006F13C3"/>
    <w:rsid w:val="006F13D6"/>
    <w:rsid w:val="006F13D9"/>
    <w:rsid w:val="006F14D5"/>
    <w:rsid w:val="006F1510"/>
    <w:rsid w:val="006F174B"/>
    <w:rsid w:val="006F17C1"/>
    <w:rsid w:val="006F1837"/>
    <w:rsid w:val="006F1861"/>
    <w:rsid w:val="006F1966"/>
    <w:rsid w:val="006F19C1"/>
    <w:rsid w:val="006F1A47"/>
    <w:rsid w:val="006F1AEA"/>
    <w:rsid w:val="006F1B15"/>
    <w:rsid w:val="006F1B6E"/>
    <w:rsid w:val="006F1B8A"/>
    <w:rsid w:val="006F1C42"/>
    <w:rsid w:val="006F1C6B"/>
    <w:rsid w:val="006F1C99"/>
    <w:rsid w:val="006F1CB2"/>
    <w:rsid w:val="006F1DD5"/>
    <w:rsid w:val="006F1E9C"/>
    <w:rsid w:val="006F1EA4"/>
    <w:rsid w:val="006F1EED"/>
    <w:rsid w:val="006F1F49"/>
    <w:rsid w:val="006F2027"/>
    <w:rsid w:val="006F2034"/>
    <w:rsid w:val="006F20B9"/>
    <w:rsid w:val="006F211A"/>
    <w:rsid w:val="006F2209"/>
    <w:rsid w:val="006F223F"/>
    <w:rsid w:val="006F22B3"/>
    <w:rsid w:val="006F2312"/>
    <w:rsid w:val="006F2333"/>
    <w:rsid w:val="006F238D"/>
    <w:rsid w:val="006F23C7"/>
    <w:rsid w:val="006F2438"/>
    <w:rsid w:val="006F2482"/>
    <w:rsid w:val="006F24C0"/>
    <w:rsid w:val="006F24DD"/>
    <w:rsid w:val="006F2501"/>
    <w:rsid w:val="006F27A6"/>
    <w:rsid w:val="006F27EF"/>
    <w:rsid w:val="006F2842"/>
    <w:rsid w:val="006F2946"/>
    <w:rsid w:val="006F2A44"/>
    <w:rsid w:val="006F2AFD"/>
    <w:rsid w:val="006F2B70"/>
    <w:rsid w:val="006F2B8B"/>
    <w:rsid w:val="006F2C71"/>
    <w:rsid w:val="006F2DAB"/>
    <w:rsid w:val="006F2E0C"/>
    <w:rsid w:val="006F2E85"/>
    <w:rsid w:val="006F308E"/>
    <w:rsid w:val="006F3131"/>
    <w:rsid w:val="006F316A"/>
    <w:rsid w:val="006F31E0"/>
    <w:rsid w:val="006F32B9"/>
    <w:rsid w:val="006F33C4"/>
    <w:rsid w:val="006F33C7"/>
    <w:rsid w:val="006F351B"/>
    <w:rsid w:val="006F35AD"/>
    <w:rsid w:val="006F35EB"/>
    <w:rsid w:val="006F3662"/>
    <w:rsid w:val="006F372C"/>
    <w:rsid w:val="006F37C6"/>
    <w:rsid w:val="006F37DD"/>
    <w:rsid w:val="006F382B"/>
    <w:rsid w:val="006F389D"/>
    <w:rsid w:val="006F38B2"/>
    <w:rsid w:val="006F38C2"/>
    <w:rsid w:val="006F38DB"/>
    <w:rsid w:val="006F390A"/>
    <w:rsid w:val="006F399D"/>
    <w:rsid w:val="006F39AD"/>
    <w:rsid w:val="006F39D3"/>
    <w:rsid w:val="006F3B04"/>
    <w:rsid w:val="006F3B18"/>
    <w:rsid w:val="006F3BD7"/>
    <w:rsid w:val="006F3C11"/>
    <w:rsid w:val="006F3C1E"/>
    <w:rsid w:val="006F3C6F"/>
    <w:rsid w:val="006F3D43"/>
    <w:rsid w:val="006F3DA4"/>
    <w:rsid w:val="006F3E3E"/>
    <w:rsid w:val="006F3E81"/>
    <w:rsid w:val="006F3EA4"/>
    <w:rsid w:val="006F3F0A"/>
    <w:rsid w:val="006F3F9B"/>
    <w:rsid w:val="006F3FD7"/>
    <w:rsid w:val="006F4059"/>
    <w:rsid w:val="006F4097"/>
    <w:rsid w:val="006F418C"/>
    <w:rsid w:val="006F4239"/>
    <w:rsid w:val="006F42A4"/>
    <w:rsid w:val="006F42F8"/>
    <w:rsid w:val="006F4421"/>
    <w:rsid w:val="006F4494"/>
    <w:rsid w:val="006F449A"/>
    <w:rsid w:val="006F45E0"/>
    <w:rsid w:val="006F45E5"/>
    <w:rsid w:val="006F47FC"/>
    <w:rsid w:val="006F48ED"/>
    <w:rsid w:val="006F49DC"/>
    <w:rsid w:val="006F4A86"/>
    <w:rsid w:val="006F4B85"/>
    <w:rsid w:val="006F4C10"/>
    <w:rsid w:val="006F4C40"/>
    <w:rsid w:val="006F4D67"/>
    <w:rsid w:val="006F4EA4"/>
    <w:rsid w:val="006F5001"/>
    <w:rsid w:val="006F504F"/>
    <w:rsid w:val="006F5189"/>
    <w:rsid w:val="006F5193"/>
    <w:rsid w:val="006F5222"/>
    <w:rsid w:val="006F52BE"/>
    <w:rsid w:val="006F5350"/>
    <w:rsid w:val="006F53D0"/>
    <w:rsid w:val="006F5528"/>
    <w:rsid w:val="006F555F"/>
    <w:rsid w:val="006F5604"/>
    <w:rsid w:val="006F5749"/>
    <w:rsid w:val="006F578C"/>
    <w:rsid w:val="006F5818"/>
    <w:rsid w:val="006F583C"/>
    <w:rsid w:val="006F5899"/>
    <w:rsid w:val="006F5985"/>
    <w:rsid w:val="006F59F6"/>
    <w:rsid w:val="006F5B12"/>
    <w:rsid w:val="006F5BCC"/>
    <w:rsid w:val="006F5C6C"/>
    <w:rsid w:val="006F5C7B"/>
    <w:rsid w:val="006F5DBF"/>
    <w:rsid w:val="006F5E2B"/>
    <w:rsid w:val="006F5E31"/>
    <w:rsid w:val="006F5F43"/>
    <w:rsid w:val="006F5FFB"/>
    <w:rsid w:val="006F60EF"/>
    <w:rsid w:val="006F61B8"/>
    <w:rsid w:val="006F61F8"/>
    <w:rsid w:val="006F61FB"/>
    <w:rsid w:val="006F62B7"/>
    <w:rsid w:val="006F6333"/>
    <w:rsid w:val="006F6365"/>
    <w:rsid w:val="006F63C9"/>
    <w:rsid w:val="006F64AC"/>
    <w:rsid w:val="006F652F"/>
    <w:rsid w:val="006F654E"/>
    <w:rsid w:val="006F6671"/>
    <w:rsid w:val="006F674F"/>
    <w:rsid w:val="006F6835"/>
    <w:rsid w:val="006F68EF"/>
    <w:rsid w:val="006F6A2E"/>
    <w:rsid w:val="006F6A7A"/>
    <w:rsid w:val="006F6AE7"/>
    <w:rsid w:val="006F6D04"/>
    <w:rsid w:val="006F6D61"/>
    <w:rsid w:val="006F6DD6"/>
    <w:rsid w:val="006F6E35"/>
    <w:rsid w:val="006F7034"/>
    <w:rsid w:val="006F707A"/>
    <w:rsid w:val="006F7137"/>
    <w:rsid w:val="006F713E"/>
    <w:rsid w:val="006F71A5"/>
    <w:rsid w:val="006F72AC"/>
    <w:rsid w:val="006F7407"/>
    <w:rsid w:val="006F74C3"/>
    <w:rsid w:val="006F74C4"/>
    <w:rsid w:val="006F750C"/>
    <w:rsid w:val="006F751E"/>
    <w:rsid w:val="006F7559"/>
    <w:rsid w:val="006F7583"/>
    <w:rsid w:val="006F7831"/>
    <w:rsid w:val="006F78BC"/>
    <w:rsid w:val="006F78FA"/>
    <w:rsid w:val="006F7974"/>
    <w:rsid w:val="006F7A25"/>
    <w:rsid w:val="006F7A52"/>
    <w:rsid w:val="006F7B3E"/>
    <w:rsid w:val="006F7C9C"/>
    <w:rsid w:val="006F7CB8"/>
    <w:rsid w:val="006F7CEE"/>
    <w:rsid w:val="006F7D0E"/>
    <w:rsid w:val="006F7EFE"/>
    <w:rsid w:val="006F7F15"/>
    <w:rsid w:val="006F7FA6"/>
    <w:rsid w:val="006F7FFB"/>
    <w:rsid w:val="00700052"/>
    <w:rsid w:val="007000A8"/>
    <w:rsid w:val="007000F1"/>
    <w:rsid w:val="007001A0"/>
    <w:rsid w:val="007001B8"/>
    <w:rsid w:val="00700256"/>
    <w:rsid w:val="0070028F"/>
    <w:rsid w:val="007002C8"/>
    <w:rsid w:val="007002DF"/>
    <w:rsid w:val="007003CC"/>
    <w:rsid w:val="007004A0"/>
    <w:rsid w:val="007004C2"/>
    <w:rsid w:val="00700898"/>
    <w:rsid w:val="00700998"/>
    <w:rsid w:val="00700BE9"/>
    <w:rsid w:val="00700C29"/>
    <w:rsid w:val="00700ED2"/>
    <w:rsid w:val="00700F1C"/>
    <w:rsid w:val="00700F66"/>
    <w:rsid w:val="00700F6B"/>
    <w:rsid w:val="00700FA9"/>
    <w:rsid w:val="00701075"/>
    <w:rsid w:val="00701078"/>
    <w:rsid w:val="007012E3"/>
    <w:rsid w:val="007013F1"/>
    <w:rsid w:val="00701428"/>
    <w:rsid w:val="0070146C"/>
    <w:rsid w:val="007015B3"/>
    <w:rsid w:val="007015C4"/>
    <w:rsid w:val="00701610"/>
    <w:rsid w:val="00701626"/>
    <w:rsid w:val="007016D0"/>
    <w:rsid w:val="00701746"/>
    <w:rsid w:val="0070178F"/>
    <w:rsid w:val="007017A9"/>
    <w:rsid w:val="0070187B"/>
    <w:rsid w:val="007018DB"/>
    <w:rsid w:val="00701926"/>
    <w:rsid w:val="0070195B"/>
    <w:rsid w:val="0070197D"/>
    <w:rsid w:val="007019D2"/>
    <w:rsid w:val="00701A09"/>
    <w:rsid w:val="00701C4C"/>
    <w:rsid w:val="00701C62"/>
    <w:rsid w:val="00701DDC"/>
    <w:rsid w:val="00702026"/>
    <w:rsid w:val="007020AB"/>
    <w:rsid w:val="007020AE"/>
    <w:rsid w:val="007020CE"/>
    <w:rsid w:val="007021D6"/>
    <w:rsid w:val="00702277"/>
    <w:rsid w:val="007022E7"/>
    <w:rsid w:val="0070248A"/>
    <w:rsid w:val="0070248B"/>
    <w:rsid w:val="007024E3"/>
    <w:rsid w:val="007026C0"/>
    <w:rsid w:val="0070284B"/>
    <w:rsid w:val="007028B4"/>
    <w:rsid w:val="00702A8C"/>
    <w:rsid w:val="00702AA2"/>
    <w:rsid w:val="00702BF4"/>
    <w:rsid w:val="00702C2A"/>
    <w:rsid w:val="00702E7E"/>
    <w:rsid w:val="00702F53"/>
    <w:rsid w:val="00702FA8"/>
    <w:rsid w:val="00702FD8"/>
    <w:rsid w:val="007030BD"/>
    <w:rsid w:val="00703117"/>
    <w:rsid w:val="007031B4"/>
    <w:rsid w:val="00703234"/>
    <w:rsid w:val="00703301"/>
    <w:rsid w:val="0070342C"/>
    <w:rsid w:val="00703452"/>
    <w:rsid w:val="00703481"/>
    <w:rsid w:val="00703534"/>
    <w:rsid w:val="007035DB"/>
    <w:rsid w:val="0070361E"/>
    <w:rsid w:val="00703627"/>
    <w:rsid w:val="007036EB"/>
    <w:rsid w:val="00703736"/>
    <w:rsid w:val="007037E1"/>
    <w:rsid w:val="0070384D"/>
    <w:rsid w:val="00703879"/>
    <w:rsid w:val="0070388F"/>
    <w:rsid w:val="0070393C"/>
    <w:rsid w:val="00703D21"/>
    <w:rsid w:val="00703D57"/>
    <w:rsid w:val="00703D66"/>
    <w:rsid w:val="00703D87"/>
    <w:rsid w:val="00703DD3"/>
    <w:rsid w:val="00703FF0"/>
    <w:rsid w:val="007041A5"/>
    <w:rsid w:val="00704305"/>
    <w:rsid w:val="0070430F"/>
    <w:rsid w:val="00704352"/>
    <w:rsid w:val="00704417"/>
    <w:rsid w:val="00704436"/>
    <w:rsid w:val="0070446C"/>
    <w:rsid w:val="00704526"/>
    <w:rsid w:val="0070454E"/>
    <w:rsid w:val="00704563"/>
    <w:rsid w:val="007049CF"/>
    <w:rsid w:val="007049E3"/>
    <w:rsid w:val="00704A7A"/>
    <w:rsid w:val="00704A83"/>
    <w:rsid w:val="00704ADC"/>
    <w:rsid w:val="00704B58"/>
    <w:rsid w:val="00704C22"/>
    <w:rsid w:val="00704CD9"/>
    <w:rsid w:val="00704E57"/>
    <w:rsid w:val="00704EE7"/>
    <w:rsid w:val="00704F5F"/>
    <w:rsid w:val="00705033"/>
    <w:rsid w:val="00705052"/>
    <w:rsid w:val="00705085"/>
    <w:rsid w:val="007050A7"/>
    <w:rsid w:val="0070517F"/>
    <w:rsid w:val="007053EC"/>
    <w:rsid w:val="0070549A"/>
    <w:rsid w:val="007054B9"/>
    <w:rsid w:val="007054C9"/>
    <w:rsid w:val="0070555B"/>
    <w:rsid w:val="00705682"/>
    <w:rsid w:val="0070581D"/>
    <w:rsid w:val="0070588E"/>
    <w:rsid w:val="007058B3"/>
    <w:rsid w:val="0070592F"/>
    <w:rsid w:val="007059E3"/>
    <w:rsid w:val="00705BDB"/>
    <w:rsid w:val="00705D96"/>
    <w:rsid w:val="00705E16"/>
    <w:rsid w:val="00705E82"/>
    <w:rsid w:val="00705E92"/>
    <w:rsid w:val="00705F04"/>
    <w:rsid w:val="007060A6"/>
    <w:rsid w:val="007060FC"/>
    <w:rsid w:val="00706127"/>
    <w:rsid w:val="00706196"/>
    <w:rsid w:val="007061FF"/>
    <w:rsid w:val="00706247"/>
    <w:rsid w:val="00706283"/>
    <w:rsid w:val="007065F8"/>
    <w:rsid w:val="00706676"/>
    <w:rsid w:val="007067C6"/>
    <w:rsid w:val="00706860"/>
    <w:rsid w:val="00706868"/>
    <w:rsid w:val="0070686B"/>
    <w:rsid w:val="0070690A"/>
    <w:rsid w:val="0070697D"/>
    <w:rsid w:val="00706984"/>
    <w:rsid w:val="007069E7"/>
    <w:rsid w:val="00706AFE"/>
    <w:rsid w:val="00706BBB"/>
    <w:rsid w:val="00706C4A"/>
    <w:rsid w:val="00706C93"/>
    <w:rsid w:val="00706CD0"/>
    <w:rsid w:val="00706D7E"/>
    <w:rsid w:val="007070AE"/>
    <w:rsid w:val="00707140"/>
    <w:rsid w:val="007074D9"/>
    <w:rsid w:val="0070752C"/>
    <w:rsid w:val="0070753A"/>
    <w:rsid w:val="00707673"/>
    <w:rsid w:val="00707734"/>
    <w:rsid w:val="00707792"/>
    <w:rsid w:val="007077A9"/>
    <w:rsid w:val="00707889"/>
    <w:rsid w:val="007079C3"/>
    <w:rsid w:val="00707A5E"/>
    <w:rsid w:val="00707A82"/>
    <w:rsid w:val="00707C0A"/>
    <w:rsid w:val="00707D5E"/>
    <w:rsid w:val="00707DB3"/>
    <w:rsid w:val="00707DBA"/>
    <w:rsid w:val="00707FA0"/>
    <w:rsid w:val="0071006B"/>
    <w:rsid w:val="007100BB"/>
    <w:rsid w:val="007100BC"/>
    <w:rsid w:val="0071015D"/>
    <w:rsid w:val="00710210"/>
    <w:rsid w:val="00710304"/>
    <w:rsid w:val="0071036E"/>
    <w:rsid w:val="00710377"/>
    <w:rsid w:val="00710404"/>
    <w:rsid w:val="007104AB"/>
    <w:rsid w:val="0071050B"/>
    <w:rsid w:val="007105E0"/>
    <w:rsid w:val="00710601"/>
    <w:rsid w:val="00710773"/>
    <w:rsid w:val="0071077C"/>
    <w:rsid w:val="007107F9"/>
    <w:rsid w:val="00710840"/>
    <w:rsid w:val="007108AF"/>
    <w:rsid w:val="007108C0"/>
    <w:rsid w:val="007108D6"/>
    <w:rsid w:val="0071094F"/>
    <w:rsid w:val="00710A46"/>
    <w:rsid w:val="00710AA5"/>
    <w:rsid w:val="00710E6A"/>
    <w:rsid w:val="00710E9C"/>
    <w:rsid w:val="00710F21"/>
    <w:rsid w:val="00710F80"/>
    <w:rsid w:val="00711154"/>
    <w:rsid w:val="007111DB"/>
    <w:rsid w:val="007111FB"/>
    <w:rsid w:val="00711252"/>
    <w:rsid w:val="00711253"/>
    <w:rsid w:val="00711336"/>
    <w:rsid w:val="0071141F"/>
    <w:rsid w:val="007114AA"/>
    <w:rsid w:val="007114BD"/>
    <w:rsid w:val="00711877"/>
    <w:rsid w:val="007118B5"/>
    <w:rsid w:val="00711AEC"/>
    <w:rsid w:val="00711BD5"/>
    <w:rsid w:val="00711C6D"/>
    <w:rsid w:val="00711C7A"/>
    <w:rsid w:val="00711C9B"/>
    <w:rsid w:val="00711CDE"/>
    <w:rsid w:val="00711E7E"/>
    <w:rsid w:val="00711F52"/>
    <w:rsid w:val="0071200A"/>
    <w:rsid w:val="0071202F"/>
    <w:rsid w:val="00712134"/>
    <w:rsid w:val="007121E2"/>
    <w:rsid w:val="00712245"/>
    <w:rsid w:val="0071227A"/>
    <w:rsid w:val="0071228E"/>
    <w:rsid w:val="0071239A"/>
    <w:rsid w:val="007123A1"/>
    <w:rsid w:val="007124C9"/>
    <w:rsid w:val="007124FF"/>
    <w:rsid w:val="00712515"/>
    <w:rsid w:val="0071259C"/>
    <w:rsid w:val="00712784"/>
    <w:rsid w:val="0071278C"/>
    <w:rsid w:val="00712949"/>
    <w:rsid w:val="00712973"/>
    <w:rsid w:val="007129E3"/>
    <w:rsid w:val="007129EE"/>
    <w:rsid w:val="00712A29"/>
    <w:rsid w:val="00712AC2"/>
    <w:rsid w:val="00712C1A"/>
    <w:rsid w:val="00712C4C"/>
    <w:rsid w:val="00712CD4"/>
    <w:rsid w:val="00712D3E"/>
    <w:rsid w:val="00712D88"/>
    <w:rsid w:val="00712EC8"/>
    <w:rsid w:val="00712F31"/>
    <w:rsid w:val="00712F3B"/>
    <w:rsid w:val="007130F0"/>
    <w:rsid w:val="0071311C"/>
    <w:rsid w:val="00713163"/>
    <w:rsid w:val="007131A6"/>
    <w:rsid w:val="007131DD"/>
    <w:rsid w:val="00713221"/>
    <w:rsid w:val="00713225"/>
    <w:rsid w:val="00713261"/>
    <w:rsid w:val="007132C3"/>
    <w:rsid w:val="007132DB"/>
    <w:rsid w:val="00713415"/>
    <w:rsid w:val="00713474"/>
    <w:rsid w:val="0071350B"/>
    <w:rsid w:val="0071352A"/>
    <w:rsid w:val="00713567"/>
    <w:rsid w:val="007135D2"/>
    <w:rsid w:val="007137F4"/>
    <w:rsid w:val="007138B2"/>
    <w:rsid w:val="00713A2C"/>
    <w:rsid w:val="00713A5B"/>
    <w:rsid w:val="00713BAB"/>
    <w:rsid w:val="00713BD2"/>
    <w:rsid w:val="00713E7A"/>
    <w:rsid w:val="00713FE1"/>
    <w:rsid w:val="00714017"/>
    <w:rsid w:val="0071410A"/>
    <w:rsid w:val="007141CA"/>
    <w:rsid w:val="007141E0"/>
    <w:rsid w:val="0071435D"/>
    <w:rsid w:val="007143DE"/>
    <w:rsid w:val="00714429"/>
    <w:rsid w:val="0071445A"/>
    <w:rsid w:val="0071445D"/>
    <w:rsid w:val="00714538"/>
    <w:rsid w:val="00714673"/>
    <w:rsid w:val="00714749"/>
    <w:rsid w:val="00714764"/>
    <w:rsid w:val="0071477D"/>
    <w:rsid w:val="007147CA"/>
    <w:rsid w:val="0071480E"/>
    <w:rsid w:val="00714835"/>
    <w:rsid w:val="00714970"/>
    <w:rsid w:val="00714A47"/>
    <w:rsid w:val="00714A5A"/>
    <w:rsid w:val="00714A71"/>
    <w:rsid w:val="00714AAA"/>
    <w:rsid w:val="00714B38"/>
    <w:rsid w:val="00714BE3"/>
    <w:rsid w:val="00714C45"/>
    <w:rsid w:val="00714C47"/>
    <w:rsid w:val="00714CAA"/>
    <w:rsid w:val="00714D0D"/>
    <w:rsid w:val="00714DBB"/>
    <w:rsid w:val="00714F20"/>
    <w:rsid w:val="00714F69"/>
    <w:rsid w:val="00714F85"/>
    <w:rsid w:val="00715047"/>
    <w:rsid w:val="0071505D"/>
    <w:rsid w:val="00715084"/>
    <w:rsid w:val="007150CB"/>
    <w:rsid w:val="007151D6"/>
    <w:rsid w:val="00715221"/>
    <w:rsid w:val="0071522C"/>
    <w:rsid w:val="0071525E"/>
    <w:rsid w:val="0071533D"/>
    <w:rsid w:val="00715349"/>
    <w:rsid w:val="007154EB"/>
    <w:rsid w:val="007155DB"/>
    <w:rsid w:val="007156FF"/>
    <w:rsid w:val="00715728"/>
    <w:rsid w:val="0071580F"/>
    <w:rsid w:val="00715857"/>
    <w:rsid w:val="00715862"/>
    <w:rsid w:val="0071589A"/>
    <w:rsid w:val="0071592A"/>
    <w:rsid w:val="00715965"/>
    <w:rsid w:val="00715971"/>
    <w:rsid w:val="00715C0C"/>
    <w:rsid w:val="00715D5B"/>
    <w:rsid w:val="00715D8A"/>
    <w:rsid w:val="00715DC9"/>
    <w:rsid w:val="00715EB6"/>
    <w:rsid w:val="00715F72"/>
    <w:rsid w:val="00716029"/>
    <w:rsid w:val="00716184"/>
    <w:rsid w:val="007161AE"/>
    <w:rsid w:val="007161EF"/>
    <w:rsid w:val="007162F1"/>
    <w:rsid w:val="007164AA"/>
    <w:rsid w:val="0071656C"/>
    <w:rsid w:val="00716584"/>
    <w:rsid w:val="007165B5"/>
    <w:rsid w:val="007166B6"/>
    <w:rsid w:val="00716852"/>
    <w:rsid w:val="007169C6"/>
    <w:rsid w:val="00716A31"/>
    <w:rsid w:val="00716A4D"/>
    <w:rsid w:val="00716ABC"/>
    <w:rsid w:val="00716C85"/>
    <w:rsid w:val="00716CA2"/>
    <w:rsid w:val="00716E28"/>
    <w:rsid w:val="00716EC2"/>
    <w:rsid w:val="00716F51"/>
    <w:rsid w:val="007170DF"/>
    <w:rsid w:val="007171C9"/>
    <w:rsid w:val="00717274"/>
    <w:rsid w:val="007172C5"/>
    <w:rsid w:val="00717444"/>
    <w:rsid w:val="00717469"/>
    <w:rsid w:val="00717474"/>
    <w:rsid w:val="007176A6"/>
    <w:rsid w:val="007176A7"/>
    <w:rsid w:val="0071784A"/>
    <w:rsid w:val="00717909"/>
    <w:rsid w:val="00717937"/>
    <w:rsid w:val="007179C4"/>
    <w:rsid w:val="007179E2"/>
    <w:rsid w:val="00717A82"/>
    <w:rsid w:val="00717AA7"/>
    <w:rsid w:val="00717BDC"/>
    <w:rsid w:val="00717C92"/>
    <w:rsid w:val="00717CAD"/>
    <w:rsid w:val="00717CF2"/>
    <w:rsid w:val="00717D2F"/>
    <w:rsid w:val="00717D9A"/>
    <w:rsid w:val="00717E6F"/>
    <w:rsid w:val="00717ECD"/>
    <w:rsid w:val="00717F25"/>
    <w:rsid w:val="00717F95"/>
    <w:rsid w:val="00720002"/>
    <w:rsid w:val="0072019C"/>
    <w:rsid w:val="0072019D"/>
    <w:rsid w:val="00720269"/>
    <w:rsid w:val="0072039E"/>
    <w:rsid w:val="0072046B"/>
    <w:rsid w:val="007204F5"/>
    <w:rsid w:val="00720515"/>
    <w:rsid w:val="0072061E"/>
    <w:rsid w:val="007206E5"/>
    <w:rsid w:val="00720819"/>
    <w:rsid w:val="00720886"/>
    <w:rsid w:val="00720957"/>
    <w:rsid w:val="00720A6F"/>
    <w:rsid w:val="00720BFF"/>
    <w:rsid w:val="00720C56"/>
    <w:rsid w:val="00720CBF"/>
    <w:rsid w:val="00720CE7"/>
    <w:rsid w:val="00720CE8"/>
    <w:rsid w:val="00720D0B"/>
    <w:rsid w:val="00720E60"/>
    <w:rsid w:val="00720FA4"/>
    <w:rsid w:val="00720FCC"/>
    <w:rsid w:val="00721010"/>
    <w:rsid w:val="00721083"/>
    <w:rsid w:val="007211C1"/>
    <w:rsid w:val="0072123C"/>
    <w:rsid w:val="00721280"/>
    <w:rsid w:val="00721337"/>
    <w:rsid w:val="00721440"/>
    <w:rsid w:val="00721623"/>
    <w:rsid w:val="00721652"/>
    <w:rsid w:val="007217EA"/>
    <w:rsid w:val="00721857"/>
    <w:rsid w:val="00721867"/>
    <w:rsid w:val="0072187B"/>
    <w:rsid w:val="007218E8"/>
    <w:rsid w:val="0072190F"/>
    <w:rsid w:val="007219E4"/>
    <w:rsid w:val="00721C4F"/>
    <w:rsid w:val="00721C95"/>
    <w:rsid w:val="00721CBB"/>
    <w:rsid w:val="00721DDD"/>
    <w:rsid w:val="00721DF2"/>
    <w:rsid w:val="00721EFA"/>
    <w:rsid w:val="00721F11"/>
    <w:rsid w:val="0072207A"/>
    <w:rsid w:val="00722102"/>
    <w:rsid w:val="007221EA"/>
    <w:rsid w:val="007221EB"/>
    <w:rsid w:val="00722231"/>
    <w:rsid w:val="007222D1"/>
    <w:rsid w:val="0072235E"/>
    <w:rsid w:val="0072256E"/>
    <w:rsid w:val="007225A4"/>
    <w:rsid w:val="007225C0"/>
    <w:rsid w:val="00722632"/>
    <w:rsid w:val="00722760"/>
    <w:rsid w:val="00722829"/>
    <w:rsid w:val="007228B4"/>
    <w:rsid w:val="00722941"/>
    <w:rsid w:val="007229C7"/>
    <w:rsid w:val="00722A81"/>
    <w:rsid w:val="00722CEE"/>
    <w:rsid w:val="00722DD7"/>
    <w:rsid w:val="00722E8C"/>
    <w:rsid w:val="00722E98"/>
    <w:rsid w:val="00722ED2"/>
    <w:rsid w:val="00722F47"/>
    <w:rsid w:val="00722F62"/>
    <w:rsid w:val="0072303E"/>
    <w:rsid w:val="0072310C"/>
    <w:rsid w:val="0072319A"/>
    <w:rsid w:val="0072330D"/>
    <w:rsid w:val="007233E8"/>
    <w:rsid w:val="0072373F"/>
    <w:rsid w:val="0072385C"/>
    <w:rsid w:val="00723884"/>
    <w:rsid w:val="00723A34"/>
    <w:rsid w:val="00723A72"/>
    <w:rsid w:val="00723AE3"/>
    <w:rsid w:val="00723AE4"/>
    <w:rsid w:val="00723B9A"/>
    <w:rsid w:val="00723BAA"/>
    <w:rsid w:val="00723C70"/>
    <w:rsid w:val="00723D00"/>
    <w:rsid w:val="00723E0E"/>
    <w:rsid w:val="00723E17"/>
    <w:rsid w:val="00723E94"/>
    <w:rsid w:val="00723EDD"/>
    <w:rsid w:val="00724052"/>
    <w:rsid w:val="00724081"/>
    <w:rsid w:val="00724133"/>
    <w:rsid w:val="007241F1"/>
    <w:rsid w:val="0072432F"/>
    <w:rsid w:val="007244F3"/>
    <w:rsid w:val="00724702"/>
    <w:rsid w:val="0072473B"/>
    <w:rsid w:val="00724741"/>
    <w:rsid w:val="00724765"/>
    <w:rsid w:val="00724798"/>
    <w:rsid w:val="00724806"/>
    <w:rsid w:val="007248AE"/>
    <w:rsid w:val="007249CB"/>
    <w:rsid w:val="00724A3E"/>
    <w:rsid w:val="00724B9E"/>
    <w:rsid w:val="00724C88"/>
    <w:rsid w:val="00724C89"/>
    <w:rsid w:val="00724CBE"/>
    <w:rsid w:val="00724DF2"/>
    <w:rsid w:val="00724F3E"/>
    <w:rsid w:val="00724F47"/>
    <w:rsid w:val="00725052"/>
    <w:rsid w:val="0072505C"/>
    <w:rsid w:val="007250E3"/>
    <w:rsid w:val="00725199"/>
    <w:rsid w:val="007251F4"/>
    <w:rsid w:val="00725277"/>
    <w:rsid w:val="00725309"/>
    <w:rsid w:val="0072530C"/>
    <w:rsid w:val="0072538B"/>
    <w:rsid w:val="00725398"/>
    <w:rsid w:val="00725503"/>
    <w:rsid w:val="00725678"/>
    <w:rsid w:val="00725698"/>
    <w:rsid w:val="0072586F"/>
    <w:rsid w:val="007258E1"/>
    <w:rsid w:val="007258E6"/>
    <w:rsid w:val="00725A08"/>
    <w:rsid w:val="00725A8C"/>
    <w:rsid w:val="00725B42"/>
    <w:rsid w:val="00725BAE"/>
    <w:rsid w:val="00725CAF"/>
    <w:rsid w:val="00725D5D"/>
    <w:rsid w:val="00725DFF"/>
    <w:rsid w:val="00725E8C"/>
    <w:rsid w:val="00725EAF"/>
    <w:rsid w:val="00725F11"/>
    <w:rsid w:val="00725F41"/>
    <w:rsid w:val="00725F88"/>
    <w:rsid w:val="00725FB3"/>
    <w:rsid w:val="007260BE"/>
    <w:rsid w:val="007261FD"/>
    <w:rsid w:val="00726209"/>
    <w:rsid w:val="00726224"/>
    <w:rsid w:val="00726295"/>
    <w:rsid w:val="00726523"/>
    <w:rsid w:val="00726573"/>
    <w:rsid w:val="007265F4"/>
    <w:rsid w:val="00726722"/>
    <w:rsid w:val="007267A6"/>
    <w:rsid w:val="0072685E"/>
    <w:rsid w:val="007268A2"/>
    <w:rsid w:val="00726A01"/>
    <w:rsid w:val="00726A28"/>
    <w:rsid w:val="00726B25"/>
    <w:rsid w:val="00726B47"/>
    <w:rsid w:val="00726B69"/>
    <w:rsid w:val="00726BF5"/>
    <w:rsid w:val="00726D67"/>
    <w:rsid w:val="00726DE4"/>
    <w:rsid w:val="00726E2C"/>
    <w:rsid w:val="00726E2F"/>
    <w:rsid w:val="00726FC8"/>
    <w:rsid w:val="00726FE4"/>
    <w:rsid w:val="00727034"/>
    <w:rsid w:val="00727239"/>
    <w:rsid w:val="00727266"/>
    <w:rsid w:val="00727389"/>
    <w:rsid w:val="0072749E"/>
    <w:rsid w:val="00727513"/>
    <w:rsid w:val="007275CC"/>
    <w:rsid w:val="007277D4"/>
    <w:rsid w:val="00727871"/>
    <w:rsid w:val="007278EA"/>
    <w:rsid w:val="00727965"/>
    <w:rsid w:val="007279AD"/>
    <w:rsid w:val="007279C9"/>
    <w:rsid w:val="00727B05"/>
    <w:rsid w:val="00727B24"/>
    <w:rsid w:val="00727B75"/>
    <w:rsid w:val="00727BF2"/>
    <w:rsid w:val="00727C13"/>
    <w:rsid w:val="00727C69"/>
    <w:rsid w:val="00727C92"/>
    <w:rsid w:val="00727D6E"/>
    <w:rsid w:val="00727DA4"/>
    <w:rsid w:val="00727E7B"/>
    <w:rsid w:val="00727E8D"/>
    <w:rsid w:val="00730033"/>
    <w:rsid w:val="00730043"/>
    <w:rsid w:val="00730100"/>
    <w:rsid w:val="00730184"/>
    <w:rsid w:val="00730230"/>
    <w:rsid w:val="007302CC"/>
    <w:rsid w:val="00730350"/>
    <w:rsid w:val="00730385"/>
    <w:rsid w:val="0073040D"/>
    <w:rsid w:val="00730464"/>
    <w:rsid w:val="0073085A"/>
    <w:rsid w:val="007309C8"/>
    <w:rsid w:val="00730A63"/>
    <w:rsid w:val="00730AE1"/>
    <w:rsid w:val="00730B1E"/>
    <w:rsid w:val="00730B52"/>
    <w:rsid w:val="00730BC8"/>
    <w:rsid w:val="00730C41"/>
    <w:rsid w:val="00730C89"/>
    <w:rsid w:val="00730E02"/>
    <w:rsid w:val="00730E91"/>
    <w:rsid w:val="0073100D"/>
    <w:rsid w:val="0073105C"/>
    <w:rsid w:val="0073109B"/>
    <w:rsid w:val="00731224"/>
    <w:rsid w:val="0073161A"/>
    <w:rsid w:val="007316E3"/>
    <w:rsid w:val="00731730"/>
    <w:rsid w:val="00731886"/>
    <w:rsid w:val="00731959"/>
    <w:rsid w:val="00731A5D"/>
    <w:rsid w:val="00731B0E"/>
    <w:rsid w:val="00731B79"/>
    <w:rsid w:val="00731B83"/>
    <w:rsid w:val="00731C65"/>
    <w:rsid w:val="00731CE4"/>
    <w:rsid w:val="00731ECA"/>
    <w:rsid w:val="00731F6C"/>
    <w:rsid w:val="00731F94"/>
    <w:rsid w:val="00731FAD"/>
    <w:rsid w:val="00732011"/>
    <w:rsid w:val="00732092"/>
    <w:rsid w:val="007320EF"/>
    <w:rsid w:val="00732287"/>
    <w:rsid w:val="00732309"/>
    <w:rsid w:val="00732473"/>
    <w:rsid w:val="00732475"/>
    <w:rsid w:val="007324C5"/>
    <w:rsid w:val="0073265D"/>
    <w:rsid w:val="00732682"/>
    <w:rsid w:val="007326AA"/>
    <w:rsid w:val="0073278C"/>
    <w:rsid w:val="0073279B"/>
    <w:rsid w:val="007327B5"/>
    <w:rsid w:val="0073280D"/>
    <w:rsid w:val="0073281E"/>
    <w:rsid w:val="0073286D"/>
    <w:rsid w:val="00732897"/>
    <w:rsid w:val="0073291C"/>
    <w:rsid w:val="007329EB"/>
    <w:rsid w:val="00732A8E"/>
    <w:rsid w:val="00732AC3"/>
    <w:rsid w:val="00732AFC"/>
    <w:rsid w:val="00732BA1"/>
    <w:rsid w:val="00732BC8"/>
    <w:rsid w:val="00732BFD"/>
    <w:rsid w:val="00732CB5"/>
    <w:rsid w:val="00732CEC"/>
    <w:rsid w:val="00732DA1"/>
    <w:rsid w:val="00732DB7"/>
    <w:rsid w:val="00732DFB"/>
    <w:rsid w:val="00732E0C"/>
    <w:rsid w:val="00732E54"/>
    <w:rsid w:val="00733083"/>
    <w:rsid w:val="00733089"/>
    <w:rsid w:val="0073309D"/>
    <w:rsid w:val="007331A6"/>
    <w:rsid w:val="0073330B"/>
    <w:rsid w:val="0073341D"/>
    <w:rsid w:val="007335DC"/>
    <w:rsid w:val="0073360E"/>
    <w:rsid w:val="007336BC"/>
    <w:rsid w:val="0073372E"/>
    <w:rsid w:val="00733732"/>
    <w:rsid w:val="0073379E"/>
    <w:rsid w:val="00733876"/>
    <w:rsid w:val="007339DA"/>
    <w:rsid w:val="007339F3"/>
    <w:rsid w:val="00733A91"/>
    <w:rsid w:val="00733B0D"/>
    <w:rsid w:val="00733B97"/>
    <w:rsid w:val="00733BFC"/>
    <w:rsid w:val="00733C7F"/>
    <w:rsid w:val="00733CC0"/>
    <w:rsid w:val="00733CFD"/>
    <w:rsid w:val="00733D2F"/>
    <w:rsid w:val="00733D7C"/>
    <w:rsid w:val="00733EEE"/>
    <w:rsid w:val="00733FB3"/>
    <w:rsid w:val="00733FDA"/>
    <w:rsid w:val="00734237"/>
    <w:rsid w:val="00734284"/>
    <w:rsid w:val="007343CF"/>
    <w:rsid w:val="00734472"/>
    <w:rsid w:val="00734473"/>
    <w:rsid w:val="007345A7"/>
    <w:rsid w:val="007345C5"/>
    <w:rsid w:val="007346FA"/>
    <w:rsid w:val="0073472F"/>
    <w:rsid w:val="00734739"/>
    <w:rsid w:val="00734763"/>
    <w:rsid w:val="007347B6"/>
    <w:rsid w:val="007348A9"/>
    <w:rsid w:val="007348B6"/>
    <w:rsid w:val="007348D2"/>
    <w:rsid w:val="0073491E"/>
    <w:rsid w:val="00734987"/>
    <w:rsid w:val="00734B66"/>
    <w:rsid w:val="00734C1A"/>
    <w:rsid w:val="00734F22"/>
    <w:rsid w:val="00734F37"/>
    <w:rsid w:val="00734F82"/>
    <w:rsid w:val="00735035"/>
    <w:rsid w:val="00735054"/>
    <w:rsid w:val="00735079"/>
    <w:rsid w:val="007350FB"/>
    <w:rsid w:val="00735113"/>
    <w:rsid w:val="00735125"/>
    <w:rsid w:val="00735140"/>
    <w:rsid w:val="00735164"/>
    <w:rsid w:val="0073518E"/>
    <w:rsid w:val="00735283"/>
    <w:rsid w:val="007352A0"/>
    <w:rsid w:val="007352FE"/>
    <w:rsid w:val="00735306"/>
    <w:rsid w:val="0073533A"/>
    <w:rsid w:val="00735390"/>
    <w:rsid w:val="0073542F"/>
    <w:rsid w:val="00735456"/>
    <w:rsid w:val="0073553C"/>
    <w:rsid w:val="00735652"/>
    <w:rsid w:val="0073568B"/>
    <w:rsid w:val="0073568F"/>
    <w:rsid w:val="0073576F"/>
    <w:rsid w:val="007357FE"/>
    <w:rsid w:val="00735835"/>
    <w:rsid w:val="007358C6"/>
    <w:rsid w:val="00735934"/>
    <w:rsid w:val="0073595E"/>
    <w:rsid w:val="007359EC"/>
    <w:rsid w:val="00735A8A"/>
    <w:rsid w:val="00735AC8"/>
    <w:rsid w:val="00735AE3"/>
    <w:rsid w:val="00735BFA"/>
    <w:rsid w:val="00735C27"/>
    <w:rsid w:val="00735C55"/>
    <w:rsid w:val="00735D90"/>
    <w:rsid w:val="00735DE1"/>
    <w:rsid w:val="00735F09"/>
    <w:rsid w:val="007360A4"/>
    <w:rsid w:val="00736165"/>
    <w:rsid w:val="007361DA"/>
    <w:rsid w:val="00736230"/>
    <w:rsid w:val="0073631E"/>
    <w:rsid w:val="00736362"/>
    <w:rsid w:val="00736396"/>
    <w:rsid w:val="007363EC"/>
    <w:rsid w:val="007365DA"/>
    <w:rsid w:val="0073662D"/>
    <w:rsid w:val="007366F7"/>
    <w:rsid w:val="007367BE"/>
    <w:rsid w:val="0073682C"/>
    <w:rsid w:val="00736853"/>
    <w:rsid w:val="0073686F"/>
    <w:rsid w:val="0073688C"/>
    <w:rsid w:val="0073689A"/>
    <w:rsid w:val="00736A5C"/>
    <w:rsid w:val="00736ABC"/>
    <w:rsid w:val="00736BB6"/>
    <w:rsid w:val="00736CFA"/>
    <w:rsid w:val="00736E43"/>
    <w:rsid w:val="00736EB2"/>
    <w:rsid w:val="007370CD"/>
    <w:rsid w:val="00737108"/>
    <w:rsid w:val="007371AB"/>
    <w:rsid w:val="00737207"/>
    <w:rsid w:val="00737274"/>
    <w:rsid w:val="007372B1"/>
    <w:rsid w:val="0073736D"/>
    <w:rsid w:val="007373A8"/>
    <w:rsid w:val="0073747C"/>
    <w:rsid w:val="00737495"/>
    <w:rsid w:val="007374B3"/>
    <w:rsid w:val="007374F6"/>
    <w:rsid w:val="007376A3"/>
    <w:rsid w:val="00737841"/>
    <w:rsid w:val="00737856"/>
    <w:rsid w:val="007379A9"/>
    <w:rsid w:val="00737AA5"/>
    <w:rsid w:val="00737B6B"/>
    <w:rsid w:val="00737BCF"/>
    <w:rsid w:val="00737CFA"/>
    <w:rsid w:val="00737D70"/>
    <w:rsid w:val="00737DE8"/>
    <w:rsid w:val="00737EE8"/>
    <w:rsid w:val="007400F7"/>
    <w:rsid w:val="0074019F"/>
    <w:rsid w:val="0074041D"/>
    <w:rsid w:val="00740565"/>
    <w:rsid w:val="00740620"/>
    <w:rsid w:val="00740643"/>
    <w:rsid w:val="0074073F"/>
    <w:rsid w:val="007407D7"/>
    <w:rsid w:val="00740845"/>
    <w:rsid w:val="007408FE"/>
    <w:rsid w:val="00740A8C"/>
    <w:rsid w:val="00740A95"/>
    <w:rsid w:val="00740B4E"/>
    <w:rsid w:val="00740CDA"/>
    <w:rsid w:val="00740D87"/>
    <w:rsid w:val="00740E4D"/>
    <w:rsid w:val="00740F2A"/>
    <w:rsid w:val="00740F9D"/>
    <w:rsid w:val="00741056"/>
    <w:rsid w:val="00741197"/>
    <w:rsid w:val="00741198"/>
    <w:rsid w:val="007411C1"/>
    <w:rsid w:val="007411DA"/>
    <w:rsid w:val="0074128D"/>
    <w:rsid w:val="00741314"/>
    <w:rsid w:val="007413C5"/>
    <w:rsid w:val="00741603"/>
    <w:rsid w:val="00741604"/>
    <w:rsid w:val="0074171C"/>
    <w:rsid w:val="00741845"/>
    <w:rsid w:val="0074184F"/>
    <w:rsid w:val="0074191E"/>
    <w:rsid w:val="00741941"/>
    <w:rsid w:val="0074197D"/>
    <w:rsid w:val="00741B5F"/>
    <w:rsid w:val="00741C31"/>
    <w:rsid w:val="00741CFC"/>
    <w:rsid w:val="00741E30"/>
    <w:rsid w:val="00741EBF"/>
    <w:rsid w:val="00741EE1"/>
    <w:rsid w:val="00741FE1"/>
    <w:rsid w:val="00742014"/>
    <w:rsid w:val="00742030"/>
    <w:rsid w:val="00742049"/>
    <w:rsid w:val="007420E5"/>
    <w:rsid w:val="00742151"/>
    <w:rsid w:val="00742383"/>
    <w:rsid w:val="007423FD"/>
    <w:rsid w:val="00742453"/>
    <w:rsid w:val="0074245B"/>
    <w:rsid w:val="007426CE"/>
    <w:rsid w:val="007426EB"/>
    <w:rsid w:val="00742742"/>
    <w:rsid w:val="007428D6"/>
    <w:rsid w:val="007428D7"/>
    <w:rsid w:val="007428FC"/>
    <w:rsid w:val="00742A19"/>
    <w:rsid w:val="00742AAE"/>
    <w:rsid w:val="00742B08"/>
    <w:rsid w:val="00742B38"/>
    <w:rsid w:val="00742B77"/>
    <w:rsid w:val="00742B93"/>
    <w:rsid w:val="00742BFB"/>
    <w:rsid w:val="00742C7A"/>
    <w:rsid w:val="00742CA4"/>
    <w:rsid w:val="00742CFC"/>
    <w:rsid w:val="00742E47"/>
    <w:rsid w:val="00742ED7"/>
    <w:rsid w:val="00742F0F"/>
    <w:rsid w:val="00742F5C"/>
    <w:rsid w:val="0074308D"/>
    <w:rsid w:val="00743096"/>
    <w:rsid w:val="00743138"/>
    <w:rsid w:val="00743171"/>
    <w:rsid w:val="00743195"/>
    <w:rsid w:val="007431C1"/>
    <w:rsid w:val="007432E2"/>
    <w:rsid w:val="00743338"/>
    <w:rsid w:val="007433D7"/>
    <w:rsid w:val="00743426"/>
    <w:rsid w:val="00743499"/>
    <w:rsid w:val="00743599"/>
    <w:rsid w:val="00743610"/>
    <w:rsid w:val="0074364E"/>
    <w:rsid w:val="00743756"/>
    <w:rsid w:val="00743783"/>
    <w:rsid w:val="0074381E"/>
    <w:rsid w:val="007438A7"/>
    <w:rsid w:val="007438F5"/>
    <w:rsid w:val="00743968"/>
    <w:rsid w:val="00743B19"/>
    <w:rsid w:val="00743B60"/>
    <w:rsid w:val="00743B67"/>
    <w:rsid w:val="00743BD0"/>
    <w:rsid w:val="00743BE7"/>
    <w:rsid w:val="00743CDD"/>
    <w:rsid w:val="00743DC3"/>
    <w:rsid w:val="00743EAB"/>
    <w:rsid w:val="00743ED4"/>
    <w:rsid w:val="00744052"/>
    <w:rsid w:val="00744057"/>
    <w:rsid w:val="0074407D"/>
    <w:rsid w:val="00744082"/>
    <w:rsid w:val="007440C8"/>
    <w:rsid w:val="007440FA"/>
    <w:rsid w:val="00744136"/>
    <w:rsid w:val="00744385"/>
    <w:rsid w:val="00744388"/>
    <w:rsid w:val="0074443C"/>
    <w:rsid w:val="00744569"/>
    <w:rsid w:val="0074457E"/>
    <w:rsid w:val="007445B5"/>
    <w:rsid w:val="00744676"/>
    <w:rsid w:val="007446C3"/>
    <w:rsid w:val="0074499A"/>
    <w:rsid w:val="007449A0"/>
    <w:rsid w:val="00744ACC"/>
    <w:rsid w:val="00744AEA"/>
    <w:rsid w:val="00744B0E"/>
    <w:rsid w:val="00744C0D"/>
    <w:rsid w:val="00744D08"/>
    <w:rsid w:val="00744DE6"/>
    <w:rsid w:val="00744E5A"/>
    <w:rsid w:val="00744FA2"/>
    <w:rsid w:val="00745030"/>
    <w:rsid w:val="00745067"/>
    <w:rsid w:val="007450AF"/>
    <w:rsid w:val="007450F0"/>
    <w:rsid w:val="00745128"/>
    <w:rsid w:val="00745167"/>
    <w:rsid w:val="00745179"/>
    <w:rsid w:val="00745204"/>
    <w:rsid w:val="00745329"/>
    <w:rsid w:val="00745367"/>
    <w:rsid w:val="00745372"/>
    <w:rsid w:val="00745377"/>
    <w:rsid w:val="007453E8"/>
    <w:rsid w:val="00745672"/>
    <w:rsid w:val="00745687"/>
    <w:rsid w:val="0074568C"/>
    <w:rsid w:val="007456E4"/>
    <w:rsid w:val="0074577F"/>
    <w:rsid w:val="0074586D"/>
    <w:rsid w:val="0074587E"/>
    <w:rsid w:val="00745901"/>
    <w:rsid w:val="00745932"/>
    <w:rsid w:val="00745B47"/>
    <w:rsid w:val="00745BB0"/>
    <w:rsid w:val="00745C80"/>
    <w:rsid w:val="00745CC4"/>
    <w:rsid w:val="00745D09"/>
    <w:rsid w:val="00745D50"/>
    <w:rsid w:val="00745EB0"/>
    <w:rsid w:val="00745F5C"/>
    <w:rsid w:val="0074603A"/>
    <w:rsid w:val="00746042"/>
    <w:rsid w:val="00746077"/>
    <w:rsid w:val="007460F3"/>
    <w:rsid w:val="00746159"/>
    <w:rsid w:val="007462A9"/>
    <w:rsid w:val="007462D6"/>
    <w:rsid w:val="0074649B"/>
    <w:rsid w:val="007464EF"/>
    <w:rsid w:val="0074655C"/>
    <w:rsid w:val="007465F4"/>
    <w:rsid w:val="007466AE"/>
    <w:rsid w:val="0074674C"/>
    <w:rsid w:val="007467C8"/>
    <w:rsid w:val="007467E4"/>
    <w:rsid w:val="00746843"/>
    <w:rsid w:val="0074695B"/>
    <w:rsid w:val="00746A5A"/>
    <w:rsid w:val="00746A8C"/>
    <w:rsid w:val="00746AB2"/>
    <w:rsid w:val="00746B53"/>
    <w:rsid w:val="00746B99"/>
    <w:rsid w:val="00746E65"/>
    <w:rsid w:val="00746F04"/>
    <w:rsid w:val="00746FD2"/>
    <w:rsid w:val="00746FDE"/>
    <w:rsid w:val="0074706B"/>
    <w:rsid w:val="00747110"/>
    <w:rsid w:val="00747281"/>
    <w:rsid w:val="0074732B"/>
    <w:rsid w:val="007473EB"/>
    <w:rsid w:val="00747403"/>
    <w:rsid w:val="007474C1"/>
    <w:rsid w:val="007474F2"/>
    <w:rsid w:val="007474F5"/>
    <w:rsid w:val="007475CC"/>
    <w:rsid w:val="007475D2"/>
    <w:rsid w:val="007475DA"/>
    <w:rsid w:val="00747655"/>
    <w:rsid w:val="007476D0"/>
    <w:rsid w:val="007478DD"/>
    <w:rsid w:val="0074799F"/>
    <w:rsid w:val="00747A95"/>
    <w:rsid w:val="00747BA6"/>
    <w:rsid w:val="00747D19"/>
    <w:rsid w:val="00747EDF"/>
    <w:rsid w:val="00747F19"/>
    <w:rsid w:val="00747F9F"/>
    <w:rsid w:val="0075001A"/>
    <w:rsid w:val="0075011C"/>
    <w:rsid w:val="00750282"/>
    <w:rsid w:val="007502CD"/>
    <w:rsid w:val="0075040C"/>
    <w:rsid w:val="0075043E"/>
    <w:rsid w:val="0075046D"/>
    <w:rsid w:val="0075048E"/>
    <w:rsid w:val="00750522"/>
    <w:rsid w:val="00750535"/>
    <w:rsid w:val="0075053A"/>
    <w:rsid w:val="0075053C"/>
    <w:rsid w:val="0075061E"/>
    <w:rsid w:val="00750657"/>
    <w:rsid w:val="00750675"/>
    <w:rsid w:val="007506F1"/>
    <w:rsid w:val="0075073F"/>
    <w:rsid w:val="0075076B"/>
    <w:rsid w:val="00750796"/>
    <w:rsid w:val="00750858"/>
    <w:rsid w:val="0075091B"/>
    <w:rsid w:val="00750D13"/>
    <w:rsid w:val="00750D93"/>
    <w:rsid w:val="00750D99"/>
    <w:rsid w:val="00750F6D"/>
    <w:rsid w:val="00750F79"/>
    <w:rsid w:val="0075102B"/>
    <w:rsid w:val="007510E7"/>
    <w:rsid w:val="007511CA"/>
    <w:rsid w:val="00751211"/>
    <w:rsid w:val="0075123E"/>
    <w:rsid w:val="00751352"/>
    <w:rsid w:val="007513E7"/>
    <w:rsid w:val="007513F5"/>
    <w:rsid w:val="00751401"/>
    <w:rsid w:val="00751413"/>
    <w:rsid w:val="007514B3"/>
    <w:rsid w:val="0075152F"/>
    <w:rsid w:val="0075156A"/>
    <w:rsid w:val="00751576"/>
    <w:rsid w:val="0075157D"/>
    <w:rsid w:val="007515AA"/>
    <w:rsid w:val="007515E7"/>
    <w:rsid w:val="00751611"/>
    <w:rsid w:val="0075163F"/>
    <w:rsid w:val="00751672"/>
    <w:rsid w:val="00751750"/>
    <w:rsid w:val="00751780"/>
    <w:rsid w:val="007517DB"/>
    <w:rsid w:val="007517DE"/>
    <w:rsid w:val="00751815"/>
    <w:rsid w:val="00751897"/>
    <w:rsid w:val="007518F5"/>
    <w:rsid w:val="0075197F"/>
    <w:rsid w:val="007519AE"/>
    <w:rsid w:val="007519BF"/>
    <w:rsid w:val="00751A07"/>
    <w:rsid w:val="00751AB8"/>
    <w:rsid w:val="00751BEA"/>
    <w:rsid w:val="00751CC1"/>
    <w:rsid w:val="00751EE5"/>
    <w:rsid w:val="00751FBC"/>
    <w:rsid w:val="0075205F"/>
    <w:rsid w:val="0075208C"/>
    <w:rsid w:val="007520FF"/>
    <w:rsid w:val="007521F7"/>
    <w:rsid w:val="0075227F"/>
    <w:rsid w:val="007522B2"/>
    <w:rsid w:val="007522DF"/>
    <w:rsid w:val="007523CB"/>
    <w:rsid w:val="0075245B"/>
    <w:rsid w:val="007524EC"/>
    <w:rsid w:val="0075256E"/>
    <w:rsid w:val="00752638"/>
    <w:rsid w:val="00752669"/>
    <w:rsid w:val="00752776"/>
    <w:rsid w:val="00752778"/>
    <w:rsid w:val="0075281C"/>
    <w:rsid w:val="0075282F"/>
    <w:rsid w:val="0075288B"/>
    <w:rsid w:val="00752931"/>
    <w:rsid w:val="00752992"/>
    <w:rsid w:val="007529E9"/>
    <w:rsid w:val="007529F4"/>
    <w:rsid w:val="00752A43"/>
    <w:rsid w:val="00752A50"/>
    <w:rsid w:val="00752A58"/>
    <w:rsid w:val="00752B4C"/>
    <w:rsid w:val="00752D95"/>
    <w:rsid w:val="00752DCF"/>
    <w:rsid w:val="00752E41"/>
    <w:rsid w:val="00752F77"/>
    <w:rsid w:val="00753001"/>
    <w:rsid w:val="00753045"/>
    <w:rsid w:val="0075319A"/>
    <w:rsid w:val="007531C1"/>
    <w:rsid w:val="007531FD"/>
    <w:rsid w:val="0075327B"/>
    <w:rsid w:val="00753303"/>
    <w:rsid w:val="0075331D"/>
    <w:rsid w:val="0075336E"/>
    <w:rsid w:val="00753413"/>
    <w:rsid w:val="0075368F"/>
    <w:rsid w:val="007536E6"/>
    <w:rsid w:val="007537E0"/>
    <w:rsid w:val="0075382C"/>
    <w:rsid w:val="007538BE"/>
    <w:rsid w:val="007538EC"/>
    <w:rsid w:val="0075390C"/>
    <w:rsid w:val="0075394F"/>
    <w:rsid w:val="007539BC"/>
    <w:rsid w:val="007539F3"/>
    <w:rsid w:val="00753ABC"/>
    <w:rsid w:val="00753C97"/>
    <w:rsid w:val="00753CB1"/>
    <w:rsid w:val="00753CC5"/>
    <w:rsid w:val="00753D31"/>
    <w:rsid w:val="00753D4C"/>
    <w:rsid w:val="00753D51"/>
    <w:rsid w:val="00753D8B"/>
    <w:rsid w:val="00753DA1"/>
    <w:rsid w:val="00753DF9"/>
    <w:rsid w:val="00753E2F"/>
    <w:rsid w:val="00753E70"/>
    <w:rsid w:val="00753E82"/>
    <w:rsid w:val="00753F18"/>
    <w:rsid w:val="00753F80"/>
    <w:rsid w:val="00753FD5"/>
    <w:rsid w:val="00753FF9"/>
    <w:rsid w:val="007540A5"/>
    <w:rsid w:val="0075419E"/>
    <w:rsid w:val="00754258"/>
    <w:rsid w:val="0075439E"/>
    <w:rsid w:val="00754449"/>
    <w:rsid w:val="00754587"/>
    <w:rsid w:val="00754627"/>
    <w:rsid w:val="00754679"/>
    <w:rsid w:val="00754689"/>
    <w:rsid w:val="0075473B"/>
    <w:rsid w:val="007547F7"/>
    <w:rsid w:val="00754870"/>
    <w:rsid w:val="007548B5"/>
    <w:rsid w:val="007548DA"/>
    <w:rsid w:val="00754B87"/>
    <w:rsid w:val="00754C33"/>
    <w:rsid w:val="00754D7E"/>
    <w:rsid w:val="00754DE3"/>
    <w:rsid w:val="00754DFF"/>
    <w:rsid w:val="00754EB8"/>
    <w:rsid w:val="00754ECE"/>
    <w:rsid w:val="007550D2"/>
    <w:rsid w:val="007550F9"/>
    <w:rsid w:val="00755176"/>
    <w:rsid w:val="007551BA"/>
    <w:rsid w:val="00755276"/>
    <w:rsid w:val="00755391"/>
    <w:rsid w:val="007553DD"/>
    <w:rsid w:val="00755617"/>
    <w:rsid w:val="007556A3"/>
    <w:rsid w:val="00755726"/>
    <w:rsid w:val="00755745"/>
    <w:rsid w:val="00755AF1"/>
    <w:rsid w:val="00755BF2"/>
    <w:rsid w:val="00755C30"/>
    <w:rsid w:val="00755C7E"/>
    <w:rsid w:val="00755D07"/>
    <w:rsid w:val="00755F7C"/>
    <w:rsid w:val="00756021"/>
    <w:rsid w:val="00756033"/>
    <w:rsid w:val="00756109"/>
    <w:rsid w:val="0075611A"/>
    <w:rsid w:val="007561D1"/>
    <w:rsid w:val="0075626A"/>
    <w:rsid w:val="007562B3"/>
    <w:rsid w:val="0075636F"/>
    <w:rsid w:val="007563FF"/>
    <w:rsid w:val="00756413"/>
    <w:rsid w:val="00756415"/>
    <w:rsid w:val="00756485"/>
    <w:rsid w:val="007566AE"/>
    <w:rsid w:val="00756784"/>
    <w:rsid w:val="00756934"/>
    <w:rsid w:val="00756A18"/>
    <w:rsid w:val="00756A5A"/>
    <w:rsid w:val="00756BD5"/>
    <w:rsid w:val="00756C81"/>
    <w:rsid w:val="00756CDA"/>
    <w:rsid w:val="00756CE4"/>
    <w:rsid w:val="00756E2F"/>
    <w:rsid w:val="00756E4D"/>
    <w:rsid w:val="00756E6F"/>
    <w:rsid w:val="00756EAA"/>
    <w:rsid w:val="00756EB3"/>
    <w:rsid w:val="00756EE7"/>
    <w:rsid w:val="0075713C"/>
    <w:rsid w:val="007571D4"/>
    <w:rsid w:val="0075721F"/>
    <w:rsid w:val="0075725F"/>
    <w:rsid w:val="007572E6"/>
    <w:rsid w:val="00757366"/>
    <w:rsid w:val="0075743E"/>
    <w:rsid w:val="00757476"/>
    <w:rsid w:val="00757483"/>
    <w:rsid w:val="007574F0"/>
    <w:rsid w:val="00757508"/>
    <w:rsid w:val="00757621"/>
    <w:rsid w:val="007578CF"/>
    <w:rsid w:val="007578F0"/>
    <w:rsid w:val="007579F6"/>
    <w:rsid w:val="00757A66"/>
    <w:rsid w:val="00757A7C"/>
    <w:rsid w:val="00757AC4"/>
    <w:rsid w:val="00757B11"/>
    <w:rsid w:val="00757B9C"/>
    <w:rsid w:val="00757C5F"/>
    <w:rsid w:val="00757DB7"/>
    <w:rsid w:val="00757DED"/>
    <w:rsid w:val="00757E6E"/>
    <w:rsid w:val="00757E99"/>
    <w:rsid w:val="00757EBF"/>
    <w:rsid w:val="00757F69"/>
    <w:rsid w:val="007600FC"/>
    <w:rsid w:val="00760331"/>
    <w:rsid w:val="0076036C"/>
    <w:rsid w:val="0076068C"/>
    <w:rsid w:val="007607B2"/>
    <w:rsid w:val="007608DA"/>
    <w:rsid w:val="00760998"/>
    <w:rsid w:val="00760A48"/>
    <w:rsid w:val="00760ADD"/>
    <w:rsid w:val="00760ADE"/>
    <w:rsid w:val="00760BE8"/>
    <w:rsid w:val="00760D3F"/>
    <w:rsid w:val="00760E41"/>
    <w:rsid w:val="00760F0E"/>
    <w:rsid w:val="00760F19"/>
    <w:rsid w:val="00760FC1"/>
    <w:rsid w:val="00761144"/>
    <w:rsid w:val="00761155"/>
    <w:rsid w:val="0076122C"/>
    <w:rsid w:val="0076125E"/>
    <w:rsid w:val="0076128C"/>
    <w:rsid w:val="0076130D"/>
    <w:rsid w:val="0076137C"/>
    <w:rsid w:val="007613FE"/>
    <w:rsid w:val="0076142E"/>
    <w:rsid w:val="007614EE"/>
    <w:rsid w:val="0076154C"/>
    <w:rsid w:val="0076162F"/>
    <w:rsid w:val="00761647"/>
    <w:rsid w:val="00761658"/>
    <w:rsid w:val="00761748"/>
    <w:rsid w:val="00761857"/>
    <w:rsid w:val="00761973"/>
    <w:rsid w:val="007619BF"/>
    <w:rsid w:val="00761B8D"/>
    <w:rsid w:val="00761C94"/>
    <w:rsid w:val="00761CA8"/>
    <w:rsid w:val="00761EB8"/>
    <w:rsid w:val="00761F74"/>
    <w:rsid w:val="007622F5"/>
    <w:rsid w:val="0076252D"/>
    <w:rsid w:val="0076274C"/>
    <w:rsid w:val="00762916"/>
    <w:rsid w:val="00762961"/>
    <w:rsid w:val="007629E3"/>
    <w:rsid w:val="007629F9"/>
    <w:rsid w:val="00762A3D"/>
    <w:rsid w:val="00762A6A"/>
    <w:rsid w:val="00762AA3"/>
    <w:rsid w:val="00762AB9"/>
    <w:rsid w:val="00762B6B"/>
    <w:rsid w:val="00762C45"/>
    <w:rsid w:val="00762C4F"/>
    <w:rsid w:val="00762C87"/>
    <w:rsid w:val="00762DE7"/>
    <w:rsid w:val="00762E04"/>
    <w:rsid w:val="00762EDC"/>
    <w:rsid w:val="00763052"/>
    <w:rsid w:val="0076309E"/>
    <w:rsid w:val="0076312E"/>
    <w:rsid w:val="00763184"/>
    <w:rsid w:val="00763190"/>
    <w:rsid w:val="007631AC"/>
    <w:rsid w:val="00763217"/>
    <w:rsid w:val="0076322E"/>
    <w:rsid w:val="00763238"/>
    <w:rsid w:val="007632D1"/>
    <w:rsid w:val="0076336A"/>
    <w:rsid w:val="007633F1"/>
    <w:rsid w:val="00763415"/>
    <w:rsid w:val="00763534"/>
    <w:rsid w:val="00763564"/>
    <w:rsid w:val="00763577"/>
    <w:rsid w:val="00763592"/>
    <w:rsid w:val="0076368A"/>
    <w:rsid w:val="007636F7"/>
    <w:rsid w:val="007637BC"/>
    <w:rsid w:val="00763882"/>
    <w:rsid w:val="007638A6"/>
    <w:rsid w:val="007638F2"/>
    <w:rsid w:val="0076398B"/>
    <w:rsid w:val="00763A7E"/>
    <w:rsid w:val="00763B8F"/>
    <w:rsid w:val="00763C1F"/>
    <w:rsid w:val="00763C6E"/>
    <w:rsid w:val="00763E38"/>
    <w:rsid w:val="00763F15"/>
    <w:rsid w:val="00763F6B"/>
    <w:rsid w:val="00764085"/>
    <w:rsid w:val="007640CE"/>
    <w:rsid w:val="00764120"/>
    <w:rsid w:val="00764217"/>
    <w:rsid w:val="00764260"/>
    <w:rsid w:val="007642EB"/>
    <w:rsid w:val="00764318"/>
    <w:rsid w:val="00764351"/>
    <w:rsid w:val="00764357"/>
    <w:rsid w:val="0076435D"/>
    <w:rsid w:val="007643DE"/>
    <w:rsid w:val="007645B5"/>
    <w:rsid w:val="007645E0"/>
    <w:rsid w:val="00764603"/>
    <w:rsid w:val="00764706"/>
    <w:rsid w:val="00764913"/>
    <w:rsid w:val="00764931"/>
    <w:rsid w:val="00764A8A"/>
    <w:rsid w:val="00764B36"/>
    <w:rsid w:val="00764B98"/>
    <w:rsid w:val="00764D57"/>
    <w:rsid w:val="00764DAA"/>
    <w:rsid w:val="00764E3B"/>
    <w:rsid w:val="00764FBE"/>
    <w:rsid w:val="007651E6"/>
    <w:rsid w:val="00765210"/>
    <w:rsid w:val="0076521B"/>
    <w:rsid w:val="007652BC"/>
    <w:rsid w:val="00765312"/>
    <w:rsid w:val="0076539A"/>
    <w:rsid w:val="00765615"/>
    <w:rsid w:val="00765663"/>
    <w:rsid w:val="007656A1"/>
    <w:rsid w:val="0076575A"/>
    <w:rsid w:val="007657BD"/>
    <w:rsid w:val="0076585B"/>
    <w:rsid w:val="00765895"/>
    <w:rsid w:val="007658EC"/>
    <w:rsid w:val="007658FB"/>
    <w:rsid w:val="0076593E"/>
    <w:rsid w:val="0076599B"/>
    <w:rsid w:val="007659D0"/>
    <w:rsid w:val="00765A9D"/>
    <w:rsid w:val="00765C40"/>
    <w:rsid w:val="00765CDF"/>
    <w:rsid w:val="00765D6B"/>
    <w:rsid w:val="00765E12"/>
    <w:rsid w:val="00765FA7"/>
    <w:rsid w:val="0076600D"/>
    <w:rsid w:val="00766022"/>
    <w:rsid w:val="0076614F"/>
    <w:rsid w:val="00766263"/>
    <w:rsid w:val="00766277"/>
    <w:rsid w:val="007662CC"/>
    <w:rsid w:val="0076630C"/>
    <w:rsid w:val="0076658B"/>
    <w:rsid w:val="007665C8"/>
    <w:rsid w:val="00766744"/>
    <w:rsid w:val="00766776"/>
    <w:rsid w:val="0076687E"/>
    <w:rsid w:val="007668EA"/>
    <w:rsid w:val="00766944"/>
    <w:rsid w:val="007669A6"/>
    <w:rsid w:val="00766BCD"/>
    <w:rsid w:val="00766BCE"/>
    <w:rsid w:val="00766C2E"/>
    <w:rsid w:val="00766C4C"/>
    <w:rsid w:val="00766C9C"/>
    <w:rsid w:val="00766CE9"/>
    <w:rsid w:val="00766DD3"/>
    <w:rsid w:val="00766E1D"/>
    <w:rsid w:val="00766EAF"/>
    <w:rsid w:val="00766F4A"/>
    <w:rsid w:val="00766F9E"/>
    <w:rsid w:val="00766FAE"/>
    <w:rsid w:val="0076702D"/>
    <w:rsid w:val="00767042"/>
    <w:rsid w:val="007672E4"/>
    <w:rsid w:val="007673EC"/>
    <w:rsid w:val="00767405"/>
    <w:rsid w:val="00767493"/>
    <w:rsid w:val="007675DB"/>
    <w:rsid w:val="0076778B"/>
    <w:rsid w:val="007677DA"/>
    <w:rsid w:val="00767893"/>
    <w:rsid w:val="007678F3"/>
    <w:rsid w:val="007678F6"/>
    <w:rsid w:val="007678FC"/>
    <w:rsid w:val="0076793D"/>
    <w:rsid w:val="00767A0D"/>
    <w:rsid w:val="00767B4E"/>
    <w:rsid w:val="00767F53"/>
    <w:rsid w:val="00767F93"/>
    <w:rsid w:val="00770145"/>
    <w:rsid w:val="00770186"/>
    <w:rsid w:val="007701D8"/>
    <w:rsid w:val="0077026E"/>
    <w:rsid w:val="00770470"/>
    <w:rsid w:val="00770493"/>
    <w:rsid w:val="00770595"/>
    <w:rsid w:val="007706FA"/>
    <w:rsid w:val="00770758"/>
    <w:rsid w:val="00770830"/>
    <w:rsid w:val="00770845"/>
    <w:rsid w:val="00770AB1"/>
    <w:rsid w:val="00770B9B"/>
    <w:rsid w:val="00770BBD"/>
    <w:rsid w:val="00770C78"/>
    <w:rsid w:val="00770C91"/>
    <w:rsid w:val="00770CD4"/>
    <w:rsid w:val="00770E44"/>
    <w:rsid w:val="00770EFA"/>
    <w:rsid w:val="00770F98"/>
    <w:rsid w:val="00770FB6"/>
    <w:rsid w:val="007710B4"/>
    <w:rsid w:val="0077118F"/>
    <w:rsid w:val="00771267"/>
    <w:rsid w:val="007712FB"/>
    <w:rsid w:val="007714C4"/>
    <w:rsid w:val="007714F8"/>
    <w:rsid w:val="00771583"/>
    <w:rsid w:val="00771585"/>
    <w:rsid w:val="00771692"/>
    <w:rsid w:val="007716E5"/>
    <w:rsid w:val="007716F4"/>
    <w:rsid w:val="00771715"/>
    <w:rsid w:val="00771824"/>
    <w:rsid w:val="007719A8"/>
    <w:rsid w:val="007719AC"/>
    <w:rsid w:val="007719C7"/>
    <w:rsid w:val="00771B54"/>
    <w:rsid w:val="00771B69"/>
    <w:rsid w:val="00771BC8"/>
    <w:rsid w:val="00771CAE"/>
    <w:rsid w:val="00771D6D"/>
    <w:rsid w:val="00771DD1"/>
    <w:rsid w:val="00771EFB"/>
    <w:rsid w:val="00771F02"/>
    <w:rsid w:val="00771FB3"/>
    <w:rsid w:val="00772029"/>
    <w:rsid w:val="007720F8"/>
    <w:rsid w:val="00772141"/>
    <w:rsid w:val="0077216A"/>
    <w:rsid w:val="0077216E"/>
    <w:rsid w:val="007721A4"/>
    <w:rsid w:val="007721AC"/>
    <w:rsid w:val="007721E5"/>
    <w:rsid w:val="00772289"/>
    <w:rsid w:val="0077228F"/>
    <w:rsid w:val="007722B1"/>
    <w:rsid w:val="00772332"/>
    <w:rsid w:val="0077245A"/>
    <w:rsid w:val="00772510"/>
    <w:rsid w:val="00772534"/>
    <w:rsid w:val="00772773"/>
    <w:rsid w:val="00772A0C"/>
    <w:rsid w:val="00772A39"/>
    <w:rsid w:val="00772A81"/>
    <w:rsid w:val="00772B49"/>
    <w:rsid w:val="00772B9D"/>
    <w:rsid w:val="00772BC1"/>
    <w:rsid w:val="00772BC7"/>
    <w:rsid w:val="00772BF3"/>
    <w:rsid w:val="00772C29"/>
    <w:rsid w:val="00772C61"/>
    <w:rsid w:val="00772EA7"/>
    <w:rsid w:val="00772EAF"/>
    <w:rsid w:val="00772EB9"/>
    <w:rsid w:val="00772FE5"/>
    <w:rsid w:val="0077314A"/>
    <w:rsid w:val="0077316B"/>
    <w:rsid w:val="00773197"/>
    <w:rsid w:val="00773400"/>
    <w:rsid w:val="007734FE"/>
    <w:rsid w:val="0077351B"/>
    <w:rsid w:val="007735FC"/>
    <w:rsid w:val="0077377A"/>
    <w:rsid w:val="0077381A"/>
    <w:rsid w:val="0077382C"/>
    <w:rsid w:val="0077386A"/>
    <w:rsid w:val="00773948"/>
    <w:rsid w:val="007739D6"/>
    <w:rsid w:val="00773A63"/>
    <w:rsid w:val="00773B22"/>
    <w:rsid w:val="00773B29"/>
    <w:rsid w:val="00773BCF"/>
    <w:rsid w:val="00773CEA"/>
    <w:rsid w:val="00773DC4"/>
    <w:rsid w:val="00773DC7"/>
    <w:rsid w:val="00773E30"/>
    <w:rsid w:val="00773F2A"/>
    <w:rsid w:val="00773F88"/>
    <w:rsid w:val="00773F92"/>
    <w:rsid w:val="00774124"/>
    <w:rsid w:val="00774205"/>
    <w:rsid w:val="00774239"/>
    <w:rsid w:val="0077439D"/>
    <w:rsid w:val="00774401"/>
    <w:rsid w:val="0077442B"/>
    <w:rsid w:val="00774515"/>
    <w:rsid w:val="007745E2"/>
    <w:rsid w:val="00774710"/>
    <w:rsid w:val="00774760"/>
    <w:rsid w:val="0077479E"/>
    <w:rsid w:val="007747D4"/>
    <w:rsid w:val="007749B1"/>
    <w:rsid w:val="00774A83"/>
    <w:rsid w:val="00774BAE"/>
    <w:rsid w:val="00774C0E"/>
    <w:rsid w:val="00774CDE"/>
    <w:rsid w:val="00774D12"/>
    <w:rsid w:val="00774DCB"/>
    <w:rsid w:val="00774FE0"/>
    <w:rsid w:val="0077503E"/>
    <w:rsid w:val="00775046"/>
    <w:rsid w:val="00775057"/>
    <w:rsid w:val="007751FD"/>
    <w:rsid w:val="007752C0"/>
    <w:rsid w:val="0077535B"/>
    <w:rsid w:val="007753E8"/>
    <w:rsid w:val="00775512"/>
    <w:rsid w:val="00775575"/>
    <w:rsid w:val="0077558C"/>
    <w:rsid w:val="00775671"/>
    <w:rsid w:val="007756F6"/>
    <w:rsid w:val="00775892"/>
    <w:rsid w:val="007758DD"/>
    <w:rsid w:val="0077598A"/>
    <w:rsid w:val="007759BB"/>
    <w:rsid w:val="00775B86"/>
    <w:rsid w:val="00775B91"/>
    <w:rsid w:val="00775C8F"/>
    <w:rsid w:val="00775C9C"/>
    <w:rsid w:val="00775CC1"/>
    <w:rsid w:val="00775D37"/>
    <w:rsid w:val="00775D79"/>
    <w:rsid w:val="00775D97"/>
    <w:rsid w:val="00775EAA"/>
    <w:rsid w:val="00775FF9"/>
    <w:rsid w:val="0077609F"/>
    <w:rsid w:val="00776128"/>
    <w:rsid w:val="00776149"/>
    <w:rsid w:val="007761FE"/>
    <w:rsid w:val="0077620F"/>
    <w:rsid w:val="007762A4"/>
    <w:rsid w:val="007762F6"/>
    <w:rsid w:val="0077634D"/>
    <w:rsid w:val="00776383"/>
    <w:rsid w:val="00776390"/>
    <w:rsid w:val="007763B6"/>
    <w:rsid w:val="007763CB"/>
    <w:rsid w:val="0077651B"/>
    <w:rsid w:val="007765CD"/>
    <w:rsid w:val="007765EA"/>
    <w:rsid w:val="007766FD"/>
    <w:rsid w:val="007766FF"/>
    <w:rsid w:val="00776728"/>
    <w:rsid w:val="0077687D"/>
    <w:rsid w:val="007768B9"/>
    <w:rsid w:val="00776907"/>
    <w:rsid w:val="00776932"/>
    <w:rsid w:val="00776939"/>
    <w:rsid w:val="00776999"/>
    <w:rsid w:val="0077699C"/>
    <w:rsid w:val="007769F9"/>
    <w:rsid w:val="00776A5C"/>
    <w:rsid w:val="00776B0D"/>
    <w:rsid w:val="00776B20"/>
    <w:rsid w:val="00776B29"/>
    <w:rsid w:val="00776C8A"/>
    <w:rsid w:val="00776CD6"/>
    <w:rsid w:val="00776DB8"/>
    <w:rsid w:val="00776DEE"/>
    <w:rsid w:val="00776F08"/>
    <w:rsid w:val="00776F51"/>
    <w:rsid w:val="00776FBB"/>
    <w:rsid w:val="00776FC6"/>
    <w:rsid w:val="00777156"/>
    <w:rsid w:val="0077715C"/>
    <w:rsid w:val="007771A5"/>
    <w:rsid w:val="00777203"/>
    <w:rsid w:val="0077724D"/>
    <w:rsid w:val="007772F6"/>
    <w:rsid w:val="0077734F"/>
    <w:rsid w:val="007774CA"/>
    <w:rsid w:val="00777549"/>
    <w:rsid w:val="007775CD"/>
    <w:rsid w:val="0077762B"/>
    <w:rsid w:val="0077768B"/>
    <w:rsid w:val="007776AE"/>
    <w:rsid w:val="0077771A"/>
    <w:rsid w:val="00777780"/>
    <w:rsid w:val="007777EE"/>
    <w:rsid w:val="007777FA"/>
    <w:rsid w:val="007778D8"/>
    <w:rsid w:val="00777963"/>
    <w:rsid w:val="0077799D"/>
    <w:rsid w:val="00777AD3"/>
    <w:rsid w:val="00777B05"/>
    <w:rsid w:val="00777BE3"/>
    <w:rsid w:val="00777CD9"/>
    <w:rsid w:val="00777D2C"/>
    <w:rsid w:val="00777EDF"/>
    <w:rsid w:val="00777FC2"/>
    <w:rsid w:val="007800C8"/>
    <w:rsid w:val="00780155"/>
    <w:rsid w:val="007802C4"/>
    <w:rsid w:val="00780443"/>
    <w:rsid w:val="0078045F"/>
    <w:rsid w:val="007805CF"/>
    <w:rsid w:val="00780620"/>
    <w:rsid w:val="00780638"/>
    <w:rsid w:val="007806CF"/>
    <w:rsid w:val="0078072B"/>
    <w:rsid w:val="00780910"/>
    <w:rsid w:val="00780916"/>
    <w:rsid w:val="00780979"/>
    <w:rsid w:val="0078098A"/>
    <w:rsid w:val="00780A8E"/>
    <w:rsid w:val="00780B05"/>
    <w:rsid w:val="00780B3E"/>
    <w:rsid w:val="00780C0C"/>
    <w:rsid w:val="00780C20"/>
    <w:rsid w:val="00780C4E"/>
    <w:rsid w:val="00780C57"/>
    <w:rsid w:val="00780D53"/>
    <w:rsid w:val="00780E86"/>
    <w:rsid w:val="00780E87"/>
    <w:rsid w:val="00780EE2"/>
    <w:rsid w:val="00780F48"/>
    <w:rsid w:val="0078108E"/>
    <w:rsid w:val="00781110"/>
    <w:rsid w:val="0078112C"/>
    <w:rsid w:val="00781427"/>
    <w:rsid w:val="0078150F"/>
    <w:rsid w:val="0078154D"/>
    <w:rsid w:val="007815B0"/>
    <w:rsid w:val="00781646"/>
    <w:rsid w:val="007816A9"/>
    <w:rsid w:val="00781771"/>
    <w:rsid w:val="007817AC"/>
    <w:rsid w:val="00781806"/>
    <w:rsid w:val="00781838"/>
    <w:rsid w:val="0078186D"/>
    <w:rsid w:val="007818CF"/>
    <w:rsid w:val="00781937"/>
    <w:rsid w:val="00781A11"/>
    <w:rsid w:val="00781A64"/>
    <w:rsid w:val="00781ACF"/>
    <w:rsid w:val="00781B62"/>
    <w:rsid w:val="00781B7E"/>
    <w:rsid w:val="00781C21"/>
    <w:rsid w:val="00781D1F"/>
    <w:rsid w:val="00781DB4"/>
    <w:rsid w:val="00781DBF"/>
    <w:rsid w:val="00781DC2"/>
    <w:rsid w:val="00781E25"/>
    <w:rsid w:val="00781ED8"/>
    <w:rsid w:val="00781EF6"/>
    <w:rsid w:val="00781F5B"/>
    <w:rsid w:val="00781F87"/>
    <w:rsid w:val="00781FBD"/>
    <w:rsid w:val="0078200F"/>
    <w:rsid w:val="0078203B"/>
    <w:rsid w:val="00782179"/>
    <w:rsid w:val="007821F7"/>
    <w:rsid w:val="0078222A"/>
    <w:rsid w:val="0078226B"/>
    <w:rsid w:val="007822F7"/>
    <w:rsid w:val="00782302"/>
    <w:rsid w:val="00782372"/>
    <w:rsid w:val="007824C5"/>
    <w:rsid w:val="0078250E"/>
    <w:rsid w:val="007825A7"/>
    <w:rsid w:val="0078281D"/>
    <w:rsid w:val="0078286C"/>
    <w:rsid w:val="00782904"/>
    <w:rsid w:val="0078292E"/>
    <w:rsid w:val="007829D1"/>
    <w:rsid w:val="00782A2F"/>
    <w:rsid w:val="00782A7A"/>
    <w:rsid w:val="00782ABD"/>
    <w:rsid w:val="00782AD9"/>
    <w:rsid w:val="00782B27"/>
    <w:rsid w:val="00782B70"/>
    <w:rsid w:val="00782BE5"/>
    <w:rsid w:val="00782C51"/>
    <w:rsid w:val="00782DD7"/>
    <w:rsid w:val="00782E38"/>
    <w:rsid w:val="00782E8E"/>
    <w:rsid w:val="00782F26"/>
    <w:rsid w:val="00782F97"/>
    <w:rsid w:val="007831E5"/>
    <w:rsid w:val="007831F3"/>
    <w:rsid w:val="00783248"/>
    <w:rsid w:val="00783336"/>
    <w:rsid w:val="0078350C"/>
    <w:rsid w:val="0078352C"/>
    <w:rsid w:val="00783536"/>
    <w:rsid w:val="007835C1"/>
    <w:rsid w:val="00783671"/>
    <w:rsid w:val="00783687"/>
    <w:rsid w:val="0078378B"/>
    <w:rsid w:val="007837F8"/>
    <w:rsid w:val="00783813"/>
    <w:rsid w:val="00783853"/>
    <w:rsid w:val="00783856"/>
    <w:rsid w:val="0078385C"/>
    <w:rsid w:val="007838BC"/>
    <w:rsid w:val="007838C6"/>
    <w:rsid w:val="00783950"/>
    <w:rsid w:val="007839E9"/>
    <w:rsid w:val="00783A83"/>
    <w:rsid w:val="00783AAB"/>
    <w:rsid w:val="00783ADB"/>
    <w:rsid w:val="00783B44"/>
    <w:rsid w:val="00783B56"/>
    <w:rsid w:val="00783B7E"/>
    <w:rsid w:val="00783C23"/>
    <w:rsid w:val="00783D97"/>
    <w:rsid w:val="00783DDF"/>
    <w:rsid w:val="00783F29"/>
    <w:rsid w:val="00783F76"/>
    <w:rsid w:val="00784065"/>
    <w:rsid w:val="007840B9"/>
    <w:rsid w:val="00784339"/>
    <w:rsid w:val="007843F8"/>
    <w:rsid w:val="0078446C"/>
    <w:rsid w:val="007844D9"/>
    <w:rsid w:val="007845D2"/>
    <w:rsid w:val="007846F3"/>
    <w:rsid w:val="007847A8"/>
    <w:rsid w:val="007847F1"/>
    <w:rsid w:val="00784851"/>
    <w:rsid w:val="007848A4"/>
    <w:rsid w:val="007848B1"/>
    <w:rsid w:val="007848D4"/>
    <w:rsid w:val="00784991"/>
    <w:rsid w:val="007849AE"/>
    <w:rsid w:val="007849F0"/>
    <w:rsid w:val="00784A04"/>
    <w:rsid w:val="00784A15"/>
    <w:rsid w:val="00784A49"/>
    <w:rsid w:val="00784C32"/>
    <w:rsid w:val="00784C35"/>
    <w:rsid w:val="00784D44"/>
    <w:rsid w:val="00784E1D"/>
    <w:rsid w:val="00784F7A"/>
    <w:rsid w:val="007850F5"/>
    <w:rsid w:val="00785204"/>
    <w:rsid w:val="0078521C"/>
    <w:rsid w:val="00785252"/>
    <w:rsid w:val="007852D7"/>
    <w:rsid w:val="00785396"/>
    <w:rsid w:val="00785399"/>
    <w:rsid w:val="007853E0"/>
    <w:rsid w:val="007854C1"/>
    <w:rsid w:val="007854F1"/>
    <w:rsid w:val="00785603"/>
    <w:rsid w:val="007856C0"/>
    <w:rsid w:val="007856D3"/>
    <w:rsid w:val="007856F0"/>
    <w:rsid w:val="0078578A"/>
    <w:rsid w:val="00785997"/>
    <w:rsid w:val="00785A0B"/>
    <w:rsid w:val="00785A40"/>
    <w:rsid w:val="00785C1E"/>
    <w:rsid w:val="00785C38"/>
    <w:rsid w:val="00785C5E"/>
    <w:rsid w:val="00785CD3"/>
    <w:rsid w:val="00785D88"/>
    <w:rsid w:val="00785D96"/>
    <w:rsid w:val="00785DCD"/>
    <w:rsid w:val="00785DE4"/>
    <w:rsid w:val="00785E43"/>
    <w:rsid w:val="00785F6C"/>
    <w:rsid w:val="00785FF7"/>
    <w:rsid w:val="00786057"/>
    <w:rsid w:val="00786101"/>
    <w:rsid w:val="0078612E"/>
    <w:rsid w:val="007861BA"/>
    <w:rsid w:val="007861C0"/>
    <w:rsid w:val="007861F7"/>
    <w:rsid w:val="0078622F"/>
    <w:rsid w:val="00786325"/>
    <w:rsid w:val="00786472"/>
    <w:rsid w:val="007864B0"/>
    <w:rsid w:val="00786544"/>
    <w:rsid w:val="007865CF"/>
    <w:rsid w:val="007866A2"/>
    <w:rsid w:val="007867F6"/>
    <w:rsid w:val="0078683C"/>
    <w:rsid w:val="0078685C"/>
    <w:rsid w:val="00786A01"/>
    <w:rsid w:val="00786A4A"/>
    <w:rsid w:val="00786A73"/>
    <w:rsid w:val="00786AA3"/>
    <w:rsid w:val="00786B2F"/>
    <w:rsid w:val="00786BDA"/>
    <w:rsid w:val="00786BE1"/>
    <w:rsid w:val="00786BEC"/>
    <w:rsid w:val="00786C50"/>
    <w:rsid w:val="00786CF3"/>
    <w:rsid w:val="00786D2F"/>
    <w:rsid w:val="00786DED"/>
    <w:rsid w:val="00786E6B"/>
    <w:rsid w:val="00786E8E"/>
    <w:rsid w:val="00786EEE"/>
    <w:rsid w:val="00786F31"/>
    <w:rsid w:val="00786F78"/>
    <w:rsid w:val="00786FAA"/>
    <w:rsid w:val="00786FEA"/>
    <w:rsid w:val="00787250"/>
    <w:rsid w:val="007872CE"/>
    <w:rsid w:val="0078740C"/>
    <w:rsid w:val="007874DC"/>
    <w:rsid w:val="0078757A"/>
    <w:rsid w:val="0078760B"/>
    <w:rsid w:val="0078761F"/>
    <w:rsid w:val="00787649"/>
    <w:rsid w:val="00787692"/>
    <w:rsid w:val="0078778E"/>
    <w:rsid w:val="00787843"/>
    <w:rsid w:val="007878B3"/>
    <w:rsid w:val="007878F5"/>
    <w:rsid w:val="00787918"/>
    <w:rsid w:val="00787AEB"/>
    <w:rsid w:val="00787AFA"/>
    <w:rsid w:val="00787B4D"/>
    <w:rsid w:val="00787B75"/>
    <w:rsid w:val="00787C15"/>
    <w:rsid w:val="00787CCD"/>
    <w:rsid w:val="00787D9E"/>
    <w:rsid w:val="00787DFD"/>
    <w:rsid w:val="00787E31"/>
    <w:rsid w:val="00787FD6"/>
    <w:rsid w:val="00788ACA"/>
    <w:rsid w:val="00790043"/>
    <w:rsid w:val="00790064"/>
    <w:rsid w:val="00790332"/>
    <w:rsid w:val="007903AB"/>
    <w:rsid w:val="00790499"/>
    <w:rsid w:val="0079049F"/>
    <w:rsid w:val="007904E6"/>
    <w:rsid w:val="007905C5"/>
    <w:rsid w:val="007905E3"/>
    <w:rsid w:val="007906FE"/>
    <w:rsid w:val="00790790"/>
    <w:rsid w:val="0079079C"/>
    <w:rsid w:val="0079080B"/>
    <w:rsid w:val="0079083E"/>
    <w:rsid w:val="00790962"/>
    <w:rsid w:val="00790B03"/>
    <w:rsid w:val="00790B9B"/>
    <w:rsid w:val="00790C81"/>
    <w:rsid w:val="00790D92"/>
    <w:rsid w:val="00790E8F"/>
    <w:rsid w:val="00790EB3"/>
    <w:rsid w:val="00790F53"/>
    <w:rsid w:val="00791010"/>
    <w:rsid w:val="0079107A"/>
    <w:rsid w:val="00791089"/>
    <w:rsid w:val="00791172"/>
    <w:rsid w:val="007912C5"/>
    <w:rsid w:val="0079134E"/>
    <w:rsid w:val="007913B8"/>
    <w:rsid w:val="0079155A"/>
    <w:rsid w:val="0079156E"/>
    <w:rsid w:val="007915DA"/>
    <w:rsid w:val="00791653"/>
    <w:rsid w:val="00791693"/>
    <w:rsid w:val="007916D9"/>
    <w:rsid w:val="007916E2"/>
    <w:rsid w:val="0079178F"/>
    <w:rsid w:val="007918B8"/>
    <w:rsid w:val="007918F5"/>
    <w:rsid w:val="0079199F"/>
    <w:rsid w:val="00791A6E"/>
    <w:rsid w:val="00791A86"/>
    <w:rsid w:val="00791AB6"/>
    <w:rsid w:val="00791B15"/>
    <w:rsid w:val="00791B8B"/>
    <w:rsid w:val="00791B96"/>
    <w:rsid w:val="00791C20"/>
    <w:rsid w:val="00791C6D"/>
    <w:rsid w:val="00791DAC"/>
    <w:rsid w:val="00791DB3"/>
    <w:rsid w:val="00791E60"/>
    <w:rsid w:val="00791EFA"/>
    <w:rsid w:val="00791F15"/>
    <w:rsid w:val="00791FBA"/>
    <w:rsid w:val="0079201E"/>
    <w:rsid w:val="0079217B"/>
    <w:rsid w:val="00792181"/>
    <w:rsid w:val="007921F7"/>
    <w:rsid w:val="00792294"/>
    <w:rsid w:val="00792311"/>
    <w:rsid w:val="00792389"/>
    <w:rsid w:val="00792430"/>
    <w:rsid w:val="007924F5"/>
    <w:rsid w:val="0079266F"/>
    <w:rsid w:val="007928D0"/>
    <w:rsid w:val="007928F7"/>
    <w:rsid w:val="007929CC"/>
    <w:rsid w:val="007929E8"/>
    <w:rsid w:val="00792A34"/>
    <w:rsid w:val="00792B5E"/>
    <w:rsid w:val="00792DE3"/>
    <w:rsid w:val="00792E00"/>
    <w:rsid w:val="00792EFA"/>
    <w:rsid w:val="00792F92"/>
    <w:rsid w:val="00792FF2"/>
    <w:rsid w:val="0079300B"/>
    <w:rsid w:val="0079300D"/>
    <w:rsid w:val="007930CF"/>
    <w:rsid w:val="007930FC"/>
    <w:rsid w:val="0079311E"/>
    <w:rsid w:val="00793195"/>
    <w:rsid w:val="007931E0"/>
    <w:rsid w:val="007932B6"/>
    <w:rsid w:val="007932F3"/>
    <w:rsid w:val="0079332E"/>
    <w:rsid w:val="00793399"/>
    <w:rsid w:val="00793456"/>
    <w:rsid w:val="00793589"/>
    <w:rsid w:val="007935B9"/>
    <w:rsid w:val="007936DD"/>
    <w:rsid w:val="00793745"/>
    <w:rsid w:val="0079385C"/>
    <w:rsid w:val="007939FE"/>
    <w:rsid w:val="00793ADB"/>
    <w:rsid w:val="00793B32"/>
    <w:rsid w:val="00793C71"/>
    <w:rsid w:val="00793D41"/>
    <w:rsid w:val="00793D7F"/>
    <w:rsid w:val="00793DBC"/>
    <w:rsid w:val="00793E11"/>
    <w:rsid w:val="00793EF5"/>
    <w:rsid w:val="00793F9C"/>
    <w:rsid w:val="00793FA8"/>
    <w:rsid w:val="00793FD1"/>
    <w:rsid w:val="00793FDF"/>
    <w:rsid w:val="0079408B"/>
    <w:rsid w:val="007940F7"/>
    <w:rsid w:val="007941C3"/>
    <w:rsid w:val="007942D8"/>
    <w:rsid w:val="00794334"/>
    <w:rsid w:val="00794372"/>
    <w:rsid w:val="007943DD"/>
    <w:rsid w:val="0079445D"/>
    <w:rsid w:val="00794560"/>
    <w:rsid w:val="00794579"/>
    <w:rsid w:val="007947CF"/>
    <w:rsid w:val="007948FA"/>
    <w:rsid w:val="00794A32"/>
    <w:rsid w:val="00794A3F"/>
    <w:rsid w:val="00794C03"/>
    <w:rsid w:val="00794D67"/>
    <w:rsid w:val="00794DE1"/>
    <w:rsid w:val="00794DED"/>
    <w:rsid w:val="00794E4D"/>
    <w:rsid w:val="00794EB3"/>
    <w:rsid w:val="00794EC9"/>
    <w:rsid w:val="00794ED9"/>
    <w:rsid w:val="00794EE0"/>
    <w:rsid w:val="00794F5F"/>
    <w:rsid w:val="00794F9D"/>
    <w:rsid w:val="00794FAA"/>
    <w:rsid w:val="0079518E"/>
    <w:rsid w:val="00795381"/>
    <w:rsid w:val="00795412"/>
    <w:rsid w:val="0079548C"/>
    <w:rsid w:val="0079548D"/>
    <w:rsid w:val="00795523"/>
    <w:rsid w:val="00795687"/>
    <w:rsid w:val="0079572F"/>
    <w:rsid w:val="007957BC"/>
    <w:rsid w:val="00795854"/>
    <w:rsid w:val="00795894"/>
    <w:rsid w:val="00795931"/>
    <w:rsid w:val="00795A75"/>
    <w:rsid w:val="00795B13"/>
    <w:rsid w:val="00795B7D"/>
    <w:rsid w:val="00795B80"/>
    <w:rsid w:val="00795C0E"/>
    <w:rsid w:val="00795CC0"/>
    <w:rsid w:val="00795D0B"/>
    <w:rsid w:val="00795D64"/>
    <w:rsid w:val="00795EAB"/>
    <w:rsid w:val="00796023"/>
    <w:rsid w:val="0079619D"/>
    <w:rsid w:val="007961F8"/>
    <w:rsid w:val="007963E4"/>
    <w:rsid w:val="0079647F"/>
    <w:rsid w:val="0079651E"/>
    <w:rsid w:val="0079662A"/>
    <w:rsid w:val="00796698"/>
    <w:rsid w:val="007966C3"/>
    <w:rsid w:val="00796743"/>
    <w:rsid w:val="0079686F"/>
    <w:rsid w:val="00796A0F"/>
    <w:rsid w:val="00796A48"/>
    <w:rsid w:val="00796AFE"/>
    <w:rsid w:val="00796C52"/>
    <w:rsid w:val="00796C68"/>
    <w:rsid w:val="00796D0C"/>
    <w:rsid w:val="00796D27"/>
    <w:rsid w:val="00796DA7"/>
    <w:rsid w:val="00796E48"/>
    <w:rsid w:val="00796E6D"/>
    <w:rsid w:val="00796FEA"/>
    <w:rsid w:val="007970B7"/>
    <w:rsid w:val="007972E7"/>
    <w:rsid w:val="00797343"/>
    <w:rsid w:val="0079736A"/>
    <w:rsid w:val="0079737B"/>
    <w:rsid w:val="007973B7"/>
    <w:rsid w:val="007973F0"/>
    <w:rsid w:val="00797551"/>
    <w:rsid w:val="0079762C"/>
    <w:rsid w:val="007977EF"/>
    <w:rsid w:val="00797983"/>
    <w:rsid w:val="0079798F"/>
    <w:rsid w:val="00797A57"/>
    <w:rsid w:val="00797A63"/>
    <w:rsid w:val="00797AAC"/>
    <w:rsid w:val="00797ADA"/>
    <w:rsid w:val="00797C4F"/>
    <w:rsid w:val="00797CD9"/>
    <w:rsid w:val="00797CF0"/>
    <w:rsid w:val="00797D34"/>
    <w:rsid w:val="00797D57"/>
    <w:rsid w:val="00797DAB"/>
    <w:rsid w:val="00797DB5"/>
    <w:rsid w:val="00797E64"/>
    <w:rsid w:val="00797E74"/>
    <w:rsid w:val="00797FF3"/>
    <w:rsid w:val="00797FFA"/>
    <w:rsid w:val="007A000A"/>
    <w:rsid w:val="007A011C"/>
    <w:rsid w:val="007A0197"/>
    <w:rsid w:val="007A0207"/>
    <w:rsid w:val="007A0267"/>
    <w:rsid w:val="007A031B"/>
    <w:rsid w:val="007A03AD"/>
    <w:rsid w:val="007A0402"/>
    <w:rsid w:val="007A0411"/>
    <w:rsid w:val="007A045E"/>
    <w:rsid w:val="007A0578"/>
    <w:rsid w:val="007A05F9"/>
    <w:rsid w:val="007A0605"/>
    <w:rsid w:val="007A06A6"/>
    <w:rsid w:val="007A06CE"/>
    <w:rsid w:val="007A078B"/>
    <w:rsid w:val="007A0898"/>
    <w:rsid w:val="007A08D2"/>
    <w:rsid w:val="007A08DE"/>
    <w:rsid w:val="007A0908"/>
    <w:rsid w:val="007A0911"/>
    <w:rsid w:val="007A0945"/>
    <w:rsid w:val="007A0A11"/>
    <w:rsid w:val="007A0AE5"/>
    <w:rsid w:val="007A0BA3"/>
    <w:rsid w:val="007A0C53"/>
    <w:rsid w:val="007A0CDF"/>
    <w:rsid w:val="007A0D2A"/>
    <w:rsid w:val="007A0D5C"/>
    <w:rsid w:val="007A0D8B"/>
    <w:rsid w:val="007A0DF4"/>
    <w:rsid w:val="007A0E5C"/>
    <w:rsid w:val="007A0FA0"/>
    <w:rsid w:val="007A108F"/>
    <w:rsid w:val="007A1122"/>
    <w:rsid w:val="007A1168"/>
    <w:rsid w:val="007A118B"/>
    <w:rsid w:val="007A11D5"/>
    <w:rsid w:val="007A1313"/>
    <w:rsid w:val="007A13F8"/>
    <w:rsid w:val="007A1453"/>
    <w:rsid w:val="007A153C"/>
    <w:rsid w:val="007A1589"/>
    <w:rsid w:val="007A1749"/>
    <w:rsid w:val="007A1926"/>
    <w:rsid w:val="007A1A26"/>
    <w:rsid w:val="007A1A5D"/>
    <w:rsid w:val="007A1AEC"/>
    <w:rsid w:val="007A1B01"/>
    <w:rsid w:val="007A1B88"/>
    <w:rsid w:val="007A1B8D"/>
    <w:rsid w:val="007A1D71"/>
    <w:rsid w:val="007A213E"/>
    <w:rsid w:val="007A2165"/>
    <w:rsid w:val="007A231B"/>
    <w:rsid w:val="007A247F"/>
    <w:rsid w:val="007A2553"/>
    <w:rsid w:val="007A25FF"/>
    <w:rsid w:val="007A2686"/>
    <w:rsid w:val="007A26AE"/>
    <w:rsid w:val="007A278F"/>
    <w:rsid w:val="007A27E9"/>
    <w:rsid w:val="007A288D"/>
    <w:rsid w:val="007A28A4"/>
    <w:rsid w:val="007A293E"/>
    <w:rsid w:val="007A2A75"/>
    <w:rsid w:val="007A2AA5"/>
    <w:rsid w:val="007A2AD0"/>
    <w:rsid w:val="007A2BB1"/>
    <w:rsid w:val="007A2BBD"/>
    <w:rsid w:val="007A2C40"/>
    <w:rsid w:val="007A2C82"/>
    <w:rsid w:val="007A2CF7"/>
    <w:rsid w:val="007A2D3F"/>
    <w:rsid w:val="007A2D7E"/>
    <w:rsid w:val="007A2DAC"/>
    <w:rsid w:val="007A2E46"/>
    <w:rsid w:val="007A2EE3"/>
    <w:rsid w:val="007A2EF4"/>
    <w:rsid w:val="007A2FDA"/>
    <w:rsid w:val="007A2FEF"/>
    <w:rsid w:val="007A3078"/>
    <w:rsid w:val="007A3122"/>
    <w:rsid w:val="007A324D"/>
    <w:rsid w:val="007A328B"/>
    <w:rsid w:val="007A32A3"/>
    <w:rsid w:val="007A331E"/>
    <w:rsid w:val="007A3353"/>
    <w:rsid w:val="007A340B"/>
    <w:rsid w:val="007A349B"/>
    <w:rsid w:val="007A360D"/>
    <w:rsid w:val="007A3697"/>
    <w:rsid w:val="007A36A6"/>
    <w:rsid w:val="007A372B"/>
    <w:rsid w:val="007A3757"/>
    <w:rsid w:val="007A37D9"/>
    <w:rsid w:val="007A37ED"/>
    <w:rsid w:val="007A3844"/>
    <w:rsid w:val="007A38F9"/>
    <w:rsid w:val="007A39ED"/>
    <w:rsid w:val="007A3B07"/>
    <w:rsid w:val="007A3CD2"/>
    <w:rsid w:val="007A3CE2"/>
    <w:rsid w:val="007A3DCF"/>
    <w:rsid w:val="007A3E17"/>
    <w:rsid w:val="007A3FCD"/>
    <w:rsid w:val="007A4136"/>
    <w:rsid w:val="007A4225"/>
    <w:rsid w:val="007A429F"/>
    <w:rsid w:val="007A42F0"/>
    <w:rsid w:val="007A434E"/>
    <w:rsid w:val="007A4404"/>
    <w:rsid w:val="007A4480"/>
    <w:rsid w:val="007A44E1"/>
    <w:rsid w:val="007A46F0"/>
    <w:rsid w:val="007A49BA"/>
    <w:rsid w:val="007A4AA2"/>
    <w:rsid w:val="007A4AFC"/>
    <w:rsid w:val="007A4B3D"/>
    <w:rsid w:val="007A4B6F"/>
    <w:rsid w:val="007A4BFD"/>
    <w:rsid w:val="007A4C46"/>
    <w:rsid w:val="007A4CBC"/>
    <w:rsid w:val="007A4D86"/>
    <w:rsid w:val="007A4DEE"/>
    <w:rsid w:val="007A4F52"/>
    <w:rsid w:val="007A4F91"/>
    <w:rsid w:val="007A4F9B"/>
    <w:rsid w:val="007A5000"/>
    <w:rsid w:val="007A5006"/>
    <w:rsid w:val="007A52C4"/>
    <w:rsid w:val="007A52C6"/>
    <w:rsid w:val="007A53D7"/>
    <w:rsid w:val="007A544A"/>
    <w:rsid w:val="007A55A8"/>
    <w:rsid w:val="007A560C"/>
    <w:rsid w:val="007A565B"/>
    <w:rsid w:val="007A5744"/>
    <w:rsid w:val="007A57BA"/>
    <w:rsid w:val="007A589E"/>
    <w:rsid w:val="007A5925"/>
    <w:rsid w:val="007A599E"/>
    <w:rsid w:val="007A5A3F"/>
    <w:rsid w:val="007A5A4A"/>
    <w:rsid w:val="007A5B1E"/>
    <w:rsid w:val="007A5E3B"/>
    <w:rsid w:val="007A5F15"/>
    <w:rsid w:val="007A6004"/>
    <w:rsid w:val="007A6057"/>
    <w:rsid w:val="007A6143"/>
    <w:rsid w:val="007A61E2"/>
    <w:rsid w:val="007A62D2"/>
    <w:rsid w:val="007A63E8"/>
    <w:rsid w:val="007A6462"/>
    <w:rsid w:val="007A64CB"/>
    <w:rsid w:val="007A652C"/>
    <w:rsid w:val="007A6652"/>
    <w:rsid w:val="007A667F"/>
    <w:rsid w:val="007A6824"/>
    <w:rsid w:val="007A68C2"/>
    <w:rsid w:val="007A6921"/>
    <w:rsid w:val="007A69E0"/>
    <w:rsid w:val="007A6CB7"/>
    <w:rsid w:val="007A6D7C"/>
    <w:rsid w:val="007A6D8B"/>
    <w:rsid w:val="007A6E03"/>
    <w:rsid w:val="007A6E7C"/>
    <w:rsid w:val="007A6EA4"/>
    <w:rsid w:val="007A6EC8"/>
    <w:rsid w:val="007A6FDC"/>
    <w:rsid w:val="007A71BD"/>
    <w:rsid w:val="007A71C8"/>
    <w:rsid w:val="007A724D"/>
    <w:rsid w:val="007A729E"/>
    <w:rsid w:val="007A7346"/>
    <w:rsid w:val="007A73E6"/>
    <w:rsid w:val="007A7401"/>
    <w:rsid w:val="007A747C"/>
    <w:rsid w:val="007A74BD"/>
    <w:rsid w:val="007A76B7"/>
    <w:rsid w:val="007A784C"/>
    <w:rsid w:val="007A7865"/>
    <w:rsid w:val="007A7970"/>
    <w:rsid w:val="007A7A12"/>
    <w:rsid w:val="007A7A47"/>
    <w:rsid w:val="007A7AF4"/>
    <w:rsid w:val="007A7B13"/>
    <w:rsid w:val="007A7BA2"/>
    <w:rsid w:val="007A7BFD"/>
    <w:rsid w:val="007A7C06"/>
    <w:rsid w:val="007A7C49"/>
    <w:rsid w:val="007A7C4D"/>
    <w:rsid w:val="007A7C90"/>
    <w:rsid w:val="007A7D03"/>
    <w:rsid w:val="007A7DB0"/>
    <w:rsid w:val="007A7DE1"/>
    <w:rsid w:val="007A7F52"/>
    <w:rsid w:val="007A7F9B"/>
    <w:rsid w:val="007A7FA3"/>
    <w:rsid w:val="007B00C6"/>
    <w:rsid w:val="007B02D1"/>
    <w:rsid w:val="007B0313"/>
    <w:rsid w:val="007B037E"/>
    <w:rsid w:val="007B05CF"/>
    <w:rsid w:val="007B05D2"/>
    <w:rsid w:val="007B0640"/>
    <w:rsid w:val="007B0674"/>
    <w:rsid w:val="007B077C"/>
    <w:rsid w:val="007B078C"/>
    <w:rsid w:val="007B08B4"/>
    <w:rsid w:val="007B0935"/>
    <w:rsid w:val="007B0B0E"/>
    <w:rsid w:val="007B0B80"/>
    <w:rsid w:val="007B0C06"/>
    <w:rsid w:val="007B0C85"/>
    <w:rsid w:val="007B0D56"/>
    <w:rsid w:val="007B0DBE"/>
    <w:rsid w:val="007B0DC0"/>
    <w:rsid w:val="007B0EF4"/>
    <w:rsid w:val="007B1028"/>
    <w:rsid w:val="007B1192"/>
    <w:rsid w:val="007B13FC"/>
    <w:rsid w:val="007B1457"/>
    <w:rsid w:val="007B164A"/>
    <w:rsid w:val="007B1656"/>
    <w:rsid w:val="007B165A"/>
    <w:rsid w:val="007B169D"/>
    <w:rsid w:val="007B16EB"/>
    <w:rsid w:val="007B18B4"/>
    <w:rsid w:val="007B18DE"/>
    <w:rsid w:val="007B1908"/>
    <w:rsid w:val="007B1A0C"/>
    <w:rsid w:val="007B1ACB"/>
    <w:rsid w:val="007B1B55"/>
    <w:rsid w:val="007B1B9E"/>
    <w:rsid w:val="007B1C2B"/>
    <w:rsid w:val="007B1C51"/>
    <w:rsid w:val="007B1DF9"/>
    <w:rsid w:val="007B1E18"/>
    <w:rsid w:val="007B1F60"/>
    <w:rsid w:val="007B1F85"/>
    <w:rsid w:val="007B1FA1"/>
    <w:rsid w:val="007B2020"/>
    <w:rsid w:val="007B208E"/>
    <w:rsid w:val="007B20F8"/>
    <w:rsid w:val="007B210C"/>
    <w:rsid w:val="007B2127"/>
    <w:rsid w:val="007B2197"/>
    <w:rsid w:val="007B2198"/>
    <w:rsid w:val="007B22C5"/>
    <w:rsid w:val="007B22DC"/>
    <w:rsid w:val="007B230B"/>
    <w:rsid w:val="007B24E1"/>
    <w:rsid w:val="007B252A"/>
    <w:rsid w:val="007B253A"/>
    <w:rsid w:val="007B25EF"/>
    <w:rsid w:val="007B25F6"/>
    <w:rsid w:val="007B261B"/>
    <w:rsid w:val="007B2675"/>
    <w:rsid w:val="007B27E1"/>
    <w:rsid w:val="007B28D4"/>
    <w:rsid w:val="007B291E"/>
    <w:rsid w:val="007B2963"/>
    <w:rsid w:val="007B2B89"/>
    <w:rsid w:val="007B2BAD"/>
    <w:rsid w:val="007B2C96"/>
    <w:rsid w:val="007B2D30"/>
    <w:rsid w:val="007B2DFE"/>
    <w:rsid w:val="007B2EC1"/>
    <w:rsid w:val="007B301D"/>
    <w:rsid w:val="007B3041"/>
    <w:rsid w:val="007B30CC"/>
    <w:rsid w:val="007B32CF"/>
    <w:rsid w:val="007B34B1"/>
    <w:rsid w:val="007B34F7"/>
    <w:rsid w:val="007B3532"/>
    <w:rsid w:val="007B377B"/>
    <w:rsid w:val="007B37E4"/>
    <w:rsid w:val="007B37F5"/>
    <w:rsid w:val="007B38A5"/>
    <w:rsid w:val="007B3912"/>
    <w:rsid w:val="007B3957"/>
    <w:rsid w:val="007B3A27"/>
    <w:rsid w:val="007B3DCC"/>
    <w:rsid w:val="007B3E2E"/>
    <w:rsid w:val="007B3F2C"/>
    <w:rsid w:val="007B3F8F"/>
    <w:rsid w:val="007B3FE4"/>
    <w:rsid w:val="007B402B"/>
    <w:rsid w:val="007B408A"/>
    <w:rsid w:val="007B411F"/>
    <w:rsid w:val="007B4153"/>
    <w:rsid w:val="007B4201"/>
    <w:rsid w:val="007B434D"/>
    <w:rsid w:val="007B435E"/>
    <w:rsid w:val="007B443E"/>
    <w:rsid w:val="007B449F"/>
    <w:rsid w:val="007B44F0"/>
    <w:rsid w:val="007B45C4"/>
    <w:rsid w:val="007B45F2"/>
    <w:rsid w:val="007B4671"/>
    <w:rsid w:val="007B4685"/>
    <w:rsid w:val="007B47DD"/>
    <w:rsid w:val="007B4818"/>
    <w:rsid w:val="007B482A"/>
    <w:rsid w:val="007B4965"/>
    <w:rsid w:val="007B4A01"/>
    <w:rsid w:val="007B4A2C"/>
    <w:rsid w:val="007B4A66"/>
    <w:rsid w:val="007B4B8F"/>
    <w:rsid w:val="007B4BC9"/>
    <w:rsid w:val="007B4C2F"/>
    <w:rsid w:val="007B4CEF"/>
    <w:rsid w:val="007B4D0C"/>
    <w:rsid w:val="007B4D12"/>
    <w:rsid w:val="007B4ECA"/>
    <w:rsid w:val="007B4F4F"/>
    <w:rsid w:val="007B4F84"/>
    <w:rsid w:val="007B4FF5"/>
    <w:rsid w:val="007B5078"/>
    <w:rsid w:val="007B515A"/>
    <w:rsid w:val="007B519F"/>
    <w:rsid w:val="007B5472"/>
    <w:rsid w:val="007B550C"/>
    <w:rsid w:val="007B5664"/>
    <w:rsid w:val="007B569A"/>
    <w:rsid w:val="007B56BF"/>
    <w:rsid w:val="007B5702"/>
    <w:rsid w:val="007B5728"/>
    <w:rsid w:val="007B5836"/>
    <w:rsid w:val="007B5850"/>
    <w:rsid w:val="007B5866"/>
    <w:rsid w:val="007B5A06"/>
    <w:rsid w:val="007B5A50"/>
    <w:rsid w:val="007B5A95"/>
    <w:rsid w:val="007B5AB4"/>
    <w:rsid w:val="007B5B33"/>
    <w:rsid w:val="007B5BF0"/>
    <w:rsid w:val="007B5EB4"/>
    <w:rsid w:val="007B5FE3"/>
    <w:rsid w:val="007B60D1"/>
    <w:rsid w:val="007B6250"/>
    <w:rsid w:val="007B630D"/>
    <w:rsid w:val="007B63A7"/>
    <w:rsid w:val="007B63F5"/>
    <w:rsid w:val="007B6445"/>
    <w:rsid w:val="007B6452"/>
    <w:rsid w:val="007B667C"/>
    <w:rsid w:val="007B6723"/>
    <w:rsid w:val="007B6798"/>
    <w:rsid w:val="007B6883"/>
    <w:rsid w:val="007B6913"/>
    <w:rsid w:val="007B691A"/>
    <w:rsid w:val="007B6926"/>
    <w:rsid w:val="007B69E4"/>
    <w:rsid w:val="007B6AC3"/>
    <w:rsid w:val="007B6AF1"/>
    <w:rsid w:val="007B6B96"/>
    <w:rsid w:val="007B6CB7"/>
    <w:rsid w:val="007B6DA8"/>
    <w:rsid w:val="007B6ED2"/>
    <w:rsid w:val="007B6F27"/>
    <w:rsid w:val="007B6F6B"/>
    <w:rsid w:val="007B6F95"/>
    <w:rsid w:val="007B6FE2"/>
    <w:rsid w:val="007B6FFF"/>
    <w:rsid w:val="007B7114"/>
    <w:rsid w:val="007B7305"/>
    <w:rsid w:val="007B7533"/>
    <w:rsid w:val="007B75B4"/>
    <w:rsid w:val="007B76D1"/>
    <w:rsid w:val="007B781F"/>
    <w:rsid w:val="007B79D3"/>
    <w:rsid w:val="007B7A04"/>
    <w:rsid w:val="007B7A30"/>
    <w:rsid w:val="007B7A86"/>
    <w:rsid w:val="007B7A97"/>
    <w:rsid w:val="007B7B12"/>
    <w:rsid w:val="007B7B8C"/>
    <w:rsid w:val="007B7C26"/>
    <w:rsid w:val="007B7C7D"/>
    <w:rsid w:val="007B7D13"/>
    <w:rsid w:val="007B7E3B"/>
    <w:rsid w:val="007B7E73"/>
    <w:rsid w:val="007B7E9F"/>
    <w:rsid w:val="007B7F00"/>
    <w:rsid w:val="007B7F98"/>
    <w:rsid w:val="007BFA21"/>
    <w:rsid w:val="007C00ED"/>
    <w:rsid w:val="007C016B"/>
    <w:rsid w:val="007C0195"/>
    <w:rsid w:val="007C01EE"/>
    <w:rsid w:val="007C0266"/>
    <w:rsid w:val="007C028E"/>
    <w:rsid w:val="007C02D3"/>
    <w:rsid w:val="007C03A7"/>
    <w:rsid w:val="007C03BE"/>
    <w:rsid w:val="007C04A2"/>
    <w:rsid w:val="007C0592"/>
    <w:rsid w:val="007C05BA"/>
    <w:rsid w:val="007C060C"/>
    <w:rsid w:val="007C067D"/>
    <w:rsid w:val="007C0718"/>
    <w:rsid w:val="007C0853"/>
    <w:rsid w:val="007C08C6"/>
    <w:rsid w:val="007C08E9"/>
    <w:rsid w:val="007C0924"/>
    <w:rsid w:val="007C0A3A"/>
    <w:rsid w:val="007C0B9B"/>
    <w:rsid w:val="007C0D48"/>
    <w:rsid w:val="007C0D90"/>
    <w:rsid w:val="007C0DBF"/>
    <w:rsid w:val="007C101C"/>
    <w:rsid w:val="007C10C7"/>
    <w:rsid w:val="007C10CF"/>
    <w:rsid w:val="007C111B"/>
    <w:rsid w:val="007C1121"/>
    <w:rsid w:val="007C11FB"/>
    <w:rsid w:val="007C1348"/>
    <w:rsid w:val="007C1469"/>
    <w:rsid w:val="007C15DF"/>
    <w:rsid w:val="007C15E9"/>
    <w:rsid w:val="007C1755"/>
    <w:rsid w:val="007C1775"/>
    <w:rsid w:val="007C17B7"/>
    <w:rsid w:val="007C17CD"/>
    <w:rsid w:val="007C1810"/>
    <w:rsid w:val="007C1883"/>
    <w:rsid w:val="007C193F"/>
    <w:rsid w:val="007C1992"/>
    <w:rsid w:val="007C1A3E"/>
    <w:rsid w:val="007C1A70"/>
    <w:rsid w:val="007C1A7A"/>
    <w:rsid w:val="007C1AEA"/>
    <w:rsid w:val="007C1B91"/>
    <w:rsid w:val="007C1BE4"/>
    <w:rsid w:val="007C1CC9"/>
    <w:rsid w:val="007C1CCC"/>
    <w:rsid w:val="007C1CDE"/>
    <w:rsid w:val="007C1E40"/>
    <w:rsid w:val="007C1EFB"/>
    <w:rsid w:val="007C1FD0"/>
    <w:rsid w:val="007C2028"/>
    <w:rsid w:val="007C20C9"/>
    <w:rsid w:val="007C211F"/>
    <w:rsid w:val="007C2224"/>
    <w:rsid w:val="007C2248"/>
    <w:rsid w:val="007C230C"/>
    <w:rsid w:val="007C24B9"/>
    <w:rsid w:val="007C24D3"/>
    <w:rsid w:val="007C24E4"/>
    <w:rsid w:val="007C266C"/>
    <w:rsid w:val="007C2693"/>
    <w:rsid w:val="007C2808"/>
    <w:rsid w:val="007C287A"/>
    <w:rsid w:val="007C2942"/>
    <w:rsid w:val="007C2A29"/>
    <w:rsid w:val="007C2A5E"/>
    <w:rsid w:val="007C2A69"/>
    <w:rsid w:val="007C2B1F"/>
    <w:rsid w:val="007C2C05"/>
    <w:rsid w:val="007C2C66"/>
    <w:rsid w:val="007C2C82"/>
    <w:rsid w:val="007C2CFE"/>
    <w:rsid w:val="007C2DF7"/>
    <w:rsid w:val="007C2E0E"/>
    <w:rsid w:val="007C2E76"/>
    <w:rsid w:val="007C2F4A"/>
    <w:rsid w:val="007C3026"/>
    <w:rsid w:val="007C30E8"/>
    <w:rsid w:val="007C30FE"/>
    <w:rsid w:val="007C3212"/>
    <w:rsid w:val="007C332C"/>
    <w:rsid w:val="007C3396"/>
    <w:rsid w:val="007C33A5"/>
    <w:rsid w:val="007C33D2"/>
    <w:rsid w:val="007C34DE"/>
    <w:rsid w:val="007C35EE"/>
    <w:rsid w:val="007C3623"/>
    <w:rsid w:val="007C3651"/>
    <w:rsid w:val="007C36D6"/>
    <w:rsid w:val="007C36DF"/>
    <w:rsid w:val="007C373B"/>
    <w:rsid w:val="007C3788"/>
    <w:rsid w:val="007C3797"/>
    <w:rsid w:val="007C3819"/>
    <w:rsid w:val="007C383A"/>
    <w:rsid w:val="007C397E"/>
    <w:rsid w:val="007C39A9"/>
    <w:rsid w:val="007C3A2B"/>
    <w:rsid w:val="007C3A5B"/>
    <w:rsid w:val="007C3BBC"/>
    <w:rsid w:val="007C3FF8"/>
    <w:rsid w:val="007C400C"/>
    <w:rsid w:val="007C401F"/>
    <w:rsid w:val="007C4037"/>
    <w:rsid w:val="007C4094"/>
    <w:rsid w:val="007C420F"/>
    <w:rsid w:val="007C4535"/>
    <w:rsid w:val="007C4600"/>
    <w:rsid w:val="007C465A"/>
    <w:rsid w:val="007C466B"/>
    <w:rsid w:val="007C4731"/>
    <w:rsid w:val="007C4745"/>
    <w:rsid w:val="007C4823"/>
    <w:rsid w:val="007C49F2"/>
    <w:rsid w:val="007C4A4C"/>
    <w:rsid w:val="007C4B4F"/>
    <w:rsid w:val="007C4B83"/>
    <w:rsid w:val="007C4C5A"/>
    <w:rsid w:val="007C4D83"/>
    <w:rsid w:val="007C4DC2"/>
    <w:rsid w:val="007C4E1C"/>
    <w:rsid w:val="007C4E44"/>
    <w:rsid w:val="007C5164"/>
    <w:rsid w:val="007C51B4"/>
    <w:rsid w:val="007C5216"/>
    <w:rsid w:val="007C523B"/>
    <w:rsid w:val="007C532A"/>
    <w:rsid w:val="007C5368"/>
    <w:rsid w:val="007C53FB"/>
    <w:rsid w:val="007C5434"/>
    <w:rsid w:val="007C55E0"/>
    <w:rsid w:val="007C563B"/>
    <w:rsid w:val="007C567B"/>
    <w:rsid w:val="007C5786"/>
    <w:rsid w:val="007C57DC"/>
    <w:rsid w:val="007C5897"/>
    <w:rsid w:val="007C58DB"/>
    <w:rsid w:val="007C592B"/>
    <w:rsid w:val="007C5941"/>
    <w:rsid w:val="007C5982"/>
    <w:rsid w:val="007C5B04"/>
    <w:rsid w:val="007C5BF9"/>
    <w:rsid w:val="007C5CA1"/>
    <w:rsid w:val="007C5E81"/>
    <w:rsid w:val="007C5E9B"/>
    <w:rsid w:val="007C5F1A"/>
    <w:rsid w:val="007C5F38"/>
    <w:rsid w:val="007C5F3B"/>
    <w:rsid w:val="007C5F55"/>
    <w:rsid w:val="007C5FA7"/>
    <w:rsid w:val="007C6029"/>
    <w:rsid w:val="007C6086"/>
    <w:rsid w:val="007C6181"/>
    <w:rsid w:val="007C620B"/>
    <w:rsid w:val="007C620D"/>
    <w:rsid w:val="007C620F"/>
    <w:rsid w:val="007C6321"/>
    <w:rsid w:val="007C63EB"/>
    <w:rsid w:val="007C6450"/>
    <w:rsid w:val="007C64F0"/>
    <w:rsid w:val="007C6723"/>
    <w:rsid w:val="007C6828"/>
    <w:rsid w:val="007C68D3"/>
    <w:rsid w:val="007C6A2C"/>
    <w:rsid w:val="007C6ACA"/>
    <w:rsid w:val="007C6BD2"/>
    <w:rsid w:val="007C6C1E"/>
    <w:rsid w:val="007C6C39"/>
    <w:rsid w:val="007C6C42"/>
    <w:rsid w:val="007C6C84"/>
    <w:rsid w:val="007C6DBE"/>
    <w:rsid w:val="007C6F57"/>
    <w:rsid w:val="007C6F6A"/>
    <w:rsid w:val="007C70C7"/>
    <w:rsid w:val="007C71C8"/>
    <w:rsid w:val="007C723F"/>
    <w:rsid w:val="007C7270"/>
    <w:rsid w:val="007C72CB"/>
    <w:rsid w:val="007C737E"/>
    <w:rsid w:val="007C73FB"/>
    <w:rsid w:val="007C74D6"/>
    <w:rsid w:val="007C77D3"/>
    <w:rsid w:val="007C782D"/>
    <w:rsid w:val="007C7916"/>
    <w:rsid w:val="007C7980"/>
    <w:rsid w:val="007C7B5C"/>
    <w:rsid w:val="007C7B89"/>
    <w:rsid w:val="007C7C26"/>
    <w:rsid w:val="007C7D5C"/>
    <w:rsid w:val="007C7DC5"/>
    <w:rsid w:val="007C7E06"/>
    <w:rsid w:val="007D0142"/>
    <w:rsid w:val="007D01AA"/>
    <w:rsid w:val="007D03AD"/>
    <w:rsid w:val="007D03F3"/>
    <w:rsid w:val="007D0492"/>
    <w:rsid w:val="007D04A8"/>
    <w:rsid w:val="007D04CC"/>
    <w:rsid w:val="007D05C3"/>
    <w:rsid w:val="007D05E9"/>
    <w:rsid w:val="007D0617"/>
    <w:rsid w:val="007D0651"/>
    <w:rsid w:val="007D082A"/>
    <w:rsid w:val="007D0861"/>
    <w:rsid w:val="007D0938"/>
    <w:rsid w:val="007D0991"/>
    <w:rsid w:val="007D09B7"/>
    <w:rsid w:val="007D09C7"/>
    <w:rsid w:val="007D0A05"/>
    <w:rsid w:val="007D0A7B"/>
    <w:rsid w:val="007D0CFE"/>
    <w:rsid w:val="007D0DE5"/>
    <w:rsid w:val="007D0DE6"/>
    <w:rsid w:val="007D0E45"/>
    <w:rsid w:val="007D0EB8"/>
    <w:rsid w:val="007D0ECE"/>
    <w:rsid w:val="007D0EDD"/>
    <w:rsid w:val="007D0F20"/>
    <w:rsid w:val="007D1029"/>
    <w:rsid w:val="007D1056"/>
    <w:rsid w:val="007D1294"/>
    <w:rsid w:val="007D1387"/>
    <w:rsid w:val="007D141F"/>
    <w:rsid w:val="007D1427"/>
    <w:rsid w:val="007D142C"/>
    <w:rsid w:val="007D14EC"/>
    <w:rsid w:val="007D1590"/>
    <w:rsid w:val="007D15DD"/>
    <w:rsid w:val="007D1992"/>
    <w:rsid w:val="007D1A76"/>
    <w:rsid w:val="007D1BA5"/>
    <w:rsid w:val="007D1C55"/>
    <w:rsid w:val="007D1C69"/>
    <w:rsid w:val="007D1CD0"/>
    <w:rsid w:val="007D1D11"/>
    <w:rsid w:val="007D1D85"/>
    <w:rsid w:val="007D1D8D"/>
    <w:rsid w:val="007D1E17"/>
    <w:rsid w:val="007D1F3B"/>
    <w:rsid w:val="007D1FF0"/>
    <w:rsid w:val="007D203C"/>
    <w:rsid w:val="007D2074"/>
    <w:rsid w:val="007D207F"/>
    <w:rsid w:val="007D2167"/>
    <w:rsid w:val="007D21F5"/>
    <w:rsid w:val="007D220E"/>
    <w:rsid w:val="007D22E3"/>
    <w:rsid w:val="007D22EB"/>
    <w:rsid w:val="007D2337"/>
    <w:rsid w:val="007D2409"/>
    <w:rsid w:val="007D2466"/>
    <w:rsid w:val="007D255E"/>
    <w:rsid w:val="007D26E0"/>
    <w:rsid w:val="007D289E"/>
    <w:rsid w:val="007D28C5"/>
    <w:rsid w:val="007D2E17"/>
    <w:rsid w:val="007D2EF0"/>
    <w:rsid w:val="007D2FB4"/>
    <w:rsid w:val="007D3011"/>
    <w:rsid w:val="007D30BC"/>
    <w:rsid w:val="007D31C2"/>
    <w:rsid w:val="007D33C1"/>
    <w:rsid w:val="007D34F9"/>
    <w:rsid w:val="007D3566"/>
    <w:rsid w:val="007D3585"/>
    <w:rsid w:val="007D35A9"/>
    <w:rsid w:val="007D3674"/>
    <w:rsid w:val="007D369D"/>
    <w:rsid w:val="007D37DF"/>
    <w:rsid w:val="007D3954"/>
    <w:rsid w:val="007D397B"/>
    <w:rsid w:val="007D3A90"/>
    <w:rsid w:val="007D3AEC"/>
    <w:rsid w:val="007D3B1C"/>
    <w:rsid w:val="007D3B2D"/>
    <w:rsid w:val="007D3B38"/>
    <w:rsid w:val="007D3D0A"/>
    <w:rsid w:val="007D3D5C"/>
    <w:rsid w:val="007D3E35"/>
    <w:rsid w:val="007D3E69"/>
    <w:rsid w:val="007D3E85"/>
    <w:rsid w:val="007D3EE1"/>
    <w:rsid w:val="007D3FE1"/>
    <w:rsid w:val="007D4050"/>
    <w:rsid w:val="007D421B"/>
    <w:rsid w:val="007D4297"/>
    <w:rsid w:val="007D42F2"/>
    <w:rsid w:val="007D43B2"/>
    <w:rsid w:val="007D448B"/>
    <w:rsid w:val="007D4544"/>
    <w:rsid w:val="007D465D"/>
    <w:rsid w:val="007D466B"/>
    <w:rsid w:val="007D480C"/>
    <w:rsid w:val="007D4819"/>
    <w:rsid w:val="007D487B"/>
    <w:rsid w:val="007D491E"/>
    <w:rsid w:val="007D4AAD"/>
    <w:rsid w:val="007D4AFC"/>
    <w:rsid w:val="007D4C1F"/>
    <w:rsid w:val="007D4E68"/>
    <w:rsid w:val="007D4EA0"/>
    <w:rsid w:val="007D4F4E"/>
    <w:rsid w:val="007D4F95"/>
    <w:rsid w:val="007D4F9C"/>
    <w:rsid w:val="007D506E"/>
    <w:rsid w:val="007D507C"/>
    <w:rsid w:val="007D50CF"/>
    <w:rsid w:val="007D5184"/>
    <w:rsid w:val="007D524A"/>
    <w:rsid w:val="007D52C5"/>
    <w:rsid w:val="007D5304"/>
    <w:rsid w:val="007D5345"/>
    <w:rsid w:val="007D537A"/>
    <w:rsid w:val="007D53C3"/>
    <w:rsid w:val="007D540E"/>
    <w:rsid w:val="007D5430"/>
    <w:rsid w:val="007D545A"/>
    <w:rsid w:val="007D54CB"/>
    <w:rsid w:val="007D55B4"/>
    <w:rsid w:val="007D5613"/>
    <w:rsid w:val="007D5661"/>
    <w:rsid w:val="007D56CC"/>
    <w:rsid w:val="007D5762"/>
    <w:rsid w:val="007D579F"/>
    <w:rsid w:val="007D589D"/>
    <w:rsid w:val="007D58AF"/>
    <w:rsid w:val="007D5928"/>
    <w:rsid w:val="007D5979"/>
    <w:rsid w:val="007D5AAB"/>
    <w:rsid w:val="007D5B17"/>
    <w:rsid w:val="007D5C9E"/>
    <w:rsid w:val="007D5D3E"/>
    <w:rsid w:val="007D5D5F"/>
    <w:rsid w:val="007D5D85"/>
    <w:rsid w:val="007D5E2F"/>
    <w:rsid w:val="007D5EEB"/>
    <w:rsid w:val="007D5F68"/>
    <w:rsid w:val="007D5F86"/>
    <w:rsid w:val="007D5FBC"/>
    <w:rsid w:val="007D620B"/>
    <w:rsid w:val="007D628B"/>
    <w:rsid w:val="007D6306"/>
    <w:rsid w:val="007D6391"/>
    <w:rsid w:val="007D63C6"/>
    <w:rsid w:val="007D63DD"/>
    <w:rsid w:val="007D63EA"/>
    <w:rsid w:val="007D644C"/>
    <w:rsid w:val="007D64B8"/>
    <w:rsid w:val="007D65CE"/>
    <w:rsid w:val="007D682E"/>
    <w:rsid w:val="007D6908"/>
    <w:rsid w:val="007D69A3"/>
    <w:rsid w:val="007D6AFD"/>
    <w:rsid w:val="007D6AFF"/>
    <w:rsid w:val="007D6B1D"/>
    <w:rsid w:val="007D6B94"/>
    <w:rsid w:val="007D6BDB"/>
    <w:rsid w:val="007D6BE7"/>
    <w:rsid w:val="007D6BE8"/>
    <w:rsid w:val="007D6C2C"/>
    <w:rsid w:val="007D6C4A"/>
    <w:rsid w:val="007D6C59"/>
    <w:rsid w:val="007D6E06"/>
    <w:rsid w:val="007D6F26"/>
    <w:rsid w:val="007D7011"/>
    <w:rsid w:val="007D70F2"/>
    <w:rsid w:val="007D7252"/>
    <w:rsid w:val="007D7346"/>
    <w:rsid w:val="007D7483"/>
    <w:rsid w:val="007D7496"/>
    <w:rsid w:val="007D75BA"/>
    <w:rsid w:val="007D7614"/>
    <w:rsid w:val="007D7827"/>
    <w:rsid w:val="007D785B"/>
    <w:rsid w:val="007D7936"/>
    <w:rsid w:val="007D79A4"/>
    <w:rsid w:val="007D7A53"/>
    <w:rsid w:val="007D7B0D"/>
    <w:rsid w:val="007D7B13"/>
    <w:rsid w:val="007D7C92"/>
    <w:rsid w:val="007D7D97"/>
    <w:rsid w:val="007D7E0B"/>
    <w:rsid w:val="007D7ECE"/>
    <w:rsid w:val="007D7EDD"/>
    <w:rsid w:val="007D7F89"/>
    <w:rsid w:val="007E010B"/>
    <w:rsid w:val="007E0110"/>
    <w:rsid w:val="007E0160"/>
    <w:rsid w:val="007E018F"/>
    <w:rsid w:val="007E01EA"/>
    <w:rsid w:val="007E023B"/>
    <w:rsid w:val="007E025B"/>
    <w:rsid w:val="007E03EE"/>
    <w:rsid w:val="007E04A7"/>
    <w:rsid w:val="007E05E4"/>
    <w:rsid w:val="007E06C0"/>
    <w:rsid w:val="007E0896"/>
    <w:rsid w:val="007E094F"/>
    <w:rsid w:val="007E0A30"/>
    <w:rsid w:val="007E0B15"/>
    <w:rsid w:val="007E0B3C"/>
    <w:rsid w:val="007E0C3C"/>
    <w:rsid w:val="007E0C6B"/>
    <w:rsid w:val="007E0CD0"/>
    <w:rsid w:val="007E0D2D"/>
    <w:rsid w:val="007E0DD0"/>
    <w:rsid w:val="007E0DF0"/>
    <w:rsid w:val="007E0F01"/>
    <w:rsid w:val="007E0F1C"/>
    <w:rsid w:val="007E0FE7"/>
    <w:rsid w:val="007E1011"/>
    <w:rsid w:val="007E1066"/>
    <w:rsid w:val="007E1117"/>
    <w:rsid w:val="007E11BD"/>
    <w:rsid w:val="007E127A"/>
    <w:rsid w:val="007E1355"/>
    <w:rsid w:val="007E13AF"/>
    <w:rsid w:val="007E13D9"/>
    <w:rsid w:val="007E1585"/>
    <w:rsid w:val="007E15B7"/>
    <w:rsid w:val="007E162E"/>
    <w:rsid w:val="007E1768"/>
    <w:rsid w:val="007E17B1"/>
    <w:rsid w:val="007E17E6"/>
    <w:rsid w:val="007E1995"/>
    <w:rsid w:val="007E1A53"/>
    <w:rsid w:val="007E1AEE"/>
    <w:rsid w:val="007E1B78"/>
    <w:rsid w:val="007E1C64"/>
    <w:rsid w:val="007E1D00"/>
    <w:rsid w:val="007E1D74"/>
    <w:rsid w:val="007E1DE4"/>
    <w:rsid w:val="007E1EA2"/>
    <w:rsid w:val="007E1EBA"/>
    <w:rsid w:val="007E1EFE"/>
    <w:rsid w:val="007E21A4"/>
    <w:rsid w:val="007E21DD"/>
    <w:rsid w:val="007E2249"/>
    <w:rsid w:val="007E2410"/>
    <w:rsid w:val="007E2671"/>
    <w:rsid w:val="007E26EF"/>
    <w:rsid w:val="007E26F8"/>
    <w:rsid w:val="007E2802"/>
    <w:rsid w:val="007E282A"/>
    <w:rsid w:val="007E285E"/>
    <w:rsid w:val="007E28F6"/>
    <w:rsid w:val="007E296A"/>
    <w:rsid w:val="007E297B"/>
    <w:rsid w:val="007E2A71"/>
    <w:rsid w:val="007E2AF1"/>
    <w:rsid w:val="007E2B98"/>
    <w:rsid w:val="007E2BF6"/>
    <w:rsid w:val="007E2C02"/>
    <w:rsid w:val="007E2CBA"/>
    <w:rsid w:val="007E2DC6"/>
    <w:rsid w:val="007E2F3A"/>
    <w:rsid w:val="007E2F71"/>
    <w:rsid w:val="007E2F7C"/>
    <w:rsid w:val="007E307C"/>
    <w:rsid w:val="007E30AA"/>
    <w:rsid w:val="007E31C3"/>
    <w:rsid w:val="007E3210"/>
    <w:rsid w:val="007E3266"/>
    <w:rsid w:val="007E32EB"/>
    <w:rsid w:val="007E3532"/>
    <w:rsid w:val="007E3729"/>
    <w:rsid w:val="007E37DA"/>
    <w:rsid w:val="007E38F7"/>
    <w:rsid w:val="007E39B2"/>
    <w:rsid w:val="007E3B6F"/>
    <w:rsid w:val="007E3C2B"/>
    <w:rsid w:val="007E3D6C"/>
    <w:rsid w:val="007E3E75"/>
    <w:rsid w:val="007E3E9C"/>
    <w:rsid w:val="007E3F4B"/>
    <w:rsid w:val="007E4091"/>
    <w:rsid w:val="007E40A0"/>
    <w:rsid w:val="007E40D6"/>
    <w:rsid w:val="007E431D"/>
    <w:rsid w:val="007E4369"/>
    <w:rsid w:val="007E4474"/>
    <w:rsid w:val="007E453B"/>
    <w:rsid w:val="007E45DD"/>
    <w:rsid w:val="007E4621"/>
    <w:rsid w:val="007E4646"/>
    <w:rsid w:val="007E4734"/>
    <w:rsid w:val="007E4747"/>
    <w:rsid w:val="007E474E"/>
    <w:rsid w:val="007E481D"/>
    <w:rsid w:val="007E48C8"/>
    <w:rsid w:val="007E4A12"/>
    <w:rsid w:val="007E4A64"/>
    <w:rsid w:val="007E4AEB"/>
    <w:rsid w:val="007E4B1A"/>
    <w:rsid w:val="007E4BB7"/>
    <w:rsid w:val="007E4C26"/>
    <w:rsid w:val="007E4CDF"/>
    <w:rsid w:val="007E4D5E"/>
    <w:rsid w:val="007E4D9A"/>
    <w:rsid w:val="007E4DB4"/>
    <w:rsid w:val="007E4DEE"/>
    <w:rsid w:val="007E4E85"/>
    <w:rsid w:val="007E4E86"/>
    <w:rsid w:val="007E4F1D"/>
    <w:rsid w:val="007E4F9C"/>
    <w:rsid w:val="007E5043"/>
    <w:rsid w:val="007E50E8"/>
    <w:rsid w:val="007E519E"/>
    <w:rsid w:val="007E5248"/>
    <w:rsid w:val="007E5309"/>
    <w:rsid w:val="007E541E"/>
    <w:rsid w:val="007E54F0"/>
    <w:rsid w:val="007E554F"/>
    <w:rsid w:val="007E55DC"/>
    <w:rsid w:val="007E5692"/>
    <w:rsid w:val="007E56AC"/>
    <w:rsid w:val="007E5765"/>
    <w:rsid w:val="007E5A25"/>
    <w:rsid w:val="007E5BDA"/>
    <w:rsid w:val="007E5CAA"/>
    <w:rsid w:val="007E5CAE"/>
    <w:rsid w:val="007E5CE5"/>
    <w:rsid w:val="007E5D4F"/>
    <w:rsid w:val="007E5DDA"/>
    <w:rsid w:val="007E5E92"/>
    <w:rsid w:val="007E5EC6"/>
    <w:rsid w:val="007E5EFE"/>
    <w:rsid w:val="007E6003"/>
    <w:rsid w:val="007E614F"/>
    <w:rsid w:val="007E61EA"/>
    <w:rsid w:val="007E62D8"/>
    <w:rsid w:val="007E637F"/>
    <w:rsid w:val="007E63DA"/>
    <w:rsid w:val="007E647E"/>
    <w:rsid w:val="007E6572"/>
    <w:rsid w:val="007E65D5"/>
    <w:rsid w:val="007E66D2"/>
    <w:rsid w:val="007E66DD"/>
    <w:rsid w:val="007E677F"/>
    <w:rsid w:val="007E6920"/>
    <w:rsid w:val="007E69EC"/>
    <w:rsid w:val="007E6A40"/>
    <w:rsid w:val="007E6A99"/>
    <w:rsid w:val="007E6B06"/>
    <w:rsid w:val="007E6E79"/>
    <w:rsid w:val="007E7079"/>
    <w:rsid w:val="007E7134"/>
    <w:rsid w:val="007E7170"/>
    <w:rsid w:val="007E725B"/>
    <w:rsid w:val="007E7343"/>
    <w:rsid w:val="007E736B"/>
    <w:rsid w:val="007E750B"/>
    <w:rsid w:val="007E7511"/>
    <w:rsid w:val="007E7596"/>
    <w:rsid w:val="007E75A7"/>
    <w:rsid w:val="007E76A1"/>
    <w:rsid w:val="007E76D5"/>
    <w:rsid w:val="007E784D"/>
    <w:rsid w:val="007E7927"/>
    <w:rsid w:val="007E7A8B"/>
    <w:rsid w:val="007E7A97"/>
    <w:rsid w:val="007E7AFD"/>
    <w:rsid w:val="007E7B4D"/>
    <w:rsid w:val="007E7B83"/>
    <w:rsid w:val="007E7BA1"/>
    <w:rsid w:val="007E7BCB"/>
    <w:rsid w:val="007E7BE6"/>
    <w:rsid w:val="007E7C05"/>
    <w:rsid w:val="007E7C1D"/>
    <w:rsid w:val="007E7C62"/>
    <w:rsid w:val="007E7F54"/>
    <w:rsid w:val="007E7F7E"/>
    <w:rsid w:val="007E7FDC"/>
    <w:rsid w:val="007E7FEF"/>
    <w:rsid w:val="007F0003"/>
    <w:rsid w:val="007F0035"/>
    <w:rsid w:val="007F006D"/>
    <w:rsid w:val="007F007F"/>
    <w:rsid w:val="007F0255"/>
    <w:rsid w:val="007F0266"/>
    <w:rsid w:val="007F027A"/>
    <w:rsid w:val="007F0344"/>
    <w:rsid w:val="007F0354"/>
    <w:rsid w:val="007F03FD"/>
    <w:rsid w:val="007F0518"/>
    <w:rsid w:val="007F05EC"/>
    <w:rsid w:val="007F065E"/>
    <w:rsid w:val="007F0666"/>
    <w:rsid w:val="007F06C8"/>
    <w:rsid w:val="007F06E2"/>
    <w:rsid w:val="007F0745"/>
    <w:rsid w:val="007F088B"/>
    <w:rsid w:val="007F0903"/>
    <w:rsid w:val="007F0929"/>
    <w:rsid w:val="007F092C"/>
    <w:rsid w:val="007F0A13"/>
    <w:rsid w:val="007F0BDD"/>
    <w:rsid w:val="007F0BE3"/>
    <w:rsid w:val="007F0CAB"/>
    <w:rsid w:val="007F0CB6"/>
    <w:rsid w:val="007F0CC9"/>
    <w:rsid w:val="007F0CF6"/>
    <w:rsid w:val="007F0D8A"/>
    <w:rsid w:val="007F0E49"/>
    <w:rsid w:val="007F0EED"/>
    <w:rsid w:val="007F0F9F"/>
    <w:rsid w:val="007F0FC5"/>
    <w:rsid w:val="007F1007"/>
    <w:rsid w:val="007F102C"/>
    <w:rsid w:val="007F105A"/>
    <w:rsid w:val="007F109B"/>
    <w:rsid w:val="007F117A"/>
    <w:rsid w:val="007F11AA"/>
    <w:rsid w:val="007F1235"/>
    <w:rsid w:val="007F1473"/>
    <w:rsid w:val="007F1813"/>
    <w:rsid w:val="007F1A76"/>
    <w:rsid w:val="007F1C5E"/>
    <w:rsid w:val="007F1CAE"/>
    <w:rsid w:val="007F1CB6"/>
    <w:rsid w:val="007F1E14"/>
    <w:rsid w:val="007F1E62"/>
    <w:rsid w:val="007F1EAF"/>
    <w:rsid w:val="007F1F16"/>
    <w:rsid w:val="007F1F26"/>
    <w:rsid w:val="007F1FC1"/>
    <w:rsid w:val="007F2007"/>
    <w:rsid w:val="007F2082"/>
    <w:rsid w:val="007F211F"/>
    <w:rsid w:val="007F222C"/>
    <w:rsid w:val="007F2239"/>
    <w:rsid w:val="007F2261"/>
    <w:rsid w:val="007F22BD"/>
    <w:rsid w:val="007F23B4"/>
    <w:rsid w:val="007F242C"/>
    <w:rsid w:val="007F25A4"/>
    <w:rsid w:val="007F25CD"/>
    <w:rsid w:val="007F25E4"/>
    <w:rsid w:val="007F2683"/>
    <w:rsid w:val="007F269A"/>
    <w:rsid w:val="007F26DA"/>
    <w:rsid w:val="007F2786"/>
    <w:rsid w:val="007F27EE"/>
    <w:rsid w:val="007F283F"/>
    <w:rsid w:val="007F2983"/>
    <w:rsid w:val="007F2BEA"/>
    <w:rsid w:val="007F2C5A"/>
    <w:rsid w:val="007F2CAA"/>
    <w:rsid w:val="007F2CD3"/>
    <w:rsid w:val="007F2CE2"/>
    <w:rsid w:val="007F2CE6"/>
    <w:rsid w:val="007F2E96"/>
    <w:rsid w:val="007F2ECE"/>
    <w:rsid w:val="007F2F93"/>
    <w:rsid w:val="007F302D"/>
    <w:rsid w:val="007F304D"/>
    <w:rsid w:val="007F3166"/>
    <w:rsid w:val="007F3197"/>
    <w:rsid w:val="007F31CC"/>
    <w:rsid w:val="007F3255"/>
    <w:rsid w:val="007F3274"/>
    <w:rsid w:val="007F32B9"/>
    <w:rsid w:val="007F32D7"/>
    <w:rsid w:val="007F33A4"/>
    <w:rsid w:val="007F33BA"/>
    <w:rsid w:val="007F3400"/>
    <w:rsid w:val="007F3431"/>
    <w:rsid w:val="007F3468"/>
    <w:rsid w:val="007F354D"/>
    <w:rsid w:val="007F3558"/>
    <w:rsid w:val="007F36AB"/>
    <w:rsid w:val="007F36E8"/>
    <w:rsid w:val="007F37BA"/>
    <w:rsid w:val="007F38F2"/>
    <w:rsid w:val="007F3A92"/>
    <w:rsid w:val="007F3B4F"/>
    <w:rsid w:val="007F3B62"/>
    <w:rsid w:val="007F3B8F"/>
    <w:rsid w:val="007F3BEC"/>
    <w:rsid w:val="007F3D15"/>
    <w:rsid w:val="007F3DDC"/>
    <w:rsid w:val="007F3DF0"/>
    <w:rsid w:val="007F3F76"/>
    <w:rsid w:val="007F3FC3"/>
    <w:rsid w:val="007F4115"/>
    <w:rsid w:val="007F41DF"/>
    <w:rsid w:val="007F42D0"/>
    <w:rsid w:val="007F4383"/>
    <w:rsid w:val="007F43EB"/>
    <w:rsid w:val="007F44C6"/>
    <w:rsid w:val="007F44E9"/>
    <w:rsid w:val="007F4589"/>
    <w:rsid w:val="007F45C1"/>
    <w:rsid w:val="007F4666"/>
    <w:rsid w:val="007F47B5"/>
    <w:rsid w:val="007F4831"/>
    <w:rsid w:val="007F4B3E"/>
    <w:rsid w:val="007F4D86"/>
    <w:rsid w:val="007F4D95"/>
    <w:rsid w:val="007F4DE4"/>
    <w:rsid w:val="007F4E6E"/>
    <w:rsid w:val="007F4EFD"/>
    <w:rsid w:val="007F51E6"/>
    <w:rsid w:val="007F52F2"/>
    <w:rsid w:val="007F53B6"/>
    <w:rsid w:val="007F5441"/>
    <w:rsid w:val="007F55A5"/>
    <w:rsid w:val="007F56E9"/>
    <w:rsid w:val="007F575C"/>
    <w:rsid w:val="007F587E"/>
    <w:rsid w:val="007F5962"/>
    <w:rsid w:val="007F59B6"/>
    <w:rsid w:val="007F59EA"/>
    <w:rsid w:val="007F5A98"/>
    <w:rsid w:val="007F5B34"/>
    <w:rsid w:val="007F5BA6"/>
    <w:rsid w:val="007F5BD5"/>
    <w:rsid w:val="007F5D11"/>
    <w:rsid w:val="007F5DBF"/>
    <w:rsid w:val="007F5F18"/>
    <w:rsid w:val="007F5F83"/>
    <w:rsid w:val="007F5F8D"/>
    <w:rsid w:val="007F6003"/>
    <w:rsid w:val="007F6142"/>
    <w:rsid w:val="007F6240"/>
    <w:rsid w:val="007F6330"/>
    <w:rsid w:val="007F63CB"/>
    <w:rsid w:val="007F6447"/>
    <w:rsid w:val="007F64CA"/>
    <w:rsid w:val="007F6558"/>
    <w:rsid w:val="007F658E"/>
    <w:rsid w:val="007F65AA"/>
    <w:rsid w:val="007F6624"/>
    <w:rsid w:val="007F6669"/>
    <w:rsid w:val="007F67B7"/>
    <w:rsid w:val="007F67E4"/>
    <w:rsid w:val="007F67EE"/>
    <w:rsid w:val="007F68A1"/>
    <w:rsid w:val="007F68E6"/>
    <w:rsid w:val="007F6953"/>
    <w:rsid w:val="007F69E3"/>
    <w:rsid w:val="007F6B5C"/>
    <w:rsid w:val="007F6D9B"/>
    <w:rsid w:val="007F6F0F"/>
    <w:rsid w:val="007F6F80"/>
    <w:rsid w:val="007F6FEB"/>
    <w:rsid w:val="007F7005"/>
    <w:rsid w:val="007F70F7"/>
    <w:rsid w:val="007F7110"/>
    <w:rsid w:val="007F7225"/>
    <w:rsid w:val="007F735B"/>
    <w:rsid w:val="007F756B"/>
    <w:rsid w:val="007F778D"/>
    <w:rsid w:val="007F7A01"/>
    <w:rsid w:val="007F7A31"/>
    <w:rsid w:val="007F7A70"/>
    <w:rsid w:val="007F7B61"/>
    <w:rsid w:val="007F7C2A"/>
    <w:rsid w:val="007F7CB9"/>
    <w:rsid w:val="007F7DA6"/>
    <w:rsid w:val="007F7DCB"/>
    <w:rsid w:val="007F7E65"/>
    <w:rsid w:val="0080013E"/>
    <w:rsid w:val="0080013F"/>
    <w:rsid w:val="008001AF"/>
    <w:rsid w:val="008002CD"/>
    <w:rsid w:val="00800355"/>
    <w:rsid w:val="008003BA"/>
    <w:rsid w:val="008003DB"/>
    <w:rsid w:val="00800516"/>
    <w:rsid w:val="0080059D"/>
    <w:rsid w:val="008005EC"/>
    <w:rsid w:val="0080066F"/>
    <w:rsid w:val="0080078F"/>
    <w:rsid w:val="008008D8"/>
    <w:rsid w:val="008008FD"/>
    <w:rsid w:val="0080091E"/>
    <w:rsid w:val="0080093F"/>
    <w:rsid w:val="00800951"/>
    <w:rsid w:val="008009AD"/>
    <w:rsid w:val="008009C3"/>
    <w:rsid w:val="00800AFD"/>
    <w:rsid w:val="00800C82"/>
    <w:rsid w:val="00800D45"/>
    <w:rsid w:val="00800E19"/>
    <w:rsid w:val="00800E30"/>
    <w:rsid w:val="00800EDF"/>
    <w:rsid w:val="00800F85"/>
    <w:rsid w:val="008010E5"/>
    <w:rsid w:val="00801155"/>
    <w:rsid w:val="008011B9"/>
    <w:rsid w:val="0080124B"/>
    <w:rsid w:val="00801328"/>
    <w:rsid w:val="00801387"/>
    <w:rsid w:val="00801557"/>
    <w:rsid w:val="008015F3"/>
    <w:rsid w:val="008016B8"/>
    <w:rsid w:val="00801707"/>
    <w:rsid w:val="00801711"/>
    <w:rsid w:val="008017B2"/>
    <w:rsid w:val="00801889"/>
    <w:rsid w:val="0080193C"/>
    <w:rsid w:val="00801970"/>
    <w:rsid w:val="00801A2D"/>
    <w:rsid w:val="00801C49"/>
    <w:rsid w:val="00801C95"/>
    <w:rsid w:val="00801CF6"/>
    <w:rsid w:val="00801DA7"/>
    <w:rsid w:val="00801DB0"/>
    <w:rsid w:val="00801DE6"/>
    <w:rsid w:val="00801E66"/>
    <w:rsid w:val="00801F4E"/>
    <w:rsid w:val="0080200F"/>
    <w:rsid w:val="00802103"/>
    <w:rsid w:val="008021A7"/>
    <w:rsid w:val="008021D2"/>
    <w:rsid w:val="0080220C"/>
    <w:rsid w:val="00802241"/>
    <w:rsid w:val="008022A4"/>
    <w:rsid w:val="00802314"/>
    <w:rsid w:val="0080232F"/>
    <w:rsid w:val="008023A3"/>
    <w:rsid w:val="008023C8"/>
    <w:rsid w:val="00802507"/>
    <w:rsid w:val="0080250F"/>
    <w:rsid w:val="0080255E"/>
    <w:rsid w:val="008025B3"/>
    <w:rsid w:val="008026BB"/>
    <w:rsid w:val="008026C5"/>
    <w:rsid w:val="008026D4"/>
    <w:rsid w:val="00802760"/>
    <w:rsid w:val="008028BE"/>
    <w:rsid w:val="008029BB"/>
    <w:rsid w:val="00802A3D"/>
    <w:rsid w:val="00802B4E"/>
    <w:rsid w:val="00802C01"/>
    <w:rsid w:val="00802C6C"/>
    <w:rsid w:val="00802CDA"/>
    <w:rsid w:val="00802CF5"/>
    <w:rsid w:val="00802E51"/>
    <w:rsid w:val="00802E8E"/>
    <w:rsid w:val="00802F65"/>
    <w:rsid w:val="00802FC2"/>
    <w:rsid w:val="00803023"/>
    <w:rsid w:val="00803038"/>
    <w:rsid w:val="00803046"/>
    <w:rsid w:val="0080305D"/>
    <w:rsid w:val="0080306C"/>
    <w:rsid w:val="008030BF"/>
    <w:rsid w:val="008030FA"/>
    <w:rsid w:val="00803224"/>
    <w:rsid w:val="008032AF"/>
    <w:rsid w:val="008033DD"/>
    <w:rsid w:val="0080342A"/>
    <w:rsid w:val="008034D5"/>
    <w:rsid w:val="00803514"/>
    <w:rsid w:val="00803667"/>
    <w:rsid w:val="00803705"/>
    <w:rsid w:val="00803722"/>
    <w:rsid w:val="008037ED"/>
    <w:rsid w:val="00803925"/>
    <w:rsid w:val="008039CD"/>
    <w:rsid w:val="00803A22"/>
    <w:rsid w:val="00803BA0"/>
    <w:rsid w:val="00803BD9"/>
    <w:rsid w:val="00803EFA"/>
    <w:rsid w:val="00803F08"/>
    <w:rsid w:val="00803F15"/>
    <w:rsid w:val="00803F16"/>
    <w:rsid w:val="00803F2D"/>
    <w:rsid w:val="00804010"/>
    <w:rsid w:val="0080405A"/>
    <w:rsid w:val="00804069"/>
    <w:rsid w:val="0080406A"/>
    <w:rsid w:val="0080411C"/>
    <w:rsid w:val="00804176"/>
    <w:rsid w:val="008041AD"/>
    <w:rsid w:val="00804223"/>
    <w:rsid w:val="008042E3"/>
    <w:rsid w:val="00804305"/>
    <w:rsid w:val="00804364"/>
    <w:rsid w:val="00804384"/>
    <w:rsid w:val="008044DB"/>
    <w:rsid w:val="0080455D"/>
    <w:rsid w:val="008045F1"/>
    <w:rsid w:val="008045F9"/>
    <w:rsid w:val="00804735"/>
    <w:rsid w:val="00804797"/>
    <w:rsid w:val="008048DA"/>
    <w:rsid w:val="00804934"/>
    <w:rsid w:val="00804965"/>
    <w:rsid w:val="00804970"/>
    <w:rsid w:val="008049A7"/>
    <w:rsid w:val="00804A04"/>
    <w:rsid w:val="00804A8C"/>
    <w:rsid w:val="00804AD4"/>
    <w:rsid w:val="00804B51"/>
    <w:rsid w:val="00804BC2"/>
    <w:rsid w:val="00804C56"/>
    <w:rsid w:val="00804D50"/>
    <w:rsid w:val="00804DCF"/>
    <w:rsid w:val="00804F01"/>
    <w:rsid w:val="00804F5C"/>
    <w:rsid w:val="00804F6F"/>
    <w:rsid w:val="00804FC9"/>
    <w:rsid w:val="0080511F"/>
    <w:rsid w:val="00805136"/>
    <w:rsid w:val="00805153"/>
    <w:rsid w:val="008051A5"/>
    <w:rsid w:val="0080527D"/>
    <w:rsid w:val="008052D9"/>
    <w:rsid w:val="008052E0"/>
    <w:rsid w:val="0080535F"/>
    <w:rsid w:val="00805363"/>
    <w:rsid w:val="008053FF"/>
    <w:rsid w:val="00805459"/>
    <w:rsid w:val="0080555B"/>
    <w:rsid w:val="008055AA"/>
    <w:rsid w:val="008055B2"/>
    <w:rsid w:val="008055E7"/>
    <w:rsid w:val="008055EB"/>
    <w:rsid w:val="00805689"/>
    <w:rsid w:val="0080569A"/>
    <w:rsid w:val="0080577A"/>
    <w:rsid w:val="008057C2"/>
    <w:rsid w:val="00805823"/>
    <w:rsid w:val="008059C2"/>
    <w:rsid w:val="008059ED"/>
    <w:rsid w:val="00805A60"/>
    <w:rsid w:val="00805ABC"/>
    <w:rsid w:val="00805AC9"/>
    <w:rsid w:val="00805B46"/>
    <w:rsid w:val="00805C5B"/>
    <w:rsid w:val="00805D95"/>
    <w:rsid w:val="00805DDD"/>
    <w:rsid w:val="00805E6D"/>
    <w:rsid w:val="00805F09"/>
    <w:rsid w:val="00805F77"/>
    <w:rsid w:val="00805FB7"/>
    <w:rsid w:val="00805FF6"/>
    <w:rsid w:val="00806029"/>
    <w:rsid w:val="00806041"/>
    <w:rsid w:val="00806087"/>
    <w:rsid w:val="00806135"/>
    <w:rsid w:val="0080613C"/>
    <w:rsid w:val="0080616C"/>
    <w:rsid w:val="00806194"/>
    <w:rsid w:val="0080623A"/>
    <w:rsid w:val="00806345"/>
    <w:rsid w:val="008063EE"/>
    <w:rsid w:val="00806514"/>
    <w:rsid w:val="00806573"/>
    <w:rsid w:val="008066DC"/>
    <w:rsid w:val="00806703"/>
    <w:rsid w:val="0080677D"/>
    <w:rsid w:val="00806786"/>
    <w:rsid w:val="008067A5"/>
    <w:rsid w:val="00806888"/>
    <w:rsid w:val="008069B1"/>
    <w:rsid w:val="00806A44"/>
    <w:rsid w:val="00806A5D"/>
    <w:rsid w:val="00806A6B"/>
    <w:rsid w:val="00806AA7"/>
    <w:rsid w:val="00806AAC"/>
    <w:rsid w:val="00806B66"/>
    <w:rsid w:val="00806B87"/>
    <w:rsid w:val="00806C5D"/>
    <w:rsid w:val="00806C9D"/>
    <w:rsid w:val="00806CD3"/>
    <w:rsid w:val="00806D54"/>
    <w:rsid w:val="00806DD8"/>
    <w:rsid w:val="00806E54"/>
    <w:rsid w:val="00806F7D"/>
    <w:rsid w:val="008070EB"/>
    <w:rsid w:val="008071B5"/>
    <w:rsid w:val="00807368"/>
    <w:rsid w:val="00807409"/>
    <w:rsid w:val="0080743C"/>
    <w:rsid w:val="008075AA"/>
    <w:rsid w:val="008075E3"/>
    <w:rsid w:val="0080770D"/>
    <w:rsid w:val="00807778"/>
    <w:rsid w:val="008077E7"/>
    <w:rsid w:val="00807832"/>
    <w:rsid w:val="008078A7"/>
    <w:rsid w:val="008078F2"/>
    <w:rsid w:val="00807900"/>
    <w:rsid w:val="008079AD"/>
    <w:rsid w:val="00807A34"/>
    <w:rsid w:val="00807ACE"/>
    <w:rsid w:val="00807C39"/>
    <w:rsid w:val="00807D10"/>
    <w:rsid w:val="00807D48"/>
    <w:rsid w:val="00807ECD"/>
    <w:rsid w:val="00810146"/>
    <w:rsid w:val="0081015A"/>
    <w:rsid w:val="008101D4"/>
    <w:rsid w:val="00810359"/>
    <w:rsid w:val="008103D5"/>
    <w:rsid w:val="00810480"/>
    <w:rsid w:val="0081050D"/>
    <w:rsid w:val="00810512"/>
    <w:rsid w:val="00810658"/>
    <w:rsid w:val="008107AC"/>
    <w:rsid w:val="008107CA"/>
    <w:rsid w:val="0081080E"/>
    <w:rsid w:val="008108DF"/>
    <w:rsid w:val="00810999"/>
    <w:rsid w:val="00810BAB"/>
    <w:rsid w:val="00810BED"/>
    <w:rsid w:val="00810C6E"/>
    <w:rsid w:val="00810C95"/>
    <w:rsid w:val="00810D4F"/>
    <w:rsid w:val="00810DF9"/>
    <w:rsid w:val="00810E8D"/>
    <w:rsid w:val="00810EF6"/>
    <w:rsid w:val="0081101C"/>
    <w:rsid w:val="0081114E"/>
    <w:rsid w:val="00811241"/>
    <w:rsid w:val="0081127D"/>
    <w:rsid w:val="00811293"/>
    <w:rsid w:val="00811323"/>
    <w:rsid w:val="00811335"/>
    <w:rsid w:val="00811502"/>
    <w:rsid w:val="0081151A"/>
    <w:rsid w:val="0081166B"/>
    <w:rsid w:val="008116A9"/>
    <w:rsid w:val="00811721"/>
    <w:rsid w:val="00811784"/>
    <w:rsid w:val="00811828"/>
    <w:rsid w:val="0081186B"/>
    <w:rsid w:val="00811877"/>
    <w:rsid w:val="0081195E"/>
    <w:rsid w:val="008119E2"/>
    <w:rsid w:val="00811A44"/>
    <w:rsid w:val="00811A58"/>
    <w:rsid w:val="00811AC0"/>
    <w:rsid w:val="00811ACC"/>
    <w:rsid w:val="00811B76"/>
    <w:rsid w:val="00811B86"/>
    <w:rsid w:val="00811CCB"/>
    <w:rsid w:val="00811EA6"/>
    <w:rsid w:val="00811F97"/>
    <w:rsid w:val="00811FF4"/>
    <w:rsid w:val="008122E2"/>
    <w:rsid w:val="0081231C"/>
    <w:rsid w:val="008123E9"/>
    <w:rsid w:val="00812496"/>
    <w:rsid w:val="008124D4"/>
    <w:rsid w:val="00812528"/>
    <w:rsid w:val="00812566"/>
    <w:rsid w:val="008125C4"/>
    <w:rsid w:val="0081260C"/>
    <w:rsid w:val="008126B6"/>
    <w:rsid w:val="00812708"/>
    <w:rsid w:val="0081277D"/>
    <w:rsid w:val="0081284D"/>
    <w:rsid w:val="00812A6B"/>
    <w:rsid w:val="00812A9A"/>
    <w:rsid w:val="00812AEC"/>
    <w:rsid w:val="00812B07"/>
    <w:rsid w:val="00812BED"/>
    <w:rsid w:val="00812CA6"/>
    <w:rsid w:val="00812D37"/>
    <w:rsid w:val="00812ED6"/>
    <w:rsid w:val="00812F01"/>
    <w:rsid w:val="00812F03"/>
    <w:rsid w:val="0081309D"/>
    <w:rsid w:val="00813106"/>
    <w:rsid w:val="0081318C"/>
    <w:rsid w:val="008131DD"/>
    <w:rsid w:val="008131E2"/>
    <w:rsid w:val="008134DA"/>
    <w:rsid w:val="00813511"/>
    <w:rsid w:val="00813575"/>
    <w:rsid w:val="008136B3"/>
    <w:rsid w:val="008136E6"/>
    <w:rsid w:val="00813794"/>
    <w:rsid w:val="00813817"/>
    <w:rsid w:val="0081387B"/>
    <w:rsid w:val="008139C8"/>
    <w:rsid w:val="008139E7"/>
    <w:rsid w:val="00813A0E"/>
    <w:rsid w:val="00813A5C"/>
    <w:rsid w:val="00813DA3"/>
    <w:rsid w:val="00813E8B"/>
    <w:rsid w:val="00813E93"/>
    <w:rsid w:val="00813EBE"/>
    <w:rsid w:val="00813F88"/>
    <w:rsid w:val="0081404D"/>
    <w:rsid w:val="00814064"/>
    <w:rsid w:val="008141E1"/>
    <w:rsid w:val="008141E8"/>
    <w:rsid w:val="00814252"/>
    <w:rsid w:val="00814260"/>
    <w:rsid w:val="008142D0"/>
    <w:rsid w:val="008143DF"/>
    <w:rsid w:val="00814449"/>
    <w:rsid w:val="00814520"/>
    <w:rsid w:val="00814811"/>
    <w:rsid w:val="00814946"/>
    <w:rsid w:val="0081494D"/>
    <w:rsid w:val="008149E8"/>
    <w:rsid w:val="008149F5"/>
    <w:rsid w:val="00814B80"/>
    <w:rsid w:val="00814B9E"/>
    <w:rsid w:val="00814BB5"/>
    <w:rsid w:val="00814BCE"/>
    <w:rsid w:val="00814BEF"/>
    <w:rsid w:val="00814CA3"/>
    <w:rsid w:val="00814CB7"/>
    <w:rsid w:val="00814CFC"/>
    <w:rsid w:val="00814DB9"/>
    <w:rsid w:val="00814ED5"/>
    <w:rsid w:val="00814F81"/>
    <w:rsid w:val="00814F9B"/>
    <w:rsid w:val="00814FA9"/>
    <w:rsid w:val="00814FC3"/>
    <w:rsid w:val="00815013"/>
    <w:rsid w:val="0081504F"/>
    <w:rsid w:val="00815058"/>
    <w:rsid w:val="00815145"/>
    <w:rsid w:val="0081519C"/>
    <w:rsid w:val="008151B2"/>
    <w:rsid w:val="00815238"/>
    <w:rsid w:val="00815314"/>
    <w:rsid w:val="0081536F"/>
    <w:rsid w:val="008154D5"/>
    <w:rsid w:val="008154DC"/>
    <w:rsid w:val="00815632"/>
    <w:rsid w:val="00815633"/>
    <w:rsid w:val="0081565D"/>
    <w:rsid w:val="0081569B"/>
    <w:rsid w:val="008156DB"/>
    <w:rsid w:val="008156F7"/>
    <w:rsid w:val="00815726"/>
    <w:rsid w:val="00815765"/>
    <w:rsid w:val="00815787"/>
    <w:rsid w:val="00815876"/>
    <w:rsid w:val="0081588E"/>
    <w:rsid w:val="008158D2"/>
    <w:rsid w:val="00815952"/>
    <w:rsid w:val="008159BB"/>
    <w:rsid w:val="00815BEA"/>
    <w:rsid w:val="00815DE7"/>
    <w:rsid w:val="00815E02"/>
    <w:rsid w:val="00816155"/>
    <w:rsid w:val="008161CB"/>
    <w:rsid w:val="0081629B"/>
    <w:rsid w:val="00816307"/>
    <w:rsid w:val="0081630C"/>
    <w:rsid w:val="00816324"/>
    <w:rsid w:val="00816414"/>
    <w:rsid w:val="0081663D"/>
    <w:rsid w:val="00816660"/>
    <w:rsid w:val="008166D4"/>
    <w:rsid w:val="008166E8"/>
    <w:rsid w:val="008167CF"/>
    <w:rsid w:val="00816A43"/>
    <w:rsid w:val="00816B3B"/>
    <w:rsid w:val="00816B6B"/>
    <w:rsid w:val="00816BCC"/>
    <w:rsid w:val="00816D50"/>
    <w:rsid w:val="00816DB9"/>
    <w:rsid w:val="00816E94"/>
    <w:rsid w:val="00816F23"/>
    <w:rsid w:val="00816F25"/>
    <w:rsid w:val="00816F86"/>
    <w:rsid w:val="00816FD2"/>
    <w:rsid w:val="00816FEA"/>
    <w:rsid w:val="00817118"/>
    <w:rsid w:val="00817151"/>
    <w:rsid w:val="00817205"/>
    <w:rsid w:val="008172B2"/>
    <w:rsid w:val="00817388"/>
    <w:rsid w:val="0081749B"/>
    <w:rsid w:val="0081757F"/>
    <w:rsid w:val="008175A2"/>
    <w:rsid w:val="00817678"/>
    <w:rsid w:val="00817732"/>
    <w:rsid w:val="008177B0"/>
    <w:rsid w:val="008177E6"/>
    <w:rsid w:val="00817B50"/>
    <w:rsid w:val="00817BC5"/>
    <w:rsid w:val="00817BF8"/>
    <w:rsid w:val="00817C01"/>
    <w:rsid w:val="00817C57"/>
    <w:rsid w:val="00817DB3"/>
    <w:rsid w:val="00817E79"/>
    <w:rsid w:val="00817EE5"/>
    <w:rsid w:val="00820135"/>
    <w:rsid w:val="0082020A"/>
    <w:rsid w:val="0082020E"/>
    <w:rsid w:val="0082026C"/>
    <w:rsid w:val="008202FC"/>
    <w:rsid w:val="008203F5"/>
    <w:rsid w:val="0082042A"/>
    <w:rsid w:val="0082046E"/>
    <w:rsid w:val="0082049C"/>
    <w:rsid w:val="00820699"/>
    <w:rsid w:val="008206DB"/>
    <w:rsid w:val="008207C8"/>
    <w:rsid w:val="0082083F"/>
    <w:rsid w:val="008208BC"/>
    <w:rsid w:val="008208C3"/>
    <w:rsid w:val="008208E0"/>
    <w:rsid w:val="0082095C"/>
    <w:rsid w:val="00820A14"/>
    <w:rsid w:val="00820BBA"/>
    <w:rsid w:val="00820BD5"/>
    <w:rsid w:val="00820D07"/>
    <w:rsid w:val="00820DB0"/>
    <w:rsid w:val="00820DFD"/>
    <w:rsid w:val="00820EB2"/>
    <w:rsid w:val="00820F36"/>
    <w:rsid w:val="00820FF3"/>
    <w:rsid w:val="0082100D"/>
    <w:rsid w:val="008210BE"/>
    <w:rsid w:val="008210F2"/>
    <w:rsid w:val="008211A6"/>
    <w:rsid w:val="008211B9"/>
    <w:rsid w:val="008212A0"/>
    <w:rsid w:val="00821330"/>
    <w:rsid w:val="008213EF"/>
    <w:rsid w:val="00821414"/>
    <w:rsid w:val="008214F5"/>
    <w:rsid w:val="00821534"/>
    <w:rsid w:val="0082156C"/>
    <w:rsid w:val="008215A1"/>
    <w:rsid w:val="0082172C"/>
    <w:rsid w:val="008218CF"/>
    <w:rsid w:val="008218DD"/>
    <w:rsid w:val="0082193B"/>
    <w:rsid w:val="00821956"/>
    <w:rsid w:val="008219E9"/>
    <w:rsid w:val="008219F8"/>
    <w:rsid w:val="00821A35"/>
    <w:rsid w:val="00821C0B"/>
    <w:rsid w:val="00821C80"/>
    <w:rsid w:val="00821DE8"/>
    <w:rsid w:val="00821F35"/>
    <w:rsid w:val="008221A6"/>
    <w:rsid w:val="0082220C"/>
    <w:rsid w:val="00822396"/>
    <w:rsid w:val="008225CB"/>
    <w:rsid w:val="008225DC"/>
    <w:rsid w:val="008226C9"/>
    <w:rsid w:val="0082285F"/>
    <w:rsid w:val="00822929"/>
    <w:rsid w:val="0082292B"/>
    <w:rsid w:val="00822969"/>
    <w:rsid w:val="00822A3F"/>
    <w:rsid w:val="00822BE8"/>
    <w:rsid w:val="00822C25"/>
    <w:rsid w:val="00822C3E"/>
    <w:rsid w:val="00822C51"/>
    <w:rsid w:val="00822CB1"/>
    <w:rsid w:val="00822D84"/>
    <w:rsid w:val="00822DB4"/>
    <w:rsid w:val="00822DF3"/>
    <w:rsid w:val="00822E1C"/>
    <w:rsid w:val="00822E94"/>
    <w:rsid w:val="00822EAC"/>
    <w:rsid w:val="00822F05"/>
    <w:rsid w:val="00822F58"/>
    <w:rsid w:val="00823009"/>
    <w:rsid w:val="0082301F"/>
    <w:rsid w:val="00823094"/>
    <w:rsid w:val="008230A0"/>
    <w:rsid w:val="00823188"/>
    <w:rsid w:val="00823207"/>
    <w:rsid w:val="0082327B"/>
    <w:rsid w:val="00823285"/>
    <w:rsid w:val="008232E0"/>
    <w:rsid w:val="008233C8"/>
    <w:rsid w:val="00823418"/>
    <w:rsid w:val="008234B2"/>
    <w:rsid w:val="00823532"/>
    <w:rsid w:val="0082365B"/>
    <w:rsid w:val="0082379B"/>
    <w:rsid w:val="00823B41"/>
    <w:rsid w:val="00823D3C"/>
    <w:rsid w:val="00823D6D"/>
    <w:rsid w:val="00823F06"/>
    <w:rsid w:val="0082413A"/>
    <w:rsid w:val="008242D7"/>
    <w:rsid w:val="0082435A"/>
    <w:rsid w:val="0082453D"/>
    <w:rsid w:val="00824650"/>
    <w:rsid w:val="00824700"/>
    <w:rsid w:val="00824751"/>
    <w:rsid w:val="0082486D"/>
    <w:rsid w:val="00824919"/>
    <w:rsid w:val="008249A5"/>
    <w:rsid w:val="00824AA6"/>
    <w:rsid w:val="00824AAF"/>
    <w:rsid w:val="00824BCF"/>
    <w:rsid w:val="00824C22"/>
    <w:rsid w:val="00824C7A"/>
    <w:rsid w:val="00824DBF"/>
    <w:rsid w:val="00824DD5"/>
    <w:rsid w:val="00824E1D"/>
    <w:rsid w:val="00824FC8"/>
    <w:rsid w:val="00825131"/>
    <w:rsid w:val="00825242"/>
    <w:rsid w:val="00825341"/>
    <w:rsid w:val="008253B3"/>
    <w:rsid w:val="008253D3"/>
    <w:rsid w:val="0082540D"/>
    <w:rsid w:val="00825520"/>
    <w:rsid w:val="00825605"/>
    <w:rsid w:val="008257C2"/>
    <w:rsid w:val="00825834"/>
    <w:rsid w:val="00825897"/>
    <w:rsid w:val="008258A7"/>
    <w:rsid w:val="00825AEE"/>
    <w:rsid w:val="00825B2D"/>
    <w:rsid w:val="00825B89"/>
    <w:rsid w:val="00825BDF"/>
    <w:rsid w:val="00825BE4"/>
    <w:rsid w:val="00825C07"/>
    <w:rsid w:val="00825C28"/>
    <w:rsid w:val="00825D31"/>
    <w:rsid w:val="00825D61"/>
    <w:rsid w:val="00825F26"/>
    <w:rsid w:val="00825F27"/>
    <w:rsid w:val="00826170"/>
    <w:rsid w:val="008261C1"/>
    <w:rsid w:val="008262D3"/>
    <w:rsid w:val="008263AB"/>
    <w:rsid w:val="0082641A"/>
    <w:rsid w:val="00826534"/>
    <w:rsid w:val="008265E4"/>
    <w:rsid w:val="00826689"/>
    <w:rsid w:val="00826701"/>
    <w:rsid w:val="0082671F"/>
    <w:rsid w:val="00826851"/>
    <w:rsid w:val="00826911"/>
    <w:rsid w:val="008269C4"/>
    <w:rsid w:val="008269C8"/>
    <w:rsid w:val="00826A2F"/>
    <w:rsid w:val="00826A4C"/>
    <w:rsid w:val="00826AB0"/>
    <w:rsid w:val="00826ADF"/>
    <w:rsid w:val="00826B0B"/>
    <w:rsid w:val="00826C32"/>
    <w:rsid w:val="00826C7B"/>
    <w:rsid w:val="00826D3C"/>
    <w:rsid w:val="00826D58"/>
    <w:rsid w:val="00826D6B"/>
    <w:rsid w:val="00826E73"/>
    <w:rsid w:val="00826F08"/>
    <w:rsid w:val="00826F0B"/>
    <w:rsid w:val="00826F85"/>
    <w:rsid w:val="00827020"/>
    <w:rsid w:val="008270BF"/>
    <w:rsid w:val="00827122"/>
    <w:rsid w:val="008271AA"/>
    <w:rsid w:val="00827234"/>
    <w:rsid w:val="00827312"/>
    <w:rsid w:val="0082734D"/>
    <w:rsid w:val="00827350"/>
    <w:rsid w:val="00827389"/>
    <w:rsid w:val="00827392"/>
    <w:rsid w:val="00827435"/>
    <w:rsid w:val="00827455"/>
    <w:rsid w:val="0082748D"/>
    <w:rsid w:val="008274B3"/>
    <w:rsid w:val="008274BC"/>
    <w:rsid w:val="00827740"/>
    <w:rsid w:val="0082781E"/>
    <w:rsid w:val="008279A9"/>
    <w:rsid w:val="00827ABC"/>
    <w:rsid w:val="00827C4D"/>
    <w:rsid w:val="00827D54"/>
    <w:rsid w:val="00827E24"/>
    <w:rsid w:val="00827EF4"/>
    <w:rsid w:val="00830051"/>
    <w:rsid w:val="008300B0"/>
    <w:rsid w:val="008301C3"/>
    <w:rsid w:val="00830201"/>
    <w:rsid w:val="00830293"/>
    <w:rsid w:val="008303BA"/>
    <w:rsid w:val="00830423"/>
    <w:rsid w:val="00830581"/>
    <w:rsid w:val="00830606"/>
    <w:rsid w:val="008306D1"/>
    <w:rsid w:val="008306EE"/>
    <w:rsid w:val="00830703"/>
    <w:rsid w:val="00830709"/>
    <w:rsid w:val="008307BA"/>
    <w:rsid w:val="008307FE"/>
    <w:rsid w:val="00830849"/>
    <w:rsid w:val="008308DB"/>
    <w:rsid w:val="008309C9"/>
    <w:rsid w:val="008309D9"/>
    <w:rsid w:val="00830A49"/>
    <w:rsid w:val="00830A4E"/>
    <w:rsid w:val="00830B8F"/>
    <w:rsid w:val="00830BED"/>
    <w:rsid w:val="00830DCB"/>
    <w:rsid w:val="00830F24"/>
    <w:rsid w:val="00831046"/>
    <w:rsid w:val="008310A5"/>
    <w:rsid w:val="00831122"/>
    <w:rsid w:val="008311CA"/>
    <w:rsid w:val="00831230"/>
    <w:rsid w:val="00831297"/>
    <w:rsid w:val="0083135F"/>
    <w:rsid w:val="00831406"/>
    <w:rsid w:val="008314B6"/>
    <w:rsid w:val="00831559"/>
    <w:rsid w:val="0083164C"/>
    <w:rsid w:val="008316AE"/>
    <w:rsid w:val="0083177F"/>
    <w:rsid w:val="008317ED"/>
    <w:rsid w:val="008317F2"/>
    <w:rsid w:val="00831807"/>
    <w:rsid w:val="008318F9"/>
    <w:rsid w:val="008319AA"/>
    <w:rsid w:val="00831ADE"/>
    <w:rsid w:val="00831B52"/>
    <w:rsid w:val="00831B73"/>
    <w:rsid w:val="00831B98"/>
    <w:rsid w:val="00831BB5"/>
    <w:rsid w:val="00831BD6"/>
    <w:rsid w:val="00831C16"/>
    <w:rsid w:val="00831CA2"/>
    <w:rsid w:val="00831DBA"/>
    <w:rsid w:val="00831E3E"/>
    <w:rsid w:val="00831F52"/>
    <w:rsid w:val="00832070"/>
    <w:rsid w:val="008320D9"/>
    <w:rsid w:val="008321E4"/>
    <w:rsid w:val="0083221C"/>
    <w:rsid w:val="0083224E"/>
    <w:rsid w:val="00832268"/>
    <w:rsid w:val="00832384"/>
    <w:rsid w:val="008323B1"/>
    <w:rsid w:val="0083243E"/>
    <w:rsid w:val="0083245D"/>
    <w:rsid w:val="0083246F"/>
    <w:rsid w:val="0083258A"/>
    <w:rsid w:val="0083278B"/>
    <w:rsid w:val="008327C3"/>
    <w:rsid w:val="008327E2"/>
    <w:rsid w:val="0083284F"/>
    <w:rsid w:val="008329FA"/>
    <w:rsid w:val="00832A87"/>
    <w:rsid w:val="00832BF1"/>
    <w:rsid w:val="00832C49"/>
    <w:rsid w:val="00832C65"/>
    <w:rsid w:val="00832D63"/>
    <w:rsid w:val="00832D70"/>
    <w:rsid w:val="00832DDB"/>
    <w:rsid w:val="00832EB8"/>
    <w:rsid w:val="00832F0C"/>
    <w:rsid w:val="00832FEA"/>
    <w:rsid w:val="00832FEC"/>
    <w:rsid w:val="00833038"/>
    <w:rsid w:val="008330CF"/>
    <w:rsid w:val="00833179"/>
    <w:rsid w:val="00833286"/>
    <w:rsid w:val="008332C8"/>
    <w:rsid w:val="00833385"/>
    <w:rsid w:val="008333C2"/>
    <w:rsid w:val="008333C7"/>
    <w:rsid w:val="00833594"/>
    <w:rsid w:val="00833597"/>
    <w:rsid w:val="00833603"/>
    <w:rsid w:val="008336F8"/>
    <w:rsid w:val="0083371E"/>
    <w:rsid w:val="008337BE"/>
    <w:rsid w:val="008337C1"/>
    <w:rsid w:val="008339F7"/>
    <w:rsid w:val="00833A0D"/>
    <w:rsid w:val="00833BFD"/>
    <w:rsid w:val="00833DCE"/>
    <w:rsid w:val="0083409C"/>
    <w:rsid w:val="00834120"/>
    <w:rsid w:val="008341AC"/>
    <w:rsid w:val="00834228"/>
    <w:rsid w:val="00834280"/>
    <w:rsid w:val="00834299"/>
    <w:rsid w:val="008343AF"/>
    <w:rsid w:val="008343B7"/>
    <w:rsid w:val="008343C5"/>
    <w:rsid w:val="008343E5"/>
    <w:rsid w:val="008344BD"/>
    <w:rsid w:val="008344CC"/>
    <w:rsid w:val="008346BA"/>
    <w:rsid w:val="00834871"/>
    <w:rsid w:val="0083491A"/>
    <w:rsid w:val="00834A30"/>
    <w:rsid w:val="00834AA0"/>
    <w:rsid w:val="00834B6D"/>
    <w:rsid w:val="00834CDB"/>
    <w:rsid w:val="00834D8E"/>
    <w:rsid w:val="00834DFF"/>
    <w:rsid w:val="00834F55"/>
    <w:rsid w:val="00834F5F"/>
    <w:rsid w:val="00835037"/>
    <w:rsid w:val="00835040"/>
    <w:rsid w:val="00835129"/>
    <w:rsid w:val="0083515E"/>
    <w:rsid w:val="008351B4"/>
    <w:rsid w:val="00835241"/>
    <w:rsid w:val="008352AA"/>
    <w:rsid w:val="008352DB"/>
    <w:rsid w:val="00835434"/>
    <w:rsid w:val="008355C4"/>
    <w:rsid w:val="008355DA"/>
    <w:rsid w:val="00835662"/>
    <w:rsid w:val="00835677"/>
    <w:rsid w:val="0083575F"/>
    <w:rsid w:val="008357AC"/>
    <w:rsid w:val="008357FB"/>
    <w:rsid w:val="0083582F"/>
    <w:rsid w:val="00835835"/>
    <w:rsid w:val="00835873"/>
    <w:rsid w:val="00835982"/>
    <w:rsid w:val="008359A8"/>
    <w:rsid w:val="008359CD"/>
    <w:rsid w:val="008359D7"/>
    <w:rsid w:val="00835AA5"/>
    <w:rsid w:val="00835AA7"/>
    <w:rsid w:val="00835B94"/>
    <w:rsid w:val="00835BA9"/>
    <w:rsid w:val="00835BFC"/>
    <w:rsid w:val="00835D76"/>
    <w:rsid w:val="00835E94"/>
    <w:rsid w:val="00835EA8"/>
    <w:rsid w:val="00835EC8"/>
    <w:rsid w:val="00835EEC"/>
    <w:rsid w:val="00835F17"/>
    <w:rsid w:val="008362A3"/>
    <w:rsid w:val="008362BA"/>
    <w:rsid w:val="0083636D"/>
    <w:rsid w:val="00836385"/>
    <w:rsid w:val="0083638F"/>
    <w:rsid w:val="008363C7"/>
    <w:rsid w:val="00836403"/>
    <w:rsid w:val="00836425"/>
    <w:rsid w:val="0083646F"/>
    <w:rsid w:val="00836547"/>
    <w:rsid w:val="008365DF"/>
    <w:rsid w:val="008365FC"/>
    <w:rsid w:val="008367B0"/>
    <w:rsid w:val="0083689A"/>
    <w:rsid w:val="008368CB"/>
    <w:rsid w:val="00836905"/>
    <w:rsid w:val="008369B4"/>
    <w:rsid w:val="008369CC"/>
    <w:rsid w:val="008369D1"/>
    <w:rsid w:val="00836A4F"/>
    <w:rsid w:val="00836A66"/>
    <w:rsid w:val="00836AC9"/>
    <w:rsid w:val="00836AFD"/>
    <w:rsid w:val="00836C9C"/>
    <w:rsid w:val="00836CB7"/>
    <w:rsid w:val="00836D3C"/>
    <w:rsid w:val="00836D78"/>
    <w:rsid w:val="00836D8A"/>
    <w:rsid w:val="00836FF4"/>
    <w:rsid w:val="00837197"/>
    <w:rsid w:val="0083722E"/>
    <w:rsid w:val="00837349"/>
    <w:rsid w:val="00837461"/>
    <w:rsid w:val="008374F0"/>
    <w:rsid w:val="0083755F"/>
    <w:rsid w:val="008375EA"/>
    <w:rsid w:val="00837A37"/>
    <w:rsid w:val="00837AAC"/>
    <w:rsid w:val="00837AB8"/>
    <w:rsid w:val="00837AD8"/>
    <w:rsid w:val="00837B74"/>
    <w:rsid w:val="00837B95"/>
    <w:rsid w:val="00837BB6"/>
    <w:rsid w:val="00837C53"/>
    <w:rsid w:val="00837C55"/>
    <w:rsid w:val="00837CC6"/>
    <w:rsid w:val="00837D27"/>
    <w:rsid w:val="00837D69"/>
    <w:rsid w:val="00837F39"/>
    <w:rsid w:val="00837FFD"/>
    <w:rsid w:val="00840068"/>
    <w:rsid w:val="00840099"/>
    <w:rsid w:val="00840134"/>
    <w:rsid w:val="0084015B"/>
    <w:rsid w:val="00840188"/>
    <w:rsid w:val="00840220"/>
    <w:rsid w:val="00840474"/>
    <w:rsid w:val="00840490"/>
    <w:rsid w:val="00840570"/>
    <w:rsid w:val="008405D6"/>
    <w:rsid w:val="0084061A"/>
    <w:rsid w:val="00840996"/>
    <w:rsid w:val="008409AD"/>
    <w:rsid w:val="008409E6"/>
    <w:rsid w:val="00840A00"/>
    <w:rsid w:val="00840A25"/>
    <w:rsid w:val="00840A6A"/>
    <w:rsid w:val="00840AD9"/>
    <w:rsid w:val="00840AE2"/>
    <w:rsid w:val="00840B74"/>
    <w:rsid w:val="00840BAC"/>
    <w:rsid w:val="00840CB2"/>
    <w:rsid w:val="00840DAB"/>
    <w:rsid w:val="00840E09"/>
    <w:rsid w:val="00840EA7"/>
    <w:rsid w:val="00840F2C"/>
    <w:rsid w:val="00840F43"/>
    <w:rsid w:val="008410E2"/>
    <w:rsid w:val="00841236"/>
    <w:rsid w:val="00841248"/>
    <w:rsid w:val="0084129E"/>
    <w:rsid w:val="00841438"/>
    <w:rsid w:val="0084144B"/>
    <w:rsid w:val="008414A0"/>
    <w:rsid w:val="00841851"/>
    <w:rsid w:val="008418A6"/>
    <w:rsid w:val="0084194A"/>
    <w:rsid w:val="00841958"/>
    <w:rsid w:val="00841A68"/>
    <w:rsid w:val="00841AA0"/>
    <w:rsid w:val="00841B0F"/>
    <w:rsid w:val="00841C04"/>
    <w:rsid w:val="00841E2A"/>
    <w:rsid w:val="00841E49"/>
    <w:rsid w:val="00841E84"/>
    <w:rsid w:val="00841E88"/>
    <w:rsid w:val="008421FD"/>
    <w:rsid w:val="00842326"/>
    <w:rsid w:val="008423B6"/>
    <w:rsid w:val="008423E1"/>
    <w:rsid w:val="00842417"/>
    <w:rsid w:val="00842465"/>
    <w:rsid w:val="0084246E"/>
    <w:rsid w:val="00842487"/>
    <w:rsid w:val="008424A0"/>
    <w:rsid w:val="008424DA"/>
    <w:rsid w:val="00842512"/>
    <w:rsid w:val="00842530"/>
    <w:rsid w:val="00842537"/>
    <w:rsid w:val="008426F5"/>
    <w:rsid w:val="00842759"/>
    <w:rsid w:val="008427A8"/>
    <w:rsid w:val="00842864"/>
    <w:rsid w:val="008428D1"/>
    <w:rsid w:val="00842934"/>
    <w:rsid w:val="00842B2F"/>
    <w:rsid w:val="00842C17"/>
    <w:rsid w:val="00842C49"/>
    <w:rsid w:val="00842C4C"/>
    <w:rsid w:val="00842C63"/>
    <w:rsid w:val="00842CDB"/>
    <w:rsid w:val="00842D74"/>
    <w:rsid w:val="00842DAA"/>
    <w:rsid w:val="00842DF9"/>
    <w:rsid w:val="00842F11"/>
    <w:rsid w:val="00842FE0"/>
    <w:rsid w:val="00842FF0"/>
    <w:rsid w:val="00843092"/>
    <w:rsid w:val="00843112"/>
    <w:rsid w:val="008432C2"/>
    <w:rsid w:val="008432EE"/>
    <w:rsid w:val="0084346D"/>
    <w:rsid w:val="00843525"/>
    <w:rsid w:val="00843592"/>
    <w:rsid w:val="0084360B"/>
    <w:rsid w:val="008436AF"/>
    <w:rsid w:val="0084372C"/>
    <w:rsid w:val="00843830"/>
    <w:rsid w:val="00843878"/>
    <w:rsid w:val="00843880"/>
    <w:rsid w:val="0084390B"/>
    <w:rsid w:val="00843938"/>
    <w:rsid w:val="00843A5A"/>
    <w:rsid w:val="00843B41"/>
    <w:rsid w:val="00843C84"/>
    <w:rsid w:val="00843CAC"/>
    <w:rsid w:val="00843CB2"/>
    <w:rsid w:val="00843DA3"/>
    <w:rsid w:val="00843DD7"/>
    <w:rsid w:val="00843F08"/>
    <w:rsid w:val="00843F75"/>
    <w:rsid w:val="00843F81"/>
    <w:rsid w:val="00843FF3"/>
    <w:rsid w:val="0084418F"/>
    <w:rsid w:val="00844206"/>
    <w:rsid w:val="0084420A"/>
    <w:rsid w:val="0084427A"/>
    <w:rsid w:val="0084439B"/>
    <w:rsid w:val="0084467A"/>
    <w:rsid w:val="008446C8"/>
    <w:rsid w:val="008446CB"/>
    <w:rsid w:val="008446D5"/>
    <w:rsid w:val="008446F5"/>
    <w:rsid w:val="00844739"/>
    <w:rsid w:val="0084476C"/>
    <w:rsid w:val="0084487A"/>
    <w:rsid w:val="0084487E"/>
    <w:rsid w:val="0084489D"/>
    <w:rsid w:val="008448C1"/>
    <w:rsid w:val="008448E7"/>
    <w:rsid w:val="00844948"/>
    <w:rsid w:val="008449C7"/>
    <w:rsid w:val="008449F9"/>
    <w:rsid w:val="00844AD8"/>
    <w:rsid w:val="00844AF4"/>
    <w:rsid w:val="00844AFA"/>
    <w:rsid w:val="00844D5A"/>
    <w:rsid w:val="00844E33"/>
    <w:rsid w:val="00844F1A"/>
    <w:rsid w:val="00844FB3"/>
    <w:rsid w:val="00845039"/>
    <w:rsid w:val="0084504E"/>
    <w:rsid w:val="0084512C"/>
    <w:rsid w:val="0084524D"/>
    <w:rsid w:val="0084526E"/>
    <w:rsid w:val="00845325"/>
    <w:rsid w:val="00845375"/>
    <w:rsid w:val="00845485"/>
    <w:rsid w:val="00845507"/>
    <w:rsid w:val="00845795"/>
    <w:rsid w:val="008457C6"/>
    <w:rsid w:val="00845820"/>
    <w:rsid w:val="008458BB"/>
    <w:rsid w:val="00845A17"/>
    <w:rsid w:val="00845A2C"/>
    <w:rsid w:val="00845A9A"/>
    <w:rsid w:val="00845B9A"/>
    <w:rsid w:val="00845BB2"/>
    <w:rsid w:val="00845DFC"/>
    <w:rsid w:val="00845E35"/>
    <w:rsid w:val="008460B9"/>
    <w:rsid w:val="008460DC"/>
    <w:rsid w:val="008464E6"/>
    <w:rsid w:val="0084650D"/>
    <w:rsid w:val="00846783"/>
    <w:rsid w:val="00846842"/>
    <w:rsid w:val="008469C2"/>
    <w:rsid w:val="00846A1D"/>
    <w:rsid w:val="00846ADC"/>
    <w:rsid w:val="00846CDE"/>
    <w:rsid w:val="00846D2D"/>
    <w:rsid w:val="00846DFF"/>
    <w:rsid w:val="00846E00"/>
    <w:rsid w:val="00846E13"/>
    <w:rsid w:val="00846E63"/>
    <w:rsid w:val="00846EC3"/>
    <w:rsid w:val="00846EF8"/>
    <w:rsid w:val="00846F72"/>
    <w:rsid w:val="00846FCE"/>
    <w:rsid w:val="00846FF9"/>
    <w:rsid w:val="0084711E"/>
    <w:rsid w:val="00847207"/>
    <w:rsid w:val="008472FF"/>
    <w:rsid w:val="00847347"/>
    <w:rsid w:val="00847484"/>
    <w:rsid w:val="008474AA"/>
    <w:rsid w:val="00847825"/>
    <w:rsid w:val="008478B5"/>
    <w:rsid w:val="008478C4"/>
    <w:rsid w:val="008478CE"/>
    <w:rsid w:val="00847A45"/>
    <w:rsid w:val="00847B07"/>
    <w:rsid w:val="00847BF5"/>
    <w:rsid w:val="00847C1A"/>
    <w:rsid w:val="00847C34"/>
    <w:rsid w:val="00847CAD"/>
    <w:rsid w:val="00847D55"/>
    <w:rsid w:val="00847E0B"/>
    <w:rsid w:val="00847E1A"/>
    <w:rsid w:val="00847F5F"/>
    <w:rsid w:val="0085007E"/>
    <w:rsid w:val="008500C4"/>
    <w:rsid w:val="008500F1"/>
    <w:rsid w:val="0085010F"/>
    <w:rsid w:val="0085028C"/>
    <w:rsid w:val="00850320"/>
    <w:rsid w:val="00850357"/>
    <w:rsid w:val="00850489"/>
    <w:rsid w:val="00850513"/>
    <w:rsid w:val="00850553"/>
    <w:rsid w:val="00850564"/>
    <w:rsid w:val="0085060A"/>
    <w:rsid w:val="008507CE"/>
    <w:rsid w:val="0085088D"/>
    <w:rsid w:val="00850892"/>
    <w:rsid w:val="00850910"/>
    <w:rsid w:val="00850A73"/>
    <w:rsid w:val="00850ADC"/>
    <w:rsid w:val="00850AED"/>
    <w:rsid w:val="00850C48"/>
    <w:rsid w:val="00850D25"/>
    <w:rsid w:val="00850E75"/>
    <w:rsid w:val="00850ED5"/>
    <w:rsid w:val="00850F28"/>
    <w:rsid w:val="00850F4D"/>
    <w:rsid w:val="00850F9D"/>
    <w:rsid w:val="00850FF1"/>
    <w:rsid w:val="008510BD"/>
    <w:rsid w:val="008511E5"/>
    <w:rsid w:val="00851340"/>
    <w:rsid w:val="0085142A"/>
    <w:rsid w:val="00851572"/>
    <w:rsid w:val="00851608"/>
    <w:rsid w:val="00851649"/>
    <w:rsid w:val="00851A24"/>
    <w:rsid w:val="00851AEA"/>
    <w:rsid w:val="00851C2E"/>
    <w:rsid w:val="00851D2F"/>
    <w:rsid w:val="00851F46"/>
    <w:rsid w:val="00851F4B"/>
    <w:rsid w:val="00851F7B"/>
    <w:rsid w:val="00851FF4"/>
    <w:rsid w:val="00852069"/>
    <w:rsid w:val="00852082"/>
    <w:rsid w:val="0085213F"/>
    <w:rsid w:val="00852177"/>
    <w:rsid w:val="0085235E"/>
    <w:rsid w:val="008524A5"/>
    <w:rsid w:val="00852538"/>
    <w:rsid w:val="00852595"/>
    <w:rsid w:val="00852614"/>
    <w:rsid w:val="00852656"/>
    <w:rsid w:val="00852662"/>
    <w:rsid w:val="008527BE"/>
    <w:rsid w:val="008528D0"/>
    <w:rsid w:val="00852992"/>
    <w:rsid w:val="008529AD"/>
    <w:rsid w:val="00852AC4"/>
    <w:rsid w:val="00852B0B"/>
    <w:rsid w:val="00852B2E"/>
    <w:rsid w:val="00852BBD"/>
    <w:rsid w:val="00852C65"/>
    <w:rsid w:val="00852C9E"/>
    <w:rsid w:val="00852D4C"/>
    <w:rsid w:val="00852DA1"/>
    <w:rsid w:val="00852DAD"/>
    <w:rsid w:val="00852DBF"/>
    <w:rsid w:val="00852F20"/>
    <w:rsid w:val="00852F30"/>
    <w:rsid w:val="00852FF6"/>
    <w:rsid w:val="008530D1"/>
    <w:rsid w:val="0085334A"/>
    <w:rsid w:val="008533CF"/>
    <w:rsid w:val="008533EB"/>
    <w:rsid w:val="008534DE"/>
    <w:rsid w:val="00853547"/>
    <w:rsid w:val="00853667"/>
    <w:rsid w:val="008536C4"/>
    <w:rsid w:val="008536C8"/>
    <w:rsid w:val="008536F5"/>
    <w:rsid w:val="00853762"/>
    <w:rsid w:val="0085382D"/>
    <w:rsid w:val="008538A7"/>
    <w:rsid w:val="00853948"/>
    <w:rsid w:val="0085394C"/>
    <w:rsid w:val="00853993"/>
    <w:rsid w:val="008539E5"/>
    <w:rsid w:val="008539F8"/>
    <w:rsid w:val="00853B9E"/>
    <w:rsid w:val="00853CAD"/>
    <w:rsid w:val="00853CC6"/>
    <w:rsid w:val="00853D2D"/>
    <w:rsid w:val="00853D40"/>
    <w:rsid w:val="00853DE9"/>
    <w:rsid w:val="00853E38"/>
    <w:rsid w:val="00853EA8"/>
    <w:rsid w:val="00853EB1"/>
    <w:rsid w:val="00853EF3"/>
    <w:rsid w:val="00853F1E"/>
    <w:rsid w:val="00853F93"/>
    <w:rsid w:val="00853FF0"/>
    <w:rsid w:val="00854012"/>
    <w:rsid w:val="0085409E"/>
    <w:rsid w:val="00854172"/>
    <w:rsid w:val="0085417C"/>
    <w:rsid w:val="008541C2"/>
    <w:rsid w:val="008541C5"/>
    <w:rsid w:val="00854209"/>
    <w:rsid w:val="00854234"/>
    <w:rsid w:val="0085432D"/>
    <w:rsid w:val="008544D3"/>
    <w:rsid w:val="008545A0"/>
    <w:rsid w:val="008546C6"/>
    <w:rsid w:val="008546FC"/>
    <w:rsid w:val="00854730"/>
    <w:rsid w:val="00854749"/>
    <w:rsid w:val="00854830"/>
    <w:rsid w:val="0085487A"/>
    <w:rsid w:val="00854898"/>
    <w:rsid w:val="008548CA"/>
    <w:rsid w:val="00854990"/>
    <w:rsid w:val="00854998"/>
    <w:rsid w:val="00854A47"/>
    <w:rsid w:val="00854AE5"/>
    <w:rsid w:val="00854AEA"/>
    <w:rsid w:val="00854B7E"/>
    <w:rsid w:val="00854BBF"/>
    <w:rsid w:val="00854BC7"/>
    <w:rsid w:val="00854CEB"/>
    <w:rsid w:val="00854D6C"/>
    <w:rsid w:val="00854DE9"/>
    <w:rsid w:val="00854EC3"/>
    <w:rsid w:val="00854F94"/>
    <w:rsid w:val="00854FB5"/>
    <w:rsid w:val="0085508F"/>
    <w:rsid w:val="008551BE"/>
    <w:rsid w:val="0085520E"/>
    <w:rsid w:val="008552F8"/>
    <w:rsid w:val="0085533A"/>
    <w:rsid w:val="00855375"/>
    <w:rsid w:val="008553B3"/>
    <w:rsid w:val="00855616"/>
    <w:rsid w:val="00855771"/>
    <w:rsid w:val="00855792"/>
    <w:rsid w:val="008557D0"/>
    <w:rsid w:val="008558E1"/>
    <w:rsid w:val="008558E7"/>
    <w:rsid w:val="00855AE9"/>
    <w:rsid w:val="00855B19"/>
    <w:rsid w:val="00855CCF"/>
    <w:rsid w:val="00855CE9"/>
    <w:rsid w:val="00855D1A"/>
    <w:rsid w:val="00855D33"/>
    <w:rsid w:val="00855D65"/>
    <w:rsid w:val="00855F2C"/>
    <w:rsid w:val="00855FC3"/>
    <w:rsid w:val="00856090"/>
    <w:rsid w:val="008560CD"/>
    <w:rsid w:val="00856216"/>
    <w:rsid w:val="00856358"/>
    <w:rsid w:val="00856411"/>
    <w:rsid w:val="00856545"/>
    <w:rsid w:val="0085656E"/>
    <w:rsid w:val="008565CF"/>
    <w:rsid w:val="00856617"/>
    <w:rsid w:val="0085666F"/>
    <w:rsid w:val="00856685"/>
    <w:rsid w:val="008566F9"/>
    <w:rsid w:val="00856701"/>
    <w:rsid w:val="008567B3"/>
    <w:rsid w:val="00856856"/>
    <w:rsid w:val="008569D0"/>
    <w:rsid w:val="00856A75"/>
    <w:rsid w:val="00856AAB"/>
    <w:rsid w:val="00856B30"/>
    <w:rsid w:val="00856B48"/>
    <w:rsid w:val="00856BB5"/>
    <w:rsid w:val="00856C51"/>
    <w:rsid w:val="00856C58"/>
    <w:rsid w:val="00856CB2"/>
    <w:rsid w:val="00856D74"/>
    <w:rsid w:val="00856F01"/>
    <w:rsid w:val="00857013"/>
    <w:rsid w:val="00857030"/>
    <w:rsid w:val="0085717B"/>
    <w:rsid w:val="008571E2"/>
    <w:rsid w:val="0085722F"/>
    <w:rsid w:val="008572E0"/>
    <w:rsid w:val="00857386"/>
    <w:rsid w:val="00857393"/>
    <w:rsid w:val="00857408"/>
    <w:rsid w:val="0085743D"/>
    <w:rsid w:val="008574CF"/>
    <w:rsid w:val="00857614"/>
    <w:rsid w:val="00857650"/>
    <w:rsid w:val="008576F6"/>
    <w:rsid w:val="008576FB"/>
    <w:rsid w:val="0085773F"/>
    <w:rsid w:val="0085774A"/>
    <w:rsid w:val="008577A6"/>
    <w:rsid w:val="008577A8"/>
    <w:rsid w:val="008577B6"/>
    <w:rsid w:val="008577C4"/>
    <w:rsid w:val="008577C6"/>
    <w:rsid w:val="00857A00"/>
    <w:rsid w:val="00857A61"/>
    <w:rsid w:val="00857B03"/>
    <w:rsid w:val="00857B85"/>
    <w:rsid w:val="00857B9B"/>
    <w:rsid w:val="00857BDE"/>
    <w:rsid w:val="00857CD7"/>
    <w:rsid w:val="00857D03"/>
    <w:rsid w:val="00857D72"/>
    <w:rsid w:val="00857EA6"/>
    <w:rsid w:val="00857EF4"/>
    <w:rsid w:val="00857F22"/>
    <w:rsid w:val="008600C3"/>
    <w:rsid w:val="00860167"/>
    <w:rsid w:val="0086019C"/>
    <w:rsid w:val="0086027E"/>
    <w:rsid w:val="008602DC"/>
    <w:rsid w:val="00860365"/>
    <w:rsid w:val="008604CF"/>
    <w:rsid w:val="008605CF"/>
    <w:rsid w:val="0086064B"/>
    <w:rsid w:val="008606B6"/>
    <w:rsid w:val="008606C4"/>
    <w:rsid w:val="00860760"/>
    <w:rsid w:val="008607A0"/>
    <w:rsid w:val="00860866"/>
    <w:rsid w:val="0086087E"/>
    <w:rsid w:val="00860927"/>
    <w:rsid w:val="008609BC"/>
    <w:rsid w:val="00860AE8"/>
    <w:rsid w:val="00860B1F"/>
    <w:rsid w:val="00860C4E"/>
    <w:rsid w:val="00860C87"/>
    <w:rsid w:val="00860D21"/>
    <w:rsid w:val="00860D72"/>
    <w:rsid w:val="00860F86"/>
    <w:rsid w:val="00860F97"/>
    <w:rsid w:val="008610A9"/>
    <w:rsid w:val="008610CC"/>
    <w:rsid w:val="00861108"/>
    <w:rsid w:val="00861296"/>
    <w:rsid w:val="008612A7"/>
    <w:rsid w:val="00861300"/>
    <w:rsid w:val="00861335"/>
    <w:rsid w:val="0086138B"/>
    <w:rsid w:val="008613A3"/>
    <w:rsid w:val="0086141C"/>
    <w:rsid w:val="00861426"/>
    <w:rsid w:val="00861427"/>
    <w:rsid w:val="008615C3"/>
    <w:rsid w:val="00861603"/>
    <w:rsid w:val="00861630"/>
    <w:rsid w:val="00861655"/>
    <w:rsid w:val="008616B2"/>
    <w:rsid w:val="008616BD"/>
    <w:rsid w:val="0086170A"/>
    <w:rsid w:val="00861746"/>
    <w:rsid w:val="008617C4"/>
    <w:rsid w:val="008618AC"/>
    <w:rsid w:val="008618F3"/>
    <w:rsid w:val="00861927"/>
    <w:rsid w:val="0086199C"/>
    <w:rsid w:val="00861ABD"/>
    <w:rsid w:val="00861AF3"/>
    <w:rsid w:val="00861B18"/>
    <w:rsid w:val="00861B53"/>
    <w:rsid w:val="00861B5E"/>
    <w:rsid w:val="00861D15"/>
    <w:rsid w:val="00861D57"/>
    <w:rsid w:val="00861D68"/>
    <w:rsid w:val="00861DAB"/>
    <w:rsid w:val="00861E0F"/>
    <w:rsid w:val="00861E38"/>
    <w:rsid w:val="00861F21"/>
    <w:rsid w:val="00861F7D"/>
    <w:rsid w:val="00862032"/>
    <w:rsid w:val="00862036"/>
    <w:rsid w:val="0086211E"/>
    <w:rsid w:val="0086219C"/>
    <w:rsid w:val="008621A4"/>
    <w:rsid w:val="008621C7"/>
    <w:rsid w:val="00862257"/>
    <w:rsid w:val="008622A4"/>
    <w:rsid w:val="008622C7"/>
    <w:rsid w:val="008622C9"/>
    <w:rsid w:val="008622D0"/>
    <w:rsid w:val="008624D3"/>
    <w:rsid w:val="0086255E"/>
    <w:rsid w:val="0086262C"/>
    <w:rsid w:val="008626AF"/>
    <w:rsid w:val="008626CE"/>
    <w:rsid w:val="0086280E"/>
    <w:rsid w:val="0086286F"/>
    <w:rsid w:val="00862872"/>
    <w:rsid w:val="0086287B"/>
    <w:rsid w:val="008628A3"/>
    <w:rsid w:val="00862915"/>
    <w:rsid w:val="00862953"/>
    <w:rsid w:val="008629C4"/>
    <w:rsid w:val="008629CE"/>
    <w:rsid w:val="00862A03"/>
    <w:rsid w:val="00862A63"/>
    <w:rsid w:val="00862AEC"/>
    <w:rsid w:val="00862B34"/>
    <w:rsid w:val="00862D63"/>
    <w:rsid w:val="00862E02"/>
    <w:rsid w:val="00862E67"/>
    <w:rsid w:val="00862F26"/>
    <w:rsid w:val="00862F34"/>
    <w:rsid w:val="00862FC4"/>
    <w:rsid w:val="00863014"/>
    <w:rsid w:val="00863089"/>
    <w:rsid w:val="00863157"/>
    <w:rsid w:val="008631B7"/>
    <w:rsid w:val="0086321A"/>
    <w:rsid w:val="008632D5"/>
    <w:rsid w:val="00863354"/>
    <w:rsid w:val="00863398"/>
    <w:rsid w:val="008633C1"/>
    <w:rsid w:val="00863492"/>
    <w:rsid w:val="008634D1"/>
    <w:rsid w:val="00863686"/>
    <w:rsid w:val="008639CC"/>
    <w:rsid w:val="008639DA"/>
    <w:rsid w:val="00863A4C"/>
    <w:rsid w:val="00863A52"/>
    <w:rsid w:val="00863B65"/>
    <w:rsid w:val="00863BF4"/>
    <w:rsid w:val="00863DEE"/>
    <w:rsid w:val="00863E4A"/>
    <w:rsid w:val="00863F05"/>
    <w:rsid w:val="00863F15"/>
    <w:rsid w:val="00864065"/>
    <w:rsid w:val="008640D5"/>
    <w:rsid w:val="008641F4"/>
    <w:rsid w:val="0086425F"/>
    <w:rsid w:val="00864263"/>
    <w:rsid w:val="008642DF"/>
    <w:rsid w:val="0086436F"/>
    <w:rsid w:val="008643B2"/>
    <w:rsid w:val="008644C0"/>
    <w:rsid w:val="008644DE"/>
    <w:rsid w:val="00864511"/>
    <w:rsid w:val="00864610"/>
    <w:rsid w:val="00864669"/>
    <w:rsid w:val="0086466F"/>
    <w:rsid w:val="008647FE"/>
    <w:rsid w:val="008648A0"/>
    <w:rsid w:val="008648A9"/>
    <w:rsid w:val="0086490F"/>
    <w:rsid w:val="00864A20"/>
    <w:rsid w:val="00864A58"/>
    <w:rsid w:val="00864A5A"/>
    <w:rsid w:val="00864AB1"/>
    <w:rsid w:val="00864AC5"/>
    <w:rsid w:val="00864B0E"/>
    <w:rsid w:val="00864B25"/>
    <w:rsid w:val="00864B91"/>
    <w:rsid w:val="00864B99"/>
    <w:rsid w:val="00864BCC"/>
    <w:rsid w:val="00864C68"/>
    <w:rsid w:val="00864CCD"/>
    <w:rsid w:val="00864CE6"/>
    <w:rsid w:val="00864E23"/>
    <w:rsid w:val="00864E59"/>
    <w:rsid w:val="00864E61"/>
    <w:rsid w:val="00864F18"/>
    <w:rsid w:val="00864F3D"/>
    <w:rsid w:val="00864FA8"/>
    <w:rsid w:val="00865052"/>
    <w:rsid w:val="00865087"/>
    <w:rsid w:val="008650CD"/>
    <w:rsid w:val="008651FF"/>
    <w:rsid w:val="00865279"/>
    <w:rsid w:val="00865282"/>
    <w:rsid w:val="008653B6"/>
    <w:rsid w:val="00865498"/>
    <w:rsid w:val="008654F9"/>
    <w:rsid w:val="00865509"/>
    <w:rsid w:val="0086556B"/>
    <w:rsid w:val="0086558A"/>
    <w:rsid w:val="0086568E"/>
    <w:rsid w:val="008656D6"/>
    <w:rsid w:val="00865701"/>
    <w:rsid w:val="008657B3"/>
    <w:rsid w:val="0086598B"/>
    <w:rsid w:val="0086598D"/>
    <w:rsid w:val="00865B28"/>
    <w:rsid w:val="00865C60"/>
    <w:rsid w:val="00865CC3"/>
    <w:rsid w:val="00865D04"/>
    <w:rsid w:val="00865D24"/>
    <w:rsid w:val="00865F55"/>
    <w:rsid w:val="00865F82"/>
    <w:rsid w:val="00865FBA"/>
    <w:rsid w:val="008660AC"/>
    <w:rsid w:val="00866105"/>
    <w:rsid w:val="0086610A"/>
    <w:rsid w:val="00866169"/>
    <w:rsid w:val="008661E0"/>
    <w:rsid w:val="00866292"/>
    <w:rsid w:val="008662EC"/>
    <w:rsid w:val="008663A4"/>
    <w:rsid w:val="0086644C"/>
    <w:rsid w:val="0086653F"/>
    <w:rsid w:val="00866721"/>
    <w:rsid w:val="00866722"/>
    <w:rsid w:val="00866798"/>
    <w:rsid w:val="00866B45"/>
    <w:rsid w:val="00866BBE"/>
    <w:rsid w:val="00866C0C"/>
    <w:rsid w:val="00866C3E"/>
    <w:rsid w:val="00866CF2"/>
    <w:rsid w:val="00866FE5"/>
    <w:rsid w:val="008670B6"/>
    <w:rsid w:val="008670D4"/>
    <w:rsid w:val="00867120"/>
    <w:rsid w:val="0086714B"/>
    <w:rsid w:val="008672DC"/>
    <w:rsid w:val="0086737C"/>
    <w:rsid w:val="008673F4"/>
    <w:rsid w:val="00867470"/>
    <w:rsid w:val="00867673"/>
    <w:rsid w:val="00867745"/>
    <w:rsid w:val="00867765"/>
    <w:rsid w:val="008677DE"/>
    <w:rsid w:val="008677ED"/>
    <w:rsid w:val="00867838"/>
    <w:rsid w:val="008679EF"/>
    <w:rsid w:val="00867A61"/>
    <w:rsid w:val="00867B8E"/>
    <w:rsid w:val="00867BE7"/>
    <w:rsid w:val="00867C63"/>
    <w:rsid w:val="00867F31"/>
    <w:rsid w:val="00867F4D"/>
    <w:rsid w:val="00867F69"/>
    <w:rsid w:val="00867FB0"/>
    <w:rsid w:val="00870096"/>
    <w:rsid w:val="00870155"/>
    <w:rsid w:val="0087016D"/>
    <w:rsid w:val="0087037C"/>
    <w:rsid w:val="00870507"/>
    <w:rsid w:val="00870580"/>
    <w:rsid w:val="00870613"/>
    <w:rsid w:val="00870663"/>
    <w:rsid w:val="00870766"/>
    <w:rsid w:val="00870783"/>
    <w:rsid w:val="008707A4"/>
    <w:rsid w:val="00870831"/>
    <w:rsid w:val="008708E1"/>
    <w:rsid w:val="008709C6"/>
    <w:rsid w:val="00870A15"/>
    <w:rsid w:val="00870BC4"/>
    <w:rsid w:val="00870BD0"/>
    <w:rsid w:val="00870C7E"/>
    <w:rsid w:val="00870DC9"/>
    <w:rsid w:val="00870F72"/>
    <w:rsid w:val="00871043"/>
    <w:rsid w:val="00871072"/>
    <w:rsid w:val="0087107A"/>
    <w:rsid w:val="0087127D"/>
    <w:rsid w:val="0087128E"/>
    <w:rsid w:val="008712D6"/>
    <w:rsid w:val="008712E1"/>
    <w:rsid w:val="0087130F"/>
    <w:rsid w:val="008713CE"/>
    <w:rsid w:val="0087140C"/>
    <w:rsid w:val="00871418"/>
    <w:rsid w:val="0087148E"/>
    <w:rsid w:val="0087149F"/>
    <w:rsid w:val="00871530"/>
    <w:rsid w:val="008715EC"/>
    <w:rsid w:val="00871613"/>
    <w:rsid w:val="00871681"/>
    <w:rsid w:val="008716F1"/>
    <w:rsid w:val="00871702"/>
    <w:rsid w:val="008717A5"/>
    <w:rsid w:val="00871886"/>
    <w:rsid w:val="00871893"/>
    <w:rsid w:val="00871979"/>
    <w:rsid w:val="00871A65"/>
    <w:rsid w:val="00871B6E"/>
    <w:rsid w:val="00871B9A"/>
    <w:rsid w:val="00871C2B"/>
    <w:rsid w:val="00871C33"/>
    <w:rsid w:val="00871CF9"/>
    <w:rsid w:val="00871D57"/>
    <w:rsid w:val="00871E66"/>
    <w:rsid w:val="00871E79"/>
    <w:rsid w:val="00871F9F"/>
    <w:rsid w:val="00872076"/>
    <w:rsid w:val="008720A3"/>
    <w:rsid w:val="008720E6"/>
    <w:rsid w:val="00872143"/>
    <w:rsid w:val="00872153"/>
    <w:rsid w:val="008722F3"/>
    <w:rsid w:val="00872318"/>
    <w:rsid w:val="00872402"/>
    <w:rsid w:val="008724C0"/>
    <w:rsid w:val="00872527"/>
    <w:rsid w:val="0087260B"/>
    <w:rsid w:val="0087263A"/>
    <w:rsid w:val="00872759"/>
    <w:rsid w:val="0087276C"/>
    <w:rsid w:val="0087282B"/>
    <w:rsid w:val="00872832"/>
    <w:rsid w:val="0087285A"/>
    <w:rsid w:val="0087285C"/>
    <w:rsid w:val="0087289A"/>
    <w:rsid w:val="0087289C"/>
    <w:rsid w:val="008728EA"/>
    <w:rsid w:val="00872AF7"/>
    <w:rsid w:val="00872BAB"/>
    <w:rsid w:val="00872C2B"/>
    <w:rsid w:val="00872CC3"/>
    <w:rsid w:val="00872D24"/>
    <w:rsid w:val="00872D26"/>
    <w:rsid w:val="00872D5E"/>
    <w:rsid w:val="00872D6F"/>
    <w:rsid w:val="00872F03"/>
    <w:rsid w:val="00872F89"/>
    <w:rsid w:val="008730CC"/>
    <w:rsid w:val="008730CE"/>
    <w:rsid w:val="008730F1"/>
    <w:rsid w:val="0087319D"/>
    <w:rsid w:val="00873222"/>
    <w:rsid w:val="00873254"/>
    <w:rsid w:val="008732D6"/>
    <w:rsid w:val="008732EC"/>
    <w:rsid w:val="00873305"/>
    <w:rsid w:val="00873319"/>
    <w:rsid w:val="008733F7"/>
    <w:rsid w:val="0087349E"/>
    <w:rsid w:val="008734C9"/>
    <w:rsid w:val="008735C0"/>
    <w:rsid w:val="0087366A"/>
    <w:rsid w:val="00873779"/>
    <w:rsid w:val="00873795"/>
    <w:rsid w:val="008738D7"/>
    <w:rsid w:val="008739D6"/>
    <w:rsid w:val="00873A2D"/>
    <w:rsid w:val="00873A64"/>
    <w:rsid w:val="00873B04"/>
    <w:rsid w:val="00873B34"/>
    <w:rsid w:val="00873B43"/>
    <w:rsid w:val="00873C02"/>
    <w:rsid w:val="00873C47"/>
    <w:rsid w:val="00873D5E"/>
    <w:rsid w:val="00873DAC"/>
    <w:rsid w:val="00873DCE"/>
    <w:rsid w:val="00873EF4"/>
    <w:rsid w:val="00873F32"/>
    <w:rsid w:val="00873F40"/>
    <w:rsid w:val="0087401E"/>
    <w:rsid w:val="008740E3"/>
    <w:rsid w:val="00874119"/>
    <w:rsid w:val="00874214"/>
    <w:rsid w:val="0087421D"/>
    <w:rsid w:val="00874375"/>
    <w:rsid w:val="008743B6"/>
    <w:rsid w:val="008743CA"/>
    <w:rsid w:val="0087440C"/>
    <w:rsid w:val="0087446C"/>
    <w:rsid w:val="008745F5"/>
    <w:rsid w:val="008746F8"/>
    <w:rsid w:val="0087480D"/>
    <w:rsid w:val="00874823"/>
    <w:rsid w:val="0087488A"/>
    <w:rsid w:val="00874915"/>
    <w:rsid w:val="0087495E"/>
    <w:rsid w:val="00874A7C"/>
    <w:rsid w:val="00874A8F"/>
    <w:rsid w:val="00874AF3"/>
    <w:rsid w:val="00874B0B"/>
    <w:rsid w:val="00874DAC"/>
    <w:rsid w:val="00874DF6"/>
    <w:rsid w:val="00874FA3"/>
    <w:rsid w:val="00874FF7"/>
    <w:rsid w:val="00875003"/>
    <w:rsid w:val="008750E1"/>
    <w:rsid w:val="00875136"/>
    <w:rsid w:val="008752A2"/>
    <w:rsid w:val="008752DC"/>
    <w:rsid w:val="008753B3"/>
    <w:rsid w:val="008753D3"/>
    <w:rsid w:val="0087543C"/>
    <w:rsid w:val="008754F5"/>
    <w:rsid w:val="00875660"/>
    <w:rsid w:val="0087566F"/>
    <w:rsid w:val="0087574D"/>
    <w:rsid w:val="008757FD"/>
    <w:rsid w:val="00875821"/>
    <w:rsid w:val="00875865"/>
    <w:rsid w:val="008758F7"/>
    <w:rsid w:val="00875B21"/>
    <w:rsid w:val="00875B5A"/>
    <w:rsid w:val="00875C47"/>
    <w:rsid w:val="00875C50"/>
    <w:rsid w:val="00875D15"/>
    <w:rsid w:val="00875D40"/>
    <w:rsid w:val="00875D59"/>
    <w:rsid w:val="00875E17"/>
    <w:rsid w:val="00875E7B"/>
    <w:rsid w:val="00875ECE"/>
    <w:rsid w:val="00875F1F"/>
    <w:rsid w:val="00876040"/>
    <w:rsid w:val="0087608A"/>
    <w:rsid w:val="00876098"/>
    <w:rsid w:val="0087612E"/>
    <w:rsid w:val="008761B5"/>
    <w:rsid w:val="0087628E"/>
    <w:rsid w:val="00876319"/>
    <w:rsid w:val="008763FD"/>
    <w:rsid w:val="008764C3"/>
    <w:rsid w:val="008765BB"/>
    <w:rsid w:val="008765D9"/>
    <w:rsid w:val="00876771"/>
    <w:rsid w:val="00876785"/>
    <w:rsid w:val="008767C4"/>
    <w:rsid w:val="00876991"/>
    <w:rsid w:val="008769DA"/>
    <w:rsid w:val="00876B95"/>
    <w:rsid w:val="00876C62"/>
    <w:rsid w:val="00876D71"/>
    <w:rsid w:val="00876E57"/>
    <w:rsid w:val="00876E92"/>
    <w:rsid w:val="00876ECF"/>
    <w:rsid w:val="00876F0B"/>
    <w:rsid w:val="008771F4"/>
    <w:rsid w:val="008772DD"/>
    <w:rsid w:val="00877308"/>
    <w:rsid w:val="00877349"/>
    <w:rsid w:val="00877387"/>
    <w:rsid w:val="0087742E"/>
    <w:rsid w:val="00877474"/>
    <w:rsid w:val="008774CE"/>
    <w:rsid w:val="00877559"/>
    <w:rsid w:val="008775BF"/>
    <w:rsid w:val="0087764A"/>
    <w:rsid w:val="008776A4"/>
    <w:rsid w:val="00877707"/>
    <w:rsid w:val="008777C5"/>
    <w:rsid w:val="00877930"/>
    <w:rsid w:val="008779AF"/>
    <w:rsid w:val="008779C2"/>
    <w:rsid w:val="00877A68"/>
    <w:rsid w:val="00877A94"/>
    <w:rsid w:val="00877ACF"/>
    <w:rsid w:val="00877AFD"/>
    <w:rsid w:val="00877B40"/>
    <w:rsid w:val="00877C41"/>
    <w:rsid w:val="00877CA7"/>
    <w:rsid w:val="00877CF0"/>
    <w:rsid w:val="00877DF4"/>
    <w:rsid w:val="00877F82"/>
    <w:rsid w:val="00877FBA"/>
    <w:rsid w:val="0087A871"/>
    <w:rsid w:val="0088004E"/>
    <w:rsid w:val="00880051"/>
    <w:rsid w:val="00880067"/>
    <w:rsid w:val="0088006C"/>
    <w:rsid w:val="00880079"/>
    <w:rsid w:val="008800F7"/>
    <w:rsid w:val="00880412"/>
    <w:rsid w:val="00880478"/>
    <w:rsid w:val="00880480"/>
    <w:rsid w:val="0088048D"/>
    <w:rsid w:val="0088067E"/>
    <w:rsid w:val="0088072D"/>
    <w:rsid w:val="00880802"/>
    <w:rsid w:val="00880A23"/>
    <w:rsid w:val="00880A97"/>
    <w:rsid w:val="00880AD8"/>
    <w:rsid w:val="00880C2C"/>
    <w:rsid w:val="00880C60"/>
    <w:rsid w:val="00880CE0"/>
    <w:rsid w:val="00880D0F"/>
    <w:rsid w:val="00880DFE"/>
    <w:rsid w:val="00880E2E"/>
    <w:rsid w:val="00880E37"/>
    <w:rsid w:val="00880E86"/>
    <w:rsid w:val="00880EB0"/>
    <w:rsid w:val="00880ED5"/>
    <w:rsid w:val="00880EFD"/>
    <w:rsid w:val="00880FBD"/>
    <w:rsid w:val="0088100D"/>
    <w:rsid w:val="0088104B"/>
    <w:rsid w:val="0088108E"/>
    <w:rsid w:val="00881104"/>
    <w:rsid w:val="00881135"/>
    <w:rsid w:val="0088120A"/>
    <w:rsid w:val="008813B1"/>
    <w:rsid w:val="00881404"/>
    <w:rsid w:val="0088156E"/>
    <w:rsid w:val="00881609"/>
    <w:rsid w:val="0088166C"/>
    <w:rsid w:val="00881778"/>
    <w:rsid w:val="008818F0"/>
    <w:rsid w:val="00881901"/>
    <w:rsid w:val="0088198F"/>
    <w:rsid w:val="00881B14"/>
    <w:rsid w:val="00881BAF"/>
    <w:rsid w:val="00881C1D"/>
    <w:rsid w:val="00881C4F"/>
    <w:rsid w:val="00881D80"/>
    <w:rsid w:val="00881DAA"/>
    <w:rsid w:val="00882015"/>
    <w:rsid w:val="00882064"/>
    <w:rsid w:val="00882092"/>
    <w:rsid w:val="00882122"/>
    <w:rsid w:val="008821BB"/>
    <w:rsid w:val="0088229F"/>
    <w:rsid w:val="008822D2"/>
    <w:rsid w:val="0088235A"/>
    <w:rsid w:val="00882366"/>
    <w:rsid w:val="008823CF"/>
    <w:rsid w:val="008824EC"/>
    <w:rsid w:val="0088254B"/>
    <w:rsid w:val="00882592"/>
    <w:rsid w:val="008826DA"/>
    <w:rsid w:val="00882724"/>
    <w:rsid w:val="00882754"/>
    <w:rsid w:val="008828C2"/>
    <w:rsid w:val="008828DF"/>
    <w:rsid w:val="00882AC8"/>
    <w:rsid w:val="00882B03"/>
    <w:rsid w:val="00882B84"/>
    <w:rsid w:val="00882BA5"/>
    <w:rsid w:val="00882C7F"/>
    <w:rsid w:val="00882C99"/>
    <w:rsid w:val="00882D8C"/>
    <w:rsid w:val="00882FB0"/>
    <w:rsid w:val="00882FC1"/>
    <w:rsid w:val="00883029"/>
    <w:rsid w:val="00883262"/>
    <w:rsid w:val="008832CD"/>
    <w:rsid w:val="008832FE"/>
    <w:rsid w:val="0088333C"/>
    <w:rsid w:val="00883461"/>
    <w:rsid w:val="008834C1"/>
    <w:rsid w:val="008834F7"/>
    <w:rsid w:val="00883662"/>
    <w:rsid w:val="00883755"/>
    <w:rsid w:val="008837FF"/>
    <w:rsid w:val="0088387D"/>
    <w:rsid w:val="0088389D"/>
    <w:rsid w:val="008839B7"/>
    <w:rsid w:val="00883A14"/>
    <w:rsid w:val="00883A15"/>
    <w:rsid w:val="00883BBA"/>
    <w:rsid w:val="00883CA3"/>
    <w:rsid w:val="00883CD8"/>
    <w:rsid w:val="00883D5B"/>
    <w:rsid w:val="00883DE7"/>
    <w:rsid w:val="00883EAB"/>
    <w:rsid w:val="00883EC5"/>
    <w:rsid w:val="00883EEF"/>
    <w:rsid w:val="00883F03"/>
    <w:rsid w:val="008840FB"/>
    <w:rsid w:val="008841C5"/>
    <w:rsid w:val="0088426D"/>
    <w:rsid w:val="00884416"/>
    <w:rsid w:val="00884442"/>
    <w:rsid w:val="0088446C"/>
    <w:rsid w:val="0088453D"/>
    <w:rsid w:val="008846AB"/>
    <w:rsid w:val="00884840"/>
    <w:rsid w:val="00884870"/>
    <w:rsid w:val="008849B0"/>
    <w:rsid w:val="008849BC"/>
    <w:rsid w:val="00884A09"/>
    <w:rsid w:val="00884B9F"/>
    <w:rsid w:val="00884CE0"/>
    <w:rsid w:val="00884E5C"/>
    <w:rsid w:val="00884ECE"/>
    <w:rsid w:val="00884F59"/>
    <w:rsid w:val="0088507D"/>
    <w:rsid w:val="008850F5"/>
    <w:rsid w:val="00885142"/>
    <w:rsid w:val="0088520F"/>
    <w:rsid w:val="00885242"/>
    <w:rsid w:val="00885261"/>
    <w:rsid w:val="00885463"/>
    <w:rsid w:val="0088559B"/>
    <w:rsid w:val="00885883"/>
    <w:rsid w:val="00885898"/>
    <w:rsid w:val="008858ED"/>
    <w:rsid w:val="00885935"/>
    <w:rsid w:val="00885954"/>
    <w:rsid w:val="008859C7"/>
    <w:rsid w:val="00885A38"/>
    <w:rsid w:val="00885BE7"/>
    <w:rsid w:val="00885C58"/>
    <w:rsid w:val="00885E43"/>
    <w:rsid w:val="00885F7A"/>
    <w:rsid w:val="00885F80"/>
    <w:rsid w:val="00885FAD"/>
    <w:rsid w:val="00885FEA"/>
    <w:rsid w:val="00886015"/>
    <w:rsid w:val="00886087"/>
    <w:rsid w:val="008860BB"/>
    <w:rsid w:val="008860EC"/>
    <w:rsid w:val="0088624B"/>
    <w:rsid w:val="00886299"/>
    <w:rsid w:val="0088665E"/>
    <w:rsid w:val="0088670E"/>
    <w:rsid w:val="00886772"/>
    <w:rsid w:val="00886932"/>
    <w:rsid w:val="00886950"/>
    <w:rsid w:val="00886A18"/>
    <w:rsid w:val="00886B6E"/>
    <w:rsid w:val="00886BB0"/>
    <w:rsid w:val="00886BDE"/>
    <w:rsid w:val="00886DD6"/>
    <w:rsid w:val="00886DF3"/>
    <w:rsid w:val="00887198"/>
    <w:rsid w:val="008871BA"/>
    <w:rsid w:val="008872AD"/>
    <w:rsid w:val="00887340"/>
    <w:rsid w:val="008873F1"/>
    <w:rsid w:val="00887484"/>
    <w:rsid w:val="00887713"/>
    <w:rsid w:val="00887838"/>
    <w:rsid w:val="00887878"/>
    <w:rsid w:val="00887895"/>
    <w:rsid w:val="008878F1"/>
    <w:rsid w:val="00887A2E"/>
    <w:rsid w:val="00887B50"/>
    <w:rsid w:val="00887C9A"/>
    <w:rsid w:val="00887D04"/>
    <w:rsid w:val="00887D34"/>
    <w:rsid w:val="00887E07"/>
    <w:rsid w:val="00887ED4"/>
    <w:rsid w:val="00887FDA"/>
    <w:rsid w:val="0089006F"/>
    <w:rsid w:val="008900A9"/>
    <w:rsid w:val="00890194"/>
    <w:rsid w:val="008902C0"/>
    <w:rsid w:val="00890384"/>
    <w:rsid w:val="0089043B"/>
    <w:rsid w:val="0089049D"/>
    <w:rsid w:val="00890596"/>
    <w:rsid w:val="008905D9"/>
    <w:rsid w:val="00890602"/>
    <w:rsid w:val="00890739"/>
    <w:rsid w:val="00890773"/>
    <w:rsid w:val="008907F1"/>
    <w:rsid w:val="008908A2"/>
    <w:rsid w:val="00890A04"/>
    <w:rsid w:val="00890ABF"/>
    <w:rsid w:val="00890DFA"/>
    <w:rsid w:val="00890E49"/>
    <w:rsid w:val="00890FE5"/>
    <w:rsid w:val="00890FE9"/>
    <w:rsid w:val="00891076"/>
    <w:rsid w:val="008910E7"/>
    <w:rsid w:val="00891219"/>
    <w:rsid w:val="0089135F"/>
    <w:rsid w:val="008913BD"/>
    <w:rsid w:val="0089150E"/>
    <w:rsid w:val="00891599"/>
    <w:rsid w:val="008915E4"/>
    <w:rsid w:val="00891688"/>
    <w:rsid w:val="00891699"/>
    <w:rsid w:val="008916BE"/>
    <w:rsid w:val="00891717"/>
    <w:rsid w:val="00891938"/>
    <w:rsid w:val="008919BE"/>
    <w:rsid w:val="00891AB4"/>
    <w:rsid w:val="00891AE1"/>
    <w:rsid w:val="00891C61"/>
    <w:rsid w:val="00891C76"/>
    <w:rsid w:val="00891CBD"/>
    <w:rsid w:val="00891CBF"/>
    <w:rsid w:val="00891D2C"/>
    <w:rsid w:val="00891D99"/>
    <w:rsid w:val="00891E7C"/>
    <w:rsid w:val="00891EE7"/>
    <w:rsid w:val="00892012"/>
    <w:rsid w:val="00892088"/>
    <w:rsid w:val="00892123"/>
    <w:rsid w:val="008922E3"/>
    <w:rsid w:val="00892382"/>
    <w:rsid w:val="008923BD"/>
    <w:rsid w:val="008923DD"/>
    <w:rsid w:val="008924D4"/>
    <w:rsid w:val="00892546"/>
    <w:rsid w:val="00892547"/>
    <w:rsid w:val="00892563"/>
    <w:rsid w:val="00892570"/>
    <w:rsid w:val="00892709"/>
    <w:rsid w:val="00892813"/>
    <w:rsid w:val="00892826"/>
    <w:rsid w:val="0089282F"/>
    <w:rsid w:val="00892967"/>
    <w:rsid w:val="00892986"/>
    <w:rsid w:val="00892AC0"/>
    <w:rsid w:val="00892AFC"/>
    <w:rsid w:val="00892B12"/>
    <w:rsid w:val="00892C8C"/>
    <w:rsid w:val="00892E39"/>
    <w:rsid w:val="00892E5B"/>
    <w:rsid w:val="00892EBC"/>
    <w:rsid w:val="00892F38"/>
    <w:rsid w:val="00892F77"/>
    <w:rsid w:val="0089301A"/>
    <w:rsid w:val="00893028"/>
    <w:rsid w:val="008930BC"/>
    <w:rsid w:val="008931B5"/>
    <w:rsid w:val="00893322"/>
    <w:rsid w:val="0089333C"/>
    <w:rsid w:val="0089340A"/>
    <w:rsid w:val="0089345D"/>
    <w:rsid w:val="00893662"/>
    <w:rsid w:val="00893675"/>
    <w:rsid w:val="008937B6"/>
    <w:rsid w:val="008938F8"/>
    <w:rsid w:val="008938FD"/>
    <w:rsid w:val="008939E8"/>
    <w:rsid w:val="00893AA9"/>
    <w:rsid w:val="00893C99"/>
    <w:rsid w:val="00893C9A"/>
    <w:rsid w:val="00893CA0"/>
    <w:rsid w:val="00893D18"/>
    <w:rsid w:val="00893D1E"/>
    <w:rsid w:val="00893E14"/>
    <w:rsid w:val="00893F1D"/>
    <w:rsid w:val="00893F7C"/>
    <w:rsid w:val="00893FFA"/>
    <w:rsid w:val="0089402B"/>
    <w:rsid w:val="008940A2"/>
    <w:rsid w:val="00894170"/>
    <w:rsid w:val="0089424C"/>
    <w:rsid w:val="008942B8"/>
    <w:rsid w:val="00894380"/>
    <w:rsid w:val="00894382"/>
    <w:rsid w:val="0089438C"/>
    <w:rsid w:val="008943CF"/>
    <w:rsid w:val="0089442A"/>
    <w:rsid w:val="00894462"/>
    <w:rsid w:val="00894473"/>
    <w:rsid w:val="00894584"/>
    <w:rsid w:val="00894717"/>
    <w:rsid w:val="008947DE"/>
    <w:rsid w:val="00894818"/>
    <w:rsid w:val="0089487D"/>
    <w:rsid w:val="0089489C"/>
    <w:rsid w:val="00894A49"/>
    <w:rsid w:val="00894AAC"/>
    <w:rsid w:val="00894AD0"/>
    <w:rsid w:val="00894AE5"/>
    <w:rsid w:val="00894C11"/>
    <w:rsid w:val="00894F72"/>
    <w:rsid w:val="0089505F"/>
    <w:rsid w:val="00895088"/>
    <w:rsid w:val="008950D6"/>
    <w:rsid w:val="008950F7"/>
    <w:rsid w:val="0089511C"/>
    <w:rsid w:val="008952B9"/>
    <w:rsid w:val="0089530A"/>
    <w:rsid w:val="008953AD"/>
    <w:rsid w:val="008954E2"/>
    <w:rsid w:val="00895620"/>
    <w:rsid w:val="00895714"/>
    <w:rsid w:val="0089572D"/>
    <w:rsid w:val="00895777"/>
    <w:rsid w:val="00895805"/>
    <w:rsid w:val="0089584A"/>
    <w:rsid w:val="00895880"/>
    <w:rsid w:val="00895889"/>
    <w:rsid w:val="00895907"/>
    <w:rsid w:val="00895A05"/>
    <w:rsid w:val="00895B5D"/>
    <w:rsid w:val="00895BB6"/>
    <w:rsid w:val="00895C7E"/>
    <w:rsid w:val="00895C8F"/>
    <w:rsid w:val="00895CFD"/>
    <w:rsid w:val="00895DEE"/>
    <w:rsid w:val="00895DFF"/>
    <w:rsid w:val="00895F0F"/>
    <w:rsid w:val="00895FB1"/>
    <w:rsid w:val="00895FF8"/>
    <w:rsid w:val="00896032"/>
    <w:rsid w:val="0089607A"/>
    <w:rsid w:val="008960C9"/>
    <w:rsid w:val="00896184"/>
    <w:rsid w:val="00896244"/>
    <w:rsid w:val="00896307"/>
    <w:rsid w:val="00896318"/>
    <w:rsid w:val="00896412"/>
    <w:rsid w:val="00896445"/>
    <w:rsid w:val="0089647D"/>
    <w:rsid w:val="0089648A"/>
    <w:rsid w:val="008966DE"/>
    <w:rsid w:val="00896770"/>
    <w:rsid w:val="0089677E"/>
    <w:rsid w:val="00896887"/>
    <w:rsid w:val="008968BA"/>
    <w:rsid w:val="00896973"/>
    <w:rsid w:val="00896A4C"/>
    <w:rsid w:val="00896A62"/>
    <w:rsid w:val="00896AE3"/>
    <w:rsid w:val="00896B8D"/>
    <w:rsid w:val="00896C29"/>
    <w:rsid w:val="00896D2A"/>
    <w:rsid w:val="00896D3D"/>
    <w:rsid w:val="00896D8D"/>
    <w:rsid w:val="00896FD4"/>
    <w:rsid w:val="008971AA"/>
    <w:rsid w:val="008971C6"/>
    <w:rsid w:val="008972D2"/>
    <w:rsid w:val="00897301"/>
    <w:rsid w:val="00897340"/>
    <w:rsid w:val="008973EC"/>
    <w:rsid w:val="008974B9"/>
    <w:rsid w:val="008975C1"/>
    <w:rsid w:val="00897617"/>
    <w:rsid w:val="00897805"/>
    <w:rsid w:val="0089780F"/>
    <w:rsid w:val="00897861"/>
    <w:rsid w:val="008978F8"/>
    <w:rsid w:val="00897921"/>
    <w:rsid w:val="008979D5"/>
    <w:rsid w:val="00897AA1"/>
    <w:rsid w:val="00897BB7"/>
    <w:rsid w:val="00897BD7"/>
    <w:rsid w:val="00897CAD"/>
    <w:rsid w:val="00897D40"/>
    <w:rsid w:val="00897D7D"/>
    <w:rsid w:val="00897E74"/>
    <w:rsid w:val="00897ECB"/>
    <w:rsid w:val="00897ED9"/>
    <w:rsid w:val="00897FB6"/>
    <w:rsid w:val="0089E53B"/>
    <w:rsid w:val="008A00AD"/>
    <w:rsid w:val="008A00AE"/>
    <w:rsid w:val="008A00CB"/>
    <w:rsid w:val="008A01A0"/>
    <w:rsid w:val="008A01B8"/>
    <w:rsid w:val="008A021A"/>
    <w:rsid w:val="008A0315"/>
    <w:rsid w:val="008A0323"/>
    <w:rsid w:val="008A034F"/>
    <w:rsid w:val="008A078B"/>
    <w:rsid w:val="008A07A3"/>
    <w:rsid w:val="008A07AB"/>
    <w:rsid w:val="008A082C"/>
    <w:rsid w:val="008A0925"/>
    <w:rsid w:val="008A093E"/>
    <w:rsid w:val="008A0B41"/>
    <w:rsid w:val="008A0BDA"/>
    <w:rsid w:val="008A0C4D"/>
    <w:rsid w:val="008A0CF1"/>
    <w:rsid w:val="008A0DB9"/>
    <w:rsid w:val="008A0DBC"/>
    <w:rsid w:val="008A0F15"/>
    <w:rsid w:val="008A0F25"/>
    <w:rsid w:val="008A0FD3"/>
    <w:rsid w:val="008A0FE9"/>
    <w:rsid w:val="008A1050"/>
    <w:rsid w:val="008A117C"/>
    <w:rsid w:val="008A12CA"/>
    <w:rsid w:val="008A1395"/>
    <w:rsid w:val="008A1445"/>
    <w:rsid w:val="008A146D"/>
    <w:rsid w:val="008A149C"/>
    <w:rsid w:val="008A1679"/>
    <w:rsid w:val="008A16A6"/>
    <w:rsid w:val="008A16F6"/>
    <w:rsid w:val="008A170F"/>
    <w:rsid w:val="008A1745"/>
    <w:rsid w:val="008A1825"/>
    <w:rsid w:val="008A188D"/>
    <w:rsid w:val="008A18B5"/>
    <w:rsid w:val="008A18C4"/>
    <w:rsid w:val="008A1AB5"/>
    <w:rsid w:val="008A1BEE"/>
    <w:rsid w:val="008A1C78"/>
    <w:rsid w:val="008A1CF7"/>
    <w:rsid w:val="008A1D8E"/>
    <w:rsid w:val="008A1E3C"/>
    <w:rsid w:val="008A1F06"/>
    <w:rsid w:val="008A204E"/>
    <w:rsid w:val="008A206F"/>
    <w:rsid w:val="008A20E7"/>
    <w:rsid w:val="008A215A"/>
    <w:rsid w:val="008A219B"/>
    <w:rsid w:val="008A21BF"/>
    <w:rsid w:val="008A22C6"/>
    <w:rsid w:val="008A2370"/>
    <w:rsid w:val="008A23B7"/>
    <w:rsid w:val="008A23DA"/>
    <w:rsid w:val="008A23FF"/>
    <w:rsid w:val="008A26D9"/>
    <w:rsid w:val="008A2736"/>
    <w:rsid w:val="008A27AD"/>
    <w:rsid w:val="008A2828"/>
    <w:rsid w:val="008A2831"/>
    <w:rsid w:val="008A2A39"/>
    <w:rsid w:val="008A2AAC"/>
    <w:rsid w:val="008A2C1C"/>
    <w:rsid w:val="008A2D58"/>
    <w:rsid w:val="008A2D73"/>
    <w:rsid w:val="008A2E24"/>
    <w:rsid w:val="008A2E63"/>
    <w:rsid w:val="008A2E95"/>
    <w:rsid w:val="008A2EA4"/>
    <w:rsid w:val="008A2F15"/>
    <w:rsid w:val="008A2F65"/>
    <w:rsid w:val="008A2FA2"/>
    <w:rsid w:val="008A30DD"/>
    <w:rsid w:val="008A327C"/>
    <w:rsid w:val="008A32A5"/>
    <w:rsid w:val="008A32C5"/>
    <w:rsid w:val="008A3326"/>
    <w:rsid w:val="008A33FA"/>
    <w:rsid w:val="008A3562"/>
    <w:rsid w:val="008A35B3"/>
    <w:rsid w:val="008A368C"/>
    <w:rsid w:val="008A36EC"/>
    <w:rsid w:val="008A3929"/>
    <w:rsid w:val="008A3931"/>
    <w:rsid w:val="008A3988"/>
    <w:rsid w:val="008A3A95"/>
    <w:rsid w:val="008A3B0A"/>
    <w:rsid w:val="008A3BE3"/>
    <w:rsid w:val="008A3C08"/>
    <w:rsid w:val="008A3D43"/>
    <w:rsid w:val="008A4124"/>
    <w:rsid w:val="008A4172"/>
    <w:rsid w:val="008A4187"/>
    <w:rsid w:val="008A432D"/>
    <w:rsid w:val="008A4634"/>
    <w:rsid w:val="008A4737"/>
    <w:rsid w:val="008A4750"/>
    <w:rsid w:val="008A490E"/>
    <w:rsid w:val="008A4AE7"/>
    <w:rsid w:val="008A4AE8"/>
    <w:rsid w:val="008A4AFC"/>
    <w:rsid w:val="008A4B9E"/>
    <w:rsid w:val="008A4C2C"/>
    <w:rsid w:val="008A4C33"/>
    <w:rsid w:val="008A4C37"/>
    <w:rsid w:val="008A4C8F"/>
    <w:rsid w:val="008A4CDB"/>
    <w:rsid w:val="008A4DB1"/>
    <w:rsid w:val="008A4E0E"/>
    <w:rsid w:val="008A4E7E"/>
    <w:rsid w:val="008A4E9C"/>
    <w:rsid w:val="008A4EB0"/>
    <w:rsid w:val="008A4EE3"/>
    <w:rsid w:val="008A4F1F"/>
    <w:rsid w:val="008A4FDB"/>
    <w:rsid w:val="008A502A"/>
    <w:rsid w:val="008A50B1"/>
    <w:rsid w:val="008A5134"/>
    <w:rsid w:val="008A51CE"/>
    <w:rsid w:val="008A523E"/>
    <w:rsid w:val="008A52E1"/>
    <w:rsid w:val="008A5318"/>
    <w:rsid w:val="008A537A"/>
    <w:rsid w:val="008A53A2"/>
    <w:rsid w:val="008A5556"/>
    <w:rsid w:val="008A55A6"/>
    <w:rsid w:val="008A5612"/>
    <w:rsid w:val="008A56A3"/>
    <w:rsid w:val="008A5796"/>
    <w:rsid w:val="008A57AF"/>
    <w:rsid w:val="008A57E8"/>
    <w:rsid w:val="008A586B"/>
    <w:rsid w:val="008A586E"/>
    <w:rsid w:val="008A5947"/>
    <w:rsid w:val="008A5980"/>
    <w:rsid w:val="008A5AA2"/>
    <w:rsid w:val="008A5B03"/>
    <w:rsid w:val="008A5D51"/>
    <w:rsid w:val="008A5D8A"/>
    <w:rsid w:val="008A5D91"/>
    <w:rsid w:val="008A5DD2"/>
    <w:rsid w:val="008A5E96"/>
    <w:rsid w:val="008A5F63"/>
    <w:rsid w:val="008A5FD3"/>
    <w:rsid w:val="008A60C7"/>
    <w:rsid w:val="008A60DA"/>
    <w:rsid w:val="008A6103"/>
    <w:rsid w:val="008A6112"/>
    <w:rsid w:val="008A6191"/>
    <w:rsid w:val="008A619D"/>
    <w:rsid w:val="008A61A4"/>
    <w:rsid w:val="008A624D"/>
    <w:rsid w:val="008A62CD"/>
    <w:rsid w:val="008A63F4"/>
    <w:rsid w:val="008A6435"/>
    <w:rsid w:val="008A6490"/>
    <w:rsid w:val="008A64E7"/>
    <w:rsid w:val="008A658F"/>
    <w:rsid w:val="008A65C2"/>
    <w:rsid w:val="008A65EC"/>
    <w:rsid w:val="008A6744"/>
    <w:rsid w:val="008A69A7"/>
    <w:rsid w:val="008A69B2"/>
    <w:rsid w:val="008A69E4"/>
    <w:rsid w:val="008A69F9"/>
    <w:rsid w:val="008A6A23"/>
    <w:rsid w:val="008A6AAF"/>
    <w:rsid w:val="008A6BAD"/>
    <w:rsid w:val="008A6C5D"/>
    <w:rsid w:val="008A6D99"/>
    <w:rsid w:val="008A6E73"/>
    <w:rsid w:val="008A6EBB"/>
    <w:rsid w:val="008A6F7D"/>
    <w:rsid w:val="008A714E"/>
    <w:rsid w:val="008A7342"/>
    <w:rsid w:val="008A739D"/>
    <w:rsid w:val="008A77F5"/>
    <w:rsid w:val="008A7847"/>
    <w:rsid w:val="008A7866"/>
    <w:rsid w:val="008A78E4"/>
    <w:rsid w:val="008A7A38"/>
    <w:rsid w:val="008A7A4D"/>
    <w:rsid w:val="008A7CD9"/>
    <w:rsid w:val="008A7CF4"/>
    <w:rsid w:val="008A7DEC"/>
    <w:rsid w:val="008A7E37"/>
    <w:rsid w:val="008A7E4A"/>
    <w:rsid w:val="008A7E4F"/>
    <w:rsid w:val="008A7F32"/>
    <w:rsid w:val="008A7F75"/>
    <w:rsid w:val="008B008D"/>
    <w:rsid w:val="008B00F1"/>
    <w:rsid w:val="008B0356"/>
    <w:rsid w:val="008B0390"/>
    <w:rsid w:val="008B046A"/>
    <w:rsid w:val="008B04A6"/>
    <w:rsid w:val="008B050F"/>
    <w:rsid w:val="008B051F"/>
    <w:rsid w:val="008B0558"/>
    <w:rsid w:val="008B05DB"/>
    <w:rsid w:val="008B07D3"/>
    <w:rsid w:val="008B0956"/>
    <w:rsid w:val="008B0970"/>
    <w:rsid w:val="008B09B1"/>
    <w:rsid w:val="008B09CE"/>
    <w:rsid w:val="008B0ABF"/>
    <w:rsid w:val="008B0CB4"/>
    <w:rsid w:val="008B0CCA"/>
    <w:rsid w:val="008B0F17"/>
    <w:rsid w:val="008B0FE5"/>
    <w:rsid w:val="008B10D1"/>
    <w:rsid w:val="008B1193"/>
    <w:rsid w:val="008B129E"/>
    <w:rsid w:val="008B12C0"/>
    <w:rsid w:val="008B1345"/>
    <w:rsid w:val="008B13A2"/>
    <w:rsid w:val="008B13D2"/>
    <w:rsid w:val="008B141E"/>
    <w:rsid w:val="008B1438"/>
    <w:rsid w:val="008B146F"/>
    <w:rsid w:val="008B148B"/>
    <w:rsid w:val="008B149B"/>
    <w:rsid w:val="008B1658"/>
    <w:rsid w:val="008B17ED"/>
    <w:rsid w:val="008B18AE"/>
    <w:rsid w:val="008B1907"/>
    <w:rsid w:val="008B19A6"/>
    <w:rsid w:val="008B19DB"/>
    <w:rsid w:val="008B19DE"/>
    <w:rsid w:val="008B1A40"/>
    <w:rsid w:val="008B1ACA"/>
    <w:rsid w:val="008B1B0B"/>
    <w:rsid w:val="008B1C83"/>
    <w:rsid w:val="008B1CBA"/>
    <w:rsid w:val="008B1D3F"/>
    <w:rsid w:val="008B1D81"/>
    <w:rsid w:val="008B1DAC"/>
    <w:rsid w:val="008B1DE9"/>
    <w:rsid w:val="008B1E1B"/>
    <w:rsid w:val="008B1F04"/>
    <w:rsid w:val="008B1F59"/>
    <w:rsid w:val="008B1FC0"/>
    <w:rsid w:val="008B203A"/>
    <w:rsid w:val="008B2055"/>
    <w:rsid w:val="008B2085"/>
    <w:rsid w:val="008B209E"/>
    <w:rsid w:val="008B20F3"/>
    <w:rsid w:val="008B212E"/>
    <w:rsid w:val="008B2166"/>
    <w:rsid w:val="008B21B6"/>
    <w:rsid w:val="008B21B8"/>
    <w:rsid w:val="008B21F8"/>
    <w:rsid w:val="008B22AC"/>
    <w:rsid w:val="008B2479"/>
    <w:rsid w:val="008B249C"/>
    <w:rsid w:val="008B2533"/>
    <w:rsid w:val="008B2618"/>
    <w:rsid w:val="008B2637"/>
    <w:rsid w:val="008B26A3"/>
    <w:rsid w:val="008B26CD"/>
    <w:rsid w:val="008B27CE"/>
    <w:rsid w:val="008B27D9"/>
    <w:rsid w:val="008B2819"/>
    <w:rsid w:val="008B2876"/>
    <w:rsid w:val="008B28F0"/>
    <w:rsid w:val="008B2940"/>
    <w:rsid w:val="008B2964"/>
    <w:rsid w:val="008B29C4"/>
    <w:rsid w:val="008B2B1B"/>
    <w:rsid w:val="008B2B59"/>
    <w:rsid w:val="008B2BEA"/>
    <w:rsid w:val="008B2C5F"/>
    <w:rsid w:val="008B2D2E"/>
    <w:rsid w:val="008B2DEA"/>
    <w:rsid w:val="008B2E69"/>
    <w:rsid w:val="008B2F49"/>
    <w:rsid w:val="008B2FCF"/>
    <w:rsid w:val="008B2FFA"/>
    <w:rsid w:val="008B3025"/>
    <w:rsid w:val="008B3232"/>
    <w:rsid w:val="008B32A1"/>
    <w:rsid w:val="008B337A"/>
    <w:rsid w:val="008B33EB"/>
    <w:rsid w:val="008B34EB"/>
    <w:rsid w:val="008B3608"/>
    <w:rsid w:val="008B372A"/>
    <w:rsid w:val="008B377D"/>
    <w:rsid w:val="008B38F0"/>
    <w:rsid w:val="008B3908"/>
    <w:rsid w:val="008B3931"/>
    <w:rsid w:val="008B3986"/>
    <w:rsid w:val="008B39C4"/>
    <w:rsid w:val="008B3A08"/>
    <w:rsid w:val="008B3A64"/>
    <w:rsid w:val="008B3A7A"/>
    <w:rsid w:val="008B3B5E"/>
    <w:rsid w:val="008B3BF0"/>
    <w:rsid w:val="008B3DA4"/>
    <w:rsid w:val="008B3F9D"/>
    <w:rsid w:val="008B4079"/>
    <w:rsid w:val="008B412E"/>
    <w:rsid w:val="008B41BD"/>
    <w:rsid w:val="008B41C1"/>
    <w:rsid w:val="008B41CA"/>
    <w:rsid w:val="008B4222"/>
    <w:rsid w:val="008B4257"/>
    <w:rsid w:val="008B4308"/>
    <w:rsid w:val="008B4381"/>
    <w:rsid w:val="008B4475"/>
    <w:rsid w:val="008B448A"/>
    <w:rsid w:val="008B44CB"/>
    <w:rsid w:val="008B44F4"/>
    <w:rsid w:val="008B45B7"/>
    <w:rsid w:val="008B45C0"/>
    <w:rsid w:val="008B45E7"/>
    <w:rsid w:val="008B46CC"/>
    <w:rsid w:val="008B46E3"/>
    <w:rsid w:val="008B4790"/>
    <w:rsid w:val="008B488A"/>
    <w:rsid w:val="008B4B09"/>
    <w:rsid w:val="008B4B37"/>
    <w:rsid w:val="008B4B5F"/>
    <w:rsid w:val="008B4B74"/>
    <w:rsid w:val="008B4C2D"/>
    <w:rsid w:val="008B4C5C"/>
    <w:rsid w:val="008B4C67"/>
    <w:rsid w:val="008B4C7A"/>
    <w:rsid w:val="008B4DF5"/>
    <w:rsid w:val="008B4EEF"/>
    <w:rsid w:val="008B4F0D"/>
    <w:rsid w:val="008B4F74"/>
    <w:rsid w:val="008B4F99"/>
    <w:rsid w:val="008B4FE7"/>
    <w:rsid w:val="008B5153"/>
    <w:rsid w:val="008B5210"/>
    <w:rsid w:val="008B5277"/>
    <w:rsid w:val="008B54A0"/>
    <w:rsid w:val="008B565D"/>
    <w:rsid w:val="008B56A3"/>
    <w:rsid w:val="008B57A0"/>
    <w:rsid w:val="008B5917"/>
    <w:rsid w:val="008B5971"/>
    <w:rsid w:val="008B59AD"/>
    <w:rsid w:val="008B5A72"/>
    <w:rsid w:val="008B5C41"/>
    <w:rsid w:val="008B5DC8"/>
    <w:rsid w:val="008B5E14"/>
    <w:rsid w:val="008B5E22"/>
    <w:rsid w:val="008B5EDD"/>
    <w:rsid w:val="008B5F87"/>
    <w:rsid w:val="008B6032"/>
    <w:rsid w:val="008B61AA"/>
    <w:rsid w:val="008B6327"/>
    <w:rsid w:val="008B641D"/>
    <w:rsid w:val="008B6468"/>
    <w:rsid w:val="008B658C"/>
    <w:rsid w:val="008B666E"/>
    <w:rsid w:val="008B66C6"/>
    <w:rsid w:val="008B67B2"/>
    <w:rsid w:val="008B67F7"/>
    <w:rsid w:val="008B684F"/>
    <w:rsid w:val="008B68D4"/>
    <w:rsid w:val="008B68DE"/>
    <w:rsid w:val="008B69FD"/>
    <w:rsid w:val="008B6A16"/>
    <w:rsid w:val="008B6A35"/>
    <w:rsid w:val="008B6B47"/>
    <w:rsid w:val="008B6C34"/>
    <w:rsid w:val="008B6CF4"/>
    <w:rsid w:val="008B6D69"/>
    <w:rsid w:val="008B6EBE"/>
    <w:rsid w:val="008B6F74"/>
    <w:rsid w:val="008B6F7C"/>
    <w:rsid w:val="008B6F7F"/>
    <w:rsid w:val="008B6FBD"/>
    <w:rsid w:val="008B6FF0"/>
    <w:rsid w:val="008B71D9"/>
    <w:rsid w:val="008B71DB"/>
    <w:rsid w:val="008B721F"/>
    <w:rsid w:val="008B724B"/>
    <w:rsid w:val="008B7259"/>
    <w:rsid w:val="008B72EC"/>
    <w:rsid w:val="008B73E1"/>
    <w:rsid w:val="008B7470"/>
    <w:rsid w:val="008B7534"/>
    <w:rsid w:val="008B762D"/>
    <w:rsid w:val="008B7658"/>
    <w:rsid w:val="008B7698"/>
    <w:rsid w:val="008B76C2"/>
    <w:rsid w:val="008B77F6"/>
    <w:rsid w:val="008B7838"/>
    <w:rsid w:val="008B786F"/>
    <w:rsid w:val="008B7898"/>
    <w:rsid w:val="008B789B"/>
    <w:rsid w:val="008B78F9"/>
    <w:rsid w:val="008B7901"/>
    <w:rsid w:val="008B7977"/>
    <w:rsid w:val="008B79E0"/>
    <w:rsid w:val="008B7AEC"/>
    <w:rsid w:val="008B7B09"/>
    <w:rsid w:val="008B7B70"/>
    <w:rsid w:val="008B7B93"/>
    <w:rsid w:val="008B7B9D"/>
    <w:rsid w:val="008B7DD2"/>
    <w:rsid w:val="008B7E48"/>
    <w:rsid w:val="008B7EF8"/>
    <w:rsid w:val="008B7F0B"/>
    <w:rsid w:val="008B7F19"/>
    <w:rsid w:val="008B7F49"/>
    <w:rsid w:val="008B7F69"/>
    <w:rsid w:val="008C004E"/>
    <w:rsid w:val="008C0119"/>
    <w:rsid w:val="008C013C"/>
    <w:rsid w:val="008C02C4"/>
    <w:rsid w:val="008C0442"/>
    <w:rsid w:val="008C04CE"/>
    <w:rsid w:val="008C04F5"/>
    <w:rsid w:val="008C0596"/>
    <w:rsid w:val="008C0598"/>
    <w:rsid w:val="008C0759"/>
    <w:rsid w:val="008C07BC"/>
    <w:rsid w:val="008C0887"/>
    <w:rsid w:val="008C0946"/>
    <w:rsid w:val="008C0B51"/>
    <w:rsid w:val="008C0B57"/>
    <w:rsid w:val="008C0BCE"/>
    <w:rsid w:val="008C0BFA"/>
    <w:rsid w:val="008C0C0F"/>
    <w:rsid w:val="008C0CA8"/>
    <w:rsid w:val="008C0CBE"/>
    <w:rsid w:val="008C0D6C"/>
    <w:rsid w:val="008C0E44"/>
    <w:rsid w:val="008C0EB2"/>
    <w:rsid w:val="008C0F89"/>
    <w:rsid w:val="008C118C"/>
    <w:rsid w:val="008C11ED"/>
    <w:rsid w:val="008C11FE"/>
    <w:rsid w:val="008C13AB"/>
    <w:rsid w:val="008C1439"/>
    <w:rsid w:val="008C144E"/>
    <w:rsid w:val="008C156B"/>
    <w:rsid w:val="008C1821"/>
    <w:rsid w:val="008C182C"/>
    <w:rsid w:val="008C189B"/>
    <w:rsid w:val="008C18C0"/>
    <w:rsid w:val="008C18CB"/>
    <w:rsid w:val="008C198E"/>
    <w:rsid w:val="008C1A34"/>
    <w:rsid w:val="008C1ACD"/>
    <w:rsid w:val="008C1BB0"/>
    <w:rsid w:val="008C1C6C"/>
    <w:rsid w:val="008C1C7B"/>
    <w:rsid w:val="008C1C8E"/>
    <w:rsid w:val="008C1D63"/>
    <w:rsid w:val="008C1D82"/>
    <w:rsid w:val="008C1EC5"/>
    <w:rsid w:val="008C1F00"/>
    <w:rsid w:val="008C1F85"/>
    <w:rsid w:val="008C1FA7"/>
    <w:rsid w:val="008C20C4"/>
    <w:rsid w:val="008C2143"/>
    <w:rsid w:val="008C216C"/>
    <w:rsid w:val="008C224E"/>
    <w:rsid w:val="008C22FF"/>
    <w:rsid w:val="008C2383"/>
    <w:rsid w:val="008C23A3"/>
    <w:rsid w:val="008C24ED"/>
    <w:rsid w:val="008C2500"/>
    <w:rsid w:val="008C25AA"/>
    <w:rsid w:val="008C2631"/>
    <w:rsid w:val="008C265E"/>
    <w:rsid w:val="008C2672"/>
    <w:rsid w:val="008C2691"/>
    <w:rsid w:val="008C26D8"/>
    <w:rsid w:val="008C2763"/>
    <w:rsid w:val="008C283C"/>
    <w:rsid w:val="008C28DC"/>
    <w:rsid w:val="008C2AEE"/>
    <w:rsid w:val="008C2B1B"/>
    <w:rsid w:val="008C2B4A"/>
    <w:rsid w:val="008C2BF5"/>
    <w:rsid w:val="008C2BFD"/>
    <w:rsid w:val="008C2CB5"/>
    <w:rsid w:val="008C2D26"/>
    <w:rsid w:val="008C2D79"/>
    <w:rsid w:val="008C2DDB"/>
    <w:rsid w:val="008C2E28"/>
    <w:rsid w:val="008C2E57"/>
    <w:rsid w:val="008C2EB9"/>
    <w:rsid w:val="008C2F7E"/>
    <w:rsid w:val="008C2FEA"/>
    <w:rsid w:val="008C3030"/>
    <w:rsid w:val="008C30B1"/>
    <w:rsid w:val="008C326D"/>
    <w:rsid w:val="008C3300"/>
    <w:rsid w:val="008C331E"/>
    <w:rsid w:val="008C3347"/>
    <w:rsid w:val="008C33D9"/>
    <w:rsid w:val="008C3415"/>
    <w:rsid w:val="008C366C"/>
    <w:rsid w:val="008C3672"/>
    <w:rsid w:val="008C3705"/>
    <w:rsid w:val="008C373C"/>
    <w:rsid w:val="008C3755"/>
    <w:rsid w:val="008C37A5"/>
    <w:rsid w:val="008C37BB"/>
    <w:rsid w:val="008C37D3"/>
    <w:rsid w:val="008C37F0"/>
    <w:rsid w:val="008C39A3"/>
    <w:rsid w:val="008C3A4B"/>
    <w:rsid w:val="008C3ADD"/>
    <w:rsid w:val="008C3C62"/>
    <w:rsid w:val="008C3DE7"/>
    <w:rsid w:val="008C3E70"/>
    <w:rsid w:val="008C3ED8"/>
    <w:rsid w:val="008C403D"/>
    <w:rsid w:val="008C409D"/>
    <w:rsid w:val="008C4237"/>
    <w:rsid w:val="008C43FB"/>
    <w:rsid w:val="008C45CC"/>
    <w:rsid w:val="008C46A9"/>
    <w:rsid w:val="008C4738"/>
    <w:rsid w:val="008C47B1"/>
    <w:rsid w:val="008C47EE"/>
    <w:rsid w:val="008C4814"/>
    <w:rsid w:val="008C48D9"/>
    <w:rsid w:val="008C4907"/>
    <w:rsid w:val="008C494D"/>
    <w:rsid w:val="008C4A25"/>
    <w:rsid w:val="008C4A57"/>
    <w:rsid w:val="008C4ACA"/>
    <w:rsid w:val="008C4B1E"/>
    <w:rsid w:val="008C4D08"/>
    <w:rsid w:val="008C4D98"/>
    <w:rsid w:val="008C4DE5"/>
    <w:rsid w:val="008C4DE9"/>
    <w:rsid w:val="008C4E65"/>
    <w:rsid w:val="008C4E6A"/>
    <w:rsid w:val="008C5197"/>
    <w:rsid w:val="008C51FB"/>
    <w:rsid w:val="008C527B"/>
    <w:rsid w:val="008C52C4"/>
    <w:rsid w:val="008C52E4"/>
    <w:rsid w:val="008C541C"/>
    <w:rsid w:val="008C5442"/>
    <w:rsid w:val="008C546F"/>
    <w:rsid w:val="008C548D"/>
    <w:rsid w:val="008C54E3"/>
    <w:rsid w:val="008C5600"/>
    <w:rsid w:val="008C5639"/>
    <w:rsid w:val="008C5669"/>
    <w:rsid w:val="008C5856"/>
    <w:rsid w:val="008C5859"/>
    <w:rsid w:val="008C59B3"/>
    <w:rsid w:val="008C59D5"/>
    <w:rsid w:val="008C59FB"/>
    <w:rsid w:val="008C5A04"/>
    <w:rsid w:val="008C5B44"/>
    <w:rsid w:val="008C5BAD"/>
    <w:rsid w:val="008C5BDE"/>
    <w:rsid w:val="008C5BF7"/>
    <w:rsid w:val="008C5D0F"/>
    <w:rsid w:val="008C5DC1"/>
    <w:rsid w:val="008C5FC2"/>
    <w:rsid w:val="008C6011"/>
    <w:rsid w:val="008C63B6"/>
    <w:rsid w:val="008C6416"/>
    <w:rsid w:val="008C64ED"/>
    <w:rsid w:val="008C650B"/>
    <w:rsid w:val="008C655C"/>
    <w:rsid w:val="008C660F"/>
    <w:rsid w:val="008C66FC"/>
    <w:rsid w:val="008C6765"/>
    <w:rsid w:val="008C6787"/>
    <w:rsid w:val="008C67C2"/>
    <w:rsid w:val="008C67C6"/>
    <w:rsid w:val="008C6800"/>
    <w:rsid w:val="008C688F"/>
    <w:rsid w:val="008C68B9"/>
    <w:rsid w:val="008C68D9"/>
    <w:rsid w:val="008C698C"/>
    <w:rsid w:val="008C6B4C"/>
    <w:rsid w:val="008C6B74"/>
    <w:rsid w:val="008C6BA2"/>
    <w:rsid w:val="008C6C90"/>
    <w:rsid w:val="008C6D07"/>
    <w:rsid w:val="008C6FBC"/>
    <w:rsid w:val="008C6FCD"/>
    <w:rsid w:val="008C7000"/>
    <w:rsid w:val="008C7005"/>
    <w:rsid w:val="008C7014"/>
    <w:rsid w:val="008C7054"/>
    <w:rsid w:val="008C7206"/>
    <w:rsid w:val="008C7262"/>
    <w:rsid w:val="008C7278"/>
    <w:rsid w:val="008C744D"/>
    <w:rsid w:val="008C74A4"/>
    <w:rsid w:val="008C74CC"/>
    <w:rsid w:val="008C7578"/>
    <w:rsid w:val="008C75CE"/>
    <w:rsid w:val="008C7605"/>
    <w:rsid w:val="008C763C"/>
    <w:rsid w:val="008C76D7"/>
    <w:rsid w:val="008C7736"/>
    <w:rsid w:val="008C7803"/>
    <w:rsid w:val="008C788E"/>
    <w:rsid w:val="008C78A3"/>
    <w:rsid w:val="008C78B2"/>
    <w:rsid w:val="008C7AAA"/>
    <w:rsid w:val="008C7B2A"/>
    <w:rsid w:val="008C7D20"/>
    <w:rsid w:val="008C7D5C"/>
    <w:rsid w:val="008C7DC1"/>
    <w:rsid w:val="008C7E6E"/>
    <w:rsid w:val="008C7E75"/>
    <w:rsid w:val="008C7F4B"/>
    <w:rsid w:val="008C7F81"/>
    <w:rsid w:val="008C7F83"/>
    <w:rsid w:val="008C7FFC"/>
    <w:rsid w:val="008D0005"/>
    <w:rsid w:val="008D0065"/>
    <w:rsid w:val="008D00BE"/>
    <w:rsid w:val="008D00CF"/>
    <w:rsid w:val="008D022C"/>
    <w:rsid w:val="008D02A5"/>
    <w:rsid w:val="008D033A"/>
    <w:rsid w:val="008D03E2"/>
    <w:rsid w:val="008D04DA"/>
    <w:rsid w:val="008D058B"/>
    <w:rsid w:val="008D05AA"/>
    <w:rsid w:val="008D064F"/>
    <w:rsid w:val="008D07AC"/>
    <w:rsid w:val="008D07CB"/>
    <w:rsid w:val="008D07EC"/>
    <w:rsid w:val="008D0865"/>
    <w:rsid w:val="008D0B02"/>
    <w:rsid w:val="008D0BD3"/>
    <w:rsid w:val="008D0BD5"/>
    <w:rsid w:val="008D0C25"/>
    <w:rsid w:val="008D0C77"/>
    <w:rsid w:val="008D0C86"/>
    <w:rsid w:val="008D0CA4"/>
    <w:rsid w:val="008D0CB9"/>
    <w:rsid w:val="008D0CF0"/>
    <w:rsid w:val="008D0D6B"/>
    <w:rsid w:val="008D0DBE"/>
    <w:rsid w:val="008D0E02"/>
    <w:rsid w:val="008D0F14"/>
    <w:rsid w:val="008D10C9"/>
    <w:rsid w:val="008D1119"/>
    <w:rsid w:val="008D115B"/>
    <w:rsid w:val="008D1203"/>
    <w:rsid w:val="008D125C"/>
    <w:rsid w:val="008D1270"/>
    <w:rsid w:val="008D12D1"/>
    <w:rsid w:val="008D1336"/>
    <w:rsid w:val="008D139C"/>
    <w:rsid w:val="008D13C3"/>
    <w:rsid w:val="008D140F"/>
    <w:rsid w:val="008D141C"/>
    <w:rsid w:val="008D14C6"/>
    <w:rsid w:val="008D161B"/>
    <w:rsid w:val="008D166B"/>
    <w:rsid w:val="008D16BD"/>
    <w:rsid w:val="008D16F1"/>
    <w:rsid w:val="008D175A"/>
    <w:rsid w:val="008D199B"/>
    <w:rsid w:val="008D19D3"/>
    <w:rsid w:val="008D19DA"/>
    <w:rsid w:val="008D19F9"/>
    <w:rsid w:val="008D1A2C"/>
    <w:rsid w:val="008D1A4D"/>
    <w:rsid w:val="008D1A81"/>
    <w:rsid w:val="008D1AD3"/>
    <w:rsid w:val="008D1B71"/>
    <w:rsid w:val="008D1CE0"/>
    <w:rsid w:val="008D1D40"/>
    <w:rsid w:val="008D1D8B"/>
    <w:rsid w:val="008D1DB9"/>
    <w:rsid w:val="008D1E59"/>
    <w:rsid w:val="008D1EC2"/>
    <w:rsid w:val="008D1F7B"/>
    <w:rsid w:val="008D1FEC"/>
    <w:rsid w:val="008D206A"/>
    <w:rsid w:val="008D20D9"/>
    <w:rsid w:val="008D226D"/>
    <w:rsid w:val="008D23AE"/>
    <w:rsid w:val="008D249B"/>
    <w:rsid w:val="008D2535"/>
    <w:rsid w:val="008D26B1"/>
    <w:rsid w:val="008D2779"/>
    <w:rsid w:val="008D29BC"/>
    <w:rsid w:val="008D2A83"/>
    <w:rsid w:val="008D2B58"/>
    <w:rsid w:val="008D2B59"/>
    <w:rsid w:val="008D2CAA"/>
    <w:rsid w:val="008D2D19"/>
    <w:rsid w:val="008D2D58"/>
    <w:rsid w:val="008D2DE0"/>
    <w:rsid w:val="008D2E1A"/>
    <w:rsid w:val="008D2EA2"/>
    <w:rsid w:val="008D2EB4"/>
    <w:rsid w:val="008D2EFA"/>
    <w:rsid w:val="008D3012"/>
    <w:rsid w:val="008D309D"/>
    <w:rsid w:val="008D30C0"/>
    <w:rsid w:val="008D30C1"/>
    <w:rsid w:val="008D30CC"/>
    <w:rsid w:val="008D314F"/>
    <w:rsid w:val="008D3204"/>
    <w:rsid w:val="008D328E"/>
    <w:rsid w:val="008D32FB"/>
    <w:rsid w:val="008D3434"/>
    <w:rsid w:val="008D34F5"/>
    <w:rsid w:val="008D35E9"/>
    <w:rsid w:val="008D3653"/>
    <w:rsid w:val="008D36B6"/>
    <w:rsid w:val="008D370F"/>
    <w:rsid w:val="008D379C"/>
    <w:rsid w:val="008D37C9"/>
    <w:rsid w:val="008D37E5"/>
    <w:rsid w:val="008D39D8"/>
    <w:rsid w:val="008D3A07"/>
    <w:rsid w:val="008D3A9F"/>
    <w:rsid w:val="008D3CEA"/>
    <w:rsid w:val="008D3D70"/>
    <w:rsid w:val="008D3E8C"/>
    <w:rsid w:val="008D3EA5"/>
    <w:rsid w:val="008D3EAF"/>
    <w:rsid w:val="008D3EBF"/>
    <w:rsid w:val="008D3ED1"/>
    <w:rsid w:val="008D3ED9"/>
    <w:rsid w:val="008D3F75"/>
    <w:rsid w:val="008D409A"/>
    <w:rsid w:val="008D40A8"/>
    <w:rsid w:val="008D416A"/>
    <w:rsid w:val="008D4174"/>
    <w:rsid w:val="008D41DE"/>
    <w:rsid w:val="008D42EF"/>
    <w:rsid w:val="008D4301"/>
    <w:rsid w:val="008D4374"/>
    <w:rsid w:val="008D43E4"/>
    <w:rsid w:val="008D45A1"/>
    <w:rsid w:val="008D45FF"/>
    <w:rsid w:val="008D464C"/>
    <w:rsid w:val="008D482A"/>
    <w:rsid w:val="008D490B"/>
    <w:rsid w:val="008D4936"/>
    <w:rsid w:val="008D4A18"/>
    <w:rsid w:val="008D4A3F"/>
    <w:rsid w:val="008D4A8C"/>
    <w:rsid w:val="008D4A9F"/>
    <w:rsid w:val="008D4B1A"/>
    <w:rsid w:val="008D4B8F"/>
    <w:rsid w:val="008D4BA3"/>
    <w:rsid w:val="008D4BA4"/>
    <w:rsid w:val="008D4C96"/>
    <w:rsid w:val="008D4CC3"/>
    <w:rsid w:val="008D4CE7"/>
    <w:rsid w:val="008D4D01"/>
    <w:rsid w:val="008D4D48"/>
    <w:rsid w:val="008D4DB6"/>
    <w:rsid w:val="008D4DF9"/>
    <w:rsid w:val="008D4E13"/>
    <w:rsid w:val="008D4E9B"/>
    <w:rsid w:val="008D4F5B"/>
    <w:rsid w:val="008D4F7B"/>
    <w:rsid w:val="008D4FA5"/>
    <w:rsid w:val="008D500A"/>
    <w:rsid w:val="008D5026"/>
    <w:rsid w:val="008D505B"/>
    <w:rsid w:val="008D509A"/>
    <w:rsid w:val="008D52A7"/>
    <w:rsid w:val="008D5374"/>
    <w:rsid w:val="008D53E1"/>
    <w:rsid w:val="008D5427"/>
    <w:rsid w:val="008D5501"/>
    <w:rsid w:val="008D56D7"/>
    <w:rsid w:val="008D5712"/>
    <w:rsid w:val="008D5751"/>
    <w:rsid w:val="008D59EC"/>
    <w:rsid w:val="008D5B5E"/>
    <w:rsid w:val="008D5B80"/>
    <w:rsid w:val="008D5BE9"/>
    <w:rsid w:val="008D5BFD"/>
    <w:rsid w:val="008D5CB7"/>
    <w:rsid w:val="008D5CC5"/>
    <w:rsid w:val="008D5CE0"/>
    <w:rsid w:val="008D5E71"/>
    <w:rsid w:val="008D5F9C"/>
    <w:rsid w:val="008D5F9F"/>
    <w:rsid w:val="008D5FEB"/>
    <w:rsid w:val="008D613B"/>
    <w:rsid w:val="008D62DB"/>
    <w:rsid w:val="008D6537"/>
    <w:rsid w:val="008D6647"/>
    <w:rsid w:val="008D666A"/>
    <w:rsid w:val="008D66DF"/>
    <w:rsid w:val="008D673D"/>
    <w:rsid w:val="008D674D"/>
    <w:rsid w:val="008D687B"/>
    <w:rsid w:val="008D6884"/>
    <w:rsid w:val="008D68B8"/>
    <w:rsid w:val="008D690F"/>
    <w:rsid w:val="008D6962"/>
    <w:rsid w:val="008D6B4B"/>
    <w:rsid w:val="008D6C51"/>
    <w:rsid w:val="008D6F25"/>
    <w:rsid w:val="008D6F48"/>
    <w:rsid w:val="008D6F57"/>
    <w:rsid w:val="008D6F8D"/>
    <w:rsid w:val="008D707C"/>
    <w:rsid w:val="008D70EE"/>
    <w:rsid w:val="008D716B"/>
    <w:rsid w:val="008D7180"/>
    <w:rsid w:val="008D7218"/>
    <w:rsid w:val="008D728F"/>
    <w:rsid w:val="008D72E4"/>
    <w:rsid w:val="008D733D"/>
    <w:rsid w:val="008D73D7"/>
    <w:rsid w:val="008D73F2"/>
    <w:rsid w:val="008D7454"/>
    <w:rsid w:val="008D75B2"/>
    <w:rsid w:val="008D75C3"/>
    <w:rsid w:val="008D75EA"/>
    <w:rsid w:val="008D7686"/>
    <w:rsid w:val="008D76C5"/>
    <w:rsid w:val="008D7782"/>
    <w:rsid w:val="008D780C"/>
    <w:rsid w:val="008D7983"/>
    <w:rsid w:val="008D79D7"/>
    <w:rsid w:val="008D7BD3"/>
    <w:rsid w:val="008D7C7F"/>
    <w:rsid w:val="008D7C88"/>
    <w:rsid w:val="008D7D09"/>
    <w:rsid w:val="008D7D99"/>
    <w:rsid w:val="008D7DFC"/>
    <w:rsid w:val="008D7F1F"/>
    <w:rsid w:val="008D7F66"/>
    <w:rsid w:val="008D7F6C"/>
    <w:rsid w:val="008E010B"/>
    <w:rsid w:val="008E0219"/>
    <w:rsid w:val="008E024D"/>
    <w:rsid w:val="008E0272"/>
    <w:rsid w:val="008E0309"/>
    <w:rsid w:val="008E0549"/>
    <w:rsid w:val="008E0587"/>
    <w:rsid w:val="008E0597"/>
    <w:rsid w:val="008E05F1"/>
    <w:rsid w:val="008E060A"/>
    <w:rsid w:val="008E0645"/>
    <w:rsid w:val="008E06E7"/>
    <w:rsid w:val="008E0726"/>
    <w:rsid w:val="008E0959"/>
    <w:rsid w:val="008E099A"/>
    <w:rsid w:val="008E09FE"/>
    <w:rsid w:val="008E0A32"/>
    <w:rsid w:val="008E0AF6"/>
    <w:rsid w:val="008E0C2B"/>
    <w:rsid w:val="008E0C38"/>
    <w:rsid w:val="008E0C4F"/>
    <w:rsid w:val="008E0CC1"/>
    <w:rsid w:val="008E0DA3"/>
    <w:rsid w:val="008E0E53"/>
    <w:rsid w:val="008E0E6C"/>
    <w:rsid w:val="008E1078"/>
    <w:rsid w:val="008E11CC"/>
    <w:rsid w:val="008E1271"/>
    <w:rsid w:val="008E13D0"/>
    <w:rsid w:val="008E146A"/>
    <w:rsid w:val="008E166C"/>
    <w:rsid w:val="008E16BC"/>
    <w:rsid w:val="008E175E"/>
    <w:rsid w:val="008E1769"/>
    <w:rsid w:val="008E1823"/>
    <w:rsid w:val="008E18FB"/>
    <w:rsid w:val="008E1982"/>
    <w:rsid w:val="008E1AA9"/>
    <w:rsid w:val="008E1ACB"/>
    <w:rsid w:val="008E1B02"/>
    <w:rsid w:val="008E1B7B"/>
    <w:rsid w:val="008E1D92"/>
    <w:rsid w:val="008E1DF8"/>
    <w:rsid w:val="008E1E46"/>
    <w:rsid w:val="008E1E56"/>
    <w:rsid w:val="008E1FD8"/>
    <w:rsid w:val="008E1FFE"/>
    <w:rsid w:val="008E205E"/>
    <w:rsid w:val="008E20DD"/>
    <w:rsid w:val="008E2359"/>
    <w:rsid w:val="008E23BF"/>
    <w:rsid w:val="008E2417"/>
    <w:rsid w:val="008E2487"/>
    <w:rsid w:val="008E2499"/>
    <w:rsid w:val="008E24A4"/>
    <w:rsid w:val="008E24CD"/>
    <w:rsid w:val="008E24F3"/>
    <w:rsid w:val="008E262C"/>
    <w:rsid w:val="008E2694"/>
    <w:rsid w:val="008E26A4"/>
    <w:rsid w:val="008E26AD"/>
    <w:rsid w:val="008E271F"/>
    <w:rsid w:val="008E276C"/>
    <w:rsid w:val="008E277B"/>
    <w:rsid w:val="008E279F"/>
    <w:rsid w:val="008E282B"/>
    <w:rsid w:val="008E2871"/>
    <w:rsid w:val="008E28B1"/>
    <w:rsid w:val="008E28F4"/>
    <w:rsid w:val="008E29BA"/>
    <w:rsid w:val="008E2A36"/>
    <w:rsid w:val="008E2B96"/>
    <w:rsid w:val="008E2BE2"/>
    <w:rsid w:val="008E2C37"/>
    <w:rsid w:val="008E2C4E"/>
    <w:rsid w:val="008E2C6C"/>
    <w:rsid w:val="008E2CAE"/>
    <w:rsid w:val="008E2D0A"/>
    <w:rsid w:val="008E2EB5"/>
    <w:rsid w:val="008E2F0B"/>
    <w:rsid w:val="008E2FDF"/>
    <w:rsid w:val="008E306B"/>
    <w:rsid w:val="008E315C"/>
    <w:rsid w:val="008E3267"/>
    <w:rsid w:val="008E3276"/>
    <w:rsid w:val="008E339C"/>
    <w:rsid w:val="008E362E"/>
    <w:rsid w:val="008E36B2"/>
    <w:rsid w:val="008E36DD"/>
    <w:rsid w:val="008E37AF"/>
    <w:rsid w:val="008E37DD"/>
    <w:rsid w:val="008E3862"/>
    <w:rsid w:val="008E3902"/>
    <w:rsid w:val="008E392E"/>
    <w:rsid w:val="008E3A27"/>
    <w:rsid w:val="008E3BCF"/>
    <w:rsid w:val="008E3BDB"/>
    <w:rsid w:val="008E3BDC"/>
    <w:rsid w:val="008E3CC8"/>
    <w:rsid w:val="008E3EC7"/>
    <w:rsid w:val="008E3FFF"/>
    <w:rsid w:val="008E411C"/>
    <w:rsid w:val="008E417C"/>
    <w:rsid w:val="008E435B"/>
    <w:rsid w:val="008E4363"/>
    <w:rsid w:val="008E4419"/>
    <w:rsid w:val="008E4524"/>
    <w:rsid w:val="008E46F8"/>
    <w:rsid w:val="008E4717"/>
    <w:rsid w:val="008E4770"/>
    <w:rsid w:val="008E4902"/>
    <w:rsid w:val="008E4A92"/>
    <w:rsid w:val="008E4C77"/>
    <w:rsid w:val="008E4D83"/>
    <w:rsid w:val="008E4E3A"/>
    <w:rsid w:val="008E4F4B"/>
    <w:rsid w:val="008E4FA8"/>
    <w:rsid w:val="008E5060"/>
    <w:rsid w:val="008E5097"/>
    <w:rsid w:val="008E50A7"/>
    <w:rsid w:val="008E5212"/>
    <w:rsid w:val="008E5238"/>
    <w:rsid w:val="008E5239"/>
    <w:rsid w:val="008E529B"/>
    <w:rsid w:val="008E5342"/>
    <w:rsid w:val="008E539A"/>
    <w:rsid w:val="008E540D"/>
    <w:rsid w:val="008E5427"/>
    <w:rsid w:val="008E5589"/>
    <w:rsid w:val="008E5646"/>
    <w:rsid w:val="008E5790"/>
    <w:rsid w:val="008E5809"/>
    <w:rsid w:val="008E5884"/>
    <w:rsid w:val="008E5926"/>
    <w:rsid w:val="008E5943"/>
    <w:rsid w:val="008E59AD"/>
    <w:rsid w:val="008E59C2"/>
    <w:rsid w:val="008E5A64"/>
    <w:rsid w:val="008E5B0E"/>
    <w:rsid w:val="008E5B87"/>
    <w:rsid w:val="008E5CCD"/>
    <w:rsid w:val="008E5D1F"/>
    <w:rsid w:val="008E5E07"/>
    <w:rsid w:val="008E5E4E"/>
    <w:rsid w:val="008E6124"/>
    <w:rsid w:val="008E61C1"/>
    <w:rsid w:val="008E631D"/>
    <w:rsid w:val="008E63C8"/>
    <w:rsid w:val="008E650A"/>
    <w:rsid w:val="008E6515"/>
    <w:rsid w:val="008E651F"/>
    <w:rsid w:val="008E664E"/>
    <w:rsid w:val="008E67B2"/>
    <w:rsid w:val="008E69C5"/>
    <w:rsid w:val="008E6A6D"/>
    <w:rsid w:val="008E6B3E"/>
    <w:rsid w:val="008E6B9A"/>
    <w:rsid w:val="008E6CC3"/>
    <w:rsid w:val="008E6DF7"/>
    <w:rsid w:val="008E6E00"/>
    <w:rsid w:val="008E6E99"/>
    <w:rsid w:val="008E6E9F"/>
    <w:rsid w:val="008E6EA5"/>
    <w:rsid w:val="008E7072"/>
    <w:rsid w:val="008E719C"/>
    <w:rsid w:val="008E71BE"/>
    <w:rsid w:val="008E7221"/>
    <w:rsid w:val="008E724D"/>
    <w:rsid w:val="008E72B2"/>
    <w:rsid w:val="008E72EF"/>
    <w:rsid w:val="008E73A7"/>
    <w:rsid w:val="008E74B3"/>
    <w:rsid w:val="008E760C"/>
    <w:rsid w:val="008E7633"/>
    <w:rsid w:val="008E7638"/>
    <w:rsid w:val="008E771C"/>
    <w:rsid w:val="008E7826"/>
    <w:rsid w:val="008E7871"/>
    <w:rsid w:val="008E78A3"/>
    <w:rsid w:val="008E79C4"/>
    <w:rsid w:val="008E7A4A"/>
    <w:rsid w:val="008E7B19"/>
    <w:rsid w:val="008E7B96"/>
    <w:rsid w:val="008E7BF5"/>
    <w:rsid w:val="008E7C20"/>
    <w:rsid w:val="008E7C25"/>
    <w:rsid w:val="008E7C49"/>
    <w:rsid w:val="008E7CD7"/>
    <w:rsid w:val="008E7CF1"/>
    <w:rsid w:val="008E7E49"/>
    <w:rsid w:val="008E7E7B"/>
    <w:rsid w:val="008E7EFD"/>
    <w:rsid w:val="008F000B"/>
    <w:rsid w:val="008F00BB"/>
    <w:rsid w:val="008F00D3"/>
    <w:rsid w:val="008F014E"/>
    <w:rsid w:val="008F023B"/>
    <w:rsid w:val="008F025E"/>
    <w:rsid w:val="008F0281"/>
    <w:rsid w:val="008F02CD"/>
    <w:rsid w:val="008F02E3"/>
    <w:rsid w:val="008F0402"/>
    <w:rsid w:val="008F044A"/>
    <w:rsid w:val="008F046A"/>
    <w:rsid w:val="008F05D6"/>
    <w:rsid w:val="008F05E1"/>
    <w:rsid w:val="008F068D"/>
    <w:rsid w:val="008F06AB"/>
    <w:rsid w:val="008F0743"/>
    <w:rsid w:val="008F08EA"/>
    <w:rsid w:val="008F0900"/>
    <w:rsid w:val="008F0904"/>
    <w:rsid w:val="008F09BE"/>
    <w:rsid w:val="008F0A38"/>
    <w:rsid w:val="008F0A50"/>
    <w:rsid w:val="008F0A52"/>
    <w:rsid w:val="008F0AEC"/>
    <w:rsid w:val="008F0D43"/>
    <w:rsid w:val="008F0E23"/>
    <w:rsid w:val="008F0FA5"/>
    <w:rsid w:val="008F109F"/>
    <w:rsid w:val="008F1159"/>
    <w:rsid w:val="008F1376"/>
    <w:rsid w:val="008F13BE"/>
    <w:rsid w:val="008F13E2"/>
    <w:rsid w:val="008F16C6"/>
    <w:rsid w:val="008F1942"/>
    <w:rsid w:val="008F1954"/>
    <w:rsid w:val="008F1976"/>
    <w:rsid w:val="008F1A1C"/>
    <w:rsid w:val="008F1AA4"/>
    <w:rsid w:val="008F1ABC"/>
    <w:rsid w:val="008F1B67"/>
    <w:rsid w:val="008F1D43"/>
    <w:rsid w:val="008F1DD6"/>
    <w:rsid w:val="008F1E55"/>
    <w:rsid w:val="008F1F2C"/>
    <w:rsid w:val="008F1F41"/>
    <w:rsid w:val="008F2016"/>
    <w:rsid w:val="008F2023"/>
    <w:rsid w:val="008F2038"/>
    <w:rsid w:val="008F20F9"/>
    <w:rsid w:val="008F228F"/>
    <w:rsid w:val="008F237E"/>
    <w:rsid w:val="008F23DC"/>
    <w:rsid w:val="008F2460"/>
    <w:rsid w:val="008F24A0"/>
    <w:rsid w:val="008F24C1"/>
    <w:rsid w:val="008F260F"/>
    <w:rsid w:val="008F26CD"/>
    <w:rsid w:val="008F272C"/>
    <w:rsid w:val="008F275D"/>
    <w:rsid w:val="008F27A6"/>
    <w:rsid w:val="008F2830"/>
    <w:rsid w:val="008F285C"/>
    <w:rsid w:val="008F289B"/>
    <w:rsid w:val="008F28F1"/>
    <w:rsid w:val="008F2937"/>
    <w:rsid w:val="008F2B56"/>
    <w:rsid w:val="008F2C25"/>
    <w:rsid w:val="008F2C85"/>
    <w:rsid w:val="008F2CAD"/>
    <w:rsid w:val="008F2DB2"/>
    <w:rsid w:val="008F2E66"/>
    <w:rsid w:val="008F2E87"/>
    <w:rsid w:val="008F2F1E"/>
    <w:rsid w:val="008F2FB8"/>
    <w:rsid w:val="008F3010"/>
    <w:rsid w:val="008F3130"/>
    <w:rsid w:val="008F31FE"/>
    <w:rsid w:val="008F323A"/>
    <w:rsid w:val="008F32CF"/>
    <w:rsid w:val="008F32E7"/>
    <w:rsid w:val="008F3348"/>
    <w:rsid w:val="008F33A1"/>
    <w:rsid w:val="008F34CD"/>
    <w:rsid w:val="008F357D"/>
    <w:rsid w:val="008F376F"/>
    <w:rsid w:val="008F38DA"/>
    <w:rsid w:val="008F3993"/>
    <w:rsid w:val="008F39DA"/>
    <w:rsid w:val="008F3B2D"/>
    <w:rsid w:val="008F3B2E"/>
    <w:rsid w:val="008F3D53"/>
    <w:rsid w:val="008F3DD8"/>
    <w:rsid w:val="008F3E4D"/>
    <w:rsid w:val="008F3EBC"/>
    <w:rsid w:val="008F3EFE"/>
    <w:rsid w:val="008F3F69"/>
    <w:rsid w:val="008F3FE1"/>
    <w:rsid w:val="008F4008"/>
    <w:rsid w:val="008F40B1"/>
    <w:rsid w:val="008F40F5"/>
    <w:rsid w:val="008F4243"/>
    <w:rsid w:val="008F42A6"/>
    <w:rsid w:val="008F42B3"/>
    <w:rsid w:val="008F445D"/>
    <w:rsid w:val="008F44BC"/>
    <w:rsid w:val="008F458E"/>
    <w:rsid w:val="008F461B"/>
    <w:rsid w:val="008F473E"/>
    <w:rsid w:val="008F4777"/>
    <w:rsid w:val="008F4821"/>
    <w:rsid w:val="008F48B0"/>
    <w:rsid w:val="008F493D"/>
    <w:rsid w:val="008F4A91"/>
    <w:rsid w:val="008F4B95"/>
    <w:rsid w:val="008F4B99"/>
    <w:rsid w:val="008F4CD5"/>
    <w:rsid w:val="008F4F19"/>
    <w:rsid w:val="008F4F52"/>
    <w:rsid w:val="008F5010"/>
    <w:rsid w:val="008F502E"/>
    <w:rsid w:val="008F50D8"/>
    <w:rsid w:val="008F5103"/>
    <w:rsid w:val="008F51CC"/>
    <w:rsid w:val="008F51FF"/>
    <w:rsid w:val="008F52AB"/>
    <w:rsid w:val="008F53CD"/>
    <w:rsid w:val="008F53E9"/>
    <w:rsid w:val="008F5564"/>
    <w:rsid w:val="008F558C"/>
    <w:rsid w:val="008F56F4"/>
    <w:rsid w:val="008F576E"/>
    <w:rsid w:val="008F57EE"/>
    <w:rsid w:val="008F57FF"/>
    <w:rsid w:val="008F5813"/>
    <w:rsid w:val="008F5846"/>
    <w:rsid w:val="008F595B"/>
    <w:rsid w:val="008F598F"/>
    <w:rsid w:val="008F5AE2"/>
    <w:rsid w:val="008F5C4A"/>
    <w:rsid w:val="008F5C8D"/>
    <w:rsid w:val="008F5CB6"/>
    <w:rsid w:val="008F5D49"/>
    <w:rsid w:val="008F5D56"/>
    <w:rsid w:val="008F5D94"/>
    <w:rsid w:val="008F5E6F"/>
    <w:rsid w:val="008F5E9E"/>
    <w:rsid w:val="008F6139"/>
    <w:rsid w:val="008F6252"/>
    <w:rsid w:val="008F63CA"/>
    <w:rsid w:val="008F654D"/>
    <w:rsid w:val="008F6550"/>
    <w:rsid w:val="008F6686"/>
    <w:rsid w:val="008F679C"/>
    <w:rsid w:val="008F67D4"/>
    <w:rsid w:val="008F6A66"/>
    <w:rsid w:val="008F6B2E"/>
    <w:rsid w:val="008F6BB0"/>
    <w:rsid w:val="008F6BF2"/>
    <w:rsid w:val="008F6E46"/>
    <w:rsid w:val="008F6FB8"/>
    <w:rsid w:val="008F7077"/>
    <w:rsid w:val="008F71EC"/>
    <w:rsid w:val="008F724F"/>
    <w:rsid w:val="008F7934"/>
    <w:rsid w:val="008F7968"/>
    <w:rsid w:val="008F79AF"/>
    <w:rsid w:val="008F79B0"/>
    <w:rsid w:val="008F7B26"/>
    <w:rsid w:val="008F7D17"/>
    <w:rsid w:val="008F7D1B"/>
    <w:rsid w:val="008F7D85"/>
    <w:rsid w:val="008F7DBB"/>
    <w:rsid w:val="008F7EF8"/>
    <w:rsid w:val="009000D2"/>
    <w:rsid w:val="009001F0"/>
    <w:rsid w:val="00900260"/>
    <w:rsid w:val="00900385"/>
    <w:rsid w:val="009003E5"/>
    <w:rsid w:val="00900482"/>
    <w:rsid w:val="0090063E"/>
    <w:rsid w:val="00900732"/>
    <w:rsid w:val="0090077B"/>
    <w:rsid w:val="009007BF"/>
    <w:rsid w:val="009007C0"/>
    <w:rsid w:val="00900870"/>
    <w:rsid w:val="00900966"/>
    <w:rsid w:val="00900984"/>
    <w:rsid w:val="009009A1"/>
    <w:rsid w:val="00900A3C"/>
    <w:rsid w:val="00900A71"/>
    <w:rsid w:val="00900AE8"/>
    <w:rsid w:val="00900B69"/>
    <w:rsid w:val="00900BBF"/>
    <w:rsid w:val="00900C32"/>
    <w:rsid w:val="00900C7C"/>
    <w:rsid w:val="00900CB6"/>
    <w:rsid w:val="00900E4A"/>
    <w:rsid w:val="00900E50"/>
    <w:rsid w:val="00900E6C"/>
    <w:rsid w:val="00900FC3"/>
    <w:rsid w:val="00900FDE"/>
    <w:rsid w:val="00900FDF"/>
    <w:rsid w:val="0090101F"/>
    <w:rsid w:val="00901073"/>
    <w:rsid w:val="009010A2"/>
    <w:rsid w:val="00901144"/>
    <w:rsid w:val="009011D0"/>
    <w:rsid w:val="00901273"/>
    <w:rsid w:val="009013F7"/>
    <w:rsid w:val="00901441"/>
    <w:rsid w:val="00901569"/>
    <w:rsid w:val="009015DF"/>
    <w:rsid w:val="009016AD"/>
    <w:rsid w:val="00901701"/>
    <w:rsid w:val="0090171B"/>
    <w:rsid w:val="009017AE"/>
    <w:rsid w:val="00901827"/>
    <w:rsid w:val="009018C5"/>
    <w:rsid w:val="00901BE5"/>
    <w:rsid w:val="00901D6B"/>
    <w:rsid w:val="00901E7F"/>
    <w:rsid w:val="00901F4A"/>
    <w:rsid w:val="009020F8"/>
    <w:rsid w:val="009020FF"/>
    <w:rsid w:val="00902214"/>
    <w:rsid w:val="009023A9"/>
    <w:rsid w:val="00902490"/>
    <w:rsid w:val="0090250C"/>
    <w:rsid w:val="00902523"/>
    <w:rsid w:val="0090254D"/>
    <w:rsid w:val="00902560"/>
    <w:rsid w:val="009025B8"/>
    <w:rsid w:val="00902612"/>
    <w:rsid w:val="00902779"/>
    <w:rsid w:val="00902799"/>
    <w:rsid w:val="00902A22"/>
    <w:rsid w:val="00902A54"/>
    <w:rsid w:val="00902A75"/>
    <w:rsid w:val="00902B47"/>
    <w:rsid w:val="00902BE2"/>
    <w:rsid w:val="00902C0A"/>
    <w:rsid w:val="00902C7D"/>
    <w:rsid w:val="00902C8A"/>
    <w:rsid w:val="00902E96"/>
    <w:rsid w:val="00902ED8"/>
    <w:rsid w:val="00902F00"/>
    <w:rsid w:val="00903040"/>
    <w:rsid w:val="0090304C"/>
    <w:rsid w:val="009030FE"/>
    <w:rsid w:val="00903139"/>
    <w:rsid w:val="009031D6"/>
    <w:rsid w:val="0090361A"/>
    <w:rsid w:val="0090373A"/>
    <w:rsid w:val="0090376B"/>
    <w:rsid w:val="00903782"/>
    <w:rsid w:val="0090388B"/>
    <w:rsid w:val="00903A0E"/>
    <w:rsid w:val="00903A3B"/>
    <w:rsid w:val="00903AB5"/>
    <w:rsid w:val="00903B2F"/>
    <w:rsid w:val="00903B57"/>
    <w:rsid w:val="00903BD7"/>
    <w:rsid w:val="00903C3B"/>
    <w:rsid w:val="00903D10"/>
    <w:rsid w:val="00903D5B"/>
    <w:rsid w:val="00903F5D"/>
    <w:rsid w:val="00904098"/>
    <w:rsid w:val="009041B2"/>
    <w:rsid w:val="00904270"/>
    <w:rsid w:val="009042FE"/>
    <w:rsid w:val="00904353"/>
    <w:rsid w:val="009045AC"/>
    <w:rsid w:val="009045F8"/>
    <w:rsid w:val="00904820"/>
    <w:rsid w:val="0090482D"/>
    <w:rsid w:val="00904846"/>
    <w:rsid w:val="00904A19"/>
    <w:rsid w:val="00904A89"/>
    <w:rsid w:val="00904ABE"/>
    <w:rsid w:val="00904BBA"/>
    <w:rsid w:val="00904C5E"/>
    <w:rsid w:val="00904D34"/>
    <w:rsid w:val="00904D7A"/>
    <w:rsid w:val="00904DF5"/>
    <w:rsid w:val="00904E85"/>
    <w:rsid w:val="00904F0A"/>
    <w:rsid w:val="00904F49"/>
    <w:rsid w:val="0090508E"/>
    <w:rsid w:val="00905101"/>
    <w:rsid w:val="00905140"/>
    <w:rsid w:val="00905176"/>
    <w:rsid w:val="009051A1"/>
    <w:rsid w:val="009051DB"/>
    <w:rsid w:val="0090536A"/>
    <w:rsid w:val="00905432"/>
    <w:rsid w:val="009056C4"/>
    <w:rsid w:val="009057C3"/>
    <w:rsid w:val="009057FA"/>
    <w:rsid w:val="009059EB"/>
    <w:rsid w:val="009059F8"/>
    <w:rsid w:val="00905AD0"/>
    <w:rsid w:val="00905B52"/>
    <w:rsid w:val="00905B63"/>
    <w:rsid w:val="00905D2C"/>
    <w:rsid w:val="00905D42"/>
    <w:rsid w:val="00905D78"/>
    <w:rsid w:val="00905DD2"/>
    <w:rsid w:val="00905DD9"/>
    <w:rsid w:val="00905E1B"/>
    <w:rsid w:val="00905EF6"/>
    <w:rsid w:val="00905F73"/>
    <w:rsid w:val="00906051"/>
    <w:rsid w:val="009060CF"/>
    <w:rsid w:val="009061AF"/>
    <w:rsid w:val="009061F4"/>
    <w:rsid w:val="0090623C"/>
    <w:rsid w:val="009062BF"/>
    <w:rsid w:val="00906310"/>
    <w:rsid w:val="00906359"/>
    <w:rsid w:val="0090638B"/>
    <w:rsid w:val="00906459"/>
    <w:rsid w:val="009064A0"/>
    <w:rsid w:val="00906500"/>
    <w:rsid w:val="0090659B"/>
    <w:rsid w:val="0090691D"/>
    <w:rsid w:val="00906981"/>
    <w:rsid w:val="009069DE"/>
    <w:rsid w:val="00906A20"/>
    <w:rsid w:val="00906AC9"/>
    <w:rsid w:val="00906C5F"/>
    <w:rsid w:val="00906CAD"/>
    <w:rsid w:val="00906D0D"/>
    <w:rsid w:val="00906EC6"/>
    <w:rsid w:val="00906EF2"/>
    <w:rsid w:val="00906FB2"/>
    <w:rsid w:val="00906FBE"/>
    <w:rsid w:val="009070C1"/>
    <w:rsid w:val="00907154"/>
    <w:rsid w:val="009071BC"/>
    <w:rsid w:val="009071C9"/>
    <w:rsid w:val="009071FE"/>
    <w:rsid w:val="00907209"/>
    <w:rsid w:val="0090731E"/>
    <w:rsid w:val="00907346"/>
    <w:rsid w:val="00907353"/>
    <w:rsid w:val="0090736A"/>
    <w:rsid w:val="009073AB"/>
    <w:rsid w:val="00907476"/>
    <w:rsid w:val="009074E5"/>
    <w:rsid w:val="009074FC"/>
    <w:rsid w:val="009075C3"/>
    <w:rsid w:val="00907604"/>
    <w:rsid w:val="00907711"/>
    <w:rsid w:val="009077C9"/>
    <w:rsid w:val="0090782E"/>
    <w:rsid w:val="00907879"/>
    <w:rsid w:val="009079A0"/>
    <w:rsid w:val="009079AA"/>
    <w:rsid w:val="00907A66"/>
    <w:rsid w:val="00907AA5"/>
    <w:rsid w:val="00907AC4"/>
    <w:rsid w:val="00907C86"/>
    <w:rsid w:val="00907D09"/>
    <w:rsid w:val="00907ED3"/>
    <w:rsid w:val="00907EE3"/>
    <w:rsid w:val="00907FF8"/>
    <w:rsid w:val="0091002F"/>
    <w:rsid w:val="009100A4"/>
    <w:rsid w:val="009100F3"/>
    <w:rsid w:val="009101C3"/>
    <w:rsid w:val="009101C4"/>
    <w:rsid w:val="00910210"/>
    <w:rsid w:val="00910228"/>
    <w:rsid w:val="009102A7"/>
    <w:rsid w:val="0091035D"/>
    <w:rsid w:val="0091036C"/>
    <w:rsid w:val="00910397"/>
    <w:rsid w:val="0091039D"/>
    <w:rsid w:val="0091053C"/>
    <w:rsid w:val="009105AC"/>
    <w:rsid w:val="009105B7"/>
    <w:rsid w:val="00910601"/>
    <w:rsid w:val="00910644"/>
    <w:rsid w:val="009106A5"/>
    <w:rsid w:val="009106B1"/>
    <w:rsid w:val="00910702"/>
    <w:rsid w:val="0091070A"/>
    <w:rsid w:val="009107AD"/>
    <w:rsid w:val="00910869"/>
    <w:rsid w:val="0091087F"/>
    <w:rsid w:val="00910E46"/>
    <w:rsid w:val="00910F26"/>
    <w:rsid w:val="00910F3C"/>
    <w:rsid w:val="00910F5C"/>
    <w:rsid w:val="00911034"/>
    <w:rsid w:val="009110C9"/>
    <w:rsid w:val="00911161"/>
    <w:rsid w:val="00911284"/>
    <w:rsid w:val="009112B8"/>
    <w:rsid w:val="0091132A"/>
    <w:rsid w:val="00911377"/>
    <w:rsid w:val="00911482"/>
    <w:rsid w:val="0091149D"/>
    <w:rsid w:val="009114B1"/>
    <w:rsid w:val="00911584"/>
    <w:rsid w:val="009115B5"/>
    <w:rsid w:val="009115BC"/>
    <w:rsid w:val="0091164D"/>
    <w:rsid w:val="009116FC"/>
    <w:rsid w:val="009117E0"/>
    <w:rsid w:val="0091184A"/>
    <w:rsid w:val="0091194E"/>
    <w:rsid w:val="0091195A"/>
    <w:rsid w:val="00911966"/>
    <w:rsid w:val="00911AA7"/>
    <w:rsid w:val="00911AAA"/>
    <w:rsid w:val="00911B91"/>
    <w:rsid w:val="00911D0E"/>
    <w:rsid w:val="00911D1B"/>
    <w:rsid w:val="00911D6E"/>
    <w:rsid w:val="00911D8A"/>
    <w:rsid w:val="00911E65"/>
    <w:rsid w:val="00911ECA"/>
    <w:rsid w:val="00911F00"/>
    <w:rsid w:val="00911F66"/>
    <w:rsid w:val="009120BC"/>
    <w:rsid w:val="00912249"/>
    <w:rsid w:val="009123B3"/>
    <w:rsid w:val="00912445"/>
    <w:rsid w:val="009124C1"/>
    <w:rsid w:val="009125A5"/>
    <w:rsid w:val="009126A1"/>
    <w:rsid w:val="009126CF"/>
    <w:rsid w:val="009126D4"/>
    <w:rsid w:val="009126E8"/>
    <w:rsid w:val="00912736"/>
    <w:rsid w:val="00912805"/>
    <w:rsid w:val="0091280A"/>
    <w:rsid w:val="009128A4"/>
    <w:rsid w:val="009128EF"/>
    <w:rsid w:val="009129A6"/>
    <w:rsid w:val="00912B33"/>
    <w:rsid w:val="00912BC3"/>
    <w:rsid w:val="00912BE6"/>
    <w:rsid w:val="00912CE9"/>
    <w:rsid w:val="00912D64"/>
    <w:rsid w:val="00912E6B"/>
    <w:rsid w:val="00912E86"/>
    <w:rsid w:val="00912EE4"/>
    <w:rsid w:val="00912F31"/>
    <w:rsid w:val="00912FA2"/>
    <w:rsid w:val="0091300A"/>
    <w:rsid w:val="00913043"/>
    <w:rsid w:val="00913051"/>
    <w:rsid w:val="009130D9"/>
    <w:rsid w:val="009130DA"/>
    <w:rsid w:val="0091315E"/>
    <w:rsid w:val="0091317B"/>
    <w:rsid w:val="009132C1"/>
    <w:rsid w:val="0091339F"/>
    <w:rsid w:val="00913404"/>
    <w:rsid w:val="00913467"/>
    <w:rsid w:val="009134F7"/>
    <w:rsid w:val="0091365B"/>
    <w:rsid w:val="0091366E"/>
    <w:rsid w:val="00913748"/>
    <w:rsid w:val="00913762"/>
    <w:rsid w:val="009137EB"/>
    <w:rsid w:val="009138B1"/>
    <w:rsid w:val="009138BB"/>
    <w:rsid w:val="00913927"/>
    <w:rsid w:val="00913946"/>
    <w:rsid w:val="00913988"/>
    <w:rsid w:val="00913A6C"/>
    <w:rsid w:val="00913B31"/>
    <w:rsid w:val="00913BFF"/>
    <w:rsid w:val="00913D08"/>
    <w:rsid w:val="00913D16"/>
    <w:rsid w:val="00913E00"/>
    <w:rsid w:val="00913F4B"/>
    <w:rsid w:val="00913F8B"/>
    <w:rsid w:val="00914026"/>
    <w:rsid w:val="0091402E"/>
    <w:rsid w:val="009140EB"/>
    <w:rsid w:val="009141EC"/>
    <w:rsid w:val="00914273"/>
    <w:rsid w:val="0091435E"/>
    <w:rsid w:val="00914442"/>
    <w:rsid w:val="00914468"/>
    <w:rsid w:val="00914500"/>
    <w:rsid w:val="009145C0"/>
    <w:rsid w:val="009145E9"/>
    <w:rsid w:val="00914624"/>
    <w:rsid w:val="0091472B"/>
    <w:rsid w:val="0091473E"/>
    <w:rsid w:val="0091475B"/>
    <w:rsid w:val="009147A6"/>
    <w:rsid w:val="00914900"/>
    <w:rsid w:val="00914976"/>
    <w:rsid w:val="00914A72"/>
    <w:rsid w:val="00914ABA"/>
    <w:rsid w:val="00914B24"/>
    <w:rsid w:val="00914BF5"/>
    <w:rsid w:val="00914C3B"/>
    <w:rsid w:val="00914C87"/>
    <w:rsid w:val="00914D21"/>
    <w:rsid w:val="00914D9E"/>
    <w:rsid w:val="00914EF0"/>
    <w:rsid w:val="00914EF6"/>
    <w:rsid w:val="00914F91"/>
    <w:rsid w:val="00914FBB"/>
    <w:rsid w:val="009150AC"/>
    <w:rsid w:val="00915255"/>
    <w:rsid w:val="0091531C"/>
    <w:rsid w:val="00915567"/>
    <w:rsid w:val="00915593"/>
    <w:rsid w:val="00915678"/>
    <w:rsid w:val="0091567D"/>
    <w:rsid w:val="0091571E"/>
    <w:rsid w:val="009157D0"/>
    <w:rsid w:val="00915808"/>
    <w:rsid w:val="0091584E"/>
    <w:rsid w:val="00915872"/>
    <w:rsid w:val="00915945"/>
    <w:rsid w:val="0091594C"/>
    <w:rsid w:val="009159A1"/>
    <w:rsid w:val="009159CA"/>
    <w:rsid w:val="00915B85"/>
    <w:rsid w:val="00915B8B"/>
    <w:rsid w:val="00915C84"/>
    <w:rsid w:val="00915E9B"/>
    <w:rsid w:val="0091605C"/>
    <w:rsid w:val="00916063"/>
    <w:rsid w:val="0091607A"/>
    <w:rsid w:val="009160E7"/>
    <w:rsid w:val="009162C3"/>
    <w:rsid w:val="0091631D"/>
    <w:rsid w:val="00916324"/>
    <w:rsid w:val="00916570"/>
    <w:rsid w:val="009165E3"/>
    <w:rsid w:val="00916627"/>
    <w:rsid w:val="0091670A"/>
    <w:rsid w:val="009167E3"/>
    <w:rsid w:val="0091689A"/>
    <w:rsid w:val="00916937"/>
    <w:rsid w:val="00916964"/>
    <w:rsid w:val="00916981"/>
    <w:rsid w:val="009169BC"/>
    <w:rsid w:val="009169C9"/>
    <w:rsid w:val="00916A0E"/>
    <w:rsid w:val="00916A9B"/>
    <w:rsid w:val="00916AC1"/>
    <w:rsid w:val="00916B4D"/>
    <w:rsid w:val="00916BE6"/>
    <w:rsid w:val="00916D43"/>
    <w:rsid w:val="00916FFA"/>
    <w:rsid w:val="00917046"/>
    <w:rsid w:val="0091709D"/>
    <w:rsid w:val="0091715F"/>
    <w:rsid w:val="009171F5"/>
    <w:rsid w:val="0091740F"/>
    <w:rsid w:val="00917428"/>
    <w:rsid w:val="009174A3"/>
    <w:rsid w:val="009174A5"/>
    <w:rsid w:val="0091760C"/>
    <w:rsid w:val="0091775D"/>
    <w:rsid w:val="00917891"/>
    <w:rsid w:val="00917A27"/>
    <w:rsid w:val="00917A39"/>
    <w:rsid w:val="00917AB7"/>
    <w:rsid w:val="00917B05"/>
    <w:rsid w:val="00917C1F"/>
    <w:rsid w:val="00917C45"/>
    <w:rsid w:val="00917C48"/>
    <w:rsid w:val="00917C6F"/>
    <w:rsid w:val="00917E3D"/>
    <w:rsid w:val="00917E4C"/>
    <w:rsid w:val="00917F23"/>
    <w:rsid w:val="009200D9"/>
    <w:rsid w:val="00920125"/>
    <w:rsid w:val="0092018B"/>
    <w:rsid w:val="009201F9"/>
    <w:rsid w:val="009202BD"/>
    <w:rsid w:val="00920328"/>
    <w:rsid w:val="00920343"/>
    <w:rsid w:val="0092041A"/>
    <w:rsid w:val="0092042F"/>
    <w:rsid w:val="00920458"/>
    <w:rsid w:val="009204A2"/>
    <w:rsid w:val="00920526"/>
    <w:rsid w:val="009207E0"/>
    <w:rsid w:val="00920873"/>
    <w:rsid w:val="0092096E"/>
    <w:rsid w:val="00920A40"/>
    <w:rsid w:val="00920AF6"/>
    <w:rsid w:val="00920CAC"/>
    <w:rsid w:val="00920CC3"/>
    <w:rsid w:val="00920CEB"/>
    <w:rsid w:val="00920D08"/>
    <w:rsid w:val="00920D88"/>
    <w:rsid w:val="00920DB3"/>
    <w:rsid w:val="00920DBE"/>
    <w:rsid w:val="00920DDD"/>
    <w:rsid w:val="00920F4A"/>
    <w:rsid w:val="00921080"/>
    <w:rsid w:val="0092112D"/>
    <w:rsid w:val="009212E1"/>
    <w:rsid w:val="0092133F"/>
    <w:rsid w:val="009213E9"/>
    <w:rsid w:val="00921474"/>
    <w:rsid w:val="009214FF"/>
    <w:rsid w:val="00921585"/>
    <w:rsid w:val="0092163C"/>
    <w:rsid w:val="00921650"/>
    <w:rsid w:val="009216B9"/>
    <w:rsid w:val="0092171F"/>
    <w:rsid w:val="0092173D"/>
    <w:rsid w:val="00921884"/>
    <w:rsid w:val="009218D6"/>
    <w:rsid w:val="009219E1"/>
    <w:rsid w:val="00921BF1"/>
    <w:rsid w:val="00921CF4"/>
    <w:rsid w:val="00921D65"/>
    <w:rsid w:val="00921D7A"/>
    <w:rsid w:val="00921D8D"/>
    <w:rsid w:val="00921E34"/>
    <w:rsid w:val="00921FD2"/>
    <w:rsid w:val="00921FF9"/>
    <w:rsid w:val="0092205B"/>
    <w:rsid w:val="009220E0"/>
    <w:rsid w:val="0092219B"/>
    <w:rsid w:val="00922278"/>
    <w:rsid w:val="00922342"/>
    <w:rsid w:val="0092239C"/>
    <w:rsid w:val="00922442"/>
    <w:rsid w:val="009225BD"/>
    <w:rsid w:val="009225FF"/>
    <w:rsid w:val="00922684"/>
    <w:rsid w:val="0092272B"/>
    <w:rsid w:val="009227B4"/>
    <w:rsid w:val="00922811"/>
    <w:rsid w:val="00922957"/>
    <w:rsid w:val="00922988"/>
    <w:rsid w:val="009229B7"/>
    <w:rsid w:val="009229C2"/>
    <w:rsid w:val="009229D1"/>
    <w:rsid w:val="00922A0A"/>
    <w:rsid w:val="00922BAA"/>
    <w:rsid w:val="00922BD1"/>
    <w:rsid w:val="00922C41"/>
    <w:rsid w:val="00922C9E"/>
    <w:rsid w:val="00922DE7"/>
    <w:rsid w:val="00922EA5"/>
    <w:rsid w:val="00922EB1"/>
    <w:rsid w:val="00922EBE"/>
    <w:rsid w:val="0092327F"/>
    <w:rsid w:val="009232BD"/>
    <w:rsid w:val="009232F0"/>
    <w:rsid w:val="009233A7"/>
    <w:rsid w:val="009233F1"/>
    <w:rsid w:val="009234A6"/>
    <w:rsid w:val="0092366B"/>
    <w:rsid w:val="0092383C"/>
    <w:rsid w:val="0092383F"/>
    <w:rsid w:val="009238E5"/>
    <w:rsid w:val="00923969"/>
    <w:rsid w:val="00923A14"/>
    <w:rsid w:val="00923C1D"/>
    <w:rsid w:val="00923C6E"/>
    <w:rsid w:val="00923F35"/>
    <w:rsid w:val="00924019"/>
    <w:rsid w:val="009242B0"/>
    <w:rsid w:val="00924342"/>
    <w:rsid w:val="0092439B"/>
    <w:rsid w:val="009243B0"/>
    <w:rsid w:val="009243EC"/>
    <w:rsid w:val="00924432"/>
    <w:rsid w:val="009244C8"/>
    <w:rsid w:val="009244E3"/>
    <w:rsid w:val="00924578"/>
    <w:rsid w:val="0092458E"/>
    <w:rsid w:val="009246BC"/>
    <w:rsid w:val="009246EA"/>
    <w:rsid w:val="0092482B"/>
    <w:rsid w:val="009248A0"/>
    <w:rsid w:val="009248B7"/>
    <w:rsid w:val="009248DD"/>
    <w:rsid w:val="009249E1"/>
    <w:rsid w:val="00924A08"/>
    <w:rsid w:val="00924B33"/>
    <w:rsid w:val="00924B42"/>
    <w:rsid w:val="00924B5D"/>
    <w:rsid w:val="00924C10"/>
    <w:rsid w:val="00924C48"/>
    <w:rsid w:val="00924CA0"/>
    <w:rsid w:val="00924CED"/>
    <w:rsid w:val="00924D36"/>
    <w:rsid w:val="00924D75"/>
    <w:rsid w:val="00924DE7"/>
    <w:rsid w:val="00924E06"/>
    <w:rsid w:val="00924E44"/>
    <w:rsid w:val="00924E45"/>
    <w:rsid w:val="00924E5C"/>
    <w:rsid w:val="00924FF2"/>
    <w:rsid w:val="009250F2"/>
    <w:rsid w:val="009251ED"/>
    <w:rsid w:val="0092523A"/>
    <w:rsid w:val="009252EC"/>
    <w:rsid w:val="009254D2"/>
    <w:rsid w:val="00925575"/>
    <w:rsid w:val="009255DC"/>
    <w:rsid w:val="00925779"/>
    <w:rsid w:val="00925816"/>
    <w:rsid w:val="00925844"/>
    <w:rsid w:val="00925931"/>
    <w:rsid w:val="00925986"/>
    <w:rsid w:val="009259E4"/>
    <w:rsid w:val="00925A56"/>
    <w:rsid w:val="00925ADE"/>
    <w:rsid w:val="00925B37"/>
    <w:rsid w:val="00925CAD"/>
    <w:rsid w:val="00925CD3"/>
    <w:rsid w:val="00925CDB"/>
    <w:rsid w:val="00925D81"/>
    <w:rsid w:val="00925E61"/>
    <w:rsid w:val="00925EF9"/>
    <w:rsid w:val="00925F47"/>
    <w:rsid w:val="009260C9"/>
    <w:rsid w:val="0092611D"/>
    <w:rsid w:val="00926183"/>
    <w:rsid w:val="009261C4"/>
    <w:rsid w:val="009261E9"/>
    <w:rsid w:val="009262B6"/>
    <w:rsid w:val="00926324"/>
    <w:rsid w:val="00926367"/>
    <w:rsid w:val="0092642E"/>
    <w:rsid w:val="009264CF"/>
    <w:rsid w:val="00926501"/>
    <w:rsid w:val="00926657"/>
    <w:rsid w:val="009266A9"/>
    <w:rsid w:val="009266F7"/>
    <w:rsid w:val="00926705"/>
    <w:rsid w:val="00926832"/>
    <w:rsid w:val="0092685A"/>
    <w:rsid w:val="009268B5"/>
    <w:rsid w:val="009269FA"/>
    <w:rsid w:val="00926A24"/>
    <w:rsid w:val="00926A2A"/>
    <w:rsid w:val="00926A74"/>
    <w:rsid w:val="00926B9E"/>
    <w:rsid w:val="00926C0C"/>
    <w:rsid w:val="00926E1E"/>
    <w:rsid w:val="00926E7E"/>
    <w:rsid w:val="00926F2D"/>
    <w:rsid w:val="00926F91"/>
    <w:rsid w:val="0092703E"/>
    <w:rsid w:val="00927206"/>
    <w:rsid w:val="00927245"/>
    <w:rsid w:val="0092731A"/>
    <w:rsid w:val="0092736A"/>
    <w:rsid w:val="009273DB"/>
    <w:rsid w:val="009273F6"/>
    <w:rsid w:val="0092752A"/>
    <w:rsid w:val="009275A8"/>
    <w:rsid w:val="009275F0"/>
    <w:rsid w:val="009276CF"/>
    <w:rsid w:val="0092772C"/>
    <w:rsid w:val="0092772E"/>
    <w:rsid w:val="009277CC"/>
    <w:rsid w:val="0092783B"/>
    <w:rsid w:val="009279DF"/>
    <w:rsid w:val="00927A0A"/>
    <w:rsid w:val="00927A2D"/>
    <w:rsid w:val="00927A81"/>
    <w:rsid w:val="00927ACD"/>
    <w:rsid w:val="00927AFE"/>
    <w:rsid w:val="00927B22"/>
    <w:rsid w:val="00927B76"/>
    <w:rsid w:val="00927CA1"/>
    <w:rsid w:val="009300F0"/>
    <w:rsid w:val="00930157"/>
    <w:rsid w:val="009302EB"/>
    <w:rsid w:val="00930522"/>
    <w:rsid w:val="00930660"/>
    <w:rsid w:val="00930939"/>
    <w:rsid w:val="009309C5"/>
    <w:rsid w:val="00930A14"/>
    <w:rsid w:val="00930A5C"/>
    <w:rsid w:val="00930AC2"/>
    <w:rsid w:val="00930B57"/>
    <w:rsid w:val="00930B5C"/>
    <w:rsid w:val="00930B76"/>
    <w:rsid w:val="00930BAB"/>
    <w:rsid w:val="00930C50"/>
    <w:rsid w:val="00930C51"/>
    <w:rsid w:val="00930C5A"/>
    <w:rsid w:val="00930E20"/>
    <w:rsid w:val="00930E3B"/>
    <w:rsid w:val="00930F01"/>
    <w:rsid w:val="00931083"/>
    <w:rsid w:val="009310E9"/>
    <w:rsid w:val="00931168"/>
    <w:rsid w:val="00931183"/>
    <w:rsid w:val="009312A0"/>
    <w:rsid w:val="00931386"/>
    <w:rsid w:val="00931512"/>
    <w:rsid w:val="009315EA"/>
    <w:rsid w:val="00931641"/>
    <w:rsid w:val="009316C1"/>
    <w:rsid w:val="00931783"/>
    <w:rsid w:val="009317E2"/>
    <w:rsid w:val="00931856"/>
    <w:rsid w:val="00931869"/>
    <w:rsid w:val="009318EB"/>
    <w:rsid w:val="0093193B"/>
    <w:rsid w:val="00931B34"/>
    <w:rsid w:val="00931B77"/>
    <w:rsid w:val="00931B96"/>
    <w:rsid w:val="00931E12"/>
    <w:rsid w:val="00931E2C"/>
    <w:rsid w:val="00931E38"/>
    <w:rsid w:val="00931E39"/>
    <w:rsid w:val="00931EA6"/>
    <w:rsid w:val="00931FDD"/>
    <w:rsid w:val="00931FEE"/>
    <w:rsid w:val="00932050"/>
    <w:rsid w:val="00932058"/>
    <w:rsid w:val="009320F7"/>
    <w:rsid w:val="0093213E"/>
    <w:rsid w:val="009321A4"/>
    <w:rsid w:val="0093220F"/>
    <w:rsid w:val="009323B1"/>
    <w:rsid w:val="009324DB"/>
    <w:rsid w:val="00932649"/>
    <w:rsid w:val="009326CE"/>
    <w:rsid w:val="009326F5"/>
    <w:rsid w:val="00932793"/>
    <w:rsid w:val="009327D3"/>
    <w:rsid w:val="00932A20"/>
    <w:rsid w:val="00932A32"/>
    <w:rsid w:val="00932A4C"/>
    <w:rsid w:val="00932A9D"/>
    <w:rsid w:val="00932B26"/>
    <w:rsid w:val="00932B73"/>
    <w:rsid w:val="00932BBA"/>
    <w:rsid w:val="00932CBD"/>
    <w:rsid w:val="00932D7E"/>
    <w:rsid w:val="00932E46"/>
    <w:rsid w:val="00932F47"/>
    <w:rsid w:val="009331F9"/>
    <w:rsid w:val="00933201"/>
    <w:rsid w:val="0093320E"/>
    <w:rsid w:val="009332E6"/>
    <w:rsid w:val="00933333"/>
    <w:rsid w:val="009333A3"/>
    <w:rsid w:val="009333F2"/>
    <w:rsid w:val="00933425"/>
    <w:rsid w:val="009334EF"/>
    <w:rsid w:val="0093352A"/>
    <w:rsid w:val="00933591"/>
    <w:rsid w:val="009335D4"/>
    <w:rsid w:val="0093362F"/>
    <w:rsid w:val="0093372D"/>
    <w:rsid w:val="0093379A"/>
    <w:rsid w:val="009337C0"/>
    <w:rsid w:val="00933835"/>
    <w:rsid w:val="00933897"/>
    <w:rsid w:val="009338A0"/>
    <w:rsid w:val="009338CC"/>
    <w:rsid w:val="009338FF"/>
    <w:rsid w:val="009339B0"/>
    <w:rsid w:val="00933A04"/>
    <w:rsid w:val="00933B96"/>
    <w:rsid w:val="00933B99"/>
    <w:rsid w:val="00933BAB"/>
    <w:rsid w:val="00933C1D"/>
    <w:rsid w:val="00933CF6"/>
    <w:rsid w:val="00933D5D"/>
    <w:rsid w:val="00933D70"/>
    <w:rsid w:val="00933E24"/>
    <w:rsid w:val="00933F76"/>
    <w:rsid w:val="00933F7B"/>
    <w:rsid w:val="0093406F"/>
    <w:rsid w:val="0093409A"/>
    <w:rsid w:val="00934223"/>
    <w:rsid w:val="009342E7"/>
    <w:rsid w:val="009343AB"/>
    <w:rsid w:val="009344B9"/>
    <w:rsid w:val="009346EB"/>
    <w:rsid w:val="00934820"/>
    <w:rsid w:val="0093496A"/>
    <w:rsid w:val="00934A4A"/>
    <w:rsid w:val="00934A64"/>
    <w:rsid w:val="00934C1A"/>
    <w:rsid w:val="00934D5D"/>
    <w:rsid w:val="00934DC3"/>
    <w:rsid w:val="00934E6D"/>
    <w:rsid w:val="00934E75"/>
    <w:rsid w:val="00934E85"/>
    <w:rsid w:val="00934E9A"/>
    <w:rsid w:val="00934F32"/>
    <w:rsid w:val="00934F77"/>
    <w:rsid w:val="00935028"/>
    <w:rsid w:val="009350C7"/>
    <w:rsid w:val="0093518A"/>
    <w:rsid w:val="0093527E"/>
    <w:rsid w:val="0093536B"/>
    <w:rsid w:val="00935382"/>
    <w:rsid w:val="00935391"/>
    <w:rsid w:val="00935398"/>
    <w:rsid w:val="009353E5"/>
    <w:rsid w:val="009354AA"/>
    <w:rsid w:val="00935543"/>
    <w:rsid w:val="0093561D"/>
    <w:rsid w:val="0093564B"/>
    <w:rsid w:val="00935815"/>
    <w:rsid w:val="0093586F"/>
    <w:rsid w:val="009358F0"/>
    <w:rsid w:val="00935976"/>
    <w:rsid w:val="00935A09"/>
    <w:rsid w:val="00935AAF"/>
    <w:rsid w:val="00935B36"/>
    <w:rsid w:val="00935B85"/>
    <w:rsid w:val="00935B87"/>
    <w:rsid w:val="00935C67"/>
    <w:rsid w:val="00935D0F"/>
    <w:rsid w:val="00935D8B"/>
    <w:rsid w:val="00935E7A"/>
    <w:rsid w:val="00936072"/>
    <w:rsid w:val="009361BD"/>
    <w:rsid w:val="00936280"/>
    <w:rsid w:val="00936313"/>
    <w:rsid w:val="009364A2"/>
    <w:rsid w:val="0093654E"/>
    <w:rsid w:val="009365D2"/>
    <w:rsid w:val="009365EC"/>
    <w:rsid w:val="00936631"/>
    <w:rsid w:val="00936729"/>
    <w:rsid w:val="00936823"/>
    <w:rsid w:val="00936940"/>
    <w:rsid w:val="0093698D"/>
    <w:rsid w:val="00936A91"/>
    <w:rsid w:val="00936B20"/>
    <w:rsid w:val="00936CBA"/>
    <w:rsid w:val="00936F85"/>
    <w:rsid w:val="00936FA9"/>
    <w:rsid w:val="00937035"/>
    <w:rsid w:val="00937043"/>
    <w:rsid w:val="0093704A"/>
    <w:rsid w:val="00937186"/>
    <w:rsid w:val="009371F1"/>
    <w:rsid w:val="009371FF"/>
    <w:rsid w:val="009373D1"/>
    <w:rsid w:val="009374DE"/>
    <w:rsid w:val="00937549"/>
    <w:rsid w:val="0093756D"/>
    <w:rsid w:val="009375FF"/>
    <w:rsid w:val="0093765B"/>
    <w:rsid w:val="0093766C"/>
    <w:rsid w:val="009376BB"/>
    <w:rsid w:val="009376FA"/>
    <w:rsid w:val="009377C3"/>
    <w:rsid w:val="009377EA"/>
    <w:rsid w:val="0093781E"/>
    <w:rsid w:val="00937849"/>
    <w:rsid w:val="0093785E"/>
    <w:rsid w:val="00937897"/>
    <w:rsid w:val="009378A3"/>
    <w:rsid w:val="0093791C"/>
    <w:rsid w:val="0093795C"/>
    <w:rsid w:val="00937A33"/>
    <w:rsid w:val="00937B43"/>
    <w:rsid w:val="00937BAA"/>
    <w:rsid w:val="00937BAE"/>
    <w:rsid w:val="00937C68"/>
    <w:rsid w:val="00937D70"/>
    <w:rsid w:val="00937E55"/>
    <w:rsid w:val="00937F15"/>
    <w:rsid w:val="00937F3B"/>
    <w:rsid w:val="009400B9"/>
    <w:rsid w:val="009401D7"/>
    <w:rsid w:val="009401F3"/>
    <w:rsid w:val="00940203"/>
    <w:rsid w:val="00940230"/>
    <w:rsid w:val="00940367"/>
    <w:rsid w:val="009403AD"/>
    <w:rsid w:val="009405EA"/>
    <w:rsid w:val="0094061B"/>
    <w:rsid w:val="009406E6"/>
    <w:rsid w:val="00940731"/>
    <w:rsid w:val="0094075B"/>
    <w:rsid w:val="00940874"/>
    <w:rsid w:val="009408BE"/>
    <w:rsid w:val="00940971"/>
    <w:rsid w:val="00940AFB"/>
    <w:rsid w:val="00940B6E"/>
    <w:rsid w:val="00940BB3"/>
    <w:rsid w:val="00940CED"/>
    <w:rsid w:val="00940DE7"/>
    <w:rsid w:val="00940E02"/>
    <w:rsid w:val="00940F7C"/>
    <w:rsid w:val="00941028"/>
    <w:rsid w:val="009411A2"/>
    <w:rsid w:val="009411F5"/>
    <w:rsid w:val="009412DA"/>
    <w:rsid w:val="0094130D"/>
    <w:rsid w:val="00941524"/>
    <w:rsid w:val="00941526"/>
    <w:rsid w:val="0094152B"/>
    <w:rsid w:val="009415EF"/>
    <w:rsid w:val="00941917"/>
    <w:rsid w:val="0094192F"/>
    <w:rsid w:val="00941A59"/>
    <w:rsid w:val="00941A7E"/>
    <w:rsid w:val="00941A8B"/>
    <w:rsid w:val="00941B5A"/>
    <w:rsid w:val="00941BA8"/>
    <w:rsid w:val="00941BB6"/>
    <w:rsid w:val="00941BF8"/>
    <w:rsid w:val="00941D37"/>
    <w:rsid w:val="00941E2F"/>
    <w:rsid w:val="00942073"/>
    <w:rsid w:val="00942079"/>
    <w:rsid w:val="009420C2"/>
    <w:rsid w:val="009421CF"/>
    <w:rsid w:val="00942271"/>
    <w:rsid w:val="0094234B"/>
    <w:rsid w:val="009423A6"/>
    <w:rsid w:val="00942440"/>
    <w:rsid w:val="0094257A"/>
    <w:rsid w:val="00942584"/>
    <w:rsid w:val="009426D8"/>
    <w:rsid w:val="0094278F"/>
    <w:rsid w:val="0094284A"/>
    <w:rsid w:val="009429D4"/>
    <w:rsid w:val="00942B28"/>
    <w:rsid w:val="00942BB0"/>
    <w:rsid w:val="00942BE2"/>
    <w:rsid w:val="00942BEF"/>
    <w:rsid w:val="00942C4D"/>
    <w:rsid w:val="00942D7B"/>
    <w:rsid w:val="00942DBA"/>
    <w:rsid w:val="00942DD5"/>
    <w:rsid w:val="00942EC2"/>
    <w:rsid w:val="00943041"/>
    <w:rsid w:val="009430E1"/>
    <w:rsid w:val="00943155"/>
    <w:rsid w:val="00943165"/>
    <w:rsid w:val="00943182"/>
    <w:rsid w:val="009432DF"/>
    <w:rsid w:val="009433B1"/>
    <w:rsid w:val="00943562"/>
    <w:rsid w:val="00943568"/>
    <w:rsid w:val="00943597"/>
    <w:rsid w:val="0094369D"/>
    <w:rsid w:val="00943707"/>
    <w:rsid w:val="0094378A"/>
    <w:rsid w:val="00943823"/>
    <w:rsid w:val="00943839"/>
    <w:rsid w:val="0094388F"/>
    <w:rsid w:val="00943899"/>
    <w:rsid w:val="009438E7"/>
    <w:rsid w:val="00943941"/>
    <w:rsid w:val="009439A2"/>
    <w:rsid w:val="00943A1A"/>
    <w:rsid w:val="00943BD6"/>
    <w:rsid w:val="00943C35"/>
    <w:rsid w:val="00943C6C"/>
    <w:rsid w:val="00943D3E"/>
    <w:rsid w:val="00943E88"/>
    <w:rsid w:val="00943EAD"/>
    <w:rsid w:val="00943FAC"/>
    <w:rsid w:val="00943FCC"/>
    <w:rsid w:val="00944099"/>
    <w:rsid w:val="0094411C"/>
    <w:rsid w:val="00944170"/>
    <w:rsid w:val="009441F0"/>
    <w:rsid w:val="00944225"/>
    <w:rsid w:val="009444D9"/>
    <w:rsid w:val="0094464A"/>
    <w:rsid w:val="0094464D"/>
    <w:rsid w:val="009446F2"/>
    <w:rsid w:val="00944749"/>
    <w:rsid w:val="00944894"/>
    <w:rsid w:val="009448B6"/>
    <w:rsid w:val="009448C7"/>
    <w:rsid w:val="00944953"/>
    <w:rsid w:val="009449B9"/>
    <w:rsid w:val="00944BDD"/>
    <w:rsid w:val="00944C29"/>
    <w:rsid w:val="00944E22"/>
    <w:rsid w:val="00944F1E"/>
    <w:rsid w:val="00944FA7"/>
    <w:rsid w:val="0094512B"/>
    <w:rsid w:val="00945147"/>
    <w:rsid w:val="00945175"/>
    <w:rsid w:val="0094517E"/>
    <w:rsid w:val="00945229"/>
    <w:rsid w:val="009452F9"/>
    <w:rsid w:val="0094532C"/>
    <w:rsid w:val="009453B5"/>
    <w:rsid w:val="00945450"/>
    <w:rsid w:val="009455D5"/>
    <w:rsid w:val="00945604"/>
    <w:rsid w:val="00945685"/>
    <w:rsid w:val="009456BE"/>
    <w:rsid w:val="0094574C"/>
    <w:rsid w:val="00945767"/>
    <w:rsid w:val="009457C0"/>
    <w:rsid w:val="00945803"/>
    <w:rsid w:val="0094589A"/>
    <w:rsid w:val="009458BB"/>
    <w:rsid w:val="009459A5"/>
    <w:rsid w:val="00945A27"/>
    <w:rsid w:val="00945A2A"/>
    <w:rsid w:val="00945AA6"/>
    <w:rsid w:val="00945CDE"/>
    <w:rsid w:val="00945D14"/>
    <w:rsid w:val="00945D93"/>
    <w:rsid w:val="00945DFC"/>
    <w:rsid w:val="00945F02"/>
    <w:rsid w:val="00945F4E"/>
    <w:rsid w:val="00946014"/>
    <w:rsid w:val="009460B1"/>
    <w:rsid w:val="009460B9"/>
    <w:rsid w:val="009461AE"/>
    <w:rsid w:val="00946212"/>
    <w:rsid w:val="009462B3"/>
    <w:rsid w:val="00946392"/>
    <w:rsid w:val="009463B5"/>
    <w:rsid w:val="00946406"/>
    <w:rsid w:val="009464AF"/>
    <w:rsid w:val="009464D6"/>
    <w:rsid w:val="0094650A"/>
    <w:rsid w:val="0094655F"/>
    <w:rsid w:val="0094673B"/>
    <w:rsid w:val="00946868"/>
    <w:rsid w:val="0094690E"/>
    <w:rsid w:val="00946921"/>
    <w:rsid w:val="0094693E"/>
    <w:rsid w:val="009469AE"/>
    <w:rsid w:val="009469D0"/>
    <w:rsid w:val="009469F9"/>
    <w:rsid w:val="00946A16"/>
    <w:rsid w:val="00946A97"/>
    <w:rsid w:val="00946C39"/>
    <w:rsid w:val="00946D09"/>
    <w:rsid w:val="00946D64"/>
    <w:rsid w:val="00946DB2"/>
    <w:rsid w:val="00946DB8"/>
    <w:rsid w:val="00946E31"/>
    <w:rsid w:val="00946EED"/>
    <w:rsid w:val="00946FB3"/>
    <w:rsid w:val="00947102"/>
    <w:rsid w:val="00947108"/>
    <w:rsid w:val="0094716B"/>
    <w:rsid w:val="009471AC"/>
    <w:rsid w:val="0094723E"/>
    <w:rsid w:val="00947339"/>
    <w:rsid w:val="009473FB"/>
    <w:rsid w:val="009474BE"/>
    <w:rsid w:val="009474DA"/>
    <w:rsid w:val="00947526"/>
    <w:rsid w:val="00947582"/>
    <w:rsid w:val="009476D5"/>
    <w:rsid w:val="0094772C"/>
    <w:rsid w:val="0094780D"/>
    <w:rsid w:val="009478BB"/>
    <w:rsid w:val="0094792B"/>
    <w:rsid w:val="00947A09"/>
    <w:rsid w:val="00947A33"/>
    <w:rsid w:val="00947A8E"/>
    <w:rsid w:val="00947A98"/>
    <w:rsid w:val="00947ADB"/>
    <w:rsid w:val="00947C2C"/>
    <w:rsid w:val="00947CA8"/>
    <w:rsid w:val="00947D70"/>
    <w:rsid w:val="00947D74"/>
    <w:rsid w:val="00947E27"/>
    <w:rsid w:val="00947ECE"/>
    <w:rsid w:val="00947EF2"/>
    <w:rsid w:val="00947EFC"/>
    <w:rsid w:val="00950174"/>
    <w:rsid w:val="009501C6"/>
    <w:rsid w:val="009502BE"/>
    <w:rsid w:val="00950328"/>
    <w:rsid w:val="009504CC"/>
    <w:rsid w:val="009504F1"/>
    <w:rsid w:val="009504F8"/>
    <w:rsid w:val="009504F9"/>
    <w:rsid w:val="00950602"/>
    <w:rsid w:val="00950603"/>
    <w:rsid w:val="00950653"/>
    <w:rsid w:val="00950692"/>
    <w:rsid w:val="00950716"/>
    <w:rsid w:val="009507AC"/>
    <w:rsid w:val="00950805"/>
    <w:rsid w:val="009508C8"/>
    <w:rsid w:val="0095097F"/>
    <w:rsid w:val="00950A9C"/>
    <w:rsid w:val="00950AAB"/>
    <w:rsid w:val="00950AC8"/>
    <w:rsid w:val="00950B4B"/>
    <w:rsid w:val="00950BC9"/>
    <w:rsid w:val="00950C5F"/>
    <w:rsid w:val="00950CA6"/>
    <w:rsid w:val="00950DFF"/>
    <w:rsid w:val="00950E43"/>
    <w:rsid w:val="00950E57"/>
    <w:rsid w:val="00950E5A"/>
    <w:rsid w:val="00950F23"/>
    <w:rsid w:val="00951087"/>
    <w:rsid w:val="00951106"/>
    <w:rsid w:val="00951273"/>
    <w:rsid w:val="0095128B"/>
    <w:rsid w:val="009512BC"/>
    <w:rsid w:val="009512D7"/>
    <w:rsid w:val="00951321"/>
    <w:rsid w:val="0095135D"/>
    <w:rsid w:val="0095147B"/>
    <w:rsid w:val="009514EE"/>
    <w:rsid w:val="00951502"/>
    <w:rsid w:val="0095158E"/>
    <w:rsid w:val="00951594"/>
    <w:rsid w:val="00951638"/>
    <w:rsid w:val="00951676"/>
    <w:rsid w:val="009516A8"/>
    <w:rsid w:val="00951719"/>
    <w:rsid w:val="00951A27"/>
    <w:rsid w:val="00951A86"/>
    <w:rsid w:val="00951A90"/>
    <w:rsid w:val="00951B3D"/>
    <w:rsid w:val="00951BAE"/>
    <w:rsid w:val="00951E90"/>
    <w:rsid w:val="00951E9F"/>
    <w:rsid w:val="00951EE4"/>
    <w:rsid w:val="00951F1C"/>
    <w:rsid w:val="00952084"/>
    <w:rsid w:val="00952117"/>
    <w:rsid w:val="00952130"/>
    <w:rsid w:val="0095227E"/>
    <w:rsid w:val="00952392"/>
    <w:rsid w:val="009523D2"/>
    <w:rsid w:val="00952447"/>
    <w:rsid w:val="00952488"/>
    <w:rsid w:val="009524B1"/>
    <w:rsid w:val="009524CA"/>
    <w:rsid w:val="0095255C"/>
    <w:rsid w:val="00952592"/>
    <w:rsid w:val="009525C0"/>
    <w:rsid w:val="00952617"/>
    <w:rsid w:val="00952792"/>
    <w:rsid w:val="009527B9"/>
    <w:rsid w:val="009528A0"/>
    <w:rsid w:val="009528CB"/>
    <w:rsid w:val="009529B5"/>
    <w:rsid w:val="00952A87"/>
    <w:rsid w:val="00952CA2"/>
    <w:rsid w:val="00952CE7"/>
    <w:rsid w:val="00952D5F"/>
    <w:rsid w:val="00952D84"/>
    <w:rsid w:val="00952DCB"/>
    <w:rsid w:val="00952E22"/>
    <w:rsid w:val="00952F7E"/>
    <w:rsid w:val="009530C0"/>
    <w:rsid w:val="00953199"/>
    <w:rsid w:val="0095328F"/>
    <w:rsid w:val="0095338A"/>
    <w:rsid w:val="009533AE"/>
    <w:rsid w:val="0095344F"/>
    <w:rsid w:val="009536E3"/>
    <w:rsid w:val="0095374D"/>
    <w:rsid w:val="009537BD"/>
    <w:rsid w:val="00953936"/>
    <w:rsid w:val="00953BC9"/>
    <w:rsid w:val="00953C0E"/>
    <w:rsid w:val="00953C93"/>
    <w:rsid w:val="00953E8F"/>
    <w:rsid w:val="0095416C"/>
    <w:rsid w:val="0095419A"/>
    <w:rsid w:val="00954205"/>
    <w:rsid w:val="0095428B"/>
    <w:rsid w:val="009542CE"/>
    <w:rsid w:val="00954397"/>
    <w:rsid w:val="009543A3"/>
    <w:rsid w:val="0095447F"/>
    <w:rsid w:val="009546AD"/>
    <w:rsid w:val="009546B2"/>
    <w:rsid w:val="00954772"/>
    <w:rsid w:val="009547C9"/>
    <w:rsid w:val="00954801"/>
    <w:rsid w:val="00954820"/>
    <w:rsid w:val="0095484A"/>
    <w:rsid w:val="0095497F"/>
    <w:rsid w:val="00954B00"/>
    <w:rsid w:val="00954B41"/>
    <w:rsid w:val="00954CEC"/>
    <w:rsid w:val="00954D83"/>
    <w:rsid w:val="00955032"/>
    <w:rsid w:val="0095504A"/>
    <w:rsid w:val="00955265"/>
    <w:rsid w:val="009552DC"/>
    <w:rsid w:val="0095531A"/>
    <w:rsid w:val="00955348"/>
    <w:rsid w:val="0095555B"/>
    <w:rsid w:val="0095559C"/>
    <w:rsid w:val="00955634"/>
    <w:rsid w:val="009556B1"/>
    <w:rsid w:val="00955754"/>
    <w:rsid w:val="009557F9"/>
    <w:rsid w:val="0095591A"/>
    <w:rsid w:val="009559ED"/>
    <w:rsid w:val="00955A8A"/>
    <w:rsid w:val="00955B3C"/>
    <w:rsid w:val="00955B42"/>
    <w:rsid w:val="00955B92"/>
    <w:rsid w:val="00955BEF"/>
    <w:rsid w:val="00955C8C"/>
    <w:rsid w:val="00955CA6"/>
    <w:rsid w:val="00955CAA"/>
    <w:rsid w:val="00955D0C"/>
    <w:rsid w:val="00955D2E"/>
    <w:rsid w:val="00955DC6"/>
    <w:rsid w:val="00955E86"/>
    <w:rsid w:val="00955E8C"/>
    <w:rsid w:val="00955E92"/>
    <w:rsid w:val="00955FAB"/>
    <w:rsid w:val="00955FC8"/>
    <w:rsid w:val="009560DC"/>
    <w:rsid w:val="00956120"/>
    <w:rsid w:val="00956194"/>
    <w:rsid w:val="009562C3"/>
    <w:rsid w:val="00956315"/>
    <w:rsid w:val="009563B4"/>
    <w:rsid w:val="0095650B"/>
    <w:rsid w:val="00956581"/>
    <w:rsid w:val="009565F3"/>
    <w:rsid w:val="00956719"/>
    <w:rsid w:val="009567C0"/>
    <w:rsid w:val="00956806"/>
    <w:rsid w:val="0095695E"/>
    <w:rsid w:val="00956A98"/>
    <w:rsid w:val="00956B8C"/>
    <w:rsid w:val="00956C09"/>
    <w:rsid w:val="00956C17"/>
    <w:rsid w:val="00956C1B"/>
    <w:rsid w:val="00956C2E"/>
    <w:rsid w:val="00956D85"/>
    <w:rsid w:val="00956DA9"/>
    <w:rsid w:val="00956E5E"/>
    <w:rsid w:val="00956EAD"/>
    <w:rsid w:val="00956F95"/>
    <w:rsid w:val="009570A8"/>
    <w:rsid w:val="009571E9"/>
    <w:rsid w:val="00957328"/>
    <w:rsid w:val="0095740E"/>
    <w:rsid w:val="00957434"/>
    <w:rsid w:val="009574F6"/>
    <w:rsid w:val="0095775A"/>
    <w:rsid w:val="009577CC"/>
    <w:rsid w:val="009578F0"/>
    <w:rsid w:val="009579BE"/>
    <w:rsid w:val="00957A55"/>
    <w:rsid w:val="00957A92"/>
    <w:rsid w:val="00957AA7"/>
    <w:rsid w:val="00957B8B"/>
    <w:rsid w:val="00957C22"/>
    <w:rsid w:val="00957C71"/>
    <w:rsid w:val="00957CBC"/>
    <w:rsid w:val="00957D10"/>
    <w:rsid w:val="00957D8D"/>
    <w:rsid w:val="00957D96"/>
    <w:rsid w:val="00957DA4"/>
    <w:rsid w:val="00957DF9"/>
    <w:rsid w:val="00957E04"/>
    <w:rsid w:val="00957E06"/>
    <w:rsid w:val="00957F25"/>
    <w:rsid w:val="00957FAE"/>
    <w:rsid w:val="009600C2"/>
    <w:rsid w:val="009600C9"/>
    <w:rsid w:val="0096017F"/>
    <w:rsid w:val="00960296"/>
    <w:rsid w:val="009602B1"/>
    <w:rsid w:val="00960315"/>
    <w:rsid w:val="00960351"/>
    <w:rsid w:val="009603E6"/>
    <w:rsid w:val="00960742"/>
    <w:rsid w:val="009608C5"/>
    <w:rsid w:val="00960A87"/>
    <w:rsid w:val="00960B6F"/>
    <w:rsid w:val="00960BA3"/>
    <w:rsid w:val="00960C9F"/>
    <w:rsid w:val="00960D67"/>
    <w:rsid w:val="00960DFA"/>
    <w:rsid w:val="00960E3D"/>
    <w:rsid w:val="0096111F"/>
    <w:rsid w:val="009611CC"/>
    <w:rsid w:val="009612EE"/>
    <w:rsid w:val="00961358"/>
    <w:rsid w:val="009613B2"/>
    <w:rsid w:val="00961400"/>
    <w:rsid w:val="0096158F"/>
    <w:rsid w:val="00961668"/>
    <w:rsid w:val="009616A9"/>
    <w:rsid w:val="009616B2"/>
    <w:rsid w:val="009616D7"/>
    <w:rsid w:val="009616E9"/>
    <w:rsid w:val="009617CA"/>
    <w:rsid w:val="009618A0"/>
    <w:rsid w:val="009618D3"/>
    <w:rsid w:val="00961946"/>
    <w:rsid w:val="0096196D"/>
    <w:rsid w:val="009619CE"/>
    <w:rsid w:val="00961A07"/>
    <w:rsid w:val="00961C9E"/>
    <w:rsid w:val="00961DD5"/>
    <w:rsid w:val="00961E57"/>
    <w:rsid w:val="00961EE2"/>
    <w:rsid w:val="00961F8C"/>
    <w:rsid w:val="009620F7"/>
    <w:rsid w:val="00962167"/>
    <w:rsid w:val="0096218C"/>
    <w:rsid w:val="0096218E"/>
    <w:rsid w:val="009621CC"/>
    <w:rsid w:val="009624F0"/>
    <w:rsid w:val="0096259B"/>
    <w:rsid w:val="0096263D"/>
    <w:rsid w:val="00962790"/>
    <w:rsid w:val="009627D4"/>
    <w:rsid w:val="00962934"/>
    <w:rsid w:val="00962949"/>
    <w:rsid w:val="009629BB"/>
    <w:rsid w:val="009629D9"/>
    <w:rsid w:val="009629F2"/>
    <w:rsid w:val="00962A2C"/>
    <w:rsid w:val="00962AED"/>
    <w:rsid w:val="00962B3B"/>
    <w:rsid w:val="00962B56"/>
    <w:rsid w:val="00962B9C"/>
    <w:rsid w:val="00962C48"/>
    <w:rsid w:val="00962CA1"/>
    <w:rsid w:val="00962CF8"/>
    <w:rsid w:val="00962D7E"/>
    <w:rsid w:val="00962DE2"/>
    <w:rsid w:val="00962DF6"/>
    <w:rsid w:val="00962F11"/>
    <w:rsid w:val="00962F40"/>
    <w:rsid w:val="00962F45"/>
    <w:rsid w:val="00963054"/>
    <w:rsid w:val="00963174"/>
    <w:rsid w:val="009631CC"/>
    <w:rsid w:val="009632C7"/>
    <w:rsid w:val="00963317"/>
    <w:rsid w:val="00963332"/>
    <w:rsid w:val="009633D0"/>
    <w:rsid w:val="009633EF"/>
    <w:rsid w:val="00963449"/>
    <w:rsid w:val="00963510"/>
    <w:rsid w:val="00963548"/>
    <w:rsid w:val="009635E6"/>
    <w:rsid w:val="009636D3"/>
    <w:rsid w:val="009637CD"/>
    <w:rsid w:val="0096380A"/>
    <w:rsid w:val="0096381D"/>
    <w:rsid w:val="009639D8"/>
    <w:rsid w:val="00963AE5"/>
    <w:rsid w:val="00963B08"/>
    <w:rsid w:val="00963BDE"/>
    <w:rsid w:val="00963D92"/>
    <w:rsid w:val="00964036"/>
    <w:rsid w:val="00964037"/>
    <w:rsid w:val="00964066"/>
    <w:rsid w:val="00964153"/>
    <w:rsid w:val="00964316"/>
    <w:rsid w:val="00964354"/>
    <w:rsid w:val="0096436C"/>
    <w:rsid w:val="00964434"/>
    <w:rsid w:val="00964563"/>
    <w:rsid w:val="009645B0"/>
    <w:rsid w:val="009645BD"/>
    <w:rsid w:val="00964765"/>
    <w:rsid w:val="00964979"/>
    <w:rsid w:val="00964A3A"/>
    <w:rsid w:val="00964A60"/>
    <w:rsid w:val="00964A9A"/>
    <w:rsid w:val="00964AE7"/>
    <w:rsid w:val="00964B05"/>
    <w:rsid w:val="00964B95"/>
    <w:rsid w:val="00964C60"/>
    <w:rsid w:val="00964CB6"/>
    <w:rsid w:val="00964D60"/>
    <w:rsid w:val="00964D69"/>
    <w:rsid w:val="00964E12"/>
    <w:rsid w:val="00964EE7"/>
    <w:rsid w:val="00964F4A"/>
    <w:rsid w:val="00965189"/>
    <w:rsid w:val="00965494"/>
    <w:rsid w:val="0096568A"/>
    <w:rsid w:val="0096572F"/>
    <w:rsid w:val="00965910"/>
    <w:rsid w:val="00965955"/>
    <w:rsid w:val="00965A9F"/>
    <w:rsid w:val="00965ADC"/>
    <w:rsid w:val="00965B1B"/>
    <w:rsid w:val="00965C2E"/>
    <w:rsid w:val="00965E82"/>
    <w:rsid w:val="00965EE8"/>
    <w:rsid w:val="0096600B"/>
    <w:rsid w:val="00966074"/>
    <w:rsid w:val="009660E0"/>
    <w:rsid w:val="0096611B"/>
    <w:rsid w:val="009661C1"/>
    <w:rsid w:val="00966224"/>
    <w:rsid w:val="00966227"/>
    <w:rsid w:val="00966230"/>
    <w:rsid w:val="0096634B"/>
    <w:rsid w:val="009664AF"/>
    <w:rsid w:val="009664DA"/>
    <w:rsid w:val="009664E7"/>
    <w:rsid w:val="0096650F"/>
    <w:rsid w:val="0096657B"/>
    <w:rsid w:val="0096665C"/>
    <w:rsid w:val="00966662"/>
    <w:rsid w:val="00966741"/>
    <w:rsid w:val="009668AD"/>
    <w:rsid w:val="009668FF"/>
    <w:rsid w:val="00966944"/>
    <w:rsid w:val="009669A9"/>
    <w:rsid w:val="009669B3"/>
    <w:rsid w:val="00966A3A"/>
    <w:rsid w:val="00966ADE"/>
    <w:rsid w:val="00966BC5"/>
    <w:rsid w:val="00966C92"/>
    <w:rsid w:val="00966DEC"/>
    <w:rsid w:val="00966EBB"/>
    <w:rsid w:val="00966F36"/>
    <w:rsid w:val="00967056"/>
    <w:rsid w:val="00967171"/>
    <w:rsid w:val="009671F4"/>
    <w:rsid w:val="009672F9"/>
    <w:rsid w:val="00967352"/>
    <w:rsid w:val="0096736B"/>
    <w:rsid w:val="0096743A"/>
    <w:rsid w:val="0096758C"/>
    <w:rsid w:val="009675B4"/>
    <w:rsid w:val="009676D8"/>
    <w:rsid w:val="00967705"/>
    <w:rsid w:val="0096773B"/>
    <w:rsid w:val="0096775D"/>
    <w:rsid w:val="00967790"/>
    <w:rsid w:val="009677F0"/>
    <w:rsid w:val="009678AA"/>
    <w:rsid w:val="009678E0"/>
    <w:rsid w:val="0096791D"/>
    <w:rsid w:val="009679D3"/>
    <w:rsid w:val="00967AA0"/>
    <w:rsid w:val="00967B0F"/>
    <w:rsid w:val="00967B44"/>
    <w:rsid w:val="00967B93"/>
    <w:rsid w:val="00967BA7"/>
    <w:rsid w:val="00967CB3"/>
    <w:rsid w:val="00967CD5"/>
    <w:rsid w:val="00967DA0"/>
    <w:rsid w:val="00967DB4"/>
    <w:rsid w:val="00967DBB"/>
    <w:rsid w:val="00967E34"/>
    <w:rsid w:val="00967EAD"/>
    <w:rsid w:val="00967EBD"/>
    <w:rsid w:val="00967F45"/>
    <w:rsid w:val="0096CCCF"/>
    <w:rsid w:val="0096EAD3"/>
    <w:rsid w:val="00970072"/>
    <w:rsid w:val="0097020B"/>
    <w:rsid w:val="00970252"/>
    <w:rsid w:val="009702AC"/>
    <w:rsid w:val="0097039A"/>
    <w:rsid w:val="009703DD"/>
    <w:rsid w:val="009705A4"/>
    <w:rsid w:val="00970603"/>
    <w:rsid w:val="00970636"/>
    <w:rsid w:val="00970658"/>
    <w:rsid w:val="00970717"/>
    <w:rsid w:val="00970933"/>
    <w:rsid w:val="00970A55"/>
    <w:rsid w:val="00970BA4"/>
    <w:rsid w:val="00970C78"/>
    <w:rsid w:val="00970D4C"/>
    <w:rsid w:val="00970D4F"/>
    <w:rsid w:val="00970DA7"/>
    <w:rsid w:val="00970EC2"/>
    <w:rsid w:val="00970F08"/>
    <w:rsid w:val="00970F33"/>
    <w:rsid w:val="009710A7"/>
    <w:rsid w:val="009711A2"/>
    <w:rsid w:val="0097123D"/>
    <w:rsid w:val="00971276"/>
    <w:rsid w:val="009712BF"/>
    <w:rsid w:val="009712C4"/>
    <w:rsid w:val="009713A4"/>
    <w:rsid w:val="00971473"/>
    <w:rsid w:val="009715CE"/>
    <w:rsid w:val="009715D2"/>
    <w:rsid w:val="00971641"/>
    <w:rsid w:val="00971776"/>
    <w:rsid w:val="009717DC"/>
    <w:rsid w:val="009717EF"/>
    <w:rsid w:val="0097185D"/>
    <w:rsid w:val="009719BA"/>
    <w:rsid w:val="00971A12"/>
    <w:rsid w:val="00971A85"/>
    <w:rsid w:val="00971B8C"/>
    <w:rsid w:val="00971C2B"/>
    <w:rsid w:val="00971C54"/>
    <w:rsid w:val="00971CB9"/>
    <w:rsid w:val="00971CEF"/>
    <w:rsid w:val="00971E01"/>
    <w:rsid w:val="00971E88"/>
    <w:rsid w:val="00971F3C"/>
    <w:rsid w:val="00971F9B"/>
    <w:rsid w:val="0097203A"/>
    <w:rsid w:val="0097204C"/>
    <w:rsid w:val="00972093"/>
    <w:rsid w:val="00972160"/>
    <w:rsid w:val="0097231F"/>
    <w:rsid w:val="00972348"/>
    <w:rsid w:val="00972391"/>
    <w:rsid w:val="00972489"/>
    <w:rsid w:val="00972566"/>
    <w:rsid w:val="0097280E"/>
    <w:rsid w:val="0097295C"/>
    <w:rsid w:val="00972A14"/>
    <w:rsid w:val="00972A28"/>
    <w:rsid w:val="00972C3F"/>
    <w:rsid w:val="00972CAB"/>
    <w:rsid w:val="00972CC0"/>
    <w:rsid w:val="00972CCE"/>
    <w:rsid w:val="00972D85"/>
    <w:rsid w:val="00972E19"/>
    <w:rsid w:val="00972E4E"/>
    <w:rsid w:val="00972E57"/>
    <w:rsid w:val="00972E9C"/>
    <w:rsid w:val="00973118"/>
    <w:rsid w:val="00973186"/>
    <w:rsid w:val="0097318B"/>
    <w:rsid w:val="00973245"/>
    <w:rsid w:val="00973317"/>
    <w:rsid w:val="009734D4"/>
    <w:rsid w:val="009737D8"/>
    <w:rsid w:val="009737E0"/>
    <w:rsid w:val="00973A1D"/>
    <w:rsid w:val="00973EC6"/>
    <w:rsid w:val="00973F75"/>
    <w:rsid w:val="00974043"/>
    <w:rsid w:val="009741BF"/>
    <w:rsid w:val="00974417"/>
    <w:rsid w:val="00974437"/>
    <w:rsid w:val="00974446"/>
    <w:rsid w:val="0097447C"/>
    <w:rsid w:val="0097474B"/>
    <w:rsid w:val="00974774"/>
    <w:rsid w:val="00974835"/>
    <w:rsid w:val="0097485E"/>
    <w:rsid w:val="00974904"/>
    <w:rsid w:val="00974A08"/>
    <w:rsid w:val="00974B3A"/>
    <w:rsid w:val="00974BFF"/>
    <w:rsid w:val="00974C9E"/>
    <w:rsid w:val="00974D2F"/>
    <w:rsid w:val="00974D5E"/>
    <w:rsid w:val="00974D8A"/>
    <w:rsid w:val="00974E1C"/>
    <w:rsid w:val="00974E25"/>
    <w:rsid w:val="00974FE5"/>
    <w:rsid w:val="009750A5"/>
    <w:rsid w:val="009750BA"/>
    <w:rsid w:val="00975289"/>
    <w:rsid w:val="00975350"/>
    <w:rsid w:val="009753BA"/>
    <w:rsid w:val="00975452"/>
    <w:rsid w:val="00975696"/>
    <w:rsid w:val="009757BB"/>
    <w:rsid w:val="00975822"/>
    <w:rsid w:val="0097599B"/>
    <w:rsid w:val="009759D6"/>
    <w:rsid w:val="009759D7"/>
    <w:rsid w:val="00975A3F"/>
    <w:rsid w:val="00975A40"/>
    <w:rsid w:val="00975C3E"/>
    <w:rsid w:val="00975CA0"/>
    <w:rsid w:val="00975D1D"/>
    <w:rsid w:val="00975E3E"/>
    <w:rsid w:val="00975E74"/>
    <w:rsid w:val="00975EB4"/>
    <w:rsid w:val="00975EB9"/>
    <w:rsid w:val="00975F88"/>
    <w:rsid w:val="009761C2"/>
    <w:rsid w:val="0097621E"/>
    <w:rsid w:val="00976444"/>
    <w:rsid w:val="00976467"/>
    <w:rsid w:val="009764D7"/>
    <w:rsid w:val="009764EB"/>
    <w:rsid w:val="0097655E"/>
    <w:rsid w:val="00976694"/>
    <w:rsid w:val="009768F4"/>
    <w:rsid w:val="00976A39"/>
    <w:rsid w:val="00976B04"/>
    <w:rsid w:val="00976B90"/>
    <w:rsid w:val="00976BD6"/>
    <w:rsid w:val="00976D94"/>
    <w:rsid w:val="00976DD2"/>
    <w:rsid w:val="00976E5A"/>
    <w:rsid w:val="00976EFF"/>
    <w:rsid w:val="009772B6"/>
    <w:rsid w:val="00977366"/>
    <w:rsid w:val="00977397"/>
    <w:rsid w:val="009773D4"/>
    <w:rsid w:val="0097741C"/>
    <w:rsid w:val="00977494"/>
    <w:rsid w:val="0097757D"/>
    <w:rsid w:val="009776AB"/>
    <w:rsid w:val="009776F4"/>
    <w:rsid w:val="009777B7"/>
    <w:rsid w:val="0097783F"/>
    <w:rsid w:val="0097784A"/>
    <w:rsid w:val="00977867"/>
    <w:rsid w:val="009778A3"/>
    <w:rsid w:val="00977999"/>
    <w:rsid w:val="00977A0D"/>
    <w:rsid w:val="00977B54"/>
    <w:rsid w:val="00977B82"/>
    <w:rsid w:val="00977C25"/>
    <w:rsid w:val="00977D0C"/>
    <w:rsid w:val="00977D11"/>
    <w:rsid w:val="00977E03"/>
    <w:rsid w:val="00977E2E"/>
    <w:rsid w:val="00977E52"/>
    <w:rsid w:val="00977EDA"/>
    <w:rsid w:val="00977FE7"/>
    <w:rsid w:val="0098008B"/>
    <w:rsid w:val="00980179"/>
    <w:rsid w:val="00980246"/>
    <w:rsid w:val="009802BA"/>
    <w:rsid w:val="009802CC"/>
    <w:rsid w:val="00980477"/>
    <w:rsid w:val="009804F4"/>
    <w:rsid w:val="009806E7"/>
    <w:rsid w:val="00980713"/>
    <w:rsid w:val="00980717"/>
    <w:rsid w:val="00980A18"/>
    <w:rsid w:val="00980A1B"/>
    <w:rsid w:val="00980A46"/>
    <w:rsid w:val="00980A50"/>
    <w:rsid w:val="00980ABC"/>
    <w:rsid w:val="00980B6B"/>
    <w:rsid w:val="00980C1C"/>
    <w:rsid w:val="00980D03"/>
    <w:rsid w:val="00980EC3"/>
    <w:rsid w:val="00980F88"/>
    <w:rsid w:val="00980FF2"/>
    <w:rsid w:val="00981003"/>
    <w:rsid w:val="009810E0"/>
    <w:rsid w:val="00981118"/>
    <w:rsid w:val="00981184"/>
    <w:rsid w:val="0098127E"/>
    <w:rsid w:val="00981332"/>
    <w:rsid w:val="00981377"/>
    <w:rsid w:val="0098137F"/>
    <w:rsid w:val="00981665"/>
    <w:rsid w:val="0098182D"/>
    <w:rsid w:val="0098191C"/>
    <w:rsid w:val="00981945"/>
    <w:rsid w:val="00981B1D"/>
    <w:rsid w:val="00981B74"/>
    <w:rsid w:val="00981BCB"/>
    <w:rsid w:val="00981C15"/>
    <w:rsid w:val="00981D03"/>
    <w:rsid w:val="00981F0E"/>
    <w:rsid w:val="00981F78"/>
    <w:rsid w:val="00981F7B"/>
    <w:rsid w:val="00981F92"/>
    <w:rsid w:val="00982073"/>
    <w:rsid w:val="00982074"/>
    <w:rsid w:val="0098209D"/>
    <w:rsid w:val="009820A7"/>
    <w:rsid w:val="0098217F"/>
    <w:rsid w:val="009821DA"/>
    <w:rsid w:val="00982302"/>
    <w:rsid w:val="00982357"/>
    <w:rsid w:val="009823B7"/>
    <w:rsid w:val="00982404"/>
    <w:rsid w:val="00982405"/>
    <w:rsid w:val="00982492"/>
    <w:rsid w:val="009824A3"/>
    <w:rsid w:val="0098267B"/>
    <w:rsid w:val="00982770"/>
    <w:rsid w:val="00982773"/>
    <w:rsid w:val="009827F5"/>
    <w:rsid w:val="009828A9"/>
    <w:rsid w:val="009829B1"/>
    <w:rsid w:val="00982A6C"/>
    <w:rsid w:val="00982BEE"/>
    <w:rsid w:val="00982BF2"/>
    <w:rsid w:val="00982C60"/>
    <w:rsid w:val="00982CFB"/>
    <w:rsid w:val="00982D75"/>
    <w:rsid w:val="00982E39"/>
    <w:rsid w:val="00982EDB"/>
    <w:rsid w:val="00982F16"/>
    <w:rsid w:val="00982FB1"/>
    <w:rsid w:val="00982FE1"/>
    <w:rsid w:val="00982FE2"/>
    <w:rsid w:val="009830F9"/>
    <w:rsid w:val="00983226"/>
    <w:rsid w:val="00983271"/>
    <w:rsid w:val="009832A2"/>
    <w:rsid w:val="009832A4"/>
    <w:rsid w:val="00983373"/>
    <w:rsid w:val="00983374"/>
    <w:rsid w:val="0098337B"/>
    <w:rsid w:val="009833EA"/>
    <w:rsid w:val="0098340D"/>
    <w:rsid w:val="00983464"/>
    <w:rsid w:val="009834FB"/>
    <w:rsid w:val="00983536"/>
    <w:rsid w:val="0098359A"/>
    <w:rsid w:val="00983679"/>
    <w:rsid w:val="009837C5"/>
    <w:rsid w:val="00983852"/>
    <w:rsid w:val="0098388C"/>
    <w:rsid w:val="00983982"/>
    <w:rsid w:val="009839BA"/>
    <w:rsid w:val="00983BF3"/>
    <w:rsid w:val="00983C32"/>
    <w:rsid w:val="00983C55"/>
    <w:rsid w:val="00983D0C"/>
    <w:rsid w:val="00983D8E"/>
    <w:rsid w:val="00983E24"/>
    <w:rsid w:val="00983E52"/>
    <w:rsid w:val="00983E66"/>
    <w:rsid w:val="0098424C"/>
    <w:rsid w:val="0098432C"/>
    <w:rsid w:val="0098434E"/>
    <w:rsid w:val="009843B3"/>
    <w:rsid w:val="009843D5"/>
    <w:rsid w:val="00984419"/>
    <w:rsid w:val="00984446"/>
    <w:rsid w:val="00984560"/>
    <w:rsid w:val="00984592"/>
    <w:rsid w:val="009845AF"/>
    <w:rsid w:val="00984617"/>
    <w:rsid w:val="00984645"/>
    <w:rsid w:val="00984812"/>
    <w:rsid w:val="00984825"/>
    <w:rsid w:val="00984875"/>
    <w:rsid w:val="00984898"/>
    <w:rsid w:val="0098498B"/>
    <w:rsid w:val="009849D9"/>
    <w:rsid w:val="00984A26"/>
    <w:rsid w:val="00984BAE"/>
    <w:rsid w:val="00984BFE"/>
    <w:rsid w:val="00984D24"/>
    <w:rsid w:val="00984D77"/>
    <w:rsid w:val="00984E2A"/>
    <w:rsid w:val="00984E4F"/>
    <w:rsid w:val="00984F84"/>
    <w:rsid w:val="00985044"/>
    <w:rsid w:val="0098505D"/>
    <w:rsid w:val="00985110"/>
    <w:rsid w:val="00985279"/>
    <w:rsid w:val="00985329"/>
    <w:rsid w:val="009853B4"/>
    <w:rsid w:val="00985506"/>
    <w:rsid w:val="009855C8"/>
    <w:rsid w:val="00985605"/>
    <w:rsid w:val="009856CB"/>
    <w:rsid w:val="009856EA"/>
    <w:rsid w:val="00985776"/>
    <w:rsid w:val="009857B9"/>
    <w:rsid w:val="00985858"/>
    <w:rsid w:val="0098589C"/>
    <w:rsid w:val="0098592E"/>
    <w:rsid w:val="00985965"/>
    <w:rsid w:val="009859C0"/>
    <w:rsid w:val="00985B48"/>
    <w:rsid w:val="00985B50"/>
    <w:rsid w:val="00985BB8"/>
    <w:rsid w:val="00985BBD"/>
    <w:rsid w:val="00985BFE"/>
    <w:rsid w:val="00985C0B"/>
    <w:rsid w:val="00985C5A"/>
    <w:rsid w:val="00985C82"/>
    <w:rsid w:val="00985C99"/>
    <w:rsid w:val="00985CA7"/>
    <w:rsid w:val="00985CD2"/>
    <w:rsid w:val="00985CD5"/>
    <w:rsid w:val="00985CDF"/>
    <w:rsid w:val="00985DC8"/>
    <w:rsid w:val="00985F7B"/>
    <w:rsid w:val="00986054"/>
    <w:rsid w:val="009860BD"/>
    <w:rsid w:val="009860BF"/>
    <w:rsid w:val="009860CE"/>
    <w:rsid w:val="009860F5"/>
    <w:rsid w:val="009861C0"/>
    <w:rsid w:val="0098629F"/>
    <w:rsid w:val="009862B0"/>
    <w:rsid w:val="00986397"/>
    <w:rsid w:val="009863F4"/>
    <w:rsid w:val="00986556"/>
    <w:rsid w:val="00986558"/>
    <w:rsid w:val="0098662A"/>
    <w:rsid w:val="00986663"/>
    <w:rsid w:val="0098668F"/>
    <w:rsid w:val="00986851"/>
    <w:rsid w:val="0098686F"/>
    <w:rsid w:val="00986878"/>
    <w:rsid w:val="00986C3D"/>
    <w:rsid w:val="00986C44"/>
    <w:rsid w:val="00986C86"/>
    <w:rsid w:val="00986E48"/>
    <w:rsid w:val="00986EDE"/>
    <w:rsid w:val="00986FC5"/>
    <w:rsid w:val="0098710A"/>
    <w:rsid w:val="009871A0"/>
    <w:rsid w:val="00987216"/>
    <w:rsid w:val="0098721A"/>
    <w:rsid w:val="00987241"/>
    <w:rsid w:val="009874B5"/>
    <w:rsid w:val="009874D9"/>
    <w:rsid w:val="0098751D"/>
    <w:rsid w:val="0098760C"/>
    <w:rsid w:val="00987646"/>
    <w:rsid w:val="0098764C"/>
    <w:rsid w:val="0098767F"/>
    <w:rsid w:val="009876F7"/>
    <w:rsid w:val="009877B7"/>
    <w:rsid w:val="0098784F"/>
    <w:rsid w:val="0098798D"/>
    <w:rsid w:val="00987A98"/>
    <w:rsid w:val="00987B50"/>
    <w:rsid w:val="00987D64"/>
    <w:rsid w:val="00987D9D"/>
    <w:rsid w:val="00987E21"/>
    <w:rsid w:val="00987E3F"/>
    <w:rsid w:val="00987E90"/>
    <w:rsid w:val="00987FA0"/>
    <w:rsid w:val="009901BA"/>
    <w:rsid w:val="0099026F"/>
    <w:rsid w:val="0099034A"/>
    <w:rsid w:val="009903CB"/>
    <w:rsid w:val="009903D5"/>
    <w:rsid w:val="00990416"/>
    <w:rsid w:val="00990504"/>
    <w:rsid w:val="00990562"/>
    <w:rsid w:val="00990600"/>
    <w:rsid w:val="00990615"/>
    <w:rsid w:val="0099067E"/>
    <w:rsid w:val="00990684"/>
    <w:rsid w:val="009906D0"/>
    <w:rsid w:val="009906ED"/>
    <w:rsid w:val="00990760"/>
    <w:rsid w:val="00990790"/>
    <w:rsid w:val="009907FD"/>
    <w:rsid w:val="00990823"/>
    <w:rsid w:val="009908B9"/>
    <w:rsid w:val="009909BE"/>
    <w:rsid w:val="00990A68"/>
    <w:rsid w:val="00990ABE"/>
    <w:rsid w:val="00990B32"/>
    <w:rsid w:val="00990B49"/>
    <w:rsid w:val="00990BC2"/>
    <w:rsid w:val="00990DC3"/>
    <w:rsid w:val="00990DCF"/>
    <w:rsid w:val="00990DE6"/>
    <w:rsid w:val="00990FA1"/>
    <w:rsid w:val="00990FB1"/>
    <w:rsid w:val="009912E9"/>
    <w:rsid w:val="0099141E"/>
    <w:rsid w:val="009914C4"/>
    <w:rsid w:val="009915B4"/>
    <w:rsid w:val="00991730"/>
    <w:rsid w:val="00991731"/>
    <w:rsid w:val="00991790"/>
    <w:rsid w:val="009918D6"/>
    <w:rsid w:val="00991924"/>
    <w:rsid w:val="00991B21"/>
    <w:rsid w:val="00991BBB"/>
    <w:rsid w:val="00991CD3"/>
    <w:rsid w:val="00991CE1"/>
    <w:rsid w:val="00991D7E"/>
    <w:rsid w:val="00991DFB"/>
    <w:rsid w:val="00991E04"/>
    <w:rsid w:val="00991E0D"/>
    <w:rsid w:val="00991E24"/>
    <w:rsid w:val="00991E5C"/>
    <w:rsid w:val="00991F09"/>
    <w:rsid w:val="00991F0A"/>
    <w:rsid w:val="00992016"/>
    <w:rsid w:val="00992085"/>
    <w:rsid w:val="009922C4"/>
    <w:rsid w:val="00992454"/>
    <w:rsid w:val="00992579"/>
    <w:rsid w:val="00992582"/>
    <w:rsid w:val="009925F4"/>
    <w:rsid w:val="00992626"/>
    <w:rsid w:val="0099271B"/>
    <w:rsid w:val="00992850"/>
    <w:rsid w:val="00992893"/>
    <w:rsid w:val="00992999"/>
    <w:rsid w:val="00992A03"/>
    <w:rsid w:val="00992A6A"/>
    <w:rsid w:val="00992B76"/>
    <w:rsid w:val="00992B83"/>
    <w:rsid w:val="00992B87"/>
    <w:rsid w:val="00992BFD"/>
    <w:rsid w:val="00992D50"/>
    <w:rsid w:val="00992E1E"/>
    <w:rsid w:val="00992E77"/>
    <w:rsid w:val="00992EBC"/>
    <w:rsid w:val="00992EC0"/>
    <w:rsid w:val="00992F07"/>
    <w:rsid w:val="00992F92"/>
    <w:rsid w:val="00993078"/>
    <w:rsid w:val="009930A7"/>
    <w:rsid w:val="00993262"/>
    <w:rsid w:val="009932A1"/>
    <w:rsid w:val="009932CC"/>
    <w:rsid w:val="009932FF"/>
    <w:rsid w:val="009933E8"/>
    <w:rsid w:val="00993417"/>
    <w:rsid w:val="00993489"/>
    <w:rsid w:val="00993511"/>
    <w:rsid w:val="00993528"/>
    <w:rsid w:val="0099352A"/>
    <w:rsid w:val="00993672"/>
    <w:rsid w:val="0099374C"/>
    <w:rsid w:val="0099387C"/>
    <w:rsid w:val="00993904"/>
    <w:rsid w:val="00993957"/>
    <w:rsid w:val="009939D5"/>
    <w:rsid w:val="00993BC5"/>
    <w:rsid w:val="00993D05"/>
    <w:rsid w:val="00993D76"/>
    <w:rsid w:val="00993D88"/>
    <w:rsid w:val="00993E0A"/>
    <w:rsid w:val="00993FD9"/>
    <w:rsid w:val="00994055"/>
    <w:rsid w:val="0099414D"/>
    <w:rsid w:val="00994202"/>
    <w:rsid w:val="009942C9"/>
    <w:rsid w:val="00994325"/>
    <w:rsid w:val="00994341"/>
    <w:rsid w:val="009943C6"/>
    <w:rsid w:val="009945EB"/>
    <w:rsid w:val="00994667"/>
    <w:rsid w:val="00994671"/>
    <w:rsid w:val="00994757"/>
    <w:rsid w:val="0099494B"/>
    <w:rsid w:val="00994956"/>
    <w:rsid w:val="009949E2"/>
    <w:rsid w:val="00994A55"/>
    <w:rsid w:val="00994B46"/>
    <w:rsid w:val="00994B8C"/>
    <w:rsid w:val="00994DC2"/>
    <w:rsid w:val="00994E5B"/>
    <w:rsid w:val="00994E96"/>
    <w:rsid w:val="00994EB0"/>
    <w:rsid w:val="00994EBA"/>
    <w:rsid w:val="00994EE4"/>
    <w:rsid w:val="009951D8"/>
    <w:rsid w:val="00995243"/>
    <w:rsid w:val="00995286"/>
    <w:rsid w:val="009952FC"/>
    <w:rsid w:val="0099533D"/>
    <w:rsid w:val="009954FE"/>
    <w:rsid w:val="00995559"/>
    <w:rsid w:val="0099562F"/>
    <w:rsid w:val="0099565A"/>
    <w:rsid w:val="009956DA"/>
    <w:rsid w:val="009957C5"/>
    <w:rsid w:val="009957DB"/>
    <w:rsid w:val="009957F9"/>
    <w:rsid w:val="009958C6"/>
    <w:rsid w:val="009959C7"/>
    <w:rsid w:val="00995A5F"/>
    <w:rsid w:val="00995AC1"/>
    <w:rsid w:val="00995AE8"/>
    <w:rsid w:val="00995B7C"/>
    <w:rsid w:val="00995B99"/>
    <w:rsid w:val="00995BCD"/>
    <w:rsid w:val="00995BFE"/>
    <w:rsid w:val="00995C4A"/>
    <w:rsid w:val="00995C8B"/>
    <w:rsid w:val="00995C8F"/>
    <w:rsid w:val="00995CA2"/>
    <w:rsid w:val="00995D0C"/>
    <w:rsid w:val="00995DA8"/>
    <w:rsid w:val="00995DAE"/>
    <w:rsid w:val="00995EA4"/>
    <w:rsid w:val="00995FB4"/>
    <w:rsid w:val="00995FFF"/>
    <w:rsid w:val="00996095"/>
    <w:rsid w:val="009960A9"/>
    <w:rsid w:val="009960D7"/>
    <w:rsid w:val="00996161"/>
    <w:rsid w:val="009961C8"/>
    <w:rsid w:val="009962D4"/>
    <w:rsid w:val="009963BA"/>
    <w:rsid w:val="009963E9"/>
    <w:rsid w:val="00996437"/>
    <w:rsid w:val="0099648A"/>
    <w:rsid w:val="009964D9"/>
    <w:rsid w:val="009965A5"/>
    <w:rsid w:val="00996655"/>
    <w:rsid w:val="00996820"/>
    <w:rsid w:val="00996831"/>
    <w:rsid w:val="00996862"/>
    <w:rsid w:val="0099693A"/>
    <w:rsid w:val="00996996"/>
    <w:rsid w:val="00996BE3"/>
    <w:rsid w:val="00996C44"/>
    <w:rsid w:val="00996E29"/>
    <w:rsid w:val="00996E59"/>
    <w:rsid w:val="00996E96"/>
    <w:rsid w:val="0099702E"/>
    <w:rsid w:val="009971F7"/>
    <w:rsid w:val="00997227"/>
    <w:rsid w:val="0099725A"/>
    <w:rsid w:val="009972F2"/>
    <w:rsid w:val="00997326"/>
    <w:rsid w:val="009973A3"/>
    <w:rsid w:val="009973C6"/>
    <w:rsid w:val="00997503"/>
    <w:rsid w:val="0099756D"/>
    <w:rsid w:val="009975D0"/>
    <w:rsid w:val="00997661"/>
    <w:rsid w:val="00997699"/>
    <w:rsid w:val="009976E6"/>
    <w:rsid w:val="00997783"/>
    <w:rsid w:val="00997800"/>
    <w:rsid w:val="00997962"/>
    <w:rsid w:val="009979AC"/>
    <w:rsid w:val="00997A52"/>
    <w:rsid w:val="00997B13"/>
    <w:rsid w:val="00997B82"/>
    <w:rsid w:val="00997BAC"/>
    <w:rsid w:val="00997C4D"/>
    <w:rsid w:val="00997C7B"/>
    <w:rsid w:val="00997C7F"/>
    <w:rsid w:val="00997C9B"/>
    <w:rsid w:val="00997CE2"/>
    <w:rsid w:val="00997D25"/>
    <w:rsid w:val="00997D5F"/>
    <w:rsid w:val="00997D81"/>
    <w:rsid w:val="00997F18"/>
    <w:rsid w:val="00997F2D"/>
    <w:rsid w:val="00997F38"/>
    <w:rsid w:val="00997FA7"/>
    <w:rsid w:val="00997FD1"/>
    <w:rsid w:val="00997FD2"/>
    <w:rsid w:val="009A0046"/>
    <w:rsid w:val="009A00E5"/>
    <w:rsid w:val="009A013F"/>
    <w:rsid w:val="009A0155"/>
    <w:rsid w:val="009A01F2"/>
    <w:rsid w:val="009A03CE"/>
    <w:rsid w:val="009A04AC"/>
    <w:rsid w:val="009A06A3"/>
    <w:rsid w:val="009A088A"/>
    <w:rsid w:val="009A088F"/>
    <w:rsid w:val="009A09DB"/>
    <w:rsid w:val="009A0BF8"/>
    <w:rsid w:val="009A0C18"/>
    <w:rsid w:val="009A0C2B"/>
    <w:rsid w:val="009A0C2C"/>
    <w:rsid w:val="009A0CE5"/>
    <w:rsid w:val="009A0E6E"/>
    <w:rsid w:val="009A1038"/>
    <w:rsid w:val="009A109C"/>
    <w:rsid w:val="009A1160"/>
    <w:rsid w:val="009A11C2"/>
    <w:rsid w:val="009A126E"/>
    <w:rsid w:val="009A12E8"/>
    <w:rsid w:val="009A13FF"/>
    <w:rsid w:val="009A142F"/>
    <w:rsid w:val="009A1485"/>
    <w:rsid w:val="009A1563"/>
    <w:rsid w:val="009A15CE"/>
    <w:rsid w:val="009A163C"/>
    <w:rsid w:val="009A16CE"/>
    <w:rsid w:val="009A17AD"/>
    <w:rsid w:val="009A17FF"/>
    <w:rsid w:val="009A1A32"/>
    <w:rsid w:val="009A1A7B"/>
    <w:rsid w:val="009A1AA8"/>
    <w:rsid w:val="009A1B90"/>
    <w:rsid w:val="009A1BE0"/>
    <w:rsid w:val="009A1C78"/>
    <w:rsid w:val="009A1CC6"/>
    <w:rsid w:val="009A1D79"/>
    <w:rsid w:val="009A1EE8"/>
    <w:rsid w:val="009A1F90"/>
    <w:rsid w:val="009A205E"/>
    <w:rsid w:val="009A206C"/>
    <w:rsid w:val="009A2109"/>
    <w:rsid w:val="009A2111"/>
    <w:rsid w:val="009A2193"/>
    <w:rsid w:val="009A2249"/>
    <w:rsid w:val="009A2256"/>
    <w:rsid w:val="009A22F1"/>
    <w:rsid w:val="009A2301"/>
    <w:rsid w:val="009A2315"/>
    <w:rsid w:val="009A232E"/>
    <w:rsid w:val="009A2400"/>
    <w:rsid w:val="009A24FA"/>
    <w:rsid w:val="009A25C1"/>
    <w:rsid w:val="009A25D7"/>
    <w:rsid w:val="009A25F4"/>
    <w:rsid w:val="009A2758"/>
    <w:rsid w:val="009A2899"/>
    <w:rsid w:val="009A2940"/>
    <w:rsid w:val="009A299F"/>
    <w:rsid w:val="009A2A4D"/>
    <w:rsid w:val="009A2A89"/>
    <w:rsid w:val="009A2AAA"/>
    <w:rsid w:val="009A2B0A"/>
    <w:rsid w:val="009A2B4D"/>
    <w:rsid w:val="009A2C9A"/>
    <w:rsid w:val="009A2CB4"/>
    <w:rsid w:val="009A2CFC"/>
    <w:rsid w:val="009A2E30"/>
    <w:rsid w:val="009A2E46"/>
    <w:rsid w:val="009A2EF1"/>
    <w:rsid w:val="009A2F93"/>
    <w:rsid w:val="009A308C"/>
    <w:rsid w:val="009A30BE"/>
    <w:rsid w:val="009A30DE"/>
    <w:rsid w:val="009A31A3"/>
    <w:rsid w:val="009A31E2"/>
    <w:rsid w:val="009A3254"/>
    <w:rsid w:val="009A32C9"/>
    <w:rsid w:val="009A32FB"/>
    <w:rsid w:val="009A33EF"/>
    <w:rsid w:val="009A3481"/>
    <w:rsid w:val="009A35A6"/>
    <w:rsid w:val="009A3602"/>
    <w:rsid w:val="009A3687"/>
    <w:rsid w:val="009A369B"/>
    <w:rsid w:val="009A371F"/>
    <w:rsid w:val="009A37AA"/>
    <w:rsid w:val="009A37FD"/>
    <w:rsid w:val="009A38FC"/>
    <w:rsid w:val="009A3900"/>
    <w:rsid w:val="009A3A09"/>
    <w:rsid w:val="009A3A73"/>
    <w:rsid w:val="009A3AB6"/>
    <w:rsid w:val="009A3ACB"/>
    <w:rsid w:val="009A3B12"/>
    <w:rsid w:val="009A3BB1"/>
    <w:rsid w:val="009A3C1C"/>
    <w:rsid w:val="009A3D13"/>
    <w:rsid w:val="009A3D2B"/>
    <w:rsid w:val="009A3DED"/>
    <w:rsid w:val="009A3F2A"/>
    <w:rsid w:val="009A4076"/>
    <w:rsid w:val="009A4135"/>
    <w:rsid w:val="009A41E4"/>
    <w:rsid w:val="009A4287"/>
    <w:rsid w:val="009A429B"/>
    <w:rsid w:val="009A42BA"/>
    <w:rsid w:val="009A436A"/>
    <w:rsid w:val="009A43E5"/>
    <w:rsid w:val="009A4405"/>
    <w:rsid w:val="009A4436"/>
    <w:rsid w:val="009A44A2"/>
    <w:rsid w:val="009A44C6"/>
    <w:rsid w:val="009A451D"/>
    <w:rsid w:val="009A4524"/>
    <w:rsid w:val="009A46D2"/>
    <w:rsid w:val="009A4731"/>
    <w:rsid w:val="009A48CF"/>
    <w:rsid w:val="009A48D4"/>
    <w:rsid w:val="009A490F"/>
    <w:rsid w:val="009A49DE"/>
    <w:rsid w:val="009A4AD0"/>
    <w:rsid w:val="009A4D4D"/>
    <w:rsid w:val="009A4D6F"/>
    <w:rsid w:val="009A4E55"/>
    <w:rsid w:val="009A4F23"/>
    <w:rsid w:val="009A4FE2"/>
    <w:rsid w:val="009A50C8"/>
    <w:rsid w:val="009A50D6"/>
    <w:rsid w:val="009A51C4"/>
    <w:rsid w:val="009A5227"/>
    <w:rsid w:val="009A5447"/>
    <w:rsid w:val="009A5449"/>
    <w:rsid w:val="009A5474"/>
    <w:rsid w:val="009A5528"/>
    <w:rsid w:val="009A55C5"/>
    <w:rsid w:val="009A55D8"/>
    <w:rsid w:val="009A560C"/>
    <w:rsid w:val="009A56C8"/>
    <w:rsid w:val="009A56F9"/>
    <w:rsid w:val="009A5707"/>
    <w:rsid w:val="009A5ACD"/>
    <w:rsid w:val="009A5AE5"/>
    <w:rsid w:val="009A5B4E"/>
    <w:rsid w:val="009A5BCB"/>
    <w:rsid w:val="009A5BF0"/>
    <w:rsid w:val="009A5C8D"/>
    <w:rsid w:val="009A5CD8"/>
    <w:rsid w:val="009A5DF5"/>
    <w:rsid w:val="009A5EBC"/>
    <w:rsid w:val="009A5F24"/>
    <w:rsid w:val="009A5F90"/>
    <w:rsid w:val="009A5FA9"/>
    <w:rsid w:val="009A60A9"/>
    <w:rsid w:val="009A60B7"/>
    <w:rsid w:val="009A60C2"/>
    <w:rsid w:val="009A6197"/>
    <w:rsid w:val="009A61F2"/>
    <w:rsid w:val="009A6377"/>
    <w:rsid w:val="009A63BC"/>
    <w:rsid w:val="009A640A"/>
    <w:rsid w:val="009A645D"/>
    <w:rsid w:val="009A650F"/>
    <w:rsid w:val="009A65A8"/>
    <w:rsid w:val="009A6684"/>
    <w:rsid w:val="009A670D"/>
    <w:rsid w:val="009A672E"/>
    <w:rsid w:val="009A6853"/>
    <w:rsid w:val="009A6883"/>
    <w:rsid w:val="009A697E"/>
    <w:rsid w:val="009A6987"/>
    <w:rsid w:val="009A6BD2"/>
    <w:rsid w:val="009A6C08"/>
    <w:rsid w:val="009A6C73"/>
    <w:rsid w:val="009A6C75"/>
    <w:rsid w:val="009A6D39"/>
    <w:rsid w:val="009A6D67"/>
    <w:rsid w:val="009A6E16"/>
    <w:rsid w:val="009A6E4C"/>
    <w:rsid w:val="009A7111"/>
    <w:rsid w:val="009A7196"/>
    <w:rsid w:val="009A722A"/>
    <w:rsid w:val="009A7237"/>
    <w:rsid w:val="009A7335"/>
    <w:rsid w:val="009A73AD"/>
    <w:rsid w:val="009A740F"/>
    <w:rsid w:val="009A74FC"/>
    <w:rsid w:val="009A76D2"/>
    <w:rsid w:val="009A7753"/>
    <w:rsid w:val="009A77DF"/>
    <w:rsid w:val="009A7977"/>
    <w:rsid w:val="009A7A09"/>
    <w:rsid w:val="009A7C09"/>
    <w:rsid w:val="009A7C62"/>
    <w:rsid w:val="009A7C66"/>
    <w:rsid w:val="009A7CD1"/>
    <w:rsid w:val="009B0074"/>
    <w:rsid w:val="009B0129"/>
    <w:rsid w:val="009B0146"/>
    <w:rsid w:val="009B0180"/>
    <w:rsid w:val="009B03A3"/>
    <w:rsid w:val="009B03F2"/>
    <w:rsid w:val="009B0444"/>
    <w:rsid w:val="009B057C"/>
    <w:rsid w:val="009B067F"/>
    <w:rsid w:val="009B069E"/>
    <w:rsid w:val="009B0742"/>
    <w:rsid w:val="009B07C7"/>
    <w:rsid w:val="009B07D4"/>
    <w:rsid w:val="009B07EE"/>
    <w:rsid w:val="009B0800"/>
    <w:rsid w:val="009B080D"/>
    <w:rsid w:val="009B0843"/>
    <w:rsid w:val="009B08D9"/>
    <w:rsid w:val="009B08DA"/>
    <w:rsid w:val="009B094C"/>
    <w:rsid w:val="009B0B1F"/>
    <w:rsid w:val="009B0B9E"/>
    <w:rsid w:val="009B0C92"/>
    <w:rsid w:val="009B0E0A"/>
    <w:rsid w:val="009B0F8F"/>
    <w:rsid w:val="009B100B"/>
    <w:rsid w:val="009B106A"/>
    <w:rsid w:val="009B1192"/>
    <w:rsid w:val="009B12D8"/>
    <w:rsid w:val="009B1350"/>
    <w:rsid w:val="009B1380"/>
    <w:rsid w:val="009B14F5"/>
    <w:rsid w:val="009B1522"/>
    <w:rsid w:val="009B1530"/>
    <w:rsid w:val="009B1562"/>
    <w:rsid w:val="009B1629"/>
    <w:rsid w:val="009B1645"/>
    <w:rsid w:val="009B1738"/>
    <w:rsid w:val="009B1739"/>
    <w:rsid w:val="009B173B"/>
    <w:rsid w:val="009B18B7"/>
    <w:rsid w:val="009B191F"/>
    <w:rsid w:val="009B1992"/>
    <w:rsid w:val="009B19D6"/>
    <w:rsid w:val="009B19EC"/>
    <w:rsid w:val="009B1A11"/>
    <w:rsid w:val="009B1A15"/>
    <w:rsid w:val="009B1B5E"/>
    <w:rsid w:val="009B1BB5"/>
    <w:rsid w:val="009B1C5E"/>
    <w:rsid w:val="009B1D36"/>
    <w:rsid w:val="009B1D68"/>
    <w:rsid w:val="009B1D96"/>
    <w:rsid w:val="009B1DF4"/>
    <w:rsid w:val="009B1E2C"/>
    <w:rsid w:val="009B1E50"/>
    <w:rsid w:val="009B1FBB"/>
    <w:rsid w:val="009B2016"/>
    <w:rsid w:val="009B2018"/>
    <w:rsid w:val="009B20A2"/>
    <w:rsid w:val="009B2181"/>
    <w:rsid w:val="009B21CE"/>
    <w:rsid w:val="009B22D7"/>
    <w:rsid w:val="009B2385"/>
    <w:rsid w:val="009B23C6"/>
    <w:rsid w:val="009B245B"/>
    <w:rsid w:val="009B24E5"/>
    <w:rsid w:val="009B256C"/>
    <w:rsid w:val="009B2576"/>
    <w:rsid w:val="009B2583"/>
    <w:rsid w:val="009B25DE"/>
    <w:rsid w:val="009B2635"/>
    <w:rsid w:val="009B2639"/>
    <w:rsid w:val="009B2708"/>
    <w:rsid w:val="009B2735"/>
    <w:rsid w:val="009B274F"/>
    <w:rsid w:val="009B2751"/>
    <w:rsid w:val="009B2776"/>
    <w:rsid w:val="009B2783"/>
    <w:rsid w:val="009B28B0"/>
    <w:rsid w:val="009B28F1"/>
    <w:rsid w:val="009B2976"/>
    <w:rsid w:val="009B29DE"/>
    <w:rsid w:val="009B2A58"/>
    <w:rsid w:val="009B2B06"/>
    <w:rsid w:val="009B2B26"/>
    <w:rsid w:val="009B2B5A"/>
    <w:rsid w:val="009B2B93"/>
    <w:rsid w:val="009B2C60"/>
    <w:rsid w:val="009B2CDA"/>
    <w:rsid w:val="009B2D14"/>
    <w:rsid w:val="009B2D7B"/>
    <w:rsid w:val="009B2F03"/>
    <w:rsid w:val="009B2FB6"/>
    <w:rsid w:val="009B3074"/>
    <w:rsid w:val="009B31E4"/>
    <w:rsid w:val="009B3353"/>
    <w:rsid w:val="009B3413"/>
    <w:rsid w:val="009B353C"/>
    <w:rsid w:val="009B35FA"/>
    <w:rsid w:val="009B35FB"/>
    <w:rsid w:val="009B383F"/>
    <w:rsid w:val="009B3863"/>
    <w:rsid w:val="009B3A38"/>
    <w:rsid w:val="009B3AB0"/>
    <w:rsid w:val="009B3BAE"/>
    <w:rsid w:val="009B3CD4"/>
    <w:rsid w:val="009B3CDF"/>
    <w:rsid w:val="009B3D8F"/>
    <w:rsid w:val="009B3EAB"/>
    <w:rsid w:val="009B3FD6"/>
    <w:rsid w:val="009B4066"/>
    <w:rsid w:val="009B409D"/>
    <w:rsid w:val="009B40D2"/>
    <w:rsid w:val="009B41DE"/>
    <w:rsid w:val="009B4222"/>
    <w:rsid w:val="009B42DB"/>
    <w:rsid w:val="009B42E4"/>
    <w:rsid w:val="009B4484"/>
    <w:rsid w:val="009B4533"/>
    <w:rsid w:val="009B45B4"/>
    <w:rsid w:val="009B45CD"/>
    <w:rsid w:val="009B460B"/>
    <w:rsid w:val="009B481C"/>
    <w:rsid w:val="009B4980"/>
    <w:rsid w:val="009B49AD"/>
    <w:rsid w:val="009B4A21"/>
    <w:rsid w:val="009B4B61"/>
    <w:rsid w:val="009B4D5A"/>
    <w:rsid w:val="009B4D69"/>
    <w:rsid w:val="009B4DD6"/>
    <w:rsid w:val="009B5064"/>
    <w:rsid w:val="009B5322"/>
    <w:rsid w:val="009B5404"/>
    <w:rsid w:val="009B547A"/>
    <w:rsid w:val="009B559F"/>
    <w:rsid w:val="009B5612"/>
    <w:rsid w:val="009B5624"/>
    <w:rsid w:val="009B5662"/>
    <w:rsid w:val="009B56AF"/>
    <w:rsid w:val="009B56B8"/>
    <w:rsid w:val="009B56EB"/>
    <w:rsid w:val="009B56F3"/>
    <w:rsid w:val="009B580A"/>
    <w:rsid w:val="009B5825"/>
    <w:rsid w:val="009B585C"/>
    <w:rsid w:val="009B5956"/>
    <w:rsid w:val="009B5A77"/>
    <w:rsid w:val="009B5A89"/>
    <w:rsid w:val="009B5C2E"/>
    <w:rsid w:val="009B5CD5"/>
    <w:rsid w:val="009B5D5F"/>
    <w:rsid w:val="009B5D72"/>
    <w:rsid w:val="009B5E31"/>
    <w:rsid w:val="009B5ED7"/>
    <w:rsid w:val="009B5F28"/>
    <w:rsid w:val="009B5F34"/>
    <w:rsid w:val="009B6014"/>
    <w:rsid w:val="009B615E"/>
    <w:rsid w:val="009B64BB"/>
    <w:rsid w:val="009B653C"/>
    <w:rsid w:val="009B6543"/>
    <w:rsid w:val="009B6666"/>
    <w:rsid w:val="009B66C3"/>
    <w:rsid w:val="009B67CA"/>
    <w:rsid w:val="009B67EB"/>
    <w:rsid w:val="009B68AF"/>
    <w:rsid w:val="009B697C"/>
    <w:rsid w:val="009B6981"/>
    <w:rsid w:val="009B6A30"/>
    <w:rsid w:val="009B6A48"/>
    <w:rsid w:val="009B6AD8"/>
    <w:rsid w:val="009B6B11"/>
    <w:rsid w:val="009B6B37"/>
    <w:rsid w:val="009B6D1F"/>
    <w:rsid w:val="009B6DDD"/>
    <w:rsid w:val="009B6E5E"/>
    <w:rsid w:val="009B6F4D"/>
    <w:rsid w:val="009B6F9A"/>
    <w:rsid w:val="009B700D"/>
    <w:rsid w:val="009B707B"/>
    <w:rsid w:val="009B712B"/>
    <w:rsid w:val="009B71DA"/>
    <w:rsid w:val="009B71DC"/>
    <w:rsid w:val="009B7208"/>
    <w:rsid w:val="009B7436"/>
    <w:rsid w:val="009B7466"/>
    <w:rsid w:val="009B7478"/>
    <w:rsid w:val="009B74CE"/>
    <w:rsid w:val="009B7504"/>
    <w:rsid w:val="009B7521"/>
    <w:rsid w:val="009B7533"/>
    <w:rsid w:val="009B75CC"/>
    <w:rsid w:val="009B76D3"/>
    <w:rsid w:val="009B7739"/>
    <w:rsid w:val="009B7822"/>
    <w:rsid w:val="009B798B"/>
    <w:rsid w:val="009B79D7"/>
    <w:rsid w:val="009B7A09"/>
    <w:rsid w:val="009B7B24"/>
    <w:rsid w:val="009B7C18"/>
    <w:rsid w:val="009B7C2D"/>
    <w:rsid w:val="009B7DE2"/>
    <w:rsid w:val="009B7E20"/>
    <w:rsid w:val="009B7E8F"/>
    <w:rsid w:val="009B7EDC"/>
    <w:rsid w:val="009C011A"/>
    <w:rsid w:val="009C0156"/>
    <w:rsid w:val="009C0266"/>
    <w:rsid w:val="009C02F0"/>
    <w:rsid w:val="009C047A"/>
    <w:rsid w:val="009C04C7"/>
    <w:rsid w:val="009C0580"/>
    <w:rsid w:val="009C069D"/>
    <w:rsid w:val="009C06F5"/>
    <w:rsid w:val="009C07A9"/>
    <w:rsid w:val="009C0879"/>
    <w:rsid w:val="009C0B93"/>
    <w:rsid w:val="009C0C69"/>
    <w:rsid w:val="009C0CF8"/>
    <w:rsid w:val="009C0CFD"/>
    <w:rsid w:val="009C0E6D"/>
    <w:rsid w:val="009C0F97"/>
    <w:rsid w:val="009C0FEC"/>
    <w:rsid w:val="009C1073"/>
    <w:rsid w:val="009C1088"/>
    <w:rsid w:val="009C125B"/>
    <w:rsid w:val="009C12B8"/>
    <w:rsid w:val="009C12DE"/>
    <w:rsid w:val="009C14B1"/>
    <w:rsid w:val="009C14CD"/>
    <w:rsid w:val="009C14F4"/>
    <w:rsid w:val="009C1624"/>
    <w:rsid w:val="009C1663"/>
    <w:rsid w:val="009C1697"/>
    <w:rsid w:val="009C16A9"/>
    <w:rsid w:val="009C1725"/>
    <w:rsid w:val="009C1741"/>
    <w:rsid w:val="009C17F0"/>
    <w:rsid w:val="009C1828"/>
    <w:rsid w:val="009C1979"/>
    <w:rsid w:val="009C1A0A"/>
    <w:rsid w:val="009C1A90"/>
    <w:rsid w:val="009C1B65"/>
    <w:rsid w:val="009C1C4C"/>
    <w:rsid w:val="009C1CFB"/>
    <w:rsid w:val="009C1D04"/>
    <w:rsid w:val="009C1D23"/>
    <w:rsid w:val="009C1DE6"/>
    <w:rsid w:val="009C1E2D"/>
    <w:rsid w:val="009C1E74"/>
    <w:rsid w:val="009C1F1C"/>
    <w:rsid w:val="009C1F72"/>
    <w:rsid w:val="009C1FCA"/>
    <w:rsid w:val="009C202F"/>
    <w:rsid w:val="009C2059"/>
    <w:rsid w:val="009C2193"/>
    <w:rsid w:val="009C21C1"/>
    <w:rsid w:val="009C2277"/>
    <w:rsid w:val="009C22DE"/>
    <w:rsid w:val="009C2426"/>
    <w:rsid w:val="009C24F0"/>
    <w:rsid w:val="009C255F"/>
    <w:rsid w:val="009C26DA"/>
    <w:rsid w:val="009C2757"/>
    <w:rsid w:val="009C277F"/>
    <w:rsid w:val="009C287E"/>
    <w:rsid w:val="009C2AC0"/>
    <w:rsid w:val="009C2CA1"/>
    <w:rsid w:val="009C2D22"/>
    <w:rsid w:val="009C2DCA"/>
    <w:rsid w:val="009C2E10"/>
    <w:rsid w:val="009C2FF5"/>
    <w:rsid w:val="009C3033"/>
    <w:rsid w:val="009C303B"/>
    <w:rsid w:val="009C303F"/>
    <w:rsid w:val="009C30B9"/>
    <w:rsid w:val="009C3193"/>
    <w:rsid w:val="009C31D7"/>
    <w:rsid w:val="009C31F8"/>
    <w:rsid w:val="009C33B6"/>
    <w:rsid w:val="009C3409"/>
    <w:rsid w:val="009C352E"/>
    <w:rsid w:val="009C35C8"/>
    <w:rsid w:val="009C37D8"/>
    <w:rsid w:val="009C381A"/>
    <w:rsid w:val="009C3876"/>
    <w:rsid w:val="009C38E4"/>
    <w:rsid w:val="009C3982"/>
    <w:rsid w:val="009C3ADB"/>
    <w:rsid w:val="009C3AF2"/>
    <w:rsid w:val="009C3C1E"/>
    <w:rsid w:val="009C3C34"/>
    <w:rsid w:val="009C3E12"/>
    <w:rsid w:val="009C3EB5"/>
    <w:rsid w:val="009C3F43"/>
    <w:rsid w:val="009C400D"/>
    <w:rsid w:val="009C404D"/>
    <w:rsid w:val="009C4089"/>
    <w:rsid w:val="009C4178"/>
    <w:rsid w:val="009C419B"/>
    <w:rsid w:val="009C4246"/>
    <w:rsid w:val="009C430E"/>
    <w:rsid w:val="009C431E"/>
    <w:rsid w:val="009C4359"/>
    <w:rsid w:val="009C43B8"/>
    <w:rsid w:val="009C444F"/>
    <w:rsid w:val="009C44B1"/>
    <w:rsid w:val="009C44CA"/>
    <w:rsid w:val="009C44E3"/>
    <w:rsid w:val="009C4759"/>
    <w:rsid w:val="009C483A"/>
    <w:rsid w:val="009C484C"/>
    <w:rsid w:val="009C48C8"/>
    <w:rsid w:val="009C494A"/>
    <w:rsid w:val="009C49CE"/>
    <w:rsid w:val="009C49F0"/>
    <w:rsid w:val="009C4C94"/>
    <w:rsid w:val="009C4CAB"/>
    <w:rsid w:val="009C4CC5"/>
    <w:rsid w:val="009C4CD7"/>
    <w:rsid w:val="009C4CD9"/>
    <w:rsid w:val="009C4D9A"/>
    <w:rsid w:val="009C4DB7"/>
    <w:rsid w:val="009C4F28"/>
    <w:rsid w:val="009C506B"/>
    <w:rsid w:val="009C50B1"/>
    <w:rsid w:val="009C50F9"/>
    <w:rsid w:val="009C5127"/>
    <w:rsid w:val="009C5160"/>
    <w:rsid w:val="009C518B"/>
    <w:rsid w:val="009C520A"/>
    <w:rsid w:val="009C5294"/>
    <w:rsid w:val="009C52DA"/>
    <w:rsid w:val="009C53B1"/>
    <w:rsid w:val="009C53B9"/>
    <w:rsid w:val="009C53C0"/>
    <w:rsid w:val="009C53C9"/>
    <w:rsid w:val="009C53F1"/>
    <w:rsid w:val="009C548E"/>
    <w:rsid w:val="009C54CF"/>
    <w:rsid w:val="009C551F"/>
    <w:rsid w:val="009C56A4"/>
    <w:rsid w:val="009C5718"/>
    <w:rsid w:val="009C579C"/>
    <w:rsid w:val="009C580C"/>
    <w:rsid w:val="009C5857"/>
    <w:rsid w:val="009C5932"/>
    <w:rsid w:val="009C5947"/>
    <w:rsid w:val="009C5A33"/>
    <w:rsid w:val="009C5B5D"/>
    <w:rsid w:val="009C5B69"/>
    <w:rsid w:val="009C5C4F"/>
    <w:rsid w:val="009C5C89"/>
    <w:rsid w:val="009C5CE0"/>
    <w:rsid w:val="009C5D0E"/>
    <w:rsid w:val="009C5D30"/>
    <w:rsid w:val="009C5E55"/>
    <w:rsid w:val="009C5E5B"/>
    <w:rsid w:val="009C5E9C"/>
    <w:rsid w:val="009C617C"/>
    <w:rsid w:val="009C621E"/>
    <w:rsid w:val="009C6278"/>
    <w:rsid w:val="009C62C5"/>
    <w:rsid w:val="009C64F5"/>
    <w:rsid w:val="009C673F"/>
    <w:rsid w:val="009C67F1"/>
    <w:rsid w:val="009C690B"/>
    <w:rsid w:val="009C697A"/>
    <w:rsid w:val="009C69E1"/>
    <w:rsid w:val="009C6A8B"/>
    <w:rsid w:val="009C6B3B"/>
    <w:rsid w:val="009C6BE4"/>
    <w:rsid w:val="009C6C7B"/>
    <w:rsid w:val="009C6CB3"/>
    <w:rsid w:val="009C6D9B"/>
    <w:rsid w:val="009C6DBE"/>
    <w:rsid w:val="009C6DBF"/>
    <w:rsid w:val="009C6E0F"/>
    <w:rsid w:val="009C6E16"/>
    <w:rsid w:val="009C6E4F"/>
    <w:rsid w:val="009C6E5C"/>
    <w:rsid w:val="009C6E69"/>
    <w:rsid w:val="009C702B"/>
    <w:rsid w:val="009C70AA"/>
    <w:rsid w:val="009C710B"/>
    <w:rsid w:val="009C725A"/>
    <w:rsid w:val="009C72D4"/>
    <w:rsid w:val="009C7373"/>
    <w:rsid w:val="009C74A4"/>
    <w:rsid w:val="009C74EC"/>
    <w:rsid w:val="009C7697"/>
    <w:rsid w:val="009C7738"/>
    <w:rsid w:val="009C7818"/>
    <w:rsid w:val="009C7875"/>
    <w:rsid w:val="009C7877"/>
    <w:rsid w:val="009C7AD9"/>
    <w:rsid w:val="009C7B94"/>
    <w:rsid w:val="009C7CBF"/>
    <w:rsid w:val="009C7D5C"/>
    <w:rsid w:val="009C7D69"/>
    <w:rsid w:val="009C7E7B"/>
    <w:rsid w:val="009C7E9B"/>
    <w:rsid w:val="009C7EDF"/>
    <w:rsid w:val="009C7EF5"/>
    <w:rsid w:val="009C7F81"/>
    <w:rsid w:val="009C7FB2"/>
    <w:rsid w:val="009D000C"/>
    <w:rsid w:val="009D003D"/>
    <w:rsid w:val="009D012B"/>
    <w:rsid w:val="009D01A0"/>
    <w:rsid w:val="009D0226"/>
    <w:rsid w:val="009D0280"/>
    <w:rsid w:val="009D02D0"/>
    <w:rsid w:val="009D0346"/>
    <w:rsid w:val="009D0457"/>
    <w:rsid w:val="009D0532"/>
    <w:rsid w:val="009D054D"/>
    <w:rsid w:val="009D056F"/>
    <w:rsid w:val="009D05EE"/>
    <w:rsid w:val="009D0666"/>
    <w:rsid w:val="009D068F"/>
    <w:rsid w:val="009D06F9"/>
    <w:rsid w:val="009D070A"/>
    <w:rsid w:val="009D080D"/>
    <w:rsid w:val="009D0823"/>
    <w:rsid w:val="009D08A4"/>
    <w:rsid w:val="009D0972"/>
    <w:rsid w:val="009D09B0"/>
    <w:rsid w:val="009D0C50"/>
    <w:rsid w:val="009D0D17"/>
    <w:rsid w:val="009D0D5F"/>
    <w:rsid w:val="009D0F62"/>
    <w:rsid w:val="009D0F63"/>
    <w:rsid w:val="009D0F6C"/>
    <w:rsid w:val="009D0FDA"/>
    <w:rsid w:val="009D108D"/>
    <w:rsid w:val="009D113A"/>
    <w:rsid w:val="009D117D"/>
    <w:rsid w:val="009D1247"/>
    <w:rsid w:val="009D12BA"/>
    <w:rsid w:val="009D137A"/>
    <w:rsid w:val="009D1483"/>
    <w:rsid w:val="009D15B8"/>
    <w:rsid w:val="009D161A"/>
    <w:rsid w:val="009D16E6"/>
    <w:rsid w:val="009D16F4"/>
    <w:rsid w:val="009D17A0"/>
    <w:rsid w:val="009D17C3"/>
    <w:rsid w:val="009D18DD"/>
    <w:rsid w:val="009D1A13"/>
    <w:rsid w:val="009D1A8B"/>
    <w:rsid w:val="009D1AD1"/>
    <w:rsid w:val="009D1B64"/>
    <w:rsid w:val="009D1C8D"/>
    <w:rsid w:val="009D1CF1"/>
    <w:rsid w:val="009D1DEF"/>
    <w:rsid w:val="009D1F61"/>
    <w:rsid w:val="009D1F6B"/>
    <w:rsid w:val="009D1F76"/>
    <w:rsid w:val="009D2038"/>
    <w:rsid w:val="009D20BF"/>
    <w:rsid w:val="009D20EA"/>
    <w:rsid w:val="009D2112"/>
    <w:rsid w:val="009D212C"/>
    <w:rsid w:val="009D215B"/>
    <w:rsid w:val="009D2189"/>
    <w:rsid w:val="009D2259"/>
    <w:rsid w:val="009D2283"/>
    <w:rsid w:val="009D22BF"/>
    <w:rsid w:val="009D22FB"/>
    <w:rsid w:val="009D24B0"/>
    <w:rsid w:val="009D24D4"/>
    <w:rsid w:val="009D2559"/>
    <w:rsid w:val="009D2683"/>
    <w:rsid w:val="009D26AA"/>
    <w:rsid w:val="009D26DB"/>
    <w:rsid w:val="009D283B"/>
    <w:rsid w:val="009D2882"/>
    <w:rsid w:val="009D28C2"/>
    <w:rsid w:val="009D290F"/>
    <w:rsid w:val="009D2962"/>
    <w:rsid w:val="009D2A29"/>
    <w:rsid w:val="009D2A2E"/>
    <w:rsid w:val="009D2A50"/>
    <w:rsid w:val="009D2A6C"/>
    <w:rsid w:val="009D2A91"/>
    <w:rsid w:val="009D2AB1"/>
    <w:rsid w:val="009D2BA2"/>
    <w:rsid w:val="009D2C4D"/>
    <w:rsid w:val="009D2DA4"/>
    <w:rsid w:val="009D2E4D"/>
    <w:rsid w:val="009D2EEA"/>
    <w:rsid w:val="009D30C9"/>
    <w:rsid w:val="009D31D3"/>
    <w:rsid w:val="009D3209"/>
    <w:rsid w:val="009D32C4"/>
    <w:rsid w:val="009D34B2"/>
    <w:rsid w:val="009D34FA"/>
    <w:rsid w:val="009D3530"/>
    <w:rsid w:val="009D3599"/>
    <w:rsid w:val="009D3663"/>
    <w:rsid w:val="009D3696"/>
    <w:rsid w:val="009D36D4"/>
    <w:rsid w:val="009D372B"/>
    <w:rsid w:val="009D377E"/>
    <w:rsid w:val="009D384C"/>
    <w:rsid w:val="009D38F8"/>
    <w:rsid w:val="009D396A"/>
    <w:rsid w:val="009D3A04"/>
    <w:rsid w:val="009D3AB7"/>
    <w:rsid w:val="009D3AD8"/>
    <w:rsid w:val="009D3AEE"/>
    <w:rsid w:val="009D3AF8"/>
    <w:rsid w:val="009D3B43"/>
    <w:rsid w:val="009D3D6A"/>
    <w:rsid w:val="009D3D94"/>
    <w:rsid w:val="009D3DC8"/>
    <w:rsid w:val="009D3EA0"/>
    <w:rsid w:val="009D4026"/>
    <w:rsid w:val="009D40CF"/>
    <w:rsid w:val="009D412B"/>
    <w:rsid w:val="009D4156"/>
    <w:rsid w:val="009D421F"/>
    <w:rsid w:val="009D4328"/>
    <w:rsid w:val="009D43D1"/>
    <w:rsid w:val="009D444E"/>
    <w:rsid w:val="009D46B7"/>
    <w:rsid w:val="009D4721"/>
    <w:rsid w:val="009D489C"/>
    <w:rsid w:val="009D4987"/>
    <w:rsid w:val="009D49CC"/>
    <w:rsid w:val="009D4A8A"/>
    <w:rsid w:val="009D4AEE"/>
    <w:rsid w:val="009D4CA2"/>
    <w:rsid w:val="009D4CFF"/>
    <w:rsid w:val="009D4D0F"/>
    <w:rsid w:val="009D4D4C"/>
    <w:rsid w:val="009D4E41"/>
    <w:rsid w:val="009D4FC0"/>
    <w:rsid w:val="009D5159"/>
    <w:rsid w:val="009D52E4"/>
    <w:rsid w:val="009D52FE"/>
    <w:rsid w:val="009D54FA"/>
    <w:rsid w:val="009D563C"/>
    <w:rsid w:val="009D572A"/>
    <w:rsid w:val="009D5756"/>
    <w:rsid w:val="009D576D"/>
    <w:rsid w:val="009D57A2"/>
    <w:rsid w:val="009D57E8"/>
    <w:rsid w:val="009D5870"/>
    <w:rsid w:val="009D58E6"/>
    <w:rsid w:val="009D5906"/>
    <w:rsid w:val="009D592A"/>
    <w:rsid w:val="009D593F"/>
    <w:rsid w:val="009D5A82"/>
    <w:rsid w:val="009D5A9B"/>
    <w:rsid w:val="009D5AC3"/>
    <w:rsid w:val="009D5B24"/>
    <w:rsid w:val="009D5B2A"/>
    <w:rsid w:val="009D5BBC"/>
    <w:rsid w:val="009D5C4C"/>
    <w:rsid w:val="009D5CE5"/>
    <w:rsid w:val="009D5D20"/>
    <w:rsid w:val="009D5DEA"/>
    <w:rsid w:val="009D5DEC"/>
    <w:rsid w:val="009D5E5C"/>
    <w:rsid w:val="009D5F1E"/>
    <w:rsid w:val="009D5FB3"/>
    <w:rsid w:val="009D6000"/>
    <w:rsid w:val="009D600B"/>
    <w:rsid w:val="009D60A9"/>
    <w:rsid w:val="009D6280"/>
    <w:rsid w:val="009D63CA"/>
    <w:rsid w:val="009D6413"/>
    <w:rsid w:val="009D647A"/>
    <w:rsid w:val="009D65A1"/>
    <w:rsid w:val="009D65BD"/>
    <w:rsid w:val="009D6614"/>
    <w:rsid w:val="009D66CC"/>
    <w:rsid w:val="009D6869"/>
    <w:rsid w:val="009D6882"/>
    <w:rsid w:val="009D69A9"/>
    <w:rsid w:val="009D6B17"/>
    <w:rsid w:val="009D6B76"/>
    <w:rsid w:val="009D6BBB"/>
    <w:rsid w:val="009D6BE3"/>
    <w:rsid w:val="009D6BE8"/>
    <w:rsid w:val="009D6D75"/>
    <w:rsid w:val="009D6DBD"/>
    <w:rsid w:val="009D6DEC"/>
    <w:rsid w:val="009D6E56"/>
    <w:rsid w:val="009D6F41"/>
    <w:rsid w:val="009D6FFF"/>
    <w:rsid w:val="009D701C"/>
    <w:rsid w:val="009D703A"/>
    <w:rsid w:val="009D721E"/>
    <w:rsid w:val="009D725B"/>
    <w:rsid w:val="009D72CC"/>
    <w:rsid w:val="009D73BD"/>
    <w:rsid w:val="009D73DD"/>
    <w:rsid w:val="009D7409"/>
    <w:rsid w:val="009D7496"/>
    <w:rsid w:val="009D74FA"/>
    <w:rsid w:val="009D756A"/>
    <w:rsid w:val="009D75EC"/>
    <w:rsid w:val="009D7661"/>
    <w:rsid w:val="009D76EC"/>
    <w:rsid w:val="009D77F0"/>
    <w:rsid w:val="009D7860"/>
    <w:rsid w:val="009D7897"/>
    <w:rsid w:val="009D78B6"/>
    <w:rsid w:val="009D78F7"/>
    <w:rsid w:val="009D7A31"/>
    <w:rsid w:val="009D7B18"/>
    <w:rsid w:val="009D7B3E"/>
    <w:rsid w:val="009D7B5B"/>
    <w:rsid w:val="009D7B71"/>
    <w:rsid w:val="009D7E1E"/>
    <w:rsid w:val="009D7E8F"/>
    <w:rsid w:val="009D7F4A"/>
    <w:rsid w:val="009D7F54"/>
    <w:rsid w:val="009D7F67"/>
    <w:rsid w:val="009D7F93"/>
    <w:rsid w:val="009E00C8"/>
    <w:rsid w:val="009E00FD"/>
    <w:rsid w:val="009E0182"/>
    <w:rsid w:val="009E0201"/>
    <w:rsid w:val="009E0235"/>
    <w:rsid w:val="009E0347"/>
    <w:rsid w:val="009E0482"/>
    <w:rsid w:val="009E057E"/>
    <w:rsid w:val="009E05E1"/>
    <w:rsid w:val="009E062F"/>
    <w:rsid w:val="009E064B"/>
    <w:rsid w:val="009E071E"/>
    <w:rsid w:val="009E07BB"/>
    <w:rsid w:val="009E0821"/>
    <w:rsid w:val="009E082A"/>
    <w:rsid w:val="009E08AB"/>
    <w:rsid w:val="009E09B3"/>
    <w:rsid w:val="009E09D3"/>
    <w:rsid w:val="009E09EB"/>
    <w:rsid w:val="009E0A36"/>
    <w:rsid w:val="009E0B72"/>
    <w:rsid w:val="009E0C7E"/>
    <w:rsid w:val="009E0D40"/>
    <w:rsid w:val="009E0D90"/>
    <w:rsid w:val="009E0DA4"/>
    <w:rsid w:val="009E0F14"/>
    <w:rsid w:val="009E0F49"/>
    <w:rsid w:val="009E0F4D"/>
    <w:rsid w:val="009E1143"/>
    <w:rsid w:val="009E11E7"/>
    <w:rsid w:val="009E1258"/>
    <w:rsid w:val="009E131B"/>
    <w:rsid w:val="009E1338"/>
    <w:rsid w:val="009E13AC"/>
    <w:rsid w:val="009E156C"/>
    <w:rsid w:val="009E15E5"/>
    <w:rsid w:val="009E15F7"/>
    <w:rsid w:val="009E16F0"/>
    <w:rsid w:val="009E173A"/>
    <w:rsid w:val="009E1822"/>
    <w:rsid w:val="009E18DF"/>
    <w:rsid w:val="009E18FC"/>
    <w:rsid w:val="009E19D8"/>
    <w:rsid w:val="009E1A5F"/>
    <w:rsid w:val="009E1A8D"/>
    <w:rsid w:val="009E1ABA"/>
    <w:rsid w:val="009E1AE6"/>
    <w:rsid w:val="009E1C79"/>
    <w:rsid w:val="009E1D71"/>
    <w:rsid w:val="009E1E3D"/>
    <w:rsid w:val="009E1EB7"/>
    <w:rsid w:val="009E1F4C"/>
    <w:rsid w:val="009E1FBE"/>
    <w:rsid w:val="009E20A5"/>
    <w:rsid w:val="009E2124"/>
    <w:rsid w:val="009E2168"/>
    <w:rsid w:val="009E224F"/>
    <w:rsid w:val="009E22A2"/>
    <w:rsid w:val="009E22A6"/>
    <w:rsid w:val="009E23A1"/>
    <w:rsid w:val="009E24F2"/>
    <w:rsid w:val="009E2522"/>
    <w:rsid w:val="009E2558"/>
    <w:rsid w:val="009E2588"/>
    <w:rsid w:val="009E2759"/>
    <w:rsid w:val="009E278B"/>
    <w:rsid w:val="009E27C3"/>
    <w:rsid w:val="009E2812"/>
    <w:rsid w:val="009E2849"/>
    <w:rsid w:val="009E2924"/>
    <w:rsid w:val="009E2944"/>
    <w:rsid w:val="009E29B8"/>
    <w:rsid w:val="009E2A0A"/>
    <w:rsid w:val="009E2A2D"/>
    <w:rsid w:val="009E2B0E"/>
    <w:rsid w:val="009E2B2A"/>
    <w:rsid w:val="009E2B79"/>
    <w:rsid w:val="009E2B9C"/>
    <w:rsid w:val="009E2BCC"/>
    <w:rsid w:val="009E2CE4"/>
    <w:rsid w:val="009E2E9D"/>
    <w:rsid w:val="009E2EB1"/>
    <w:rsid w:val="009E2ECE"/>
    <w:rsid w:val="009E2F0A"/>
    <w:rsid w:val="009E2F6E"/>
    <w:rsid w:val="009E2FF1"/>
    <w:rsid w:val="009E3006"/>
    <w:rsid w:val="009E3200"/>
    <w:rsid w:val="009E32C3"/>
    <w:rsid w:val="009E33F4"/>
    <w:rsid w:val="009E3452"/>
    <w:rsid w:val="009E3455"/>
    <w:rsid w:val="009E3493"/>
    <w:rsid w:val="009E34C0"/>
    <w:rsid w:val="009E3502"/>
    <w:rsid w:val="009E3576"/>
    <w:rsid w:val="009E36F5"/>
    <w:rsid w:val="009E3771"/>
    <w:rsid w:val="009E37CE"/>
    <w:rsid w:val="009E37E1"/>
    <w:rsid w:val="009E3940"/>
    <w:rsid w:val="009E3994"/>
    <w:rsid w:val="009E3ADA"/>
    <w:rsid w:val="009E3B82"/>
    <w:rsid w:val="009E3D17"/>
    <w:rsid w:val="009E3E42"/>
    <w:rsid w:val="009E3E89"/>
    <w:rsid w:val="009E3EB7"/>
    <w:rsid w:val="009E3F16"/>
    <w:rsid w:val="009E3FD9"/>
    <w:rsid w:val="009E411B"/>
    <w:rsid w:val="009E418D"/>
    <w:rsid w:val="009E423D"/>
    <w:rsid w:val="009E4247"/>
    <w:rsid w:val="009E4250"/>
    <w:rsid w:val="009E434A"/>
    <w:rsid w:val="009E43F5"/>
    <w:rsid w:val="009E44F1"/>
    <w:rsid w:val="009E454A"/>
    <w:rsid w:val="009E45B5"/>
    <w:rsid w:val="009E45F4"/>
    <w:rsid w:val="009E46BB"/>
    <w:rsid w:val="009E470F"/>
    <w:rsid w:val="009E4764"/>
    <w:rsid w:val="009E4897"/>
    <w:rsid w:val="009E48A8"/>
    <w:rsid w:val="009E499B"/>
    <w:rsid w:val="009E49B6"/>
    <w:rsid w:val="009E4B2C"/>
    <w:rsid w:val="009E4B4F"/>
    <w:rsid w:val="009E4C8B"/>
    <w:rsid w:val="009E4D2A"/>
    <w:rsid w:val="009E4D5D"/>
    <w:rsid w:val="009E4D64"/>
    <w:rsid w:val="009E4D7D"/>
    <w:rsid w:val="009E4E92"/>
    <w:rsid w:val="009E4F48"/>
    <w:rsid w:val="009E4FF9"/>
    <w:rsid w:val="009E5021"/>
    <w:rsid w:val="009E50CA"/>
    <w:rsid w:val="009E510C"/>
    <w:rsid w:val="009E511A"/>
    <w:rsid w:val="009E51AE"/>
    <w:rsid w:val="009E51FB"/>
    <w:rsid w:val="009E5212"/>
    <w:rsid w:val="009E521C"/>
    <w:rsid w:val="009E5323"/>
    <w:rsid w:val="009E5372"/>
    <w:rsid w:val="009E5409"/>
    <w:rsid w:val="009E5473"/>
    <w:rsid w:val="009E54D6"/>
    <w:rsid w:val="009E55A6"/>
    <w:rsid w:val="009E56FD"/>
    <w:rsid w:val="009E572E"/>
    <w:rsid w:val="009E586C"/>
    <w:rsid w:val="009E58DD"/>
    <w:rsid w:val="009E58E8"/>
    <w:rsid w:val="009E5A4C"/>
    <w:rsid w:val="009E5C02"/>
    <w:rsid w:val="009E5C98"/>
    <w:rsid w:val="009E5CBE"/>
    <w:rsid w:val="009E5CD2"/>
    <w:rsid w:val="009E5D2B"/>
    <w:rsid w:val="009E5D37"/>
    <w:rsid w:val="009E5E34"/>
    <w:rsid w:val="009E5EBF"/>
    <w:rsid w:val="009E5ECC"/>
    <w:rsid w:val="009E5FB7"/>
    <w:rsid w:val="009E60F0"/>
    <w:rsid w:val="009E615A"/>
    <w:rsid w:val="009E61A7"/>
    <w:rsid w:val="009E61B9"/>
    <w:rsid w:val="009E6210"/>
    <w:rsid w:val="009E627E"/>
    <w:rsid w:val="009E630F"/>
    <w:rsid w:val="009E63DC"/>
    <w:rsid w:val="009E6429"/>
    <w:rsid w:val="009E6430"/>
    <w:rsid w:val="009E644B"/>
    <w:rsid w:val="009E64B8"/>
    <w:rsid w:val="009E6501"/>
    <w:rsid w:val="009E659E"/>
    <w:rsid w:val="009E65A2"/>
    <w:rsid w:val="009E67D1"/>
    <w:rsid w:val="009E67E9"/>
    <w:rsid w:val="009E67F7"/>
    <w:rsid w:val="009E6856"/>
    <w:rsid w:val="009E690F"/>
    <w:rsid w:val="009E69E4"/>
    <w:rsid w:val="009E6B32"/>
    <w:rsid w:val="009E6B9B"/>
    <w:rsid w:val="009E6BF8"/>
    <w:rsid w:val="009E6CC0"/>
    <w:rsid w:val="009E6D91"/>
    <w:rsid w:val="009E6F56"/>
    <w:rsid w:val="009E6F67"/>
    <w:rsid w:val="009E70F9"/>
    <w:rsid w:val="009E70FD"/>
    <w:rsid w:val="009E71B1"/>
    <w:rsid w:val="009E72C0"/>
    <w:rsid w:val="009E7311"/>
    <w:rsid w:val="009E7412"/>
    <w:rsid w:val="009E748B"/>
    <w:rsid w:val="009E74B0"/>
    <w:rsid w:val="009E75A9"/>
    <w:rsid w:val="009E75F2"/>
    <w:rsid w:val="009E76D7"/>
    <w:rsid w:val="009E77CD"/>
    <w:rsid w:val="009E77DF"/>
    <w:rsid w:val="009E78CB"/>
    <w:rsid w:val="009E7AE3"/>
    <w:rsid w:val="009E7B6F"/>
    <w:rsid w:val="009E7B8E"/>
    <w:rsid w:val="009E7CDD"/>
    <w:rsid w:val="009E7D07"/>
    <w:rsid w:val="009E7D82"/>
    <w:rsid w:val="009E7DC9"/>
    <w:rsid w:val="009E7DF5"/>
    <w:rsid w:val="009E7E69"/>
    <w:rsid w:val="009E7F9B"/>
    <w:rsid w:val="009F0088"/>
    <w:rsid w:val="009F01C2"/>
    <w:rsid w:val="009F01C4"/>
    <w:rsid w:val="009F0219"/>
    <w:rsid w:val="009F0365"/>
    <w:rsid w:val="009F04C2"/>
    <w:rsid w:val="009F04E3"/>
    <w:rsid w:val="009F0519"/>
    <w:rsid w:val="009F0563"/>
    <w:rsid w:val="009F05FC"/>
    <w:rsid w:val="009F06BF"/>
    <w:rsid w:val="009F06EE"/>
    <w:rsid w:val="009F0745"/>
    <w:rsid w:val="009F0827"/>
    <w:rsid w:val="009F0832"/>
    <w:rsid w:val="009F0845"/>
    <w:rsid w:val="009F0974"/>
    <w:rsid w:val="009F0A3F"/>
    <w:rsid w:val="009F0B69"/>
    <w:rsid w:val="009F0BF8"/>
    <w:rsid w:val="009F0CFB"/>
    <w:rsid w:val="009F0D59"/>
    <w:rsid w:val="009F0DBE"/>
    <w:rsid w:val="009F0EB5"/>
    <w:rsid w:val="009F0FA8"/>
    <w:rsid w:val="009F107B"/>
    <w:rsid w:val="009F1253"/>
    <w:rsid w:val="009F1264"/>
    <w:rsid w:val="009F1441"/>
    <w:rsid w:val="009F155A"/>
    <w:rsid w:val="009F15D2"/>
    <w:rsid w:val="009F16BF"/>
    <w:rsid w:val="009F1703"/>
    <w:rsid w:val="009F1782"/>
    <w:rsid w:val="009F1798"/>
    <w:rsid w:val="009F1839"/>
    <w:rsid w:val="009F186E"/>
    <w:rsid w:val="009F1883"/>
    <w:rsid w:val="009F18CA"/>
    <w:rsid w:val="009F1AE5"/>
    <w:rsid w:val="009F1B03"/>
    <w:rsid w:val="009F1B0D"/>
    <w:rsid w:val="009F1B5F"/>
    <w:rsid w:val="009F1B7D"/>
    <w:rsid w:val="009F1C08"/>
    <w:rsid w:val="009F1CA7"/>
    <w:rsid w:val="009F1CAB"/>
    <w:rsid w:val="009F1CFC"/>
    <w:rsid w:val="009F1DCD"/>
    <w:rsid w:val="009F201E"/>
    <w:rsid w:val="009F2032"/>
    <w:rsid w:val="009F20BD"/>
    <w:rsid w:val="009F212C"/>
    <w:rsid w:val="009F2332"/>
    <w:rsid w:val="009F23F8"/>
    <w:rsid w:val="009F2574"/>
    <w:rsid w:val="009F262C"/>
    <w:rsid w:val="009F26C1"/>
    <w:rsid w:val="009F27B2"/>
    <w:rsid w:val="009F28A2"/>
    <w:rsid w:val="009F28AE"/>
    <w:rsid w:val="009F28BD"/>
    <w:rsid w:val="009F28CB"/>
    <w:rsid w:val="009F29B5"/>
    <w:rsid w:val="009F29DA"/>
    <w:rsid w:val="009F2A83"/>
    <w:rsid w:val="009F2AF6"/>
    <w:rsid w:val="009F2B02"/>
    <w:rsid w:val="009F2B10"/>
    <w:rsid w:val="009F2BC9"/>
    <w:rsid w:val="009F2C78"/>
    <w:rsid w:val="009F2D1F"/>
    <w:rsid w:val="009F2E83"/>
    <w:rsid w:val="009F2ECE"/>
    <w:rsid w:val="009F2F6F"/>
    <w:rsid w:val="009F2FF0"/>
    <w:rsid w:val="009F30E4"/>
    <w:rsid w:val="009F318C"/>
    <w:rsid w:val="009F321D"/>
    <w:rsid w:val="009F325F"/>
    <w:rsid w:val="009F3268"/>
    <w:rsid w:val="009F3277"/>
    <w:rsid w:val="009F32D1"/>
    <w:rsid w:val="009F32DC"/>
    <w:rsid w:val="009F3402"/>
    <w:rsid w:val="009F3479"/>
    <w:rsid w:val="009F3494"/>
    <w:rsid w:val="009F34B0"/>
    <w:rsid w:val="009F35D0"/>
    <w:rsid w:val="009F363B"/>
    <w:rsid w:val="009F3753"/>
    <w:rsid w:val="009F389F"/>
    <w:rsid w:val="009F395F"/>
    <w:rsid w:val="009F39DA"/>
    <w:rsid w:val="009F39E5"/>
    <w:rsid w:val="009F39E9"/>
    <w:rsid w:val="009F3AFD"/>
    <w:rsid w:val="009F3B9C"/>
    <w:rsid w:val="009F3BAF"/>
    <w:rsid w:val="009F3BBD"/>
    <w:rsid w:val="009F3C00"/>
    <w:rsid w:val="009F3E6F"/>
    <w:rsid w:val="009F3EB4"/>
    <w:rsid w:val="009F3F84"/>
    <w:rsid w:val="009F4178"/>
    <w:rsid w:val="009F4184"/>
    <w:rsid w:val="009F43EB"/>
    <w:rsid w:val="009F4466"/>
    <w:rsid w:val="009F4479"/>
    <w:rsid w:val="009F4496"/>
    <w:rsid w:val="009F4582"/>
    <w:rsid w:val="009F45B8"/>
    <w:rsid w:val="009F46A6"/>
    <w:rsid w:val="009F489F"/>
    <w:rsid w:val="009F4BEE"/>
    <w:rsid w:val="009F4C62"/>
    <w:rsid w:val="009F4D38"/>
    <w:rsid w:val="009F4DF2"/>
    <w:rsid w:val="009F4E5C"/>
    <w:rsid w:val="009F4EB9"/>
    <w:rsid w:val="009F4F4E"/>
    <w:rsid w:val="009F4FA8"/>
    <w:rsid w:val="009F4FFF"/>
    <w:rsid w:val="009F50DF"/>
    <w:rsid w:val="009F5193"/>
    <w:rsid w:val="009F51B8"/>
    <w:rsid w:val="009F5212"/>
    <w:rsid w:val="009F5260"/>
    <w:rsid w:val="009F526B"/>
    <w:rsid w:val="009F545F"/>
    <w:rsid w:val="009F5510"/>
    <w:rsid w:val="009F55D7"/>
    <w:rsid w:val="009F56EA"/>
    <w:rsid w:val="009F5792"/>
    <w:rsid w:val="009F57AA"/>
    <w:rsid w:val="009F58CD"/>
    <w:rsid w:val="009F5948"/>
    <w:rsid w:val="009F5993"/>
    <w:rsid w:val="009F5A39"/>
    <w:rsid w:val="009F5A77"/>
    <w:rsid w:val="009F5AD3"/>
    <w:rsid w:val="009F5B19"/>
    <w:rsid w:val="009F5B8B"/>
    <w:rsid w:val="009F5CAB"/>
    <w:rsid w:val="009F5E19"/>
    <w:rsid w:val="009F5E2A"/>
    <w:rsid w:val="009F5E31"/>
    <w:rsid w:val="009F5E6D"/>
    <w:rsid w:val="009F5F27"/>
    <w:rsid w:val="009F600D"/>
    <w:rsid w:val="009F6030"/>
    <w:rsid w:val="009F6171"/>
    <w:rsid w:val="009F6247"/>
    <w:rsid w:val="009F62BC"/>
    <w:rsid w:val="009F633D"/>
    <w:rsid w:val="009F63CE"/>
    <w:rsid w:val="009F653F"/>
    <w:rsid w:val="009F661D"/>
    <w:rsid w:val="009F661F"/>
    <w:rsid w:val="009F662C"/>
    <w:rsid w:val="009F67A9"/>
    <w:rsid w:val="009F67AF"/>
    <w:rsid w:val="009F682F"/>
    <w:rsid w:val="009F6863"/>
    <w:rsid w:val="009F6940"/>
    <w:rsid w:val="009F69DE"/>
    <w:rsid w:val="009F6BFE"/>
    <w:rsid w:val="009F6C32"/>
    <w:rsid w:val="009F6D91"/>
    <w:rsid w:val="009F6DB7"/>
    <w:rsid w:val="009F6F0F"/>
    <w:rsid w:val="009F7056"/>
    <w:rsid w:val="009F70E1"/>
    <w:rsid w:val="009F7209"/>
    <w:rsid w:val="009F7259"/>
    <w:rsid w:val="009F737D"/>
    <w:rsid w:val="009F7388"/>
    <w:rsid w:val="009F758A"/>
    <w:rsid w:val="009F75B4"/>
    <w:rsid w:val="009F75F3"/>
    <w:rsid w:val="009F7717"/>
    <w:rsid w:val="009F7782"/>
    <w:rsid w:val="009F781B"/>
    <w:rsid w:val="009F7845"/>
    <w:rsid w:val="009F7904"/>
    <w:rsid w:val="009F7A2E"/>
    <w:rsid w:val="009F7A45"/>
    <w:rsid w:val="009F7A69"/>
    <w:rsid w:val="009F7B78"/>
    <w:rsid w:val="009F7D18"/>
    <w:rsid w:val="009F7DE8"/>
    <w:rsid w:val="009F7EB7"/>
    <w:rsid w:val="009F7F1F"/>
    <w:rsid w:val="009F7F35"/>
    <w:rsid w:val="009F7FD8"/>
    <w:rsid w:val="009F7FFA"/>
    <w:rsid w:val="00A0017D"/>
    <w:rsid w:val="00A0020F"/>
    <w:rsid w:val="00A0021E"/>
    <w:rsid w:val="00A0025F"/>
    <w:rsid w:val="00A00298"/>
    <w:rsid w:val="00A002D7"/>
    <w:rsid w:val="00A003CD"/>
    <w:rsid w:val="00A0045C"/>
    <w:rsid w:val="00A0045D"/>
    <w:rsid w:val="00A00463"/>
    <w:rsid w:val="00A004A8"/>
    <w:rsid w:val="00A005E0"/>
    <w:rsid w:val="00A0076E"/>
    <w:rsid w:val="00A007B2"/>
    <w:rsid w:val="00A00ACB"/>
    <w:rsid w:val="00A00CA7"/>
    <w:rsid w:val="00A00CEA"/>
    <w:rsid w:val="00A00DBD"/>
    <w:rsid w:val="00A00DBE"/>
    <w:rsid w:val="00A00DDC"/>
    <w:rsid w:val="00A00DEB"/>
    <w:rsid w:val="00A00E1C"/>
    <w:rsid w:val="00A00EC0"/>
    <w:rsid w:val="00A010EB"/>
    <w:rsid w:val="00A01182"/>
    <w:rsid w:val="00A0124C"/>
    <w:rsid w:val="00A01261"/>
    <w:rsid w:val="00A01280"/>
    <w:rsid w:val="00A0137A"/>
    <w:rsid w:val="00A013AC"/>
    <w:rsid w:val="00A014AA"/>
    <w:rsid w:val="00A01608"/>
    <w:rsid w:val="00A01775"/>
    <w:rsid w:val="00A01788"/>
    <w:rsid w:val="00A017EC"/>
    <w:rsid w:val="00A01A16"/>
    <w:rsid w:val="00A01C83"/>
    <w:rsid w:val="00A01CA7"/>
    <w:rsid w:val="00A01F35"/>
    <w:rsid w:val="00A01F41"/>
    <w:rsid w:val="00A01FB3"/>
    <w:rsid w:val="00A02158"/>
    <w:rsid w:val="00A0218F"/>
    <w:rsid w:val="00A021D9"/>
    <w:rsid w:val="00A02292"/>
    <w:rsid w:val="00A022C8"/>
    <w:rsid w:val="00A02339"/>
    <w:rsid w:val="00A023FF"/>
    <w:rsid w:val="00A0243B"/>
    <w:rsid w:val="00A025A0"/>
    <w:rsid w:val="00A02712"/>
    <w:rsid w:val="00A028EE"/>
    <w:rsid w:val="00A0292B"/>
    <w:rsid w:val="00A029AA"/>
    <w:rsid w:val="00A02A0F"/>
    <w:rsid w:val="00A02B13"/>
    <w:rsid w:val="00A02BBA"/>
    <w:rsid w:val="00A02BD5"/>
    <w:rsid w:val="00A02C7B"/>
    <w:rsid w:val="00A02E2D"/>
    <w:rsid w:val="00A02EE1"/>
    <w:rsid w:val="00A02F36"/>
    <w:rsid w:val="00A02F61"/>
    <w:rsid w:val="00A0303A"/>
    <w:rsid w:val="00A0316E"/>
    <w:rsid w:val="00A03219"/>
    <w:rsid w:val="00A032D0"/>
    <w:rsid w:val="00A03309"/>
    <w:rsid w:val="00A0336C"/>
    <w:rsid w:val="00A03395"/>
    <w:rsid w:val="00A03421"/>
    <w:rsid w:val="00A03568"/>
    <w:rsid w:val="00A035BB"/>
    <w:rsid w:val="00A0369A"/>
    <w:rsid w:val="00A037C7"/>
    <w:rsid w:val="00A03877"/>
    <w:rsid w:val="00A039D4"/>
    <w:rsid w:val="00A03A35"/>
    <w:rsid w:val="00A03B9E"/>
    <w:rsid w:val="00A03C0E"/>
    <w:rsid w:val="00A03D18"/>
    <w:rsid w:val="00A03D53"/>
    <w:rsid w:val="00A03D73"/>
    <w:rsid w:val="00A03DC9"/>
    <w:rsid w:val="00A03E13"/>
    <w:rsid w:val="00A03E19"/>
    <w:rsid w:val="00A03EEE"/>
    <w:rsid w:val="00A03F1E"/>
    <w:rsid w:val="00A03F93"/>
    <w:rsid w:val="00A04057"/>
    <w:rsid w:val="00A040DD"/>
    <w:rsid w:val="00A040EF"/>
    <w:rsid w:val="00A0415E"/>
    <w:rsid w:val="00A0429A"/>
    <w:rsid w:val="00A043FF"/>
    <w:rsid w:val="00A04406"/>
    <w:rsid w:val="00A044E1"/>
    <w:rsid w:val="00A044F9"/>
    <w:rsid w:val="00A04527"/>
    <w:rsid w:val="00A045CA"/>
    <w:rsid w:val="00A0463B"/>
    <w:rsid w:val="00A04725"/>
    <w:rsid w:val="00A047BE"/>
    <w:rsid w:val="00A047F3"/>
    <w:rsid w:val="00A04874"/>
    <w:rsid w:val="00A04886"/>
    <w:rsid w:val="00A04899"/>
    <w:rsid w:val="00A048D1"/>
    <w:rsid w:val="00A049D4"/>
    <w:rsid w:val="00A04AD2"/>
    <w:rsid w:val="00A04B3D"/>
    <w:rsid w:val="00A04B48"/>
    <w:rsid w:val="00A04B72"/>
    <w:rsid w:val="00A04C1D"/>
    <w:rsid w:val="00A04CE0"/>
    <w:rsid w:val="00A04D36"/>
    <w:rsid w:val="00A04DED"/>
    <w:rsid w:val="00A04E24"/>
    <w:rsid w:val="00A04ED6"/>
    <w:rsid w:val="00A0500A"/>
    <w:rsid w:val="00A05026"/>
    <w:rsid w:val="00A05027"/>
    <w:rsid w:val="00A050D9"/>
    <w:rsid w:val="00A051EF"/>
    <w:rsid w:val="00A05292"/>
    <w:rsid w:val="00A053B6"/>
    <w:rsid w:val="00A053DB"/>
    <w:rsid w:val="00A0541B"/>
    <w:rsid w:val="00A0546E"/>
    <w:rsid w:val="00A05502"/>
    <w:rsid w:val="00A05676"/>
    <w:rsid w:val="00A056E1"/>
    <w:rsid w:val="00A0573D"/>
    <w:rsid w:val="00A05877"/>
    <w:rsid w:val="00A059BA"/>
    <w:rsid w:val="00A05AA6"/>
    <w:rsid w:val="00A05EDE"/>
    <w:rsid w:val="00A05FE3"/>
    <w:rsid w:val="00A0608F"/>
    <w:rsid w:val="00A060A4"/>
    <w:rsid w:val="00A0619F"/>
    <w:rsid w:val="00A062AE"/>
    <w:rsid w:val="00A062F3"/>
    <w:rsid w:val="00A06402"/>
    <w:rsid w:val="00A06408"/>
    <w:rsid w:val="00A06436"/>
    <w:rsid w:val="00A064BE"/>
    <w:rsid w:val="00A064CE"/>
    <w:rsid w:val="00A066BE"/>
    <w:rsid w:val="00A0670B"/>
    <w:rsid w:val="00A0675C"/>
    <w:rsid w:val="00A067B4"/>
    <w:rsid w:val="00A067CE"/>
    <w:rsid w:val="00A067F4"/>
    <w:rsid w:val="00A0694B"/>
    <w:rsid w:val="00A06992"/>
    <w:rsid w:val="00A06B7A"/>
    <w:rsid w:val="00A06C1C"/>
    <w:rsid w:val="00A06CC4"/>
    <w:rsid w:val="00A06E23"/>
    <w:rsid w:val="00A06F0A"/>
    <w:rsid w:val="00A0706B"/>
    <w:rsid w:val="00A0710F"/>
    <w:rsid w:val="00A07137"/>
    <w:rsid w:val="00A07191"/>
    <w:rsid w:val="00A07372"/>
    <w:rsid w:val="00A073A1"/>
    <w:rsid w:val="00A073C8"/>
    <w:rsid w:val="00A0754B"/>
    <w:rsid w:val="00A075B8"/>
    <w:rsid w:val="00A07626"/>
    <w:rsid w:val="00A0768C"/>
    <w:rsid w:val="00A076A9"/>
    <w:rsid w:val="00A077CE"/>
    <w:rsid w:val="00A077FD"/>
    <w:rsid w:val="00A07835"/>
    <w:rsid w:val="00A07859"/>
    <w:rsid w:val="00A0797A"/>
    <w:rsid w:val="00A079DE"/>
    <w:rsid w:val="00A07ADB"/>
    <w:rsid w:val="00A07AE6"/>
    <w:rsid w:val="00A07B0D"/>
    <w:rsid w:val="00A07B64"/>
    <w:rsid w:val="00A07B8C"/>
    <w:rsid w:val="00A07B8E"/>
    <w:rsid w:val="00A07BB7"/>
    <w:rsid w:val="00A07C10"/>
    <w:rsid w:val="00A07C46"/>
    <w:rsid w:val="00A07EC0"/>
    <w:rsid w:val="00A07ED5"/>
    <w:rsid w:val="00A07F19"/>
    <w:rsid w:val="00A07F3B"/>
    <w:rsid w:val="00A07F5E"/>
    <w:rsid w:val="00A101A6"/>
    <w:rsid w:val="00A1020A"/>
    <w:rsid w:val="00A102B1"/>
    <w:rsid w:val="00A10643"/>
    <w:rsid w:val="00A10648"/>
    <w:rsid w:val="00A106BB"/>
    <w:rsid w:val="00A1084F"/>
    <w:rsid w:val="00A10986"/>
    <w:rsid w:val="00A10B52"/>
    <w:rsid w:val="00A10D04"/>
    <w:rsid w:val="00A10DF8"/>
    <w:rsid w:val="00A10EA7"/>
    <w:rsid w:val="00A1101A"/>
    <w:rsid w:val="00A110AC"/>
    <w:rsid w:val="00A110B4"/>
    <w:rsid w:val="00A11215"/>
    <w:rsid w:val="00A112AB"/>
    <w:rsid w:val="00A113B5"/>
    <w:rsid w:val="00A11469"/>
    <w:rsid w:val="00A114FF"/>
    <w:rsid w:val="00A1153F"/>
    <w:rsid w:val="00A11558"/>
    <w:rsid w:val="00A11675"/>
    <w:rsid w:val="00A11692"/>
    <w:rsid w:val="00A116BC"/>
    <w:rsid w:val="00A116C6"/>
    <w:rsid w:val="00A116FF"/>
    <w:rsid w:val="00A117B2"/>
    <w:rsid w:val="00A11881"/>
    <w:rsid w:val="00A11898"/>
    <w:rsid w:val="00A119BF"/>
    <w:rsid w:val="00A11A09"/>
    <w:rsid w:val="00A11AA7"/>
    <w:rsid w:val="00A11AF1"/>
    <w:rsid w:val="00A11B19"/>
    <w:rsid w:val="00A11B9E"/>
    <w:rsid w:val="00A11BAA"/>
    <w:rsid w:val="00A11C48"/>
    <w:rsid w:val="00A11DD3"/>
    <w:rsid w:val="00A11DED"/>
    <w:rsid w:val="00A11E51"/>
    <w:rsid w:val="00A11E6A"/>
    <w:rsid w:val="00A11EF9"/>
    <w:rsid w:val="00A11F53"/>
    <w:rsid w:val="00A11FB6"/>
    <w:rsid w:val="00A12028"/>
    <w:rsid w:val="00A12033"/>
    <w:rsid w:val="00A12077"/>
    <w:rsid w:val="00A1212E"/>
    <w:rsid w:val="00A12146"/>
    <w:rsid w:val="00A121A6"/>
    <w:rsid w:val="00A121DB"/>
    <w:rsid w:val="00A12303"/>
    <w:rsid w:val="00A1240B"/>
    <w:rsid w:val="00A12424"/>
    <w:rsid w:val="00A1269B"/>
    <w:rsid w:val="00A126AD"/>
    <w:rsid w:val="00A126F1"/>
    <w:rsid w:val="00A12740"/>
    <w:rsid w:val="00A12822"/>
    <w:rsid w:val="00A12861"/>
    <w:rsid w:val="00A128BD"/>
    <w:rsid w:val="00A12A65"/>
    <w:rsid w:val="00A12C9C"/>
    <w:rsid w:val="00A12D60"/>
    <w:rsid w:val="00A12ECA"/>
    <w:rsid w:val="00A12F02"/>
    <w:rsid w:val="00A12FBF"/>
    <w:rsid w:val="00A13073"/>
    <w:rsid w:val="00A1316F"/>
    <w:rsid w:val="00A1317A"/>
    <w:rsid w:val="00A1326D"/>
    <w:rsid w:val="00A1327E"/>
    <w:rsid w:val="00A13282"/>
    <w:rsid w:val="00A132EF"/>
    <w:rsid w:val="00A13372"/>
    <w:rsid w:val="00A133A2"/>
    <w:rsid w:val="00A133BA"/>
    <w:rsid w:val="00A13522"/>
    <w:rsid w:val="00A13523"/>
    <w:rsid w:val="00A13536"/>
    <w:rsid w:val="00A135A4"/>
    <w:rsid w:val="00A135FF"/>
    <w:rsid w:val="00A13650"/>
    <w:rsid w:val="00A136A0"/>
    <w:rsid w:val="00A139DC"/>
    <w:rsid w:val="00A13AB7"/>
    <w:rsid w:val="00A13B02"/>
    <w:rsid w:val="00A13B50"/>
    <w:rsid w:val="00A13BBB"/>
    <w:rsid w:val="00A13D19"/>
    <w:rsid w:val="00A13DAB"/>
    <w:rsid w:val="00A13F6C"/>
    <w:rsid w:val="00A13F9F"/>
    <w:rsid w:val="00A1404D"/>
    <w:rsid w:val="00A140D1"/>
    <w:rsid w:val="00A1424B"/>
    <w:rsid w:val="00A1427A"/>
    <w:rsid w:val="00A142E6"/>
    <w:rsid w:val="00A1443A"/>
    <w:rsid w:val="00A14442"/>
    <w:rsid w:val="00A144EE"/>
    <w:rsid w:val="00A1450B"/>
    <w:rsid w:val="00A1450C"/>
    <w:rsid w:val="00A1458F"/>
    <w:rsid w:val="00A14615"/>
    <w:rsid w:val="00A1461D"/>
    <w:rsid w:val="00A146CF"/>
    <w:rsid w:val="00A146D8"/>
    <w:rsid w:val="00A1473A"/>
    <w:rsid w:val="00A148A1"/>
    <w:rsid w:val="00A148F5"/>
    <w:rsid w:val="00A149CD"/>
    <w:rsid w:val="00A14A02"/>
    <w:rsid w:val="00A14A88"/>
    <w:rsid w:val="00A14A96"/>
    <w:rsid w:val="00A14AE9"/>
    <w:rsid w:val="00A14AF1"/>
    <w:rsid w:val="00A14B0A"/>
    <w:rsid w:val="00A14B58"/>
    <w:rsid w:val="00A14B70"/>
    <w:rsid w:val="00A14D22"/>
    <w:rsid w:val="00A14D42"/>
    <w:rsid w:val="00A14E01"/>
    <w:rsid w:val="00A14E0E"/>
    <w:rsid w:val="00A14E61"/>
    <w:rsid w:val="00A14E84"/>
    <w:rsid w:val="00A14E89"/>
    <w:rsid w:val="00A14F37"/>
    <w:rsid w:val="00A150AE"/>
    <w:rsid w:val="00A151A6"/>
    <w:rsid w:val="00A15234"/>
    <w:rsid w:val="00A15258"/>
    <w:rsid w:val="00A1529D"/>
    <w:rsid w:val="00A152F3"/>
    <w:rsid w:val="00A15324"/>
    <w:rsid w:val="00A15331"/>
    <w:rsid w:val="00A15379"/>
    <w:rsid w:val="00A153CB"/>
    <w:rsid w:val="00A15414"/>
    <w:rsid w:val="00A15493"/>
    <w:rsid w:val="00A154A9"/>
    <w:rsid w:val="00A154AF"/>
    <w:rsid w:val="00A15541"/>
    <w:rsid w:val="00A156DB"/>
    <w:rsid w:val="00A156E7"/>
    <w:rsid w:val="00A15805"/>
    <w:rsid w:val="00A15920"/>
    <w:rsid w:val="00A15AC8"/>
    <w:rsid w:val="00A15B8E"/>
    <w:rsid w:val="00A15C8B"/>
    <w:rsid w:val="00A15CE8"/>
    <w:rsid w:val="00A15DFD"/>
    <w:rsid w:val="00A15EEB"/>
    <w:rsid w:val="00A15F31"/>
    <w:rsid w:val="00A160A2"/>
    <w:rsid w:val="00A1614B"/>
    <w:rsid w:val="00A16168"/>
    <w:rsid w:val="00A16192"/>
    <w:rsid w:val="00A16206"/>
    <w:rsid w:val="00A1629A"/>
    <w:rsid w:val="00A16311"/>
    <w:rsid w:val="00A163AC"/>
    <w:rsid w:val="00A16454"/>
    <w:rsid w:val="00A164A6"/>
    <w:rsid w:val="00A164E9"/>
    <w:rsid w:val="00A16507"/>
    <w:rsid w:val="00A16522"/>
    <w:rsid w:val="00A16528"/>
    <w:rsid w:val="00A16591"/>
    <w:rsid w:val="00A1659B"/>
    <w:rsid w:val="00A16639"/>
    <w:rsid w:val="00A1670C"/>
    <w:rsid w:val="00A16731"/>
    <w:rsid w:val="00A1674D"/>
    <w:rsid w:val="00A1676A"/>
    <w:rsid w:val="00A1676D"/>
    <w:rsid w:val="00A1686D"/>
    <w:rsid w:val="00A16896"/>
    <w:rsid w:val="00A16AE8"/>
    <w:rsid w:val="00A16AF1"/>
    <w:rsid w:val="00A16BBE"/>
    <w:rsid w:val="00A16C26"/>
    <w:rsid w:val="00A16D03"/>
    <w:rsid w:val="00A16D9F"/>
    <w:rsid w:val="00A16DDC"/>
    <w:rsid w:val="00A16E02"/>
    <w:rsid w:val="00A16E58"/>
    <w:rsid w:val="00A16F43"/>
    <w:rsid w:val="00A16FD4"/>
    <w:rsid w:val="00A1707A"/>
    <w:rsid w:val="00A171B6"/>
    <w:rsid w:val="00A17239"/>
    <w:rsid w:val="00A17257"/>
    <w:rsid w:val="00A17335"/>
    <w:rsid w:val="00A173E6"/>
    <w:rsid w:val="00A17482"/>
    <w:rsid w:val="00A17538"/>
    <w:rsid w:val="00A17638"/>
    <w:rsid w:val="00A177C2"/>
    <w:rsid w:val="00A177C3"/>
    <w:rsid w:val="00A177EB"/>
    <w:rsid w:val="00A177FC"/>
    <w:rsid w:val="00A1782C"/>
    <w:rsid w:val="00A17883"/>
    <w:rsid w:val="00A17898"/>
    <w:rsid w:val="00A178B3"/>
    <w:rsid w:val="00A178D2"/>
    <w:rsid w:val="00A17942"/>
    <w:rsid w:val="00A17A9E"/>
    <w:rsid w:val="00A17B37"/>
    <w:rsid w:val="00A17BA1"/>
    <w:rsid w:val="00A17C56"/>
    <w:rsid w:val="00A17CB7"/>
    <w:rsid w:val="00A17D8C"/>
    <w:rsid w:val="00A17FB3"/>
    <w:rsid w:val="00A2005A"/>
    <w:rsid w:val="00A2020A"/>
    <w:rsid w:val="00A20360"/>
    <w:rsid w:val="00A20435"/>
    <w:rsid w:val="00A2049F"/>
    <w:rsid w:val="00A204AB"/>
    <w:rsid w:val="00A204B2"/>
    <w:rsid w:val="00A204E8"/>
    <w:rsid w:val="00A2054A"/>
    <w:rsid w:val="00A20556"/>
    <w:rsid w:val="00A20624"/>
    <w:rsid w:val="00A20631"/>
    <w:rsid w:val="00A2066B"/>
    <w:rsid w:val="00A2071D"/>
    <w:rsid w:val="00A207A4"/>
    <w:rsid w:val="00A207BA"/>
    <w:rsid w:val="00A20887"/>
    <w:rsid w:val="00A209B9"/>
    <w:rsid w:val="00A20AF5"/>
    <w:rsid w:val="00A20B23"/>
    <w:rsid w:val="00A20BEB"/>
    <w:rsid w:val="00A20C86"/>
    <w:rsid w:val="00A20D4E"/>
    <w:rsid w:val="00A20E92"/>
    <w:rsid w:val="00A20F20"/>
    <w:rsid w:val="00A211D5"/>
    <w:rsid w:val="00A21210"/>
    <w:rsid w:val="00A21275"/>
    <w:rsid w:val="00A21302"/>
    <w:rsid w:val="00A21388"/>
    <w:rsid w:val="00A214B1"/>
    <w:rsid w:val="00A21553"/>
    <w:rsid w:val="00A216D9"/>
    <w:rsid w:val="00A21811"/>
    <w:rsid w:val="00A21883"/>
    <w:rsid w:val="00A2199B"/>
    <w:rsid w:val="00A2199E"/>
    <w:rsid w:val="00A219CD"/>
    <w:rsid w:val="00A21A0C"/>
    <w:rsid w:val="00A21A34"/>
    <w:rsid w:val="00A21AE0"/>
    <w:rsid w:val="00A21B4B"/>
    <w:rsid w:val="00A21BE9"/>
    <w:rsid w:val="00A21C76"/>
    <w:rsid w:val="00A21DC8"/>
    <w:rsid w:val="00A21E1F"/>
    <w:rsid w:val="00A2200F"/>
    <w:rsid w:val="00A22057"/>
    <w:rsid w:val="00A221E4"/>
    <w:rsid w:val="00A22270"/>
    <w:rsid w:val="00A2228A"/>
    <w:rsid w:val="00A222A8"/>
    <w:rsid w:val="00A2236A"/>
    <w:rsid w:val="00A22481"/>
    <w:rsid w:val="00A2254A"/>
    <w:rsid w:val="00A22699"/>
    <w:rsid w:val="00A226A7"/>
    <w:rsid w:val="00A22776"/>
    <w:rsid w:val="00A227FC"/>
    <w:rsid w:val="00A2280D"/>
    <w:rsid w:val="00A228CF"/>
    <w:rsid w:val="00A228E7"/>
    <w:rsid w:val="00A22A08"/>
    <w:rsid w:val="00A22A72"/>
    <w:rsid w:val="00A22AE4"/>
    <w:rsid w:val="00A22B0B"/>
    <w:rsid w:val="00A22B0C"/>
    <w:rsid w:val="00A22B24"/>
    <w:rsid w:val="00A22C2C"/>
    <w:rsid w:val="00A22C4A"/>
    <w:rsid w:val="00A22D85"/>
    <w:rsid w:val="00A22E2E"/>
    <w:rsid w:val="00A22E49"/>
    <w:rsid w:val="00A22E53"/>
    <w:rsid w:val="00A22E9C"/>
    <w:rsid w:val="00A22EF6"/>
    <w:rsid w:val="00A22F07"/>
    <w:rsid w:val="00A22F48"/>
    <w:rsid w:val="00A22FD5"/>
    <w:rsid w:val="00A2305F"/>
    <w:rsid w:val="00A23061"/>
    <w:rsid w:val="00A230C9"/>
    <w:rsid w:val="00A231C4"/>
    <w:rsid w:val="00A23246"/>
    <w:rsid w:val="00A232FF"/>
    <w:rsid w:val="00A23434"/>
    <w:rsid w:val="00A23459"/>
    <w:rsid w:val="00A23582"/>
    <w:rsid w:val="00A235E4"/>
    <w:rsid w:val="00A2360C"/>
    <w:rsid w:val="00A23691"/>
    <w:rsid w:val="00A23692"/>
    <w:rsid w:val="00A236B1"/>
    <w:rsid w:val="00A23741"/>
    <w:rsid w:val="00A2378A"/>
    <w:rsid w:val="00A2393F"/>
    <w:rsid w:val="00A239DF"/>
    <w:rsid w:val="00A239F3"/>
    <w:rsid w:val="00A23A19"/>
    <w:rsid w:val="00A23A27"/>
    <w:rsid w:val="00A23A9D"/>
    <w:rsid w:val="00A23B19"/>
    <w:rsid w:val="00A23E3C"/>
    <w:rsid w:val="00A23E9B"/>
    <w:rsid w:val="00A23EC6"/>
    <w:rsid w:val="00A23EFA"/>
    <w:rsid w:val="00A23F0F"/>
    <w:rsid w:val="00A23F78"/>
    <w:rsid w:val="00A241BB"/>
    <w:rsid w:val="00A242B2"/>
    <w:rsid w:val="00A242EC"/>
    <w:rsid w:val="00A2446C"/>
    <w:rsid w:val="00A24681"/>
    <w:rsid w:val="00A24835"/>
    <w:rsid w:val="00A249D3"/>
    <w:rsid w:val="00A24A65"/>
    <w:rsid w:val="00A24B9A"/>
    <w:rsid w:val="00A24C95"/>
    <w:rsid w:val="00A24CDB"/>
    <w:rsid w:val="00A24D5C"/>
    <w:rsid w:val="00A24D8A"/>
    <w:rsid w:val="00A24DEE"/>
    <w:rsid w:val="00A24E03"/>
    <w:rsid w:val="00A24E18"/>
    <w:rsid w:val="00A24F14"/>
    <w:rsid w:val="00A25002"/>
    <w:rsid w:val="00A25024"/>
    <w:rsid w:val="00A250F8"/>
    <w:rsid w:val="00A25105"/>
    <w:rsid w:val="00A25119"/>
    <w:rsid w:val="00A25293"/>
    <w:rsid w:val="00A252AD"/>
    <w:rsid w:val="00A25328"/>
    <w:rsid w:val="00A25343"/>
    <w:rsid w:val="00A2553D"/>
    <w:rsid w:val="00A256A9"/>
    <w:rsid w:val="00A258A2"/>
    <w:rsid w:val="00A25956"/>
    <w:rsid w:val="00A259D1"/>
    <w:rsid w:val="00A259FA"/>
    <w:rsid w:val="00A25DB3"/>
    <w:rsid w:val="00A25DEA"/>
    <w:rsid w:val="00A25E21"/>
    <w:rsid w:val="00A25E83"/>
    <w:rsid w:val="00A25F35"/>
    <w:rsid w:val="00A25FA8"/>
    <w:rsid w:val="00A25FBC"/>
    <w:rsid w:val="00A260FF"/>
    <w:rsid w:val="00A26100"/>
    <w:rsid w:val="00A2616D"/>
    <w:rsid w:val="00A261A1"/>
    <w:rsid w:val="00A262AF"/>
    <w:rsid w:val="00A26412"/>
    <w:rsid w:val="00A2643A"/>
    <w:rsid w:val="00A2662E"/>
    <w:rsid w:val="00A2666C"/>
    <w:rsid w:val="00A2666E"/>
    <w:rsid w:val="00A266D2"/>
    <w:rsid w:val="00A267AE"/>
    <w:rsid w:val="00A267B6"/>
    <w:rsid w:val="00A2684F"/>
    <w:rsid w:val="00A2687A"/>
    <w:rsid w:val="00A26984"/>
    <w:rsid w:val="00A26A08"/>
    <w:rsid w:val="00A26ABF"/>
    <w:rsid w:val="00A26B62"/>
    <w:rsid w:val="00A26CB5"/>
    <w:rsid w:val="00A26CD4"/>
    <w:rsid w:val="00A26D86"/>
    <w:rsid w:val="00A26D90"/>
    <w:rsid w:val="00A27115"/>
    <w:rsid w:val="00A2717C"/>
    <w:rsid w:val="00A271FD"/>
    <w:rsid w:val="00A273E2"/>
    <w:rsid w:val="00A27565"/>
    <w:rsid w:val="00A275A4"/>
    <w:rsid w:val="00A27691"/>
    <w:rsid w:val="00A277D3"/>
    <w:rsid w:val="00A27914"/>
    <w:rsid w:val="00A27A5E"/>
    <w:rsid w:val="00A27A64"/>
    <w:rsid w:val="00A27AA5"/>
    <w:rsid w:val="00A27B00"/>
    <w:rsid w:val="00A27B16"/>
    <w:rsid w:val="00A27CEC"/>
    <w:rsid w:val="00A27D37"/>
    <w:rsid w:val="00A27D3F"/>
    <w:rsid w:val="00A27ED1"/>
    <w:rsid w:val="00A27FEB"/>
    <w:rsid w:val="00A27FEE"/>
    <w:rsid w:val="00A27FF8"/>
    <w:rsid w:val="00A300B2"/>
    <w:rsid w:val="00A30176"/>
    <w:rsid w:val="00A30210"/>
    <w:rsid w:val="00A303F1"/>
    <w:rsid w:val="00A30528"/>
    <w:rsid w:val="00A30593"/>
    <w:rsid w:val="00A305F9"/>
    <w:rsid w:val="00A30748"/>
    <w:rsid w:val="00A30768"/>
    <w:rsid w:val="00A30789"/>
    <w:rsid w:val="00A307AE"/>
    <w:rsid w:val="00A30861"/>
    <w:rsid w:val="00A30870"/>
    <w:rsid w:val="00A30949"/>
    <w:rsid w:val="00A30958"/>
    <w:rsid w:val="00A30984"/>
    <w:rsid w:val="00A30ACD"/>
    <w:rsid w:val="00A30C67"/>
    <w:rsid w:val="00A30C7B"/>
    <w:rsid w:val="00A30E54"/>
    <w:rsid w:val="00A30F6E"/>
    <w:rsid w:val="00A30FE6"/>
    <w:rsid w:val="00A31219"/>
    <w:rsid w:val="00A3122F"/>
    <w:rsid w:val="00A31283"/>
    <w:rsid w:val="00A313B3"/>
    <w:rsid w:val="00A313D9"/>
    <w:rsid w:val="00A31475"/>
    <w:rsid w:val="00A31668"/>
    <w:rsid w:val="00A31834"/>
    <w:rsid w:val="00A318D0"/>
    <w:rsid w:val="00A31997"/>
    <w:rsid w:val="00A31A6C"/>
    <w:rsid w:val="00A31B0A"/>
    <w:rsid w:val="00A31C23"/>
    <w:rsid w:val="00A31D0E"/>
    <w:rsid w:val="00A31DC4"/>
    <w:rsid w:val="00A31EBB"/>
    <w:rsid w:val="00A3203D"/>
    <w:rsid w:val="00A320AF"/>
    <w:rsid w:val="00A320C4"/>
    <w:rsid w:val="00A32194"/>
    <w:rsid w:val="00A32207"/>
    <w:rsid w:val="00A322A2"/>
    <w:rsid w:val="00A322AC"/>
    <w:rsid w:val="00A32320"/>
    <w:rsid w:val="00A32394"/>
    <w:rsid w:val="00A32498"/>
    <w:rsid w:val="00A32516"/>
    <w:rsid w:val="00A325EF"/>
    <w:rsid w:val="00A32690"/>
    <w:rsid w:val="00A3272D"/>
    <w:rsid w:val="00A32734"/>
    <w:rsid w:val="00A32756"/>
    <w:rsid w:val="00A327AB"/>
    <w:rsid w:val="00A32875"/>
    <w:rsid w:val="00A329BC"/>
    <w:rsid w:val="00A32ADA"/>
    <w:rsid w:val="00A32AF8"/>
    <w:rsid w:val="00A32B23"/>
    <w:rsid w:val="00A32BD6"/>
    <w:rsid w:val="00A32C40"/>
    <w:rsid w:val="00A32C44"/>
    <w:rsid w:val="00A32C7F"/>
    <w:rsid w:val="00A32CF2"/>
    <w:rsid w:val="00A32D24"/>
    <w:rsid w:val="00A32DD9"/>
    <w:rsid w:val="00A32EC9"/>
    <w:rsid w:val="00A32F12"/>
    <w:rsid w:val="00A32F45"/>
    <w:rsid w:val="00A33003"/>
    <w:rsid w:val="00A3300D"/>
    <w:rsid w:val="00A3301A"/>
    <w:rsid w:val="00A331CB"/>
    <w:rsid w:val="00A331F9"/>
    <w:rsid w:val="00A332AF"/>
    <w:rsid w:val="00A33324"/>
    <w:rsid w:val="00A3337C"/>
    <w:rsid w:val="00A334E2"/>
    <w:rsid w:val="00A33506"/>
    <w:rsid w:val="00A33652"/>
    <w:rsid w:val="00A337C4"/>
    <w:rsid w:val="00A337C9"/>
    <w:rsid w:val="00A33893"/>
    <w:rsid w:val="00A338AE"/>
    <w:rsid w:val="00A338EB"/>
    <w:rsid w:val="00A33AE0"/>
    <w:rsid w:val="00A33B4A"/>
    <w:rsid w:val="00A33BF8"/>
    <w:rsid w:val="00A33C4D"/>
    <w:rsid w:val="00A33D57"/>
    <w:rsid w:val="00A33D9C"/>
    <w:rsid w:val="00A33DDD"/>
    <w:rsid w:val="00A33F36"/>
    <w:rsid w:val="00A33FDB"/>
    <w:rsid w:val="00A33FE0"/>
    <w:rsid w:val="00A34043"/>
    <w:rsid w:val="00A340BE"/>
    <w:rsid w:val="00A34101"/>
    <w:rsid w:val="00A343F6"/>
    <w:rsid w:val="00A34404"/>
    <w:rsid w:val="00A34462"/>
    <w:rsid w:val="00A344DE"/>
    <w:rsid w:val="00A34561"/>
    <w:rsid w:val="00A345FD"/>
    <w:rsid w:val="00A346C9"/>
    <w:rsid w:val="00A346E3"/>
    <w:rsid w:val="00A348BF"/>
    <w:rsid w:val="00A348D8"/>
    <w:rsid w:val="00A3491A"/>
    <w:rsid w:val="00A349A2"/>
    <w:rsid w:val="00A34AEB"/>
    <w:rsid w:val="00A34B42"/>
    <w:rsid w:val="00A34C22"/>
    <w:rsid w:val="00A34CA0"/>
    <w:rsid w:val="00A34CE8"/>
    <w:rsid w:val="00A34D1F"/>
    <w:rsid w:val="00A34D38"/>
    <w:rsid w:val="00A34DB1"/>
    <w:rsid w:val="00A34DBE"/>
    <w:rsid w:val="00A34E06"/>
    <w:rsid w:val="00A34E96"/>
    <w:rsid w:val="00A34F3C"/>
    <w:rsid w:val="00A34F8A"/>
    <w:rsid w:val="00A35040"/>
    <w:rsid w:val="00A351A6"/>
    <w:rsid w:val="00A351D4"/>
    <w:rsid w:val="00A351FE"/>
    <w:rsid w:val="00A35341"/>
    <w:rsid w:val="00A35579"/>
    <w:rsid w:val="00A3558A"/>
    <w:rsid w:val="00A355AB"/>
    <w:rsid w:val="00A35600"/>
    <w:rsid w:val="00A35628"/>
    <w:rsid w:val="00A35690"/>
    <w:rsid w:val="00A357AC"/>
    <w:rsid w:val="00A3584C"/>
    <w:rsid w:val="00A3586B"/>
    <w:rsid w:val="00A359B2"/>
    <w:rsid w:val="00A359C0"/>
    <w:rsid w:val="00A359EC"/>
    <w:rsid w:val="00A35A09"/>
    <w:rsid w:val="00A35AFA"/>
    <w:rsid w:val="00A35B76"/>
    <w:rsid w:val="00A35B80"/>
    <w:rsid w:val="00A35C40"/>
    <w:rsid w:val="00A35C46"/>
    <w:rsid w:val="00A35C9F"/>
    <w:rsid w:val="00A35CC2"/>
    <w:rsid w:val="00A35CFF"/>
    <w:rsid w:val="00A35F94"/>
    <w:rsid w:val="00A35FF0"/>
    <w:rsid w:val="00A36046"/>
    <w:rsid w:val="00A36295"/>
    <w:rsid w:val="00A365E2"/>
    <w:rsid w:val="00A3661A"/>
    <w:rsid w:val="00A36628"/>
    <w:rsid w:val="00A36631"/>
    <w:rsid w:val="00A36675"/>
    <w:rsid w:val="00A3667D"/>
    <w:rsid w:val="00A3677A"/>
    <w:rsid w:val="00A36784"/>
    <w:rsid w:val="00A367BA"/>
    <w:rsid w:val="00A36911"/>
    <w:rsid w:val="00A36A02"/>
    <w:rsid w:val="00A36B8D"/>
    <w:rsid w:val="00A36C24"/>
    <w:rsid w:val="00A36C4F"/>
    <w:rsid w:val="00A36C50"/>
    <w:rsid w:val="00A36CD2"/>
    <w:rsid w:val="00A36DAC"/>
    <w:rsid w:val="00A36E13"/>
    <w:rsid w:val="00A36E29"/>
    <w:rsid w:val="00A36E4D"/>
    <w:rsid w:val="00A37031"/>
    <w:rsid w:val="00A37061"/>
    <w:rsid w:val="00A370EA"/>
    <w:rsid w:val="00A37172"/>
    <w:rsid w:val="00A3717B"/>
    <w:rsid w:val="00A371A6"/>
    <w:rsid w:val="00A371FB"/>
    <w:rsid w:val="00A37279"/>
    <w:rsid w:val="00A37411"/>
    <w:rsid w:val="00A3742B"/>
    <w:rsid w:val="00A376AE"/>
    <w:rsid w:val="00A376BF"/>
    <w:rsid w:val="00A376ED"/>
    <w:rsid w:val="00A376FD"/>
    <w:rsid w:val="00A37704"/>
    <w:rsid w:val="00A378A3"/>
    <w:rsid w:val="00A378C8"/>
    <w:rsid w:val="00A37909"/>
    <w:rsid w:val="00A37B2A"/>
    <w:rsid w:val="00A37D33"/>
    <w:rsid w:val="00A37D51"/>
    <w:rsid w:val="00A37F33"/>
    <w:rsid w:val="00A40087"/>
    <w:rsid w:val="00A400C9"/>
    <w:rsid w:val="00A40221"/>
    <w:rsid w:val="00A40322"/>
    <w:rsid w:val="00A4037F"/>
    <w:rsid w:val="00A403C4"/>
    <w:rsid w:val="00A40402"/>
    <w:rsid w:val="00A404FB"/>
    <w:rsid w:val="00A4064A"/>
    <w:rsid w:val="00A406D5"/>
    <w:rsid w:val="00A406E6"/>
    <w:rsid w:val="00A40732"/>
    <w:rsid w:val="00A40771"/>
    <w:rsid w:val="00A4079C"/>
    <w:rsid w:val="00A40892"/>
    <w:rsid w:val="00A408B2"/>
    <w:rsid w:val="00A409FE"/>
    <w:rsid w:val="00A40A3F"/>
    <w:rsid w:val="00A40B53"/>
    <w:rsid w:val="00A40B86"/>
    <w:rsid w:val="00A40BAC"/>
    <w:rsid w:val="00A40C73"/>
    <w:rsid w:val="00A40CC0"/>
    <w:rsid w:val="00A40CCB"/>
    <w:rsid w:val="00A40D55"/>
    <w:rsid w:val="00A40D76"/>
    <w:rsid w:val="00A40D99"/>
    <w:rsid w:val="00A410D1"/>
    <w:rsid w:val="00A4124D"/>
    <w:rsid w:val="00A4125C"/>
    <w:rsid w:val="00A41392"/>
    <w:rsid w:val="00A413D6"/>
    <w:rsid w:val="00A413DF"/>
    <w:rsid w:val="00A4142E"/>
    <w:rsid w:val="00A414FD"/>
    <w:rsid w:val="00A415C4"/>
    <w:rsid w:val="00A415D4"/>
    <w:rsid w:val="00A4165E"/>
    <w:rsid w:val="00A41720"/>
    <w:rsid w:val="00A418BB"/>
    <w:rsid w:val="00A419CE"/>
    <w:rsid w:val="00A41A04"/>
    <w:rsid w:val="00A41A17"/>
    <w:rsid w:val="00A41A48"/>
    <w:rsid w:val="00A41CE1"/>
    <w:rsid w:val="00A41D1B"/>
    <w:rsid w:val="00A41D33"/>
    <w:rsid w:val="00A41DBC"/>
    <w:rsid w:val="00A41E37"/>
    <w:rsid w:val="00A41E69"/>
    <w:rsid w:val="00A41E91"/>
    <w:rsid w:val="00A41EA9"/>
    <w:rsid w:val="00A41FD3"/>
    <w:rsid w:val="00A41FD8"/>
    <w:rsid w:val="00A42053"/>
    <w:rsid w:val="00A4211D"/>
    <w:rsid w:val="00A42135"/>
    <w:rsid w:val="00A421AC"/>
    <w:rsid w:val="00A4222A"/>
    <w:rsid w:val="00A42259"/>
    <w:rsid w:val="00A422D5"/>
    <w:rsid w:val="00A423E5"/>
    <w:rsid w:val="00A42433"/>
    <w:rsid w:val="00A42478"/>
    <w:rsid w:val="00A42570"/>
    <w:rsid w:val="00A4263A"/>
    <w:rsid w:val="00A42741"/>
    <w:rsid w:val="00A429BF"/>
    <w:rsid w:val="00A42B14"/>
    <w:rsid w:val="00A42BBA"/>
    <w:rsid w:val="00A42EA2"/>
    <w:rsid w:val="00A42F70"/>
    <w:rsid w:val="00A431A9"/>
    <w:rsid w:val="00A432BE"/>
    <w:rsid w:val="00A4331F"/>
    <w:rsid w:val="00A43474"/>
    <w:rsid w:val="00A43544"/>
    <w:rsid w:val="00A43677"/>
    <w:rsid w:val="00A4371D"/>
    <w:rsid w:val="00A437A1"/>
    <w:rsid w:val="00A438BA"/>
    <w:rsid w:val="00A43921"/>
    <w:rsid w:val="00A4398E"/>
    <w:rsid w:val="00A439CB"/>
    <w:rsid w:val="00A43AEE"/>
    <w:rsid w:val="00A43AFD"/>
    <w:rsid w:val="00A43B66"/>
    <w:rsid w:val="00A43BFC"/>
    <w:rsid w:val="00A43D5C"/>
    <w:rsid w:val="00A43DC7"/>
    <w:rsid w:val="00A43EB9"/>
    <w:rsid w:val="00A44232"/>
    <w:rsid w:val="00A4446B"/>
    <w:rsid w:val="00A44492"/>
    <w:rsid w:val="00A44562"/>
    <w:rsid w:val="00A445D7"/>
    <w:rsid w:val="00A445F5"/>
    <w:rsid w:val="00A4461D"/>
    <w:rsid w:val="00A4473F"/>
    <w:rsid w:val="00A4479A"/>
    <w:rsid w:val="00A4482E"/>
    <w:rsid w:val="00A44843"/>
    <w:rsid w:val="00A4487B"/>
    <w:rsid w:val="00A448F9"/>
    <w:rsid w:val="00A44A7D"/>
    <w:rsid w:val="00A44AA6"/>
    <w:rsid w:val="00A44ABC"/>
    <w:rsid w:val="00A44B41"/>
    <w:rsid w:val="00A44B58"/>
    <w:rsid w:val="00A44C20"/>
    <w:rsid w:val="00A44D1D"/>
    <w:rsid w:val="00A44EBF"/>
    <w:rsid w:val="00A44F2A"/>
    <w:rsid w:val="00A44F9B"/>
    <w:rsid w:val="00A44FC5"/>
    <w:rsid w:val="00A450A0"/>
    <w:rsid w:val="00A4525B"/>
    <w:rsid w:val="00A45349"/>
    <w:rsid w:val="00A4537B"/>
    <w:rsid w:val="00A4543A"/>
    <w:rsid w:val="00A454A8"/>
    <w:rsid w:val="00A454C0"/>
    <w:rsid w:val="00A454C2"/>
    <w:rsid w:val="00A45574"/>
    <w:rsid w:val="00A45577"/>
    <w:rsid w:val="00A4557A"/>
    <w:rsid w:val="00A4562D"/>
    <w:rsid w:val="00A45639"/>
    <w:rsid w:val="00A4563B"/>
    <w:rsid w:val="00A45675"/>
    <w:rsid w:val="00A456DC"/>
    <w:rsid w:val="00A456F5"/>
    <w:rsid w:val="00A4578E"/>
    <w:rsid w:val="00A45791"/>
    <w:rsid w:val="00A4579F"/>
    <w:rsid w:val="00A4584A"/>
    <w:rsid w:val="00A45A03"/>
    <w:rsid w:val="00A45CE6"/>
    <w:rsid w:val="00A45DDA"/>
    <w:rsid w:val="00A45F4D"/>
    <w:rsid w:val="00A45F7A"/>
    <w:rsid w:val="00A460F8"/>
    <w:rsid w:val="00A46162"/>
    <w:rsid w:val="00A461C7"/>
    <w:rsid w:val="00A46252"/>
    <w:rsid w:val="00A462E0"/>
    <w:rsid w:val="00A463B2"/>
    <w:rsid w:val="00A463C2"/>
    <w:rsid w:val="00A463C3"/>
    <w:rsid w:val="00A46402"/>
    <w:rsid w:val="00A464DD"/>
    <w:rsid w:val="00A46514"/>
    <w:rsid w:val="00A46533"/>
    <w:rsid w:val="00A4653E"/>
    <w:rsid w:val="00A46561"/>
    <w:rsid w:val="00A4682C"/>
    <w:rsid w:val="00A468C0"/>
    <w:rsid w:val="00A46B5B"/>
    <w:rsid w:val="00A46BA9"/>
    <w:rsid w:val="00A46BBB"/>
    <w:rsid w:val="00A46BC9"/>
    <w:rsid w:val="00A46BE7"/>
    <w:rsid w:val="00A46C98"/>
    <w:rsid w:val="00A46DF9"/>
    <w:rsid w:val="00A46E33"/>
    <w:rsid w:val="00A46EB1"/>
    <w:rsid w:val="00A46EBA"/>
    <w:rsid w:val="00A46EEA"/>
    <w:rsid w:val="00A46F4B"/>
    <w:rsid w:val="00A46FB6"/>
    <w:rsid w:val="00A46FB7"/>
    <w:rsid w:val="00A47020"/>
    <w:rsid w:val="00A47072"/>
    <w:rsid w:val="00A470D2"/>
    <w:rsid w:val="00A4713C"/>
    <w:rsid w:val="00A4722D"/>
    <w:rsid w:val="00A472DC"/>
    <w:rsid w:val="00A47378"/>
    <w:rsid w:val="00A474F4"/>
    <w:rsid w:val="00A47555"/>
    <w:rsid w:val="00A4755D"/>
    <w:rsid w:val="00A475D1"/>
    <w:rsid w:val="00A4789F"/>
    <w:rsid w:val="00A47A0C"/>
    <w:rsid w:val="00A47A48"/>
    <w:rsid w:val="00A47A5D"/>
    <w:rsid w:val="00A47B2A"/>
    <w:rsid w:val="00A47B80"/>
    <w:rsid w:val="00A47C16"/>
    <w:rsid w:val="00A47D92"/>
    <w:rsid w:val="00A47DCB"/>
    <w:rsid w:val="00A47DD2"/>
    <w:rsid w:val="00A47E9B"/>
    <w:rsid w:val="00A47EE6"/>
    <w:rsid w:val="00A47F46"/>
    <w:rsid w:val="00A501A9"/>
    <w:rsid w:val="00A502FA"/>
    <w:rsid w:val="00A50395"/>
    <w:rsid w:val="00A503E9"/>
    <w:rsid w:val="00A5048E"/>
    <w:rsid w:val="00A504AA"/>
    <w:rsid w:val="00A504D6"/>
    <w:rsid w:val="00A50512"/>
    <w:rsid w:val="00A505C2"/>
    <w:rsid w:val="00A50604"/>
    <w:rsid w:val="00A50656"/>
    <w:rsid w:val="00A50687"/>
    <w:rsid w:val="00A50716"/>
    <w:rsid w:val="00A5071D"/>
    <w:rsid w:val="00A50758"/>
    <w:rsid w:val="00A50785"/>
    <w:rsid w:val="00A508C6"/>
    <w:rsid w:val="00A50906"/>
    <w:rsid w:val="00A50921"/>
    <w:rsid w:val="00A50A94"/>
    <w:rsid w:val="00A50B14"/>
    <w:rsid w:val="00A50B94"/>
    <w:rsid w:val="00A50D47"/>
    <w:rsid w:val="00A50DC0"/>
    <w:rsid w:val="00A50EB1"/>
    <w:rsid w:val="00A50EFA"/>
    <w:rsid w:val="00A50F16"/>
    <w:rsid w:val="00A50FB2"/>
    <w:rsid w:val="00A51019"/>
    <w:rsid w:val="00A51159"/>
    <w:rsid w:val="00A51284"/>
    <w:rsid w:val="00A5135D"/>
    <w:rsid w:val="00A51369"/>
    <w:rsid w:val="00A51487"/>
    <w:rsid w:val="00A514BC"/>
    <w:rsid w:val="00A514FB"/>
    <w:rsid w:val="00A51514"/>
    <w:rsid w:val="00A51517"/>
    <w:rsid w:val="00A515A7"/>
    <w:rsid w:val="00A5163E"/>
    <w:rsid w:val="00A516C8"/>
    <w:rsid w:val="00A5179F"/>
    <w:rsid w:val="00A517C2"/>
    <w:rsid w:val="00A5187B"/>
    <w:rsid w:val="00A519F5"/>
    <w:rsid w:val="00A51A0E"/>
    <w:rsid w:val="00A51CF0"/>
    <w:rsid w:val="00A51D0D"/>
    <w:rsid w:val="00A51DCF"/>
    <w:rsid w:val="00A51EA9"/>
    <w:rsid w:val="00A51F85"/>
    <w:rsid w:val="00A51FBA"/>
    <w:rsid w:val="00A5201A"/>
    <w:rsid w:val="00A520B4"/>
    <w:rsid w:val="00A52164"/>
    <w:rsid w:val="00A52200"/>
    <w:rsid w:val="00A52276"/>
    <w:rsid w:val="00A522AD"/>
    <w:rsid w:val="00A522B7"/>
    <w:rsid w:val="00A52303"/>
    <w:rsid w:val="00A5231D"/>
    <w:rsid w:val="00A5237E"/>
    <w:rsid w:val="00A52391"/>
    <w:rsid w:val="00A52420"/>
    <w:rsid w:val="00A5242C"/>
    <w:rsid w:val="00A524D3"/>
    <w:rsid w:val="00A52559"/>
    <w:rsid w:val="00A525B4"/>
    <w:rsid w:val="00A52667"/>
    <w:rsid w:val="00A52686"/>
    <w:rsid w:val="00A526BF"/>
    <w:rsid w:val="00A5280D"/>
    <w:rsid w:val="00A5282B"/>
    <w:rsid w:val="00A5285E"/>
    <w:rsid w:val="00A52893"/>
    <w:rsid w:val="00A5289C"/>
    <w:rsid w:val="00A528FE"/>
    <w:rsid w:val="00A5291C"/>
    <w:rsid w:val="00A52981"/>
    <w:rsid w:val="00A52A47"/>
    <w:rsid w:val="00A52AEC"/>
    <w:rsid w:val="00A52B8D"/>
    <w:rsid w:val="00A52C7F"/>
    <w:rsid w:val="00A52E06"/>
    <w:rsid w:val="00A52F62"/>
    <w:rsid w:val="00A52FD6"/>
    <w:rsid w:val="00A53042"/>
    <w:rsid w:val="00A53146"/>
    <w:rsid w:val="00A531FF"/>
    <w:rsid w:val="00A53318"/>
    <w:rsid w:val="00A53322"/>
    <w:rsid w:val="00A534A7"/>
    <w:rsid w:val="00A535D4"/>
    <w:rsid w:val="00A5360B"/>
    <w:rsid w:val="00A536F2"/>
    <w:rsid w:val="00A537F8"/>
    <w:rsid w:val="00A5397C"/>
    <w:rsid w:val="00A53A01"/>
    <w:rsid w:val="00A53ADF"/>
    <w:rsid w:val="00A53B44"/>
    <w:rsid w:val="00A53BAE"/>
    <w:rsid w:val="00A53CD9"/>
    <w:rsid w:val="00A53DCE"/>
    <w:rsid w:val="00A53DE4"/>
    <w:rsid w:val="00A53E93"/>
    <w:rsid w:val="00A53ECD"/>
    <w:rsid w:val="00A53ED0"/>
    <w:rsid w:val="00A53F84"/>
    <w:rsid w:val="00A540F2"/>
    <w:rsid w:val="00A54207"/>
    <w:rsid w:val="00A54268"/>
    <w:rsid w:val="00A54341"/>
    <w:rsid w:val="00A54349"/>
    <w:rsid w:val="00A5440A"/>
    <w:rsid w:val="00A5441D"/>
    <w:rsid w:val="00A54426"/>
    <w:rsid w:val="00A544BE"/>
    <w:rsid w:val="00A5454A"/>
    <w:rsid w:val="00A545AF"/>
    <w:rsid w:val="00A545B3"/>
    <w:rsid w:val="00A545DD"/>
    <w:rsid w:val="00A546AF"/>
    <w:rsid w:val="00A54869"/>
    <w:rsid w:val="00A548A4"/>
    <w:rsid w:val="00A548E3"/>
    <w:rsid w:val="00A54936"/>
    <w:rsid w:val="00A549BB"/>
    <w:rsid w:val="00A54A05"/>
    <w:rsid w:val="00A54B92"/>
    <w:rsid w:val="00A54CCC"/>
    <w:rsid w:val="00A54D03"/>
    <w:rsid w:val="00A54D36"/>
    <w:rsid w:val="00A54D70"/>
    <w:rsid w:val="00A54DAA"/>
    <w:rsid w:val="00A54E05"/>
    <w:rsid w:val="00A54E77"/>
    <w:rsid w:val="00A5502F"/>
    <w:rsid w:val="00A55078"/>
    <w:rsid w:val="00A55124"/>
    <w:rsid w:val="00A55154"/>
    <w:rsid w:val="00A5517C"/>
    <w:rsid w:val="00A551BC"/>
    <w:rsid w:val="00A551F6"/>
    <w:rsid w:val="00A5520E"/>
    <w:rsid w:val="00A5522C"/>
    <w:rsid w:val="00A5528E"/>
    <w:rsid w:val="00A55339"/>
    <w:rsid w:val="00A55371"/>
    <w:rsid w:val="00A5537D"/>
    <w:rsid w:val="00A55539"/>
    <w:rsid w:val="00A5559E"/>
    <w:rsid w:val="00A555A0"/>
    <w:rsid w:val="00A55651"/>
    <w:rsid w:val="00A556A5"/>
    <w:rsid w:val="00A55730"/>
    <w:rsid w:val="00A557DE"/>
    <w:rsid w:val="00A5583A"/>
    <w:rsid w:val="00A558CD"/>
    <w:rsid w:val="00A55945"/>
    <w:rsid w:val="00A55995"/>
    <w:rsid w:val="00A559CC"/>
    <w:rsid w:val="00A55A00"/>
    <w:rsid w:val="00A55ADF"/>
    <w:rsid w:val="00A55D15"/>
    <w:rsid w:val="00A55F08"/>
    <w:rsid w:val="00A55F72"/>
    <w:rsid w:val="00A55F9A"/>
    <w:rsid w:val="00A56027"/>
    <w:rsid w:val="00A5608A"/>
    <w:rsid w:val="00A56093"/>
    <w:rsid w:val="00A560A5"/>
    <w:rsid w:val="00A561FA"/>
    <w:rsid w:val="00A56282"/>
    <w:rsid w:val="00A562A8"/>
    <w:rsid w:val="00A562CF"/>
    <w:rsid w:val="00A562F5"/>
    <w:rsid w:val="00A56476"/>
    <w:rsid w:val="00A564D8"/>
    <w:rsid w:val="00A564F9"/>
    <w:rsid w:val="00A565C7"/>
    <w:rsid w:val="00A56659"/>
    <w:rsid w:val="00A5671E"/>
    <w:rsid w:val="00A56830"/>
    <w:rsid w:val="00A568F2"/>
    <w:rsid w:val="00A56976"/>
    <w:rsid w:val="00A569E9"/>
    <w:rsid w:val="00A56A5B"/>
    <w:rsid w:val="00A56ACD"/>
    <w:rsid w:val="00A56B56"/>
    <w:rsid w:val="00A56C6E"/>
    <w:rsid w:val="00A56D7D"/>
    <w:rsid w:val="00A56E61"/>
    <w:rsid w:val="00A56E74"/>
    <w:rsid w:val="00A56EBC"/>
    <w:rsid w:val="00A56ED5"/>
    <w:rsid w:val="00A57042"/>
    <w:rsid w:val="00A570BC"/>
    <w:rsid w:val="00A5714D"/>
    <w:rsid w:val="00A5719D"/>
    <w:rsid w:val="00A571A6"/>
    <w:rsid w:val="00A57290"/>
    <w:rsid w:val="00A57356"/>
    <w:rsid w:val="00A5735F"/>
    <w:rsid w:val="00A574FA"/>
    <w:rsid w:val="00A575BD"/>
    <w:rsid w:val="00A575D7"/>
    <w:rsid w:val="00A57622"/>
    <w:rsid w:val="00A5772C"/>
    <w:rsid w:val="00A5775D"/>
    <w:rsid w:val="00A5788B"/>
    <w:rsid w:val="00A579CD"/>
    <w:rsid w:val="00A57A6C"/>
    <w:rsid w:val="00A57A92"/>
    <w:rsid w:val="00A57AD0"/>
    <w:rsid w:val="00A57AF3"/>
    <w:rsid w:val="00A57C63"/>
    <w:rsid w:val="00A57DF3"/>
    <w:rsid w:val="00A57E2C"/>
    <w:rsid w:val="00A57E52"/>
    <w:rsid w:val="00A57E90"/>
    <w:rsid w:val="00A57F76"/>
    <w:rsid w:val="00A57FD9"/>
    <w:rsid w:val="00A60106"/>
    <w:rsid w:val="00A6012C"/>
    <w:rsid w:val="00A60386"/>
    <w:rsid w:val="00A6045F"/>
    <w:rsid w:val="00A60477"/>
    <w:rsid w:val="00A60587"/>
    <w:rsid w:val="00A6068D"/>
    <w:rsid w:val="00A606B1"/>
    <w:rsid w:val="00A606FD"/>
    <w:rsid w:val="00A60774"/>
    <w:rsid w:val="00A6082C"/>
    <w:rsid w:val="00A60876"/>
    <w:rsid w:val="00A608B6"/>
    <w:rsid w:val="00A60A80"/>
    <w:rsid w:val="00A60A83"/>
    <w:rsid w:val="00A60C2D"/>
    <w:rsid w:val="00A60D06"/>
    <w:rsid w:val="00A60DD2"/>
    <w:rsid w:val="00A60E4D"/>
    <w:rsid w:val="00A60EDE"/>
    <w:rsid w:val="00A60F1D"/>
    <w:rsid w:val="00A61165"/>
    <w:rsid w:val="00A61170"/>
    <w:rsid w:val="00A611CA"/>
    <w:rsid w:val="00A61217"/>
    <w:rsid w:val="00A612A5"/>
    <w:rsid w:val="00A613B2"/>
    <w:rsid w:val="00A613C2"/>
    <w:rsid w:val="00A613D7"/>
    <w:rsid w:val="00A61548"/>
    <w:rsid w:val="00A615D2"/>
    <w:rsid w:val="00A61610"/>
    <w:rsid w:val="00A61699"/>
    <w:rsid w:val="00A616D3"/>
    <w:rsid w:val="00A616F0"/>
    <w:rsid w:val="00A61712"/>
    <w:rsid w:val="00A61878"/>
    <w:rsid w:val="00A618EF"/>
    <w:rsid w:val="00A61A4E"/>
    <w:rsid w:val="00A61ACF"/>
    <w:rsid w:val="00A61B18"/>
    <w:rsid w:val="00A61BB7"/>
    <w:rsid w:val="00A61D58"/>
    <w:rsid w:val="00A61F4B"/>
    <w:rsid w:val="00A62045"/>
    <w:rsid w:val="00A620BF"/>
    <w:rsid w:val="00A621D0"/>
    <w:rsid w:val="00A62220"/>
    <w:rsid w:val="00A622FF"/>
    <w:rsid w:val="00A6239F"/>
    <w:rsid w:val="00A623AA"/>
    <w:rsid w:val="00A624CE"/>
    <w:rsid w:val="00A62636"/>
    <w:rsid w:val="00A62665"/>
    <w:rsid w:val="00A62698"/>
    <w:rsid w:val="00A626FA"/>
    <w:rsid w:val="00A6273B"/>
    <w:rsid w:val="00A6285F"/>
    <w:rsid w:val="00A628AA"/>
    <w:rsid w:val="00A6291F"/>
    <w:rsid w:val="00A62B46"/>
    <w:rsid w:val="00A62C8C"/>
    <w:rsid w:val="00A62D65"/>
    <w:rsid w:val="00A62E08"/>
    <w:rsid w:val="00A62F40"/>
    <w:rsid w:val="00A62F45"/>
    <w:rsid w:val="00A62FB5"/>
    <w:rsid w:val="00A62FDC"/>
    <w:rsid w:val="00A6312A"/>
    <w:rsid w:val="00A63240"/>
    <w:rsid w:val="00A632E6"/>
    <w:rsid w:val="00A633E2"/>
    <w:rsid w:val="00A6347A"/>
    <w:rsid w:val="00A63558"/>
    <w:rsid w:val="00A63592"/>
    <w:rsid w:val="00A635F1"/>
    <w:rsid w:val="00A63612"/>
    <w:rsid w:val="00A63649"/>
    <w:rsid w:val="00A636B3"/>
    <w:rsid w:val="00A636D7"/>
    <w:rsid w:val="00A63701"/>
    <w:rsid w:val="00A63706"/>
    <w:rsid w:val="00A6385D"/>
    <w:rsid w:val="00A639F9"/>
    <w:rsid w:val="00A63AEE"/>
    <w:rsid w:val="00A63C75"/>
    <w:rsid w:val="00A63C81"/>
    <w:rsid w:val="00A63C9A"/>
    <w:rsid w:val="00A63D39"/>
    <w:rsid w:val="00A63DF4"/>
    <w:rsid w:val="00A63E0A"/>
    <w:rsid w:val="00A63E62"/>
    <w:rsid w:val="00A63ED1"/>
    <w:rsid w:val="00A63FE6"/>
    <w:rsid w:val="00A640A6"/>
    <w:rsid w:val="00A640F2"/>
    <w:rsid w:val="00A64100"/>
    <w:rsid w:val="00A64127"/>
    <w:rsid w:val="00A64137"/>
    <w:rsid w:val="00A641A3"/>
    <w:rsid w:val="00A641E7"/>
    <w:rsid w:val="00A642A4"/>
    <w:rsid w:val="00A642A6"/>
    <w:rsid w:val="00A642C7"/>
    <w:rsid w:val="00A642EB"/>
    <w:rsid w:val="00A642F3"/>
    <w:rsid w:val="00A64356"/>
    <w:rsid w:val="00A643CA"/>
    <w:rsid w:val="00A645D0"/>
    <w:rsid w:val="00A64614"/>
    <w:rsid w:val="00A6468F"/>
    <w:rsid w:val="00A64743"/>
    <w:rsid w:val="00A648A1"/>
    <w:rsid w:val="00A64920"/>
    <w:rsid w:val="00A6494E"/>
    <w:rsid w:val="00A6495E"/>
    <w:rsid w:val="00A649D4"/>
    <w:rsid w:val="00A649F3"/>
    <w:rsid w:val="00A64A5B"/>
    <w:rsid w:val="00A64ABC"/>
    <w:rsid w:val="00A64B8D"/>
    <w:rsid w:val="00A64BE1"/>
    <w:rsid w:val="00A64CEE"/>
    <w:rsid w:val="00A64D55"/>
    <w:rsid w:val="00A64DA9"/>
    <w:rsid w:val="00A64DDE"/>
    <w:rsid w:val="00A64E41"/>
    <w:rsid w:val="00A64F14"/>
    <w:rsid w:val="00A65255"/>
    <w:rsid w:val="00A652CD"/>
    <w:rsid w:val="00A652F5"/>
    <w:rsid w:val="00A65326"/>
    <w:rsid w:val="00A65365"/>
    <w:rsid w:val="00A653A1"/>
    <w:rsid w:val="00A6547C"/>
    <w:rsid w:val="00A654C1"/>
    <w:rsid w:val="00A6568E"/>
    <w:rsid w:val="00A656E4"/>
    <w:rsid w:val="00A65715"/>
    <w:rsid w:val="00A65720"/>
    <w:rsid w:val="00A6575C"/>
    <w:rsid w:val="00A657BF"/>
    <w:rsid w:val="00A65867"/>
    <w:rsid w:val="00A658FC"/>
    <w:rsid w:val="00A6595F"/>
    <w:rsid w:val="00A65982"/>
    <w:rsid w:val="00A65A40"/>
    <w:rsid w:val="00A65A44"/>
    <w:rsid w:val="00A65A9B"/>
    <w:rsid w:val="00A65AA2"/>
    <w:rsid w:val="00A65B03"/>
    <w:rsid w:val="00A65B07"/>
    <w:rsid w:val="00A65BB3"/>
    <w:rsid w:val="00A65C26"/>
    <w:rsid w:val="00A65C28"/>
    <w:rsid w:val="00A65D1A"/>
    <w:rsid w:val="00A65DA0"/>
    <w:rsid w:val="00A65FC4"/>
    <w:rsid w:val="00A6626F"/>
    <w:rsid w:val="00A662F3"/>
    <w:rsid w:val="00A66451"/>
    <w:rsid w:val="00A664F0"/>
    <w:rsid w:val="00A66664"/>
    <w:rsid w:val="00A66667"/>
    <w:rsid w:val="00A66705"/>
    <w:rsid w:val="00A66727"/>
    <w:rsid w:val="00A66772"/>
    <w:rsid w:val="00A66853"/>
    <w:rsid w:val="00A668E6"/>
    <w:rsid w:val="00A6692B"/>
    <w:rsid w:val="00A66971"/>
    <w:rsid w:val="00A66AE8"/>
    <w:rsid w:val="00A66B41"/>
    <w:rsid w:val="00A66B70"/>
    <w:rsid w:val="00A66BD9"/>
    <w:rsid w:val="00A66BFE"/>
    <w:rsid w:val="00A66C32"/>
    <w:rsid w:val="00A66C5E"/>
    <w:rsid w:val="00A66D1E"/>
    <w:rsid w:val="00A66FDC"/>
    <w:rsid w:val="00A6703A"/>
    <w:rsid w:val="00A67057"/>
    <w:rsid w:val="00A67099"/>
    <w:rsid w:val="00A670EE"/>
    <w:rsid w:val="00A67107"/>
    <w:rsid w:val="00A671A4"/>
    <w:rsid w:val="00A672EB"/>
    <w:rsid w:val="00A6739C"/>
    <w:rsid w:val="00A673A1"/>
    <w:rsid w:val="00A674A6"/>
    <w:rsid w:val="00A67551"/>
    <w:rsid w:val="00A675A3"/>
    <w:rsid w:val="00A6767C"/>
    <w:rsid w:val="00A67748"/>
    <w:rsid w:val="00A67793"/>
    <w:rsid w:val="00A677B3"/>
    <w:rsid w:val="00A678CC"/>
    <w:rsid w:val="00A679DB"/>
    <w:rsid w:val="00A67A74"/>
    <w:rsid w:val="00A67B3F"/>
    <w:rsid w:val="00A67B49"/>
    <w:rsid w:val="00A67C48"/>
    <w:rsid w:val="00A67C89"/>
    <w:rsid w:val="00A67CA9"/>
    <w:rsid w:val="00A67E05"/>
    <w:rsid w:val="00A67E84"/>
    <w:rsid w:val="00A67E8A"/>
    <w:rsid w:val="00A67ED9"/>
    <w:rsid w:val="00A67F0D"/>
    <w:rsid w:val="00A70011"/>
    <w:rsid w:val="00A70060"/>
    <w:rsid w:val="00A7012A"/>
    <w:rsid w:val="00A70221"/>
    <w:rsid w:val="00A70252"/>
    <w:rsid w:val="00A704E2"/>
    <w:rsid w:val="00A704EF"/>
    <w:rsid w:val="00A70595"/>
    <w:rsid w:val="00A705A6"/>
    <w:rsid w:val="00A705EC"/>
    <w:rsid w:val="00A7077B"/>
    <w:rsid w:val="00A70903"/>
    <w:rsid w:val="00A70B7F"/>
    <w:rsid w:val="00A70BAE"/>
    <w:rsid w:val="00A70D15"/>
    <w:rsid w:val="00A70DD3"/>
    <w:rsid w:val="00A70DF2"/>
    <w:rsid w:val="00A70ED1"/>
    <w:rsid w:val="00A70F4D"/>
    <w:rsid w:val="00A70F75"/>
    <w:rsid w:val="00A71085"/>
    <w:rsid w:val="00A711C9"/>
    <w:rsid w:val="00A7123D"/>
    <w:rsid w:val="00A713FB"/>
    <w:rsid w:val="00A71474"/>
    <w:rsid w:val="00A714D5"/>
    <w:rsid w:val="00A715E6"/>
    <w:rsid w:val="00A7176E"/>
    <w:rsid w:val="00A718B6"/>
    <w:rsid w:val="00A7198C"/>
    <w:rsid w:val="00A719DD"/>
    <w:rsid w:val="00A719EE"/>
    <w:rsid w:val="00A71ADA"/>
    <w:rsid w:val="00A71BC1"/>
    <w:rsid w:val="00A71D95"/>
    <w:rsid w:val="00A71DD9"/>
    <w:rsid w:val="00A71F65"/>
    <w:rsid w:val="00A71FAB"/>
    <w:rsid w:val="00A7207A"/>
    <w:rsid w:val="00A72093"/>
    <w:rsid w:val="00A720B8"/>
    <w:rsid w:val="00A720D4"/>
    <w:rsid w:val="00A722C4"/>
    <w:rsid w:val="00A7236A"/>
    <w:rsid w:val="00A724E1"/>
    <w:rsid w:val="00A72561"/>
    <w:rsid w:val="00A7260E"/>
    <w:rsid w:val="00A727E8"/>
    <w:rsid w:val="00A72925"/>
    <w:rsid w:val="00A7294F"/>
    <w:rsid w:val="00A729F6"/>
    <w:rsid w:val="00A72C70"/>
    <w:rsid w:val="00A72CF8"/>
    <w:rsid w:val="00A72D9B"/>
    <w:rsid w:val="00A72DE7"/>
    <w:rsid w:val="00A72DE9"/>
    <w:rsid w:val="00A72E59"/>
    <w:rsid w:val="00A72E5C"/>
    <w:rsid w:val="00A72EEA"/>
    <w:rsid w:val="00A72F14"/>
    <w:rsid w:val="00A730FC"/>
    <w:rsid w:val="00A73161"/>
    <w:rsid w:val="00A731B5"/>
    <w:rsid w:val="00A73291"/>
    <w:rsid w:val="00A7329A"/>
    <w:rsid w:val="00A7333D"/>
    <w:rsid w:val="00A73372"/>
    <w:rsid w:val="00A733B3"/>
    <w:rsid w:val="00A733F7"/>
    <w:rsid w:val="00A73485"/>
    <w:rsid w:val="00A736D6"/>
    <w:rsid w:val="00A736E2"/>
    <w:rsid w:val="00A73758"/>
    <w:rsid w:val="00A7380F"/>
    <w:rsid w:val="00A73826"/>
    <w:rsid w:val="00A738F1"/>
    <w:rsid w:val="00A7394E"/>
    <w:rsid w:val="00A739E9"/>
    <w:rsid w:val="00A739EF"/>
    <w:rsid w:val="00A73AD5"/>
    <w:rsid w:val="00A73B33"/>
    <w:rsid w:val="00A73D44"/>
    <w:rsid w:val="00A73DAA"/>
    <w:rsid w:val="00A73DB6"/>
    <w:rsid w:val="00A73E3C"/>
    <w:rsid w:val="00A73E5E"/>
    <w:rsid w:val="00A73EAF"/>
    <w:rsid w:val="00A73FF0"/>
    <w:rsid w:val="00A74157"/>
    <w:rsid w:val="00A741F2"/>
    <w:rsid w:val="00A74207"/>
    <w:rsid w:val="00A7420E"/>
    <w:rsid w:val="00A742AB"/>
    <w:rsid w:val="00A7430A"/>
    <w:rsid w:val="00A74382"/>
    <w:rsid w:val="00A743B7"/>
    <w:rsid w:val="00A743C9"/>
    <w:rsid w:val="00A744CB"/>
    <w:rsid w:val="00A7454D"/>
    <w:rsid w:val="00A745C1"/>
    <w:rsid w:val="00A745CD"/>
    <w:rsid w:val="00A7463B"/>
    <w:rsid w:val="00A7469B"/>
    <w:rsid w:val="00A746AE"/>
    <w:rsid w:val="00A746BB"/>
    <w:rsid w:val="00A7477B"/>
    <w:rsid w:val="00A74791"/>
    <w:rsid w:val="00A748A8"/>
    <w:rsid w:val="00A7496B"/>
    <w:rsid w:val="00A74995"/>
    <w:rsid w:val="00A74A7A"/>
    <w:rsid w:val="00A74B68"/>
    <w:rsid w:val="00A74C87"/>
    <w:rsid w:val="00A74C9C"/>
    <w:rsid w:val="00A74E70"/>
    <w:rsid w:val="00A74E99"/>
    <w:rsid w:val="00A74E9D"/>
    <w:rsid w:val="00A74ED6"/>
    <w:rsid w:val="00A74EF9"/>
    <w:rsid w:val="00A74F6E"/>
    <w:rsid w:val="00A74F73"/>
    <w:rsid w:val="00A74F7B"/>
    <w:rsid w:val="00A74FD8"/>
    <w:rsid w:val="00A7504F"/>
    <w:rsid w:val="00A75119"/>
    <w:rsid w:val="00A75255"/>
    <w:rsid w:val="00A7533D"/>
    <w:rsid w:val="00A7556C"/>
    <w:rsid w:val="00A755B0"/>
    <w:rsid w:val="00A757D7"/>
    <w:rsid w:val="00A758BD"/>
    <w:rsid w:val="00A75906"/>
    <w:rsid w:val="00A759A5"/>
    <w:rsid w:val="00A75A49"/>
    <w:rsid w:val="00A75A57"/>
    <w:rsid w:val="00A75A7E"/>
    <w:rsid w:val="00A75B34"/>
    <w:rsid w:val="00A75BA4"/>
    <w:rsid w:val="00A75BB6"/>
    <w:rsid w:val="00A75BCC"/>
    <w:rsid w:val="00A75C6D"/>
    <w:rsid w:val="00A75E54"/>
    <w:rsid w:val="00A75E7C"/>
    <w:rsid w:val="00A75F70"/>
    <w:rsid w:val="00A76013"/>
    <w:rsid w:val="00A76073"/>
    <w:rsid w:val="00A76152"/>
    <w:rsid w:val="00A76183"/>
    <w:rsid w:val="00A761BA"/>
    <w:rsid w:val="00A7625A"/>
    <w:rsid w:val="00A762C3"/>
    <w:rsid w:val="00A762D6"/>
    <w:rsid w:val="00A76314"/>
    <w:rsid w:val="00A764C3"/>
    <w:rsid w:val="00A764DF"/>
    <w:rsid w:val="00A765E9"/>
    <w:rsid w:val="00A766DD"/>
    <w:rsid w:val="00A7671F"/>
    <w:rsid w:val="00A7673E"/>
    <w:rsid w:val="00A7693F"/>
    <w:rsid w:val="00A7694C"/>
    <w:rsid w:val="00A769ED"/>
    <w:rsid w:val="00A76A48"/>
    <w:rsid w:val="00A76BEE"/>
    <w:rsid w:val="00A76CC4"/>
    <w:rsid w:val="00A76D4D"/>
    <w:rsid w:val="00A76DB9"/>
    <w:rsid w:val="00A76E76"/>
    <w:rsid w:val="00A76F3E"/>
    <w:rsid w:val="00A7718B"/>
    <w:rsid w:val="00A773B2"/>
    <w:rsid w:val="00A774CB"/>
    <w:rsid w:val="00A77547"/>
    <w:rsid w:val="00A77576"/>
    <w:rsid w:val="00A77583"/>
    <w:rsid w:val="00A77649"/>
    <w:rsid w:val="00A77719"/>
    <w:rsid w:val="00A7777B"/>
    <w:rsid w:val="00A77782"/>
    <w:rsid w:val="00A777A6"/>
    <w:rsid w:val="00A777AD"/>
    <w:rsid w:val="00A77809"/>
    <w:rsid w:val="00A778EE"/>
    <w:rsid w:val="00A77960"/>
    <w:rsid w:val="00A7799F"/>
    <w:rsid w:val="00A779CD"/>
    <w:rsid w:val="00A77B12"/>
    <w:rsid w:val="00A77C14"/>
    <w:rsid w:val="00A77C15"/>
    <w:rsid w:val="00A77C2C"/>
    <w:rsid w:val="00A77C6A"/>
    <w:rsid w:val="00A77FD0"/>
    <w:rsid w:val="00A800C5"/>
    <w:rsid w:val="00A800E3"/>
    <w:rsid w:val="00A8012F"/>
    <w:rsid w:val="00A80377"/>
    <w:rsid w:val="00A8038D"/>
    <w:rsid w:val="00A80409"/>
    <w:rsid w:val="00A804B5"/>
    <w:rsid w:val="00A80745"/>
    <w:rsid w:val="00A807C6"/>
    <w:rsid w:val="00A808C7"/>
    <w:rsid w:val="00A80A19"/>
    <w:rsid w:val="00A80AC9"/>
    <w:rsid w:val="00A80B37"/>
    <w:rsid w:val="00A80C5E"/>
    <w:rsid w:val="00A80C79"/>
    <w:rsid w:val="00A80D11"/>
    <w:rsid w:val="00A80D12"/>
    <w:rsid w:val="00A80DAC"/>
    <w:rsid w:val="00A80EA8"/>
    <w:rsid w:val="00A81016"/>
    <w:rsid w:val="00A81061"/>
    <w:rsid w:val="00A81081"/>
    <w:rsid w:val="00A811C8"/>
    <w:rsid w:val="00A81317"/>
    <w:rsid w:val="00A8144C"/>
    <w:rsid w:val="00A814A4"/>
    <w:rsid w:val="00A814A6"/>
    <w:rsid w:val="00A81576"/>
    <w:rsid w:val="00A815A3"/>
    <w:rsid w:val="00A815F6"/>
    <w:rsid w:val="00A81786"/>
    <w:rsid w:val="00A817F0"/>
    <w:rsid w:val="00A8185F"/>
    <w:rsid w:val="00A819FC"/>
    <w:rsid w:val="00A81A1C"/>
    <w:rsid w:val="00A81B0E"/>
    <w:rsid w:val="00A81B43"/>
    <w:rsid w:val="00A81CB6"/>
    <w:rsid w:val="00A81D0C"/>
    <w:rsid w:val="00A81E0D"/>
    <w:rsid w:val="00A81E25"/>
    <w:rsid w:val="00A81E34"/>
    <w:rsid w:val="00A81E46"/>
    <w:rsid w:val="00A81F06"/>
    <w:rsid w:val="00A81F56"/>
    <w:rsid w:val="00A81FA3"/>
    <w:rsid w:val="00A8208D"/>
    <w:rsid w:val="00A8210F"/>
    <w:rsid w:val="00A821F5"/>
    <w:rsid w:val="00A821F7"/>
    <w:rsid w:val="00A8223F"/>
    <w:rsid w:val="00A82292"/>
    <w:rsid w:val="00A8230A"/>
    <w:rsid w:val="00A82352"/>
    <w:rsid w:val="00A823D5"/>
    <w:rsid w:val="00A823DB"/>
    <w:rsid w:val="00A8246A"/>
    <w:rsid w:val="00A8255E"/>
    <w:rsid w:val="00A825C3"/>
    <w:rsid w:val="00A825DA"/>
    <w:rsid w:val="00A8271C"/>
    <w:rsid w:val="00A827FD"/>
    <w:rsid w:val="00A828B6"/>
    <w:rsid w:val="00A828F3"/>
    <w:rsid w:val="00A82A52"/>
    <w:rsid w:val="00A82AFE"/>
    <w:rsid w:val="00A82B97"/>
    <w:rsid w:val="00A82BF8"/>
    <w:rsid w:val="00A82C3E"/>
    <w:rsid w:val="00A82C4A"/>
    <w:rsid w:val="00A82C91"/>
    <w:rsid w:val="00A82D1B"/>
    <w:rsid w:val="00A82D9E"/>
    <w:rsid w:val="00A82DC9"/>
    <w:rsid w:val="00A82E2A"/>
    <w:rsid w:val="00A82E38"/>
    <w:rsid w:val="00A82EC2"/>
    <w:rsid w:val="00A82F2B"/>
    <w:rsid w:val="00A82FB5"/>
    <w:rsid w:val="00A83031"/>
    <w:rsid w:val="00A830EC"/>
    <w:rsid w:val="00A8318A"/>
    <w:rsid w:val="00A8330B"/>
    <w:rsid w:val="00A83327"/>
    <w:rsid w:val="00A83331"/>
    <w:rsid w:val="00A833BF"/>
    <w:rsid w:val="00A83664"/>
    <w:rsid w:val="00A836BE"/>
    <w:rsid w:val="00A836CC"/>
    <w:rsid w:val="00A836DD"/>
    <w:rsid w:val="00A83722"/>
    <w:rsid w:val="00A8380F"/>
    <w:rsid w:val="00A83848"/>
    <w:rsid w:val="00A8394D"/>
    <w:rsid w:val="00A8396A"/>
    <w:rsid w:val="00A83A06"/>
    <w:rsid w:val="00A83A23"/>
    <w:rsid w:val="00A83A82"/>
    <w:rsid w:val="00A83ADC"/>
    <w:rsid w:val="00A83B67"/>
    <w:rsid w:val="00A83BC9"/>
    <w:rsid w:val="00A83E5C"/>
    <w:rsid w:val="00A84056"/>
    <w:rsid w:val="00A84097"/>
    <w:rsid w:val="00A840DB"/>
    <w:rsid w:val="00A841FA"/>
    <w:rsid w:val="00A842FA"/>
    <w:rsid w:val="00A843B3"/>
    <w:rsid w:val="00A84422"/>
    <w:rsid w:val="00A84446"/>
    <w:rsid w:val="00A84455"/>
    <w:rsid w:val="00A844D4"/>
    <w:rsid w:val="00A8453E"/>
    <w:rsid w:val="00A845B4"/>
    <w:rsid w:val="00A84613"/>
    <w:rsid w:val="00A84690"/>
    <w:rsid w:val="00A847EB"/>
    <w:rsid w:val="00A8480F"/>
    <w:rsid w:val="00A8482C"/>
    <w:rsid w:val="00A8491C"/>
    <w:rsid w:val="00A84A2C"/>
    <w:rsid w:val="00A84AB0"/>
    <w:rsid w:val="00A84BBB"/>
    <w:rsid w:val="00A84C56"/>
    <w:rsid w:val="00A84C7C"/>
    <w:rsid w:val="00A84E98"/>
    <w:rsid w:val="00A84F34"/>
    <w:rsid w:val="00A84F8E"/>
    <w:rsid w:val="00A84F94"/>
    <w:rsid w:val="00A84FA9"/>
    <w:rsid w:val="00A850D7"/>
    <w:rsid w:val="00A850FD"/>
    <w:rsid w:val="00A851BD"/>
    <w:rsid w:val="00A85348"/>
    <w:rsid w:val="00A85434"/>
    <w:rsid w:val="00A8555F"/>
    <w:rsid w:val="00A855FE"/>
    <w:rsid w:val="00A85618"/>
    <w:rsid w:val="00A8566C"/>
    <w:rsid w:val="00A85698"/>
    <w:rsid w:val="00A856D5"/>
    <w:rsid w:val="00A8570E"/>
    <w:rsid w:val="00A857D8"/>
    <w:rsid w:val="00A857F4"/>
    <w:rsid w:val="00A859AC"/>
    <w:rsid w:val="00A85A08"/>
    <w:rsid w:val="00A85AB7"/>
    <w:rsid w:val="00A85B31"/>
    <w:rsid w:val="00A85BD7"/>
    <w:rsid w:val="00A85D8C"/>
    <w:rsid w:val="00A85D9E"/>
    <w:rsid w:val="00A85DA9"/>
    <w:rsid w:val="00A85DFF"/>
    <w:rsid w:val="00A85F8E"/>
    <w:rsid w:val="00A86067"/>
    <w:rsid w:val="00A86089"/>
    <w:rsid w:val="00A86178"/>
    <w:rsid w:val="00A8624E"/>
    <w:rsid w:val="00A8625A"/>
    <w:rsid w:val="00A862E7"/>
    <w:rsid w:val="00A86347"/>
    <w:rsid w:val="00A863FE"/>
    <w:rsid w:val="00A86415"/>
    <w:rsid w:val="00A8645C"/>
    <w:rsid w:val="00A86465"/>
    <w:rsid w:val="00A86548"/>
    <w:rsid w:val="00A86549"/>
    <w:rsid w:val="00A86593"/>
    <w:rsid w:val="00A86623"/>
    <w:rsid w:val="00A86674"/>
    <w:rsid w:val="00A866E0"/>
    <w:rsid w:val="00A8685B"/>
    <w:rsid w:val="00A869F0"/>
    <w:rsid w:val="00A86A60"/>
    <w:rsid w:val="00A86BD8"/>
    <w:rsid w:val="00A86BE3"/>
    <w:rsid w:val="00A86BEA"/>
    <w:rsid w:val="00A86D04"/>
    <w:rsid w:val="00A871A4"/>
    <w:rsid w:val="00A8728C"/>
    <w:rsid w:val="00A872B7"/>
    <w:rsid w:val="00A8731D"/>
    <w:rsid w:val="00A873BF"/>
    <w:rsid w:val="00A87477"/>
    <w:rsid w:val="00A87521"/>
    <w:rsid w:val="00A8756A"/>
    <w:rsid w:val="00A8766D"/>
    <w:rsid w:val="00A87719"/>
    <w:rsid w:val="00A87774"/>
    <w:rsid w:val="00A8779D"/>
    <w:rsid w:val="00A877AE"/>
    <w:rsid w:val="00A877EB"/>
    <w:rsid w:val="00A8789E"/>
    <w:rsid w:val="00A878C3"/>
    <w:rsid w:val="00A87948"/>
    <w:rsid w:val="00A87950"/>
    <w:rsid w:val="00A879B3"/>
    <w:rsid w:val="00A87A0A"/>
    <w:rsid w:val="00A87A32"/>
    <w:rsid w:val="00A87B67"/>
    <w:rsid w:val="00A87BA5"/>
    <w:rsid w:val="00A87C57"/>
    <w:rsid w:val="00A87D64"/>
    <w:rsid w:val="00A87DC3"/>
    <w:rsid w:val="00A87F02"/>
    <w:rsid w:val="00A90044"/>
    <w:rsid w:val="00A90048"/>
    <w:rsid w:val="00A90081"/>
    <w:rsid w:val="00A90132"/>
    <w:rsid w:val="00A90136"/>
    <w:rsid w:val="00A90243"/>
    <w:rsid w:val="00A90247"/>
    <w:rsid w:val="00A9027A"/>
    <w:rsid w:val="00A90295"/>
    <w:rsid w:val="00A903A2"/>
    <w:rsid w:val="00A9042E"/>
    <w:rsid w:val="00A90604"/>
    <w:rsid w:val="00A906B9"/>
    <w:rsid w:val="00A9073E"/>
    <w:rsid w:val="00A907CE"/>
    <w:rsid w:val="00A908A7"/>
    <w:rsid w:val="00A908AB"/>
    <w:rsid w:val="00A908C1"/>
    <w:rsid w:val="00A909D2"/>
    <w:rsid w:val="00A90A30"/>
    <w:rsid w:val="00A90C2F"/>
    <w:rsid w:val="00A90C42"/>
    <w:rsid w:val="00A90C70"/>
    <w:rsid w:val="00A90C87"/>
    <w:rsid w:val="00A90D1F"/>
    <w:rsid w:val="00A90D76"/>
    <w:rsid w:val="00A90E18"/>
    <w:rsid w:val="00A90E58"/>
    <w:rsid w:val="00A90EE5"/>
    <w:rsid w:val="00A90F3E"/>
    <w:rsid w:val="00A910E6"/>
    <w:rsid w:val="00A9119D"/>
    <w:rsid w:val="00A913A6"/>
    <w:rsid w:val="00A913B9"/>
    <w:rsid w:val="00A915CA"/>
    <w:rsid w:val="00A91812"/>
    <w:rsid w:val="00A91835"/>
    <w:rsid w:val="00A91983"/>
    <w:rsid w:val="00A91A04"/>
    <w:rsid w:val="00A91AF5"/>
    <w:rsid w:val="00A91AFC"/>
    <w:rsid w:val="00A91B50"/>
    <w:rsid w:val="00A91C55"/>
    <w:rsid w:val="00A91D77"/>
    <w:rsid w:val="00A91E47"/>
    <w:rsid w:val="00A91EA8"/>
    <w:rsid w:val="00A91F55"/>
    <w:rsid w:val="00A91FFE"/>
    <w:rsid w:val="00A92115"/>
    <w:rsid w:val="00A9215A"/>
    <w:rsid w:val="00A9215D"/>
    <w:rsid w:val="00A921AB"/>
    <w:rsid w:val="00A921B0"/>
    <w:rsid w:val="00A922AB"/>
    <w:rsid w:val="00A922FB"/>
    <w:rsid w:val="00A92331"/>
    <w:rsid w:val="00A92368"/>
    <w:rsid w:val="00A92406"/>
    <w:rsid w:val="00A92444"/>
    <w:rsid w:val="00A9249C"/>
    <w:rsid w:val="00A924C9"/>
    <w:rsid w:val="00A924EC"/>
    <w:rsid w:val="00A924F3"/>
    <w:rsid w:val="00A92535"/>
    <w:rsid w:val="00A92616"/>
    <w:rsid w:val="00A92691"/>
    <w:rsid w:val="00A929E9"/>
    <w:rsid w:val="00A92B17"/>
    <w:rsid w:val="00A92B68"/>
    <w:rsid w:val="00A92B96"/>
    <w:rsid w:val="00A92C4C"/>
    <w:rsid w:val="00A92D00"/>
    <w:rsid w:val="00A92D0E"/>
    <w:rsid w:val="00A92D13"/>
    <w:rsid w:val="00A92D3C"/>
    <w:rsid w:val="00A92DFB"/>
    <w:rsid w:val="00A92E75"/>
    <w:rsid w:val="00A92F59"/>
    <w:rsid w:val="00A92F9E"/>
    <w:rsid w:val="00A930A6"/>
    <w:rsid w:val="00A93105"/>
    <w:rsid w:val="00A9310E"/>
    <w:rsid w:val="00A931B8"/>
    <w:rsid w:val="00A9329A"/>
    <w:rsid w:val="00A932DB"/>
    <w:rsid w:val="00A93339"/>
    <w:rsid w:val="00A933A8"/>
    <w:rsid w:val="00A933B1"/>
    <w:rsid w:val="00A933F4"/>
    <w:rsid w:val="00A93489"/>
    <w:rsid w:val="00A934C8"/>
    <w:rsid w:val="00A9359B"/>
    <w:rsid w:val="00A936C8"/>
    <w:rsid w:val="00A9378B"/>
    <w:rsid w:val="00A93A1C"/>
    <w:rsid w:val="00A93ABF"/>
    <w:rsid w:val="00A93B2C"/>
    <w:rsid w:val="00A93C0B"/>
    <w:rsid w:val="00A93C85"/>
    <w:rsid w:val="00A93D7A"/>
    <w:rsid w:val="00A93D8A"/>
    <w:rsid w:val="00A93FE3"/>
    <w:rsid w:val="00A93FE8"/>
    <w:rsid w:val="00A940FC"/>
    <w:rsid w:val="00A9420C"/>
    <w:rsid w:val="00A9435A"/>
    <w:rsid w:val="00A94367"/>
    <w:rsid w:val="00A94463"/>
    <w:rsid w:val="00A944DF"/>
    <w:rsid w:val="00A946AE"/>
    <w:rsid w:val="00A946BE"/>
    <w:rsid w:val="00A94718"/>
    <w:rsid w:val="00A9478F"/>
    <w:rsid w:val="00A94812"/>
    <w:rsid w:val="00A94958"/>
    <w:rsid w:val="00A949B6"/>
    <w:rsid w:val="00A94A42"/>
    <w:rsid w:val="00A94B25"/>
    <w:rsid w:val="00A94C9B"/>
    <w:rsid w:val="00A94D2D"/>
    <w:rsid w:val="00A94D33"/>
    <w:rsid w:val="00A94D4A"/>
    <w:rsid w:val="00A94E62"/>
    <w:rsid w:val="00A94E8F"/>
    <w:rsid w:val="00A94EFB"/>
    <w:rsid w:val="00A94F60"/>
    <w:rsid w:val="00A95050"/>
    <w:rsid w:val="00A95075"/>
    <w:rsid w:val="00A95130"/>
    <w:rsid w:val="00A95154"/>
    <w:rsid w:val="00A95182"/>
    <w:rsid w:val="00A95224"/>
    <w:rsid w:val="00A9524A"/>
    <w:rsid w:val="00A95343"/>
    <w:rsid w:val="00A955DE"/>
    <w:rsid w:val="00A9574C"/>
    <w:rsid w:val="00A957CE"/>
    <w:rsid w:val="00A958E1"/>
    <w:rsid w:val="00A958F0"/>
    <w:rsid w:val="00A958F5"/>
    <w:rsid w:val="00A9599E"/>
    <w:rsid w:val="00A95B32"/>
    <w:rsid w:val="00A95BA7"/>
    <w:rsid w:val="00A95BBE"/>
    <w:rsid w:val="00A95BCF"/>
    <w:rsid w:val="00A95C5F"/>
    <w:rsid w:val="00A95C72"/>
    <w:rsid w:val="00A95CBC"/>
    <w:rsid w:val="00A95D04"/>
    <w:rsid w:val="00A95E6E"/>
    <w:rsid w:val="00A95E8B"/>
    <w:rsid w:val="00A95F25"/>
    <w:rsid w:val="00A9601D"/>
    <w:rsid w:val="00A961AE"/>
    <w:rsid w:val="00A96321"/>
    <w:rsid w:val="00A964BB"/>
    <w:rsid w:val="00A964D5"/>
    <w:rsid w:val="00A9651B"/>
    <w:rsid w:val="00A9657E"/>
    <w:rsid w:val="00A96633"/>
    <w:rsid w:val="00A9667F"/>
    <w:rsid w:val="00A9669C"/>
    <w:rsid w:val="00A96703"/>
    <w:rsid w:val="00A96838"/>
    <w:rsid w:val="00A96842"/>
    <w:rsid w:val="00A9685B"/>
    <w:rsid w:val="00A969B7"/>
    <w:rsid w:val="00A969B9"/>
    <w:rsid w:val="00A969F6"/>
    <w:rsid w:val="00A96A07"/>
    <w:rsid w:val="00A96A24"/>
    <w:rsid w:val="00A96A58"/>
    <w:rsid w:val="00A96AB6"/>
    <w:rsid w:val="00A96CC4"/>
    <w:rsid w:val="00A96D3B"/>
    <w:rsid w:val="00A96D52"/>
    <w:rsid w:val="00A96EF2"/>
    <w:rsid w:val="00A96FF6"/>
    <w:rsid w:val="00A97079"/>
    <w:rsid w:val="00A97177"/>
    <w:rsid w:val="00A97288"/>
    <w:rsid w:val="00A97295"/>
    <w:rsid w:val="00A9733A"/>
    <w:rsid w:val="00A973AB"/>
    <w:rsid w:val="00A973CD"/>
    <w:rsid w:val="00A97464"/>
    <w:rsid w:val="00A97549"/>
    <w:rsid w:val="00A97566"/>
    <w:rsid w:val="00A97639"/>
    <w:rsid w:val="00A976D9"/>
    <w:rsid w:val="00A97703"/>
    <w:rsid w:val="00A9786B"/>
    <w:rsid w:val="00A97906"/>
    <w:rsid w:val="00A97936"/>
    <w:rsid w:val="00A97A4D"/>
    <w:rsid w:val="00A97A8F"/>
    <w:rsid w:val="00A97B30"/>
    <w:rsid w:val="00A97B5D"/>
    <w:rsid w:val="00A97C25"/>
    <w:rsid w:val="00A97C7A"/>
    <w:rsid w:val="00A97C87"/>
    <w:rsid w:val="00A97D5F"/>
    <w:rsid w:val="00A97D75"/>
    <w:rsid w:val="00A97EBD"/>
    <w:rsid w:val="00A97F73"/>
    <w:rsid w:val="00AA0072"/>
    <w:rsid w:val="00AA012C"/>
    <w:rsid w:val="00AA0166"/>
    <w:rsid w:val="00AA01BC"/>
    <w:rsid w:val="00AA01F5"/>
    <w:rsid w:val="00AA03FE"/>
    <w:rsid w:val="00AA0616"/>
    <w:rsid w:val="00AA07BF"/>
    <w:rsid w:val="00AA07CC"/>
    <w:rsid w:val="00AA0822"/>
    <w:rsid w:val="00AA085F"/>
    <w:rsid w:val="00AA08A0"/>
    <w:rsid w:val="00AA0907"/>
    <w:rsid w:val="00AA099E"/>
    <w:rsid w:val="00AA09F4"/>
    <w:rsid w:val="00AA09F6"/>
    <w:rsid w:val="00AA0A2F"/>
    <w:rsid w:val="00AA0B5B"/>
    <w:rsid w:val="00AA0C69"/>
    <w:rsid w:val="00AA0D79"/>
    <w:rsid w:val="00AA0D88"/>
    <w:rsid w:val="00AA0DC7"/>
    <w:rsid w:val="00AA0E29"/>
    <w:rsid w:val="00AA0EE7"/>
    <w:rsid w:val="00AA0F57"/>
    <w:rsid w:val="00AA0F7B"/>
    <w:rsid w:val="00AA1019"/>
    <w:rsid w:val="00AA113D"/>
    <w:rsid w:val="00AA12BE"/>
    <w:rsid w:val="00AA12D2"/>
    <w:rsid w:val="00AA143A"/>
    <w:rsid w:val="00AA1444"/>
    <w:rsid w:val="00AA14C1"/>
    <w:rsid w:val="00AA174B"/>
    <w:rsid w:val="00AA18E6"/>
    <w:rsid w:val="00AA18F9"/>
    <w:rsid w:val="00AA196F"/>
    <w:rsid w:val="00AA19CE"/>
    <w:rsid w:val="00AA19E3"/>
    <w:rsid w:val="00AA1AE6"/>
    <w:rsid w:val="00AA1AEA"/>
    <w:rsid w:val="00AA1B04"/>
    <w:rsid w:val="00AA1B2A"/>
    <w:rsid w:val="00AA1C2F"/>
    <w:rsid w:val="00AA1C8D"/>
    <w:rsid w:val="00AA1C94"/>
    <w:rsid w:val="00AA1CFC"/>
    <w:rsid w:val="00AA1CFF"/>
    <w:rsid w:val="00AA1D05"/>
    <w:rsid w:val="00AA1DD9"/>
    <w:rsid w:val="00AA1DF4"/>
    <w:rsid w:val="00AA1E25"/>
    <w:rsid w:val="00AA1E6F"/>
    <w:rsid w:val="00AA1EB7"/>
    <w:rsid w:val="00AA1F5C"/>
    <w:rsid w:val="00AA1FD7"/>
    <w:rsid w:val="00AA2087"/>
    <w:rsid w:val="00AA2233"/>
    <w:rsid w:val="00AA232A"/>
    <w:rsid w:val="00AA235E"/>
    <w:rsid w:val="00AA23D4"/>
    <w:rsid w:val="00AA2452"/>
    <w:rsid w:val="00AA2585"/>
    <w:rsid w:val="00AA25F1"/>
    <w:rsid w:val="00AA2659"/>
    <w:rsid w:val="00AA2695"/>
    <w:rsid w:val="00AA2970"/>
    <w:rsid w:val="00AA29B4"/>
    <w:rsid w:val="00AA2A7D"/>
    <w:rsid w:val="00AA2AA4"/>
    <w:rsid w:val="00AA2C28"/>
    <w:rsid w:val="00AA2CF1"/>
    <w:rsid w:val="00AA2DC2"/>
    <w:rsid w:val="00AA2F23"/>
    <w:rsid w:val="00AA2F27"/>
    <w:rsid w:val="00AA3011"/>
    <w:rsid w:val="00AA305B"/>
    <w:rsid w:val="00AA3199"/>
    <w:rsid w:val="00AA31EF"/>
    <w:rsid w:val="00AA327D"/>
    <w:rsid w:val="00AA33EF"/>
    <w:rsid w:val="00AA33F6"/>
    <w:rsid w:val="00AA34E0"/>
    <w:rsid w:val="00AA34E1"/>
    <w:rsid w:val="00AA36B6"/>
    <w:rsid w:val="00AA3805"/>
    <w:rsid w:val="00AA3825"/>
    <w:rsid w:val="00AA3853"/>
    <w:rsid w:val="00AA38BB"/>
    <w:rsid w:val="00AA3903"/>
    <w:rsid w:val="00AA3922"/>
    <w:rsid w:val="00AA397A"/>
    <w:rsid w:val="00AA3990"/>
    <w:rsid w:val="00AA3A4E"/>
    <w:rsid w:val="00AA3C1B"/>
    <w:rsid w:val="00AA3C33"/>
    <w:rsid w:val="00AA3CD2"/>
    <w:rsid w:val="00AA3D64"/>
    <w:rsid w:val="00AA3D7F"/>
    <w:rsid w:val="00AA3D9D"/>
    <w:rsid w:val="00AA3DAA"/>
    <w:rsid w:val="00AA3DE4"/>
    <w:rsid w:val="00AA3E14"/>
    <w:rsid w:val="00AA3F6B"/>
    <w:rsid w:val="00AA3FC7"/>
    <w:rsid w:val="00AA3FCE"/>
    <w:rsid w:val="00AA3FD5"/>
    <w:rsid w:val="00AA4168"/>
    <w:rsid w:val="00AA434A"/>
    <w:rsid w:val="00AA4432"/>
    <w:rsid w:val="00AA4457"/>
    <w:rsid w:val="00AA44AA"/>
    <w:rsid w:val="00AA466C"/>
    <w:rsid w:val="00AA46EB"/>
    <w:rsid w:val="00AA4700"/>
    <w:rsid w:val="00AA470C"/>
    <w:rsid w:val="00AA47B9"/>
    <w:rsid w:val="00AA4862"/>
    <w:rsid w:val="00AA48C5"/>
    <w:rsid w:val="00AA48D0"/>
    <w:rsid w:val="00AA493E"/>
    <w:rsid w:val="00AA4AE2"/>
    <w:rsid w:val="00AA4B06"/>
    <w:rsid w:val="00AA4BA3"/>
    <w:rsid w:val="00AA4CF8"/>
    <w:rsid w:val="00AA4D45"/>
    <w:rsid w:val="00AA4D5D"/>
    <w:rsid w:val="00AA4ED3"/>
    <w:rsid w:val="00AA4F92"/>
    <w:rsid w:val="00AA4FCF"/>
    <w:rsid w:val="00AA502B"/>
    <w:rsid w:val="00AA5133"/>
    <w:rsid w:val="00AA5176"/>
    <w:rsid w:val="00AA5284"/>
    <w:rsid w:val="00AA531D"/>
    <w:rsid w:val="00AA53D0"/>
    <w:rsid w:val="00AA5485"/>
    <w:rsid w:val="00AA5510"/>
    <w:rsid w:val="00AA55BF"/>
    <w:rsid w:val="00AA5653"/>
    <w:rsid w:val="00AA5672"/>
    <w:rsid w:val="00AA57C9"/>
    <w:rsid w:val="00AA57EC"/>
    <w:rsid w:val="00AA582A"/>
    <w:rsid w:val="00AA597A"/>
    <w:rsid w:val="00AA59AA"/>
    <w:rsid w:val="00AA5B41"/>
    <w:rsid w:val="00AA5B6E"/>
    <w:rsid w:val="00AA5C86"/>
    <w:rsid w:val="00AA5CEF"/>
    <w:rsid w:val="00AA5ED8"/>
    <w:rsid w:val="00AA5F71"/>
    <w:rsid w:val="00AA608C"/>
    <w:rsid w:val="00AA60E9"/>
    <w:rsid w:val="00AA6130"/>
    <w:rsid w:val="00AA6176"/>
    <w:rsid w:val="00AA61B8"/>
    <w:rsid w:val="00AA6250"/>
    <w:rsid w:val="00AA629D"/>
    <w:rsid w:val="00AA62A9"/>
    <w:rsid w:val="00AA62B7"/>
    <w:rsid w:val="00AA64DA"/>
    <w:rsid w:val="00AA65E2"/>
    <w:rsid w:val="00AA66F6"/>
    <w:rsid w:val="00AA6742"/>
    <w:rsid w:val="00AA694A"/>
    <w:rsid w:val="00AA6950"/>
    <w:rsid w:val="00AA6981"/>
    <w:rsid w:val="00AA69A6"/>
    <w:rsid w:val="00AA6A84"/>
    <w:rsid w:val="00AA6A9A"/>
    <w:rsid w:val="00AA6ADC"/>
    <w:rsid w:val="00AA6AFE"/>
    <w:rsid w:val="00AA6B7A"/>
    <w:rsid w:val="00AA6B9D"/>
    <w:rsid w:val="00AA6D00"/>
    <w:rsid w:val="00AA6DAC"/>
    <w:rsid w:val="00AA6EC1"/>
    <w:rsid w:val="00AA6FD9"/>
    <w:rsid w:val="00AA70B2"/>
    <w:rsid w:val="00AA70DE"/>
    <w:rsid w:val="00AA713D"/>
    <w:rsid w:val="00AA722C"/>
    <w:rsid w:val="00AA723A"/>
    <w:rsid w:val="00AA7417"/>
    <w:rsid w:val="00AA7466"/>
    <w:rsid w:val="00AA7595"/>
    <w:rsid w:val="00AA75C5"/>
    <w:rsid w:val="00AA76EE"/>
    <w:rsid w:val="00AA7778"/>
    <w:rsid w:val="00AA787B"/>
    <w:rsid w:val="00AA791A"/>
    <w:rsid w:val="00AA79AC"/>
    <w:rsid w:val="00AA7A86"/>
    <w:rsid w:val="00AA7E1D"/>
    <w:rsid w:val="00AA7E40"/>
    <w:rsid w:val="00AB0056"/>
    <w:rsid w:val="00AB015C"/>
    <w:rsid w:val="00AB028B"/>
    <w:rsid w:val="00AB03CC"/>
    <w:rsid w:val="00AB0528"/>
    <w:rsid w:val="00AB0612"/>
    <w:rsid w:val="00AB076D"/>
    <w:rsid w:val="00AB0786"/>
    <w:rsid w:val="00AB07B9"/>
    <w:rsid w:val="00AB0832"/>
    <w:rsid w:val="00AB0866"/>
    <w:rsid w:val="00AB0968"/>
    <w:rsid w:val="00AB099F"/>
    <w:rsid w:val="00AB09E4"/>
    <w:rsid w:val="00AB0BD0"/>
    <w:rsid w:val="00AB0D03"/>
    <w:rsid w:val="00AB0D7C"/>
    <w:rsid w:val="00AB0FD8"/>
    <w:rsid w:val="00AB1059"/>
    <w:rsid w:val="00AB11BA"/>
    <w:rsid w:val="00AB11DC"/>
    <w:rsid w:val="00AB1306"/>
    <w:rsid w:val="00AB1357"/>
    <w:rsid w:val="00AB143C"/>
    <w:rsid w:val="00AB14DC"/>
    <w:rsid w:val="00AB1511"/>
    <w:rsid w:val="00AB1524"/>
    <w:rsid w:val="00AB1820"/>
    <w:rsid w:val="00AB187A"/>
    <w:rsid w:val="00AB1AD5"/>
    <w:rsid w:val="00AB1B91"/>
    <w:rsid w:val="00AB1BA0"/>
    <w:rsid w:val="00AB1C7C"/>
    <w:rsid w:val="00AB1D91"/>
    <w:rsid w:val="00AB1DE7"/>
    <w:rsid w:val="00AB1E3C"/>
    <w:rsid w:val="00AB1FFF"/>
    <w:rsid w:val="00AB20C0"/>
    <w:rsid w:val="00AB20FA"/>
    <w:rsid w:val="00AB2101"/>
    <w:rsid w:val="00AB218A"/>
    <w:rsid w:val="00AB2391"/>
    <w:rsid w:val="00AB23CE"/>
    <w:rsid w:val="00AB23EB"/>
    <w:rsid w:val="00AB2442"/>
    <w:rsid w:val="00AB24B0"/>
    <w:rsid w:val="00AB2502"/>
    <w:rsid w:val="00AB2623"/>
    <w:rsid w:val="00AB26AB"/>
    <w:rsid w:val="00AB2768"/>
    <w:rsid w:val="00AB279E"/>
    <w:rsid w:val="00AB281A"/>
    <w:rsid w:val="00AB2869"/>
    <w:rsid w:val="00AB297C"/>
    <w:rsid w:val="00AB2AD3"/>
    <w:rsid w:val="00AB2AD9"/>
    <w:rsid w:val="00AB2BCF"/>
    <w:rsid w:val="00AB2BD2"/>
    <w:rsid w:val="00AB2C09"/>
    <w:rsid w:val="00AB2C63"/>
    <w:rsid w:val="00AB2D0D"/>
    <w:rsid w:val="00AB2E59"/>
    <w:rsid w:val="00AB2E79"/>
    <w:rsid w:val="00AB2F1E"/>
    <w:rsid w:val="00AB2FB5"/>
    <w:rsid w:val="00AB2FB7"/>
    <w:rsid w:val="00AB300C"/>
    <w:rsid w:val="00AB300F"/>
    <w:rsid w:val="00AB30B0"/>
    <w:rsid w:val="00AB324A"/>
    <w:rsid w:val="00AB3302"/>
    <w:rsid w:val="00AB3431"/>
    <w:rsid w:val="00AB358E"/>
    <w:rsid w:val="00AB363A"/>
    <w:rsid w:val="00AB37D3"/>
    <w:rsid w:val="00AB382F"/>
    <w:rsid w:val="00AB3878"/>
    <w:rsid w:val="00AB399F"/>
    <w:rsid w:val="00AB39CE"/>
    <w:rsid w:val="00AB3A38"/>
    <w:rsid w:val="00AB3A3C"/>
    <w:rsid w:val="00AB3A99"/>
    <w:rsid w:val="00AB3B56"/>
    <w:rsid w:val="00AB3B66"/>
    <w:rsid w:val="00AB3B86"/>
    <w:rsid w:val="00AB3BB2"/>
    <w:rsid w:val="00AB3C70"/>
    <w:rsid w:val="00AB3DDE"/>
    <w:rsid w:val="00AB3E02"/>
    <w:rsid w:val="00AB3E35"/>
    <w:rsid w:val="00AB3E5D"/>
    <w:rsid w:val="00AB3F95"/>
    <w:rsid w:val="00AB4046"/>
    <w:rsid w:val="00AB4076"/>
    <w:rsid w:val="00AB424E"/>
    <w:rsid w:val="00AB43A9"/>
    <w:rsid w:val="00AB43B2"/>
    <w:rsid w:val="00AB4431"/>
    <w:rsid w:val="00AB4569"/>
    <w:rsid w:val="00AB4582"/>
    <w:rsid w:val="00AB45A9"/>
    <w:rsid w:val="00AB4860"/>
    <w:rsid w:val="00AB48BE"/>
    <w:rsid w:val="00AB49A6"/>
    <w:rsid w:val="00AB49A7"/>
    <w:rsid w:val="00AB49BB"/>
    <w:rsid w:val="00AB49EC"/>
    <w:rsid w:val="00AB4A0F"/>
    <w:rsid w:val="00AB4A7C"/>
    <w:rsid w:val="00AB4B29"/>
    <w:rsid w:val="00AB4B44"/>
    <w:rsid w:val="00AB4C1C"/>
    <w:rsid w:val="00AB4DA1"/>
    <w:rsid w:val="00AB4DEC"/>
    <w:rsid w:val="00AB4F47"/>
    <w:rsid w:val="00AB512C"/>
    <w:rsid w:val="00AB516E"/>
    <w:rsid w:val="00AB51CE"/>
    <w:rsid w:val="00AB5229"/>
    <w:rsid w:val="00AB524F"/>
    <w:rsid w:val="00AB52F7"/>
    <w:rsid w:val="00AB5330"/>
    <w:rsid w:val="00AB5349"/>
    <w:rsid w:val="00AB5435"/>
    <w:rsid w:val="00AB54C2"/>
    <w:rsid w:val="00AB54C9"/>
    <w:rsid w:val="00AB54CF"/>
    <w:rsid w:val="00AB556A"/>
    <w:rsid w:val="00AB55B7"/>
    <w:rsid w:val="00AB55F8"/>
    <w:rsid w:val="00AB5677"/>
    <w:rsid w:val="00AB56AD"/>
    <w:rsid w:val="00AB56C9"/>
    <w:rsid w:val="00AB5756"/>
    <w:rsid w:val="00AB581B"/>
    <w:rsid w:val="00AB584C"/>
    <w:rsid w:val="00AB59FD"/>
    <w:rsid w:val="00AB5A4F"/>
    <w:rsid w:val="00AB5AF7"/>
    <w:rsid w:val="00AB5B2D"/>
    <w:rsid w:val="00AB5C27"/>
    <w:rsid w:val="00AB5D1F"/>
    <w:rsid w:val="00AB5D93"/>
    <w:rsid w:val="00AB5E28"/>
    <w:rsid w:val="00AB5E74"/>
    <w:rsid w:val="00AB5FEA"/>
    <w:rsid w:val="00AB61C3"/>
    <w:rsid w:val="00AB61C8"/>
    <w:rsid w:val="00AB6272"/>
    <w:rsid w:val="00AB627B"/>
    <w:rsid w:val="00AB6339"/>
    <w:rsid w:val="00AB64C0"/>
    <w:rsid w:val="00AB64E6"/>
    <w:rsid w:val="00AB652D"/>
    <w:rsid w:val="00AB660E"/>
    <w:rsid w:val="00AB6663"/>
    <w:rsid w:val="00AB66AB"/>
    <w:rsid w:val="00AB6729"/>
    <w:rsid w:val="00AB680F"/>
    <w:rsid w:val="00AB6844"/>
    <w:rsid w:val="00AB6896"/>
    <w:rsid w:val="00AB68D3"/>
    <w:rsid w:val="00AB68F3"/>
    <w:rsid w:val="00AB6994"/>
    <w:rsid w:val="00AB6A0F"/>
    <w:rsid w:val="00AB6A62"/>
    <w:rsid w:val="00AB6B0D"/>
    <w:rsid w:val="00AB6BFF"/>
    <w:rsid w:val="00AB6C25"/>
    <w:rsid w:val="00AB6E7B"/>
    <w:rsid w:val="00AB6F39"/>
    <w:rsid w:val="00AB6F77"/>
    <w:rsid w:val="00AB72C7"/>
    <w:rsid w:val="00AB7318"/>
    <w:rsid w:val="00AB733F"/>
    <w:rsid w:val="00AB7404"/>
    <w:rsid w:val="00AB751F"/>
    <w:rsid w:val="00AB7526"/>
    <w:rsid w:val="00AB762C"/>
    <w:rsid w:val="00AB7699"/>
    <w:rsid w:val="00AB7759"/>
    <w:rsid w:val="00AB77D8"/>
    <w:rsid w:val="00AB7866"/>
    <w:rsid w:val="00AB79C8"/>
    <w:rsid w:val="00AB7A5C"/>
    <w:rsid w:val="00AB7B23"/>
    <w:rsid w:val="00AB7B2A"/>
    <w:rsid w:val="00AB7B43"/>
    <w:rsid w:val="00AB7B7C"/>
    <w:rsid w:val="00AB7CDD"/>
    <w:rsid w:val="00AB7D3C"/>
    <w:rsid w:val="00AB7D5C"/>
    <w:rsid w:val="00AB7DE8"/>
    <w:rsid w:val="00AB7EC0"/>
    <w:rsid w:val="00AB7F17"/>
    <w:rsid w:val="00AB7F79"/>
    <w:rsid w:val="00AB7F84"/>
    <w:rsid w:val="00AB7F91"/>
    <w:rsid w:val="00AB7FBF"/>
    <w:rsid w:val="00AB7FE3"/>
    <w:rsid w:val="00AC004E"/>
    <w:rsid w:val="00AC00B6"/>
    <w:rsid w:val="00AC00E5"/>
    <w:rsid w:val="00AC00F7"/>
    <w:rsid w:val="00AC0245"/>
    <w:rsid w:val="00AC0392"/>
    <w:rsid w:val="00AC03DB"/>
    <w:rsid w:val="00AC04A1"/>
    <w:rsid w:val="00AC0597"/>
    <w:rsid w:val="00AC0634"/>
    <w:rsid w:val="00AC07FB"/>
    <w:rsid w:val="00AC08BE"/>
    <w:rsid w:val="00AC08E3"/>
    <w:rsid w:val="00AC0946"/>
    <w:rsid w:val="00AC09D0"/>
    <w:rsid w:val="00AC0A3F"/>
    <w:rsid w:val="00AC0AA2"/>
    <w:rsid w:val="00AC0AEF"/>
    <w:rsid w:val="00AC0B2D"/>
    <w:rsid w:val="00AC0B94"/>
    <w:rsid w:val="00AC0BA0"/>
    <w:rsid w:val="00AC0BB0"/>
    <w:rsid w:val="00AC0CC3"/>
    <w:rsid w:val="00AC0D4C"/>
    <w:rsid w:val="00AC0E01"/>
    <w:rsid w:val="00AC1073"/>
    <w:rsid w:val="00AC1141"/>
    <w:rsid w:val="00AC121C"/>
    <w:rsid w:val="00AC1255"/>
    <w:rsid w:val="00AC1283"/>
    <w:rsid w:val="00AC1291"/>
    <w:rsid w:val="00AC12FC"/>
    <w:rsid w:val="00AC1388"/>
    <w:rsid w:val="00AC1398"/>
    <w:rsid w:val="00AC13E6"/>
    <w:rsid w:val="00AC146F"/>
    <w:rsid w:val="00AC14B9"/>
    <w:rsid w:val="00AC1517"/>
    <w:rsid w:val="00AC151B"/>
    <w:rsid w:val="00AC1539"/>
    <w:rsid w:val="00AC1708"/>
    <w:rsid w:val="00AC1713"/>
    <w:rsid w:val="00AC17AF"/>
    <w:rsid w:val="00AC182F"/>
    <w:rsid w:val="00AC188D"/>
    <w:rsid w:val="00AC18C8"/>
    <w:rsid w:val="00AC1A30"/>
    <w:rsid w:val="00AC1ADC"/>
    <w:rsid w:val="00AC1C09"/>
    <w:rsid w:val="00AC1D2D"/>
    <w:rsid w:val="00AC1D48"/>
    <w:rsid w:val="00AC1E89"/>
    <w:rsid w:val="00AC1F5E"/>
    <w:rsid w:val="00AC1FCD"/>
    <w:rsid w:val="00AC20AB"/>
    <w:rsid w:val="00AC211F"/>
    <w:rsid w:val="00AC22BC"/>
    <w:rsid w:val="00AC2307"/>
    <w:rsid w:val="00AC238D"/>
    <w:rsid w:val="00AC246F"/>
    <w:rsid w:val="00AC2501"/>
    <w:rsid w:val="00AC25BC"/>
    <w:rsid w:val="00AC26DD"/>
    <w:rsid w:val="00AC2718"/>
    <w:rsid w:val="00AC2778"/>
    <w:rsid w:val="00AC2812"/>
    <w:rsid w:val="00AC281E"/>
    <w:rsid w:val="00AC282E"/>
    <w:rsid w:val="00AC2959"/>
    <w:rsid w:val="00AC299B"/>
    <w:rsid w:val="00AC2A48"/>
    <w:rsid w:val="00AC2AC8"/>
    <w:rsid w:val="00AC2B1E"/>
    <w:rsid w:val="00AC2B53"/>
    <w:rsid w:val="00AC2C13"/>
    <w:rsid w:val="00AC2C8D"/>
    <w:rsid w:val="00AC2D29"/>
    <w:rsid w:val="00AC2D54"/>
    <w:rsid w:val="00AC2F18"/>
    <w:rsid w:val="00AC2FF1"/>
    <w:rsid w:val="00AC31DA"/>
    <w:rsid w:val="00AC333D"/>
    <w:rsid w:val="00AC338D"/>
    <w:rsid w:val="00AC3396"/>
    <w:rsid w:val="00AC339E"/>
    <w:rsid w:val="00AC33A9"/>
    <w:rsid w:val="00AC342B"/>
    <w:rsid w:val="00AC34BD"/>
    <w:rsid w:val="00AC34CB"/>
    <w:rsid w:val="00AC35BA"/>
    <w:rsid w:val="00AC38FD"/>
    <w:rsid w:val="00AC3ABF"/>
    <w:rsid w:val="00AC3AD2"/>
    <w:rsid w:val="00AC3B07"/>
    <w:rsid w:val="00AC3C86"/>
    <w:rsid w:val="00AC3C8B"/>
    <w:rsid w:val="00AC3D6A"/>
    <w:rsid w:val="00AC3D86"/>
    <w:rsid w:val="00AC3DBA"/>
    <w:rsid w:val="00AC3F9B"/>
    <w:rsid w:val="00AC400C"/>
    <w:rsid w:val="00AC4060"/>
    <w:rsid w:val="00AC406C"/>
    <w:rsid w:val="00AC40A8"/>
    <w:rsid w:val="00AC4103"/>
    <w:rsid w:val="00AC4195"/>
    <w:rsid w:val="00AC4331"/>
    <w:rsid w:val="00AC44F5"/>
    <w:rsid w:val="00AC45C4"/>
    <w:rsid w:val="00AC4622"/>
    <w:rsid w:val="00AC495D"/>
    <w:rsid w:val="00AC49F2"/>
    <w:rsid w:val="00AC4A0B"/>
    <w:rsid w:val="00AC4A30"/>
    <w:rsid w:val="00AC4AB9"/>
    <w:rsid w:val="00AC4AD6"/>
    <w:rsid w:val="00AC4B17"/>
    <w:rsid w:val="00AC4B4E"/>
    <w:rsid w:val="00AC4BBA"/>
    <w:rsid w:val="00AC4BC7"/>
    <w:rsid w:val="00AC4C7F"/>
    <w:rsid w:val="00AC4C91"/>
    <w:rsid w:val="00AC4CD4"/>
    <w:rsid w:val="00AC4DE9"/>
    <w:rsid w:val="00AC4E7C"/>
    <w:rsid w:val="00AC4EAE"/>
    <w:rsid w:val="00AC4F90"/>
    <w:rsid w:val="00AC4FFE"/>
    <w:rsid w:val="00AC5080"/>
    <w:rsid w:val="00AC511C"/>
    <w:rsid w:val="00AC5124"/>
    <w:rsid w:val="00AC518B"/>
    <w:rsid w:val="00AC51BA"/>
    <w:rsid w:val="00AC52AD"/>
    <w:rsid w:val="00AC52B3"/>
    <w:rsid w:val="00AC52D7"/>
    <w:rsid w:val="00AC531F"/>
    <w:rsid w:val="00AC53A3"/>
    <w:rsid w:val="00AC5590"/>
    <w:rsid w:val="00AC56A3"/>
    <w:rsid w:val="00AC57E3"/>
    <w:rsid w:val="00AC59AB"/>
    <w:rsid w:val="00AC5A7D"/>
    <w:rsid w:val="00AC5B3B"/>
    <w:rsid w:val="00AC5BC2"/>
    <w:rsid w:val="00AC5BDF"/>
    <w:rsid w:val="00AC5BFE"/>
    <w:rsid w:val="00AC5C5F"/>
    <w:rsid w:val="00AC5C9C"/>
    <w:rsid w:val="00AC5CB0"/>
    <w:rsid w:val="00AC5E98"/>
    <w:rsid w:val="00AC5F68"/>
    <w:rsid w:val="00AC607F"/>
    <w:rsid w:val="00AC60A0"/>
    <w:rsid w:val="00AC6181"/>
    <w:rsid w:val="00AC62BB"/>
    <w:rsid w:val="00AC641F"/>
    <w:rsid w:val="00AC6446"/>
    <w:rsid w:val="00AC646D"/>
    <w:rsid w:val="00AC6486"/>
    <w:rsid w:val="00AC656B"/>
    <w:rsid w:val="00AC660A"/>
    <w:rsid w:val="00AC665B"/>
    <w:rsid w:val="00AC6805"/>
    <w:rsid w:val="00AC6861"/>
    <w:rsid w:val="00AC6886"/>
    <w:rsid w:val="00AC6894"/>
    <w:rsid w:val="00AC6BB1"/>
    <w:rsid w:val="00AC6CC3"/>
    <w:rsid w:val="00AC6D55"/>
    <w:rsid w:val="00AC6DC2"/>
    <w:rsid w:val="00AC6DC8"/>
    <w:rsid w:val="00AC6DCA"/>
    <w:rsid w:val="00AC6DD6"/>
    <w:rsid w:val="00AC6E01"/>
    <w:rsid w:val="00AC6E8F"/>
    <w:rsid w:val="00AC6FB4"/>
    <w:rsid w:val="00AC701F"/>
    <w:rsid w:val="00AC7060"/>
    <w:rsid w:val="00AC70E2"/>
    <w:rsid w:val="00AC7182"/>
    <w:rsid w:val="00AC7240"/>
    <w:rsid w:val="00AC73F9"/>
    <w:rsid w:val="00AC740A"/>
    <w:rsid w:val="00AC7442"/>
    <w:rsid w:val="00AC7455"/>
    <w:rsid w:val="00AC7532"/>
    <w:rsid w:val="00AC7690"/>
    <w:rsid w:val="00AC76A3"/>
    <w:rsid w:val="00AC76E2"/>
    <w:rsid w:val="00AC77D4"/>
    <w:rsid w:val="00AC7900"/>
    <w:rsid w:val="00AC79FC"/>
    <w:rsid w:val="00AC7A00"/>
    <w:rsid w:val="00AC7B22"/>
    <w:rsid w:val="00AC7B5C"/>
    <w:rsid w:val="00AC7B92"/>
    <w:rsid w:val="00AC7BC4"/>
    <w:rsid w:val="00AC7C0A"/>
    <w:rsid w:val="00AC7C3E"/>
    <w:rsid w:val="00AC7CC7"/>
    <w:rsid w:val="00AC7CCF"/>
    <w:rsid w:val="00AC7D15"/>
    <w:rsid w:val="00AC7D93"/>
    <w:rsid w:val="00AC7E4E"/>
    <w:rsid w:val="00AC7E55"/>
    <w:rsid w:val="00AC7EB3"/>
    <w:rsid w:val="00AC7F24"/>
    <w:rsid w:val="00AC7F47"/>
    <w:rsid w:val="00AC7F4F"/>
    <w:rsid w:val="00AD001F"/>
    <w:rsid w:val="00AD011C"/>
    <w:rsid w:val="00AD01DA"/>
    <w:rsid w:val="00AD01E6"/>
    <w:rsid w:val="00AD0212"/>
    <w:rsid w:val="00AD02D1"/>
    <w:rsid w:val="00AD0317"/>
    <w:rsid w:val="00AD0329"/>
    <w:rsid w:val="00AD0344"/>
    <w:rsid w:val="00AD037B"/>
    <w:rsid w:val="00AD03D9"/>
    <w:rsid w:val="00AD0553"/>
    <w:rsid w:val="00AD0626"/>
    <w:rsid w:val="00AD064B"/>
    <w:rsid w:val="00AD0672"/>
    <w:rsid w:val="00AD067A"/>
    <w:rsid w:val="00AD06BD"/>
    <w:rsid w:val="00AD073F"/>
    <w:rsid w:val="00AD080D"/>
    <w:rsid w:val="00AD0858"/>
    <w:rsid w:val="00AD0ACF"/>
    <w:rsid w:val="00AD0AED"/>
    <w:rsid w:val="00AD0B33"/>
    <w:rsid w:val="00AD0D1B"/>
    <w:rsid w:val="00AD0D5C"/>
    <w:rsid w:val="00AD0E0A"/>
    <w:rsid w:val="00AD0EB3"/>
    <w:rsid w:val="00AD0F1F"/>
    <w:rsid w:val="00AD0FFB"/>
    <w:rsid w:val="00AD106C"/>
    <w:rsid w:val="00AD10A8"/>
    <w:rsid w:val="00AD1108"/>
    <w:rsid w:val="00AD1325"/>
    <w:rsid w:val="00AD13E6"/>
    <w:rsid w:val="00AD1491"/>
    <w:rsid w:val="00AD162B"/>
    <w:rsid w:val="00AD16AE"/>
    <w:rsid w:val="00AD1731"/>
    <w:rsid w:val="00AD17CA"/>
    <w:rsid w:val="00AD17ED"/>
    <w:rsid w:val="00AD185F"/>
    <w:rsid w:val="00AD186A"/>
    <w:rsid w:val="00AD1893"/>
    <w:rsid w:val="00AD18E9"/>
    <w:rsid w:val="00AD1990"/>
    <w:rsid w:val="00AD19E2"/>
    <w:rsid w:val="00AD1B2F"/>
    <w:rsid w:val="00AD1B64"/>
    <w:rsid w:val="00AD1C37"/>
    <w:rsid w:val="00AD1C42"/>
    <w:rsid w:val="00AD1D10"/>
    <w:rsid w:val="00AD1D68"/>
    <w:rsid w:val="00AD1DE4"/>
    <w:rsid w:val="00AD1E57"/>
    <w:rsid w:val="00AD1F1D"/>
    <w:rsid w:val="00AD1F65"/>
    <w:rsid w:val="00AD216C"/>
    <w:rsid w:val="00AD229A"/>
    <w:rsid w:val="00AD22B5"/>
    <w:rsid w:val="00AD2489"/>
    <w:rsid w:val="00AD2961"/>
    <w:rsid w:val="00AD29B8"/>
    <w:rsid w:val="00AD2A18"/>
    <w:rsid w:val="00AD2D0F"/>
    <w:rsid w:val="00AD2DF9"/>
    <w:rsid w:val="00AD2EDA"/>
    <w:rsid w:val="00AD2F3A"/>
    <w:rsid w:val="00AD2F9D"/>
    <w:rsid w:val="00AD2FE0"/>
    <w:rsid w:val="00AD2FE8"/>
    <w:rsid w:val="00AD31CB"/>
    <w:rsid w:val="00AD324F"/>
    <w:rsid w:val="00AD3288"/>
    <w:rsid w:val="00AD32AA"/>
    <w:rsid w:val="00AD32BF"/>
    <w:rsid w:val="00AD33E1"/>
    <w:rsid w:val="00AD35C7"/>
    <w:rsid w:val="00AD35E4"/>
    <w:rsid w:val="00AD373E"/>
    <w:rsid w:val="00AD379D"/>
    <w:rsid w:val="00AD3821"/>
    <w:rsid w:val="00AD391A"/>
    <w:rsid w:val="00AD39A4"/>
    <w:rsid w:val="00AD3A79"/>
    <w:rsid w:val="00AD3AA7"/>
    <w:rsid w:val="00AD3B3E"/>
    <w:rsid w:val="00AD3C3A"/>
    <w:rsid w:val="00AD3CA3"/>
    <w:rsid w:val="00AD3CD9"/>
    <w:rsid w:val="00AD3D31"/>
    <w:rsid w:val="00AD3D4F"/>
    <w:rsid w:val="00AD3D59"/>
    <w:rsid w:val="00AD3EB1"/>
    <w:rsid w:val="00AD3EC5"/>
    <w:rsid w:val="00AD4069"/>
    <w:rsid w:val="00AD409E"/>
    <w:rsid w:val="00AD40AA"/>
    <w:rsid w:val="00AD40B7"/>
    <w:rsid w:val="00AD420B"/>
    <w:rsid w:val="00AD425D"/>
    <w:rsid w:val="00AD42C9"/>
    <w:rsid w:val="00AD4372"/>
    <w:rsid w:val="00AD43BA"/>
    <w:rsid w:val="00AD4443"/>
    <w:rsid w:val="00AD4551"/>
    <w:rsid w:val="00AD45A7"/>
    <w:rsid w:val="00AD469D"/>
    <w:rsid w:val="00AD4741"/>
    <w:rsid w:val="00AD4797"/>
    <w:rsid w:val="00AD4814"/>
    <w:rsid w:val="00AD4816"/>
    <w:rsid w:val="00AD4989"/>
    <w:rsid w:val="00AD49B8"/>
    <w:rsid w:val="00AD4AF7"/>
    <w:rsid w:val="00AD4AF9"/>
    <w:rsid w:val="00AD4BA7"/>
    <w:rsid w:val="00AD4BB7"/>
    <w:rsid w:val="00AD4C30"/>
    <w:rsid w:val="00AD4C5C"/>
    <w:rsid w:val="00AD4CED"/>
    <w:rsid w:val="00AD4DED"/>
    <w:rsid w:val="00AD4E62"/>
    <w:rsid w:val="00AD4ED3"/>
    <w:rsid w:val="00AD4F21"/>
    <w:rsid w:val="00AD5003"/>
    <w:rsid w:val="00AD5023"/>
    <w:rsid w:val="00AD518B"/>
    <w:rsid w:val="00AD5255"/>
    <w:rsid w:val="00AD52AD"/>
    <w:rsid w:val="00AD52CF"/>
    <w:rsid w:val="00AD548A"/>
    <w:rsid w:val="00AD56CA"/>
    <w:rsid w:val="00AD56E6"/>
    <w:rsid w:val="00AD5779"/>
    <w:rsid w:val="00AD58E2"/>
    <w:rsid w:val="00AD594A"/>
    <w:rsid w:val="00AD5976"/>
    <w:rsid w:val="00AD5981"/>
    <w:rsid w:val="00AD5A56"/>
    <w:rsid w:val="00AD5B1C"/>
    <w:rsid w:val="00AD5B63"/>
    <w:rsid w:val="00AD5C30"/>
    <w:rsid w:val="00AD5C81"/>
    <w:rsid w:val="00AD5D16"/>
    <w:rsid w:val="00AD5DD6"/>
    <w:rsid w:val="00AD5DEB"/>
    <w:rsid w:val="00AD5E91"/>
    <w:rsid w:val="00AD5F65"/>
    <w:rsid w:val="00AD5F79"/>
    <w:rsid w:val="00AD5FA4"/>
    <w:rsid w:val="00AD5FED"/>
    <w:rsid w:val="00AD6024"/>
    <w:rsid w:val="00AD60B0"/>
    <w:rsid w:val="00AD60D5"/>
    <w:rsid w:val="00AD610C"/>
    <w:rsid w:val="00AD6136"/>
    <w:rsid w:val="00AD6225"/>
    <w:rsid w:val="00AD6316"/>
    <w:rsid w:val="00AD635F"/>
    <w:rsid w:val="00AD637A"/>
    <w:rsid w:val="00AD63A8"/>
    <w:rsid w:val="00AD63EE"/>
    <w:rsid w:val="00AD63EF"/>
    <w:rsid w:val="00AD6418"/>
    <w:rsid w:val="00AD64E3"/>
    <w:rsid w:val="00AD6506"/>
    <w:rsid w:val="00AD6718"/>
    <w:rsid w:val="00AD677F"/>
    <w:rsid w:val="00AD67AC"/>
    <w:rsid w:val="00AD681F"/>
    <w:rsid w:val="00AD6850"/>
    <w:rsid w:val="00AD6863"/>
    <w:rsid w:val="00AD6A63"/>
    <w:rsid w:val="00AD6B54"/>
    <w:rsid w:val="00AD6BF0"/>
    <w:rsid w:val="00AD6C18"/>
    <w:rsid w:val="00AD6CFA"/>
    <w:rsid w:val="00AD6D60"/>
    <w:rsid w:val="00AD6D77"/>
    <w:rsid w:val="00AD6E09"/>
    <w:rsid w:val="00AD6E8F"/>
    <w:rsid w:val="00AD6EEC"/>
    <w:rsid w:val="00AD6EF8"/>
    <w:rsid w:val="00AD6F2A"/>
    <w:rsid w:val="00AD71B5"/>
    <w:rsid w:val="00AD7235"/>
    <w:rsid w:val="00AD7257"/>
    <w:rsid w:val="00AD7288"/>
    <w:rsid w:val="00AD72A6"/>
    <w:rsid w:val="00AD730D"/>
    <w:rsid w:val="00AD734B"/>
    <w:rsid w:val="00AD7439"/>
    <w:rsid w:val="00AD750F"/>
    <w:rsid w:val="00AD7510"/>
    <w:rsid w:val="00AD7582"/>
    <w:rsid w:val="00AD75F3"/>
    <w:rsid w:val="00AD7699"/>
    <w:rsid w:val="00AD76C9"/>
    <w:rsid w:val="00AD78BA"/>
    <w:rsid w:val="00AD7A34"/>
    <w:rsid w:val="00AD7A5A"/>
    <w:rsid w:val="00AD7AA0"/>
    <w:rsid w:val="00AD7AE1"/>
    <w:rsid w:val="00AD7B2D"/>
    <w:rsid w:val="00AD7BDC"/>
    <w:rsid w:val="00AD7D50"/>
    <w:rsid w:val="00AD7DA4"/>
    <w:rsid w:val="00AD7E06"/>
    <w:rsid w:val="00AD7E6E"/>
    <w:rsid w:val="00AE0068"/>
    <w:rsid w:val="00AE0232"/>
    <w:rsid w:val="00AE023C"/>
    <w:rsid w:val="00AE0291"/>
    <w:rsid w:val="00AE0380"/>
    <w:rsid w:val="00AE038A"/>
    <w:rsid w:val="00AE03FB"/>
    <w:rsid w:val="00AE0459"/>
    <w:rsid w:val="00AE04C0"/>
    <w:rsid w:val="00AE058B"/>
    <w:rsid w:val="00AE05D0"/>
    <w:rsid w:val="00AE0601"/>
    <w:rsid w:val="00AE07B9"/>
    <w:rsid w:val="00AE088D"/>
    <w:rsid w:val="00AE09CB"/>
    <w:rsid w:val="00AE0A80"/>
    <w:rsid w:val="00AE0AB4"/>
    <w:rsid w:val="00AE0DE6"/>
    <w:rsid w:val="00AE0E12"/>
    <w:rsid w:val="00AE0EAC"/>
    <w:rsid w:val="00AE0F06"/>
    <w:rsid w:val="00AE103C"/>
    <w:rsid w:val="00AE108D"/>
    <w:rsid w:val="00AE1092"/>
    <w:rsid w:val="00AE11DD"/>
    <w:rsid w:val="00AE14C2"/>
    <w:rsid w:val="00AE14F4"/>
    <w:rsid w:val="00AE15D8"/>
    <w:rsid w:val="00AE17B7"/>
    <w:rsid w:val="00AE17C3"/>
    <w:rsid w:val="00AE1815"/>
    <w:rsid w:val="00AE1871"/>
    <w:rsid w:val="00AE1876"/>
    <w:rsid w:val="00AE189B"/>
    <w:rsid w:val="00AE199D"/>
    <w:rsid w:val="00AE19B0"/>
    <w:rsid w:val="00AE1ACD"/>
    <w:rsid w:val="00AE1AF7"/>
    <w:rsid w:val="00AE1B17"/>
    <w:rsid w:val="00AE1CB6"/>
    <w:rsid w:val="00AE1F02"/>
    <w:rsid w:val="00AE1FD1"/>
    <w:rsid w:val="00AE20B4"/>
    <w:rsid w:val="00AE21FC"/>
    <w:rsid w:val="00AE224B"/>
    <w:rsid w:val="00AE2302"/>
    <w:rsid w:val="00AE2396"/>
    <w:rsid w:val="00AE242C"/>
    <w:rsid w:val="00AE24BD"/>
    <w:rsid w:val="00AE2597"/>
    <w:rsid w:val="00AE2757"/>
    <w:rsid w:val="00AE29F9"/>
    <w:rsid w:val="00AE2A5C"/>
    <w:rsid w:val="00AE2B5A"/>
    <w:rsid w:val="00AE2B6F"/>
    <w:rsid w:val="00AE2B73"/>
    <w:rsid w:val="00AE2C85"/>
    <w:rsid w:val="00AE2DA0"/>
    <w:rsid w:val="00AE2DE3"/>
    <w:rsid w:val="00AE2E40"/>
    <w:rsid w:val="00AE2E83"/>
    <w:rsid w:val="00AE2E85"/>
    <w:rsid w:val="00AE2EA6"/>
    <w:rsid w:val="00AE2ED9"/>
    <w:rsid w:val="00AE2F42"/>
    <w:rsid w:val="00AE2FA7"/>
    <w:rsid w:val="00AE3131"/>
    <w:rsid w:val="00AE322A"/>
    <w:rsid w:val="00AE3288"/>
    <w:rsid w:val="00AE32A3"/>
    <w:rsid w:val="00AE3311"/>
    <w:rsid w:val="00AE3367"/>
    <w:rsid w:val="00AE33B5"/>
    <w:rsid w:val="00AE35F1"/>
    <w:rsid w:val="00AE36C8"/>
    <w:rsid w:val="00AE3719"/>
    <w:rsid w:val="00AE3747"/>
    <w:rsid w:val="00AE37CC"/>
    <w:rsid w:val="00AE386D"/>
    <w:rsid w:val="00AE394F"/>
    <w:rsid w:val="00AE3BF0"/>
    <w:rsid w:val="00AE3E92"/>
    <w:rsid w:val="00AE3EC4"/>
    <w:rsid w:val="00AE3EDA"/>
    <w:rsid w:val="00AE3FE6"/>
    <w:rsid w:val="00AE400B"/>
    <w:rsid w:val="00AE407B"/>
    <w:rsid w:val="00AE4091"/>
    <w:rsid w:val="00AE41AD"/>
    <w:rsid w:val="00AE41D2"/>
    <w:rsid w:val="00AE421C"/>
    <w:rsid w:val="00AE42CE"/>
    <w:rsid w:val="00AE4484"/>
    <w:rsid w:val="00AE448E"/>
    <w:rsid w:val="00AE449E"/>
    <w:rsid w:val="00AE44DF"/>
    <w:rsid w:val="00AE44FA"/>
    <w:rsid w:val="00AE454E"/>
    <w:rsid w:val="00AE459E"/>
    <w:rsid w:val="00AE45FB"/>
    <w:rsid w:val="00AE4637"/>
    <w:rsid w:val="00AE465A"/>
    <w:rsid w:val="00AE4719"/>
    <w:rsid w:val="00AE4754"/>
    <w:rsid w:val="00AE4B2A"/>
    <w:rsid w:val="00AE4B2E"/>
    <w:rsid w:val="00AE4B39"/>
    <w:rsid w:val="00AE4C70"/>
    <w:rsid w:val="00AE4D5A"/>
    <w:rsid w:val="00AE4DE2"/>
    <w:rsid w:val="00AE4EA8"/>
    <w:rsid w:val="00AE5046"/>
    <w:rsid w:val="00AE505F"/>
    <w:rsid w:val="00AE52A7"/>
    <w:rsid w:val="00AE52AB"/>
    <w:rsid w:val="00AE52E8"/>
    <w:rsid w:val="00AE5375"/>
    <w:rsid w:val="00AE537D"/>
    <w:rsid w:val="00AE53E8"/>
    <w:rsid w:val="00AE5474"/>
    <w:rsid w:val="00AE57A0"/>
    <w:rsid w:val="00AE5863"/>
    <w:rsid w:val="00AE58A8"/>
    <w:rsid w:val="00AE590A"/>
    <w:rsid w:val="00AE59B7"/>
    <w:rsid w:val="00AE5A18"/>
    <w:rsid w:val="00AE5A9D"/>
    <w:rsid w:val="00AE5DAA"/>
    <w:rsid w:val="00AE5E84"/>
    <w:rsid w:val="00AE5EA0"/>
    <w:rsid w:val="00AE5EB0"/>
    <w:rsid w:val="00AE5F5B"/>
    <w:rsid w:val="00AE5FB4"/>
    <w:rsid w:val="00AE6068"/>
    <w:rsid w:val="00AE60FE"/>
    <w:rsid w:val="00AE6162"/>
    <w:rsid w:val="00AE6251"/>
    <w:rsid w:val="00AE6267"/>
    <w:rsid w:val="00AE6353"/>
    <w:rsid w:val="00AE635C"/>
    <w:rsid w:val="00AE636B"/>
    <w:rsid w:val="00AE63E5"/>
    <w:rsid w:val="00AE64BE"/>
    <w:rsid w:val="00AE64CF"/>
    <w:rsid w:val="00AE6587"/>
    <w:rsid w:val="00AE658F"/>
    <w:rsid w:val="00AE65F4"/>
    <w:rsid w:val="00AE662F"/>
    <w:rsid w:val="00AE6709"/>
    <w:rsid w:val="00AE6718"/>
    <w:rsid w:val="00AE6770"/>
    <w:rsid w:val="00AE67C0"/>
    <w:rsid w:val="00AE6825"/>
    <w:rsid w:val="00AE6827"/>
    <w:rsid w:val="00AE6849"/>
    <w:rsid w:val="00AE68BB"/>
    <w:rsid w:val="00AE693F"/>
    <w:rsid w:val="00AE6996"/>
    <w:rsid w:val="00AE6A84"/>
    <w:rsid w:val="00AE6A94"/>
    <w:rsid w:val="00AE6B30"/>
    <w:rsid w:val="00AE6C03"/>
    <w:rsid w:val="00AE6C1C"/>
    <w:rsid w:val="00AE6CA4"/>
    <w:rsid w:val="00AE6D79"/>
    <w:rsid w:val="00AE6D96"/>
    <w:rsid w:val="00AE6D9E"/>
    <w:rsid w:val="00AE6DE2"/>
    <w:rsid w:val="00AE6EC7"/>
    <w:rsid w:val="00AE6F3B"/>
    <w:rsid w:val="00AE6F5C"/>
    <w:rsid w:val="00AE6F84"/>
    <w:rsid w:val="00AE7007"/>
    <w:rsid w:val="00AE7012"/>
    <w:rsid w:val="00AE70A0"/>
    <w:rsid w:val="00AE70AB"/>
    <w:rsid w:val="00AE71F1"/>
    <w:rsid w:val="00AE7219"/>
    <w:rsid w:val="00AE72BA"/>
    <w:rsid w:val="00AE7399"/>
    <w:rsid w:val="00AE7486"/>
    <w:rsid w:val="00AE748D"/>
    <w:rsid w:val="00AE74B4"/>
    <w:rsid w:val="00AE782A"/>
    <w:rsid w:val="00AE78DA"/>
    <w:rsid w:val="00AE7915"/>
    <w:rsid w:val="00AE7DC6"/>
    <w:rsid w:val="00AE7DCF"/>
    <w:rsid w:val="00AE7F7D"/>
    <w:rsid w:val="00AF0063"/>
    <w:rsid w:val="00AF009C"/>
    <w:rsid w:val="00AF023E"/>
    <w:rsid w:val="00AF02C9"/>
    <w:rsid w:val="00AF02D9"/>
    <w:rsid w:val="00AF0342"/>
    <w:rsid w:val="00AF03BE"/>
    <w:rsid w:val="00AF03CF"/>
    <w:rsid w:val="00AF0471"/>
    <w:rsid w:val="00AF0475"/>
    <w:rsid w:val="00AF0503"/>
    <w:rsid w:val="00AF0836"/>
    <w:rsid w:val="00AF0882"/>
    <w:rsid w:val="00AF0893"/>
    <w:rsid w:val="00AF09C6"/>
    <w:rsid w:val="00AF09DA"/>
    <w:rsid w:val="00AF09F7"/>
    <w:rsid w:val="00AF0A93"/>
    <w:rsid w:val="00AF0B27"/>
    <w:rsid w:val="00AF0B7C"/>
    <w:rsid w:val="00AF0BA9"/>
    <w:rsid w:val="00AF0CB5"/>
    <w:rsid w:val="00AF0D93"/>
    <w:rsid w:val="00AF0DA2"/>
    <w:rsid w:val="00AF0F79"/>
    <w:rsid w:val="00AF0F99"/>
    <w:rsid w:val="00AF1120"/>
    <w:rsid w:val="00AF1142"/>
    <w:rsid w:val="00AF11FE"/>
    <w:rsid w:val="00AF124F"/>
    <w:rsid w:val="00AF13AF"/>
    <w:rsid w:val="00AF1478"/>
    <w:rsid w:val="00AF1606"/>
    <w:rsid w:val="00AF1624"/>
    <w:rsid w:val="00AF1628"/>
    <w:rsid w:val="00AF16A2"/>
    <w:rsid w:val="00AF16AC"/>
    <w:rsid w:val="00AF16E5"/>
    <w:rsid w:val="00AF18A5"/>
    <w:rsid w:val="00AF190C"/>
    <w:rsid w:val="00AF198D"/>
    <w:rsid w:val="00AF1A49"/>
    <w:rsid w:val="00AF1BEE"/>
    <w:rsid w:val="00AF1C23"/>
    <w:rsid w:val="00AF1D76"/>
    <w:rsid w:val="00AF1D98"/>
    <w:rsid w:val="00AF1E09"/>
    <w:rsid w:val="00AF1F74"/>
    <w:rsid w:val="00AF1FFA"/>
    <w:rsid w:val="00AF220D"/>
    <w:rsid w:val="00AF22A5"/>
    <w:rsid w:val="00AF23C7"/>
    <w:rsid w:val="00AF2438"/>
    <w:rsid w:val="00AF243A"/>
    <w:rsid w:val="00AF2469"/>
    <w:rsid w:val="00AF247F"/>
    <w:rsid w:val="00AF24C7"/>
    <w:rsid w:val="00AF254C"/>
    <w:rsid w:val="00AF255A"/>
    <w:rsid w:val="00AF256C"/>
    <w:rsid w:val="00AF2599"/>
    <w:rsid w:val="00AF259E"/>
    <w:rsid w:val="00AF25E3"/>
    <w:rsid w:val="00AF2601"/>
    <w:rsid w:val="00AF26BF"/>
    <w:rsid w:val="00AF26EC"/>
    <w:rsid w:val="00AF2759"/>
    <w:rsid w:val="00AF2765"/>
    <w:rsid w:val="00AF2836"/>
    <w:rsid w:val="00AF28A5"/>
    <w:rsid w:val="00AF28C3"/>
    <w:rsid w:val="00AF28DD"/>
    <w:rsid w:val="00AF29F7"/>
    <w:rsid w:val="00AF2C1B"/>
    <w:rsid w:val="00AF2C1C"/>
    <w:rsid w:val="00AF2EBC"/>
    <w:rsid w:val="00AF2EF4"/>
    <w:rsid w:val="00AF3032"/>
    <w:rsid w:val="00AF3044"/>
    <w:rsid w:val="00AF3175"/>
    <w:rsid w:val="00AF318F"/>
    <w:rsid w:val="00AF322C"/>
    <w:rsid w:val="00AF3256"/>
    <w:rsid w:val="00AF3356"/>
    <w:rsid w:val="00AF33BB"/>
    <w:rsid w:val="00AF340C"/>
    <w:rsid w:val="00AF3453"/>
    <w:rsid w:val="00AF36EB"/>
    <w:rsid w:val="00AF3710"/>
    <w:rsid w:val="00AF3717"/>
    <w:rsid w:val="00AF391A"/>
    <w:rsid w:val="00AF3920"/>
    <w:rsid w:val="00AF39E4"/>
    <w:rsid w:val="00AF3A42"/>
    <w:rsid w:val="00AF3A89"/>
    <w:rsid w:val="00AF3BD7"/>
    <w:rsid w:val="00AF3CB8"/>
    <w:rsid w:val="00AF3CF3"/>
    <w:rsid w:val="00AF3D9F"/>
    <w:rsid w:val="00AF3DA4"/>
    <w:rsid w:val="00AF3E84"/>
    <w:rsid w:val="00AF3F24"/>
    <w:rsid w:val="00AF3FF3"/>
    <w:rsid w:val="00AF4028"/>
    <w:rsid w:val="00AF4073"/>
    <w:rsid w:val="00AF416F"/>
    <w:rsid w:val="00AF41ED"/>
    <w:rsid w:val="00AF4388"/>
    <w:rsid w:val="00AF44EF"/>
    <w:rsid w:val="00AF475C"/>
    <w:rsid w:val="00AF4823"/>
    <w:rsid w:val="00AF4826"/>
    <w:rsid w:val="00AF48DC"/>
    <w:rsid w:val="00AF49AE"/>
    <w:rsid w:val="00AF49C8"/>
    <w:rsid w:val="00AF4A70"/>
    <w:rsid w:val="00AF4ABD"/>
    <w:rsid w:val="00AF4AF0"/>
    <w:rsid w:val="00AF4B99"/>
    <w:rsid w:val="00AF4C2A"/>
    <w:rsid w:val="00AF4C2E"/>
    <w:rsid w:val="00AF4C6B"/>
    <w:rsid w:val="00AF4CFF"/>
    <w:rsid w:val="00AF4D6A"/>
    <w:rsid w:val="00AF4DEE"/>
    <w:rsid w:val="00AF4E25"/>
    <w:rsid w:val="00AF4F5A"/>
    <w:rsid w:val="00AF4F63"/>
    <w:rsid w:val="00AF4FDF"/>
    <w:rsid w:val="00AF5007"/>
    <w:rsid w:val="00AF5145"/>
    <w:rsid w:val="00AF51DB"/>
    <w:rsid w:val="00AF526B"/>
    <w:rsid w:val="00AF52EB"/>
    <w:rsid w:val="00AF54C4"/>
    <w:rsid w:val="00AF54E6"/>
    <w:rsid w:val="00AF555D"/>
    <w:rsid w:val="00AF559D"/>
    <w:rsid w:val="00AF55A0"/>
    <w:rsid w:val="00AF5617"/>
    <w:rsid w:val="00AF56C6"/>
    <w:rsid w:val="00AF5720"/>
    <w:rsid w:val="00AF57C2"/>
    <w:rsid w:val="00AF57D9"/>
    <w:rsid w:val="00AF58EE"/>
    <w:rsid w:val="00AF58F2"/>
    <w:rsid w:val="00AF5A6E"/>
    <w:rsid w:val="00AF5BAD"/>
    <w:rsid w:val="00AF5C19"/>
    <w:rsid w:val="00AF5D64"/>
    <w:rsid w:val="00AF5D73"/>
    <w:rsid w:val="00AF6034"/>
    <w:rsid w:val="00AF60AA"/>
    <w:rsid w:val="00AF60FF"/>
    <w:rsid w:val="00AF6244"/>
    <w:rsid w:val="00AF62ED"/>
    <w:rsid w:val="00AF6380"/>
    <w:rsid w:val="00AF6460"/>
    <w:rsid w:val="00AF653D"/>
    <w:rsid w:val="00AF6651"/>
    <w:rsid w:val="00AF66FD"/>
    <w:rsid w:val="00AF67C2"/>
    <w:rsid w:val="00AF6849"/>
    <w:rsid w:val="00AF69C8"/>
    <w:rsid w:val="00AF69CB"/>
    <w:rsid w:val="00AF69CC"/>
    <w:rsid w:val="00AF6AD6"/>
    <w:rsid w:val="00AF6CC5"/>
    <w:rsid w:val="00AF6D2E"/>
    <w:rsid w:val="00AF6D78"/>
    <w:rsid w:val="00AF6DAA"/>
    <w:rsid w:val="00AF6E76"/>
    <w:rsid w:val="00AF6F30"/>
    <w:rsid w:val="00AF70BE"/>
    <w:rsid w:val="00AF726E"/>
    <w:rsid w:val="00AF748E"/>
    <w:rsid w:val="00AF74DA"/>
    <w:rsid w:val="00AF7503"/>
    <w:rsid w:val="00AF76B9"/>
    <w:rsid w:val="00AF7791"/>
    <w:rsid w:val="00AF7836"/>
    <w:rsid w:val="00AF78D3"/>
    <w:rsid w:val="00AF7A52"/>
    <w:rsid w:val="00AF7A5D"/>
    <w:rsid w:val="00AF7AF5"/>
    <w:rsid w:val="00AF7B26"/>
    <w:rsid w:val="00AF7C41"/>
    <w:rsid w:val="00AF7C6D"/>
    <w:rsid w:val="00AF7CFE"/>
    <w:rsid w:val="00AF7F43"/>
    <w:rsid w:val="00AF7F5D"/>
    <w:rsid w:val="00AF7FB1"/>
    <w:rsid w:val="00AFE673"/>
    <w:rsid w:val="00B00068"/>
    <w:rsid w:val="00B000D7"/>
    <w:rsid w:val="00B000F0"/>
    <w:rsid w:val="00B00108"/>
    <w:rsid w:val="00B0017A"/>
    <w:rsid w:val="00B001D6"/>
    <w:rsid w:val="00B002D1"/>
    <w:rsid w:val="00B002ED"/>
    <w:rsid w:val="00B004B3"/>
    <w:rsid w:val="00B00551"/>
    <w:rsid w:val="00B006FD"/>
    <w:rsid w:val="00B0073D"/>
    <w:rsid w:val="00B0083B"/>
    <w:rsid w:val="00B00954"/>
    <w:rsid w:val="00B009C4"/>
    <w:rsid w:val="00B00A8C"/>
    <w:rsid w:val="00B00AB8"/>
    <w:rsid w:val="00B00B23"/>
    <w:rsid w:val="00B00CC7"/>
    <w:rsid w:val="00B00DBB"/>
    <w:rsid w:val="00B00DC5"/>
    <w:rsid w:val="00B00E3D"/>
    <w:rsid w:val="00B00E59"/>
    <w:rsid w:val="00B00F2A"/>
    <w:rsid w:val="00B00F66"/>
    <w:rsid w:val="00B00FA9"/>
    <w:rsid w:val="00B01035"/>
    <w:rsid w:val="00B0105E"/>
    <w:rsid w:val="00B0108A"/>
    <w:rsid w:val="00B0108B"/>
    <w:rsid w:val="00B011D6"/>
    <w:rsid w:val="00B012AC"/>
    <w:rsid w:val="00B014A0"/>
    <w:rsid w:val="00B015DD"/>
    <w:rsid w:val="00B0161C"/>
    <w:rsid w:val="00B0167C"/>
    <w:rsid w:val="00B017D9"/>
    <w:rsid w:val="00B01826"/>
    <w:rsid w:val="00B018D1"/>
    <w:rsid w:val="00B018D7"/>
    <w:rsid w:val="00B0199A"/>
    <w:rsid w:val="00B019A5"/>
    <w:rsid w:val="00B019E0"/>
    <w:rsid w:val="00B01A8A"/>
    <w:rsid w:val="00B01AD7"/>
    <w:rsid w:val="00B01BDD"/>
    <w:rsid w:val="00B01C13"/>
    <w:rsid w:val="00B01D01"/>
    <w:rsid w:val="00B01D05"/>
    <w:rsid w:val="00B01DCA"/>
    <w:rsid w:val="00B01E22"/>
    <w:rsid w:val="00B01EB5"/>
    <w:rsid w:val="00B01EBB"/>
    <w:rsid w:val="00B01FAF"/>
    <w:rsid w:val="00B02034"/>
    <w:rsid w:val="00B020CB"/>
    <w:rsid w:val="00B0244B"/>
    <w:rsid w:val="00B02492"/>
    <w:rsid w:val="00B024B1"/>
    <w:rsid w:val="00B024DF"/>
    <w:rsid w:val="00B02503"/>
    <w:rsid w:val="00B025CB"/>
    <w:rsid w:val="00B02865"/>
    <w:rsid w:val="00B02907"/>
    <w:rsid w:val="00B02912"/>
    <w:rsid w:val="00B02A03"/>
    <w:rsid w:val="00B02B79"/>
    <w:rsid w:val="00B02EC0"/>
    <w:rsid w:val="00B02EDF"/>
    <w:rsid w:val="00B02F13"/>
    <w:rsid w:val="00B02F45"/>
    <w:rsid w:val="00B02FF5"/>
    <w:rsid w:val="00B03087"/>
    <w:rsid w:val="00B030AD"/>
    <w:rsid w:val="00B0313E"/>
    <w:rsid w:val="00B0319C"/>
    <w:rsid w:val="00B031DE"/>
    <w:rsid w:val="00B032B6"/>
    <w:rsid w:val="00B032DE"/>
    <w:rsid w:val="00B03316"/>
    <w:rsid w:val="00B03379"/>
    <w:rsid w:val="00B033DD"/>
    <w:rsid w:val="00B03425"/>
    <w:rsid w:val="00B03431"/>
    <w:rsid w:val="00B03590"/>
    <w:rsid w:val="00B037A8"/>
    <w:rsid w:val="00B03895"/>
    <w:rsid w:val="00B03A5C"/>
    <w:rsid w:val="00B03A7F"/>
    <w:rsid w:val="00B03BF7"/>
    <w:rsid w:val="00B03C13"/>
    <w:rsid w:val="00B03C1C"/>
    <w:rsid w:val="00B03C4E"/>
    <w:rsid w:val="00B03D24"/>
    <w:rsid w:val="00B03D3A"/>
    <w:rsid w:val="00B03D46"/>
    <w:rsid w:val="00B03E20"/>
    <w:rsid w:val="00B03EF3"/>
    <w:rsid w:val="00B03F35"/>
    <w:rsid w:val="00B03F5D"/>
    <w:rsid w:val="00B040D6"/>
    <w:rsid w:val="00B0426B"/>
    <w:rsid w:val="00B0430E"/>
    <w:rsid w:val="00B04419"/>
    <w:rsid w:val="00B04449"/>
    <w:rsid w:val="00B04465"/>
    <w:rsid w:val="00B044F0"/>
    <w:rsid w:val="00B045DB"/>
    <w:rsid w:val="00B0464C"/>
    <w:rsid w:val="00B04715"/>
    <w:rsid w:val="00B04738"/>
    <w:rsid w:val="00B047E3"/>
    <w:rsid w:val="00B0481F"/>
    <w:rsid w:val="00B04842"/>
    <w:rsid w:val="00B04AA0"/>
    <w:rsid w:val="00B04B17"/>
    <w:rsid w:val="00B04B2A"/>
    <w:rsid w:val="00B04BCA"/>
    <w:rsid w:val="00B04BEE"/>
    <w:rsid w:val="00B04C03"/>
    <w:rsid w:val="00B04C33"/>
    <w:rsid w:val="00B04C66"/>
    <w:rsid w:val="00B04F49"/>
    <w:rsid w:val="00B04F5E"/>
    <w:rsid w:val="00B04FA8"/>
    <w:rsid w:val="00B04FED"/>
    <w:rsid w:val="00B050C5"/>
    <w:rsid w:val="00B051AA"/>
    <w:rsid w:val="00B0536F"/>
    <w:rsid w:val="00B05413"/>
    <w:rsid w:val="00B0559B"/>
    <w:rsid w:val="00B0574F"/>
    <w:rsid w:val="00B05792"/>
    <w:rsid w:val="00B057A0"/>
    <w:rsid w:val="00B05862"/>
    <w:rsid w:val="00B058F0"/>
    <w:rsid w:val="00B05954"/>
    <w:rsid w:val="00B05AE4"/>
    <w:rsid w:val="00B05BFE"/>
    <w:rsid w:val="00B05D17"/>
    <w:rsid w:val="00B05D48"/>
    <w:rsid w:val="00B05D4C"/>
    <w:rsid w:val="00B05ECA"/>
    <w:rsid w:val="00B06107"/>
    <w:rsid w:val="00B061BF"/>
    <w:rsid w:val="00B061CB"/>
    <w:rsid w:val="00B062D4"/>
    <w:rsid w:val="00B06352"/>
    <w:rsid w:val="00B0635D"/>
    <w:rsid w:val="00B06449"/>
    <w:rsid w:val="00B064B5"/>
    <w:rsid w:val="00B064FB"/>
    <w:rsid w:val="00B06722"/>
    <w:rsid w:val="00B0676A"/>
    <w:rsid w:val="00B06785"/>
    <w:rsid w:val="00B067B3"/>
    <w:rsid w:val="00B067B5"/>
    <w:rsid w:val="00B06938"/>
    <w:rsid w:val="00B069BB"/>
    <w:rsid w:val="00B069D8"/>
    <w:rsid w:val="00B06A18"/>
    <w:rsid w:val="00B06BEE"/>
    <w:rsid w:val="00B06CE1"/>
    <w:rsid w:val="00B06D5B"/>
    <w:rsid w:val="00B06E10"/>
    <w:rsid w:val="00B06F4D"/>
    <w:rsid w:val="00B07020"/>
    <w:rsid w:val="00B070E0"/>
    <w:rsid w:val="00B071A2"/>
    <w:rsid w:val="00B072BE"/>
    <w:rsid w:val="00B07313"/>
    <w:rsid w:val="00B0731A"/>
    <w:rsid w:val="00B07346"/>
    <w:rsid w:val="00B07501"/>
    <w:rsid w:val="00B07580"/>
    <w:rsid w:val="00B075D8"/>
    <w:rsid w:val="00B07602"/>
    <w:rsid w:val="00B076D7"/>
    <w:rsid w:val="00B07715"/>
    <w:rsid w:val="00B07857"/>
    <w:rsid w:val="00B078CC"/>
    <w:rsid w:val="00B07906"/>
    <w:rsid w:val="00B07934"/>
    <w:rsid w:val="00B0793B"/>
    <w:rsid w:val="00B07A07"/>
    <w:rsid w:val="00B07ADD"/>
    <w:rsid w:val="00B07AE5"/>
    <w:rsid w:val="00B07B1F"/>
    <w:rsid w:val="00B07DF6"/>
    <w:rsid w:val="00B07FA5"/>
    <w:rsid w:val="00B07FC0"/>
    <w:rsid w:val="00B10048"/>
    <w:rsid w:val="00B10054"/>
    <w:rsid w:val="00B10103"/>
    <w:rsid w:val="00B10112"/>
    <w:rsid w:val="00B10182"/>
    <w:rsid w:val="00B10197"/>
    <w:rsid w:val="00B10323"/>
    <w:rsid w:val="00B10377"/>
    <w:rsid w:val="00B103A5"/>
    <w:rsid w:val="00B10427"/>
    <w:rsid w:val="00B104DE"/>
    <w:rsid w:val="00B10672"/>
    <w:rsid w:val="00B1067E"/>
    <w:rsid w:val="00B106A8"/>
    <w:rsid w:val="00B106C2"/>
    <w:rsid w:val="00B1073B"/>
    <w:rsid w:val="00B10913"/>
    <w:rsid w:val="00B10A28"/>
    <w:rsid w:val="00B10B57"/>
    <w:rsid w:val="00B10BD4"/>
    <w:rsid w:val="00B10BE0"/>
    <w:rsid w:val="00B10C70"/>
    <w:rsid w:val="00B10FFD"/>
    <w:rsid w:val="00B1103C"/>
    <w:rsid w:val="00B110FA"/>
    <w:rsid w:val="00B11174"/>
    <w:rsid w:val="00B111F9"/>
    <w:rsid w:val="00B11279"/>
    <w:rsid w:val="00B11291"/>
    <w:rsid w:val="00B1131B"/>
    <w:rsid w:val="00B1131D"/>
    <w:rsid w:val="00B11342"/>
    <w:rsid w:val="00B11349"/>
    <w:rsid w:val="00B1147E"/>
    <w:rsid w:val="00B11554"/>
    <w:rsid w:val="00B115CF"/>
    <w:rsid w:val="00B11680"/>
    <w:rsid w:val="00B116AB"/>
    <w:rsid w:val="00B117DD"/>
    <w:rsid w:val="00B118D8"/>
    <w:rsid w:val="00B1190F"/>
    <w:rsid w:val="00B119BE"/>
    <w:rsid w:val="00B119D7"/>
    <w:rsid w:val="00B11A9C"/>
    <w:rsid w:val="00B11ADC"/>
    <w:rsid w:val="00B11B0A"/>
    <w:rsid w:val="00B11C8A"/>
    <w:rsid w:val="00B11CB4"/>
    <w:rsid w:val="00B11CC3"/>
    <w:rsid w:val="00B11D57"/>
    <w:rsid w:val="00B11F91"/>
    <w:rsid w:val="00B11FA8"/>
    <w:rsid w:val="00B12026"/>
    <w:rsid w:val="00B120A1"/>
    <w:rsid w:val="00B121B2"/>
    <w:rsid w:val="00B1221D"/>
    <w:rsid w:val="00B1224E"/>
    <w:rsid w:val="00B1226E"/>
    <w:rsid w:val="00B12379"/>
    <w:rsid w:val="00B123D4"/>
    <w:rsid w:val="00B1242D"/>
    <w:rsid w:val="00B124AD"/>
    <w:rsid w:val="00B12505"/>
    <w:rsid w:val="00B12688"/>
    <w:rsid w:val="00B1270B"/>
    <w:rsid w:val="00B1275B"/>
    <w:rsid w:val="00B1281A"/>
    <w:rsid w:val="00B12825"/>
    <w:rsid w:val="00B1283D"/>
    <w:rsid w:val="00B12892"/>
    <w:rsid w:val="00B1296E"/>
    <w:rsid w:val="00B12993"/>
    <w:rsid w:val="00B12A92"/>
    <w:rsid w:val="00B12AD7"/>
    <w:rsid w:val="00B12B3F"/>
    <w:rsid w:val="00B12BF4"/>
    <w:rsid w:val="00B12C12"/>
    <w:rsid w:val="00B12C6E"/>
    <w:rsid w:val="00B12E12"/>
    <w:rsid w:val="00B12EC1"/>
    <w:rsid w:val="00B12F4F"/>
    <w:rsid w:val="00B12F72"/>
    <w:rsid w:val="00B130D5"/>
    <w:rsid w:val="00B1325B"/>
    <w:rsid w:val="00B132D2"/>
    <w:rsid w:val="00B13318"/>
    <w:rsid w:val="00B13406"/>
    <w:rsid w:val="00B13416"/>
    <w:rsid w:val="00B1341D"/>
    <w:rsid w:val="00B13525"/>
    <w:rsid w:val="00B13542"/>
    <w:rsid w:val="00B135C1"/>
    <w:rsid w:val="00B135DF"/>
    <w:rsid w:val="00B135E9"/>
    <w:rsid w:val="00B13780"/>
    <w:rsid w:val="00B137F6"/>
    <w:rsid w:val="00B1380E"/>
    <w:rsid w:val="00B13AED"/>
    <w:rsid w:val="00B13C09"/>
    <w:rsid w:val="00B13C1C"/>
    <w:rsid w:val="00B13D80"/>
    <w:rsid w:val="00B13D88"/>
    <w:rsid w:val="00B13E46"/>
    <w:rsid w:val="00B13E85"/>
    <w:rsid w:val="00B13F4B"/>
    <w:rsid w:val="00B13F98"/>
    <w:rsid w:val="00B14008"/>
    <w:rsid w:val="00B141AF"/>
    <w:rsid w:val="00B143CF"/>
    <w:rsid w:val="00B14595"/>
    <w:rsid w:val="00B14663"/>
    <w:rsid w:val="00B147C3"/>
    <w:rsid w:val="00B14834"/>
    <w:rsid w:val="00B1488F"/>
    <w:rsid w:val="00B14961"/>
    <w:rsid w:val="00B14A47"/>
    <w:rsid w:val="00B14A7B"/>
    <w:rsid w:val="00B14B1C"/>
    <w:rsid w:val="00B14B61"/>
    <w:rsid w:val="00B14B6D"/>
    <w:rsid w:val="00B14B98"/>
    <w:rsid w:val="00B14C0A"/>
    <w:rsid w:val="00B14CD8"/>
    <w:rsid w:val="00B14D98"/>
    <w:rsid w:val="00B14E08"/>
    <w:rsid w:val="00B1507A"/>
    <w:rsid w:val="00B15113"/>
    <w:rsid w:val="00B1519C"/>
    <w:rsid w:val="00B15207"/>
    <w:rsid w:val="00B15209"/>
    <w:rsid w:val="00B1564E"/>
    <w:rsid w:val="00B156C0"/>
    <w:rsid w:val="00B1576D"/>
    <w:rsid w:val="00B15992"/>
    <w:rsid w:val="00B15A9A"/>
    <w:rsid w:val="00B15AB7"/>
    <w:rsid w:val="00B15C73"/>
    <w:rsid w:val="00B15C87"/>
    <w:rsid w:val="00B15CB9"/>
    <w:rsid w:val="00B15E32"/>
    <w:rsid w:val="00B15E68"/>
    <w:rsid w:val="00B15F3E"/>
    <w:rsid w:val="00B15F6B"/>
    <w:rsid w:val="00B160C4"/>
    <w:rsid w:val="00B160D9"/>
    <w:rsid w:val="00B1610D"/>
    <w:rsid w:val="00B1616C"/>
    <w:rsid w:val="00B1619C"/>
    <w:rsid w:val="00B162AA"/>
    <w:rsid w:val="00B162C1"/>
    <w:rsid w:val="00B16433"/>
    <w:rsid w:val="00B164B9"/>
    <w:rsid w:val="00B164F7"/>
    <w:rsid w:val="00B165BC"/>
    <w:rsid w:val="00B1666D"/>
    <w:rsid w:val="00B16769"/>
    <w:rsid w:val="00B16B4A"/>
    <w:rsid w:val="00B16B4B"/>
    <w:rsid w:val="00B16BBD"/>
    <w:rsid w:val="00B16C4D"/>
    <w:rsid w:val="00B16D54"/>
    <w:rsid w:val="00B16D9E"/>
    <w:rsid w:val="00B16DAE"/>
    <w:rsid w:val="00B16DC4"/>
    <w:rsid w:val="00B16EEC"/>
    <w:rsid w:val="00B1703F"/>
    <w:rsid w:val="00B1709A"/>
    <w:rsid w:val="00B172AF"/>
    <w:rsid w:val="00B172F5"/>
    <w:rsid w:val="00B1730B"/>
    <w:rsid w:val="00B173B5"/>
    <w:rsid w:val="00B173DB"/>
    <w:rsid w:val="00B1741F"/>
    <w:rsid w:val="00B17513"/>
    <w:rsid w:val="00B175BA"/>
    <w:rsid w:val="00B17602"/>
    <w:rsid w:val="00B17644"/>
    <w:rsid w:val="00B176BD"/>
    <w:rsid w:val="00B17714"/>
    <w:rsid w:val="00B17A2F"/>
    <w:rsid w:val="00B17A66"/>
    <w:rsid w:val="00B17ABB"/>
    <w:rsid w:val="00B17B66"/>
    <w:rsid w:val="00B17BAD"/>
    <w:rsid w:val="00B17C2F"/>
    <w:rsid w:val="00B17CF0"/>
    <w:rsid w:val="00B17DEB"/>
    <w:rsid w:val="00B17DF1"/>
    <w:rsid w:val="00B17EE6"/>
    <w:rsid w:val="00B17F5B"/>
    <w:rsid w:val="00B20135"/>
    <w:rsid w:val="00B20257"/>
    <w:rsid w:val="00B2025A"/>
    <w:rsid w:val="00B20291"/>
    <w:rsid w:val="00B20337"/>
    <w:rsid w:val="00B2035F"/>
    <w:rsid w:val="00B2037A"/>
    <w:rsid w:val="00B203A2"/>
    <w:rsid w:val="00B203A9"/>
    <w:rsid w:val="00B204CC"/>
    <w:rsid w:val="00B204F7"/>
    <w:rsid w:val="00B2058E"/>
    <w:rsid w:val="00B2069F"/>
    <w:rsid w:val="00B206A4"/>
    <w:rsid w:val="00B207AE"/>
    <w:rsid w:val="00B20805"/>
    <w:rsid w:val="00B20876"/>
    <w:rsid w:val="00B20884"/>
    <w:rsid w:val="00B20992"/>
    <w:rsid w:val="00B209AF"/>
    <w:rsid w:val="00B20B48"/>
    <w:rsid w:val="00B20BAF"/>
    <w:rsid w:val="00B20BBD"/>
    <w:rsid w:val="00B20BDF"/>
    <w:rsid w:val="00B20BE0"/>
    <w:rsid w:val="00B20D2F"/>
    <w:rsid w:val="00B20E64"/>
    <w:rsid w:val="00B20FD0"/>
    <w:rsid w:val="00B20FE5"/>
    <w:rsid w:val="00B2103B"/>
    <w:rsid w:val="00B21134"/>
    <w:rsid w:val="00B211E4"/>
    <w:rsid w:val="00B21423"/>
    <w:rsid w:val="00B2154C"/>
    <w:rsid w:val="00B2155C"/>
    <w:rsid w:val="00B2157C"/>
    <w:rsid w:val="00B21596"/>
    <w:rsid w:val="00B215EF"/>
    <w:rsid w:val="00B216FA"/>
    <w:rsid w:val="00B21773"/>
    <w:rsid w:val="00B21A15"/>
    <w:rsid w:val="00B21AAA"/>
    <w:rsid w:val="00B21AAB"/>
    <w:rsid w:val="00B21B53"/>
    <w:rsid w:val="00B21BD5"/>
    <w:rsid w:val="00B21D7C"/>
    <w:rsid w:val="00B21E37"/>
    <w:rsid w:val="00B21E82"/>
    <w:rsid w:val="00B21F14"/>
    <w:rsid w:val="00B22019"/>
    <w:rsid w:val="00B220AD"/>
    <w:rsid w:val="00B22188"/>
    <w:rsid w:val="00B222ED"/>
    <w:rsid w:val="00B222F4"/>
    <w:rsid w:val="00B22308"/>
    <w:rsid w:val="00B223B0"/>
    <w:rsid w:val="00B2249B"/>
    <w:rsid w:val="00B22722"/>
    <w:rsid w:val="00B227A6"/>
    <w:rsid w:val="00B227AF"/>
    <w:rsid w:val="00B228BA"/>
    <w:rsid w:val="00B228F1"/>
    <w:rsid w:val="00B229B0"/>
    <w:rsid w:val="00B22A0D"/>
    <w:rsid w:val="00B22A81"/>
    <w:rsid w:val="00B22A85"/>
    <w:rsid w:val="00B22AB5"/>
    <w:rsid w:val="00B22B3D"/>
    <w:rsid w:val="00B22D77"/>
    <w:rsid w:val="00B22D78"/>
    <w:rsid w:val="00B22DF1"/>
    <w:rsid w:val="00B22E8F"/>
    <w:rsid w:val="00B22F07"/>
    <w:rsid w:val="00B22F22"/>
    <w:rsid w:val="00B23093"/>
    <w:rsid w:val="00B230B1"/>
    <w:rsid w:val="00B2313F"/>
    <w:rsid w:val="00B23292"/>
    <w:rsid w:val="00B232D4"/>
    <w:rsid w:val="00B23308"/>
    <w:rsid w:val="00B23379"/>
    <w:rsid w:val="00B233A9"/>
    <w:rsid w:val="00B233D3"/>
    <w:rsid w:val="00B23524"/>
    <w:rsid w:val="00B23536"/>
    <w:rsid w:val="00B235C8"/>
    <w:rsid w:val="00B235D8"/>
    <w:rsid w:val="00B236CF"/>
    <w:rsid w:val="00B236DE"/>
    <w:rsid w:val="00B2372E"/>
    <w:rsid w:val="00B237F7"/>
    <w:rsid w:val="00B2388A"/>
    <w:rsid w:val="00B238D1"/>
    <w:rsid w:val="00B23904"/>
    <w:rsid w:val="00B23971"/>
    <w:rsid w:val="00B239B0"/>
    <w:rsid w:val="00B239C9"/>
    <w:rsid w:val="00B23A32"/>
    <w:rsid w:val="00B23A45"/>
    <w:rsid w:val="00B23A69"/>
    <w:rsid w:val="00B23AEF"/>
    <w:rsid w:val="00B23D53"/>
    <w:rsid w:val="00B23F0A"/>
    <w:rsid w:val="00B23F29"/>
    <w:rsid w:val="00B24149"/>
    <w:rsid w:val="00B2432E"/>
    <w:rsid w:val="00B244AC"/>
    <w:rsid w:val="00B24550"/>
    <w:rsid w:val="00B24591"/>
    <w:rsid w:val="00B245E1"/>
    <w:rsid w:val="00B2476E"/>
    <w:rsid w:val="00B247AC"/>
    <w:rsid w:val="00B24878"/>
    <w:rsid w:val="00B248C3"/>
    <w:rsid w:val="00B24969"/>
    <w:rsid w:val="00B24A33"/>
    <w:rsid w:val="00B24A71"/>
    <w:rsid w:val="00B24ACC"/>
    <w:rsid w:val="00B24B3D"/>
    <w:rsid w:val="00B24B52"/>
    <w:rsid w:val="00B24B78"/>
    <w:rsid w:val="00B24C46"/>
    <w:rsid w:val="00B24C51"/>
    <w:rsid w:val="00B24CAC"/>
    <w:rsid w:val="00B24D9D"/>
    <w:rsid w:val="00B24F2B"/>
    <w:rsid w:val="00B25060"/>
    <w:rsid w:val="00B25084"/>
    <w:rsid w:val="00B2510D"/>
    <w:rsid w:val="00B25128"/>
    <w:rsid w:val="00B2516A"/>
    <w:rsid w:val="00B25225"/>
    <w:rsid w:val="00B2530B"/>
    <w:rsid w:val="00B2538C"/>
    <w:rsid w:val="00B25490"/>
    <w:rsid w:val="00B254F8"/>
    <w:rsid w:val="00B2564B"/>
    <w:rsid w:val="00B25772"/>
    <w:rsid w:val="00B257C6"/>
    <w:rsid w:val="00B25844"/>
    <w:rsid w:val="00B258EE"/>
    <w:rsid w:val="00B25913"/>
    <w:rsid w:val="00B25919"/>
    <w:rsid w:val="00B25979"/>
    <w:rsid w:val="00B2597B"/>
    <w:rsid w:val="00B25AB4"/>
    <w:rsid w:val="00B25BE9"/>
    <w:rsid w:val="00B25C94"/>
    <w:rsid w:val="00B25C98"/>
    <w:rsid w:val="00B25FA1"/>
    <w:rsid w:val="00B25FE2"/>
    <w:rsid w:val="00B2601A"/>
    <w:rsid w:val="00B26117"/>
    <w:rsid w:val="00B2611A"/>
    <w:rsid w:val="00B26126"/>
    <w:rsid w:val="00B261EB"/>
    <w:rsid w:val="00B2624F"/>
    <w:rsid w:val="00B2629C"/>
    <w:rsid w:val="00B262C0"/>
    <w:rsid w:val="00B2638B"/>
    <w:rsid w:val="00B263A7"/>
    <w:rsid w:val="00B26532"/>
    <w:rsid w:val="00B265F0"/>
    <w:rsid w:val="00B26717"/>
    <w:rsid w:val="00B26741"/>
    <w:rsid w:val="00B26779"/>
    <w:rsid w:val="00B267F2"/>
    <w:rsid w:val="00B268BB"/>
    <w:rsid w:val="00B268E7"/>
    <w:rsid w:val="00B26A15"/>
    <w:rsid w:val="00B26C8C"/>
    <w:rsid w:val="00B26E13"/>
    <w:rsid w:val="00B26EE1"/>
    <w:rsid w:val="00B27024"/>
    <w:rsid w:val="00B27064"/>
    <w:rsid w:val="00B2709D"/>
    <w:rsid w:val="00B270A1"/>
    <w:rsid w:val="00B2710A"/>
    <w:rsid w:val="00B2714D"/>
    <w:rsid w:val="00B271AC"/>
    <w:rsid w:val="00B271C1"/>
    <w:rsid w:val="00B27202"/>
    <w:rsid w:val="00B27320"/>
    <w:rsid w:val="00B273AA"/>
    <w:rsid w:val="00B27416"/>
    <w:rsid w:val="00B274E8"/>
    <w:rsid w:val="00B275CB"/>
    <w:rsid w:val="00B27612"/>
    <w:rsid w:val="00B276D0"/>
    <w:rsid w:val="00B27746"/>
    <w:rsid w:val="00B27920"/>
    <w:rsid w:val="00B27A89"/>
    <w:rsid w:val="00B27D0C"/>
    <w:rsid w:val="00B27D34"/>
    <w:rsid w:val="00B27DB6"/>
    <w:rsid w:val="00B27F75"/>
    <w:rsid w:val="00B300B7"/>
    <w:rsid w:val="00B30139"/>
    <w:rsid w:val="00B30192"/>
    <w:rsid w:val="00B30337"/>
    <w:rsid w:val="00B30388"/>
    <w:rsid w:val="00B3040D"/>
    <w:rsid w:val="00B30467"/>
    <w:rsid w:val="00B3046B"/>
    <w:rsid w:val="00B3052F"/>
    <w:rsid w:val="00B30538"/>
    <w:rsid w:val="00B3058D"/>
    <w:rsid w:val="00B305A2"/>
    <w:rsid w:val="00B3060A"/>
    <w:rsid w:val="00B306CF"/>
    <w:rsid w:val="00B307DB"/>
    <w:rsid w:val="00B30819"/>
    <w:rsid w:val="00B30820"/>
    <w:rsid w:val="00B30B99"/>
    <w:rsid w:val="00B30C8E"/>
    <w:rsid w:val="00B30CB3"/>
    <w:rsid w:val="00B30F46"/>
    <w:rsid w:val="00B30F7A"/>
    <w:rsid w:val="00B30FA4"/>
    <w:rsid w:val="00B310DB"/>
    <w:rsid w:val="00B310DF"/>
    <w:rsid w:val="00B311BA"/>
    <w:rsid w:val="00B31385"/>
    <w:rsid w:val="00B31413"/>
    <w:rsid w:val="00B3143C"/>
    <w:rsid w:val="00B3143E"/>
    <w:rsid w:val="00B31486"/>
    <w:rsid w:val="00B314B9"/>
    <w:rsid w:val="00B314C7"/>
    <w:rsid w:val="00B31558"/>
    <w:rsid w:val="00B31609"/>
    <w:rsid w:val="00B31680"/>
    <w:rsid w:val="00B316AC"/>
    <w:rsid w:val="00B31745"/>
    <w:rsid w:val="00B3180D"/>
    <w:rsid w:val="00B3198A"/>
    <w:rsid w:val="00B31AAA"/>
    <w:rsid w:val="00B31AD9"/>
    <w:rsid w:val="00B31BB3"/>
    <w:rsid w:val="00B31C98"/>
    <w:rsid w:val="00B31D6C"/>
    <w:rsid w:val="00B31DC1"/>
    <w:rsid w:val="00B31DCF"/>
    <w:rsid w:val="00B31F7F"/>
    <w:rsid w:val="00B31FFD"/>
    <w:rsid w:val="00B320AB"/>
    <w:rsid w:val="00B320AF"/>
    <w:rsid w:val="00B321C9"/>
    <w:rsid w:val="00B3220C"/>
    <w:rsid w:val="00B3225C"/>
    <w:rsid w:val="00B3226C"/>
    <w:rsid w:val="00B32297"/>
    <w:rsid w:val="00B32351"/>
    <w:rsid w:val="00B323FC"/>
    <w:rsid w:val="00B324E0"/>
    <w:rsid w:val="00B32624"/>
    <w:rsid w:val="00B326AE"/>
    <w:rsid w:val="00B328C3"/>
    <w:rsid w:val="00B32903"/>
    <w:rsid w:val="00B3298D"/>
    <w:rsid w:val="00B329D2"/>
    <w:rsid w:val="00B32A0F"/>
    <w:rsid w:val="00B32A5F"/>
    <w:rsid w:val="00B32B2F"/>
    <w:rsid w:val="00B32CFB"/>
    <w:rsid w:val="00B32D62"/>
    <w:rsid w:val="00B32F01"/>
    <w:rsid w:val="00B32F40"/>
    <w:rsid w:val="00B3301E"/>
    <w:rsid w:val="00B33084"/>
    <w:rsid w:val="00B3315D"/>
    <w:rsid w:val="00B332D1"/>
    <w:rsid w:val="00B33325"/>
    <w:rsid w:val="00B333B2"/>
    <w:rsid w:val="00B33473"/>
    <w:rsid w:val="00B334B2"/>
    <w:rsid w:val="00B334D8"/>
    <w:rsid w:val="00B33584"/>
    <w:rsid w:val="00B33659"/>
    <w:rsid w:val="00B33795"/>
    <w:rsid w:val="00B33836"/>
    <w:rsid w:val="00B33881"/>
    <w:rsid w:val="00B338AC"/>
    <w:rsid w:val="00B338B3"/>
    <w:rsid w:val="00B339C5"/>
    <w:rsid w:val="00B33AB2"/>
    <w:rsid w:val="00B33ACF"/>
    <w:rsid w:val="00B33B85"/>
    <w:rsid w:val="00B33C58"/>
    <w:rsid w:val="00B33C81"/>
    <w:rsid w:val="00B33CB1"/>
    <w:rsid w:val="00B33CD1"/>
    <w:rsid w:val="00B33D99"/>
    <w:rsid w:val="00B33DBB"/>
    <w:rsid w:val="00B33EAE"/>
    <w:rsid w:val="00B3405D"/>
    <w:rsid w:val="00B34063"/>
    <w:rsid w:val="00B341FA"/>
    <w:rsid w:val="00B3420D"/>
    <w:rsid w:val="00B3426E"/>
    <w:rsid w:val="00B34482"/>
    <w:rsid w:val="00B344A7"/>
    <w:rsid w:val="00B344CE"/>
    <w:rsid w:val="00B34626"/>
    <w:rsid w:val="00B34676"/>
    <w:rsid w:val="00B347EC"/>
    <w:rsid w:val="00B34846"/>
    <w:rsid w:val="00B348D5"/>
    <w:rsid w:val="00B348F9"/>
    <w:rsid w:val="00B349DA"/>
    <w:rsid w:val="00B34A9D"/>
    <w:rsid w:val="00B34ADD"/>
    <w:rsid w:val="00B34AF7"/>
    <w:rsid w:val="00B34AFE"/>
    <w:rsid w:val="00B34B42"/>
    <w:rsid w:val="00B34B89"/>
    <w:rsid w:val="00B34CF7"/>
    <w:rsid w:val="00B34E5A"/>
    <w:rsid w:val="00B34E64"/>
    <w:rsid w:val="00B350FC"/>
    <w:rsid w:val="00B35193"/>
    <w:rsid w:val="00B351CD"/>
    <w:rsid w:val="00B351EF"/>
    <w:rsid w:val="00B35281"/>
    <w:rsid w:val="00B352EA"/>
    <w:rsid w:val="00B3536A"/>
    <w:rsid w:val="00B353A0"/>
    <w:rsid w:val="00B35624"/>
    <w:rsid w:val="00B35A01"/>
    <w:rsid w:val="00B35A11"/>
    <w:rsid w:val="00B35C25"/>
    <w:rsid w:val="00B35C88"/>
    <w:rsid w:val="00B35CAF"/>
    <w:rsid w:val="00B35D4A"/>
    <w:rsid w:val="00B35EB3"/>
    <w:rsid w:val="00B35FE4"/>
    <w:rsid w:val="00B360A7"/>
    <w:rsid w:val="00B360B0"/>
    <w:rsid w:val="00B3613E"/>
    <w:rsid w:val="00B36521"/>
    <w:rsid w:val="00B36551"/>
    <w:rsid w:val="00B3667B"/>
    <w:rsid w:val="00B366A3"/>
    <w:rsid w:val="00B366DF"/>
    <w:rsid w:val="00B36767"/>
    <w:rsid w:val="00B36812"/>
    <w:rsid w:val="00B368AD"/>
    <w:rsid w:val="00B368D1"/>
    <w:rsid w:val="00B368DF"/>
    <w:rsid w:val="00B3696B"/>
    <w:rsid w:val="00B369BD"/>
    <w:rsid w:val="00B36A8D"/>
    <w:rsid w:val="00B36B0A"/>
    <w:rsid w:val="00B36B89"/>
    <w:rsid w:val="00B36BA6"/>
    <w:rsid w:val="00B36BB6"/>
    <w:rsid w:val="00B36C8B"/>
    <w:rsid w:val="00B36D14"/>
    <w:rsid w:val="00B36D6F"/>
    <w:rsid w:val="00B36DDB"/>
    <w:rsid w:val="00B36DF2"/>
    <w:rsid w:val="00B36E7A"/>
    <w:rsid w:val="00B36EB8"/>
    <w:rsid w:val="00B36F67"/>
    <w:rsid w:val="00B37093"/>
    <w:rsid w:val="00B37136"/>
    <w:rsid w:val="00B37177"/>
    <w:rsid w:val="00B3765D"/>
    <w:rsid w:val="00B379EF"/>
    <w:rsid w:val="00B37ACB"/>
    <w:rsid w:val="00B37B1A"/>
    <w:rsid w:val="00B37B8B"/>
    <w:rsid w:val="00B37BF1"/>
    <w:rsid w:val="00B37CBC"/>
    <w:rsid w:val="00B37CEC"/>
    <w:rsid w:val="00B37D6A"/>
    <w:rsid w:val="00B37E61"/>
    <w:rsid w:val="00B37FF6"/>
    <w:rsid w:val="00B37FF8"/>
    <w:rsid w:val="00B40004"/>
    <w:rsid w:val="00B40161"/>
    <w:rsid w:val="00B40190"/>
    <w:rsid w:val="00B401FD"/>
    <w:rsid w:val="00B4034E"/>
    <w:rsid w:val="00B40378"/>
    <w:rsid w:val="00B404C8"/>
    <w:rsid w:val="00B40500"/>
    <w:rsid w:val="00B4051C"/>
    <w:rsid w:val="00B40570"/>
    <w:rsid w:val="00B40595"/>
    <w:rsid w:val="00B405AA"/>
    <w:rsid w:val="00B4060C"/>
    <w:rsid w:val="00B40634"/>
    <w:rsid w:val="00B40733"/>
    <w:rsid w:val="00B4086B"/>
    <w:rsid w:val="00B40942"/>
    <w:rsid w:val="00B409DB"/>
    <w:rsid w:val="00B40A53"/>
    <w:rsid w:val="00B40B9C"/>
    <w:rsid w:val="00B40F41"/>
    <w:rsid w:val="00B40F77"/>
    <w:rsid w:val="00B410B5"/>
    <w:rsid w:val="00B413F4"/>
    <w:rsid w:val="00B414BE"/>
    <w:rsid w:val="00B414CE"/>
    <w:rsid w:val="00B41539"/>
    <w:rsid w:val="00B4153A"/>
    <w:rsid w:val="00B4155C"/>
    <w:rsid w:val="00B41588"/>
    <w:rsid w:val="00B4159B"/>
    <w:rsid w:val="00B415B0"/>
    <w:rsid w:val="00B415BB"/>
    <w:rsid w:val="00B415F4"/>
    <w:rsid w:val="00B41622"/>
    <w:rsid w:val="00B416CF"/>
    <w:rsid w:val="00B4190E"/>
    <w:rsid w:val="00B41911"/>
    <w:rsid w:val="00B419C5"/>
    <w:rsid w:val="00B41A57"/>
    <w:rsid w:val="00B41A65"/>
    <w:rsid w:val="00B41AEB"/>
    <w:rsid w:val="00B41B3C"/>
    <w:rsid w:val="00B41C02"/>
    <w:rsid w:val="00B41CDE"/>
    <w:rsid w:val="00B41CEC"/>
    <w:rsid w:val="00B41DC8"/>
    <w:rsid w:val="00B41F22"/>
    <w:rsid w:val="00B41FB3"/>
    <w:rsid w:val="00B41FF5"/>
    <w:rsid w:val="00B420D4"/>
    <w:rsid w:val="00B42155"/>
    <w:rsid w:val="00B421C8"/>
    <w:rsid w:val="00B4222A"/>
    <w:rsid w:val="00B42358"/>
    <w:rsid w:val="00B42431"/>
    <w:rsid w:val="00B42579"/>
    <w:rsid w:val="00B425A5"/>
    <w:rsid w:val="00B4280D"/>
    <w:rsid w:val="00B4285C"/>
    <w:rsid w:val="00B4298C"/>
    <w:rsid w:val="00B429B9"/>
    <w:rsid w:val="00B42A86"/>
    <w:rsid w:val="00B42AB2"/>
    <w:rsid w:val="00B42AFD"/>
    <w:rsid w:val="00B42B1E"/>
    <w:rsid w:val="00B42B3D"/>
    <w:rsid w:val="00B42B58"/>
    <w:rsid w:val="00B42C11"/>
    <w:rsid w:val="00B42C6C"/>
    <w:rsid w:val="00B42C84"/>
    <w:rsid w:val="00B42D17"/>
    <w:rsid w:val="00B42D2B"/>
    <w:rsid w:val="00B42D3B"/>
    <w:rsid w:val="00B42DC3"/>
    <w:rsid w:val="00B42E50"/>
    <w:rsid w:val="00B42E5C"/>
    <w:rsid w:val="00B42ECA"/>
    <w:rsid w:val="00B43085"/>
    <w:rsid w:val="00B430A9"/>
    <w:rsid w:val="00B430F4"/>
    <w:rsid w:val="00B4312D"/>
    <w:rsid w:val="00B43162"/>
    <w:rsid w:val="00B43168"/>
    <w:rsid w:val="00B431A6"/>
    <w:rsid w:val="00B432FC"/>
    <w:rsid w:val="00B4333C"/>
    <w:rsid w:val="00B433D3"/>
    <w:rsid w:val="00B435CE"/>
    <w:rsid w:val="00B435F0"/>
    <w:rsid w:val="00B43650"/>
    <w:rsid w:val="00B43695"/>
    <w:rsid w:val="00B4375A"/>
    <w:rsid w:val="00B43781"/>
    <w:rsid w:val="00B439EE"/>
    <w:rsid w:val="00B43ADD"/>
    <w:rsid w:val="00B43B90"/>
    <w:rsid w:val="00B43B99"/>
    <w:rsid w:val="00B43BBA"/>
    <w:rsid w:val="00B43BEB"/>
    <w:rsid w:val="00B43C96"/>
    <w:rsid w:val="00B43C9D"/>
    <w:rsid w:val="00B43D57"/>
    <w:rsid w:val="00B43E6F"/>
    <w:rsid w:val="00B43F66"/>
    <w:rsid w:val="00B43FFF"/>
    <w:rsid w:val="00B440EB"/>
    <w:rsid w:val="00B4413B"/>
    <w:rsid w:val="00B441BC"/>
    <w:rsid w:val="00B441F6"/>
    <w:rsid w:val="00B44282"/>
    <w:rsid w:val="00B44376"/>
    <w:rsid w:val="00B4440F"/>
    <w:rsid w:val="00B444F0"/>
    <w:rsid w:val="00B44715"/>
    <w:rsid w:val="00B447A5"/>
    <w:rsid w:val="00B44839"/>
    <w:rsid w:val="00B44945"/>
    <w:rsid w:val="00B44A72"/>
    <w:rsid w:val="00B44AA6"/>
    <w:rsid w:val="00B44B1A"/>
    <w:rsid w:val="00B44B64"/>
    <w:rsid w:val="00B44CAF"/>
    <w:rsid w:val="00B44D7C"/>
    <w:rsid w:val="00B44D8F"/>
    <w:rsid w:val="00B44EC2"/>
    <w:rsid w:val="00B44F3B"/>
    <w:rsid w:val="00B45013"/>
    <w:rsid w:val="00B450B5"/>
    <w:rsid w:val="00B45104"/>
    <w:rsid w:val="00B4523D"/>
    <w:rsid w:val="00B4524F"/>
    <w:rsid w:val="00B45369"/>
    <w:rsid w:val="00B4539E"/>
    <w:rsid w:val="00B45420"/>
    <w:rsid w:val="00B454F5"/>
    <w:rsid w:val="00B45500"/>
    <w:rsid w:val="00B455DB"/>
    <w:rsid w:val="00B455F7"/>
    <w:rsid w:val="00B45607"/>
    <w:rsid w:val="00B4576B"/>
    <w:rsid w:val="00B458BF"/>
    <w:rsid w:val="00B45A98"/>
    <w:rsid w:val="00B45B29"/>
    <w:rsid w:val="00B45B6A"/>
    <w:rsid w:val="00B45BA7"/>
    <w:rsid w:val="00B45BF3"/>
    <w:rsid w:val="00B45CFB"/>
    <w:rsid w:val="00B45D19"/>
    <w:rsid w:val="00B460BE"/>
    <w:rsid w:val="00B461A0"/>
    <w:rsid w:val="00B461CE"/>
    <w:rsid w:val="00B46371"/>
    <w:rsid w:val="00B46484"/>
    <w:rsid w:val="00B464EE"/>
    <w:rsid w:val="00B46509"/>
    <w:rsid w:val="00B46510"/>
    <w:rsid w:val="00B46550"/>
    <w:rsid w:val="00B46577"/>
    <w:rsid w:val="00B465A7"/>
    <w:rsid w:val="00B46600"/>
    <w:rsid w:val="00B467A8"/>
    <w:rsid w:val="00B46877"/>
    <w:rsid w:val="00B46942"/>
    <w:rsid w:val="00B469ED"/>
    <w:rsid w:val="00B46A30"/>
    <w:rsid w:val="00B46AEF"/>
    <w:rsid w:val="00B46C78"/>
    <w:rsid w:val="00B46C8E"/>
    <w:rsid w:val="00B46CE2"/>
    <w:rsid w:val="00B46D6A"/>
    <w:rsid w:val="00B46DA5"/>
    <w:rsid w:val="00B46DF0"/>
    <w:rsid w:val="00B470B2"/>
    <w:rsid w:val="00B472D9"/>
    <w:rsid w:val="00B473C0"/>
    <w:rsid w:val="00B474A0"/>
    <w:rsid w:val="00B474F2"/>
    <w:rsid w:val="00B4754D"/>
    <w:rsid w:val="00B47574"/>
    <w:rsid w:val="00B4769D"/>
    <w:rsid w:val="00B47768"/>
    <w:rsid w:val="00B47813"/>
    <w:rsid w:val="00B4788C"/>
    <w:rsid w:val="00B47A15"/>
    <w:rsid w:val="00B47A5D"/>
    <w:rsid w:val="00B47D26"/>
    <w:rsid w:val="00B47E1E"/>
    <w:rsid w:val="00B47E23"/>
    <w:rsid w:val="00B47FA2"/>
    <w:rsid w:val="00B47FAE"/>
    <w:rsid w:val="00B50044"/>
    <w:rsid w:val="00B500D2"/>
    <w:rsid w:val="00B5010D"/>
    <w:rsid w:val="00B5015C"/>
    <w:rsid w:val="00B50194"/>
    <w:rsid w:val="00B5024E"/>
    <w:rsid w:val="00B502C6"/>
    <w:rsid w:val="00B50412"/>
    <w:rsid w:val="00B5065C"/>
    <w:rsid w:val="00B5069A"/>
    <w:rsid w:val="00B506A4"/>
    <w:rsid w:val="00B506E9"/>
    <w:rsid w:val="00B507EC"/>
    <w:rsid w:val="00B50871"/>
    <w:rsid w:val="00B508A3"/>
    <w:rsid w:val="00B50A52"/>
    <w:rsid w:val="00B50B86"/>
    <w:rsid w:val="00B50C33"/>
    <w:rsid w:val="00B50C4C"/>
    <w:rsid w:val="00B50C5E"/>
    <w:rsid w:val="00B50C74"/>
    <w:rsid w:val="00B50D7C"/>
    <w:rsid w:val="00B50E36"/>
    <w:rsid w:val="00B50E9B"/>
    <w:rsid w:val="00B50EAF"/>
    <w:rsid w:val="00B50F81"/>
    <w:rsid w:val="00B50FA8"/>
    <w:rsid w:val="00B50FF9"/>
    <w:rsid w:val="00B510B7"/>
    <w:rsid w:val="00B511C8"/>
    <w:rsid w:val="00B511E9"/>
    <w:rsid w:val="00B51212"/>
    <w:rsid w:val="00B51328"/>
    <w:rsid w:val="00B513E1"/>
    <w:rsid w:val="00B51429"/>
    <w:rsid w:val="00B514D0"/>
    <w:rsid w:val="00B5152E"/>
    <w:rsid w:val="00B515C7"/>
    <w:rsid w:val="00B515ED"/>
    <w:rsid w:val="00B515FB"/>
    <w:rsid w:val="00B51668"/>
    <w:rsid w:val="00B516BE"/>
    <w:rsid w:val="00B516F7"/>
    <w:rsid w:val="00B5180C"/>
    <w:rsid w:val="00B51872"/>
    <w:rsid w:val="00B51928"/>
    <w:rsid w:val="00B51A43"/>
    <w:rsid w:val="00B51B38"/>
    <w:rsid w:val="00B51E1E"/>
    <w:rsid w:val="00B51E5D"/>
    <w:rsid w:val="00B51EFF"/>
    <w:rsid w:val="00B52015"/>
    <w:rsid w:val="00B52057"/>
    <w:rsid w:val="00B52145"/>
    <w:rsid w:val="00B52160"/>
    <w:rsid w:val="00B522B3"/>
    <w:rsid w:val="00B5243F"/>
    <w:rsid w:val="00B524BD"/>
    <w:rsid w:val="00B52517"/>
    <w:rsid w:val="00B52533"/>
    <w:rsid w:val="00B5254E"/>
    <w:rsid w:val="00B5256A"/>
    <w:rsid w:val="00B525B8"/>
    <w:rsid w:val="00B5266D"/>
    <w:rsid w:val="00B527A8"/>
    <w:rsid w:val="00B528A5"/>
    <w:rsid w:val="00B52903"/>
    <w:rsid w:val="00B52918"/>
    <w:rsid w:val="00B52957"/>
    <w:rsid w:val="00B529ED"/>
    <w:rsid w:val="00B52B8A"/>
    <w:rsid w:val="00B52BD2"/>
    <w:rsid w:val="00B52BFB"/>
    <w:rsid w:val="00B52D6B"/>
    <w:rsid w:val="00B52D7B"/>
    <w:rsid w:val="00B52E2A"/>
    <w:rsid w:val="00B52FD4"/>
    <w:rsid w:val="00B52FF9"/>
    <w:rsid w:val="00B53032"/>
    <w:rsid w:val="00B530B4"/>
    <w:rsid w:val="00B531D9"/>
    <w:rsid w:val="00B532C4"/>
    <w:rsid w:val="00B53305"/>
    <w:rsid w:val="00B5330F"/>
    <w:rsid w:val="00B53401"/>
    <w:rsid w:val="00B53465"/>
    <w:rsid w:val="00B53549"/>
    <w:rsid w:val="00B536ED"/>
    <w:rsid w:val="00B537C2"/>
    <w:rsid w:val="00B53831"/>
    <w:rsid w:val="00B53892"/>
    <w:rsid w:val="00B538C5"/>
    <w:rsid w:val="00B53914"/>
    <w:rsid w:val="00B53C35"/>
    <w:rsid w:val="00B53C38"/>
    <w:rsid w:val="00B53C66"/>
    <w:rsid w:val="00B53CCF"/>
    <w:rsid w:val="00B53DA2"/>
    <w:rsid w:val="00B53EBE"/>
    <w:rsid w:val="00B5409F"/>
    <w:rsid w:val="00B5411C"/>
    <w:rsid w:val="00B5419B"/>
    <w:rsid w:val="00B5420F"/>
    <w:rsid w:val="00B542E9"/>
    <w:rsid w:val="00B542F7"/>
    <w:rsid w:val="00B54328"/>
    <w:rsid w:val="00B54342"/>
    <w:rsid w:val="00B543CF"/>
    <w:rsid w:val="00B5455C"/>
    <w:rsid w:val="00B546C1"/>
    <w:rsid w:val="00B54762"/>
    <w:rsid w:val="00B54817"/>
    <w:rsid w:val="00B548AD"/>
    <w:rsid w:val="00B548B1"/>
    <w:rsid w:val="00B5493E"/>
    <w:rsid w:val="00B549E0"/>
    <w:rsid w:val="00B54AFA"/>
    <w:rsid w:val="00B54B2C"/>
    <w:rsid w:val="00B54EE2"/>
    <w:rsid w:val="00B54F22"/>
    <w:rsid w:val="00B5508D"/>
    <w:rsid w:val="00B550AF"/>
    <w:rsid w:val="00B55169"/>
    <w:rsid w:val="00B551E5"/>
    <w:rsid w:val="00B55276"/>
    <w:rsid w:val="00B552D0"/>
    <w:rsid w:val="00B553A4"/>
    <w:rsid w:val="00B553C0"/>
    <w:rsid w:val="00B55431"/>
    <w:rsid w:val="00B5547A"/>
    <w:rsid w:val="00B554C3"/>
    <w:rsid w:val="00B555BF"/>
    <w:rsid w:val="00B55853"/>
    <w:rsid w:val="00B5585B"/>
    <w:rsid w:val="00B55A21"/>
    <w:rsid w:val="00B55A66"/>
    <w:rsid w:val="00B55C27"/>
    <w:rsid w:val="00B55C2E"/>
    <w:rsid w:val="00B55CF2"/>
    <w:rsid w:val="00B55DB3"/>
    <w:rsid w:val="00B55E1C"/>
    <w:rsid w:val="00B55F89"/>
    <w:rsid w:val="00B56067"/>
    <w:rsid w:val="00B560AC"/>
    <w:rsid w:val="00B5613B"/>
    <w:rsid w:val="00B5618D"/>
    <w:rsid w:val="00B561C4"/>
    <w:rsid w:val="00B5622C"/>
    <w:rsid w:val="00B56367"/>
    <w:rsid w:val="00B563FB"/>
    <w:rsid w:val="00B5645C"/>
    <w:rsid w:val="00B56544"/>
    <w:rsid w:val="00B56616"/>
    <w:rsid w:val="00B56633"/>
    <w:rsid w:val="00B56680"/>
    <w:rsid w:val="00B566B1"/>
    <w:rsid w:val="00B566BE"/>
    <w:rsid w:val="00B56776"/>
    <w:rsid w:val="00B5682F"/>
    <w:rsid w:val="00B5691A"/>
    <w:rsid w:val="00B5692F"/>
    <w:rsid w:val="00B56A11"/>
    <w:rsid w:val="00B56A21"/>
    <w:rsid w:val="00B56A7F"/>
    <w:rsid w:val="00B56AAC"/>
    <w:rsid w:val="00B56B88"/>
    <w:rsid w:val="00B56C1F"/>
    <w:rsid w:val="00B56D3B"/>
    <w:rsid w:val="00B56E81"/>
    <w:rsid w:val="00B56ED1"/>
    <w:rsid w:val="00B5702C"/>
    <w:rsid w:val="00B571AD"/>
    <w:rsid w:val="00B571E8"/>
    <w:rsid w:val="00B5722B"/>
    <w:rsid w:val="00B5727B"/>
    <w:rsid w:val="00B57364"/>
    <w:rsid w:val="00B5744E"/>
    <w:rsid w:val="00B574C5"/>
    <w:rsid w:val="00B574CA"/>
    <w:rsid w:val="00B57511"/>
    <w:rsid w:val="00B575C2"/>
    <w:rsid w:val="00B575CF"/>
    <w:rsid w:val="00B57756"/>
    <w:rsid w:val="00B57831"/>
    <w:rsid w:val="00B57A75"/>
    <w:rsid w:val="00B57AA4"/>
    <w:rsid w:val="00B57AD2"/>
    <w:rsid w:val="00B57C36"/>
    <w:rsid w:val="00B57D9A"/>
    <w:rsid w:val="00B57EB6"/>
    <w:rsid w:val="00B57ED7"/>
    <w:rsid w:val="00B57F90"/>
    <w:rsid w:val="00B57FAF"/>
    <w:rsid w:val="00B60154"/>
    <w:rsid w:val="00B6020C"/>
    <w:rsid w:val="00B6029C"/>
    <w:rsid w:val="00B60321"/>
    <w:rsid w:val="00B60392"/>
    <w:rsid w:val="00B60451"/>
    <w:rsid w:val="00B604C7"/>
    <w:rsid w:val="00B606CD"/>
    <w:rsid w:val="00B607AA"/>
    <w:rsid w:val="00B60822"/>
    <w:rsid w:val="00B6086D"/>
    <w:rsid w:val="00B60874"/>
    <w:rsid w:val="00B608E5"/>
    <w:rsid w:val="00B60A07"/>
    <w:rsid w:val="00B60A22"/>
    <w:rsid w:val="00B60A6C"/>
    <w:rsid w:val="00B60C11"/>
    <w:rsid w:val="00B60CEC"/>
    <w:rsid w:val="00B61016"/>
    <w:rsid w:val="00B6109A"/>
    <w:rsid w:val="00B61116"/>
    <w:rsid w:val="00B61236"/>
    <w:rsid w:val="00B6125B"/>
    <w:rsid w:val="00B61278"/>
    <w:rsid w:val="00B6133A"/>
    <w:rsid w:val="00B613BE"/>
    <w:rsid w:val="00B61465"/>
    <w:rsid w:val="00B61489"/>
    <w:rsid w:val="00B614CA"/>
    <w:rsid w:val="00B61623"/>
    <w:rsid w:val="00B617C2"/>
    <w:rsid w:val="00B617C6"/>
    <w:rsid w:val="00B618B8"/>
    <w:rsid w:val="00B619C4"/>
    <w:rsid w:val="00B61A67"/>
    <w:rsid w:val="00B61B20"/>
    <w:rsid w:val="00B61B35"/>
    <w:rsid w:val="00B61B85"/>
    <w:rsid w:val="00B61D08"/>
    <w:rsid w:val="00B61F42"/>
    <w:rsid w:val="00B62042"/>
    <w:rsid w:val="00B62096"/>
    <w:rsid w:val="00B620C8"/>
    <w:rsid w:val="00B62185"/>
    <w:rsid w:val="00B62206"/>
    <w:rsid w:val="00B62219"/>
    <w:rsid w:val="00B62338"/>
    <w:rsid w:val="00B623A9"/>
    <w:rsid w:val="00B624EC"/>
    <w:rsid w:val="00B62561"/>
    <w:rsid w:val="00B6262C"/>
    <w:rsid w:val="00B62632"/>
    <w:rsid w:val="00B6265F"/>
    <w:rsid w:val="00B626BD"/>
    <w:rsid w:val="00B62796"/>
    <w:rsid w:val="00B627B0"/>
    <w:rsid w:val="00B627E9"/>
    <w:rsid w:val="00B6280F"/>
    <w:rsid w:val="00B62823"/>
    <w:rsid w:val="00B6287C"/>
    <w:rsid w:val="00B6288C"/>
    <w:rsid w:val="00B62CC8"/>
    <w:rsid w:val="00B62D1C"/>
    <w:rsid w:val="00B62DA3"/>
    <w:rsid w:val="00B62EF1"/>
    <w:rsid w:val="00B62FA6"/>
    <w:rsid w:val="00B62FCD"/>
    <w:rsid w:val="00B63024"/>
    <w:rsid w:val="00B630A1"/>
    <w:rsid w:val="00B6310B"/>
    <w:rsid w:val="00B6314D"/>
    <w:rsid w:val="00B632BA"/>
    <w:rsid w:val="00B633B6"/>
    <w:rsid w:val="00B6340E"/>
    <w:rsid w:val="00B63416"/>
    <w:rsid w:val="00B63428"/>
    <w:rsid w:val="00B634E2"/>
    <w:rsid w:val="00B63513"/>
    <w:rsid w:val="00B6351D"/>
    <w:rsid w:val="00B6366E"/>
    <w:rsid w:val="00B63732"/>
    <w:rsid w:val="00B63804"/>
    <w:rsid w:val="00B638DD"/>
    <w:rsid w:val="00B63944"/>
    <w:rsid w:val="00B63958"/>
    <w:rsid w:val="00B639AB"/>
    <w:rsid w:val="00B63BEA"/>
    <w:rsid w:val="00B63C14"/>
    <w:rsid w:val="00B63C16"/>
    <w:rsid w:val="00B63CB2"/>
    <w:rsid w:val="00B63DD7"/>
    <w:rsid w:val="00B63DDA"/>
    <w:rsid w:val="00B63E15"/>
    <w:rsid w:val="00B63E58"/>
    <w:rsid w:val="00B63E62"/>
    <w:rsid w:val="00B63E8F"/>
    <w:rsid w:val="00B63EC7"/>
    <w:rsid w:val="00B63ECB"/>
    <w:rsid w:val="00B63EF5"/>
    <w:rsid w:val="00B63F1A"/>
    <w:rsid w:val="00B63F7A"/>
    <w:rsid w:val="00B63FDD"/>
    <w:rsid w:val="00B640E6"/>
    <w:rsid w:val="00B64145"/>
    <w:rsid w:val="00B64165"/>
    <w:rsid w:val="00B643A3"/>
    <w:rsid w:val="00B643FF"/>
    <w:rsid w:val="00B64494"/>
    <w:rsid w:val="00B64566"/>
    <w:rsid w:val="00B645B4"/>
    <w:rsid w:val="00B64601"/>
    <w:rsid w:val="00B64630"/>
    <w:rsid w:val="00B64815"/>
    <w:rsid w:val="00B64865"/>
    <w:rsid w:val="00B6493C"/>
    <w:rsid w:val="00B64977"/>
    <w:rsid w:val="00B64D8F"/>
    <w:rsid w:val="00B64F01"/>
    <w:rsid w:val="00B64F24"/>
    <w:rsid w:val="00B64F6C"/>
    <w:rsid w:val="00B650D2"/>
    <w:rsid w:val="00B650D3"/>
    <w:rsid w:val="00B65121"/>
    <w:rsid w:val="00B651C6"/>
    <w:rsid w:val="00B6528D"/>
    <w:rsid w:val="00B652E9"/>
    <w:rsid w:val="00B65335"/>
    <w:rsid w:val="00B653EC"/>
    <w:rsid w:val="00B6540F"/>
    <w:rsid w:val="00B65429"/>
    <w:rsid w:val="00B6550D"/>
    <w:rsid w:val="00B6554F"/>
    <w:rsid w:val="00B656AF"/>
    <w:rsid w:val="00B6599F"/>
    <w:rsid w:val="00B659D6"/>
    <w:rsid w:val="00B65A2A"/>
    <w:rsid w:val="00B65A4C"/>
    <w:rsid w:val="00B65B12"/>
    <w:rsid w:val="00B65B29"/>
    <w:rsid w:val="00B65C36"/>
    <w:rsid w:val="00B65D06"/>
    <w:rsid w:val="00B65D7A"/>
    <w:rsid w:val="00B65DD0"/>
    <w:rsid w:val="00B65E1E"/>
    <w:rsid w:val="00B65E30"/>
    <w:rsid w:val="00B65E3D"/>
    <w:rsid w:val="00B65F02"/>
    <w:rsid w:val="00B65FC6"/>
    <w:rsid w:val="00B660F8"/>
    <w:rsid w:val="00B66173"/>
    <w:rsid w:val="00B661E9"/>
    <w:rsid w:val="00B6625C"/>
    <w:rsid w:val="00B662FC"/>
    <w:rsid w:val="00B6643F"/>
    <w:rsid w:val="00B664A4"/>
    <w:rsid w:val="00B66529"/>
    <w:rsid w:val="00B665AD"/>
    <w:rsid w:val="00B66658"/>
    <w:rsid w:val="00B666C3"/>
    <w:rsid w:val="00B668C8"/>
    <w:rsid w:val="00B66A3A"/>
    <w:rsid w:val="00B66B28"/>
    <w:rsid w:val="00B66C11"/>
    <w:rsid w:val="00B66D3F"/>
    <w:rsid w:val="00B66DC9"/>
    <w:rsid w:val="00B66EFE"/>
    <w:rsid w:val="00B66F00"/>
    <w:rsid w:val="00B6701E"/>
    <w:rsid w:val="00B6702B"/>
    <w:rsid w:val="00B6705A"/>
    <w:rsid w:val="00B6709E"/>
    <w:rsid w:val="00B670B2"/>
    <w:rsid w:val="00B670BA"/>
    <w:rsid w:val="00B670EA"/>
    <w:rsid w:val="00B6719D"/>
    <w:rsid w:val="00B671CB"/>
    <w:rsid w:val="00B671D9"/>
    <w:rsid w:val="00B67322"/>
    <w:rsid w:val="00B67325"/>
    <w:rsid w:val="00B67368"/>
    <w:rsid w:val="00B674E8"/>
    <w:rsid w:val="00B67591"/>
    <w:rsid w:val="00B676ED"/>
    <w:rsid w:val="00B6775E"/>
    <w:rsid w:val="00B67781"/>
    <w:rsid w:val="00B67789"/>
    <w:rsid w:val="00B6782A"/>
    <w:rsid w:val="00B678EF"/>
    <w:rsid w:val="00B67966"/>
    <w:rsid w:val="00B67977"/>
    <w:rsid w:val="00B679D8"/>
    <w:rsid w:val="00B679FE"/>
    <w:rsid w:val="00B67AE8"/>
    <w:rsid w:val="00B67BC2"/>
    <w:rsid w:val="00B67C29"/>
    <w:rsid w:val="00B67D99"/>
    <w:rsid w:val="00B67ECE"/>
    <w:rsid w:val="00B67F49"/>
    <w:rsid w:val="00B7003E"/>
    <w:rsid w:val="00B70068"/>
    <w:rsid w:val="00B7009B"/>
    <w:rsid w:val="00B703F4"/>
    <w:rsid w:val="00B703FD"/>
    <w:rsid w:val="00B70468"/>
    <w:rsid w:val="00B704CD"/>
    <w:rsid w:val="00B704E2"/>
    <w:rsid w:val="00B705D7"/>
    <w:rsid w:val="00B7075D"/>
    <w:rsid w:val="00B70796"/>
    <w:rsid w:val="00B707B9"/>
    <w:rsid w:val="00B707D4"/>
    <w:rsid w:val="00B709B1"/>
    <w:rsid w:val="00B70B8A"/>
    <w:rsid w:val="00B70BAC"/>
    <w:rsid w:val="00B70C11"/>
    <w:rsid w:val="00B70CFE"/>
    <w:rsid w:val="00B70D5D"/>
    <w:rsid w:val="00B70DCA"/>
    <w:rsid w:val="00B70E35"/>
    <w:rsid w:val="00B70E67"/>
    <w:rsid w:val="00B70E80"/>
    <w:rsid w:val="00B70F36"/>
    <w:rsid w:val="00B70F7F"/>
    <w:rsid w:val="00B70F8D"/>
    <w:rsid w:val="00B70FF0"/>
    <w:rsid w:val="00B70FF2"/>
    <w:rsid w:val="00B71035"/>
    <w:rsid w:val="00B7106B"/>
    <w:rsid w:val="00B7120A"/>
    <w:rsid w:val="00B712CC"/>
    <w:rsid w:val="00B7133D"/>
    <w:rsid w:val="00B713C5"/>
    <w:rsid w:val="00B713F0"/>
    <w:rsid w:val="00B71471"/>
    <w:rsid w:val="00B7171C"/>
    <w:rsid w:val="00B718CF"/>
    <w:rsid w:val="00B719D4"/>
    <w:rsid w:val="00B71AA3"/>
    <w:rsid w:val="00B71B00"/>
    <w:rsid w:val="00B71BAE"/>
    <w:rsid w:val="00B71BDF"/>
    <w:rsid w:val="00B71BE9"/>
    <w:rsid w:val="00B71C3C"/>
    <w:rsid w:val="00B71C44"/>
    <w:rsid w:val="00B71CC8"/>
    <w:rsid w:val="00B71E45"/>
    <w:rsid w:val="00B71E6F"/>
    <w:rsid w:val="00B71EA1"/>
    <w:rsid w:val="00B71EEA"/>
    <w:rsid w:val="00B71FC4"/>
    <w:rsid w:val="00B723EE"/>
    <w:rsid w:val="00B72574"/>
    <w:rsid w:val="00B72589"/>
    <w:rsid w:val="00B725CC"/>
    <w:rsid w:val="00B7284A"/>
    <w:rsid w:val="00B7286A"/>
    <w:rsid w:val="00B728BF"/>
    <w:rsid w:val="00B7298A"/>
    <w:rsid w:val="00B729E8"/>
    <w:rsid w:val="00B72A12"/>
    <w:rsid w:val="00B72CEE"/>
    <w:rsid w:val="00B72D59"/>
    <w:rsid w:val="00B72DC1"/>
    <w:rsid w:val="00B72E5C"/>
    <w:rsid w:val="00B7309E"/>
    <w:rsid w:val="00B7320D"/>
    <w:rsid w:val="00B73268"/>
    <w:rsid w:val="00B73514"/>
    <w:rsid w:val="00B7352F"/>
    <w:rsid w:val="00B7355D"/>
    <w:rsid w:val="00B736DE"/>
    <w:rsid w:val="00B73772"/>
    <w:rsid w:val="00B73894"/>
    <w:rsid w:val="00B738AC"/>
    <w:rsid w:val="00B73901"/>
    <w:rsid w:val="00B73903"/>
    <w:rsid w:val="00B73BF2"/>
    <w:rsid w:val="00B73EE7"/>
    <w:rsid w:val="00B74022"/>
    <w:rsid w:val="00B7404C"/>
    <w:rsid w:val="00B7416E"/>
    <w:rsid w:val="00B74198"/>
    <w:rsid w:val="00B741E1"/>
    <w:rsid w:val="00B74265"/>
    <w:rsid w:val="00B742C9"/>
    <w:rsid w:val="00B74359"/>
    <w:rsid w:val="00B743CC"/>
    <w:rsid w:val="00B744C0"/>
    <w:rsid w:val="00B744E0"/>
    <w:rsid w:val="00B7456C"/>
    <w:rsid w:val="00B7470D"/>
    <w:rsid w:val="00B747C2"/>
    <w:rsid w:val="00B74867"/>
    <w:rsid w:val="00B74957"/>
    <w:rsid w:val="00B749BB"/>
    <w:rsid w:val="00B749FB"/>
    <w:rsid w:val="00B74A4B"/>
    <w:rsid w:val="00B74A57"/>
    <w:rsid w:val="00B74AB0"/>
    <w:rsid w:val="00B74AC3"/>
    <w:rsid w:val="00B74BBB"/>
    <w:rsid w:val="00B74BCF"/>
    <w:rsid w:val="00B74BF3"/>
    <w:rsid w:val="00B74C47"/>
    <w:rsid w:val="00B74CA5"/>
    <w:rsid w:val="00B74EB0"/>
    <w:rsid w:val="00B74EC5"/>
    <w:rsid w:val="00B74F03"/>
    <w:rsid w:val="00B74FC2"/>
    <w:rsid w:val="00B75103"/>
    <w:rsid w:val="00B75125"/>
    <w:rsid w:val="00B75148"/>
    <w:rsid w:val="00B751EF"/>
    <w:rsid w:val="00B7521E"/>
    <w:rsid w:val="00B7544E"/>
    <w:rsid w:val="00B755E1"/>
    <w:rsid w:val="00B7579A"/>
    <w:rsid w:val="00B7589B"/>
    <w:rsid w:val="00B758D2"/>
    <w:rsid w:val="00B75B0B"/>
    <w:rsid w:val="00B75B8A"/>
    <w:rsid w:val="00B75BDD"/>
    <w:rsid w:val="00B75C8A"/>
    <w:rsid w:val="00B75D0C"/>
    <w:rsid w:val="00B75D83"/>
    <w:rsid w:val="00B75F07"/>
    <w:rsid w:val="00B760E0"/>
    <w:rsid w:val="00B76138"/>
    <w:rsid w:val="00B76144"/>
    <w:rsid w:val="00B76178"/>
    <w:rsid w:val="00B7621A"/>
    <w:rsid w:val="00B7621D"/>
    <w:rsid w:val="00B76276"/>
    <w:rsid w:val="00B762A2"/>
    <w:rsid w:val="00B763CA"/>
    <w:rsid w:val="00B76411"/>
    <w:rsid w:val="00B76498"/>
    <w:rsid w:val="00B76516"/>
    <w:rsid w:val="00B76548"/>
    <w:rsid w:val="00B765FE"/>
    <w:rsid w:val="00B76657"/>
    <w:rsid w:val="00B76670"/>
    <w:rsid w:val="00B76691"/>
    <w:rsid w:val="00B76809"/>
    <w:rsid w:val="00B7681E"/>
    <w:rsid w:val="00B768A8"/>
    <w:rsid w:val="00B76964"/>
    <w:rsid w:val="00B769FC"/>
    <w:rsid w:val="00B76BBA"/>
    <w:rsid w:val="00B76C1F"/>
    <w:rsid w:val="00B76D08"/>
    <w:rsid w:val="00B76D72"/>
    <w:rsid w:val="00B76E81"/>
    <w:rsid w:val="00B76E9D"/>
    <w:rsid w:val="00B76FAE"/>
    <w:rsid w:val="00B76FFC"/>
    <w:rsid w:val="00B77056"/>
    <w:rsid w:val="00B77094"/>
    <w:rsid w:val="00B7712A"/>
    <w:rsid w:val="00B77229"/>
    <w:rsid w:val="00B7729A"/>
    <w:rsid w:val="00B77352"/>
    <w:rsid w:val="00B773EF"/>
    <w:rsid w:val="00B7740A"/>
    <w:rsid w:val="00B7744E"/>
    <w:rsid w:val="00B77476"/>
    <w:rsid w:val="00B7756F"/>
    <w:rsid w:val="00B775A2"/>
    <w:rsid w:val="00B775BD"/>
    <w:rsid w:val="00B7764D"/>
    <w:rsid w:val="00B77771"/>
    <w:rsid w:val="00B7777C"/>
    <w:rsid w:val="00B7784D"/>
    <w:rsid w:val="00B77876"/>
    <w:rsid w:val="00B7788C"/>
    <w:rsid w:val="00B77946"/>
    <w:rsid w:val="00B77A26"/>
    <w:rsid w:val="00B77A88"/>
    <w:rsid w:val="00B77B42"/>
    <w:rsid w:val="00B77BDB"/>
    <w:rsid w:val="00B77D14"/>
    <w:rsid w:val="00B77D17"/>
    <w:rsid w:val="00B77D56"/>
    <w:rsid w:val="00B77D9E"/>
    <w:rsid w:val="00B77E9F"/>
    <w:rsid w:val="00B77F20"/>
    <w:rsid w:val="00B77F96"/>
    <w:rsid w:val="00B77FF6"/>
    <w:rsid w:val="00B80028"/>
    <w:rsid w:val="00B80037"/>
    <w:rsid w:val="00B80066"/>
    <w:rsid w:val="00B80113"/>
    <w:rsid w:val="00B8021B"/>
    <w:rsid w:val="00B80234"/>
    <w:rsid w:val="00B80358"/>
    <w:rsid w:val="00B80372"/>
    <w:rsid w:val="00B80388"/>
    <w:rsid w:val="00B80469"/>
    <w:rsid w:val="00B804A8"/>
    <w:rsid w:val="00B80527"/>
    <w:rsid w:val="00B80687"/>
    <w:rsid w:val="00B806B6"/>
    <w:rsid w:val="00B80892"/>
    <w:rsid w:val="00B808F4"/>
    <w:rsid w:val="00B8094D"/>
    <w:rsid w:val="00B809B1"/>
    <w:rsid w:val="00B80B29"/>
    <w:rsid w:val="00B80C05"/>
    <w:rsid w:val="00B80D07"/>
    <w:rsid w:val="00B80D1A"/>
    <w:rsid w:val="00B80DBF"/>
    <w:rsid w:val="00B80E13"/>
    <w:rsid w:val="00B80E82"/>
    <w:rsid w:val="00B80E98"/>
    <w:rsid w:val="00B80ED0"/>
    <w:rsid w:val="00B80F29"/>
    <w:rsid w:val="00B80F3A"/>
    <w:rsid w:val="00B81057"/>
    <w:rsid w:val="00B810B9"/>
    <w:rsid w:val="00B8115C"/>
    <w:rsid w:val="00B811A3"/>
    <w:rsid w:val="00B81221"/>
    <w:rsid w:val="00B81233"/>
    <w:rsid w:val="00B812D9"/>
    <w:rsid w:val="00B8132B"/>
    <w:rsid w:val="00B8135D"/>
    <w:rsid w:val="00B81484"/>
    <w:rsid w:val="00B814DB"/>
    <w:rsid w:val="00B816AB"/>
    <w:rsid w:val="00B818B4"/>
    <w:rsid w:val="00B818BC"/>
    <w:rsid w:val="00B81902"/>
    <w:rsid w:val="00B81A11"/>
    <w:rsid w:val="00B81A39"/>
    <w:rsid w:val="00B81ACF"/>
    <w:rsid w:val="00B81BC9"/>
    <w:rsid w:val="00B81BF0"/>
    <w:rsid w:val="00B81C6B"/>
    <w:rsid w:val="00B81C83"/>
    <w:rsid w:val="00B81DF2"/>
    <w:rsid w:val="00B81F6A"/>
    <w:rsid w:val="00B81F83"/>
    <w:rsid w:val="00B81FB1"/>
    <w:rsid w:val="00B82011"/>
    <w:rsid w:val="00B820BF"/>
    <w:rsid w:val="00B821AA"/>
    <w:rsid w:val="00B82209"/>
    <w:rsid w:val="00B8224F"/>
    <w:rsid w:val="00B8226B"/>
    <w:rsid w:val="00B825FC"/>
    <w:rsid w:val="00B826D8"/>
    <w:rsid w:val="00B8271B"/>
    <w:rsid w:val="00B827C4"/>
    <w:rsid w:val="00B8288E"/>
    <w:rsid w:val="00B82901"/>
    <w:rsid w:val="00B8290E"/>
    <w:rsid w:val="00B82AF4"/>
    <w:rsid w:val="00B82B54"/>
    <w:rsid w:val="00B82B66"/>
    <w:rsid w:val="00B82C01"/>
    <w:rsid w:val="00B82CC5"/>
    <w:rsid w:val="00B82CDB"/>
    <w:rsid w:val="00B82CE2"/>
    <w:rsid w:val="00B82D43"/>
    <w:rsid w:val="00B82E54"/>
    <w:rsid w:val="00B82F3B"/>
    <w:rsid w:val="00B82FBA"/>
    <w:rsid w:val="00B83075"/>
    <w:rsid w:val="00B83177"/>
    <w:rsid w:val="00B8317A"/>
    <w:rsid w:val="00B831D0"/>
    <w:rsid w:val="00B83212"/>
    <w:rsid w:val="00B832EE"/>
    <w:rsid w:val="00B8331E"/>
    <w:rsid w:val="00B83367"/>
    <w:rsid w:val="00B83396"/>
    <w:rsid w:val="00B83431"/>
    <w:rsid w:val="00B83436"/>
    <w:rsid w:val="00B8344A"/>
    <w:rsid w:val="00B83481"/>
    <w:rsid w:val="00B836F7"/>
    <w:rsid w:val="00B8378B"/>
    <w:rsid w:val="00B83809"/>
    <w:rsid w:val="00B8393B"/>
    <w:rsid w:val="00B83AA6"/>
    <w:rsid w:val="00B83C67"/>
    <w:rsid w:val="00B83D11"/>
    <w:rsid w:val="00B83D63"/>
    <w:rsid w:val="00B83DD6"/>
    <w:rsid w:val="00B83E25"/>
    <w:rsid w:val="00B83F38"/>
    <w:rsid w:val="00B84010"/>
    <w:rsid w:val="00B84383"/>
    <w:rsid w:val="00B84424"/>
    <w:rsid w:val="00B84471"/>
    <w:rsid w:val="00B84480"/>
    <w:rsid w:val="00B844DE"/>
    <w:rsid w:val="00B84513"/>
    <w:rsid w:val="00B84532"/>
    <w:rsid w:val="00B8460A"/>
    <w:rsid w:val="00B84645"/>
    <w:rsid w:val="00B8490C"/>
    <w:rsid w:val="00B84991"/>
    <w:rsid w:val="00B84B4C"/>
    <w:rsid w:val="00B84C96"/>
    <w:rsid w:val="00B84C98"/>
    <w:rsid w:val="00B84CA7"/>
    <w:rsid w:val="00B84CAB"/>
    <w:rsid w:val="00B84CC8"/>
    <w:rsid w:val="00B84E5D"/>
    <w:rsid w:val="00B84F43"/>
    <w:rsid w:val="00B85009"/>
    <w:rsid w:val="00B850AA"/>
    <w:rsid w:val="00B85108"/>
    <w:rsid w:val="00B85186"/>
    <w:rsid w:val="00B851AB"/>
    <w:rsid w:val="00B853CA"/>
    <w:rsid w:val="00B85403"/>
    <w:rsid w:val="00B85490"/>
    <w:rsid w:val="00B854B2"/>
    <w:rsid w:val="00B85518"/>
    <w:rsid w:val="00B856CF"/>
    <w:rsid w:val="00B8576C"/>
    <w:rsid w:val="00B85877"/>
    <w:rsid w:val="00B858AC"/>
    <w:rsid w:val="00B858C5"/>
    <w:rsid w:val="00B859DE"/>
    <w:rsid w:val="00B85A1C"/>
    <w:rsid w:val="00B85A69"/>
    <w:rsid w:val="00B85B24"/>
    <w:rsid w:val="00B85C2D"/>
    <w:rsid w:val="00B85CD4"/>
    <w:rsid w:val="00B85D74"/>
    <w:rsid w:val="00B85DE3"/>
    <w:rsid w:val="00B85EAE"/>
    <w:rsid w:val="00B85EB3"/>
    <w:rsid w:val="00B85F52"/>
    <w:rsid w:val="00B85FF2"/>
    <w:rsid w:val="00B8604E"/>
    <w:rsid w:val="00B8605A"/>
    <w:rsid w:val="00B860AA"/>
    <w:rsid w:val="00B861A3"/>
    <w:rsid w:val="00B861D4"/>
    <w:rsid w:val="00B861F0"/>
    <w:rsid w:val="00B8628D"/>
    <w:rsid w:val="00B862D9"/>
    <w:rsid w:val="00B86320"/>
    <w:rsid w:val="00B86385"/>
    <w:rsid w:val="00B863B0"/>
    <w:rsid w:val="00B863BF"/>
    <w:rsid w:val="00B863E6"/>
    <w:rsid w:val="00B86425"/>
    <w:rsid w:val="00B8653B"/>
    <w:rsid w:val="00B8659C"/>
    <w:rsid w:val="00B8661D"/>
    <w:rsid w:val="00B866BE"/>
    <w:rsid w:val="00B8671B"/>
    <w:rsid w:val="00B86750"/>
    <w:rsid w:val="00B86772"/>
    <w:rsid w:val="00B8680E"/>
    <w:rsid w:val="00B86888"/>
    <w:rsid w:val="00B868A3"/>
    <w:rsid w:val="00B86941"/>
    <w:rsid w:val="00B869ED"/>
    <w:rsid w:val="00B86A4C"/>
    <w:rsid w:val="00B86ACD"/>
    <w:rsid w:val="00B86B94"/>
    <w:rsid w:val="00B86BCB"/>
    <w:rsid w:val="00B86BD6"/>
    <w:rsid w:val="00B86DF6"/>
    <w:rsid w:val="00B86E7D"/>
    <w:rsid w:val="00B87063"/>
    <w:rsid w:val="00B87115"/>
    <w:rsid w:val="00B871D2"/>
    <w:rsid w:val="00B8726B"/>
    <w:rsid w:val="00B87458"/>
    <w:rsid w:val="00B874DF"/>
    <w:rsid w:val="00B87562"/>
    <w:rsid w:val="00B87600"/>
    <w:rsid w:val="00B8768C"/>
    <w:rsid w:val="00B8775C"/>
    <w:rsid w:val="00B87760"/>
    <w:rsid w:val="00B8782A"/>
    <w:rsid w:val="00B878BE"/>
    <w:rsid w:val="00B8792A"/>
    <w:rsid w:val="00B87A6B"/>
    <w:rsid w:val="00B87B0B"/>
    <w:rsid w:val="00B87B80"/>
    <w:rsid w:val="00B87B9E"/>
    <w:rsid w:val="00B87BC8"/>
    <w:rsid w:val="00B87DF9"/>
    <w:rsid w:val="00B87F05"/>
    <w:rsid w:val="00B87F89"/>
    <w:rsid w:val="00B87FCC"/>
    <w:rsid w:val="00B9010A"/>
    <w:rsid w:val="00B90139"/>
    <w:rsid w:val="00B901A5"/>
    <w:rsid w:val="00B90298"/>
    <w:rsid w:val="00B90320"/>
    <w:rsid w:val="00B903D8"/>
    <w:rsid w:val="00B903DE"/>
    <w:rsid w:val="00B90408"/>
    <w:rsid w:val="00B90452"/>
    <w:rsid w:val="00B9046E"/>
    <w:rsid w:val="00B90493"/>
    <w:rsid w:val="00B90494"/>
    <w:rsid w:val="00B9053F"/>
    <w:rsid w:val="00B905ED"/>
    <w:rsid w:val="00B90625"/>
    <w:rsid w:val="00B90767"/>
    <w:rsid w:val="00B90926"/>
    <w:rsid w:val="00B90941"/>
    <w:rsid w:val="00B90A77"/>
    <w:rsid w:val="00B90ABF"/>
    <w:rsid w:val="00B90BEE"/>
    <w:rsid w:val="00B90C62"/>
    <w:rsid w:val="00B90D10"/>
    <w:rsid w:val="00B90E2E"/>
    <w:rsid w:val="00B90EB1"/>
    <w:rsid w:val="00B90EC9"/>
    <w:rsid w:val="00B90ED3"/>
    <w:rsid w:val="00B90FCE"/>
    <w:rsid w:val="00B91028"/>
    <w:rsid w:val="00B91077"/>
    <w:rsid w:val="00B9109B"/>
    <w:rsid w:val="00B910A8"/>
    <w:rsid w:val="00B910EB"/>
    <w:rsid w:val="00B91116"/>
    <w:rsid w:val="00B914B4"/>
    <w:rsid w:val="00B9154C"/>
    <w:rsid w:val="00B91635"/>
    <w:rsid w:val="00B916D1"/>
    <w:rsid w:val="00B91808"/>
    <w:rsid w:val="00B91933"/>
    <w:rsid w:val="00B919CE"/>
    <w:rsid w:val="00B91AA0"/>
    <w:rsid w:val="00B91AA7"/>
    <w:rsid w:val="00B91ABE"/>
    <w:rsid w:val="00B91B45"/>
    <w:rsid w:val="00B91BAE"/>
    <w:rsid w:val="00B91BB1"/>
    <w:rsid w:val="00B91BB2"/>
    <w:rsid w:val="00B91BF7"/>
    <w:rsid w:val="00B91C70"/>
    <w:rsid w:val="00B91CCB"/>
    <w:rsid w:val="00B91D19"/>
    <w:rsid w:val="00B91D87"/>
    <w:rsid w:val="00B91E0C"/>
    <w:rsid w:val="00B91F5D"/>
    <w:rsid w:val="00B91F89"/>
    <w:rsid w:val="00B91FAD"/>
    <w:rsid w:val="00B91FE0"/>
    <w:rsid w:val="00B920DE"/>
    <w:rsid w:val="00B920E8"/>
    <w:rsid w:val="00B9213D"/>
    <w:rsid w:val="00B92334"/>
    <w:rsid w:val="00B923F9"/>
    <w:rsid w:val="00B92501"/>
    <w:rsid w:val="00B925AC"/>
    <w:rsid w:val="00B925BC"/>
    <w:rsid w:val="00B926DE"/>
    <w:rsid w:val="00B927E8"/>
    <w:rsid w:val="00B92917"/>
    <w:rsid w:val="00B9292D"/>
    <w:rsid w:val="00B92B6D"/>
    <w:rsid w:val="00B92BB6"/>
    <w:rsid w:val="00B92C17"/>
    <w:rsid w:val="00B92C26"/>
    <w:rsid w:val="00B92D55"/>
    <w:rsid w:val="00B92DA5"/>
    <w:rsid w:val="00B92E55"/>
    <w:rsid w:val="00B92EE9"/>
    <w:rsid w:val="00B92F01"/>
    <w:rsid w:val="00B92F43"/>
    <w:rsid w:val="00B930DB"/>
    <w:rsid w:val="00B9312E"/>
    <w:rsid w:val="00B931C1"/>
    <w:rsid w:val="00B93284"/>
    <w:rsid w:val="00B932BF"/>
    <w:rsid w:val="00B93304"/>
    <w:rsid w:val="00B9340B"/>
    <w:rsid w:val="00B93416"/>
    <w:rsid w:val="00B934B2"/>
    <w:rsid w:val="00B934CE"/>
    <w:rsid w:val="00B93519"/>
    <w:rsid w:val="00B93654"/>
    <w:rsid w:val="00B93668"/>
    <w:rsid w:val="00B936ED"/>
    <w:rsid w:val="00B9375E"/>
    <w:rsid w:val="00B9375F"/>
    <w:rsid w:val="00B93789"/>
    <w:rsid w:val="00B937CC"/>
    <w:rsid w:val="00B9381D"/>
    <w:rsid w:val="00B93837"/>
    <w:rsid w:val="00B939C3"/>
    <w:rsid w:val="00B93A36"/>
    <w:rsid w:val="00B93A69"/>
    <w:rsid w:val="00B93C45"/>
    <w:rsid w:val="00B93C46"/>
    <w:rsid w:val="00B93C61"/>
    <w:rsid w:val="00B93D7A"/>
    <w:rsid w:val="00B93E26"/>
    <w:rsid w:val="00B93EC3"/>
    <w:rsid w:val="00B93F98"/>
    <w:rsid w:val="00B93FE8"/>
    <w:rsid w:val="00B93FF8"/>
    <w:rsid w:val="00B94105"/>
    <w:rsid w:val="00B9411A"/>
    <w:rsid w:val="00B941C2"/>
    <w:rsid w:val="00B9428C"/>
    <w:rsid w:val="00B9432C"/>
    <w:rsid w:val="00B9437B"/>
    <w:rsid w:val="00B9445F"/>
    <w:rsid w:val="00B94576"/>
    <w:rsid w:val="00B945B6"/>
    <w:rsid w:val="00B945CB"/>
    <w:rsid w:val="00B94632"/>
    <w:rsid w:val="00B94656"/>
    <w:rsid w:val="00B9474C"/>
    <w:rsid w:val="00B94937"/>
    <w:rsid w:val="00B949A2"/>
    <w:rsid w:val="00B94A93"/>
    <w:rsid w:val="00B94AD7"/>
    <w:rsid w:val="00B94ADA"/>
    <w:rsid w:val="00B94CE2"/>
    <w:rsid w:val="00B94DDF"/>
    <w:rsid w:val="00B94DEC"/>
    <w:rsid w:val="00B94E9A"/>
    <w:rsid w:val="00B94FBB"/>
    <w:rsid w:val="00B94FF0"/>
    <w:rsid w:val="00B95007"/>
    <w:rsid w:val="00B95244"/>
    <w:rsid w:val="00B95291"/>
    <w:rsid w:val="00B952CD"/>
    <w:rsid w:val="00B952F3"/>
    <w:rsid w:val="00B95330"/>
    <w:rsid w:val="00B953BB"/>
    <w:rsid w:val="00B953D5"/>
    <w:rsid w:val="00B95447"/>
    <w:rsid w:val="00B9546E"/>
    <w:rsid w:val="00B957DB"/>
    <w:rsid w:val="00B95812"/>
    <w:rsid w:val="00B95896"/>
    <w:rsid w:val="00B958DB"/>
    <w:rsid w:val="00B95A0F"/>
    <w:rsid w:val="00B95A17"/>
    <w:rsid w:val="00B95AF1"/>
    <w:rsid w:val="00B95C03"/>
    <w:rsid w:val="00B95C12"/>
    <w:rsid w:val="00B95CC2"/>
    <w:rsid w:val="00B95E64"/>
    <w:rsid w:val="00B95EDF"/>
    <w:rsid w:val="00B95F01"/>
    <w:rsid w:val="00B95F85"/>
    <w:rsid w:val="00B95FAF"/>
    <w:rsid w:val="00B95FE3"/>
    <w:rsid w:val="00B9600C"/>
    <w:rsid w:val="00B96025"/>
    <w:rsid w:val="00B96051"/>
    <w:rsid w:val="00B9606D"/>
    <w:rsid w:val="00B96092"/>
    <w:rsid w:val="00B960A2"/>
    <w:rsid w:val="00B960B8"/>
    <w:rsid w:val="00B960D7"/>
    <w:rsid w:val="00B960DA"/>
    <w:rsid w:val="00B960F9"/>
    <w:rsid w:val="00B9631F"/>
    <w:rsid w:val="00B96407"/>
    <w:rsid w:val="00B9640C"/>
    <w:rsid w:val="00B96499"/>
    <w:rsid w:val="00B96572"/>
    <w:rsid w:val="00B965E3"/>
    <w:rsid w:val="00B9663D"/>
    <w:rsid w:val="00B96734"/>
    <w:rsid w:val="00B968B9"/>
    <w:rsid w:val="00B968BB"/>
    <w:rsid w:val="00B968F0"/>
    <w:rsid w:val="00B96A16"/>
    <w:rsid w:val="00B96A69"/>
    <w:rsid w:val="00B96A94"/>
    <w:rsid w:val="00B96AB5"/>
    <w:rsid w:val="00B96ADA"/>
    <w:rsid w:val="00B96BAB"/>
    <w:rsid w:val="00B96BEB"/>
    <w:rsid w:val="00B96D0D"/>
    <w:rsid w:val="00B96EAD"/>
    <w:rsid w:val="00B96F1A"/>
    <w:rsid w:val="00B96FE8"/>
    <w:rsid w:val="00B970C0"/>
    <w:rsid w:val="00B97118"/>
    <w:rsid w:val="00B97184"/>
    <w:rsid w:val="00B97275"/>
    <w:rsid w:val="00B97277"/>
    <w:rsid w:val="00B9738F"/>
    <w:rsid w:val="00B97492"/>
    <w:rsid w:val="00B97613"/>
    <w:rsid w:val="00B97698"/>
    <w:rsid w:val="00B9772D"/>
    <w:rsid w:val="00B9772F"/>
    <w:rsid w:val="00B9774C"/>
    <w:rsid w:val="00B9777A"/>
    <w:rsid w:val="00B97788"/>
    <w:rsid w:val="00B977C2"/>
    <w:rsid w:val="00B97842"/>
    <w:rsid w:val="00B978CF"/>
    <w:rsid w:val="00B97982"/>
    <w:rsid w:val="00B97A14"/>
    <w:rsid w:val="00B97C21"/>
    <w:rsid w:val="00B97C58"/>
    <w:rsid w:val="00B97CB9"/>
    <w:rsid w:val="00B97CBC"/>
    <w:rsid w:val="00B97CCB"/>
    <w:rsid w:val="00B97D61"/>
    <w:rsid w:val="00B97DE5"/>
    <w:rsid w:val="00B97F00"/>
    <w:rsid w:val="00B97F58"/>
    <w:rsid w:val="00B97FF5"/>
    <w:rsid w:val="00B9D97A"/>
    <w:rsid w:val="00BA0074"/>
    <w:rsid w:val="00BA009B"/>
    <w:rsid w:val="00BA0286"/>
    <w:rsid w:val="00BA0360"/>
    <w:rsid w:val="00BA0455"/>
    <w:rsid w:val="00BA052E"/>
    <w:rsid w:val="00BA053A"/>
    <w:rsid w:val="00BA0813"/>
    <w:rsid w:val="00BA08C3"/>
    <w:rsid w:val="00BA0967"/>
    <w:rsid w:val="00BA0A00"/>
    <w:rsid w:val="00BA0B0D"/>
    <w:rsid w:val="00BA0B7B"/>
    <w:rsid w:val="00BA0BC9"/>
    <w:rsid w:val="00BA0C44"/>
    <w:rsid w:val="00BA0CD7"/>
    <w:rsid w:val="00BA0D56"/>
    <w:rsid w:val="00BA0D63"/>
    <w:rsid w:val="00BA0E9A"/>
    <w:rsid w:val="00BA0F06"/>
    <w:rsid w:val="00BA0F7B"/>
    <w:rsid w:val="00BA1221"/>
    <w:rsid w:val="00BA126A"/>
    <w:rsid w:val="00BA128F"/>
    <w:rsid w:val="00BA12B2"/>
    <w:rsid w:val="00BA1307"/>
    <w:rsid w:val="00BA131C"/>
    <w:rsid w:val="00BA14A0"/>
    <w:rsid w:val="00BA164A"/>
    <w:rsid w:val="00BA1656"/>
    <w:rsid w:val="00BA18AC"/>
    <w:rsid w:val="00BA19B2"/>
    <w:rsid w:val="00BA1A2B"/>
    <w:rsid w:val="00BA1A6D"/>
    <w:rsid w:val="00BA1B73"/>
    <w:rsid w:val="00BA1B8C"/>
    <w:rsid w:val="00BA1B91"/>
    <w:rsid w:val="00BA1CC1"/>
    <w:rsid w:val="00BA1DAC"/>
    <w:rsid w:val="00BA1E10"/>
    <w:rsid w:val="00BA1FA1"/>
    <w:rsid w:val="00BA1FDB"/>
    <w:rsid w:val="00BA1FE2"/>
    <w:rsid w:val="00BA200B"/>
    <w:rsid w:val="00BA206B"/>
    <w:rsid w:val="00BA2072"/>
    <w:rsid w:val="00BA210F"/>
    <w:rsid w:val="00BA2127"/>
    <w:rsid w:val="00BA234F"/>
    <w:rsid w:val="00BA2432"/>
    <w:rsid w:val="00BA24BD"/>
    <w:rsid w:val="00BA273C"/>
    <w:rsid w:val="00BA2764"/>
    <w:rsid w:val="00BA2798"/>
    <w:rsid w:val="00BA27AF"/>
    <w:rsid w:val="00BA28EA"/>
    <w:rsid w:val="00BA2915"/>
    <w:rsid w:val="00BA2AAD"/>
    <w:rsid w:val="00BA2ABE"/>
    <w:rsid w:val="00BA2B67"/>
    <w:rsid w:val="00BA2B91"/>
    <w:rsid w:val="00BA2B99"/>
    <w:rsid w:val="00BA2CAA"/>
    <w:rsid w:val="00BA2CAC"/>
    <w:rsid w:val="00BA2D68"/>
    <w:rsid w:val="00BA2F81"/>
    <w:rsid w:val="00BA2FB0"/>
    <w:rsid w:val="00BA3121"/>
    <w:rsid w:val="00BA316B"/>
    <w:rsid w:val="00BA318B"/>
    <w:rsid w:val="00BA325E"/>
    <w:rsid w:val="00BA3304"/>
    <w:rsid w:val="00BA345F"/>
    <w:rsid w:val="00BA34E5"/>
    <w:rsid w:val="00BA356F"/>
    <w:rsid w:val="00BA3590"/>
    <w:rsid w:val="00BA35EB"/>
    <w:rsid w:val="00BA36A8"/>
    <w:rsid w:val="00BA370A"/>
    <w:rsid w:val="00BA393C"/>
    <w:rsid w:val="00BA3A4E"/>
    <w:rsid w:val="00BA3B7A"/>
    <w:rsid w:val="00BA3CA3"/>
    <w:rsid w:val="00BA3DAA"/>
    <w:rsid w:val="00BA3FE0"/>
    <w:rsid w:val="00BA408D"/>
    <w:rsid w:val="00BA40AF"/>
    <w:rsid w:val="00BA4468"/>
    <w:rsid w:val="00BA4492"/>
    <w:rsid w:val="00BA468E"/>
    <w:rsid w:val="00BA4896"/>
    <w:rsid w:val="00BA49C0"/>
    <w:rsid w:val="00BA49D7"/>
    <w:rsid w:val="00BA49E0"/>
    <w:rsid w:val="00BA4AA7"/>
    <w:rsid w:val="00BA4AB8"/>
    <w:rsid w:val="00BA4AF4"/>
    <w:rsid w:val="00BA4AF9"/>
    <w:rsid w:val="00BA4B00"/>
    <w:rsid w:val="00BA4BBC"/>
    <w:rsid w:val="00BA4BF1"/>
    <w:rsid w:val="00BA4C4D"/>
    <w:rsid w:val="00BA4C5C"/>
    <w:rsid w:val="00BA4D05"/>
    <w:rsid w:val="00BA4F49"/>
    <w:rsid w:val="00BA4F54"/>
    <w:rsid w:val="00BA4F86"/>
    <w:rsid w:val="00BA50E6"/>
    <w:rsid w:val="00BA510B"/>
    <w:rsid w:val="00BA5199"/>
    <w:rsid w:val="00BA5297"/>
    <w:rsid w:val="00BA52A6"/>
    <w:rsid w:val="00BA5369"/>
    <w:rsid w:val="00BA5372"/>
    <w:rsid w:val="00BA538A"/>
    <w:rsid w:val="00BA5395"/>
    <w:rsid w:val="00BA5401"/>
    <w:rsid w:val="00BA551C"/>
    <w:rsid w:val="00BA55AC"/>
    <w:rsid w:val="00BA55D4"/>
    <w:rsid w:val="00BA55FA"/>
    <w:rsid w:val="00BA5645"/>
    <w:rsid w:val="00BA5673"/>
    <w:rsid w:val="00BA56E3"/>
    <w:rsid w:val="00BA573D"/>
    <w:rsid w:val="00BA574A"/>
    <w:rsid w:val="00BA5853"/>
    <w:rsid w:val="00BA59CF"/>
    <w:rsid w:val="00BA5B78"/>
    <w:rsid w:val="00BA5B88"/>
    <w:rsid w:val="00BA5BF1"/>
    <w:rsid w:val="00BA5C44"/>
    <w:rsid w:val="00BA5C55"/>
    <w:rsid w:val="00BA5CD8"/>
    <w:rsid w:val="00BA5CDA"/>
    <w:rsid w:val="00BA5D9E"/>
    <w:rsid w:val="00BA5DDB"/>
    <w:rsid w:val="00BA5E5F"/>
    <w:rsid w:val="00BA5EE7"/>
    <w:rsid w:val="00BA5F26"/>
    <w:rsid w:val="00BA5FC2"/>
    <w:rsid w:val="00BA5FC9"/>
    <w:rsid w:val="00BA610C"/>
    <w:rsid w:val="00BA61EA"/>
    <w:rsid w:val="00BA6435"/>
    <w:rsid w:val="00BA6484"/>
    <w:rsid w:val="00BA665C"/>
    <w:rsid w:val="00BA66B6"/>
    <w:rsid w:val="00BA6713"/>
    <w:rsid w:val="00BA6936"/>
    <w:rsid w:val="00BA6A06"/>
    <w:rsid w:val="00BA6A4C"/>
    <w:rsid w:val="00BA6A98"/>
    <w:rsid w:val="00BA6AE7"/>
    <w:rsid w:val="00BA6B50"/>
    <w:rsid w:val="00BA6C3C"/>
    <w:rsid w:val="00BA6D8C"/>
    <w:rsid w:val="00BA6DB4"/>
    <w:rsid w:val="00BA6E72"/>
    <w:rsid w:val="00BA6F1A"/>
    <w:rsid w:val="00BA6F29"/>
    <w:rsid w:val="00BA6FE1"/>
    <w:rsid w:val="00BA700E"/>
    <w:rsid w:val="00BA7029"/>
    <w:rsid w:val="00BA724A"/>
    <w:rsid w:val="00BA73E4"/>
    <w:rsid w:val="00BA73F8"/>
    <w:rsid w:val="00BA744A"/>
    <w:rsid w:val="00BA748C"/>
    <w:rsid w:val="00BA74A9"/>
    <w:rsid w:val="00BA756F"/>
    <w:rsid w:val="00BA76AE"/>
    <w:rsid w:val="00BA76D1"/>
    <w:rsid w:val="00BA7730"/>
    <w:rsid w:val="00BA7792"/>
    <w:rsid w:val="00BA77AF"/>
    <w:rsid w:val="00BA7975"/>
    <w:rsid w:val="00BA79D1"/>
    <w:rsid w:val="00BA79D2"/>
    <w:rsid w:val="00BA79EE"/>
    <w:rsid w:val="00BA7AE5"/>
    <w:rsid w:val="00BA7B3E"/>
    <w:rsid w:val="00BA7B72"/>
    <w:rsid w:val="00BA7C04"/>
    <w:rsid w:val="00BA7C29"/>
    <w:rsid w:val="00BA7C5A"/>
    <w:rsid w:val="00BA7C62"/>
    <w:rsid w:val="00BA7C8A"/>
    <w:rsid w:val="00BA7D7B"/>
    <w:rsid w:val="00BA7E21"/>
    <w:rsid w:val="00BA7E68"/>
    <w:rsid w:val="00BA7E89"/>
    <w:rsid w:val="00BA7ECF"/>
    <w:rsid w:val="00BA7F8C"/>
    <w:rsid w:val="00BB0063"/>
    <w:rsid w:val="00BB00FF"/>
    <w:rsid w:val="00BB014E"/>
    <w:rsid w:val="00BB018B"/>
    <w:rsid w:val="00BB023A"/>
    <w:rsid w:val="00BB0241"/>
    <w:rsid w:val="00BB03DE"/>
    <w:rsid w:val="00BB046D"/>
    <w:rsid w:val="00BB0499"/>
    <w:rsid w:val="00BB04AD"/>
    <w:rsid w:val="00BB04F9"/>
    <w:rsid w:val="00BB062B"/>
    <w:rsid w:val="00BB0660"/>
    <w:rsid w:val="00BB07D9"/>
    <w:rsid w:val="00BB0912"/>
    <w:rsid w:val="00BB0956"/>
    <w:rsid w:val="00BB0998"/>
    <w:rsid w:val="00BB09DB"/>
    <w:rsid w:val="00BB0AFE"/>
    <w:rsid w:val="00BB0B28"/>
    <w:rsid w:val="00BB0C63"/>
    <w:rsid w:val="00BB0C6D"/>
    <w:rsid w:val="00BB0CBF"/>
    <w:rsid w:val="00BB0D3E"/>
    <w:rsid w:val="00BB0D88"/>
    <w:rsid w:val="00BB0EC2"/>
    <w:rsid w:val="00BB0F1D"/>
    <w:rsid w:val="00BB0F61"/>
    <w:rsid w:val="00BB10B4"/>
    <w:rsid w:val="00BB110E"/>
    <w:rsid w:val="00BB12E2"/>
    <w:rsid w:val="00BB13E1"/>
    <w:rsid w:val="00BB1435"/>
    <w:rsid w:val="00BB1440"/>
    <w:rsid w:val="00BB145A"/>
    <w:rsid w:val="00BB14AE"/>
    <w:rsid w:val="00BB156E"/>
    <w:rsid w:val="00BB156F"/>
    <w:rsid w:val="00BB1591"/>
    <w:rsid w:val="00BB1596"/>
    <w:rsid w:val="00BB15C7"/>
    <w:rsid w:val="00BB16B8"/>
    <w:rsid w:val="00BB182A"/>
    <w:rsid w:val="00BB1925"/>
    <w:rsid w:val="00BB1962"/>
    <w:rsid w:val="00BB19B5"/>
    <w:rsid w:val="00BB19CE"/>
    <w:rsid w:val="00BB1AB0"/>
    <w:rsid w:val="00BB1B9B"/>
    <w:rsid w:val="00BB1BEC"/>
    <w:rsid w:val="00BB1C27"/>
    <w:rsid w:val="00BB1D13"/>
    <w:rsid w:val="00BB1D77"/>
    <w:rsid w:val="00BB1E14"/>
    <w:rsid w:val="00BB1E7A"/>
    <w:rsid w:val="00BB1F47"/>
    <w:rsid w:val="00BB1FEE"/>
    <w:rsid w:val="00BB20BD"/>
    <w:rsid w:val="00BB21BD"/>
    <w:rsid w:val="00BB22BA"/>
    <w:rsid w:val="00BB248B"/>
    <w:rsid w:val="00BB254A"/>
    <w:rsid w:val="00BB25B8"/>
    <w:rsid w:val="00BB2734"/>
    <w:rsid w:val="00BB27C2"/>
    <w:rsid w:val="00BB2905"/>
    <w:rsid w:val="00BB2A91"/>
    <w:rsid w:val="00BB2B38"/>
    <w:rsid w:val="00BB2B78"/>
    <w:rsid w:val="00BB2C56"/>
    <w:rsid w:val="00BB2CB2"/>
    <w:rsid w:val="00BB2DBD"/>
    <w:rsid w:val="00BB2DFC"/>
    <w:rsid w:val="00BB2E11"/>
    <w:rsid w:val="00BB2E39"/>
    <w:rsid w:val="00BB2F12"/>
    <w:rsid w:val="00BB2F7D"/>
    <w:rsid w:val="00BB2FBB"/>
    <w:rsid w:val="00BB3069"/>
    <w:rsid w:val="00BB3263"/>
    <w:rsid w:val="00BB3322"/>
    <w:rsid w:val="00BB33C4"/>
    <w:rsid w:val="00BB35D2"/>
    <w:rsid w:val="00BB376D"/>
    <w:rsid w:val="00BB3999"/>
    <w:rsid w:val="00BB3A03"/>
    <w:rsid w:val="00BB3A9E"/>
    <w:rsid w:val="00BB3AF1"/>
    <w:rsid w:val="00BB3CA2"/>
    <w:rsid w:val="00BB3D98"/>
    <w:rsid w:val="00BB3DDD"/>
    <w:rsid w:val="00BB4007"/>
    <w:rsid w:val="00BB402F"/>
    <w:rsid w:val="00BB4142"/>
    <w:rsid w:val="00BB42E8"/>
    <w:rsid w:val="00BB430D"/>
    <w:rsid w:val="00BB4356"/>
    <w:rsid w:val="00BB43A9"/>
    <w:rsid w:val="00BB43C9"/>
    <w:rsid w:val="00BB445C"/>
    <w:rsid w:val="00BB446D"/>
    <w:rsid w:val="00BB44E9"/>
    <w:rsid w:val="00BB4500"/>
    <w:rsid w:val="00BB4632"/>
    <w:rsid w:val="00BB4639"/>
    <w:rsid w:val="00BB4712"/>
    <w:rsid w:val="00BB48E2"/>
    <w:rsid w:val="00BB48FC"/>
    <w:rsid w:val="00BB4BE4"/>
    <w:rsid w:val="00BB4BF8"/>
    <w:rsid w:val="00BB4F5D"/>
    <w:rsid w:val="00BB5031"/>
    <w:rsid w:val="00BB5103"/>
    <w:rsid w:val="00BB5164"/>
    <w:rsid w:val="00BB5191"/>
    <w:rsid w:val="00BB51DB"/>
    <w:rsid w:val="00BB522B"/>
    <w:rsid w:val="00BB5370"/>
    <w:rsid w:val="00BB5405"/>
    <w:rsid w:val="00BB5528"/>
    <w:rsid w:val="00BB55CB"/>
    <w:rsid w:val="00BB55D1"/>
    <w:rsid w:val="00BB5751"/>
    <w:rsid w:val="00BB5831"/>
    <w:rsid w:val="00BB5833"/>
    <w:rsid w:val="00BB5873"/>
    <w:rsid w:val="00BB5981"/>
    <w:rsid w:val="00BB5983"/>
    <w:rsid w:val="00BB5A64"/>
    <w:rsid w:val="00BB5BC1"/>
    <w:rsid w:val="00BB5BCD"/>
    <w:rsid w:val="00BB5D0F"/>
    <w:rsid w:val="00BB5D26"/>
    <w:rsid w:val="00BB5D63"/>
    <w:rsid w:val="00BB5DBF"/>
    <w:rsid w:val="00BB5EAB"/>
    <w:rsid w:val="00BB5F50"/>
    <w:rsid w:val="00BB6043"/>
    <w:rsid w:val="00BB6186"/>
    <w:rsid w:val="00BB6243"/>
    <w:rsid w:val="00BB639C"/>
    <w:rsid w:val="00BB63F2"/>
    <w:rsid w:val="00BB6420"/>
    <w:rsid w:val="00BB64EA"/>
    <w:rsid w:val="00BB65A4"/>
    <w:rsid w:val="00BB65E9"/>
    <w:rsid w:val="00BB661E"/>
    <w:rsid w:val="00BB66A7"/>
    <w:rsid w:val="00BB68E8"/>
    <w:rsid w:val="00BB68FD"/>
    <w:rsid w:val="00BB6971"/>
    <w:rsid w:val="00BB6A32"/>
    <w:rsid w:val="00BB6B33"/>
    <w:rsid w:val="00BB6BA6"/>
    <w:rsid w:val="00BB6C1D"/>
    <w:rsid w:val="00BB6C62"/>
    <w:rsid w:val="00BB6D54"/>
    <w:rsid w:val="00BB6E1F"/>
    <w:rsid w:val="00BB6E41"/>
    <w:rsid w:val="00BB6E66"/>
    <w:rsid w:val="00BB6E92"/>
    <w:rsid w:val="00BB6EDC"/>
    <w:rsid w:val="00BB6F37"/>
    <w:rsid w:val="00BB6FAA"/>
    <w:rsid w:val="00BB701E"/>
    <w:rsid w:val="00BB7052"/>
    <w:rsid w:val="00BB7221"/>
    <w:rsid w:val="00BB723A"/>
    <w:rsid w:val="00BB7367"/>
    <w:rsid w:val="00BB7373"/>
    <w:rsid w:val="00BB7442"/>
    <w:rsid w:val="00BB7471"/>
    <w:rsid w:val="00BB768B"/>
    <w:rsid w:val="00BB7748"/>
    <w:rsid w:val="00BB77F1"/>
    <w:rsid w:val="00BB7862"/>
    <w:rsid w:val="00BB789E"/>
    <w:rsid w:val="00BB7928"/>
    <w:rsid w:val="00BB7935"/>
    <w:rsid w:val="00BB79C5"/>
    <w:rsid w:val="00BB79D6"/>
    <w:rsid w:val="00BB7A43"/>
    <w:rsid w:val="00BB7BDF"/>
    <w:rsid w:val="00BB7C3A"/>
    <w:rsid w:val="00BB7C4C"/>
    <w:rsid w:val="00BB7E6C"/>
    <w:rsid w:val="00BB7F98"/>
    <w:rsid w:val="00BC00EF"/>
    <w:rsid w:val="00BC01A2"/>
    <w:rsid w:val="00BC03D7"/>
    <w:rsid w:val="00BC0401"/>
    <w:rsid w:val="00BC0561"/>
    <w:rsid w:val="00BC05AD"/>
    <w:rsid w:val="00BC05DE"/>
    <w:rsid w:val="00BC062D"/>
    <w:rsid w:val="00BC0642"/>
    <w:rsid w:val="00BC0682"/>
    <w:rsid w:val="00BC094D"/>
    <w:rsid w:val="00BC09F1"/>
    <w:rsid w:val="00BC09F4"/>
    <w:rsid w:val="00BC0B10"/>
    <w:rsid w:val="00BC0CDC"/>
    <w:rsid w:val="00BC0D35"/>
    <w:rsid w:val="00BC0F17"/>
    <w:rsid w:val="00BC0FC4"/>
    <w:rsid w:val="00BC1046"/>
    <w:rsid w:val="00BC1177"/>
    <w:rsid w:val="00BC11CA"/>
    <w:rsid w:val="00BC11E0"/>
    <w:rsid w:val="00BC11F0"/>
    <w:rsid w:val="00BC120A"/>
    <w:rsid w:val="00BC12CA"/>
    <w:rsid w:val="00BC12DB"/>
    <w:rsid w:val="00BC14B2"/>
    <w:rsid w:val="00BC157A"/>
    <w:rsid w:val="00BC158B"/>
    <w:rsid w:val="00BC176F"/>
    <w:rsid w:val="00BC181F"/>
    <w:rsid w:val="00BC1895"/>
    <w:rsid w:val="00BC18D0"/>
    <w:rsid w:val="00BC1905"/>
    <w:rsid w:val="00BC1915"/>
    <w:rsid w:val="00BC1A80"/>
    <w:rsid w:val="00BC1D89"/>
    <w:rsid w:val="00BC1DB5"/>
    <w:rsid w:val="00BC1DD3"/>
    <w:rsid w:val="00BC1E31"/>
    <w:rsid w:val="00BC1F65"/>
    <w:rsid w:val="00BC1FD7"/>
    <w:rsid w:val="00BC206B"/>
    <w:rsid w:val="00BC209C"/>
    <w:rsid w:val="00BC215F"/>
    <w:rsid w:val="00BC2203"/>
    <w:rsid w:val="00BC229E"/>
    <w:rsid w:val="00BC2362"/>
    <w:rsid w:val="00BC2550"/>
    <w:rsid w:val="00BC255E"/>
    <w:rsid w:val="00BC258F"/>
    <w:rsid w:val="00BC26A8"/>
    <w:rsid w:val="00BC2774"/>
    <w:rsid w:val="00BC28E7"/>
    <w:rsid w:val="00BC29A3"/>
    <w:rsid w:val="00BC29D6"/>
    <w:rsid w:val="00BC2AB8"/>
    <w:rsid w:val="00BC2AE1"/>
    <w:rsid w:val="00BC2C13"/>
    <w:rsid w:val="00BC2C32"/>
    <w:rsid w:val="00BC2C6C"/>
    <w:rsid w:val="00BC2D84"/>
    <w:rsid w:val="00BC2DA1"/>
    <w:rsid w:val="00BC2F54"/>
    <w:rsid w:val="00BC2FAF"/>
    <w:rsid w:val="00BC3006"/>
    <w:rsid w:val="00BC3019"/>
    <w:rsid w:val="00BC3152"/>
    <w:rsid w:val="00BC31E9"/>
    <w:rsid w:val="00BC333A"/>
    <w:rsid w:val="00BC3350"/>
    <w:rsid w:val="00BC3378"/>
    <w:rsid w:val="00BC3402"/>
    <w:rsid w:val="00BC347C"/>
    <w:rsid w:val="00BC34EF"/>
    <w:rsid w:val="00BC34F4"/>
    <w:rsid w:val="00BC354B"/>
    <w:rsid w:val="00BC35AF"/>
    <w:rsid w:val="00BC3842"/>
    <w:rsid w:val="00BC3849"/>
    <w:rsid w:val="00BC395B"/>
    <w:rsid w:val="00BC3971"/>
    <w:rsid w:val="00BC3985"/>
    <w:rsid w:val="00BC3C05"/>
    <w:rsid w:val="00BC3C72"/>
    <w:rsid w:val="00BC3CD3"/>
    <w:rsid w:val="00BC3D5B"/>
    <w:rsid w:val="00BC3DF4"/>
    <w:rsid w:val="00BC3E36"/>
    <w:rsid w:val="00BC3EA3"/>
    <w:rsid w:val="00BC3EA6"/>
    <w:rsid w:val="00BC3EE9"/>
    <w:rsid w:val="00BC3F30"/>
    <w:rsid w:val="00BC410C"/>
    <w:rsid w:val="00BC41BF"/>
    <w:rsid w:val="00BC4582"/>
    <w:rsid w:val="00BC4663"/>
    <w:rsid w:val="00BC471A"/>
    <w:rsid w:val="00BC4739"/>
    <w:rsid w:val="00BC4760"/>
    <w:rsid w:val="00BC47CE"/>
    <w:rsid w:val="00BC47D1"/>
    <w:rsid w:val="00BC49DE"/>
    <w:rsid w:val="00BC49EA"/>
    <w:rsid w:val="00BC4A55"/>
    <w:rsid w:val="00BC4A7F"/>
    <w:rsid w:val="00BC4AB1"/>
    <w:rsid w:val="00BC4ABD"/>
    <w:rsid w:val="00BC4C15"/>
    <w:rsid w:val="00BC4C57"/>
    <w:rsid w:val="00BC4C5E"/>
    <w:rsid w:val="00BC4C65"/>
    <w:rsid w:val="00BC4C95"/>
    <w:rsid w:val="00BC4CB0"/>
    <w:rsid w:val="00BC4E90"/>
    <w:rsid w:val="00BC4ECB"/>
    <w:rsid w:val="00BC4F1B"/>
    <w:rsid w:val="00BC5022"/>
    <w:rsid w:val="00BC5050"/>
    <w:rsid w:val="00BC5143"/>
    <w:rsid w:val="00BC51D9"/>
    <w:rsid w:val="00BC5301"/>
    <w:rsid w:val="00BC5381"/>
    <w:rsid w:val="00BC53CA"/>
    <w:rsid w:val="00BC547D"/>
    <w:rsid w:val="00BC54E3"/>
    <w:rsid w:val="00BC553C"/>
    <w:rsid w:val="00BC5569"/>
    <w:rsid w:val="00BC55A9"/>
    <w:rsid w:val="00BC5720"/>
    <w:rsid w:val="00BC5723"/>
    <w:rsid w:val="00BC5A67"/>
    <w:rsid w:val="00BC5AC3"/>
    <w:rsid w:val="00BC5ACE"/>
    <w:rsid w:val="00BC5C31"/>
    <w:rsid w:val="00BC5C76"/>
    <w:rsid w:val="00BC5CE6"/>
    <w:rsid w:val="00BC5EAC"/>
    <w:rsid w:val="00BC5F0B"/>
    <w:rsid w:val="00BC5F33"/>
    <w:rsid w:val="00BC5FF3"/>
    <w:rsid w:val="00BC5FFE"/>
    <w:rsid w:val="00BC6087"/>
    <w:rsid w:val="00BC6103"/>
    <w:rsid w:val="00BC611E"/>
    <w:rsid w:val="00BC631C"/>
    <w:rsid w:val="00BC6378"/>
    <w:rsid w:val="00BC6426"/>
    <w:rsid w:val="00BC6600"/>
    <w:rsid w:val="00BC670A"/>
    <w:rsid w:val="00BC67BC"/>
    <w:rsid w:val="00BC6882"/>
    <w:rsid w:val="00BC68DD"/>
    <w:rsid w:val="00BC699D"/>
    <w:rsid w:val="00BC6A65"/>
    <w:rsid w:val="00BC6AB6"/>
    <w:rsid w:val="00BC6BDE"/>
    <w:rsid w:val="00BC6D14"/>
    <w:rsid w:val="00BC6E71"/>
    <w:rsid w:val="00BC6FDC"/>
    <w:rsid w:val="00BC7054"/>
    <w:rsid w:val="00BC7069"/>
    <w:rsid w:val="00BC70D5"/>
    <w:rsid w:val="00BC7147"/>
    <w:rsid w:val="00BC7149"/>
    <w:rsid w:val="00BC730E"/>
    <w:rsid w:val="00BC7471"/>
    <w:rsid w:val="00BC755C"/>
    <w:rsid w:val="00BC760A"/>
    <w:rsid w:val="00BC7637"/>
    <w:rsid w:val="00BC7762"/>
    <w:rsid w:val="00BC7766"/>
    <w:rsid w:val="00BC77BF"/>
    <w:rsid w:val="00BC7857"/>
    <w:rsid w:val="00BC79F9"/>
    <w:rsid w:val="00BC7A25"/>
    <w:rsid w:val="00BC7A6D"/>
    <w:rsid w:val="00BC7AB7"/>
    <w:rsid w:val="00BC7C8D"/>
    <w:rsid w:val="00BC7E2C"/>
    <w:rsid w:val="00BC7E3D"/>
    <w:rsid w:val="00BC7F22"/>
    <w:rsid w:val="00BD0005"/>
    <w:rsid w:val="00BD0022"/>
    <w:rsid w:val="00BD008E"/>
    <w:rsid w:val="00BD028C"/>
    <w:rsid w:val="00BD029D"/>
    <w:rsid w:val="00BD02DD"/>
    <w:rsid w:val="00BD041F"/>
    <w:rsid w:val="00BD04A9"/>
    <w:rsid w:val="00BD04E5"/>
    <w:rsid w:val="00BD05EE"/>
    <w:rsid w:val="00BD0601"/>
    <w:rsid w:val="00BD07C4"/>
    <w:rsid w:val="00BD08CE"/>
    <w:rsid w:val="00BD08E0"/>
    <w:rsid w:val="00BD096C"/>
    <w:rsid w:val="00BD09D3"/>
    <w:rsid w:val="00BD0A0A"/>
    <w:rsid w:val="00BD0A52"/>
    <w:rsid w:val="00BD0AE9"/>
    <w:rsid w:val="00BD0B79"/>
    <w:rsid w:val="00BD0BF3"/>
    <w:rsid w:val="00BD0C1C"/>
    <w:rsid w:val="00BD0C9B"/>
    <w:rsid w:val="00BD0C9D"/>
    <w:rsid w:val="00BD0D29"/>
    <w:rsid w:val="00BD0D66"/>
    <w:rsid w:val="00BD0FE2"/>
    <w:rsid w:val="00BD0FEE"/>
    <w:rsid w:val="00BD1028"/>
    <w:rsid w:val="00BD103A"/>
    <w:rsid w:val="00BD104A"/>
    <w:rsid w:val="00BD1102"/>
    <w:rsid w:val="00BD11C5"/>
    <w:rsid w:val="00BD1200"/>
    <w:rsid w:val="00BD127D"/>
    <w:rsid w:val="00BD1340"/>
    <w:rsid w:val="00BD13BF"/>
    <w:rsid w:val="00BD16D4"/>
    <w:rsid w:val="00BD16E1"/>
    <w:rsid w:val="00BD1A04"/>
    <w:rsid w:val="00BD1B03"/>
    <w:rsid w:val="00BD1B0C"/>
    <w:rsid w:val="00BD1BE5"/>
    <w:rsid w:val="00BD1BE7"/>
    <w:rsid w:val="00BD1C0E"/>
    <w:rsid w:val="00BD1CE4"/>
    <w:rsid w:val="00BD1E7C"/>
    <w:rsid w:val="00BD1F47"/>
    <w:rsid w:val="00BD1F59"/>
    <w:rsid w:val="00BD1F77"/>
    <w:rsid w:val="00BD1FA5"/>
    <w:rsid w:val="00BD200D"/>
    <w:rsid w:val="00BD2193"/>
    <w:rsid w:val="00BD220C"/>
    <w:rsid w:val="00BD238F"/>
    <w:rsid w:val="00BD23AF"/>
    <w:rsid w:val="00BD241E"/>
    <w:rsid w:val="00BD248A"/>
    <w:rsid w:val="00BD255D"/>
    <w:rsid w:val="00BD25AD"/>
    <w:rsid w:val="00BD25B1"/>
    <w:rsid w:val="00BD25CE"/>
    <w:rsid w:val="00BD2669"/>
    <w:rsid w:val="00BD26A2"/>
    <w:rsid w:val="00BD26C5"/>
    <w:rsid w:val="00BD26DB"/>
    <w:rsid w:val="00BD26E2"/>
    <w:rsid w:val="00BD271F"/>
    <w:rsid w:val="00BD2841"/>
    <w:rsid w:val="00BD2873"/>
    <w:rsid w:val="00BD291A"/>
    <w:rsid w:val="00BD2A56"/>
    <w:rsid w:val="00BD2A9B"/>
    <w:rsid w:val="00BD2B48"/>
    <w:rsid w:val="00BD2BE6"/>
    <w:rsid w:val="00BD2CAD"/>
    <w:rsid w:val="00BD2D73"/>
    <w:rsid w:val="00BD2E1C"/>
    <w:rsid w:val="00BD2F5B"/>
    <w:rsid w:val="00BD2F8D"/>
    <w:rsid w:val="00BD2FAE"/>
    <w:rsid w:val="00BD318E"/>
    <w:rsid w:val="00BD3198"/>
    <w:rsid w:val="00BD31FA"/>
    <w:rsid w:val="00BD3319"/>
    <w:rsid w:val="00BD3358"/>
    <w:rsid w:val="00BD337D"/>
    <w:rsid w:val="00BD3443"/>
    <w:rsid w:val="00BD3586"/>
    <w:rsid w:val="00BD35F3"/>
    <w:rsid w:val="00BD3708"/>
    <w:rsid w:val="00BD38A7"/>
    <w:rsid w:val="00BD38E2"/>
    <w:rsid w:val="00BD391E"/>
    <w:rsid w:val="00BD394A"/>
    <w:rsid w:val="00BD3974"/>
    <w:rsid w:val="00BD3BE0"/>
    <w:rsid w:val="00BD3C08"/>
    <w:rsid w:val="00BD3C3C"/>
    <w:rsid w:val="00BD3C55"/>
    <w:rsid w:val="00BD3CC3"/>
    <w:rsid w:val="00BD3DED"/>
    <w:rsid w:val="00BD3E0C"/>
    <w:rsid w:val="00BD3EF3"/>
    <w:rsid w:val="00BD3EF4"/>
    <w:rsid w:val="00BD407F"/>
    <w:rsid w:val="00BD40D9"/>
    <w:rsid w:val="00BD40FE"/>
    <w:rsid w:val="00BD4201"/>
    <w:rsid w:val="00BD422E"/>
    <w:rsid w:val="00BD426A"/>
    <w:rsid w:val="00BD42B2"/>
    <w:rsid w:val="00BD4375"/>
    <w:rsid w:val="00BD4377"/>
    <w:rsid w:val="00BD4541"/>
    <w:rsid w:val="00BD4561"/>
    <w:rsid w:val="00BD4578"/>
    <w:rsid w:val="00BD459B"/>
    <w:rsid w:val="00BD462E"/>
    <w:rsid w:val="00BD468B"/>
    <w:rsid w:val="00BD46BD"/>
    <w:rsid w:val="00BD489A"/>
    <w:rsid w:val="00BD4929"/>
    <w:rsid w:val="00BD4B83"/>
    <w:rsid w:val="00BD4C85"/>
    <w:rsid w:val="00BD4DB0"/>
    <w:rsid w:val="00BD4DB2"/>
    <w:rsid w:val="00BD4F5C"/>
    <w:rsid w:val="00BD4FA5"/>
    <w:rsid w:val="00BD4FB2"/>
    <w:rsid w:val="00BD5057"/>
    <w:rsid w:val="00BD50E5"/>
    <w:rsid w:val="00BD522F"/>
    <w:rsid w:val="00BD52A0"/>
    <w:rsid w:val="00BD52C0"/>
    <w:rsid w:val="00BD53B0"/>
    <w:rsid w:val="00BD53C3"/>
    <w:rsid w:val="00BD5471"/>
    <w:rsid w:val="00BD551F"/>
    <w:rsid w:val="00BD5565"/>
    <w:rsid w:val="00BD5670"/>
    <w:rsid w:val="00BD5672"/>
    <w:rsid w:val="00BD56BA"/>
    <w:rsid w:val="00BD56CC"/>
    <w:rsid w:val="00BD56EA"/>
    <w:rsid w:val="00BD5769"/>
    <w:rsid w:val="00BD5933"/>
    <w:rsid w:val="00BD59B5"/>
    <w:rsid w:val="00BD59E9"/>
    <w:rsid w:val="00BD5A2D"/>
    <w:rsid w:val="00BD5B4A"/>
    <w:rsid w:val="00BD5B7E"/>
    <w:rsid w:val="00BD5D4E"/>
    <w:rsid w:val="00BD5F10"/>
    <w:rsid w:val="00BD5F1B"/>
    <w:rsid w:val="00BD5F6D"/>
    <w:rsid w:val="00BD5F6E"/>
    <w:rsid w:val="00BD6105"/>
    <w:rsid w:val="00BD61BC"/>
    <w:rsid w:val="00BD61EE"/>
    <w:rsid w:val="00BD624A"/>
    <w:rsid w:val="00BD6261"/>
    <w:rsid w:val="00BD62DC"/>
    <w:rsid w:val="00BD63AE"/>
    <w:rsid w:val="00BD64AC"/>
    <w:rsid w:val="00BD6555"/>
    <w:rsid w:val="00BD6626"/>
    <w:rsid w:val="00BD66E2"/>
    <w:rsid w:val="00BD66E7"/>
    <w:rsid w:val="00BD6778"/>
    <w:rsid w:val="00BD6885"/>
    <w:rsid w:val="00BD691C"/>
    <w:rsid w:val="00BD6972"/>
    <w:rsid w:val="00BD6AC1"/>
    <w:rsid w:val="00BD6AFD"/>
    <w:rsid w:val="00BD6B97"/>
    <w:rsid w:val="00BD6BE5"/>
    <w:rsid w:val="00BD6BFA"/>
    <w:rsid w:val="00BD6C24"/>
    <w:rsid w:val="00BD6C75"/>
    <w:rsid w:val="00BD6CC3"/>
    <w:rsid w:val="00BD6D21"/>
    <w:rsid w:val="00BD6DD3"/>
    <w:rsid w:val="00BD6E2C"/>
    <w:rsid w:val="00BD6E7A"/>
    <w:rsid w:val="00BD6F8C"/>
    <w:rsid w:val="00BD714F"/>
    <w:rsid w:val="00BD716D"/>
    <w:rsid w:val="00BD71DA"/>
    <w:rsid w:val="00BD74B6"/>
    <w:rsid w:val="00BD7653"/>
    <w:rsid w:val="00BD775A"/>
    <w:rsid w:val="00BD7783"/>
    <w:rsid w:val="00BD77A9"/>
    <w:rsid w:val="00BD7879"/>
    <w:rsid w:val="00BD78C8"/>
    <w:rsid w:val="00BD79A2"/>
    <w:rsid w:val="00BD79E8"/>
    <w:rsid w:val="00BD7A44"/>
    <w:rsid w:val="00BD7AE2"/>
    <w:rsid w:val="00BD7B38"/>
    <w:rsid w:val="00BD7B3B"/>
    <w:rsid w:val="00BD7BDE"/>
    <w:rsid w:val="00BD7D62"/>
    <w:rsid w:val="00BD7D75"/>
    <w:rsid w:val="00BD7DA8"/>
    <w:rsid w:val="00BD7E72"/>
    <w:rsid w:val="00BD7EF6"/>
    <w:rsid w:val="00BD7F3F"/>
    <w:rsid w:val="00BE0036"/>
    <w:rsid w:val="00BE00E6"/>
    <w:rsid w:val="00BE011D"/>
    <w:rsid w:val="00BE01E2"/>
    <w:rsid w:val="00BE035B"/>
    <w:rsid w:val="00BE0389"/>
    <w:rsid w:val="00BE03F1"/>
    <w:rsid w:val="00BE0663"/>
    <w:rsid w:val="00BE0687"/>
    <w:rsid w:val="00BE06F9"/>
    <w:rsid w:val="00BE0734"/>
    <w:rsid w:val="00BE0887"/>
    <w:rsid w:val="00BE0891"/>
    <w:rsid w:val="00BE08B8"/>
    <w:rsid w:val="00BE0922"/>
    <w:rsid w:val="00BE09AC"/>
    <w:rsid w:val="00BE0AB4"/>
    <w:rsid w:val="00BE0BAF"/>
    <w:rsid w:val="00BE0BCB"/>
    <w:rsid w:val="00BE0C1E"/>
    <w:rsid w:val="00BE0D06"/>
    <w:rsid w:val="00BE0DD2"/>
    <w:rsid w:val="00BE0E06"/>
    <w:rsid w:val="00BE0E32"/>
    <w:rsid w:val="00BE0E8B"/>
    <w:rsid w:val="00BE0EB3"/>
    <w:rsid w:val="00BE106A"/>
    <w:rsid w:val="00BE1211"/>
    <w:rsid w:val="00BE1246"/>
    <w:rsid w:val="00BE1321"/>
    <w:rsid w:val="00BE1385"/>
    <w:rsid w:val="00BE13E4"/>
    <w:rsid w:val="00BE140E"/>
    <w:rsid w:val="00BE147F"/>
    <w:rsid w:val="00BE14E3"/>
    <w:rsid w:val="00BE14FD"/>
    <w:rsid w:val="00BE15D4"/>
    <w:rsid w:val="00BE16DD"/>
    <w:rsid w:val="00BE1738"/>
    <w:rsid w:val="00BE1794"/>
    <w:rsid w:val="00BE17B6"/>
    <w:rsid w:val="00BE195B"/>
    <w:rsid w:val="00BE1A5F"/>
    <w:rsid w:val="00BE1B26"/>
    <w:rsid w:val="00BE1B87"/>
    <w:rsid w:val="00BE1BD0"/>
    <w:rsid w:val="00BE1BD6"/>
    <w:rsid w:val="00BE1C24"/>
    <w:rsid w:val="00BE1DE0"/>
    <w:rsid w:val="00BE1E68"/>
    <w:rsid w:val="00BE1E82"/>
    <w:rsid w:val="00BE1ED7"/>
    <w:rsid w:val="00BE2061"/>
    <w:rsid w:val="00BE20CB"/>
    <w:rsid w:val="00BE2103"/>
    <w:rsid w:val="00BE21D8"/>
    <w:rsid w:val="00BE23BC"/>
    <w:rsid w:val="00BE2530"/>
    <w:rsid w:val="00BE254A"/>
    <w:rsid w:val="00BE2559"/>
    <w:rsid w:val="00BE25C4"/>
    <w:rsid w:val="00BE2680"/>
    <w:rsid w:val="00BE26B4"/>
    <w:rsid w:val="00BE270F"/>
    <w:rsid w:val="00BE275E"/>
    <w:rsid w:val="00BE28A4"/>
    <w:rsid w:val="00BE28C5"/>
    <w:rsid w:val="00BE29B7"/>
    <w:rsid w:val="00BE2AC2"/>
    <w:rsid w:val="00BE2BA7"/>
    <w:rsid w:val="00BE2D38"/>
    <w:rsid w:val="00BE2EF4"/>
    <w:rsid w:val="00BE2F34"/>
    <w:rsid w:val="00BE2F82"/>
    <w:rsid w:val="00BE3161"/>
    <w:rsid w:val="00BE3255"/>
    <w:rsid w:val="00BE3376"/>
    <w:rsid w:val="00BE33B5"/>
    <w:rsid w:val="00BE33C7"/>
    <w:rsid w:val="00BE3574"/>
    <w:rsid w:val="00BE3653"/>
    <w:rsid w:val="00BE36EF"/>
    <w:rsid w:val="00BE370A"/>
    <w:rsid w:val="00BE372F"/>
    <w:rsid w:val="00BE3750"/>
    <w:rsid w:val="00BE3772"/>
    <w:rsid w:val="00BE3872"/>
    <w:rsid w:val="00BE3A42"/>
    <w:rsid w:val="00BE3A55"/>
    <w:rsid w:val="00BE3AD2"/>
    <w:rsid w:val="00BE3AD6"/>
    <w:rsid w:val="00BE3BEB"/>
    <w:rsid w:val="00BE3C6A"/>
    <w:rsid w:val="00BE3C96"/>
    <w:rsid w:val="00BE3CA3"/>
    <w:rsid w:val="00BE3E1E"/>
    <w:rsid w:val="00BE3E7F"/>
    <w:rsid w:val="00BE3F1B"/>
    <w:rsid w:val="00BE3F70"/>
    <w:rsid w:val="00BE4018"/>
    <w:rsid w:val="00BE4053"/>
    <w:rsid w:val="00BE408D"/>
    <w:rsid w:val="00BE4094"/>
    <w:rsid w:val="00BE40D4"/>
    <w:rsid w:val="00BE4100"/>
    <w:rsid w:val="00BE4130"/>
    <w:rsid w:val="00BE41AF"/>
    <w:rsid w:val="00BE4259"/>
    <w:rsid w:val="00BE43AD"/>
    <w:rsid w:val="00BE43DD"/>
    <w:rsid w:val="00BE4418"/>
    <w:rsid w:val="00BE4461"/>
    <w:rsid w:val="00BE4478"/>
    <w:rsid w:val="00BE463F"/>
    <w:rsid w:val="00BE472A"/>
    <w:rsid w:val="00BE47A8"/>
    <w:rsid w:val="00BE4905"/>
    <w:rsid w:val="00BE4959"/>
    <w:rsid w:val="00BE49DE"/>
    <w:rsid w:val="00BE4A27"/>
    <w:rsid w:val="00BE4B1F"/>
    <w:rsid w:val="00BE4B34"/>
    <w:rsid w:val="00BE4B89"/>
    <w:rsid w:val="00BE4B9E"/>
    <w:rsid w:val="00BE4C6E"/>
    <w:rsid w:val="00BE4CF7"/>
    <w:rsid w:val="00BE4EB2"/>
    <w:rsid w:val="00BE4EBA"/>
    <w:rsid w:val="00BE4EBE"/>
    <w:rsid w:val="00BE4F8C"/>
    <w:rsid w:val="00BE5039"/>
    <w:rsid w:val="00BE5055"/>
    <w:rsid w:val="00BE5150"/>
    <w:rsid w:val="00BE5326"/>
    <w:rsid w:val="00BE543A"/>
    <w:rsid w:val="00BE5545"/>
    <w:rsid w:val="00BE5575"/>
    <w:rsid w:val="00BE55EA"/>
    <w:rsid w:val="00BE5792"/>
    <w:rsid w:val="00BE5796"/>
    <w:rsid w:val="00BE5868"/>
    <w:rsid w:val="00BE58A1"/>
    <w:rsid w:val="00BE58C5"/>
    <w:rsid w:val="00BE58E0"/>
    <w:rsid w:val="00BE5912"/>
    <w:rsid w:val="00BE59AB"/>
    <w:rsid w:val="00BE5AF6"/>
    <w:rsid w:val="00BE5B67"/>
    <w:rsid w:val="00BE5D0F"/>
    <w:rsid w:val="00BE5DB6"/>
    <w:rsid w:val="00BE5EA1"/>
    <w:rsid w:val="00BE5ED3"/>
    <w:rsid w:val="00BE5F1C"/>
    <w:rsid w:val="00BE5F6A"/>
    <w:rsid w:val="00BE630E"/>
    <w:rsid w:val="00BE6482"/>
    <w:rsid w:val="00BE651E"/>
    <w:rsid w:val="00BE6583"/>
    <w:rsid w:val="00BE65BD"/>
    <w:rsid w:val="00BE6643"/>
    <w:rsid w:val="00BE664F"/>
    <w:rsid w:val="00BE66B7"/>
    <w:rsid w:val="00BE6796"/>
    <w:rsid w:val="00BE67B5"/>
    <w:rsid w:val="00BE684F"/>
    <w:rsid w:val="00BE688F"/>
    <w:rsid w:val="00BE68A3"/>
    <w:rsid w:val="00BE691A"/>
    <w:rsid w:val="00BE69C5"/>
    <w:rsid w:val="00BE6A37"/>
    <w:rsid w:val="00BE6AC6"/>
    <w:rsid w:val="00BE6AC9"/>
    <w:rsid w:val="00BE6AEB"/>
    <w:rsid w:val="00BE6B17"/>
    <w:rsid w:val="00BE6B1C"/>
    <w:rsid w:val="00BE6B36"/>
    <w:rsid w:val="00BE6C04"/>
    <w:rsid w:val="00BE6C92"/>
    <w:rsid w:val="00BE6E91"/>
    <w:rsid w:val="00BE6EE2"/>
    <w:rsid w:val="00BE6F57"/>
    <w:rsid w:val="00BE6FFB"/>
    <w:rsid w:val="00BE70FE"/>
    <w:rsid w:val="00BE7171"/>
    <w:rsid w:val="00BE71FC"/>
    <w:rsid w:val="00BE72C2"/>
    <w:rsid w:val="00BE731B"/>
    <w:rsid w:val="00BE739A"/>
    <w:rsid w:val="00BE73B3"/>
    <w:rsid w:val="00BE73BD"/>
    <w:rsid w:val="00BE74AC"/>
    <w:rsid w:val="00BE750B"/>
    <w:rsid w:val="00BE765C"/>
    <w:rsid w:val="00BE765F"/>
    <w:rsid w:val="00BE778F"/>
    <w:rsid w:val="00BE7A80"/>
    <w:rsid w:val="00BE7A92"/>
    <w:rsid w:val="00BE7B22"/>
    <w:rsid w:val="00BE7BC3"/>
    <w:rsid w:val="00BE7C0C"/>
    <w:rsid w:val="00BE7C4A"/>
    <w:rsid w:val="00BE7D68"/>
    <w:rsid w:val="00BE7EA2"/>
    <w:rsid w:val="00BE7FE8"/>
    <w:rsid w:val="00BF0070"/>
    <w:rsid w:val="00BF0118"/>
    <w:rsid w:val="00BF01B9"/>
    <w:rsid w:val="00BF01C7"/>
    <w:rsid w:val="00BF04A5"/>
    <w:rsid w:val="00BF06A3"/>
    <w:rsid w:val="00BF06A5"/>
    <w:rsid w:val="00BF06BC"/>
    <w:rsid w:val="00BF0703"/>
    <w:rsid w:val="00BF0774"/>
    <w:rsid w:val="00BF07F9"/>
    <w:rsid w:val="00BF086B"/>
    <w:rsid w:val="00BF0985"/>
    <w:rsid w:val="00BF0A04"/>
    <w:rsid w:val="00BF0A82"/>
    <w:rsid w:val="00BF0B67"/>
    <w:rsid w:val="00BF0BB3"/>
    <w:rsid w:val="00BF0C1A"/>
    <w:rsid w:val="00BF0C60"/>
    <w:rsid w:val="00BF0DF9"/>
    <w:rsid w:val="00BF0F72"/>
    <w:rsid w:val="00BF0FE7"/>
    <w:rsid w:val="00BF1124"/>
    <w:rsid w:val="00BF1146"/>
    <w:rsid w:val="00BF11AC"/>
    <w:rsid w:val="00BF11AD"/>
    <w:rsid w:val="00BF12BF"/>
    <w:rsid w:val="00BF12D5"/>
    <w:rsid w:val="00BF14C0"/>
    <w:rsid w:val="00BF15DD"/>
    <w:rsid w:val="00BF16FE"/>
    <w:rsid w:val="00BF186E"/>
    <w:rsid w:val="00BF191F"/>
    <w:rsid w:val="00BF19EF"/>
    <w:rsid w:val="00BF1AE6"/>
    <w:rsid w:val="00BF1D8E"/>
    <w:rsid w:val="00BF1E3D"/>
    <w:rsid w:val="00BF1F88"/>
    <w:rsid w:val="00BF1FCF"/>
    <w:rsid w:val="00BF2026"/>
    <w:rsid w:val="00BF2033"/>
    <w:rsid w:val="00BF2058"/>
    <w:rsid w:val="00BF2142"/>
    <w:rsid w:val="00BF21E2"/>
    <w:rsid w:val="00BF2218"/>
    <w:rsid w:val="00BF2243"/>
    <w:rsid w:val="00BF23D4"/>
    <w:rsid w:val="00BF2410"/>
    <w:rsid w:val="00BF245D"/>
    <w:rsid w:val="00BF2471"/>
    <w:rsid w:val="00BF2510"/>
    <w:rsid w:val="00BF252D"/>
    <w:rsid w:val="00BF2613"/>
    <w:rsid w:val="00BF2664"/>
    <w:rsid w:val="00BF26A8"/>
    <w:rsid w:val="00BF26C1"/>
    <w:rsid w:val="00BF2714"/>
    <w:rsid w:val="00BF273F"/>
    <w:rsid w:val="00BF2803"/>
    <w:rsid w:val="00BF2897"/>
    <w:rsid w:val="00BF291A"/>
    <w:rsid w:val="00BF2A8B"/>
    <w:rsid w:val="00BF2AB4"/>
    <w:rsid w:val="00BF2C6E"/>
    <w:rsid w:val="00BF2C74"/>
    <w:rsid w:val="00BF2CA6"/>
    <w:rsid w:val="00BF2D15"/>
    <w:rsid w:val="00BF2E43"/>
    <w:rsid w:val="00BF2E71"/>
    <w:rsid w:val="00BF2E86"/>
    <w:rsid w:val="00BF2EA4"/>
    <w:rsid w:val="00BF2EB1"/>
    <w:rsid w:val="00BF2EF9"/>
    <w:rsid w:val="00BF3041"/>
    <w:rsid w:val="00BF307A"/>
    <w:rsid w:val="00BF30B8"/>
    <w:rsid w:val="00BF3108"/>
    <w:rsid w:val="00BF3135"/>
    <w:rsid w:val="00BF3144"/>
    <w:rsid w:val="00BF3162"/>
    <w:rsid w:val="00BF3248"/>
    <w:rsid w:val="00BF326A"/>
    <w:rsid w:val="00BF32B7"/>
    <w:rsid w:val="00BF32C4"/>
    <w:rsid w:val="00BF338B"/>
    <w:rsid w:val="00BF345B"/>
    <w:rsid w:val="00BF35D6"/>
    <w:rsid w:val="00BF3625"/>
    <w:rsid w:val="00BF37DA"/>
    <w:rsid w:val="00BF3879"/>
    <w:rsid w:val="00BF3A12"/>
    <w:rsid w:val="00BF3A2C"/>
    <w:rsid w:val="00BF3A31"/>
    <w:rsid w:val="00BF3A52"/>
    <w:rsid w:val="00BF3BBA"/>
    <w:rsid w:val="00BF3BEC"/>
    <w:rsid w:val="00BF3C21"/>
    <w:rsid w:val="00BF3C9C"/>
    <w:rsid w:val="00BF3D51"/>
    <w:rsid w:val="00BF3DC7"/>
    <w:rsid w:val="00BF3F9A"/>
    <w:rsid w:val="00BF3FC1"/>
    <w:rsid w:val="00BF4009"/>
    <w:rsid w:val="00BF404A"/>
    <w:rsid w:val="00BF4050"/>
    <w:rsid w:val="00BF40C5"/>
    <w:rsid w:val="00BF40F1"/>
    <w:rsid w:val="00BF412A"/>
    <w:rsid w:val="00BF4187"/>
    <w:rsid w:val="00BF4192"/>
    <w:rsid w:val="00BF4332"/>
    <w:rsid w:val="00BF442A"/>
    <w:rsid w:val="00BF458A"/>
    <w:rsid w:val="00BF458C"/>
    <w:rsid w:val="00BF459E"/>
    <w:rsid w:val="00BF4712"/>
    <w:rsid w:val="00BF4767"/>
    <w:rsid w:val="00BF49AE"/>
    <w:rsid w:val="00BF4A0F"/>
    <w:rsid w:val="00BF4A4D"/>
    <w:rsid w:val="00BF4A7E"/>
    <w:rsid w:val="00BF4C5C"/>
    <w:rsid w:val="00BF4D59"/>
    <w:rsid w:val="00BF4DB0"/>
    <w:rsid w:val="00BF4ED5"/>
    <w:rsid w:val="00BF4F0B"/>
    <w:rsid w:val="00BF4F85"/>
    <w:rsid w:val="00BF4FCD"/>
    <w:rsid w:val="00BF5007"/>
    <w:rsid w:val="00BF505A"/>
    <w:rsid w:val="00BF5060"/>
    <w:rsid w:val="00BF542E"/>
    <w:rsid w:val="00BF5457"/>
    <w:rsid w:val="00BF5611"/>
    <w:rsid w:val="00BF5671"/>
    <w:rsid w:val="00BF5676"/>
    <w:rsid w:val="00BF56D9"/>
    <w:rsid w:val="00BF5943"/>
    <w:rsid w:val="00BF59C5"/>
    <w:rsid w:val="00BF5B4E"/>
    <w:rsid w:val="00BF5B91"/>
    <w:rsid w:val="00BF5C09"/>
    <w:rsid w:val="00BF5D98"/>
    <w:rsid w:val="00BF5DC3"/>
    <w:rsid w:val="00BF5EE0"/>
    <w:rsid w:val="00BF5EF7"/>
    <w:rsid w:val="00BF5F88"/>
    <w:rsid w:val="00BF5F8E"/>
    <w:rsid w:val="00BF5FEF"/>
    <w:rsid w:val="00BF6123"/>
    <w:rsid w:val="00BF622A"/>
    <w:rsid w:val="00BF6277"/>
    <w:rsid w:val="00BF627C"/>
    <w:rsid w:val="00BF630E"/>
    <w:rsid w:val="00BF6376"/>
    <w:rsid w:val="00BF63B8"/>
    <w:rsid w:val="00BF6423"/>
    <w:rsid w:val="00BF6477"/>
    <w:rsid w:val="00BF647A"/>
    <w:rsid w:val="00BF64F3"/>
    <w:rsid w:val="00BF6582"/>
    <w:rsid w:val="00BF65A3"/>
    <w:rsid w:val="00BF65D4"/>
    <w:rsid w:val="00BF6639"/>
    <w:rsid w:val="00BF66B6"/>
    <w:rsid w:val="00BF6713"/>
    <w:rsid w:val="00BF67DD"/>
    <w:rsid w:val="00BF6841"/>
    <w:rsid w:val="00BF6895"/>
    <w:rsid w:val="00BF69FD"/>
    <w:rsid w:val="00BF6A70"/>
    <w:rsid w:val="00BF6A91"/>
    <w:rsid w:val="00BF6B19"/>
    <w:rsid w:val="00BF6B6E"/>
    <w:rsid w:val="00BF6C6C"/>
    <w:rsid w:val="00BF6D23"/>
    <w:rsid w:val="00BF6D3A"/>
    <w:rsid w:val="00BF6DE9"/>
    <w:rsid w:val="00BF6E84"/>
    <w:rsid w:val="00BF6F46"/>
    <w:rsid w:val="00BF6F51"/>
    <w:rsid w:val="00BF6F9B"/>
    <w:rsid w:val="00BF6FAB"/>
    <w:rsid w:val="00BF70AD"/>
    <w:rsid w:val="00BF72BF"/>
    <w:rsid w:val="00BF7314"/>
    <w:rsid w:val="00BF7448"/>
    <w:rsid w:val="00BF7536"/>
    <w:rsid w:val="00BF7621"/>
    <w:rsid w:val="00BF769C"/>
    <w:rsid w:val="00BF7746"/>
    <w:rsid w:val="00BF77BE"/>
    <w:rsid w:val="00BF7861"/>
    <w:rsid w:val="00BF78C1"/>
    <w:rsid w:val="00BF792A"/>
    <w:rsid w:val="00BF7963"/>
    <w:rsid w:val="00BF7A0C"/>
    <w:rsid w:val="00BF7A86"/>
    <w:rsid w:val="00BF7B5E"/>
    <w:rsid w:val="00BF7B7F"/>
    <w:rsid w:val="00BF7B8D"/>
    <w:rsid w:val="00BF7D8A"/>
    <w:rsid w:val="00BF7DA7"/>
    <w:rsid w:val="00BF7DC4"/>
    <w:rsid w:val="00BF7DDD"/>
    <w:rsid w:val="00BF7DF9"/>
    <w:rsid w:val="00BF7E8E"/>
    <w:rsid w:val="00BF7EF6"/>
    <w:rsid w:val="00BF7F2F"/>
    <w:rsid w:val="00BF7F69"/>
    <w:rsid w:val="00BF7FF6"/>
    <w:rsid w:val="00BFD477"/>
    <w:rsid w:val="00C00129"/>
    <w:rsid w:val="00C00150"/>
    <w:rsid w:val="00C0019A"/>
    <w:rsid w:val="00C0024C"/>
    <w:rsid w:val="00C0031E"/>
    <w:rsid w:val="00C00347"/>
    <w:rsid w:val="00C003B1"/>
    <w:rsid w:val="00C004A3"/>
    <w:rsid w:val="00C004F0"/>
    <w:rsid w:val="00C00534"/>
    <w:rsid w:val="00C00568"/>
    <w:rsid w:val="00C005B0"/>
    <w:rsid w:val="00C00608"/>
    <w:rsid w:val="00C00632"/>
    <w:rsid w:val="00C006FE"/>
    <w:rsid w:val="00C00733"/>
    <w:rsid w:val="00C00737"/>
    <w:rsid w:val="00C00740"/>
    <w:rsid w:val="00C007AD"/>
    <w:rsid w:val="00C0081D"/>
    <w:rsid w:val="00C00855"/>
    <w:rsid w:val="00C00939"/>
    <w:rsid w:val="00C00961"/>
    <w:rsid w:val="00C00978"/>
    <w:rsid w:val="00C00979"/>
    <w:rsid w:val="00C009D4"/>
    <w:rsid w:val="00C00B22"/>
    <w:rsid w:val="00C00B2F"/>
    <w:rsid w:val="00C00DCA"/>
    <w:rsid w:val="00C00FEF"/>
    <w:rsid w:val="00C01043"/>
    <w:rsid w:val="00C0107D"/>
    <w:rsid w:val="00C01130"/>
    <w:rsid w:val="00C0132B"/>
    <w:rsid w:val="00C014D1"/>
    <w:rsid w:val="00C01500"/>
    <w:rsid w:val="00C01657"/>
    <w:rsid w:val="00C01758"/>
    <w:rsid w:val="00C017D1"/>
    <w:rsid w:val="00C0187D"/>
    <w:rsid w:val="00C01A2B"/>
    <w:rsid w:val="00C01A63"/>
    <w:rsid w:val="00C01B90"/>
    <w:rsid w:val="00C01B9E"/>
    <w:rsid w:val="00C01C54"/>
    <w:rsid w:val="00C01C5D"/>
    <w:rsid w:val="00C01CAD"/>
    <w:rsid w:val="00C01E7B"/>
    <w:rsid w:val="00C01EC2"/>
    <w:rsid w:val="00C01F53"/>
    <w:rsid w:val="00C01F74"/>
    <w:rsid w:val="00C01FB4"/>
    <w:rsid w:val="00C0204E"/>
    <w:rsid w:val="00C02095"/>
    <w:rsid w:val="00C0209B"/>
    <w:rsid w:val="00C020C5"/>
    <w:rsid w:val="00C02108"/>
    <w:rsid w:val="00C021E8"/>
    <w:rsid w:val="00C022F8"/>
    <w:rsid w:val="00C02329"/>
    <w:rsid w:val="00C02342"/>
    <w:rsid w:val="00C023C7"/>
    <w:rsid w:val="00C0244A"/>
    <w:rsid w:val="00C02455"/>
    <w:rsid w:val="00C024F0"/>
    <w:rsid w:val="00C02514"/>
    <w:rsid w:val="00C02530"/>
    <w:rsid w:val="00C025E3"/>
    <w:rsid w:val="00C02620"/>
    <w:rsid w:val="00C0275E"/>
    <w:rsid w:val="00C02884"/>
    <w:rsid w:val="00C02948"/>
    <w:rsid w:val="00C02987"/>
    <w:rsid w:val="00C02A2E"/>
    <w:rsid w:val="00C02A85"/>
    <w:rsid w:val="00C02B01"/>
    <w:rsid w:val="00C02B23"/>
    <w:rsid w:val="00C02C5F"/>
    <w:rsid w:val="00C02C7B"/>
    <w:rsid w:val="00C02D02"/>
    <w:rsid w:val="00C02D96"/>
    <w:rsid w:val="00C02DF8"/>
    <w:rsid w:val="00C02EAF"/>
    <w:rsid w:val="00C02EF6"/>
    <w:rsid w:val="00C02F0B"/>
    <w:rsid w:val="00C02FEF"/>
    <w:rsid w:val="00C0317F"/>
    <w:rsid w:val="00C03181"/>
    <w:rsid w:val="00C03186"/>
    <w:rsid w:val="00C031A2"/>
    <w:rsid w:val="00C031E4"/>
    <w:rsid w:val="00C0323C"/>
    <w:rsid w:val="00C0324B"/>
    <w:rsid w:val="00C033DE"/>
    <w:rsid w:val="00C03565"/>
    <w:rsid w:val="00C036CD"/>
    <w:rsid w:val="00C03700"/>
    <w:rsid w:val="00C03727"/>
    <w:rsid w:val="00C03750"/>
    <w:rsid w:val="00C03775"/>
    <w:rsid w:val="00C037BB"/>
    <w:rsid w:val="00C037FD"/>
    <w:rsid w:val="00C03816"/>
    <w:rsid w:val="00C03819"/>
    <w:rsid w:val="00C03842"/>
    <w:rsid w:val="00C03944"/>
    <w:rsid w:val="00C03C5F"/>
    <w:rsid w:val="00C03D0E"/>
    <w:rsid w:val="00C03D78"/>
    <w:rsid w:val="00C03DE0"/>
    <w:rsid w:val="00C03DE5"/>
    <w:rsid w:val="00C03E3B"/>
    <w:rsid w:val="00C03EB4"/>
    <w:rsid w:val="00C03ECB"/>
    <w:rsid w:val="00C0407B"/>
    <w:rsid w:val="00C040C9"/>
    <w:rsid w:val="00C04176"/>
    <w:rsid w:val="00C0421B"/>
    <w:rsid w:val="00C042FD"/>
    <w:rsid w:val="00C0437E"/>
    <w:rsid w:val="00C043AF"/>
    <w:rsid w:val="00C043F7"/>
    <w:rsid w:val="00C0445F"/>
    <w:rsid w:val="00C04499"/>
    <w:rsid w:val="00C044BF"/>
    <w:rsid w:val="00C044ED"/>
    <w:rsid w:val="00C04573"/>
    <w:rsid w:val="00C04593"/>
    <w:rsid w:val="00C045AD"/>
    <w:rsid w:val="00C0469C"/>
    <w:rsid w:val="00C04755"/>
    <w:rsid w:val="00C047D6"/>
    <w:rsid w:val="00C0489A"/>
    <w:rsid w:val="00C048AF"/>
    <w:rsid w:val="00C048F3"/>
    <w:rsid w:val="00C0496A"/>
    <w:rsid w:val="00C04A0F"/>
    <w:rsid w:val="00C04AB1"/>
    <w:rsid w:val="00C04D39"/>
    <w:rsid w:val="00C04D8D"/>
    <w:rsid w:val="00C04DD0"/>
    <w:rsid w:val="00C04ECD"/>
    <w:rsid w:val="00C04F50"/>
    <w:rsid w:val="00C04FFD"/>
    <w:rsid w:val="00C050E3"/>
    <w:rsid w:val="00C0516B"/>
    <w:rsid w:val="00C051A0"/>
    <w:rsid w:val="00C0538A"/>
    <w:rsid w:val="00C053EF"/>
    <w:rsid w:val="00C054F5"/>
    <w:rsid w:val="00C0560E"/>
    <w:rsid w:val="00C056E5"/>
    <w:rsid w:val="00C05706"/>
    <w:rsid w:val="00C057DD"/>
    <w:rsid w:val="00C05929"/>
    <w:rsid w:val="00C05932"/>
    <w:rsid w:val="00C059D2"/>
    <w:rsid w:val="00C05A01"/>
    <w:rsid w:val="00C05A29"/>
    <w:rsid w:val="00C05AC2"/>
    <w:rsid w:val="00C05E54"/>
    <w:rsid w:val="00C05E62"/>
    <w:rsid w:val="00C05E69"/>
    <w:rsid w:val="00C05E72"/>
    <w:rsid w:val="00C05EB9"/>
    <w:rsid w:val="00C05FF7"/>
    <w:rsid w:val="00C061E9"/>
    <w:rsid w:val="00C0640B"/>
    <w:rsid w:val="00C064A4"/>
    <w:rsid w:val="00C0655B"/>
    <w:rsid w:val="00C065B4"/>
    <w:rsid w:val="00C0660E"/>
    <w:rsid w:val="00C066F9"/>
    <w:rsid w:val="00C06785"/>
    <w:rsid w:val="00C067AB"/>
    <w:rsid w:val="00C0687F"/>
    <w:rsid w:val="00C06951"/>
    <w:rsid w:val="00C069CB"/>
    <w:rsid w:val="00C069E9"/>
    <w:rsid w:val="00C06A18"/>
    <w:rsid w:val="00C06A1A"/>
    <w:rsid w:val="00C06B5B"/>
    <w:rsid w:val="00C06CBB"/>
    <w:rsid w:val="00C06CD7"/>
    <w:rsid w:val="00C06E14"/>
    <w:rsid w:val="00C06F18"/>
    <w:rsid w:val="00C06FB3"/>
    <w:rsid w:val="00C071A0"/>
    <w:rsid w:val="00C071A6"/>
    <w:rsid w:val="00C0724D"/>
    <w:rsid w:val="00C073ED"/>
    <w:rsid w:val="00C074F1"/>
    <w:rsid w:val="00C0752D"/>
    <w:rsid w:val="00C07641"/>
    <w:rsid w:val="00C07683"/>
    <w:rsid w:val="00C07761"/>
    <w:rsid w:val="00C07786"/>
    <w:rsid w:val="00C077D7"/>
    <w:rsid w:val="00C07848"/>
    <w:rsid w:val="00C078E7"/>
    <w:rsid w:val="00C07B1A"/>
    <w:rsid w:val="00C07BB1"/>
    <w:rsid w:val="00C07BC0"/>
    <w:rsid w:val="00C07CA7"/>
    <w:rsid w:val="00C07D9F"/>
    <w:rsid w:val="00C07DB8"/>
    <w:rsid w:val="00C07DFA"/>
    <w:rsid w:val="00C07E2C"/>
    <w:rsid w:val="00C07F5C"/>
    <w:rsid w:val="00C101B2"/>
    <w:rsid w:val="00C101E1"/>
    <w:rsid w:val="00C102A2"/>
    <w:rsid w:val="00C10340"/>
    <w:rsid w:val="00C103BB"/>
    <w:rsid w:val="00C103FC"/>
    <w:rsid w:val="00C10448"/>
    <w:rsid w:val="00C104A9"/>
    <w:rsid w:val="00C10515"/>
    <w:rsid w:val="00C10546"/>
    <w:rsid w:val="00C105BA"/>
    <w:rsid w:val="00C105F0"/>
    <w:rsid w:val="00C10706"/>
    <w:rsid w:val="00C10893"/>
    <w:rsid w:val="00C108CA"/>
    <w:rsid w:val="00C1098A"/>
    <w:rsid w:val="00C10A41"/>
    <w:rsid w:val="00C10AAE"/>
    <w:rsid w:val="00C10AC8"/>
    <w:rsid w:val="00C10B84"/>
    <w:rsid w:val="00C10BCA"/>
    <w:rsid w:val="00C10C0D"/>
    <w:rsid w:val="00C10CB7"/>
    <w:rsid w:val="00C10CF4"/>
    <w:rsid w:val="00C10D2E"/>
    <w:rsid w:val="00C10D43"/>
    <w:rsid w:val="00C10EE3"/>
    <w:rsid w:val="00C10F93"/>
    <w:rsid w:val="00C110C7"/>
    <w:rsid w:val="00C1112E"/>
    <w:rsid w:val="00C1116A"/>
    <w:rsid w:val="00C1117B"/>
    <w:rsid w:val="00C1120D"/>
    <w:rsid w:val="00C11234"/>
    <w:rsid w:val="00C11261"/>
    <w:rsid w:val="00C1130F"/>
    <w:rsid w:val="00C1140E"/>
    <w:rsid w:val="00C11562"/>
    <w:rsid w:val="00C117DC"/>
    <w:rsid w:val="00C11957"/>
    <w:rsid w:val="00C11A96"/>
    <w:rsid w:val="00C11B2C"/>
    <w:rsid w:val="00C11B50"/>
    <w:rsid w:val="00C11BCF"/>
    <w:rsid w:val="00C11C01"/>
    <w:rsid w:val="00C11C08"/>
    <w:rsid w:val="00C11C33"/>
    <w:rsid w:val="00C11D36"/>
    <w:rsid w:val="00C11DAF"/>
    <w:rsid w:val="00C11DF2"/>
    <w:rsid w:val="00C11F32"/>
    <w:rsid w:val="00C11F82"/>
    <w:rsid w:val="00C12058"/>
    <w:rsid w:val="00C12066"/>
    <w:rsid w:val="00C120C5"/>
    <w:rsid w:val="00C12143"/>
    <w:rsid w:val="00C122D6"/>
    <w:rsid w:val="00C1238E"/>
    <w:rsid w:val="00C123D1"/>
    <w:rsid w:val="00C124DD"/>
    <w:rsid w:val="00C124ED"/>
    <w:rsid w:val="00C124F4"/>
    <w:rsid w:val="00C12580"/>
    <w:rsid w:val="00C1270D"/>
    <w:rsid w:val="00C12795"/>
    <w:rsid w:val="00C128B0"/>
    <w:rsid w:val="00C129E4"/>
    <w:rsid w:val="00C129FD"/>
    <w:rsid w:val="00C12A03"/>
    <w:rsid w:val="00C12A35"/>
    <w:rsid w:val="00C12AB8"/>
    <w:rsid w:val="00C12AD5"/>
    <w:rsid w:val="00C12C6B"/>
    <w:rsid w:val="00C12E6B"/>
    <w:rsid w:val="00C12EDA"/>
    <w:rsid w:val="00C12F96"/>
    <w:rsid w:val="00C130A6"/>
    <w:rsid w:val="00C1311A"/>
    <w:rsid w:val="00C13347"/>
    <w:rsid w:val="00C134E8"/>
    <w:rsid w:val="00C134FE"/>
    <w:rsid w:val="00C13553"/>
    <w:rsid w:val="00C13635"/>
    <w:rsid w:val="00C1365C"/>
    <w:rsid w:val="00C1369F"/>
    <w:rsid w:val="00C136A6"/>
    <w:rsid w:val="00C13751"/>
    <w:rsid w:val="00C1376A"/>
    <w:rsid w:val="00C13784"/>
    <w:rsid w:val="00C138E2"/>
    <w:rsid w:val="00C13A47"/>
    <w:rsid w:val="00C13B51"/>
    <w:rsid w:val="00C13B82"/>
    <w:rsid w:val="00C13BCF"/>
    <w:rsid w:val="00C13D0C"/>
    <w:rsid w:val="00C13F31"/>
    <w:rsid w:val="00C13FF7"/>
    <w:rsid w:val="00C1408F"/>
    <w:rsid w:val="00C14165"/>
    <w:rsid w:val="00C1421D"/>
    <w:rsid w:val="00C14471"/>
    <w:rsid w:val="00C1450D"/>
    <w:rsid w:val="00C1454B"/>
    <w:rsid w:val="00C14553"/>
    <w:rsid w:val="00C145AE"/>
    <w:rsid w:val="00C145CA"/>
    <w:rsid w:val="00C14677"/>
    <w:rsid w:val="00C146D1"/>
    <w:rsid w:val="00C1483B"/>
    <w:rsid w:val="00C14917"/>
    <w:rsid w:val="00C14D0B"/>
    <w:rsid w:val="00C14D55"/>
    <w:rsid w:val="00C14D75"/>
    <w:rsid w:val="00C14E13"/>
    <w:rsid w:val="00C14E2B"/>
    <w:rsid w:val="00C14F51"/>
    <w:rsid w:val="00C14F5D"/>
    <w:rsid w:val="00C14F96"/>
    <w:rsid w:val="00C15006"/>
    <w:rsid w:val="00C15138"/>
    <w:rsid w:val="00C15190"/>
    <w:rsid w:val="00C151E6"/>
    <w:rsid w:val="00C15206"/>
    <w:rsid w:val="00C15229"/>
    <w:rsid w:val="00C15231"/>
    <w:rsid w:val="00C152AF"/>
    <w:rsid w:val="00C1531F"/>
    <w:rsid w:val="00C1535A"/>
    <w:rsid w:val="00C153BF"/>
    <w:rsid w:val="00C153D7"/>
    <w:rsid w:val="00C15451"/>
    <w:rsid w:val="00C15480"/>
    <w:rsid w:val="00C15498"/>
    <w:rsid w:val="00C154D0"/>
    <w:rsid w:val="00C1551E"/>
    <w:rsid w:val="00C15717"/>
    <w:rsid w:val="00C1578A"/>
    <w:rsid w:val="00C15859"/>
    <w:rsid w:val="00C1588B"/>
    <w:rsid w:val="00C15940"/>
    <w:rsid w:val="00C15A73"/>
    <w:rsid w:val="00C15BC0"/>
    <w:rsid w:val="00C15BE5"/>
    <w:rsid w:val="00C15BF1"/>
    <w:rsid w:val="00C15CCB"/>
    <w:rsid w:val="00C15D1A"/>
    <w:rsid w:val="00C16050"/>
    <w:rsid w:val="00C160CB"/>
    <w:rsid w:val="00C16143"/>
    <w:rsid w:val="00C161AE"/>
    <w:rsid w:val="00C1629A"/>
    <w:rsid w:val="00C162B7"/>
    <w:rsid w:val="00C16346"/>
    <w:rsid w:val="00C163B3"/>
    <w:rsid w:val="00C16412"/>
    <w:rsid w:val="00C16486"/>
    <w:rsid w:val="00C1649C"/>
    <w:rsid w:val="00C1651B"/>
    <w:rsid w:val="00C165CA"/>
    <w:rsid w:val="00C165E7"/>
    <w:rsid w:val="00C165FF"/>
    <w:rsid w:val="00C16638"/>
    <w:rsid w:val="00C1663D"/>
    <w:rsid w:val="00C166CA"/>
    <w:rsid w:val="00C166D2"/>
    <w:rsid w:val="00C16837"/>
    <w:rsid w:val="00C16891"/>
    <w:rsid w:val="00C16910"/>
    <w:rsid w:val="00C16974"/>
    <w:rsid w:val="00C169B4"/>
    <w:rsid w:val="00C169F1"/>
    <w:rsid w:val="00C16A52"/>
    <w:rsid w:val="00C16A8D"/>
    <w:rsid w:val="00C16AC7"/>
    <w:rsid w:val="00C16AE5"/>
    <w:rsid w:val="00C16B30"/>
    <w:rsid w:val="00C16BB9"/>
    <w:rsid w:val="00C16BDD"/>
    <w:rsid w:val="00C16C63"/>
    <w:rsid w:val="00C16E0D"/>
    <w:rsid w:val="00C16E13"/>
    <w:rsid w:val="00C16EFD"/>
    <w:rsid w:val="00C17052"/>
    <w:rsid w:val="00C17099"/>
    <w:rsid w:val="00C17249"/>
    <w:rsid w:val="00C17268"/>
    <w:rsid w:val="00C17314"/>
    <w:rsid w:val="00C17402"/>
    <w:rsid w:val="00C17457"/>
    <w:rsid w:val="00C17458"/>
    <w:rsid w:val="00C17609"/>
    <w:rsid w:val="00C17957"/>
    <w:rsid w:val="00C1798E"/>
    <w:rsid w:val="00C179C2"/>
    <w:rsid w:val="00C17B47"/>
    <w:rsid w:val="00C17B8D"/>
    <w:rsid w:val="00C17C57"/>
    <w:rsid w:val="00C17C5A"/>
    <w:rsid w:val="00C17CC5"/>
    <w:rsid w:val="00C17E0F"/>
    <w:rsid w:val="00C17E9E"/>
    <w:rsid w:val="00C17EE4"/>
    <w:rsid w:val="00C17EFB"/>
    <w:rsid w:val="00C17FAB"/>
    <w:rsid w:val="00C17FC9"/>
    <w:rsid w:val="00C20079"/>
    <w:rsid w:val="00C201DE"/>
    <w:rsid w:val="00C203EE"/>
    <w:rsid w:val="00C20400"/>
    <w:rsid w:val="00C2047C"/>
    <w:rsid w:val="00C205D2"/>
    <w:rsid w:val="00C20668"/>
    <w:rsid w:val="00C2075A"/>
    <w:rsid w:val="00C20768"/>
    <w:rsid w:val="00C20788"/>
    <w:rsid w:val="00C2082E"/>
    <w:rsid w:val="00C2086D"/>
    <w:rsid w:val="00C20889"/>
    <w:rsid w:val="00C208C5"/>
    <w:rsid w:val="00C20AEC"/>
    <w:rsid w:val="00C20B8C"/>
    <w:rsid w:val="00C20C20"/>
    <w:rsid w:val="00C20D98"/>
    <w:rsid w:val="00C20E1E"/>
    <w:rsid w:val="00C20E69"/>
    <w:rsid w:val="00C20F83"/>
    <w:rsid w:val="00C20FF9"/>
    <w:rsid w:val="00C21255"/>
    <w:rsid w:val="00C21396"/>
    <w:rsid w:val="00C21485"/>
    <w:rsid w:val="00C21505"/>
    <w:rsid w:val="00C21544"/>
    <w:rsid w:val="00C21586"/>
    <w:rsid w:val="00C215B1"/>
    <w:rsid w:val="00C215EA"/>
    <w:rsid w:val="00C216D6"/>
    <w:rsid w:val="00C21722"/>
    <w:rsid w:val="00C217AD"/>
    <w:rsid w:val="00C21BAD"/>
    <w:rsid w:val="00C21C28"/>
    <w:rsid w:val="00C21C34"/>
    <w:rsid w:val="00C21D36"/>
    <w:rsid w:val="00C21DC3"/>
    <w:rsid w:val="00C21EAA"/>
    <w:rsid w:val="00C21EF8"/>
    <w:rsid w:val="00C21FA6"/>
    <w:rsid w:val="00C22050"/>
    <w:rsid w:val="00C2209C"/>
    <w:rsid w:val="00C221E4"/>
    <w:rsid w:val="00C222DD"/>
    <w:rsid w:val="00C22364"/>
    <w:rsid w:val="00C225BB"/>
    <w:rsid w:val="00C22697"/>
    <w:rsid w:val="00C226BE"/>
    <w:rsid w:val="00C2276E"/>
    <w:rsid w:val="00C227CF"/>
    <w:rsid w:val="00C227FE"/>
    <w:rsid w:val="00C2285E"/>
    <w:rsid w:val="00C2287B"/>
    <w:rsid w:val="00C228BC"/>
    <w:rsid w:val="00C228FD"/>
    <w:rsid w:val="00C22A31"/>
    <w:rsid w:val="00C22A48"/>
    <w:rsid w:val="00C22C8B"/>
    <w:rsid w:val="00C22DED"/>
    <w:rsid w:val="00C22EE5"/>
    <w:rsid w:val="00C23159"/>
    <w:rsid w:val="00C232D4"/>
    <w:rsid w:val="00C23376"/>
    <w:rsid w:val="00C2344F"/>
    <w:rsid w:val="00C2358A"/>
    <w:rsid w:val="00C2360E"/>
    <w:rsid w:val="00C236CB"/>
    <w:rsid w:val="00C23746"/>
    <w:rsid w:val="00C23B18"/>
    <w:rsid w:val="00C23BE8"/>
    <w:rsid w:val="00C23CA1"/>
    <w:rsid w:val="00C23CE6"/>
    <w:rsid w:val="00C23EEC"/>
    <w:rsid w:val="00C23EF2"/>
    <w:rsid w:val="00C2410A"/>
    <w:rsid w:val="00C24151"/>
    <w:rsid w:val="00C241B7"/>
    <w:rsid w:val="00C241F8"/>
    <w:rsid w:val="00C24368"/>
    <w:rsid w:val="00C24397"/>
    <w:rsid w:val="00C243CF"/>
    <w:rsid w:val="00C24409"/>
    <w:rsid w:val="00C2440F"/>
    <w:rsid w:val="00C24510"/>
    <w:rsid w:val="00C2451A"/>
    <w:rsid w:val="00C2461C"/>
    <w:rsid w:val="00C24673"/>
    <w:rsid w:val="00C24699"/>
    <w:rsid w:val="00C246E5"/>
    <w:rsid w:val="00C246EE"/>
    <w:rsid w:val="00C2472F"/>
    <w:rsid w:val="00C249E7"/>
    <w:rsid w:val="00C24A0D"/>
    <w:rsid w:val="00C24A1B"/>
    <w:rsid w:val="00C24A85"/>
    <w:rsid w:val="00C24AC4"/>
    <w:rsid w:val="00C24AEB"/>
    <w:rsid w:val="00C24C3F"/>
    <w:rsid w:val="00C24C40"/>
    <w:rsid w:val="00C24D1A"/>
    <w:rsid w:val="00C24DA4"/>
    <w:rsid w:val="00C24DEA"/>
    <w:rsid w:val="00C24E1E"/>
    <w:rsid w:val="00C24EE2"/>
    <w:rsid w:val="00C250AC"/>
    <w:rsid w:val="00C253BB"/>
    <w:rsid w:val="00C2540D"/>
    <w:rsid w:val="00C25453"/>
    <w:rsid w:val="00C2547A"/>
    <w:rsid w:val="00C255CA"/>
    <w:rsid w:val="00C255CB"/>
    <w:rsid w:val="00C256DF"/>
    <w:rsid w:val="00C25708"/>
    <w:rsid w:val="00C257A2"/>
    <w:rsid w:val="00C25A69"/>
    <w:rsid w:val="00C25A6D"/>
    <w:rsid w:val="00C25B05"/>
    <w:rsid w:val="00C25B2C"/>
    <w:rsid w:val="00C25B51"/>
    <w:rsid w:val="00C25B6E"/>
    <w:rsid w:val="00C25B83"/>
    <w:rsid w:val="00C25C77"/>
    <w:rsid w:val="00C25DC3"/>
    <w:rsid w:val="00C25DDD"/>
    <w:rsid w:val="00C25E3C"/>
    <w:rsid w:val="00C25E4A"/>
    <w:rsid w:val="00C25F32"/>
    <w:rsid w:val="00C25F45"/>
    <w:rsid w:val="00C25FC2"/>
    <w:rsid w:val="00C25FD3"/>
    <w:rsid w:val="00C25FDF"/>
    <w:rsid w:val="00C26079"/>
    <w:rsid w:val="00C260A2"/>
    <w:rsid w:val="00C260CA"/>
    <w:rsid w:val="00C2611F"/>
    <w:rsid w:val="00C26138"/>
    <w:rsid w:val="00C26160"/>
    <w:rsid w:val="00C2619D"/>
    <w:rsid w:val="00C26298"/>
    <w:rsid w:val="00C2632E"/>
    <w:rsid w:val="00C26386"/>
    <w:rsid w:val="00C26392"/>
    <w:rsid w:val="00C2643D"/>
    <w:rsid w:val="00C26446"/>
    <w:rsid w:val="00C26547"/>
    <w:rsid w:val="00C267DD"/>
    <w:rsid w:val="00C26B0D"/>
    <w:rsid w:val="00C26B17"/>
    <w:rsid w:val="00C26C24"/>
    <w:rsid w:val="00C26C58"/>
    <w:rsid w:val="00C26DCA"/>
    <w:rsid w:val="00C26DEC"/>
    <w:rsid w:val="00C26E25"/>
    <w:rsid w:val="00C26E3B"/>
    <w:rsid w:val="00C26F38"/>
    <w:rsid w:val="00C26FC2"/>
    <w:rsid w:val="00C2713D"/>
    <w:rsid w:val="00C272AA"/>
    <w:rsid w:val="00C272AB"/>
    <w:rsid w:val="00C27347"/>
    <w:rsid w:val="00C2737B"/>
    <w:rsid w:val="00C27525"/>
    <w:rsid w:val="00C27538"/>
    <w:rsid w:val="00C275E8"/>
    <w:rsid w:val="00C275ED"/>
    <w:rsid w:val="00C2761B"/>
    <w:rsid w:val="00C27625"/>
    <w:rsid w:val="00C27661"/>
    <w:rsid w:val="00C27776"/>
    <w:rsid w:val="00C27884"/>
    <w:rsid w:val="00C2788F"/>
    <w:rsid w:val="00C278C9"/>
    <w:rsid w:val="00C278FF"/>
    <w:rsid w:val="00C2793B"/>
    <w:rsid w:val="00C27A23"/>
    <w:rsid w:val="00C27BDF"/>
    <w:rsid w:val="00C27C85"/>
    <w:rsid w:val="00C27CC1"/>
    <w:rsid w:val="00C27D98"/>
    <w:rsid w:val="00C27EE8"/>
    <w:rsid w:val="00C27F3F"/>
    <w:rsid w:val="00C30037"/>
    <w:rsid w:val="00C30072"/>
    <w:rsid w:val="00C301D8"/>
    <w:rsid w:val="00C301E6"/>
    <w:rsid w:val="00C30285"/>
    <w:rsid w:val="00C30330"/>
    <w:rsid w:val="00C3057A"/>
    <w:rsid w:val="00C3059B"/>
    <w:rsid w:val="00C305B7"/>
    <w:rsid w:val="00C30660"/>
    <w:rsid w:val="00C306CE"/>
    <w:rsid w:val="00C3080F"/>
    <w:rsid w:val="00C3097D"/>
    <w:rsid w:val="00C309C5"/>
    <w:rsid w:val="00C30A1B"/>
    <w:rsid w:val="00C30A54"/>
    <w:rsid w:val="00C30AFF"/>
    <w:rsid w:val="00C30B46"/>
    <w:rsid w:val="00C30B71"/>
    <w:rsid w:val="00C30BD6"/>
    <w:rsid w:val="00C30C4D"/>
    <w:rsid w:val="00C30C4F"/>
    <w:rsid w:val="00C30C92"/>
    <w:rsid w:val="00C30CC3"/>
    <w:rsid w:val="00C30D15"/>
    <w:rsid w:val="00C30E47"/>
    <w:rsid w:val="00C30F31"/>
    <w:rsid w:val="00C30F9B"/>
    <w:rsid w:val="00C311BA"/>
    <w:rsid w:val="00C311D3"/>
    <w:rsid w:val="00C31248"/>
    <w:rsid w:val="00C31250"/>
    <w:rsid w:val="00C313D5"/>
    <w:rsid w:val="00C31428"/>
    <w:rsid w:val="00C314D7"/>
    <w:rsid w:val="00C314DE"/>
    <w:rsid w:val="00C314F8"/>
    <w:rsid w:val="00C314FE"/>
    <w:rsid w:val="00C3151C"/>
    <w:rsid w:val="00C318B8"/>
    <w:rsid w:val="00C31ABF"/>
    <w:rsid w:val="00C31B95"/>
    <w:rsid w:val="00C31BA4"/>
    <w:rsid w:val="00C31C4B"/>
    <w:rsid w:val="00C31CA2"/>
    <w:rsid w:val="00C31D2E"/>
    <w:rsid w:val="00C31DF3"/>
    <w:rsid w:val="00C31DFA"/>
    <w:rsid w:val="00C31E32"/>
    <w:rsid w:val="00C31E7A"/>
    <w:rsid w:val="00C31EF5"/>
    <w:rsid w:val="00C32051"/>
    <w:rsid w:val="00C320D9"/>
    <w:rsid w:val="00C320EA"/>
    <w:rsid w:val="00C321EE"/>
    <w:rsid w:val="00C32270"/>
    <w:rsid w:val="00C322AB"/>
    <w:rsid w:val="00C322CC"/>
    <w:rsid w:val="00C32364"/>
    <w:rsid w:val="00C323D2"/>
    <w:rsid w:val="00C323DB"/>
    <w:rsid w:val="00C324F5"/>
    <w:rsid w:val="00C324FA"/>
    <w:rsid w:val="00C32523"/>
    <w:rsid w:val="00C32540"/>
    <w:rsid w:val="00C325E1"/>
    <w:rsid w:val="00C32699"/>
    <w:rsid w:val="00C326D0"/>
    <w:rsid w:val="00C32701"/>
    <w:rsid w:val="00C32772"/>
    <w:rsid w:val="00C327B0"/>
    <w:rsid w:val="00C32839"/>
    <w:rsid w:val="00C3288C"/>
    <w:rsid w:val="00C328E6"/>
    <w:rsid w:val="00C32988"/>
    <w:rsid w:val="00C32A0D"/>
    <w:rsid w:val="00C32A90"/>
    <w:rsid w:val="00C32CED"/>
    <w:rsid w:val="00C32D57"/>
    <w:rsid w:val="00C32D99"/>
    <w:rsid w:val="00C32DA3"/>
    <w:rsid w:val="00C32EA8"/>
    <w:rsid w:val="00C32EE2"/>
    <w:rsid w:val="00C32FB2"/>
    <w:rsid w:val="00C32FC5"/>
    <w:rsid w:val="00C32FD0"/>
    <w:rsid w:val="00C32FE6"/>
    <w:rsid w:val="00C33008"/>
    <w:rsid w:val="00C33048"/>
    <w:rsid w:val="00C331A6"/>
    <w:rsid w:val="00C33209"/>
    <w:rsid w:val="00C3324A"/>
    <w:rsid w:val="00C33374"/>
    <w:rsid w:val="00C33392"/>
    <w:rsid w:val="00C333C9"/>
    <w:rsid w:val="00C3343A"/>
    <w:rsid w:val="00C33451"/>
    <w:rsid w:val="00C3348E"/>
    <w:rsid w:val="00C334B0"/>
    <w:rsid w:val="00C335B6"/>
    <w:rsid w:val="00C335CD"/>
    <w:rsid w:val="00C336BD"/>
    <w:rsid w:val="00C336C5"/>
    <w:rsid w:val="00C3371B"/>
    <w:rsid w:val="00C3376A"/>
    <w:rsid w:val="00C3387C"/>
    <w:rsid w:val="00C33899"/>
    <w:rsid w:val="00C338E3"/>
    <w:rsid w:val="00C33B26"/>
    <w:rsid w:val="00C33B37"/>
    <w:rsid w:val="00C33EFC"/>
    <w:rsid w:val="00C33FA3"/>
    <w:rsid w:val="00C341B6"/>
    <w:rsid w:val="00C34200"/>
    <w:rsid w:val="00C3422B"/>
    <w:rsid w:val="00C34379"/>
    <w:rsid w:val="00C34451"/>
    <w:rsid w:val="00C34464"/>
    <w:rsid w:val="00C345EF"/>
    <w:rsid w:val="00C34653"/>
    <w:rsid w:val="00C3476A"/>
    <w:rsid w:val="00C348C6"/>
    <w:rsid w:val="00C3495C"/>
    <w:rsid w:val="00C34C3A"/>
    <w:rsid w:val="00C34D19"/>
    <w:rsid w:val="00C34DA0"/>
    <w:rsid w:val="00C34E04"/>
    <w:rsid w:val="00C34ED5"/>
    <w:rsid w:val="00C34F98"/>
    <w:rsid w:val="00C350A0"/>
    <w:rsid w:val="00C350B0"/>
    <w:rsid w:val="00C35108"/>
    <w:rsid w:val="00C351C1"/>
    <w:rsid w:val="00C352B4"/>
    <w:rsid w:val="00C35397"/>
    <w:rsid w:val="00C354B6"/>
    <w:rsid w:val="00C3550E"/>
    <w:rsid w:val="00C3555C"/>
    <w:rsid w:val="00C355A3"/>
    <w:rsid w:val="00C355ED"/>
    <w:rsid w:val="00C35607"/>
    <w:rsid w:val="00C3563A"/>
    <w:rsid w:val="00C3568B"/>
    <w:rsid w:val="00C35761"/>
    <w:rsid w:val="00C35873"/>
    <w:rsid w:val="00C3597A"/>
    <w:rsid w:val="00C359ED"/>
    <w:rsid w:val="00C35B3B"/>
    <w:rsid w:val="00C35C25"/>
    <w:rsid w:val="00C35CB6"/>
    <w:rsid w:val="00C35D0B"/>
    <w:rsid w:val="00C35D52"/>
    <w:rsid w:val="00C35EF6"/>
    <w:rsid w:val="00C35FDE"/>
    <w:rsid w:val="00C36079"/>
    <w:rsid w:val="00C361F3"/>
    <w:rsid w:val="00C3620E"/>
    <w:rsid w:val="00C36225"/>
    <w:rsid w:val="00C362A4"/>
    <w:rsid w:val="00C36401"/>
    <w:rsid w:val="00C36461"/>
    <w:rsid w:val="00C36512"/>
    <w:rsid w:val="00C3669C"/>
    <w:rsid w:val="00C3672E"/>
    <w:rsid w:val="00C367C4"/>
    <w:rsid w:val="00C36854"/>
    <w:rsid w:val="00C3686D"/>
    <w:rsid w:val="00C36887"/>
    <w:rsid w:val="00C3689F"/>
    <w:rsid w:val="00C368AB"/>
    <w:rsid w:val="00C3693D"/>
    <w:rsid w:val="00C36A29"/>
    <w:rsid w:val="00C36B5F"/>
    <w:rsid w:val="00C36B76"/>
    <w:rsid w:val="00C36D9E"/>
    <w:rsid w:val="00C36DAB"/>
    <w:rsid w:val="00C36EF7"/>
    <w:rsid w:val="00C36F7A"/>
    <w:rsid w:val="00C36FD0"/>
    <w:rsid w:val="00C3705F"/>
    <w:rsid w:val="00C370B9"/>
    <w:rsid w:val="00C370FE"/>
    <w:rsid w:val="00C371AF"/>
    <w:rsid w:val="00C37239"/>
    <w:rsid w:val="00C3731F"/>
    <w:rsid w:val="00C37441"/>
    <w:rsid w:val="00C3749D"/>
    <w:rsid w:val="00C374FD"/>
    <w:rsid w:val="00C37516"/>
    <w:rsid w:val="00C37549"/>
    <w:rsid w:val="00C37550"/>
    <w:rsid w:val="00C3757F"/>
    <w:rsid w:val="00C376E6"/>
    <w:rsid w:val="00C37968"/>
    <w:rsid w:val="00C37B36"/>
    <w:rsid w:val="00C37CF0"/>
    <w:rsid w:val="00C37D3F"/>
    <w:rsid w:val="00C37DDF"/>
    <w:rsid w:val="00C37F2E"/>
    <w:rsid w:val="00C37F51"/>
    <w:rsid w:val="00C37F56"/>
    <w:rsid w:val="00C37FFE"/>
    <w:rsid w:val="00C4003A"/>
    <w:rsid w:val="00C40203"/>
    <w:rsid w:val="00C402A8"/>
    <w:rsid w:val="00C40312"/>
    <w:rsid w:val="00C403C6"/>
    <w:rsid w:val="00C403D1"/>
    <w:rsid w:val="00C403F7"/>
    <w:rsid w:val="00C404E9"/>
    <w:rsid w:val="00C40541"/>
    <w:rsid w:val="00C4058E"/>
    <w:rsid w:val="00C40595"/>
    <w:rsid w:val="00C40790"/>
    <w:rsid w:val="00C40826"/>
    <w:rsid w:val="00C40843"/>
    <w:rsid w:val="00C408A9"/>
    <w:rsid w:val="00C40951"/>
    <w:rsid w:val="00C40A1A"/>
    <w:rsid w:val="00C40AAA"/>
    <w:rsid w:val="00C40B00"/>
    <w:rsid w:val="00C40C30"/>
    <w:rsid w:val="00C40D84"/>
    <w:rsid w:val="00C40F29"/>
    <w:rsid w:val="00C40F2D"/>
    <w:rsid w:val="00C40F4F"/>
    <w:rsid w:val="00C41083"/>
    <w:rsid w:val="00C4110B"/>
    <w:rsid w:val="00C41282"/>
    <w:rsid w:val="00C4135C"/>
    <w:rsid w:val="00C4135D"/>
    <w:rsid w:val="00C4136D"/>
    <w:rsid w:val="00C413E7"/>
    <w:rsid w:val="00C415CB"/>
    <w:rsid w:val="00C41686"/>
    <w:rsid w:val="00C41723"/>
    <w:rsid w:val="00C417D1"/>
    <w:rsid w:val="00C418ED"/>
    <w:rsid w:val="00C41915"/>
    <w:rsid w:val="00C41949"/>
    <w:rsid w:val="00C419E0"/>
    <w:rsid w:val="00C419E2"/>
    <w:rsid w:val="00C41A06"/>
    <w:rsid w:val="00C41A12"/>
    <w:rsid w:val="00C41A19"/>
    <w:rsid w:val="00C41A32"/>
    <w:rsid w:val="00C41A3C"/>
    <w:rsid w:val="00C41AAE"/>
    <w:rsid w:val="00C41AD5"/>
    <w:rsid w:val="00C41AF9"/>
    <w:rsid w:val="00C41C29"/>
    <w:rsid w:val="00C41C67"/>
    <w:rsid w:val="00C41C91"/>
    <w:rsid w:val="00C41E22"/>
    <w:rsid w:val="00C41EA9"/>
    <w:rsid w:val="00C41F1B"/>
    <w:rsid w:val="00C41F7A"/>
    <w:rsid w:val="00C41F9B"/>
    <w:rsid w:val="00C41FF0"/>
    <w:rsid w:val="00C42145"/>
    <w:rsid w:val="00C4216B"/>
    <w:rsid w:val="00C421CB"/>
    <w:rsid w:val="00C4221A"/>
    <w:rsid w:val="00C4234B"/>
    <w:rsid w:val="00C42379"/>
    <w:rsid w:val="00C42393"/>
    <w:rsid w:val="00C4240D"/>
    <w:rsid w:val="00C4241B"/>
    <w:rsid w:val="00C42487"/>
    <w:rsid w:val="00C424C7"/>
    <w:rsid w:val="00C424CE"/>
    <w:rsid w:val="00C424FE"/>
    <w:rsid w:val="00C42580"/>
    <w:rsid w:val="00C425EE"/>
    <w:rsid w:val="00C42682"/>
    <w:rsid w:val="00C42778"/>
    <w:rsid w:val="00C427D8"/>
    <w:rsid w:val="00C429D1"/>
    <w:rsid w:val="00C429DE"/>
    <w:rsid w:val="00C42A44"/>
    <w:rsid w:val="00C42BBD"/>
    <w:rsid w:val="00C42C65"/>
    <w:rsid w:val="00C42CDB"/>
    <w:rsid w:val="00C42D0F"/>
    <w:rsid w:val="00C42FDE"/>
    <w:rsid w:val="00C42FE6"/>
    <w:rsid w:val="00C430A5"/>
    <w:rsid w:val="00C430CE"/>
    <w:rsid w:val="00C43137"/>
    <w:rsid w:val="00C43156"/>
    <w:rsid w:val="00C43185"/>
    <w:rsid w:val="00C43274"/>
    <w:rsid w:val="00C43291"/>
    <w:rsid w:val="00C43314"/>
    <w:rsid w:val="00C43427"/>
    <w:rsid w:val="00C4348D"/>
    <w:rsid w:val="00C434DC"/>
    <w:rsid w:val="00C43576"/>
    <w:rsid w:val="00C435E1"/>
    <w:rsid w:val="00C4361A"/>
    <w:rsid w:val="00C4370D"/>
    <w:rsid w:val="00C43778"/>
    <w:rsid w:val="00C437B8"/>
    <w:rsid w:val="00C43821"/>
    <w:rsid w:val="00C4387B"/>
    <w:rsid w:val="00C4388D"/>
    <w:rsid w:val="00C43894"/>
    <w:rsid w:val="00C438C9"/>
    <w:rsid w:val="00C438EB"/>
    <w:rsid w:val="00C4399E"/>
    <w:rsid w:val="00C43A01"/>
    <w:rsid w:val="00C43A52"/>
    <w:rsid w:val="00C43AC6"/>
    <w:rsid w:val="00C43AF2"/>
    <w:rsid w:val="00C43BDE"/>
    <w:rsid w:val="00C43C03"/>
    <w:rsid w:val="00C43C6C"/>
    <w:rsid w:val="00C43C7B"/>
    <w:rsid w:val="00C43CD3"/>
    <w:rsid w:val="00C43CF1"/>
    <w:rsid w:val="00C43D02"/>
    <w:rsid w:val="00C43D39"/>
    <w:rsid w:val="00C43E01"/>
    <w:rsid w:val="00C43E3B"/>
    <w:rsid w:val="00C43E79"/>
    <w:rsid w:val="00C43EFE"/>
    <w:rsid w:val="00C43F18"/>
    <w:rsid w:val="00C43F49"/>
    <w:rsid w:val="00C43FC2"/>
    <w:rsid w:val="00C440A2"/>
    <w:rsid w:val="00C44107"/>
    <w:rsid w:val="00C44108"/>
    <w:rsid w:val="00C441DE"/>
    <w:rsid w:val="00C4444C"/>
    <w:rsid w:val="00C444A4"/>
    <w:rsid w:val="00C44633"/>
    <w:rsid w:val="00C4466E"/>
    <w:rsid w:val="00C446F3"/>
    <w:rsid w:val="00C448A4"/>
    <w:rsid w:val="00C448B9"/>
    <w:rsid w:val="00C44917"/>
    <w:rsid w:val="00C4497B"/>
    <w:rsid w:val="00C449EA"/>
    <w:rsid w:val="00C44AF8"/>
    <w:rsid w:val="00C44BC4"/>
    <w:rsid w:val="00C44BDF"/>
    <w:rsid w:val="00C44F8E"/>
    <w:rsid w:val="00C44F97"/>
    <w:rsid w:val="00C44FB8"/>
    <w:rsid w:val="00C45084"/>
    <w:rsid w:val="00C45102"/>
    <w:rsid w:val="00C4511E"/>
    <w:rsid w:val="00C45291"/>
    <w:rsid w:val="00C45296"/>
    <w:rsid w:val="00C4529B"/>
    <w:rsid w:val="00C45480"/>
    <w:rsid w:val="00C455BE"/>
    <w:rsid w:val="00C455EB"/>
    <w:rsid w:val="00C45709"/>
    <w:rsid w:val="00C4577F"/>
    <w:rsid w:val="00C45840"/>
    <w:rsid w:val="00C458ED"/>
    <w:rsid w:val="00C45910"/>
    <w:rsid w:val="00C45A01"/>
    <w:rsid w:val="00C45A88"/>
    <w:rsid w:val="00C45B31"/>
    <w:rsid w:val="00C45B3F"/>
    <w:rsid w:val="00C45B7C"/>
    <w:rsid w:val="00C45BD8"/>
    <w:rsid w:val="00C45C0C"/>
    <w:rsid w:val="00C45D71"/>
    <w:rsid w:val="00C45DBA"/>
    <w:rsid w:val="00C45F74"/>
    <w:rsid w:val="00C46018"/>
    <w:rsid w:val="00C4623A"/>
    <w:rsid w:val="00C46248"/>
    <w:rsid w:val="00C464F2"/>
    <w:rsid w:val="00C46502"/>
    <w:rsid w:val="00C46581"/>
    <w:rsid w:val="00C4658E"/>
    <w:rsid w:val="00C4669F"/>
    <w:rsid w:val="00C467CF"/>
    <w:rsid w:val="00C46801"/>
    <w:rsid w:val="00C46863"/>
    <w:rsid w:val="00C468C7"/>
    <w:rsid w:val="00C468FD"/>
    <w:rsid w:val="00C46937"/>
    <w:rsid w:val="00C4696D"/>
    <w:rsid w:val="00C46A34"/>
    <w:rsid w:val="00C46A5B"/>
    <w:rsid w:val="00C46A73"/>
    <w:rsid w:val="00C46B97"/>
    <w:rsid w:val="00C46BD4"/>
    <w:rsid w:val="00C46C0D"/>
    <w:rsid w:val="00C46EEF"/>
    <w:rsid w:val="00C46F02"/>
    <w:rsid w:val="00C46FA8"/>
    <w:rsid w:val="00C47063"/>
    <w:rsid w:val="00C47089"/>
    <w:rsid w:val="00C4715D"/>
    <w:rsid w:val="00C47337"/>
    <w:rsid w:val="00C4745E"/>
    <w:rsid w:val="00C4746C"/>
    <w:rsid w:val="00C47494"/>
    <w:rsid w:val="00C474A0"/>
    <w:rsid w:val="00C47565"/>
    <w:rsid w:val="00C4757D"/>
    <w:rsid w:val="00C475CC"/>
    <w:rsid w:val="00C476AD"/>
    <w:rsid w:val="00C47934"/>
    <w:rsid w:val="00C4795E"/>
    <w:rsid w:val="00C479C4"/>
    <w:rsid w:val="00C47A0C"/>
    <w:rsid w:val="00C47A2B"/>
    <w:rsid w:val="00C47A75"/>
    <w:rsid w:val="00C47AC7"/>
    <w:rsid w:val="00C47BDA"/>
    <w:rsid w:val="00C47CE2"/>
    <w:rsid w:val="00C47D4A"/>
    <w:rsid w:val="00C47DEF"/>
    <w:rsid w:val="00C47E46"/>
    <w:rsid w:val="00C47ED5"/>
    <w:rsid w:val="00C47F5B"/>
    <w:rsid w:val="00C47F69"/>
    <w:rsid w:val="00C47FBE"/>
    <w:rsid w:val="00C5001E"/>
    <w:rsid w:val="00C50079"/>
    <w:rsid w:val="00C500F9"/>
    <w:rsid w:val="00C5052D"/>
    <w:rsid w:val="00C505BE"/>
    <w:rsid w:val="00C50635"/>
    <w:rsid w:val="00C50816"/>
    <w:rsid w:val="00C50943"/>
    <w:rsid w:val="00C50A71"/>
    <w:rsid w:val="00C50ABC"/>
    <w:rsid w:val="00C50ACF"/>
    <w:rsid w:val="00C50B66"/>
    <w:rsid w:val="00C50C75"/>
    <w:rsid w:val="00C50CBB"/>
    <w:rsid w:val="00C50CD8"/>
    <w:rsid w:val="00C50D4F"/>
    <w:rsid w:val="00C50D5F"/>
    <w:rsid w:val="00C50E37"/>
    <w:rsid w:val="00C50E75"/>
    <w:rsid w:val="00C50E77"/>
    <w:rsid w:val="00C50F09"/>
    <w:rsid w:val="00C50F70"/>
    <w:rsid w:val="00C50FCB"/>
    <w:rsid w:val="00C51052"/>
    <w:rsid w:val="00C510BD"/>
    <w:rsid w:val="00C510BE"/>
    <w:rsid w:val="00C5122B"/>
    <w:rsid w:val="00C51252"/>
    <w:rsid w:val="00C5126A"/>
    <w:rsid w:val="00C51378"/>
    <w:rsid w:val="00C513D9"/>
    <w:rsid w:val="00C5143E"/>
    <w:rsid w:val="00C51543"/>
    <w:rsid w:val="00C5157E"/>
    <w:rsid w:val="00C517C6"/>
    <w:rsid w:val="00C517DE"/>
    <w:rsid w:val="00C51957"/>
    <w:rsid w:val="00C519A3"/>
    <w:rsid w:val="00C519C9"/>
    <w:rsid w:val="00C51A8E"/>
    <w:rsid w:val="00C51B06"/>
    <w:rsid w:val="00C51C28"/>
    <w:rsid w:val="00C51C64"/>
    <w:rsid w:val="00C51EDB"/>
    <w:rsid w:val="00C51F34"/>
    <w:rsid w:val="00C52030"/>
    <w:rsid w:val="00C52050"/>
    <w:rsid w:val="00C521CE"/>
    <w:rsid w:val="00C5221E"/>
    <w:rsid w:val="00C522A9"/>
    <w:rsid w:val="00C52419"/>
    <w:rsid w:val="00C52581"/>
    <w:rsid w:val="00C52644"/>
    <w:rsid w:val="00C526A6"/>
    <w:rsid w:val="00C527CA"/>
    <w:rsid w:val="00C529B7"/>
    <w:rsid w:val="00C52B35"/>
    <w:rsid w:val="00C52B71"/>
    <w:rsid w:val="00C52C77"/>
    <w:rsid w:val="00C52CA8"/>
    <w:rsid w:val="00C52FC7"/>
    <w:rsid w:val="00C53169"/>
    <w:rsid w:val="00C53179"/>
    <w:rsid w:val="00C53185"/>
    <w:rsid w:val="00C53205"/>
    <w:rsid w:val="00C532B0"/>
    <w:rsid w:val="00C532E3"/>
    <w:rsid w:val="00C53312"/>
    <w:rsid w:val="00C5337F"/>
    <w:rsid w:val="00C53386"/>
    <w:rsid w:val="00C5338F"/>
    <w:rsid w:val="00C533BA"/>
    <w:rsid w:val="00C53495"/>
    <w:rsid w:val="00C53813"/>
    <w:rsid w:val="00C5384C"/>
    <w:rsid w:val="00C538AA"/>
    <w:rsid w:val="00C538C5"/>
    <w:rsid w:val="00C53A5D"/>
    <w:rsid w:val="00C53B98"/>
    <w:rsid w:val="00C53D77"/>
    <w:rsid w:val="00C53E1D"/>
    <w:rsid w:val="00C53F3E"/>
    <w:rsid w:val="00C53F68"/>
    <w:rsid w:val="00C53FF9"/>
    <w:rsid w:val="00C54063"/>
    <w:rsid w:val="00C540AA"/>
    <w:rsid w:val="00C54282"/>
    <w:rsid w:val="00C543F8"/>
    <w:rsid w:val="00C544AF"/>
    <w:rsid w:val="00C544F3"/>
    <w:rsid w:val="00C54572"/>
    <w:rsid w:val="00C54573"/>
    <w:rsid w:val="00C54672"/>
    <w:rsid w:val="00C54685"/>
    <w:rsid w:val="00C5484B"/>
    <w:rsid w:val="00C54914"/>
    <w:rsid w:val="00C5498C"/>
    <w:rsid w:val="00C54993"/>
    <w:rsid w:val="00C54B3F"/>
    <w:rsid w:val="00C54B59"/>
    <w:rsid w:val="00C54B9C"/>
    <w:rsid w:val="00C54BF8"/>
    <w:rsid w:val="00C54D5C"/>
    <w:rsid w:val="00C54D60"/>
    <w:rsid w:val="00C54D67"/>
    <w:rsid w:val="00C54ECD"/>
    <w:rsid w:val="00C54F5D"/>
    <w:rsid w:val="00C54FC7"/>
    <w:rsid w:val="00C55092"/>
    <w:rsid w:val="00C550C8"/>
    <w:rsid w:val="00C55104"/>
    <w:rsid w:val="00C551DC"/>
    <w:rsid w:val="00C55265"/>
    <w:rsid w:val="00C55342"/>
    <w:rsid w:val="00C55386"/>
    <w:rsid w:val="00C5553A"/>
    <w:rsid w:val="00C555FC"/>
    <w:rsid w:val="00C5567B"/>
    <w:rsid w:val="00C5571D"/>
    <w:rsid w:val="00C55B66"/>
    <w:rsid w:val="00C55C07"/>
    <w:rsid w:val="00C55CE7"/>
    <w:rsid w:val="00C55D0D"/>
    <w:rsid w:val="00C55D16"/>
    <w:rsid w:val="00C55D6A"/>
    <w:rsid w:val="00C55E2B"/>
    <w:rsid w:val="00C55E6E"/>
    <w:rsid w:val="00C55F16"/>
    <w:rsid w:val="00C55F68"/>
    <w:rsid w:val="00C55F90"/>
    <w:rsid w:val="00C560A0"/>
    <w:rsid w:val="00C560ED"/>
    <w:rsid w:val="00C5615F"/>
    <w:rsid w:val="00C56164"/>
    <w:rsid w:val="00C56333"/>
    <w:rsid w:val="00C5639E"/>
    <w:rsid w:val="00C56428"/>
    <w:rsid w:val="00C564A8"/>
    <w:rsid w:val="00C5656B"/>
    <w:rsid w:val="00C56584"/>
    <w:rsid w:val="00C5674D"/>
    <w:rsid w:val="00C567EA"/>
    <w:rsid w:val="00C569FA"/>
    <w:rsid w:val="00C56A32"/>
    <w:rsid w:val="00C56A44"/>
    <w:rsid w:val="00C56A8E"/>
    <w:rsid w:val="00C56AB6"/>
    <w:rsid w:val="00C56ABA"/>
    <w:rsid w:val="00C56ADC"/>
    <w:rsid w:val="00C56B3D"/>
    <w:rsid w:val="00C56C59"/>
    <w:rsid w:val="00C56DFA"/>
    <w:rsid w:val="00C5704F"/>
    <w:rsid w:val="00C57242"/>
    <w:rsid w:val="00C57328"/>
    <w:rsid w:val="00C574E9"/>
    <w:rsid w:val="00C574FC"/>
    <w:rsid w:val="00C5758F"/>
    <w:rsid w:val="00C57596"/>
    <w:rsid w:val="00C57754"/>
    <w:rsid w:val="00C5785D"/>
    <w:rsid w:val="00C578DB"/>
    <w:rsid w:val="00C578E9"/>
    <w:rsid w:val="00C57A83"/>
    <w:rsid w:val="00C57B2C"/>
    <w:rsid w:val="00C57B87"/>
    <w:rsid w:val="00C57C62"/>
    <w:rsid w:val="00C57CBD"/>
    <w:rsid w:val="00C57CEE"/>
    <w:rsid w:val="00C57D45"/>
    <w:rsid w:val="00C57D80"/>
    <w:rsid w:val="00C57DC6"/>
    <w:rsid w:val="00C57DE5"/>
    <w:rsid w:val="00C57E58"/>
    <w:rsid w:val="00C60013"/>
    <w:rsid w:val="00C60136"/>
    <w:rsid w:val="00C601C6"/>
    <w:rsid w:val="00C601C9"/>
    <w:rsid w:val="00C60296"/>
    <w:rsid w:val="00C602B8"/>
    <w:rsid w:val="00C60354"/>
    <w:rsid w:val="00C6037F"/>
    <w:rsid w:val="00C603EB"/>
    <w:rsid w:val="00C6046C"/>
    <w:rsid w:val="00C6086E"/>
    <w:rsid w:val="00C60880"/>
    <w:rsid w:val="00C60971"/>
    <w:rsid w:val="00C609CB"/>
    <w:rsid w:val="00C609F8"/>
    <w:rsid w:val="00C60A01"/>
    <w:rsid w:val="00C60A5B"/>
    <w:rsid w:val="00C60AD8"/>
    <w:rsid w:val="00C60B01"/>
    <w:rsid w:val="00C60D33"/>
    <w:rsid w:val="00C60D39"/>
    <w:rsid w:val="00C60E29"/>
    <w:rsid w:val="00C60E82"/>
    <w:rsid w:val="00C60EA2"/>
    <w:rsid w:val="00C60EB5"/>
    <w:rsid w:val="00C60F6E"/>
    <w:rsid w:val="00C61017"/>
    <w:rsid w:val="00C61040"/>
    <w:rsid w:val="00C6114E"/>
    <w:rsid w:val="00C61209"/>
    <w:rsid w:val="00C6127A"/>
    <w:rsid w:val="00C612D2"/>
    <w:rsid w:val="00C61304"/>
    <w:rsid w:val="00C61314"/>
    <w:rsid w:val="00C61368"/>
    <w:rsid w:val="00C6136B"/>
    <w:rsid w:val="00C61370"/>
    <w:rsid w:val="00C6139E"/>
    <w:rsid w:val="00C61410"/>
    <w:rsid w:val="00C614E1"/>
    <w:rsid w:val="00C615F3"/>
    <w:rsid w:val="00C6164E"/>
    <w:rsid w:val="00C616C3"/>
    <w:rsid w:val="00C616E6"/>
    <w:rsid w:val="00C616F8"/>
    <w:rsid w:val="00C6180F"/>
    <w:rsid w:val="00C61872"/>
    <w:rsid w:val="00C618A7"/>
    <w:rsid w:val="00C61951"/>
    <w:rsid w:val="00C61AFF"/>
    <w:rsid w:val="00C61B0A"/>
    <w:rsid w:val="00C61C2C"/>
    <w:rsid w:val="00C61CA1"/>
    <w:rsid w:val="00C61DEF"/>
    <w:rsid w:val="00C61DFB"/>
    <w:rsid w:val="00C61E3C"/>
    <w:rsid w:val="00C61E76"/>
    <w:rsid w:val="00C61EA6"/>
    <w:rsid w:val="00C6216B"/>
    <w:rsid w:val="00C621F1"/>
    <w:rsid w:val="00C62283"/>
    <w:rsid w:val="00C6238C"/>
    <w:rsid w:val="00C6254F"/>
    <w:rsid w:val="00C626FE"/>
    <w:rsid w:val="00C62745"/>
    <w:rsid w:val="00C62757"/>
    <w:rsid w:val="00C6285A"/>
    <w:rsid w:val="00C62C0D"/>
    <w:rsid w:val="00C62C34"/>
    <w:rsid w:val="00C62CC2"/>
    <w:rsid w:val="00C62D88"/>
    <w:rsid w:val="00C62E10"/>
    <w:rsid w:val="00C62FE3"/>
    <w:rsid w:val="00C631C4"/>
    <w:rsid w:val="00C631DF"/>
    <w:rsid w:val="00C63287"/>
    <w:rsid w:val="00C63883"/>
    <w:rsid w:val="00C63891"/>
    <w:rsid w:val="00C63953"/>
    <w:rsid w:val="00C63989"/>
    <w:rsid w:val="00C63A16"/>
    <w:rsid w:val="00C63AE8"/>
    <w:rsid w:val="00C63AF8"/>
    <w:rsid w:val="00C63BE5"/>
    <w:rsid w:val="00C63C98"/>
    <w:rsid w:val="00C63DB8"/>
    <w:rsid w:val="00C63DF5"/>
    <w:rsid w:val="00C63EA2"/>
    <w:rsid w:val="00C63EDC"/>
    <w:rsid w:val="00C63FC0"/>
    <w:rsid w:val="00C64003"/>
    <w:rsid w:val="00C640E4"/>
    <w:rsid w:val="00C64148"/>
    <w:rsid w:val="00C641EC"/>
    <w:rsid w:val="00C64264"/>
    <w:rsid w:val="00C642DE"/>
    <w:rsid w:val="00C646BF"/>
    <w:rsid w:val="00C64740"/>
    <w:rsid w:val="00C64746"/>
    <w:rsid w:val="00C64844"/>
    <w:rsid w:val="00C64A03"/>
    <w:rsid w:val="00C64B02"/>
    <w:rsid w:val="00C64B38"/>
    <w:rsid w:val="00C64B6E"/>
    <w:rsid w:val="00C64C26"/>
    <w:rsid w:val="00C64D34"/>
    <w:rsid w:val="00C64D82"/>
    <w:rsid w:val="00C64E82"/>
    <w:rsid w:val="00C64E96"/>
    <w:rsid w:val="00C64FA9"/>
    <w:rsid w:val="00C651FB"/>
    <w:rsid w:val="00C65344"/>
    <w:rsid w:val="00C65456"/>
    <w:rsid w:val="00C654B9"/>
    <w:rsid w:val="00C655C4"/>
    <w:rsid w:val="00C655D9"/>
    <w:rsid w:val="00C65690"/>
    <w:rsid w:val="00C6578C"/>
    <w:rsid w:val="00C6580D"/>
    <w:rsid w:val="00C65889"/>
    <w:rsid w:val="00C6589E"/>
    <w:rsid w:val="00C6593B"/>
    <w:rsid w:val="00C65AAF"/>
    <w:rsid w:val="00C65B21"/>
    <w:rsid w:val="00C65B86"/>
    <w:rsid w:val="00C65B97"/>
    <w:rsid w:val="00C65BC9"/>
    <w:rsid w:val="00C65DA2"/>
    <w:rsid w:val="00C65EA0"/>
    <w:rsid w:val="00C65EC0"/>
    <w:rsid w:val="00C65F5D"/>
    <w:rsid w:val="00C66014"/>
    <w:rsid w:val="00C6609B"/>
    <w:rsid w:val="00C66142"/>
    <w:rsid w:val="00C661CD"/>
    <w:rsid w:val="00C662FB"/>
    <w:rsid w:val="00C662FC"/>
    <w:rsid w:val="00C66302"/>
    <w:rsid w:val="00C66369"/>
    <w:rsid w:val="00C666B5"/>
    <w:rsid w:val="00C668F3"/>
    <w:rsid w:val="00C6691B"/>
    <w:rsid w:val="00C66B05"/>
    <w:rsid w:val="00C66B37"/>
    <w:rsid w:val="00C66B67"/>
    <w:rsid w:val="00C66B93"/>
    <w:rsid w:val="00C66BA9"/>
    <w:rsid w:val="00C66C0C"/>
    <w:rsid w:val="00C66C4B"/>
    <w:rsid w:val="00C66DED"/>
    <w:rsid w:val="00C66E8B"/>
    <w:rsid w:val="00C66ED6"/>
    <w:rsid w:val="00C66FD2"/>
    <w:rsid w:val="00C67080"/>
    <w:rsid w:val="00C67186"/>
    <w:rsid w:val="00C671B6"/>
    <w:rsid w:val="00C67242"/>
    <w:rsid w:val="00C67391"/>
    <w:rsid w:val="00C67500"/>
    <w:rsid w:val="00C67634"/>
    <w:rsid w:val="00C67636"/>
    <w:rsid w:val="00C677F2"/>
    <w:rsid w:val="00C6785F"/>
    <w:rsid w:val="00C6790C"/>
    <w:rsid w:val="00C679FB"/>
    <w:rsid w:val="00C67A3C"/>
    <w:rsid w:val="00C67A6C"/>
    <w:rsid w:val="00C67AD5"/>
    <w:rsid w:val="00C67BB2"/>
    <w:rsid w:val="00C67CE6"/>
    <w:rsid w:val="00C67E80"/>
    <w:rsid w:val="00C67F08"/>
    <w:rsid w:val="00C67FF7"/>
    <w:rsid w:val="00C702E7"/>
    <w:rsid w:val="00C7038E"/>
    <w:rsid w:val="00C703EC"/>
    <w:rsid w:val="00C703F0"/>
    <w:rsid w:val="00C70539"/>
    <w:rsid w:val="00C705C7"/>
    <w:rsid w:val="00C705CB"/>
    <w:rsid w:val="00C70678"/>
    <w:rsid w:val="00C7069E"/>
    <w:rsid w:val="00C706C0"/>
    <w:rsid w:val="00C706F9"/>
    <w:rsid w:val="00C70799"/>
    <w:rsid w:val="00C70863"/>
    <w:rsid w:val="00C7090F"/>
    <w:rsid w:val="00C70A54"/>
    <w:rsid w:val="00C70A5B"/>
    <w:rsid w:val="00C70A80"/>
    <w:rsid w:val="00C70ABE"/>
    <w:rsid w:val="00C70B33"/>
    <w:rsid w:val="00C70C9B"/>
    <w:rsid w:val="00C70CB4"/>
    <w:rsid w:val="00C70ED2"/>
    <w:rsid w:val="00C70ED7"/>
    <w:rsid w:val="00C70EE5"/>
    <w:rsid w:val="00C710F8"/>
    <w:rsid w:val="00C7120B"/>
    <w:rsid w:val="00C71262"/>
    <w:rsid w:val="00C712EB"/>
    <w:rsid w:val="00C7135E"/>
    <w:rsid w:val="00C7142C"/>
    <w:rsid w:val="00C71472"/>
    <w:rsid w:val="00C7172F"/>
    <w:rsid w:val="00C71785"/>
    <w:rsid w:val="00C7182B"/>
    <w:rsid w:val="00C7190A"/>
    <w:rsid w:val="00C7197F"/>
    <w:rsid w:val="00C71B75"/>
    <w:rsid w:val="00C71C37"/>
    <w:rsid w:val="00C71C7E"/>
    <w:rsid w:val="00C71DDF"/>
    <w:rsid w:val="00C71E0D"/>
    <w:rsid w:val="00C71E1D"/>
    <w:rsid w:val="00C71E7B"/>
    <w:rsid w:val="00C71EE8"/>
    <w:rsid w:val="00C71EF6"/>
    <w:rsid w:val="00C71F55"/>
    <w:rsid w:val="00C72068"/>
    <w:rsid w:val="00C721C5"/>
    <w:rsid w:val="00C722A1"/>
    <w:rsid w:val="00C722F1"/>
    <w:rsid w:val="00C72378"/>
    <w:rsid w:val="00C72401"/>
    <w:rsid w:val="00C72415"/>
    <w:rsid w:val="00C7254F"/>
    <w:rsid w:val="00C72627"/>
    <w:rsid w:val="00C72664"/>
    <w:rsid w:val="00C726A4"/>
    <w:rsid w:val="00C72925"/>
    <w:rsid w:val="00C72AD2"/>
    <w:rsid w:val="00C72BE8"/>
    <w:rsid w:val="00C72BFB"/>
    <w:rsid w:val="00C72C48"/>
    <w:rsid w:val="00C72C4D"/>
    <w:rsid w:val="00C72CCA"/>
    <w:rsid w:val="00C72DED"/>
    <w:rsid w:val="00C72E21"/>
    <w:rsid w:val="00C72EB4"/>
    <w:rsid w:val="00C72FBC"/>
    <w:rsid w:val="00C73043"/>
    <w:rsid w:val="00C7304C"/>
    <w:rsid w:val="00C7309A"/>
    <w:rsid w:val="00C73197"/>
    <w:rsid w:val="00C73327"/>
    <w:rsid w:val="00C7335C"/>
    <w:rsid w:val="00C734F3"/>
    <w:rsid w:val="00C73515"/>
    <w:rsid w:val="00C73537"/>
    <w:rsid w:val="00C7360C"/>
    <w:rsid w:val="00C7363C"/>
    <w:rsid w:val="00C73641"/>
    <w:rsid w:val="00C737AD"/>
    <w:rsid w:val="00C73845"/>
    <w:rsid w:val="00C73861"/>
    <w:rsid w:val="00C73871"/>
    <w:rsid w:val="00C73894"/>
    <w:rsid w:val="00C73A2B"/>
    <w:rsid w:val="00C73A55"/>
    <w:rsid w:val="00C73ACF"/>
    <w:rsid w:val="00C73BCE"/>
    <w:rsid w:val="00C73CD5"/>
    <w:rsid w:val="00C73DB9"/>
    <w:rsid w:val="00C73E06"/>
    <w:rsid w:val="00C73E1E"/>
    <w:rsid w:val="00C73EAF"/>
    <w:rsid w:val="00C73ED3"/>
    <w:rsid w:val="00C73ED7"/>
    <w:rsid w:val="00C73F98"/>
    <w:rsid w:val="00C74120"/>
    <w:rsid w:val="00C742A9"/>
    <w:rsid w:val="00C742AE"/>
    <w:rsid w:val="00C7450F"/>
    <w:rsid w:val="00C7451C"/>
    <w:rsid w:val="00C7455D"/>
    <w:rsid w:val="00C74727"/>
    <w:rsid w:val="00C74829"/>
    <w:rsid w:val="00C74831"/>
    <w:rsid w:val="00C74865"/>
    <w:rsid w:val="00C74959"/>
    <w:rsid w:val="00C74A09"/>
    <w:rsid w:val="00C74A1E"/>
    <w:rsid w:val="00C74A4A"/>
    <w:rsid w:val="00C74B44"/>
    <w:rsid w:val="00C74B70"/>
    <w:rsid w:val="00C74C13"/>
    <w:rsid w:val="00C74D93"/>
    <w:rsid w:val="00C74DE2"/>
    <w:rsid w:val="00C74FF0"/>
    <w:rsid w:val="00C74FFB"/>
    <w:rsid w:val="00C75079"/>
    <w:rsid w:val="00C75312"/>
    <w:rsid w:val="00C753B3"/>
    <w:rsid w:val="00C7540C"/>
    <w:rsid w:val="00C754E8"/>
    <w:rsid w:val="00C754ED"/>
    <w:rsid w:val="00C756A3"/>
    <w:rsid w:val="00C756E8"/>
    <w:rsid w:val="00C756F2"/>
    <w:rsid w:val="00C757B9"/>
    <w:rsid w:val="00C757BB"/>
    <w:rsid w:val="00C7581E"/>
    <w:rsid w:val="00C75901"/>
    <w:rsid w:val="00C75997"/>
    <w:rsid w:val="00C75A1D"/>
    <w:rsid w:val="00C75B68"/>
    <w:rsid w:val="00C75D2E"/>
    <w:rsid w:val="00C75D9A"/>
    <w:rsid w:val="00C75DF4"/>
    <w:rsid w:val="00C75E6D"/>
    <w:rsid w:val="00C75E8F"/>
    <w:rsid w:val="00C75FC5"/>
    <w:rsid w:val="00C76163"/>
    <w:rsid w:val="00C761C7"/>
    <w:rsid w:val="00C761DB"/>
    <w:rsid w:val="00C76212"/>
    <w:rsid w:val="00C7622D"/>
    <w:rsid w:val="00C76273"/>
    <w:rsid w:val="00C763D1"/>
    <w:rsid w:val="00C76429"/>
    <w:rsid w:val="00C76612"/>
    <w:rsid w:val="00C766E6"/>
    <w:rsid w:val="00C767CC"/>
    <w:rsid w:val="00C76868"/>
    <w:rsid w:val="00C76A7D"/>
    <w:rsid w:val="00C76AC6"/>
    <w:rsid w:val="00C76B2F"/>
    <w:rsid w:val="00C76CA7"/>
    <w:rsid w:val="00C76CAE"/>
    <w:rsid w:val="00C76D94"/>
    <w:rsid w:val="00C76D95"/>
    <w:rsid w:val="00C76E0D"/>
    <w:rsid w:val="00C76E11"/>
    <w:rsid w:val="00C76ED2"/>
    <w:rsid w:val="00C76F4B"/>
    <w:rsid w:val="00C77042"/>
    <w:rsid w:val="00C77062"/>
    <w:rsid w:val="00C770C5"/>
    <w:rsid w:val="00C770D7"/>
    <w:rsid w:val="00C77126"/>
    <w:rsid w:val="00C7717C"/>
    <w:rsid w:val="00C771D4"/>
    <w:rsid w:val="00C77234"/>
    <w:rsid w:val="00C7753E"/>
    <w:rsid w:val="00C77578"/>
    <w:rsid w:val="00C77649"/>
    <w:rsid w:val="00C77653"/>
    <w:rsid w:val="00C77775"/>
    <w:rsid w:val="00C7777E"/>
    <w:rsid w:val="00C7779B"/>
    <w:rsid w:val="00C7780E"/>
    <w:rsid w:val="00C77912"/>
    <w:rsid w:val="00C77925"/>
    <w:rsid w:val="00C7793A"/>
    <w:rsid w:val="00C7794F"/>
    <w:rsid w:val="00C77997"/>
    <w:rsid w:val="00C779AB"/>
    <w:rsid w:val="00C779B6"/>
    <w:rsid w:val="00C77AA7"/>
    <w:rsid w:val="00C77ADA"/>
    <w:rsid w:val="00C77BA1"/>
    <w:rsid w:val="00C77BCD"/>
    <w:rsid w:val="00C77C28"/>
    <w:rsid w:val="00C77C38"/>
    <w:rsid w:val="00C77C4B"/>
    <w:rsid w:val="00C77CD8"/>
    <w:rsid w:val="00C77D10"/>
    <w:rsid w:val="00C77D44"/>
    <w:rsid w:val="00C77E28"/>
    <w:rsid w:val="00C77E2B"/>
    <w:rsid w:val="00C77E90"/>
    <w:rsid w:val="00C77F38"/>
    <w:rsid w:val="00C80047"/>
    <w:rsid w:val="00C800DA"/>
    <w:rsid w:val="00C80108"/>
    <w:rsid w:val="00C801EC"/>
    <w:rsid w:val="00C80226"/>
    <w:rsid w:val="00C8024A"/>
    <w:rsid w:val="00C8044A"/>
    <w:rsid w:val="00C80470"/>
    <w:rsid w:val="00C804E2"/>
    <w:rsid w:val="00C804E7"/>
    <w:rsid w:val="00C8051D"/>
    <w:rsid w:val="00C805A1"/>
    <w:rsid w:val="00C80632"/>
    <w:rsid w:val="00C80849"/>
    <w:rsid w:val="00C8091F"/>
    <w:rsid w:val="00C80B01"/>
    <w:rsid w:val="00C80C31"/>
    <w:rsid w:val="00C80D09"/>
    <w:rsid w:val="00C80D5C"/>
    <w:rsid w:val="00C80D5D"/>
    <w:rsid w:val="00C80D61"/>
    <w:rsid w:val="00C80EC0"/>
    <w:rsid w:val="00C80ECB"/>
    <w:rsid w:val="00C80F3B"/>
    <w:rsid w:val="00C80F3F"/>
    <w:rsid w:val="00C81172"/>
    <w:rsid w:val="00C811A8"/>
    <w:rsid w:val="00C81254"/>
    <w:rsid w:val="00C812F4"/>
    <w:rsid w:val="00C812FB"/>
    <w:rsid w:val="00C81304"/>
    <w:rsid w:val="00C813D0"/>
    <w:rsid w:val="00C813F3"/>
    <w:rsid w:val="00C8143F"/>
    <w:rsid w:val="00C815E2"/>
    <w:rsid w:val="00C81603"/>
    <w:rsid w:val="00C81615"/>
    <w:rsid w:val="00C8162F"/>
    <w:rsid w:val="00C816B0"/>
    <w:rsid w:val="00C81700"/>
    <w:rsid w:val="00C8178C"/>
    <w:rsid w:val="00C81879"/>
    <w:rsid w:val="00C818C4"/>
    <w:rsid w:val="00C81902"/>
    <w:rsid w:val="00C819B2"/>
    <w:rsid w:val="00C81ACD"/>
    <w:rsid w:val="00C81B0D"/>
    <w:rsid w:val="00C81C81"/>
    <w:rsid w:val="00C81CFA"/>
    <w:rsid w:val="00C81D8B"/>
    <w:rsid w:val="00C81DDD"/>
    <w:rsid w:val="00C81E1B"/>
    <w:rsid w:val="00C81EF1"/>
    <w:rsid w:val="00C81F6F"/>
    <w:rsid w:val="00C8209E"/>
    <w:rsid w:val="00C820F9"/>
    <w:rsid w:val="00C8218B"/>
    <w:rsid w:val="00C8221E"/>
    <w:rsid w:val="00C8233A"/>
    <w:rsid w:val="00C8248F"/>
    <w:rsid w:val="00C824B0"/>
    <w:rsid w:val="00C824BB"/>
    <w:rsid w:val="00C82519"/>
    <w:rsid w:val="00C8264D"/>
    <w:rsid w:val="00C826D7"/>
    <w:rsid w:val="00C826FA"/>
    <w:rsid w:val="00C8287E"/>
    <w:rsid w:val="00C828AA"/>
    <w:rsid w:val="00C829B2"/>
    <w:rsid w:val="00C82A17"/>
    <w:rsid w:val="00C82A6B"/>
    <w:rsid w:val="00C82A82"/>
    <w:rsid w:val="00C82BAA"/>
    <w:rsid w:val="00C82BB1"/>
    <w:rsid w:val="00C82BC1"/>
    <w:rsid w:val="00C82CDE"/>
    <w:rsid w:val="00C82D32"/>
    <w:rsid w:val="00C82D38"/>
    <w:rsid w:val="00C82D8C"/>
    <w:rsid w:val="00C82D97"/>
    <w:rsid w:val="00C82E62"/>
    <w:rsid w:val="00C82EDC"/>
    <w:rsid w:val="00C82EEA"/>
    <w:rsid w:val="00C82F34"/>
    <w:rsid w:val="00C82FBE"/>
    <w:rsid w:val="00C83027"/>
    <w:rsid w:val="00C830E2"/>
    <w:rsid w:val="00C83136"/>
    <w:rsid w:val="00C831C7"/>
    <w:rsid w:val="00C83247"/>
    <w:rsid w:val="00C8329C"/>
    <w:rsid w:val="00C83433"/>
    <w:rsid w:val="00C8351A"/>
    <w:rsid w:val="00C83670"/>
    <w:rsid w:val="00C83940"/>
    <w:rsid w:val="00C8399F"/>
    <w:rsid w:val="00C83A03"/>
    <w:rsid w:val="00C83BCF"/>
    <w:rsid w:val="00C83BD0"/>
    <w:rsid w:val="00C83D27"/>
    <w:rsid w:val="00C83E04"/>
    <w:rsid w:val="00C83EDF"/>
    <w:rsid w:val="00C8402C"/>
    <w:rsid w:val="00C840C7"/>
    <w:rsid w:val="00C840ED"/>
    <w:rsid w:val="00C843BD"/>
    <w:rsid w:val="00C843E8"/>
    <w:rsid w:val="00C8446D"/>
    <w:rsid w:val="00C84571"/>
    <w:rsid w:val="00C845C6"/>
    <w:rsid w:val="00C84609"/>
    <w:rsid w:val="00C849D3"/>
    <w:rsid w:val="00C84A24"/>
    <w:rsid w:val="00C84B74"/>
    <w:rsid w:val="00C84C41"/>
    <w:rsid w:val="00C84CFF"/>
    <w:rsid w:val="00C84DF1"/>
    <w:rsid w:val="00C84E28"/>
    <w:rsid w:val="00C84E56"/>
    <w:rsid w:val="00C84E6D"/>
    <w:rsid w:val="00C84F46"/>
    <w:rsid w:val="00C84FAC"/>
    <w:rsid w:val="00C85010"/>
    <w:rsid w:val="00C851E9"/>
    <w:rsid w:val="00C8522B"/>
    <w:rsid w:val="00C8524C"/>
    <w:rsid w:val="00C852C4"/>
    <w:rsid w:val="00C8545A"/>
    <w:rsid w:val="00C8546F"/>
    <w:rsid w:val="00C855EF"/>
    <w:rsid w:val="00C85678"/>
    <w:rsid w:val="00C8572C"/>
    <w:rsid w:val="00C85749"/>
    <w:rsid w:val="00C85888"/>
    <w:rsid w:val="00C85889"/>
    <w:rsid w:val="00C858BA"/>
    <w:rsid w:val="00C85935"/>
    <w:rsid w:val="00C85944"/>
    <w:rsid w:val="00C85A03"/>
    <w:rsid w:val="00C85B2F"/>
    <w:rsid w:val="00C85C05"/>
    <w:rsid w:val="00C85C0E"/>
    <w:rsid w:val="00C85D0A"/>
    <w:rsid w:val="00C85DB2"/>
    <w:rsid w:val="00C85DCA"/>
    <w:rsid w:val="00C85EA4"/>
    <w:rsid w:val="00C8605B"/>
    <w:rsid w:val="00C8607F"/>
    <w:rsid w:val="00C8609E"/>
    <w:rsid w:val="00C86187"/>
    <w:rsid w:val="00C86242"/>
    <w:rsid w:val="00C862C8"/>
    <w:rsid w:val="00C862F5"/>
    <w:rsid w:val="00C863CA"/>
    <w:rsid w:val="00C86546"/>
    <w:rsid w:val="00C86568"/>
    <w:rsid w:val="00C8658D"/>
    <w:rsid w:val="00C865DB"/>
    <w:rsid w:val="00C8670F"/>
    <w:rsid w:val="00C86722"/>
    <w:rsid w:val="00C86728"/>
    <w:rsid w:val="00C867DA"/>
    <w:rsid w:val="00C868F0"/>
    <w:rsid w:val="00C86977"/>
    <w:rsid w:val="00C86B31"/>
    <w:rsid w:val="00C86BA3"/>
    <w:rsid w:val="00C86C23"/>
    <w:rsid w:val="00C86C27"/>
    <w:rsid w:val="00C86CEE"/>
    <w:rsid w:val="00C86D3C"/>
    <w:rsid w:val="00C86E09"/>
    <w:rsid w:val="00C86E40"/>
    <w:rsid w:val="00C86F19"/>
    <w:rsid w:val="00C86F93"/>
    <w:rsid w:val="00C870D6"/>
    <w:rsid w:val="00C8710E"/>
    <w:rsid w:val="00C87192"/>
    <w:rsid w:val="00C8719A"/>
    <w:rsid w:val="00C8719C"/>
    <w:rsid w:val="00C871A6"/>
    <w:rsid w:val="00C871C8"/>
    <w:rsid w:val="00C8723A"/>
    <w:rsid w:val="00C8735C"/>
    <w:rsid w:val="00C8736A"/>
    <w:rsid w:val="00C873C9"/>
    <w:rsid w:val="00C8742A"/>
    <w:rsid w:val="00C8744B"/>
    <w:rsid w:val="00C875B3"/>
    <w:rsid w:val="00C875C9"/>
    <w:rsid w:val="00C8763F"/>
    <w:rsid w:val="00C87796"/>
    <w:rsid w:val="00C87832"/>
    <w:rsid w:val="00C87A35"/>
    <w:rsid w:val="00C87B36"/>
    <w:rsid w:val="00C87B42"/>
    <w:rsid w:val="00C87D6F"/>
    <w:rsid w:val="00C87E59"/>
    <w:rsid w:val="00C87E96"/>
    <w:rsid w:val="00C87EF8"/>
    <w:rsid w:val="00C87F7C"/>
    <w:rsid w:val="00C87FA9"/>
    <w:rsid w:val="00C9005F"/>
    <w:rsid w:val="00C90077"/>
    <w:rsid w:val="00C900D7"/>
    <w:rsid w:val="00C9021E"/>
    <w:rsid w:val="00C90260"/>
    <w:rsid w:val="00C9036F"/>
    <w:rsid w:val="00C90451"/>
    <w:rsid w:val="00C9049B"/>
    <w:rsid w:val="00C904C1"/>
    <w:rsid w:val="00C90502"/>
    <w:rsid w:val="00C90543"/>
    <w:rsid w:val="00C90558"/>
    <w:rsid w:val="00C9064C"/>
    <w:rsid w:val="00C90741"/>
    <w:rsid w:val="00C9080B"/>
    <w:rsid w:val="00C90930"/>
    <w:rsid w:val="00C909E9"/>
    <w:rsid w:val="00C90A5E"/>
    <w:rsid w:val="00C90AA1"/>
    <w:rsid w:val="00C90B18"/>
    <w:rsid w:val="00C90B35"/>
    <w:rsid w:val="00C90B75"/>
    <w:rsid w:val="00C90C8F"/>
    <w:rsid w:val="00C90EFC"/>
    <w:rsid w:val="00C90FE8"/>
    <w:rsid w:val="00C9101D"/>
    <w:rsid w:val="00C91058"/>
    <w:rsid w:val="00C91185"/>
    <w:rsid w:val="00C911A5"/>
    <w:rsid w:val="00C911F8"/>
    <w:rsid w:val="00C9120D"/>
    <w:rsid w:val="00C91259"/>
    <w:rsid w:val="00C912FB"/>
    <w:rsid w:val="00C91326"/>
    <w:rsid w:val="00C913ED"/>
    <w:rsid w:val="00C91479"/>
    <w:rsid w:val="00C91495"/>
    <w:rsid w:val="00C91513"/>
    <w:rsid w:val="00C915C7"/>
    <w:rsid w:val="00C9163D"/>
    <w:rsid w:val="00C9165C"/>
    <w:rsid w:val="00C916D5"/>
    <w:rsid w:val="00C916D6"/>
    <w:rsid w:val="00C91891"/>
    <w:rsid w:val="00C9191D"/>
    <w:rsid w:val="00C91A3D"/>
    <w:rsid w:val="00C91B5C"/>
    <w:rsid w:val="00C91B7E"/>
    <w:rsid w:val="00C91BCD"/>
    <w:rsid w:val="00C91C64"/>
    <w:rsid w:val="00C91C77"/>
    <w:rsid w:val="00C91C97"/>
    <w:rsid w:val="00C91CD5"/>
    <w:rsid w:val="00C91D77"/>
    <w:rsid w:val="00C91D8D"/>
    <w:rsid w:val="00C91DB2"/>
    <w:rsid w:val="00C92105"/>
    <w:rsid w:val="00C9212C"/>
    <w:rsid w:val="00C921D8"/>
    <w:rsid w:val="00C921E9"/>
    <w:rsid w:val="00C922C9"/>
    <w:rsid w:val="00C922CE"/>
    <w:rsid w:val="00C9238F"/>
    <w:rsid w:val="00C923FD"/>
    <w:rsid w:val="00C9243B"/>
    <w:rsid w:val="00C9248A"/>
    <w:rsid w:val="00C924CD"/>
    <w:rsid w:val="00C924D9"/>
    <w:rsid w:val="00C928C7"/>
    <w:rsid w:val="00C929E0"/>
    <w:rsid w:val="00C92A76"/>
    <w:rsid w:val="00C92B9D"/>
    <w:rsid w:val="00C92C4E"/>
    <w:rsid w:val="00C92C97"/>
    <w:rsid w:val="00C92D30"/>
    <w:rsid w:val="00C92DD8"/>
    <w:rsid w:val="00C92F1B"/>
    <w:rsid w:val="00C93020"/>
    <w:rsid w:val="00C93102"/>
    <w:rsid w:val="00C93189"/>
    <w:rsid w:val="00C931B5"/>
    <w:rsid w:val="00C9320A"/>
    <w:rsid w:val="00C9325B"/>
    <w:rsid w:val="00C934CA"/>
    <w:rsid w:val="00C935EC"/>
    <w:rsid w:val="00C93672"/>
    <w:rsid w:val="00C93765"/>
    <w:rsid w:val="00C937AA"/>
    <w:rsid w:val="00C9380C"/>
    <w:rsid w:val="00C9382E"/>
    <w:rsid w:val="00C938EC"/>
    <w:rsid w:val="00C938FE"/>
    <w:rsid w:val="00C939AD"/>
    <w:rsid w:val="00C93B41"/>
    <w:rsid w:val="00C93B62"/>
    <w:rsid w:val="00C93B68"/>
    <w:rsid w:val="00C93B8A"/>
    <w:rsid w:val="00C93C40"/>
    <w:rsid w:val="00C93CE3"/>
    <w:rsid w:val="00C94002"/>
    <w:rsid w:val="00C9400E"/>
    <w:rsid w:val="00C94011"/>
    <w:rsid w:val="00C940D0"/>
    <w:rsid w:val="00C943C6"/>
    <w:rsid w:val="00C94505"/>
    <w:rsid w:val="00C945A6"/>
    <w:rsid w:val="00C946F2"/>
    <w:rsid w:val="00C946FE"/>
    <w:rsid w:val="00C947E7"/>
    <w:rsid w:val="00C94951"/>
    <w:rsid w:val="00C94A80"/>
    <w:rsid w:val="00C94AB8"/>
    <w:rsid w:val="00C94ABB"/>
    <w:rsid w:val="00C94C92"/>
    <w:rsid w:val="00C94DBB"/>
    <w:rsid w:val="00C94E01"/>
    <w:rsid w:val="00C94EAB"/>
    <w:rsid w:val="00C94F51"/>
    <w:rsid w:val="00C94F74"/>
    <w:rsid w:val="00C950A7"/>
    <w:rsid w:val="00C950BE"/>
    <w:rsid w:val="00C95166"/>
    <w:rsid w:val="00C951AF"/>
    <w:rsid w:val="00C95295"/>
    <w:rsid w:val="00C95321"/>
    <w:rsid w:val="00C953C6"/>
    <w:rsid w:val="00C953EF"/>
    <w:rsid w:val="00C9549B"/>
    <w:rsid w:val="00C95540"/>
    <w:rsid w:val="00C9555A"/>
    <w:rsid w:val="00C955FB"/>
    <w:rsid w:val="00C95701"/>
    <w:rsid w:val="00C9575B"/>
    <w:rsid w:val="00C957B8"/>
    <w:rsid w:val="00C957D0"/>
    <w:rsid w:val="00C957D4"/>
    <w:rsid w:val="00C95859"/>
    <w:rsid w:val="00C958F5"/>
    <w:rsid w:val="00C959F3"/>
    <w:rsid w:val="00C95A00"/>
    <w:rsid w:val="00C95BDB"/>
    <w:rsid w:val="00C95BE3"/>
    <w:rsid w:val="00C95C94"/>
    <w:rsid w:val="00C95EC4"/>
    <w:rsid w:val="00C96166"/>
    <w:rsid w:val="00C96227"/>
    <w:rsid w:val="00C964CB"/>
    <w:rsid w:val="00C96530"/>
    <w:rsid w:val="00C9657C"/>
    <w:rsid w:val="00C9657E"/>
    <w:rsid w:val="00C9668C"/>
    <w:rsid w:val="00C96805"/>
    <w:rsid w:val="00C96806"/>
    <w:rsid w:val="00C9681D"/>
    <w:rsid w:val="00C969D7"/>
    <w:rsid w:val="00C969E9"/>
    <w:rsid w:val="00C96AC7"/>
    <w:rsid w:val="00C96B09"/>
    <w:rsid w:val="00C96B3A"/>
    <w:rsid w:val="00C96C1A"/>
    <w:rsid w:val="00C96C5C"/>
    <w:rsid w:val="00C96D58"/>
    <w:rsid w:val="00C96DD9"/>
    <w:rsid w:val="00C96DDD"/>
    <w:rsid w:val="00C96E69"/>
    <w:rsid w:val="00C96ED5"/>
    <w:rsid w:val="00C96FEF"/>
    <w:rsid w:val="00C971A0"/>
    <w:rsid w:val="00C971FD"/>
    <w:rsid w:val="00C9724C"/>
    <w:rsid w:val="00C97270"/>
    <w:rsid w:val="00C9727E"/>
    <w:rsid w:val="00C97624"/>
    <w:rsid w:val="00C9774B"/>
    <w:rsid w:val="00C9777D"/>
    <w:rsid w:val="00C97890"/>
    <w:rsid w:val="00C979F5"/>
    <w:rsid w:val="00C97A51"/>
    <w:rsid w:val="00C97ACE"/>
    <w:rsid w:val="00C97B35"/>
    <w:rsid w:val="00C97B3C"/>
    <w:rsid w:val="00C97C23"/>
    <w:rsid w:val="00C97D52"/>
    <w:rsid w:val="00C97E12"/>
    <w:rsid w:val="00C97E8F"/>
    <w:rsid w:val="00C97F4F"/>
    <w:rsid w:val="00C97F59"/>
    <w:rsid w:val="00CA0035"/>
    <w:rsid w:val="00CA005D"/>
    <w:rsid w:val="00CA0082"/>
    <w:rsid w:val="00CA00F8"/>
    <w:rsid w:val="00CA0167"/>
    <w:rsid w:val="00CA028F"/>
    <w:rsid w:val="00CA02DF"/>
    <w:rsid w:val="00CA02EA"/>
    <w:rsid w:val="00CA02FF"/>
    <w:rsid w:val="00CA035E"/>
    <w:rsid w:val="00CA037A"/>
    <w:rsid w:val="00CA03E9"/>
    <w:rsid w:val="00CA0564"/>
    <w:rsid w:val="00CA059D"/>
    <w:rsid w:val="00CA0620"/>
    <w:rsid w:val="00CA065E"/>
    <w:rsid w:val="00CA0687"/>
    <w:rsid w:val="00CA0756"/>
    <w:rsid w:val="00CA0779"/>
    <w:rsid w:val="00CA088D"/>
    <w:rsid w:val="00CA0960"/>
    <w:rsid w:val="00CA0A67"/>
    <w:rsid w:val="00CA0B0B"/>
    <w:rsid w:val="00CA0B25"/>
    <w:rsid w:val="00CA0B36"/>
    <w:rsid w:val="00CA0C8D"/>
    <w:rsid w:val="00CA0CDD"/>
    <w:rsid w:val="00CA0D0E"/>
    <w:rsid w:val="00CA0D26"/>
    <w:rsid w:val="00CA0E56"/>
    <w:rsid w:val="00CA0FE9"/>
    <w:rsid w:val="00CA102F"/>
    <w:rsid w:val="00CA10C3"/>
    <w:rsid w:val="00CA10E1"/>
    <w:rsid w:val="00CA11E2"/>
    <w:rsid w:val="00CA1215"/>
    <w:rsid w:val="00CA14F5"/>
    <w:rsid w:val="00CA151B"/>
    <w:rsid w:val="00CA153B"/>
    <w:rsid w:val="00CA1590"/>
    <w:rsid w:val="00CA15DE"/>
    <w:rsid w:val="00CA1632"/>
    <w:rsid w:val="00CA17B2"/>
    <w:rsid w:val="00CA17E6"/>
    <w:rsid w:val="00CA18E0"/>
    <w:rsid w:val="00CA19D4"/>
    <w:rsid w:val="00CA1A68"/>
    <w:rsid w:val="00CA1BA8"/>
    <w:rsid w:val="00CA1C0E"/>
    <w:rsid w:val="00CA1C46"/>
    <w:rsid w:val="00CA1D48"/>
    <w:rsid w:val="00CA1DA9"/>
    <w:rsid w:val="00CA1DB9"/>
    <w:rsid w:val="00CA1EE2"/>
    <w:rsid w:val="00CA1F1E"/>
    <w:rsid w:val="00CA200E"/>
    <w:rsid w:val="00CA20BB"/>
    <w:rsid w:val="00CA2255"/>
    <w:rsid w:val="00CA22CA"/>
    <w:rsid w:val="00CA24F7"/>
    <w:rsid w:val="00CA2595"/>
    <w:rsid w:val="00CA2661"/>
    <w:rsid w:val="00CA266E"/>
    <w:rsid w:val="00CA26D0"/>
    <w:rsid w:val="00CA2905"/>
    <w:rsid w:val="00CA292D"/>
    <w:rsid w:val="00CA2970"/>
    <w:rsid w:val="00CA29A9"/>
    <w:rsid w:val="00CA2A63"/>
    <w:rsid w:val="00CA2A8E"/>
    <w:rsid w:val="00CA2AF0"/>
    <w:rsid w:val="00CA2B5A"/>
    <w:rsid w:val="00CA2B63"/>
    <w:rsid w:val="00CA2CD7"/>
    <w:rsid w:val="00CA2CFC"/>
    <w:rsid w:val="00CA2D75"/>
    <w:rsid w:val="00CA2F91"/>
    <w:rsid w:val="00CA2F96"/>
    <w:rsid w:val="00CA3042"/>
    <w:rsid w:val="00CA308A"/>
    <w:rsid w:val="00CA311C"/>
    <w:rsid w:val="00CA312B"/>
    <w:rsid w:val="00CA3259"/>
    <w:rsid w:val="00CA326D"/>
    <w:rsid w:val="00CA32D4"/>
    <w:rsid w:val="00CA330A"/>
    <w:rsid w:val="00CA337B"/>
    <w:rsid w:val="00CA33C0"/>
    <w:rsid w:val="00CA34CD"/>
    <w:rsid w:val="00CA34FD"/>
    <w:rsid w:val="00CA35B0"/>
    <w:rsid w:val="00CA3728"/>
    <w:rsid w:val="00CA372C"/>
    <w:rsid w:val="00CA37C0"/>
    <w:rsid w:val="00CA37DC"/>
    <w:rsid w:val="00CA37F9"/>
    <w:rsid w:val="00CA37FA"/>
    <w:rsid w:val="00CA3872"/>
    <w:rsid w:val="00CA38E4"/>
    <w:rsid w:val="00CA39B1"/>
    <w:rsid w:val="00CA39C3"/>
    <w:rsid w:val="00CA39EE"/>
    <w:rsid w:val="00CA39F5"/>
    <w:rsid w:val="00CA3BBE"/>
    <w:rsid w:val="00CA3EE2"/>
    <w:rsid w:val="00CA3F5B"/>
    <w:rsid w:val="00CA44CC"/>
    <w:rsid w:val="00CA44E4"/>
    <w:rsid w:val="00CA4504"/>
    <w:rsid w:val="00CA4523"/>
    <w:rsid w:val="00CA4553"/>
    <w:rsid w:val="00CA45E9"/>
    <w:rsid w:val="00CA45EC"/>
    <w:rsid w:val="00CA45ED"/>
    <w:rsid w:val="00CA462B"/>
    <w:rsid w:val="00CA462F"/>
    <w:rsid w:val="00CA46C5"/>
    <w:rsid w:val="00CA4712"/>
    <w:rsid w:val="00CA4714"/>
    <w:rsid w:val="00CA474A"/>
    <w:rsid w:val="00CA488D"/>
    <w:rsid w:val="00CA4AA6"/>
    <w:rsid w:val="00CA4B57"/>
    <w:rsid w:val="00CA4B73"/>
    <w:rsid w:val="00CA4B7C"/>
    <w:rsid w:val="00CA4BC7"/>
    <w:rsid w:val="00CA4D68"/>
    <w:rsid w:val="00CA4D72"/>
    <w:rsid w:val="00CA4D91"/>
    <w:rsid w:val="00CA4E05"/>
    <w:rsid w:val="00CA4E54"/>
    <w:rsid w:val="00CA4F80"/>
    <w:rsid w:val="00CA4FC4"/>
    <w:rsid w:val="00CA5096"/>
    <w:rsid w:val="00CA519B"/>
    <w:rsid w:val="00CA51C1"/>
    <w:rsid w:val="00CA521F"/>
    <w:rsid w:val="00CA52FD"/>
    <w:rsid w:val="00CA5330"/>
    <w:rsid w:val="00CA54CD"/>
    <w:rsid w:val="00CA54E1"/>
    <w:rsid w:val="00CA551F"/>
    <w:rsid w:val="00CA55C2"/>
    <w:rsid w:val="00CA5812"/>
    <w:rsid w:val="00CA5854"/>
    <w:rsid w:val="00CA5869"/>
    <w:rsid w:val="00CA5920"/>
    <w:rsid w:val="00CA5971"/>
    <w:rsid w:val="00CA5A1D"/>
    <w:rsid w:val="00CA5A37"/>
    <w:rsid w:val="00CA5A44"/>
    <w:rsid w:val="00CA5B0C"/>
    <w:rsid w:val="00CA5B7A"/>
    <w:rsid w:val="00CA5BC1"/>
    <w:rsid w:val="00CA5CA1"/>
    <w:rsid w:val="00CA5DFD"/>
    <w:rsid w:val="00CA5E51"/>
    <w:rsid w:val="00CA5E9C"/>
    <w:rsid w:val="00CA6231"/>
    <w:rsid w:val="00CA62A4"/>
    <w:rsid w:val="00CA6303"/>
    <w:rsid w:val="00CA6312"/>
    <w:rsid w:val="00CA6362"/>
    <w:rsid w:val="00CA63DD"/>
    <w:rsid w:val="00CA644C"/>
    <w:rsid w:val="00CA653D"/>
    <w:rsid w:val="00CA6545"/>
    <w:rsid w:val="00CA6549"/>
    <w:rsid w:val="00CA66BC"/>
    <w:rsid w:val="00CA67F5"/>
    <w:rsid w:val="00CA6917"/>
    <w:rsid w:val="00CA6930"/>
    <w:rsid w:val="00CA6969"/>
    <w:rsid w:val="00CA6BAF"/>
    <w:rsid w:val="00CA6D57"/>
    <w:rsid w:val="00CA6E2F"/>
    <w:rsid w:val="00CA6E5C"/>
    <w:rsid w:val="00CA6F96"/>
    <w:rsid w:val="00CA71E2"/>
    <w:rsid w:val="00CA720C"/>
    <w:rsid w:val="00CA7298"/>
    <w:rsid w:val="00CA72E6"/>
    <w:rsid w:val="00CA72EF"/>
    <w:rsid w:val="00CA7313"/>
    <w:rsid w:val="00CA73AB"/>
    <w:rsid w:val="00CA74AF"/>
    <w:rsid w:val="00CA74D9"/>
    <w:rsid w:val="00CA74F9"/>
    <w:rsid w:val="00CA7895"/>
    <w:rsid w:val="00CA78A1"/>
    <w:rsid w:val="00CA7998"/>
    <w:rsid w:val="00CA79C6"/>
    <w:rsid w:val="00CA7A1A"/>
    <w:rsid w:val="00CA7B5D"/>
    <w:rsid w:val="00CA7B71"/>
    <w:rsid w:val="00CA7BE4"/>
    <w:rsid w:val="00CA7C08"/>
    <w:rsid w:val="00CA7C32"/>
    <w:rsid w:val="00CA7CB3"/>
    <w:rsid w:val="00CA7D01"/>
    <w:rsid w:val="00CA7D25"/>
    <w:rsid w:val="00CA7D72"/>
    <w:rsid w:val="00CA7E68"/>
    <w:rsid w:val="00CA7FB3"/>
    <w:rsid w:val="00CB0026"/>
    <w:rsid w:val="00CB0035"/>
    <w:rsid w:val="00CB003B"/>
    <w:rsid w:val="00CB00DE"/>
    <w:rsid w:val="00CB00EE"/>
    <w:rsid w:val="00CB0199"/>
    <w:rsid w:val="00CB019D"/>
    <w:rsid w:val="00CB01E5"/>
    <w:rsid w:val="00CB01F8"/>
    <w:rsid w:val="00CB0239"/>
    <w:rsid w:val="00CB02D6"/>
    <w:rsid w:val="00CB035A"/>
    <w:rsid w:val="00CB0373"/>
    <w:rsid w:val="00CB03E5"/>
    <w:rsid w:val="00CB044D"/>
    <w:rsid w:val="00CB0466"/>
    <w:rsid w:val="00CB05A4"/>
    <w:rsid w:val="00CB074D"/>
    <w:rsid w:val="00CB0753"/>
    <w:rsid w:val="00CB0785"/>
    <w:rsid w:val="00CB078F"/>
    <w:rsid w:val="00CB092D"/>
    <w:rsid w:val="00CB09A0"/>
    <w:rsid w:val="00CB0CED"/>
    <w:rsid w:val="00CB0CFD"/>
    <w:rsid w:val="00CB0ECF"/>
    <w:rsid w:val="00CB0FB8"/>
    <w:rsid w:val="00CB1100"/>
    <w:rsid w:val="00CB112F"/>
    <w:rsid w:val="00CB11C5"/>
    <w:rsid w:val="00CB12FF"/>
    <w:rsid w:val="00CB134D"/>
    <w:rsid w:val="00CB1388"/>
    <w:rsid w:val="00CB13B7"/>
    <w:rsid w:val="00CB1462"/>
    <w:rsid w:val="00CB1507"/>
    <w:rsid w:val="00CB15B5"/>
    <w:rsid w:val="00CB16AA"/>
    <w:rsid w:val="00CB177B"/>
    <w:rsid w:val="00CB17C3"/>
    <w:rsid w:val="00CB19A6"/>
    <w:rsid w:val="00CB1AA0"/>
    <w:rsid w:val="00CB1B37"/>
    <w:rsid w:val="00CB1B3D"/>
    <w:rsid w:val="00CB1B3F"/>
    <w:rsid w:val="00CB1C2F"/>
    <w:rsid w:val="00CB1D5E"/>
    <w:rsid w:val="00CB1E3E"/>
    <w:rsid w:val="00CB1FCF"/>
    <w:rsid w:val="00CB204B"/>
    <w:rsid w:val="00CB204F"/>
    <w:rsid w:val="00CB2102"/>
    <w:rsid w:val="00CB210D"/>
    <w:rsid w:val="00CB238C"/>
    <w:rsid w:val="00CB24F9"/>
    <w:rsid w:val="00CB25E0"/>
    <w:rsid w:val="00CB2607"/>
    <w:rsid w:val="00CB26B5"/>
    <w:rsid w:val="00CB2745"/>
    <w:rsid w:val="00CB27BF"/>
    <w:rsid w:val="00CB283A"/>
    <w:rsid w:val="00CB2875"/>
    <w:rsid w:val="00CB2899"/>
    <w:rsid w:val="00CB2AEF"/>
    <w:rsid w:val="00CB2B10"/>
    <w:rsid w:val="00CB2B76"/>
    <w:rsid w:val="00CB2BC1"/>
    <w:rsid w:val="00CB2CEC"/>
    <w:rsid w:val="00CB2D22"/>
    <w:rsid w:val="00CB2D54"/>
    <w:rsid w:val="00CB2E1B"/>
    <w:rsid w:val="00CB2EB8"/>
    <w:rsid w:val="00CB2F4B"/>
    <w:rsid w:val="00CB2F57"/>
    <w:rsid w:val="00CB3175"/>
    <w:rsid w:val="00CB325A"/>
    <w:rsid w:val="00CB32BC"/>
    <w:rsid w:val="00CB332C"/>
    <w:rsid w:val="00CB33D0"/>
    <w:rsid w:val="00CB3446"/>
    <w:rsid w:val="00CB3606"/>
    <w:rsid w:val="00CB3625"/>
    <w:rsid w:val="00CB368C"/>
    <w:rsid w:val="00CB36DE"/>
    <w:rsid w:val="00CB3784"/>
    <w:rsid w:val="00CB378C"/>
    <w:rsid w:val="00CB379B"/>
    <w:rsid w:val="00CB37E4"/>
    <w:rsid w:val="00CB3857"/>
    <w:rsid w:val="00CB39D4"/>
    <w:rsid w:val="00CB3A7E"/>
    <w:rsid w:val="00CB3AD7"/>
    <w:rsid w:val="00CB3BDD"/>
    <w:rsid w:val="00CB3C27"/>
    <w:rsid w:val="00CB3CDC"/>
    <w:rsid w:val="00CB3E03"/>
    <w:rsid w:val="00CB3FA7"/>
    <w:rsid w:val="00CB4132"/>
    <w:rsid w:val="00CB415D"/>
    <w:rsid w:val="00CB418A"/>
    <w:rsid w:val="00CB4203"/>
    <w:rsid w:val="00CB429F"/>
    <w:rsid w:val="00CB431A"/>
    <w:rsid w:val="00CB433E"/>
    <w:rsid w:val="00CB4369"/>
    <w:rsid w:val="00CB4438"/>
    <w:rsid w:val="00CB4457"/>
    <w:rsid w:val="00CB4473"/>
    <w:rsid w:val="00CB457E"/>
    <w:rsid w:val="00CB4670"/>
    <w:rsid w:val="00CB46CB"/>
    <w:rsid w:val="00CB48BF"/>
    <w:rsid w:val="00CB4B4D"/>
    <w:rsid w:val="00CB4C5B"/>
    <w:rsid w:val="00CB4CB6"/>
    <w:rsid w:val="00CB4D37"/>
    <w:rsid w:val="00CB4DF7"/>
    <w:rsid w:val="00CB4FF5"/>
    <w:rsid w:val="00CB5060"/>
    <w:rsid w:val="00CB509A"/>
    <w:rsid w:val="00CB50E9"/>
    <w:rsid w:val="00CB5135"/>
    <w:rsid w:val="00CB5147"/>
    <w:rsid w:val="00CB5231"/>
    <w:rsid w:val="00CB5286"/>
    <w:rsid w:val="00CB5338"/>
    <w:rsid w:val="00CB53E8"/>
    <w:rsid w:val="00CB549A"/>
    <w:rsid w:val="00CB54E9"/>
    <w:rsid w:val="00CB5514"/>
    <w:rsid w:val="00CB55A3"/>
    <w:rsid w:val="00CB56AB"/>
    <w:rsid w:val="00CB56DB"/>
    <w:rsid w:val="00CB570B"/>
    <w:rsid w:val="00CB57CE"/>
    <w:rsid w:val="00CB582E"/>
    <w:rsid w:val="00CB5897"/>
    <w:rsid w:val="00CB5B4D"/>
    <w:rsid w:val="00CB5B6B"/>
    <w:rsid w:val="00CB5C25"/>
    <w:rsid w:val="00CB5C61"/>
    <w:rsid w:val="00CB5CDA"/>
    <w:rsid w:val="00CB5D84"/>
    <w:rsid w:val="00CB5E55"/>
    <w:rsid w:val="00CB5E5D"/>
    <w:rsid w:val="00CB5FA6"/>
    <w:rsid w:val="00CB5FD4"/>
    <w:rsid w:val="00CB60A5"/>
    <w:rsid w:val="00CB60C7"/>
    <w:rsid w:val="00CB6127"/>
    <w:rsid w:val="00CB6199"/>
    <w:rsid w:val="00CB61DB"/>
    <w:rsid w:val="00CB629D"/>
    <w:rsid w:val="00CB62E6"/>
    <w:rsid w:val="00CB6306"/>
    <w:rsid w:val="00CB6318"/>
    <w:rsid w:val="00CB64B5"/>
    <w:rsid w:val="00CB657E"/>
    <w:rsid w:val="00CB65D0"/>
    <w:rsid w:val="00CB66DD"/>
    <w:rsid w:val="00CB676F"/>
    <w:rsid w:val="00CB67C1"/>
    <w:rsid w:val="00CB67DD"/>
    <w:rsid w:val="00CB6963"/>
    <w:rsid w:val="00CB69D8"/>
    <w:rsid w:val="00CB6A09"/>
    <w:rsid w:val="00CB6A99"/>
    <w:rsid w:val="00CB6B0D"/>
    <w:rsid w:val="00CB6BDC"/>
    <w:rsid w:val="00CB6D79"/>
    <w:rsid w:val="00CB7022"/>
    <w:rsid w:val="00CB7079"/>
    <w:rsid w:val="00CB709B"/>
    <w:rsid w:val="00CB70E6"/>
    <w:rsid w:val="00CB71DD"/>
    <w:rsid w:val="00CB722E"/>
    <w:rsid w:val="00CB7338"/>
    <w:rsid w:val="00CB73C2"/>
    <w:rsid w:val="00CB7429"/>
    <w:rsid w:val="00CB74B7"/>
    <w:rsid w:val="00CB7598"/>
    <w:rsid w:val="00CB7720"/>
    <w:rsid w:val="00CB784E"/>
    <w:rsid w:val="00CB7881"/>
    <w:rsid w:val="00CB794D"/>
    <w:rsid w:val="00CB79EA"/>
    <w:rsid w:val="00CB7A5A"/>
    <w:rsid w:val="00CB7B09"/>
    <w:rsid w:val="00CB7B8E"/>
    <w:rsid w:val="00CB7BA1"/>
    <w:rsid w:val="00CB7BDA"/>
    <w:rsid w:val="00CB7C2D"/>
    <w:rsid w:val="00CC0005"/>
    <w:rsid w:val="00CC0061"/>
    <w:rsid w:val="00CC01D2"/>
    <w:rsid w:val="00CC0241"/>
    <w:rsid w:val="00CC028B"/>
    <w:rsid w:val="00CC028C"/>
    <w:rsid w:val="00CC0420"/>
    <w:rsid w:val="00CC045B"/>
    <w:rsid w:val="00CC046B"/>
    <w:rsid w:val="00CC047C"/>
    <w:rsid w:val="00CC049F"/>
    <w:rsid w:val="00CC050A"/>
    <w:rsid w:val="00CC059C"/>
    <w:rsid w:val="00CC05C6"/>
    <w:rsid w:val="00CC0755"/>
    <w:rsid w:val="00CC0836"/>
    <w:rsid w:val="00CC086E"/>
    <w:rsid w:val="00CC09B5"/>
    <w:rsid w:val="00CC09E7"/>
    <w:rsid w:val="00CC0B0D"/>
    <w:rsid w:val="00CC0B72"/>
    <w:rsid w:val="00CC0CEF"/>
    <w:rsid w:val="00CC0F79"/>
    <w:rsid w:val="00CC11A8"/>
    <w:rsid w:val="00CC12CF"/>
    <w:rsid w:val="00CC13DC"/>
    <w:rsid w:val="00CC149A"/>
    <w:rsid w:val="00CC14E8"/>
    <w:rsid w:val="00CC1660"/>
    <w:rsid w:val="00CC168E"/>
    <w:rsid w:val="00CC16CF"/>
    <w:rsid w:val="00CC1767"/>
    <w:rsid w:val="00CC18D5"/>
    <w:rsid w:val="00CC1948"/>
    <w:rsid w:val="00CC1969"/>
    <w:rsid w:val="00CC19B4"/>
    <w:rsid w:val="00CC1AD2"/>
    <w:rsid w:val="00CC1B53"/>
    <w:rsid w:val="00CC1B62"/>
    <w:rsid w:val="00CC1BA7"/>
    <w:rsid w:val="00CC1C0E"/>
    <w:rsid w:val="00CC1C62"/>
    <w:rsid w:val="00CC1D85"/>
    <w:rsid w:val="00CC1DFF"/>
    <w:rsid w:val="00CC1E34"/>
    <w:rsid w:val="00CC1E69"/>
    <w:rsid w:val="00CC1E73"/>
    <w:rsid w:val="00CC1E9D"/>
    <w:rsid w:val="00CC1FF2"/>
    <w:rsid w:val="00CC203E"/>
    <w:rsid w:val="00CC20FB"/>
    <w:rsid w:val="00CC2136"/>
    <w:rsid w:val="00CC217D"/>
    <w:rsid w:val="00CC2192"/>
    <w:rsid w:val="00CC2212"/>
    <w:rsid w:val="00CC22AC"/>
    <w:rsid w:val="00CC238E"/>
    <w:rsid w:val="00CC23CE"/>
    <w:rsid w:val="00CC2490"/>
    <w:rsid w:val="00CC249C"/>
    <w:rsid w:val="00CC253A"/>
    <w:rsid w:val="00CC253C"/>
    <w:rsid w:val="00CC25A6"/>
    <w:rsid w:val="00CC266A"/>
    <w:rsid w:val="00CC26A4"/>
    <w:rsid w:val="00CC26E1"/>
    <w:rsid w:val="00CC2914"/>
    <w:rsid w:val="00CC2956"/>
    <w:rsid w:val="00CC29F4"/>
    <w:rsid w:val="00CC2A26"/>
    <w:rsid w:val="00CC2AAB"/>
    <w:rsid w:val="00CC2ABB"/>
    <w:rsid w:val="00CC2AFD"/>
    <w:rsid w:val="00CC2B91"/>
    <w:rsid w:val="00CC2B94"/>
    <w:rsid w:val="00CC2D0B"/>
    <w:rsid w:val="00CC2D10"/>
    <w:rsid w:val="00CC2D54"/>
    <w:rsid w:val="00CC2DA5"/>
    <w:rsid w:val="00CC2EDD"/>
    <w:rsid w:val="00CC311D"/>
    <w:rsid w:val="00CC3144"/>
    <w:rsid w:val="00CC3348"/>
    <w:rsid w:val="00CC3365"/>
    <w:rsid w:val="00CC3426"/>
    <w:rsid w:val="00CC3463"/>
    <w:rsid w:val="00CC3492"/>
    <w:rsid w:val="00CC34A8"/>
    <w:rsid w:val="00CC35AF"/>
    <w:rsid w:val="00CC35DD"/>
    <w:rsid w:val="00CC3633"/>
    <w:rsid w:val="00CC3685"/>
    <w:rsid w:val="00CC36E6"/>
    <w:rsid w:val="00CC37FF"/>
    <w:rsid w:val="00CC3905"/>
    <w:rsid w:val="00CC3987"/>
    <w:rsid w:val="00CC3999"/>
    <w:rsid w:val="00CC3A76"/>
    <w:rsid w:val="00CC3C78"/>
    <w:rsid w:val="00CC3D0B"/>
    <w:rsid w:val="00CC3D72"/>
    <w:rsid w:val="00CC3DE8"/>
    <w:rsid w:val="00CC3EE5"/>
    <w:rsid w:val="00CC3F7E"/>
    <w:rsid w:val="00CC3FC3"/>
    <w:rsid w:val="00CC40A9"/>
    <w:rsid w:val="00CC410B"/>
    <w:rsid w:val="00CC426F"/>
    <w:rsid w:val="00CC4270"/>
    <w:rsid w:val="00CC42BC"/>
    <w:rsid w:val="00CC435C"/>
    <w:rsid w:val="00CC440E"/>
    <w:rsid w:val="00CC44D3"/>
    <w:rsid w:val="00CC44E1"/>
    <w:rsid w:val="00CC46C5"/>
    <w:rsid w:val="00CC46E2"/>
    <w:rsid w:val="00CC47DF"/>
    <w:rsid w:val="00CC48D1"/>
    <w:rsid w:val="00CC48EF"/>
    <w:rsid w:val="00CC4AA5"/>
    <w:rsid w:val="00CC4B5B"/>
    <w:rsid w:val="00CC4CEF"/>
    <w:rsid w:val="00CC4E33"/>
    <w:rsid w:val="00CC4E42"/>
    <w:rsid w:val="00CC4E9B"/>
    <w:rsid w:val="00CC4F59"/>
    <w:rsid w:val="00CC4FC0"/>
    <w:rsid w:val="00CC500D"/>
    <w:rsid w:val="00CC50A1"/>
    <w:rsid w:val="00CC50A3"/>
    <w:rsid w:val="00CC5299"/>
    <w:rsid w:val="00CC52D2"/>
    <w:rsid w:val="00CC5362"/>
    <w:rsid w:val="00CC5401"/>
    <w:rsid w:val="00CC5544"/>
    <w:rsid w:val="00CC5595"/>
    <w:rsid w:val="00CC560A"/>
    <w:rsid w:val="00CC56B0"/>
    <w:rsid w:val="00CC5765"/>
    <w:rsid w:val="00CC57B3"/>
    <w:rsid w:val="00CC57B7"/>
    <w:rsid w:val="00CC57D2"/>
    <w:rsid w:val="00CC590D"/>
    <w:rsid w:val="00CC5933"/>
    <w:rsid w:val="00CC5A0D"/>
    <w:rsid w:val="00CC5A56"/>
    <w:rsid w:val="00CC5B19"/>
    <w:rsid w:val="00CC5B3C"/>
    <w:rsid w:val="00CC5C46"/>
    <w:rsid w:val="00CC5C58"/>
    <w:rsid w:val="00CC5C75"/>
    <w:rsid w:val="00CC5E73"/>
    <w:rsid w:val="00CC5F79"/>
    <w:rsid w:val="00CC6073"/>
    <w:rsid w:val="00CC6252"/>
    <w:rsid w:val="00CC625E"/>
    <w:rsid w:val="00CC63AA"/>
    <w:rsid w:val="00CC63D6"/>
    <w:rsid w:val="00CC63E1"/>
    <w:rsid w:val="00CC643A"/>
    <w:rsid w:val="00CC647F"/>
    <w:rsid w:val="00CC6480"/>
    <w:rsid w:val="00CC64B4"/>
    <w:rsid w:val="00CC64E6"/>
    <w:rsid w:val="00CC669F"/>
    <w:rsid w:val="00CC66A2"/>
    <w:rsid w:val="00CC6760"/>
    <w:rsid w:val="00CC67A0"/>
    <w:rsid w:val="00CC67C3"/>
    <w:rsid w:val="00CC6849"/>
    <w:rsid w:val="00CC685A"/>
    <w:rsid w:val="00CC688C"/>
    <w:rsid w:val="00CC68BA"/>
    <w:rsid w:val="00CC6969"/>
    <w:rsid w:val="00CC6985"/>
    <w:rsid w:val="00CC69E7"/>
    <w:rsid w:val="00CC6A05"/>
    <w:rsid w:val="00CC6A4D"/>
    <w:rsid w:val="00CC6A9A"/>
    <w:rsid w:val="00CC6ABF"/>
    <w:rsid w:val="00CC6AD1"/>
    <w:rsid w:val="00CC6B4B"/>
    <w:rsid w:val="00CC6D79"/>
    <w:rsid w:val="00CC6D83"/>
    <w:rsid w:val="00CC6DD2"/>
    <w:rsid w:val="00CC6E00"/>
    <w:rsid w:val="00CC6F18"/>
    <w:rsid w:val="00CC6FBD"/>
    <w:rsid w:val="00CC70E8"/>
    <w:rsid w:val="00CC71B1"/>
    <w:rsid w:val="00CC726D"/>
    <w:rsid w:val="00CC735A"/>
    <w:rsid w:val="00CC737C"/>
    <w:rsid w:val="00CC73C6"/>
    <w:rsid w:val="00CC73F3"/>
    <w:rsid w:val="00CC7449"/>
    <w:rsid w:val="00CC7486"/>
    <w:rsid w:val="00CC74A8"/>
    <w:rsid w:val="00CC76C7"/>
    <w:rsid w:val="00CC7747"/>
    <w:rsid w:val="00CC7749"/>
    <w:rsid w:val="00CC7763"/>
    <w:rsid w:val="00CC7912"/>
    <w:rsid w:val="00CC7962"/>
    <w:rsid w:val="00CC7A07"/>
    <w:rsid w:val="00CC7AF8"/>
    <w:rsid w:val="00CC7CAE"/>
    <w:rsid w:val="00CC7CB1"/>
    <w:rsid w:val="00CC7D7F"/>
    <w:rsid w:val="00CC7E88"/>
    <w:rsid w:val="00CC7EAF"/>
    <w:rsid w:val="00CC7EB9"/>
    <w:rsid w:val="00CC7EC9"/>
    <w:rsid w:val="00CC7ED0"/>
    <w:rsid w:val="00CC7F04"/>
    <w:rsid w:val="00CC7F1A"/>
    <w:rsid w:val="00CC7FCC"/>
    <w:rsid w:val="00CD016C"/>
    <w:rsid w:val="00CD02A6"/>
    <w:rsid w:val="00CD02BF"/>
    <w:rsid w:val="00CD044E"/>
    <w:rsid w:val="00CD0507"/>
    <w:rsid w:val="00CD0518"/>
    <w:rsid w:val="00CD0531"/>
    <w:rsid w:val="00CD05B3"/>
    <w:rsid w:val="00CD06FD"/>
    <w:rsid w:val="00CD07AA"/>
    <w:rsid w:val="00CD0935"/>
    <w:rsid w:val="00CD09AB"/>
    <w:rsid w:val="00CD09C2"/>
    <w:rsid w:val="00CD09F8"/>
    <w:rsid w:val="00CD0C4B"/>
    <w:rsid w:val="00CD0C8C"/>
    <w:rsid w:val="00CD0F50"/>
    <w:rsid w:val="00CD0FD9"/>
    <w:rsid w:val="00CD0FE2"/>
    <w:rsid w:val="00CD1072"/>
    <w:rsid w:val="00CD10A8"/>
    <w:rsid w:val="00CD1106"/>
    <w:rsid w:val="00CD117F"/>
    <w:rsid w:val="00CD12C2"/>
    <w:rsid w:val="00CD12D6"/>
    <w:rsid w:val="00CD12F4"/>
    <w:rsid w:val="00CD1335"/>
    <w:rsid w:val="00CD1385"/>
    <w:rsid w:val="00CD138D"/>
    <w:rsid w:val="00CD15DF"/>
    <w:rsid w:val="00CD169C"/>
    <w:rsid w:val="00CD1777"/>
    <w:rsid w:val="00CD17F2"/>
    <w:rsid w:val="00CD18E2"/>
    <w:rsid w:val="00CD18F6"/>
    <w:rsid w:val="00CD1995"/>
    <w:rsid w:val="00CD1A10"/>
    <w:rsid w:val="00CD1A4E"/>
    <w:rsid w:val="00CD1A6A"/>
    <w:rsid w:val="00CD1A87"/>
    <w:rsid w:val="00CD1AF0"/>
    <w:rsid w:val="00CD1AF9"/>
    <w:rsid w:val="00CD1B00"/>
    <w:rsid w:val="00CD1C8C"/>
    <w:rsid w:val="00CD1D05"/>
    <w:rsid w:val="00CD1E67"/>
    <w:rsid w:val="00CD1EC6"/>
    <w:rsid w:val="00CD1EEF"/>
    <w:rsid w:val="00CD1F2C"/>
    <w:rsid w:val="00CD1FBB"/>
    <w:rsid w:val="00CD2007"/>
    <w:rsid w:val="00CD201C"/>
    <w:rsid w:val="00CD2271"/>
    <w:rsid w:val="00CD239B"/>
    <w:rsid w:val="00CD23BD"/>
    <w:rsid w:val="00CD2459"/>
    <w:rsid w:val="00CD2480"/>
    <w:rsid w:val="00CD24D9"/>
    <w:rsid w:val="00CD24E0"/>
    <w:rsid w:val="00CD2569"/>
    <w:rsid w:val="00CD25F6"/>
    <w:rsid w:val="00CD2673"/>
    <w:rsid w:val="00CD26DE"/>
    <w:rsid w:val="00CD27C7"/>
    <w:rsid w:val="00CD28C6"/>
    <w:rsid w:val="00CD2A69"/>
    <w:rsid w:val="00CD2A6C"/>
    <w:rsid w:val="00CD2A7F"/>
    <w:rsid w:val="00CD2AE5"/>
    <w:rsid w:val="00CD2B8D"/>
    <w:rsid w:val="00CD2BFB"/>
    <w:rsid w:val="00CD2D31"/>
    <w:rsid w:val="00CD2D83"/>
    <w:rsid w:val="00CD2ED3"/>
    <w:rsid w:val="00CD2F47"/>
    <w:rsid w:val="00CD2FB6"/>
    <w:rsid w:val="00CD2FD6"/>
    <w:rsid w:val="00CD300D"/>
    <w:rsid w:val="00CD30B0"/>
    <w:rsid w:val="00CD313C"/>
    <w:rsid w:val="00CD31F5"/>
    <w:rsid w:val="00CD3356"/>
    <w:rsid w:val="00CD3360"/>
    <w:rsid w:val="00CD344D"/>
    <w:rsid w:val="00CD34F3"/>
    <w:rsid w:val="00CD359A"/>
    <w:rsid w:val="00CD35A5"/>
    <w:rsid w:val="00CD3612"/>
    <w:rsid w:val="00CD3635"/>
    <w:rsid w:val="00CD3658"/>
    <w:rsid w:val="00CD36C0"/>
    <w:rsid w:val="00CD36F1"/>
    <w:rsid w:val="00CD3705"/>
    <w:rsid w:val="00CD3717"/>
    <w:rsid w:val="00CD3813"/>
    <w:rsid w:val="00CD3833"/>
    <w:rsid w:val="00CD3878"/>
    <w:rsid w:val="00CD3925"/>
    <w:rsid w:val="00CD396D"/>
    <w:rsid w:val="00CD39B2"/>
    <w:rsid w:val="00CD3B2C"/>
    <w:rsid w:val="00CD3BD9"/>
    <w:rsid w:val="00CD3C5A"/>
    <w:rsid w:val="00CD3D77"/>
    <w:rsid w:val="00CD3D85"/>
    <w:rsid w:val="00CD3DAA"/>
    <w:rsid w:val="00CD3E17"/>
    <w:rsid w:val="00CD3E56"/>
    <w:rsid w:val="00CD3EB3"/>
    <w:rsid w:val="00CD40E2"/>
    <w:rsid w:val="00CD41B8"/>
    <w:rsid w:val="00CD41E6"/>
    <w:rsid w:val="00CD41F5"/>
    <w:rsid w:val="00CD42C6"/>
    <w:rsid w:val="00CD45AC"/>
    <w:rsid w:val="00CD45B4"/>
    <w:rsid w:val="00CD470A"/>
    <w:rsid w:val="00CD4815"/>
    <w:rsid w:val="00CD4833"/>
    <w:rsid w:val="00CD4839"/>
    <w:rsid w:val="00CD4925"/>
    <w:rsid w:val="00CD49A5"/>
    <w:rsid w:val="00CD4A16"/>
    <w:rsid w:val="00CD4A43"/>
    <w:rsid w:val="00CD4A5D"/>
    <w:rsid w:val="00CD4ADE"/>
    <w:rsid w:val="00CD4C1C"/>
    <w:rsid w:val="00CD4C85"/>
    <w:rsid w:val="00CD4C96"/>
    <w:rsid w:val="00CD4D4C"/>
    <w:rsid w:val="00CD4E07"/>
    <w:rsid w:val="00CD4EB0"/>
    <w:rsid w:val="00CD4EED"/>
    <w:rsid w:val="00CD4F84"/>
    <w:rsid w:val="00CD4F94"/>
    <w:rsid w:val="00CD506F"/>
    <w:rsid w:val="00CD5273"/>
    <w:rsid w:val="00CD5282"/>
    <w:rsid w:val="00CD5335"/>
    <w:rsid w:val="00CD533C"/>
    <w:rsid w:val="00CD53B4"/>
    <w:rsid w:val="00CD53FF"/>
    <w:rsid w:val="00CD5549"/>
    <w:rsid w:val="00CD5577"/>
    <w:rsid w:val="00CD564B"/>
    <w:rsid w:val="00CD56AF"/>
    <w:rsid w:val="00CD5887"/>
    <w:rsid w:val="00CD5940"/>
    <w:rsid w:val="00CD5989"/>
    <w:rsid w:val="00CD5C11"/>
    <w:rsid w:val="00CD5EE8"/>
    <w:rsid w:val="00CD5F06"/>
    <w:rsid w:val="00CD5F09"/>
    <w:rsid w:val="00CD5F0E"/>
    <w:rsid w:val="00CD5F40"/>
    <w:rsid w:val="00CD5F90"/>
    <w:rsid w:val="00CD600B"/>
    <w:rsid w:val="00CD60E1"/>
    <w:rsid w:val="00CD61A0"/>
    <w:rsid w:val="00CD621F"/>
    <w:rsid w:val="00CD63A9"/>
    <w:rsid w:val="00CD6578"/>
    <w:rsid w:val="00CD661A"/>
    <w:rsid w:val="00CD6624"/>
    <w:rsid w:val="00CD6639"/>
    <w:rsid w:val="00CD6678"/>
    <w:rsid w:val="00CD69FE"/>
    <w:rsid w:val="00CD6A5E"/>
    <w:rsid w:val="00CD6AAF"/>
    <w:rsid w:val="00CD6B19"/>
    <w:rsid w:val="00CD6B1D"/>
    <w:rsid w:val="00CD6B3B"/>
    <w:rsid w:val="00CD6C17"/>
    <w:rsid w:val="00CD6C86"/>
    <w:rsid w:val="00CD6DCB"/>
    <w:rsid w:val="00CD6DD3"/>
    <w:rsid w:val="00CD6DEE"/>
    <w:rsid w:val="00CD6E5E"/>
    <w:rsid w:val="00CD6F1E"/>
    <w:rsid w:val="00CD6F62"/>
    <w:rsid w:val="00CD6F65"/>
    <w:rsid w:val="00CD700A"/>
    <w:rsid w:val="00CD7047"/>
    <w:rsid w:val="00CD71E0"/>
    <w:rsid w:val="00CD7224"/>
    <w:rsid w:val="00CD7416"/>
    <w:rsid w:val="00CD7551"/>
    <w:rsid w:val="00CD7594"/>
    <w:rsid w:val="00CD7606"/>
    <w:rsid w:val="00CD768E"/>
    <w:rsid w:val="00CD76B4"/>
    <w:rsid w:val="00CD76BC"/>
    <w:rsid w:val="00CD76E6"/>
    <w:rsid w:val="00CD7746"/>
    <w:rsid w:val="00CD7758"/>
    <w:rsid w:val="00CD77AA"/>
    <w:rsid w:val="00CD7877"/>
    <w:rsid w:val="00CD78DD"/>
    <w:rsid w:val="00CD7A50"/>
    <w:rsid w:val="00CD7AB7"/>
    <w:rsid w:val="00CD7ABA"/>
    <w:rsid w:val="00CD7B37"/>
    <w:rsid w:val="00CD7BC2"/>
    <w:rsid w:val="00CD7CE9"/>
    <w:rsid w:val="00CD7CF7"/>
    <w:rsid w:val="00CD7D2F"/>
    <w:rsid w:val="00CD7D9B"/>
    <w:rsid w:val="00CD7DB9"/>
    <w:rsid w:val="00CD7E22"/>
    <w:rsid w:val="00CD7EF0"/>
    <w:rsid w:val="00CD7F61"/>
    <w:rsid w:val="00CD7F62"/>
    <w:rsid w:val="00CD7F6C"/>
    <w:rsid w:val="00CD7FFB"/>
    <w:rsid w:val="00CE00C7"/>
    <w:rsid w:val="00CE0227"/>
    <w:rsid w:val="00CE054C"/>
    <w:rsid w:val="00CE0571"/>
    <w:rsid w:val="00CE05AB"/>
    <w:rsid w:val="00CE05AC"/>
    <w:rsid w:val="00CE067C"/>
    <w:rsid w:val="00CE06BA"/>
    <w:rsid w:val="00CE0746"/>
    <w:rsid w:val="00CE07A0"/>
    <w:rsid w:val="00CE07FB"/>
    <w:rsid w:val="00CE08CC"/>
    <w:rsid w:val="00CE08E9"/>
    <w:rsid w:val="00CE094E"/>
    <w:rsid w:val="00CE09A7"/>
    <w:rsid w:val="00CE0B13"/>
    <w:rsid w:val="00CE0D38"/>
    <w:rsid w:val="00CE0D56"/>
    <w:rsid w:val="00CE0E26"/>
    <w:rsid w:val="00CE0E2B"/>
    <w:rsid w:val="00CE0E6F"/>
    <w:rsid w:val="00CE0E86"/>
    <w:rsid w:val="00CE0EE6"/>
    <w:rsid w:val="00CE0F38"/>
    <w:rsid w:val="00CE0F62"/>
    <w:rsid w:val="00CE0FA2"/>
    <w:rsid w:val="00CE0FB5"/>
    <w:rsid w:val="00CE0FC5"/>
    <w:rsid w:val="00CE1083"/>
    <w:rsid w:val="00CE10CA"/>
    <w:rsid w:val="00CE10CE"/>
    <w:rsid w:val="00CE10E6"/>
    <w:rsid w:val="00CE1196"/>
    <w:rsid w:val="00CE11AA"/>
    <w:rsid w:val="00CE12E8"/>
    <w:rsid w:val="00CE12F0"/>
    <w:rsid w:val="00CE12F3"/>
    <w:rsid w:val="00CE14F0"/>
    <w:rsid w:val="00CE1507"/>
    <w:rsid w:val="00CE1568"/>
    <w:rsid w:val="00CE1643"/>
    <w:rsid w:val="00CE1851"/>
    <w:rsid w:val="00CE1A07"/>
    <w:rsid w:val="00CE1B6B"/>
    <w:rsid w:val="00CE1B8C"/>
    <w:rsid w:val="00CE1C7A"/>
    <w:rsid w:val="00CE1CE3"/>
    <w:rsid w:val="00CE1CEE"/>
    <w:rsid w:val="00CE1DE4"/>
    <w:rsid w:val="00CE1F3E"/>
    <w:rsid w:val="00CE1F8F"/>
    <w:rsid w:val="00CE1FA6"/>
    <w:rsid w:val="00CE2067"/>
    <w:rsid w:val="00CE20F2"/>
    <w:rsid w:val="00CE2230"/>
    <w:rsid w:val="00CE226F"/>
    <w:rsid w:val="00CE238E"/>
    <w:rsid w:val="00CE2398"/>
    <w:rsid w:val="00CE2487"/>
    <w:rsid w:val="00CE2680"/>
    <w:rsid w:val="00CE26A2"/>
    <w:rsid w:val="00CE275F"/>
    <w:rsid w:val="00CE290E"/>
    <w:rsid w:val="00CE299B"/>
    <w:rsid w:val="00CE29E9"/>
    <w:rsid w:val="00CE2A6F"/>
    <w:rsid w:val="00CE2A81"/>
    <w:rsid w:val="00CE2B74"/>
    <w:rsid w:val="00CE2B9D"/>
    <w:rsid w:val="00CE2CD8"/>
    <w:rsid w:val="00CE2CE0"/>
    <w:rsid w:val="00CE2DDB"/>
    <w:rsid w:val="00CE2F46"/>
    <w:rsid w:val="00CE2FA6"/>
    <w:rsid w:val="00CE2FE8"/>
    <w:rsid w:val="00CE305F"/>
    <w:rsid w:val="00CE316F"/>
    <w:rsid w:val="00CE3371"/>
    <w:rsid w:val="00CE33EE"/>
    <w:rsid w:val="00CE3410"/>
    <w:rsid w:val="00CE34DC"/>
    <w:rsid w:val="00CE34DD"/>
    <w:rsid w:val="00CE34E9"/>
    <w:rsid w:val="00CE36C3"/>
    <w:rsid w:val="00CE36D9"/>
    <w:rsid w:val="00CE36F7"/>
    <w:rsid w:val="00CE374E"/>
    <w:rsid w:val="00CE37A3"/>
    <w:rsid w:val="00CE37D2"/>
    <w:rsid w:val="00CE3896"/>
    <w:rsid w:val="00CE3899"/>
    <w:rsid w:val="00CE39BD"/>
    <w:rsid w:val="00CE39D1"/>
    <w:rsid w:val="00CE3AF2"/>
    <w:rsid w:val="00CE3B46"/>
    <w:rsid w:val="00CE3C4A"/>
    <w:rsid w:val="00CE3C59"/>
    <w:rsid w:val="00CE3D3C"/>
    <w:rsid w:val="00CE3EA4"/>
    <w:rsid w:val="00CE3EDC"/>
    <w:rsid w:val="00CE3F38"/>
    <w:rsid w:val="00CE3FE8"/>
    <w:rsid w:val="00CE40D1"/>
    <w:rsid w:val="00CE4160"/>
    <w:rsid w:val="00CE435C"/>
    <w:rsid w:val="00CE450A"/>
    <w:rsid w:val="00CE459B"/>
    <w:rsid w:val="00CE45AD"/>
    <w:rsid w:val="00CE4663"/>
    <w:rsid w:val="00CE46B2"/>
    <w:rsid w:val="00CE46F0"/>
    <w:rsid w:val="00CE4768"/>
    <w:rsid w:val="00CE47C2"/>
    <w:rsid w:val="00CE491B"/>
    <w:rsid w:val="00CE4939"/>
    <w:rsid w:val="00CE493A"/>
    <w:rsid w:val="00CE495C"/>
    <w:rsid w:val="00CE496D"/>
    <w:rsid w:val="00CE49B0"/>
    <w:rsid w:val="00CE4A90"/>
    <w:rsid w:val="00CE4AB4"/>
    <w:rsid w:val="00CE4C4C"/>
    <w:rsid w:val="00CE4C91"/>
    <w:rsid w:val="00CE4CA5"/>
    <w:rsid w:val="00CE4D19"/>
    <w:rsid w:val="00CE4D24"/>
    <w:rsid w:val="00CE4DAF"/>
    <w:rsid w:val="00CE4EFC"/>
    <w:rsid w:val="00CE4F47"/>
    <w:rsid w:val="00CE4F73"/>
    <w:rsid w:val="00CE4F8D"/>
    <w:rsid w:val="00CE4FB8"/>
    <w:rsid w:val="00CE50F2"/>
    <w:rsid w:val="00CE520E"/>
    <w:rsid w:val="00CE5381"/>
    <w:rsid w:val="00CE5394"/>
    <w:rsid w:val="00CE5423"/>
    <w:rsid w:val="00CE54BE"/>
    <w:rsid w:val="00CE55AD"/>
    <w:rsid w:val="00CE574D"/>
    <w:rsid w:val="00CE57BA"/>
    <w:rsid w:val="00CE581D"/>
    <w:rsid w:val="00CE5835"/>
    <w:rsid w:val="00CE5870"/>
    <w:rsid w:val="00CE58C7"/>
    <w:rsid w:val="00CE58FD"/>
    <w:rsid w:val="00CE591C"/>
    <w:rsid w:val="00CE5952"/>
    <w:rsid w:val="00CE59DD"/>
    <w:rsid w:val="00CE5A43"/>
    <w:rsid w:val="00CE5C2E"/>
    <w:rsid w:val="00CE5D42"/>
    <w:rsid w:val="00CE5DB8"/>
    <w:rsid w:val="00CE5DEA"/>
    <w:rsid w:val="00CE5DF9"/>
    <w:rsid w:val="00CE5E49"/>
    <w:rsid w:val="00CE5E54"/>
    <w:rsid w:val="00CE5E77"/>
    <w:rsid w:val="00CE5E8F"/>
    <w:rsid w:val="00CE5EA3"/>
    <w:rsid w:val="00CE5EF6"/>
    <w:rsid w:val="00CE6178"/>
    <w:rsid w:val="00CE6240"/>
    <w:rsid w:val="00CE62D1"/>
    <w:rsid w:val="00CE634B"/>
    <w:rsid w:val="00CE638E"/>
    <w:rsid w:val="00CE655E"/>
    <w:rsid w:val="00CE657D"/>
    <w:rsid w:val="00CE65EC"/>
    <w:rsid w:val="00CE670E"/>
    <w:rsid w:val="00CE6803"/>
    <w:rsid w:val="00CE6982"/>
    <w:rsid w:val="00CE69A4"/>
    <w:rsid w:val="00CE6ABA"/>
    <w:rsid w:val="00CE6ABF"/>
    <w:rsid w:val="00CE6B97"/>
    <w:rsid w:val="00CE6D5D"/>
    <w:rsid w:val="00CE6E83"/>
    <w:rsid w:val="00CE6EE6"/>
    <w:rsid w:val="00CE6F4A"/>
    <w:rsid w:val="00CE708F"/>
    <w:rsid w:val="00CE70B7"/>
    <w:rsid w:val="00CE7141"/>
    <w:rsid w:val="00CE71F7"/>
    <w:rsid w:val="00CE727E"/>
    <w:rsid w:val="00CE7363"/>
    <w:rsid w:val="00CE7402"/>
    <w:rsid w:val="00CE7406"/>
    <w:rsid w:val="00CE7432"/>
    <w:rsid w:val="00CE74A5"/>
    <w:rsid w:val="00CE74D2"/>
    <w:rsid w:val="00CE75D2"/>
    <w:rsid w:val="00CE7697"/>
    <w:rsid w:val="00CE7779"/>
    <w:rsid w:val="00CE781B"/>
    <w:rsid w:val="00CE78F3"/>
    <w:rsid w:val="00CE7948"/>
    <w:rsid w:val="00CE79C3"/>
    <w:rsid w:val="00CE7AAF"/>
    <w:rsid w:val="00CE7B32"/>
    <w:rsid w:val="00CE7B61"/>
    <w:rsid w:val="00CE7C14"/>
    <w:rsid w:val="00CE7D46"/>
    <w:rsid w:val="00CE7DC9"/>
    <w:rsid w:val="00CE7E06"/>
    <w:rsid w:val="00CE7E12"/>
    <w:rsid w:val="00CE7E83"/>
    <w:rsid w:val="00CE7E9E"/>
    <w:rsid w:val="00CF00C8"/>
    <w:rsid w:val="00CF00EA"/>
    <w:rsid w:val="00CF0124"/>
    <w:rsid w:val="00CF02D0"/>
    <w:rsid w:val="00CF0344"/>
    <w:rsid w:val="00CF044C"/>
    <w:rsid w:val="00CF058A"/>
    <w:rsid w:val="00CF0640"/>
    <w:rsid w:val="00CF0691"/>
    <w:rsid w:val="00CF07D3"/>
    <w:rsid w:val="00CF0815"/>
    <w:rsid w:val="00CF0932"/>
    <w:rsid w:val="00CF0961"/>
    <w:rsid w:val="00CF0A23"/>
    <w:rsid w:val="00CF0A60"/>
    <w:rsid w:val="00CF0A8B"/>
    <w:rsid w:val="00CF0BAC"/>
    <w:rsid w:val="00CF0CE9"/>
    <w:rsid w:val="00CF0D3D"/>
    <w:rsid w:val="00CF0D97"/>
    <w:rsid w:val="00CF0DBE"/>
    <w:rsid w:val="00CF0DD4"/>
    <w:rsid w:val="00CF0F23"/>
    <w:rsid w:val="00CF0F41"/>
    <w:rsid w:val="00CF1086"/>
    <w:rsid w:val="00CF1173"/>
    <w:rsid w:val="00CF1217"/>
    <w:rsid w:val="00CF1254"/>
    <w:rsid w:val="00CF13C6"/>
    <w:rsid w:val="00CF13FA"/>
    <w:rsid w:val="00CF14A8"/>
    <w:rsid w:val="00CF14DE"/>
    <w:rsid w:val="00CF1675"/>
    <w:rsid w:val="00CF1760"/>
    <w:rsid w:val="00CF1781"/>
    <w:rsid w:val="00CF17EA"/>
    <w:rsid w:val="00CF17F0"/>
    <w:rsid w:val="00CF186D"/>
    <w:rsid w:val="00CF1982"/>
    <w:rsid w:val="00CF19D1"/>
    <w:rsid w:val="00CF19F3"/>
    <w:rsid w:val="00CF1A96"/>
    <w:rsid w:val="00CF1AAD"/>
    <w:rsid w:val="00CF1AED"/>
    <w:rsid w:val="00CF1BD2"/>
    <w:rsid w:val="00CF1C20"/>
    <w:rsid w:val="00CF1CA4"/>
    <w:rsid w:val="00CF1CF6"/>
    <w:rsid w:val="00CF1E80"/>
    <w:rsid w:val="00CF1ECF"/>
    <w:rsid w:val="00CF1F55"/>
    <w:rsid w:val="00CF1F8D"/>
    <w:rsid w:val="00CF1FEB"/>
    <w:rsid w:val="00CF2006"/>
    <w:rsid w:val="00CF201D"/>
    <w:rsid w:val="00CF2035"/>
    <w:rsid w:val="00CF21C2"/>
    <w:rsid w:val="00CF228F"/>
    <w:rsid w:val="00CF22F3"/>
    <w:rsid w:val="00CF23A3"/>
    <w:rsid w:val="00CF2613"/>
    <w:rsid w:val="00CF2750"/>
    <w:rsid w:val="00CF27E9"/>
    <w:rsid w:val="00CF2824"/>
    <w:rsid w:val="00CF2884"/>
    <w:rsid w:val="00CF2A0B"/>
    <w:rsid w:val="00CF2A41"/>
    <w:rsid w:val="00CF2B20"/>
    <w:rsid w:val="00CF2B8D"/>
    <w:rsid w:val="00CF2CF0"/>
    <w:rsid w:val="00CF2F30"/>
    <w:rsid w:val="00CF30BE"/>
    <w:rsid w:val="00CF3109"/>
    <w:rsid w:val="00CF3193"/>
    <w:rsid w:val="00CF31DC"/>
    <w:rsid w:val="00CF32E8"/>
    <w:rsid w:val="00CF3344"/>
    <w:rsid w:val="00CF3346"/>
    <w:rsid w:val="00CF338F"/>
    <w:rsid w:val="00CF3582"/>
    <w:rsid w:val="00CF35B0"/>
    <w:rsid w:val="00CF3611"/>
    <w:rsid w:val="00CF3637"/>
    <w:rsid w:val="00CF36A6"/>
    <w:rsid w:val="00CF3A74"/>
    <w:rsid w:val="00CF3AB6"/>
    <w:rsid w:val="00CF3B19"/>
    <w:rsid w:val="00CF3B29"/>
    <w:rsid w:val="00CF3B3C"/>
    <w:rsid w:val="00CF3B8A"/>
    <w:rsid w:val="00CF3BA4"/>
    <w:rsid w:val="00CF3CF2"/>
    <w:rsid w:val="00CF3D00"/>
    <w:rsid w:val="00CF3D63"/>
    <w:rsid w:val="00CF3DF4"/>
    <w:rsid w:val="00CF3E32"/>
    <w:rsid w:val="00CF3EC2"/>
    <w:rsid w:val="00CF3FC1"/>
    <w:rsid w:val="00CF4092"/>
    <w:rsid w:val="00CF40AD"/>
    <w:rsid w:val="00CF4146"/>
    <w:rsid w:val="00CF42C3"/>
    <w:rsid w:val="00CF42E2"/>
    <w:rsid w:val="00CF430B"/>
    <w:rsid w:val="00CF4403"/>
    <w:rsid w:val="00CF4457"/>
    <w:rsid w:val="00CF4531"/>
    <w:rsid w:val="00CF45AB"/>
    <w:rsid w:val="00CF45D4"/>
    <w:rsid w:val="00CF4651"/>
    <w:rsid w:val="00CF46E0"/>
    <w:rsid w:val="00CF4705"/>
    <w:rsid w:val="00CF480B"/>
    <w:rsid w:val="00CF48C5"/>
    <w:rsid w:val="00CF490B"/>
    <w:rsid w:val="00CF493D"/>
    <w:rsid w:val="00CF497D"/>
    <w:rsid w:val="00CF4A4D"/>
    <w:rsid w:val="00CF4AC3"/>
    <w:rsid w:val="00CF4BA7"/>
    <w:rsid w:val="00CF4D59"/>
    <w:rsid w:val="00CF4D85"/>
    <w:rsid w:val="00CF4DB2"/>
    <w:rsid w:val="00CF4F3F"/>
    <w:rsid w:val="00CF53AB"/>
    <w:rsid w:val="00CF54C0"/>
    <w:rsid w:val="00CF553D"/>
    <w:rsid w:val="00CF5553"/>
    <w:rsid w:val="00CF5859"/>
    <w:rsid w:val="00CF5887"/>
    <w:rsid w:val="00CF590B"/>
    <w:rsid w:val="00CF59D7"/>
    <w:rsid w:val="00CF59FD"/>
    <w:rsid w:val="00CF5A59"/>
    <w:rsid w:val="00CF5C65"/>
    <w:rsid w:val="00CF5C69"/>
    <w:rsid w:val="00CF5C92"/>
    <w:rsid w:val="00CF5CD5"/>
    <w:rsid w:val="00CF5D76"/>
    <w:rsid w:val="00CF5DAB"/>
    <w:rsid w:val="00CF5ECC"/>
    <w:rsid w:val="00CF5FFE"/>
    <w:rsid w:val="00CF61B8"/>
    <w:rsid w:val="00CF61D3"/>
    <w:rsid w:val="00CF62A0"/>
    <w:rsid w:val="00CF6384"/>
    <w:rsid w:val="00CF63A6"/>
    <w:rsid w:val="00CF6410"/>
    <w:rsid w:val="00CF651D"/>
    <w:rsid w:val="00CF6594"/>
    <w:rsid w:val="00CF65BC"/>
    <w:rsid w:val="00CF6616"/>
    <w:rsid w:val="00CF6689"/>
    <w:rsid w:val="00CF66CD"/>
    <w:rsid w:val="00CF6770"/>
    <w:rsid w:val="00CF69D7"/>
    <w:rsid w:val="00CF69FC"/>
    <w:rsid w:val="00CF6C9B"/>
    <w:rsid w:val="00CF6CA4"/>
    <w:rsid w:val="00CF6DBC"/>
    <w:rsid w:val="00CF6DED"/>
    <w:rsid w:val="00CF6E08"/>
    <w:rsid w:val="00CF6E5D"/>
    <w:rsid w:val="00CF6EE7"/>
    <w:rsid w:val="00CF6EF2"/>
    <w:rsid w:val="00CF6EFE"/>
    <w:rsid w:val="00CF70EB"/>
    <w:rsid w:val="00CF711A"/>
    <w:rsid w:val="00CF717F"/>
    <w:rsid w:val="00CF72C9"/>
    <w:rsid w:val="00CF72D3"/>
    <w:rsid w:val="00CF72FE"/>
    <w:rsid w:val="00CF741F"/>
    <w:rsid w:val="00CF7474"/>
    <w:rsid w:val="00CF74F4"/>
    <w:rsid w:val="00CF754B"/>
    <w:rsid w:val="00CF75BB"/>
    <w:rsid w:val="00CF77B0"/>
    <w:rsid w:val="00CF77D4"/>
    <w:rsid w:val="00CF77DC"/>
    <w:rsid w:val="00CF7893"/>
    <w:rsid w:val="00CF79A4"/>
    <w:rsid w:val="00CF79AD"/>
    <w:rsid w:val="00CF7A68"/>
    <w:rsid w:val="00CF7AFA"/>
    <w:rsid w:val="00CF7B1D"/>
    <w:rsid w:val="00CF7B64"/>
    <w:rsid w:val="00CF7B7E"/>
    <w:rsid w:val="00CF7B86"/>
    <w:rsid w:val="00CF7B95"/>
    <w:rsid w:val="00CF7BB7"/>
    <w:rsid w:val="00CF7D7D"/>
    <w:rsid w:val="00CF7DAC"/>
    <w:rsid w:val="00CF7E43"/>
    <w:rsid w:val="00CF7E88"/>
    <w:rsid w:val="00CF7F62"/>
    <w:rsid w:val="00D000DF"/>
    <w:rsid w:val="00D0011B"/>
    <w:rsid w:val="00D00142"/>
    <w:rsid w:val="00D00241"/>
    <w:rsid w:val="00D0024E"/>
    <w:rsid w:val="00D00402"/>
    <w:rsid w:val="00D00438"/>
    <w:rsid w:val="00D004AA"/>
    <w:rsid w:val="00D0057E"/>
    <w:rsid w:val="00D005C2"/>
    <w:rsid w:val="00D0066B"/>
    <w:rsid w:val="00D00728"/>
    <w:rsid w:val="00D007B8"/>
    <w:rsid w:val="00D007DE"/>
    <w:rsid w:val="00D0098C"/>
    <w:rsid w:val="00D00A10"/>
    <w:rsid w:val="00D00B0C"/>
    <w:rsid w:val="00D00D47"/>
    <w:rsid w:val="00D00E4A"/>
    <w:rsid w:val="00D00E51"/>
    <w:rsid w:val="00D00EA4"/>
    <w:rsid w:val="00D00F1B"/>
    <w:rsid w:val="00D00F3B"/>
    <w:rsid w:val="00D00FF7"/>
    <w:rsid w:val="00D010BF"/>
    <w:rsid w:val="00D010E3"/>
    <w:rsid w:val="00D0112C"/>
    <w:rsid w:val="00D01184"/>
    <w:rsid w:val="00D01300"/>
    <w:rsid w:val="00D013BC"/>
    <w:rsid w:val="00D01439"/>
    <w:rsid w:val="00D01507"/>
    <w:rsid w:val="00D01515"/>
    <w:rsid w:val="00D015FC"/>
    <w:rsid w:val="00D01637"/>
    <w:rsid w:val="00D01678"/>
    <w:rsid w:val="00D0167F"/>
    <w:rsid w:val="00D016B8"/>
    <w:rsid w:val="00D016CB"/>
    <w:rsid w:val="00D01719"/>
    <w:rsid w:val="00D01824"/>
    <w:rsid w:val="00D01849"/>
    <w:rsid w:val="00D018B7"/>
    <w:rsid w:val="00D01969"/>
    <w:rsid w:val="00D01A60"/>
    <w:rsid w:val="00D01AB7"/>
    <w:rsid w:val="00D01B16"/>
    <w:rsid w:val="00D01C0A"/>
    <w:rsid w:val="00D01C79"/>
    <w:rsid w:val="00D01CBD"/>
    <w:rsid w:val="00D01DA6"/>
    <w:rsid w:val="00D01DB9"/>
    <w:rsid w:val="00D01F39"/>
    <w:rsid w:val="00D01F67"/>
    <w:rsid w:val="00D02039"/>
    <w:rsid w:val="00D0207A"/>
    <w:rsid w:val="00D020EE"/>
    <w:rsid w:val="00D0223B"/>
    <w:rsid w:val="00D02305"/>
    <w:rsid w:val="00D024AA"/>
    <w:rsid w:val="00D024D8"/>
    <w:rsid w:val="00D02638"/>
    <w:rsid w:val="00D0264B"/>
    <w:rsid w:val="00D026EB"/>
    <w:rsid w:val="00D02747"/>
    <w:rsid w:val="00D028B5"/>
    <w:rsid w:val="00D029BE"/>
    <w:rsid w:val="00D02A03"/>
    <w:rsid w:val="00D02A83"/>
    <w:rsid w:val="00D02A90"/>
    <w:rsid w:val="00D02AA5"/>
    <w:rsid w:val="00D02B31"/>
    <w:rsid w:val="00D02C11"/>
    <w:rsid w:val="00D02C4A"/>
    <w:rsid w:val="00D02C8A"/>
    <w:rsid w:val="00D02CD1"/>
    <w:rsid w:val="00D02D69"/>
    <w:rsid w:val="00D02E68"/>
    <w:rsid w:val="00D02F38"/>
    <w:rsid w:val="00D030C2"/>
    <w:rsid w:val="00D0330D"/>
    <w:rsid w:val="00D0344F"/>
    <w:rsid w:val="00D0346C"/>
    <w:rsid w:val="00D03599"/>
    <w:rsid w:val="00D03685"/>
    <w:rsid w:val="00D03689"/>
    <w:rsid w:val="00D03827"/>
    <w:rsid w:val="00D039D5"/>
    <w:rsid w:val="00D03AF0"/>
    <w:rsid w:val="00D03FCE"/>
    <w:rsid w:val="00D0401E"/>
    <w:rsid w:val="00D04069"/>
    <w:rsid w:val="00D040E6"/>
    <w:rsid w:val="00D040FA"/>
    <w:rsid w:val="00D041E2"/>
    <w:rsid w:val="00D04277"/>
    <w:rsid w:val="00D04286"/>
    <w:rsid w:val="00D042E1"/>
    <w:rsid w:val="00D042FC"/>
    <w:rsid w:val="00D0436F"/>
    <w:rsid w:val="00D0446B"/>
    <w:rsid w:val="00D044D0"/>
    <w:rsid w:val="00D0455F"/>
    <w:rsid w:val="00D04580"/>
    <w:rsid w:val="00D0468A"/>
    <w:rsid w:val="00D0470B"/>
    <w:rsid w:val="00D048AA"/>
    <w:rsid w:val="00D0490B"/>
    <w:rsid w:val="00D04917"/>
    <w:rsid w:val="00D049EF"/>
    <w:rsid w:val="00D04A11"/>
    <w:rsid w:val="00D04A1B"/>
    <w:rsid w:val="00D04AF7"/>
    <w:rsid w:val="00D04B57"/>
    <w:rsid w:val="00D04C1F"/>
    <w:rsid w:val="00D04C9F"/>
    <w:rsid w:val="00D04D54"/>
    <w:rsid w:val="00D04D65"/>
    <w:rsid w:val="00D04DC2"/>
    <w:rsid w:val="00D04E07"/>
    <w:rsid w:val="00D04E5C"/>
    <w:rsid w:val="00D04E6A"/>
    <w:rsid w:val="00D04EA6"/>
    <w:rsid w:val="00D04ED4"/>
    <w:rsid w:val="00D04EDB"/>
    <w:rsid w:val="00D0508C"/>
    <w:rsid w:val="00D050E8"/>
    <w:rsid w:val="00D05221"/>
    <w:rsid w:val="00D05286"/>
    <w:rsid w:val="00D0529A"/>
    <w:rsid w:val="00D0531A"/>
    <w:rsid w:val="00D053F3"/>
    <w:rsid w:val="00D05520"/>
    <w:rsid w:val="00D0565D"/>
    <w:rsid w:val="00D056E1"/>
    <w:rsid w:val="00D056E7"/>
    <w:rsid w:val="00D05734"/>
    <w:rsid w:val="00D0573D"/>
    <w:rsid w:val="00D0578F"/>
    <w:rsid w:val="00D0585B"/>
    <w:rsid w:val="00D058F8"/>
    <w:rsid w:val="00D05936"/>
    <w:rsid w:val="00D0593E"/>
    <w:rsid w:val="00D0594A"/>
    <w:rsid w:val="00D05A95"/>
    <w:rsid w:val="00D05AAD"/>
    <w:rsid w:val="00D05ACA"/>
    <w:rsid w:val="00D05BEA"/>
    <w:rsid w:val="00D05C95"/>
    <w:rsid w:val="00D05E48"/>
    <w:rsid w:val="00D05E83"/>
    <w:rsid w:val="00D05E9B"/>
    <w:rsid w:val="00D05EDB"/>
    <w:rsid w:val="00D05EEB"/>
    <w:rsid w:val="00D05F66"/>
    <w:rsid w:val="00D05FC6"/>
    <w:rsid w:val="00D06385"/>
    <w:rsid w:val="00D06403"/>
    <w:rsid w:val="00D064A7"/>
    <w:rsid w:val="00D064B8"/>
    <w:rsid w:val="00D06553"/>
    <w:rsid w:val="00D066D7"/>
    <w:rsid w:val="00D066D9"/>
    <w:rsid w:val="00D06784"/>
    <w:rsid w:val="00D06804"/>
    <w:rsid w:val="00D069B2"/>
    <w:rsid w:val="00D069C9"/>
    <w:rsid w:val="00D06A3B"/>
    <w:rsid w:val="00D06A70"/>
    <w:rsid w:val="00D06ACA"/>
    <w:rsid w:val="00D06B86"/>
    <w:rsid w:val="00D06BC3"/>
    <w:rsid w:val="00D06C16"/>
    <w:rsid w:val="00D06C49"/>
    <w:rsid w:val="00D06CF7"/>
    <w:rsid w:val="00D06D2C"/>
    <w:rsid w:val="00D06D50"/>
    <w:rsid w:val="00D06DDA"/>
    <w:rsid w:val="00D06E7C"/>
    <w:rsid w:val="00D06F49"/>
    <w:rsid w:val="00D06FBB"/>
    <w:rsid w:val="00D06FDF"/>
    <w:rsid w:val="00D07137"/>
    <w:rsid w:val="00D07157"/>
    <w:rsid w:val="00D07215"/>
    <w:rsid w:val="00D07227"/>
    <w:rsid w:val="00D072D7"/>
    <w:rsid w:val="00D0730C"/>
    <w:rsid w:val="00D0733C"/>
    <w:rsid w:val="00D07413"/>
    <w:rsid w:val="00D0754A"/>
    <w:rsid w:val="00D07641"/>
    <w:rsid w:val="00D076D6"/>
    <w:rsid w:val="00D076FB"/>
    <w:rsid w:val="00D0782D"/>
    <w:rsid w:val="00D0788F"/>
    <w:rsid w:val="00D07892"/>
    <w:rsid w:val="00D07B4A"/>
    <w:rsid w:val="00D07B97"/>
    <w:rsid w:val="00D07CA9"/>
    <w:rsid w:val="00D07CE1"/>
    <w:rsid w:val="00D07DE4"/>
    <w:rsid w:val="00D07E4D"/>
    <w:rsid w:val="00D07FD7"/>
    <w:rsid w:val="00D10009"/>
    <w:rsid w:val="00D10082"/>
    <w:rsid w:val="00D10108"/>
    <w:rsid w:val="00D10169"/>
    <w:rsid w:val="00D10184"/>
    <w:rsid w:val="00D101D0"/>
    <w:rsid w:val="00D1020A"/>
    <w:rsid w:val="00D10493"/>
    <w:rsid w:val="00D1055E"/>
    <w:rsid w:val="00D105EB"/>
    <w:rsid w:val="00D10664"/>
    <w:rsid w:val="00D106AC"/>
    <w:rsid w:val="00D10751"/>
    <w:rsid w:val="00D10764"/>
    <w:rsid w:val="00D1077F"/>
    <w:rsid w:val="00D1089D"/>
    <w:rsid w:val="00D108A6"/>
    <w:rsid w:val="00D108C7"/>
    <w:rsid w:val="00D10A3C"/>
    <w:rsid w:val="00D10BF2"/>
    <w:rsid w:val="00D10C07"/>
    <w:rsid w:val="00D10CBB"/>
    <w:rsid w:val="00D10EC5"/>
    <w:rsid w:val="00D10EEF"/>
    <w:rsid w:val="00D10F88"/>
    <w:rsid w:val="00D11026"/>
    <w:rsid w:val="00D1115F"/>
    <w:rsid w:val="00D1117C"/>
    <w:rsid w:val="00D111EE"/>
    <w:rsid w:val="00D11246"/>
    <w:rsid w:val="00D11272"/>
    <w:rsid w:val="00D1128D"/>
    <w:rsid w:val="00D112CF"/>
    <w:rsid w:val="00D11302"/>
    <w:rsid w:val="00D11464"/>
    <w:rsid w:val="00D11477"/>
    <w:rsid w:val="00D11746"/>
    <w:rsid w:val="00D11905"/>
    <w:rsid w:val="00D11A15"/>
    <w:rsid w:val="00D11AB9"/>
    <w:rsid w:val="00D11AFB"/>
    <w:rsid w:val="00D11B0E"/>
    <w:rsid w:val="00D11B91"/>
    <w:rsid w:val="00D11BE4"/>
    <w:rsid w:val="00D11E73"/>
    <w:rsid w:val="00D11E78"/>
    <w:rsid w:val="00D11F04"/>
    <w:rsid w:val="00D11FFC"/>
    <w:rsid w:val="00D120A6"/>
    <w:rsid w:val="00D120CA"/>
    <w:rsid w:val="00D12171"/>
    <w:rsid w:val="00D12183"/>
    <w:rsid w:val="00D12225"/>
    <w:rsid w:val="00D122E9"/>
    <w:rsid w:val="00D122ED"/>
    <w:rsid w:val="00D1232A"/>
    <w:rsid w:val="00D12366"/>
    <w:rsid w:val="00D124E0"/>
    <w:rsid w:val="00D1251A"/>
    <w:rsid w:val="00D1253F"/>
    <w:rsid w:val="00D12576"/>
    <w:rsid w:val="00D12614"/>
    <w:rsid w:val="00D1273B"/>
    <w:rsid w:val="00D128CB"/>
    <w:rsid w:val="00D129BE"/>
    <w:rsid w:val="00D129C0"/>
    <w:rsid w:val="00D12AAF"/>
    <w:rsid w:val="00D12AD3"/>
    <w:rsid w:val="00D12D31"/>
    <w:rsid w:val="00D12E9F"/>
    <w:rsid w:val="00D13163"/>
    <w:rsid w:val="00D1318F"/>
    <w:rsid w:val="00D131E3"/>
    <w:rsid w:val="00D1321B"/>
    <w:rsid w:val="00D132B0"/>
    <w:rsid w:val="00D133A3"/>
    <w:rsid w:val="00D13406"/>
    <w:rsid w:val="00D134E1"/>
    <w:rsid w:val="00D137E8"/>
    <w:rsid w:val="00D137FE"/>
    <w:rsid w:val="00D13829"/>
    <w:rsid w:val="00D1383B"/>
    <w:rsid w:val="00D13937"/>
    <w:rsid w:val="00D13A77"/>
    <w:rsid w:val="00D13ABB"/>
    <w:rsid w:val="00D13AEA"/>
    <w:rsid w:val="00D13B36"/>
    <w:rsid w:val="00D13B4C"/>
    <w:rsid w:val="00D13B7D"/>
    <w:rsid w:val="00D13B7E"/>
    <w:rsid w:val="00D13BBF"/>
    <w:rsid w:val="00D13C9A"/>
    <w:rsid w:val="00D13D7C"/>
    <w:rsid w:val="00D13E53"/>
    <w:rsid w:val="00D13F20"/>
    <w:rsid w:val="00D13FD8"/>
    <w:rsid w:val="00D140EA"/>
    <w:rsid w:val="00D140F5"/>
    <w:rsid w:val="00D14122"/>
    <w:rsid w:val="00D14156"/>
    <w:rsid w:val="00D1418F"/>
    <w:rsid w:val="00D141A0"/>
    <w:rsid w:val="00D141A9"/>
    <w:rsid w:val="00D1420E"/>
    <w:rsid w:val="00D14385"/>
    <w:rsid w:val="00D14413"/>
    <w:rsid w:val="00D14435"/>
    <w:rsid w:val="00D144AF"/>
    <w:rsid w:val="00D144F5"/>
    <w:rsid w:val="00D1450F"/>
    <w:rsid w:val="00D1456F"/>
    <w:rsid w:val="00D1457D"/>
    <w:rsid w:val="00D145F3"/>
    <w:rsid w:val="00D1461E"/>
    <w:rsid w:val="00D146C4"/>
    <w:rsid w:val="00D146F5"/>
    <w:rsid w:val="00D1491D"/>
    <w:rsid w:val="00D14A75"/>
    <w:rsid w:val="00D14ADC"/>
    <w:rsid w:val="00D14ADE"/>
    <w:rsid w:val="00D14BBA"/>
    <w:rsid w:val="00D14BD6"/>
    <w:rsid w:val="00D14C27"/>
    <w:rsid w:val="00D14DC5"/>
    <w:rsid w:val="00D14E05"/>
    <w:rsid w:val="00D14E6C"/>
    <w:rsid w:val="00D14EA1"/>
    <w:rsid w:val="00D14F5A"/>
    <w:rsid w:val="00D14F98"/>
    <w:rsid w:val="00D14FC5"/>
    <w:rsid w:val="00D15003"/>
    <w:rsid w:val="00D15010"/>
    <w:rsid w:val="00D15050"/>
    <w:rsid w:val="00D150CC"/>
    <w:rsid w:val="00D152CA"/>
    <w:rsid w:val="00D1537F"/>
    <w:rsid w:val="00D15438"/>
    <w:rsid w:val="00D154DE"/>
    <w:rsid w:val="00D1566C"/>
    <w:rsid w:val="00D1580E"/>
    <w:rsid w:val="00D15880"/>
    <w:rsid w:val="00D158A1"/>
    <w:rsid w:val="00D158A7"/>
    <w:rsid w:val="00D158BD"/>
    <w:rsid w:val="00D158DD"/>
    <w:rsid w:val="00D1591C"/>
    <w:rsid w:val="00D1596D"/>
    <w:rsid w:val="00D1598A"/>
    <w:rsid w:val="00D159AF"/>
    <w:rsid w:val="00D15A0A"/>
    <w:rsid w:val="00D15A2E"/>
    <w:rsid w:val="00D15B94"/>
    <w:rsid w:val="00D15C39"/>
    <w:rsid w:val="00D15C61"/>
    <w:rsid w:val="00D15C84"/>
    <w:rsid w:val="00D15D9B"/>
    <w:rsid w:val="00D15EE2"/>
    <w:rsid w:val="00D15EF4"/>
    <w:rsid w:val="00D15F10"/>
    <w:rsid w:val="00D15F4A"/>
    <w:rsid w:val="00D15F83"/>
    <w:rsid w:val="00D1602F"/>
    <w:rsid w:val="00D160C9"/>
    <w:rsid w:val="00D16186"/>
    <w:rsid w:val="00D16311"/>
    <w:rsid w:val="00D163FD"/>
    <w:rsid w:val="00D16445"/>
    <w:rsid w:val="00D164FF"/>
    <w:rsid w:val="00D166A5"/>
    <w:rsid w:val="00D1672C"/>
    <w:rsid w:val="00D167DC"/>
    <w:rsid w:val="00D16815"/>
    <w:rsid w:val="00D16893"/>
    <w:rsid w:val="00D16917"/>
    <w:rsid w:val="00D16919"/>
    <w:rsid w:val="00D16962"/>
    <w:rsid w:val="00D1699D"/>
    <w:rsid w:val="00D16B93"/>
    <w:rsid w:val="00D16BC5"/>
    <w:rsid w:val="00D16C4E"/>
    <w:rsid w:val="00D16C61"/>
    <w:rsid w:val="00D16C79"/>
    <w:rsid w:val="00D16D38"/>
    <w:rsid w:val="00D16D8E"/>
    <w:rsid w:val="00D16F28"/>
    <w:rsid w:val="00D16FBC"/>
    <w:rsid w:val="00D16FD7"/>
    <w:rsid w:val="00D17005"/>
    <w:rsid w:val="00D17028"/>
    <w:rsid w:val="00D17079"/>
    <w:rsid w:val="00D170BA"/>
    <w:rsid w:val="00D170C0"/>
    <w:rsid w:val="00D170D2"/>
    <w:rsid w:val="00D1728D"/>
    <w:rsid w:val="00D17293"/>
    <w:rsid w:val="00D172C7"/>
    <w:rsid w:val="00D17321"/>
    <w:rsid w:val="00D173DB"/>
    <w:rsid w:val="00D17459"/>
    <w:rsid w:val="00D174AA"/>
    <w:rsid w:val="00D175AA"/>
    <w:rsid w:val="00D17645"/>
    <w:rsid w:val="00D17780"/>
    <w:rsid w:val="00D177C7"/>
    <w:rsid w:val="00D177DA"/>
    <w:rsid w:val="00D177E4"/>
    <w:rsid w:val="00D177F7"/>
    <w:rsid w:val="00D17824"/>
    <w:rsid w:val="00D17865"/>
    <w:rsid w:val="00D1789D"/>
    <w:rsid w:val="00D178E1"/>
    <w:rsid w:val="00D17AEE"/>
    <w:rsid w:val="00D17B68"/>
    <w:rsid w:val="00D17B7F"/>
    <w:rsid w:val="00D17C05"/>
    <w:rsid w:val="00D17CD0"/>
    <w:rsid w:val="00D17D47"/>
    <w:rsid w:val="00D17D4D"/>
    <w:rsid w:val="00D17EA3"/>
    <w:rsid w:val="00D20227"/>
    <w:rsid w:val="00D202CB"/>
    <w:rsid w:val="00D202CF"/>
    <w:rsid w:val="00D20318"/>
    <w:rsid w:val="00D20367"/>
    <w:rsid w:val="00D20422"/>
    <w:rsid w:val="00D2042F"/>
    <w:rsid w:val="00D20435"/>
    <w:rsid w:val="00D204C8"/>
    <w:rsid w:val="00D204F0"/>
    <w:rsid w:val="00D20544"/>
    <w:rsid w:val="00D20595"/>
    <w:rsid w:val="00D205BA"/>
    <w:rsid w:val="00D205EC"/>
    <w:rsid w:val="00D205EF"/>
    <w:rsid w:val="00D20640"/>
    <w:rsid w:val="00D2069B"/>
    <w:rsid w:val="00D206B1"/>
    <w:rsid w:val="00D20767"/>
    <w:rsid w:val="00D20798"/>
    <w:rsid w:val="00D208BB"/>
    <w:rsid w:val="00D20919"/>
    <w:rsid w:val="00D209DA"/>
    <w:rsid w:val="00D20B7E"/>
    <w:rsid w:val="00D20BFD"/>
    <w:rsid w:val="00D20C8C"/>
    <w:rsid w:val="00D20CE4"/>
    <w:rsid w:val="00D20D18"/>
    <w:rsid w:val="00D20D36"/>
    <w:rsid w:val="00D20DE8"/>
    <w:rsid w:val="00D21041"/>
    <w:rsid w:val="00D21054"/>
    <w:rsid w:val="00D210C4"/>
    <w:rsid w:val="00D2112D"/>
    <w:rsid w:val="00D213E7"/>
    <w:rsid w:val="00D213FB"/>
    <w:rsid w:val="00D21516"/>
    <w:rsid w:val="00D21526"/>
    <w:rsid w:val="00D21622"/>
    <w:rsid w:val="00D21762"/>
    <w:rsid w:val="00D21797"/>
    <w:rsid w:val="00D21856"/>
    <w:rsid w:val="00D2187E"/>
    <w:rsid w:val="00D218BC"/>
    <w:rsid w:val="00D21925"/>
    <w:rsid w:val="00D219B3"/>
    <w:rsid w:val="00D21A4A"/>
    <w:rsid w:val="00D21B50"/>
    <w:rsid w:val="00D21BE9"/>
    <w:rsid w:val="00D21BEF"/>
    <w:rsid w:val="00D21C8B"/>
    <w:rsid w:val="00D22044"/>
    <w:rsid w:val="00D22151"/>
    <w:rsid w:val="00D221A7"/>
    <w:rsid w:val="00D221D2"/>
    <w:rsid w:val="00D2223B"/>
    <w:rsid w:val="00D2226D"/>
    <w:rsid w:val="00D222A8"/>
    <w:rsid w:val="00D22352"/>
    <w:rsid w:val="00D22382"/>
    <w:rsid w:val="00D22388"/>
    <w:rsid w:val="00D22467"/>
    <w:rsid w:val="00D2263E"/>
    <w:rsid w:val="00D2275C"/>
    <w:rsid w:val="00D22782"/>
    <w:rsid w:val="00D227A4"/>
    <w:rsid w:val="00D2280C"/>
    <w:rsid w:val="00D22811"/>
    <w:rsid w:val="00D228A0"/>
    <w:rsid w:val="00D22986"/>
    <w:rsid w:val="00D22AAE"/>
    <w:rsid w:val="00D22B3D"/>
    <w:rsid w:val="00D22B51"/>
    <w:rsid w:val="00D22B6E"/>
    <w:rsid w:val="00D22C05"/>
    <w:rsid w:val="00D22C7E"/>
    <w:rsid w:val="00D22D6F"/>
    <w:rsid w:val="00D22DBB"/>
    <w:rsid w:val="00D22E71"/>
    <w:rsid w:val="00D22F53"/>
    <w:rsid w:val="00D23028"/>
    <w:rsid w:val="00D23095"/>
    <w:rsid w:val="00D23252"/>
    <w:rsid w:val="00D2331A"/>
    <w:rsid w:val="00D2333F"/>
    <w:rsid w:val="00D233E4"/>
    <w:rsid w:val="00D2342A"/>
    <w:rsid w:val="00D2350B"/>
    <w:rsid w:val="00D2357D"/>
    <w:rsid w:val="00D235C2"/>
    <w:rsid w:val="00D2368C"/>
    <w:rsid w:val="00D23731"/>
    <w:rsid w:val="00D2375B"/>
    <w:rsid w:val="00D23875"/>
    <w:rsid w:val="00D23889"/>
    <w:rsid w:val="00D238E0"/>
    <w:rsid w:val="00D23919"/>
    <w:rsid w:val="00D23A5A"/>
    <w:rsid w:val="00D23A5B"/>
    <w:rsid w:val="00D23B58"/>
    <w:rsid w:val="00D23B5C"/>
    <w:rsid w:val="00D23BD3"/>
    <w:rsid w:val="00D23C52"/>
    <w:rsid w:val="00D23D0B"/>
    <w:rsid w:val="00D23D60"/>
    <w:rsid w:val="00D23EB3"/>
    <w:rsid w:val="00D23F6C"/>
    <w:rsid w:val="00D23FAA"/>
    <w:rsid w:val="00D24063"/>
    <w:rsid w:val="00D24081"/>
    <w:rsid w:val="00D240FA"/>
    <w:rsid w:val="00D241B7"/>
    <w:rsid w:val="00D2422C"/>
    <w:rsid w:val="00D242B5"/>
    <w:rsid w:val="00D242EC"/>
    <w:rsid w:val="00D242FA"/>
    <w:rsid w:val="00D2435D"/>
    <w:rsid w:val="00D243E0"/>
    <w:rsid w:val="00D24476"/>
    <w:rsid w:val="00D2448E"/>
    <w:rsid w:val="00D24524"/>
    <w:rsid w:val="00D24615"/>
    <w:rsid w:val="00D24665"/>
    <w:rsid w:val="00D24696"/>
    <w:rsid w:val="00D246E9"/>
    <w:rsid w:val="00D24780"/>
    <w:rsid w:val="00D2481F"/>
    <w:rsid w:val="00D2486A"/>
    <w:rsid w:val="00D24A38"/>
    <w:rsid w:val="00D24A80"/>
    <w:rsid w:val="00D24B78"/>
    <w:rsid w:val="00D24BDD"/>
    <w:rsid w:val="00D24C7D"/>
    <w:rsid w:val="00D24CA0"/>
    <w:rsid w:val="00D24D9B"/>
    <w:rsid w:val="00D24F76"/>
    <w:rsid w:val="00D2503A"/>
    <w:rsid w:val="00D25054"/>
    <w:rsid w:val="00D250A6"/>
    <w:rsid w:val="00D25288"/>
    <w:rsid w:val="00D252F6"/>
    <w:rsid w:val="00D2530E"/>
    <w:rsid w:val="00D253D0"/>
    <w:rsid w:val="00D254DA"/>
    <w:rsid w:val="00D2558A"/>
    <w:rsid w:val="00D2563A"/>
    <w:rsid w:val="00D256E3"/>
    <w:rsid w:val="00D2584F"/>
    <w:rsid w:val="00D25879"/>
    <w:rsid w:val="00D25918"/>
    <w:rsid w:val="00D259D5"/>
    <w:rsid w:val="00D25A56"/>
    <w:rsid w:val="00D25A76"/>
    <w:rsid w:val="00D25A88"/>
    <w:rsid w:val="00D25AD7"/>
    <w:rsid w:val="00D25B09"/>
    <w:rsid w:val="00D25B71"/>
    <w:rsid w:val="00D25B74"/>
    <w:rsid w:val="00D25DB3"/>
    <w:rsid w:val="00D25E91"/>
    <w:rsid w:val="00D25ED4"/>
    <w:rsid w:val="00D260BA"/>
    <w:rsid w:val="00D261F4"/>
    <w:rsid w:val="00D26230"/>
    <w:rsid w:val="00D26235"/>
    <w:rsid w:val="00D26236"/>
    <w:rsid w:val="00D2623E"/>
    <w:rsid w:val="00D26277"/>
    <w:rsid w:val="00D262F3"/>
    <w:rsid w:val="00D263CE"/>
    <w:rsid w:val="00D264A1"/>
    <w:rsid w:val="00D26524"/>
    <w:rsid w:val="00D265B6"/>
    <w:rsid w:val="00D26723"/>
    <w:rsid w:val="00D267F7"/>
    <w:rsid w:val="00D269A1"/>
    <w:rsid w:val="00D26BAF"/>
    <w:rsid w:val="00D26CF1"/>
    <w:rsid w:val="00D26DB3"/>
    <w:rsid w:val="00D27082"/>
    <w:rsid w:val="00D27083"/>
    <w:rsid w:val="00D270B7"/>
    <w:rsid w:val="00D270C3"/>
    <w:rsid w:val="00D270DF"/>
    <w:rsid w:val="00D2712F"/>
    <w:rsid w:val="00D272E6"/>
    <w:rsid w:val="00D272E7"/>
    <w:rsid w:val="00D27360"/>
    <w:rsid w:val="00D273E6"/>
    <w:rsid w:val="00D2743A"/>
    <w:rsid w:val="00D27459"/>
    <w:rsid w:val="00D274B1"/>
    <w:rsid w:val="00D274BE"/>
    <w:rsid w:val="00D27641"/>
    <w:rsid w:val="00D27674"/>
    <w:rsid w:val="00D27693"/>
    <w:rsid w:val="00D277EE"/>
    <w:rsid w:val="00D27825"/>
    <w:rsid w:val="00D27886"/>
    <w:rsid w:val="00D278EA"/>
    <w:rsid w:val="00D279BD"/>
    <w:rsid w:val="00D27A99"/>
    <w:rsid w:val="00D27B15"/>
    <w:rsid w:val="00D27BDF"/>
    <w:rsid w:val="00D27C29"/>
    <w:rsid w:val="00D27CB1"/>
    <w:rsid w:val="00D27D19"/>
    <w:rsid w:val="00D27D65"/>
    <w:rsid w:val="00D27EFD"/>
    <w:rsid w:val="00D30028"/>
    <w:rsid w:val="00D300C9"/>
    <w:rsid w:val="00D301E5"/>
    <w:rsid w:val="00D301F0"/>
    <w:rsid w:val="00D30268"/>
    <w:rsid w:val="00D30452"/>
    <w:rsid w:val="00D3051B"/>
    <w:rsid w:val="00D305A0"/>
    <w:rsid w:val="00D305A6"/>
    <w:rsid w:val="00D305E7"/>
    <w:rsid w:val="00D3065F"/>
    <w:rsid w:val="00D306E8"/>
    <w:rsid w:val="00D30721"/>
    <w:rsid w:val="00D30793"/>
    <w:rsid w:val="00D3081B"/>
    <w:rsid w:val="00D3088E"/>
    <w:rsid w:val="00D3089E"/>
    <w:rsid w:val="00D3093E"/>
    <w:rsid w:val="00D30A0B"/>
    <w:rsid w:val="00D30A18"/>
    <w:rsid w:val="00D30A31"/>
    <w:rsid w:val="00D30ACB"/>
    <w:rsid w:val="00D30BC8"/>
    <w:rsid w:val="00D30D31"/>
    <w:rsid w:val="00D30D56"/>
    <w:rsid w:val="00D30E48"/>
    <w:rsid w:val="00D30E79"/>
    <w:rsid w:val="00D30EC1"/>
    <w:rsid w:val="00D30F57"/>
    <w:rsid w:val="00D3102E"/>
    <w:rsid w:val="00D31052"/>
    <w:rsid w:val="00D3105D"/>
    <w:rsid w:val="00D3120A"/>
    <w:rsid w:val="00D3123E"/>
    <w:rsid w:val="00D31242"/>
    <w:rsid w:val="00D3124F"/>
    <w:rsid w:val="00D31277"/>
    <w:rsid w:val="00D312DF"/>
    <w:rsid w:val="00D312E6"/>
    <w:rsid w:val="00D31451"/>
    <w:rsid w:val="00D31499"/>
    <w:rsid w:val="00D315B0"/>
    <w:rsid w:val="00D315C3"/>
    <w:rsid w:val="00D316B9"/>
    <w:rsid w:val="00D316E0"/>
    <w:rsid w:val="00D31717"/>
    <w:rsid w:val="00D317AF"/>
    <w:rsid w:val="00D31A27"/>
    <w:rsid w:val="00D31A59"/>
    <w:rsid w:val="00D31B1F"/>
    <w:rsid w:val="00D31B2C"/>
    <w:rsid w:val="00D31CEC"/>
    <w:rsid w:val="00D31DE8"/>
    <w:rsid w:val="00D31DFA"/>
    <w:rsid w:val="00D31E6D"/>
    <w:rsid w:val="00D31E95"/>
    <w:rsid w:val="00D31F11"/>
    <w:rsid w:val="00D31F7A"/>
    <w:rsid w:val="00D3202D"/>
    <w:rsid w:val="00D321C7"/>
    <w:rsid w:val="00D321F9"/>
    <w:rsid w:val="00D3225D"/>
    <w:rsid w:val="00D322C8"/>
    <w:rsid w:val="00D3243A"/>
    <w:rsid w:val="00D32456"/>
    <w:rsid w:val="00D3245D"/>
    <w:rsid w:val="00D325A0"/>
    <w:rsid w:val="00D325AF"/>
    <w:rsid w:val="00D326D3"/>
    <w:rsid w:val="00D3290C"/>
    <w:rsid w:val="00D32934"/>
    <w:rsid w:val="00D32946"/>
    <w:rsid w:val="00D32C0F"/>
    <w:rsid w:val="00D32CE9"/>
    <w:rsid w:val="00D32CF2"/>
    <w:rsid w:val="00D32D53"/>
    <w:rsid w:val="00D32D97"/>
    <w:rsid w:val="00D32E2A"/>
    <w:rsid w:val="00D32E8D"/>
    <w:rsid w:val="00D32FA2"/>
    <w:rsid w:val="00D33127"/>
    <w:rsid w:val="00D3326C"/>
    <w:rsid w:val="00D332F9"/>
    <w:rsid w:val="00D333BF"/>
    <w:rsid w:val="00D33468"/>
    <w:rsid w:val="00D33471"/>
    <w:rsid w:val="00D334F4"/>
    <w:rsid w:val="00D334F7"/>
    <w:rsid w:val="00D335C2"/>
    <w:rsid w:val="00D33649"/>
    <w:rsid w:val="00D33756"/>
    <w:rsid w:val="00D338C0"/>
    <w:rsid w:val="00D339A5"/>
    <w:rsid w:val="00D339D0"/>
    <w:rsid w:val="00D33A0D"/>
    <w:rsid w:val="00D33A80"/>
    <w:rsid w:val="00D33B10"/>
    <w:rsid w:val="00D33BB8"/>
    <w:rsid w:val="00D33D97"/>
    <w:rsid w:val="00D33DB4"/>
    <w:rsid w:val="00D33DF3"/>
    <w:rsid w:val="00D33EB7"/>
    <w:rsid w:val="00D33FBE"/>
    <w:rsid w:val="00D34099"/>
    <w:rsid w:val="00D340E4"/>
    <w:rsid w:val="00D3412B"/>
    <w:rsid w:val="00D34136"/>
    <w:rsid w:val="00D3429B"/>
    <w:rsid w:val="00D342BE"/>
    <w:rsid w:val="00D3446E"/>
    <w:rsid w:val="00D34551"/>
    <w:rsid w:val="00D3455D"/>
    <w:rsid w:val="00D34689"/>
    <w:rsid w:val="00D3468F"/>
    <w:rsid w:val="00D347CC"/>
    <w:rsid w:val="00D3495A"/>
    <w:rsid w:val="00D34A7E"/>
    <w:rsid w:val="00D350AD"/>
    <w:rsid w:val="00D350D6"/>
    <w:rsid w:val="00D3514D"/>
    <w:rsid w:val="00D351EC"/>
    <w:rsid w:val="00D3528F"/>
    <w:rsid w:val="00D35362"/>
    <w:rsid w:val="00D35387"/>
    <w:rsid w:val="00D3541D"/>
    <w:rsid w:val="00D35460"/>
    <w:rsid w:val="00D35548"/>
    <w:rsid w:val="00D35595"/>
    <w:rsid w:val="00D3566B"/>
    <w:rsid w:val="00D356D0"/>
    <w:rsid w:val="00D35717"/>
    <w:rsid w:val="00D3588D"/>
    <w:rsid w:val="00D358D1"/>
    <w:rsid w:val="00D358E5"/>
    <w:rsid w:val="00D359F0"/>
    <w:rsid w:val="00D35A40"/>
    <w:rsid w:val="00D35AA8"/>
    <w:rsid w:val="00D35AD6"/>
    <w:rsid w:val="00D35AF7"/>
    <w:rsid w:val="00D35B55"/>
    <w:rsid w:val="00D35BA4"/>
    <w:rsid w:val="00D35C4A"/>
    <w:rsid w:val="00D35D76"/>
    <w:rsid w:val="00D35DAA"/>
    <w:rsid w:val="00D35DCD"/>
    <w:rsid w:val="00D35E30"/>
    <w:rsid w:val="00D35F02"/>
    <w:rsid w:val="00D35F5A"/>
    <w:rsid w:val="00D35FD7"/>
    <w:rsid w:val="00D3604C"/>
    <w:rsid w:val="00D36073"/>
    <w:rsid w:val="00D3609A"/>
    <w:rsid w:val="00D361C5"/>
    <w:rsid w:val="00D36230"/>
    <w:rsid w:val="00D363B8"/>
    <w:rsid w:val="00D36476"/>
    <w:rsid w:val="00D3656B"/>
    <w:rsid w:val="00D36587"/>
    <w:rsid w:val="00D365F5"/>
    <w:rsid w:val="00D36688"/>
    <w:rsid w:val="00D367A5"/>
    <w:rsid w:val="00D36A02"/>
    <w:rsid w:val="00D36B15"/>
    <w:rsid w:val="00D36C04"/>
    <w:rsid w:val="00D36C66"/>
    <w:rsid w:val="00D36CA7"/>
    <w:rsid w:val="00D36DBA"/>
    <w:rsid w:val="00D36E66"/>
    <w:rsid w:val="00D36EEF"/>
    <w:rsid w:val="00D37053"/>
    <w:rsid w:val="00D3710B"/>
    <w:rsid w:val="00D3713F"/>
    <w:rsid w:val="00D37159"/>
    <w:rsid w:val="00D372FD"/>
    <w:rsid w:val="00D37315"/>
    <w:rsid w:val="00D373E9"/>
    <w:rsid w:val="00D37403"/>
    <w:rsid w:val="00D37533"/>
    <w:rsid w:val="00D37585"/>
    <w:rsid w:val="00D375C0"/>
    <w:rsid w:val="00D375DA"/>
    <w:rsid w:val="00D37693"/>
    <w:rsid w:val="00D376EC"/>
    <w:rsid w:val="00D3774F"/>
    <w:rsid w:val="00D3782A"/>
    <w:rsid w:val="00D37896"/>
    <w:rsid w:val="00D3789A"/>
    <w:rsid w:val="00D37951"/>
    <w:rsid w:val="00D37967"/>
    <w:rsid w:val="00D37A9E"/>
    <w:rsid w:val="00D37B24"/>
    <w:rsid w:val="00D37CFF"/>
    <w:rsid w:val="00D37E42"/>
    <w:rsid w:val="00D37E5F"/>
    <w:rsid w:val="00D37FBB"/>
    <w:rsid w:val="00D4005E"/>
    <w:rsid w:val="00D400F4"/>
    <w:rsid w:val="00D40131"/>
    <w:rsid w:val="00D40144"/>
    <w:rsid w:val="00D401E1"/>
    <w:rsid w:val="00D4026B"/>
    <w:rsid w:val="00D4035F"/>
    <w:rsid w:val="00D40398"/>
    <w:rsid w:val="00D403E7"/>
    <w:rsid w:val="00D40453"/>
    <w:rsid w:val="00D4048E"/>
    <w:rsid w:val="00D4049B"/>
    <w:rsid w:val="00D40688"/>
    <w:rsid w:val="00D406D7"/>
    <w:rsid w:val="00D40701"/>
    <w:rsid w:val="00D407EF"/>
    <w:rsid w:val="00D4097D"/>
    <w:rsid w:val="00D409B7"/>
    <w:rsid w:val="00D40A9B"/>
    <w:rsid w:val="00D40ABA"/>
    <w:rsid w:val="00D40B3C"/>
    <w:rsid w:val="00D40B46"/>
    <w:rsid w:val="00D40CDC"/>
    <w:rsid w:val="00D40D1D"/>
    <w:rsid w:val="00D40D9C"/>
    <w:rsid w:val="00D40DBE"/>
    <w:rsid w:val="00D40E09"/>
    <w:rsid w:val="00D40EB2"/>
    <w:rsid w:val="00D411AD"/>
    <w:rsid w:val="00D411DC"/>
    <w:rsid w:val="00D411F8"/>
    <w:rsid w:val="00D412E9"/>
    <w:rsid w:val="00D4132D"/>
    <w:rsid w:val="00D41336"/>
    <w:rsid w:val="00D4156C"/>
    <w:rsid w:val="00D416CA"/>
    <w:rsid w:val="00D416F2"/>
    <w:rsid w:val="00D41830"/>
    <w:rsid w:val="00D418B4"/>
    <w:rsid w:val="00D418E1"/>
    <w:rsid w:val="00D419C3"/>
    <w:rsid w:val="00D419C8"/>
    <w:rsid w:val="00D419E1"/>
    <w:rsid w:val="00D41A64"/>
    <w:rsid w:val="00D41B5F"/>
    <w:rsid w:val="00D41D07"/>
    <w:rsid w:val="00D41DDA"/>
    <w:rsid w:val="00D41DF4"/>
    <w:rsid w:val="00D41EC7"/>
    <w:rsid w:val="00D41EF1"/>
    <w:rsid w:val="00D41EFC"/>
    <w:rsid w:val="00D41F78"/>
    <w:rsid w:val="00D4201A"/>
    <w:rsid w:val="00D42161"/>
    <w:rsid w:val="00D42352"/>
    <w:rsid w:val="00D42395"/>
    <w:rsid w:val="00D424F6"/>
    <w:rsid w:val="00D42525"/>
    <w:rsid w:val="00D425D2"/>
    <w:rsid w:val="00D42716"/>
    <w:rsid w:val="00D428EB"/>
    <w:rsid w:val="00D42932"/>
    <w:rsid w:val="00D42A34"/>
    <w:rsid w:val="00D42A38"/>
    <w:rsid w:val="00D42B99"/>
    <w:rsid w:val="00D42C97"/>
    <w:rsid w:val="00D42D3F"/>
    <w:rsid w:val="00D42D95"/>
    <w:rsid w:val="00D42DBF"/>
    <w:rsid w:val="00D42F9B"/>
    <w:rsid w:val="00D4301C"/>
    <w:rsid w:val="00D4317D"/>
    <w:rsid w:val="00D431A1"/>
    <w:rsid w:val="00D431CF"/>
    <w:rsid w:val="00D43297"/>
    <w:rsid w:val="00D433CD"/>
    <w:rsid w:val="00D43454"/>
    <w:rsid w:val="00D4350F"/>
    <w:rsid w:val="00D43582"/>
    <w:rsid w:val="00D43683"/>
    <w:rsid w:val="00D439C3"/>
    <w:rsid w:val="00D43AF7"/>
    <w:rsid w:val="00D43B47"/>
    <w:rsid w:val="00D43BB7"/>
    <w:rsid w:val="00D43BEB"/>
    <w:rsid w:val="00D43C5B"/>
    <w:rsid w:val="00D43CC2"/>
    <w:rsid w:val="00D43CFF"/>
    <w:rsid w:val="00D43E62"/>
    <w:rsid w:val="00D43E83"/>
    <w:rsid w:val="00D43F29"/>
    <w:rsid w:val="00D44008"/>
    <w:rsid w:val="00D44028"/>
    <w:rsid w:val="00D4402D"/>
    <w:rsid w:val="00D440E8"/>
    <w:rsid w:val="00D441B7"/>
    <w:rsid w:val="00D44205"/>
    <w:rsid w:val="00D4422A"/>
    <w:rsid w:val="00D4433B"/>
    <w:rsid w:val="00D44398"/>
    <w:rsid w:val="00D44412"/>
    <w:rsid w:val="00D4447B"/>
    <w:rsid w:val="00D445AB"/>
    <w:rsid w:val="00D445CB"/>
    <w:rsid w:val="00D445E4"/>
    <w:rsid w:val="00D44642"/>
    <w:rsid w:val="00D446CE"/>
    <w:rsid w:val="00D448A8"/>
    <w:rsid w:val="00D449B0"/>
    <w:rsid w:val="00D44A2C"/>
    <w:rsid w:val="00D44B7C"/>
    <w:rsid w:val="00D44C71"/>
    <w:rsid w:val="00D44C8C"/>
    <w:rsid w:val="00D44D9F"/>
    <w:rsid w:val="00D44EBE"/>
    <w:rsid w:val="00D44EC3"/>
    <w:rsid w:val="00D44FF6"/>
    <w:rsid w:val="00D4501B"/>
    <w:rsid w:val="00D4503E"/>
    <w:rsid w:val="00D45060"/>
    <w:rsid w:val="00D4508A"/>
    <w:rsid w:val="00D451A1"/>
    <w:rsid w:val="00D451DC"/>
    <w:rsid w:val="00D453B0"/>
    <w:rsid w:val="00D453E9"/>
    <w:rsid w:val="00D453F7"/>
    <w:rsid w:val="00D4541D"/>
    <w:rsid w:val="00D4542C"/>
    <w:rsid w:val="00D45444"/>
    <w:rsid w:val="00D45462"/>
    <w:rsid w:val="00D4547B"/>
    <w:rsid w:val="00D4556B"/>
    <w:rsid w:val="00D455D8"/>
    <w:rsid w:val="00D45603"/>
    <w:rsid w:val="00D45691"/>
    <w:rsid w:val="00D45710"/>
    <w:rsid w:val="00D4576A"/>
    <w:rsid w:val="00D45785"/>
    <w:rsid w:val="00D4593C"/>
    <w:rsid w:val="00D45967"/>
    <w:rsid w:val="00D45972"/>
    <w:rsid w:val="00D45AAD"/>
    <w:rsid w:val="00D45B19"/>
    <w:rsid w:val="00D45B68"/>
    <w:rsid w:val="00D45BA8"/>
    <w:rsid w:val="00D45BF7"/>
    <w:rsid w:val="00D45CC9"/>
    <w:rsid w:val="00D45CFA"/>
    <w:rsid w:val="00D45D56"/>
    <w:rsid w:val="00D45F87"/>
    <w:rsid w:val="00D460E4"/>
    <w:rsid w:val="00D4611D"/>
    <w:rsid w:val="00D4616F"/>
    <w:rsid w:val="00D46180"/>
    <w:rsid w:val="00D46408"/>
    <w:rsid w:val="00D46447"/>
    <w:rsid w:val="00D46536"/>
    <w:rsid w:val="00D4658D"/>
    <w:rsid w:val="00D465FE"/>
    <w:rsid w:val="00D468DF"/>
    <w:rsid w:val="00D46C4E"/>
    <w:rsid w:val="00D46C9A"/>
    <w:rsid w:val="00D46E3D"/>
    <w:rsid w:val="00D46E71"/>
    <w:rsid w:val="00D46EFA"/>
    <w:rsid w:val="00D46F7B"/>
    <w:rsid w:val="00D46FD6"/>
    <w:rsid w:val="00D4711E"/>
    <w:rsid w:val="00D47141"/>
    <w:rsid w:val="00D4714F"/>
    <w:rsid w:val="00D4719E"/>
    <w:rsid w:val="00D47304"/>
    <w:rsid w:val="00D47432"/>
    <w:rsid w:val="00D4744D"/>
    <w:rsid w:val="00D4749A"/>
    <w:rsid w:val="00D47622"/>
    <w:rsid w:val="00D4762B"/>
    <w:rsid w:val="00D476FE"/>
    <w:rsid w:val="00D4771E"/>
    <w:rsid w:val="00D477AE"/>
    <w:rsid w:val="00D47838"/>
    <w:rsid w:val="00D479B2"/>
    <w:rsid w:val="00D479BC"/>
    <w:rsid w:val="00D47BD9"/>
    <w:rsid w:val="00D47BEB"/>
    <w:rsid w:val="00D47C7A"/>
    <w:rsid w:val="00D47D14"/>
    <w:rsid w:val="00D47E7A"/>
    <w:rsid w:val="00D47F4D"/>
    <w:rsid w:val="00D47F79"/>
    <w:rsid w:val="00D50172"/>
    <w:rsid w:val="00D501B9"/>
    <w:rsid w:val="00D50321"/>
    <w:rsid w:val="00D50339"/>
    <w:rsid w:val="00D50367"/>
    <w:rsid w:val="00D50391"/>
    <w:rsid w:val="00D50400"/>
    <w:rsid w:val="00D50461"/>
    <w:rsid w:val="00D50598"/>
    <w:rsid w:val="00D50620"/>
    <w:rsid w:val="00D50698"/>
    <w:rsid w:val="00D507EE"/>
    <w:rsid w:val="00D508BE"/>
    <w:rsid w:val="00D50944"/>
    <w:rsid w:val="00D50ACB"/>
    <w:rsid w:val="00D50BCC"/>
    <w:rsid w:val="00D50C5D"/>
    <w:rsid w:val="00D50C78"/>
    <w:rsid w:val="00D50C86"/>
    <w:rsid w:val="00D50CF1"/>
    <w:rsid w:val="00D50DE1"/>
    <w:rsid w:val="00D50E24"/>
    <w:rsid w:val="00D50E7C"/>
    <w:rsid w:val="00D50E83"/>
    <w:rsid w:val="00D50ED0"/>
    <w:rsid w:val="00D50FB6"/>
    <w:rsid w:val="00D51057"/>
    <w:rsid w:val="00D511AF"/>
    <w:rsid w:val="00D511B0"/>
    <w:rsid w:val="00D51322"/>
    <w:rsid w:val="00D5134E"/>
    <w:rsid w:val="00D5147B"/>
    <w:rsid w:val="00D515D3"/>
    <w:rsid w:val="00D515EF"/>
    <w:rsid w:val="00D516AD"/>
    <w:rsid w:val="00D516CC"/>
    <w:rsid w:val="00D517DF"/>
    <w:rsid w:val="00D517FA"/>
    <w:rsid w:val="00D51861"/>
    <w:rsid w:val="00D51940"/>
    <w:rsid w:val="00D51ADC"/>
    <w:rsid w:val="00D51AF6"/>
    <w:rsid w:val="00D51CDF"/>
    <w:rsid w:val="00D51D69"/>
    <w:rsid w:val="00D51E5C"/>
    <w:rsid w:val="00D51E99"/>
    <w:rsid w:val="00D51EB2"/>
    <w:rsid w:val="00D51EB6"/>
    <w:rsid w:val="00D52226"/>
    <w:rsid w:val="00D52354"/>
    <w:rsid w:val="00D52391"/>
    <w:rsid w:val="00D523B6"/>
    <w:rsid w:val="00D52427"/>
    <w:rsid w:val="00D524C2"/>
    <w:rsid w:val="00D525D8"/>
    <w:rsid w:val="00D52654"/>
    <w:rsid w:val="00D52674"/>
    <w:rsid w:val="00D527F6"/>
    <w:rsid w:val="00D528A1"/>
    <w:rsid w:val="00D528AB"/>
    <w:rsid w:val="00D5291B"/>
    <w:rsid w:val="00D5296E"/>
    <w:rsid w:val="00D5299A"/>
    <w:rsid w:val="00D52A4B"/>
    <w:rsid w:val="00D52A79"/>
    <w:rsid w:val="00D52ADD"/>
    <w:rsid w:val="00D52B3F"/>
    <w:rsid w:val="00D52CBC"/>
    <w:rsid w:val="00D52D48"/>
    <w:rsid w:val="00D52E1E"/>
    <w:rsid w:val="00D52E6A"/>
    <w:rsid w:val="00D52E6E"/>
    <w:rsid w:val="00D52FE0"/>
    <w:rsid w:val="00D53048"/>
    <w:rsid w:val="00D5304E"/>
    <w:rsid w:val="00D53057"/>
    <w:rsid w:val="00D5307A"/>
    <w:rsid w:val="00D5308A"/>
    <w:rsid w:val="00D530DE"/>
    <w:rsid w:val="00D53152"/>
    <w:rsid w:val="00D5315E"/>
    <w:rsid w:val="00D531D4"/>
    <w:rsid w:val="00D5321E"/>
    <w:rsid w:val="00D53404"/>
    <w:rsid w:val="00D535B7"/>
    <w:rsid w:val="00D53632"/>
    <w:rsid w:val="00D537AB"/>
    <w:rsid w:val="00D537AF"/>
    <w:rsid w:val="00D5381C"/>
    <w:rsid w:val="00D538F1"/>
    <w:rsid w:val="00D53A5B"/>
    <w:rsid w:val="00D53B00"/>
    <w:rsid w:val="00D53C73"/>
    <w:rsid w:val="00D53D99"/>
    <w:rsid w:val="00D53DCF"/>
    <w:rsid w:val="00D53DE1"/>
    <w:rsid w:val="00D53E5D"/>
    <w:rsid w:val="00D53FA4"/>
    <w:rsid w:val="00D540BA"/>
    <w:rsid w:val="00D540C4"/>
    <w:rsid w:val="00D540D4"/>
    <w:rsid w:val="00D541CD"/>
    <w:rsid w:val="00D542F3"/>
    <w:rsid w:val="00D543C1"/>
    <w:rsid w:val="00D54438"/>
    <w:rsid w:val="00D544A0"/>
    <w:rsid w:val="00D54550"/>
    <w:rsid w:val="00D546DD"/>
    <w:rsid w:val="00D5483D"/>
    <w:rsid w:val="00D54868"/>
    <w:rsid w:val="00D548A1"/>
    <w:rsid w:val="00D548AC"/>
    <w:rsid w:val="00D54959"/>
    <w:rsid w:val="00D54966"/>
    <w:rsid w:val="00D549D6"/>
    <w:rsid w:val="00D54AC1"/>
    <w:rsid w:val="00D54CCF"/>
    <w:rsid w:val="00D54CD1"/>
    <w:rsid w:val="00D54D2F"/>
    <w:rsid w:val="00D54DCA"/>
    <w:rsid w:val="00D54EAD"/>
    <w:rsid w:val="00D54F58"/>
    <w:rsid w:val="00D54FAD"/>
    <w:rsid w:val="00D55043"/>
    <w:rsid w:val="00D5504F"/>
    <w:rsid w:val="00D552B8"/>
    <w:rsid w:val="00D552BA"/>
    <w:rsid w:val="00D553EF"/>
    <w:rsid w:val="00D55400"/>
    <w:rsid w:val="00D5552E"/>
    <w:rsid w:val="00D55586"/>
    <w:rsid w:val="00D55739"/>
    <w:rsid w:val="00D5581B"/>
    <w:rsid w:val="00D558AF"/>
    <w:rsid w:val="00D55A49"/>
    <w:rsid w:val="00D55B1B"/>
    <w:rsid w:val="00D55B2F"/>
    <w:rsid w:val="00D55B38"/>
    <w:rsid w:val="00D55C12"/>
    <w:rsid w:val="00D55C9A"/>
    <w:rsid w:val="00D55CBD"/>
    <w:rsid w:val="00D55CEF"/>
    <w:rsid w:val="00D55DA7"/>
    <w:rsid w:val="00D55E39"/>
    <w:rsid w:val="00D55E88"/>
    <w:rsid w:val="00D55EB6"/>
    <w:rsid w:val="00D55EC5"/>
    <w:rsid w:val="00D55F25"/>
    <w:rsid w:val="00D55F4C"/>
    <w:rsid w:val="00D55F6D"/>
    <w:rsid w:val="00D55FED"/>
    <w:rsid w:val="00D56172"/>
    <w:rsid w:val="00D561C6"/>
    <w:rsid w:val="00D56229"/>
    <w:rsid w:val="00D5642B"/>
    <w:rsid w:val="00D565FA"/>
    <w:rsid w:val="00D5667D"/>
    <w:rsid w:val="00D566EE"/>
    <w:rsid w:val="00D56700"/>
    <w:rsid w:val="00D567F4"/>
    <w:rsid w:val="00D5683C"/>
    <w:rsid w:val="00D568E3"/>
    <w:rsid w:val="00D568E5"/>
    <w:rsid w:val="00D569DE"/>
    <w:rsid w:val="00D56A39"/>
    <w:rsid w:val="00D56A64"/>
    <w:rsid w:val="00D56AE1"/>
    <w:rsid w:val="00D56B1C"/>
    <w:rsid w:val="00D56BB1"/>
    <w:rsid w:val="00D56BBC"/>
    <w:rsid w:val="00D56CA6"/>
    <w:rsid w:val="00D56CC1"/>
    <w:rsid w:val="00D56CCB"/>
    <w:rsid w:val="00D56F96"/>
    <w:rsid w:val="00D56FBC"/>
    <w:rsid w:val="00D5703A"/>
    <w:rsid w:val="00D57073"/>
    <w:rsid w:val="00D57096"/>
    <w:rsid w:val="00D57286"/>
    <w:rsid w:val="00D572F8"/>
    <w:rsid w:val="00D57332"/>
    <w:rsid w:val="00D5737E"/>
    <w:rsid w:val="00D5748D"/>
    <w:rsid w:val="00D5752B"/>
    <w:rsid w:val="00D57603"/>
    <w:rsid w:val="00D576A2"/>
    <w:rsid w:val="00D57786"/>
    <w:rsid w:val="00D577A3"/>
    <w:rsid w:val="00D5780B"/>
    <w:rsid w:val="00D5795C"/>
    <w:rsid w:val="00D57A42"/>
    <w:rsid w:val="00D57AE7"/>
    <w:rsid w:val="00D57BF5"/>
    <w:rsid w:val="00D57C2C"/>
    <w:rsid w:val="00D57D25"/>
    <w:rsid w:val="00D57E27"/>
    <w:rsid w:val="00D57E3C"/>
    <w:rsid w:val="00D57E51"/>
    <w:rsid w:val="00D57E87"/>
    <w:rsid w:val="00D57EE8"/>
    <w:rsid w:val="00D57F03"/>
    <w:rsid w:val="00D57F17"/>
    <w:rsid w:val="00D60050"/>
    <w:rsid w:val="00D6009B"/>
    <w:rsid w:val="00D600AD"/>
    <w:rsid w:val="00D60138"/>
    <w:rsid w:val="00D60144"/>
    <w:rsid w:val="00D60147"/>
    <w:rsid w:val="00D60196"/>
    <w:rsid w:val="00D60390"/>
    <w:rsid w:val="00D60425"/>
    <w:rsid w:val="00D604F1"/>
    <w:rsid w:val="00D60532"/>
    <w:rsid w:val="00D605ED"/>
    <w:rsid w:val="00D60632"/>
    <w:rsid w:val="00D607BA"/>
    <w:rsid w:val="00D60941"/>
    <w:rsid w:val="00D60975"/>
    <w:rsid w:val="00D60A08"/>
    <w:rsid w:val="00D60AA5"/>
    <w:rsid w:val="00D60AD5"/>
    <w:rsid w:val="00D60ADE"/>
    <w:rsid w:val="00D60AFC"/>
    <w:rsid w:val="00D60B4D"/>
    <w:rsid w:val="00D60B86"/>
    <w:rsid w:val="00D60C61"/>
    <w:rsid w:val="00D60C94"/>
    <w:rsid w:val="00D60D0B"/>
    <w:rsid w:val="00D60D0F"/>
    <w:rsid w:val="00D60DB1"/>
    <w:rsid w:val="00D60E95"/>
    <w:rsid w:val="00D60EB7"/>
    <w:rsid w:val="00D60ED4"/>
    <w:rsid w:val="00D61127"/>
    <w:rsid w:val="00D61206"/>
    <w:rsid w:val="00D6143E"/>
    <w:rsid w:val="00D61483"/>
    <w:rsid w:val="00D614F1"/>
    <w:rsid w:val="00D6166B"/>
    <w:rsid w:val="00D61847"/>
    <w:rsid w:val="00D618E6"/>
    <w:rsid w:val="00D619B9"/>
    <w:rsid w:val="00D61A5A"/>
    <w:rsid w:val="00D61AB7"/>
    <w:rsid w:val="00D61AE0"/>
    <w:rsid w:val="00D61AE9"/>
    <w:rsid w:val="00D61B19"/>
    <w:rsid w:val="00D61BEC"/>
    <w:rsid w:val="00D61CDA"/>
    <w:rsid w:val="00D61CFC"/>
    <w:rsid w:val="00D61D83"/>
    <w:rsid w:val="00D61E2E"/>
    <w:rsid w:val="00D62034"/>
    <w:rsid w:val="00D6209C"/>
    <w:rsid w:val="00D622E5"/>
    <w:rsid w:val="00D62352"/>
    <w:rsid w:val="00D6249A"/>
    <w:rsid w:val="00D6250A"/>
    <w:rsid w:val="00D62587"/>
    <w:rsid w:val="00D625AD"/>
    <w:rsid w:val="00D625D0"/>
    <w:rsid w:val="00D62721"/>
    <w:rsid w:val="00D62775"/>
    <w:rsid w:val="00D62835"/>
    <w:rsid w:val="00D62858"/>
    <w:rsid w:val="00D628CE"/>
    <w:rsid w:val="00D628F8"/>
    <w:rsid w:val="00D6292C"/>
    <w:rsid w:val="00D62B4E"/>
    <w:rsid w:val="00D62B6A"/>
    <w:rsid w:val="00D62CFE"/>
    <w:rsid w:val="00D62D6B"/>
    <w:rsid w:val="00D62D81"/>
    <w:rsid w:val="00D62DFF"/>
    <w:rsid w:val="00D62E15"/>
    <w:rsid w:val="00D62E1E"/>
    <w:rsid w:val="00D62E28"/>
    <w:rsid w:val="00D62EDF"/>
    <w:rsid w:val="00D62F5B"/>
    <w:rsid w:val="00D62F7B"/>
    <w:rsid w:val="00D630D4"/>
    <w:rsid w:val="00D631FF"/>
    <w:rsid w:val="00D6330F"/>
    <w:rsid w:val="00D63345"/>
    <w:rsid w:val="00D6337D"/>
    <w:rsid w:val="00D633FE"/>
    <w:rsid w:val="00D6345C"/>
    <w:rsid w:val="00D63683"/>
    <w:rsid w:val="00D63688"/>
    <w:rsid w:val="00D6378D"/>
    <w:rsid w:val="00D637AF"/>
    <w:rsid w:val="00D63874"/>
    <w:rsid w:val="00D63A8D"/>
    <w:rsid w:val="00D63B3C"/>
    <w:rsid w:val="00D63B7F"/>
    <w:rsid w:val="00D63B94"/>
    <w:rsid w:val="00D63BBD"/>
    <w:rsid w:val="00D63BE4"/>
    <w:rsid w:val="00D63D0F"/>
    <w:rsid w:val="00D63D17"/>
    <w:rsid w:val="00D63D6F"/>
    <w:rsid w:val="00D63E05"/>
    <w:rsid w:val="00D63E8E"/>
    <w:rsid w:val="00D6403E"/>
    <w:rsid w:val="00D64103"/>
    <w:rsid w:val="00D64106"/>
    <w:rsid w:val="00D641AC"/>
    <w:rsid w:val="00D6421E"/>
    <w:rsid w:val="00D64275"/>
    <w:rsid w:val="00D64358"/>
    <w:rsid w:val="00D643CC"/>
    <w:rsid w:val="00D64421"/>
    <w:rsid w:val="00D6453B"/>
    <w:rsid w:val="00D645D3"/>
    <w:rsid w:val="00D646A0"/>
    <w:rsid w:val="00D64750"/>
    <w:rsid w:val="00D647AA"/>
    <w:rsid w:val="00D64859"/>
    <w:rsid w:val="00D6487F"/>
    <w:rsid w:val="00D6494D"/>
    <w:rsid w:val="00D6498D"/>
    <w:rsid w:val="00D64994"/>
    <w:rsid w:val="00D64A04"/>
    <w:rsid w:val="00D64C1B"/>
    <w:rsid w:val="00D64C1F"/>
    <w:rsid w:val="00D64E18"/>
    <w:rsid w:val="00D64ED9"/>
    <w:rsid w:val="00D64F82"/>
    <w:rsid w:val="00D65011"/>
    <w:rsid w:val="00D65047"/>
    <w:rsid w:val="00D65048"/>
    <w:rsid w:val="00D6505E"/>
    <w:rsid w:val="00D650BC"/>
    <w:rsid w:val="00D6519F"/>
    <w:rsid w:val="00D651CC"/>
    <w:rsid w:val="00D651F4"/>
    <w:rsid w:val="00D6533E"/>
    <w:rsid w:val="00D65527"/>
    <w:rsid w:val="00D656AF"/>
    <w:rsid w:val="00D6589D"/>
    <w:rsid w:val="00D659A9"/>
    <w:rsid w:val="00D65A1D"/>
    <w:rsid w:val="00D65A9C"/>
    <w:rsid w:val="00D65C08"/>
    <w:rsid w:val="00D65D07"/>
    <w:rsid w:val="00D65D8C"/>
    <w:rsid w:val="00D65DE2"/>
    <w:rsid w:val="00D65E4B"/>
    <w:rsid w:val="00D65EBE"/>
    <w:rsid w:val="00D65F1A"/>
    <w:rsid w:val="00D6601F"/>
    <w:rsid w:val="00D660C6"/>
    <w:rsid w:val="00D6615F"/>
    <w:rsid w:val="00D663D5"/>
    <w:rsid w:val="00D66469"/>
    <w:rsid w:val="00D6647E"/>
    <w:rsid w:val="00D666DA"/>
    <w:rsid w:val="00D66776"/>
    <w:rsid w:val="00D667BA"/>
    <w:rsid w:val="00D66829"/>
    <w:rsid w:val="00D66843"/>
    <w:rsid w:val="00D66A41"/>
    <w:rsid w:val="00D66CA1"/>
    <w:rsid w:val="00D66CE1"/>
    <w:rsid w:val="00D66D59"/>
    <w:rsid w:val="00D66D68"/>
    <w:rsid w:val="00D66E00"/>
    <w:rsid w:val="00D66EAE"/>
    <w:rsid w:val="00D66F19"/>
    <w:rsid w:val="00D670CF"/>
    <w:rsid w:val="00D672A0"/>
    <w:rsid w:val="00D672A5"/>
    <w:rsid w:val="00D672C2"/>
    <w:rsid w:val="00D672D5"/>
    <w:rsid w:val="00D6732B"/>
    <w:rsid w:val="00D6737C"/>
    <w:rsid w:val="00D673FB"/>
    <w:rsid w:val="00D6745A"/>
    <w:rsid w:val="00D674F3"/>
    <w:rsid w:val="00D6753C"/>
    <w:rsid w:val="00D676A7"/>
    <w:rsid w:val="00D676D8"/>
    <w:rsid w:val="00D6774F"/>
    <w:rsid w:val="00D67844"/>
    <w:rsid w:val="00D678D7"/>
    <w:rsid w:val="00D6793D"/>
    <w:rsid w:val="00D6797B"/>
    <w:rsid w:val="00D679DE"/>
    <w:rsid w:val="00D67A74"/>
    <w:rsid w:val="00D67A81"/>
    <w:rsid w:val="00D67ADE"/>
    <w:rsid w:val="00D67B34"/>
    <w:rsid w:val="00D67B37"/>
    <w:rsid w:val="00D67C94"/>
    <w:rsid w:val="00D67CB4"/>
    <w:rsid w:val="00D67D33"/>
    <w:rsid w:val="00D67EF3"/>
    <w:rsid w:val="00D7004E"/>
    <w:rsid w:val="00D70085"/>
    <w:rsid w:val="00D700A1"/>
    <w:rsid w:val="00D700FA"/>
    <w:rsid w:val="00D70181"/>
    <w:rsid w:val="00D701AD"/>
    <w:rsid w:val="00D7028C"/>
    <w:rsid w:val="00D70311"/>
    <w:rsid w:val="00D7040D"/>
    <w:rsid w:val="00D70463"/>
    <w:rsid w:val="00D704B2"/>
    <w:rsid w:val="00D70533"/>
    <w:rsid w:val="00D706FA"/>
    <w:rsid w:val="00D7084A"/>
    <w:rsid w:val="00D70918"/>
    <w:rsid w:val="00D7091A"/>
    <w:rsid w:val="00D70959"/>
    <w:rsid w:val="00D70970"/>
    <w:rsid w:val="00D70A46"/>
    <w:rsid w:val="00D70AC5"/>
    <w:rsid w:val="00D70D2D"/>
    <w:rsid w:val="00D70DB3"/>
    <w:rsid w:val="00D70DFB"/>
    <w:rsid w:val="00D70E43"/>
    <w:rsid w:val="00D71033"/>
    <w:rsid w:val="00D710E1"/>
    <w:rsid w:val="00D7117A"/>
    <w:rsid w:val="00D7117E"/>
    <w:rsid w:val="00D713BB"/>
    <w:rsid w:val="00D7144B"/>
    <w:rsid w:val="00D71560"/>
    <w:rsid w:val="00D71589"/>
    <w:rsid w:val="00D71692"/>
    <w:rsid w:val="00D716DD"/>
    <w:rsid w:val="00D71765"/>
    <w:rsid w:val="00D717AD"/>
    <w:rsid w:val="00D717BF"/>
    <w:rsid w:val="00D717CF"/>
    <w:rsid w:val="00D717FD"/>
    <w:rsid w:val="00D7184C"/>
    <w:rsid w:val="00D718AA"/>
    <w:rsid w:val="00D71917"/>
    <w:rsid w:val="00D71970"/>
    <w:rsid w:val="00D719C5"/>
    <w:rsid w:val="00D719F0"/>
    <w:rsid w:val="00D71B97"/>
    <w:rsid w:val="00D71BB3"/>
    <w:rsid w:val="00D71C1A"/>
    <w:rsid w:val="00D71E12"/>
    <w:rsid w:val="00D71ED2"/>
    <w:rsid w:val="00D72256"/>
    <w:rsid w:val="00D7226D"/>
    <w:rsid w:val="00D7228A"/>
    <w:rsid w:val="00D722B0"/>
    <w:rsid w:val="00D724A3"/>
    <w:rsid w:val="00D72695"/>
    <w:rsid w:val="00D72839"/>
    <w:rsid w:val="00D72AEE"/>
    <w:rsid w:val="00D72C22"/>
    <w:rsid w:val="00D72E07"/>
    <w:rsid w:val="00D72EC1"/>
    <w:rsid w:val="00D72FB3"/>
    <w:rsid w:val="00D730D4"/>
    <w:rsid w:val="00D73101"/>
    <w:rsid w:val="00D73111"/>
    <w:rsid w:val="00D7317E"/>
    <w:rsid w:val="00D73391"/>
    <w:rsid w:val="00D733EB"/>
    <w:rsid w:val="00D73418"/>
    <w:rsid w:val="00D73485"/>
    <w:rsid w:val="00D734D7"/>
    <w:rsid w:val="00D734DB"/>
    <w:rsid w:val="00D73587"/>
    <w:rsid w:val="00D735A3"/>
    <w:rsid w:val="00D735B5"/>
    <w:rsid w:val="00D735BD"/>
    <w:rsid w:val="00D73694"/>
    <w:rsid w:val="00D73790"/>
    <w:rsid w:val="00D7384C"/>
    <w:rsid w:val="00D73997"/>
    <w:rsid w:val="00D73A8A"/>
    <w:rsid w:val="00D73BCA"/>
    <w:rsid w:val="00D73C22"/>
    <w:rsid w:val="00D73C44"/>
    <w:rsid w:val="00D73E6A"/>
    <w:rsid w:val="00D73E7F"/>
    <w:rsid w:val="00D73ED3"/>
    <w:rsid w:val="00D740C1"/>
    <w:rsid w:val="00D740DC"/>
    <w:rsid w:val="00D740FA"/>
    <w:rsid w:val="00D74141"/>
    <w:rsid w:val="00D74196"/>
    <w:rsid w:val="00D7421C"/>
    <w:rsid w:val="00D742A5"/>
    <w:rsid w:val="00D742FB"/>
    <w:rsid w:val="00D74379"/>
    <w:rsid w:val="00D744A6"/>
    <w:rsid w:val="00D745D7"/>
    <w:rsid w:val="00D745DC"/>
    <w:rsid w:val="00D74600"/>
    <w:rsid w:val="00D74615"/>
    <w:rsid w:val="00D74686"/>
    <w:rsid w:val="00D746A3"/>
    <w:rsid w:val="00D746BD"/>
    <w:rsid w:val="00D746E9"/>
    <w:rsid w:val="00D74764"/>
    <w:rsid w:val="00D747D9"/>
    <w:rsid w:val="00D74883"/>
    <w:rsid w:val="00D74896"/>
    <w:rsid w:val="00D7489B"/>
    <w:rsid w:val="00D74939"/>
    <w:rsid w:val="00D7493A"/>
    <w:rsid w:val="00D74961"/>
    <w:rsid w:val="00D74A4B"/>
    <w:rsid w:val="00D74AF5"/>
    <w:rsid w:val="00D74B4F"/>
    <w:rsid w:val="00D74BA1"/>
    <w:rsid w:val="00D74DBE"/>
    <w:rsid w:val="00D74F6B"/>
    <w:rsid w:val="00D75182"/>
    <w:rsid w:val="00D75190"/>
    <w:rsid w:val="00D75205"/>
    <w:rsid w:val="00D7537D"/>
    <w:rsid w:val="00D75404"/>
    <w:rsid w:val="00D75444"/>
    <w:rsid w:val="00D755A7"/>
    <w:rsid w:val="00D75661"/>
    <w:rsid w:val="00D75694"/>
    <w:rsid w:val="00D756F1"/>
    <w:rsid w:val="00D75759"/>
    <w:rsid w:val="00D7578E"/>
    <w:rsid w:val="00D75872"/>
    <w:rsid w:val="00D7595A"/>
    <w:rsid w:val="00D759A0"/>
    <w:rsid w:val="00D75A79"/>
    <w:rsid w:val="00D75B02"/>
    <w:rsid w:val="00D75B91"/>
    <w:rsid w:val="00D75C1A"/>
    <w:rsid w:val="00D75CEF"/>
    <w:rsid w:val="00D75D08"/>
    <w:rsid w:val="00D75EE2"/>
    <w:rsid w:val="00D75F5C"/>
    <w:rsid w:val="00D76058"/>
    <w:rsid w:val="00D76095"/>
    <w:rsid w:val="00D76144"/>
    <w:rsid w:val="00D76350"/>
    <w:rsid w:val="00D763BD"/>
    <w:rsid w:val="00D76409"/>
    <w:rsid w:val="00D76427"/>
    <w:rsid w:val="00D76429"/>
    <w:rsid w:val="00D76490"/>
    <w:rsid w:val="00D764D5"/>
    <w:rsid w:val="00D76526"/>
    <w:rsid w:val="00D76736"/>
    <w:rsid w:val="00D767BE"/>
    <w:rsid w:val="00D767FB"/>
    <w:rsid w:val="00D76935"/>
    <w:rsid w:val="00D76977"/>
    <w:rsid w:val="00D76BE6"/>
    <w:rsid w:val="00D76C08"/>
    <w:rsid w:val="00D76C32"/>
    <w:rsid w:val="00D76CBD"/>
    <w:rsid w:val="00D76FD5"/>
    <w:rsid w:val="00D77006"/>
    <w:rsid w:val="00D7708D"/>
    <w:rsid w:val="00D7711C"/>
    <w:rsid w:val="00D77135"/>
    <w:rsid w:val="00D771D1"/>
    <w:rsid w:val="00D77201"/>
    <w:rsid w:val="00D7725E"/>
    <w:rsid w:val="00D77274"/>
    <w:rsid w:val="00D772E7"/>
    <w:rsid w:val="00D77437"/>
    <w:rsid w:val="00D77492"/>
    <w:rsid w:val="00D77590"/>
    <w:rsid w:val="00D777D6"/>
    <w:rsid w:val="00D77806"/>
    <w:rsid w:val="00D7790F"/>
    <w:rsid w:val="00D77A48"/>
    <w:rsid w:val="00D77A5B"/>
    <w:rsid w:val="00D77A70"/>
    <w:rsid w:val="00D77AC9"/>
    <w:rsid w:val="00D77F84"/>
    <w:rsid w:val="00D77FE0"/>
    <w:rsid w:val="00D80058"/>
    <w:rsid w:val="00D80093"/>
    <w:rsid w:val="00D800FE"/>
    <w:rsid w:val="00D801B5"/>
    <w:rsid w:val="00D80324"/>
    <w:rsid w:val="00D8054C"/>
    <w:rsid w:val="00D808BA"/>
    <w:rsid w:val="00D808C6"/>
    <w:rsid w:val="00D80A15"/>
    <w:rsid w:val="00D80A2A"/>
    <w:rsid w:val="00D80BBF"/>
    <w:rsid w:val="00D80C25"/>
    <w:rsid w:val="00D80C6F"/>
    <w:rsid w:val="00D80CF0"/>
    <w:rsid w:val="00D80DAB"/>
    <w:rsid w:val="00D80F11"/>
    <w:rsid w:val="00D80FC4"/>
    <w:rsid w:val="00D80FC6"/>
    <w:rsid w:val="00D81043"/>
    <w:rsid w:val="00D8114A"/>
    <w:rsid w:val="00D811F9"/>
    <w:rsid w:val="00D8121C"/>
    <w:rsid w:val="00D81227"/>
    <w:rsid w:val="00D81396"/>
    <w:rsid w:val="00D81404"/>
    <w:rsid w:val="00D81616"/>
    <w:rsid w:val="00D81655"/>
    <w:rsid w:val="00D816B1"/>
    <w:rsid w:val="00D816DB"/>
    <w:rsid w:val="00D8173F"/>
    <w:rsid w:val="00D8188F"/>
    <w:rsid w:val="00D81899"/>
    <w:rsid w:val="00D81A72"/>
    <w:rsid w:val="00D81B50"/>
    <w:rsid w:val="00D81DC0"/>
    <w:rsid w:val="00D81E0C"/>
    <w:rsid w:val="00D81E1B"/>
    <w:rsid w:val="00D81E5A"/>
    <w:rsid w:val="00D81EE0"/>
    <w:rsid w:val="00D81F33"/>
    <w:rsid w:val="00D8200D"/>
    <w:rsid w:val="00D82034"/>
    <w:rsid w:val="00D820E2"/>
    <w:rsid w:val="00D82189"/>
    <w:rsid w:val="00D8222A"/>
    <w:rsid w:val="00D822B3"/>
    <w:rsid w:val="00D822C8"/>
    <w:rsid w:val="00D82313"/>
    <w:rsid w:val="00D824AC"/>
    <w:rsid w:val="00D8251A"/>
    <w:rsid w:val="00D82591"/>
    <w:rsid w:val="00D82811"/>
    <w:rsid w:val="00D82898"/>
    <w:rsid w:val="00D828E8"/>
    <w:rsid w:val="00D829B9"/>
    <w:rsid w:val="00D82A16"/>
    <w:rsid w:val="00D82A54"/>
    <w:rsid w:val="00D82AB4"/>
    <w:rsid w:val="00D82F8E"/>
    <w:rsid w:val="00D82F92"/>
    <w:rsid w:val="00D82FB6"/>
    <w:rsid w:val="00D831E9"/>
    <w:rsid w:val="00D831EB"/>
    <w:rsid w:val="00D831F5"/>
    <w:rsid w:val="00D83200"/>
    <w:rsid w:val="00D83238"/>
    <w:rsid w:val="00D832F0"/>
    <w:rsid w:val="00D83329"/>
    <w:rsid w:val="00D835B9"/>
    <w:rsid w:val="00D835BE"/>
    <w:rsid w:val="00D835F6"/>
    <w:rsid w:val="00D83621"/>
    <w:rsid w:val="00D836A6"/>
    <w:rsid w:val="00D836E0"/>
    <w:rsid w:val="00D8379B"/>
    <w:rsid w:val="00D838B1"/>
    <w:rsid w:val="00D838FB"/>
    <w:rsid w:val="00D83979"/>
    <w:rsid w:val="00D839AE"/>
    <w:rsid w:val="00D83A3E"/>
    <w:rsid w:val="00D83A7F"/>
    <w:rsid w:val="00D83BE5"/>
    <w:rsid w:val="00D83BFD"/>
    <w:rsid w:val="00D83CCC"/>
    <w:rsid w:val="00D83CF1"/>
    <w:rsid w:val="00D83D3A"/>
    <w:rsid w:val="00D83DB8"/>
    <w:rsid w:val="00D83E71"/>
    <w:rsid w:val="00D83E72"/>
    <w:rsid w:val="00D83EB5"/>
    <w:rsid w:val="00D83F34"/>
    <w:rsid w:val="00D83FFC"/>
    <w:rsid w:val="00D8402E"/>
    <w:rsid w:val="00D84068"/>
    <w:rsid w:val="00D840A6"/>
    <w:rsid w:val="00D8418D"/>
    <w:rsid w:val="00D8426B"/>
    <w:rsid w:val="00D84323"/>
    <w:rsid w:val="00D8436A"/>
    <w:rsid w:val="00D844D6"/>
    <w:rsid w:val="00D845AB"/>
    <w:rsid w:val="00D8467F"/>
    <w:rsid w:val="00D84723"/>
    <w:rsid w:val="00D8482A"/>
    <w:rsid w:val="00D84A91"/>
    <w:rsid w:val="00D84A9E"/>
    <w:rsid w:val="00D84BFE"/>
    <w:rsid w:val="00D84C5A"/>
    <w:rsid w:val="00D84EE7"/>
    <w:rsid w:val="00D84EFE"/>
    <w:rsid w:val="00D85300"/>
    <w:rsid w:val="00D853B9"/>
    <w:rsid w:val="00D855E6"/>
    <w:rsid w:val="00D85618"/>
    <w:rsid w:val="00D8562F"/>
    <w:rsid w:val="00D8565F"/>
    <w:rsid w:val="00D856AF"/>
    <w:rsid w:val="00D857C1"/>
    <w:rsid w:val="00D859AB"/>
    <w:rsid w:val="00D859D4"/>
    <w:rsid w:val="00D859DA"/>
    <w:rsid w:val="00D85A00"/>
    <w:rsid w:val="00D85A0A"/>
    <w:rsid w:val="00D85A70"/>
    <w:rsid w:val="00D85BDC"/>
    <w:rsid w:val="00D85D5D"/>
    <w:rsid w:val="00D85D82"/>
    <w:rsid w:val="00D85E67"/>
    <w:rsid w:val="00D85E92"/>
    <w:rsid w:val="00D85E9A"/>
    <w:rsid w:val="00D85F65"/>
    <w:rsid w:val="00D85F6B"/>
    <w:rsid w:val="00D86097"/>
    <w:rsid w:val="00D86235"/>
    <w:rsid w:val="00D8623C"/>
    <w:rsid w:val="00D86243"/>
    <w:rsid w:val="00D86268"/>
    <w:rsid w:val="00D86395"/>
    <w:rsid w:val="00D8661C"/>
    <w:rsid w:val="00D86647"/>
    <w:rsid w:val="00D86744"/>
    <w:rsid w:val="00D86836"/>
    <w:rsid w:val="00D869EA"/>
    <w:rsid w:val="00D86BC4"/>
    <w:rsid w:val="00D86CAA"/>
    <w:rsid w:val="00D86D1A"/>
    <w:rsid w:val="00D86F46"/>
    <w:rsid w:val="00D86F90"/>
    <w:rsid w:val="00D872F2"/>
    <w:rsid w:val="00D8731D"/>
    <w:rsid w:val="00D873B3"/>
    <w:rsid w:val="00D873D6"/>
    <w:rsid w:val="00D87476"/>
    <w:rsid w:val="00D876B6"/>
    <w:rsid w:val="00D876D2"/>
    <w:rsid w:val="00D87767"/>
    <w:rsid w:val="00D87876"/>
    <w:rsid w:val="00D878B9"/>
    <w:rsid w:val="00D879DF"/>
    <w:rsid w:val="00D87BDC"/>
    <w:rsid w:val="00D87C4F"/>
    <w:rsid w:val="00D87CC3"/>
    <w:rsid w:val="00D87DD1"/>
    <w:rsid w:val="00D87DF8"/>
    <w:rsid w:val="00D87E9E"/>
    <w:rsid w:val="00D87EFB"/>
    <w:rsid w:val="00D87F06"/>
    <w:rsid w:val="00D87F8F"/>
    <w:rsid w:val="00D90103"/>
    <w:rsid w:val="00D9030F"/>
    <w:rsid w:val="00D903D3"/>
    <w:rsid w:val="00D903ED"/>
    <w:rsid w:val="00D90579"/>
    <w:rsid w:val="00D905B5"/>
    <w:rsid w:val="00D906B4"/>
    <w:rsid w:val="00D90750"/>
    <w:rsid w:val="00D907F9"/>
    <w:rsid w:val="00D9083F"/>
    <w:rsid w:val="00D90A0D"/>
    <w:rsid w:val="00D90AB9"/>
    <w:rsid w:val="00D90CBF"/>
    <w:rsid w:val="00D90D1B"/>
    <w:rsid w:val="00D90E2E"/>
    <w:rsid w:val="00D90F0A"/>
    <w:rsid w:val="00D90F0E"/>
    <w:rsid w:val="00D90F31"/>
    <w:rsid w:val="00D90FEF"/>
    <w:rsid w:val="00D9105B"/>
    <w:rsid w:val="00D9106D"/>
    <w:rsid w:val="00D9108C"/>
    <w:rsid w:val="00D911E7"/>
    <w:rsid w:val="00D912B3"/>
    <w:rsid w:val="00D912CA"/>
    <w:rsid w:val="00D91311"/>
    <w:rsid w:val="00D913F9"/>
    <w:rsid w:val="00D9158A"/>
    <w:rsid w:val="00D9158D"/>
    <w:rsid w:val="00D91613"/>
    <w:rsid w:val="00D91698"/>
    <w:rsid w:val="00D916ED"/>
    <w:rsid w:val="00D9172A"/>
    <w:rsid w:val="00D9179F"/>
    <w:rsid w:val="00D917B0"/>
    <w:rsid w:val="00D91891"/>
    <w:rsid w:val="00D91938"/>
    <w:rsid w:val="00D91A6E"/>
    <w:rsid w:val="00D91A9A"/>
    <w:rsid w:val="00D91AC1"/>
    <w:rsid w:val="00D91B8F"/>
    <w:rsid w:val="00D91C82"/>
    <w:rsid w:val="00D91D05"/>
    <w:rsid w:val="00D91D98"/>
    <w:rsid w:val="00D91DC3"/>
    <w:rsid w:val="00D91F6B"/>
    <w:rsid w:val="00D91FDF"/>
    <w:rsid w:val="00D92074"/>
    <w:rsid w:val="00D920B6"/>
    <w:rsid w:val="00D9221F"/>
    <w:rsid w:val="00D92224"/>
    <w:rsid w:val="00D9225F"/>
    <w:rsid w:val="00D922A4"/>
    <w:rsid w:val="00D9237C"/>
    <w:rsid w:val="00D924BE"/>
    <w:rsid w:val="00D924D5"/>
    <w:rsid w:val="00D9273D"/>
    <w:rsid w:val="00D9279C"/>
    <w:rsid w:val="00D927AD"/>
    <w:rsid w:val="00D927BB"/>
    <w:rsid w:val="00D927EB"/>
    <w:rsid w:val="00D92847"/>
    <w:rsid w:val="00D92889"/>
    <w:rsid w:val="00D92898"/>
    <w:rsid w:val="00D92AC6"/>
    <w:rsid w:val="00D92CB0"/>
    <w:rsid w:val="00D92D45"/>
    <w:rsid w:val="00D92E5F"/>
    <w:rsid w:val="00D92EB1"/>
    <w:rsid w:val="00D92EDD"/>
    <w:rsid w:val="00D92F15"/>
    <w:rsid w:val="00D92F95"/>
    <w:rsid w:val="00D930A8"/>
    <w:rsid w:val="00D930AD"/>
    <w:rsid w:val="00D93141"/>
    <w:rsid w:val="00D93189"/>
    <w:rsid w:val="00D931B3"/>
    <w:rsid w:val="00D931F5"/>
    <w:rsid w:val="00D93234"/>
    <w:rsid w:val="00D9336F"/>
    <w:rsid w:val="00D9337A"/>
    <w:rsid w:val="00D93538"/>
    <w:rsid w:val="00D9357B"/>
    <w:rsid w:val="00D936C8"/>
    <w:rsid w:val="00D9370F"/>
    <w:rsid w:val="00D9375F"/>
    <w:rsid w:val="00D9378E"/>
    <w:rsid w:val="00D938B4"/>
    <w:rsid w:val="00D93913"/>
    <w:rsid w:val="00D93A6C"/>
    <w:rsid w:val="00D93AA3"/>
    <w:rsid w:val="00D93B2B"/>
    <w:rsid w:val="00D93C8E"/>
    <w:rsid w:val="00D93CE4"/>
    <w:rsid w:val="00D93D5D"/>
    <w:rsid w:val="00D93DA2"/>
    <w:rsid w:val="00D93DEA"/>
    <w:rsid w:val="00D93E53"/>
    <w:rsid w:val="00D93F5D"/>
    <w:rsid w:val="00D93F7A"/>
    <w:rsid w:val="00D93FC7"/>
    <w:rsid w:val="00D9409B"/>
    <w:rsid w:val="00D940F6"/>
    <w:rsid w:val="00D94107"/>
    <w:rsid w:val="00D9419A"/>
    <w:rsid w:val="00D94224"/>
    <w:rsid w:val="00D94298"/>
    <w:rsid w:val="00D9436D"/>
    <w:rsid w:val="00D944B7"/>
    <w:rsid w:val="00D944E4"/>
    <w:rsid w:val="00D9454F"/>
    <w:rsid w:val="00D94579"/>
    <w:rsid w:val="00D945C9"/>
    <w:rsid w:val="00D9463D"/>
    <w:rsid w:val="00D94726"/>
    <w:rsid w:val="00D948F5"/>
    <w:rsid w:val="00D9496E"/>
    <w:rsid w:val="00D94B21"/>
    <w:rsid w:val="00D94B4C"/>
    <w:rsid w:val="00D94B51"/>
    <w:rsid w:val="00D94BD0"/>
    <w:rsid w:val="00D94C35"/>
    <w:rsid w:val="00D94C4C"/>
    <w:rsid w:val="00D94DF0"/>
    <w:rsid w:val="00D94E81"/>
    <w:rsid w:val="00D94EBF"/>
    <w:rsid w:val="00D95043"/>
    <w:rsid w:val="00D95126"/>
    <w:rsid w:val="00D95153"/>
    <w:rsid w:val="00D95192"/>
    <w:rsid w:val="00D95214"/>
    <w:rsid w:val="00D95399"/>
    <w:rsid w:val="00D95481"/>
    <w:rsid w:val="00D95482"/>
    <w:rsid w:val="00D95522"/>
    <w:rsid w:val="00D955E4"/>
    <w:rsid w:val="00D95653"/>
    <w:rsid w:val="00D95680"/>
    <w:rsid w:val="00D95723"/>
    <w:rsid w:val="00D9574D"/>
    <w:rsid w:val="00D95785"/>
    <w:rsid w:val="00D95813"/>
    <w:rsid w:val="00D9592C"/>
    <w:rsid w:val="00D95946"/>
    <w:rsid w:val="00D95AAD"/>
    <w:rsid w:val="00D95B05"/>
    <w:rsid w:val="00D95BF2"/>
    <w:rsid w:val="00D95BF4"/>
    <w:rsid w:val="00D95EE8"/>
    <w:rsid w:val="00D9606D"/>
    <w:rsid w:val="00D9629C"/>
    <w:rsid w:val="00D962AF"/>
    <w:rsid w:val="00D96342"/>
    <w:rsid w:val="00D96345"/>
    <w:rsid w:val="00D963F0"/>
    <w:rsid w:val="00D96514"/>
    <w:rsid w:val="00D9654A"/>
    <w:rsid w:val="00D96689"/>
    <w:rsid w:val="00D9683F"/>
    <w:rsid w:val="00D96880"/>
    <w:rsid w:val="00D9696C"/>
    <w:rsid w:val="00D96AA9"/>
    <w:rsid w:val="00D96AAD"/>
    <w:rsid w:val="00D96B14"/>
    <w:rsid w:val="00D96D6C"/>
    <w:rsid w:val="00D96ED5"/>
    <w:rsid w:val="00D96F50"/>
    <w:rsid w:val="00D96FC2"/>
    <w:rsid w:val="00D96FFF"/>
    <w:rsid w:val="00D97011"/>
    <w:rsid w:val="00D970EC"/>
    <w:rsid w:val="00D9713F"/>
    <w:rsid w:val="00D97197"/>
    <w:rsid w:val="00D971C6"/>
    <w:rsid w:val="00D97352"/>
    <w:rsid w:val="00D973A8"/>
    <w:rsid w:val="00D97451"/>
    <w:rsid w:val="00D9745A"/>
    <w:rsid w:val="00D97496"/>
    <w:rsid w:val="00D9752B"/>
    <w:rsid w:val="00D976DA"/>
    <w:rsid w:val="00D97853"/>
    <w:rsid w:val="00D9797D"/>
    <w:rsid w:val="00D97ABA"/>
    <w:rsid w:val="00D97AF6"/>
    <w:rsid w:val="00D97B61"/>
    <w:rsid w:val="00D97B72"/>
    <w:rsid w:val="00D97B86"/>
    <w:rsid w:val="00D97C5B"/>
    <w:rsid w:val="00D97CE9"/>
    <w:rsid w:val="00D97E5B"/>
    <w:rsid w:val="00D97F74"/>
    <w:rsid w:val="00DA004F"/>
    <w:rsid w:val="00DA013E"/>
    <w:rsid w:val="00DA01C7"/>
    <w:rsid w:val="00DA02E6"/>
    <w:rsid w:val="00DA0312"/>
    <w:rsid w:val="00DA0372"/>
    <w:rsid w:val="00DA03E4"/>
    <w:rsid w:val="00DA045B"/>
    <w:rsid w:val="00DA046B"/>
    <w:rsid w:val="00DA0479"/>
    <w:rsid w:val="00DA04B2"/>
    <w:rsid w:val="00DA04BE"/>
    <w:rsid w:val="00DA0583"/>
    <w:rsid w:val="00DA0656"/>
    <w:rsid w:val="00DA0663"/>
    <w:rsid w:val="00DA077D"/>
    <w:rsid w:val="00DA079B"/>
    <w:rsid w:val="00DA07B5"/>
    <w:rsid w:val="00DA07D3"/>
    <w:rsid w:val="00DA07FD"/>
    <w:rsid w:val="00DA086A"/>
    <w:rsid w:val="00DA0876"/>
    <w:rsid w:val="00DA0899"/>
    <w:rsid w:val="00DA091B"/>
    <w:rsid w:val="00DA0946"/>
    <w:rsid w:val="00DA0A0D"/>
    <w:rsid w:val="00DA0ADA"/>
    <w:rsid w:val="00DA0AE6"/>
    <w:rsid w:val="00DA0B90"/>
    <w:rsid w:val="00DA0D44"/>
    <w:rsid w:val="00DA0EF8"/>
    <w:rsid w:val="00DA0F0B"/>
    <w:rsid w:val="00DA0F72"/>
    <w:rsid w:val="00DA0FD1"/>
    <w:rsid w:val="00DA1134"/>
    <w:rsid w:val="00DA11E6"/>
    <w:rsid w:val="00DA1300"/>
    <w:rsid w:val="00DA131D"/>
    <w:rsid w:val="00DA137F"/>
    <w:rsid w:val="00DA1396"/>
    <w:rsid w:val="00DA141B"/>
    <w:rsid w:val="00DA1422"/>
    <w:rsid w:val="00DA142B"/>
    <w:rsid w:val="00DA1442"/>
    <w:rsid w:val="00DA146E"/>
    <w:rsid w:val="00DA15D2"/>
    <w:rsid w:val="00DA16D9"/>
    <w:rsid w:val="00DA1AE3"/>
    <w:rsid w:val="00DA1AED"/>
    <w:rsid w:val="00DA1C81"/>
    <w:rsid w:val="00DA1DBE"/>
    <w:rsid w:val="00DA1DEF"/>
    <w:rsid w:val="00DA1E33"/>
    <w:rsid w:val="00DA20FE"/>
    <w:rsid w:val="00DA2208"/>
    <w:rsid w:val="00DA2279"/>
    <w:rsid w:val="00DA22C4"/>
    <w:rsid w:val="00DA240E"/>
    <w:rsid w:val="00DA24D9"/>
    <w:rsid w:val="00DA25FC"/>
    <w:rsid w:val="00DA26BF"/>
    <w:rsid w:val="00DA26CD"/>
    <w:rsid w:val="00DA276B"/>
    <w:rsid w:val="00DA28BB"/>
    <w:rsid w:val="00DA28C8"/>
    <w:rsid w:val="00DA2ACC"/>
    <w:rsid w:val="00DA2B1E"/>
    <w:rsid w:val="00DA2B38"/>
    <w:rsid w:val="00DA2B5C"/>
    <w:rsid w:val="00DA2B79"/>
    <w:rsid w:val="00DA2C7E"/>
    <w:rsid w:val="00DA2C8F"/>
    <w:rsid w:val="00DA2C9D"/>
    <w:rsid w:val="00DA2CC0"/>
    <w:rsid w:val="00DA2CC6"/>
    <w:rsid w:val="00DA2CD0"/>
    <w:rsid w:val="00DA2CD7"/>
    <w:rsid w:val="00DA2CFD"/>
    <w:rsid w:val="00DA2E63"/>
    <w:rsid w:val="00DA2FF3"/>
    <w:rsid w:val="00DA302C"/>
    <w:rsid w:val="00DA3088"/>
    <w:rsid w:val="00DA308C"/>
    <w:rsid w:val="00DA30E2"/>
    <w:rsid w:val="00DA3332"/>
    <w:rsid w:val="00DA333D"/>
    <w:rsid w:val="00DA33B7"/>
    <w:rsid w:val="00DA347C"/>
    <w:rsid w:val="00DA3506"/>
    <w:rsid w:val="00DA3522"/>
    <w:rsid w:val="00DA36A0"/>
    <w:rsid w:val="00DA36F9"/>
    <w:rsid w:val="00DA3717"/>
    <w:rsid w:val="00DA3734"/>
    <w:rsid w:val="00DA38BF"/>
    <w:rsid w:val="00DA3A0F"/>
    <w:rsid w:val="00DA3BE1"/>
    <w:rsid w:val="00DA3C07"/>
    <w:rsid w:val="00DA3C4F"/>
    <w:rsid w:val="00DA3D5C"/>
    <w:rsid w:val="00DA3D92"/>
    <w:rsid w:val="00DA3D93"/>
    <w:rsid w:val="00DA3D98"/>
    <w:rsid w:val="00DA3DE5"/>
    <w:rsid w:val="00DA3DFD"/>
    <w:rsid w:val="00DA3EF0"/>
    <w:rsid w:val="00DA3F27"/>
    <w:rsid w:val="00DA3FBE"/>
    <w:rsid w:val="00DA404F"/>
    <w:rsid w:val="00DA4054"/>
    <w:rsid w:val="00DA4067"/>
    <w:rsid w:val="00DA4144"/>
    <w:rsid w:val="00DA4191"/>
    <w:rsid w:val="00DA41D4"/>
    <w:rsid w:val="00DA4223"/>
    <w:rsid w:val="00DA42CD"/>
    <w:rsid w:val="00DA4312"/>
    <w:rsid w:val="00DA4398"/>
    <w:rsid w:val="00DA43FA"/>
    <w:rsid w:val="00DA44DE"/>
    <w:rsid w:val="00DA44E7"/>
    <w:rsid w:val="00DA4520"/>
    <w:rsid w:val="00DA45FE"/>
    <w:rsid w:val="00DA4674"/>
    <w:rsid w:val="00DA468F"/>
    <w:rsid w:val="00DA47B6"/>
    <w:rsid w:val="00DA48FC"/>
    <w:rsid w:val="00DA4919"/>
    <w:rsid w:val="00DA4965"/>
    <w:rsid w:val="00DA4A42"/>
    <w:rsid w:val="00DA4A72"/>
    <w:rsid w:val="00DA4B73"/>
    <w:rsid w:val="00DA4BB4"/>
    <w:rsid w:val="00DA4CC3"/>
    <w:rsid w:val="00DA4CE4"/>
    <w:rsid w:val="00DA4CE6"/>
    <w:rsid w:val="00DA4CF2"/>
    <w:rsid w:val="00DA4D46"/>
    <w:rsid w:val="00DA4D79"/>
    <w:rsid w:val="00DA4EBF"/>
    <w:rsid w:val="00DA4EF1"/>
    <w:rsid w:val="00DA4F21"/>
    <w:rsid w:val="00DA4F91"/>
    <w:rsid w:val="00DA5020"/>
    <w:rsid w:val="00DA525C"/>
    <w:rsid w:val="00DA52C1"/>
    <w:rsid w:val="00DA52F5"/>
    <w:rsid w:val="00DA5360"/>
    <w:rsid w:val="00DA53AD"/>
    <w:rsid w:val="00DA53EA"/>
    <w:rsid w:val="00DA551B"/>
    <w:rsid w:val="00DA5532"/>
    <w:rsid w:val="00DA5707"/>
    <w:rsid w:val="00DA5768"/>
    <w:rsid w:val="00DA5797"/>
    <w:rsid w:val="00DA57C2"/>
    <w:rsid w:val="00DA5831"/>
    <w:rsid w:val="00DA59FB"/>
    <w:rsid w:val="00DA5A76"/>
    <w:rsid w:val="00DA5A8C"/>
    <w:rsid w:val="00DA5AE3"/>
    <w:rsid w:val="00DA5B2D"/>
    <w:rsid w:val="00DA5BA7"/>
    <w:rsid w:val="00DA5BD3"/>
    <w:rsid w:val="00DA5C38"/>
    <w:rsid w:val="00DA5D3F"/>
    <w:rsid w:val="00DA5DBF"/>
    <w:rsid w:val="00DA5ED5"/>
    <w:rsid w:val="00DA5FB0"/>
    <w:rsid w:val="00DA604A"/>
    <w:rsid w:val="00DA608F"/>
    <w:rsid w:val="00DA60FC"/>
    <w:rsid w:val="00DA6103"/>
    <w:rsid w:val="00DA61AF"/>
    <w:rsid w:val="00DA61E1"/>
    <w:rsid w:val="00DA6237"/>
    <w:rsid w:val="00DA6293"/>
    <w:rsid w:val="00DA62D9"/>
    <w:rsid w:val="00DA6332"/>
    <w:rsid w:val="00DA636E"/>
    <w:rsid w:val="00DA63BA"/>
    <w:rsid w:val="00DA63BC"/>
    <w:rsid w:val="00DA6435"/>
    <w:rsid w:val="00DA6448"/>
    <w:rsid w:val="00DA64BC"/>
    <w:rsid w:val="00DA659C"/>
    <w:rsid w:val="00DA66FD"/>
    <w:rsid w:val="00DA6754"/>
    <w:rsid w:val="00DA676C"/>
    <w:rsid w:val="00DA67E8"/>
    <w:rsid w:val="00DA6918"/>
    <w:rsid w:val="00DA6924"/>
    <w:rsid w:val="00DA6948"/>
    <w:rsid w:val="00DA6991"/>
    <w:rsid w:val="00DA69D4"/>
    <w:rsid w:val="00DA6ACD"/>
    <w:rsid w:val="00DA6BA2"/>
    <w:rsid w:val="00DA6C13"/>
    <w:rsid w:val="00DA6C40"/>
    <w:rsid w:val="00DA6C82"/>
    <w:rsid w:val="00DA6CCE"/>
    <w:rsid w:val="00DA6E08"/>
    <w:rsid w:val="00DA7008"/>
    <w:rsid w:val="00DA70A2"/>
    <w:rsid w:val="00DA70CE"/>
    <w:rsid w:val="00DA712B"/>
    <w:rsid w:val="00DA7190"/>
    <w:rsid w:val="00DA72A7"/>
    <w:rsid w:val="00DA7352"/>
    <w:rsid w:val="00DA73FC"/>
    <w:rsid w:val="00DA741A"/>
    <w:rsid w:val="00DA75B7"/>
    <w:rsid w:val="00DA75C2"/>
    <w:rsid w:val="00DA7641"/>
    <w:rsid w:val="00DA766A"/>
    <w:rsid w:val="00DA778C"/>
    <w:rsid w:val="00DA77C5"/>
    <w:rsid w:val="00DA784E"/>
    <w:rsid w:val="00DA787C"/>
    <w:rsid w:val="00DA78B9"/>
    <w:rsid w:val="00DA78C8"/>
    <w:rsid w:val="00DA78CC"/>
    <w:rsid w:val="00DA78CF"/>
    <w:rsid w:val="00DA7933"/>
    <w:rsid w:val="00DA7945"/>
    <w:rsid w:val="00DA7A53"/>
    <w:rsid w:val="00DA7AC7"/>
    <w:rsid w:val="00DA7C36"/>
    <w:rsid w:val="00DA7C86"/>
    <w:rsid w:val="00DA7D5F"/>
    <w:rsid w:val="00DA7E31"/>
    <w:rsid w:val="00DA7F3B"/>
    <w:rsid w:val="00DB00E2"/>
    <w:rsid w:val="00DB0125"/>
    <w:rsid w:val="00DB032E"/>
    <w:rsid w:val="00DB055C"/>
    <w:rsid w:val="00DB05C8"/>
    <w:rsid w:val="00DB0713"/>
    <w:rsid w:val="00DB094F"/>
    <w:rsid w:val="00DB0A74"/>
    <w:rsid w:val="00DB0AEF"/>
    <w:rsid w:val="00DB0B03"/>
    <w:rsid w:val="00DB0B2A"/>
    <w:rsid w:val="00DB0B70"/>
    <w:rsid w:val="00DB0B8E"/>
    <w:rsid w:val="00DB0C15"/>
    <w:rsid w:val="00DB0D55"/>
    <w:rsid w:val="00DB0E52"/>
    <w:rsid w:val="00DB0E73"/>
    <w:rsid w:val="00DB0F51"/>
    <w:rsid w:val="00DB1101"/>
    <w:rsid w:val="00DB1289"/>
    <w:rsid w:val="00DB12CB"/>
    <w:rsid w:val="00DB12EC"/>
    <w:rsid w:val="00DB14E0"/>
    <w:rsid w:val="00DB155C"/>
    <w:rsid w:val="00DB156B"/>
    <w:rsid w:val="00DB15C3"/>
    <w:rsid w:val="00DB1808"/>
    <w:rsid w:val="00DB183D"/>
    <w:rsid w:val="00DB1903"/>
    <w:rsid w:val="00DB197E"/>
    <w:rsid w:val="00DB1A1C"/>
    <w:rsid w:val="00DB1A1F"/>
    <w:rsid w:val="00DB1A65"/>
    <w:rsid w:val="00DB1B21"/>
    <w:rsid w:val="00DB1C94"/>
    <w:rsid w:val="00DB1CDB"/>
    <w:rsid w:val="00DB1DEC"/>
    <w:rsid w:val="00DB1DF4"/>
    <w:rsid w:val="00DB1E47"/>
    <w:rsid w:val="00DB1EA7"/>
    <w:rsid w:val="00DB1EBE"/>
    <w:rsid w:val="00DB1F85"/>
    <w:rsid w:val="00DB20BB"/>
    <w:rsid w:val="00DB20F7"/>
    <w:rsid w:val="00DB2135"/>
    <w:rsid w:val="00DB2153"/>
    <w:rsid w:val="00DB23CF"/>
    <w:rsid w:val="00DB23D9"/>
    <w:rsid w:val="00DB23FF"/>
    <w:rsid w:val="00DB2587"/>
    <w:rsid w:val="00DB27A1"/>
    <w:rsid w:val="00DB28A2"/>
    <w:rsid w:val="00DB290B"/>
    <w:rsid w:val="00DB2A1D"/>
    <w:rsid w:val="00DB2A91"/>
    <w:rsid w:val="00DB2AAB"/>
    <w:rsid w:val="00DB2AC8"/>
    <w:rsid w:val="00DB2D40"/>
    <w:rsid w:val="00DB2D67"/>
    <w:rsid w:val="00DB2DA4"/>
    <w:rsid w:val="00DB2FFB"/>
    <w:rsid w:val="00DB304D"/>
    <w:rsid w:val="00DB31BF"/>
    <w:rsid w:val="00DB322A"/>
    <w:rsid w:val="00DB3249"/>
    <w:rsid w:val="00DB339A"/>
    <w:rsid w:val="00DB33BF"/>
    <w:rsid w:val="00DB344D"/>
    <w:rsid w:val="00DB34EE"/>
    <w:rsid w:val="00DB3573"/>
    <w:rsid w:val="00DB37FE"/>
    <w:rsid w:val="00DB3802"/>
    <w:rsid w:val="00DB391F"/>
    <w:rsid w:val="00DB39B9"/>
    <w:rsid w:val="00DB3A23"/>
    <w:rsid w:val="00DB3A27"/>
    <w:rsid w:val="00DB3AA6"/>
    <w:rsid w:val="00DB3ADC"/>
    <w:rsid w:val="00DB3AFF"/>
    <w:rsid w:val="00DB3CF3"/>
    <w:rsid w:val="00DB3D75"/>
    <w:rsid w:val="00DB3D87"/>
    <w:rsid w:val="00DB3DBB"/>
    <w:rsid w:val="00DB3DE2"/>
    <w:rsid w:val="00DB3E54"/>
    <w:rsid w:val="00DB3E90"/>
    <w:rsid w:val="00DB402B"/>
    <w:rsid w:val="00DB404C"/>
    <w:rsid w:val="00DB409B"/>
    <w:rsid w:val="00DB40C3"/>
    <w:rsid w:val="00DB4100"/>
    <w:rsid w:val="00DB41D6"/>
    <w:rsid w:val="00DB4219"/>
    <w:rsid w:val="00DB4367"/>
    <w:rsid w:val="00DB458F"/>
    <w:rsid w:val="00DB45CF"/>
    <w:rsid w:val="00DB480C"/>
    <w:rsid w:val="00DB487D"/>
    <w:rsid w:val="00DB48CE"/>
    <w:rsid w:val="00DB48F2"/>
    <w:rsid w:val="00DB48F5"/>
    <w:rsid w:val="00DB4A66"/>
    <w:rsid w:val="00DB4B20"/>
    <w:rsid w:val="00DB4B63"/>
    <w:rsid w:val="00DB4BCA"/>
    <w:rsid w:val="00DB4F2F"/>
    <w:rsid w:val="00DB4F3E"/>
    <w:rsid w:val="00DB4F8D"/>
    <w:rsid w:val="00DB4FBC"/>
    <w:rsid w:val="00DB5283"/>
    <w:rsid w:val="00DB5285"/>
    <w:rsid w:val="00DB52A2"/>
    <w:rsid w:val="00DB5350"/>
    <w:rsid w:val="00DB537C"/>
    <w:rsid w:val="00DB53D3"/>
    <w:rsid w:val="00DB54B5"/>
    <w:rsid w:val="00DB5525"/>
    <w:rsid w:val="00DB55BE"/>
    <w:rsid w:val="00DB55DC"/>
    <w:rsid w:val="00DB5715"/>
    <w:rsid w:val="00DB5A9C"/>
    <w:rsid w:val="00DB5ADE"/>
    <w:rsid w:val="00DB5AE0"/>
    <w:rsid w:val="00DB5BA0"/>
    <w:rsid w:val="00DB5C22"/>
    <w:rsid w:val="00DB5CCB"/>
    <w:rsid w:val="00DB5D7A"/>
    <w:rsid w:val="00DB5F98"/>
    <w:rsid w:val="00DB5FC2"/>
    <w:rsid w:val="00DB5FE7"/>
    <w:rsid w:val="00DB601A"/>
    <w:rsid w:val="00DB605A"/>
    <w:rsid w:val="00DB60D0"/>
    <w:rsid w:val="00DB611C"/>
    <w:rsid w:val="00DB6164"/>
    <w:rsid w:val="00DB61B6"/>
    <w:rsid w:val="00DB6204"/>
    <w:rsid w:val="00DB62D8"/>
    <w:rsid w:val="00DB63D1"/>
    <w:rsid w:val="00DB6436"/>
    <w:rsid w:val="00DB6442"/>
    <w:rsid w:val="00DB65F9"/>
    <w:rsid w:val="00DB6697"/>
    <w:rsid w:val="00DB6709"/>
    <w:rsid w:val="00DB672E"/>
    <w:rsid w:val="00DB6846"/>
    <w:rsid w:val="00DB6958"/>
    <w:rsid w:val="00DB698C"/>
    <w:rsid w:val="00DB698F"/>
    <w:rsid w:val="00DB6A77"/>
    <w:rsid w:val="00DB6AF4"/>
    <w:rsid w:val="00DB6B93"/>
    <w:rsid w:val="00DB6C33"/>
    <w:rsid w:val="00DB6D77"/>
    <w:rsid w:val="00DB6DBE"/>
    <w:rsid w:val="00DB6ECA"/>
    <w:rsid w:val="00DB6FE1"/>
    <w:rsid w:val="00DB70A1"/>
    <w:rsid w:val="00DB711E"/>
    <w:rsid w:val="00DB718A"/>
    <w:rsid w:val="00DB71D8"/>
    <w:rsid w:val="00DB71ED"/>
    <w:rsid w:val="00DB7262"/>
    <w:rsid w:val="00DB7398"/>
    <w:rsid w:val="00DB7429"/>
    <w:rsid w:val="00DB7439"/>
    <w:rsid w:val="00DB74EF"/>
    <w:rsid w:val="00DB7547"/>
    <w:rsid w:val="00DB7554"/>
    <w:rsid w:val="00DB758D"/>
    <w:rsid w:val="00DB76C5"/>
    <w:rsid w:val="00DB76DB"/>
    <w:rsid w:val="00DB7886"/>
    <w:rsid w:val="00DB7929"/>
    <w:rsid w:val="00DB798D"/>
    <w:rsid w:val="00DB799E"/>
    <w:rsid w:val="00DB7A11"/>
    <w:rsid w:val="00DB7A88"/>
    <w:rsid w:val="00DB7BD0"/>
    <w:rsid w:val="00DB7C8A"/>
    <w:rsid w:val="00DB7D6E"/>
    <w:rsid w:val="00DB7DEB"/>
    <w:rsid w:val="00DB7EAB"/>
    <w:rsid w:val="00DB7F39"/>
    <w:rsid w:val="00DB7F61"/>
    <w:rsid w:val="00DB7F71"/>
    <w:rsid w:val="00DC0002"/>
    <w:rsid w:val="00DC0190"/>
    <w:rsid w:val="00DC02B1"/>
    <w:rsid w:val="00DC02D6"/>
    <w:rsid w:val="00DC0352"/>
    <w:rsid w:val="00DC03C8"/>
    <w:rsid w:val="00DC03F8"/>
    <w:rsid w:val="00DC0418"/>
    <w:rsid w:val="00DC0489"/>
    <w:rsid w:val="00DC05A0"/>
    <w:rsid w:val="00DC0632"/>
    <w:rsid w:val="00DC06A4"/>
    <w:rsid w:val="00DC09E8"/>
    <w:rsid w:val="00DC0A3E"/>
    <w:rsid w:val="00DC0A6D"/>
    <w:rsid w:val="00DC0AA5"/>
    <w:rsid w:val="00DC0AFE"/>
    <w:rsid w:val="00DC0B2E"/>
    <w:rsid w:val="00DC0B39"/>
    <w:rsid w:val="00DC0B44"/>
    <w:rsid w:val="00DC0CE3"/>
    <w:rsid w:val="00DC0D31"/>
    <w:rsid w:val="00DC0E44"/>
    <w:rsid w:val="00DC0FA6"/>
    <w:rsid w:val="00DC10EB"/>
    <w:rsid w:val="00DC1196"/>
    <w:rsid w:val="00DC11C2"/>
    <w:rsid w:val="00DC128E"/>
    <w:rsid w:val="00DC165C"/>
    <w:rsid w:val="00DC176D"/>
    <w:rsid w:val="00DC184F"/>
    <w:rsid w:val="00DC18FA"/>
    <w:rsid w:val="00DC1978"/>
    <w:rsid w:val="00DC1A4E"/>
    <w:rsid w:val="00DC1A6B"/>
    <w:rsid w:val="00DC1B84"/>
    <w:rsid w:val="00DC1E49"/>
    <w:rsid w:val="00DC1F26"/>
    <w:rsid w:val="00DC1F29"/>
    <w:rsid w:val="00DC1FEA"/>
    <w:rsid w:val="00DC2048"/>
    <w:rsid w:val="00DC2057"/>
    <w:rsid w:val="00DC209B"/>
    <w:rsid w:val="00DC20EA"/>
    <w:rsid w:val="00DC23A8"/>
    <w:rsid w:val="00DC23C7"/>
    <w:rsid w:val="00DC24E2"/>
    <w:rsid w:val="00DC2567"/>
    <w:rsid w:val="00DC25CE"/>
    <w:rsid w:val="00DC25CF"/>
    <w:rsid w:val="00DC2639"/>
    <w:rsid w:val="00DC2661"/>
    <w:rsid w:val="00DC26D7"/>
    <w:rsid w:val="00DC26EB"/>
    <w:rsid w:val="00DC2787"/>
    <w:rsid w:val="00DC28FF"/>
    <w:rsid w:val="00DC292F"/>
    <w:rsid w:val="00DC298F"/>
    <w:rsid w:val="00DC2C4B"/>
    <w:rsid w:val="00DC2D04"/>
    <w:rsid w:val="00DC2D3A"/>
    <w:rsid w:val="00DC2D8F"/>
    <w:rsid w:val="00DC2DDB"/>
    <w:rsid w:val="00DC3071"/>
    <w:rsid w:val="00DC3086"/>
    <w:rsid w:val="00DC315A"/>
    <w:rsid w:val="00DC3190"/>
    <w:rsid w:val="00DC31BC"/>
    <w:rsid w:val="00DC31D4"/>
    <w:rsid w:val="00DC31E8"/>
    <w:rsid w:val="00DC3240"/>
    <w:rsid w:val="00DC351F"/>
    <w:rsid w:val="00DC362D"/>
    <w:rsid w:val="00DC368A"/>
    <w:rsid w:val="00DC36AD"/>
    <w:rsid w:val="00DC3749"/>
    <w:rsid w:val="00DC3771"/>
    <w:rsid w:val="00DC37CE"/>
    <w:rsid w:val="00DC3831"/>
    <w:rsid w:val="00DC3845"/>
    <w:rsid w:val="00DC38D1"/>
    <w:rsid w:val="00DC395C"/>
    <w:rsid w:val="00DC39BA"/>
    <w:rsid w:val="00DC39E1"/>
    <w:rsid w:val="00DC3A02"/>
    <w:rsid w:val="00DC3A8A"/>
    <w:rsid w:val="00DC3B01"/>
    <w:rsid w:val="00DC3B21"/>
    <w:rsid w:val="00DC3B93"/>
    <w:rsid w:val="00DC3BAE"/>
    <w:rsid w:val="00DC3BC8"/>
    <w:rsid w:val="00DC3C0B"/>
    <w:rsid w:val="00DC3C1D"/>
    <w:rsid w:val="00DC3D19"/>
    <w:rsid w:val="00DC3D74"/>
    <w:rsid w:val="00DC3E5A"/>
    <w:rsid w:val="00DC3F5E"/>
    <w:rsid w:val="00DC40A5"/>
    <w:rsid w:val="00DC40C3"/>
    <w:rsid w:val="00DC4145"/>
    <w:rsid w:val="00DC4243"/>
    <w:rsid w:val="00DC42DF"/>
    <w:rsid w:val="00DC4320"/>
    <w:rsid w:val="00DC43CC"/>
    <w:rsid w:val="00DC4418"/>
    <w:rsid w:val="00DC46E7"/>
    <w:rsid w:val="00DC4718"/>
    <w:rsid w:val="00DC4727"/>
    <w:rsid w:val="00DC4771"/>
    <w:rsid w:val="00DC4787"/>
    <w:rsid w:val="00DC4792"/>
    <w:rsid w:val="00DC47B4"/>
    <w:rsid w:val="00DC4805"/>
    <w:rsid w:val="00DC4873"/>
    <w:rsid w:val="00DC49D5"/>
    <w:rsid w:val="00DC49EE"/>
    <w:rsid w:val="00DC4A8D"/>
    <w:rsid w:val="00DC4AD9"/>
    <w:rsid w:val="00DC4B6F"/>
    <w:rsid w:val="00DC4C37"/>
    <w:rsid w:val="00DC4D57"/>
    <w:rsid w:val="00DC4DEB"/>
    <w:rsid w:val="00DC4E33"/>
    <w:rsid w:val="00DC4F0E"/>
    <w:rsid w:val="00DC4FEC"/>
    <w:rsid w:val="00DC500F"/>
    <w:rsid w:val="00DC5108"/>
    <w:rsid w:val="00DC5184"/>
    <w:rsid w:val="00DC524B"/>
    <w:rsid w:val="00DC52AC"/>
    <w:rsid w:val="00DC544E"/>
    <w:rsid w:val="00DC54AB"/>
    <w:rsid w:val="00DC54CB"/>
    <w:rsid w:val="00DC554E"/>
    <w:rsid w:val="00DC5563"/>
    <w:rsid w:val="00DC556F"/>
    <w:rsid w:val="00DC55BB"/>
    <w:rsid w:val="00DC5603"/>
    <w:rsid w:val="00DC56F6"/>
    <w:rsid w:val="00DC5706"/>
    <w:rsid w:val="00DC5874"/>
    <w:rsid w:val="00DC5902"/>
    <w:rsid w:val="00DC594F"/>
    <w:rsid w:val="00DC5ED4"/>
    <w:rsid w:val="00DC6078"/>
    <w:rsid w:val="00DC60A0"/>
    <w:rsid w:val="00DC60CB"/>
    <w:rsid w:val="00DC617B"/>
    <w:rsid w:val="00DC61F7"/>
    <w:rsid w:val="00DC62E7"/>
    <w:rsid w:val="00DC6558"/>
    <w:rsid w:val="00DC65EB"/>
    <w:rsid w:val="00DC66AE"/>
    <w:rsid w:val="00DC6709"/>
    <w:rsid w:val="00DC6852"/>
    <w:rsid w:val="00DC6923"/>
    <w:rsid w:val="00DC6939"/>
    <w:rsid w:val="00DC6A39"/>
    <w:rsid w:val="00DC6AB4"/>
    <w:rsid w:val="00DC6B24"/>
    <w:rsid w:val="00DC6B26"/>
    <w:rsid w:val="00DC6C57"/>
    <w:rsid w:val="00DC6C63"/>
    <w:rsid w:val="00DC6CD0"/>
    <w:rsid w:val="00DC6CFB"/>
    <w:rsid w:val="00DC6D11"/>
    <w:rsid w:val="00DC6E88"/>
    <w:rsid w:val="00DC6EC1"/>
    <w:rsid w:val="00DC6F06"/>
    <w:rsid w:val="00DC6F8C"/>
    <w:rsid w:val="00DC72C7"/>
    <w:rsid w:val="00DC72F2"/>
    <w:rsid w:val="00DC738F"/>
    <w:rsid w:val="00DC765D"/>
    <w:rsid w:val="00DC7705"/>
    <w:rsid w:val="00DC775D"/>
    <w:rsid w:val="00DC7774"/>
    <w:rsid w:val="00DC795D"/>
    <w:rsid w:val="00DC7A60"/>
    <w:rsid w:val="00DC7A95"/>
    <w:rsid w:val="00DC7C3C"/>
    <w:rsid w:val="00DC7C3D"/>
    <w:rsid w:val="00DC7C6B"/>
    <w:rsid w:val="00DC7CDA"/>
    <w:rsid w:val="00DC7D37"/>
    <w:rsid w:val="00DC7D74"/>
    <w:rsid w:val="00DC7DB3"/>
    <w:rsid w:val="00DC7DB5"/>
    <w:rsid w:val="00DC7E0F"/>
    <w:rsid w:val="00DC7E1E"/>
    <w:rsid w:val="00DC7E5A"/>
    <w:rsid w:val="00DC7E6A"/>
    <w:rsid w:val="00DC7F1D"/>
    <w:rsid w:val="00DC7FBE"/>
    <w:rsid w:val="00DD0100"/>
    <w:rsid w:val="00DD02C9"/>
    <w:rsid w:val="00DD04BD"/>
    <w:rsid w:val="00DD04FF"/>
    <w:rsid w:val="00DD0514"/>
    <w:rsid w:val="00DD05B6"/>
    <w:rsid w:val="00DD05E9"/>
    <w:rsid w:val="00DD0658"/>
    <w:rsid w:val="00DD0766"/>
    <w:rsid w:val="00DD0791"/>
    <w:rsid w:val="00DD08B2"/>
    <w:rsid w:val="00DD08F4"/>
    <w:rsid w:val="00DD0A1D"/>
    <w:rsid w:val="00DD0A2A"/>
    <w:rsid w:val="00DD0B16"/>
    <w:rsid w:val="00DD0B2A"/>
    <w:rsid w:val="00DD0BE1"/>
    <w:rsid w:val="00DD0BFA"/>
    <w:rsid w:val="00DD0C89"/>
    <w:rsid w:val="00DD0C91"/>
    <w:rsid w:val="00DD0CAC"/>
    <w:rsid w:val="00DD0D39"/>
    <w:rsid w:val="00DD0D99"/>
    <w:rsid w:val="00DD0D9D"/>
    <w:rsid w:val="00DD0E11"/>
    <w:rsid w:val="00DD0EDA"/>
    <w:rsid w:val="00DD0FF4"/>
    <w:rsid w:val="00DD0FF5"/>
    <w:rsid w:val="00DD100A"/>
    <w:rsid w:val="00DD104E"/>
    <w:rsid w:val="00DD10BF"/>
    <w:rsid w:val="00DD11A2"/>
    <w:rsid w:val="00DD121E"/>
    <w:rsid w:val="00DD122B"/>
    <w:rsid w:val="00DD1254"/>
    <w:rsid w:val="00DD13B8"/>
    <w:rsid w:val="00DD13F8"/>
    <w:rsid w:val="00DD1464"/>
    <w:rsid w:val="00DD160A"/>
    <w:rsid w:val="00DD1920"/>
    <w:rsid w:val="00DD19EF"/>
    <w:rsid w:val="00DD1A3B"/>
    <w:rsid w:val="00DD1B21"/>
    <w:rsid w:val="00DD1C58"/>
    <w:rsid w:val="00DD1E66"/>
    <w:rsid w:val="00DD1F1A"/>
    <w:rsid w:val="00DD2028"/>
    <w:rsid w:val="00DD2159"/>
    <w:rsid w:val="00DD2178"/>
    <w:rsid w:val="00DD218B"/>
    <w:rsid w:val="00DD21C5"/>
    <w:rsid w:val="00DD21ED"/>
    <w:rsid w:val="00DD2205"/>
    <w:rsid w:val="00DD23A4"/>
    <w:rsid w:val="00DD247B"/>
    <w:rsid w:val="00DD2503"/>
    <w:rsid w:val="00DD2507"/>
    <w:rsid w:val="00DD250D"/>
    <w:rsid w:val="00DD2538"/>
    <w:rsid w:val="00DD2572"/>
    <w:rsid w:val="00DD25F6"/>
    <w:rsid w:val="00DD2667"/>
    <w:rsid w:val="00DD2763"/>
    <w:rsid w:val="00DD278E"/>
    <w:rsid w:val="00DD27AE"/>
    <w:rsid w:val="00DD27B2"/>
    <w:rsid w:val="00DD2A83"/>
    <w:rsid w:val="00DD2A90"/>
    <w:rsid w:val="00DD2B46"/>
    <w:rsid w:val="00DD2FA1"/>
    <w:rsid w:val="00DD2FC7"/>
    <w:rsid w:val="00DD3076"/>
    <w:rsid w:val="00DD3094"/>
    <w:rsid w:val="00DD3282"/>
    <w:rsid w:val="00DD3301"/>
    <w:rsid w:val="00DD3320"/>
    <w:rsid w:val="00DD346F"/>
    <w:rsid w:val="00DD3493"/>
    <w:rsid w:val="00DD34B4"/>
    <w:rsid w:val="00DD364F"/>
    <w:rsid w:val="00DD3838"/>
    <w:rsid w:val="00DD3920"/>
    <w:rsid w:val="00DD394E"/>
    <w:rsid w:val="00DD399D"/>
    <w:rsid w:val="00DD3A5D"/>
    <w:rsid w:val="00DD3C5C"/>
    <w:rsid w:val="00DD3CBA"/>
    <w:rsid w:val="00DD3D89"/>
    <w:rsid w:val="00DD3F0C"/>
    <w:rsid w:val="00DD4057"/>
    <w:rsid w:val="00DD40AF"/>
    <w:rsid w:val="00DD412A"/>
    <w:rsid w:val="00DD41D6"/>
    <w:rsid w:val="00DD422B"/>
    <w:rsid w:val="00DD4243"/>
    <w:rsid w:val="00DD424D"/>
    <w:rsid w:val="00DD42C3"/>
    <w:rsid w:val="00DD438A"/>
    <w:rsid w:val="00DD449A"/>
    <w:rsid w:val="00DD4544"/>
    <w:rsid w:val="00DD4560"/>
    <w:rsid w:val="00DD45E9"/>
    <w:rsid w:val="00DD4640"/>
    <w:rsid w:val="00DD4651"/>
    <w:rsid w:val="00DD46AB"/>
    <w:rsid w:val="00DD4724"/>
    <w:rsid w:val="00DD4822"/>
    <w:rsid w:val="00DD4870"/>
    <w:rsid w:val="00DD49BA"/>
    <w:rsid w:val="00DD4B39"/>
    <w:rsid w:val="00DD4B70"/>
    <w:rsid w:val="00DD4B7F"/>
    <w:rsid w:val="00DD4C92"/>
    <w:rsid w:val="00DD4CA2"/>
    <w:rsid w:val="00DD4CFA"/>
    <w:rsid w:val="00DD4D2F"/>
    <w:rsid w:val="00DD4E14"/>
    <w:rsid w:val="00DD4FC2"/>
    <w:rsid w:val="00DD4FF6"/>
    <w:rsid w:val="00DD501C"/>
    <w:rsid w:val="00DD501F"/>
    <w:rsid w:val="00DD5049"/>
    <w:rsid w:val="00DD521A"/>
    <w:rsid w:val="00DD5238"/>
    <w:rsid w:val="00DD5343"/>
    <w:rsid w:val="00DD5347"/>
    <w:rsid w:val="00DD53F5"/>
    <w:rsid w:val="00DD5469"/>
    <w:rsid w:val="00DD5519"/>
    <w:rsid w:val="00DD55DD"/>
    <w:rsid w:val="00DD5758"/>
    <w:rsid w:val="00DD5781"/>
    <w:rsid w:val="00DD5844"/>
    <w:rsid w:val="00DD59D7"/>
    <w:rsid w:val="00DD59E4"/>
    <w:rsid w:val="00DD5B03"/>
    <w:rsid w:val="00DD5BD3"/>
    <w:rsid w:val="00DD5D6D"/>
    <w:rsid w:val="00DD5D75"/>
    <w:rsid w:val="00DD5DC8"/>
    <w:rsid w:val="00DD5F2A"/>
    <w:rsid w:val="00DD5F9A"/>
    <w:rsid w:val="00DD6340"/>
    <w:rsid w:val="00DD63A5"/>
    <w:rsid w:val="00DD6630"/>
    <w:rsid w:val="00DD6637"/>
    <w:rsid w:val="00DD667C"/>
    <w:rsid w:val="00DD66B5"/>
    <w:rsid w:val="00DD6759"/>
    <w:rsid w:val="00DD67D3"/>
    <w:rsid w:val="00DD6804"/>
    <w:rsid w:val="00DD6964"/>
    <w:rsid w:val="00DD696A"/>
    <w:rsid w:val="00DD69D5"/>
    <w:rsid w:val="00DD6A68"/>
    <w:rsid w:val="00DD6C04"/>
    <w:rsid w:val="00DD6C13"/>
    <w:rsid w:val="00DD6D76"/>
    <w:rsid w:val="00DD6DB1"/>
    <w:rsid w:val="00DD6DF1"/>
    <w:rsid w:val="00DD6E5B"/>
    <w:rsid w:val="00DD6E84"/>
    <w:rsid w:val="00DD6FBF"/>
    <w:rsid w:val="00DD70C8"/>
    <w:rsid w:val="00DD713E"/>
    <w:rsid w:val="00DD71B6"/>
    <w:rsid w:val="00DD71B8"/>
    <w:rsid w:val="00DD72AD"/>
    <w:rsid w:val="00DD738C"/>
    <w:rsid w:val="00DD73DE"/>
    <w:rsid w:val="00DD7426"/>
    <w:rsid w:val="00DD7544"/>
    <w:rsid w:val="00DD762C"/>
    <w:rsid w:val="00DD7656"/>
    <w:rsid w:val="00DD7800"/>
    <w:rsid w:val="00DD7816"/>
    <w:rsid w:val="00DD7867"/>
    <w:rsid w:val="00DD791F"/>
    <w:rsid w:val="00DD7A16"/>
    <w:rsid w:val="00DD7AD4"/>
    <w:rsid w:val="00DD7AF9"/>
    <w:rsid w:val="00DD7D05"/>
    <w:rsid w:val="00DD7E27"/>
    <w:rsid w:val="00DD7E76"/>
    <w:rsid w:val="00DD7FBD"/>
    <w:rsid w:val="00DE003B"/>
    <w:rsid w:val="00DE006A"/>
    <w:rsid w:val="00DE00DD"/>
    <w:rsid w:val="00DE0121"/>
    <w:rsid w:val="00DE026E"/>
    <w:rsid w:val="00DE04A2"/>
    <w:rsid w:val="00DE04D1"/>
    <w:rsid w:val="00DE04F4"/>
    <w:rsid w:val="00DE0550"/>
    <w:rsid w:val="00DE055F"/>
    <w:rsid w:val="00DE05A3"/>
    <w:rsid w:val="00DE063A"/>
    <w:rsid w:val="00DE07E0"/>
    <w:rsid w:val="00DE0804"/>
    <w:rsid w:val="00DE080E"/>
    <w:rsid w:val="00DE0889"/>
    <w:rsid w:val="00DE08BB"/>
    <w:rsid w:val="00DE08DC"/>
    <w:rsid w:val="00DE095C"/>
    <w:rsid w:val="00DE0A20"/>
    <w:rsid w:val="00DE0A43"/>
    <w:rsid w:val="00DE0A73"/>
    <w:rsid w:val="00DE0B70"/>
    <w:rsid w:val="00DE0C93"/>
    <w:rsid w:val="00DE0CC9"/>
    <w:rsid w:val="00DE0CD2"/>
    <w:rsid w:val="00DE0EAF"/>
    <w:rsid w:val="00DE0F12"/>
    <w:rsid w:val="00DE1142"/>
    <w:rsid w:val="00DE1247"/>
    <w:rsid w:val="00DE1248"/>
    <w:rsid w:val="00DE139B"/>
    <w:rsid w:val="00DE150D"/>
    <w:rsid w:val="00DE1567"/>
    <w:rsid w:val="00DE164A"/>
    <w:rsid w:val="00DE1659"/>
    <w:rsid w:val="00DE16BC"/>
    <w:rsid w:val="00DE17E6"/>
    <w:rsid w:val="00DE1800"/>
    <w:rsid w:val="00DE1823"/>
    <w:rsid w:val="00DE1979"/>
    <w:rsid w:val="00DE1B24"/>
    <w:rsid w:val="00DE1B50"/>
    <w:rsid w:val="00DE1D5C"/>
    <w:rsid w:val="00DE1DD3"/>
    <w:rsid w:val="00DE1E13"/>
    <w:rsid w:val="00DE1E34"/>
    <w:rsid w:val="00DE1F4D"/>
    <w:rsid w:val="00DE1FC7"/>
    <w:rsid w:val="00DE1FC8"/>
    <w:rsid w:val="00DE2038"/>
    <w:rsid w:val="00DE2079"/>
    <w:rsid w:val="00DE213F"/>
    <w:rsid w:val="00DE2375"/>
    <w:rsid w:val="00DE2417"/>
    <w:rsid w:val="00DE24F6"/>
    <w:rsid w:val="00DE2605"/>
    <w:rsid w:val="00DE260A"/>
    <w:rsid w:val="00DE266B"/>
    <w:rsid w:val="00DE2785"/>
    <w:rsid w:val="00DE27C3"/>
    <w:rsid w:val="00DE2843"/>
    <w:rsid w:val="00DE2867"/>
    <w:rsid w:val="00DE2A05"/>
    <w:rsid w:val="00DE2A57"/>
    <w:rsid w:val="00DE2B5F"/>
    <w:rsid w:val="00DE2B73"/>
    <w:rsid w:val="00DE2B9E"/>
    <w:rsid w:val="00DE2CA9"/>
    <w:rsid w:val="00DE2CCB"/>
    <w:rsid w:val="00DE2DA5"/>
    <w:rsid w:val="00DE2E6B"/>
    <w:rsid w:val="00DE30A3"/>
    <w:rsid w:val="00DE30C8"/>
    <w:rsid w:val="00DE31F0"/>
    <w:rsid w:val="00DE3206"/>
    <w:rsid w:val="00DE3375"/>
    <w:rsid w:val="00DE341C"/>
    <w:rsid w:val="00DE3559"/>
    <w:rsid w:val="00DE36E0"/>
    <w:rsid w:val="00DE396B"/>
    <w:rsid w:val="00DE39F8"/>
    <w:rsid w:val="00DE3B17"/>
    <w:rsid w:val="00DE3B64"/>
    <w:rsid w:val="00DE3BC7"/>
    <w:rsid w:val="00DE3DEE"/>
    <w:rsid w:val="00DE3EBA"/>
    <w:rsid w:val="00DE3F2F"/>
    <w:rsid w:val="00DE3F8A"/>
    <w:rsid w:val="00DE3FE6"/>
    <w:rsid w:val="00DE40B7"/>
    <w:rsid w:val="00DE40C3"/>
    <w:rsid w:val="00DE4106"/>
    <w:rsid w:val="00DE415D"/>
    <w:rsid w:val="00DE42DC"/>
    <w:rsid w:val="00DE430A"/>
    <w:rsid w:val="00DE43BD"/>
    <w:rsid w:val="00DE4599"/>
    <w:rsid w:val="00DE4602"/>
    <w:rsid w:val="00DE4615"/>
    <w:rsid w:val="00DE461A"/>
    <w:rsid w:val="00DE4638"/>
    <w:rsid w:val="00DE46E4"/>
    <w:rsid w:val="00DE4789"/>
    <w:rsid w:val="00DE47E5"/>
    <w:rsid w:val="00DE47ED"/>
    <w:rsid w:val="00DE48A2"/>
    <w:rsid w:val="00DE4907"/>
    <w:rsid w:val="00DE4913"/>
    <w:rsid w:val="00DE49C7"/>
    <w:rsid w:val="00DE49F4"/>
    <w:rsid w:val="00DE4A1B"/>
    <w:rsid w:val="00DE4A8D"/>
    <w:rsid w:val="00DE4AD4"/>
    <w:rsid w:val="00DE4B25"/>
    <w:rsid w:val="00DE4CBB"/>
    <w:rsid w:val="00DE4D46"/>
    <w:rsid w:val="00DE4DD9"/>
    <w:rsid w:val="00DE4ECB"/>
    <w:rsid w:val="00DE4F73"/>
    <w:rsid w:val="00DE5168"/>
    <w:rsid w:val="00DE51A4"/>
    <w:rsid w:val="00DE5217"/>
    <w:rsid w:val="00DE52C9"/>
    <w:rsid w:val="00DE5326"/>
    <w:rsid w:val="00DE5331"/>
    <w:rsid w:val="00DE5509"/>
    <w:rsid w:val="00DE5529"/>
    <w:rsid w:val="00DE55D0"/>
    <w:rsid w:val="00DE55DE"/>
    <w:rsid w:val="00DE5651"/>
    <w:rsid w:val="00DE5661"/>
    <w:rsid w:val="00DE57E3"/>
    <w:rsid w:val="00DE5831"/>
    <w:rsid w:val="00DE589B"/>
    <w:rsid w:val="00DE5997"/>
    <w:rsid w:val="00DE5A17"/>
    <w:rsid w:val="00DE5C5F"/>
    <w:rsid w:val="00DE5D77"/>
    <w:rsid w:val="00DE5D8A"/>
    <w:rsid w:val="00DE5DCC"/>
    <w:rsid w:val="00DE5E0E"/>
    <w:rsid w:val="00DE5F37"/>
    <w:rsid w:val="00DE5F93"/>
    <w:rsid w:val="00DE6012"/>
    <w:rsid w:val="00DE6047"/>
    <w:rsid w:val="00DE60E7"/>
    <w:rsid w:val="00DE6102"/>
    <w:rsid w:val="00DE6252"/>
    <w:rsid w:val="00DE62FD"/>
    <w:rsid w:val="00DE6319"/>
    <w:rsid w:val="00DE63F4"/>
    <w:rsid w:val="00DE6492"/>
    <w:rsid w:val="00DE6553"/>
    <w:rsid w:val="00DE6679"/>
    <w:rsid w:val="00DE677C"/>
    <w:rsid w:val="00DE67D4"/>
    <w:rsid w:val="00DE6834"/>
    <w:rsid w:val="00DE6839"/>
    <w:rsid w:val="00DE6855"/>
    <w:rsid w:val="00DE688A"/>
    <w:rsid w:val="00DE68C7"/>
    <w:rsid w:val="00DE690B"/>
    <w:rsid w:val="00DE6960"/>
    <w:rsid w:val="00DE6AB1"/>
    <w:rsid w:val="00DE6B24"/>
    <w:rsid w:val="00DE6D55"/>
    <w:rsid w:val="00DE6D63"/>
    <w:rsid w:val="00DE6DB1"/>
    <w:rsid w:val="00DE6E5D"/>
    <w:rsid w:val="00DE6E66"/>
    <w:rsid w:val="00DE6EB1"/>
    <w:rsid w:val="00DE70B9"/>
    <w:rsid w:val="00DE7154"/>
    <w:rsid w:val="00DE731E"/>
    <w:rsid w:val="00DE740B"/>
    <w:rsid w:val="00DE7414"/>
    <w:rsid w:val="00DE754E"/>
    <w:rsid w:val="00DE7560"/>
    <w:rsid w:val="00DE75EF"/>
    <w:rsid w:val="00DE760C"/>
    <w:rsid w:val="00DE7833"/>
    <w:rsid w:val="00DE78DB"/>
    <w:rsid w:val="00DE78F2"/>
    <w:rsid w:val="00DE7A47"/>
    <w:rsid w:val="00DE7D79"/>
    <w:rsid w:val="00DE7D9A"/>
    <w:rsid w:val="00DE7DA3"/>
    <w:rsid w:val="00DE7E31"/>
    <w:rsid w:val="00DE7E87"/>
    <w:rsid w:val="00DE7E99"/>
    <w:rsid w:val="00DE7EE0"/>
    <w:rsid w:val="00DE7EFA"/>
    <w:rsid w:val="00DF00B6"/>
    <w:rsid w:val="00DF00E7"/>
    <w:rsid w:val="00DF0107"/>
    <w:rsid w:val="00DF0278"/>
    <w:rsid w:val="00DF0334"/>
    <w:rsid w:val="00DF0340"/>
    <w:rsid w:val="00DF03F4"/>
    <w:rsid w:val="00DF04CC"/>
    <w:rsid w:val="00DF050E"/>
    <w:rsid w:val="00DF05D4"/>
    <w:rsid w:val="00DF05FB"/>
    <w:rsid w:val="00DF0617"/>
    <w:rsid w:val="00DF062C"/>
    <w:rsid w:val="00DF062F"/>
    <w:rsid w:val="00DF067E"/>
    <w:rsid w:val="00DF070D"/>
    <w:rsid w:val="00DF08AE"/>
    <w:rsid w:val="00DF08E3"/>
    <w:rsid w:val="00DF0A20"/>
    <w:rsid w:val="00DF0B5E"/>
    <w:rsid w:val="00DF0CE8"/>
    <w:rsid w:val="00DF0EA9"/>
    <w:rsid w:val="00DF0EBC"/>
    <w:rsid w:val="00DF0F31"/>
    <w:rsid w:val="00DF1006"/>
    <w:rsid w:val="00DF10DB"/>
    <w:rsid w:val="00DF1316"/>
    <w:rsid w:val="00DF1341"/>
    <w:rsid w:val="00DF1510"/>
    <w:rsid w:val="00DF1677"/>
    <w:rsid w:val="00DF1736"/>
    <w:rsid w:val="00DF183E"/>
    <w:rsid w:val="00DF1919"/>
    <w:rsid w:val="00DF192D"/>
    <w:rsid w:val="00DF1A6C"/>
    <w:rsid w:val="00DF1AC6"/>
    <w:rsid w:val="00DF1ADB"/>
    <w:rsid w:val="00DF1B15"/>
    <w:rsid w:val="00DF1B21"/>
    <w:rsid w:val="00DF1C0F"/>
    <w:rsid w:val="00DF1C49"/>
    <w:rsid w:val="00DF1C57"/>
    <w:rsid w:val="00DF1D99"/>
    <w:rsid w:val="00DF1EB3"/>
    <w:rsid w:val="00DF1EB8"/>
    <w:rsid w:val="00DF1FAB"/>
    <w:rsid w:val="00DF2105"/>
    <w:rsid w:val="00DF22C8"/>
    <w:rsid w:val="00DF22E4"/>
    <w:rsid w:val="00DF23A0"/>
    <w:rsid w:val="00DF23ED"/>
    <w:rsid w:val="00DF2547"/>
    <w:rsid w:val="00DF2591"/>
    <w:rsid w:val="00DF268D"/>
    <w:rsid w:val="00DF26E1"/>
    <w:rsid w:val="00DF2788"/>
    <w:rsid w:val="00DF280F"/>
    <w:rsid w:val="00DF288A"/>
    <w:rsid w:val="00DF2B7C"/>
    <w:rsid w:val="00DF2C53"/>
    <w:rsid w:val="00DF2C79"/>
    <w:rsid w:val="00DF2D5C"/>
    <w:rsid w:val="00DF2E2E"/>
    <w:rsid w:val="00DF2EC0"/>
    <w:rsid w:val="00DF2EF6"/>
    <w:rsid w:val="00DF305F"/>
    <w:rsid w:val="00DF30E0"/>
    <w:rsid w:val="00DF3102"/>
    <w:rsid w:val="00DF325B"/>
    <w:rsid w:val="00DF3264"/>
    <w:rsid w:val="00DF326B"/>
    <w:rsid w:val="00DF32F6"/>
    <w:rsid w:val="00DF331D"/>
    <w:rsid w:val="00DF3354"/>
    <w:rsid w:val="00DF33DA"/>
    <w:rsid w:val="00DF33FA"/>
    <w:rsid w:val="00DF3523"/>
    <w:rsid w:val="00DF35A4"/>
    <w:rsid w:val="00DF36F6"/>
    <w:rsid w:val="00DF37A2"/>
    <w:rsid w:val="00DF37C5"/>
    <w:rsid w:val="00DF37EA"/>
    <w:rsid w:val="00DF387B"/>
    <w:rsid w:val="00DF38C2"/>
    <w:rsid w:val="00DF38CA"/>
    <w:rsid w:val="00DF3974"/>
    <w:rsid w:val="00DF39D3"/>
    <w:rsid w:val="00DF3A20"/>
    <w:rsid w:val="00DF3A63"/>
    <w:rsid w:val="00DF3A76"/>
    <w:rsid w:val="00DF3ACB"/>
    <w:rsid w:val="00DF3AE8"/>
    <w:rsid w:val="00DF3B01"/>
    <w:rsid w:val="00DF3D15"/>
    <w:rsid w:val="00DF3DC6"/>
    <w:rsid w:val="00DF3F0E"/>
    <w:rsid w:val="00DF40B6"/>
    <w:rsid w:val="00DF4238"/>
    <w:rsid w:val="00DF42B2"/>
    <w:rsid w:val="00DF43F3"/>
    <w:rsid w:val="00DF44C6"/>
    <w:rsid w:val="00DF454C"/>
    <w:rsid w:val="00DF4587"/>
    <w:rsid w:val="00DF45BF"/>
    <w:rsid w:val="00DF4864"/>
    <w:rsid w:val="00DF4879"/>
    <w:rsid w:val="00DF48EC"/>
    <w:rsid w:val="00DF4971"/>
    <w:rsid w:val="00DF49C1"/>
    <w:rsid w:val="00DF4A02"/>
    <w:rsid w:val="00DF4A4F"/>
    <w:rsid w:val="00DF4AC0"/>
    <w:rsid w:val="00DF4BC7"/>
    <w:rsid w:val="00DF4D93"/>
    <w:rsid w:val="00DF4DD6"/>
    <w:rsid w:val="00DF4E7C"/>
    <w:rsid w:val="00DF4F05"/>
    <w:rsid w:val="00DF4F5A"/>
    <w:rsid w:val="00DF506E"/>
    <w:rsid w:val="00DF5333"/>
    <w:rsid w:val="00DF5494"/>
    <w:rsid w:val="00DF5527"/>
    <w:rsid w:val="00DF5543"/>
    <w:rsid w:val="00DF5629"/>
    <w:rsid w:val="00DF566D"/>
    <w:rsid w:val="00DF5670"/>
    <w:rsid w:val="00DF571A"/>
    <w:rsid w:val="00DF5768"/>
    <w:rsid w:val="00DF580A"/>
    <w:rsid w:val="00DF58EA"/>
    <w:rsid w:val="00DF5910"/>
    <w:rsid w:val="00DF5997"/>
    <w:rsid w:val="00DF5A62"/>
    <w:rsid w:val="00DF5ADA"/>
    <w:rsid w:val="00DF5ADD"/>
    <w:rsid w:val="00DF5BCA"/>
    <w:rsid w:val="00DF5BED"/>
    <w:rsid w:val="00DF5C2B"/>
    <w:rsid w:val="00DF5C87"/>
    <w:rsid w:val="00DF5D04"/>
    <w:rsid w:val="00DF5D1E"/>
    <w:rsid w:val="00DF5E14"/>
    <w:rsid w:val="00DF5E36"/>
    <w:rsid w:val="00DF5E8A"/>
    <w:rsid w:val="00DF5EB9"/>
    <w:rsid w:val="00DF5FBE"/>
    <w:rsid w:val="00DF60E1"/>
    <w:rsid w:val="00DF6101"/>
    <w:rsid w:val="00DF62C9"/>
    <w:rsid w:val="00DF6308"/>
    <w:rsid w:val="00DF634A"/>
    <w:rsid w:val="00DF64CB"/>
    <w:rsid w:val="00DF652E"/>
    <w:rsid w:val="00DF6562"/>
    <w:rsid w:val="00DF6601"/>
    <w:rsid w:val="00DF669D"/>
    <w:rsid w:val="00DF66BD"/>
    <w:rsid w:val="00DF66EF"/>
    <w:rsid w:val="00DF672E"/>
    <w:rsid w:val="00DF6735"/>
    <w:rsid w:val="00DF680B"/>
    <w:rsid w:val="00DF6838"/>
    <w:rsid w:val="00DF68D9"/>
    <w:rsid w:val="00DF68E8"/>
    <w:rsid w:val="00DF69A9"/>
    <w:rsid w:val="00DF6AD8"/>
    <w:rsid w:val="00DF6BA0"/>
    <w:rsid w:val="00DF6BF0"/>
    <w:rsid w:val="00DF6D9B"/>
    <w:rsid w:val="00DF6DAF"/>
    <w:rsid w:val="00DF6DD6"/>
    <w:rsid w:val="00DF6DF0"/>
    <w:rsid w:val="00DF6E81"/>
    <w:rsid w:val="00DF6FD4"/>
    <w:rsid w:val="00DF70B8"/>
    <w:rsid w:val="00DF7141"/>
    <w:rsid w:val="00DF7216"/>
    <w:rsid w:val="00DF72B3"/>
    <w:rsid w:val="00DF7349"/>
    <w:rsid w:val="00DF73A2"/>
    <w:rsid w:val="00DF7467"/>
    <w:rsid w:val="00DF7527"/>
    <w:rsid w:val="00DF756C"/>
    <w:rsid w:val="00DF769F"/>
    <w:rsid w:val="00DF777A"/>
    <w:rsid w:val="00DF7793"/>
    <w:rsid w:val="00DF781B"/>
    <w:rsid w:val="00DF7852"/>
    <w:rsid w:val="00DF7879"/>
    <w:rsid w:val="00DF78A5"/>
    <w:rsid w:val="00DF79F6"/>
    <w:rsid w:val="00DF7A66"/>
    <w:rsid w:val="00DF7A7C"/>
    <w:rsid w:val="00DF7B95"/>
    <w:rsid w:val="00DF7BAD"/>
    <w:rsid w:val="00DF7BBE"/>
    <w:rsid w:val="00DF7D03"/>
    <w:rsid w:val="00DF7D45"/>
    <w:rsid w:val="00DF7D7E"/>
    <w:rsid w:val="00DF7E10"/>
    <w:rsid w:val="00DF7E2E"/>
    <w:rsid w:val="00DF7E96"/>
    <w:rsid w:val="00DF7E99"/>
    <w:rsid w:val="00DF7F0D"/>
    <w:rsid w:val="00DF7FD6"/>
    <w:rsid w:val="00E0013F"/>
    <w:rsid w:val="00E0016D"/>
    <w:rsid w:val="00E0023B"/>
    <w:rsid w:val="00E00263"/>
    <w:rsid w:val="00E002B4"/>
    <w:rsid w:val="00E002BF"/>
    <w:rsid w:val="00E00323"/>
    <w:rsid w:val="00E003C9"/>
    <w:rsid w:val="00E00490"/>
    <w:rsid w:val="00E004D6"/>
    <w:rsid w:val="00E00645"/>
    <w:rsid w:val="00E00681"/>
    <w:rsid w:val="00E0068E"/>
    <w:rsid w:val="00E00759"/>
    <w:rsid w:val="00E00779"/>
    <w:rsid w:val="00E0084E"/>
    <w:rsid w:val="00E008F1"/>
    <w:rsid w:val="00E00991"/>
    <w:rsid w:val="00E0099E"/>
    <w:rsid w:val="00E009CD"/>
    <w:rsid w:val="00E009FF"/>
    <w:rsid w:val="00E00A29"/>
    <w:rsid w:val="00E00ACE"/>
    <w:rsid w:val="00E00B78"/>
    <w:rsid w:val="00E00BF8"/>
    <w:rsid w:val="00E00BFB"/>
    <w:rsid w:val="00E00D13"/>
    <w:rsid w:val="00E00D34"/>
    <w:rsid w:val="00E00DD7"/>
    <w:rsid w:val="00E00E02"/>
    <w:rsid w:val="00E00F09"/>
    <w:rsid w:val="00E01041"/>
    <w:rsid w:val="00E0109E"/>
    <w:rsid w:val="00E010F2"/>
    <w:rsid w:val="00E01144"/>
    <w:rsid w:val="00E011C7"/>
    <w:rsid w:val="00E01282"/>
    <w:rsid w:val="00E01363"/>
    <w:rsid w:val="00E013B9"/>
    <w:rsid w:val="00E013D5"/>
    <w:rsid w:val="00E0144A"/>
    <w:rsid w:val="00E014A6"/>
    <w:rsid w:val="00E014CE"/>
    <w:rsid w:val="00E01508"/>
    <w:rsid w:val="00E0150A"/>
    <w:rsid w:val="00E0154A"/>
    <w:rsid w:val="00E0157A"/>
    <w:rsid w:val="00E01668"/>
    <w:rsid w:val="00E01785"/>
    <w:rsid w:val="00E0190C"/>
    <w:rsid w:val="00E0196B"/>
    <w:rsid w:val="00E019ED"/>
    <w:rsid w:val="00E01ACF"/>
    <w:rsid w:val="00E01B61"/>
    <w:rsid w:val="00E01BAE"/>
    <w:rsid w:val="00E01BD1"/>
    <w:rsid w:val="00E01CE0"/>
    <w:rsid w:val="00E01D3D"/>
    <w:rsid w:val="00E01D89"/>
    <w:rsid w:val="00E01F0B"/>
    <w:rsid w:val="00E01F40"/>
    <w:rsid w:val="00E01FDF"/>
    <w:rsid w:val="00E02010"/>
    <w:rsid w:val="00E020FA"/>
    <w:rsid w:val="00E02190"/>
    <w:rsid w:val="00E02392"/>
    <w:rsid w:val="00E023B4"/>
    <w:rsid w:val="00E02481"/>
    <w:rsid w:val="00E0253A"/>
    <w:rsid w:val="00E02552"/>
    <w:rsid w:val="00E0257F"/>
    <w:rsid w:val="00E02596"/>
    <w:rsid w:val="00E025D0"/>
    <w:rsid w:val="00E02625"/>
    <w:rsid w:val="00E0268C"/>
    <w:rsid w:val="00E026D4"/>
    <w:rsid w:val="00E026F7"/>
    <w:rsid w:val="00E02740"/>
    <w:rsid w:val="00E02747"/>
    <w:rsid w:val="00E027B8"/>
    <w:rsid w:val="00E02829"/>
    <w:rsid w:val="00E02886"/>
    <w:rsid w:val="00E029FB"/>
    <w:rsid w:val="00E02A6F"/>
    <w:rsid w:val="00E02A77"/>
    <w:rsid w:val="00E02B1F"/>
    <w:rsid w:val="00E02BFD"/>
    <w:rsid w:val="00E02D2F"/>
    <w:rsid w:val="00E02D40"/>
    <w:rsid w:val="00E02E2D"/>
    <w:rsid w:val="00E02EB6"/>
    <w:rsid w:val="00E03009"/>
    <w:rsid w:val="00E031A5"/>
    <w:rsid w:val="00E031FC"/>
    <w:rsid w:val="00E032FC"/>
    <w:rsid w:val="00E03321"/>
    <w:rsid w:val="00E0343F"/>
    <w:rsid w:val="00E03478"/>
    <w:rsid w:val="00E03504"/>
    <w:rsid w:val="00E0374E"/>
    <w:rsid w:val="00E037FD"/>
    <w:rsid w:val="00E038CD"/>
    <w:rsid w:val="00E03948"/>
    <w:rsid w:val="00E03A1E"/>
    <w:rsid w:val="00E03AE2"/>
    <w:rsid w:val="00E03B08"/>
    <w:rsid w:val="00E03B74"/>
    <w:rsid w:val="00E03BB6"/>
    <w:rsid w:val="00E03BF7"/>
    <w:rsid w:val="00E03BFC"/>
    <w:rsid w:val="00E03CE2"/>
    <w:rsid w:val="00E03CFC"/>
    <w:rsid w:val="00E03EAA"/>
    <w:rsid w:val="00E03ED9"/>
    <w:rsid w:val="00E03FBE"/>
    <w:rsid w:val="00E03FD9"/>
    <w:rsid w:val="00E04256"/>
    <w:rsid w:val="00E042C3"/>
    <w:rsid w:val="00E04357"/>
    <w:rsid w:val="00E04425"/>
    <w:rsid w:val="00E0449C"/>
    <w:rsid w:val="00E044AC"/>
    <w:rsid w:val="00E044DE"/>
    <w:rsid w:val="00E044E4"/>
    <w:rsid w:val="00E0461E"/>
    <w:rsid w:val="00E0462A"/>
    <w:rsid w:val="00E04667"/>
    <w:rsid w:val="00E046AB"/>
    <w:rsid w:val="00E046BE"/>
    <w:rsid w:val="00E048CD"/>
    <w:rsid w:val="00E04918"/>
    <w:rsid w:val="00E04B2D"/>
    <w:rsid w:val="00E04B94"/>
    <w:rsid w:val="00E04C0B"/>
    <w:rsid w:val="00E04C10"/>
    <w:rsid w:val="00E04D01"/>
    <w:rsid w:val="00E05057"/>
    <w:rsid w:val="00E050C4"/>
    <w:rsid w:val="00E0520A"/>
    <w:rsid w:val="00E052A1"/>
    <w:rsid w:val="00E052C9"/>
    <w:rsid w:val="00E052EA"/>
    <w:rsid w:val="00E053A2"/>
    <w:rsid w:val="00E053B4"/>
    <w:rsid w:val="00E0540C"/>
    <w:rsid w:val="00E05412"/>
    <w:rsid w:val="00E05650"/>
    <w:rsid w:val="00E05704"/>
    <w:rsid w:val="00E05718"/>
    <w:rsid w:val="00E057D5"/>
    <w:rsid w:val="00E058BD"/>
    <w:rsid w:val="00E0596A"/>
    <w:rsid w:val="00E059D2"/>
    <w:rsid w:val="00E05A80"/>
    <w:rsid w:val="00E05A94"/>
    <w:rsid w:val="00E05B18"/>
    <w:rsid w:val="00E05BF0"/>
    <w:rsid w:val="00E05C6E"/>
    <w:rsid w:val="00E05D4B"/>
    <w:rsid w:val="00E05E88"/>
    <w:rsid w:val="00E05F81"/>
    <w:rsid w:val="00E05FC2"/>
    <w:rsid w:val="00E06053"/>
    <w:rsid w:val="00E060E5"/>
    <w:rsid w:val="00E061B5"/>
    <w:rsid w:val="00E061FC"/>
    <w:rsid w:val="00E06221"/>
    <w:rsid w:val="00E062CB"/>
    <w:rsid w:val="00E0630D"/>
    <w:rsid w:val="00E06422"/>
    <w:rsid w:val="00E06451"/>
    <w:rsid w:val="00E0649F"/>
    <w:rsid w:val="00E065D5"/>
    <w:rsid w:val="00E066A4"/>
    <w:rsid w:val="00E068B1"/>
    <w:rsid w:val="00E068E4"/>
    <w:rsid w:val="00E06962"/>
    <w:rsid w:val="00E06985"/>
    <w:rsid w:val="00E06A08"/>
    <w:rsid w:val="00E06A50"/>
    <w:rsid w:val="00E06C71"/>
    <w:rsid w:val="00E06CC1"/>
    <w:rsid w:val="00E06D13"/>
    <w:rsid w:val="00E06D6C"/>
    <w:rsid w:val="00E06DC4"/>
    <w:rsid w:val="00E06EBA"/>
    <w:rsid w:val="00E06F10"/>
    <w:rsid w:val="00E06F2C"/>
    <w:rsid w:val="00E06F6E"/>
    <w:rsid w:val="00E07075"/>
    <w:rsid w:val="00E070DB"/>
    <w:rsid w:val="00E071C0"/>
    <w:rsid w:val="00E07200"/>
    <w:rsid w:val="00E07235"/>
    <w:rsid w:val="00E0723D"/>
    <w:rsid w:val="00E072E3"/>
    <w:rsid w:val="00E07300"/>
    <w:rsid w:val="00E07314"/>
    <w:rsid w:val="00E073B6"/>
    <w:rsid w:val="00E0741E"/>
    <w:rsid w:val="00E0754E"/>
    <w:rsid w:val="00E07647"/>
    <w:rsid w:val="00E076EA"/>
    <w:rsid w:val="00E0780C"/>
    <w:rsid w:val="00E0784D"/>
    <w:rsid w:val="00E078C4"/>
    <w:rsid w:val="00E078CD"/>
    <w:rsid w:val="00E078F2"/>
    <w:rsid w:val="00E07944"/>
    <w:rsid w:val="00E07AEF"/>
    <w:rsid w:val="00E07B2E"/>
    <w:rsid w:val="00E07B3F"/>
    <w:rsid w:val="00E07C1A"/>
    <w:rsid w:val="00E07C5F"/>
    <w:rsid w:val="00E07C76"/>
    <w:rsid w:val="00E07DEA"/>
    <w:rsid w:val="00E07E79"/>
    <w:rsid w:val="00E07F7D"/>
    <w:rsid w:val="00E100AE"/>
    <w:rsid w:val="00E100C3"/>
    <w:rsid w:val="00E1016A"/>
    <w:rsid w:val="00E1025D"/>
    <w:rsid w:val="00E10308"/>
    <w:rsid w:val="00E10363"/>
    <w:rsid w:val="00E105A5"/>
    <w:rsid w:val="00E10755"/>
    <w:rsid w:val="00E1077C"/>
    <w:rsid w:val="00E1082E"/>
    <w:rsid w:val="00E10901"/>
    <w:rsid w:val="00E1090B"/>
    <w:rsid w:val="00E10A78"/>
    <w:rsid w:val="00E10BA9"/>
    <w:rsid w:val="00E10C38"/>
    <w:rsid w:val="00E10C85"/>
    <w:rsid w:val="00E10CD7"/>
    <w:rsid w:val="00E10D47"/>
    <w:rsid w:val="00E10D99"/>
    <w:rsid w:val="00E10DEF"/>
    <w:rsid w:val="00E10E44"/>
    <w:rsid w:val="00E10F19"/>
    <w:rsid w:val="00E10FA5"/>
    <w:rsid w:val="00E11026"/>
    <w:rsid w:val="00E110B0"/>
    <w:rsid w:val="00E11141"/>
    <w:rsid w:val="00E11156"/>
    <w:rsid w:val="00E112D9"/>
    <w:rsid w:val="00E11316"/>
    <w:rsid w:val="00E113B3"/>
    <w:rsid w:val="00E11582"/>
    <w:rsid w:val="00E11823"/>
    <w:rsid w:val="00E11876"/>
    <w:rsid w:val="00E118AF"/>
    <w:rsid w:val="00E1199A"/>
    <w:rsid w:val="00E119BA"/>
    <w:rsid w:val="00E11AA1"/>
    <w:rsid w:val="00E11E37"/>
    <w:rsid w:val="00E11EC7"/>
    <w:rsid w:val="00E11EEC"/>
    <w:rsid w:val="00E11FF0"/>
    <w:rsid w:val="00E12009"/>
    <w:rsid w:val="00E12198"/>
    <w:rsid w:val="00E121C8"/>
    <w:rsid w:val="00E121DC"/>
    <w:rsid w:val="00E121FB"/>
    <w:rsid w:val="00E12207"/>
    <w:rsid w:val="00E1225F"/>
    <w:rsid w:val="00E1237F"/>
    <w:rsid w:val="00E124FA"/>
    <w:rsid w:val="00E1250B"/>
    <w:rsid w:val="00E125C1"/>
    <w:rsid w:val="00E1260A"/>
    <w:rsid w:val="00E1266F"/>
    <w:rsid w:val="00E126BE"/>
    <w:rsid w:val="00E1271D"/>
    <w:rsid w:val="00E12787"/>
    <w:rsid w:val="00E128BD"/>
    <w:rsid w:val="00E12920"/>
    <w:rsid w:val="00E1299D"/>
    <w:rsid w:val="00E12ABB"/>
    <w:rsid w:val="00E12B97"/>
    <w:rsid w:val="00E12ECA"/>
    <w:rsid w:val="00E12EFB"/>
    <w:rsid w:val="00E12F40"/>
    <w:rsid w:val="00E12FEE"/>
    <w:rsid w:val="00E12FF0"/>
    <w:rsid w:val="00E130DE"/>
    <w:rsid w:val="00E13178"/>
    <w:rsid w:val="00E131B0"/>
    <w:rsid w:val="00E1322D"/>
    <w:rsid w:val="00E13238"/>
    <w:rsid w:val="00E1323A"/>
    <w:rsid w:val="00E132ED"/>
    <w:rsid w:val="00E13382"/>
    <w:rsid w:val="00E13397"/>
    <w:rsid w:val="00E133AE"/>
    <w:rsid w:val="00E133FB"/>
    <w:rsid w:val="00E13497"/>
    <w:rsid w:val="00E134B3"/>
    <w:rsid w:val="00E134B6"/>
    <w:rsid w:val="00E134BE"/>
    <w:rsid w:val="00E13508"/>
    <w:rsid w:val="00E13581"/>
    <w:rsid w:val="00E1358A"/>
    <w:rsid w:val="00E136B6"/>
    <w:rsid w:val="00E137BF"/>
    <w:rsid w:val="00E13869"/>
    <w:rsid w:val="00E138F1"/>
    <w:rsid w:val="00E1392B"/>
    <w:rsid w:val="00E13A1C"/>
    <w:rsid w:val="00E13AD9"/>
    <w:rsid w:val="00E13C62"/>
    <w:rsid w:val="00E13CB2"/>
    <w:rsid w:val="00E13F49"/>
    <w:rsid w:val="00E1403E"/>
    <w:rsid w:val="00E1410B"/>
    <w:rsid w:val="00E1411A"/>
    <w:rsid w:val="00E1418D"/>
    <w:rsid w:val="00E141E6"/>
    <w:rsid w:val="00E142F0"/>
    <w:rsid w:val="00E143DD"/>
    <w:rsid w:val="00E143FC"/>
    <w:rsid w:val="00E14556"/>
    <w:rsid w:val="00E14693"/>
    <w:rsid w:val="00E146E1"/>
    <w:rsid w:val="00E146EB"/>
    <w:rsid w:val="00E14701"/>
    <w:rsid w:val="00E147B7"/>
    <w:rsid w:val="00E147F1"/>
    <w:rsid w:val="00E14951"/>
    <w:rsid w:val="00E1497A"/>
    <w:rsid w:val="00E14A3B"/>
    <w:rsid w:val="00E14A6F"/>
    <w:rsid w:val="00E14AD7"/>
    <w:rsid w:val="00E14BA9"/>
    <w:rsid w:val="00E14BAD"/>
    <w:rsid w:val="00E14BED"/>
    <w:rsid w:val="00E14BF5"/>
    <w:rsid w:val="00E14C55"/>
    <w:rsid w:val="00E14FF7"/>
    <w:rsid w:val="00E15018"/>
    <w:rsid w:val="00E150A4"/>
    <w:rsid w:val="00E150C4"/>
    <w:rsid w:val="00E15187"/>
    <w:rsid w:val="00E15300"/>
    <w:rsid w:val="00E15420"/>
    <w:rsid w:val="00E1546D"/>
    <w:rsid w:val="00E154C7"/>
    <w:rsid w:val="00E154F8"/>
    <w:rsid w:val="00E15634"/>
    <w:rsid w:val="00E156E7"/>
    <w:rsid w:val="00E15899"/>
    <w:rsid w:val="00E1594B"/>
    <w:rsid w:val="00E159DA"/>
    <w:rsid w:val="00E15BAC"/>
    <w:rsid w:val="00E15D8C"/>
    <w:rsid w:val="00E15D8D"/>
    <w:rsid w:val="00E15D93"/>
    <w:rsid w:val="00E15DB5"/>
    <w:rsid w:val="00E15DEB"/>
    <w:rsid w:val="00E15EAE"/>
    <w:rsid w:val="00E15EDA"/>
    <w:rsid w:val="00E15FB4"/>
    <w:rsid w:val="00E15FF5"/>
    <w:rsid w:val="00E160BA"/>
    <w:rsid w:val="00E161FD"/>
    <w:rsid w:val="00E16272"/>
    <w:rsid w:val="00E16293"/>
    <w:rsid w:val="00E16443"/>
    <w:rsid w:val="00E1646A"/>
    <w:rsid w:val="00E164DE"/>
    <w:rsid w:val="00E16640"/>
    <w:rsid w:val="00E16669"/>
    <w:rsid w:val="00E16681"/>
    <w:rsid w:val="00E167DB"/>
    <w:rsid w:val="00E16840"/>
    <w:rsid w:val="00E16912"/>
    <w:rsid w:val="00E16C21"/>
    <w:rsid w:val="00E16C5A"/>
    <w:rsid w:val="00E16CD4"/>
    <w:rsid w:val="00E16CF5"/>
    <w:rsid w:val="00E16E55"/>
    <w:rsid w:val="00E16EA7"/>
    <w:rsid w:val="00E16EF3"/>
    <w:rsid w:val="00E16FDC"/>
    <w:rsid w:val="00E170C7"/>
    <w:rsid w:val="00E170DF"/>
    <w:rsid w:val="00E170FE"/>
    <w:rsid w:val="00E1710F"/>
    <w:rsid w:val="00E17153"/>
    <w:rsid w:val="00E1723F"/>
    <w:rsid w:val="00E17363"/>
    <w:rsid w:val="00E17413"/>
    <w:rsid w:val="00E1744D"/>
    <w:rsid w:val="00E174D7"/>
    <w:rsid w:val="00E1758E"/>
    <w:rsid w:val="00E175D7"/>
    <w:rsid w:val="00E1767D"/>
    <w:rsid w:val="00E176B8"/>
    <w:rsid w:val="00E176C0"/>
    <w:rsid w:val="00E17724"/>
    <w:rsid w:val="00E177FE"/>
    <w:rsid w:val="00E17891"/>
    <w:rsid w:val="00E178C6"/>
    <w:rsid w:val="00E1792E"/>
    <w:rsid w:val="00E17939"/>
    <w:rsid w:val="00E179F9"/>
    <w:rsid w:val="00E17A2D"/>
    <w:rsid w:val="00E17A70"/>
    <w:rsid w:val="00E17B8D"/>
    <w:rsid w:val="00E17B98"/>
    <w:rsid w:val="00E17CC2"/>
    <w:rsid w:val="00E17CCC"/>
    <w:rsid w:val="00E17D2A"/>
    <w:rsid w:val="00E17E80"/>
    <w:rsid w:val="00E17EC6"/>
    <w:rsid w:val="00E17FEB"/>
    <w:rsid w:val="00E20158"/>
    <w:rsid w:val="00E20224"/>
    <w:rsid w:val="00E2027C"/>
    <w:rsid w:val="00E20297"/>
    <w:rsid w:val="00E203DD"/>
    <w:rsid w:val="00E203E0"/>
    <w:rsid w:val="00E20410"/>
    <w:rsid w:val="00E20472"/>
    <w:rsid w:val="00E20504"/>
    <w:rsid w:val="00E20599"/>
    <w:rsid w:val="00E205F8"/>
    <w:rsid w:val="00E2065E"/>
    <w:rsid w:val="00E206EF"/>
    <w:rsid w:val="00E207E5"/>
    <w:rsid w:val="00E2098F"/>
    <w:rsid w:val="00E20A08"/>
    <w:rsid w:val="00E20B12"/>
    <w:rsid w:val="00E20BB8"/>
    <w:rsid w:val="00E20CAD"/>
    <w:rsid w:val="00E20CFE"/>
    <w:rsid w:val="00E20D70"/>
    <w:rsid w:val="00E20DEF"/>
    <w:rsid w:val="00E20E6C"/>
    <w:rsid w:val="00E20EC1"/>
    <w:rsid w:val="00E20F82"/>
    <w:rsid w:val="00E210D3"/>
    <w:rsid w:val="00E210E4"/>
    <w:rsid w:val="00E212A1"/>
    <w:rsid w:val="00E212F2"/>
    <w:rsid w:val="00E21304"/>
    <w:rsid w:val="00E213D2"/>
    <w:rsid w:val="00E213E3"/>
    <w:rsid w:val="00E2141C"/>
    <w:rsid w:val="00E21479"/>
    <w:rsid w:val="00E2151E"/>
    <w:rsid w:val="00E21527"/>
    <w:rsid w:val="00E21589"/>
    <w:rsid w:val="00E21593"/>
    <w:rsid w:val="00E21623"/>
    <w:rsid w:val="00E216C3"/>
    <w:rsid w:val="00E21726"/>
    <w:rsid w:val="00E21797"/>
    <w:rsid w:val="00E217FE"/>
    <w:rsid w:val="00E2186B"/>
    <w:rsid w:val="00E2188A"/>
    <w:rsid w:val="00E218C2"/>
    <w:rsid w:val="00E21B20"/>
    <w:rsid w:val="00E21BB1"/>
    <w:rsid w:val="00E21BE8"/>
    <w:rsid w:val="00E21CA9"/>
    <w:rsid w:val="00E21D6B"/>
    <w:rsid w:val="00E21E39"/>
    <w:rsid w:val="00E21E41"/>
    <w:rsid w:val="00E22059"/>
    <w:rsid w:val="00E220FB"/>
    <w:rsid w:val="00E2215F"/>
    <w:rsid w:val="00E2219C"/>
    <w:rsid w:val="00E22381"/>
    <w:rsid w:val="00E22495"/>
    <w:rsid w:val="00E224B6"/>
    <w:rsid w:val="00E22527"/>
    <w:rsid w:val="00E2254F"/>
    <w:rsid w:val="00E22572"/>
    <w:rsid w:val="00E2258C"/>
    <w:rsid w:val="00E226EE"/>
    <w:rsid w:val="00E22721"/>
    <w:rsid w:val="00E22758"/>
    <w:rsid w:val="00E22768"/>
    <w:rsid w:val="00E22772"/>
    <w:rsid w:val="00E2277A"/>
    <w:rsid w:val="00E22866"/>
    <w:rsid w:val="00E228AA"/>
    <w:rsid w:val="00E228C6"/>
    <w:rsid w:val="00E2290F"/>
    <w:rsid w:val="00E229C7"/>
    <w:rsid w:val="00E22A74"/>
    <w:rsid w:val="00E22AB4"/>
    <w:rsid w:val="00E22BA0"/>
    <w:rsid w:val="00E22BA4"/>
    <w:rsid w:val="00E22CCC"/>
    <w:rsid w:val="00E22DFC"/>
    <w:rsid w:val="00E22F2D"/>
    <w:rsid w:val="00E22F9A"/>
    <w:rsid w:val="00E22FFC"/>
    <w:rsid w:val="00E23044"/>
    <w:rsid w:val="00E23062"/>
    <w:rsid w:val="00E23077"/>
    <w:rsid w:val="00E23122"/>
    <w:rsid w:val="00E23172"/>
    <w:rsid w:val="00E23212"/>
    <w:rsid w:val="00E2332F"/>
    <w:rsid w:val="00E23347"/>
    <w:rsid w:val="00E233C0"/>
    <w:rsid w:val="00E2349C"/>
    <w:rsid w:val="00E23558"/>
    <w:rsid w:val="00E2364F"/>
    <w:rsid w:val="00E2368A"/>
    <w:rsid w:val="00E236B9"/>
    <w:rsid w:val="00E236F8"/>
    <w:rsid w:val="00E23716"/>
    <w:rsid w:val="00E2375D"/>
    <w:rsid w:val="00E2377E"/>
    <w:rsid w:val="00E23848"/>
    <w:rsid w:val="00E23896"/>
    <w:rsid w:val="00E238D2"/>
    <w:rsid w:val="00E23A2E"/>
    <w:rsid w:val="00E23AF3"/>
    <w:rsid w:val="00E23C03"/>
    <w:rsid w:val="00E23C57"/>
    <w:rsid w:val="00E23C8A"/>
    <w:rsid w:val="00E23D03"/>
    <w:rsid w:val="00E23D69"/>
    <w:rsid w:val="00E23E09"/>
    <w:rsid w:val="00E23E16"/>
    <w:rsid w:val="00E23E9E"/>
    <w:rsid w:val="00E23EBD"/>
    <w:rsid w:val="00E23EE9"/>
    <w:rsid w:val="00E23F2D"/>
    <w:rsid w:val="00E2406A"/>
    <w:rsid w:val="00E24087"/>
    <w:rsid w:val="00E2416A"/>
    <w:rsid w:val="00E2418D"/>
    <w:rsid w:val="00E2419A"/>
    <w:rsid w:val="00E241AC"/>
    <w:rsid w:val="00E2424C"/>
    <w:rsid w:val="00E242EE"/>
    <w:rsid w:val="00E2432D"/>
    <w:rsid w:val="00E24333"/>
    <w:rsid w:val="00E24338"/>
    <w:rsid w:val="00E24359"/>
    <w:rsid w:val="00E243B2"/>
    <w:rsid w:val="00E243BC"/>
    <w:rsid w:val="00E24404"/>
    <w:rsid w:val="00E246F1"/>
    <w:rsid w:val="00E24982"/>
    <w:rsid w:val="00E24AA0"/>
    <w:rsid w:val="00E24AAF"/>
    <w:rsid w:val="00E24CCF"/>
    <w:rsid w:val="00E24D03"/>
    <w:rsid w:val="00E24DEE"/>
    <w:rsid w:val="00E24ECB"/>
    <w:rsid w:val="00E24EDC"/>
    <w:rsid w:val="00E2547B"/>
    <w:rsid w:val="00E25548"/>
    <w:rsid w:val="00E25573"/>
    <w:rsid w:val="00E2562E"/>
    <w:rsid w:val="00E256BF"/>
    <w:rsid w:val="00E25722"/>
    <w:rsid w:val="00E2574F"/>
    <w:rsid w:val="00E2580D"/>
    <w:rsid w:val="00E25863"/>
    <w:rsid w:val="00E258D0"/>
    <w:rsid w:val="00E25A04"/>
    <w:rsid w:val="00E25AB9"/>
    <w:rsid w:val="00E25B08"/>
    <w:rsid w:val="00E25D5D"/>
    <w:rsid w:val="00E25DAA"/>
    <w:rsid w:val="00E25E8A"/>
    <w:rsid w:val="00E25F81"/>
    <w:rsid w:val="00E26067"/>
    <w:rsid w:val="00E26170"/>
    <w:rsid w:val="00E2623A"/>
    <w:rsid w:val="00E262ED"/>
    <w:rsid w:val="00E263D8"/>
    <w:rsid w:val="00E264B2"/>
    <w:rsid w:val="00E26545"/>
    <w:rsid w:val="00E265D3"/>
    <w:rsid w:val="00E26625"/>
    <w:rsid w:val="00E266C6"/>
    <w:rsid w:val="00E26773"/>
    <w:rsid w:val="00E26A3C"/>
    <w:rsid w:val="00E26C42"/>
    <w:rsid w:val="00E26CBC"/>
    <w:rsid w:val="00E26D1D"/>
    <w:rsid w:val="00E26DDE"/>
    <w:rsid w:val="00E26DE2"/>
    <w:rsid w:val="00E26E67"/>
    <w:rsid w:val="00E26F48"/>
    <w:rsid w:val="00E2718B"/>
    <w:rsid w:val="00E27231"/>
    <w:rsid w:val="00E27242"/>
    <w:rsid w:val="00E272B5"/>
    <w:rsid w:val="00E273FE"/>
    <w:rsid w:val="00E27402"/>
    <w:rsid w:val="00E27530"/>
    <w:rsid w:val="00E2764E"/>
    <w:rsid w:val="00E27948"/>
    <w:rsid w:val="00E27ABD"/>
    <w:rsid w:val="00E27B61"/>
    <w:rsid w:val="00E27BE2"/>
    <w:rsid w:val="00E27BFB"/>
    <w:rsid w:val="00E27D30"/>
    <w:rsid w:val="00E27E7E"/>
    <w:rsid w:val="00E27EBB"/>
    <w:rsid w:val="00E27FFD"/>
    <w:rsid w:val="00E2EB4F"/>
    <w:rsid w:val="00E3001C"/>
    <w:rsid w:val="00E3012C"/>
    <w:rsid w:val="00E30136"/>
    <w:rsid w:val="00E30181"/>
    <w:rsid w:val="00E30219"/>
    <w:rsid w:val="00E302BB"/>
    <w:rsid w:val="00E30334"/>
    <w:rsid w:val="00E3046E"/>
    <w:rsid w:val="00E30470"/>
    <w:rsid w:val="00E305AA"/>
    <w:rsid w:val="00E305F8"/>
    <w:rsid w:val="00E3060C"/>
    <w:rsid w:val="00E30677"/>
    <w:rsid w:val="00E306D2"/>
    <w:rsid w:val="00E306E3"/>
    <w:rsid w:val="00E30774"/>
    <w:rsid w:val="00E307CB"/>
    <w:rsid w:val="00E3082A"/>
    <w:rsid w:val="00E30889"/>
    <w:rsid w:val="00E3095F"/>
    <w:rsid w:val="00E309DB"/>
    <w:rsid w:val="00E30A9B"/>
    <w:rsid w:val="00E30B6B"/>
    <w:rsid w:val="00E30B9A"/>
    <w:rsid w:val="00E30BAD"/>
    <w:rsid w:val="00E30C71"/>
    <w:rsid w:val="00E30D47"/>
    <w:rsid w:val="00E30DC5"/>
    <w:rsid w:val="00E30DC8"/>
    <w:rsid w:val="00E30DF4"/>
    <w:rsid w:val="00E30E65"/>
    <w:rsid w:val="00E30F38"/>
    <w:rsid w:val="00E30F42"/>
    <w:rsid w:val="00E30F46"/>
    <w:rsid w:val="00E30F80"/>
    <w:rsid w:val="00E30FA8"/>
    <w:rsid w:val="00E3108E"/>
    <w:rsid w:val="00E31161"/>
    <w:rsid w:val="00E3116B"/>
    <w:rsid w:val="00E31238"/>
    <w:rsid w:val="00E31250"/>
    <w:rsid w:val="00E312B2"/>
    <w:rsid w:val="00E313B0"/>
    <w:rsid w:val="00E313C9"/>
    <w:rsid w:val="00E31479"/>
    <w:rsid w:val="00E31518"/>
    <w:rsid w:val="00E31550"/>
    <w:rsid w:val="00E31638"/>
    <w:rsid w:val="00E31726"/>
    <w:rsid w:val="00E317DB"/>
    <w:rsid w:val="00E317F8"/>
    <w:rsid w:val="00E31934"/>
    <w:rsid w:val="00E31B29"/>
    <w:rsid w:val="00E31B86"/>
    <w:rsid w:val="00E31BDD"/>
    <w:rsid w:val="00E31BEC"/>
    <w:rsid w:val="00E31C8D"/>
    <w:rsid w:val="00E31CA0"/>
    <w:rsid w:val="00E31CBF"/>
    <w:rsid w:val="00E31CDD"/>
    <w:rsid w:val="00E31DD4"/>
    <w:rsid w:val="00E31DFA"/>
    <w:rsid w:val="00E31E2A"/>
    <w:rsid w:val="00E31F42"/>
    <w:rsid w:val="00E31F7B"/>
    <w:rsid w:val="00E31F86"/>
    <w:rsid w:val="00E32087"/>
    <w:rsid w:val="00E32096"/>
    <w:rsid w:val="00E320FA"/>
    <w:rsid w:val="00E32170"/>
    <w:rsid w:val="00E3234E"/>
    <w:rsid w:val="00E324E4"/>
    <w:rsid w:val="00E324E7"/>
    <w:rsid w:val="00E325B3"/>
    <w:rsid w:val="00E32610"/>
    <w:rsid w:val="00E32622"/>
    <w:rsid w:val="00E32689"/>
    <w:rsid w:val="00E32732"/>
    <w:rsid w:val="00E32735"/>
    <w:rsid w:val="00E327A4"/>
    <w:rsid w:val="00E3285F"/>
    <w:rsid w:val="00E32864"/>
    <w:rsid w:val="00E329B1"/>
    <w:rsid w:val="00E32A7E"/>
    <w:rsid w:val="00E32B03"/>
    <w:rsid w:val="00E32B3D"/>
    <w:rsid w:val="00E32BC4"/>
    <w:rsid w:val="00E32BE2"/>
    <w:rsid w:val="00E32C0D"/>
    <w:rsid w:val="00E32C32"/>
    <w:rsid w:val="00E32C34"/>
    <w:rsid w:val="00E32DD3"/>
    <w:rsid w:val="00E32E1C"/>
    <w:rsid w:val="00E32E29"/>
    <w:rsid w:val="00E32E3A"/>
    <w:rsid w:val="00E32F09"/>
    <w:rsid w:val="00E32FAE"/>
    <w:rsid w:val="00E32FCF"/>
    <w:rsid w:val="00E3310A"/>
    <w:rsid w:val="00E331D1"/>
    <w:rsid w:val="00E331D3"/>
    <w:rsid w:val="00E331FA"/>
    <w:rsid w:val="00E332CE"/>
    <w:rsid w:val="00E333C8"/>
    <w:rsid w:val="00E334BD"/>
    <w:rsid w:val="00E334F5"/>
    <w:rsid w:val="00E33575"/>
    <w:rsid w:val="00E335E7"/>
    <w:rsid w:val="00E33815"/>
    <w:rsid w:val="00E33817"/>
    <w:rsid w:val="00E3386B"/>
    <w:rsid w:val="00E338BB"/>
    <w:rsid w:val="00E33930"/>
    <w:rsid w:val="00E33940"/>
    <w:rsid w:val="00E339AD"/>
    <w:rsid w:val="00E339AF"/>
    <w:rsid w:val="00E33A2B"/>
    <w:rsid w:val="00E33A4E"/>
    <w:rsid w:val="00E33B3C"/>
    <w:rsid w:val="00E33BEB"/>
    <w:rsid w:val="00E33C9F"/>
    <w:rsid w:val="00E33D23"/>
    <w:rsid w:val="00E33D4A"/>
    <w:rsid w:val="00E33F64"/>
    <w:rsid w:val="00E34057"/>
    <w:rsid w:val="00E34070"/>
    <w:rsid w:val="00E3424C"/>
    <w:rsid w:val="00E342B8"/>
    <w:rsid w:val="00E3432A"/>
    <w:rsid w:val="00E3448E"/>
    <w:rsid w:val="00E34530"/>
    <w:rsid w:val="00E34534"/>
    <w:rsid w:val="00E3455F"/>
    <w:rsid w:val="00E345B9"/>
    <w:rsid w:val="00E3464D"/>
    <w:rsid w:val="00E3484D"/>
    <w:rsid w:val="00E34955"/>
    <w:rsid w:val="00E34958"/>
    <w:rsid w:val="00E349DA"/>
    <w:rsid w:val="00E34A4F"/>
    <w:rsid w:val="00E34A61"/>
    <w:rsid w:val="00E34A73"/>
    <w:rsid w:val="00E34A99"/>
    <w:rsid w:val="00E34B5B"/>
    <w:rsid w:val="00E34B78"/>
    <w:rsid w:val="00E34BB8"/>
    <w:rsid w:val="00E34CE3"/>
    <w:rsid w:val="00E34EC6"/>
    <w:rsid w:val="00E3515D"/>
    <w:rsid w:val="00E35278"/>
    <w:rsid w:val="00E35324"/>
    <w:rsid w:val="00E3533B"/>
    <w:rsid w:val="00E353F4"/>
    <w:rsid w:val="00E353FE"/>
    <w:rsid w:val="00E35406"/>
    <w:rsid w:val="00E3543C"/>
    <w:rsid w:val="00E3551A"/>
    <w:rsid w:val="00E3558D"/>
    <w:rsid w:val="00E3580E"/>
    <w:rsid w:val="00E35827"/>
    <w:rsid w:val="00E358AA"/>
    <w:rsid w:val="00E358C9"/>
    <w:rsid w:val="00E35A1F"/>
    <w:rsid w:val="00E35A90"/>
    <w:rsid w:val="00E35B26"/>
    <w:rsid w:val="00E35BF1"/>
    <w:rsid w:val="00E35CB9"/>
    <w:rsid w:val="00E35D89"/>
    <w:rsid w:val="00E35E40"/>
    <w:rsid w:val="00E35E42"/>
    <w:rsid w:val="00E35E5B"/>
    <w:rsid w:val="00E35EBA"/>
    <w:rsid w:val="00E35EC7"/>
    <w:rsid w:val="00E35F57"/>
    <w:rsid w:val="00E36154"/>
    <w:rsid w:val="00E361FE"/>
    <w:rsid w:val="00E36218"/>
    <w:rsid w:val="00E3622F"/>
    <w:rsid w:val="00E36245"/>
    <w:rsid w:val="00E362D2"/>
    <w:rsid w:val="00E362F4"/>
    <w:rsid w:val="00E3630E"/>
    <w:rsid w:val="00E3645B"/>
    <w:rsid w:val="00E364DE"/>
    <w:rsid w:val="00E36555"/>
    <w:rsid w:val="00E3675B"/>
    <w:rsid w:val="00E36786"/>
    <w:rsid w:val="00E36794"/>
    <w:rsid w:val="00E3688D"/>
    <w:rsid w:val="00E368D3"/>
    <w:rsid w:val="00E36A02"/>
    <w:rsid w:val="00E36A49"/>
    <w:rsid w:val="00E36A78"/>
    <w:rsid w:val="00E36D3B"/>
    <w:rsid w:val="00E36D93"/>
    <w:rsid w:val="00E36E38"/>
    <w:rsid w:val="00E36E6B"/>
    <w:rsid w:val="00E36EA5"/>
    <w:rsid w:val="00E36F36"/>
    <w:rsid w:val="00E36F5B"/>
    <w:rsid w:val="00E36F9D"/>
    <w:rsid w:val="00E36FEE"/>
    <w:rsid w:val="00E3704F"/>
    <w:rsid w:val="00E37076"/>
    <w:rsid w:val="00E37097"/>
    <w:rsid w:val="00E371C4"/>
    <w:rsid w:val="00E37238"/>
    <w:rsid w:val="00E3732F"/>
    <w:rsid w:val="00E373C4"/>
    <w:rsid w:val="00E37401"/>
    <w:rsid w:val="00E37457"/>
    <w:rsid w:val="00E3750F"/>
    <w:rsid w:val="00E3755D"/>
    <w:rsid w:val="00E375AA"/>
    <w:rsid w:val="00E37620"/>
    <w:rsid w:val="00E3768E"/>
    <w:rsid w:val="00E37719"/>
    <w:rsid w:val="00E3772B"/>
    <w:rsid w:val="00E37997"/>
    <w:rsid w:val="00E379E2"/>
    <w:rsid w:val="00E37A4A"/>
    <w:rsid w:val="00E37B15"/>
    <w:rsid w:val="00E37B5C"/>
    <w:rsid w:val="00E37B77"/>
    <w:rsid w:val="00E37B8B"/>
    <w:rsid w:val="00E37BA9"/>
    <w:rsid w:val="00E37BCA"/>
    <w:rsid w:val="00E37E3B"/>
    <w:rsid w:val="00E37E5C"/>
    <w:rsid w:val="00E37F57"/>
    <w:rsid w:val="00E37FD6"/>
    <w:rsid w:val="00E3FF01"/>
    <w:rsid w:val="00E4007C"/>
    <w:rsid w:val="00E40148"/>
    <w:rsid w:val="00E40154"/>
    <w:rsid w:val="00E401B0"/>
    <w:rsid w:val="00E4029E"/>
    <w:rsid w:val="00E402E6"/>
    <w:rsid w:val="00E4050A"/>
    <w:rsid w:val="00E40546"/>
    <w:rsid w:val="00E405BA"/>
    <w:rsid w:val="00E405EB"/>
    <w:rsid w:val="00E405FB"/>
    <w:rsid w:val="00E40695"/>
    <w:rsid w:val="00E406F1"/>
    <w:rsid w:val="00E40738"/>
    <w:rsid w:val="00E40948"/>
    <w:rsid w:val="00E4097E"/>
    <w:rsid w:val="00E40A12"/>
    <w:rsid w:val="00E40AA2"/>
    <w:rsid w:val="00E40C40"/>
    <w:rsid w:val="00E40D0A"/>
    <w:rsid w:val="00E40D59"/>
    <w:rsid w:val="00E40D9D"/>
    <w:rsid w:val="00E40DC4"/>
    <w:rsid w:val="00E40F39"/>
    <w:rsid w:val="00E40F67"/>
    <w:rsid w:val="00E40FF0"/>
    <w:rsid w:val="00E410CB"/>
    <w:rsid w:val="00E41110"/>
    <w:rsid w:val="00E41138"/>
    <w:rsid w:val="00E41171"/>
    <w:rsid w:val="00E41175"/>
    <w:rsid w:val="00E411D1"/>
    <w:rsid w:val="00E411D6"/>
    <w:rsid w:val="00E4130D"/>
    <w:rsid w:val="00E4136E"/>
    <w:rsid w:val="00E4146F"/>
    <w:rsid w:val="00E414AE"/>
    <w:rsid w:val="00E4153E"/>
    <w:rsid w:val="00E415AD"/>
    <w:rsid w:val="00E415C5"/>
    <w:rsid w:val="00E41603"/>
    <w:rsid w:val="00E41649"/>
    <w:rsid w:val="00E416CC"/>
    <w:rsid w:val="00E4173A"/>
    <w:rsid w:val="00E41775"/>
    <w:rsid w:val="00E41987"/>
    <w:rsid w:val="00E41B25"/>
    <w:rsid w:val="00E41B56"/>
    <w:rsid w:val="00E41B71"/>
    <w:rsid w:val="00E41BC3"/>
    <w:rsid w:val="00E421E6"/>
    <w:rsid w:val="00E42318"/>
    <w:rsid w:val="00E4232B"/>
    <w:rsid w:val="00E4246D"/>
    <w:rsid w:val="00E424D8"/>
    <w:rsid w:val="00E424E9"/>
    <w:rsid w:val="00E42587"/>
    <w:rsid w:val="00E425EF"/>
    <w:rsid w:val="00E4276C"/>
    <w:rsid w:val="00E42775"/>
    <w:rsid w:val="00E429E4"/>
    <w:rsid w:val="00E42A93"/>
    <w:rsid w:val="00E42AD0"/>
    <w:rsid w:val="00E42C78"/>
    <w:rsid w:val="00E42CF5"/>
    <w:rsid w:val="00E42E7C"/>
    <w:rsid w:val="00E42F24"/>
    <w:rsid w:val="00E42FB2"/>
    <w:rsid w:val="00E42FFA"/>
    <w:rsid w:val="00E43065"/>
    <w:rsid w:val="00E4313A"/>
    <w:rsid w:val="00E43183"/>
    <w:rsid w:val="00E43339"/>
    <w:rsid w:val="00E4333E"/>
    <w:rsid w:val="00E4349B"/>
    <w:rsid w:val="00E43543"/>
    <w:rsid w:val="00E435C5"/>
    <w:rsid w:val="00E43682"/>
    <w:rsid w:val="00E436E4"/>
    <w:rsid w:val="00E437AE"/>
    <w:rsid w:val="00E43824"/>
    <w:rsid w:val="00E43891"/>
    <w:rsid w:val="00E4389C"/>
    <w:rsid w:val="00E43930"/>
    <w:rsid w:val="00E43934"/>
    <w:rsid w:val="00E4398B"/>
    <w:rsid w:val="00E43AEC"/>
    <w:rsid w:val="00E43B2F"/>
    <w:rsid w:val="00E43B3A"/>
    <w:rsid w:val="00E43B69"/>
    <w:rsid w:val="00E43C3B"/>
    <w:rsid w:val="00E43C72"/>
    <w:rsid w:val="00E43D17"/>
    <w:rsid w:val="00E43D21"/>
    <w:rsid w:val="00E43D83"/>
    <w:rsid w:val="00E43DDF"/>
    <w:rsid w:val="00E43DE9"/>
    <w:rsid w:val="00E43E88"/>
    <w:rsid w:val="00E43E8A"/>
    <w:rsid w:val="00E43F30"/>
    <w:rsid w:val="00E43F6A"/>
    <w:rsid w:val="00E43FE1"/>
    <w:rsid w:val="00E4412F"/>
    <w:rsid w:val="00E4416A"/>
    <w:rsid w:val="00E44193"/>
    <w:rsid w:val="00E44194"/>
    <w:rsid w:val="00E441A2"/>
    <w:rsid w:val="00E4424F"/>
    <w:rsid w:val="00E44258"/>
    <w:rsid w:val="00E44277"/>
    <w:rsid w:val="00E443A4"/>
    <w:rsid w:val="00E4449D"/>
    <w:rsid w:val="00E44689"/>
    <w:rsid w:val="00E44903"/>
    <w:rsid w:val="00E44970"/>
    <w:rsid w:val="00E4498D"/>
    <w:rsid w:val="00E44A1E"/>
    <w:rsid w:val="00E44ACC"/>
    <w:rsid w:val="00E44ACD"/>
    <w:rsid w:val="00E44B41"/>
    <w:rsid w:val="00E44B81"/>
    <w:rsid w:val="00E44C6F"/>
    <w:rsid w:val="00E44DDB"/>
    <w:rsid w:val="00E44E29"/>
    <w:rsid w:val="00E44E6A"/>
    <w:rsid w:val="00E44EBE"/>
    <w:rsid w:val="00E44F75"/>
    <w:rsid w:val="00E44F99"/>
    <w:rsid w:val="00E44F9E"/>
    <w:rsid w:val="00E44FC1"/>
    <w:rsid w:val="00E45030"/>
    <w:rsid w:val="00E4510E"/>
    <w:rsid w:val="00E4513D"/>
    <w:rsid w:val="00E45144"/>
    <w:rsid w:val="00E451AE"/>
    <w:rsid w:val="00E45214"/>
    <w:rsid w:val="00E45302"/>
    <w:rsid w:val="00E45332"/>
    <w:rsid w:val="00E454C3"/>
    <w:rsid w:val="00E45528"/>
    <w:rsid w:val="00E45576"/>
    <w:rsid w:val="00E455C7"/>
    <w:rsid w:val="00E45685"/>
    <w:rsid w:val="00E45825"/>
    <w:rsid w:val="00E458C7"/>
    <w:rsid w:val="00E459A3"/>
    <w:rsid w:val="00E45A63"/>
    <w:rsid w:val="00E45C0F"/>
    <w:rsid w:val="00E45C9A"/>
    <w:rsid w:val="00E45CC3"/>
    <w:rsid w:val="00E45D2F"/>
    <w:rsid w:val="00E45DD2"/>
    <w:rsid w:val="00E45E4A"/>
    <w:rsid w:val="00E45E5F"/>
    <w:rsid w:val="00E45EC1"/>
    <w:rsid w:val="00E45EC5"/>
    <w:rsid w:val="00E45ED3"/>
    <w:rsid w:val="00E45F2B"/>
    <w:rsid w:val="00E45F35"/>
    <w:rsid w:val="00E45F45"/>
    <w:rsid w:val="00E45F94"/>
    <w:rsid w:val="00E45FB6"/>
    <w:rsid w:val="00E45FC9"/>
    <w:rsid w:val="00E460AD"/>
    <w:rsid w:val="00E460BA"/>
    <w:rsid w:val="00E460DA"/>
    <w:rsid w:val="00E4618A"/>
    <w:rsid w:val="00E4634D"/>
    <w:rsid w:val="00E463B1"/>
    <w:rsid w:val="00E46417"/>
    <w:rsid w:val="00E46423"/>
    <w:rsid w:val="00E46516"/>
    <w:rsid w:val="00E46644"/>
    <w:rsid w:val="00E46675"/>
    <w:rsid w:val="00E466AF"/>
    <w:rsid w:val="00E466BF"/>
    <w:rsid w:val="00E466F6"/>
    <w:rsid w:val="00E4686C"/>
    <w:rsid w:val="00E4687C"/>
    <w:rsid w:val="00E468CF"/>
    <w:rsid w:val="00E468D4"/>
    <w:rsid w:val="00E468F4"/>
    <w:rsid w:val="00E468F7"/>
    <w:rsid w:val="00E46963"/>
    <w:rsid w:val="00E4699A"/>
    <w:rsid w:val="00E46A28"/>
    <w:rsid w:val="00E46AAD"/>
    <w:rsid w:val="00E46B16"/>
    <w:rsid w:val="00E46B98"/>
    <w:rsid w:val="00E46BDB"/>
    <w:rsid w:val="00E46D30"/>
    <w:rsid w:val="00E46E08"/>
    <w:rsid w:val="00E4706F"/>
    <w:rsid w:val="00E47128"/>
    <w:rsid w:val="00E4721C"/>
    <w:rsid w:val="00E474B7"/>
    <w:rsid w:val="00E4756A"/>
    <w:rsid w:val="00E475A4"/>
    <w:rsid w:val="00E47669"/>
    <w:rsid w:val="00E476A5"/>
    <w:rsid w:val="00E47905"/>
    <w:rsid w:val="00E47926"/>
    <w:rsid w:val="00E479C6"/>
    <w:rsid w:val="00E479E4"/>
    <w:rsid w:val="00E47A74"/>
    <w:rsid w:val="00E47C15"/>
    <w:rsid w:val="00E47C91"/>
    <w:rsid w:val="00E47CF5"/>
    <w:rsid w:val="00E47D2B"/>
    <w:rsid w:val="00E47D5D"/>
    <w:rsid w:val="00E47ED3"/>
    <w:rsid w:val="00E47EEF"/>
    <w:rsid w:val="00E47F84"/>
    <w:rsid w:val="00E50012"/>
    <w:rsid w:val="00E5013D"/>
    <w:rsid w:val="00E5016E"/>
    <w:rsid w:val="00E50216"/>
    <w:rsid w:val="00E503E2"/>
    <w:rsid w:val="00E50477"/>
    <w:rsid w:val="00E5052F"/>
    <w:rsid w:val="00E5054D"/>
    <w:rsid w:val="00E50554"/>
    <w:rsid w:val="00E505B7"/>
    <w:rsid w:val="00E505F6"/>
    <w:rsid w:val="00E50740"/>
    <w:rsid w:val="00E507C8"/>
    <w:rsid w:val="00E50949"/>
    <w:rsid w:val="00E50964"/>
    <w:rsid w:val="00E50983"/>
    <w:rsid w:val="00E50A59"/>
    <w:rsid w:val="00E50AE6"/>
    <w:rsid w:val="00E50BBA"/>
    <w:rsid w:val="00E50BCF"/>
    <w:rsid w:val="00E50C15"/>
    <w:rsid w:val="00E50D4F"/>
    <w:rsid w:val="00E50DC7"/>
    <w:rsid w:val="00E50F06"/>
    <w:rsid w:val="00E50FD1"/>
    <w:rsid w:val="00E5100B"/>
    <w:rsid w:val="00E510CC"/>
    <w:rsid w:val="00E5117C"/>
    <w:rsid w:val="00E511D6"/>
    <w:rsid w:val="00E51319"/>
    <w:rsid w:val="00E5132A"/>
    <w:rsid w:val="00E51424"/>
    <w:rsid w:val="00E5147A"/>
    <w:rsid w:val="00E51533"/>
    <w:rsid w:val="00E51557"/>
    <w:rsid w:val="00E51622"/>
    <w:rsid w:val="00E51649"/>
    <w:rsid w:val="00E5166A"/>
    <w:rsid w:val="00E5173C"/>
    <w:rsid w:val="00E51759"/>
    <w:rsid w:val="00E51823"/>
    <w:rsid w:val="00E5184B"/>
    <w:rsid w:val="00E518DE"/>
    <w:rsid w:val="00E51AE3"/>
    <w:rsid w:val="00E51C7F"/>
    <w:rsid w:val="00E51C8E"/>
    <w:rsid w:val="00E51D60"/>
    <w:rsid w:val="00E51EE3"/>
    <w:rsid w:val="00E51F01"/>
    <w:rsid w:val="00E52088"/>
    <w:rsid w:val="00E52159"/>
    <w:rsid w:val="00E52186"/>
    <w:rsid w:val="00E5221E"/>
    <w:rsid w:val="00E522C8"/>
    <w:rsid w:val="00E523F7"/>
    <w:rsid w:val="00E5242B"/>
    <w:rsid w:val="00E524B2"/>
    <w:rsid w:val="00E525C4"/>
    <w:rsid w:val="00E525EA"/>
    <w:rsid w:val="00E52792"/>
    <w:rsid w:val="00E527AD"/>
    <w:rsid w:val="00E527D4"/>
    <w:rsid w:val="00E5292E"/>
    <w:rsid w:val="00E5293E"/>
    <w:rsid w:val="00E52B5C"/>
    <w:rsid w:val="00E52B81"/>
    <w:rsid w:val="00E52BB2"/>
    <w:rsid w:val="00E52BE6"/>
    <w:rsid w:val="00E52C6F"/>
    <w:rsid w:val="00E52E9D"/>
    <w:rsid w:val="00E52EA4"/>
    <w:rsid w:val="00E52F4B"/>
    <w:rsid w:val="00E5302E"/>
    <w:rsid w:val="00E53039"/>
    <w:rsid w:val="00E5305F"/>
    <w:rsid w:val="00E53166"/>
    <w:rsid w:val="00E5325A"/>
    <w:rsid w:val="00E53267"/>
    <w:rsid w:val="00E53424"/>
    <w:rsid w:val="00E5357C"/>
    <w:rsid w:val="00E535DB"/>
    <w:rsid w:val="00E53754"/>
    <w:rsid w:val="00E537A2"/>
    <w:rsid w:val="00E5397B"/>
    <w:rsid w:val="00E539A5"/>
    <w:rsid w:val="00E539F8"/>
    <w:rsid w:val="00E53A2A"/>
    <w:rsid w:val="00E53A48"/>
    <w:rsid w:val="00E53AC0"/>
    <w:rsid w:val="00E53B65"/>
    <w:rsid w:val="00E53C1B"/>
    <w:rsid w:val="00E53CCB"/>
    <w:rsid w:val="00E53DF3"/>
    <w:rsid w:val="00E54189"/>
    <w:rsid w:val="00E54264"/>
    <w:rsid w:val="00E542AA"/>
    <w:rsid w:val="00E542D3"/>
    <w:rsid w:val="00E5430A"/>
    <w:rsid w:val="00E54329"/>
    <w:rsid w:val="00E5432F"/>
    <w:rsid w:val="00E54399"/>
    <w:rsid w:val="00E543AE"/>
    <w:rsid w:val="00E5440A"/>
    <w:rsid w:val="00E54413"/>
    <w:rsid w:val="00E544AF"/>
    <w:rsid w:val="00E544D7"/>
    <w:rsid w:val="00E54525"/>
    <w:rsid w:val="00E54548"/>
    <w:rsid w:val="00E54AA3"/>
    <w:rsid w:val="00E54AAF"/>
    <w:rsid w:val="00E54C37"/>
    <w:rsid w:val="00E54CDC"/>
    <w:rsid w:val="00E54D83"/>
    <w:rsid w:val="00E54D85"/>
    <w:rsid w:val="00E54DD8"/>
    <w:rsid w:val="00E54E03"/>
    <w:rsid w:val="00E54EBB"/>
    <w:rsid w:val="00E54F2E"/>
    <w:rsid w:val="00E55489"/>
    <w:rsid w:val="00E5555B"/>
    <w:rsid w:val="00E55732"/>
    <w:rsid w:val="00E5575A"/>
    <w:rsid w:val="00E557D0"/>
    <w:rsid w:val="00E55874"/>
    <w:rsid w:val="00E55885"/>
    <w:rsid w:val="00E5593F"/>
    <w:rsid w:val="00E559CB"/>
    <w:rsid w:val="00E55A6B"/>
    <w:rsid w:val="00E55BAF"/>
    <w:rsid w:val="00E55C6C"/>
    <w:rsid w:val="00E55CF6"/>
    <w:rsid w:val="00E55D03"/>
    <w:rsid w:val="00E55E65"/>
    <w:rsid w:val="00E55F51"/>
    <w:rsid w:val="00E55F74"/>
    <w:rsid w:val="00E561C8"/>
    <w:rsid w:val="00E561D3"/>
    <w:rsid w:val="00E5626C"/>
    <w:rsid w:val="00E56284"/>
    <w:rsid w:val="00E563CA"/>
    <w:rsid w:val="00E5652E"/>
    <w:rsid w:val="00E565BD"/>
    <w:rsid w:val="00E567C9"/>
    <w:rsid w:val="00E56A4E"/>
    <w:rsid w:val="00E56B81"/>
    <w:rsid w:val="00E56C2D"/>
    <w:rsid w:val="00E56D98"/>
    <w:rsid w:val="00E56DCE"/>
    <w:rsid w:val="00E56DCF"/>
    <w:rsid w:val="00E56DF4"/>
    <w:rsid w:val="00E56EDC"/>
    <w:rsid w:val="00E56EF7"/>
    <w:rsid w:val="00E56F1E"/>
    <w:rsid w:val="00E56F61"/>
    <w:rsid w:val="00E56F67"/>
    <w:rsid w:val="00E56F9D"/>
    <w:rsid w:val="00E56FEE"/>
    <w:rsid w:val="00E57027"/>
    <w:rsid w:val="00E57058"/>
    <w:rsid w:val="00E57060"/>
    <w:rsid w:val="00E57062"/>
    <w:rsid w:val="00E570E8"/>
    <w:rsid w:val="00E572E7"/>
    <w:rsid w:val="00E57392"/>
    <w:rsid w:val="00E573AB"/>
    <w:rsid w:val="00E57468"/>
    <w:rsid w:val="00E574CD"/>
    <w:rsid w:val="00E5794E"/>
    <w:rsid w:val="00E57A22"/>
    <w:rsid w:val="00E57A38"/>
    <w:rsid w:val="00E57CCD"/>
    <w:rsid w:val="00E57D1E"/>
    <w:rsid w:val="00E57E04"/>
    <w:rsid w:val="00E57E14"/>
    <w:rsid w:val="00E57E4F"/>
    <w:rsid w:val="00E57EAC"/>
    <w:rsid w:val="00E57EB2"/>
    <w:rsid w:val="00E57EDD"/>
    <w:rsid w:val="00E57EF4"/>
    <w:rsid w:val="00E600DB"/>
    <w:rsid w:val="00E6010C"/>
    <w:rsid w:val="00E6014B"/>
    <w:rsid w:val="00E6018B"/>
    <w:rsid w:val="00E601C2"/>
    <w:rsid w:val="00E60216"/>
    <w:rsid w:val="00E6022E"/>
    <w:rsid w:val="00E60311"/>
    <w:rsid w:val="00E60339"/>
    <w:rsid w:val="00E60420"/>
    <w:rsid w:val="00E604D0"/>
    <w:rsid w:val="00E605E7"/>
    <w:rsid w:val="00E606DA"/>
    <w:rsid w:val="00E607C2"/>
    <w:rsid w:val="00E60989"/>
    <w:rsid w:val="00E60AD4"/>
    <w:rsid w:val="00E60B5D"/>
    <w:rsid w:val="00E60B97"/>
    <w:rsid w:val="00E60D1D"/>
    <w:rsid w:val="00E60DE6"/>
    <w:rsid w:val="00E60E10"/>
    <w:rsid w:val="00E60E63"/>
    <w:rsid w:val="00E60EE9"/>
    <w:rsid w:val="00E60F9D"/>
    <w:rsid w:val="00E6123E"/>
    <w:rsid w:val="00E612A7"/>
    <w:rsid w:val="00E612AA"/>
    <w:rsid w:val="00E61318"/>
    <w:rsid w:val="00E6133B"/>
    <w:rsid w:val="00E61545"/>
    <w:rsid w:val="00E615B5"/>
    <w:rsid w:val="00E615D1"/>
    <w:rsid w:val="00E615DA"/>
    <w:rsid w:val="00E615F5"/>
    <w:rsid w:val="00E61757"/>
    <w:rsid w:val="00E61812"/>
    <w:rsid w:val="00E6181D"/>
    <w:rsid w:val="00E618F3"/>
    <w:rsid w:val="00E61940"/>
    <w:rsid w:val="00E61954"/>
    <w:rsid w:val="00E619F9"/>
    <w:rsid w:val="00E61A27"/>
    <w:rsid w:val="00E61AB8"/>
    <w:rsid w:val="00E61B11"/>
    <w:rsid w:val="00E61B2C"/>
    <w:rsid w:val="00E61B82"/>
    <w:rsid w:val="00E61BAF"/>
    <w:rsid w:val="00E61BB6"/>
    <w:rsid w:val="00E61BF7"/>
    <w:rsid w:val="00E61C7E"/>
    <w:rsid w:val="00E61D12"/>
    <w:rsid w:val="00E61DB3"/>
    <w:rsid w:val="00E61DD3"/>
    <w:rsid w:val="00E61E15"/>
    <w:rsid w:val="00E61E62"/>
    <w:rsid w:val="00E61EC3"/>
    <w:rsid w:val="00E61EEB"/>
    <w:rsid w:val="00E6201A"/>
    <w:rsid w:val="00E620F5"/>
    <w:rsid w:val="00E62239"/>
    <w:rsid w:val="00E6230C"/>
    <w:rsid w:val="00E6231C"/>
    <w:rsid w:val="00E6236C"/>
    <w:rsid w:val="00E623A1"/>
    <w:rsid w:val="00E624CD"/>
    <w:rsid w:val="00E6251F"/>
    <w:rsid w:val="00E62540"/>
    <w:rsid w:val="00E625A1"/>
    <w:rsid w:val="00E62637"/>
    <w:rsid w:val="00E6269B"/>
    <w:rsid w:val="00E627F7"/>
    <w:rsid w:val="00E62A18"/>
    <w:rsid w:val="00E62A73"/>
    <w:rsid w:val="00E62A7E"/>
    <w:rsid w:val="00E62AC0"/>
    <w:rsid w:val="00E62AF1"/>
    <w:rsid w:val="00E62B5F"/>
    <w:rsid w:val="00E62B6D"/>
    <w:rsid w:val="00E62B74"/>
    <w:rsid w:val="00E62B95"/>
    <w:rsid w:val="00E62B9B"/>
    <w:rsid w:val="00E62CE5"/>
    <w:rsid w:val="00E62DC5"/>
    <w:rsid w:val="00E62DDE"/>
    <w:rsid w:val="00E62EE3"/>
    <w:rsid w:val="00E62F55"/>
    <w:rsid w:val="00E62F96"/>
    <w:rsid w:val="00E630FB"/>
    <w:rsid w:val="00E63169"/>
    <w:rsid w:val="00E6319E"/>
    <w:rsid w:val="00E631D9"/>
    <w:rsid w:val="00E63241"/>
    <w:rsid w:val="00E632CD"/>
    <w:rsid w:val="00E63422"/>
    <w:rsid w:val="00E6347C"/>
    <w:rsid w:val="00E634EF"/>
    <w:rsid w:val="00E635B1"/>
    <w:rsid w:val="00E636F7"/>
    <w:rsid w:val="00E6372E"/>
    <w:rsid w:val="00E6373E"/>
    <w:rsid w:val="00E637B6"/>
    <w:rsid w:val="00E637E3"/>
    <w:rsid w:val="00E63B09"/>
    <w:rsid w:val="00E63D5E"/>
    <w:rsid w:val="00E63D8E"/>
    <w:rsid w:val="00E63DC7"/>
    <w:rsid w:val="00E63E97"/>
    <w:rsid w:val="00E63FDE"/>
    <w:rsid w:val="00E6400A"/>
    <w:rsid w:val="00E640D0"/>
    <w:rsid w:val="00E64137"/>
    <w:rsid w:val="00E6430D"/>
    <w:rsid w:val="00E6436A"/>
    <w:rsid w:val="00E643E8"/>
    <w:rsid w:val="00E644A1"/>
    <w:rsid w:val="00E64517"/>
    <w:rsid w:val="00E645EB"/>
    <w:rsid w:val="00E64787"/>
    <w:rsid w:val="00E647DB"/>
    <w:rsid w:val="00E64899"/>
    <w:rsid w:val="00E648D7"/>
    <w:rsid w:val="00E64A0D"/>
    <w:rsid w:val="00E64B03"/>
    <w:rsid w:val="00E64B06"/>
    <w:rsid w:val="00E64B52"/>
    <w:rsid w:val="00E64BA1"/>
    <w:rsid w:val="00E64E4B"/>
    <w:rsid w:val="00E65049"/>
    <w:rsid w:val="00E651F4"/>
    <w:rsid w:val="00E652E3"/>
    <w:rsid w:val="00E65418"/>
    <w:rsid w:val="00E65446"/>
    <w:rsid w:val="00E65553"/>
    <w:rsid w:val="00E655E1"/>
    <w:rsid w:val="00E6566A"/>
    <w:rsid w:val="00E6569D"/>
    <w:rsid w:val="00E6577B"/>
    <w:rsid w:val="00E65A39"/>
    <w:rsid w:val="00E65B7E"/>
    <w:rsid w:val="00E65BD6"/>
    <w:rsid w:val="00E65C05"/>
    <w:rsid w:val="00E65D4C"/>
    <w:rsid w:val="00E65D70"/>
    <w:rsid w:val="00E65DE6"/>
    <w:rsid w:val="00E65E24"/>
    <w:rsid w:val="00E65E4F"/>
    <w:rsid w:val="00E65E6E"/>
    <w:rsid w:val="00E65EA2"/>
    <w:rsid w:val="00E65EB4"/>
    <w:rsid w:val="00E65EDF"/>
    <w:rsid w:val="00E65F45"/>
    <w:rsid w:val="00E65F9F"/>
    <w:rsid w:val="00E6600B"/>
    <w:rsid w:val="00E66150"/>
    <w:rsid w:val="00E66181"/>
    <w:rsid w:val="00E6619A"/>
    <w:rsid w:val="00E6628D"/>
    <w:rsid w:val="00E662C2"/>
    <w:rsid w:val="00E662CE"/>
    <w:rsid w:val="00E663CF"/>
    <w:rsid w:val="00E664AB"/>
    <w:rsid w:val="00E66686"/>
    <w:rsid w:val="00E66784"/>
    <w:rsid w:val="00E668C7"/>
    <w:rsid w:val="00E668E0"/>
    <w:rsid w:val="00E668E4"/>
    <w:rsid w:val="00E66A52"/>
    <w:rsid w:val="00E66A86"/>
    <w:rsid w:val="00E66ACA"/>
    <w:rsid w:val="00E66C41"/>
    <w:rsid w:val="00E66CC9"/>
    <w:rsid w:val="00E66DA2"/>
    <w:rsid w:val="00E66E61"/>
    <w:rsid w:val="00E670CC"/>
    <w:rsid w:val="00E67205"/>
    <w:rsid w:val="00E67337"/>
    <w:rsid w:val="00E6734D"/>
    <w:rsid w:val="00E673E7"/>
    <w:rsid w:val="00E673FE"/>
    <w:rsid w:val="00E674B6"/>
    <w:rsid w:val="00E675D7"/>
    <w:rsid w:val="00E6769A"/>
    <w:rsid w:val="00E67701"/>
    <w:rsid w:val="00E67704"/>
    <w:rsid w:val="00E67721"/>
    <w:rsid w:val="00E677BF"/>
    <w:rsid w:val="00E67847"/>
    <w:rsid w:val="00E67ADF"/>
    <w:rsid w:val="00E67D4A"/>
    <w:rsid w:val="00E67E6C"/>
    <w:rsid w:val="00E67F5E"/>
    <w:rsid w:val="00E7012D"/>
    <w:rsid w:val="00E70267"/>
    <w:rsid w:val="00E70325"/>
    <w:rsid w:val="00E70369"/>
    <w:rsid w:val="00E7037D"/>
    <w:rsid w:val="00E703A2"/>
    <w:rsid w:val="00E703B7"/>
    <w:rsid w:val="00E70415"/>
    <w:rsid w:val="00E704E1"/>
    <w:rsid w:val="00E70567"/>
    <w:rsid w:val="00E705DC"/>
    <w:rsid w:val="00E70682"/>
    <w:rsid w:val="00E706D7"/>
    <w:rsid w:val="00E70801"/>
    <w:rsid w:val="00E708C3"/>
    <w:rsid w:val="00E7092F"/>
    <w:rsid w:val="00E70967"/>
    <w:rsid w:val="00E70AB0"/>
    <w:rsid w:val="00E70B8D"/>
    <w:rsid w:val="00E70BCB"/>
    <w:rsid w:val="00E70CCB"/>
    <w:rsid w:val="00E70CD6"/>
    <w:rsid w:val="00E70D46"/>
    <w:rsid w:val="00E70D9C"/>
    <w:rsid w:val="00E70E91"/>
    <w:rsid w:val="00E70F55"/>
    <w:rsid w:val="00E71014"/>
    <w:rsid w:val="00E71085"/>
    <w:rsid w:val="00E71289"/>
    <w:rsid w:val="00E713CB"/>
    <w:rsid w:val="00E713E2"/>
    <w:rsid w:val="00E714E0"/>
    <w:rsid w:val="00E71509"/>
    <w:rsid w:val="00E71667"/>
    <w:rsid w:val="00E716B6"/>
    <w:rsid w:val="00E71788"/>
    <w:rsid w:val="00E71915"/>
    <w:rsid w:val="00E7196C"/>
    <w:rsid w:val="00E71ABA"/>
    <w:rsid w:val="00E71C44"/>
    <w:rsid w:val="00E71CF6"/>
    <w:rsid w:val="00E71D01"/>
    <w:rsid w:val="00E71DC4"/>
    <w:rsid w:val="00E71E1C"/>
    <w:rsid w:val="00E71E9F"/>
    <w:rsid w:val="00E72009"/>
    <w:rsid w:val="00E72071"/>
    <w:rsid w:val="00E720EF"/>
    <w:rsid w:val="00E721F7"/>
    <w:rsid w:val="00E722B8"/>
    <w:rsid w:val="00E72329"/>
    <w:rsid w:val="00E7242D"/>
    <w:rsid w:val="00E72549"/>
    <w:rsid w:val="00E7267D"/>
    <w:rsid w:val="00E726C0"/>
    <w:rsid w:val="00E72743"/>
    <w:rsid w:val="00E7276B"/>
    <w:rsid w:val="00E727DF"/>
    <w:rsid w:val="00E728AE"/>
    <w:rsid w:val="00E728FF"/>
    <w:rsid w:val="00E729FC"/>
    <w:rsid w:val="00E72A97"/>
    <w:rsid w:val="00E72E1F"/>
    <w:rsid w:val="00E72E6F"/>
    <w:rsid w:val="00E72F2E"/>
    <w:rsid w:val="00E730D7"/>
    <w:rsid w:val="00E73191"/>
    <w:rsid w:val="00E731B3"/>
    <w:rsid w:val="00E731BF"/>
    <w:rsid w:val="00E7322D"/>
    <w:rsid w:val="00E7324C"/>
    <w:rsid w:val="00E732F0"/>
    <w:rsid w:val="00E732FA"/>
    <w:rsid w:val="00E7332C"/>
    <w:rsid w:val="00E7336E"/>
    <w:rsid w:val="00E73377"/>
    <w:rsid w:val="00E7346F"/>
    <w:rsid w:val="00E73599"/>
    <w:rsid w:val="00E735CE"/>
    <w:rsid w:val="00E736BD"/>
    <w:rsid w:val="00E73724"/>
    <w:rsid w:val="00E73729"/>
    <w:rsid w:val="00E7387A"/>
    <w:rsid w:val="00E73967"/>
    <w:rsid w:val="00E73A7E"/>
    <w:rsid w:val="00E73A8C"/>
    <w:rsid w:val="00E73AB9"/>
    <w:rsid w:val="00E73BC0"/>
    <w:rsid w:val="00E73BF2"/>
    <w:rsid w:val="00E73C21"/>
    <w:rsid w:val="00E73CE9"/>
    <w:rsid w:val="00E7402F"/>
    <w:rsid w:val="00E74051"/>
    <w:rsid w:val="00E741CD"/>
    <w:rsid w:val="00E741E6"/>
    <w:rsid w:val="00E7426B"/>
    <w:rsid w:val="00E74353"/>
    <w:rsid w:val="00E744E4"/>
    <w:rsid w:val="00E74535"/>
    <w:rsid w:val="00E745DE"/>
    <w:rsid w:val="00E74749"/>
    <w:rsid w:val="00E74844"/>
    <w:rsid w:val="00E748E4"/>
    <w:rsid w:val="00E74908"/>
    <w:rsid w:val="00E74B71"/>
    <w:rsid w:val="00E74C17"/>
    <w:rsid w:val="00E74CC5"/>
    <w:rsid w:val="00E74D85"/>
    <w:rsid w:val="00E74EA0"/>
    <w:rsid w:val="00E74F7D"/>
    <w:rsid w:val="00E74F97"/>
    <w:rsid w:val="00E75031"/>
    <w:rsid w:val="00E750F3"/>
    <w:rsid w:val="00E752FD"/>
    <w:rsid w:val="00E75389"/>
    <w:rsid w:val="00E75562"/>
    <w:rsid w:val="00E755D2"/>
    <w:rsid w:val="00E755D4"/>
    <w:rsid w:val="00E75631"/>
    <w:rsid w:val="00E7566B"/>
    <w:rsid w:val="00E75672"/>
    <w:rsid w:val="00E756C1"/>
    <w:rsid w:val="00E756D8"/>
    <w:rsid w:val="00E75744"/>
    <w:rsid w:val="00E758AD"/>
    <w:rsid w:val="00E75AF7"/>
    <w:rsid w:val="00E75B81"/>
    <w:rsid w:val="00E75BD2"/>
    <w:rsid w:val="00E75DAC"/>
    <w:rsid w:val="00E75E22"/>
    <w:rsid w:val="00E75F20"/>
    <w:rsid w:val="00E75F32"/>
    <w:rsid w:val="00E75F42"/>
    <w:rsid w:val="00E75FE8"/>
    <w:rsid w:val="00E75FED"/>
    <w:rsid w:val="00E7608B"/>
    <w:rsid w:val="00E762A2"/>
    <w:rsid w:val="00E76319"/>
    <w:rsid w:val="00E76346"/>
    <w:rsid w:val="00E763EE"/>
    <w:rsid w:val="00E7679B"/>
    <w:rsid w:val="00E767C5"/>
    <w:rsid w:val="00E7694B"/>
    <w:rsid w:val="00E769FF"/>
    <w:rsid w:val="00E76A6F"/>
    <w:rsid w:val="00E76B22"/>
    <w:rsid w:val="00E76B6B"/>
    <w:rsid w:val="00E76C63"/>
    <w:rsid w:val="00E76CCA"/>
    <w:rsid w:val="00E76CD7"/>
    <w:rsid w:val="00E76D2C"/>
    <w:rsid w:val="00E76D52"/>
    <w:rsid w:val="00E76F92"/>
    <w:rsid w:val="00E77035"/>
    <w:rsid w:val="00E77103"/>
    <w:rsid w:val="00E77208"/>
    <w:rsid w:val="00E772FF"/>
    <w:rsid w:val="00E77336"/>
    <w:rsid w:val="00E773D9"/>
    <w:rsid w:val="00E7741C"/>
    <w:rsid w:val="00E774C7"/>
    <w:rsid w:val="00E77506"/>
    <w:rsid w:val="00E7767D"/>
    <w:rsid w:val="00E77BD2"/>
    <w:rsid w:val="00E77C54"/>
    <w:rsid w:val="00E77C63"/>
    <w:rsid w:val="00E77C9C"/>
    <w:rsid w:val="00E77D63"/>
    <w:rsid w:val="00E77DF8"/>
    <w:rsid w:val="00E77E99"/>
    <w:rsid w:val="00E800D3"/>
    <w:rsid w:val="00E801E4"/>
    <w:rsid w:val="00E801F1"/>
    <w:rsid w:val="00E8032B"/>
    <w:rsid w:val="00E80440"/>
    <w:rsid w:val="00E80689"/>
    <w:rsid w:val="00E8068A"/>
    <w:rsid w:val="00E806DC"/>
    <w:rsid w:val="00E808A4"/>
    <w:rsid w:val="00E80A64"/>
    <w:rsid w:val="00E80A7F"/>
    <w:rsid w:val="00E80B23"/>
    <w:rsid w:val="00E80B4F"/>
    <w:rsid w:val="00E80B99"/>
    <w:rsid w:val="00E80BE6"/>
    <w:rsid w:val="00E80BF8"/>
    <w:rsid w:val="00E80C68"/>
    <w:rsid w:val="00E80CBD"/>
    <w:rsid w:val="00E80CC6"/>
    <w:rsid w:val="00E80D05"/>
    <w:rsid w:val="00E80EA5"/>
    <w:rsid w:val="00E80EC6"/>
    <w:rsid w:val="00E80F13"/>
    <w:rsid w:val="00E80FB6"/>
    <w:rsid w:val="00E810F9"/>
    <w:rsid w:val="00E811ED"/>
    <w:rsid w:val="00E812F0"/>
    <w:rsid w:val="00E813B3"/>
    <w:rsid w:val="00E813E8"/>
    <w:rsid w:val="00E81422"/>
    <w:rsid w:val="00E81514"/>
    <w:rsid w:val="00E8158E"/>
    <w:rsid w:val="00E8159B"/>
    <w:rsid w:val="00E8165E"/>
    <w:rsid w:val="00E8166C"/>
    <w:rsid w:val="00E81695"/>
    <w:rsid w:val="00E816B3"/>
    <w:rsid w:val="00E81742"/>
    <w:rsid w:val="00E8178E"/>
    <w:rsid w:val="00E81817"/>
    <w:rsid w:val="00E8188C"/>
    <w:rsid w:val="00E81896"/>
    <w:rsid w:val="00E81933"/>
    <w:rsid w:val="00E81A62"/>
    <w:rsid w:val="00E81ADF"/>
    <w:rsid w:val="00E81B26"/>
    <w:rsid w:val="00E81B28"/>
    <w:rsid w:val="00E81C18"/>
    <w:rsid w:val="00E81D6A"/>
    <w:rsid w:val="00E81DA1"/>
    <w:rsid w:val="00E81DDF"/>
    <w:rsid w:val="00E81E58"/>
    <w:rsid w:val="00E81E9A"/>
    <w:rsid w:val="00E81ED1"/>
    <w:rsid w:val="00E81F44"/>
    <w:rsid w:val="00E8218C"/>
    <w:rsid w:val="00E82324"/>
    <w:rsid w:val="00E8237D"/>
    <w:rsid w:val="00E823A6"/>
    <w:rsid w:val="00E823AE"/>
    <w:rsid w:val="00E82411"/>
    <w:rsid w:val="00E824AF"/>
    <w:rsid w:val="00E8256C"/>
    <w:rsid w:val="00E825FC"/>
    <w:rsid w:val="00E8268D"/>
    <w:rsid w:val="00E82773"/>
    <w:rsid w:val="00E827CC"/>
    <w:rsid w:val="00E827D4"/>
    <w:rsid w:val="00E82807"/>
    <w:rsid w:val="00E828F7"/>
    <w:rsid w:val="00E82953"/>
    <w:rsid w:val="00E82A5C"/>
    <w:rsid w:val="00E82AC1"/>
    <w:rsid w:val="00E82AE6"/>
    <w:rsid w:val="00E82BE4"/>
    <w:rsid w:val="00E82C07"/>
    <w:rsid w:val="00E82C64"/>
    <w:rsid w:val="00E82CDE"/>
    <w:rsid w:val="00E82D58"/>
    <w:rsid w:val="00E82E05"/>
    <w:rsid w:val="00E82EED"/>
    <w:rsid w:val="00E82FD3"/>
    <w:rsid w:val="00E8307A"/>
    <w:rsid w:val="00E830E1"/>
    <w:rsid w:val="00E83104"/>
    <w:rsid w:val="00E831A3"/>
    <w:rsid w:val="00E83227"/>
    <w:rsid w:val="00E8324D"/>
    <w:rsid w:val="00E8327F"/>
    <w:rsid w:val="00E83298"/>
    <w:rsid w:val="00E8329D"/>
    <w:rsid w:val="00E832E8"/>
    <w:rsid w:val="00E83393"/>
    <w:rsid w:val="00E833CC"/>
    <w:rsid w:val="00E835C7"/>
    <w:rsid w:val="00E83789"/>
    <w:rsid w:val="00E837E0"/>
    <w:rsid w:val="00E837F3"/>
    <w:rsid w:val="00E8382D"/>
    <w:rsid w:val="00E83830"/>
    <w:rsid w:val="00E838A3"/>
    <w:rsid w:val="00E83929"/>
    <w:rsid w:val="00E8397B"/>
    <w:rsid w:val="00E839E9"/>
    <w:rsid w:val="00E83A25"/>
    <w:rsid w:val="00E83AA4"/>
    <w:rsid w:val="00E83AEF"/>
    <w:rsid w:val="00E83BB1"/>
    <w:rsid w:val="00E83BF5"/>
    <w:rsid w:val="00E83C3E"/>
    <w:rsid w:val="00E83D01"/>
    <w:rsid w:val="00E83D1C"/>
    <w:rsid w:val="00E83D3E"/>
    <w:rsid w:val="00E83D9C"/>
    <w:rsid w:val="00E83DAD"/>
    <w:rsid w:val="00E83E37"/>
    <w:rsid w:val="00E83F78"/>
    <w:rsid w:val="00E83FD4"/>
    <w:rsid w:val="00E83FDE"/>
    <w:rsid w:val="00E84033"/>
    <w:rsid w:val="00E84357"/>
    <w:rsid w:val="00E84370"/>
    <w:rsid w:val="00E84383"/>
    <w:rsid w:val="00E84497"/>
    <w:rsid w:val="00E8453B"/>
    <w:rsid w:val="00E846A6"/>
    <w:rsid w:val="00E847F5"/>
    <w:rsid w:val="00E84823"/>
    <w:rsid w:val="00E848E1"/>
    <w:rsid w:val="00E849B0"/>
    <w:rsid w:val="00E84A09"/>
    <w:rsid w:val="00E84A71"/>
    <w:rsid w:val="00E84B3F"/>
    <w:rsid w:val="00E84CB1"/>
    <w:rsid w:val="00E84D62"/>
    <w:rsid w:val="00E84D9C"/>
    <w:rsid w:val="00E84E05"/>
    <w:rsid w:val="00E84E5B"/>
    <w:rsid w:val="00E84F95"/>
    <w:rsid w:val="00E85061"/>
    <w:rsid w:val="00E85131"/>
    <w:rsid w:val="00E85291"/>
    <w:rsid w:val="00E8536E"/>
    <w:rsid w:val="00E853AF"/>
    <w:rsid w:val="00E854A2"/>
    <w:rsid w:val="00E854BC"/>
    <w:rsid w:val="00E856CB"/>
    <w:rsid w:val="00E856EE"/>
    <w:rsid w:val="00E856FA"/>
    <w:rsid w:val="00E8581C"/>
    <w:rsid w:val="00E85BDC"/>
    <w:rsid w:val="00E85C9D"/>
    <w:rsid w:val="00E85CED"/>
    <w:rsid w:val="00E85DDE"/>
    <w:rsid w:val="00E85EE0"/>
    <w:rsid w:val="00E86069"/>
    <w:rsid w:val="00E8616A"/>
    <w:rsid w:val="00E86199"/>
    <w:rsid w:val="00E861A0"/>
    <w:rsid w:val="00E86345"/>
    <w:rsid w:val="00E863E3"/>
    <w:rsid w:val="00E863FD"/>
    <w:rsid w:val="00E86409"/>
    <w:rsid w:val="00E8640B"/>
    <w:rsid w:val="00E8641B"/>
    <w:rsid w:val="00E86431"/>
    <w:rsid w:val="00E8650C"/>
    <w:rsid w:val="00E86554"/>
    <w:rsid w:val="00E866B2"/>
    <w:rsid w:val="00E8678C"/>
    <w:rsid w:val="00E867B5"/>
    <w:rsid w:val="00E86870"/>
    <w:rsid w:val="00E86889"/>
    <w:rsid w:val="00E868D2"/>
    <w:rsid w:val="00E8691F"/>
    <w:rsid w:val="00E869A7"/>
    <w:rsid w:val="00E86B1E"/>
    <w:rsid w:val="00E86B7D"/>
    <w:rsid w:val="00E86BFD"/>
    <w:rsid w:val="00E86DCE"/>
    <w:rsid w:val="00E86EEC"/>
    <w:rsid w:val="00E86F8B"/>
    <w:rsid w:val="00E86FF5"/>
    <w:rsid w:val="00E87078"/>
    <w:rsid w:val="00E8714F"/>
    <w:rsid w:val="00E871CA"/>
    <w:rsid w:val="00E871CC"/>
    <w:rsid w:val="00E87209"/>
    <w:rsid w:val="00E872A5"/>
    <w:rsid w:val="00E8731B"/>
    <w:rsid w:val="00E87374"/>
    <w:rsid w:val="00E87403"/>
    <w:rsid w:val="00E8746D"/>
    <w:rsid w:val="00E874A3"/>
    <w:rsid w:val="00E8760A"/>
    <w:rsid w:val="00E87720"/>
    <w:rsid w:val="00E87778"/>
    <w:rsid w:val="00E877E6"/>
    <w:rsid w:val="00E8785A"/>
    <w:rsid w:val="00E87887"/>
    <w:rsid w:val="00E878DA"/>
    <w:rsid w:val="00E87938"/>
    <w:rsid w:val="00E8798E"/>
    <w:rsid w:val="00E879D1"/>
    <w:rsid w:val="00E87B46"/>
    <w:rsid w:val="00E87C1F"/>
    <w:rsid w:val="00E87CD4"/>
    <w:rsid w:val="00E87DA4"/>
    <w:rsid w:val="00E87E23"/>
    <w:rsid w:val="00E87ED3"/>
    <w:rsid w:val="00E87EEC"/>
    <w:rsid w:val="00E87F07"/>
    <w:rsid w:val="00E87F8B"/>
    <w:rsid w:val="00E87FB5"/>
    <w:rsid w:val="00E90059"/>
    <w:rsid w:val="00E900A4"/>
    <w:rsid w:val="00E90200"/>
    <w:rsid w:val="00E90357"/>
    <w:rsid w:val="00E9036D"/>
    <w:rsid w:val="00E90459"/>
    <w:rsid w:val="00E9046B"/>
    <w:rsid w:val="00E904C7"/>
    <w:rsid w:val="00E904FD"/>
    <w:rsid w:val="00E90520"/>
    <w:rsid w:val="00E90579"/>
    <w:rsid w:val="00E9059C"/>
    <w:rsid w:val="00E908F7"/>
    <w:rsid w:val="00E909CC"/>
    <w:rsid w:val="00E90A43"/>
    <w:rsid w:val="00E90B51"/>
    <w:rsid w:val="00E90CA7"/>
    <w:rsid w:val="00E90D66"/>
    <w:rsid w:val="00E90DFE"/>
    <w:rsid w:val="00E90E25"/>
    <w:rsid w:val="00E90E8C"/>
    <w:rsid w:val="00E90EFE"/>
    <w:rsid w:val="00E91254"/>
    <w:rsid w:val="00E91260"/>
    <w:rsid w:val="00E9132C"/>
    <w:rsid w:val="00E91525"/>
    <w:rsid w:val="00E91672"/>
    <w:rsid w:val="00E916E4"/>
    <w:rsid w:val="00E916FE"/>
    <w:rsid w:val="00E9171C"/>
    <w:rsid w:val="00E9172E"/>
    <w:rsid w:val="00E91794"/>
    <w:rsid w:val="00E91892"/>
    <w:rsid w:val="00E91950"/>
    <w:rsid w:val="00E919C2"/>
    <w:rsid w:val="00E91AF2"/>
    <w:rsid w:val="00E91B1E"/>
    <w:rsid w:val="00E91B37"/>
    <w:rsid w:val="00E91CEB"/>
    <w:rsid w:val="00E91DAC"/>
    <w:rsid w:val="00E91DE7"/>
    <w:rsid w:val="00E91E22"/>
    <w:rsid w:val="00E91E26"/>
    <w:rsid w:val="00E91EDC"/>
    <w:rsid w:val="00E91FF9"/>
    <w:rsid w:val="00E91FFE"/>
    <w:rsid w:val="00E92119"/>
    <w:rsid w:val="00E9212A"/>
    <w:rsid w:val="00E9216D"/>
    <w:rsid w:val="00E92230"/>
    <w:rsid w:val="00E92240"/>
    <w:rsid w:val="00E92242"/>
    <w:rsid w:val="00E9229A"/>
    <w:rsid w:val="00E9230B"/>
    <w:rsid w:val="00E9238D"/>
    <w:rsid w:val="00E924A8"/>
    <w:rsid w:val="00E92500"/>
    <w:rsid w:val="00E925E8"/>
    <w:rsid w:val="00E92615"/>
    <w:rsid w:val="00E9266A"/>
    <w:rsid w:val="00E92707"/>
    <w:rsid w:val="00E927B4"/>
    <w:rsid w:val="00E92842"/>
    <w:rsid w:val="00E9284E"/>
    <w:rsid w:val="00E92922"/>
    <w:rsid w:val="00E92972"/>
    <w:rsid w:val="00E929AC"/>
    <w:rsid w:val="00E92A85"/>
    <w:rsid w:val="00E92DB6"/>
    <w:rsid w:val="00E92DE1"/>
    <w:rsid w:val="00E92E41"/>
    <w:rsid w:val="00E92F22"/>
    <w:rsid w:val="00E93138"/>
    <w:rsid w:val="00E931B4"/>
    <w:rsid w:val="00E931F8"/>
    <w:rsid w:val="00E93215"/>
    <w:rsid w:val="00E93393"/>
    <w:rsid w:val="00E934B7"/>
    <w:rsid w:val="00E934D9"/>
    <w:rsid w:val="00E934F9"/>
    <w:rsid w:val="00E9355F"/>
    <w:rsid w:val="00E935C9"/>
    <w:rsid w:val="00E93647"/>
    <w:rsid w:val="00E936A8"/>
    <w:rsid w:val="00E93A84"/>
    <w:rsid w:val="00E93AEA"/>
    <w:rsid w:val="00E93BF1"/>
    <w:rsid w:val="00E93C1C"/>
    <w:rsid w:val="00E93DD6"/>
    <w:rsid w:val="00E93DE8"/>
    <w:rsid w:val="00E93E89"/>
    <w:rsid w:val="00E93EE9"/>
    <w:rsid w:val="00E93FAA"/>
    <w:rsid w:val="00E93FC1"/>
    <w:rsid w:val="00E940EB"/>
    <w:rsid w:val="00E9422F"/>
    <w:rsid w:val="00E9430E"/>
    <w:rsid w:val="00E9439A"/>
    <w:rsid w:val="00E94483"/>
    <w:rsid w:val="00E945B5"/>
    <w:rsid w:val="00E94852"/>
    <w:rsid w:val="00E94A29"/>
    <w:rsid w:val="00E94B6E"/>
    <w:rsid w:val="00E94E31"/>
    <w:rsid w:val="00E94E5D"/>
    <w:rsid w:val="00E94EC9"/>
    <w:rsid w:val="00E94ED1"/>
    <w:rsid w:val="00E94EE1"/>
    <w:rsid w:val="00E94F14"/>
    <w:rsid w:val="00E94F73"/>
    <w:rsid w:val="00E9508A"/>
    <w:rsid w:val="00E9512E"/>
    <w:rsid w:val="00E95144"/>
    <w:rsid w:val="00E951BA"/>
    <w:rsid w:val="00E9525E"/>
    <w:rsid w:val="00E95380"/>
    <w:rsid w:val="00E95384"/>
    <w:rsid w:val="00E954DC"/>
    <w:rsid w:val="00E955F4"/>
    <w:rsid w:val="00E95611"/>
    <w:rsid w:val="00E95688"/>
    <w:rsid w:val="00E956DA"/>
    <w:rsid w:val="00E956E2"/>
    <w:rsid w:val="00E95726"/>
    <w:rsid w:val="00E957FC"/>
    <w:rsid w:val="00E95826"/>
    <w:rsid w:val="00E9595F"/>
    <w:rsid w:val="00E95982"/>
    <w:rsid w:val="00E95A74"/>
    <w:rsid w:val="00E95A86"/>
    <w:rsid w:val="00E95A96"/>
    <w:rsid w:val="00E95B0E"/>
    <w:rsid w:val="00E95B2E"/>
    <w:rsid w:val="00E95B81"/>
    <w:rsid w:val="00E95BEE"/>
    <w:rsid w:val="00E95E93"/>
    <w:rsid w:val="00E95EAC"/>
    <w:rsid w:val="00E95F77"/>
    <w:rsid w:val="00E960EA"/>
    <w:rsid w:val="00E960ED"/>
    <w:rsid w:val="00E96106"/>
    <w:rsid w:val="00E961CA"/>
    <w:rsid w:val="00E962E8"/>
    <w:rsid w:val="00E96347"/>
    <w:rsid w:val="00E963D2"/>
    <w:rsid w:val="00E9642B"/>
    <w:rsid w:val="00E964C4"/>
    <w:rsid w:val="00E966BD"/>
    <w:rsid w:val="00E96747"/>
    <w:rsid w:val="00E967EC"/>
    <w:rsid w:val="00E96826"/>
    <w:rsid w:val="00E968A4"/>
    <w:rsid w:val="00E968B2"/>
    <w:rsid w:val="00E968BC"/>
    <w:rsid w:val="00E96989"/>
    <w:rsid w:val="00E96A56"/>
    <w:rsid w:val="00E96B3C"/>
    <w:rsid w:val="00E96BA9"/>
    <w:rsid w:val="00E96BDD"/>
    <w:rsid w:val="00E9708A"/>
    <w:rsid w:val="00E9709D"/>
    <w:rsid w:val="00E9722F"/>
    <w:rsid w:val="00E9730B"/>
    <w:rsid w:val="00E97328"/>
    <w:rsid w:val="00E97469"/>
    <w:rsid w:val="00E9767B"/>
    <w:rsid w:val="00E97740"/>
    <w:rsid w:val="00E977B7"/>
    <w:rsid w:val="00E9781B"/>
    <w:rsid w:val="00E9790C"/>
    <w:rsid w:val="00E97912"/>
    <w:rsid w:val="00E979AB"/>
    <w:rsid w:val="00E97AC0"/>
    <w:rsid w:val="00E97AE8"/>
    <w:rsid w:val="00E97C42"/>
    <w:rsid w:val="00E97DE3"/>
    <w:rsid w:val="00E97E3B"/>
    <w:rsid w:val="00E97F10"/>
    <w:rsid w:val="00E97F20"/>
    <w:rsid w:val="00E97FC7"/>
    <w:rsid w:val="00E97FE5"/>
    <w:rsid w:val="00EA006A"/>
    <w:rsid w:val="00EA01B0"/>
    <w:rsid w:val="00EA01ED"/>
    <w:rsid w:val="00EA0275"/>
    <w:rsid w:val="00EA03BB"/>
    <w:rsid w:val="00EA04C5"/>
    <w:rsid w:val="00EA0793"/>
    <w:rsid w:val="00EA0897"/>
    <w:rsid w:val="00EA0913"/>
    <w:rsid w:val="00EA093C"/>
    <w:rsid w:val="00EA095D"/>
    <w:rsid w:val="00EA0A3A"/>
    <w:rsid w:val="00EA0A3D"/>
    <w:rsid w:val="00EA0B8A"/>
    <w:rsid w:val="00EA0BF4"/>
    <w:rsid w:val="00EA0C1D"/>
    <w:rsid w:val="00EA0D4B"/>
    <w:rsid w:val="00EA0D55"/>
    <w:rsid w:val="00EA0E70"/>
    <w:rsid w:val="00EA0F56"/>
    <w:rsid w:val="00EA0FD6"/>
    <w:rsid w:val="00EA10DB"/>
    <w:rsid w:val="00EA128C"/>
    <w:rsid w:val="00EA12B0"/>
    <w:rsid w:val="00EA1378"/>
    <w:rsid w:val="00EA13D5"/>
    <w:rsid w:val="00EA15C5"/>
    <w:rsid w:val="00EA16A3"/>
    <w:rsid w:val="00EA16AC"/>
    <w:rsid w:val="00EA178D"/>
    <w:rsid w:val="00EA1860"/>
    <w:rsid w:val="00EA193A"/>
    <w:rsid w:val="00EA195E"/>
    <w:rsid w:val="00EA19FA"/>
    <w:rsid w:val="00EA1A73"/>
    <w:rsid w:val="00EA1B0B"/>
    <w:rsid w:val="00EA1B45"/>
    <w:rsid w:val="00EA1B56"/>
    <w:rsid w:val="00EA1C50"/>
    <w:rsid w:val="00EA1C8C"/>
    <w:rsid w:val="00EA1E4C"/>
    <w:rsid w:val="00EA1E53"/>
    <w:rsid w:val="00EA1F1D"/>
    <w:rsid w:val="00EA1FD2"/>
    <w:rsid w:val="00EA20A2"/>
    <w:rsid w:val="00EA20F1"/>
    <w:rsid w:val="00EA212E"/>
    <w:rsid w:val="00EA21A7"/>
    <w:rsid w:val="00EA22F4"/>
    <w:rsid w:val="00EA2392"/>
    <w:rsid w:val="00EA244F"/>
    <w:rsid w:val="00EA250B"/>
    <w:rsid w:val="00EA2592"/>
    <w:rsid w:val="00EA27A2"/>
    <w:rsid w:val="00EA2963"/>
    <w:rsid w:val="00EA2982"/>
    <w:rsid w:val="00EA29EB"/>
    <w:rsid w:val="00EA2F33"/>
    <w:rsid w:val="00EA2F57"/>
    <w:rsid w:val="00EA2FBB"/>
    <w:rsid w:val="00EA31DB"/>
    <w:rsid w:val="00EA3284"/>
    <w:rsid w:val="00EA3317"/>
    <w:rsid w:val="00EA3341"/>
    <w:rsid w:val="00EA33C0"/>
    <w:rsid w:val="00EA3404"/>
    <w:rsid w:val="00EA343F"/>
    <w:rsid w:val="00EA350A"/>
    <w:rsid w:val="00EA3606"/>
    <w:rsid w:val="00EA367D"/>
    <w:rsid w:val="00EA368C"/>
    <w:rsid w:val="00EA36A6"/>
    <w:rsid w:val="00EA3744"/>
    <w:rsid w:val="00EA37F5"/>
    <w:rsid w:val="00EA3828"/>
    <w:rsid w:val="00EA3832"/>
    <w:rsid w:val="00EA3879"/>
    <w:rsid w:val="00EA397A"/>
    <w:rsid w:val="00EA3981"/>
    <w:rsid w:val="00EA3995"/>
    <w:rsid w:val="00EA3B18"/>
    <w:rsid w:val="00EA3B82"/>
    <w:rsid w:val="00EA3BF9"/>
    <w:rsid w:val="00EA3C76"/>
    <w:rsid w:val="00EA3D09"/>
    <w:rsid w:val="00EA3D4F"/>
    <w:rsid w:val="00EA3E0F"/>
    <w:rsid w:val="00EA3E87"/>
    <w:rsid w:val="00EA3ECA"/>
    <w:rsid w:val="00EA3FD9"/>
    <w:rsid w:val="00EA3FF5"/>
    <w:rsid w:val="00EA4079"/>
    <w:rsid w:val="00EA409F"/>
    <w:rsid w:val="00EA4117"/>
    <w:rsid w:val="00EA413F"/>
    <w:rsid w:val="00EA4145"/>
    <w:rsid w:val="00EA41E3"/>
    <w:rsid w:val="00EA421E"/>
    <w:rsid w:val="00EA42AE"/>
    <w:rsid w:val="00EA430C"/>
    <w:rsid w:val="00EA43C2"/>
    <w:rsid w:val="00EA4431"/>
    <w:rsid w:val="00EA44AA"/>
    <w:rsid w:val="00EA44B4"/>
    <w:rsid w:val="00EA455C"/>
    <w:rsid w:val="00EA45A5"/>
    <w:rsid w:val="00EA464B"/>
    <w:rsid w:val="00EA464C"/>
    <w:rsid w:val="00EA467D"/>
    <w:rsid w:val="00EA4687"/>
    <w:rsid w:val="00EA4846"/>
    <w:rsid w:val="00EA485A"/>
    <w:rsid w:val="00EA48B6"/>
    <w:rsid w:val="00EA4980"/>
    <w:rsid w:val="00EA49BB"/>
    <w:rsid w:val="00EA4B26"/>
    <w:rsid w:val="00EA4B32"/>
    <w:rsid w:val="00EA4C70"/>
    <w:rsid w:val="00EA4CB3"/>
    <w:rsid w:val="00EA4CFF"/>
    <w:rsid w:val="00EA4E8B"/>
    <w:rsid w:val="00EA4FBB"/>
    <w:rsid w:val="00EA4FCD"/>
    <w:rsid w:val="00EA4FD4"/>
    <w:rsid w:val="00EA5063"/>
    <w:rsid w:val="00EA5116"/>
    <w:rsid w:val="00EA51CD"/>
    <w:rsid w:val="00EA51DF"/>
    <w:rsid w:val="00EA51EC"/>
    <w:rsid w:val="00EA5287"/>
    <w:rsid w:val="00EA53E5"/>
    <w:rsid w:val="00EA53E7"/>
    <w:rsid w:val="00EA5405"/>
    <w:rsid w:val="00EA5495"/>
    <w:rsid w:val="00EA5652"/>
    <w:rsid w:val="00EA57F2"/>
    <w:rsid w:val="00EA583C"/>
    <w:rsid w:val="00EA58F6"/>
    <w:rsid w:val="00EA597D"/>
    <w:rsid w:val="00EA5A34"/>
    <w:rsid w:val="00EA5B9D"/>
    <w:rsid w:val="00EA5BFB"/>
    <w:rsid w:val="00EA5D65"/>
    <w:rsid w:val="00EA5DD7"/>
    <w:rsid w:val="00EA5DDA"/>
    <w:rsid w:val="00EA5E80"/>
    <w:rsid w:val="00EA5E90"/>
    <w:rsid w:val="00EA5E95"/>
    <w:rsid w:val="00EA5EDB"/>
    <w:rsid w:val="00EA6077"/>
    <w:rsid w:val="00EA60EB"/>
    <w:rsid w:val="00EA620D"/>
    <w:rsid w:val="00EA6357"/>
    <w:rsid w:val="00EA6419"/>
    <w:rsid w:val="00EA6681"/>
    <w:rsid w:val="00EA668B"/>
    <w:rsid w:val="00EA6830"/>
    <w:rsid w:val="00EA6845"/>
    <w:rsid w:val="00EA6901"/>
    <w:rsid w:val="00EA692A"/>
    <w:rsid w:val="00EA6933"/>
    <w:rsid w:val="00EA6945"/>
    <w:rsid w:val="00EA698B"/>
    <w:rsid w:val="00EA6A15"/>
    <w:rsid w:val="00EA6A17"/>
    <w:rsid w:val="00EA6A64"/>
    <w:rsid w:val="00EA6A66"/>
    <w:rsid w:val="00EA6AA2"/>
    <w:rsid w:val="00EA6BCD"/>
    <w:rsid w:val="00EA6C76"/>
    <w:rsid w:val="00EA6CB3"/>
    <w:rsid w:val="00EA6D49"/>
    <w:rsid w:val="00EA6E99"/>
    <w:rsid w:val="00EA6F16"/>
    <w:rsid w:val="00EA6F2D"/>
    <w:rsid w:val="00EA6F77"/>
    <w:rsid w:val="00EA6FC6"/>
    <w:rsid w:val="00EA7088"/>
    <w:rsid w:val="00EA70A2"/>
    <w:rsid w:val="00EA71D2"/>
    <w:rsid w:val="00EA71E1"/>
    <w:rsid w:val="00EA71F4"/>
    <w:rsid w:val="00EA7231"/>
    <w:rsid w:val="00EA723A"/>
    <w:rsid w:val="00EA72EE"/>
    <w:rsid w:val="00EA7307"/>
    <w:rsid w:val="00EA74A4"/>
    <w:rsid w:val="00EA74F4"/>
    <w:rsid w:val="00EA7639"/>
    <w:rsid w:val="00EA7650"/>
    <w:rsid w:val="00EA77A4"/>
    <w:rsid w:val="00EA790D"/>
    <w:rsid w:val="00EA7A79"/>
    <w:rsid w:val="00EA7A96"/>
    <w:rsid w:val="00EA7ACB"/>
    <w:rsid w:val="00EA7AE6"/>
    <w:rsid w:val="00EA7BA6"/>
    <w:rsid w:val="00EA7C29"/>
    <w:rsid w:val="00EA7CAC"/>
    <w:rsid w:val="00EA7D1D"/>
    <w:rsid w:val="00EA7D2C"/>
    <w:rsid w:val="00EA7DA3"/>
    <w:rsid w:val="00EA7E20"/>
    <w:rsid w:val="00EA7EFA"/>
    <w:rsid w:val="00EA7FA5"/>
    <w:rsid w:val="00EB00DC"/>
    <w:rsid w:val="00EB0166"/>
    <w:rsid w:val="00EB01FC"/>
    <w:rsid w:val="00EB0224"/>
    <w:rsid w:val="00EB0244"/>
    <w:rsid w:val="00EB029F"/>
    <w:rsid w:val="00EB0331"/>
    <w:rsid w:val="00EB0386"/>
    <w:rsid w:val="00EB043C"/>
    <w:rsid w:val="00EB04FC"/>
    <w:rsid w:val="00EB051E"/>
    <w:rsid w:val="00EB05B3"/>
    <w:rsid w:val="00EB0695"/>
    <w:rsid w:val="00EB0789"/>
    <w:rsid w:val="00EB07EF"/>
    <w:rsid w:val="00EB08AD"/>
    <w:rsid w:val="00EB093E"/>
    <w:rsid w:val="00EB095C"/>
    <w:rsid w:val="00EB098D"/>
    <w:rsid w:val="00EB0A2D"/>
    <w:rsid w:val="00EB0E5C"/>
    <w:rsid w:val="00EB0FA8"/>
    <w:rsid w:val="00EB1008"/>
    <w:rsid w:val="00EB10EB"/>
    <w:rsid w:val="00EB10FE"/>
    <w:rsid w:val="00EB114C"/>
    <w:rsid w:val="00EB115B"/>
    <w:rsid w:val="00EB1279"/>
    <w:rsid w:val="00EB135D"/>
    <w:rsid w:val="00EB13B0"/>
    <w:rsid w:val="00EB14D4"/>
    <w:rsid w:val="00EB14F2"/>
    <w:rsid w:val="00EB1580"/>
    <w:rsid w:val="00EB15E6"/>
    <w:rsid w:val="00EB1874"/>
    <w:rsid w:val="00EB1933"/>
    <w:rsid w:val="00EB19F2"/>
    <w:rsid w:val="00EB1B05"/>
    <w:rsid w:val="00EB1B6D"/>
    <w:rsid w:val="00EB1B6E"/>
    <w:rsid w:val="00EB1B93"/>
    <w:rsid w:val="00EB1C00"/>
    <w:rsid w:val="00EB1CBE"/>
    <w:rsid w:val="00EB1CD2"/>
    <w:rsid w:val="00EB1E3A"/>
    <w:rsid w:val="00EB1E4B"/>
    <w:rsid w:val="00EB1EA3"/>
    <w:rsid w:val="00EB1EC3"/>
    <w:rsid w:val="00EB20E9"/>
    <w:rsid w:val="00EB2189"/>
    <w:rsid w:val="00EB2245"/>
    <w:rsid w:val="00EB231F"/>
    <w:rsid w:val="00EB2357"/>
    <w:rsid w:val="00EB2519"/>
    <w:rsid w:val="00EB2589"/>
    <w:rsid w:val="00EB2628"/>
    <w:rsid w:val="00EB262B"/>
    <w:rsid w:val="00EB2721"/>
    <w:rsid w:val="00EB281A"/>
    <w:rsid w:val="00EB288E"/>
    <w:rsid w:val="00EB2949"/>
    <w:rsid w:val="00EB2975"/>
    <w:rsid w:val="00EB29D2"/>
    <w:rsid w:val="00EB2A59"/>
    <w:rsid w:val="00EB2AA0"/>
    <w:rsid w:val="00EB2BCE"/>
    <w:rsid w:val="00EB2C6E"/>
    <w:rsid w:val="00EB2DCE"/>
    <w:rsid w:val="00EB2DE0"/>
    <w:rsid w:val="00EB2E54"/>
    <w:rsid w:val="00EB2EAB"/>
    <w:rsid w:val="00EB2FA2"/>
    <w:rsid w:val="00EB3051"/>
    <w:rsid w:val="00EB30D6"/>
    <w:rsid w:val="00EB3283"/>
    <w:rsid w:val="00EB32EB"/>
    <w:rsid w:val="00EB3342"/>
    <w:rsid w:val="00EB334A"/>
    <w:rsid w:val="00EB3401"/>
    <w:rsid w:val="00EB3427"/>
    <w:rsid w:val="00EB3582"/>
    <w:rsid w:val="00EB368F"/>
    <w:rsid w:val="00EB36DC"/>
    <w:rsid w:val="00EB37A3"/>
    <w:rsid w:val="00EB37DF"/>
    <w:rsid w:val="00EB3889"/>
    <w:rsid w:val="00EB38FF"/>
    <w:rsid w:val="00EB3960"/>
    <w:rsid w:val="00EB3A67"/>
    <w:rsid w:val="00EB3AFB"/>
    <w:rsid w:val="00EB3BD3"/>
    <w:rsid w:val="00EB3C83"/>
    <w:rsid w:val="00EB3F2E"/>
    <w:rsid w:val="00EB3FA5"/>
    <w:rsid w:val="00EB4053"/>
    <w:rsid w:val="00EB40D8"/>
    <w:rsid w:val="00EB4161"/>
    <w:rsid w:val="00EB4205"/>
    <w:rsid w:val="00EB42CA"/>
    <w:rsid w:val="00EB43E3"/>
    <w:rsid w:val="00EB452A"/>
    <w:rsid w:val="00EB46B5"/>
    <w:rsid w:val="00EB46B9"/>
    <w:rsid w:val="00EB46BA"/>
    <w:rsid w:val="00EB4788"/>
    <w:rsid w:val="00EB47FF"/>
    <w:rsid w:val="00EB4846"/>
    <w:rsid w:val="00EB48E1"/>
    <w:rsid w:val="00EB48F9"/>
    <w:rsid w:val="00EB491E"/>
    <w:rsid w:val="00EB4991"/>
    <w:rsid w:val="00EB49B6"/>
    <w:rsid w:val="00EB4A78"/>
    <w:rsid w:val="00EB4AD6"/>
    <w:rsid w:val="00EB4B06"/>
    <w:rsid w:val="00EB4C10"/>
    <w:rsid w:val="00EB4CA3"/>
    <w:rsid w:val="00EB4DC7"/>
    <w:rsid w:val="00EB4DFB"/>
    <w:rsid w:val="00EB4F33"/>
    <w:rsid w:val="00EB507F"/>
    <w:rsid w:val="00EB5081"/>
    <w:rsid w:val="00EB547E"/>
    <w:rsid w:val="00EB54F9"/>
    <w:rsid w:val="00EB5570"/>
    <w:rsid w:val="00EB55D7"/>
    <w:rsid w:val="00EB55F6"/>
    <w:rsid w:val="00EB55F8"/>
    <w:rsid w:val="00EB55FC"/>
    <w:rsid w:val="00EB5609"/>
    <w:rsid w:val="00EB56F8"/>
    <w:rsid w:val="00EB58A6"/>
    <w:rsid w:val="00EB58DA"/>
    <w:rsid w:val="00EB5980"/>
    <w:rsid w:val="00EB5A3C"/>
    <w:rsid w:val="00EB5A84"/>
    <w:rsid w:val="00EB5B1F"/>
    <w:rsid w:val="00EB5B50"/>
    <w:rsid w:val="00EB5BB3"/>
    <w:rsid w:val="00EB5F6F"/>
    <w:rsid w:val="00EB5FE2"/>
    <w:rsid w:val="00EB60AF"/>
    <w:rsid w:val="00EB6181"/>
    <w:rsid w:val="00EB61CE"/>
    <w:rsid w:val="00EB625C"/>
    <w:rsid w:val="00EB62A5"/>
    <w:rsid w:val="00EB6333"/>
    <w:rsid w:val="00EB63A2"/>
    <w:rsid w:val="00EB642C"/>
    <w:rsid w:val="00EB646F"/>
    <w:rsid w:val="00EB6470"/>
    <w:rsid w:val="00EB6472"/>
    <w:rsid w:val="00EB64D9"/>
    <w:rsid w:val="00EB650F"/>
    <w:rsid w:val="00EB6511"/>
    <w:rsid w:val="00EB654D"/>
    <w:rsid w:val="00EB6554"/>
    <w:rsid w:val="00EB664E"/>
    <w:rsid w:val="00EB66BE"/>
    <w:rsid w:val="00EB69E4"/>
    <w:rsid w:val="00EB6A78"/>
    <w:rsid w:val="00EB6CBF"/>
    <w:rsid w:val="00EB6D82"/>
    <w:rsid w:val="00EB6DC1"/>
    <w:rsid w:val="00EB6F28"/>
    <w:rsid w:val="00EB6FB4"/>
    <w:rsid w:val="00EB7047"/>
    <w:rsid w:val="00EB70D2"/>
    <w:rsid w:val="00EB71CF"/>
    <w:rsid w:val="00EB7221"/>
    <w:rsid w:val="00EB722D"/>
    <w:rsid w:val="00EB7314"/>
    <w:rsid w:val="00EB74E8"/>
    <w:rsid w:val="00EB7B55"/>
    <w:rsid w:val="00EB7C1D"/>
    <w:rsid w:val="00EB7CD1"/>
    <w:rsid w:val="00EB7E4D"/>
    <w:rsid w:val="00EB7E88"/>
    <w:rsid w:val="00EB7EC1"/>
    <w:rsid w:val="00EB7F7D"/>
    <w:rsid w:val="00EB7F80"/>
    <w:rsid w:val="00EC0018"/>
    <w:rsid w:val="00EC017B"/>
    <w:rsid w:val="00EC017F"/>
    <w:rsid w:val="00EC0228"/>
    <w:rsid w:val="00EC0253"/>
    <w:rsid w:val="00EC02C9"/>
    <w:rsid w:val="00EC0320"/>
    <w:rsid w:val="00EC036E"/>
    <w:rsid w:val="00EC03D3"/>
    <w:rsid w:val="00EC03DD"/>
    <w:rsid w:val="00EC043A"/>
    <w:rsid w:val="00EC044D"/>
    <w:rsid w:val="00EC0493"/>
    <w:rsid w:val="00EC04AD"/>
    <w:rsid w:val="00EC050B"/>
    <w:rsid w:val="00EC057D"/>
    <w:rsid w:val="00EC0661"/>
    <w:rsid w:val="00EC0697"/>
    <w:rsid w:val="00EC0889"/>
    <w:rsid w:val="00EC08C3"/>
    <w:rsid w:val="00EC0998"/>
    <w:rsid w:val="00EC09FD"/>
    <w:rsid w:val="00EC0A8D"/>
    <w:rsid w:val="00EC0BD3"/>
    <w:rsid w:val="00EC0CC5"/>
    <w:rsid w:val="00EC0CF9"/>
    <w:rsid w:val="00EC0D1E"/>
    <w:rsid w:val="00EC0D97"/>
    <w:rsid w:val="00EC0DD1"/>
    <w:rsid w:val="00EC0E3F"/>
    <w:rsid w:val="00EC0F07"/>
    <w:rsid w:val="00EC0FE1"/>
    <w:rsid w:val="00EC0FE4"/>
    <w:rsid w:val="00EC1070"/>
    <w:rsid w:val="00EC1132"/>
    <w:rsid w:val="00EC12BB"/>
    <w:rsid w:val="00EC1451"/>
    <w:rsid w:val="00EC147A"/>
    <w:rsid w:val="00EC14BC"/>
    <w:rsid w:val="00EC1597"/>
    <w:rsid w:val="00EC15BD"/>
    <w:rsid w:val="00EC15D9"/>
    <w:rsid w:val="00EC1624"/>
    <w:rsid w:val="00EC1649"/>
    <w:rsid w:val="00EC16F0"/>
    <w:rsid w:val="00EC1711"/>
    <w:rsid w:val="00EC1727"/>
    <w:rsid w:val="00EC17BE"/>
    <w:rsid w:val="00EC1825"/>
    <w:rsid w:val="00EC189E"/>
    <w:rsid w:val="00EC18B5"/>
    <w:rsid w:val="00EC18D1"/>
    <w:rsid w:val="00EC18DF"/>
    <w:rsid w:val="00EC191A"/>
    <w:rsid w:val="00EC1927"/>
    <w:rsid w:val="00EC1989"/>
    <w:rsid w:val="00EC1A04"/>
    <w:rsid w:val="00EC1BF9"/>
    <w:rsid w:val="00EC1C39"/>
    <w:rsid w:val="00EC1D3B"/>
    <w:rsid w:val="00EC1D58"/>
    <w:rsid w:val="00EC1E8F"/>
    <w:rsid w:val="00EC22B3"/>
    <w:rsid w:val="00EC246F"/>
    <w:rsid w:val="00EC24B9"/>
    <w:rsid w:val="00EC24F3"/>
    <w:rsid w:val="00EC2586"/>
    <w:rsid w:val="00EC2593"/>
    <w:rsid w:val="00EC276F"/>
    <w:rsid w:val="00EC27AB"/>
    <w:rsid w:val="00EC27EA"/>
    <w:rsid w:val="00EC27F8"/>
    <w:rsid w:val="00EC2938"/>
    <w:rsid w:val="00EC2945"/>
    <w:rsid w:val="00EC2A97"/>
    <w:rsid w:val="00EC2B2E"/>
    <w:rsid w:val="00EC2B46"/>
    <w:rsid w:val="00EC2B5F"/>
    <w:rsid w:val="00EC3008"/>
    <w:rsid w:val="00EC300C"/>
    <w:rsid w:val="00EC3143"/>
    <w:rsid w:val="00EC3286"/>
    <w:rsid w:val="00EC3316"/>
    <w:rsid w:val="00EC337A"/>
    <w:rsid w:val="00EC33FC"/>
    <w:rsid w:val="00EC34AC"/>
    <w:rsid w:val="00EC35A3"/>
    <w:rsid w:val="00EC361F"/>
    <w:rsid w:val="00EC379B"/>
    <w:rsid w:val="00EC385F"/>
    <w:rsid w:val="00EC38F2"/>
    <w:rsid w:val="00EC39BC"/>
    <w:rsid w:val="00EC3A6B"/>
    <w:rsid w:val="00EC3AF4"/>
    <w:rsid w:val="00EC3B4A"/>
    <w:rsid w:val="00EC3B51"/>
    <w:rsid w:val="00EC3B94"/>
    <w:rsid w:val="00EC3BC5"/>
    <w:rsid w:val="00EC3C41"/>
    <w:rsid w:val="00EC3E0D"/>
    <w:rsid w:val="00EC3E1C"/>
    <w:rsid w:val="00EC3E5B"/>
    <w:rsid w:val="00EC3E6F"/>
    <w:rsid w:val="00EC3EE5"/>
    <w:rsid w:val="00EC4031"/>
    <w:rsid w:val="00EC410F"/>
    <w:rsid w:val="00EC4158"/>
    <w:rsid w:val="00EC41DA"/>
    <w:rsid w:val="00EC423B"/>
    <w:rsid w:val="00EC42F6"/>
    <w:rsid w:val="00EC42F7"/>
    <w:rsid w:val="00EC4678"/>
    <w:rsid w:val="00EC4692"/>
    <w:rsid w:val="00EC489F"/>
    <w:rsid w:val="00EC4946"/>
    <w:rsid w:val="00EC49BF"/>
    <w:rsid w:val="00EC4A56"/>
    <w:rsid w:val="00EC4A64"/>
    <w:rsid w:val="00EC4A76"/>
    <w:rsid w:val="00EC4ADA"/>
    <w:rsid w:val="00EC4B71"/>
    <w:rsid w:val="00EC4BCF"/>
    <w:rsid w:val="00EC4CF5"/>
    <w:rsid w:val="00EC4CFF"/>
    <w:rsid w:val="00EC4D21"/>
    <w:rsid w:val="00EC4DF7"/>
    <w:rsid w:val="00EC4F28"/>
    <w:rsid w:val="00EC4FA1"/>
    <w:rsid w:val="00EC4FA4"/>
    <w:rsid w:val="00EC5091"/>
    <w:rsid w:val="00EC50F5"/>
    <w:rsid w:val="00EC51AA"/>
    <w:rsid w:val="00EC5267"/>
    <w:rsid w:val="00EC5289"/>
    <w:rsid w:val="00EC52B1"/>
    <w:rsid w:val="00EC5305"/>
    <w:rsid w:val="00EC5414"/>
    <w:rsid w:val="00EC54EC"/>
    <w:rsid w:val="00EC550C"/>
    <w:rsid w:val="00EC556C"/>
    <w:rsid w:val="00EC5596"/>
    <w:rsid w:val="00EC55CC"/>
    <w:rsid w:val="00EC5696"/>
    <w:rsid w:val="00EC572F"/>
    <w:rsid w:val="00EC58D0"/>
    <w:rsid w:val="00EC592F"/>
    <w:rsid w:val="00EC598C"/>
    <w:rsid w:val="00EC599C"/>
    <w:rsid w:val="00EC59B4"/>
    <w:rsid w:val="00EC5A59"/>
    <w:rsid w:val="00EC5B42"/>
    <w:rsid w:val="00EC5BB7"/>
    <w:rsid w:val="00EC5D12"/>
    <w:rsid w:val="00EC5D1A"/>
    <w:rsid w:val="00EC5DE1"/>
    <w:rsid w:val="00EC5F23"/>
    <w:rsid w:val="00EC5FFB"/>
    <w:rsid w:val="00EC618C"/>
    <w:rsid w:val="00EC6205"/>
    <w:rsid w:val="00EC6234"/>
    <w:rsid w:val="00EC62F3"/>
    <w:rsid w:val="00EC6370"/>
    <w:rsid w:val="00EC6563"/>
    <w:rsid w:val="00EC65B7"/>
    <w:rsid w:val="00EC6621"/>
    <w:rsid w:val="00EC664A"/>
    <w:rsid w:val="00EC67D4"/>
    <w:rsid w:val="00EC680B"/>
    <w:rsid w:val="00EC68AA"/>
    <w:rsid w:val="00EC68ED"/>
    <w:rsid w:val="00EC6984"/>
    <w:rsid w:val="00EC69D6"/>
    <w:rsid w:val="00EC6A7E"/>
    <w:rsid w:val="00EC6ADA"/>
    <w:rsid w:val="00EC6B9C"/>
    <w:rsid w:val="00EC6BAC"/>
    <w:rsid w:val="00EC6BF8"/>
    <w:rsid w:val="00EC6C0F"/>
    <w:rsid w:val="00EC6C21"/>
    <w:rsid w:val="00EC6C84"/>
    <w:rsid w:val="00EC6C89"/>
    <w:rsid w:val="00EC6CF0"/>
    <w:rsid w:val="00EC6D49"/>
    <w:rsid w:val="00EC6D6F"/>
    <w:rsid w:val="00EC6EC9"/>
    <w:rsid w:val="00EC6F1E"/>
    <w:rsid w:val="00EC6FB2"/>
    <w:rsid w:val="00EC6FEC"/>
    <w:rsid w:val="00EC70FD"/>
    <w:rsid w:val="00EC710B"/>
    <w:rsid w:val="00EC71BC"/>
    <w:rsid w:val="00EC725E"/>
    <w:rsid w:val="00EC72E8"/>
    <w:rsid w:val="00EC7395"/>
    <w:rsid w:val="00EC754A"/>
    <w:rsid w:val="00EC754B"/>
    <w:rsid w:val="00EC75F4"/>
    <w:rsid w:val="00EC7600"/>
    <w:rsid w:val="00EC766C"/>
    <w:rsid w:val="00EC7798"/>
    <w:rsid w:val="00EC77F4"/>
    <w:rsid w:val="00EC7A5A"/>
    <w:rsid w:val="00EC7A73"/>
    <w:rsid w:val="00EC7AF2"/>
    <w:rsid w:val="00EC7BA2"/>
    <w:rsid w:val="00EC7C25"/>
    <w:rsid w:val="00EC7CC6"/>
    <w:rsid w:val="00EC7D0E"/>
    <w:rsid w:val="00EC7D50"/>
    <w:rsid w:val="00EC7F4A"/>
    <w:rsid w:val="00EC7FDB"/>
    <w:rsid w:val="00ED0018"/>
    <w:rsid w:val="00ED00AE"/>
    <w:rsid w:val="00ED0140"/>
    <w:rsid w:val="00ED015B"/>
    <w:rsid w:val="00ED019A"/>
    <w:rsid w:val="00ED01B7"/>
    <w:rsid w:val="00ED028E"/>
    <w:rsid w:val="00ED03B5"/>
    <w:rsid w:val="00ED03B7"/>
    <w:rsid w:val="00ED0568"/>
    <w:rsid w:val="00ED0602"/>
    <w:rsid w:val="00ED06F7"/>
    <w:rsid w:val="00ED07F6"/>
    <w:rsid w:val="00ED0807"/>
    <w:rsid w:val="00ED085E"/>
    <w:rsid w:val="00ED0884"/>
    <w:rsid w:val="00ED089C"/>
    <w:rsid w:val="00ED094E"/>
    <w:rsid w:val="00ED0952"/>
    <w:rsid w:val="00ED0A61"/>
    <w:rsid w:val="00ED0BFB"/>
    <w:rsid w:val="00ED0CC5"/>
    <w:rsid w:val="00ED0CD6"/>
    <w:rsid w:val="00ED0F42"/>
    <w:rsid w:val="00ED0F75"/>
    <w:rsid w:val="00ED0F90"/>
    <w:rsid w:val="00ED100F"/>
    <w:rsid w:val="00ED1042"/>
    <w:rsid w:val="00ED1060"/>
    <w:rsid w:val="00ED10AD"/>
    <w:rsid w:val="00ED1241"/>
    <w:rsid w:val="00ED1444"/>
    <w:rsid w:val="00ED1461"/>
    <w:rsid w:val="00ED1476"/>
    <w:rsid w:val="00ED1477"/>
    <w:rsid w:val="00ED1602"/>
    <w:rsid w:val="00ED16F3"/>
    <w:rsid w:val="00ED17BB"/>
    <w:rsid w:val="00ED1971"/>
    <w:rsid w:val="00ED1993"/>
    <w:rsid w:val="00ED1AA2"/>
    <w:rsid w:val="00ED1B28"/>
    <w:rsid w:val="00ED1B50"/>
    <w:rsid w:val="00ED1C65"/>
    <w:rsid w:val="00ED1DA0"/>
    <w:rsid w:val="00ED1F04"/>
    <w:rsid w:val="00ED1F2D"/>
    <w:rsid w:val="00ED1F93"/>
    <w:rsid w:val="00ED2053"/>
    <w:rsid w:val="00ED20C6"/>
    <w:rsid w:val="00ED20C9"/>
    <w:rsid w:val="00ED20CF"/>
    <w:rsid w:val="00ED2135"/>
    <w:rsid w:val="00ED2152"/>
    <w:rsid w:val="00ED21A3"/>
    <w:rsid w:val="00ED2202"/>
    <w:rsid w:val="00ED22AE"/>
    <w:rsid w:val="00ED2356"/>
    <w:rsid w:val="00ED236F"/>
    <w:rsid w:val="00ED249F"/>
    <w:rsid w:val="00ED255A"/>
    <w:rsid w:val="00ED25F6"/>
    <w:rsid w:val="00ED26BD"/>
    <w:rsid w:val="00ED26FE"/>
    <w:rsid w:val="00ED27BB"/>
    <w:rsid w:val="00ED27DA"/>
    <w:rsid w:val="00ED2894"/>
    <w:rsid w:val="00ED290E"/>
    <w:rsid w:val="00ED2AB9"/>
    <w:rsid w:val="00ED2C29"/>
    <w:rsid w:val="00ED2D1D"/>
    <w:rsid w:val="00ED2D6A"/>
    <w:rsid w:val="00ED2E4C"/>
    <w:rsid w:val="00ED2EAF"/>
    <w:rsid w:val="00ED2EFD"/>
    <w:rsid w:val="00ED2F3E"/>
    <w:rsid w:val="00ED2FB5"/>
    <w:rsid w:val="00ED2FCE"/>
    <w:rsid w:val="00ED306F"/>
    <w:rsid w:val="00ED3143"/>
    <w:rsid w:val="00ED3286"/>
    <w:rsid w:val="00ED32C0"/>
    <w:rsid w:val="00ED331B"/>
    <w:rsid w:val="00ED335F"/>
    <w:rsid w:val="00ED340A"/>
    <w:rsid w:val="00ED34EB"/>
    <w:rsid w:val="00ED3563"/>
    <w:rsid w:val="00ED3593"/>
    <w:rsid w:val="00ED35E5"/>
    <w:rsid w:val="00ED364A"/>
    <w:rsid w:val="00ED3650"/>
    <w:rsid w:val="00ED38BD"/>
    <w:rsid w:val="00ED38EF"/>
    <w:rsid w:val="00ED39A7"/>
    <w:rsid w:val="00ED3A04"/>
    <w:rsid w:val="00ED3A0B"/>
    <w:rsid w:val="00ED3A91"/>
    <w:rsid w:val="00ED3AED"/>
    <w:rsid w:val="00ED3B1C"/>
    <w:rsid w:val="00ED3BFC"/>
    <w:rsid w:val="00ED3C7E"/>
    <w:rsid w:val="00ED3CD3"/>
    <w:rsid w:val="00ED3D4F"/>
    <w:rsid w:val="00ED3D68"/>
    <w:rsid w:val="00ED3DA5"/>
    <w:rsid w:val="00ED3F31"/>
    <w:rsid w:val="00ED3FA4"/>
    <w:rsid w:val="00ED400B"/>
    <w:rsid w:val="00ED4079"/>
    <w:rsid w:val="00ED407B"/>
    <w:rsid w:val="00ED40D8"/>
    <w:rsid w:val="00ED40E9"/>
    <w:rsid w:val="00ED41BB"/>
    <w:rsid w:val="00ED42B3"/>
    <w:rsid w:val="00ED42F8"/>
    <w:rsid w:val="00ED4356"/>
    <w:rsid w:val="00ED4453"/>
    <w:rsid w:val="00ED44AD"/>
    <w:rsid w:val="00ED44C1"/>
    <w:rsid w:val="00ED455D"/>
    <w:rsid w:val="00ED45A4"/>
    <w:rsid w:val="00ED45B5"/>
    <w:rsid w:val="00ED45CD"/>
    <w:rsid w:val="00ED4702"/>
    <w:rsid w:val="00ED479C"/>
    <w:rsid w:val="00ED47AE"/>
    <w:rsid w:val="00ED47C5"/>
    <w:rsid w:val="00ED4892"/>
    <w:rsid w:val="00ED4A4E"/>
    <w:rsid w:val="00ED4A64"/>
    <w:rsid w:val="00ED4A70"/>
    <w:rsid w:val="00ED4A9B"/>
    <w:rsid w:val="00ED4AB6"/>
    <w:rsid w:val="00ED4B0E"/>
    <w:rsid w:val="00ED4BC7"/>
    <w:rsid w:val="00ED4C3F"/>
    <w:rsid w:val="00ED4C44"/>
    <w:rsid w:val="00ED4CA8"/>
    <w:rsid w:val="00ED4D75"/>
    <w:rsid w:val="00ED4D7F"/>
    <w:rsid w:val="00ED4DAF"/>
    <w:rsid w:val="00ED4E33"/>
    <w:rsid w:val="00ED4E9E"/>
    <w:rsid w:val="00ED4F9D"/>
    <w:rsid w:val="00ED4FC6"/>
    <w:rsid w:val="00ED5110"/>
    <w:rsid w:val="00ED518F"/>
    <w:rsid w:val="00ED5343"/>
    <w:rsid w:val="00ED543E"/>
    <w:rsid w:val="00ED5466"/>
    <w:rsid w:val="00ED55C2"/>
    <w:rsid w:val="00ED5764"/>
    <w:rsid w:val="00ED5A88"/>
    <w:rsid w:val="00ED5B64"/>
    <w:rsid w:val="00ED5C58"/>
    <w:rsid w:val="00ED5CA6"/>
    <w:rsid w:val="00ED5D5C"/>
    <w:rsid w:val="00ED5DB1"/>
    <w:rsid w:val="00ED6120"/>
    <w:rsid w:val="00ED61C7"/>
    <w:rsid w:val="00ED61D3"/>
    <w:rsid w:val="00ED61E0"/>
    <w:rsid w:val="00ED6202"/>
    <w:rsid w:val="00ED646D"/>
    <w:rsid w:val="00ED6496"/>
    <w:rsid w:val="00ED666E"/>
    <w:rsid w:val="00ED66F8"/>
    <w:rsid w:val="00ED681D"/>
    <w:rsid w:val="00ED6837"/>
    <w:rsid w:val="00ED68B1"/>
    <w:rsid w:val="00ED69BC"/>
    <w:rsid w:val="00ED6A1F"/>
    <w:rsid w:val="00ED6B08"/>
    <w:rsid w:val="00ED6B24"/>
    <w:rsid w:val="00ED6B57"/>
    <w:rsid w:val="00ED6BDC"/>
    <w:rsid w:val="00ED6CA4"/>
    <w:rsid w:val="00ED6D16"/>
    <w:rsid w:val="00ED6D8C"/>
    <w:rsid w:val="00ED6E07"/>
    <w:rsid w:val="00ED6E19"/>
    <w:rsid w:val="00ED6F18"/>
    <w:rsid w:val="00ED704F"/>
    <w:rsid w:val="00ED70C2"/>
    <w:rsid w:val="00ED7345"/>
    <w:rsid w:val="00ED7353"/>
    <w:rsid w:val="00ED7355"/>
    <w:rsid w:val="00ED737B"/>
    <w:rsid w:val="00ED740C"/>
    <w:rsid w:val="00ED7441"/>
    <w:rsid w:val="00ED748C"/>
    <w:rsid w:val="00ED74D2"/>
    <w:rsid w:val="00ED7583"/>
    <w:rsid w:val="00ED762E"/>
    <w:rsid w:val="00ED773B"/>
    <w:rsid w:val="00ED77AB"/>
    <w:rsid w:val="00ED77B3"/>
    <w:rsid w:val="00ED7864"/>
    <w:rsid w:val="00ED78A9"/>
    <w:rsid w:val="00ED7988"/>
    <w:rsid w:val="00ED7AC4"/>
    <w:rsid w:val="00ED7B8A"/>
    <w:rsid w:val="00ED7C01"/>
    <w:rsid w:val="00ED7C4C"/>
    <w:rsid w:val="00ED7C81"/>
    <w:rsid w:val="00ED7E00"/>
    <w:rsid w:val="00ED7E44"/>
    <w:rsid w:val="00ED7EC1"/>
    <w:rsid w:val="00ED7EE6"/>
    <w:rsid w:val="00ED7FA6"/>
    <w:rsid w:val="00ED877A"/>
    <w:rsid w:val="00EDBE18"/>
    <w:rsid w:val="00EE0006"/>
    <w:rsid w:val="00EE00B1"/>
    <w:rsid w:val="00EE01C6"/>
    <w:rsid w:val="00EE037F"/>
    <w:rsid w:val="00EE0482"/>
    <w:rsid w:val="00EE04B6"/>
    <w:rsid w:val="00EE04FA"/>
    <w:rsid w:val="00EE0724"/>
    <w:rsid w:val="00EE0751"/>
    <w:rsid w:val="00EE07DE"/>
    <w:rsid w:val="00EE082B"/>
    <w:rsid w:val="00EE085F"/>
    <w:rsid w:val="00EE098F"/>
    <w:rsid w:val="00EE09C1"/>
    <w:rsid w:val="00EE0A3F"/>
    <w:rsid w:val="00EE0AA3"/>
    <w:rsid w:val="00EE0DA8"/>
    <w:rsid w:val="00EE0DAA"/>
    <w:rsid w:val="00EE0E44"/>
    <w:rsid w:val="00EE0EE6"/>
    <w:rsid w:val="00EE0F16"/>
    <w:rsid w:val="00EE0F50"/>
    <w:rsid w:val="00EE0F51"/>
    <w:rsid w:val="00EE0F60"/>
    <w:rsid w:val="00EE0FAC"/>
    <w:rsid w:val="00EE1011"/>
    <w:rsid w:val="00EE109E"/>
    <w:rsid w:val="00EE10CE"/>
    <w:rsid w:val="00EE10D8"/>
    <w:rsid w:val="00EE1251"/>
    <w:rsid w:val="00EE12C3"/>
    <w:rsid w:val="00EE1303"/>
    <w:rsid w:val="00EE1344"/>
    <w:rsid w:val="00EE13BC"/>
    <w:rsid w:val="00EE140B"/>
    <w:rsid w:val="00EE1465"/>
    <w:rsid w:val="00EE14C3"/>
    <w:rsid w:val="00EE150A"/>
    <w:rsid w:val="00EE1578"/>
    <w:rsid w:val="00EE15C5"/>
    <w:rsid w:val="00EE1692"/>
    <w:rsid w:val="00EE1694"/>
    <w:rsid w:val="00EE18B3"/>
    <w:rsid w:val="00EE18C6"/>
    <w:rsid w:val="00EE1914"/>
    <w:rsid w:val="00EE1915"/>
    <w:rsid w:val="00EE1A44"/>
    <w:rsid w:val="00EE1A8C"/>
    <w:rsid w:val="00EE1B45"/>
    <w:rsid w:val="00EE1BD9"/>
    <w:rsid w:val="00EE1C7C"/>
    <w:rsid w:val="00EE1C98"/>
    <w:rsid w:val="00EE1CC5"/>
    <w:rsid w:val="00EE1CD2"/>
    <w:rsid w:val="00EE1D51"/>
    <w:rsid w:val="00EE2054"/>
    <w:rsid w:val="00EE207A"/>
    <w:rsid w:val="00EE207C"/>
    <w:rsid w:val="00EE209D"/>
    <w:rsid w:val="00EE2180"/>
    <w:rsid w:val="00EE2183"/>
    <w:rsid w:val="00EE22BE"/>
    <w:rsid w:val="00EE231F"/>
    <w:rsid w:val="00EE23D9"/>
    <w:rsid w:val="00EE241F"/>
    <w:rsid w:val="00EE245B"/>
    <w:rsid w:val="00EE2561"/>
    <w:rsid w:val="00EE25D6"/>
    <w:rsid w:val="00EE26F4"/>
    <w:rsid w:val="00EE274F"/>
    <w:rsid w:val="00EE2788"/>
    <w:rsid w:val="00EE27A4"/>
    <w:rsid w:val="00EE2939"/>
    <w:rsid w:val="00EE2986"/>
    <w:rsid w:val="00EE2A46"/>
    <w:rsid w:val="00EE2A6F"/>
    <w:rsid w:val="00EE2B4B"/>
    <w:rsid w:val="00EE2B5B"/>
    <w:rsid w:val="00EE2D4F"/>
    <w:rsid w:val="00EE2D6E"/>
    <w:rsid w:val="00EE2DA8"/>
    <w:rsid w:val="00EE2DDF"/>
    <w:rsid w:val="00EE2E77"/>
    <w:rsid w:val="00EE2F7D"/>
    <w:rsid w:val="00EE2F9D"/>
    <w:rsid w:val="00EE3064"/>
    <w:rsid w:val="00EE3083"/>
    <w:rsid w:val="00EE316F"/>
    <w:rsid w:val="00EE31EE"/>
    <w:rsid w:val="00EE3232"/>
    <w:rsid w:val="00EE33DB"/>
    <w:rsid w:val="00EE369C"/>
    <w:rsid w:val="00EE37E5"/>
    <w:rsid w:val="00EE389E"/>
    <w:rsid w:val="00EE38AB"/>
    <w:rsid w:val="00EE38F6"/>
    <w:rsid w:val="00EE3987"/>
    <w:rsid w:val="00EE398A"/>
    <w:rsid w:val="00EE3AFB"/>
    <w:rsid w:val="00EE3CB2"/>
    <w:rsid w:val="00EE3D43"/>
    <w:rsid w:val="00EE3E42"/>
    <w:rsid w:val="00EE3E76"/>
    <w:rsid w:val="00EE3EE0"/>
    <w:rsid w:val="00EE3EFB"/>
    <w:rsid w:val="00EE3F34"/>
    <w:rsid w:val="00EE40F4"/>
    <w:rsid w:val="00EE4127"/>
    <w:rsid w:val="00EE43BF"/>
    <w:rsid w:val="00EE44D9"/>
    <w:rsid w:val="00EE4620"/>
    <w:rsid w:val="00EE466F"/>
    <w:rsid w:val="00EE47D6"/>
    <w:rsid w:val="00EE4842"/>
    <w:rsid w:val="00EE4A17"/>
    <w:rsid w:val="00EE4A37"/>
    <w:rsid w:val="00EE4A3E"/>
    <w:rsid w:val="00EE4A93"/>
    <w:rsid w:val="00EE4AF2"/>
    <w:rsid w:val="00EE4C0D"/>
    <w:rsid w:val="00EE4D4B"/>
    <w:rsid w:val="00EE4D61"/>
    <w:rsid w:val="00EE4D65"/>
    <w:rsid w:val="00EE4DD9"/>
    <w:rsid w:val="00EE4FA0"/>
    <w:rsid w:val="00EE50EA"/>
    <w:rsid w:val="00EE5191"/>
    <w:rsid w:val="00EE52EB"/>
    <w:rsid w:val="00EE52F4"/>
    <w:rsid w:val="00EE542A"/>
    <w:rsid w:val="00EE54BB"/>
    <w:rsid w:val="00EE565C"/>
    <w:rsid w:val="00EE5716"/>
    <w:rsid w:val="00EE5BA4"/>
    <w:rsid w:val="00EE5C56"/>
    <w:rsid w:val="00EE5C5D"/>
    <w:rsid w:val="00EE5DB3"/>
    <w:rsid w:val="00EE5E00"/>
    <w:rsid w:val="00EE5E08"/>
    <w:rsid w:val="00EE5E7A"/>
    <w:rsid w:val="00EE5ECB"/>
    <w:rsid w:val="00EE5F86"/>
    <w:rsid w:val="00EE600C"/>
    <w:rsid w:val="00EE60B6"/>
    <w:rsid w:val="00EE624F"/>
    <w:rsid w:val="00EE6291"/>
    <w:rsid w:val="00EE6407"/>
    <w:rsid w:val="00EE6561"/>
    <w:rsid w:val="00EE656D"/>
    <w:rsid w:val="00EE65D9"/>
    <w:rsid w:val="00EE670E"/>
    <w:rsid w:val="00EE6717"/>
    <w:rsid w:val="00EE67D8"/>
    <w:rsid w:val="00EE685B"/>
    <w:rsid w:val="00EE6860"/>
    <w:rsid w:val="00EE68B3"/>
    <w:rsid w:val="00EE68C3"/>
    <w:rsid w:val="00EE69C2"/>
    <w:rsid w:val="00EE6B01"/>
    <w:rsid w:val="00EE6BA9"/>
    <w:rsid w:val="00EE6C56"/>
    <w:rsid w:val="00EE6C9D"/>
    <w:rsid w:val="00EE6CEE"/>
    <w:rsid w:val="00EE6D2E"/>
    <w:rsid w:val="00EE6D54"/>
    <w:rsid w:val="00EE6E1A"/>
    <w:rsid w:val="00EE6E33"/>
    <w:rsid w:val="00EE6E36"/>
    <w:rsid w:val="00EE6F03"/>
    <w:rsid w:val="00EE6FFE"/>
    <w:rsid w:val="00EE700B"/>
    <w:rsid w:val="00EE7116"/>
    <w:rsid w:val="00EE7119"/>
    <w:rsid w:val="00EE711D"/>
    <w:rsid w:val="00EE7212"/>
    <w:rsid w:val="00EE7225"/>
    <w:rsid w:val="00EE727C"/>
    <w:rsid w:val="00EE739B"/>
    <w:rsid w:val="00EE7444"/>
    <w:rsid w:val="00EE7485"/>
    <w:rsid w:val="00EE7533"/>
    <w:rsid w:val="00EE7575"/>
    <w:rsid w:val="00EE7588"/>
    <w:rsid w:val="00EE76C5"/>
    <w:rsid w:val="00EE770E"/>
    <w:rsid w:val="00EE7761"/>
    <w:rsid w:val="00EE7766"/>
    <w:rsid w:val="00EE77ED"/>
    <w:rsid w:val="00EE7813"/>
    <w:rsid w:val="00EE78AA"/>
    <w:rsid w:val="00EE790B"/>
    <w:rsid w:val="00EE79A8"/>
    <w:rsid w:val="00EE7B65"/>
    <w:rsid w:val="00EE7BB0"/>
    <w:rsid w:val="00EE7BFC"/>
    <w:rsid w:val="00EE7C6E"/>
    <w:rsid w:val="00EE7E02"/>
    <w:rsid w:val="00EE7EEF"/>
    <w:rsid w:val="00EE7F92"/>
    <w:rsid w:val="00EF0059"/>
    <w:rsid w:val="00EF007A"/>
    <w:rsid w:val="00EF00B6"/>
    <w:rsid w:val="00EF01AF"/>
    <w:rsid w:val="00EF0223"/>
    <w:rsid w:val="00EF02F1"/>
    <w:rsid w:val="00EF03BD"/>
    <w:rsid w:val="00EF04E7"/>
    <w:rsid w:val="00EF05C3"/>
    <w:rsid w:val="00EF0682"/>
    <w:rsid w:val="00EF0761"/>
    <w:rsid w:val="00EF07C8"/>
    <w:rsid w:val="00EF080A"/>
    <w:rsid w:val="00EF0A26"/>
    <w:rsid w:val="00EF0B32"/>
    <w:rsid w:val="00EF0B43"/>
    <w:rsid w:val="00EF0BC0"/>
    <w:rsid w:val="00EF0BEC"/>
    <w:rsid w:val="00EF0C30"/>
    <w:rsid w:val="00EF0CBB"/>
    <w:rsid w:val="00EF0D70"/>
    <w:rsid w:val="00EF0D77"/>
    <w:rsid w:val="00EF0D9A"/>
    <w:rsid w:val="00EF0E23"/>
    <w:rsid w:val="00EF0E75"/>
    <w:rsid w:val="00EF0ED9"/>
    <w:rsid w:val="00EF0EEA"/>
    <w:rsid w:val="00EF0FA5"/>
    <w:rsid w:val="00EF1094"/>
    <w:rsid w:val="00EF1097"/>
    <w:rsid w:val="00EF1182"/>
    <w:rsid w:val="00EF13CB"/>
    <w:rsid w:val="00EF142B"/>
    <w:rsid w:val="00EF1482"/>
    <w:rsid w:val="00EF152A"/>
    <w:rsid w:val="00EF1787"/>
    <w:rsid w:val="00EF18AC"/>
    <w:rsid w:val="00EF19B6"/>
    <w:rsid w:val="00EF19D5"/>
    <w:rsid w:val="00EF1A63"/>
    <w:rsid w:val="00EF1B35"/>
    <w:rsid w:val="00EF1B78"/>
    <w:rsid w:val="00EF1CC9"/>
    <w:rsid w:val="00EF1E15"/>
    <w:rsid w:val="00EF1ECB"/>
    <w:rsid w:val="00EF200F"/>
    <w:rsid w:val="00EF207A"/>
    <w:rsid w:val="00EF213C"/>
    <w:rsid w:val="00EF21C1"/>
    <w:rsid w:val="00EF22B1"/>
    <w:rsid w:val="00EF230E"/>
    <w:rsid w:val="00EF2318"/>
    <w:rsid w:val="00EF236E"/>
    <w:rsid w:val="00EF23A8"/>
    <w:rsid w:val="00EF23B4"/>
    <w:rsid w:val="00EF2796"/>
    <w:rsid w:val="00EF279D"/>
    <w:rsid w:val="00EF27D0"/>
    <w:rsid w:val="00EF27F8"/>
    <w:rsid w:val="00EF280A"/>
    <w:rsid w:val="00EF2843"/>
    <w:rsid w:val="00EF2920"/>
    <w:rsid w:val="00EF2A04"/>
    <w:rsid w:val="00EF2B15"/>
    <w:rsid w:val="00EF2BCA"/>
    <w:rsid w:val="00EF2D4F"/>
    <w:rsid w:val="00EF2D9B"/>
    <w:rsid w:val="00EF2DAB"/>
    <w:rsid w:val="00EF2E4B"/>
    <w:rsid w:val="00EF309E"/>
    <w:rsid w:val="00EF3106"/>
    <w:rsid w:val="00EF32EE"/>
    <w:rsid w:val="00EF33FA"/>
    <w:rsid w:val="00EF343C"/>
    <w:rsid w:val="00EF3582"/>
    <w:rsid w:val="00EF35C7"/>
    <w:rsid w:val="00EF3611"/>
    <w:rsid w:val="00EF3646"/>
    <w:rsid w:val="00EF3714"/>
    <w:rsid w:val="00EF3B0D"/>
    <w:rsid w:val="00EF3B4C"/>
    <w:rsid w:val="00EF3C09"/>
    <w:rsid w:val="00EF3F54"/>
    <w:rsid w:val="00EF4237"/>
    <w:rsid w:val="00EF4257"/>
    <w:rsid w:val="00EF4354"/>
    <w:rsid w:val="00EF43B2"/>
    <w:rsid w:val="00EF44D8"/>
    <w:rsid w:val="00EF4550"/>
    <w:rsid w:val="00EF458D"/>
    <w:rsid w:val="00EF46E6"/>
    <w:rsid w:val="00EF47B2"/>
    <w:rsid w:val="00EF48DE"/>
    <w:rsid w:val="00EF48EB"/>
    <w:rsid w:val="00EF4973"/>
    <w:rsid w:val="00EF4AFB"/>
    <w:rsid w:val="00EF4BEB"/>
    <w:rsid w:val="00EF4BF7"/>
    <w:rsid w:val="00EF4C65"/>
    <w:rsid w:val="00EF4CF8"/>
    <w:rsid w:val="00EF4DE2"/>
    <w:rsid w:val="00EF4DE3"/>
    <w:rsid w:val="00EF4ED1"/>
    <w:rsid w:val="00EF4FF2"/>
    <w:rsid w:val="00EF51B0"/>
    <w:rsid w:val="00EF5308"/>
    <w:rsid w:val="00EF535F"/>
    <w:rsid w:val="00EF543A"/>
    <w:rsid w:val="00EF547B"/>
    <w:rsid w:val="00EF5508"/>
    <w:rsid w:val="00EF5513"/>
    <w:rsid w:val="00EF560F"/>
    <w:rsid w:val="00EF5737"/>
    <w:rsid w:val="00EF5750"/>
    <w:rsid w:val="00EF5896"/>
    <w:rsid w:val="00EF5997"/>
    <w:rsid w:val="00EF5A3D"/>
    <w:rsid w:val="00EF5B05"/>
    <w:rsid w:val="00EF5B9B"/>
    <w:rsid w:val="00EF5CE9"/>
    <w:rsid w:val="00EF5DE9"/>
    <w:rsid w:val="00EF5F70"/>
    <w:rsid w:val="00EF600A"/>
    <w:rsid w:val="00EF6226"/>
    <w:rsid w:val="00EF6295"/>
    <w:rsid w:val="00EF62B8"/>
    <w:rsid w:val="00EF62DA"/>
    <w:rsid w:val="00EF63E2"/>
    <w:rsid w:val="00EF6456"/>
    <w:rsid w:val="00EF64D9"/>
    <w:rsid w:val="00EF6523"/>
    <w:rsid w:val="00EF6560"/>
    <w:rsid w:val="00EF6574"/>
    <w:rsid w:val="00EF657F"/>
    <w:rsid w:val="00EF65D7"/>
    <w:rsid w:val="00EF65DE"/>
    <w:rsid w:val="00EF66F6"/>
    <w:rsid w:val="00EF6741"/>
    <w:rsid w:val="00EF677A"/>
    <w:rsid w:val="00EF67B3"/>
    <w:rsid w:val="00EF6881"/>
    <w:rsid w:val="00EF6908"/>
    <w:rsid w:val="00EF6971"/>
    <w:rsid w:val="00EF69A1"/>
    <w:rsid w:val="00EF69CB"/>
    <w:rsid w:val="00EF6A0E"/>
    <w:rsid w:val="00EF6B03"/>
    <w:rsid w:val="00EF6B90"/>
    <w:rsid w:val="00EF6CAE"/>
    <w:rsid w:val="00EF6D0D"/>
    <w:rsid w:val="00EF6D5C"/>
    <w:rsid w:val="00EF6E36"/>
    <w:rsid w:val="00EF6F31"/>
    <w:rsid w:val="00EF6FF1"/>
    <w:rsid w:val="00EF70CD"/>
    <w:rsid w:val="00EF7171"/>
    <w:rsid w:val="00EF724F"/>
    <w:rsid w:val="00EF745B"/>
    <w:rsid w:val="00EF74B9"/>
    <w:rsid w:val="00EF75D7"/>
    <w:rsid w:val="00EF76E1"/>
    <w:rsid w:val="00EF77BE"/>
    <w:rsid w:val="00EF78AF"/>
    <w:rsid w:val="00EF7A16"/>
    <w:rsid w:val="00EF7A36"/>
    <w:rsid w:val="00EF7A51"/>
    <w:rsid w:val="00EF7B2B"/>
    <w:rsid w:val="00EF7B96"/>
    <w:rsid w:val="00EF7C28"/>
    <w:rsid w:val="00EF7C46"/>
    <w:rsid w:val="00EF7CC0"/>
    <w:rsid w:val="00EF7DBD"/>
    <w:rsid w:val="00EF7DD4"/>
    <w:rsid w:val="00EF7E06"/>
    <w:rsid w:val="00EF7EAF"/>
    <w:rsid w:val="00EF7ED9"/>
    <w:rsid w:val="00EF7FD5"/>
    <w:rsid w:val="00F000DF"/>
    <w:rsid w:val="00F00100"/>
    <w:rsid w:val="00F00146"/>
    <w:rsid w:val="00F00186"/>
    <w:rsid w:val="00F00259"/>
    <w:rsid w:val="00F00297"/>
    <w:rsid w:val="00F002FD"/>
    <w:rsid w:val="00F0042C"/>
    <w:rsid w:val="00F00501"/>
    <w:rsid w:val="00F0051D"/>
    <w:rsid w:val="00F00691"/>
    <w:rsid w:val="00F006B5"/>
    <w:rsid w:val="00F006E0"/>
    <w:rsid w:val="00F007BE"/>
    <w:rsid w:val="00F007E8"/>
    <w:rsid w:val="00F009AB"/>
    <w:rsid w:val="00F009F2"/>
    <w:rsid w:val="00F00B79"/>
    <w:rsid w:val="00F00BB1"/>
    <w:rsid w:val="00F00BE0"/>
    <w:rsid w:val="00F00C7D"/>
    <w:rsid w:val="00F00CBB"/>
    <w:rsid w:val="00F00D88"/>
    <w:rsid w:val="00F00E61"/>
    <w:rsid w:val="00F00F1D"/>
    <w:rsid w:val="00F00F2E"/>
    <w:rsid w:val="00F010BD"/>
    <w:rsid w:val="00F011CB"/>
    <w:rsid w:val="00F012A9"/>
    <w:rsid w:val="00F012D9"/>
    <w:rsid w:val="00F012F3"/>
    <w:rsid w:val="00F01327"/>
    <w:rsid w:val="00F0132B"/>
    <w:rsid w:val="00F01398"/>
    <w:rsid w:val="00F0143C"/>
    <w:rsid w:val="00F01465"/>
    <w:rsid w:val="00F01483"/>
    <w:rsid w:val="00F014FE"/>
    <w:rsid w:val="00F0159D"/>
    <w:rsid w:val="00F015E0"/>
    <w:rsid w:val="00F015F3"/>
    <w:rsid w:val="00F017B6"/>
    <w:rsid w:val="00F018D1"/>
    <w:rsid w:val="00F019E7"/>
    <w:rsid w:val="00F01C69"/>
    <w:rsid w:val="00F01E3A"/>
    <w:rsid w:val="00F01E80"/>
    <w:rsid w:val="00F01E90"/>
    <w:rsid w:val="00F01F04"/>
    <w:rsid w:val="00F01F0F"/>
    <w:rsid w:val="00F01FC8"/>
    <w:rsid w:val="00F02122"/>
    <w:rsid w:val="00F021ED"/>
    <w:rsid w:val="00F02219"/>
    <w:rsid w:val="00F022EC"/>
    <w:rsid w:val="00F02360"/>
    <w:rsid w:val="00F02477"/>
    <w:rsid w:val="00F0247F"/>
    <w:rsid w:val="00F02508"/>
    <w:rsid w:val="00F02645"/>
    <w:rsid w:val="00F0277F"/>
    <w:rsid w:val="00F028BA"/>
    <w:rsid w:val="00F02A57"/>
    <w:rsid w:val="00F02B72"/>
    <w:rsid w:val="00F02C0B"/>
    <w:rsid w:val="00F02CE6"/>
    <w:rsid w:val="00F02D27"/>
    <w:rsid w:val="00F02D72"/>
    <w:rsid w:val="00F02ECA"/>
    <w:rsid w:val="00F02F8B"/>
    <w:rsid w:val="00F03091"/>
    <w:rsid w:val="00F03116"/>
    <w:rsid w:val="00F032DD"/>
    <w:rsid w:val="00F03334"/>
    <w:rsid w:val="00F03335"/>
    <w:rsid w:val="00F033D6"/>
    <w:rsid w:val="00F033EF"/>
    <w:rsid w:val="00F0346C"/>
    <w:rsid w:val="00F0349A"/>
    <w:rsid w:val="00F035FD"/>
    <w:rsid w:val="00F036F9"/>
    <w:rsid w:val="00F03779"/>
    <w:rsid w:val="00F0378E"/>
    <w:rsid w:val="00F037AF"/>
    <w:rsid w:val="00F0385E"/>
    <w:rsid w:val="00F039E1"/>
    <w:rsid w:val="00F03A7E"/>
    <w:rsid w:val="00F03A80"/>
    <w:rsid w:val="00F03B28"/>
    <w:rsid w:val="00F03BC9"/>
    <w:rsid w:val="00F03CAF"/>
    <w:rsid w:val="00F03CBB"/>
    <w:rsid w:val="00F03CD7"/>
    <w:rsid w:val="00F03DC4"/>
    <w:rsid w:val="00F03E3C"/>
    <w:rsid w:val="00F03E4D"/>
    <w:rsid w:val="00F03E52"/>
    <w:rsid w:val="00F03E60"/>
    <w:rsid w:val="00F03FB2"/>
    <w:rsid w:val="00F03FF9"/>
    <w:rsid w:val="00F04003"/>
    <w:rsid w:val="00F0411B"/>
    <w:rsid w:val="00F041F6"/>
    <w:rsid w:val="00F04201"/>
    <w:rsid w:val="00F0431F"/>
    <w:rsid w:val="00F04348"/>
    <w:rsid w:val="00F04482"/>
    <w:rsid w:val="00F04572"/>
    <w:rsid w:val="00F0476D"/>
    <w:rsid w:val="00F047DE"/>
    <w:rsid w:val="00F047EF"/>
    <w:rsid w:val="00F0480A"/>
    <w:rsid w:val="00F0484F"/>
    <w:rsid w:val="00F04962"/>
    <w:rsid w:val="00F0497F"/>
    <w:rsid w:val="00F04A70"/>
    <w:rsid w:val="00F04BE8"/>
    <w:rsid w:val="00F04BF9"/>
    <w:rsid w:val="00F04C7A"/>
    <w:rsid w:val="00F04C95"/>
    <w:rsid w:val="00F04D5A"/>
    <w:rsid w:val="00F04D9E"/>
    <w:rsid w:val="00F04DA8"/>
    <w:rsid w:val="00F04FDD"/>
    <w:rsid w:val="00F04FEA"/>
    <w:rsid w:val="00F05007"/>
    <w:rsid w:val="00F053D3"/>
    <w:rsid w:val="00F0541B"/>
    <w:rsid w:val="00F05470"/>
    <w:rsid w:val="00F05532"/>
    <w:rsid w:val="00F05618"/>
    <w:rsid w:val="00F0571F"/>
    <w:rsid w:val="00F05748"/>
    <w:rsid w:val="00F05784"/>
    <w:rsid w:val="00F058BE"/>
    <w:rsid w:val="00F058C2"/>
    <w:rsid w:val="00F058F7"/>
    <w:rsid w:val="00F05958"/>
    <w:rsid w:val="00F05A4C"/>
    <w:rsid w:val="00F05B74"/>
    <w:rsid w:val="00F05BBC"/>
    <w:rsid w:val="00F05DD4"/>
    <w:rsid w:val="00F05DDB"/>
    <w:rsid w:val="00F05E40"/>
    <w:rsid w:val="00F05F12"/>
    <w:rsid w:val="00F06025"/>
    <w:rsid w:val="00F0603C"/>
    <w:rsid w:val="00F06154"/>
    <w:rsid w:val="00F06168"/>
    <w:rsid w:val="00F0622C"/>
    <w:rsid w:val="00F06369"/>
    <w:rsid w:val="00F063FA"/>
    <w:rsid w:val="00F06463"/>
    <w:rsid w:val="00F06541"/>
    <w:rsid w:val="00F06571"/>
    <w:rsid w:val="00F0660A"/>
    <w:rsid w:val="00F067ED"/>
    <w:rsid w:val="00F068AE"/>
    <w:rsid w:val="00F06986"/>
    <w:rsid w:val="00F06A55"/>
    <w:rsid w:val="00F06ABB"/>
    <w:rsid w:val="00F06ACA"/>
    <w:rsid w:val="00F06AD3"/>
    <w:rsid w:val="00F06B7C"/>
    <w:rsid w:val="00F06BDD"/>
    <w:rsid w:val="00F06BF2"/>
    <w:rsid w:val="00F06DDB"/>
    <w:rsid w:val="00F06E5E"/>
    <w:rsid w:val="00F06EC7"/>
    <w:rsid w:val="00F06F19"/>
    <w:rsid w:val="00F06F1B"/>
    <w:rsid w:val="00F07018"/>
    <w:rsid w:val="00F0707E"/>
    <w:rsid w:val="00F070B2"/>
    <w:rsid w:val="00F07162"/>
    <w:rsid w:val="00F0719F"/>
    <w:rsid w:val="00F072C7"/>
    <w:rsid w:val="00F073AC"/>
    <w:rsid w:val="00F07466"/>
    <w:rsid w:val="00F07543"/>
    <w:rsid w:val="00F07565"/>
    <w:rsid w:val="00F075CC"/>
    <w:rsid w:val="00F07656"/>
    <w:rsid w:val="00F0765B"/>
    <w:rsid w:val="00F076F2"/>
    <w:rsid w:val="00F07787"/>
    <w:rsid w:val="00F077BD"/>
    <w:rsid w:val="00F07967"/>
    <w:rsid w:val="00F079C3"/>
    <w:rsid w:val="00F07A72"/>
    <w:rsid w:val="00F07ABC"/>
    <w:rsid w:val="00F07B19"/>
    <w:rsid w:val="00F07BFA"/>
    <w:rsid w:val="00F07C84"/>
    <w:rsid w:val="00F07CA4"/>
    <w:rsid w:val="00F07D65"/>
    <w:rsid w:val="00F07E63"/>
    <w:rsid w:val="00F07E81"/>
    <w:rsid w:val="00F07EA3"/>
    <w:rsid w:val="00F07F37"/>
    <w:rsid w:val="00F07F8D"/>
    <w:rsid w:val="00F100DF"/>
    <w:rsid w:val="00F1013A"/>
    <w:rsid w:val="00F10161"/>
    <w:rsid w:val="00F101B0"/>
    <w:rsid w:val="00F10207"/>
    <w:rsid w:val="00F102F6"/>
    <w:rsid w:val="00F10302"/>
    <w:rsid w:val="00F10318"/>
    <w:rsid w:val="00F1046E"/>
    <w:rsid w:val="00F10518"/>
    <w:rsid w:val="00F10566"/>
    <w:rsid w:val="00F105E1"/>
    <w:rsid w:val="00F1061A"/>
    <w:rsid w:val="00F10651"/>
    <w:rsid w:val="00F106C5"/>
    <w:rsid w:val="00F106FE"/>
    <w:rsid w:val="00F10720"/>
    <w:rsid w:val="00F1072C"/>
    <w:rsid w:val="00F10738"/>
    <w:rsid w:val="00F107AD"/>
    <w:rsid w:val="00F108AF"/>
    <w:rsid w:val="00F108E0"/>
    <w:rsid w:val="00F1095B"/>
    <w:rsid w:val="00F109AD"/>
    <w:rsid w:val="00F10A39"/>
    <w:rsid w:val="00F10B40"/>
    <w:rsid w:val="00F10B73"/>
    <w:rsid w:val="00F10B8D"/>
    <w:rsid w:val="00F10E12"/>
    <w:rsid w:val="00F10FF8"/>
    <w:rsid w:val="00F11088"/>
    <w:rsid w:val="00F110BB"/>
    <w:rsid w:val="00F11116"/>
    <w:rsid w:val="00F111D0"/>
    <w:rsid w:val="00F111D3"/>
    <w:rsid w:val="00F11273"/>
    <w:rsid w:val="00F112B5"/>
    <w:rsid w:val="00F11375"/>
    <w:rsid w:val="00F113D9"/>
    <w:rsid w:val="00F1144F"/>
    <w:rsid w:val="00F114D8"/>
    <w:rsid w:val="00F11519"/>
    <w:rsid w:val="00F115E4"/>
    <w:rsid w:val="00F1165D"/>
    <w:rsid w:val="00F11725"/>
    <w:rsid w:val="00F117A6"/>
    <w:rsid w:val="00F11843"/>
    <w:rsid w:val="00F1185C"/>
    <w:rsid w:val="00F1188C"/>
    <w:rsid w:val="00F1188F"/>
    <w:rsid w:val="00F1194B"/>
    <w:rsid w:val="00F119E0"/>
    <w:rsid w:val="00F11A1E"/>
    <w:rsid w:val="00F11A57"/>
    <w:rsid w:val="00F11D1E"/>
    <w:rsid w:val="00F11DFE"/>
    <w:rsid w:val="00F11E5D"/>
    <w:rsid w:val="00F11F63"/>
    <w:rsid w:val="00F1206A"/>
    <w:rsid w:val="00F120D1"/>
    <w:rsid w:val="00F12189"/>
    <w:rsid w:val="00F12235"/>
    <w:rsid w:val="00F12243"/>
    <w:rsid w:val="00F1225E"/>
    <w:rsid w:val="00F12262"/>
    <w:rsid w:val="00F12286"/>
    <w:rsid w:val="00F1228D"/>
    <w:rsid w:val="00F122BE"/>
    <w:rsid w:val="00F12558"/>
    <w:rsid w:val="00F1270C"/>
    <w:rsid w:val="00F12712"/>
    <w:rsid w:val="00F12740"/>
    <w:rsid w:val="00F12744"/>
    <w:rsid w:val="00F12777"/>
    <w:rsid w:val="00F127F2"/>
    <w:rsid w:val="00F1299A"/>
    <w:rsid w:val="00F12A9A"/>
    <w:rsid w:val="00F12AA0"/>
    <w:rsid w:val="00F12B49"/>
    <w:rsid w:val="00F12B90"/>
    <w:rsid w:val="00F12CDB"/>
    <w:rsid w:val="00F12D19"/>
    <w:rsid w:val="00F12D8D"/>
    <w:rsid w:val="00F12DF0"/>
    <w:rsid w:val="00F12E40"/>
    <w:rsid w:val="00F12EBF"/>
    <w:rsid w:val="00F12FDC"/>
    <w:rsid w:val="00F13003"/>
    <w:rsid w:val="00F13158"/>
    <w:rsid w:val="00F13171"/>
    <w:rsid w:val="00F131E3"/>
    <w:rsid w:val="00F1328D"/>
    <w:rsid w:val="00F132A8"/>
    <w:rsid w:val="00F132DF"/>
    <w:rsid w:val="00F133D9"/>
    <w:rsid w:val="00F134AD"/>
    <w:rsid w:val="00F1350A"/>
    <w:rsid w:val="00F1355F"/>
    <w:rsid w:val="00F13587"/>
    <w:rsid w:val="00F13607"/>
    <w:rsid w:val="00F1383A"/>
    <w:rsid w:val="00F138E1"/>
    <w:rsid w:val="00F13939"/>
    <w:rsid w:val="00F139A2"/>
    <w:rsid w:val="00F13AF1"/>
    <w:rsid w:val="00F13CC2"/>
    <w:rsid w:val="00F13CC8"/>
    <w:rsid w:val="00F13D58"/>
    <w:rsid w:val="00F13E3A"/>
    <w:rsid w:val="00F13F4B"/>
    <w:rsid w:val="00F13FC7"/>
    <w:rsid w:val="00F140A1"/>
    <w:rsid w:val="00F140D9"/>
    <w:rsid w:val="00F1420B"/>
    <w:rsid w:val="00F14300"/>
    <w:rsid w:val="00F14364"/>
    <w:rsid w:val="00F143EE"/>
    <w:rsid w:val="00F14459"/>
    <w:rsid w:val="00F14494"/>
    <w:rsid w:val="00F14689"/>
    <w:rsid w:val="00F1474C"/>
    <w:rsid w:val="00F14974"/>
    <w:rsid w:val="00F14A52"/>
    <w:rsid w:val="00F14A67"/>
    <w:rsid w:val="00F14A88"/>
    <w:rsid w:val="00F14B8C"/>
    <w:rsid w:val="00F14C06"/>
    <w:rsid w:val="00F14C7C"/>
    <w:rsid w:val="00F14E30"/>
    <w:rsid w:val="00F14E5E"/>
    <w:rsid w:val="00F14EAB"/>
    <w:rsid w:val="00F14EBF"/>
    <w:rsid w:val="00F15223"/>
    <w:rsid w:val="00F15253"/>
    <w:rsid w:val="00F1525A"/>
    <w:rsid w:val="00F15282"/>
    <w:rsid w:val="00F153FB"/>
    <w:rsid w:val="00F15453"/>
    <w:rsid w:val="00F15508"/>
    <w:rsid w:val="00F15549"/>
    <w:rsid w:val="00F1555A"/>
    <w:rsid w:val="00F155E7"/>
    <w:rsid w:val="00F15667"/>
    <w:rsid w:val="00F15675"/>
    <w:rsid w:val="00F15699"/>
    <w:rsid w:val="00F15787"/>
    <w:rsid w:val="00F157C2"/>
    <w:rsid w:val="00F1590A"/>
    <w:rsid w:val="00F15BDD"/>
    <w:rsid w:val="00F15C51"/>
    <w:rsid w:val="00F15C57"/>
    <w:rsid w:val="00F15CAD"/>
    <w:rsid w:val="00F15D4D"/>
    <w:rsid w:val="00F15D6F"/>
    <w:rsid w:val="00F15DCA"/>
    <w:rsid w:val="00F15EA4"/>
    <w:rsid w:val="00F15EAF"/>
    <w:rsid w:val="00F15FAE"/>
    <w:rsid w:val="00F1606B"/>
    <w:rsid w:val="00F1607D"/>
    <w:rsid w:val="00F161AC"/>
    <w:rsid w:val="00F1640B"/>
    <w:rsid w:val="00F1658D"/>
    <w:rsid w:val="00F165B0"/>
    <w:rsid w:val="00F166D6"/>
    <w:rsid w:val="00F16739"/>
    <w:rsid w:val="00F169CE"/>
    <w:rsid w:val="00F16A72"/>
    <w:rsid w:val="00F16AF9"/>
    <w:rsid w:val="00F16B1F"/>
    <w:rsid w:val="00F16B2B"/>
    <w:rsid w:val="00F16B39"/>
    <w:rsid w:val="00F16BC8"/>
    <w:rsid w:val="00F16C21"/>
    <w:rsid w:val="00F16C34"/>
    <w:rsid w:val="00F16C3C"/>
    <w:rsid w:val="00F16D50"/>
    <w:rsid w:val="00F16E06"/>
    <w:rsid w:val="00F16E0D"/>
    <w:rsid w:val="00F16F8B"/>
    <w:rsid w:val="00F170CD"/>
    <w:rsid w:val="00F17101"/>
    <w:rsid w:val="00F17141"/>
    <w:rsid w:val="00F171A3"/>
    <w:rsid w:val="00F17260"/>
    <w:rsid w:val="00F172B5"/>
    <w:rsid w:val="00F1733E"/>
    <w:rsid w:val="00F17451"/>
    <w:rsid w:val="00F17490"/>
    <w:rsid w:val="00F174CD"/>
    <w:rsid w:val="00F174F8"/>
    <w:rsid w:val="00F1757E"/>
    <w:rsid w:val="00F175F7"/>
    <w:rsid w:val="00F1767C"/>
    <w:rsid w:val="00F176CD"/>
    <w:rsid w:val="00F17749"/>
    <w:rsid w:val="00F177AB"/>
    <w:rsid w:val="00F17C1C"/>
    <w:rsid w:val="00F17C52"/>
    <w:rsid w:val="00F17CB2"/>
    <w:rsid w:val="00F17CC1"/>
    <w:rsid w:val="00F17D64"/>
    <w:rsid w:val="00F17D91"/>
    <w:rsid w:val="00F17E02"/>
    <w:rsid w:val="00F17E05"/>
    <w:rsid w:val="00F17F1B"/>
    <w:rsid w:val="00F17F41"/>
    <w:rsid w:val="00F17F61"/>
    <w:rsid w:val="00F201D7"/>
    <w:rsid w:val="00F20311"/>
    <w:rsid w:val="00F20394"/>
    <w:rsid w:val="00F20399"/>
    <w:rsid w:val="00F203A7"/>
    <w:rsid w:val="00F204D2"/>
    <w:rsid w:val="00F2050D"/>
    <w:rsid w:val="00F2055A"/>
    <w:rsid w:val="00F2056C"/>
    <w:rsid w:val="00F20714"/>
    <w:rsid w:val="00F20738"/>
    <w:rsid w:val="00F20767"/>
    <w:rsid w:val="00F207C5"/>
    <w:rsid w:val="00F209D6"/>
    <w:rsid w:val="00F20AAA"/>
    <w:rsid w:val="00F20B09"/>
    <w:rsid w:val="00F20B1C"/>
    <w:rsid w:val="00F20B20"/>
    <w:rsid w:val="00F20BBB"/>
    <w:rsid w:val="00F20CAA"/>
    <w:rsid w:val="00F20D3E"/>
    <w:rsid w:val="00F20EB5"/>
    <w:rsid w:val="00F20ECA"/>
    <w:rsid w:val="00F20FEF"/>
    <w:rsid w:val="00F210E8"/>
    <w:rsid w:val="00F211CE"/>
    <w:rsid w:val="00F21256"/>
    <w:rsid w:val="00F213D7"/>
    <w:rsid w:val="00F21493"/>
    <w:rsid w:val="00F21577"/>
    <w:rsid w:val="00F21608"/>
    <w:rsid w:val="00F21660"/>
    <w:rsid w:val="00F21704"/>
    <w:rsid w:val="00F217B4"/>
    <w:rsid w:val="00F217B7"/>
    <w:rsid w:val="00F21846"/>
    <w:rsid w:val="00F21881"/>
    <w:rsid w:val="00F218EF"/>
    <w:rsid w:val="00F21945"/>
    <w:rsid w:val="00F21980"/>
    <w:rsid w:val="00F21A13"/>
    <w:rsid w:val="00F21B2E"/>
    <w:rsid w:val="00F21C68"/>
    <w:rsid w:val="00F21CFF"/>
    <w:rsid w:val="00F21E3F"/>
    <w:rsid w:val="00F21E65"/>
    <w:rsid w:val="00F21F5E"/>
    <w:rsid w:val="00F220B8"/>
    <w:rsid w:val="00F22199"/>
    <w:rsid w:val="00F221D6"/>
    <w:rsid w:val="00F22263"/>
    <w:rsid w:val="00F22367"/>
    <w:rsid w:val="00F22400"/>
    <w:rsid w:val="00F224BF"/>
    <w:rsid w:val="00F22513"/>
    <w:rsid w:val="00F2251A"/>
    <w:rsid w:val="00F225EB"/>
    <w:rsid w:val="00F226D4"/>
    <w:rsid w:val="00F2272D"/>
    <w:rsid w:val="00F22826"/>
    <w:rsid w:val="00F2283F"/>
    <w:rsid w:val="00F229C3"/>
    <w:rsid w:val="00F22A25"/>
    <w:rsid w:val="00F22AB0"/>
    <w:rsid w:val="00F22B5B"/>
    <w:rsid w:val="00F22D59"/>
    <w:rsid w:val="00F22D79"/>
    <w:rsid w:val="00F22DCC"/>
    <w:rsid w:val="00F22E87"/>
    <w:rsid w:val="00F22FF3"/>
    <w:rsid w:val="00F2300B"/>
    <w:rsid w:val="00F232F7"/>
    <w:rsid w:val="00F233E9"/>
    <w:rsid w:val="00F235F5"/>
    <w:rsid w:val="00F23660"/>
    <w:rsid w:val="00F23685"/>
    <w:rsid w:val="00F2375E"/>
    <w:rsid w:val="00F23876"/>
    <w:rsid w:val="00F23896"/>
    <w:rsid w:val="00F2390C"/>
    <w:rsid w:val="00F2394E"/>
    <w:rsid w:val="00F23950"/>
    <w:rsid w:val="00F2395F"/>
    <w:rsid w:val="00F239E8"/>
    <w:rsid w:val="00F23B06"/>
    <w:rsid w:val="00F23B67"/>
    <w:rsid w:val="00F23BA5"/>
    <w:rsid w:val="00F23D4B"/>
    <w:rsid w:val="00F23D4C"/>
    <w:rsid w:val="00F23FF8"/>
    <w:rsid w:val="00F24045"/>
    <w:rsid w:val="00F24355"/>
    <w:rsid w:val="00F243BB"/>
    <w:rsid w:val="00F2446F"/>
    <w:rsid w:val="00F2456C"/>
    <w:rsid w:val="00F24603"/>
    <w:rsid w:val="00F24627"/>
    <w:rsid w:val="00F24689"/>
    <w:rsid w:val="00F246C2"/>
    <w:rsid w:val="00F246C6"/>
    <w:rsid w:val="00F2473F"/>
    <w:rsid w:val="00F2476A"/>
    <w:rsid w:val="00F247A6"/>
    <w:rsid w:val="00F247D2"/>
    <w:rsid w:val="00F249EB"/>
    <w:rsid w:val="00F24A98"/>
    <w:rsid w:val="00F24AC8"/>
    <w:rsid w:val="00F24ADE"/>
    <w:rsid w:val="00F24B31"/>
    <w:rsid w:val="00F24B4F"/>
    <w:rsid w:val="00F24C55"/>
    <w:rsid w:val="00F24DA6"/>
    <w:rsid w:val="00F24E75"/>
    <w:rsid w:val="00F24F31"/>
    <w:rsid w:val="00F24F7A"/>
    <w:rsid w:val="00F2518B"/>
    <w:rsid w:val="00F25224"/>
    <w:rsid w:val="00F25278"/>
    <w:rsid w:val="00F253AF"/>
    <w:rsid w:val="00F254DA"/>
    <w:rsid w:val="00F255FD"/>
    <w:rsid w:val="00F2560A"/>
    <w:rsid w:val="00F25668"/>
    <w:rsid w:val="00F25679"/>
    <w:rsid w:val="00F256D8"/>
    <w:rsid w:val="00F25719"/>
    <w:rsid w:val="00F25992"/>
    <w:rsid w:val="00F259BB"/>
    <w:rsid w:val="00F25A6F"/>
    <w:rsid w:val="00F25A80"/>
    <w:rsid w:val="00F25B31"/>
    <w:rsid w:val="00F25BEE"/>
    <w:rsid w:val="00F25C8B"/>
    <w:rsid w:val="00F25CF6"/>
    <w:rsid w:val="00F25CFF"/>
    <w:rsid w:val="00F25DAE"/>
    <w:rsid w:val="00F25E98"/>
    <w:rsid w:val="00F25F8E"/>
    <w:rsid w:val="00F25FCE"/>
    <w:rsid w:val="00F26024"/>
    <w:rsid w:val="00F260A2"/>
    <w:rsid w:val="00F2612F"/>
    <w:rsid w:val="00F26198"/>
    <w:rsid w:val="00F2628A"/>
    <w:rsid w:val="00F2634D"/>
    <w:rsid w:val="00F263C8"/>
    <w:rsid w:val="00F263FC"/>
    <w:rsid w:val="00F2642C"/>
    <w:rsid w:val="00F2650E"/>
    <w:rsid w:val="00F266C6"/>
    <w:rsid w:val="00F2670B"/>
    <w:rsid w:val="00F267B1"/>
    <w:rsid w:val="00F26823"/>
    <w:rsid w:val="00F268CB"/>
    <w:rsid w:val="00F26936"/>
    <w:rsid w:val="00F26970"/>
    <w:rsid w:val="00F26C76"/>
    <w:rsid w:val="00F26C78"/>
    <w:rsid w:val="00F26CB1"/>
    <w:rsid w:val="00F26CC1"/>
    <w:rsid w:val="00F26D73"/>
    <w:rsid w:val="00F27024"/>
    <w:rsid w:val="00F270A4"/>
    <w:rsid w:val="00F27115"/>
    <w:rsid w:val="00F271D8"/>
    <w:rsid w:val="00F27281"/>
    <w:rsid w:val="00F27334"/>
    <w:rsid w:val="00F2748F"/>
    <w:rsid w:val="00F2752E"/>
    <w:rsid w:val="00F27614"/>
    <w:rsid w:val="00F2768E"/>
    <w:rsid w:val="00F277F4"/>
    <w:rsid w:val="00F27875"/>
    <w:rsid w:val="00F2790C"/>
    <w:rsid w:val="00F2797D"/>
    <w:rsid w:val="00F27A24"/>
    <w:rsid w:val="00F27C19"/>
    <w:rsid w:val="00F27C6C"/>
    <w:rsid w:val="00F27CA5"/>
    <w:rsid w:val="00F27CBD"/>
    <w:rsid w:val="00F27FCA"/>
    <w:rsid w:val="00F27FE2"/>
    <w:rsid w:val="00F300B6"/>
    <w:rsid w:val="00F300CC"/>
    <w:rsid w:val="00F300CF"/>
    <w:rsid w:val="00F300D5"/>
    <w:rsid w:val="00F30131"/>
    <w:rsid w:val="00F301E5"/>
    <w:rsid w:val="00F302C5"/>
    <w:rsid w:val="00F30358"/>
    <w:rsid w:val="00F303F7"/>
    <w:rsid w:val="00F30414"/>
    <w:rsid w:val="00F3042D"/>
    <w:rsid w:val="00F30440"/>
    <w:rsid w:val="00F30473"/>
    <w:rsid w:val="00F304B8"/>
    <w:rsid w:val="00F30571"/>
    <w:rsid w:val="00F30586"/>
    <w:rsid w:val="00F30815"/>
    <w:rsid w:val="00F3084A"/>
    <w:rsid w:val="00F3099F"/>
    <w:rsid w:val="00F30BB0"/>
    <w:rsid w:val="00F30BE8"/>
    <w:rsid w:val="00F30C15"/>
    <w:rsid w:val="00F30C79"/>
    <w:rsid w:val="00F30C83"/>
    <w:rsid w:val="00F30D06"/>
    <w:rsid w:val="00F30DC0"/>
    <w:rsid w:val="00F30E6B"/>
    <w:rsid w:val="00F30EB1"/>
    <w:rsid w:val="00F30EDD"/>
    <w:rsid w:val="00F30FC5"/>
    <w:rsid w:val="00F31002"/>
    <w:rsid w:val="00F3105D"/>
    <w:rsid w:val="00F31088"/>
    <w:rsid w:val="00F31176"/>
    <w:rsid w:val="00F31202"/>
    <w:rsid w:val="00F3125B"/>
    <w:rsid w:val="00F315D4"/>
    <w:rsid w:val="00F31640"/>
    <w:rsid w:val="00F31752"/>
    <w:rsid w:val="00F3177B"/>
    <w:rsid w:val="00F317E8"/>
    <w:rsid w:val="00F319F3"/>
    <w:rsid w:val="00F31A22"/>
    <w:rsid w:val="00F31B4D"/>
    <w:rsid w:val="00F31CD4"/>
    <w:rsid w:val="00F31CDB"/>
    <w:rsid w:val="00F31D41"/>
    <w:rsid w:val="00F31DC6"/>
    <w:rsid w:val="00F3202E"/>
    <w:rsid w:val="00F3209D"/>
    <w:rsid w:val="00F320A8"/>
    <w:rsid w:val="00F320C3"/>
    <w:rsid w:val="00F3216A"/>
    <w:rsid w:val="00F321F1"/>
    <w:rsid w:val="00F32268"/>
    <w:rsid w:val="00F323C1"/>
    <w:rsid w:val="00F323D5"/>
    <w:rsid w:val="00F3244F"/>
    <w:rsid w:val="00F32525"/>
    <w:rsid w:val="00F32540"/>
    <w:rsid w:val="00F325AA"/>
    <w:rsid w:val="00F326C6"/>
    <w:rsid w:val="00F32710"/>
    <w:rsid w:val="00F32791"/>
    <w:rsid w:val="00F3292F"/>
    <w:rsid w:val="00F32977"/>
    <w:rsid w:val="00F32A25"/>
    <w:rsid w:val="00F32AC6"/>
    <w:rsid w:val="00F32C3F"/>
    <w:rsid w:val="00F32CB0"/>
    <w:rsid w:val="00F32D87"/>
    <w:rsid w:val="00F32DC2"/>
    <w:rsid w:val="00F32E9A"/>
    <w:rsid w:val="00F32FF9"/>
    <w:rsid w:val="00F330A6"/>
    <w:rsid w:val="00F330B5"/>
    <w:rsid w:val="00F330C3"/>
    <w:rsid w:val="00F33263"/>
    <w:rsid w:val="00F33276"/>
    <w:rsid w:val="00F332A3"/>
    <w:rsid w:val="00F332F0"/>
    <w:rsid w:val="00F3336E"/>
    <w:rsid w:val="00F33385"/>
    <w:rsid w:val="00F334A5"/>
    <w:rsid w:val="00F3359C"/>
    <w:rsid w:val="00F335C1"/>
    <w:rsid w:val="00F33649"/>
    <w:rsid w:val="00F3365B"/>
    <w:rsid w:val="00F336DF"/>
    <w:rsid w:val="00F33712"/>
    <w:rsid w:val="00F33778"/>
    <w:rsid w:val="00F3377F"/>
    <w:rsid w:val="00F3382D"/>
    <w:rsid w:val="00F3385A"/>
    <w:rsid w:val="00F33ABF"/>
    <w:rsid w:val="00F33BAD"/>
    <w:rsid w:val="00F33BDF"/>
    <w:rsid w:val="00F33C6D"/>
    <w:rsid w:val="00F33E5D"/>
    <w:rsid w:val="00F33E6A"/>
    <w:rsid w:val="00F33F55"/>
    <w:rsid w:val="00F33FB2"/>
    <w:rsid w:val="00F3422C"/>
    <w:rsid w:val="00F342A6"/>
    <w:rsid w:val="00F34342"/>
    <w:rsid w:val="00F344BD"/>
    <w:rsid w:val="00F34523"/>
    <w:rsid w:val="00F3469A"/>
    <w:rsid w:val="00F34882"/>
    <w:rsid w:val="00F348C0"/>
    <w:rsid w:val="00F34920"/>
    <w:rsid w:val="00F34A2F"/>
    <w:rsid w:val="00F34A49"/>
    <w:rsid w:val="00F34AB4"/>
    <w:rsid w:val="00F34B13"/>
    <w:rsid w:val="00F34D26"/>
    <w:rsid w:val="00F34D75"/>
    <w:rsid w:val="00F34DC6"/>
    <w:rsid w:val="00F34DD7"/>
    <w:rsid w:val="00F34E31"/>
    <w:rsid w:val="00F34ECA"/>
    <w:rsid w:val="00F34FBB"/>
    <w:rsid w:val="00F34FED"/>
    <w:rsid w:val="00F3501D"/>
    <w:rsid w:val="00F35056"/>
    <w:rsid w:val="00F35117"/>
    <w:rsid w:val="00F35164"/>
    <w:rsid w:val="00F35231"/>
    <w:rsid w:val="00F35259"/>
    <w:rsid w:val="00F3525E"/>
    <w:rsid w:val="00F35353"/>
    <w:rsid w:val="00F353F0"/>
    <w:rsid w:val="00F3541F"/>
    <w:rsid w:val="00F3548D"/>
    <w:rsid w:val="00F35538"/>
    <w:rsid w:val="00F355AA"/>
    <w:rsid w:val="00F355EA"/>
    <w:rsid w:val="00F356C2"/>
    <w:rsid w:val="00F35727"/>
    <w:rsid w:val="00F35966"/>
    <w:rsid w:val="00F35AFF"/>
    <w:rsid w:val="00F35B46"/>
    <w:rsid w:val="00F35BB4"/>
    <w:rsid w:val="00F35C43"/>
    <w:rsid w:val="00F35C9B"/>
    <w:rsid w:val="00F35CB1"/>
    <w:rsid w:val="00F35E2C"/>
    <w:rsid w:val="00F35E91"/>
    <w:rsid w:val="00F35F25"/>
    <w:rsid w:val="00F35F57"/>
    <w:rsid w:val="00F3607F"/>
    <w:rsid w:val="00F360A2"/>
    <w:rsid w:val="00F361B4"/>
    <w:rsid w:val="00F36216"/>
    <w:rsid w:val="00F36289"/>
    <w:rsid w:val="00F363A7"/>
    <w:rsid w:val="00F3648B"/>
    <w:rsid w:val="00F3655B"/>
    <w:rsid w:val="00F365CA"/>
    <w:rsid w:val="00F365D8"/>
    <w:rsid w:val="00F36643"/>
    <w:rsid w:val="00F36645"/>
    <w:rsid w:val="00F36647"/>
    <w:rsid w:val="00F36656"/>
    <w:rsid w:val="00F36901"/>
    <w:rsid w:val="00F369EE"/>
    <w:rsid w:val="00F36B17"/>
    <w:rsid w:val="00F36B3E"/>
    <w:rsid w:val="00F36C3F"/>
    <w:rsid w:val="00F36C60"/>
    <w:rsid w:val="00F36CE5"/>
    <w:rsid w:val="00F36D2B"/>
    <w:rsid w:val="00F36D47"/>
    <w:rsid w:val="00F36E58"/>
    <w:rsid w:val="00F36EA8"/>
    <w:rsid w:val="00F36EF3"/>
    <w:rsid w:val="00F37019"/>
    <w:rsid w:val="00F370B4"/>
    <w:rsid w:val="00F37194"/>
    <w:rsid w:val="00F37214"/>
    <w:rsid w:val="00F372FF"/>
    <w:rsid w:val="00F373F6"/>
    <w:rsid w:val="00F3757D"/>
    <w:rsid w:val="00F376A4"/>
    <w:rsid w:val="00F376FF"/>
    <w:rsid w:val="00F3781A"/>
    <w:rsid w:val="00F37975"/>
    <w:rsid w:val="00F37ABF"/>
    <w:rsid w:val="00F37B23"/>
    <w:rsid w:val="00F37C03"/>
    <w:rsid w:val="00F37CA5"/>
    <w:rsid w:val="00F37CA6"/>
    <w:rsid w:val="00F37CA9"/>
    <w:rsid w:val="00F37CCD"/>
    <w:rsid w:val="00F37DE5"/>
    <w:rsid w:val="00F37E03"/>
    <w:rsid w:val="00F37E1B"/>
    <w:rsid w:val="00F37E31"/>
    <w:rsid w:val="00F37E9F"/>
    <w:rsid w:val="00F37FE5"/>
    <w:rsid w:val="00F4009A"/>
    <w:rsid w:val="00F400C9"/>
    <w:rsid w:val="00F400E4"/>
    <w:rsid w:val="00F40137"/>
    <w:rsid w:val="00F401AD"/>
    <w:rsid w:val="00F403E5"/>
    <w:rsid w:val="00F403FE"/>
    <w:rsid w:val="00F40466"/>
    <w:rsid w:val="00F4049C"/>
    <w:rsid w:val="00F40533"/>
    <w:rsid w:val="00F407D6"/>
    <w:rsid w:val="00F40852"/>
    <w:rsid w:val="00F409D0"/>
    <w:rsid w:val="00F40B52"/>
    <w:rsid w:val="00F40C7E"/>
    <w:rsid w:val="00F40C88"/>
    <w:rsid w:val="00F40CC7"/>
    <w:rsid w:val="00F40D50"/>
    <w:rsid w:val="00F40DC5"/>
    <w:rsid w:val="00F40E07"/>
    <w:rsid w:val="00F40E64"/>
    <w:rsid w:val="00F40ED3"/>
    <w:rsid w:val="00F40FB6"/>
    <w:rsid w:val="00F41057"/>
    <w:rsid w:val="00F410FB"/>
    <w:rsid w:val="00F4127F"/>
    <w:rsid w:val="00F41322"/>
    <w:rsid w:val="00F41324"/>
    <w:rsid w:val="00F41338"/>
    <w:rsid w:val="00F41507"/>
    <w:rsid w:val="00F41574"/>
    <w:rsid w:val="00F4165D"/>
    <w:rsid w:val="00F41739"/>
    <w:rsid w:val="00F4178F"/>
    <w:rsid w:val="00F41809"/>
    <w:rsid w:val="00F41810"/>
    <w:rsid w:val="00F4188E"/>
    <w:rsid w:val="00F41919"/>
    <w:rsid w:val="00F419E1"/>
    <w:rsid w:val="00F41AAA"/>
    <w:rsid w:val="00F41B9A"/>
    <w:rsid w:val="00F41BD3"/>
    <w:rsid w:val="00F41F95"/>
    <w:rsid w:val="00F41FDB"/>
    <w:rsid w:val="00F4204B"/>
    <w:rsid w:val="00F420A1"/>
    <w:rsid w:val="00F420FE"/>
    <w:rsid w:val="00F42113"/>
    <w:rsid w:val="00F4219B"/>
    <w:rsid w:val="00F421EA"/>
    <w:rsid w:val="00F42280"/>
    <w:rsid w:val="00F422AE"/>
    <w:rsid w:val="00F4253D"/>
    <w:rsid w:val="00F42541"/>
    <w:rsid w:val="00F425B6"/>
    <w:rsid w:val="00F42622"/>
    <w:rsid w:val="00F4267C"/>
    <w:rsid w:val="00F427B5"/>
    <w:rsid w:val="00F4281A"/>
    <w:rsid w:val="00F429B4"/>
    <w:rsid w:val="00F42B0B"/>
    <w:rsid w:val="00F42B24"/>
    <w:rsid w:val="00F42B8C"/>
    <w:rsid w:val="00F42BC8"/>
    <w:rsid w:val="00F42C33"/>
    <w:rsid w:val="00F42C68"/>
    <w:rsid w:val="00F42CBD"/>
    <w:rsid w:val="00F42D1D"/>
    <w:rsid w:val="00F42E7F"/>
    <w:rsid w:val="00F42EB1"/>
    <w:rsid w:val="00F42F40"/>
    <w:rsid w:val="00F42FD9"/>
    <w:rsid w:val="00F430AC"/>
    <w:rsid w:val="00F430EB"/>
    <w:rsid w:val="00F431FF"/>
    <w:rsid w:val="00F4327F"/>
    <w:rsid w:val="00F43301"/>
    <w:rsid w:val="00F43315"/>
    <w:rsid w:val="00F433AA"/>
    <w:rsid w:val="00F433DE"/>
    <w:rsid w:val="00F4350F"/>
    <w:rsid w:val="00F43564"/>
    <w:rsid w:val="00F43667"/>
    <w:rsid w:val="00F436E8"/>
    <w:rsid w:val="00F437A3"/>
    <w:rsid w:val="00F4381A"/>
    <w:rsid w:val="00F43885"/>
    <w:rsid w:val="00F438F2"/>
    <w:rsid w:val="00F43938"/>
    <w:rsid w:val="00F43957"/>
    <w:rsid w:val="00F439C1"/>
    <w:rsid w:val="00F43ABA"/>
    <w:rsid w:val="00F43B3C"/>
    <w:rsid w:val="00F43B6D"/>
    <w:rsid w:val="00F43B98"/>
    <w:rsid w:val="00F43BF2"/>
    <w:rsid w:val="00F43C0C"/>
    <w:rsid w:val="00F43C81"/>
    <w:rsid w:val="00F43D01"/>
    <w:rsid w:val="00F43DD1"/>
    <w:rsid w:val="00F43DDC"/>
    <w:rsid w:val="00F43E27"/>
    <w:rsid w:val="00F43E55"/>
    <w:rsid w:val="00F43F23"/>
    <w:rsid w:val="00F43F8D"/>
    <w:rsid w:val="00F43F97"/>
    <w:rsid w:val="00F43FC5"/>
    <w:rsid w:val="00F4411A"/>
    <w:rsid w:val="00F44123"/>
    <w:rsid w:val="00F441EC"/>
    <w:rsid w:val="00F44272"/>
    <w:rsid w:val="00F442A5"/>
    <w:rsid w:val="00F44301"/>
    <w:rsid w:val="00F44324"/>
    <w:rsid w:val="00F4445C"/>
    <w:rsid w:val="00F445E5"/>
    <w:rsid w:val="00F4464D"/>
    <w:rsid w:val="00F4468C"/>
    <w:rsid w:val="00F447DD"/>
    <w:rsid w:val="00F44845"/>
    <w:rsid w:val="00F44867"/>
    <w:rsid w:val="00F4487B"/>
    <w:rsid w:val="00F4487F"/>
    <w:rsid w:val="00F448C2"/>
    <w:rsid w:val="00F448C5"/>
    <w:rsid w:val="00F4494D"/>
    <w:rsid w:val="00F44962"/>
    <w:rsid w:val="00F44BCB"/>
    <w:rsid w:val="00F44D1F"/>
    <w:rsid w:val="00F44E17"/>
    <w:rsid w:val="00F44EA5"/>
    <w:rsid w:val="00F44EE8"/>
    <w:rsid w:val="00F44EF2"/>
    <w:rsid w:val="00F45165"/>
    <w:rsid w:val="00F45251"/>
    <w:rsid w:val="00F452BE"/>
    <w:rsid w:val="00F452D3"/>
    <w:rsid w:val="00F452E0"/>
    <w:rsid w:val="00F452F1"/>
    <w:rsid w:val="00F4534D"/>
    <w:rsid w:val="00F45356"/>
    <w:rsid w:val="00F4537C"/>
    <w:rsid w:val="00F45508"/>
    <w:rsid w:val="00F455EA"/>
    <w:rsid w:val="00F455EF"/>
    <w:rsid w:val="00F4570C"/>
    <w:rsid w:val="00F4571B"/>
    <w:rsid w:val="00F45727"/>
    <w:rsid w:val="00F45746"/>
    <w:rsid w:val="00F45781"/>
    <w:rsid w:val="00F457D3"/>
    <w:rsid w:val="00F45910"/>
    <w:rsid w:val="00F45A10"/>
    <w:rsid w:val="00F45C0D"/>
    <w:rsid w:val="00F45EC4"/>
    <w:rsid w:val="00F45F32"/>
    <w:rsid w:val="00F45FC4"/>
    <w:rsid w:val="00F46060"/>
    <w:rsid w:val="00F460E2"/>
    <w:rsid w:val="00F4610A"/>
    <w:rsid w:val="00F4614F"/>
    <w:rsid w:val="00F46163"/>
    <w:rsid w:val="00F4618E"/>
    <w:rsid w:val="00F46396"/>
    <w:rsid w:val="00F463C1"/>
    <w:rsid w:val="00F463CF"/>
    <w:rsid w:val="00F46418"/>
    <w:rsid w:val="00F464C6"/>
    <w:rsid w:val="00F46553"/>
    <w:rsid w:val="00F465D6"/>
    <w:rsid w:val="00F46719"/>
    <w:rsid w:val="00F46749"/>
    <w:rsid w:val="00F467A9"/>
    <w:rsid w:val="00F467B7"/>
    <w:rsid w:val="00F467C6"/>
    <w:rsid w:val="00F46870"/>
    <w:rsid w:val="00F4692B"/>
    <w:rsid w:val="00F46973"/>
    <w:rsid w:val="00F46995"/>
    <w:rsid w:val="00F469AD"/>
    <w:rsid w:val="00F469AF"/>
    <w:rsid w:val="00F469DD"/>
    <w:rsid w:val="00F469FC"/>
    <w:rsid w:val="00F46BA1"/>
    <w:rsid w:val="00F46BF3"/>
    <w:rsid w:val="00F46C34"/>
    <w:rsid w:val="00F46D17"/>
    <w:rsid w:val="00F46D19"/>
    <w:rsid w:val="00F46E99"/>
    <w:rsid w:val="00F46EF5"/>
    <w:rsid w:val="00F46F1F"/>
    <w:rsid w:val="00F46F3D"/>
    <w:rsid w:val="00F46FC8"/>
    <w:rsid w:val="00F47155"/>
    <w:rsid w:val="00F471AB"/>
    <w:rsid w:val="00F47311"/>
    <w:rsid w:val="00F4750B"/>
    <w:rsid w:val="00F475F8"/>
    <w:rsid w:val="00F47783"/>
    <w:rsid w:val="00F477BC"/>
    <w:rsid w:val="00F4784C"/>
    <w:rsid w:val="00F47973"/>
    <w:rsid w:val="00F47A5E"/>
    <w:rsid w:val="00F47AB3"/>
    <w:rsid w:val="00F47B57"/>
    <w:rsid w:val="00F47BFA"/>
    <w:rsid w:val="00F47C02"/>
    <w:rsid w:val="00F47C96"/>
    <w:rsid w:val="00F47D1F"/>
    <w:rsid w:val="00F47D52"/>
    <w:rsid w:val="00F47DA1"/>
    <w:rsid w:val="00F47DB8"/>
    <w:rsid w:val="00F47E82"/>
    <w:rsid w:val="00F47F0A"/>
    <w:rsid w:val="00F47F45"/>
    <w:rsid w:val="00F47F57"/>
    <w:rsid w:val="00F47FA1"/>
    <w:rsid w:val="00F48289"/>
    <w:rsid w:val="00F50075"/>
    <w:rsid w:val="00F500B1"/>
    <w:rsid w:val="00F501EF"/>
    <w:rsid w:val="00F50214"/>
    <w:rsid w:val="00F50365"/>
    <w:rsid w:val="00F503BA"/>
    <w:rsid w:val="00F5046F"/>
    <w:rsid w:val="00F5057B"/>
    <w:rsid w:val="00F50598"/>
    <w:rsid w:val="00F505D8"/>
    <w:rsid w:val="00F505E2"/>
    <w:rsid w:val="00F5065A"/>
    <w:rsid w:val="00F50677"/>
    <w:rsid w:val="00F507D4"/>
    <w:rsid w:val="00F507D9"/>
    <w:rsid w:val="00F507E6"/>
    <w:rsid w:val="00F50949"/>
    <w:rsid w:val="00F5095C"/>
    <w:rsid w:val="00F509B0"/>
    <w:rsid w:val="00F509FA"/>
    <w:rsid w:val="00F50A55"/>
    <w:rsid w:val="00F50AE4"/>
    <w:rsid w:val="00F50BDE"/>
    <w:rsid w:val="00F50BEE"/>
    <w:rsid w:val="00F50CF4"/>
    <w:rsid w:val="00F50D3B"/>
    <w:rsid w:val="00F50E20"/>
    <w:rsid w:val="00F50E39"/>
    <w:rsid w:val="00F50E7F"/>
    <w:rsid w:val="00F50E80"/>
    <w:rsid w:val="00F50EA5"/>
    <w:rsid w:val="00F5110C"/>
    <w:rsid w:val="00F5112A"/>
    <w:rsid w:val="00F51190"/>
    <w:rsid w:val="00F511AB"/>
    <w:rsid w:val="00F511C1"/>
    <w:rsid w:val="00F512D5"/>
    <w:rsid w:val="00F51331"/>
    <w:rsid w:val="00F5136E"/>
    <w:rsid w:val="00F513D5"/>
    <w:rsid w:val="00F51403"/>
    <w:rsid w:val="00F5147E"/>
    <w:rsid w:val="00F51576"/>
    <w:rsid w:val="00F51577"/>
    <w:rsid w:val="00F516F1"/>
    <w:rsid w:val="00F51713"/>
    <w:rsid w:val="00F518AE"/>
    <w:rsid w:val="00F518BE"/>
    <w:rsid w:val="00F51A2D"/>
    <w:rsid w:val="00F51A36"/>
    <w:rsid w:val="00F51A73"/>
    <w:rsid w:val="00F51A8B"/>
    <w:rsid w:val="00F51AFD"/>
    <w:rsid w:val="00F51B8C"/>
    <w:rsid w:val="00F51C58"/>
    <w:rsid w:val="00F51E34"/>
    <w:rsid w:val="00F51E47"/>
    <w:rsid w:val="00F51E7F"/>
    <w:rsid w:val="00F5212F"/>
    <w:rsid w:val="00F5232D"/>
    <w:rsid w:val="00F523AF"/>
    <w:rsid w:val="00F523F2"/>
    <w:rsid w:val="00F52551"/>
    <w:rsid w:val="00F52584"/>
    <w:rsid w:val="00F52620"/>
    <w:rsid w:val="00F52633"/>
    <w:rsid w:val="00F5269B"/>
    <w:rsid w:val="00F526B5"/>
    <w:rsid w:val="00F526F6"/>
    <w:rsid w:val="00F5271F"/>
    <w:rsid w:val="00F5274B"/>
    <w:rsid w:val="00F527C4"/>
    <w:rsid w:val="00F528CF"/>
    <w:rsid w:val="00F529B5"/>
    <w:rsid w:val="00F52A07"/>
    <w:rsid w:val="00F52AC6"/>
    <w:rsid w:val="00F52B1B"/>
    <w:rsid w:val="00F52B2F"/>
    <w:rsid w:val="00F52C11"/>
    <w:rsid w:val="00F52C99"/>
    <w:rsid w:val="00F52D5E"/>
    <w:rsid w:val="00F52E1E"/>
    <w:rsid w:val="00F52E69"/>
    <w:rsid w:val="00F52E6E"/>
    <w:rsid w:val="00F52E91"/>
    <w:rsid w:val="00F52F30"/>
    <w:rsid w:val="00F52F97"/>
    <w:rsid w:val="00F52FFE"/>
    <w:rsid w:val="00F53066"/>
    <w:rsid w:val="00F53170"/>
    <w:rsid w:val="00F53187"/>
    <w:rsid w:val="00F5318E"/>
    <w:rsid w:val="00F531E6"/>
    <w:rsid w:val="00F5323D"/>
    <w:rsid w:val="00F53247"/>
    <w:rsid w:val="00F53272"/>
    <w:rsid w:val="00F53424"/>
    <w:rsid w:val="00F53438"/>
    <w:rsid w:val="00F53474"/>
    <w:rsid w:val="00F534AB"/>
    <w:rsid w:val="00F5356D"/>
    <w:rsid w:val="00F535C0"/>
    <w:rsid w:val="00F536BF"/>
    <w:rsid w:val="00F536D0"/>
    <w:rsid w:val="00F53872"/>
    <w:rsid w:val="00F538DA"/>
    <w:rsid w:val="00F539E4"/>
    <w:rsid w:val="00F53A03"/>
    <w:rsid w:val="00F53A95"/>
    <w:rsid w:val="00F53B97"/>
    <w:rsid w:val="00F53C00"/>
    <w:rsid w:val="00F53C2E"/>
    <w:rsid w:val="00F53CE9"/>
    <w:rsid w:val="00F53D63"/>
    <w:rsid w:val="00F53E04"/>
    <w:rsid w:val="00F53F42"/>
    <w:rsid w:val="00F53F73"/>
    <w:rsid w:val="00F53F91"/>
    <w:rsid w:val="00F540A2"/>
    <w:rsid w:val="00F540C3"/>
    <w:rsid w:val="00F54276"/>
    <w:rsid w:val="00F54287"/>
    <w:rsid w:val="00F5428B"/>
    <w:rsid w:val="00F542F0"/>
    <w:rsid w:val="00F54342"/>
    <w:rsid w:val="00F544FE"/>
    <w:rsid w:val="00F545D2"/>
    <w:rsid w:val="00F546AD"/>
    <w:rsid w:val="00F54730"/>
    <w:rsid w:val="00F547A2"/>
    <w:rsid w:val="00F54857"/>
    <w:rsid w:val="00F548BF"/>
    <w:rsid w:val="00F5499F"/>
    <w:rsid w:val="00F549E9"/>
    <w:rsid w:val="00F54A97"/>
    <w:rsid w:val="00F54AF6"/>
    <w:rsid w:val="00F54AF9"/>
    <w:rsid w:val="00F54B69"/>
    <w:rsid w:val="00F54BA7"/>
    <w:rsid w:val="00F54E48"/>
    <w:rsid w:val="00F54E58"/>
    <w:rsid w:val="00F54F88"/>
    <w:rsid w:val="00F54FE5"/>
    <w:rsid w:val="00F55079"/>
    <w:rsid w:val="00F550FC"/>
    <w:rsid w:val="00F5512D"/>
    <w:rsid w:val="00F55155"/>
    <w:rsid w:val="00F551D5"/>
    <w:rsid w:val="00F55216"/>
    <w:rsid w:val="00F55281"/>
    <w:rsid w:val="00F55369"/>
    <w:rsid w:val="00F5544A"/>
    <w:rsid w:val="00F55634"/>
    <w:rsid w:val="00F55751"/>
    <w:rsid w:val="00F557B9"/>
    <w:rsid w:val="00F55858"/>
    <w:rsid w:val="00F558DC"/>
    <w:rsid w:val="00F559D5"/>
    <w:rsid w:val="00F55C65"/>
    <w:rsid w:val="00F55CC3"/>
    <w:rsid w:val="00F55CCE"/>
    <w:rsid w:val="00F55E6C"/>
    <w:rsid w:val="00F55E8A"/>
    <w:rsid w:val="00F55F55"/>
    <w:rsid w:val="00F55F91"/>
    <w:rsid w:val="00F55FDC"/>
    <w:rsid w:val="00F560D6"/>
    <w:rsid w:val="00F56186"/>
    <w:rsid w:val="00F562EF"/>
    <w:rsid w:val="00F56341"/>
    <w:rsid w:val="00F56412"/>
    <w:rsid w:val="00F56420"/>
    <w:rsid w:val="00F5642F"/>
    <w:rsid w:val="00F564CF"/>
    <w:rsid w:val="00F564D4"/>
    <w:rsid w:val="00F56583"/>
    <w:rsid w:val="00F565A4"/>
    <w:rsid w:val="00F565F9"/>
    <w:rsid w:val="00F567E8"/>
    <w:rsid w:val="00F56857"/>
    <w:rsid w:val="00F5685A"/>
    <w:rsid w:val="00F568AA"/>
    <w:rsid w:val="00F56A31"/>
    <w:rsid w:val="00F56A6A"/>
    <w:rsid w:val="00F56BE9"/>
    <w:rsid w:val="00F56CC2"/>
    <w:rsid w:val="00F56CC5"/>
    <w:rsid w:val="00F56D15"/>
    <w:rsid w:val="00F56D46"/>
    <w:rsid w:val="00F56FB8"/>
    <w:rsid w:val="00F57166"/>
    <w:rsid w:val="00F5716C"/>
    <w:rsid w:val="00F571A2"/>
    <w:rsid w:val="00F57225"/>
    <w:rsid w:val="00F57267"/>
    <w:rsid w:val="00F572D0"/>
    <w:rsid w:val="00F572ED"/>
    <w:rsid w:val="00F5739C"/>
    <w:rsid w:val="00F575DA"/>
    <w:rsid w:val="00F5768E"/>
    <w:rsid w:val="00F576B6"/>
    <w:rsid w:val="00F576FF"/>
    <w:rsid w:val="00F577D2"/>
    <w:rsid w:val="00F579AB"/>
    <w:rsid w:val="00F579CF"/>
    <w:rsid w:val="00F57B4B"/>
    <w:rsid w:val="00F57B99"/>
    <w:rsid w:val="00F57B9F"/>
    <w:rsid w:val="00F57CA6"/>
    <w:rsid w:val="00F57D2E"/>
    <w:rsid w:val="00F57F7D"/>
    <w:rsid w:val="00F600AF"/>
    <w:rsid w:val="00F6011C"/>
    <w:rsid w:val="00F602C2"/>
    <w:rsid w:val="00F60351"/>
    <w:rsid w:val="00F60679"/>
    <w:rsid w:val="00F6074E"/>
    <w:rsid w:val="00F607FA"/>
    <w:rsid w:val="00F608EF"/>
    <w:rsid w:val="00F60997"/>
    <w:rsid w:val="00F60A59"/>
    <w:rsid w:val="00F60AA7"/>
    <w:rsid w:val="00F60BED"/>
    <w:rsid w:val="00F60C36"/>
    <w:rsid w:val="00F60C8D"/>
    <w:rsid w:val="00F60CAC"/>
    <w:rsid w:val="00F60CD3"/>
    <w:rsid w:val="00F60DBB"/>
    <w:rsid w:val="00F60E42"/>
    <w:rsid w:val="00F60ED0"/>
    <w:rsid w:val="00F60F1D"/>
    <w:rsid w:val="00F610D0"/>
    <w:rsid w:val="00F611BE"/>
    <w:rsid w:val="00F6125B"/>
    <w:rsid w:val="00F61333"/>
    <w:rsid w:val="00F61427"/>
    <w:rsid w:val="00F6142F"/>
    <w:rsid w:val="00F61533"/>
    <w:rsid w:val="00F61534"/>
    <w:rsid w:val="00F6154A"/>
    <w:rsid w:val="00F6158E"/>
    <w:rsid w:val="00F615A8"/>
    <w:rsid w:val="00F61793"/>
    <w:rsid w:val="00F61928"/>
    <w:rsid w:val="00F619AD"/>
    <w:rsid w:val="00F619CD"/>
    <w:rsid w:val="00F61B1E"/>
    <w:rsid w:val="00F61B3E"/>
    <w:rsid w:val="00F61B59"/>
    <w:rsid w:val="00F61C33"/>
    <w:rsid w:val="00F61CF6"/>
    <w:rsid w:val="00F61D1F"/>
    <w:rsid w:val="00F61DAD"/>
    <w:rsid w:val="00F61DCD"/>
    <w:rsid w:val="00F61DD9"/>
    <w:rsid w:val="00F61E2A"/>
    <w:rsid w:val="00F61E42"/>
    <w:rsid w:val="00F61E54"/>
    <w:rsid w:val="00F61E72"/>
    <w:rsid w:val="00F61ECC"/>
    <w:rsid w:val="00F61EED"/>
    <w:rsid w:val="00F61EF2"/>
    <w:rsid w:val="00F6224A"/>
    <w:rsid w:val="00F6237B"/>
    <w:rsid w:val="00F623EB"/>
    <w:rsid w:val="00F624F5"/>
    <w:rsid w:val="00F6251D"/>
    <w:rsid w:val="00F625BC"/>
    <w:rsid w:val="00F627B5"/>
    <w:rsid w:val="00F62832"/>
    <w:rsid w:val="00F62886"/>
    <w:rsid w:val="00F628F5"/>
    <w:rsid w:val="00F628F6"/>
    <w:rsid w:val="00F62A20"/>
    <w:rsid w:val="00F62B39"/>
    <w:rsid w:val="00F62B74"/>
    <w:rsid w:val="00F62C1F"/>
    <w:rsid w:val="00F62C68"/>
    <w:rsid w:val="00F62C75"/>
    <w:rsid w:val="00F62CDC"/>
    <w:rsid w:val="00F62CFB"/>
    <w:rsid w:val="00F62E42"/>
    <w:rsid w:val="00F6301B"/>
    <w:rsid w:val="00F63106"/>
    <w:rsid w:val="00F63178"/>
    <w:rsid w:val="00F631CF"/>
    <w:rsid w:val="00F63253"/>
    <w:rsid w:val="00F6331E"/>
    <w:rsid w:val="00F633AB"/>
    <w:rsid w:val="00F6346F"/>
    <w:rsid w:val="00F634D4"/>
    <w:rsid w:val="00F635A7"/>
    <w:rsid w:val="00F6360D"/>
    <w:rsid w:val="00F637FC"/>
    <w:rsid w:val="00F6397B"/>
    <w:rsid w:val="00F63990"/>
    <w:rsid w:val="00F63CEB"/>
    <w:rsid w:val="00F63D32"/>
    <w:rsid w:val="00F63E2A"/>
    <w:rsid w:val="00F63E6D"/>
    <w:rsid w:val="00F63F53"/>
    <w:rsid w:val="00F63FAD"/>
    <w:rsid w:val="00F63FE2"/>
    <w:rsid w:val="00F6411B"/>
    <w:rsid w:val="00F64187"/>
    <w:rsid w:val="00F642DF"/>
    <w:rsid w:val="00F6434C"/>
    <w:rsid w:val="00F643C6"/>
    <w:rsid w:val="00F643D7"/>
    <w:rsid w:val="00F645C3"/>
    <w:rsid w:val="00F646F6"/>
    <w:rsid w:val="00F64800"/>
    <w:rsid w:val="00F648BD"/>
    <w:rsid w:val="00F64947"/>
    <w:rsid w:val="00F649E2"/>
    <w:rsid w:val="00F64A10"/>
    <w:rsid w:val="00F64A1B"/>
    <w:rsid w:val="00F64A24"/>
    <w:rsid w:val="00F64AD0"/>
    <w:rsid w:val="00F64B3A"/>
    <w:rsid w:val="00F64C76"/>
    <w:rsid w:val="00F64CAE"/>
    <w:rsid w:val="00F64EFB"/>
    <w:rsid w:val="00F64FD6"/>
    <w:rsid w:val="00F65135"/>
    <w:rsid w:val="00F65292"/>
    <w:rsid w:val="00F65354"/>
    <w:rsid w:val="00F653EC"/>
    <w:rsid w:val="00F65515"/>
    <w:rsid w:val="00F6552C"/>
    <w:rsid w:val="00F6557D"/>
    <w:rsid w:val="00F65638"/>
    <w:rsid w:val="00F657DD"/>
    <w:rsid w:val="00F658A4"/>
    <w:rsid w:val="00F65931"/>
    <w:rsid w:val="00F659B9"/>
    <w:rsid w:val="00F65B9B"/>
    <w:rsid w:val="00F65BB5"/>
    <w:rsid w:val="00F65BC4"/>
    <w:rsid w:val="00F65D85"/>
    <w:rsid w:val="00F65D8E"/>
    <w:rsid w:val="00F66040"/>
    <w:rsid w:val="00F66075"/>
    <w:rsid w:val="00F6607A"/>
    <w:rsid w:val="00F6621A"/>
    <w:rsid w:val="00F66272"/>
    <w:rsid w:val="00F662CD"/>
    <w:rsid w:val="00F66429"/>
    <w:rsid w:val="00F666F0"/>
    <w:rsid w:val="00F66746"/>
    <w:rsid w:val="00F6679D"/>
    <w:rsid w:val="00F668F2"/>
    <w:rsid w:val="00F66A4E"/>
    <w:rsid w:val="00F66A86"/>
    <w:rsid w:val="00F66B31"/>
    <w:rsid w:val="00F66B3C"/>
    <w:rsid w:val="00F66B8C"/>
    <w:rsid w:val="00F66C01"/>
    <w:rsid w:val="00F66CF5"/>
    <w:rsid w:val="00F66DB6"/>
    <w:rsid w:val="00F66EAD"/>
    <w:rsid w:val="00F66ED1"/>
    <w:rsid w:val="00F66F26"/>
    <w:rsid w:val="00F66F8D"/>
    <w:rsid w:val="00F66FF4"/>
    <w:rsid w:val="00F67037"/>
    <w:rsid w:val="00F670B2"/>
    <w:rsid w:val="00F6712C"/>
    <w:rsid w:val="00F67184"/>
    <w:rsid w:val="00F67198"/>
    <w:rsid w:val="00F671AF"/>
    <w:rsid w:val="00F67232"/>
    <w:rsid w:val="00F67632"/>
    <w:rsid w:val="00F6778F"/>
    <w:rsid w:val="00F67823"/>
    <w:rsid w:val="00F67923"/>
    <w:rsid w:val="00F6796F"/>
    <w:rsid w:val="00F67982"/>
    <w:rsid w:val="00F679EE"/>
    <w:rsid w:val="00F67C8F"/>
    <w:rsid w:val="00F67D68"/>
    <w:rsid w:val="00F67DBC"/>
    <w:rsid w:val="00F67F98"/>
    <w:rsid w:val="00F700E2"/>
    <w:rsid w:val="00F700E9"/>
    <w:rsid w:val="00F70195"/>
    <w:rsid w:val="00F70259"/>
    <w:rsid w:val="00F702A9"/>
    <w:rsid w:val="00F70320"/>
    <w:rsid w:val="00F706A2"/>
    <w:rsid w:val="00F706E7"/>
    <w:rsid w:val="00F70753"/>
    <w:rsid w:val="00F7077D"/>
    <w:rsid w:val="00F70980"/>
    <w:rsid w:val="00F709C5"/>
    <w:rsid w:val="00F709CD"/>
    <w:rsid w:val="00F70A1A"/>
    <w:rsid w:val="00F70A45"/>
    <w:rsid w:val="00F70CC2"/>
    <w:rsid w:val="00F70CD4"/>
    <w:rsid w:val="00F70D47"/>
    <w:rsid w:val="00F70DB8"/>
    <w:rsid w:val="00F71038"/>
    <w:rsid w:val="00F7124A"/>
    <w:rsid w:val="00F71252"/>
    <w:rsid w:val="00F71253"/>
    <w:rsid w:val="00F7129A"/>
    <w:rsid w:val="00F71325"/>
    <w:rsid w:val="00F7138D"/>
    <w:rsid w:val="00F713FC"/>
    <w:rsid w:val="00F7143A"/>
    <w:rsid w:val="00F7146A"/>
    <w:rsid w:val="00F714A6"/>
    <w:rsid w:val="00F71532"/>
    <w:rsid w:val="00F71542"/>
    <w:rsid w:val="00F71551"/>
    <w:rsid w:val="00F7158A"/>
    <w:rsid w:val="00F715FC"/>
    <w:rsid w:val="00F71634"/>
    <w:rsid w:val="00F71637"/>
    <w:rsid w:val="00F71690"/>
    <w:rsid w:val="00F716A0"/>
    <w:rsid w:val="00F7182D"/>
    <w:rsid w:val="00F71A09"/>
    <w:rsid w:val="00F71AAD"/>
    <w:rsid w:val="00F71B07"/>
    <w:rsid w:val="00F71B09"/>
    <w:rsid w:val="00F71B16"/>
    <w:rsid w:val="00F71C4E"/>
    <w:rsid w:val="00F71C93"/>
    <w:rsid w:val="00F71E11"/>
    <w:rsid w:val="00F71E5A"/>
    <w:rsid w:val="00F72001"/>
    <w:rsid w:val="00F72051"/>
    <w:rsid w:val="00F72183"/>
    <w:rsid w:val="00F7230B"/>
    <w:rsid w:val="00F7234F"/>
    <w:rsid w:val="00F7239A"/>
    <w:rsid w:val="00F72652"/>
    <w:rsid w:val="00F72721"/>
    <w:rsid w:val="00F7275F"/>
    <w:rsid w:val="00F727E1"/>
    <w:rsid w:val="00F72886"/>
    <w:rsid w:val="00F7297D"/>
    <w:rsid w:val="00F729BA"/>
    <w:rsid w:val="00F729FC"/>
    <w:rsid w:val="00F72A1C"/>
    <w:rsid w:val="00F72AFA"/>
    <w:rsid w:val="00F72BD1"/>
    <w:rsid w:val="00F72D7F"/>
    <w:rsid w:val="00F72DBE"/>
    <w:rsid w:val="00F72F7C"/>
    <w:rsid w:val="00F730F4"/>
    <w:rsid w:val="00F7314C"/>
    <w:rsid w:val="00F73182"/>
    <w:rsid w:val="00F732C5"/>
    <w:rsid w:val="00F73366"/>
    <w:rsid w:val="00F7339A"/>
    <w:rsid w:val="00F73423"/>
    <w:rsid w:val="00F73436"/>
    <w:rsid w:val="00F7345D"/>
    <w:rsid w:val="00F73531"/>
    <w:rsid w:val="00F73553"/>
    <w:rsid w:val="00F7369C"/>
    <w:rsid w:val="00F736A2"/>
    <w:rsid w:val="00F736E0"/>
    <w:rsid w:val="00F73770"/>
    <w:rsid w:val="00F73778"/>
    <w:rsid w:val="00F73810"/>
    <w:rsid w:val="00F738E2"/>
    <w:rsid w:val="00F73921"/>
    <w:rsid w:val="00F73945"/>
    <w:rsid w:val="00F73973"/>
    <w:rsid w:val="00F739D0"/>
    <w:rsid w:val="00F73A97"/>
    <w:rsid w:val="00F73AD4"/>
    <w:rsid w:val="00F73B1C"/>
    <w:rsid w:val="00F73B5A"/>
    <w:rsid w:val="00F73BE1"/>
    <w:rsid w:val="00F73C76"/>
    <w:rsid w:val="00F73D88"/>
    <w:rsid w:val="00F73DB0"/>
    <w:rsid w:val="00F73E41"/>
    <w:rsid w:val="00F73EB5"/>
    <w:rsid w:val="00F74008"/>
    <w:rsid w:val="00F740B0"/>
    <w:rsid w:val="00F74114"/>
    <w:rsid w:val="00F74300"/>
    <w:rsid w:val="00F7430B"/>
    <w:rsid w:val="00F74427"/>
    <w:rsid w:val="00F7454F"/>
    <w:rsid w:val="00F74697"/>
    <w:rsid w:val="00F746A6"/>
    <w:rsid w:val="00F746CF"/>
    <w:rsid w:val="00F748C5"/>
    <w:rsid w:val="00F7492F"/>
    <w:rsid w:val="00F7498A"/>
    <w:rsid w:val="00F74A3F"/>
    <w:rsid w:val="00F74A45"/>
    <w:rsid w:val="00F74AF5"/>
    <w:rsid w:val="00F74C5F"/>
    <w:rsid w:val="00F74E44"/>
    <w:rsid w:val="00F74E6D"/>
    <w:rsid w:val="00F74F0A"/>
    <w:rsid w:val="00F74F6D"/>
    <w:rsid w:val="00F75032"/>
    <w:rsid w:val="00F750DC"/>
    <w:rsid w:val="00F750EC"/>
    <w:rsid w:val="00F7512E"/>
    <w:rsid w:val="00F75146"/>
    <w:rsid w:val="00F75178"/>
    <w:rsid w:val="00F75252"/>
    <w:rsid w:val="00F75324"/>
    <w:rsid w:val="00F75339"/>
    <w:rsid w:val="00F75427"/>
    <w:rsid w:val="00F754E4"/>
    <w:rsid w:val="00F75562"/>
    <w:rsid w:val="00F755A0"/>
    <w:rsid w:val="00F756F6"/>
    <w:rsid w:val="00F756FA"/>
    <w:rsid w:val="00F7573F"/>
    <w:rsid w:val="00F75884"/>
    <w:rsid w:val="00F7592E"/>
    <w:rsid w:val="00F75937"/>
    <w:rsid w:val="00F75C68"/>
    <w:rsid w:val="00F75CB6"/>
    <w:rsid w:val="00F75DBE"/>
    <w:rsid w:val="00F75DCA"/>
    <w:rsid w:val="00F75FA6"/>
    <w:rsid w:val="00F760CD"/>
    <w:rsid w:val="00F7622E"/>
    <w:rsid w:val="00F76255"/>
    <w:rsid w:val="00F76291"/>
    <w:rsid w:val="00F76302"/>
    <w:rsid w:val="00F76475"/>
    <w:rsid w:val="00F7650D"/>
    <w:rsid w:val="00F7666F"/>
    <w:rsid w:val="00F766A1"/>
    <w:rsid w:val="00F76731"/>
    <w:rsid w:val="00F7676E"/>
    <w:rsid w:val="00F767D5"/>
    <w:rsid w:val="00F768CF"/>
    <w:rsid w:val="00F769FB"/>
    <w:rsid w:val="00F76A32"/>
    <w:rsid w:val="00F76DD3"/>
    <w:rsid w:val="00F76ECC"/>
    <w:rsid w:val="00F76ED0"/>
    <w:rsid w:val="00F76EDB"/>
    <w:rsid w:val="00F76F2E"/>
    <w:rsid w:val="00F76F49"/>
    <w:rsid w:val="00F76FAC"/>
    <w:rsid w:val="00F770D9"/>
    <w:rsid w:val="00F77176"/>
    <w:rsid w:val="00F77196"/>
    <w:rsid w:val="00F771C9"/>
    <w:rsid w:val="00F771F2"/>
    <w:rsid w:val="00F77213"/>
    <w:rsid w:val="00F77359"/>
    <w:rsid w:val="00F77360"/>
    <w:rsid w:val="00F774C3"/>
    <w:rsid w:val="00F774D8"/>
    <w:rsid w:val="00F774F5"/>
    <w:rsid w:val="00F7751A"/>
    <w:rsid w:val="00F7775A"/>
    <w:rsid w:val="00F77856"/>
    <w:rsid w:val="00F778AD"/>
    <w:rsid w:val="00F7791E"/>
    <w:rsid w:val="00F779FB"/>
    <w:rsid w:val="00F77B01"/>
    <w:rsid w:val="00F77B0D"/>
    <w:rsid w:val="00F77B15"/>
    <w:rsid w:val="00F77B2E"/>
    <w:rsid w:val="00F77BA8"/>
    <w:rsid w:val="00F77C19"/>
    <w:rsid w:val="00F77C22"/>
    <w:rsid w:val="00F77C80"/>
    <w:rsid w:val="00F77DDC"/>
    <w:rsid w:val="00F77DF7"/>
    <w:rsid w:val="00F77E38"/>
    <w:rsid w:val="00F77F26"/>
    <w:rsid w:val="00F77F48"/>
    <w:rsid w:val="00F80168"/>
    <w:rsid w:val="00F80169"/>
    <w:rsid w:val="00F80306"/>
    <w:rsid w:val="00F803A3"/>
    <w:rsid w:val="00F803B7"/>
    <w:rsid w:val="00F803E7"/>
    <w:rsid w:val="00F806CA"/>
    <w:rsid w:val="00F8086B"/>
    <w:rsid w:val="00F809B4"/>
    <w:rsid w:val="00F80AEE"/>
    <w:rsid w:val="00F80AF3"/>
    <w:rsid w:val="00F80B7A"/>
    <w:rsid w:val="00F80C22"/>
    <w:rsid w:val="00F80D4D"/>
    <w:rsid w:val="00F80D5A"/>
    <w:rsid w:val="00F80DDF"/>
    <w:rsid w:val="00F80E5B"/>
    <w:rsid w:val="00F80FE6"/>
    <w:rsid w:val="00F81113"/>
    <w:rsid w:val="00F81289"/>
    <w:rsid w:val="00F81351"/>
    <w:rsid w:val="00F81404"/>
    <w:rsid w:val="00F81499"/>
    <w:rsid w:val="00F8161B"/>
    <w:rsid w:val="00F81686"/>
    <w:rsid w:val="00F81765"/>
    <w:rsid w:val="00F817C9"/>
    <w:rsid w:val="00F8184C"/>
    <w:rsid w:val="00F81868"/>
    <w:rsid w:val="00F818F9"/>
    <w:rsid w:val="00F81A40"/>
    <w:rsid w:val="00F81A5D"/>
    <w:rsid w:val="00F81A85"/>
    <w:rsid w:val="00F81AC2"/>
    <w:rsid w:val="00F81AE1"/>
    <w:rsid w:val="00F81D89"/>
    <w:rsid w:val="00F81EA6"/>
    <w:rsid w:val="00F81EC5"/>
    <w:rsid w:val="00F81F5D"/>
    <w:rsid w:val="00F81FA6"/>
    <w:rsid w:val="00F81FAA"/>
    <w:rsid w:val="00F81FE8"/>
    <w:rsid w:val="00F8202E"/>
    <w:rsid w:val="00F8212C"/>
    <w:rsid w:val="00F821C5"/>
    <w:rsid w:val="00F82275"/>
    <w:rsid w:val="00F823B3"/>
    <w:rsid w:val="00F82411"/>
    <w:rsid w:val="00F82433"/>
    <w:rsid w:val="00F82438"/>
    <w:rsid w:val="00F82494"/>
    <w:rsid w:val="00F82670"/>
    <w:rsid w:val="00F82773"/>
    <w:rsid w:val="00F82796"/>
    <w:rsid w:val="00F828E7"/>
    <w:rsid w:val="00F82944"/>
    <w:rsid w:val="00F829E3"/>
    <w:rsid w:val="00F82A3C"/>
    <w:rsid w:val="00F82A9F"/>
    <w:rsid w:val="00F82AD6"/>
    <w:rsid w:val="00F82AF4"/>
    <w:rsid w:val="00F82BA5"/>
    <w:rsid w:val="00F82BC3"/>
    <w:rsid w:val="00F82BD7"/>
    <w:rsid w:val="00F82D8D"/>
    <w:rsid w:val="00F82E8F"/>
    <w:rsid w:val="00F82EDE"/>
    <w:rsid w:val="00F82F10"/>
    <w:rsid w:val="00F83176"/>
    <w:rsid w:val="00F83180"/>
    <w:rsid w:val="00F83186"/>
    <w:rsid w:val="00F831D4"/>
    <w:rsid w:val="00F8322D"/>
    <w:rsid w:val="00F8326E"/>
    <w:rsid w:val="00F833E9"/>
    <w:rsid w:val="00F8340B"/>
    <w:rsid w:val="00F834CD"/>
    <w:rsid w:val="00F83544"/>
    <w:rsid w:val="00F835B5"/>
    <w:rsid w:val="00F835E0"/>
    <w:rsid w:val="00F835F1"/>
    <w:rsid w:val="00F836F6"/>
    <w:rsid w:val="00F8385F"/>
    <w:rsid w:val="00F83877"/>
    <w:rsid w:val="00F838C6"/>
    <w:rsid w:val="00F838CF"/>
    <w:rsid w:val="00F839B7"/>
    <w:rsid w:val="00F839BE"/>
    <w:rsid w:val="00F83B5B"/>
    <w:rsid w:val="00F83BAD"/>
    <w:rsid w:val="00F83C0C"/>
    <w:rsid w:val="00F83C38"/>
    <w:rsid w:val="00F83CA6"/>
    <w:rsid w:val="00F83D4E"/>
    <w:rsid w:val="00F83D8B"/>
    <w:rsid w:val="00F83DC3"/>
    <w:rsid w:val="00F83E13"/>
    <w:rsid w:val="00F84038"/>
    <w:rsid w:val="00F840F6"/>
    <w:rsid w:val="00F84274"/>
    <w:rsid w:val="00F84289"/>
    <w:rsid w:val="00F84307"/>
    <w:rsid w:val="00F843D1"/>
    <w:rsid w:val="00F843DB"/>
    <w:rsid w:val="00F844BE"/>
    <w:rsid w:val="00F84AD9"/>
    <w:rsid w:val="00F84B52"/>
    <w:rsid w:val="00F84C0E"/>
    <w:rsid w:val="00F84CEF"/>
    <w:rsid w:val="00F84D6E"/>
    <w:rsid w:val="00F84EF4"/>
    <w:rsid w:val="00F84F04"/>
    <w:rsid w:val="00F84F48"/>
    <w:rsid w:val="00F84F69"/>
    <w:rsid w:val="00F850A0"/>
    <w:rsid w:val="00F850B5"/>
    <w:rsid w:val="00F8524B"/>
    <w:rsid w:val="00F853D3"/>
    <w:rsid w:val="00F853E1"/>
    <w:rsid w:val="00F853EF"/>
    <w:rsid w:val="00F8541A"/>
    <w:rsid w:val="00F85497"/>
    <w:rsid w:val="00F85514"/>
    <w:rsid w:val="00F856ED"/>
    <w:rsid w:val="00F857AC"/>
    <w:rsid w:val="00F858EE"/>
    <w:rsid w:val="00F8590D"/>
    <w:rsid w:val="00F85951"/>
    <w:rsid w:val="00F859F1"/>
    <w:rsid w:val="00F85A9A"/>
    <w:rsid w:val="00F85B84"/>
    <w:rsid w:val="00F85BB7"/>
    <w:rsid w:val="00F85C47"/>
    <w:rsid w:val="00F85C97"/>
    <w:rsid w:val="00F85FE0"/>
    <w:rsid w:val="00F86052"/>
    <w:rsid w:val="00F8607B"/>
    <w:rsid w:val="00F8616E"/>
    <w:rsid w:val="00F86206"/>
    <w:rsid w:val="00F86378"/>
    <w:rsid w:val="00F86429"/>
    <w:rsid w:val="00F86573"/>
    <w:rsid w:val="00F866D9"/>
    <w:rsid w:val="00F8681A"/>
    <w:rsid w:val="00F86820"/>
    <w:rsid w:val="00F868DE"/>
    <w:rsid w:val="00F86993"/>
    <w:rsid w:val="00F86AB6"/>
    <w:rsid w:val="00F86AFC"/>
    <w:rsid w:val="00F86B3C"/>
    <w:rsid w:val="00F86C34"/>
    <w:rsid w:val="00F86C4D"/>
    <w:rsid w:val="00F86F5E"/>
    <w:rsid w:val="00F86F62"/>
    <w:rsid w:val="00F86F9B"/>
    <w:rsid w:val="00F87006"/>
    <w:rsid w:val="00F87028"/>
    <w:rsid w:val="00F87236"/>
    <w:rsid w:val="00F87265"/>
    <w:rsid w:val="00F8727C"/>
    <w:rsid w:val="00F872DF"/>
    <w:rsid w:val="00F8737D"/>
    <w:rsid w:val="00F874BC"/>
    <w:rsid w:val="00F87533"/>
    <w:rsid w:val="00F87607"/>
    <w:rsid w:val="00F87668"/>
    <w:rsid w:val="00F87691"/>
    <w:rsid w:val="00F876BB"/>
    <w:rsid w:val="00F878EB"/>
    <w:rsid w:val="00F87979"/>
    <w:rsid w:val="00F87A3F"/>
    <w:rsid w:val="00F87BCD"/>
    <w:rsid w:val="00F87DB9"/>
    <w:rsid w:val="00F90022"/>
    <w:rsid w:val="00F9008D"/>
    <w:rsid w:val="00F90173"/>
    <w:rsid w:val="00F901CE"/>
    <w:rsid w:val="00F9021C"/>
    <w:rsid w:val="00F90288"/>
    <w:rsid w:val="00F9030E"/>
    <w:rsid w:val="00F90325"/>
    <w:rsid w:val="00F903A5"/>
    <w:rsid w:val="00F903CF"/>
    <w:rsid w:val="00F903E7"/>
    <w:rsid w:val="00F903EC"/>
    <w:rsid w:val="00F90479"/>
    <w:rsid w:val="00F90642"/>
    <w:rsid w:val="00F90698"/>
    <w:rsid w:val="00F906E2"/>
    <w:rsid w:val="00F906F0"/>
    <w:rsid w:val="00F906F6"/>
    <w:rsid w:val="00F908D6"/>
    <w:rsid w:val="00F90903"/>
    <w:rsid w:val="00F90997"/>
    <w:rsid w:val="00F90ACA"/>
    <w:rsid w:val="00F90CB9"/>
    <w:rsid w:val="00F90E04"/>
    <w:rsid w:val="00F90FE6"/>
    <w:rsid w:val="00F90FF6"/>
    <w:rsid w:val="00F91100"/>
    <w:rsid w:val="00F911EB"/>
    <w:rsid w:val="00F91268"/>
    <w:rsid w:val="00F913F1"/>
    <w:rsid w:val="00F915BB"/>
    <w:rsid w:val="00F915D4"/>
    <w:rsid w:val="00F915D9"/>
    <w:rsid w:val="00F9165F"/>
    <w:rsid w:val="00F91693"/>
    <w:rsid w:val="00F9170B"/>
    <w:rsid w:val="00F91785"/>
    <w:rsid w:val="00F9178F"/>
    <w:rsid w:val="00F917D2"/>
    <w:rsid w:val="00F917D5"/>
    <w:rsid w:val="00F91826"/>
    <w:rsid w:val="00F91892"/>
    <w:rsid w:val="00F91968"/>
    <w:rsid w:val="00F919DB"/>
    <w:rsid w:val="00F91A55"/>
    <w:rsid w:val="00F91A8E"/>
    <w:rsid w:val="00F91AA4"/>
    <w:rsid w:val="00F91ABF"/>
    <w:rsid w:val="00F91BC6"/>
    <w:rsid w:val="00F91CD0"/>
    <w:rsid w:val="00F91D3D"/>
    <w:rsid w:val="00F91DB5"/>
    <w:rsid w:val="00F91EC7"/>
    <w:rsid w:val="00F920EE"/>
    <w:rsid w:val="00F920F8"/>
    <w:rsid w:val="00F92155"/>
    <w:rsid w:val="00F92199"/>
    <w:rsid w:val="00F9219C"/>
    <w:rsid w:val="00F921BB"/>
    <w:rsid w:val="00F92289"/>
    <w:rsid w:val="00F92427"/>
    <w:rsid w:val="00F92647"/>
    <w:rsid w:val="00F92651"/>
    <w:rsid w:val="00F926E8"/>
    <w:rsid w:val="00F9287E"/>
    <w:rsid w:val="00F92880"/>
    <w:rsid w:val="00F928F5"/>
    <w:rsid w:val="00F929A7"/>
    <w:rsid w:val="00F929C2"/>
    <w:rsid w:val="00F929CE"/>
    <w:rsid w:val="00F92A14"/>
    <w:rsid w:val="00F92AA7"/>
    <w:rsid w:val="00F92ABF"/>
    <w:rsid w:val="00F92BBD"/>
    <w:rsid w:val="00F92CF7"/>
    <w:rsid w:val="00F92D9B"/>
    <w:rsid w:val="00F92F19"/>
    <w:rsid w:val="00F92F1C"/>
    <w:rsid w:val="00F92F4D"/>
    <w:rsid w:val="00F9305E"/>
    <w:rsid w:val="00F930C9"/>
    <w:rsid w:val="00F93242"/>
    <w:rsid w:val="00F93310"/>
    <w:rsid w:val="00F93363"/>
    <w:rsid w:val="00F93446"/>
    <w:rsid w:val="00F93462"/>
    <w:rsid w:val="00F93690"/>
    <w:rsid w:val="00F936DF"/>
    <w:rsid w:val="00F93701"/>
    <w:rsid w:val="00F93733"/>
    <w:rsid w:val="00F9377D"/>
    <w:rsid w:val="00F937C5"/>
    <w:rsid w:val="00F937D2"/>
    <w:rsid w:val="00F93834"/>
    <w:rsid w:val="00F93853"/>
    <w:rsid w:val="00F93B0E"/>
    <w:rsid w:val="00F93B17"/>
    <w:rsid w:val="00F93B6F"/>
    <w:rsid w:val="00F93CA4"/>
    <w:rsid w:val="00F93CD7"/>
    <w:rsid w:val="00F93D3D"/>
    <w:rsid w:val="00F93F14"/>
    <w:rsid w:val="00F93F94"/>
    <w:rsid w:val="00F94107"/>
    <w:rsid w:val="00F94232"/>
    <w:rsid w:val="00F94373"/>
    <w:rsid w:val="00F943EE"/>
    <w:rsid w:val="00F9456C"/>
    <w:rsid w:val="00F94592"/>
    <w:rsid w:val="00F946D2"/>
    <w:rsid w:val="00F947A8"/>
    <w:rsid w:val="00F948DB"/>
    <w:rsid w:val="00F9494E"/>
    <w:rsid w:val="00F949D1"/>
    <w:rsid w:val="00F94A09"/>
    <w:rsid w:val="00F94A2E"/>
    <w:rsid w:val="00F94A68"/>
    <w:rsid w:val="00F94A73"/>
    <w:rsid w:val="00F94AB0"/>
    <w:rsid w:val="00F94AD7"/>
    <w:rsid w:val="00F94B55"/>
    <w:rsid w:val="00F94BA4"/>
    <w:rsid w:val="00F94BB4"/>
    <w:rsid w:val="00F94BB6"/>
    <w:rsid w:val="00F94C06"/>
    <w:rsid w:val="00F94D6D"/>
    <w:rsid w:val="00F94EF5"/>
    <w:rsid w:val="00F94F19"/>
    <w:rsid w:val="00F94F21"/>
    <w:rsid w:val="00F94FA9"/>
    <w:rsid w:val="00F94FAC"/>
    <w:rsid w:val="00F951C7"/>
    <w:rsid w:val="00F95331"/>
    <w:rsid w:val="00F95338"/>
    <w:rsid w:val="00F9537C"/>
    <w:rsid w:val="00F95393"/>
    <w:rsid w:val="00F95469"/>
    <w:rsid w:val="00F95579"/>
    <w:rsid w:val="00F9557F"/>
    <w:rsid w:val="00F955EA"/>
    <w:rsid w:val="00F95700"/>
    <w:rsid w:val="00F957C2"/>
    <w:rsid w:val="00F95887"/>
    <w:rsid w:val="00F9597E"/>
    <w:rsid w:val="00F95998"/>
    <w:rsid w:val="00F95AA0"/>
    <w:rsid w:val="00F95AF9"/>
    <w:rsid w:val="00F95C67"/>
    <w:rsid w:val="00F95D42"/>
    <w:rsid w:val="00F96065"/>
    <w:rsid w:val="00F96104"/>
    <w:rsid w:val="00F9614C"/>
    <w:rsid w:val="00F9615F"/>
    <w:rsid w:val="00F96165"/>
    <w:rsid w:val="00F96172"/>
    <w:rsid w:val="00F961BB"/>
    <w:rsid w:val="00F961E8"/>
    <w:rsid w:val="00F96288"/>
    <w:rsid w:val="00F9629B"/>
    <w:rsid w:val="00F962C1"/>
    <w:rsid w:val="00F96379"/>
    <w:rsid w:val="00F9640A"/>
    <w:rsid w:val="00F9641B"/>
    <w:rsid w:val="00F964FA"/>
    <w:rsid w:val="00F966E3"/>
    <w:rsid w:val="00F9677A"/>
    <w:rsid w:val="00F967B8"/>
    <w:rsid w:val="00F9687A"/>
    <w:rsid w:val="00F96956"/>
    <w:rsid w:val="00F9698D"/>
    <w:rsid w:val="00F96A63"/>
    <w:rsid w:val="00F96B16"/>
    <w:rsid w:val="00F96B33"/>
    <w:rsid w:val="00F96C29"/>
    <w:rsid w:val="00F96C47"/>
    <w:rsid w:val="00F96C84"/>
    <w:rsid w:val="00F96F4D"/>
    <w:rsid w:val="00F96F77"/>
    <w:rsid w:val="00F96FC1"/>
    <w:rsid w:val="00F97077"/>
    <w:rsid w:val="00F970ED"/>
    <w:rsid w:val="00F97115"/>
    <w:rsid w:val="00F971A1"/>
    <w:rsid w:val="00F971E8"/>
    <w:rsid w:val="00F9725B"/>
    <w:rsid w:val="00F972C7"/>
    <w:rsid w:val="00F972E3"/>
    <w:rsid w:val="00F972F5"/>
    <w:rsid w:val="00F97324"/>
    <w:rsid w:val="00F97526"/>
    <w:rsid w:val="00F97550"/>
    <w:rsid w:val="00F9755D"/>
    <w:rsid w:val="00F975C1"/>
    <w:rsid w:val="00F97657"/>
    <w:rsid w:val="00F97664"/>
    <w:rsid w:val="00F97730"/>
    <w:rsid w:val="00F978C0"/>
    <w:rsid w:val="00F97979"/>
    <w:rsid w:val="00F97A24"/>
    <w:rsid w:val="00F97AAB"/>
    <w:rsid w:val="00F97AC6"/>
    <w:rsid w:val="00F97AE8"/>
    <w:rsid w:val="00F97B15"/>
    <w:rsid w:val="00F97BAA"/>
    <w:rsid w:val="00F97BE8"/>
    <w:rsid w:val="00F97DF9"/>
    <w:rsid w:val="00F97E0D"/>
    <w:rsid w:val="00F97F15"/>
    <w:rsid w:val="00FA0034"/>
    <w:rsid w:val="00FA00C4"/>
    <w:rsid w:val="00FA0167"/>
    <w:rsid w:val="00FA018E"/>
    <w:rsid w:val="00FA0335"/>
    <w:rsid w:val="00FA0395"/>
    <w:rsid w:val="00FA046E"/>
    <w:rsid w:val="00FA0479"/>
    <w:rsid w:val="00FA04DE"/>
    <w:rsid w:val="00FA04EC"/>
    <w:rsid w:val="00FA061B"/>
    <w:rsid w:val="00FA0631"/>
    <w:rsid w:val="00FA06CD"/>
    <w:rsid w:val="00FA0745"/>
    <w:rsid w:val="00FA0778"/>
    <w:rsid w:val="00FA07B1"/>
    <w:rsid w:val="00FA0808"/>
    <w:rsid w:val="00FA0905"/>
    <w:rsid w:val="00FA0953"/>
    <w:rsid w:val="00FA0AC3"/>
    <w:rsid w:val="00FA0AD7"/>
    <w:rsid w:val="00FA0AF5"/>
    <w:rsid w:val="00FA0CAD"/>
    <w:rsid w:val="00FA0CDC"/>
    <w:rsid w:val="00FA0DB7"/>
    <w:rsid w:val="00FA0E00"/>
    <w:rsid w:val="00FA0E20"/>
    <w:rsid w:val="00FA103A"/>
    <w:rsid w:val="00FA107F"/>
    <w:rsid w:val="00FA1085"/>
    <w:rsid w:val="00FA112B"/>
    <w:rsid w:val="00FA11A7"/>
    <w:rsid w:val="00FA127E"/>
    <w:rsid w:val="00FA135A"/>
    <w:rsid w:val="00FA141A"/>
    <w:rsid w:val="00FA148A"/>
    <w:rsid w:val="00FA14C1"/>
    <w:rsid w:val="00FA14E3"/>
    <w:rsid w:val="00FA163D"/>
    <w:rsid w:val="00FA1686"/>
    <w:rsid w:val="00FA1693"/>
    <w:rsid w:val="00FA17E0"/>
    <w:rsid w:val="00FA1811"/>
    <w:rsid w:val="00FA1816"/>
    <w:rsid w:val="00FA188B"/>
    <w:rsid w:val="00FA1954"/>
    <w:rsid w:val="00FA19AD"/>
    <w:rsid w:val="00FA1B05"/>
    <w:rsid w:val="00FA1B17"/>
    <w:rsid w:val="00FA1C12"/>
    <w:rsid w:val="00FA1C51"/>
    <w:rsid w:val="00FA1E1F"/>
    <w:rsid w:val="00FA1E85"/>
    <w:rsid w:val="00FA1E8A"/>
    <w:rsid w:val="00FA1E9C"/>
    <w:rsid w:val="00FA1EA5"/>
    <w:rsid w:val="00FA20E0"/>
    <w:rsid w:val="00FA220F"/>
    <w:rsid w:val="00FA2226"/>
    <w:rsid w:val="00FA225C"/>
    <w:rsid w:val="00FA22C4"/>
    <w:rsid w:val="00FA22E8"/>
    <w:rsid w:val="00FA2418"/>
    <w:rsid w:val="00FA24B0"/>
    <w:rsid w:val="00FA24DE"/>
    <w:rsid w:val="00FA2507"/>
    <w:rsid w:val="00FA2517"/>
    <w:rsid w:val="00FA2557"/>
    <w:rsid w:val="00FA285F"/>
    <w:rsid w:val="00FA2946"/>
    <w:rsid w:val="00FA2996"/>
    <w:rsid w:val="00FA29A4"/>
    <w:rsid w:val="00FA29E9"/>
    <w:rsid w:val="00FA2A3D"/>
    <w:rsid w:val="00FA2ACD"/>
    <w:rsid w:val="00FA2AE9"/>
    <w:rsid w:val="00FA2B2A"/>
    <w:rsid w:val="00FA2B84"/>
    <w:rsid w:val="00FA2BA8"/>
    <w:rsid w:val="00FA2C01"/>
    <w:rsid w:val="00FA2C26"/>
    <w:rsid w:val="00FA2C4F"/>
    <w:rsid w:val="00FA2CD6"/>
    <w:rsid w:val="00FA2D7E"/>
    <w:rsid w:val="00FA2DC9"/>
    <w:rsid w:val="00FA2DF0"/>
    <w:rsid w:val="00FA307B"/>
    <w:rsid w:val="00FA320C"/>
    <w:rsid w:val="00FA327A"/>
    <w:rsid w:val="00FA32BE"/>
    <w:rsid w:val="00FA3376"/>
    <w:rsid w:val="00FA3400"/>
    <w:rsid w:val="00FA340D"/>
    <w:rsid w:val="00FA3581"/>
    <w:rsid w:val="00FA3587"/>
    <w:rsid w:val="00FA3590"/>
    <w:rsid w:val="00FA368C"/>
    <w:rsid w:val="00FA36C0"/>
    <w:rsid w:val="00FA36E1"/>
    <w:rsid w:val="00FA3729"/>
    <w:rsid w:val="00FA37A8"/>
    <w:rsid w:val="00FA37AF"/>
    <w:rsid w:val="00FA37F1"/>
    <w:rsid w:val="00FA3B01"/>
    <w:rsid w:val="00FA3C2D"/>
    <w:rsid w:val="00FA3CB1"/>
    <w:rsid w:val="00FA3CC7"/>
    <w:rsid w:val="00FA3CDF"/>
    <w:rsid w:val="00FA3D4E"/>
    <w:rsid w:val="00FA3DDD"/>
    <w:rsid w:val="00FA3F4C"/>
    <w:rsid w:val="00FA4164"/>
    <w:rsid w:val="00FA4174"/>
    <w:rsid w:val="00FA4177"/>
    <w:rsid w:val="00FA4351"/>
    <w:rsid w:val="00FA43B7"/>
    <w:rsid w:val="00FA43B9"/>
    <w:rsid w:val="00FA454F"/>
    <w:rsid w:val="00FA45AF"/>
    <w:rsid w:val="00FA45D8"/>
    <w:rsid w:val="00FA4652"/>
    <w:rsid w:val="00FA468B"/>
    <w:rsid w:val="00FA47C8"/>
    <w:rsid w:val="00FA47DC"/>
    <w:rsid w:val="00FA47FC"/>
    <w:rsid w:val="00FA483B"/>
    <w:rsid w:val="00FA4859"/>
    <w:rsid w:val="00FA4950"/>
    <w:rsid w:val="00FA4C33"/>
    <w:rsid w:val="00FA4C40"/>
    <w:rsid w:val="00FA4CDC"/>
    <w:rsid w:val="00FA4D8B"/>
    <w:rsid w:val="00FA4DB6"/>
    <w:rsid w:val="00FA4DBC"/>
    <w:rsid w:val="00FA4E80"/>
    <w:rsid w:val="00FA4E8A"/>
    <w:rsid w:val="00FA4ED6"/>
    <w:rsid w:val="00FA4EED"/>
    <w:rsid w:val="00FA4EF4"/>
    <w:rsid w:val="00FA4EF6"/>
    <w:rsid w:val="00FA4EFF"/>
    <w:rsid w:val="00FA505F"/>
    <w:rsid w:val="00FA5321"/>
    <w:rsid w:val="00FA5416"/>
    <w:rsid w:val="00FA5470"/>
    <w:rsid w:val="00FA5517"/>
    <w:rsid w:val="00FA5533"/>
    <w:rsid w:val="00FA5547"/>
    <w:rsid w:val="00FA5565"/>
    <w:rsid w:val="00FA55B0"/>
    <w:rsid w:val="00FA56B3"/>
    <w:rsid w:val="00FA5727"/>
    <w:rsid w:val="00FA5766"/>
    <w:rsid w:val="00FA5A05"/>
    <w:rsid w:val="00FA5AC0"/>
    <w:rsid w:val="00FA5BAF"/>
    <w:rsid w:val="00FA5E18"/>
    <w:rsid w:val="00FA5ECF"/>
    <w:rsid w:val="00FA5FFA"/>
    <w:rsid w:val="00FA6161"/>
    <w:rsid w:val="00FA6188"/>
    <w:rsid w:val="00FA630A"/>
    <w:rsid w:val="00FA63C0"/>
    <w:rsid w:val="00FA6410"/>
    <w:rsid w:val="00FA651C"/>
    <w:rsid w:val="00FA65E9"/>
    <w:rsid w:val="00FA670E"/>
    <w:rsid w:val="00FA6905"/>
    <w:rsid w:val="00FA693E"/>
    <w:rsid w:val="00FA6A9C"/>
    <w:rsid w:val="00FA6B76"/>
    <w:rsid w:val="00FA6CB8"/>
    <w:rsid w:val="00FA6DAB"/>
    <w:rsid w:val="00FA6DD5"/>
    <w:rsid w:val="00FA6E41"/>
    <w:rsid w:val="00FA6E43"/>
    <w:rsid w:val="00FA6EAF"/>
    <w:rsid w:val="00FA6F0D"/>
    <w:rsid w:val="00FA6F2F"/>
    <w:rsid w:val="00FA7022"/>
    <w:rsid w:val="00FA702D"/>
    <w:rsid w:val="00FA71F8"/>
    <w:rsid w:val="00FA7269"/>
    <w:rsid w:val="00FA72D2"/>
    <w:rsid w:val="00FA76BC"/>
    <w:rsid w:val="00FA7721"/>
    <w:rsid w:val="00FA7881"/>
    <w:rsid w:val="00FA7A62"/>
    <w:rsid w:val="00FA7A8B"/>
    <w:rsid w:val="00FA7B20"/>
    <w:rsid w:val="00FA7B26"/>
    <w:rsid w:val="00FA7BAF"/>
    <w:rsid w:val="00FA7C01"/>
    <w:rsid w:val="00FA7DAF"/>
    <w:rsid w:val="00FA7E31"/>
    <w:rsid w:val="00FA7E44"/>
    <w:rsid w:val="00FA7F4E"/>
    <w:rsid w:val="00FA7F55"/>
    <w:rsid w:val="00FB00C6"/>
    <w:rsid w:val="00FB00DC"/>
    <w:rsid w:val="00FB0190"/>
    <w:rsid w:val="00FB029F"/>
    <w:rsid w:val="00FB02B4"/>
    <w:rsid w:val="00FB0394"/>
    <w:rsid w:val="00FB03D0"/>
    <w:rsid w:val="00FB0441"/>
    <w:rsid w:val="00FB05EC"/>
    <w:rsid w:val="00FB05F8"/>
    <w:rsid w:val="00FB0667"/>
    <w:rsid w:val="00FB0736"/>
    <w:rsid w:val="00FB07D5"/>
    <w:rsid w:val="00FB086E"/>
    <w:rsid w:val="00FB0AA4"/>
    <w:rsid w:val="00FB0B37"/>
    <w:rsid w:val="00FB0BE5"/>
    <w:rsid w:val="00FB0CF1"/>
    <w:rsid w:val="00FB0E0E"/>
    <w:rsid w:val="00FB0F62"/>
    <w:rsid w:val="00FB0FBE"/>
    <w:rsid w:val="00FB102F"/>
    <w:rsid w:val="00FB1084"/>
    <w:rsid w:val="00FB10BE"/>
    <w:rsid w:val="00FB1152"/>
    <w:rsid w:val="00FB11CC"/>
    <w:rsid w:val="00FB1250"/>
    <w:rsid w:val="00FB125E"/>
    <w:rsid w:val="00FB12DA"/>
    <w:rsid w:val="00FB13CE"/>
    <w:rsid w:val="00FB13EA"/>
    <w:rsid w:val="00FB14EF"/>
    <w:rsid w:val="00FB1578"/>
    <w:rsid w:val="00FB15B9"/>
    <w:rsid w:val="00FB16BE"/>
    <w:rsid w:val="00FB16CA"/>
    <w:rsid w:val="00FB16CE"/>
    <w:rsid w:val="00FB17BF"/>
    <w:rsid w:val="00FB1880"/>
    <w:rsid w:val="00FB1973"/>
    <w:rsid w:val="00FB19E8"/>
    <w:rsid w:val="00FB1ABC"/>
    <w:rsid w:val="00FB1ABE"/>
    <w:rsid w:val="00FB1B81"/>
    <w:rsid w:val="00FB1DE9"/>
    <w:rsid w:val="00FB1E27"/>
    <w:rsid w:val="00FB1F1C"/>
    <w:rsid w:val="00FB1F6D"/>
    <w:rsid w:val="00FB2056"/>
    <w:rsid w:val="00FB207C"/>
    <w:rsid w:val="00FB209A"/>
    <w:rsid w:val="00FB20EB"/>
    <w:rsid w:val="00FB2149"/>
    <w:rsid w:val="00FB22AD"/>
    <w:rsid w:val="00FB2310"/>
    <w:rsid w:val="00FB2325"/>
    <w:rsid w:val="00FB23B3"/>
    <w:rsid w:val="00FB2442"/>
    <w:rsid w:val="00FB24EC"/>
    <w:rsid w:val="00FB2514"/>
    <w:rsid w:val="00FB2610"/>
    <w:rsid w:val="00FB2762"/>
    <w:rsid w:val="00FB27A2"/>
    <w:rsid w:val="00FB27C6"/>
    <w:rsid w:val="00FB2860"/>
    <w:rsid w:val="00FB28FF"/>
    <w:rsid w:val="00FB294E"/>
    <w:rsid w:val="00FB2C33"/>
    <w:rsid w:val="00FB2C39"/>
    <w:rsid w:val="00FB2C3B"/>
    <w:rsid w:val="00FB2C5A"/>
    <w:rsid w:val="00FB2CD6"/>
    <w:rsid w:val="00FB2D33"/>
    <w:rsid w:val="00FB2F81"/>
    <w:rsid w:val="00FB2F82"/>
    <w:rsid w:val="00FB2F95"/>
    <w:rsid w:val="00FB2F97"/>
    <w:rsid w:val="00FB2FD3"/>
    <w:rsid w:val="00FB3020"/>
    <w:rsid w:val="00FB3059"/>
    <w:rsid w:val="00FB305E"/>
    <w:rsid w:val="00FB31D7"/>
    <w:rsid w:val="00FB32F7"/>
    <w:rsid w:val="00FB33D4"/>
    <w:rsid w:val="00FB33DF"/>
    <w:rsid w:val="00FB34D9"/>
    <w:rsid w:val="00FB363D"/>
    <w:rsid w:val="00FB3733"/>
    <w:rsid w:val="00FB3747"/>
    <w:rsid w:val="00FB3993"/>
    <w:rsid w:val="00FB39AC"/>
    <w:rsid w:val="00FB39BD"/>
    <w:rsid w:val="00FB3A73"/>
    <w:rsid w:val="00FB3B60"/>
    <w:rsid w:val="00FB3BCC"/>
    <w:rsid w:val="00FB3C06"/>
    <w:rsid w:val="00FB3D9C"/>
    <w:rsid w:val="00FB3DE1"/>
    <w:rsid w:val="00FB3DFA"/>
    <w:rsid w:val="00FB3E13"/>
    <w:rsid w:val="00FB3E3C"/>
    <w:rsid w:val="00FB3E43"/>
    <w:rsid w:val="00FB3E9C"/>
    <w:rsid w:val="00FB3EE3"/>
    <w:rsid w:val="00FB3F28"/>
    <w:rsid w:val="00FB3F6F"/>
    <w:rsid w:val="00FB4028"/>
    <w:rsid w:val="00FB40FB"/>
    <w:rsid w:val="00FB4117"/>
    <w:rsid w:val="00FB414E"/>
    <w:rsid w:val="00FB4195"/>
    <w:rsid w:val="00FB41C6"/>
    <w:rsid w:val="00FB42E3"/>
    <w:rsid w:val="00FB4302"/>
    <w:rsid w:val="00FB4396"/>
    <w:rsid w:val="00FB4445"/>
    <w:rsid w:val="00FB44DE"/>
    <w:rsid w:val="00FB45AA"/>
    <w:rsid w:val="00FB45D4"/>
    <w:rsid w:val="00FB4633"/>
    <w:rsid w:val="00FB484E"/>
    <w:rsid w:val="00FB4987"/>
    <w:rsid w:val="00FB4AE0"/>
    <w:rsid w:val="00FB4B5B"/>
    <w:rsid w:val="00FB4BC7"/>
    <w:rsid w:val="00FB4C4C"/>
    <w:rsid w:val="00FB4DC2"/>
    <w:rsid w:val="00FB4DCF"/>
    <w:rsid w:val="00FB4E11"/>
    <w:rsid w:val="00FB4E42"/>
    <w:rsid w:val="00FB4E6D"/>
    <w:rsid w:val="00FB4F22"/>
    <w:rsid w:val="00FB505E"/>
    <w:rsid w:val="00FB50A1"/>
    <w:rsid w:val="00FB519F"/>
    <w:rsid w:val="00FB51CF"/>
    <w:rsid w:val="00FB5299"/>
    <w:rsid w:val="00FB52C4"/>
    <w:rsid w:val="00FB52C9"/>
    <w:rsid w:val="00FB5326"/>
    <w:rsid w:val="00FB5465"/>
    <w:rsid w:val="00FB54A1"/>
    <w:rsid w:val="00FB54A4"/>
    <w:rsid w:val="00FB5568"/>
    <w:rsid w:val="00FB5569"/>
    <w:rsid w:val="00FB5582"/>
    <w:rsid w:val="00FB569F"/>
    <w:rsid w:val="00FB5779"/>
    <w:rsid w:val="00FB57FE"/>
    <w:rsid w:val="00FB588D"/>
    <w:rsid w:val="00FB5890"/>
    <w:rsid w:val="00FB58F7"/>
    <w:rsid w:val="00FB5908"/>
    <w:rsid w:val="00FB590B"/>
    <w:rsid w:val="00FB592F"/>
    <w:rsid w:val="00FB5A83"/>
    <w:rsid w:val="00FB5A9A"/>
    <w:rsid w:val="00FB5B0C"/>
    <w:rsid w:val="00FB5B39"/>
    <w:rsid w:val="00FB5C02"/>
    <w:rsid w:val="00FB5CA6"/>
    <w:rsid w:val="00FB5CCE"/>
    <w:rsid w:val="00FB5CE9"/>
    <w:rsid w:val="00FB5D66"/>
    <w:rsid w:val="00FB5DE6"/>
    <w:rsid w:val="00FB5E44"/>
    <w:rsid w:val="00FB5F02"/>
    <w:rsid w:val="00FB5F11"/>
    <w:rsid w:val="00FB5F83"/>
    <w:rsid w:val="00FB6005"/>
    <w:rsid w:val="00FB60E3"/>
    <w:rsid w:val="00FB61C1"/>
    <w:rsid w:val="00FB6292"/>
    <w:rsid w:val="00FB6362"/>
    <w:rsid w:val="00FB6390"/>
    <w:rsid w:val="00FB64E4"/>
    <w:rsid w:val="00FB64FE"/>
    <w:rsid w:val="00FB6531"/>
    <w:rsid w:val="00FB6702"/>
    <w:rsid w:val="00FB68A1"/>
    <w:rsid w:val="00FB690D"/>
    <w:rsid w:val="00FB6AED"/>
    <w:rsid w:val="00FB6BC4"/>
    <w:rsid w:val="00FB6C16"/>
    <w:rsid w:val="00FB6C5E"/>
    <w:rsid w:val="00FB6C86"/>
    <w:rsid w:val="00FB6D04"/>
    <w:rsid w:val="00FB6DCE"/>
    <w:rsid w:val="00FB6E88"/>
    <w:rsid w:val="00FB6EA8"/>
    <w:rsid w:val="00FB706D"/>
    <w:rsid w:val="00FB7095"/>
    <w:rsid w:val="00FB717F"/>
    <w:rsid w:val="00FB7206"/>
    <w:rsid w:val="00FB7267"/>
    <w:rsid w:val="00FB7278"/>
    <w:rsid w:val="00FB72A1"/>
    <w:rsid w:val="00FB72D3"/>
    <w:rsid w:val="00FB730D"/>
    <w:rsid w:val="00FB7364"/>
    <w:rsid w:val="00FB741A"/>
    <w:rsid w:val="00FB7493"/>
    <w:rsid w:val="00FB74D6"/>
    <w:rsid w:val="00FB7572"/>
    <w:rsid w:val="00FB75F3"/>
    <w:rsid w:val="00FB765F"/>
    <w:rsid w:val="00FB76EA"/>
    <w:rsid w:val="00FB7747"/>
    <w:rsid w:val="00FB7773"/>
    <w:rsid w:val="00FB77FE"/>
    <w:rsid w:val="00FB7845"/>
    <w:rsid w:val="00FB7866"/>
    <w:rsid w:val="00FB786F"/>
    <w:rsid w:val="00FB7AC4"/>
    <w:rsid w:val="00FB7B73"/>
    <w:rsid w:val="00FB7C8E"/>
    <w:rsid w:val="00FB7CC4"/>
    <w:rsid w:val="00FB7E0A"/>
    <w:rsid w:val="00FB7E53"/>
    <w:rsid w:val="00FB7E6E"/>
    <w:rsid w:val="00FC004C"/>
    <w:rsid w:val="00FC00A8"/>
    <w:rsid w:val="00FC00BC"/>
    <w:rsid w:val="00FC00E2"/>
    <w:rsid w:val="00FC0145"/>
    <w:rsid w:val="00FC014F"/>
    <w:rsid w:val="00FC0262"/>
    <w:rsid w:val="00FC0356"/>
    <w:rsid w:val="00FC03D7"/>
    <w:rsid w:val="00FC057F"/>
    <w:rsid w:val="00FC05BD"/>
    <w:rsid w:val="00FC07A8"/>
    <w:rsid w:val="00FC087F"/>
    <w:rsid w:val="00FC089D"/>
    <w:rsid w:val="00FC08FA"/>
    <w:rsid w:val="00FC091D"/>
    <w:rsid w:val="00FC0933"/>
    <w:rsid w:val="00FC0947"/>
    <w:rsid w:val="00FC09D6"/>
    <w:rsid w:val="00FC0B24"/>
    <w:rsid w:val="00FC0BD8"/>
    <w:rsid w:val="00FC0C01"/>
    <w:rsid w:val="00FC0DF3"/>
    <w:rsid w:val="00FC0EAE"/>
    <w:rsid w:val="00FC0EFE"/>
    <w:rsid w:val="00FC0F02"/>
    <w:rsid w:val="00FC1084"/>
    <w:rsid w:val="00FC11D9"/>
    <w:rsid w:val="00FC1365"/>
    <w:rsid w:val="00FC13E2"/>
    <w:rsid w:val="00FC1489"/>
    <w:rsid w:val="00FC15F1"/>
    <w:rsid w:val="00FC1602"/>
    <w:rsid w:val="00FC163D"/>
    <w:rsid w:val="00FC1748"/>
    <w:rsid w:val="00FC1773"/>
    <w:rsid w:val="00FC180A"/>
    <w:rsid w:val="00FC19AF"/>
    <w:rsid w:val="00FC1A9B"/>
    <w:rsid w:val="00FC1AA3"/>
    <w:rsid w:val="00FC1AE6"/>
    <w:rsid w:val="00FC1B2F"/>
    <w:rsid w:val="00FC1C5A"/>
    <w:rsid w:val="00FC1DD7"/>
    <w:rsid w:val="00FC1F6F"/>
    <w:rsid w:val="00FC20AB"/>
    <w:rsid w:val="00FC20BE"/>
    <w:rsid w:val="00FC2300"/>
    <w:rsid w:val="00FC231B"/>
    <w:rsid w:val="00FC2328"/>
    <w:rsid w:val="00FC2349"/>
    <w:rsid w:val="00FC2396"/>
    <w:rsid w:val="00FC23A8"/>
    <w:rsid w:val="00FC254A"/>
    <w:rsid w:val="00FC2848"/>
    <w:rsid w:val="00FC2867"/>
    <w:rsid w:val="00FC291F"/>
    <w:rsid w:val="00FC2923"/>
    <w:rsid w:val="00FC2994"/>
    <w:rsid w:val="00FC299C"/>
    <w:rsid w:val="00FC2A31"/>
    <w:rsid w:val="00FC2A62"/>
    <w:rsid w:val="00FC2AF3"/>
    <w:rsid w:val="00FC2B6E"/>
    <w:rsid w:val="00FC2B77"/>
    <w:rsid w:val="00FC2BA7"/>
    <w:rsid w:val="00FC2D27"/>
    <w:rsid w:val="00FC2DF5"/>
    <w:rsid w:val="00FC2E95"/>
    <w:rsid w:val="00FC30AE"/>
    <w:rsid w:val="00FC3131"/>
    <w:rsid w:val="00FC31E0"/>
    <w:rsid w:val="00FC338F"/>
    <w:rsid w:val="00FC33DC"/>
    <w:rsid w:val="00FC3477"/>
    <w:rsid w:val="00FC351F"/>
    <w:rsid w:val="00FC35CE"/>
    <w:rsid w:val="00FC3611"/>
    <w:rsid w:val="00FC373B"/>
    <w:rsid w:val="00FC37A4"/>
    <w:rsid w:val="00FC38A8"/>
    <w:rsid w:val="00FC38B5"/>
    <w:rsid w:val="00FC392E"/>
    <w:rsid w:val="00FC393C"/>
    <w:rsid w:val="00FC3A49"/>
    <w:rsid w:val="00FC3AA6"/>
    <w:rsid w:val="00FC3B4A"/>
    <w:rsid w:val="00FC3B89"/>
    <w:rsid w:val="00FC3C10"/>
    <w:rsid w:val="00FC3C2D"/>
    <w:rsid w:val="00FC3CE8"/>
    <w:rsid w:val="00FC3CEB"/>
    <w:rsid w:val="00FC3D81"/>
    <w:rsid w:val="00FC3E3C"/>
    <w:rsid w:val="00FC3EAF"/>
    <w:rsid w:val="00FC3EB6"/>
    <w:rsid w:val="00FC3EBE"/>
    <w:rsid w:val="00FC3F0B"/>
    <w:rsid w:val="00FC402F"/>
    <w:rsid w:val="00FC4058"/>
    <w:rsid w:val="00FC410D"/>
    <w:rsid w:val="00FC4160"/>
    <w:rsid w:val="00FC41D5"/>
    <w:rsid w:val="00FC42FA"/>
    <w:rsid w:val="00FC4365"/>
    <w:rsid w:val="00FC43C5"/>
    <w:rsid w:val="00FC4476"/>
    <w:rsid w:val="00FC46DB"/>
    <w:rsid w:val="00FC46DC"/>
    <w:rsid w:val="00FC4726"/>
    <w:rsid w:val="00FC484A"/>
    <w:rsid w:val="00FC48E5"/>
    <w:rsid w:val="00FC4927"/>
    <w:rsid w:val="00FC4A26"/>
    <w:rsid w:val="00FC4A4F"/>
    <w:rsid w:val="00FC4B36"/>
    <w:rsid w:val="00FC4C4E"/>
    <w:rsid w:val="00FC4E41"/>
    <w:rsid w:val="00FC4EA1"/>
    <w:rsid w:val="00FC4FD4"/>
    <w:rsid w:val="00FC501D"/>
    <w:rsid w:val="00FC5054"/>
    <w:rsid w:val="00FC50C1"/>
    <w:rsid w:val="00FC5190"/>
    <w:rsid w:val="00FC5192"/>
    <w:rsid w:val="00FC51D8"/>
    <w:rsid w:val="00FC53B4"/>
    <w:rsid w:val="00FC53E6"/>
    <w:rsid w:val="00FC543F"/>
    <w:rsid w:val="00FC55E4"/>
    <w:rsid w:val="00FC55F8"/>
    <w:rsid w:val="00FC5624"/>
    <w:rsid w:val="00FC567C"/>
    <w:rsid w:val="00FC56B4"/>
    <w:rsid w:val="00FC5861"/>
    <w:rsid w:val="00FC5867"/>
    <w:rsid w:val="00FC5913"/>
    <w:rsid w:val="00FC591C"/>
    <w:rsid w:val="00FC5A61"/>
    <w:rsid w:val="00FC5BD2"/>
    <w:rsid w:val="00FC5C2F"/>
    <w:rsid w:val="00FC5C8D"/>
    <w:rsid w:val="00FC5DDB"/>
    <w:rsid w:val="00FC5E51"/>
    <w:rsid w:val="00FC5F79"/>
    <w:rsid w:val="00FC610A"/>
    <w:rsid w:val="00FC6138"/>
    <w:rsid w:val="00FC626D"/>
    <w:rsid w:val="00FC6284"/>
    <w:rsid w:val="00FC63BF"/>
    <w:rsid w:val="00FC6434"/>
    <w:rsid w:val="00FC643E"/>
    <w:rsid w:val="00FC64D4"/>
    <w:rsid w:val="00FC64E1"/>
    <w:rsid w:val="00FC6551"/>
    <w:rsid w:val="00FC662F"/>
    <w:rsid w:val="00FC6654"/>
    <w:rsid w:val="00FC677D"/>
    <w:rsid w:val="00FC6A43"/>
    <w:rsid w:val="00FC6A47"/>
    <w:rsid w:val="00FC6AD9"/>
    <w:rsid w:val="00FC6B89"/>
    <w:rsid w:val="00FC6BDB"/>
    <w:rsid w:val="00FC6C04"/>
    <w:rsid w:val="00FC6C88"/>
    <w:rsid w:val="00FC6D22"/>
    <w:rsid w:val="00FC6E13"/>
    <w:rsid w:val="00FC6F60"/>
    <w:rsid w:val="00FC708A"/>
    <w:rsid w:val="00FC7263"/>
    <w:rsid w:val="00FC72D9"/>
    <w:rsid w:val="00FC733F"/>
    <w:rsid w:val="00FC734F"/>
    <w:rsid w:val="00FC737A"/>
    <w:rsid w:val="00FC73AD"/>
    <w:rsid w:val="00FC73FC"/>
    <w:rsid w:val="00FC742C"/>
    <w:rsid w:val="00FC7446"/>
    <w:rsid w:val="00FC7462"/>
    <w:rsid w:val="00FC747E"/>
    <w:rsid w:val="00FC750E"/>
    <w:rsid w:val="00FC75C6"/>
    <w:rsid w:val="00FC766C"/>
    <w:rsid w:val="00FC76B4"/>
    <w:rsid w:val="00FC798A"/>
    <w:rsid w:val="00FC7B6B"/>
    <w:rsid w:val="00FC7B74"/>
    <w:rsid w:val="00FC7CC6"/>
    <w:rsid w:val="00FC7D01"/>
    <w:rsid w:val="00FC7D1A"/>
    <w:rsid w:val="00FC7D53"/>
    <w:rsid w:val="00FC7D88"/>
    <w:rsid w:val="00FC7DFB"/>
    <w:rsid w:val="00FC7E71"/>
    <w:rsid w:val="00FD001A"/>
    <w:rsid w:val="00FD00AD"/>
    <w:rsid w:val="00FD01BB"/>
    <w:rsid w:val="00FD0389"/>
    <w:rsid w:val="00FD03D4"/>
    <w:rsid w:val="00FD047F"/>
    <w:rsid w:val="00FD0545"/>
    <w:rsid w:val="00FD05A2"/>
    <w:rsid w:val="00FD06AB"/>
    <w:rsid w:val="00FD0702"/>
    <w:rsid w:val="00FD0746"/>
    <w:rsid w:val="00FD07D1"/>
    <w:rsid w:val="00FD08CF"/>
    <w:rsid w:val="00FD09BE"/>
    <w:rsid w:val="00FD0AE5"/>
    <w:rsid w:val="00FD0B1E"/>
    <w:rsid w:val="00FD0B59"/>
    <w:rsid w:val="00FD0B8E"/>
    <w:rsid w:val="00FD0B92"/>
    <w:rsid w:val="00FD0C0F"/>
    <w:rsid w:val="00FD0C1D"/>
    <w:rsid w:val="00FD0C80"/>
    <w:rsid w:val="00FD0C91"/>
    <w:rsid w:val="00FD0CCC"/>
    <w:rsid w:val="00FD0E19"/>
    <w:rsid w:val="00FD0E6C"/>
    <w:rsid w:val="00FD0F49"/>
    <w:rsid w:val="00FD0F77"/>
    <w:rsid w:val="00FD0F89"/>
    <w:rsid w:val="00FD1053"/>
    <w:rsid w:val="00FD11D4"/>
    <w:rsid w:val="00FD1453"/>
    <w:rsid w:val="00FD147D"/>
    <w:rsid w:val="00FD14E4"/>
    <w:rsid w:val="00FD1536"/>
    <w:rsid w:val="00FD165F"/>
    <w:rsid w:val="00FD1677"/>
    <w:rsid w:val="00FD1706"/>
    <w:rsid w:val="00FD18DA"/>
    <w:rsid w:val="00FD1A0A"/>
    <w:rsid w:val="00FD1A11"/>
    <w:rsid w:val="00FD1A9A"/>
    <w:rsid w:val="00FD1B50"/>
    <w:rsid w:val="00FD1BB8"/>
    <w:rsid w:val="00FD1C54"/>
    <w:rsid w:val="00FD1C6F"/>
    <w:rsid w:val="00FD1EFF"/>
    <w:rsid w:val="00FD1F06"/>
    <w:rsid w:val="00FD1F7F"/>
    <w:rsid w:val="00FD2056"/>
    <w:rsid w:val="00FD2106"/>
    <w:rsid w:val="00FD2121"/>
    <w:rsid w:val="00FD2200"/>
    <w:rsid w:val="00FD22E6"/>
    <w:rsid w:val="00FD23BA"/>
    <w:rsid w:val="00FD23D3"/>
    <w:rsid w:val="00FD2421"/>
    <w:rsid w:val="00FD257B"/>
    <w:rsid w:val="00FD257E"/>
    <w:rsid w:val="00FD261A"/>
    <w:rsid w:val="00FD26E4"/>
    <w:rsid w:val="00FD27A9"/>
    <w:rsid w:val="00FD27C7"/>
    <w:rsid w:val="00FD27D8"/>
    <w:rsid w:val="00FD2807"/>
    <w:rsid w:val="00FD2846"/>
    <w:rsid w:val="00FD28E6"/>
    <w:rsid w:val="00FD28EA"/>
    <w:rsid w:val="00FD28EC"/>
    <w:rsid w:val="00FD2B95"/>
    <w:rsid w:val="00FD2C29"/>
    <w:rsid w:val="00FD2EEA"/>
    <w:rsid w:val="00FD2F4B"/>
    <w:rsid w:val="00FD2FCD"/>
    <w:rsid w:val="00FD2FDB"/>
    <w:rsid w:val="00FD303D"/>
    <w:rsid w:val="00FD3076"/>
    <w:rsid w:val="00FD313E"/>
    <w:rsid w:val="00FD3279"/>
    <w:rsid w:val="00FD32AF"/>
    <w:rsid w:val="00FD32CC"/>
    <w:rsid w:val="00FD3406"/>
    <w:rsid w:val="00FD3430"/>
    <w:rsid w:val="00FD34EA"/>
    <w:rsid w:val="00FD3536"/>
    <w:rsid w:val="00FD357F"/>
    <w:rsid w:val="00FD35F3"/>
    <w:rsid w:val="00FD3636"/>
    <w:rsid w:val="00FD3642"/>
    <w:rsid w:val="00FD36B9"/>
    <w:rsid w:val="00FD3865"/>
    <w:rsid w:val="00FD38E9"/>
    <w:rsid w:val="00FD3A05"/>
    <w:rsid w:val="00FD3A17"/>
    <w:rsid w:val="00FD3A8D"/>
    <w:rsid w:val="00FD3A96"/>
    <w:rsid w:val="00FD3C12"/>
    <w:rsid w:val="00FD3C35"/>
    <w:rsid w:val="00FD3DD0"/>
    <w:rsid w:val="00FD3DE4"/>
    <w:rsid w:val="00FD3EF0"/>
    <w:rsid w:val="00FD3F77"/>
    <w:rsid w:val="00FD3F8C"/>
    <w:rsid w:val="00FD4077"/>
    <w:rsid w:val="00FD40F7"/>
    <w:rsid w:val="00FD411D"/>
    <w:rsid w:val="00FD421F"/>
    <w:rsid w:val="00FD4449"/>
    <w:rsid w:val="00FD44D2"/>
    <w:rsid w:val="00FD4533"/>
    <w:rsid w:val="00FD454F"/>
    <w:rsid w:val="00FD457E"/>
    <w:rsid w:val="00FD4601"/>
    <w:rsid w:val="00FD470D"/>
    <w:rsid w:val="00FD4751"/>
    <w:rsid w:val="00FD47B7"/>
    <w:rsid w:val="00FD47E9"/>
    <w:rsid w:val="00FD4922"/>
    <w:rsid w:val="00FD4A03"/>
    <w:rsid w:val="00FD4A49"/>
    <w:rsid w:val="00FD4AA9"/>
    <w:rsid w:val="00FD4B28"/>
    <w:rsid w:val="00FD4B78"/>
    <w:rsid w:val="00FD4BA1"/>
    <w:rsid w:val="00FD4BE5"/>
    <w:rsid w:val="00FD4BF4"/>
    <w:rsid w:val="00FD4D7B"/>
    <w:rsid w:val="00FD50FA"/>
    <w:rsid w:val="00FD51A4"/>
    <w:rsid w:val="00FD51D7"/>
    <w:rsid w:val="00FD524D"/>
    <w:rsid w:val="00FD52A3"/>
    <w:rsid w:val="00FD5359"/>
    <w:rsid w:val="00FD5450"/>
    <w:rsid w:val="00FD5459"/>
    <w:rsid w:val="00FD54C7"/>
    <w:rsid w:val="00FD5514"/>
    <w:rsid w:val="00FD5579"/>
    <w:rsid w:val="00FD5597"/>
    <w:rsid w:val="00FD560A"/>
    <w:rsid w:val="00FD5623"/>
    <w:rsid w:val="00FD571E"/>
    <w:rsid w:val="00FD5965"/>
    <w:rsid w:val="00FD5BA3"/>
    <w:rsid w:val="00FD5BB3"/>
    <w:rsid w:val="00FD5BDF"/>
    <w:rsid w:val="00FD5C5C"/>
    <w:rsid w:val="00FD5D4A"/>
    <w:rsid w:val="00FD5D78"/>
    <w:rsid w:val="00FD5DA1"/>
    <w:rsid w:val="00FD6113"/>
    <w:rsid w:val="00FD614B"/>
    <w:rsid w:val="00FD6284"/>
    <w:rsid w:val="00FD6285"/>
    <w:rsid w:val="00FD6312"/>
    <w:rsid w:val="00FD6342"/>
    <w:rsid w:val="00FD6614"/>
    <w:rsid w:val="00FD66D5"/>
    <w:rsid w:val="00FD6740"/>
    <w:rsid w:val="00FD67B1"/>
    <w:rsid w:val="00FD67B5"/>
    <w:rsid w:val="00FD688F"/>
    <w:rsid w:val="00FD6905"/>
    <w:rsid w:val="00FD695B"/>
    <w:rsid w:val="00FD6AD3"/>
    <w:rsid w:val="00FD6BC2"/>
    <w:rsid w:val="00FD6C2E"/>
    <w:rsid w:val="00FD6CFD"/>
    <w:rsid w:val="00FD6E61"/>
    <w:rsid w:val="00FD6F59"/>
    <w:rsid w:val="00FD6FB2"/>
    <w:rsid w:val="00FD6FB5"/>
    <w:rsid w:val="00FD6FD1"/>
    <w:rsid w:val="00FD705B"/>
    <w:rsid w:val="00FD7168"/>
    <w:rsid w:val="00FD7221"/>
    <w:rsid w:val="00FD7248"/>
    <w:rsid w:val="00FD724B"/>
    <w:rsid w:val="00FD7263"/>
    <w:rsid w:val="00FD727F"/>
    <w:rsid w:val="00FD741A"/>
    <w:rsid w:val="00FD74EA"/>
    <w:rsid w:val="00FD7528"/>
    <w:rsid w:val="00FD7591"/>
    <w:rsid w:val="00FD75A9"/>
    <w:rsid w:val="00FD75D2"/>
    <w:rsid w:val="00FD7696"/>
    <w:rsid w:val="00FD76CE"/>
    <w:rsid w:val="00FD772A"/>
    <w:rsid w:val="00FD7755"/>
    <w:rsid w:val="00FD77E6"/>
    <w:rsid w:val="00FD7828"/>
    <w:rsid w:val="00FD788F"/>
    <w:rsid w:val="00FD78E2"/>
    <w:rsid w:val="00FD78E9"/>
    <w:rsid w:val="00FD798E"/>
    <w:rsid w:val="00FD79AC"/>
    <w:rsid w:val="00FD7ADF"/>
    <w:rsid w:val="00FD7B32"/>
    <w:rsid w:val="00FD7CC6"/>
    <w:rsid w:val="00FD7CD5"/>
    <w:rsid w:val="00FD7FE3"/>
    <w:rsid w:val="00FE0093"/>
    <w:rsid w:val="00FE010C"/>
    <w:rsid w:val="00FE02B3"/>
    <w:rsid w:val="00FE033A"/>
    <w:rsid w:val="00FE0388"/>
    <w:rsid w:val="00FE041E"/>
    <w:rsid w:val="00FE0420"/>
    <w:rsid w:val="00FE05DE"/>
    <w:rsid w:val="00FE0682"/>
    <w:rsid w:val="00FE07EA"/>
    <w:rsid w:val="00FE08FE"/>
    <w:rsid w:val="00FE0A2A"/>
    <w:rsid w:val="00FE0B14"/>
    <w:rsid w:val="00FE0B34"/>
    <w:rsid w:val="00FE0B6A"/>
    <w:rsid w:val="00FE0BCD"/>
    <w:rsid w:val="00FE0BE8"/>
    <w:rsid w:val="00FE0C5F"/>
    <w:rsid w:val="00FE0DCB"/>
    <w:rsid w:val="00FE0E0A"/>
    <w:rsid w:val="00FE0EB0"/>
    <w:rsid w:val="00FE0FA0"/>
    <w:rsid w:val="00FE1019"/>
    <w:rsid w:val="00FE10A2"/>
    <w:rsid w:val="00FE1113"/>
    <w:rsid w:val="00FE11A4"/>
    <w:rsid w:val="00FE11A5"/>
    <w:rsid w:val="00FE13AB"/>
    <w:rsid w:val="00FE1446"/>
    <w:rsid w:val="00FE1450"/>
    <w:rsid w:val="00FE147C"/>
    <w:rsid w:val="00FE14C8"/>
    <w:rsid w:val="00FE14D2"/>
    <w:rsid w:val="00FE1552"/>
    <w:rsid w:val="00FE1623"/>
    <w:rsid w:val="00FE1796"/>
    <w:rsid w:val="00FE18E6"/>
    <w:rsid w:val="00FE18E8"/>
    <w:rsid w:val="00FE1C03"/>
    <w:rsid w:val="00FE1CD0"/>
    <w:rsid w:val="00FE1DD2"/>
    <w:rsid w:val="00FE1DF9"/>
    <w:rsid w:val="00FE1E14"/>
    <w:rsid w:val="00FE1FB9"/>
    <w:rsid w:val="00FE2277"/>
    <w:rsid w:val="00FE2356"/>
    <w:rsid w:val="00FE2366"/>
    <w:rsid w:val="00FE23C9"/>
    <w:rsid w:val="00FE243A"/>
    <w:rsid w:val="00FE24BD"/>
    <w:rsid w:val="00FE24C5"/>
    <w:rsid w:val="00FE24DC"/>
    <w:rsid w:val="00FE25A4"/>
    <w:rsid w:val="00FE267E"/>
    <w:rsid w:val="00FE26C9"/>
    <w:rsid w:val="00FE2785"/>
    <w:rsid w:val="00FE2959"/>
    <w:rsid w:val="00FE2B40"/>
    <w:rsid w:val="00FE2B86"/>
    <w:rsid w:val="00FE2BF7"/>
    <w:rsid w:val="00FE2C43"/>
    <w:rsid w:val="00FE2C52"/>
    <w:rsid w:val="00FE2CD5"/>
    <w:rsid w:val="00FE2CD9"/>
    <w:rsid w:val="00FE2CDB"/>
    <w:rsid w:val="00FE2D84"/>
    <w:rsid w:val="00FE2E65"/>
    <w:rsid w:val="00FE2E91"/>
    <w:rsid w:val="00FE2FC8"/>
    <w:rsid w:val="00FE3082"/>
    <w:rsid w:val="00FE3183"/>
    <w:rsid w:val="00FE31BC"/>
    <w:rsid w:val="00FE31F4"/>
    <w:rsid w:val="00FE3317"/>
    <w:rsid w:val="00FE3468"/>
    <w:rsid w:val="00FE367A"/>
    <w:rsid w:val="00FE36E1"/>
    <w:rsid w:val="00FE3826"/>
    <w:rsid w:val="00FE38FA"/>
    <w:rsid w:val="00FE3913"/>
    <w:rsid w:val="00FE3A15"/>
    <w:rsid w:val="00FE3A2F"/>
    <w:rsid w:val="00FE3A96"/>
    <w:rsid w:val="00FE3ABA"/>
    <w:rsid w:val="00FE3AC0"/>
    <w:rsid w:val="00FE3B33"/>
    <w:rsid w:val="00FE3B50"/>
    <w:rsid w:val="00FE3B69"/>
    <w:rsid w:val="00FE3BCA"/>
    <w:rsid w:val="00FE3BCE"/>
    <w:rsid w:val="00FE3C88"/>
    <w:rsid w:val="00FE3E96"/>
    <w:rsid w:val="00FE3F20"/>
    <w:rsid w:val="00FE4129"/>
    <w:rsid w:val="00FE4145"/>
    <w:rsid w:val="00FE4149"/>
    <w:rsid w:val="00FE4168"/>
    <w:rsid w:val="00FE420E"/>
    <w:rsid w:val="00FE42EB"/>
    <w:rsid w:val="00FE4430"/>
    <w:rsid w:val="00FE443B"/>
    <w:rsid w:val="00FE4477"/>
    <w:rsid w:val="00FE4505"/>
    <w:rsid w:val="00FE4564"/>
    <w:rsid w:val="00FE45F4"/>
    <w:rsid w:val="00FE4638"/>
    <w:rsid w:val="00FE4654"/>
    <w:rsid w:val="00FE494D"/>
    <w:rsid w:val="00FE498A"/>
    <w:rsid w:val="00FE49C6"/>
    <w:rsid w:val="00FE4A11"/>
    <w:rsid w:val="00FE4A9D"/>
    <w:rsid w:val="00FE4CA7"/>
    <w:rsid w:val="00FE4CB7"/>
    <w:rsid w:val="00FE4CE9"/>
    <w:rsid w:val="00FE4D10"/>
    <w:rsid w:val="00FE4E17"/>
    <w:rsid w:val="00FE4E5A"/>
    <w:rsid w:val="00FE4E74"/>
    <w:rsid w:val="00FE4E84"/>
    <w:rsid w:val="00FE4F4F"/>
    <w:rsid w:val="00FE4FF9"/>
    <w:rsid w:val="00FE50D3"/>
    <w:rsid w:val="00FE512A"/>
    <w:rsid w:val="00FE5259"/>
    <w:rsid w:val="00FE5359"/>
    <w:rsid w:val="00FE5371"/>
    <w:rsid w:val="00FE5586"/>
    <w:rsid w:val="00FE55BA"/>
    <w:rsid w:val="00FE568D"/>
    <w:rsid w:val="00FE56A5"/>
    <w:rsid w:val="00FE56AA"/>
    <w:rsid w:val="00FE5725"/>
    <w:rsid w:val="00FE5743"/>
    <w:rsid w:val="00FE578D"/>
    <w:rsid w:val="00FE57A2"/>
    <w:rsid w:val="00FE588B"/>
    <w:rsid w:val="00FE5A41"/>
    <w:rsid w:val="00FE5BA3"/>
    <w:rsid w:val="00FE5C7F"/>
    <w:rsid w:val="00FE5CE3"/>
    <w:rsid w:val="00FE5F98"/>
    <w:rsid w:val="00FE607C"/>
    <w:rsid w:val="00FE6359"/>
    <w:rsid w:val="00FE64CD"/>
    <w:rsid w:val="00FE65AA"/>
    <w:rsid w:val="00FE6619"/>
    <w:rsid w:val="00FE6639"/>
    <w:rsid w:val="00FE6653"/>
    <w:rsid w:val="00FE681E"/>
    <w:rsid w:val="00FE68E7"/>
    <w:rsid w:val="00FE6A14"/>
    <w:rsid w:val="00FE6A80"/>
    <w:rsid w:val="00FE6AAF"/>
    <w:rsid w:val="00FE6AC9"/>
    <w:rsid w:val="00FE6C0B"/>
    <w:rsid w:val="00FE6CAD"/>
    <w:rsid w:val="00FE6D19"/>
    <w:rsid w:val="00FE6DFF"/>
    <w:rsid w:val="00FE6E1D"/>
    <w:rsid w:val="00FE6F56"/>
    <w:rsid w:val="00FE7085"/>
    <w:rsid w:val="00FE7168"/>
    <w:rsid w:val="00FE720C"/>
    <w:rsid w:val="00FE73A0"/>
    <w:rsid w:val="00FE73A1"/>
    <w:rsid w:val="00FE73BA"/>
    <w:rsid w:val="00FE7407"/>
    <w:rsid w:val="00FE7478"/>
    <w:rsid w:val="00FE74EA"/>
    <w:rsid w:val="00FE74F2"/>
    <w:rsid w:val="00FE754D"/>
    <w:rsid w:val="00FE765B"/>
    <w:rsid w:val="00FE766A"/>
    <w:rsid w:val="00FE77D9"/>
    <w:rsid w:val="00FE7902"/>
    <w:rsid w:val="00FE7917"/>
    <w:rsid w:val="00FE793F"/>
    <w:rsid w:val="00FE7958"/>
    <w:rsid w:val="00FE79F3"/>
    <w:rsid w:val="00FE7A67"/>
    <w:rsid w:val="00FE7A7E"/>
    <w:rsid w:val="00FE7AB5"/>
    <w:rsid w:val="00FE7D30"/>
    <w:rsid w:val="00FE7D5B"/>
    <w:rsid w:val="00FE7DA9"/>
    <w:rsid w:val="00FE7DBF"/>
    <w:rsid w:val="00FE7DF8"/>
    <w:rsid w:val="00FE7FC8"/>
    <w:rsid w:val="00FF0059"/>
    <w:rsid w:val="00FF005A"/>
    <w:rsid w:val="00FF00D6"/>
    <w:rsid w:val="00FF00E8"/>
    <w:rsid w:val="00FF0213"/>
    <w:rsid w:val="00FF0303"/>
    <w:rsid w:val="00FF031B"/>
    <w:rsid w:val="00FF037D"/>
    <w:rsid w:val="00FF0387"/>
    <w:rsid w:val="00FF03F1"/>
    <w:rsid w:val="00FF04BA"/>
    <w:rsid w:val="00FF053B"/>
    <w:rsid w:val="00FF0544"/>
    <w:rsid w:val="00FF0558"/>
    <w:rsid w:val="00FF0611"/>
    <w:rsid w:val="00FF062F"/>
    <w:rsid w:val="00FF0640"/>
    <w:rsid w:val="00FF06F4"/>
    <w:rsid w:val="00FF0743"/>
    <w:rsid w:val="00FF074C"/>
    <w:rsid w:val="00FF0A30"/>
    <w:rsid w:val="00FF0A87"/>
    <w:rsid w:val="00FF0AF4"/>
    <w:rsid w:val="00FF0B73"/>
    <w:rsid w:val="00FF0BE3"/>
    <w:rsid w:val="00FF0C31"/>
    <w:rsid w:val="00FF0D3D"/>
    <w:rsid w:val="00FF0D53"/>
    <w:rsid w:val="00FF0E08"/>
    <w:rsid w:val="00FF0E2D"/>
    <w:rsid w:val="00FF0F72"/>
    <w:rsid w:val="00FF0FEA"/>
    <w:rsid w:val="00FF1080"/>
    <w:rsid w:val="00FF113A"/>
    <w:rsid w:val="00FF1220"/>
    <w:rsid w:val="00FF1281"/>
    <w:rsid w:val="00FF132F"/>
    <w:rsid w:val="00FF13A5"/>
    <w:rsid w:val="00FF15E4"/>
    <w:rsid w:val="00FF1614"/>
    <w:rsid w:val="00FF1714"/>
    <w:rsid w:val="00FF1796"/>
    <w:rsid w:val="00FF19CC"/>
    <w:rsid w:val="00FF1A12"/>
    <w:rsid w:val="00FF1B2E"/>
    <w:rsid w:val="00FF1C6E"/>
    <w:rsid w:val="00FF1E1D"/>
    <w:rsid w:val="00FF1E91"/>
    <w:rsid w:val="00FF1EAE"/>
    <w:rsid w:val="00FF1F61"/>
    <w:rsid w:val="00FF2009"/>
    <w:rsid w:val="00FF201C"/>
    <w:rsid w:val="00FF2067"/>
    <w:rsid w:val="00FF2148"/>
    <w:rsid w:val="00FF21B1"/>
    <w:rsid w:val="00FF25A6"/>
    <w:rsid w:val="00FF25AA"/>
    <w:rsid w:val="00FF2606"/>
    <w:rsid w:val="00FF26CB"/>
    <w:rsid w:val="00FF2754"/>
    <w:rsid w:val="00FF2759"/>
    <w:rsid w:val="00FF27AE"/>
    <w:rsid w:val="00FF282D"/>
    <w:rsid w:val="00FF2A13"/>
    <w:rsid w:val="00FF2A3F"/>
    <w:rsid w:val="00FF2ABC"/>
    <w:rsid w:val="00FF2AE7"/>
    <w:rsid w:val="00FF2AFC"/>
    <w:rsid w:val="00FF2B23"/>
    <w:rsid w:val="00FF2B2E"/>
    <w:rsid w:val="00FF2B88"/>
    <w:rsid w:val="00FF2BC7"/>
    <w:rsid w:val="00FF2BFB"/>
    <w:rsid w:val="00FF2E90"/>
    <w:rsid w:val="00FF2E95"/>
    <w:rsid w:val="00FF2F84"/>
    <w:rsid w:val="00FF2FB6"/>
    <w:rsid w:val="00FF2FD6"/>
    <w:rsid w:val="00FF309A"/>
    <w:rsid w:val="00FF316A"/>
    <w:rsid w:val="00FF3178"/>
    <w:rsid w:val="00FF3276"/>
    <w:rsid w:val="00FF3327"/>
    <w:rsid w:val="00FF334E"/>
    <w:rsid w:val="00FF3453"/>
    <w:rsid w:val="00FF3490"/>
    <w:rsid w:val="00FF34A8"/>
    <w:rsid w:val="00FF34CE"/>
    <w:rsid w:val="00FF3504"/>
    <w:rsid w:val="00FF3521"/>
    <w:rsid w:val="00FF353F"/>
    <w:rsid w:val="00FF360B"/>
    <w:rsid w:val="00FF3718"/>
    <w:rsid w:val="00FF3766"/>
    <w:rsid w:val="00FF3818"/>
    <w:rsid w:val="00FF387D"/>
    <w:rsid w:val="00FF3A03"/>
    <w:rsid w:val="00FF3A09"/>
    <w:rsid w:val="00FF3A7D"/>
    <w:rsid w:val="00FF3AB9"/>
    <w:rsid w:val="00FF3C33"/>
    <w:rsid w:val="00FF3CA8"/>
    <w:rsid w:val="00FF3CD2"/>
    <w:rsid w:val="00FF3CF1"/>
    <w:rsid w:val="00FF3F72"/>
    <w:rsid w:val="00FF40C3"/>
    <w:rsid w:val="00FF41B2"/>
    <w:rsid w:val="00FF41FE"/>
    <w:rsid w:val="00FF4203"/>
    <w:rsid w:val="00FF420A"/>
    <w:rsid w:val="00FF42C2"/>
    <w:rsid w:val="00FF430D"/>
    <w:rsid w:val="00FF431E"/>
    <w:rsid w:val="00FF4373"/>
    <w:rsid w:val="00FF4410"/>
    <w:rsid w:val="00FF4428"/>
    <w:rsid w:val="00FF4440"/>
    <w:rsid w:val="00FF4540"/>
    <w:rsid w:val="00FF45CB"/>
    <w:rsid w:val="00FF480E"/>
    <w:rsid w:val="00FF486E"/>
    <w:rsid w:val="00FF4877"/>
    <w:rsid w:val="00FF4984"/>
    <w:rsid w:val="00FF4985"/>
    <w:rsid w:val="00FF49AF"/>
    <w:rsid w:val="00FF49C1"/>
    <w:rsid w:val="00FF49F7"/>
    <w:rsid w:val="00FF4A25"/>
    <w:rsid w:val="00FF4A44"/>
    <w:rsid w:val="00FF4AD6"/>
    <w:rsid w:val="00FF4B5D"/>
    <w:rsid w:val="00FF4B7A"/>
    <w:rsid w:val="00FF4BBB"/>
    <w:rsid w:val="00FF4BC5"/>
    <w:rsid w:val="00FF4CA8"/>
    <w:rsid w:val="00FF4E2E"/>
    <w:rsid w:val="00FF4F5A"/>
    <w:rsid w:val="00FF4F87"/>
    <w:rsid w:val="00FF4FAA"/>
    <w:rsid w:val="00FF5087"/>
    <w:rsid w:val="00FF510F"/>
    <w:rsid w:val="00FF5160"/>
    <w:rsid w:val="00FF5195"/>
    <w:rsid w:val="00FF529F"/>
    <w:rsid w:val="00FF546F"/>
    <w:rsid w:val="00FF54C5"/>
    <w:rsid w:val="00FF5534"/>
    <w:rsid w:val="00FF55AF"/>
    <w:rsid w:val="00FF5634"/>
    <w:rsid w:val="00FF56B1"/>
    <w:rsid w:val="00FF5750"/>
    <w:rsid w:val="00FF584F"/>
    <w:rsid w:val="00FF5898"/>
    <w:rsid w:val="00FF5A9C"/>
    <w:rsid w:val="00FF5AE7"/>
    <w:rsid w:val="00FF5B30"/>
    <w:rsid w:val="00FF5C0A"/>
    <w:rsid w:val="00FF5CB3"/>
    <w:rsid w:val="00FF5CE1"/>
    <w:rsid w:val="00FF5D2F"/>
    <w:rsid w:val="00FF5DC3"/>
    <w:rsid w:val="00FF6121"/>
    <w:rsid w:val="00FF61F4"/>
    <w:rsid w:val="00FF6310"/>
    <w:rsid w:val="00FF6368"/>
    <w:rsid w:val="00FF63DC"/>
    <w:rsid w:val="00FF63F5"/>
    <w:rsid w:val="00FF6412"/>
    <w:rsid w:val="00FF6483"/>
    <w:rsid w:val="00FF65B2"/>
    <w:rsid w:val="00FF661E"/>
    <w:rsid w:val="00FF6631"/>
    <w:rsid w:val="00FF66B7"/>
    <w:rsid w:val="00FF681D"/>
    <w:rsid w:val="00FF68A5"/>
    <w:rsid w:val="00FF6918"/>
    <w:rsid w:val="00FF696F"/>
    <w:rsid w:val="00FF6A54"/>
    <w:rsid w:val="00FF6AB0"/>
    <w:rsid w:val="00FF6B37"/>
    <w:rsid w:val="00FF6B53"/>
    <w:rsid w:val="00FF6B59"/>
    <w:rsid w:val="00FF6B93"/>
    <w:rsid w:val="00FF6BDF"/>
    <w:rsid w:val="00FF6C1F"/>
    <w:rsid w:val="00FF6CE7"/>
    <w:rsid w:val="00FF6D7C"/>
    <w:rsid w:val="00FF6DAC"/>
    <w:rsid w:val="00FF6E0C"/>
    <w:rsid w:val="00FF6E2C"/>
    <w:rsid w:val="00FF6F68"/>
    <w:rsid w:val="00FF6F88"/>
    <w:rsid w:val="00FF6FA2"/>
    <w:rsid w:val="00FF6FAD"/>
    <w:rsid w:val="00FF7064"/>
    <w:rsid w:val="00FF7160"/>
    <w:rsid w:val="00FF7190"/>
    <w:rsid w:val="00FF71F4"/>
    <w:rsid w:val="00FF7275"/>
    <w:rsid w:val="00FF732A"/>
    <w:rsid w:val="00FF74D8"/>
    <w:rsid w:val="00FF7608"/>
    <w:rsid w:val="00FF7653"/>
    <w:rsid w:val="00FF7671"/>
    <w:rsid w:val="00FF7758"/>
    <w:rsid w:val="00FF786F"/>
    <w:rsid w:val="00FF78B2"/>
    <w:rsid w:val="00FF79AF"/>
    <w:rsid w:val="00FF7A77"/>
    <w:rsid w:val="00FF7AC2"/>
    <w:rsid w:val="00FF7C8E"/>
    <w:rsid w:val="010628A6"/>
    <w:rsid w:val="010A205B"/>
    <w:rsid w:val="010A5465"/>
    <w:rsid w:val="010CCC36"/>
    <w:rsid w:val="011772E6"/>
    <w:rsid w:val="01180705"/>
    <w:rsid w:val="011E2AC3"/>
    <w:rsid w:val="012654EA"/>
    <w:rsid w:val="013B7F82"/>
    <w:rsid w:val="013C4BC1"/>
    <w:rsid w:val="013F7CFD"/>
    <w:rsid w:val="01416692"/>
    <w:rsid w:val="0148907C"/>
    <w:rsid w:val="015A28C6"/>
    <w:rsid w:val="015CB3F0"/>
    <w:rsid w:val="015DFA4C"/>
    <w:rsid w:val="015ECABC"/>
    <w:rsid w:val="016510EF"/>
    <w:rsid w:val="017130C4"/>
    <w:rsid w:val="017B4741"/>
    <w:rsid w:val="017C1938"/>
    <w:rsid w:val="017FABA1"/>
    <w:rsid w:val="0180AAD9"/>
    <w:rsid w:val="0184FC7D"/>
    <w:rsid w:val="0188AFB0"/>
    <w:rsid w:val="018DB6D2"/>
    <w:rsid w:val="019A5AF0"/>
    <w:rsid w:val="01A19E3B"/>
    <w:rsid w:val="01B3B38E"/>
    <w:rsid w:val="01BAAC64"/>
    <w:rsid w:val="01DD8895"/>
    <w:rsid w:val="01DDC6D6"/>
    <w:rsid w:val="01DE1AB3"/>
    <w:rsid w:val="01E6DB4F"/>
    <w:rsid w:val="01FCBEF6"/>
    <w:rsid w:val="02053F12"/>
    <w:rsid w:val="020AC511"/>
    <w:rsid w:val="02198863"/>
    <w:rsid w:val="021BE6E7"/>
    <w:rsid w:val="0220122D"/>
    <w:rsid w:val="02215C80"/>
    <w:rsid w:val="0230EB71"/>
    <w:rsid w:val="0231612F"/>
    <w:rsid w:val="0231BE75"/>
    <w:rsid w:val="0234475F"/>
    <w:rsid w:val="0239246A"/>
    <w:rsid w:val="023973B7"/>
    <w:rsid w:val="023F2E8A"/>
    <w:rsid w:val="02469CCE"/>
    <w:rsid w:val="02476031"/>
    <w:rsid w:val="024FFDE9"/>
    <w:rsid w:val="0250F379"/>
    <w:rsid w:val="0252199B"/>
    <w:rsid w:val="02542D88"/>
    <w:rsid w:val="0255456B"/>
    <w:rsid w:val="025CEBDF"/>
    <w:rsid w:val="0261DDA1"/>
    <w:rsid w:val="02628E8D"/>
    <w:rsid w:val="026C3C6F"/>
    <w:rsid w:val="0272DCC3"/>
    <w:rsid w:val="028522C6"/>
    <w:rsid w:val="0289ED7E"/>
    <w:rsid w:val="028C35AB"/>
    <w:rsid w:val="028F4EFE"/>
    <w:rsid w:val="028FC6AB"/>
    <w:rsid w:val="029EF1AE"/>
    <w:rsid w:val="02A6CDEF"/>
    <w:rsid w:val="02A9D7CC"/>
    <w:rsid w:val="02AA6544"/>
    <w:rsid w:val="02AA9D3B"/>
    <w:rsid w:val="02AC71AA"/>
    <w:rsid w:val="02AE47F9"/>
    <w:rsid w:val="02B687C4"/>
    <w:rsid w:val="02B8E503"/>
    <w:rsid w:val="02B9B5F6"/>
    <w:rsid w:val="02BC119E"/>
    <w:rsid w:val="02BDA868"/>
    <w:rsid w:val="02C06DBF"/>
    <w:rsid w:val="02C6FE59"/>
    <w:rsid w:val="02DE26FD"/>
    <w:rsid w:val="02F16CB0"/>
    <w:rsid w:val="02F812C7"/>
    <w:rsid w:val="02FA8480"/>
    <w:rsid w:val="0308E13B"/>
    <w:rsid w:val="030A6AFF"/>
    <w:rsid w:val="03100F55"/>
    <w:rsid w:val="0322A14C"/>
    <w:rsid w:val="03231DEF"/>
    <w:rsid w:val="03248214"/>
    <w:rsid w:val="032F416D"/>
    <w:rsid w:val="03317F6E"/>
    <w:rsid w:val="03337674"/>
    <w:rsid w:val="034730A7"/>
    <w:rsid w:val="034796F5"/>
    <w:rsid w:val="035B7DD0"/>
    <w:rsid w:val="03637C96"/>
    <w:rsid w:val="03663A16"/>
    <w:rsid w:val="0376C42D"/>
    <w:rsid w:val="03814759"/>
    <w:rsid w:val="0381CD98"/>
    <w:rsid w:val="0384668A"/>
    <w:rsid w:val="0385B61F"/>
    <w:rsid w:val="0387EA55"/>
    <w:rsid w:val="038CD553"/>
    <w:rsid w:val="03943F88"/>
    <w:rsid w:val="039EC17A"/>
    <w:rsid w:val="03A3F8F7"/>
    <w:rsid w:val="03AF10EE"/>
    <w:rsid w:val="03AF2BF1"/>
    <w:rsid w:val="03B277E1"/>
    <w:rsid w:val="03B67A94"/>
    <w:rsid w:val="03B76126"/>
    <w:rsid w:val="03C189D8"/>
    <w:rsid w:val="03C76DB0"/>
    <w:rsid w:val="03C7938A"/>
    <w:rsid w:val="03CCDE0F"/>
    <w:rsid w:val="03CE4F43"/>
    <w:rsid w:val="03D888AD"/>
    <w:rsid w:val="03DA621B"/>
    <w:rsid w:val="03DBC11B"/>
    <w:rsid w:val="03DBC88E"/>
    <w:rsid w:val="03DD38CB"/>
    <w:rsid w:val="03E11E8B"/>
    <w:rsid w:val="03E44ABC"/>
    <w:rsid w:val="03EB4F74"/>
    <w:rsid w:val="03ED5332"/>
    <w:rsid w:val="03F1581B"/>
    <w:rsid w:val="03F90378"/>
    <w:rsid w:val="03FBFA00"/>
    <w:rsid w:val="04023628"/>
    <w:rsid w:val="04038AA3"/>
    <w:rsid w:val="040D8F1C"/>
    <w:rsid w:val="040F56B4"/>
    <w:rsid w:val="040FECE2"/>
    <w:rsid w:val="041BEA8E"/>
    <w:rsid w:val="0427EE9C"/>
    <w:rsid w:val="042C9841"/>
    <w:rsid w:val="0434AFCF"/>
    <w:rsid w:val="0438223C"/>
    <w:rsid w:val="043A0A3F"/>
    <w:rsid w:val="0451C205"/>
    <w:rsid w:val="046043B7"/>
    <w:rsid w:val="04688205"/>
    <w:rsid w:val="046B967B"/>
    <w:rsid w:val="046D5B06"/>
    <w:rsid w:val="0470A59D"/>
    <w:rsid w:val="04716425"/>
    <w:rsid w:val="0473B918"/>
    <w:rsid w:val="047B6FD6"/>
    <w:rsid w:val="047C058E"/>
    <w:rsid w:val="0481FA84"/>
    <w:rsid w:val="048E017B"/>
    <w:rsid w:val="0493DDD1"/>
    <w:rsid w:val="0496BFE2"/>
    <w:rsid w:val="0499D052"/>
    <w:rsid w:val="049C8866"/>
    <w:rsid w:val="04A15A1B"/>
    <w:rsid w:val="04A62F88"/>
    <w:rsid w:val="04AF2F8C"/>
    <w:rsid w:val="04B642F8"/>
    <w:rsid w:val="04B69B4E"/>
    <w:rsid w:val="04B9D39E"/>
    <w:rsid w:val="04BE8D37"/>
    <w:rsid w:val="04BFA640"/>
    <w:rsid w:val="04C2343C"/>
    <w:rsid w:val="04CBE762"/>
    <w:rsid w:val="04D0D065"/>
    <w:rsid w:val="04D88B2D"/>
    <w:rsid w:val="04D91011"/>
    <w:rsid w:val="04DE623D"/>
    <w:rsid w:val="04E7BF3F"/>
    <w:rsid w:val="04EA9661"/>
    <w:rsid w:val="04FAB649"/>
    <w:rsid w:val="04FFBE1C"/>
    <w:rsid w:val="050238A6"/>
    <w:rsid w:val="0505085B"/>
    <w:rsid w:val="050A3838"/>
    <w:rsid w:val="050C26E6"/>
    <w:rsid w:val="0510F02D"/>
    <w:rsid w:val="0513E260"/>
    <w:rsid w:val="051A6D2A"/>
    <w:rsid w:val="051BE5E7"/>
    <w:rsid w:val="051CC087"/>
    <w:rsid w:val="051DE8E2"/>
    <w:rsid w:val="051E6FCC"/>
    <w:rsid w:val="05205D61"/>
    <w:rsid w:val="05250AF7"/>
    <w:rsid w:val="052CD19E"/>
    <w:rsid w:val="052E39F8"/>
    <w:rsid w:val="053B1CA8"/>
    <w:rsid w:val="0542114D"/>
    <w:rsid w:val="0552D2DC"/>
    <w:rsid w:val="0560AEF5"/>
    <w:rsid w:val="0569DE1A"/>
    <w:rsid w:val="057F0748"/>
    <w:rsid w:val="0584A849"/>
    <w:rsid w:val="0584F186"/>
    <w:rsid w:val="0585AE8B"/>
    <w:rsid w:val="05876BAE"/>
    <w:rsid w:val="058E89EE"/>
    <w:rsid w:val="059146B5"/>
    <w:rsid w:val="05987B05"/>
    <w:rsid w:val="0598E2CD"/>
    <w:rsid w:val="059C0C96"/>
    <w:rsid w:val="05A1FB15"/>
    <w:rsid w:val="05A2058E"/>
    <w:rsid w:val="05C46921"/>
    <w:rsid w:val="05CB2E03"/>
    <w:rsid w:val="05D33019"/>
    <w:rsid w:val="05D7DF7F"/>
    <w:rsid w:val="05DFF9E1"/>
    <w:rsid w:val="05EAE50D"/>
    <w:rsid w:val="05EAF984"/>
    <w:rsid w:val="05ED2175"/>
    <w:rsid w:val="05F7033A"/>
    <w:rsid w:val="05F8B246"/>
    <w:rsid w:val="0601678F"/>
    <w:rsid w:val="06051872"/>
    <w:rsid w:val="06090184"/>
    <w:rsid w:val="060A5E1D"/>
    <w:rsid w:val="060FF3EC"/>
    <w:rsid w:val="06116C6E"/>
    <w:rsid w:val="061C7813"/>
    <w:rsid w:val="06216E45"/>
    <w:rsid w:val="0622D713"/>
    <w:rsid w:val="0634A46C"/>
    <w:rsid w:val="063BA4FA"/>
    <w:rsid w:val="063C6EE0"/>
    <w:rsid w:val="0643DB78"/>
    <w:rsid w:val="0644C5A1"/>
    <w:rsid w:val="0647C003"/>
    <w:rsid w:val="064934C0"/>
    <w:rsid w:val="0649BD78"/>
    <w:rsid w:val="064A8F51"/>
    <w:rsid w:val="064E9DF1"/>
    <w:rsid w:val="065868AB"/>
    <w:rsid w:val="065E2B4B"/>
    <w:rsid w:val="0661CAD3"/>
    <w:rsid w:val="0662FDD1"/>
    <w:rsid w:val="066ED612"/>
    <w:rsid w:val="06721376"/>
    <w:rsid w:val="067D78CA"/>
    <w:rsid w:val="0682D914"/>
    <w:rsid w:val="06837F9A"/>
    <w:rsid w:val="068D371A"/>
    <w:rsid w:val="068DB80B"/>
    <w:rsid w:val="06929173"/>
    <w:rsid w:val="069E9131"/>
    <w:rsid w:val="069FCDA3"/>
    <w:rsid w:val="06A34BBA"/>
    <w:rsid w:val="06A3F0A1"/>
    <w:rsid w:val="06BDEED2"/>
    <w:rsid w:val="06BEBC77"/>
    <w:rsid w:val="06C0188E"/>
    <w:rsid w:val="06C01A9D"/>
    <w:rsid w:val="06C1ACFF"/>
    <w:rsid w:val="06C4390D"/>
    <w:rsid w:val="06C6FA48"/>
    <w:rsid w:val="06D521FD"/>
    <w:rsid w:val="06D803B4"/>
    <w:rsid w:val="06DBACCE"/>
    <w:rsid w:val="06DD69E8"/>
    <w:rsid w:val="06DFFC41"/>
    <w:rsid w:val="06E3264A"/>
    <w:rsid w:val="06F26C09"/>
    <w:rsid w:val="06F944AF"/>
    <w:rsid w:val="06FA574D"/>
    <w:rsid w:val="0703B163"/>
    <w:rsid w:val="070BBE02"/>
    <w:rsid w:val="070E733E"/>
    <w:rsid w:val="070F82AE"/>
    <w:rsid w:val="070FD001"/>
    <w:rsid w:val="07107E1B"/>
    <w:rsid w:val="07120175"/>
    <w:rsid w:val="07161DE4"/>
    <w:rsid w:val="071D2B28"/>
    <w:rsid w:val="071D7766"/>
    <w:rsid w:val="071EFAC8"/>
    <w:rsid w:val="0724E0D7"/>
    <w:rsid w:val="0725CC32"/>
    <w:rsid w:val="072A2A36"/>
    <w:rsid w:val="0730BD6F"/>
    <w:rsid w:val="0735FB47"/>
    <w:rsid w:val="07379A78"/>
    <w:rsid w:val="073BE92A"/>
    <w:rsid w:val="073F836F"/>
    <w:rsid w:val="074543A8"/>
    <w:rsid w:val="074E6F00"/>
    <w:rsid w:val="075044E4"/>
    <w:rsid w:val="075973B5"/>
    <w:rsid w:val="075BB573"/>
    <w:rsid w:val="07653B9C"/>
    <w:rsid w:val="07656E5F"/>
    <w:rsid w:val="0775AB1E"/>
    <w:rsid w:val="07774D27"/>
    <w:rsid w:val="0777638D"/>
    <w:rsid w:val="077BE4A0"/>
    <w:rsid w:val="077FBD8B"/>
    <w:rsid w:val="07841B31"/>
    <w:rsid w:val="0798EFED"/>
    <w:rsid w:val="079C9A32"/>
    <w:rsid w:val="079E3121"/>
    <w:rsid w:val="07A2DEA1"/>
    <w:rsid w:val="07A343F5"/>
    <w:rsid w:val="07A5CCE0"/>
    <w:rsid w:val="07AEFE4E"/>
    <w:rsid w:val="07B4A738"/>
    <w:rsid w:val="07BBE8A7"/>
    <w:rsid w:val="07C233F4"/>
    <w:rsid w:val="07C4F28D"/>
    <w:rsid w:val="07CCDD33"/>
    <w:rsid w:val="07CDB87F"/>
    <w:rsid w:val="07D36B0B"/>
    <w:rsid w:val="07DF3D26"/>
    <w:rsid w:val="07F36295"/>
    <w:rsid w:val="07F7B4B3"/>
    <w:rsid w:val="080193F8"/>
    <w:rsid w:val="0801D3C0"/>
    <w:rsid w:val="08064887"/>
    <w:rsid w:val="08085BF0"/>
    <w:rsid w:val="08102CC7"/>
    <w:rsid w:val="0811611C"/>
    <w:rsid w:val="0814F421"/>
    <w:rsid w:val="08153ED2"/>
    <w:rsid w:val="081549DB"/>
    <w:rsid w:val="0818E518"/>
    <w:rsid w:val="081F14B0"/>
    <w:rsid w:val="081F5DBC"/>
    <w:rsid w:val="0823671E"/>
    <w:rsid w:val="08329E28"/>
    <w:rsid w:val="083DBD04"/>
    <w:rsid w:val="08579160"/>
    <w:rsid w:val="086A949A"/>
    <w:rsid w:val="086DD59B"/>
    <w:rsid w:val="0873B30A"/>
    <w:rsid w:val="087609E4"/>
    <w:rsid w:val="0879D506"/>
    <w:rsid w:val="08850731"/>
    <w:rsid w:val="088D71F9"/>
    <w:rsid w:val="089F0AF2"/>
    <w:rsid w:val="08A32195"/>
    <w:rsid w:val="08AE372A"/>
    <w:rsid w:val="08BB2C32"/>
    <w:rsid w:val="08BF3CB0"/>
    <w:rsid w:val="08E38BF1"/>
    <w:rsid w:val="08EA3C3A"/>
    <w:rsid w:val="08F35052"/>
    <w:rsid w:val="08F748ED"/>
    <w:rsid w:val="08FA51D2"/>
    <w:rsid w:val="0900E17B"/>
    <w:rsid w:val="09032DF1"/>
    <w:rsid w:val="090FC199"/>
    <w:rsid w:val="09116B8A"/>
    <w:rsid w:val="09156116"/>
    <w:rsid w:val="09171A88"/>
    <w:rsid w:val="092589C7"/>
    <w:rsid w:val="0925A812"/>
    <w:rsid w:val="0927D83E"/>
    <w:rsid w:val="092D120E"/>
    <w:rsid w:val="0939FBDC"/>
    <w:rsid w:val="093A97A8"/>
    <w:rsid w:val="093FD11B"/>
    <w:rsid w:val="094250A0"/>
    <w:rsid w:val="09457A7F"/>
    <w:rsid w:val="094CC3A7"/>
    <w:rsid w:val="09523A48"/>
    <w:rsid w:val="095C9257"/>
    <w:rsid w:val="0960F590"/>
    <w:rsid w:val="09697B34"/>
    <w:rsid w:val="096BC4C6"/>
    <w:rsid w:val="097333B7"/>
    <w:rsid w:val="0973B568"/>
    <w:rsid w:val="0979BFBB"/>
    <w:rsid w:val="0985758D"/>
    <w:rsid w:val="0990338E"/>
    <w:rsid w:val="09921F22"/>
    <w:rsid w:val="0996100D"/>
    <w:rsid w:val="09974728"/>
    <w:rsid w:val="099C8ED9"/>
    <w:rsid w:val="09A29A39"/>
    <w:rsid w:val="09A620C0"/>
    <w:rsid w:val="09AA657B"/>
    <w:rsid w:val="09B23D86"/>
    <w:rsid w:val="09B5F87D"/>
    <w:rsid w:val="09B6917D"/>
    <w:rsid w:val="09B6F804"/>
    <w:rsid w:val="09BB5DAB"/>
    <w:rsid w:val="09BEC721"/>
    <w:rsid w:val="09C48B92"/>
    <w:rsid w:val="09C54160"/>
    <w:rsid w:val="09C842A6"/>
    <w:rsid w:val="09C93064"/>
    <w:rsid w:val="09CE0069"/>
    <w:rsid w:val="09D10FFA"/>
    <w:rsid w:val="09D86107"/>
    <w:rsid w:val="09DD8F22"/>
    <w:rsid w:val="09DDD357"/>
    <w:rsid w:val="09F898C6"/>
    <w:rsid w:val="09FB03BE"/>
    <w:rsid w:val="09FDDE0D"/>
    <w:rsid w:val="0A11845E"/>
    <w:rsid w:val="0A145ABC"/>
    <w:rsid w:val="0A1E6ACA"/>
    <w:rsid w:val="0A1EDC6C"/>
    <w:rsid w:val="0A290383"/>
    <w:rsid w:val="0A2CABC3"/>
    <w:rsid w:val="0A2D1E2C"/>
    <w:rsid w:val="0A352370"/>
    <w:rsid w:val="0A3B4F40"/>
    <w:rsid w:val="0A3B8055"/>
    <w:rsid w:val="0A414601"/>
    <w:rsid w:val="0A433A00"/>
    <w:rsid w:val="0A4B852F"/>
    <w:rsid w:val="0A5212D0"/>
    <w:rsid w:val="0A54B104"/>
    <w:rsid w:val="0A59CDD7"/>
    <w:rsid w:val="0A5E3441"/>
    <w:rsid w:val="0A5EC8D6"/>
    <w:rsid w:val="0A661AC3"/>
    <w:rsid w:val="0A6F1DC4"/>
    <w:rsid w:val="0A749032"/>
    <w:rsid w:val="0A831498"/>
    <w:rsid w:val="0A8DC8FF"/>
    <w:rsid w:val="0A94465F"/>
    <w:rsid w:val="0A9F7B84"/>
    <w:rsid w:val="0AA46935"/>
    <w:rsid w:val="0AAF0697"/>
    <w:rsid w:val="0AC3F24B"/>
    <w:rsid w:val="0AD9D585"/>
    <w:rsid w:val="0ADDE997"/>
    <w:rsid w:val="0AE0F954"/>
    <w:rsid w:val="0AE82517"/>
    <w:rsid w:val="0AEE8C35"/>
    <w:rsid w:val="0AEF11A6"/>
    <w:rsid w:val="0AF50FA8"/>
    <w:rsid w:val="0AFB87BE"/>
    <w:rsid w:val="0B0283F0"/>
    <w:rsid w:val="0B0874DC"/>
    <w:rsid w:val="0B111A4F"/>
    <w:rsid w:val="0B1EB07B"/>
    <w:rsid w:val="0B3013B5"/>
    <w:rsid w:val="0B30D82A"/>
    <w:rsid w:val="0B41B23D"/>
    <w:rsid w:val="0B420542"/>
    <w:rsid w:val="0B427117"/>
    <w:rsid w:val="0B433D8A"/>
    <w:rsid w:val="0B475B45"/>
    <w:rsid w:val="0B525251"/>
    <w:rsid w:val="0B53F249"/>
    <w:rsid w:val="0B5AA92D"/>
    <w:rsid w:val="0B679F31"/>
    <w:rsid w:val="0B6A23F5"/>
    <w:rsid w:val="0B829922"/>
    <w:rsid w:val="0B942565"/>
    <w:rsid w:val="0B95D523"/>
    <w:rsid w:val="0B9CEC9D"/>
    <w:rsid w:val="0BA8FF59"/>
    <w:rsid w:val="0BB1BA2A"/>
    <w:rsid w:val="0BB69098"/>
    <w:rsid w:val="0BB8477F"/>
    <w:rsid w:val="0BC4088E"/>
    <w:rsid w:val="0BCF8F7E"/>
    <w:rsid w:val="0BE2920B"/>
    <w:rsid w:val="0BE388AE"/>
    <w:rsid w:val="0BE419AC"/>
    <w:rsid w:val="0BE44E74"/>
    <w:rsid w:val="0BE647EB"/>
    <w:rsid w:val="0BEE3DD0"/>
    <w:rsid w:val="0BF00ED2"/>
    <w:rsid w:val="0BFD0A41"/>
    <w:rsid w:val="0C0521EE"/>
    <w:rsid w:val="0C08C7F2"/>
    <w:rsid w:val="0C0E26B7"/>
    <w:rsid w:val="0C1AA404"/>
    <w:rsid w:val="0C2987EF"/>
    <w:rsid w:val="0C2B57DA"/>
    <w:rsid w:val="0C2C8EE5"/>
    <w:rsid w:val="0C309EF8"/>
    <w:rsid w:val="0C34D45B"/>
    <w:rsid w:val="0C35B2CA"/>
    <w:rsid w:val="0C36A2CA"/>
    <w:rsid w:val="0C377F0A"/>
    <w:rsid w:val="0C3D107A"/>
    <w:rsid w:val="0C40603A"/>
    <w:rsid w:val="0C57F980"/>
    <w:rsid w:val="0C581BFF"/>
    <w:rsid w:val="0C5AF9B7"/>
    <w:rsid w:val="0C5E95D0"/>
    <w:rsid w:val="0C5F8D13"/>
    <w:rsid w:val="0C6DA2F9"/>
    <w:rsid w:val="0C759643"/>
    <w:rsid w:val="0C7A2645"/>
    <w:rsid w:val="0C867516"/>
    <w:rsid w:val="0C883E69"/>
    <w:rsid w:val="0C88778D"/>
    <w:rsid w:val="0C8AABC9"/>
    <w:rsid w:val="0C943FF4"/>
    <w:rsid w:val="0C9A5286"/>
    <w:rsid w:val="0C9C3BC4"/>
    <w:rsid w:val="0CA423A9"/>
    <w:rsid w:val="0CA6078A"/>
    <w:rsid w:val="0CABA740"/>
    <w:rsid w:val="0CB2D5B0"/>
    <w:rsid w:val="0CB5F482"/>
    <w:rsid w:val="0CBA6945"/>
    <w:rsid w:val="0CC3A8AE"/>
    <w:rsid w:val="0CC43DAC"/>
    <w:rsid w:val="0CC6BAB7"/>
    <w:rsid w:val="0CCC2315"/>
    <w:rsid w:val="0CD937BD"/>
    <w:rsid w:val="0CDC4804"/>
    <w:rsid w:val="0CE1FE20"/>
    <w:rsid w:val="0CE4B9FA"/>
    <w:rsid w:val="0CE4EAAA"/>
    <w:rsid w:val="0CE83E7C"/>
    <w:rsid w:val="0CEBE947"/>
    <w:rsid w:val="0CEDA3A2"/>
    <w:rsid w:val="0CF486EB"/>
    <w:rsid w:val="0CF77FD4"/>
    <w:rsid w:val="0CFEDDDB"/>
    <w:rsid w:val="0D076BFA"/>
    <w:rsid w:val="0D0A86BD"/>
    <w:rsid w:val="0D0BEC83"/>
    <w:rsid w:val="0D12D559"/>
    <w:rsid w:val="0D273BFE"/>
    <w:rsid w:val="0D2982D6"/>
    <w:rsid w:val="0D2FB863"/>
    <w:rsid w:val="0D30D1CE"/>
    <w:rsid w:val="0D36E17D"/>
    <w:rsid w:val="0D38395D"/>
    <w:rsid w:val="0D394843"/>
    <w:rsid w:val="0D3C7C9B"/>
    <w:rsid w:val="0D3CFF4A"/>
    <w:rsid w:val="0D3DE7AE"/>
    <w:rsid w:val="0D4101E3"/>
    <w:rsid w:val="0D541002"/>
    <w:rsid w:val="0D550745"/>
    <w:rsid w:val="0D55CDC5"/>
    <w:rsid w:val="0D69A213"/>
    <w:rsid w:val="0D764380"/>
    <w:rsid w:val="0D78E6D6"/>
    <w:rsid w:val="0D7D39CD"/>
    <w:rsid w:val="0D827B9B"/>
    <w:rsid w:val="0D832C8A"/>
    <w:rsid w:val="0D834899"/>
    <w:rsid w:val="0D8BDCD3"/>
    <w:rsid w:val="0D8D30C4"/>
    <w:rsid w:val="0D9097FB"/>
    <w:rsid w:val="0D94DD47"/>
    <w:rsid w:val="0D95D452"/>
    <w:rsid w:val="0D99746D"/>
    <w:rsid w:val="0D9E4F9D"/>
    <w:rsid w:val="0DA271D0"/>
    <w:rsid w:val="0DA45826"/>
    <w:rsid w:val="0DA55A0B"/>
    <w:rsid w:val="0DA73DCC"/>
    <w:rsid w:val="0DB1A2B7"/>
    <w:rsid w:val="0DB9E3ED"/>
    <w:rsid w:val="0DBC5CC7"/>
    <w:rsid w:val="0DCBBAA2"/>
    <w:rsid w:val="0DD6E888"/>
    <w:rsid w:val="0DD79D87"/>
    <w:rsid w:val="0DF5DC21"/>
    <w:rsid w:val="0DFEF1FB"/>
    <w:rsid w:val="0E02CA67"/>
    <w:rsid w:val="0E03EACB"/>
    <w:rsid w:val="0E088F30"/>
    <w:rsid w:val="0E08DFFA"/>
    <w:rsid w:val="0E0F95C2"/>
    <w:rsid w:val="0E12EE94"/>
    <w:rsid w:val="0E138D9A"/>
    <w:rsid w:val="0E13D32B"/>
    <w:rsid w:val="0E1EB2C2"/>
    <w:rsid w:val="0E200590"/>
    <w:rsid w:val="0E2AA146"/>
    <w:rsid w:val="0E3C928F"/>
    <w:rsid w:val="0E3FDDE5"/>
    <w:rsid w:val="0E459A61"/>
    <w:rsid w:val="0E45F28F"/>
    <w:rsid w:val="0E479712"/>
    <w:rsid w:val="0E4C81F6"/>
    <w:rsid w:val="0E504DD7"/>
    <w:rsid w:val="0E5C00BE"/>
    <w:rsid w:val="0E6027A7"/>
    <w:rsid w:val="0E6E5BC5"/>
    <w:rsid w:val="0E705699"/>
    <w:rsid w:val="0E71D908"/>
    <w:rsid w:val="0E849FC4"/>
    <w:rsid w:val="0E94D1A8"/>
    <w:rsid w:val="0E999CB7"/>
    <w:rsid w:val="0E9A14B7"/>
    <w:rsid w:val="0EBB9997"/>
    <w:rsid w:val="0EC0227E"/>
    <w:rsid w:val="0EC0B451"/>
    <w:rsid w:val="0EC0ECF6"/>
    <w:rsid w:val="0EC3DE15"/>
    <w:rsid w:val="0EC72529"/>
    <w:rsid w:val="0ED09ED8"/>
    <w:rsid w:val="0ED2E910"/>
    <w:rsid w:val="0ED6CD90"/>
    <w:rsid w:val="0EDDC467"/>
    <w:rsid w:val="0EE81C72"/>
    <w:rsid w:val="0EEC3395"/>
    <w:rsid w:val="0EF4E7A4"/>
    <w:rsid w:val="0F03E3D2"/>
    <w:rsid w:val="0F0441C4"/>
    <w:rsid w:val="0F080887"/>
    <w:rsid w:val="0F0E7FA0"/>
    <w:rsid w:val="0F1189A2"/>
    <w:rsid w:val="0F19BF07"/>
    <w:rsid w:val="0F1BB247"/>
    <w:rsid w:val="0F2116E5"/>
    <w:rsid w:val="0F27E7E1"/>
    <w:rsid w:val="0F28B5D4"/>
    <w:rsid w:val="0F2C646F"/>
    <w:rsid w:val="0F357159"/>
    <w:rsid w:val="0F388650"/>
    <w:rsid w:val="0F3EE1C1"/>
    <w:rsid w:val="0F407085"/>
    <w:rsid w:val="0F408177"/>
    <w:rsid w:val="0F64A74E"/>
    <w:rsid w:val="0F69A97B"/>
    <w:rsid w:val="0F6C3F17"/>
    <w:rsid w:val="0F6EF326"/>
    <w:rsid w:val="0F6F3DB6"/>
    <w:rsid w:val="0F6FD7F0"/>
    <w:rsid w:val="0F732EC1"/>
    <w:rsid w:val="0F73684B"/>
    <w:rsid w:val="0F73A2A4"/>
    <w:rsid w:val="0F7533B3"/>
    <w:rsid w:val="0F754084"/>
    <w:rsid w:val="0F82B38E"/>
    <w:rsid w:val="0F8C293F"/>
    <w:rsid w:val="0F8E06FF"/>
    <w:rsid w:val="0F91CF86"/>
    <w:rsid w:val="0F92B572"/>
    <w:rsid w:val="0F93724E"/>
    <w:rsid w:val="0F9761BC"/>
    <w:rsid w:val="0FA8E67D"/>
    <w:rsid w:val="0FA98231"/>
    <w:rsid w:val="0FB0ACC9"/>
    <w:rsid w:val="0FB2AB7E"/>
    <w:rsid w:val="0FB765C0"/>
    <w:rsid w:val="0FB9DFD7"/>
    <w:rsid w:val="0FBD4D24"/>
    <w:rsid w:val="0FBF31B1"/>
    <w:rsid w:val="0FBFDF2B"/>
    <w:rsid w:val="0FCE6CED"/>
    <w:rsid w:val="0FDA6886"/>
    <w:rsid w:val="0FDE86A2"/>
    <w:rsid w:val="0FED0338"/>
    <w:rsid w:val="0FF2676A"/>
    <w:rsid w:val="0FF5CEC9"/>
    <w:rsid w:val="0FFAB2F2"/>
    <w:rsid w:val="0FFEF8DA"/>
    <w:rsid w:val="10027083"/>
    <w:rsid w:val="1003AF72"/>
    <w:rsid w:val="1006BD9C"/>
    <w:rsid w:val="10116469"/>
    <w:rsid w:val="101B3A7A"/>
    <w:rsid w:val="10207DB4"/>
    <w:rsid w:val="1021220F"/>
    <w:rsid w:val="10223699"/>
    <w:rsid w:val="10260532"/>
    <w:rsid w:val="10275C3D"/>
    <w:rsid w:val="10276D5F"/>
    <w:rsid w:val="102B243B"/>
    <w:rsid w:val="102BE1D7"/>
    <w:rsid w:val="10341CD9"/>
    <w:rsid w:val="1034A3F2"/>
    <w:rsid w:val="10385EC2"/>
    <w:rsid w:val="103CED0A"/>
    <w:rsid w:val="1042D33A"/>
    <w:rsid w:val="1047E66B"/>
    <w:rsid w:val="104815F5"/>
    <w:rsid w:val="1049C226"/>
    <w:rsid w:val="104F3A74"/>
    <w:rsid w:val="104F9636"/>
    <w:rsid w:val="10511FFC"/>
    <w:rsid w:val="1053AE8F"/>
    <w:rsid w:val="105B8866"/>
    <w:rsid w:val="106140B0"/>
    <w:rsid w:val="1073B311"/>
    <w:rsid w:val="10794915"/>
    <w:rsid w:val="107A8D67"/>
    <w:rsid w:val="1080CA3E"/>
    <w:rsid w:val="1097E6DF"/>
    <w:rsid w:val="10A19257"/>
    <w:rsid w:val="10A269A2"/>
    <w:rsid w:val="10A6C162"/>
    <w:rsid w:val="10B7885B"/>
    <w:rsid w:val="10BB30B8"/>
    <w:rsid w:val="10C009F9"/>
    <w:rsid w:val="10C1EC2C"/>
    <w:rsid w:val="10CD35F3"/>
    <w:rsid w:val="10D197A0"/>
    <w:rsid w:val="10DECBBE"/>
    <w:rsid w:val="10F6C4E4"/>
    <w:rsid w:val="10FCC93E"/>
    <w:rsid w:val="1101601A"/>
    <w:rsid w:val="1101A6A1"/>
    <w:rsid w:val="1114D3FE"/>
    <w:rsid w:val="1117EE78"/>
    <w:rsid w:val="111E25F0"/>
    <w:rsid w:val="112D52F2"/>
    <w:rsid w:val="112E5057"/>
    <w:rsid w:val="11323C97"/>
    <w:rsid w:val="114044A9"/>
    <w:rsid w:val="1146B038"/>
    <w:rsid w:val="11474782"/>
    <w:rsid w:val="1149DE33"/>
    <w:rsid w:val="114A96A7"/>
    <w:rsid w:val="114E1733"/>
    <w:rsid w:val="114ED7C6"/>
    <w:rsid w:val="11541998"/>
    <w:rsid w:val="115D0F08"/>
    <w:rsid w:val="1161B576"/>
    <w:rsid w:val="1161B653"/>
    <w:rsid w:val="1163A36C"/>
    <w:rsid w:val="11738C66"/>
    <w:rsid w:val="117451BD"/>
    <w:rsid w:val="1181B366"/>
    <w:rsid w:val="1188AAA5"/>
    <w:rsid w:val="11914D28"/>
    <w:rsid w:val="119DAF0B"/>
    <w:rsid w:val="119ED127"/>
    <w:rsid w:val="11A2BEB2"/>
    <w:rsid w:val="11AB1ED1"/>
    <w:rsid w:val="11AEB712"/>
    <w:rsid w:val="11B4B107"/>
    <w:rsid w:val="11B98546"/>
    <w:rsid w:val="11BA1AB1"/>
    <w:rsid w:val="11BAB090"/>
    <w:rsid w:val="11C33E58"/>
    <w:rsid w:val="11D2D157"/>
    <w:rsid w:val="11D75CA8"/>
    <w:rsid w:val="11E08059"/>
    <w:rsid w:val="11E4573B"/>
    <w:rsid w:val="11E611B7"/>
    <w:rsid w:val="11F9D88F"/>
    <w:rsid w:val="11FC3C60"/>
    <w:rsid w:val="1201DDBA"/>
    <w:rsid w:val="12058FE5"/>
    <w:rsid w:val="120D085B"/>
    <w:rsid w:val="121E2158"/>
    <w:rsid w:val="1228D191"/>
    <w:rsid w:val="1229AE89"/>
    <w:rsid w:val="122FFC24"/>
    <w:rsid w:val="123581FE"/>
    <w:rsid w:val="124F61B1"/>
    <w:rsid w:val="1250245B"/>
    <w:rsid w:val="1259212B"/>
    <w:rsid w:val="125CEC85"/>
    <w:rsid w:val="125D2D25"/>
    <w:rsid w:val="125EB426"/>
    <w:rsid w:val="1261286C"/>
    <w:rsid w:val="126CAA24"/>
    <w:rsid w:val="126F4610"/>
    <w:rsid w:val="127B54E9"/>
    <w:rsid w:val="127F03D1"/>
    <w:rsid w:val="1282FB03"/>
    <w:rsid w:val="1286FEEF"/>
    <w:rsid w:val="128AA7D9"/>
    <w:rsid w:val="1299E4F4"/>
    <w:rsid w:val="12AB422D"/>
    <w:rsid w:val="12AE1D7D"/>
    <w:rsid w:val="12B040CF"/>
    <w:rsid w:val="12BE7F1F"/>
    <w:rsid w:val="12C0B591"/>
    <w:rsid w:val="12CA3F84"/>
    <w:rsid w:val="12CF01F6"/>
    <w:rsid w:val="12CFB8C8"/>
    <w:rsid w:val="12D6D0FE"/>
    <w:rsid w:val="12E33436"/>
    <w:rsid w:val="12F3CD0F"/>
    <w:rsid w:val="12F4F130"/>
    <w:rsid w:val="12F5F026"/>
    <w:rsid w:val="12FBB128"/>
    <w:rsid w:val="1305E33E"/>
    <w:rsid w:val="1309F8DE"/>
    <w:rsid w:val="13174C42"/>
    <w:rsid w:val="131DF71D"/>
    <w:rsid w:val="13298093"/>
    <w:rsid w:val="132DB6FD"/>
    <w:rsid w:val="133F1747"/>
    <w:rsid w:val="134A89DC"/>
    <w:rsid w:val="134FB5CA"/>
    <w:rsid w:val="134FBD2A"/>
    <w:rsid w:val="135141D0"/>
    <w:rsid w:val="1353D733"/>
    <w:rsid w:val="135687EE"/>
    <w:rsid w:val="13585A60"/>
    <w:rsid w:val="137EC0F9"/>
    <w:rsid w:val="138493D8"/>
    <w:rsid w:val="138A5457"/>
    <w:rsid w:val="138B90F5"/>
    <w:rsid w:val="138D5670"/>
    <w:rsid w:val="139177CB"/>
    <w:rsid w:val="13956ED4"/>
    <w:rsid w:val="139E0100"/>
    <w:rsid w:val="13A007CA"/>
    <w:rsid w:val="13A0A321"/>
    <w:rsid w:val="13A2EABB"/>
    <w:rsid w:val="13A35B43"/>
    <w:rsid w:val="13A55F91"/>
    <w:rsid w:val="13ADE9C4"/>
    <w:rsid w:val="13AE7633"/>
    <w:rsid w:val="13B043B6"/>
    <w:rsid w:val="13B0A329"/>
    <w:rsid w:val="13B72831"/>
    <w:rsid w:val="13BB6C56"/>
    <w:rsid w:val="13C22FD5"/>
    <w:rsid w:val="13D1040C"/>
    <w:rsid w:val="13D4F2D9"/>
    <w:rsid w:val="13D735E5"/>
    <w:rsid w:val="13DCE117"/>
    <w:rsid w:val="13E37CEA"/>
    <w:rsid w:val="13E4CF47"/>
    <w:rsid w:val="13E54FE7"/>
    <w:rsid w:val="13E6EF1D"/>
    <w:rsid w:val="13EC7A54"/>
    <w:rsid w:val="13F066D2"/>
    <w:rsid w:val="13F1DA49"/>
    <w:rsid w:val="13F33E97"/>
    <w:rsid w:val="13F4F63A"/>
    <w:rsid w:val="13F9695D"/>
    <w:rsid w:val="14027090"/>
    <w:rsid w:val="1404844F"/>
    <w:rsid w:val="1417575C"/>
    <w:rsid w:val="1417709C"/>
    <w:rsid w:val="1418D4FF"/>
    <w:rsid w:val="142F1254"/>
    <w:rsid w:val="1433FF72"/>
    <w:rsid w:val="14377B86"/>
    <w:rsid w:val="14436B68"/>
    <w:rsid w:val="144A8E6A"/>
    <w:rsid w:val="144F2567"/>
    <w:rsid w:val="1457E9DD"/>
    <w:rsid w:val="147083D1"/>
    <w:rsid w:val="147764C3"/>
    <w:rsid w:val="147ACF9B"/>
    <w:rsid w:val="147B19CD"/>
    <w:rsid w:val="147C4C1D"/>
    <w:rsid w:val="14825DD6"/>
    <w:rsid w:val="14833A01"/>
    <w:rsid w:val="148BA6D8"/>
    <w:rsid w:val="148CF077"/>
    <w:rsid w:val="148D5CEF"/>
    <w:rsid w:val="14980CC1"/>
    <w:rsid w:val="14A491BC"/>
    <w:rsid w:val="14B135EE"/>
    <w:rsid w:val="14B56235"/>
    <w:rsid w:val="14BD9D72"/>
    <w:rsid w:val="14C57CE6"/>
    <w:rsid w:val="14CCF189"/>
    <w:rsid w:val="14D26403"/>
    <w:rsid w:val="14D573A1"/>
    <w:rsid w:val="14D65E7A"/>
    <w:rsid w:val="14D83E25"/>
    <w:rsid w:val="14DA472B"/>
    <w:rsid w:val="14E3DAB4"/>
    <w:rsid w:val="14E465D1"/>
    <w:rsid w:val="14E5F104"/>
    <w:rsid w:val="14E82BA7"/>
    <w:rsid w:val="14E86BAD"/>
    <w:rsid w:val="14E9DBF6"/>
    <w:rsid w:val="14ED63BE"/>
    <w:rsid w:val="14EE9B3D"/>
    <w:rsid w:val="14F29500"/>
    <w:rsid w:val="1502F5F9"/>
    <w:rsid w:val="150D3AD8"/>
    <w:rsid w:val="150DF6E8"/>
    <w:rsid w:val="150FE34E"/>
    <w:rsid w:val="1513AB07"/>
    <w:rsid w:val="1514D295"/>
    <w:rsid w:val="151A47E9"/>
    <w:rsid w:val="151DCCE6"/>
    <w:rsid w:val="1525D117"/>
    <w:rsid w:val="15291373"/>
    <w:rsid w:val="152A4CE9"/>
    <w:rsid w:val="1530DC0C"/>
    <w:rsid w:val="1536409D"/>
    <w:rsid w:val="15377B51"/>
    <w:rsid w:val="153838B0"/>
    <w:rsid w:val="153B4484"/>
    <w:rsid w:val="15404BE4"/>
    <w:rsid w:val="154121E1"/>
    <w:rsid w:val="154B6D10"/>
    <w:rsid w:val="154EC1AC"/>
    <w:rsid w:val="155C03F8"/>
    <w:rsid w:val="155FC856"/>
    <w:rsid w:val="1561143C"/>
    <w:rsid w:val="1565A8F6"/>
    <w:rsid w:val="156749C3"/>
    <w:rsid w:val="156BEB1A"/>
    <w:rsid w:val="156E8989"/>
    <w:rsid w:val="1574D19A"/>
    <w:rsid w:val="157BF59F"/>
    <w:rsid w:val="15850B56"/>
    <w:rsid w:val="158E37F1"/>
    <w:rsid w:val="1594AA46"/>
    <w:rsid w:val="15962EDF"/>
    <w:rsid w:val="159D72BE"/>
    <w:rsid w:val="159F8B8F"/>
    <w:rsid w:val="15BC8A1D"/>
    <w:rsid w:val="15BE2F85"/>
    <w:rsid w:val="15D7A19D"/>
    <w:rsid w:val="15D83402"/>
    <w:rsid w:val="15E1C2E4"/>
    <w:rsid w:val="15EA45DC"/>
    <w:rsid w:val="15F757A6"/>
    <w:rsid w:val="1609E79F"/>
    <w:rsid w:val="160D44D4"/>
    <w:rsid w:val="1612397C"/>
    <w:rsid w:val="161914D1"/>
    <w:rsid w:val="1624441B"/>
    <w:rsid w:val="162B68D4"/>
    <w:rsid w:val="16332C3E"/>
    <w:rsid w:val="163E7452"/>
    <w:rsid w:val="163FCF34"/>
    <w:rsid w:val="1642B5CD"/>
    <w:rsid w:val="1643B721"/>
    <w:rsid w:val="1649E647"/>
    <w:rsid w:val="165281DA"/>
    <w:rsid w:val="1659C3A7"/>
    <w:rsid w:val="165FDA9A"/>
    <w:rsid w:val="1661B290"/>
    <w:rsid w:val="1668E259"/>
    <w:rsid w:val="166E6406"/>
    <w:rsid w:val="16708177"/>
    <w:rsid w:val="16731541"/>
    <w:rsid w:val="167376AF"/>
    <w:rsid w:val="1673B7FE"/>
    <w:rsid w:val="1688D179"/>
    <w:rsid w:val="168D9110"/>
    <w:rsid w:val="168DDCC7"/>
    <w:rsid w:val="1690A2D7"/>
    <w:rsid w:val="16910363"/>
    <w:rsid w:val="1696A2BD"/>
    <w:rsid w:val="169875A8"/>
    <w:rsid w:val="16998E89"/>
    <w:rsid w:val="16AB27A4"/>
    <w:rsid w:val="16B5905B"/>
    <w:rsid w:val="16B94D83"/>
    <w:rsid w:val="16B9F8F4"/>
    <w:rsid w:val="16C04649"/>
    <w:rsid w:val="16C2C44C"/>
    <w:rsid w:val="16C43DC9"/>
    <w:rsid w:val="16C4ACBB"/>
    <w:rsid w:val="16CA7581"/>
    <w:rsid w:val="16D0C2C8"/>
    <w:rsid w:val="16D16A8F"/>
    <w:rsid w:val="16DDC65C"/>
    <w:rsid w:val="16E17746"/>
    <w:rsid w:val="16EB0178"/>
    <w:rsid w:val="16ECFB62"/>
    <w:rsid w:val="1702365B"/>
    <w:rsid w:val="170F35DB"/>
    <w:rsid w:val="170F5D74"/>
    <w:rsid w:val="1714124F"/>
    <w:rsid w:val="172080F0"/>
    <w:rsid w:val="17211683"/>
    <w:rsid w:val="1723A23F"/>
    <w:rsid w:val="1725743E"/>
    <w:rsid w:val="17291664"/>
    <w:rsid w:val="172959FB"/>
    <w:rsid w:val="172A363D"/>
    <w:rsid w:val="172A761E"/>
    <w:rsid w:val="17332B0A"/>
    <w:rsid w:val="173E85B9"/>
    <w:rsid w:val="173FCE51"/>
    <w:rsid w:val="1759704B"/>
    <w:rsid w:val="175A294A"/>
    <w:rsid w:val="176D02ED"/>
    <w:rsid w:val="17750096"/>
    <w:rsid w:val="17870B46"/>
    <w:rsid w:val="178FFD58"/>
    <w:rsid w:val="1790563E"/>
    <w:rsid w:val="1798D1A7"/>
    <w:rsid w:val="179C3F98"/>
    <w:rsid w:val="179D0CC1"/>
    <w:rsid w:val="17A2C73A"/>
    <w:rsid w:val="17A333B4"/>
    <w:rsid w:val="17A3C594"/>
    <w:rsid w:val="17A61414"/>
    <w:rsid w:val="17B8D05F"/>
    <w:rsid w:val="17BD3C0B"/>
    <w:rsid w:val="17BF7B5E"/>
    <w:rsid w:val="17C16B19"/>
    <w:rsid w:val="17C40F46"/>
    <w:rsid w:val="17CBF615"/>
    <w:rsid w:val="17CE8686"/>
    <w:rsid w:val="17DE8A72"/>
    <w:rsid w:val="17E796D8"/>
    <w:rsid w:val="17E827D7"/>
    <w:rsid w:val="17ECB0BB"/>
    <w:rsid w:val="17EEF949"/>
    <w:rsid w:val="17F7DE31"/>
    <w:rsid w:val="181AB508"/>
    <w:rsid w:val="181F3E42"/>
    <w:rsid w:val="1829321B"/>
    <w:rsid w:val="182EDB34"/>
    <w:rsid w:val="18310F1D"/>
    <w:rsid w:val="183AA188"/>
    <w:rsid w:val="18410B47"/>
    <w:rsid w:val="1845F316"/>
    <w:rsid w:val="18486BCF"/>
    <w:rsid w:val="1849EADD"/>
    <w:rsid w:val="184A8920"/>
    <w:rsid w:val="184EE8CE"/>
    <w:rsid w:val="185A8CCD"/>
    <w:rsid w:val="185E48CC"/>
    <w:rsid w:val="185FE33B"/>
    <w:rsid w:val="18603A68"/>
    <w:rsid w:val="1868129F"/>
    <w:rsid w:val="186BAF8A"/>
    <w:rsid w:val="18726FEB"/>
    <w:rsid w:val="1873BFED"/>
    <w:rsid w:val="1878F51C"/>
    <w:rsid w:val="187A6085"/>
    <w:rsid w:val="188CDA2A"/>
    <w:rsid w:val="189BE223"/>
    <w:rsid w:val="189DAB2F"/>
    <w:rsid w:val="189EE0CA"/>
    <w:rsid w:val="18A01DE2"/>
    <w:rsid w:val="18AF8D8D"/>
    <w:rsid w:val="18B22635"/>
    <w:rsid w:val="18B435B6"/>
    <w:rsid w:val="18BD48AB"/>
    <w:rsid w:val="18BEB403"/>
    <w:rsid w:val="18CC313C"/>
    <w:rsid w:val="18D3C69C"/>
    <w:rsid w:val="18D602AE"/>
    <w:rsid w:val="18D6E363"/>
    <w:rsid w:val="18DBF6E8"/>
    <w:rsid w:val="18DD8C9E"/>
    <w:rsid w:val="18E2768D"/>
    <w:rsid w:val="18E591E4"/>
    <w:rsid w:val="18E9E69A"/>
    <w:rsid w:val="18EA9A79"/>
    <w:rsid w:val="18EFB5F3"/>
    <w:rsid w:val="18F4D9F3"/>
    <w:rsid w:val="1903B5C3"/>
    <w:rsid w:val="19041678"/>
    <w:rsid w:val="1906C7CA"/>
    <w:rsid w:val="1911F9C0"/>
    <w:rsid w:val="19169DEC"/>
    <w:rsid w:val="19184E71"/>
    <w:rsid w:val="191EF0AD"/>
    <w:rsid w:val="19289239"/>
    <w:rsid w:val="19302DB3"/>
    <w:rsid w:val="193C5BB9"/>
    <w:rsid w:val="193FA7E1"/>
    <w:rsid w:val="19413A1D"/>
    <w:rsid w:val="194B4A84"/>
    <w:rsid w:val="194BD602"/>
    <w:rsid w:val="194C7B10"/>
    <w:rsid w:val="194D6EA2"/>
    <w:rsid w:val="1953A9CB"/>
    <w:rsid w:val="195BB3C8"/>
    <w:rsid w:val="19604CCC"/>
    <w:rsid w:val="196428A0"/>
    <w:rsid w:val="1965BE94"/>
    <w:rsid w:val="19696F14"/>
    <w:rsid w:val="196EADBE"/>
    <w:rsid w:val="1970F7B0"/>
    <w:rsid w:val="198E1606"/>
    <w:rsid w:val="199748C8"/>
    <w:rsid w:val="199A37D3"/>
    <w:rsid w:val="199E4922"/>
    <w:rsid w:val="19A5603F"/>
    <w:rsid w:val="19ACCEDB"/>
    <w:rsid w:val="19AE0919"/>
    <w:rsid w:val="19B2A967"/>
    <w:rsid w:val="19B76E75"/>
    <w:rsid w:val="19B87D3A"/>
    <w:rsid w:val="19BBF784"/>
    <w:rsid w:val="19C62C2F"/>
    <w:rsid w:val="19C6D01D"/>
    <w:rsid w:val="19CB2C24"/>
    <w:rsid w:val="19CB46A4"/>
    <w:rsid w:val="19CEA25E"/>
    <w:rsid w:val="19D898CD"/>
    <w:rsid w:val="19D9690E"/>
    <w:rsid w:val="19E6949F"/>
    <w:rsid w:val="19EFC0CF"/>
    <w:rsid w:val="1A02C162"/>
    <w:rsid w:val="1A0E5E7B"/>
    <w:rsid w:val="1A12C3D1"/>
    <w:rsid w:val="1A209FEB"/>
    <w:rsid w:val="1A2A0409"/>
    <w:rsid w:val="1A2C81C0"/>
    <w:rsid w:val="1A2C85AF"/>
    <w:rsid w:val="1A3036BC"/>
    <w:rsid w:val="1A33BE03"/>
    <w:rsid w:val="1A351147"/>
    <w:rsid w:val="1A39CB42"/>
    <w:rsid w:val="1A41115B"/>
    <w:rsid w:val="1A48C8EF"/>
    <w:rsid w:val="1A4BA8AA"/>
    <w:rsid w:val="1A51ABAB"/>
    <w:rsid w:val="1A67C055"/>
    <w:rsid w:val="1A68207E"/>
    <w:rsid w:val="1A75F293"/>
    <w:rsid w:val="1A762F19"/>
    <w:rsid w:val="1A943724"/>
    <w:rsid w:val="1A95AB44"/>
    <w:rsid w:val="1AA1E626"/>
    <w:rsid w:val="1AAEB799"/>
    <w:rsid w:val="1AB10E1A"/>
    <w:rsid w:val="1AB19505"/>
    <w:rsid w:val="1AB35B2E"/>
    <w:rsid w:val="1AC276BA"/>
    <w:rsid w:val="1AC924B4"/>
    <w:rsid w:val="1AD2F444"/>
    <w:rsid w:val="1AD92E13"/>
    <w:rsid w:val="1AD99FEE"/>
    <w:rsid w:val="1AE911D4"/>
    <w:rsid w:val="1AEFACE2"/>
    <w:rsid w:val="1AFF2E19"/>
    <w:rsid w:val="1AFFB535"/>
    <w:rsid w:val="1AFFF425"/>
    <w:rsid w:val="1B015976"/>
    <w:rsid w:val="1B0574E9"/>
    <w:rsid w:val="1B0E0677"/>
    <w:rsid w:val="1B10EA2A"/>
    <w:rsid w:val="1B11F99D"/>
    <w:rsid w:val="1B1211D4"/>
    <w:rsid w:val="1B125CF3"/>
    <w:rsid w:val="1B1ECAA7"/>
    <w:rsid w:val="1B23F58E"/>
    <w:rsid w:val="1B2C09AB"/>
    <w:rsid w:val="1B3D8B97"/>
    <w:rsid w:val="1B4E57F9"/>
    <w:rsid w:val="1B5EA422"/>
    <w:rsid w:val="1B6A90B5"/>
    <w:rsid w:val="1B6B45E3"/>
    <w:rsid w:val="1B6F8D4C"/>
    <w:rsid w:val="1B726530"/>
    <w:rsid w:val="1B778305"/>
    <w:rsid w:val="1B7B6708"/>
    <w:rsid w:val="1B8CD99A"/>
    <w:rsid w:val="1B94CB8D"/>
    <w:rsid w:val="1B94E51D"/>
    <w:rsid w:val="1B9D0002"/>
    <w:rsid w:val="1BA7A83C"/>
    <w:rsid w:val="1BAD5963"/>
    <w:rsid w:val="1BB1E3C3"/>
    <w:rsid w:val="1BBF847D"/>
    <w:rsid w:val="1BC12160"/>
    <w:rsid w:val="1BC58E23"/>
    <w:rsid w:val="1BC82CB9"/>
    <w:rsid w:val="1BCAC601"/>
    <w:rsid w:val="1BCACED4"/>
    <w:rsid w:val="1BCDDF30"/>
    <w:rsid w:val="1BCFEF8B"/>
    <w:rsid w:val="1BE873EF"/>
    <w:rsid w:val="1BE8FE29"/>
    <w:rsid w:val="1C0422D7"/>
    <w:rsid w:val="1C09FEE0"/>
    <w:rsid w:val="1C1467E1"/>
    <w:rsid w:val="1C1902FF"/>
    <w:rsid w:val="1C1A0D3F"/>
    <w:rsid w:val="1C1D6194"/>
    <w:rsid w:val="1C1EB8E8"/>
    <w:rsid w:val="1C27FA31"/>
    <w:rsid w:val="1C2DE78E"/>
    <w:rsid w:val="1C492A7D"/>
    <w:rsid w:val="1C4C1BB5"/>
    <w:rsid w:val="1C4D0DF8"/>
    <w:rsid w:val="1C579B75"/>
    <w:rsid w:val="1C5D59CB"/>
    <w:rsid w:val="1C619ACD"/>
    <w:rsid w:val="1C66388F"/>
    <w:rsid w:val="1C726310"/>
    <w:rsid w:val="1C796293"/>
    <w:rsid w:val="1C7D9EDA"/>
    <w:rsid w:val="1C7E2064"/>
    <w:rsid w:val="1C81D776"/>
    <w:rsid w:val="1C827BE5"/>
    <w:rsid w:val="1C87ABF0"/>
    <w:rsid w:val="1C8897F6"/>
    <w:rsid w:val="1C8B6C02"/>
    <w:rsid w:val="1C8B8E4F"/>
    <w:rsid w:val="1C905B7D"/>
    <w:rsid w:val="1C974140"/>
    <w:rsid w:val="1C997578"/>
    <w:rsid w:val="1C9FBEB7"/>
    <w:rsid w:val="1CAD73F0"/>
    <w:rsid w:val="1CB4D87F"/>
    <w:rsid w:val="1CB92065"/>
    <w:rsid w:val="1CBC0616"/>
    <w:rsid w:val="1CBD1793"/>
    <w:rsid w:val="1CD6EA72"/>
    <w:rsid w:val="1CDDF859"/>
    <w:rsid w:val="1CE1AFF7"/>
    <w:rsid w:val="1CE774C0"/>
    <w:rsid w:val="1CEBD6E4"/>
    <w:rsid w:val="1CEDE1BB"/>
    <w:rsid w:val="1D03C2F1"/>
    <w:rsid w:val="1D0CF3CF"/>
    <w:rsid w:val="1D1CEF6B"/>
    <w:rsid w:val="1D1DDAE1"/>
    <w:rsid w:val="1D1EFF48"/>
    <w:rsid w:val="1D1F53E4"/>
    <w:rsid w:val="1D3145AA"/>
    <w:rsid w:val="1D35131E"/>
    <w:rsid w:val="1D355FE0"/>
    <w:rsid w:val="1D4375A5"/>
    <w:rsid w:val="1D45E3BC"/>
    <w:rsid w:val="1D49997B"/>
    <w:rsid w:val="1D4D43CC"/>
    <w:rsid w:val="1D530147"/>
    <w:rsid w:val="1D5A3592"/>
    <w:rsid w:val="1D63FF27"/>
    <w:rsid w:val="1D679351"/>
    <w:rsid w:val="1D6A5E01"/>
    <w:rsid w:val="1D72CCEA"/>
    <w:rsid w:val="1D72FBB9"/>
    <w:rsid w:val="1D762476"/>
    <w:rsid w:val="1D872E17"/>
    <w:rsid w:val="1D87BA75"/>
    <w:rsid w:val="1D93EB18"/>
    <w:rsid w:val="1D95F428"/>
    <w:rsid w:val="1D968BFA"/>
    <w:rsid w:val="1D987F72"/>
    <w:rsid w:val="1DACEC30"/>
    <w:rsid w:val="1DCBAE5E"/>
    <w:rsid w:val="1DDED2DC"/>
    <w:rsid w:val="1DE21118"/>
    <w:rsid w:val="1DE211FD"/>
    <w:rsid w:val="1DE30C29"/>
    <w:rsid w:val="1DE37498"/>
    <w:rsid w:val="1DE9FD11"/>
    <w:rsid w:val="1DF0ED41"/>
    <w:rsid w:val="1DF87A5D"/>
    <w:rsid w:val="1DF91F2C"/>
    <w:rsid w:val="1E0293B8"/>
    <w:rsid w:val="1E0486C7"/>
    <w:rsid w:val="1E100C8B"/>
    <w:rsid w:val="1E141BB1"/>
    <w:rsid w:val="1E1491B2"/>
    <w:rsid w:val="1E167ECE"/>
    <w:rsid w:val="1E16BFFF"/>
    <w:rsid w:val="1E19BB33"/>
    <w:rsid w:val="1E2A6031"/>
    <w:rsid w:val="1E30191F"/>
    <w:rsid w:val="1E31353A"/>
    <w:rsid w:val="1E34DCBE"/>
    <w:rsid w:val="1E37619E"/>
    <w:rsid w:val="1E3837D5"/>
    <w:rsid w:val="1E3A7935"/>
    <w:rsid w:val="1E42DC25"/>
    <w:rsid w:val="1E43BC45"/>
    <w:rsid w:val="1E502DE8"/>
    <w:rsid w:val="1E52DCFF"/>
    <w:rsid w:val="1E5D8093"/>
    <w:rsid w:val="1E60B33C"/>
    <w:rsid w:val="1E6FFF54"/>
    <w:rsid w:val="1E73A70D"/>
    <w:rsid w:val="1E7AD0B8"/>
    <w:rsid w:val="1E7C3A75"/>
    <w:rsid w:val="1E813C71"/>
    <w:rsid w:val="1E899410"/>
    <w:rsid w:val="1E8ABDA2"/>
    <w:rsid w:val="1E8C879F"/>
    <w:rsid w:val="1E8CFBEA"/>
    <w:rsid w:val="1E93E48D"/>
    <w:rsid w:val="1E963673"/>
    <w:rsid w:val="1E9E1988"/>
    <w:rsid w:val="1EAD1A44"/>
    <w:rsid w:val="1EAE3AEF"/>
    <w:rsid w:val="1EB6C349"/>
    <w:rsid w:val="1EBE8F19"/>
    <w:rsid w:val="1EC028ED"/>
    <w:rsid w:val="1EC247CD"/>
    <w:rsid w:val="1EC55303"/>
    <w:rsid w:val="1ECB3EC4"/>
    <w:rsid w:val="1ECCDCF9"/>
    <w:rsid w:val="1ECFA941"/>
    <w:rsid w:val="1ED8C2BB"/>
    <w:rsid w:val="1EDB5A2E"/>
    <w:rsid w:val="1EEA72ED"/>
    <w:rsid w:val="1EFC3BA5"/>
    <w:rsid w:val="1F002D12"/>
    <w:rsid w:val="1F02FD36"/>
    <w:rsid w:val="1F06435F"/>
    <w:rsid w:val="1F0F151A"/>
    <w:rsid w:val="1F1D0257"/>
    <w:rsid w:val="1F1D16EF"/>
    <w:rsid w:val="1F20C1DA"/>
    <w:rsid w:val="1F22BA45"/>
    <w:rsid w:val="1F2368B7"/>
    <w:rsid w:val="1F29E010"/>
    <w:rsid w:val="1F31769F"/>
    <w:rsid w:val="1F31959B"/>
    <w:rsid w:val="1F384A8A"/>
    <w:rsid w:val="1F5A207A"/>
    <w:rsid w:val="1F5B996A"/>
    <w:rsid w:val="1F717840"/>
    <w:rsid w:val="1F76C40F"/>
    <w:rsid w:val="1F77F1DD"/>
    <w:rsid w:val="1F850D9E"/>
    <w:rsid w:val="1F8B9E67"/>
    <w:rsid w:val="1F8C230B"/>
    <w:rsid w:val="1F9A7BA2"/>
    <w:rsid w:val="1F9ACCE7"/>
    <w:rsid w:val="1F9E3C9E"/>
    <w:rsid w:val="1FA00C88"/>
    <w:rsid w:val="1FA02A39"/>
    <w:rsid w:val="1FA1EF29"/>
    <w:rsid w:val="1FA616C8"/>
    <w:rsid w:val="1FA72C2F"/>
    <w:rsid w:val="1FAD1BB3"/>
    <w:rsid w:val="1FAFEAFC"/>
    <w:rsid w:val="1FB67B5C"/>
    <w:rsid w:val="1FBD2A8A"/>
    <w:rsid w:val="1FC087F1"/>
    <w:rsid w:val="1FCC8D2B"/>
    <w:rsid w:val="1FE185E9"/>
    <w:rsid w:val="1FE3482C"/>
    <w:rsid w:val="1FE556CC"/>
    <w:rsid w:val="1FE92933"/>
    <w:rsid w:val="1FF38F92"/>
    <w:rsid w:val="200D1498"/>
    <w:rsid w:val="2016395A"/>
    <w:rsid w:val="20176003"/>
    <w:rsid w:val="2018FD8F"/>
    <w:rsid w:val="201B3070"/>
    <w:rsid w:val="20216B80"/>
    <w:rsid w:val="20238116"/>
    <w:rsid w:val="202532E0"/>
    <w:rsid w:val="20325EBF"/>
    <w:rsid w:val="203393F6"/>
    <w:rsid w:val="203D9D65"/>
    <w:rsid w:val="2040A249"/>
    <w:rsid w:val="2041657A"/>
    <w:rsid w:val="204278AF"/>
    <w:rsid w:val="20480737"/>
    <w:rsid w:val="204E7261"/>
    <w:rsid w:val="20532B43"/>
    <w:rsid w:val="20569AE3"/>
    <w:rsid w:val="2057697E"/>
    <w:rsid w:val="205BACCF"/>
    <w:rsid w:val="205E0D98"/>
    <w:rsid w:val="205E8E70"/>
    <w:rsid w:val="206587AA"/>
    <w:rsid w:val="206FCA06"/>
    <w:rsid w:val="20705896"/>
    <w:rsid w:val="2072A693"/>
    <w:rsid w:val="20742D9B"/>
    <w:rsid w:val="207DDEE9"/>
    <w:rsid w:val="2086D380"/>
    <w:rsid w:val="2098F675"/>
    <w:rsid w:val="209B52C1"/>
    <w:rsid w:val="209D8178"/>
    <w:rsid w:val="209F4C00"/>
    <w:rsid w:val="20A10368"/>
    <w:rsid w:val="20AB1A3E"/>
    <w:rsid w:val="20AD638E"/>
    <w:rsid w:val="20B22B15"/>
    <w:rsid w:val="20B7E201"/>
    <w:rsid w:val="20BC13BD"/>
    <w:rsid w:val="20BD4AFF"/>
    <w:rsid w:val="20C45700"/>
    <w:rsid w:val="20C6B951"/>
    <w:rsid w:val="20CD938D"/>
    <w:rsid w:val="20DA0F8B"/>
    <w:rsid w:val="20DAE2A5"/>
    <w:rsid w:val="20DAE85F"/>
    <w:rsid w:val="20E2F9F4"/>
    <w:rsid w:val="20E3A4B0"/>
    <w:rsid w:val="20E4A496"/>
    <w:rsid w:val="20ECE198"/>
    <w:rsid w:val="20ED444E"/>
    <w:rsid w:val="20EE4A4E"/>
    <w:rsid w:val="20EF0EEC"/>
    <w:rsid w:val="20F3849C"/>
    <w:rsid w:val="2107E3BB"/>
    <w:rsid w:val="210C5390"/>
    <w:rsid w:val="211BF651"/>
    <w:rsid w:val="211D9390"/>
    <w:rsid w:val="211E9B78"/>
    <w:rsid w:val="2136E282"/>
    <w:rsid w:val="213AE796"/>
    <w:rsid w:val="213B5BA9"/>
    <w:rsid w:val="213E1C1A"/>
    <w:rsid w:val="214107EC"/>
    <w:rsid w:val="21473E8F"/>
    <w:rsid w:val="21496284"/>
    <w:rsid w:val="214C9C8D"/>
    <w:rsid w:val="215983E3"/>
    <w:rsid w:val="2163D79B"/>
    <w:rsid w:val="21645886"/>
    <w:rsid w:val="2166D5C0"/>
    <w:rsid w:val="216C0780"/>
    <w:rsid w:val="2173390A"/>
    <w:rsid w:val="2178CEED"/>
    <w:rsid w:val="217BC60D"/>
    <w:rsid w:val="217C9B9B"/>
    <w:rsid w:val="21801E0D"/>
    <w:rsid w:val="218118C7"/>
    <w:rsid w:val="21845CDB"/>
    <w:rsid w:val="2188B4BA"/>
    <w:rsid w:val="2189750F"/>
    <w:rsid w:val="218A8DD4"/>
    <w:rsid w:val="218E29E4"/>
    <w:rsid w:val="21908597"/>
    <w:rsid w:val="219109AA"/>
    <w:rsid w:val="219BA21C"/>
    <w:rsid w:val="219E6DF2"/>
    <w:rsid w:val="21A1CDC6"/>
    <w:rsid w:val="21A69F46"/>
    <w:rsid w:val="21A7C076"/>
    <w:rsid w:val="21A90EE9"/>
    <w:rsid w:val="21AF6F7E"/>
    <w:rsid w:val="21B119A8"/>
    <w:rsid w:val="21BC7E1F"/>
    <w:rsid w:val="21C1DEC4"/>
    <w:rsid w:val="21C31580"/>
    <w:rsid w:val="21CC43A5"/>
    <w:rsid w:val="21D6692A"/>
    <w:rsid w:val="21D91F06"/>
    <w:rsid w:val="21EE061D"/>
    <w:rsid w:val="21F195F2"/>
    <w:rsid w:val="21FA94CC"/>
    <w:rsid w:val="220B04AF"/>
    <w:rsid w:val="22110285"/>
    <w:rsid w:val="22170864"/>
    <w:rsid w:val="221C183A"/>
    <w:rsid w:val="221D1371"/>
    <w:rsid w:val="22225703"/>
    <w:rsid w:val="223173CD"/>
    <w:rsid w:val="2232B16D"/>
    <w:rsid w:val="223476D5"/>
    <w:rsid w:val="2236E14D"/>
    <w:rsid w:val="2243DF89"/>
    <w:rsid w:val="2244C16D"/>
    <w:rsid w:val="224EDF21"/>
    <w:rsid w:val="22502155"/>
    <w:rsid w:val="22553D58"/>
    <w:rsid w:val="22584408"/>
    <w:rsid w:val="225EFC20"/>
    <w:rsid w:val="22628EFE"/>
    <w:rsid w:val="226571FD"/>
    <w:rsid w:val="226A071E"/>
    <w:rsid w:val="226EC052"/>
    <w:rsid w:val="227846A3"/>
    <w:rsid w:val="2283015D"/>
    <w:rsid w:val="228CDF42"/>
    <w:rsid w:val="2294B5A4"/>
    <w:rsid w:val="229A1F20"/>
    <w:rsid w:val="22A4D331"/>
    <w:rsid w:val="22A4FE22"/>
    <w:rsid w:val="22ABAEA7"/>
    <w:rsid w:val="22AD8D33"/>
    <w:rsid w:val="22B8DE4A"/>
    <w:rsid w:val="22BA8134"/>
    <w:rsid w:val="22BFF26D"/>
    <w:rsid w:val="22CAB411"/>
    <w:rsid w:val="22CBBA6B"/>
    <w:rsid w:val="22CBFB40"/>
    <w:rsid w:val="22D1BBD5"/>
    <w:rsid w:val="22D3D108"/>
    <w:rsid w:val="22E1D17D"/>
    <w:rsid w:val="22E33EFC"/>
    <w:rsid w:val="22E63129"/>
    <w:rsid w:val="22E7F8E6"/>
    <w:rsid w:val="22EE9585"/>
    <w:rsid w:val="22F05BEF"/>
    <w:rsid w:val="2303EC12"/>
    <w:rsid w:val="2306199A"/>
    <w:rsid w:val="230C9CE7"/>
    <w:rsid w:val="230E68B3"/>
    <w:rsid w:val="2312E017"/>
    <w:rsid w:val="2314094A"/>
    <w:rsid w:val="231727FB"/>
    <w:rsid w:val="231B6772"/>
    <w:rsid w:val="2324F921"/>
    <w:rsid w:val="2326EB82"/>
    <w:rsid w:val="232BEC8D"/>
    <w:rsid w:val="2338690F"/>
    <w:rsid w:val="23481A98"/>
    <w:rsid w:val="2348744F"/>
    <w:rsid w:val="234EA1BB"/>
    <w:rsid w:val="2353F27D"/>
    <w:rsid w:val="2362AEA9"/>
    <w:rsid w:val="2366CA95"/>
    <w:rsid w:val="23795118"/>
    <w:rsid w:val="238A465E"/>
    <w:rsid w:val="23938237"/>
    <w:rsid w:val="2395AE5A"/>
    <w:rsid w:val="239BFCE3"/>
    <w:rsid w:val="23A05E7B"/>
    <w:rsid w:val="23A08F38"/>
    <w:rsid w:val="23A3C85B"/>
    <w:rsid w:val="23A4112A"/>
    <w:rsid w:val="23ACD2E6"/>
    <w:rsid w:val="23B43B0C"/>
    <w:rsid w:val="23B983B4"/>
    <w:rsid w:val="23CC93BE"/>
    <w:rsid w:val="23CD1EAD"/>
    <w:rsid w:val="23D9C407"/>
    <w:rsid w:val="23E381E4"/>
    <w:rsid w:val="23E5F2C0"/>
    <w:rsid w:val="23E69C32"/>
    <w:rsid w:val="23E6F91E"/>
    <w:rsid w:val="23EC4431"/>
    <w:rsid w:val="23F86AB6"/>
    <w:rsid w:val="240344BB"/>
    <w:rsid w:val="240C8851"/>
    <w:rsid w:val="2416C456"/>
    <w:rsid w:val="2417C0EF"/>
    <w:rsid w:val="242014E3"/>
    <w:rsid w:val="2420157C"/>
    <w:rsid w:val="24204A31"/>
    <w:rsid w:val="2421C9E2"/>
    <w:rsid w:val="2427A188"/>
    <w:rsid w:val="242C064C"/>
    <w:rsid w:val="24311627"/>
    <w:rsid w:val="244A8B58"/>
    <w:rsid w:val="244CF013"/>
    <w:rsid w:val="24514106"/>
    <w:rsid w:val="24580844"/>
    <w:rsid w:val="24597149"/>
    <w:rsid w:val="245AA9D1"/>
    <w:rsid w:val="245EA42D"/>
    <w:rsid w:val="2460B16D"/>
    <w:rsid w:val="2463EABD"/>
    <w:rsid w:val="246467BE"/>
    <w:rsid w:val="246545E9"/>
    <w:rsid w:val="246870BD"/>
    <w:rsid w:val="246B10BA"/>
    <w:rsid w:val="247D5B34"/>
    <w:rsid w:val="247DF852"/>
    <w:rsid w:val="247E20DB"/>
    <w:rsid w:val="247EE397"/>
    <w:rsid w:val="247F9D73"/>
    <w:rsid w:val="2490C426"/>
    <w:rsid w:val="2492105D"/>
    <w:rsid w:val="24938CE2"/>
    <w:rsid w:val="249B82CE"/>
    <w:rsid w:val="249EF448"/>
    <w:rsid w:val="24AA262C"/>
    <w:rsid w:val="24BBDCE9"/>
    <w:rsid w:val="24BCBE5F"/>
    <w:rsid w:val="24BDC469"/>
    <w:rsid w:val="24CC394C"/>
    <w:rsid w:val="24CDFA5F"/>
    <w:rsid w:val="24D2432B"/>
    <w:rsid w:val="24D3B0B9"/>
    <w:rsid w:val="24E7603A"/>
    <w:rsid w:val="24EF5089"/>
    <w:rsid w:val="24F93299"/>
    <w:rsid w:val="24FADAA5"/>
    <w:rsid w:val="25010F94"/>
    <w:rsid w:val="250FCC5A"/>
    <w:rsid w:val="250FFBB4"/>
    <w:rsid w:val="252E585D"/>
    <w:rsid w:val="25361708"/>
    <w:rsid w:val="2537755B"/>
    <w:rsid w:val="2539BAD9"/>
    <w:rsid w:val="254BEF55"/>
    <w:rsid w:val="254CDB76"/>
    <w:rsid w:val="255E2F8D"/>
    <w:rsid w:val="25616C60"/>
    <w:rsid w:val="2563241A"/>
    <w:rsid w:val="256CF43B"/>
    <w:rsid w:val="25732077"/>
    <w:rsid w:val="25777373"/>
    <w:rsid w:val="25830610"/>
    <w:rsid w:val="258393F5"/>
    <w:rsid w:val="258BA2EF"/>
    <w:rsid w:val="2591E706"/>
    <w:rsid w:val="25A65493"/>
    <w:rsid w:val="25A7E272"/>
    <w:rsid w:val="25A8D181"/>
    <w:rsid w:val="25B94192"/>
    <w:rsid w:val="25BB879A"/>
    <w:rsid w:val="25BE15FB"/>
    <w:rsid w:val="25C7DB44"/>
    <w:rsid w:val="25D3390C"/>
    <w:rsid w:val="25DC40E7"/>
    <w:rsid w:val="25DD1068"/>
    <w:rsid w:val="25E1F27C"/>
    <w:rsid w:val="25E2E148"/>
    <w:rsid w:val="25E32F42"/>
    <w:rsid w:val="25E712DE"/>
    <w:rsid w:val="25EC8ED2"/>
    <w:rsid w:val="25EDDF9F"/>
    <w:rsid w:val="25F9A5D9"/>
    <w:rsid w:val="25FA71E0"/>
    <w:rsid w:val="25FCDC96"/>
    <w:rsid w:val="260777B1"/>
    <w:rsid w:val="260A2A6B"/>
    <w:rsid w:val="26215E51"/>
    <w:rsid w:val="263035BC"/>
    <w:rsid w:val="2633F3C2"/>
    <w:rsid w:val="26372841"/>
    <w:rsid w:val="263DD4EC"/>
    <w:rsid w:val="26423F06"/>
    <w:rsid w:val="26590E12"/>
    <w:rsid w:val="265E8AAB"/>
    <w:rsid w:val="26664F0A"/>
    <w:rsid w:val="266A73D9"/>
    <w:rsid w:val="266B6E2A"/>
    <w:rsid w:val="266BF65F"/>
    <w:rsid w:val="266E2297"/>
    <w:rsid w:val="266EF458"/>
    <w:rsid w:val="2676A223"/>
    <w:rsid w:val="267986E1"/>
    <w:rsid w:val="267C7E06"/>
    <w:rsid w:val="2680D322"/>
    <w:rsid w:val="2689B0DC"/>
    <w:rsid w:val="26942E1F"/>
    <w:rsid w:val="269AFD1B"/>
    <w:rsid w:val="269E934C"/>
    <w:rsid w:val="26A26D89"/>
    <w:rsid w:val="26B24132"/>
    <w:rsid w:val="26B29ED1"/>
    <w:rsid w:val="26BDE174"/>
    <w:rsid w:val="26C31E66"/>
    <w:rsid w:val="26D19776"/>
    <w:rsid w:val="26D9703E"/>
    <w:rsid w:val="26DC6A2A"/>
    <w:rsid w:val="26EBF75E"/>
    <w:rsid w:val="26F1E26E"/>
    <w:rsid w:val="26F7DBC7"/>
    <w:rsid w:val="26F94F00"/>
    <w:rsid w:val="26FC6D64"/>
    <w:rsid w:val="2702E0D8"/>
    <w:rsid w:val="27211CCA"/>
    <w:rsid w:val="27225CB0"/>
    <w:rsid w:val="2739288F"/>
    <w:rsid w:val="273B8D46"/>
    <w:rsid w:val="273D9763"/>
    <w:rsid w:val="2740232A"/>
    <w:rsid w:val="27470740"/>
    <w:rsid w:val="274B197F"/>
    <w:rsid w:val="274CC9D2"/>
    <w:rsid w:val="27582839"/>
    <w:rsid w:val="27639F93"/>
    <w:rsid w:val="2764F96B"/>
    <w:rsid w:val="276A05B6"/>
    <w:rsid w:val="276E96DB"/>
    <w:rsid w:val="2772CF91"/>
    <w:rsid w:val="2777C23F"/>
    <w:rsid w:val="27799F36"/>
    <w:rsid w:val="2783C42C"/>
    <w:rsid w:val="278A2F0F"/>
    <w:rsid w:val="278CF9E7"/>
    <w:rsid w:val="2792F899"/>
    <w:rsid w:val="27959CE7"/>
    <w:rsid w:val="27A8B8FE"/>
    <w:rsid w:val="27AB8F62"/>
    <w:rsid w:val="27AC8D5C"/>
    <w:rsid w:val="27AD329D"/>
    <w:rsid w:val="27AE212D"/>
    <w:rsid w:val="27B8E274"/>
    <w:rsid w:val="27BBA004"/>
    <w:rsid w:val="27C11167"/>
    <w:rsid w:val="27C1D530"/>
    <w:rsid w:val="27C22267"/>
    <w:rsid w:val="27C769BB"/>
    <w:rsid w:val="27C80840"/>
    <w:rsid w:val="27CD248B"/>
    <w:rsid w:val="27D0C7A0"/>
    <w:rsid w:val="27D1EB61"/>
    <w:rsid w:val="27D56221"/>
    <w:rsid w:val="27DE6590"/>
    <w:rsid w:val="27E13A13"/>
    <w:rsid w:val="27EA8F10"/>
    <w:rsid w:val="27F861C0"/>
    <w:rsid w:val="27F9F60F"/>
    <w:rsid w:val="27FEFEEF"/>
    <w:rsid w:val="280072F6"/>
    <w:rsid w:val="2803D944"/>
    <w:rsid w:val="2804566F"/>
    <w:rsid w:val="280959F2"/>
    <w:rsid w:val="280CEA1E"/>
    <w:rsid w:val="280D1616"/>
    <w:rsid w:val="2810F4D4"/>
    <w:rsid w:val="2814D067"/>
    <w:rsid w:val="281512F7"/>
    <w:rsid w:val="281718A5"/>
    <w:rsid w:val="2818A6C1"/>
    <w:rsid w:val="281F7A7E"/>
    <w:rsid w:val="282E2DFF"/>
    <w:rsid w:val="283495B3"/>
    <w:rsid w:val="28360557"/>
    <w:rsid w:val="2837E0D0"/>
    <w:rsid w:val="283CAA6E"/>
    <w:rsid w:val="283FDC73"/>
    <w:rsid w:val="28409378"/>
    <w:rsid w:val="2840F095"/>
    <w:rsid w:val="2842AD71"/>
    <w:rsid w:val="284CDF9C"/>
    <w:rsid w:val="2852C194"/>
    <w:rsid w:val="2855C242"/>
    <w:rsid w:val="2855D67E"/>
    <w:rsid w:val="28592010"/>
    <w:rsid w:val="285B1276"/>
    <w:rsid w:val="285E3A4F"/>
    <w:rsid w:val="28628C4B"/>
    <w:rsid w:val="2866EB0F"/>
    <w:rsid w:val="286A83A8"/>
    <w:rsid w:val="286B3ED7"/>
    <w:rsid w:val="28729754"/>
    <w:rsid w:val="28746114"/>
    <w:rsid w:val="2876D667"/>
    <w:rsid w:val="28889B46"/>
    <w:rsid w:val="2891B568"/>
    <w:rsid w:val="2894400E"/>
    <w:rsid w:val="289F4E14"/>
    <w:rsid w:val="28A3854C"/>
    <w:rsid w:val="28A71D6A"/>
    <w:rsid w:val="28AFF130"/>
    <w:rsid w:val="28B34DF5"/>
    <w:rsid w:val="28B82AAC"/>
    <w:rsid w:val="28BBC4FA"/>
    <w:rsid w:val="28C2D432"/>
    <w:rsid w:val="28D362F6"/>
    <w:rsid w:val="28D57F37"/>
    <w:rsid w:val="28D5E118"/>
    <w:rsid w:val="28D630FD"/>
    <w:rsid w:val="28D6FC00"/>
    <w:rsid w:val="28DE4479"/>
    <w:rsid w:val="28EA804D"/>
    <w:rsid w:val="28F196FC"/>
    <w:rsid w:val="28F97E76"/>
    <w:rsid w:val="28FC561F"/>
    <w:rsid w:val="28FCAB26"/>
    <w:rsid w:val="2906D729"/>
    <w:rsid w:val="2910BDD9"/>
    <w:rsid w:val="2911D1FD"/>
    <w:rsid w:val="291ED264"/>
    <w:rsid w:val="2921BE42"/>
    <w:rsid w:val="292DF324"/>
    <w:rsid w:val="293C59E1"/>
    <w:rsid w:val="294E98CF"/>
    <w:rsid w:val="295D2BA1"/>
    <w:rsid w:val="2963B057"/>
    <w:rsid w:val="29643EAF"/>
    <w:rsid w:val="296595A5"/>
    <w:rsid w:val="29746B84"/>
    <w:rsid w:val="298BF979"/>
    <w:rsid w:val="298ED03D"/>
    <w:rsid w:val="2991800C"/>
    <w:rsid w:val="2991D2C1"/>
    <w:rsid w:val="299442AE"/>
    <w:rsid w:val="2994CF3A"/>
    <w:rsid w:val="2998A2DE"/>
    <w:rsid w:val="299E1449"/>
    <w:rsid w:val="29A51D50"/>
    <w:rsid w:val="29A65B00"/>
    <w:rsid w:val="29BF3023"/>
    <w:rsid w:val="29C388B4"/>
    <w:rsid w:val="29CDFCA6"/>
    <w:rsid w:val="29CFA14C"/>
    <w:rsid w:val="29CFB460"/>
    <w:rsid w:val="29D31956"/>
    <w:rsid w:val="29D35464"/>
    <w:rsid w:val="29D5C885"/>
    <w:rsid w:val="29D8B759"/>
    <w:rsid w:val="29D985B2"/>
    <w:rsid w:val="29DE6A9C"/>
    <w:rsid w:val="29DFD49B"/>
    <w:rsid w:val="29E5FF4A"/>
    <w:rsid w:val="29EA23A0"/>
    <w:rsid w:val="29EB9B00"/>
    <w:rsid w:val="29FF90C5"/>
    <w:rsid w:val="2A05B11C"/>
    <w:rsid w:val="2A15878E"/>
    <w:rsid w:val="2A17A632"/>
    <w:rsid w:val="2A19325C"/>
    <w:rsid w:val="2A208D2E"/>
    <w:rsid w:val="2A21A1DF"/>
    <w:rsid w:val="2A28AD1B"/>
    <w:rsid w:val="2A2AF279"/>
    <w:rsid w:val="2A2B8E6A"/>
    <w:rsid w:val="2A2D50A9"/>
    <w:rsid w:val="2A307D08"/>
    <w:rsid w:val="2A3798D5"/>
    <w:rsid w:val="2A39F6B1"/>
    <w:rsid w:val="2A3B2D88"/>
    <w:rsid w:val="2A3E96E3"/>
    <w:rsid w:val="2A3F96F0"/>
    <w:rsid w:val="2A45622D"/>
    <w:rsid w:val="2A475596"/>
    <w:rsid w:val="2A498D23"/>
    <w:rsid w:val="2A4C40A2"/>
    <w:rsid w:val="2A594B92"/>
    <w:rsid w:val="2A7112DA"/>
    <w:rsid w:val="2A74B1CA"/>
    <w:rsid w:val="2A76B47B"/>
    <w:rsid w:val="2A7F343A"/>
    <w:rsid w:val="2A802732"/>
    <w:rsid w:val="2A80F61C"/>
    <w:rsid w:val="2A81F580"/>
    <w:rsid w:val="2A8EE687"/>
    <w:rsid w:val="2A960622"/>
    <w:rsid w:val="2A982680"/>
    <w:rsid w:val="2A9894B4"/>
    <w:rsid w:val="2AAB36EB"/>
    <w:rsid w:val="2AAEE943"/>
    <w:rsid w:val="2AB07EB2"/>
    <w:rsid w:val="2AB13075"/>
    <w:rsid w:val="2ABBC1E8"/>
    <w:rsid w:val="2ACBF4F6"/>
    <w:rsid w:val="2ACF3DE0"/>
    <w:rsid w:val="2AD28497"/>
    <w:rsid w:val="2ADFBC24"/>
    <w:rsid w:val="2AE32C81"/>
    <w:rsid w:val="2AF6E9B8"/>
    <w:rsid w:val="2AFB5ABF"/>
    <w:rsid w:val="2AFDB32D"/>
    <w:rsid w:val="2AFE10FC"/>
    <w:rsid w:val="2B01F30C"/>
    <w:rsid w:val="2B028666"/>
    <w:rsid w:val="2B039D0A"/>
    <w:rsid w:val="2B094B26"/>
    <w:rsid w:val="2B094E20"/>
    <w:rsid w:val="2B12B05A"/>
    <w:rsid w:val="2B1C08EF"/>
    <w:rsid w:val="2B1C15DD"/>
    <w:rsid w:val="2B250847"/>
    <w:rsid w:val="2B262EDA"/>
    <w:rsid w:val="2B2E398E"/>
    <w:rsid w:val="2B332FDB"/>
    <w:rsid w:val="2B385B95"/>
    <w:rsid w:val="2B4B6F41"/>
    <w:rsid w:val="2B4D6464"/>
    <w:rsid w:val="2B5F10D4"/>
    <w:rsid w:val="2B6B6D3F"/>
    <w:rsid w:val="2B6D4919"/>
    <w:rsid w:val="2B84B1B8"/>
    <w:rsid w:val="2B8A7072"/>
    <w:rsid w:val="2B90FD2C"/>
    <w:rsid w:val="2B99C39F"/>
    <w:rsid w:val="2B9DC992"/>
    <w:rsid w:val="2BA4AF79"/>
    <w:rsid w:val="2BAD541D"/>
    <w:rsid w:val="2BAE3D1F"/>
    <w:rsid w:val="2BAF1C05"/>
    <w:rsid w:val="2BC4D369"/>
    <w:rsid w:val="2BC7F653"/>
    <w:rsid w:val="2BDB093D"/>
    <w:rsid w:val="2BDF8800"/>
    <w:rsid w:val="2BE810CB"/>
    <w:rsid w:val="2BF544B4"/>
    <w:rsid w:val="2BF6159D"/>
    <w:rsid w:val="2BFB8E4C"/>
    <w:rsid w:val="2BFE56F4"/>
    <w:rsid w:val="2BFE6A04"/>
    <w:rsid w:val="2C194DF7"/>
    <w:rsid w:val="2C28ACFA"/>
    <w:rsid w:val="2C2DE77F"/>
    <w:rsid w:val="2C2FE99F"/>
    <w:rsid w:val="2C3B198F"/>
    <w:rsid w:val="2C4B73A3"/>
    <w:rsid w:val="2C535A19"/>
    <w:rsid w:val="2C57B73B"/>
    <w:rsid w:val="2C58509D"/>
    <w:rsid w:val="2C6097EB"/>
    <w:rsid w:val="2C638191"/>
    <w:rsid w:val="2C64F6C8"/>
    <w:rsid w:val="2C7DFD9E"/>
    <w:rsid w:val="2C83D922"/>
    <w:rsid w:val="2C899BC7"/>
    <w:rsid w:val="2C8E4FED"/>
    <w:rsid w:val="2C8E8541"/>
    <w:rsid w:val="2C903D17"/>
    <w:rsid w:val="2C9BE37E"/>
    <w:rsid w:val="2CAEC1E7"/>
    <w:rsid w:val="2CAFF9DD"/>
    <w:rsid w:val="2CB7EF4D"/>
    <w:rsid w:val="2CB8D42D"/>
    <w:rsid w:val="2CB9E1F4"/>
    <w:rsid w:val="2CBF375A"/>
    <w:rsid w:val="2CC19B1B"/>
    <w:rsid w:val="2CC4BF35"/>
    <w:rsid w:val="2CC7BA05"/>
    <w:rsid w:val="2CD5B3EB"/>
    <w:rsid w:val="2CE96342"/>
    <w:rsid w:val="2CEA4746"/>
    <w:rsid w:val="2CEAAB42"/>
    <w:rsid w:val="2CEBE63A"/>
    <w:rsid w:val="2CF60573"/>
    <w:rsid w:val="2CFD3027"/>
    <w:rsid w:val="2CFD5756"/>
    <w:rsid w:val="2D06A259"/>
    <w:rsid w:val="2D089C7B"/>
    <w:rsid w:val="2D0F4D0C"/>
    <w:rsid w:val="2D0FC65F"/>
    <w:rsid w:val="2D118774"/>
    <w:rsid w:val="2D1E1035"/>
    <w:rsid w:val="2D1F4244"/>
    <w:rsid w:val="2D1F8864"/>
    <w:rsid w:val="2D2079C6"/>
    <w:rsid w:val="2D20B722"/>
    <w:rsid w:val="2D26B25D"/>
    <w:rsid w:val="2D288B74"/>
    <w:rsid w:val="2D2950A7"/>
    <w:rsid w:val="2D3B68C0"/>
    <w:rsid w:val="2D43451A"/>
    <w:rsid w:val="2D45F4AA"/>
    <w:rsid w:val="2D4895DE"/>
    <w:rsid w:val="2D5085A5"/>
    <w:rsid w:val="2D54AD4D"/>
    <w:rsid w:val="2D5BB4E8"/>
    <w:rsid w:val="2D5D4A97"/>
    <w:rsid w:val="2D5E627D"/>
    <w:rsid w:val="2D609BD2"/>
    <w:rsid w:val="2D61F9C1"/>
    <w:rsid w:val="2D6A6FA2"/>
    <w:rsid w:val="2D6B6E5F"/>
    <w:rsid w:val="2D6C7F00"/>
    <w:rsid w:val="2D6EFEE9"/>
    <w:rsid w:val="2D72B358"/>
    <w:rsid w:val="2D7B26E6"/>
    <w:rsid w:val="2D86943E"/>
    <w:rsid w:val="2D8F5976"/>
    <w:rsid w:val="2D909CEE"/>
    <w:rsid w:val="2D951F9D"/>
    <w:rsid w:val="2D970CEA"/>
    <w:rsid w:val="2DA23450"/>
    <w:rsid w:val="2DB0F513"/>
    <w:rsid w:val="2DB1F7D8"/>
    <w:rsid w:val="2DB8FD97"/>
    <w:rsid w:val="2DBADC44"/>
    <w:rsid w:val="2DBEEC27"/>
    <w:rsid w:val="2DBF9129"/>
    <w:rsid w:val="2DC4B728"/>
    <w:rsid w:val="2DCE3028"/>
    <w:rsid w:val="2DCF85A3"/>
    <w:rsid w:val="2DD0BC96"/>
    <w:rsid w:val="2DD20E08"/>
    <w:rsid w:val="2DDD074B"/>
    <w:rsid w:val="2DE62DC2"/>
    <w:rsid w:val="2DEDBD90"/>
    <w:rsid w:val="2DEF1DA8"/>
    <w:rsid w:val="2DF099AC"/>
    <w:rsid w:val="2DF665F2"/>
    <w:rsid w:val="2DF94941"/>
    <w:rsid w:val="2DFD9004"/>
    <w:rsid w:val="2DFEB33C"/>
    <w:rsid w:val="2E0DC59E"/>
    <w:rsid w:val="2E0EB705"/>
    <w:rsid w:val="2E1D4FC5"/>
    <w:rsid w:val="2E26BD73"/>
    <w:rsid w:val="2E2720A1"/>
    <w:rsid w:val="2E287598"/>
    <w:rsid w:val="2E2E4FC2"/>
    <w:rsid w:val="2E38F0AC"/>
    <w:rsid w:val="2E418E43"/>
    <w:rsid w:val="2E45B3BD"/>
    <w:rsid w:val="2E468FED"/>
    <w:rsid w:val="2E4A371F"/>
    <w:rsid w:val="2E4ECA40"/>
    <w:rsid w:val="2E5C6EF7"/>
    <w:rsid w:val="2E7626E1"/>
    <w:rsid w:val="2E829256"/>
    <w:rsid w:val="2E83BED2"/>
    <w:rsid w:val="2E86AC54"/>
    <w:rsid w:val="2E8DA8BC"/>
    <w:rsid w:val="2E952FBF"/>
    <w:rsid w:val="2E95E180"/>
    <w:rsid w:val="2EA26BF2"/>
    <w:rsid w:val="2EA40163"/>
    <w:rsid w:val="2EAAFF88"/>
    <w:rsid w:val="2EB2C2BC"/>
    <w:rsid w:val="2EB96958"/>
    <w:rsid w:val="2EBDD9D4"/>
    <w:rsid w:val="2EBDF243"/>
    <w:rsid w:val="2EC40211"/>
    <w:rsid w:val="2ECC465D"/>
    <w:rsid w:val="2ED49936"/>
    <w:rsid w:val="2EDCF516"/>
    <w:rsid w:val="2EDD0980"/>
    <w:rsid w:val="2EDD56CE"/>
    <w:rsid w:val="2EDE1DF0"/>
    <w:rsid w:val="2EE1C341"/>
    <w:rsid w:val="2EE82431"/>
    <w:rsid w:val="2EE87DD3"/>
    <w:rsid w:val="2EEF17E7"/>
    <w:rsid w:val="2EF2C058"/>
    <w:rsid w:val="2EFABF09"/>
    <w:rsid w:val="2F090841"/>
    <w:rsid w:val="2F18AAC6"/>
    <w:rsid w:val="2F1C4908"/>
    <w:rsid w:val="2F246F11"/>
    <w:rsid w:val="2F24B553"/>
    <w:rsid w:val="2F25D9FE"/>
    <w:rsid w:val="2F2CB6FF"/>
    <w:rsid w:val="2F39E8CB"/>
    <w:rsid w:val="2F39F60B"/>
    <w:rsid w:val="2F3B47A3"/>
    <w:rsid w:val="2F3B6E4B"/>
    <w:rsid w:val="2F3DE543"/>
    <w:rsid w:val="2F3F5F35"/>
    <w:rsid w:val="2F44AE39"/>
    <w:rsid w:val="2F51FD80"/>
    <w:rsid w:val="2F5319C6"/>
    <w:rsid w:val="2F57F444"/>
    <w:rsid w:val="2F58F765"/>
    <w:rsid w:val="2F60A36F"/>
    <w:rsid w:val="2F783511"/>
    <w:rsid w:val="2F788102"/>
    <w:rsid w:val="2F78B768"/>
    <w:rsid w:val="2F7D36E7"/>
    <w:rsid w:val="2F830ABE"/>
    <w:rsid w:val="2F944083"/>
    <w:rsid w:val="2F94C170"/>
    <w:rsid w:val="2F953B30"/>
    <w:rsid w:val="2F97F378"/>
    <w:rsid w:val="2FA0A464"/>
    <w:rsid w:val="2FAB817D"/>
    <w:rsid w:val="2FACB7E8"/>
    <w:rsid w:val="2FB93EE8"/>
    <w:rsid w:val="2FC465E4"/>
    <w:rsid w:val="2FCA6AED"/>
    <w:rsid w:val="2FCD58D1"/>
    <w:rsid w:val="2FD62D49"/>
    <w:rsid w:val="2FD6E877"/>
    <w:rsid w:val="2FD7A2D5"/>
    <w:rsid w:val="2FD7F9A4"/>
    <w:rsid w:val="2FD89E86"/>
    <w:rsid w:val="2FDB8C42"/>
    <w:rsid w:val="2FDF2BAC"/>
    <w:rsid w:val="2FF6F131"/>
    <w:rsid w:val="2FFBBAC0"/>
    <w:rsid w:val="2FFBCC1A"/>
    <w:rsid w:val="2FFFCA9D"/>
    <w:rsid w:val="3002F6C0"/>
    <w:rsid w:val="3007DC92"/>
    <w:rsid w:val="300F290D"/>
    <w:rsid w:val="3014B013"/>
    <w:rsid w:val="301AA871"/>
    <w:rsid w:val="301E6CED"/>
    <w:rsid w:val="3021604B"/>
    <w:rsid w:val="3024E65B"/>
    <w:rsid w:val="302873EB"/>
    <w:rsid w:val="303619A1"/>
    <w:rsid w:val="303B7A34"/>
    <w:rsid w:val="303F2D66"/>
    <w:rsid w:val="30472CB8"/>
    <w:rsid w:val="304A723D"/>
    <w:rsid w:val="304AAE56"/>
    <w:rsid w:val="304E78C1"/>
    <w:rsid w:val="30528FF6"/>
    <w:rsid w:val="30552858"/>
    <w:rsid w:val="305B81BA"/>
    <w:rsid w:val="305D734C"/>
    <w:rsid w:val="30655ABB"/>
    <w:rsid w:val="30693CF2"/>
    <w:rsid w:val="30774FB1"/>
    <w:rsid w:val="3077C5D7"/>
    <w:rsid w:val="307DCC08"/>
    <w:rsid w:val="307DDDDE"/>
    <w:rsid w:val="30818B4C"/>
    <w:rsid w:val="3087B6FD"/>
    <w:rsid w:val="30901857"/>
    <w:rsid w:val="30955EE3"/>
    <w:rsid w:val="30959828"/>
    <w:rsid w:val="309AD7DA"/>
    <w:rsid w:val="30A895DF"/>
    <w:rsid w:val="30B041AC"/>
    <w:rsid w:val="30B1028B"/>
    <w:rsid w:val="30BCC064"/>
    <w:rsid w:val="30BF1551"/>
    <w:rsid w:val="30C153EE"/>
    <w:rsid w:val="30C1D48A"/>
    <w:rsid w:val="30C8FBA1"/>
    <w:rsid w:val="30D64157"/>
    <w:rsid w:val="30E0550C"/>
    <w:rsid w:val="30E735CC"/>
    <w:rsid w:val="31084A7F"/>
    <w:rsid w:val="310A12D1"/>
    <w:rsid w:val="311178D7"/>
    <w:rsid w:val="311326CB"/>
    <w:rsid w:val="3120195B"/>
    <w:rsid w:val="3120DCA8"/>
    <w:rsid w:val="312AF0DE"/>
    <w:rsid w:val="312BA4A5"/>
    <w:rsid w:val="312C7663"/>
    <w:rsid w:val="3131D643"/>
    <w:rsid w:val="31351FBD"/>
    <w:rsid w:val="3139A24A"/>
    <w:rsid w:val="314CD4B6"/>
    <w:rsid w:val="31556824"/>
    <w:rsid w:val="3155D83F"/>
    <w:rsid w:val="315ECA3C"/>
    <w:rsid w:val="3161E818"/>
    <w:rsid w:val="316EF8D0"/>
    <w:rsid w:val="31700D08"/>
    <w:rsid w:val="3173A2DA"/>
    <w:rsid w:val="31762BB5"/>
    <w:rsid w:val="31850151"/>
    <w:rsid w:val="3186859C"/>
    <w:rsid w:val="318D49B8"/>
    <w:rsid w:val="318F1865"/>
    <w:rsid w:val="3192CA4B"/>
    <w:rsid w:val="31962251"/>
    <w:rsid w:val="3196F74A"/>
    <w:rsid w:val="319BF8A0"/>
    <w:rsid w:val="31A04EA4"/>
    <w:rsid w:val="31A46F5E"/>
    <w:rsid w:val="31A7FE7E"/>
    <w:rsid w:val="31AEDB72"/>
    <w:rsid w:val="31B0E3B2"/>
    <w:rsid w:val="31B3ADB5"/>
    <w:rsid w:val="31B6215B"/>
    <w:rsid w:val="31BBECA9"/>
    <w:rsid w:val="31C06B94"/>
    <w:rsid w:val="31C18EDA"/>
    <w:rsid w:val="31C22719"/>
    <w:rsid w:val="31C2FC85"/>
    <w:rsid w:val="31D55575"/>
    <w:rsid w:val="31D825AD"/>
    <w:rsid w:val="31DEE9EB"/>
    <w:rsid w:val="31E4AEE4"/>
    <w:rsid w:val="31E72EBF"/>
    <w:rsid w:val="31E757C2"/>
    <w:rsid w:val="31EEE94F"/>
    <w:rsid w:val="31F16A47"/>
    <w:rsid w:val="31FFB746"/>
    <w:rsid w:val="320867FD"/>
    <w:rsid w:val="3208A1AB"/>
    <w:rsid w:val="320BB3CE"/>
    <w:rsid w:val="320E8A25"/>
    <w:rsid w:val="3213E605"/>
    <w:rsid w:val="32219C99"/>
    <w:rsid w:val="32262949"/>
    <w:rsid w:val="32306D26"/>
    <w:rsid w:val="32376ECB"/>
    <w:rsid w:val="323E1545"/>
    <w:rsid w:val="323E699E"/>
    <w:rsid w:val="323FC10D"/>
    <w:rsid w:val="3248F17F"/>
    <w:rsid w:val="324C50CA"/>
    <w:rsid w:val="325D1B07"/>
    <w:rsid w:val="3266427B"/>
    <w:rsid w:val="3268BCB4"/>
    <w:rsid w:val="32698998"/>
    <w:rsid w:val="3269B51B"/>
    <w:rsid w:val="3270F6AD"/>
    <w:rsid w:val="327E2497"/>
    <w:rsid w:val="32842E69"/>
    <w:rsid w:val="328D3C41"/>
    <w:rsid w:val="3298D991"/>
    <w:rsid w:val="329E418D"/>
    <w:rsid w:val="329F962E"/>
    <w:rsid w:val="329FEBEC"/>
    <w:rsid w:val="32A69E5D"/>
    <w:rsid w:val="32A74973"/>
    <w:rsid w:val="32B7992D"/>
    <w:rsid w:val="32CD537D"/>
    <w:rsid w:val="32D1CFFB"/>
    <w:rsid w:val="32D3AA57"/>
    <w:rsid w:val="32D8E4F3"/>
    <w:rsid w:val="32D9A96C"/>
    <w:rsid w:val="32DE6944"/>
    <w:rsid w:val="32E19B12"/>
    <w:rsid w:val="32EC5053"/>
    <w:rsid w:val="32EC5DCE"/>
    <w:rsid w:val="32ED1067"/>
    <w:rsid w:val="32ED7756"/>
    <w:rsid w:val="32F615A6"/>
    <w:rsid w:val="32F763B8"/>
    <w:rsid w:val="3307A6EE"/>
    <w:rsid w:val="3308DB15"/>
    <w:rsid w:val="330E44F0"/>
    <w:rsid w:val="3316BC43"/>
    <w:rsid w:val="331C95DF"/>
    <w:rsid w:val="33255B15"/>
    <w:rsid w:val="3325BB27"/>
    <w:rsid w:val="33277C94"/>
    <w:rsid w:val="332B9924"/>
    <w:rsid w:val="33321EA7"/>
    <w:rsid w:val="33392603"/>
    <w:rsid w:val="333F057E"/>
    <w:rsid w:val="333F2A23"/>
    <w:rsid w:val="3343374C"/>
    <w:rsid w:val="334D271B"/>
    <w:rsid w:val="3355EB0D"/>
    <w:rsid w:val="335BEFF3"/>
    <w:rsid w:val="335C92E4"/>
    <w:rsid w:val="33612522"/>
    <w:rsid w:val="33645000"/>
    <w:rsid w:val="33654F83"/>
    <w:rsid w:val="336CD442"/>
    <w:rsid w:val="3375B44A"/>
    <w:rsid w:val="337879CD"/>
    <w:rsid w:val="337B6B48"/>
    <w:rsid w:val="337F5A26"/>
    <w:rsid w:val="338C4332"/>
    <w:rsid w:val="3391341B"/>
    <w:rsid w:val="33963648"/>
    <w:rsid w:val="339E3544"/>
    <w:rsid w:val="33A41001"/>
    <w:rsid w:val="33AE08C4"/>
    <w:rsid w:val="33B63C83"/>
    <w:rsid w:val="33C1CD9E"/>
    <w:rsid w:val="33C21952"/>
    <w:rsid w:val="33C244AE"/>
    <w:rsid w:val="33C3C927"/>
    <w:rsid w:val="33CAB4A9"/>
    <w:rsid w:val="33D8236D"/>
    <w:rsid w:val="33DBA6CD"/>
    <w:rsid w:val="33E578AC"/>
    <w:rsid w:val="33E8C734"/>
    <w:rsid w:val="33ED3527"/>
    <w:rsid w:val="33EF5EAF"/>
    <w:rsid w:val="33F490A6"/>
    <w:rsid w:val="33F8D6CC"/>
    <w:rsid w:val="33FA7657"/>
    <w:rsid w:val="33FD9839"/>
    <w:rsid w:val="34041C35"/>
    <w:rsid w:val="340B95E6"/>
    <w:rsid w:val="340FFAFA"/>
    <w:rsid w:val="341899C4"/>
    <w:rsid w:val="341ADCAB"/>
    <w:rsid w:val="341B5A52"/>
    <w:rsid w:val="34238FD4"/>
    <w:rsid w:val="34255E6B"/>
    <w:rsid w:val="342BD916"/>
    <w:rsid w:val="3431B96D"/>
    <w:rsid w:val="3436E497"/>
    <w:rsid w:val="34374853"/>
    <w:rsid w:val="34458146"/>
    <w:rsid w:val="345EFE41"/>
    <w:rsid w:val="34625AF8"/>
    <w:rsid w:val="34657550"/>
    <w:rsid w:val="34663F3A"/>
    <w:rsid w:val="346734CD"/>
    <w:rsid w:val="346A217A"/>
    <w:rsid w:val="346D1D8A"/>
    <w:rsid w:val="34765A65"/>
    <w:rsid w:val="347A70B5"/>
    <w:rsid w:val="347C08AB"/>
    <w:rsid w:val="348B3647"/>
    <w:rsid w:val="348D09A6"/>
    <w:rsid w:val="349A79E6"/>
    <w:rsid w:val="349C8A97"/>
    <w:rsid w:val="349ECFC4"/>
    <w:rsid w:val="34A0EDCD"/>
    <w:rsid w:val="34A5AD2A"/>
    <w:rsid w:val="34ABB37D"/>
    <w:rsid w:val="34AF5AD3"/>
    <w:rsid w:val="34B478B9"/>
    <w:rsid w:val="34BDB346"/>
    <w:rsid w:val="34BF5D6B"/>
    <w:rsid w:val="34D1CC1D"/>
    <w:rsid w:val="34D37A6B"/>
    <w:rsid w:val="34DB034B"/>
    <w:rsid w:val="34DBDC31"/>
    <w:rsid w:val="34E29E20"/>
    <w:rsid w:val="34E8F6CF"/>
    <w:rsid w:val="34E969D4"/>
    <w:rsid w:val="34EA9A52"/>
    <w:rsid w:val="34EE0CED"/>
    <w:rsid w:val="34EF23E9"/>
    <w:rsid w:val="34F5FF3E"/>
    <w:rsid w:val="34F93A3A"/>
    <w:rsid w:val="34FD2923"/>
    <w:rsid w:val="35177DDC"/>
    <w:rsid w:val="351A10D2"/>
    <w:rsid w:val="351B56A4"/>
    <w:rsid w:val="351D2591"/>
    <w:rsid w:val="35214B30"/>
    <w:rsid w:val="3524E75E"/>
    <w:rsid w:val="352F2A1C"/>
    <w:rsid w:val="3533D65A"/>
    <w:rsid w:val="35410901"/>
    <w:rsid w:val="3544C2A3"/>
    <w:rsid w:val="354A7C41"/>
    <w:rsid w:val="354B482C"/>
    <w:rsid w:val="354BBFBC"/>
    <w:rsid w:val="3550C44B"/>
    <w:rsid w:val="35532267"/>
    <w:rsid w:val="3559AF29"/>
    <w:rsid w:val="356151B1"/>
    <w:rsid w:val="3563C21F"/>
    <w:rsid w:val="3567E5CF"/>
    <w:rsid w:val="356CDAD7"/>
    <w:rsid w:val="3573D09A"/>
    <w:rsid w:val="357F235B"/>
    <w:rsid w:val="3581728B"/>
    <w:rsid w:val="358528F1"/>
    <w:rsid w:val="35A21FFE"/>
    <w:rsid w:val="35A22756"/>
    <w:rsid w:val="35C246F1"/>
    <w:rsid w:val="35D10EFD"/>
    <w:rsid w:val="35D2EC31"/>
    <w:rsid w:val="35D35E7E"/>
    <w:rsid w:val="35DB16BC"/>
    <w:rsid w:val="35E1603A"/>
    <w:rsid w:val="35E1F6E4"/>
    <w:rsid w:val="3611ECE1"/>
    <w:rsid w:val="3614334C"/>
    <w:rsid w:val="3618A083"/>
    <w:rsid w:val="361B883C"/>
    <w:rsid w:val="36221AD7"/>
    <w:rsid w:val="36251C1C"/>
    <w:rsid w:val="3637D2C4"/>
    <w:rsid w:val="364193AE"/>
    <w:rsid w:val="36426DC1"/>
    <w:rsid w:val="36447C1B"/>
    <w:rsid w:val="3647243D"/>
    <w:rsid w:val="364C3CB0"/>
    <w:rsid w:val="364CB566"/>
    <w:rsid w:val="364DC72F"/>
    <w:rsid w:val="3650726D"/>
    <w:rsid w:val="3652D68A"/>
    <w:rsid w:val="3659AD6E"/>
    <w:rsid w:val="365F33D0"/>
    <w:rsid w:val="366275F4"/>
    <w:rsid w:val="36656531"/>
    <w:rsid w:val="36815D74"/>
    <w:rsid w:val="36902CBE"/>
    <w:rsid w:val="36A40C53"/>
    <w:rsid w:val="36B0236C"/>
    <w:rsid w:val="36B98F12"/>
    <w:rsid w:val="36BDC466"/>
    <w:rsid w:val="36C12F94"/>
    <w:rsid w:val="36C8416B"/>
    <w:rsid w:val="36C88343"/>
    <w:rsid w:val="36C9D56C"/>
    <w:rsid w:val="36D33DA1"/>
    <w:rsid w:val="36D706B1"/>
    <w:rsid w:val="36D9334A"/>
    <w:rsid w:val="36DB4CC9"/>
    <w:rsid w:val="36DF5075"/>
    <w:rsid w:val="36E0878E"/>
    <w:rsid w:val="36E0D345"/>
    <w:rsid w:val="36E4276D"/>
    <w:rsid w:val="36ED789E"/>
    <w:rsid w:val="36F356FD"/>
    <w:rsid w:val="36F98213"/>
    <w:rsid w:val="36FCFBE7"/>
    <w:rsid w:val="37025553"/>
    <w:rsid w:val="371207DC"/>
    <w:rsid w:val="37283489"/>
    <w:rsid w:val="37291B43"/>
    <w:rsid w:val="372F72A0"/>
    <w:rsid w:val="373225BC"/>
    <w:rsid w:val="373345A9"/>
    <w:rsid w:val="3733AF05"/>
    <w:rsid w:val="373759EA"/>
    <w:rsid w:val="373AD856"/>
    <w:rsid w:val="3740623E"/>
    <w:rsid w:val="374C7925"/>
    <w:rsid w:val="374E9D1A"/>
    <w:rsid w:val="37515A89"/>
    <w:rsid w:val="375F8E29"/>
    <w:rsid w:val="376832B1"/>
    <w:rsid w:val="3776EE93"/>
    <w:rsid w:val="37840B24"/>
    <w:rsid w:val="37959B2E"/>
    <w:rsid w:val="379E4729"/>
    <w:rsid w:val="37A33D77"/>
    <w:rsid w:val="37A6B9D5"/>
    <w:rsid w:val="37A8635A"/>
    <w:rsid w:val="37B750B6"/>
    <w:rsid w:val="37BAC05A"/>
    <w:rsid w:val="37BE0D7C"/>
    <w:rsid w:val="37CE10FF"/>
    <w:rsid w:val="37CE7619"/>
    <w:rsid w:val="37D6C78D"/>
    <w:rsid w:val="37D7E950"/>
    <w:rsid w:val="37D98062"/>
    <w:rsid w:val="37DF80DC"/>
    <w:rsid w:val="37E11B6B"/>
    <w:rsid w:val="37F19DA3"/>
    <w:rsid w:val="37FC1572"/>
    <w:rsid w:val="38013D20"/>
    <w:rsid w:val="380ABADF"/>
    <w:rsid w:val="380BF39A"/>
    <w:rsid w:val="380F3040"/>
    <w:rsid w:val="381DF362"/>
    <w:rsid w:val="38217876"/>
    <w:rsid w:val="38240BCD"/>
    <w:rsid w:val="382DA6E8"/>
    <w:rsid w:val="382F3F15"/>
    <w:rsid w:val="38347CB9"/>
    <w:rsid w:val="383E78C5"/>
    <w:rsid w:val="3840D686"/>
    <w:rsid w:val="3841BCA5"/>
    <w:rsid w:val="3843087C"/>
    <w:rsid w:val="384B9C42"/>
    <w:rsid w:val="3853AEBE"/>
    <w:rsid w:val="385559DE"/>
    <w:rsid w:val="38592A1A"/>
    <w:rsid w:val="385D852F"/>
    <w:rsid w:val="3860AC02"/>
    <w:rsid w:val="38627D98"/>
    <w:rsid w:val="3865114F"/>
    <w:rsid w:val="3866B264"/>
    <w:rsid w:val="386E6324"/>
    <w:rsid w:val="388A1F8B"/>
    <w:rsid w:val="389B526A"/>
    <w:rsid w:val="38A2F421"/>
    <w:rsid w:val="38A30F82"/>
    <w:rsid w:val="38A65FD9"/>
    <w:rsid w:val="38B2B86E"/>
    <w:rsid w:val="38BC9B96"/>
    <w:rsid w:val="38C84163"/>
    <w:rsid w:val="38C9A92D"/>
    <w:rsid w:val="38CBC1C9"/>
    <w:rsid w:val="38D19061"/>
    <w:rsid w:val="38D4D32A"/>
    <w:rsid w:val="38D9321F"/>
    <w:rsid w:val="38DB489F"/>
    <w:rsid w:val="38DBC198"/>
    <w:rsid w:val="38DC0821"/>
    <w:rsid w:val="38DE469B"/>
    <w:rsid w:val="38E21F4B"/>
    <w:rsid w:val="38E75651"/>
    <w:rsid w:val="38E7D8AF"/>
    <w:rsid w:val="38F45934"/>
    <w:rsid w:val="38F5F84D"/>
    <w:rsid w:val="38FDAC7A"/>
    <w:rsid w:val="3901E4F7"/>
    <w:rsid w:val="390AE89A"/>
    <w:rsid w:val="390E70FC"/>
    <w:rsid w:val="391A308E"/>
    <w:rsid w:val="391DC734"/>
    <w:rsid w:val="3921E77F"/>
    <w:rsid w:val="39243AEE"/>
    <w:rsid w:val="392586B2"/>
    <w:rsid w:val="3928967A"/>
    <w:rsid w:val="392CF1C4"/>
    <w:rsid w:val="3954FE20"/>
    <w:rsid w:val="395D84F4"/>
    <w:rsid w:val="395E8F8E"/>
    <w:rsid w:val="3960C2AC"/>
    <w:rsid w:val="39626BD8"/>
    <w:rsid w:val="3963623A"/>
    <w:rsid w:val="39638AB6"/>
    <w:rsid w:val="3963DFA5"/>
    <w:rsid w:val="396716DE"/>
    <w:rsid w:val="396F755D"/>
    <w:rsid w:val="39728390"/>
    <w:rsid w:val="3977CB97"/>
    <w:rsid w:val="397959A6"/>
    <w:rsid w:val="397D2EC4"/>
    <w:rsid w:val="398208F2"/>
    <w:rsid w:val="39910DD6"/>
    <w:rsid w:val="39951D10"/>
    <w:rsid w:val="39A127B9"/>
    <w:rsid w:val="39A15D8C"/>
    <w:rsid w:val="39A18E70"/>
    <w:rsid w:val="39AA5514"/>
    <w:rsid w:val="39ABD9AE"/>
    <w:rsid w:val="39C20CEB"/>
    <w:rsid w:val="39C99B25"/>
    <w:rsid w:val="39D21A3E"/>
    <w:rsid w:val="39D42704"/>
    <w:rsid w:val="39D646C8"/>
    <w:rsid w:val="39D71A43"/>
    <w:rsid w:val="39E9F09A"/>
    <w:rsid w:val="39EA2607"/>
    <w:rsid w:val="39F11D3C"/>
    <w:rsid w:val="39F943F0"/>
    <w:rsid w:val="3A076167"/>
    <w:rsid w:val="3A0B4AE9"/>
    <w:rsid w:val="3A0CEE85"/>
    <w:rsid w:val="3A0E35B4"/>
    <w:rsid w:val="3A103AF8"/>
    <w:rsid w:val="3A1DDA58"/>
    <w:rsid w:val="3A2AD89F"/>
    <w:rsid w:val="3A2F5784"/>
    <w:rsid w:val="3A320440"/>
    <w:rsid w:val="3A3876B4"/>
    <w:rsid w:val="3A4A8557"/>
    <w:rsid w:val="3A53D8DA"/>
    <w:rsid w:val="3A5CCD20"/>
    <w:rsid w:val="3A5F0DCA"/>
    <w:rsid w:val="3A662856"/>
    <w:rsid w:val="3A7AA21F"/>
    <w:rsid w:val="3A7BE524"/>
    <w:rsid w:val="3A851073"/>
    <w:rsid w:val="3A8A17CA"/>
    <w:rsid w:val="3A90F8CF"/>
    <w:rsid w:val="3A9DADC9"/>
    <w:rsid w:val="3AA8DD6B"/>
    <w:rsid w:val="3AAC376E"/>
    <w:rsid w:val="3AADE09F"/>
    <w:rsid w:val="3AB56E6C"/>
    <w:rsid w:val="3ABA41B9"/>
    <w:rsid w:val="3ABB3257"/>
    <w:rsid w:val="3ABE675B"/>
    <w:rsid w:val="3ABEEC9F"/>
    <w:rsid w:val="3AC8BB40"/>
    <w:rsid w:val="3ADD452B"/>
    <w:rsid w:val="3AE0009D"/>
    <w:rsid w:val="3AE3C763"/>
    <w:rsid w:val="3AEB8F98"/>
    <w:rsid w:val="3AFD94AD"/>
    <w:rsid w:val="3B021138"/>
    <w:rsid w:val="3B06BCD2"/>
    <w:rsid w:val="3B072849"/>
    <w:rsid w:val="3B0CDF6A"/>
    <w:rsid w:val="3B0D9623"/>
    <w:rsid w:val="3B113415"/>
    <w:rsid w:val="3B17427E"/>
    <w:rsid w:val="3B1772B0"/>
    <w:rsid w:val="3B1D1600"/>
    <w:rsid w:val="3B1E39D4"/>
    <w:rsid w:val="3B266489"/>
    <w:rsid w:val="3B3255BE"/>
    <w:rsid w:val="3B384C36"/>
    <w:rsid w:val="3B3FA191"/>
    <w:rsid w:val="3B41D7D1"/>
    <w:rsid w:val="3B460FB2"/>
    <w:rsid w:val="3B46D809"/>
    <w:rsid w:val="3B481794"/>
    <w:rsid w:val="3B5B6CD2"/>
    <w:rsid w:val="3B5BE3B8"/>
    <w:rsid w:val="3B5DB582"/>
    <w:rsid w:val="3B714F8A"/>
    <w:rsid w:val="3B75D04D"/>
    <w:rsid w:val="3B884971"/>
    <w:rsid w:val="3B88D4DC"/>
    <w:rsid w:val="3B9BA321"/>
    <w:rsid w:val="3BA52E29"/>
    <w:rsid w:val="3BA599C3"/>
    <w:rsid w:val="3BAE13E0"/>
    <w:rsid w:val="3BB3FE02"/>
    <w:rsid w:val="3BB940C7"/>
    <w:rsid w:val="3BBD570D"/>
    <w:rsid w:val="3BBDD12F"/>
    <w:rsid w:val="3BC1035C"/>
    <w:rsid w:val="3BC3A686"/>
    <w:rsid w:val="3BC9E2E0"/>
    <w:rsid w:val="3BCB42BD"/>
    <w:rsid w:val="3BCFB185"/>
    <w:rsid w:val="3BD64DAB"/>
    <w:rsid w:val="3BE07722"/>
    <w:rsid w:val="3BF8F024"/>
    <w:rsid w:val="3BFBBFF0"/>
    <w:rsid w:val="3C010A88"/>
    <w:rsid w:val="3C03CDB1"/>
    <w:rsid w:val="3C09F7EB"/>
    <w:rsid w:val="3C0B6422"/>
    <w:rsid w:val="3C1077DA"/>
    <w:rsid w:val="3C248E9A"/>
    <w:rsid w:val="3C24CB78"/>
    <w:rsid w:val="3C26C933"/>
    <w:rsid w:val="3C294EC7"/>
    <w:rsid w:val="3C2E71A9"/>
    <w:rsid w:val="3C321F4E"/>
    <w:rsid w:val="3C32288C"/>
    <w:rsid w:val="3C3BAAEF"/>
    <w:rsid w:val="3C475679"/>
    <w:rsid w:val="3C4A52B3"/>
    <w:rsid w:val="3C4C10D1"/>
    <w:rsid w:val="3C62733D"/>
    <w:rsid w:val="3C6CBAA6"/>
    <w:rsid w:val="3C773AF6"/>
    <w:rsid w:val="3C7FED6C"/>
    <w:rsid w:val="3C8B9465"/>
    <w:rsid w:val="3C8FA37A"/>
    <w:rsid w:val="3C94F32C"/>
    <w:rsid w:val="3C953608"/>
    <w:rsid w:val="3C9B44CB"/>
    <w:rsid w:val="3C9CDA0A"/>
    <w:rsid w:val="3C9FE555"/>
    <w:rsid w:val="3CB4FA05"/>
    <w:rsid w:val="3CB69FF6"/>
    <w:rsid w:val="3CB8BD12"/>
    <w:rsid w:val="3CBE7CBE"/>
    <w:rsid w:val="3CC0B754"/>
    <w:rsid w:val="3CC0C658"/>
    <w:rsid w:val="3CD84987"/>
    <w:rsid w:val="3CDFD061"/>
    <w:rsid w:val="3CE1D216"/>
    <w:rsid w:val="3CE2F807"/>
    <w:rsid w:val="3CE7C5B5"/>
    <w:rsid w:val="3CEFFC9D"/>
    <w:rsid w:val="3D077F3D"/>
    <w:rsid w:val="3D0B2897"/>
    <w:rsid w:val="3D112A2D"/>
    <w:rsid w:val="3D137744"/>
    <w:rsid w:val="3D1ACC23"/>
    <w:rsid w:val="3D1F5747"/>
    <w:rsid w:val="3D1F79DE"/>
    <w:rsid w:val="3D22D55F"/>
    <w:rsid w:val="3D2779CD"/>
    <w:rsid w:val="3D28B553"/>
    <w:rsid w:val="3D2A3D3A"/>
    <w:rsid w:val="3D2AB368"/>
    <w:rsid w:val="3D403283"/>
    <w:rsid w:val="3D409F34"/>
    <w:rsid w:val="3D500D1D"/>
    <w:rsid w:val="3D52AEE2"/>
    <w:rsid w:val="3D53609E"/>
    <w:rsid w:val="3D5E5F06"/>
    <w:rsid w:val="3D639C8F"/>
    <w:rsid w:val="3D688143"/>
    <w:rsid w:val="3D764203"/>
    <w:rsid w:val="3D9159B8"/>
    <w:rsid w:val="3D9CEF11"/>
    <w:rsid w:val="3D9E0B71"/>
    <w:rsid w:val="3D9ED4B9"/>
    <w:rsid w:val="3DA63256"/>
    <w:rsid w:val="3DABEA28"/>
    <w:rsid w:val="3DAECA8A"/>
    <w:rsid w:val="3DB00595"/>
    <w:rsid w:val="3DB8B1FA"/>
    <w:rsid w:val="3DB8E7AE"/>
    <w:rsid w:val="3DC24F38"/>
    <w:rsid w:val="3DC314D2"/>
    <w:rsid w:val="3DC8A7C7"/>
    <w:rsid w:val="3DD4319D"/>
    <w:rsid w:val="3DD52C55"/>
    <w:rsid w:val="3DDF09A9"/>
    <w:rsid w:val="3DE64D2B"/>
    <w:rsid w:val="3DEFEA79"/>
    <w:rsid w:val="3DF0E508"/>
    <w:rsid w:val="3DF36D56"/>
    <w:rsid w:val="3DF37605"/>
    <w:rsid w:val="3DF8E5D0"/>
    <w:rsid w:val="3DFA95EA"/>
    <w:rsid w:val="3DFF4190"/>
    <w:rsid w:val="3E0AD05B"/>
    <w:rsid w:val="3E1B91FA"/>
    <w:rsid w:val="3E25B21F"/>
    <w:rsid w:val="3E297B9B"/>
    <w:rsid w:val="3E2BC957"/>
    <w:rsid w:val="3E2E8DE6"/>
    <w:rsid w:val="3E2EAB39"/>
    <w:rsid w:val="3E38E7F5"/>
    <w:rsid w:val="3E3E1E61"/>
    <w:rsid w:val="3E3EA0D1"/>
    <w:rsid w:val="3E422C68"/>
    <w:rsid w:val="3E47085A"/>
    <w:rsid w:val="3E477C7F"/>
    <w:rsid w:val="3E489CF4"/>
    <w:rsid w:val="3E4D1C6E"/>
    <w:rsid w:val="3E4D7232"/>
    <w:rsid w:val="3E4EA088"/>
    <w:rsid w:val="3E50812C"/>
    <w:rsid w:val="3E7138B7"/>
    <w:rsid w:val="3E721805"/>
    <w:rsid w:val="3E76BDAA"/>
    <w:rsid w:val="3E7B81B5"/>
    <w:rsid w:val="3E7BEBA8"/>
    <w:rsid w:val="3E7EB820"/>
    <w:rsid w:val="3E89EBF4"/>
    <w:rsid w:val="3E940667"/>
    <w:rsid w:val="3E971117"/>
    <w:rsid w:val="3E986058"/>
    <w:rsid w:val="3EAA8C17"/>
    <w:rsid w:val="3EB8FC76"/>
    <w:rsid w:val="3EB9ECD9"/>
    <w:rsid w:val="3EC334A9"/>
    <w:rsid w:val="3EC50FBC"/>
    <w:rsid w:val="3EC88AE7"/>
    <w:rsid w:val="3EC916E7"/>
    <w:rsid w:val="3EE618E3"/>
    <w:rsid w:val="3EE69A6F"/>
    <w:rsid w:val="3EEEEB03"/>
    <w:rsid w:val="3EF46E80"/>
    <w:rsid w:val="3EF6CCF0"/>
    <w:rsid w:val="3EF6EAE2"/>
    <w:rsid w:val="3F0F22ED"/>
    <w:rsid w:val="3F103576"/>
    <w:rsid w:val="3F104EDD"/>
    <w:rsid w:val="3F1396FC"/>
    <w:rsid w:val="3F1F0E22"/>
    <w:rsid w:val="3F213BD8"/>
    <w:rsid w:val="3F29EA5C"/>
    <w:rsid w:val="3F2F2AD0"/>
    <w:rsid w:val="3F372029"/>
    <w:rsid w:val="3F39B78C"/>
    <w:rsid w:val="3F3DCC0B"/>
    <w:rsid w:val="3F3E4E8B"/>
    <w:rsid w:val="3F48842C"/>
    <w:rsid w:val="3F560684"/>
    <w:rsid w:val="3F581A05"/>
    <w:rsid w:val="3F5EEEF0"/>
    <w:rsid w:val="3F61E3D0"/>
    <w:rsid w:val="3F625DF2"/>
    <w:rsid w:val="3F68110F"/>
    <w:rsid w:val="3F696E07"/>
    <w:rsid w:val="3F6B7FA3"/>
    <w:rsid w:val="3F6D2C43"/>
    <w:rsid w:val="3F6E9724"/>
    <w:rsid w:val="3F6ECFE8"/>
    <w:rsid w:val="3F799FD4"/>
    <w:rsid w:val="3F7B87B6"/>
    <w:rsid w:val="3F7DED6F"/>
    <w:rsid w:val="3F8C3832"/>
    <w:rsid w:val="3F96629C"/>
    <w:rsid w:val="3F9DAAD9"/>
    <w:rsid w:val="3FA3C50C"/>
    <w:rsid w:val="3FA5454B"/>
    <w:rsid w:val="3FAB85BB"/>
    <w:rsid w:val="3FABECF2"/>
    <w:rsid w:val="3FB3A143"/>
    <w:rsid w:val="3FCB5D52"/>
    <w:rsid w:val="3FD75579"/>
    <w:rsid w:val="3FDCE6E7"/>
    <w:rsid w:val="3FE20F3B"/>
    <w:rsid w:val="3FF3BF7F"/>
    <w:rsid w:val="3FF55520"/>
    <w:rsid w:val="3FF6BEDF"/>
    <w:rsid w:val="3FF7E7D4"/>
    <w:rsid w:val="3FFA217A"/>
    <w:rsid w:val="3FFFA100"/>
    <w:rsid w:val="3FFFC02B"/>
    <w:rsid w:val="4004350D"/>
    <w:rsid w:val="4007B6CE"/>
    <w:rsid w:val="400F6F06"/>
    <w:rsid w:val="40124ECA"/>
    <w:rsid w:val="40148FF9"/>
    <w:rsid w:val="4018A955"/>
    <w:rsid w:val="40205F29"/>
    <w:rsid w:val="4023BD7F"/>
    <w:rsid w:val="402B4B21"/>
    <w:rsid w:val="402CAA25"/>
    <w:rsid w:val="402E5A20"/>
    <w:rsid w:val="40315CC0"/>
    <w:rsid w:val="40334C52"/>
    <w:rsid w:val="4039948C"/>
    <w:rsid w:val="403B0892"/>
    <w:rsid w:val="403CA143"/>
    <w:rsid w:val="4042E8AD"/>
    <w:rsid w:val="4058902C"/>
    <w:rsid w:val="4067EC15"/>
    <w:rsid w:val="40750BFA"/>
    <w:rsid w:val="407D83EA"/>
    <w:rsid w:val="408540D1"/>
    <w:rsid w:val="40862171"/>
    <w:rsid w:val="408A4FA4"/>
    <w:rsid w:val="408C5B16"/>
    <w:rsid w:val="408F4912"/>
    <w:rsid w:val="4093DD3E"/>
    <w:rsid w:val="409D5631"/>
    <w:rsid w:val="40A0D046"/>
    <w:rsid w:val="40A7507F"/>
    <w:rsid w:val="40AC4D22"/>
    <w:rsid w:val="40AE2585"/>
    <w:rsid w:val="40B4ED88"/>
    <w:rsid w:val="40B72F00"/>
    <w:rsid w:val="40CBC561"/>
    <w:rsid w:val="40CBE08B"/>
    <w:rsid w:val="40CE151B"/>
    <w:rsid w:val="40D08DDD"/>
    <w:rsid w:val="40D374F4"/>
    <w:rsid w:val="40DB8EB6"/>
    <w:rsid w:val="40DBF793"/>
    <w:rsid w:val="40F4DE69"/>
    <w:rsid w:val="40F83555"/>
    <w:rsid w:val="40F88B63"/>
    <w:rsid w:val="40F9DB36"/>
    <w:rsid w:val="40FD7C28"/>
    <w:rsid w:val="410EF3F7"/>
    <w:rsid w:val="411528C9"/>
    <w:rsid w:val="411DF6F3"/>
    <w:rsid w:val="4123C03B"/>
    <w:rsid w:val="412A5AE4"/>
    <w:rsid w:val="412F2321"/>
    <w:rsid w:val="41314218"/>
    <w:rsid w:val="413D96A0"/>
    <w:rsid w:val="41409378"/>
    <w:rsid w:val="4145EF20"/>
    <w:rsid w:val="41489D9D"/>
    <w:rsid w:val="414E7DAE"/>
    <w:rsid w:val="4161DDED"/>
    <w:rsid w:val="416E1D41"/>
    <w:rsid w:val="417252BA"/>
    <w:rsid w:val="4174401F"/>
    <w:rsid w:val="417AF6AB"/>
    <w:rsid w:val="417E66B0"/>
    <w:rsid w:val="418A596D"/>
    <w:rsid w:val="41908EEF"/>
    <w:rsid w:val="419462E2"/>
    <w:rsid w:val="4195F5A7"/>
    <w:rsid w:val="4197948D"/>
    <w:rsid w:val="41A1E093"/>
    <w:rsid w:val="41A7211C"/>
    <w:rsid w:val="41BA189E"/>
    <w:rsid w:val="41BC4868"/>
    <w:rsid w:val="41C95E38"/>
    <w:rsid w:val="41CA904E"/>
    <w:rsid w:val="41CBA32C"/>
    <w:rsid w:val="41DA93AD"/>
    <w:rsid w:val="41E65DAD"/>
    <w:rsid w:val="41E681C4"/>
    <w:rsid w:val="4200E02C"/>
    <w:rsid w:val="42021971"/>
    <w:rsid w:val="42060040"/>
    <w:rsid w:val="42166986"/>
    <w:rsid w:val="4216C100"/>
    <w:rsid w:val="42179366"/>
    <w:rsid w:val="421D2F36"/>
    <w:rsid w:val="422E8FC8"/>
    <w:rsid w:val="4230F7D6"/>
    <w:rsid w:val="42392C5F"/>
    <w:rsid w:val="4241DBC8"/>
    <w:rsid w:val="42486C86"/>
    <w:rsid w:val="424926D7"/>
    <w:rsid w:val="424A92F8"/>
    <w:rsid w:val="424EEA87"/>
    <w:rsid w:val="4252BFB7"/>
    <w:rsid w:val="425C9976"/>
    <w:rsid w:val="425F196B"/>
    <w:rsid w:val="42618F97"/>
    <w:rsid w:val="426831E0"/>
    <w:rsid w:val="426843B2"/>
    <w:rsid w:val="426C0B51"/>
    <w:rsid w:val="4272ABFE"/>
    <w:rsid w:val="427B2466"/>
    <w:rsid w:val="427CB462"/>
    <w:rsid w:val="42901AD3"/>
    <w:rsid w:val="42A1436A"/>
    <w:rsid w:val="42A82BC5"/>
    <w:rsid w:val="42AACA99"/>
    <w:rsid w:val="42AED2D6"/>
    <w:rsid w:val="42AF9BB8"/>
    <w:rsid w:val="42B12F53"/>
    <w:rsid w:val="42B7440F"/>
    <w:rsid w:val="42BA4B5C"/>
    <w:rsid w:val="42BACDBF"/>
    <w:rsid w:val="42CB8A4B"/>
    <w:rsid w:val="42CCC997"/>
    <w:rsid w:val="42CE5D36"/>
    <w:rsid w:val="42D41F76"/>
    <w:rsid w:val="42D9BACD"/>
    <w:rsid w:val="42E0B1D0"/>
    <w:rsid w:val="42E5E4F6"/>
    <w:rsid w:val="42ECE2EE"/>
    <w:rsid w:val="42EE6A06"/>
    <w:rsid w:val="42EEFE94"/>
    <w:rsid w:val="42F03C09"/>
    <w:rsid w:val="42F0E047"/>
    <w:rsid w:val="42F1908A"/>
    <w:rsid w:val="42FF4BBA"/>
    <w:rsid w:val="43055B16"/>
    <w:rsid w:val="4310BD47"/>
    <w:rsid w:val="431523FB"/>
    <w:rsid w:val="4319267D"/>
    <w:rsid w:val="4332BCD8"/>
    <w:rsid w:val="43351CD2"/>
    <w:rsid w:val="433A4121"/>
    <w:rsid w:val="433FE55C"/>
    <w:rsid w:val="43439226"/>
    <w:rsid w:val="434E5864"/>
    <w:rsid w:val="435259E4"/>
    <w:rsid w:val="4354D1DC"/>
    <w:rsid w:val="4357C4E2"/>
    <w:rsid w:val="436D4B64"/>
    <w:rsid w:val="436F2B18"/>
    <w:rsid w:val="437253F7"/>
    <w:rsid w:val="43742579"/>
    <w:rsid w:val="4375032C"/>
    <w:rsid w:val="437CEB4B"/>
    <w:rsid w:val="437E0760"/>
    <w:rsid w:val="43857AF2"/>
    <w:rsid w:val="43953048"/>
    <w:rsid w:val="43961F4C"/>
    <w:rsid w:val="43967F38"/>
    <w:rsid w:val="43984FF1"/>
    <w:rsid w:val="439C1578"/>
    <w:rsid w:val="439D5ED7"/>
    <w:rsid w:val="43A6A91E"/>
    <w:rsid w:val="43A9C1C3"/>
    <w:rsid w:val="43ADE88E"/>
    <w:rsid w:val="43B25BB5"/>
    <w:rsid w:val="43B32B4B"/>
    <w:rsid w:val="43B8AB54"/>
    <w:rsid w:val="43C3338D"/>
    <w:rsid w:val="43CC57C3"/>
    <w:rsid w:val="43CF4620"/>
    <w:rsid w:val="43D036E0"/>
    <w:rsid w:val="43D748DB"/>
    <w:rsid w:val="43E2FC00"/>
    <w:rsid w:val="43E7117C"/>
    <w:rsid w:val="43F332BD"/>
    <w:rsid w:val="43F3D81D"/>
    <w:rsid w:val="43F3F287"/>
    <w:rsid w:val="43FE7AFC"/>
    <w:rsid w:val="4403F4B0"/>
    <w:rsid w:val="4406611B"/>
    <w:rsid w:val="4411EA4E"/>
    <w:rsid w:val="4421E9D7"/>
    <w:rsid w:val="442E6772"/>
    <w:rsid w:val="442FAA65"/>
    <w:rsid w:val="4431325C"/>
    <w:rsid w:val="4431358A"/>
    <w:rsid w:val="4434354B"/>
    <w:rsid w:val="44345835"/>
    <w:rsid w:val="4435F0D3"/>
    <w:rsid w:val="44367C6B"/>
    <w:rsid w:val="443B35F3"/>
    <w:rsid w:val="443BDA60"/>
    <w:rsid w:val="4444F7DE"/>
    <w:rsid w:val="444CE4DD"/>
    <w:rsid w:val="444E6486"/>
    <w:rsid w:val="4459E4CF"/>
    <w:rsid w:val="445BC875"/>
    <w:rsid w:val="445C5C6A"/>
    <w:rsid w:val="4464A48D"/>
    <w:rsid w:val="44652C87"/>
    <w:rsid w:val="446C0DF7"/>
    <w:rsid w:val="447A3B3B"/>
    <w:rsid w:val="4489DA9B"/>
    <w:rsid w:val="448C486D"/>
    <w:rsid w:val="4491A5D6"/>
    <w:rsid w:val="4495845E"/>
    <w:rsid w:val="4496ED89"/>
    <w:rsid w:val="449EF609"/>
    <w:rsid w:val="44A2D809"/>
    <w:rsid w:val="44A74324"/>
    <w:rsid w:val="44A7F12D"/>
    <w:rsid w:val="44AD785B"/>
    <w:rsid w:val="44AE482B"/>
    <w:rsid w:val="44B4EB47"/>
    <w:rsid w:val="44BE662A"/>
    <w:rsid w:val="44BF2B00"/>
    <w:rsid w:val="44C282B7"/>
    <w:rsid w:val="44C9423A"/>
    <w:rsid w:val="44D64E2F"/>
    <w:rsid w:val="44DA5161"/>
    <w:rsid w:val="44DB8B16"/>
    <w:rsid w:val="44DDA674"/>
    <w:rsid w:val="44E73C3C"/>
    <w:rsid w:val="44E97689"/>
    <w:rsid w:val="44EB64E6"/>
    <w:rsid w:val="44F358CE"/>
    <w:rsid w:val="44F3E8E1"/>
    <w:rsid w:val="44F3F2DB"/>
    <w:rsid w:val="44F99765"/>
    <w:rsid w:val="44FEDB5A"/>
    <w:rsid w:val="44FEE767"/>
    <w:rsid w:val="4503E69B"/>
    <w:rsid w:val="4514B541"/>
    <w:rsid w:val="45192EE6"/>
    <w:rsid w:val="45242C94"/>
    <w:rsid w:val="452B5EF3"/>
    <w:rsid w:val="452BE1BE"/>
    <w:rsid w:val="453474EB"/>
    <w:rsid w:val="4543EC94"/>
    <w:rsid w:val="4544F028"/>
    <w:rsid w:val="45459B5C"/>
    <w:rsid w:val="4545EEF5"/>
    <w:rsid w:val="454BF03C"/>
    <w:rsid w:val="454CA8E3"/>
    <w:rsid w:val="454CE22F"/>
    <w:rsid w:val="4552E50D"/>
    <w:rsid w:val="455EEBA8"/>
    <w:rsid w:val="455EF17E"/>
    <w:rsid w:val="4563B84B"/>
    <w:rsid w:val="45644EC3"/>
    <w:rsid w:val="4565FA15"/>
    <w:rsid w:val="4566F7AB"/>
    <w:rsid w:val="456C0741"/>
    <w:rsid w:val="456CCA9C"/>
    <w:rsid w:val="45797150"/>
    <w:rsid w:val="457D06C7"/>
    <w:rsid w:val="4581B904"/>
    <w:rsid w:val="4584C774"/>
    <w:rsid w:val="4588102F"/>
    <w:rsid w:val="458C2A77"/>
    <w:rsid w:val="4591BB2F"/>
    <w:rsid w:val="4599A7A3"/>
    <w:rsid w:val="45A29FB0"/>
    <w:rsid w:val="45A87105"/>
    <w:rsid w:val="45A94B18"/>
    <w:rsid w:val="45AEF431"/>
    <w:rsid w:val="45B2DDC0"/>
    <w:rsid w:val="45B8AF43"/>
    <w:rsid w:val="45B98CA4"/>
    <w:rsid w:val="45C3D57A"/>
    <w:rsid w:val="45C9FA22"/>
    <w:rsid w:val="45CD9A8E"/>
    <w:rsid w:val="45D4A98F"/>
    <w:rsid w:val="45DFF934"/>
    <w:rsid w:val="45E294D1"/>
    <w:rsid w:val="45F2E40F"/>
    <w:rsid w:val="45F447B8"/>
    <w:rsid w:val="45F8B681"/>
    <w:rsid w:val="45FB207A"/>
    <w:rsid w:val="45FB32E9"/>
    <w:rsid w:val="4602E430"/>
    <w:rsid w:val="4622524D"/>
    <w:rsid w:val="46235181"/>
    <w:rsid w:val="462931FA"/>
    <w:rsid w:val="462A91FF"/>
    <w:rsid w:val="462B2C90"/>
    <w:rsid w:val="4630C324"/>
    <w:rsid w:val="463F84C2"/>
    <w:rsid w:val="4643E344"/>
    <w:rsid w:val="4644B49F"/>
    <w:rsid w:val="4645FD60"/>
    <w:rsid w:val="4648CBC3"/>
    <w:rsid w:val="464B2D22"/>
    <w:rsid w:val="464CDA13"/>
    <w:rsid w:val="464FA824"/>
    <w:rsid w:val="465B4BFD"/>
    <w:rsid w:val="465BEFA9"/>
    <w:rsid w:val="465C7C86"/>
    <w:rsid w:val="46635267"/>
    <w:rsid w:val="46661F51"/>
    <w:rsid w:val="466FECAD"/>
    <w:rsid w:val="4670383A"/>
    <w:rsid w:val="467252E5"/>
    <w:rsid w:val="46730374"/>
    <w:rsid w:val="467556BB"/>
    <w:rsid w:val="4679DF87"/>
    <w:rsid w:val="467EB5F8"/>
    <w:rsid w:val="46896BC6"/>
    <w:rsid w:val="468A06C5"/>
    <w:rsid w:val="468DDCBE"/>
    <w:rsid w:val="468E58BE"/>
    <w:rsid w:val="46952162"/>
    <w:rsid w:val="469752B9"/>
    <w:rsid w:val="46A14027"/>
    <w:rsid w:val="46A24720"/>
    <w:rsid w:val="46A314C4"/>
    <w:rsid w:val="46A54953"/>
    <w:rsid w:val="46B27047"/>
    <w:rsid w:val="46BA48F6"/>
    <w:rsid w:val="46C27E68"/>
    <w:rsid w:val="46C2A77B"/>
    <w:rsid w:val="46C97DF0"/>
    <w:rsid w:val="46C9D98D"/>
    <w:rsid w:val="46CCAD95"/>
    <w:rsid w:val="46CCBDEE"/>
    <w:rsid w:val="46E4EF70"/>
    <w:rsid w:val="46EB341E"/>
    <w:rsid w:val="46ECF534"/>
    <w:rsid w:val="46EEBFE1"/>
    <w:rsid w:val="46EF2CFE"/>
    <w:rsid w:val="46F014AC"/>
    <w:rsid w:val="46F54F3B"/>
    <w:rsid w:val="46F8A412"/>
    <w:rsid w:val="46FF0AC4"/>
    <w:rsid w:val="471C0E3F"/>
    <w:rsid w:val="472B6B2F"/>
    <w:rsid w:val="47320A3D"/>
    <w:rsid w:val="4735C904"/>
    <w:rsid w:val="4737E000"/>
    <w:rsid w:val="473893A0"/>
    <w:rsid w:val="4740530A"/>
    <w:rsid w:val="4743FCA5"/>
    <w:rsid w:val="47469406"/>
    <w:rsid w:val="47476104"/>
    <w:rsid w:val="474B51F0"/>
    <w:rsid w:val="474F702F"/>
    <w:rsid w:val="475E9E58"/>
    <w:rsid w:val="476387A1"/>
    <w:rsid w:val="476784CE"/>
    <w:rsid w:val="47687FED"/>
    <w:rsid w:val="47702356"/>
    <w:rsid w:val="47703B49"/>
    <w:rsid w:val="4776DE88"/>
    <w:rsid w:val="477C25BA"/>
    <w:rsid w:val="478354E6"/>
    <w:rsid w:val="478D9676"/>
    <w:rsid w:val="4790874D"/>
    <w:rsid w:val="4793D088"/>
    <w:rsid w:val="47975851"/>
    <w:rsid w:val="479955C9"/>
    <w:rsid w:val="479B7D68"/>
    <w:rsid w:val="479D411D"/>
    <w:rsid w:val="47A118BF"/>
    <w:rsid w:val="47AE8073"/>
    <w:rsid w:val="47B48627"/>
    <w:rsid w:val="47BFEE6F"/>
    <w:rsid w:val="47C61382"/>
    <w:rsid w:val="47C7B7BA"/>
    <w:rsid w:val="47D28D65"/>
    <w:rsid w:val="47D6C843"/>
    <w:rsid w:val="47DA1AFB"/>
    <w:rsid w:val="47DC3959"/>
    <w:rsid w:val="47DDB3A5"/>
    <w:rsid w:val="47E0AFDA"/>
    <w:rsid w:val="47E698FB"/>
    <w:rsid w:val="47EBF809"/>
    <w:rsid w:val="47F71B6A"/>
    <w:rsid w:val="47FFB593"/>
    <w:rsid w:val="4805D276"/>
    <w:rsid w:val="480C6D42"/>
    <w:rsid w:val="480D548A"/>
    <w:rsid w:val="481A06D7"/>
    <w:rsid w:val="481C5D0A"/>
    <w:rsid w:val="4821B81B"/>
    <w:rsid w:val="482DA2BC"/>
    <w:rsid w:val="482EBEAB"/>
    <w:rsid w:val="4833D499"/>
    <w:rsid w:val="4838CECB"/>
    <w:rsid w:val="48417490"/>
    <w:rsid w:val="484952F1"/>
    <w:rsid w:val="484B199B"/>
    <w:rsid w:val="48547D20"/>
    <w:rsid w:val="4859EF27"/>
    <w:rsid w:val="485EE562"/>
    <w:rsid w:val="486089B5"/>
    <w:rsid w:val="4864E852"/>
    <w:rsid w:val="486809A3"/>
    <w:rsid w:val="486EE9A7"/>
    <w:rsid w:val="48729750"/>
    <w:rsid w:val="4876F01A"/>
    <w:rsid w:val="487E5ADE"/>
    <w:rsid w:val="4892E206"/>
    <w:rsid w:val="489B7A9C"/>
    <w:rsid w:val="48A1151B"/>
    <w:rsid w:val="48A1ECB8"/>
    <w:rsid w:val="48A2FBB2"/>
    <w:rsid w:val="48A5D1ED"/>
    <w:rsid w:val="48A7318A"/>
    <w:rsid w:val="48A802F4"/>
    <w:rsid w:val="48A957C3"/>
    <w:rsid w:val="48AADFEF"/>
    <w:rsid w:val="48C42EE7"/>
    <w:rsid w:val="48CE7E81"/>
    <w:rsid w:val="48D184F3"/>
    <w:rsid w:val="48D1FA34"/>
    <w:rsid w:val="48D4769D"/>
    <w:rsid w:val="48D65A85"/>
    <w:rsid w:val="48E2F74C"/>
    <w:rsid w:val="48EA2210"/>
    <w:rsid w:val="48ED4356"/>
    <w:rsid w:val="48F12977"/>
    <w:rsid w:val="48F362A1"/>
    <w:rsid w:val="48F81369"/>
    <w:rsid w:val="48FB028D"/>
    <w:rsid w:val="48FC4A5C"/>
    <w:rsid w:val="4904A071"/>
    <w:rsid w:val="4904EFA8"/>
    <w:rsid w:val="4906903C"/>
    <w:rsid w:val="490A1FFE"/>
    <w:rsid w:val="490F6822"/>
    <w:rsid w:val="49153969"/>
    <w:rsid w:val="491B90C7"/>
    <w:rsid w:val="49223BB2"/>
    <w:rsid w:val="492341C4"/>
    <w:rsid w:val="492E057F"/>
    <w:rsid w:val="493928E5"/>
    <w:rsid w:val="49460044"/>
    <w:rsid w:val="494644CB"/>
    <w:rsid w:val="49489CF6"/>
    <w:rsid w:val="494990C4"/>
    <w:rsid w:val="4950C684"/>
    <w:rsid w:val="4959530A"/>
    <w:rsid w:val="495D0883"/>
    <w:rsid w:val="4964D301"/>
    <w:rsid w:val="497169E4"/>
    <w:rsid w:val="497B2F94"/>
    <w:rsid w:val="497F85A1"/>
    <w:rsid w:val="49814F2D"/>
    <w:rsid w:val="4981C98B"/>
    <w:rsid w:val="4981E713"/>
    <w:rsid w:val="49880DD3"/>
    <w:rsid w:val="498839AD"/>
    <w:rsid w:val="498A2704"/>
    <w:rsid w:val="49906358"/>
    <w:rsid w:val="4992B171"/>
    <w:rsid w:val="49A24415"/>
    <w:rsid w:val="49B1E258"/>
    <w:rsid w:val="49B48F3D"/>
    <w:rsid w:val="49B917FB"/>
    <w:rsid w:val="49C4B6F4"/>
    <w:rsid w:val="49C6F0B4"/>
    <w:rsid w:val="49CAD2CA"/>
    <w:rsid w:val="49CDBC72"/>
    <w:rsid w:val="49D0689B"/>
    <w:rsid w:val="49D373AA"/>
    <w:rsid w:val="49D7D9EE"/>
    <w:rsid w:val="49E22822"/>
    <w:rsid w:val="49EBF47F"/>
    <w:rsid w:val="49FC6C09"/>
    <w:rsid w:val="49FE3D93"/>
    <w:rsid w:val="4A0D8B51"/>
    <w:rsid w:val="4A0F4FDD"/>
    <w:rsid w:val="4A21F048"/>
    <w:rsid w:val="4A23B242"/>
    <w:rsid w:val="4A2BCC65"/>
    <w:rsid w:val="4A36089A"/>
    <w:rsid w:val="4A3B42A4"/>
    <w:rsid w:val="4A4084C3"/>
    <w:rsid w:val="4A42BA9D"/>
    <w:rsid w:val="4A438CAC"/>
    <w:rsid w:val="4A48EDA9"/>
    <w:rsid w:val="4A4A2CFB"/>
    <w:rsid w:val="4A5CDF0C"/>
    <w:rsid w:val="4A5E305C"/>
    <w:rsid w:val="4A638B7F"/>
    <w:rsid w:val="4A7131DA"/>
    <w:rsid w:val="4A71CAD2"/>
    <w:rsid w:val="4A748417"/>
    <w:rsid w:val="4A774741"/>
    <w:rsid w:val="4A7C0EA3"/>
    <w:rsid w:val="4A8ACCEA"/>
    <w:rsid w:val="4A938205"/>
    <w:rsid w:val="4A939C71"/>
    <w:rsid w:val="4A9AEE43"/>
    <w:rsid w:val="4A9D2F86"/>
    <w:rsid w:val="4AA8A800"/>
    <w:rsid w:val="4AAADE88"/>
    <w:rsid w:val="4AAE094B"/>
    <w:rsid w:val="4AC0D8E0"/>
    <w:rsid w:val="4AC8A47E"/>
    <w:rsid w:val="4ACB5A0E"/>
    <w:rsid w:val="4ACDAD59"/>
    <w:rsid w:val="4AD8BAC2"/>
    <w:rsid w:val="4ADC7B4A"/>
    <w:rsid w:val="4AEC0E26"/>
    <w:rsid w:val="4AEC5C31"/>
    <w:rsid w:val="4AEED0BF"/>
    <w:rsid w:val="4AF02A00"/>
    <w:rsid w:val="4AF3D900"/>
    <w:rsid w:val="4AF56343"/>
    <w:rsid w:val="4B09AB0B"/>
    <w:rsid w:val="4B0A7BAC"/>
    <w:rsid w:val="4B0B8426"/>
    <w:rsid w:val="4B1009F9"/>
    <w:rsid w:val="4B1225A2"/>
    <w:rsid w:val="4B13BF8E"/>
    <w:rsid w:val="4B16591E"/>
    <w:rsid w:val="4B22FFF5"/>
    <w:rsid w:val="4B244D25"/>
    <w:rsid w:val="4B26BD83"/>
    <w:rsid w:val="4B3034BC"/>
    <w:rsid w:val="4B3AC477"/>
    <w:rsid w:val="4B3CC69C"/>
    <w:rsid w:val="4B3EE2C7"/>
    <w:rsid w:val="4B41A887"/>
    <w:rsid w:val="4B4C3F5E"/>
    <w:rsid w:val="4B5D7C07"/>
    <w:rsid w:val="4B5FF767"/>
    <w:rsid w:val="4B6951CC"/>
    <w:rsid w:val="4B6CA1D7"/>
    <w:rsid w:val="4B6CA39E"/>
    <w:rsid w:val="4B6DED25"/>
    <w:rsid w:val="4B713D4B"/>
    <w:rsid w:val="4B73A4C2"/>
    <w:rsid w:val="4B80300C"/>
    <w:rsid w:val="4B80EC7C"/>
    <w:rsid w:val="4B82BEE9"/>
    <w:rsid w:val="4B848FDB"/>
    <w:rsid w:val="4B849CBF"/>
    <w:rsid w:val="4B86B865"/>
    <w:rsid w:val="4B8C4FE3"/>
    <w:rsid w:val="4B8DE47D"/>
    <w:rsid w:val="4B93D4B0"/>
    <w:rsid w:val="4BAE6001"/>
    <w:rsid w:val="4BBC8851"/>
    <w:rsid w:val="4BC1BD62"/>
    <w:rsid w:val="4BC3A639"/>
    <w:rsid w:val="4BC79809"/>
    <w:rsid w:val="4BC81A33"/>
    <w:rsid w:val="4BC9A1B8"/>
    <w:rsid w:val="4BD01EF4"/>
    <w:rsid w:val="4BD0BB3B"/>
    <w:rsid w:val="4BD1C3C6"/>
    <w:rsid w:val="4BD35909"/>
    <w:rsid w:val="4BE50CD6"/>
    <w:rsid w:val="4BFDBD19"/>
    <w:rsid w:val="4C0853AB"/>
    <w:rsid w:val="4C0F6F7C"/>
    <w:rsid w:val="4C20A87A"/>
    <w:rsid w:val="4C21C2B0"/>
    <w:rsid w:val="4C23832A"/>
    <w:rsid w:val="4C2A5EC7"/>
    <w:rsid w:val="4C3572C3"/>
    <w:rsid w:val="4C36219F"/>
    <w:rsid w:val="4C375BCA"/>
    <w:rsid w:val="4C37D5B6"/>
    <w:rsid w:val="4C48C969"/>
    <w:rsid w:val="4C56FA7D"/>
    <w:rsid w:val="4C578519"/>
    <w:rsid w:val="4C59FF95"/>
    <w:rsid w:val="4C5B3DAE"/>
    <w:rsid w:val="4C6080A9"/>
    <w:rsid w:val="4C60CFF8"/>
    <w:rsid w:val="4C6271D2"/>
    <w:rsid w:val="4C6F772C"/>
    <w:rsid w:val="4C80A0E2"/>
    <w:rsid w:val="4C829D4A"/>
    <w:rsid w:val="4C894A12"/>
    <w:rsid w:val="4C8BFDEC"/>
    <w:rsid w:val="4C94877D"/>
    <w:rsid w:val="4C94DE45"/>
    <w:rsid w:val="4C9D2070"/>
    <w:rsid w:val="4CA1824F"/>
    <w:rsid w:val="4CA25710"/>
    <w:rsid w:val="4CA71F5D"/>
    <w:rsid w:val="4CC30FC7"/>
    <w:rsid w:val="4CDC3B16"/>
    <w:rsid w:val="4CDCC942"/>
    <w:rsid w:val="4CDFC2C2"/>
    <w:rsid w:val="4CEAE72F"/>
    <w:rsid w:val="4CEB17BF"/>
    <w:rsid w:val="4CF62679"/>
    <w:rsid w:val="4CF7C89F"/>
    <w:rsid w:val="4CFD6C59"/>
    <w:rsid w:val="4CFE5988"/>
    <w:rsid w:val="4CFF0DA0"/>
    <w:rsid w:val="4D04A2D1"/>
    <w:rsid w:val="4D056962"/>
    <w:rsid w:val="4D1014E9"/>
    <w:rsid w:val="4D12011C"/>
    <w:rsid w:val="4D1CC7D0"/>
    <w:rsid w:val="4D21E41C"/>
    <w:rsid w:val="4D22961A"/>
    <w:rsid w:val="4D2AA0C0"/>
    <w:rsid w:val="4D34E903"/>
    <w:rsid w:val="4D3C8E20"/>
    <w:rsid w:val="4D3FE462"/>
    <w:rsid w:val="4D47F5A6"/>
    <w:rsid w:val="4D50CA4C"/>
    <w:rsid w:val="4D52B3E5"/>
    <w:rsid w:val="4D5673D9"/>
    <w:rsid w:val="4D589E1A"/>
    <w:rsid w:val="4D5BE928"/>
    <w:rsid w:val="4D5EAE04"/>
    <w:rsid w:val="4D6543E0"/>
    <w:rsid w:val="4D6B28A0"/>
    <w:rsid w:val="4D6BD529"/>
    <w:rsid w:val="4D7977BD"/>
    <w:rsid w:val="4D83D1F8"/>
    <w:rsid w:val="4D89C721"/>
    <w:rsid w:val="4D977E10"/>
    <w:rsid w:val="4D9E74C4"/>
    <w:rsid w:val="4DA55F4B"/>
    <w:rsid w:val="4DADF67A"/>
    <w:rsid w:val="4DAE693F"/>
    <w:rsid w:val="4DB30E6A"/>
    <w:rsid w:val="4DB58880"/>
    <w:rsid w:val="4DBBD289"/>
    <w:rsid w:val="4DBC72F8"/>
    <w:rsid w:val="4DCB4508"/>
    <w:rsid w:val="4DCCE4E1"/>
    <w:rsid w:val="4DD9FF0B"/>
    <w:rsid w:val="4DDE07C3"/>
    <w:rsid w:val="4DE290E7"/>
    <w:rsid w:val="4DE85206"/>
    <w:rsid w:val="4DE939D1"/>
    <w:rsid w:val="4DF2E837"/>
    <w:rsid w:val="4DF3FFEF"/>
    <w:rsid w:val="4DFB5077"/>
    <w:rsid w:val="4E0049BD"/>
    <w:rsid w:val="4E01B05E"/>
    <w:rsid w:val="4E09F0C1"/>
    <w:rsid w:val="4E0BE2E3"/>
    <w:rsid w:val="4E1110E6"/>
    <w:rsid w:val="4E18479E"/>
    <w:rsid w:val="4E19FC2B"/>
    <w:rsid w:val="4E1EE317"/>
    <w:rsid w:val="4E2BA55E"/>
    <w:rsid w:val="4E2CA03D"/>
    <w:rsid w:val="4E30900E"/>
    <w:rsid w:val="4E31D1A0"/>
    <w:rsid w:val="4E3A5A2A"/>
    <w:rsid w:val="4E403B9D"/>
    <w:rsid w:val="4E47108E"/>
    <w:rsid w:val="4E4E45A0"/>
    <w:rsid w:val="4E50787D"/>
    <w:rsid w:val="4E51EE24"/>
    <w:rsid w:val="4E53AB4D"/>
    <w:rsid w:val="4E566EE6"/>
    <w:rsid w:val="4E58CB75"/>
    <w:rsid w:val="4E5AE4C3"/>
    <w:rsid w:val="4E5E3271"/>
    <w:rsid w:val="4E60F809"/>
    <w:rsid w:val="4E7A5627"/>
    <w:rsid w:val="4E7F252F"/>
    <w:rsid w:val="4E81C2D1"/>
    <w:rsid w:val="4E852112"/>
    <w:rsid w:val="4E862A03"/>
    <w:rsid w:val="4E8775E9"/>
    <w:rsid w:val="4E890592"/>
    <w:rsid w:val="4E89D9FF"/>
    <w:rsid w:val="4EA1E073"/>
    <w:rsid w:val="4EAB548D"/>
    <w:rsid w:val="4EAE94AA"/>
    <w:rsid w:val="4EB12418"/>
    <w:rsid w:val="4ECFC997"/>
    <w:rsid w:val="4ED0683D"/>
    <w:rsid w:val="4ED788B9"/>
    <w:rsid w:val="4EDC901A"/>
    <w:rsid w:val="4EE3B6E8"/>
    <w:rsid w:val="4EE3D935"/>
    <w:rsid w:val="4EEC6C82"/>
    <w:rsid w:val="4EF509A2"/>
    <w:rsid w:val="4EF7DAA5"/>
    <w:rsid w:val="4EF7EB47"/>
    <w:rsid w:val="4EF8F5F5"/>
    <w:rsid w:val="4EF96159"/>
    <w:rsid w:val="4F04A085"/>
    <w:rsid w:val="4F075042"/>
    <w:rsid w:val="4F0CDC07"/>
    <w:rsid w:val="4F190FF0"/>
    <w:rsid w:val="4F254131"/>
    <w:rsid w:val="4F28B97B"/>
    <w:rsid w:val="4F2AB878"/>
    <w:rsid w:val="4F319E07"/>
    <w:rsid w:val="4F361501"/>
    <w:rsid w:val="4F3D08BB"/>
    <w:rsid w:val="4F3DE3F2"/>
    <w:rsid w:val="4F452D45"/>
    <w:rsid w:val="4F48E80C"/>
    <w:rsid w:val="4F499A7D"/>
    <w:rsid w:val="4F5111EB"/>
    <w:rsid w:val="4F56FC01"/>
    <w:rsid w:val="4F5C335D"/>
    <w:rsid w:val="4F60611D"/>
    <w:rsid w:val="4F62C92B"/>
    <w:rsid w:val="4F64E05C"/>
    <w:rsid w:val="4F6CE045"/>
    <w:rsid w:val="4F788243"/>
    <w:rsid w:val="4F7E5B32"/>
    <w:rsid w:val="4F889A16"/>
    <w:rsid w:val="4FA60851"/>
    <w:rsid w:val="4FA8F1B9"/>
    <w:rsid w:val="4FA95EF7"/>
    <w:rsid w:val="4FAA5F8E"/>
    <w:rsid w:val="4FB59798"/>
    <w:rsid w:val="4FB74C40"/>
    <w:rsid w:val="4FB7E50F"/>
    <w:rsid w:val="4FB9D81C"/>
    <w:rsid w:val="4FBF30D8"/>
    <w:rsid w:val="4FBF6EAD"/>
    <w:rsid w:val="4FC9654E"/>
    <w:rsid w:val="4FCD9044"/>
    <w:rsid w:val="4FCE0968"/>
    <w:rsid w:val="4FDD8560"/>
    <w:rsid w:val="4FDEE2BA"/>
    <w:rsid w:val="4FE2590C"/>
    <w:rsid w:val="4FE411AB"/>
    <w:rsid w:val="4FE46729"/>
    <w:rsid w:val="4FE52CE0"/>
    <w:rsid w:val="4FE730B1"/>
    <w:rsid w:val="4FF9D323"/>
    <w:rsid w:val="500A6E3F"/>
    <w:rsid w:val="5016DAA3"/>
    <w:rsid w:val="501A5F4B"/>
    <w:rsid w:val="501BFD78"/>
    <w:rsid w:val="50253440"/>
    <w:rsid w:val="50263B29"/>
    <w:rsid w:val="5026F152"/>
    <w:rsid w:val="502864F1"/>
    <w:rsid w:val="50383229"/>
    <w:rsid w:val="503906D1"/>
    <w:rsid w:val="504152F3"/>
    <w:rsid w:val="5042131E"/>
    <w:rsid w:val="505486BB"/>
    <w:rsid w:val="505AE5A1"/>
    <w:rsid w:val="50677525"/>
    <w:rsid w:val="50701F50"/>
    <w:rsid w:val="50770919"/>
    <w:rsid w:val="50797527"/>
    <w:rsid w:val="507C5AC7"/>
    <w:rsid w:val="507CADC8"/>
    <w:rsid w:val="5083B937"/>
    <w:rsid w:val="50851CFB"/>
    <w:rsid w:val="5085CAB0"/>
    <w:rsid w:val="50874D1F"/>
    <w:rsid w:val="509BEE17"/>
    <w:rsid w:val="50A09E7E"/>
    <w:rsid w:val="50A6B244"/>
    <w:rsid w:val="50AE7A12"/>
    <w:rsid w:val="50B5C1EC"/>
    <w:rsid w:val="50BBA49F"/>
    <w:rsid w:val="50C7A505"/>
    <w:rsid w:val="50CE0F98"/>
    <w:rsid w:val="50D1CABE"/>
    <w:rsid w:val="50D24D93"/>
    <w:rsid w:val="50D8EFD3"/>
    <w:rsid w:val="50E16175"/>
    <w:rsid w:val="50E380DC"/>
    <w:rsid w:val="50ED2779"/>
    <w:rsid w:val="50EDA62E"/>
    <w:rsid w:val="50F8ACA6"/>
    <w:rsid w:val="50F95745"/>
    <w:rsid w:val="51029319"/>
    <w:rsid w:val="5102A4A5"/>
    <w:rsid w:val="5102B9E6"/>
    <w:rsid w:val="510AACC8"/>
    <w:rsid w:val="510B74EB"/>
    <w:rsid w:val="510D0FE2"/>
    <w:rsid w:val="511BA6FD"/>
    <w:rsid w:val="512218B0"/>
    <w:rsid w:val="5125C0F1"/>
    <w:rsid w:val="5126E4C7"/>
    <w:rsid w:val="512C4FBD"/>
    <w:rsid w:val="5134AB3F"/>
    <w:rsid w:val="5148D1F8"/>
    <w:rsid w:val="5149A68E"/>
    <w:rsid w:val="514A986B"/>
    <w:rsid w:val="514E16BB"/>
    <w:rsid w:val="515B85B8"/>
    <w:rsid w:val="5160827F"/>
    <w:rsid w:val="5160928B"/>
    <w:rsid w:val="5168D519"/>
    <w:rsid w:val="516C6B3C"/>
    <w:rsid w:val="516CC51F"/>
    <w:rsid w:val="516F8D0C"/>
    <w:rsid w:val="517640A4"/>
    <w:rsid w:val="51819C43"/>
    <w:rsid w:val="5188196D"/>
    <w:rsid w:val="518AD080"/>
    <w:rsid w:val="5191F5CC"/>
    <w:rsid w:val="51927D14"/>
    <w:rsid w:val="51977B84"/>
    <w:rsid w:val="51ACA15F"/>
    <w:rsid w:val="51BAC391"/>
    <w:rsid w:val="51C1904B"/>
    <w:rsid w:val="51C25B04"/>
    <w:rsid w:val="51CD33E7"/>
    <w:rsid w:val="51D0371F"/>
    <w:rsid w:val="51E169B7"/>
    <w:rsid w:val="51E4AE44"/>
    <w:rsid w:val="51E57DC1"/>
    <w:rsid w:val="51E883AE"/>
    <w:rsid w:val="51F79C1F"/>
    <w:rsid w:val="51FA5183"/>
    <w:rsid w:val="51FB585D"/>
    <w:rsid w:val="52031FFE"/>
    <w:rsid w:val="520CE688"/>
    <w:rsid w:val="520FA5F9"/>
    <w:rsid w:val="5210C6E7"/>
    <w:rsid w:val="521159DB"/>
    <w:rsid w:val="52132335"/>
    <w:rsid w:val="5213AE10"/>
    <w:rsid w:val="52153FE4"/>
    <w:rsid w:val="521BEEB2"/>
    <w:rsid w:val="521F61C7"/>
    <w:rsid w:val="52295564"/>
    <w:rsid w:val="52347E37"/>
    <w:rsid w:val="5235EDCD"/>
    <w:rsid w:val="5238BD78"/>
    <w:rsid w:val="523A47D3"/>
    <w:rsid w:val="523D16F8"/>
    <w:rsid w:val="524D9035"/>
    <w:rsid w:val="5259ED21"/>
    <w:rsid w:val="525B2B20"/>
    <w:rsid w:val="52627D8F"/>
    <w:rsid w:val="5267264A"/>
    <w:rsid w:val="526E6833"/>
    <w:rsid w:val="5270F83C"/>
    <w:rsid w:val="5274C034"/>
    <w:rsid w:val="527AAC71"/>
    <w:rsid w:val="527B7EF9"/>
    <w:rsid w:val="527CF105"/>
    <w:rsid w:val="527D6ADB"/>
    <w:rsid w:val="528D57E6"/>
    <w:rsid w:val="528FD4F1"/>
    <w:rsid w:val="52952E7D"/>
    <w:rsid w:val="5299F8CD"/>
    <w:rsid w:val="529A20B4"/>
    <w:rsid w:val="529B60B6"/>
    <w:rsid w:val="529BD7E1"/>
    <w:rsid w:val="529D619F"/>
    <w:rsid w:val="52ACB1EC"/>
    <w:rsid w:val="52B54C64"/>
    <w:rsid w:val="52B793C7"/>
    <w:rsid w:val="52BF9978"/>
    <w:rsid w:val="52C0C5D1"/>
    <w:rsid w:val="52CC60BE"/>
    <w:rsid w:val="52CED18A"/>
    <w:rsid w:val="52D180CF"/>
    <w:rsid w:val="52E5B532"/>
    <w:rsid w:val="52E74C8A"/>
    <w:rsid w:val="52EB04DC"/>
    <w:rsid w:val="52EBE188"/>
    <w:rsid w:val="52EDD06E"/>
    <w:rsid w:val="52F56D4D"/>
    <w:rsid w:val="53018168"/>
    <w:rsid w:val="530911C1"/>
    <w:rsid w:val="530BA86C"/>
    <w:rsid w:val="530D2C6D"/>
    <w:rsid w:val="53111C96"/>
    <w:rsid w:val="53121680"/>
    <w:rsid w:val="5313B9B9"/>
    <w:rsid w:val="53162D31"/>
    <w:rsid w:val="5316413F"/>
    <w:rsid w:val="532060D4"/>
    <w:rsid w:val="53256B10"/>
    <w:rsid w:val="5326262E"/>
    <w:rsid w:val="532A77A4"/>
    <w:rsid w:val="5333BABA"/>
    <w:rsid w:val="533576AA"/>
    <w:rsid w:val="533F4CEB"/>
    <w:rsid w:val="534523D6"/>
    <w:rsid w:val="5346A32A"/>
    <w:rsid w:val="534D4F98"/>
    <w:rsid w:val="535043EC"/>
    <w:rsid w:val="535C2FB3"/>
    <w:rsid w:val="535E9553"/>
    <w:rsid w:val="535F6186"/>
    <w:rsid w:val="536273D5"/>
    <w:rsid w:val="536AB186"/>
    <w:rsid w:val="53710557"/>
    <w:rsid w:val="5372C4FF"/>
    <w:rsid w:val="5374FF0E"/>
    <w:rsid w:val="5378D01A"/>
    <w:rsid w:val="537C16D6"/>
    <w:rsid w:val="5386B291"/>
    <w:rsid w:val="5392066E"/>
    <w:rsid w:val="5396B750"/>
    <w:rsid w:val="53A2B506"/>
    <w:rsid w:val="53A7D09F"/>
    <w:rsid w:val="53B561AD"/>
    <w:rsid w:val="53B62673"/>
    <w:rsid w:val="53BAF60E"/>
    <w:rsid w:val="53BE5B79"/>
    <w:rsid w:val="53C03FE8"/>
    <w:rsid w:val="53C57351"/>
    <w:rsid w:val="53D2A8BE"/>
    <w:rsid w:val="53DA1845"/>
    <w:rsid w:val="53DA83BB"/>
    <w:rsid w:val="53DE2422"/>
    <w:rsid w:val="53E2E3BE"/>
    <w:rsid w:val="53E6BCEB"/>
    <w:rsid w:val="53E71B1B"/>
    <w:rsid w:val="53F1B275"/>
    <w:rsid w:val="53F48522"/>
    <w:rsid w:val="53F5AAD9"/>
    <w:rsid w:val="53F88216"/>
    <w:rsid w:val="54073E41"/>
    <w:rsid w:val="540ABFD9"/>
    <w:rsid w:val="54129635"/>
    <w:rsid w:val="5414E98A"/>
    <w:rsid w:val="5419A2AA"/>
    <w:rsid w:val="54203BAC"/>
    <w:rsid w:val="5423C3D7"/>
    <w:rsid w:val="542DE431"/>
    <w:rsid w:val="5432E4D6"/>
    <w:rsid w:val="543EE6D3"/>
    <w:rsid w:val="546A954E"/>
    <w:rsid w:val="546D9056"/>
    <w:rsid w:val="546F9E9E"/>
    <w:rsid w:val="54735E57"/>
    <w:rsid w:val="54760905"/>
    <w:rsid w:val="547CE155"/>
    <w:rsid w:val="5481141D"/>
    <w:rsid w:val="54817BFD"/>
    <w:rsid w:val="5484BFC6"/>
    <w:rsid w:val="54855C37"/>
    <w:rsid w:val="549073E8"/>
    <w:rsid w:val="5496521B"/>
    <w:rsid w:val="5497A1BA"/>
    <w:rsid w:val="54A19048"/>
    <w:rsid w:val="54A59254"/>
    <w:rsid w:val="54BBDE7A"/>
    <w:rsid w:val="54C25272"/>
    <w:rsid w:val="54C4467E"/>
    <w:rsid w:val="54CC1B20"/>
    <w:rsid w:val="54D0009C"/>
    <w:rsid w:val="54D69CFD"/>
    <w:rsid w:val="54D70E0B"/>
    <w:rsid w:val="54DDD497"/>
    <w:rsid w:val="54E4DCCC"/>
    <w:rsid w:val="54E9A585"/>
    <w:rsid w:val="54EBC238"/>
    <w:rsid w:val="54EDD8FC"/>
    <w:rsid w:val="54F17FF2"/>
    <w:rsid w:val="550BC7DC"/>
    <w:rsid w:val="55107D4E"/>
    <w:rsid w:val="5511D10C"/>
    <w:rsid w:val="551A5C52"/>
    <w:rsid w:val="5521C65E"/>
    <w:rsid w:val="55228D95"/>
    <w:rsid w:val="55233C58"/>
    <w:rsid w:val="5523DEBB"/>
    <w:rsid w:val="55275ECA"/>
    <w:rsid w:val="553658AC"/>
    <w:rsid w:val="5537ED81"/>
    <w:rsid w:val="5540089D"/>
    <w:rsid w:val="554AE504"/>
    <w:rsid w:val="55664DE8"/>
    <w:rsid w:val="557576E6"/>
    <w:rsid w:val="5578E1C6"/>
    <w:rsid w:val="557F3614"/>
    <w:rsid w:val="559671CE"/>
    <w:rsid w:val="55991F64"/>
    <w:rsid w:val="5599BC4E"/>
    <w:rsid w:val="55ABA281"/>
    <w:rsid w:val="55B99DBC"/>
    <w:rsid w:val="55B9CE53"/>
    <w:rsid w:val="55B9D109"/>
    <w:rsid w:val="55C21463"/>
    <w:rsid w:val="55CD8C19"/>
    <w:rsid w:val="55DADF1C"/>
    <w:rsid w:val="55E05498"/>
    <w:rsid w:val="55E43ECA"/>
    <w:rsid w:val="55EFB10E"/>
    <w:rsid w:val="55F1835E"/>
    <w:rsid w:val="55F780FC"/>
    <w:rsid w:val="5604ED21"/>
    <w:rsid w:val="560DD730"/>
    <w:rsid w:val="560EAE27"/>
    <w:rsid w:val="560F1407"/>
    <w:rsid w:val="5613DDB5"/>
    <w:rsid w:val="561A56A1"/>
    <w:rsid w:val="56212D94"/>
    <w:rsid w:val="562B7197"/>
    <w:rsid w:val="562C0C80"/>
    <w:rsid w:val="5639F91F"/>
    <w:rsid w:val="563F3570"/>
    <w:rsid w:val="56449852"/>
    <w:rsid w:val="5649A0FA"/>
    <w:rsid w:val="5649F0B5"/>
    <w:rsid w:val="564F7C62"/>
    <w:rsid w:val="5651B829"/>
    <w:rsid w:val="56550DFD"/>
    <w:rsid w:val="565714F4"/>
    <w:rsid w:val="565CF056"/>
    <w:rsid w:val="566A89DB"/>
    <w:rsid w:val="566F8F2C"/>
    <w:rsid w:val="5671BE10"/>
    <w:rsid w:val="5675E6BC"/>
    <w:rsid w:val="5678251D"/>
    <w:rsid w:val="567BAFAB"/>
    <w:rsid w:val="567F3610"/>
    <w:rsid w:val="5689B59F"/>
    <w:rsid w:val="5690824B"/>
    <w:rsid w:val="56935CFC"/>
    <w:rsid w:val="5693EAC7"/>
    <w:rsid w:val="56A37A81"/>
    <w:rsid w:val="56A39F68"/>
    <w:rsid w:val="56A3C7CE"/>
    <w:rsid w:val="56A65C70"/>
    <w:rsid w:val="56A84855"/>
    <w:rsid w:val="56AE5B8D"/>
    <w:rsid w:val="56B59EB1"/>
    <w:rsid w:val="56B5CFC5"/>
    <w:rsid w:val="56B8EDF6"/>
    <w:rsid w:val="56BC45C1"/>
    <w:rsid w:val="56C9BE83"/>
    <w:rsid w:val="56CC4B6F"/>
    <w:rsid w:val="56CEC07F"/>
    <w:rsid w:val="56CFD46C"/>
    <w:rsid w:val="56D0D6E2"/>
    <w:rsid w:val="56E1AC1F"/>
    <w:rsid w:val="56E6245A"/>
    <w:rsid w:val="56E6278B"/>
    <w:rsid w:val="56F3A69C"/>
    <w:rsid w:val="56F46692"/>
    <w:rsid w:val="56F6AA25"/>
    <w:rsid w:val="56F93611"/>
    <w:rsid w:val="570FC3E9"/>
    <w:rsid w:val="571B81E6"/>
    <w:rsid w:val="571E94A3"/>
    <w:rsid w:val="5727824F"/>
    <w:rsid w:val="572B2745"/>
    <w:rsid w:val="572DE301"/>
    <w:rsid w:val="572EE531"/>
    <w:rsid w:val="57326964"/>
    <w:rsid w:val="573884F9"/>
    <w:rsid w:val="573905B3"/>
    <w:rsid w:val="573E3CC1"/>
    <w:rsid w:val="5740C9FB"/>
    <w:rsid w:val="574295F4"/>
    <w:rsid w:val="57683D85"/>
    <w:rsid w:val="57752D22"/>
    <w:rsid w:val="57772AEE"/>
    <w:rsid w:val="57796380"/>
    <w:rsid w:val="577C2DC0"/>
    <w:rsid w:val="577E1DA8"/>
    <w:rsid w:val="577F7820"/>
    <w:rsid w:val="5785B619"/>
    <w:rsid w:val="578AF359"/>
    <w:rsid w:val="578CA61D"/>
    <w:rsid w:val="57908F6A"/>
    <w:rsid w:val="5795026E"/>
    <w:rsid w:val="579837C5"/>
    <w:rsid w:val="579CC51B"/>
    <w:rsid w:val="57A399D1"/>
    <w:rsid w:val="57AD15ED"/>
    <w:rsid w:val="57B2B7A4"/>
    <w:rsid w:val="57B7F507"/>
    <w:rsid w:val="57BA4421"/>
    <w:rsid w:val="57BACFEB"/>
    <w:rsid w:val="57D4DDAE"/>
    <w:rsid w:val="57DA2BAF"/>
    <w:rsid w:val="57DF17E7"/>
    <w:rsid w:val="57E42EF8"/>
    <w:rsid w:val="57EB22F1"/>
    <w:rsid w:val="57F13E5A"/>
    <w:rsid w:val="57F89602"/>
    <w:rsid w:val="57FC2A67"/>
    <w:rsid w:val="57FD0EE4"/>
    <w:rsid w:val="57FEDF2F"/>
    <w:rsid w:val="5809B426"/>
    <w:rsid w:val="580E989C"/>
    <w:rsid w:val="580F913F"/>
    <w:rsid w:val="581BA1BB"/>
    <w:rsid w:val="5826C425"/>
    <w:rsid w:val="58278FB6"/>
    <w:rsid w:val="5827F67B"/>
    <w:rsid w:val="583BE6D2"/>
    <w:rsid w:val="583CBECF"/>
    <w:rsid w:val="584043F5"/>
    <w:rsid w:val="58424FD8"/>
    <w:rsid w:val="58438CB5"/>
    <w:rsid w:val="584D9C10"/>
    <w:rsid w:val="5853AE71"/>
    <w:rsid w:val="5860024A"/>
    <w:rsid w:val="5864A57F"/>
    <w:rsid w:val="58684A24"/>
    <w:rsid w:val="586B6BEB"/>
    <w:rsid w:val="58731E7C"/>
    <w:rsid w:val="58759240"/>
    <w:rsid w:val="587F8195"/>
    <w:rsid w:val="58821B77"/>
    <w:rsid w:val="5883279D"/>
    <w:rsid w:val="5895459E"/>
    <w:rsid w:val="58992171"/>
    <w:rsid w:val="589A728A"/>
    <w:rsid w:val="589E546D"/>
    <w:rsid w:val="58A92797"/>
    <w:rsid w:val="58B216EE"/>
    <w:rsid w:val="58B35B18"/>
    <w:rsid w:val="58B87A82"/>
    <w:rsid w:val="58BD1CC6"/>
    <w:rsid w:val="58C6C2A5"/>
    <w:rsid w:val="58C71D88"/>
    <w:rsid w:val="58DB0DDC"/>
    <w:rsid w:val="58E02B5C"/>
    <w:rsid w:val="58EA168B"/>
    <w:rsid w:val="58EEA719"/>
    <w:rsid w:val="58F861CA"/>
    <w:rsid w:val="58FDC31A"/>
    <w:rsid w:val="5901B8C9"/>
    <w:rsid w:val="5902B397"/>
    <w:rsid w:val="5904354D"/>
    <w:rsid w:val="5915E69E"/>
    <w:rsid w:val="59177CDF"/>
    <w:rsid w:val="59193608"/>
    <w:rsid w:val="59209CBC"/>
    <w:rsid w:val="59265A88"/>
    <w:rsid w:val="592AE253"/>
    <w:rsid w:val="592C6B40"/>
    <w:rsid w:val="59304926"/>
    <w:rsid w:val="59387786"/>
    <w:rsid w:val="59388443"/>
    <w:rsid w:val="593CF653"/>
    <w:rsid w:val="5942EE42"/>
    <w:rsid w:val="594B840E"/>
    <w:rsid w:val="59520161"/>
    <w:rsid w:val="595D3CF6"/>
    <w:rsid w:val="595FE294"/>
    <w:rsid w:val="596F1A65"/>
    <w:rsid w:val="59736692"/>
    <w:rsid w:val="59813197"/>
    <w:rsid w:val="5985A5C2"/>
    <w:rsid w:val="59878ABA"/>
    <w:rsid w:val="59889116"/>
    <w:rsid w:val="5988B89C"/>
    <w:rsid w:val="598BC303"/>
    <w:rsid w:val="599279A6"/>
    <w:rsid w:val="599BFB86"/>
    <w:rsid w:val="599CB36F"/>
    <w:rsid w:val="59A33EDB"/>
    <w:rsid w:val="59A6106F"/>
    <w:rsid w:val="59ACD256"/>
    <w:rsid w:val="59B0106E"/>
    <w:rsid w:val="59B3FFEC"/>
    <w:rsid w:val="59B6863B"/>
    <w:rsid w:val="59BB0F79"/>
    <w:rsid w:val="59BB86BF"/>
    <w:rsid w:val="59BBC016"/>
    <w:rsid w:val="59BC0B69"/>
    <w:rsid w:val="59BE7498"/>
    <w:rsid w:val="59BEB297"/>
    <w:rsid w:val="59BF24E2"/>
    <w:rsid w:val="59C2476E"/>
    <w:rsid w:val="59C3E5CD"/>
    <w:rsid w:val="59C827E3"/>
    <w:rsid w:val="59CD1AE3"/>
    <w:rsid w:val="59D1280E"/>
    <w:rsid w:val="59D63DA5"/>
    <w:rsid w:val="59D72C83"/>
    <w:rsid w:val="59DB8E7B"/>
    <w:rsid w:val="59F3290B"/>
    <w:rsid w:val="59F4AC1F"/>
    <w:rsid w:val="5A04ABCA"/>
    <w:rsid w:val="5A0802E6"/>
    <w:rsid w:val="5A0CD14F"/>
    <w:rsid w:val="5A0FD858"/>
    <w:rsid w:val="5A163906"/>
    <w:rsid w:val="5A20E18A"/>
    <w:rsid w:val="5A2EA5BA"/>
    <w:rsid w:val="5A2EDD3D"/>
    <w:rsid w:val="5A367080"/>
    <w:rsid w:val="5A367309"/>
    <w:rsid w:val="5A3A64C6"/>
    <w:rsid w:val="5A50668F"/>
    <w:rsid w:val="5A55EE73"/>
    <w:rsid w:val="5A5DB768"/>
    <w:rsid w:val="5A5F8EF8"/>
    <w:rsid w:val="5A63F517"/>
    <w:rsid w:val="5A69B056"/>
    <w:rsid w:val="5A6E5B10"/>
    <w:rsid w:val="5A73D148"/>
    <w:rsid w:val="5A767882"/>
    <w:rsid w:val="5A76F51E"/>
    <w:rsid w:val="5A777581"/>
    <w:rsid w:val="5A7F6668"/>
    <w:rsid w:val="5A841166"/>
    <w:rsid w:val="5A8964FC"/>
    <w:rsid w:val="5A8EB01F"/>
    <w:rsid w:val="5A8FE9CA"/>
    <w:rsid w:val="5A954EC3"/>
    <w:rsid w:val="5AAB380A"/>
    <w:rsid w:val="5AAEC114"/>
    <w:rsid w:val="5AAF6F9B"/>
    <w:rsid w:val="5AB140B7"/>
    <w:rsid w:val="5AB793CA"/>
    <w:rsid w:val="5AC58174"/>
    <w:rsid w:val="5ACFAA26"/>
    <w:rsid w:val="5ACFC93C"/>
    <w:rsid w:val="5AD21B27"/>
    <w:rsid w:val="5AD24290"/>
    <w:rsid w:val="5AD5A110"/>
    <w:rsid w:val="5ADB3017"/>
    <w:rsid w:val="5AE8AC39"/>
    <w:rsid w:val="5AEACDD3"/>
    <w:rsid w:val="5AF51ABB"/>
    <w:rsid w:val="5AFB38CD"/>
    <w:rsid w:val="5B096CB2"/>
    <w:rsid w:val="5B0F562C"/>
    <w:rsid w:val="5B19BB57"/>
    <w:rsid w:val="5B1E78DB"/>
    <w:rsid w:val="5B25992A"/>
    <w:rsid w:val="5B26EF54"/>
    <w:rsid w:val="5B2B1355"/>
    <w:rsid w:val="5B3B4519"/>
    <w:rsid w:val="5B3DC35A"/>
    <w:rsid w:val="5B4A254B"/>
    <w:rsid w:val="5B4D7228"/>
    <w:rsid w:val="5B50B3F0"/>
    <w:rsid w:val="5B551DC1"/>
    <w:rsid w:val="5B5A941E"/>
    <w:rsid w:val="5B62A073"/>
    <w:rsid w:val="5B62B1B8"/>
    <w:rsid w:val="5B67CC98"/>
    <w:rsid w:val="5B6A4887"/>
    <w:rsid w:val="5B791943"/>
    <w:rsid w:val="5B7AADE3"/>
    <w:rsid w:val="5B7BC286"/>
    <w:rsid w:val="5B7D88E5"/>
    <w:rsid w:val="5B81005F"/>
    <w:rsid w:val="5B86C84E"/>
    <w:rsid w:val="5B8C85D5"/>
    <w:rsid w:val="5B95B225"/>
    <w:rsid w:val="5BA1B683"/>
    <w:rsid w:val="5BA2FDF7"/>
    <w:rsid w:val="5BAFA518"/>
    <w:rsid w:val="5BB000E3"/>
    <w:rsid w:val="5BB0B7CB"/>
    <w:rsid w:val="5BB13010"/>
    <w:rsid w:val="5BB3C0B6"/>
    <w:rsid w:val="5BBA5C64"/>
    <w:rsid w:val="5BBEF4A8"/>
    <w:rsid w:val="5BC56C56"/>
    <w:rsid w:val="5BCDEA80"/>
    <w:rsid w:val="5BDBDAA2"/>
    <w:rsid w:val="5BE075C3"/>
    <w:rsid w:val="5BE10F9B"/>
    <w:rsid w:val="5BE7C12E"/>
    <w:rsid w:val="5BEEFCDE"/>
    <w:rsid w:val="5C029B80"/>
    <w:rsid w:val="5C0B5589"/>
    <w:rsid w:val="5C0E502F"/>
    <w:rsid w:val="5C187BD8"/>
    <w:rsid w:val="5C1CAB6A"/>
    <w:rsid w:val="5C2D10A6"/>
    <w:rsid w:val="5C2E265F"/>
    <w:rsid w:val="5C3381AF"/>
    <w:rsid w:val="5C33D968"/>
    <w:rsid w:val="5C38296C"/>
    <w:rsid w:val="5C3DE354"/>
    <w:rsid w:val="5C419A3F"/>
    <w:rsid w:val="5C426EFD"/>
    <w:rsid w:val="5C431CF7"/>
    <w:rsid w:val="5C45752E"/>
    <w:rsid w:val="5C49B69F"/>
    <w:rsid w:val="5C4C0629"/>
    <w:rsid w:val="5C52F50F"/>
    <w:rsid w:val="5C5A07E8"/>
    <w:rsid w:val="5C615993"/>
    <w:rsid w:val="5C6DBBA2"/>
    <w:rsid w:val="5C6FDD3B"/>
    <w:rsid w:val="5C74C668"/>
    <w:rsid w:val="5C77C307"/>
    <w:rsid w:val="5C7D0F37"/>
    <w:rsid w:val="5C81D5C4"/>
    <w:rsid w:val="5C882ADA"/>
    <w:rsid w:val="5C889AB6"/>
    <w:rsid w:val="5C8C4237"/>
    <w:rsid w:val="5C8D2D91"/>
    <w:rsid w:val="5C8E01DE"/>
    <w:rsid w:val="5C95E422"/>
    <w:rsid w:val="5C9B6DCA"/>
    <w:rsid w:val="5CAA7E4B"/>
    <w:rsid w:val="5CAC35A1"/>
    <w:rsid w:val="5CAED1E9"/>
    <w:rsid w:val="5CAF16AB"/>
    <w:rsid w:val="5CB4B11D"/>
    <w:rsid w:val="5CBB931E"/>
    <w:rsid w:val="5CC01C7A"/>
    <w:rsid w:val="5CC2FD61"/>
    <w:rsid w:val="5CC7B560"/>
    <w:rsid w:val="5CCAF1E0"/>
    <w:rsid w:val="5CCB42CF"/>
    <w:rsid w:val="5CD08D02"/>
    <w:rsid w:val="5CE161C4"/>
    <w:rsid w:val="5CEB4D45"/>
    <w:rsid w:val="5CF45B56"/>
    <w:rsid w:val="5CF764C7"/>
    <w:rsid w:val="5CFB1225"/>
    <w:rsid w:val="5D02D460"/>
    <w:rsid w:val="5D1172C7"/>
    <w:rsid w:val="5D121C75"/>
    <w:rsid w:val="5D2A1FCA"/>
    <w:rsid w:val="5D3052CE"/>
    <w:rsid w:val="5D31F0DA"/>
    <w:rsid w:val="5D3265F6"/>
    <w:rsid w:val="5D3738C0"/>
    <w:rsid w:val="5D525098"/>
    <w:rsid w:val="5D562A1C"/>
    <w:rsid w:val="5D573806"/>
    <w:rsid w:val="5D5D7B51"/>
    <w:rsid w:val="5D5E7AC7"/>
    <w:rsid w:val="5D6E8332"/>
    <w:rsid w:val="5D77945D"/>
    <w:rsid w:val="5D7DF347"/>
    <w:rsid w:val="5D84BA29"/>
    <w:rsid w:val="5D8A55DF"/>
    <w:rsid w:val="5D8D4666"/>
    <w:rsid w:val="5D909CE7"/>
    <w:rsid w:val="5D92646C"/>
    <w:rsid w:val="5D9B1B5C"/>
    <w:rsid w:val="5D9BA36D"/>
    <w:rsid w:val="5D9BC235"/>
    <w:rsid w:val="5DA11B3B"/>
    <w:rsid w:val="5DA68CE5"/>
    <w:rsid w:val="5DA7B8A6"/>
    <w:rsid w:val="5DAB3469"/>
    <w:rsid w:val="5DAE129C"/>
    <w:rsid w:val="5DB83E5D"/>
    <w:rsid w:val="5DC02D32"/>
    <w:rsid w:val="5DCDA09C"/>
    <w:rsid w:val="5DD68197"/>
    <w:rsid w:val="5DE480A4"/>
    <w:rsid w:val="5DE4FDFC"/>
    <w:rsid w:val="5DE873F6"/>
    <w:rsid w:val="5DE92DAA"/>
    <w:rsid w:val="5E0493B9"/>
    <w:rsid w:val="5E096203"/>
    <w:rsid w:val="5E1046F1"/>
    <w:rsid w:val="5E1453B8"/>
    <w:rsid w:val="5E242EE4"/>
    <w:rsid w:val="5E2690D5"/>
    <w:rsid w:val="5E28A50C"/>
    <w:rsid w:val="5E2BCBB8"/>
    <w:rsid w:val="5E2F92B7"/>
    <w:rsid w:val="5E30113C"/>
    <w:rsid w:val="5E302B99"/>
    <w:rsid w:val="5E3088AE"/>
    <w:rsid w:val="5E35EC9F"/>
    <w:rsid w:val="5E3A79EC"/>
    <w:rsid w:val="5E427334"/>
    <w:rsid w:val="5E42F100"/>
    <w:rsid w:val="5E43F2E3"/>
    <w:rsid w:val="5E465F99"/>
    <w:rsid w:val="5E474342"/>
    <w:rsid w:val="5E47D524"/>
    <w:rsid w:val="5E487BBE"/>
    <w:rsid w:val="5E4C8180"/>
    <w:rsid w:val="5E4D0952"/>
    <w:rsid w:val="5E4D55CF"/>
    <w:rsid w:val="5E4D5B2F"/>
    <w:rsid w:val="5E535594"/>
    <w:rsid w:val="5E5389B0"/>
    <w:rsid w:val="5E53E72F"/>
    <w:rsid w:val="5E5449A0"/>
    <w:rsid w:val="5E5B5A51"/>
    <w:rsid w:val="5E5C57C2"/>
    <w:rsid w:val="5E5DA48A"/>
    <w:rsid w:val="5E6AB358"/>
    <w:rsid w:val="5E6D6207"/>
    <w:rsid w:val="5E701653"/>
    <w:rsid w:val="5E77395B"/>
    <w:rsid w:val="5E7A2509"/>
    <w:rsid w:val="5E7CEF21"/>
    <w:rsid w:val="5E7EC301"/>
    <w:rsid w:val="5E880CE5"/>
    <w:rsid w:val="5E9657F9"/>
    <w:rsid w:val="5EA6B4C7"/>
    <w:rsid w:val="5EA97D68"/>
    <w:rsid w:val="5EACD6A3"/>
    <w:rsid w:val="5EACECAC"/>
    <w:rsid w:val="5EAD2285"/>
    <w:rsid w:val="5EB23F60"/>
    <w:rsid w:val="5ECC4337"/>
    <w:rsid w:val="5ED0BBCD"/>
    <w:rsid w:val="5EE4C7DC"/>
    <w:rsid w:val="5EE739A5"/>
    <w:rsid w:val="5EE7C489"/>
    <w:rsid w:val="5EE8C8C3"/>
    <w:rsid w:val="5EF3DF0B"/>
    <w:rsid w:val="5EF4AD26"/>
    <w:rsid w:val="5EF4B1FD"/>
    <w:rsid w:val="5EF5FA32"/>
    <w:rsid w:val="5EFAF50E"/>
    <w:rsid w:val="5EFC829B"/>
    <w:rsid w:val="5F04284C"/>
    <w:rsid w:val="5F0C666C"/>
    <w:rsid w:val="5F0CFFA8"/>
    <w:rsid w:val="5F114A9B"/>
    <w:rsid w:val="5F12A5F2"/>
    <w:rsid w:val="5F16D158"/>
    <w:rsid w:val="5F19E1A8"/>
    <w:rsid w:val="5F21E87E"/>
    <w:rsid w:val="5F29317E"/>
    <w:rsid w:val="5F2ABF9F"/>
    <w:rsid w:val="5F2AFBAB"/>
    <w:rsid w:val="5F31CB10"/>
    <w:rsid w:val="5F39EE19"/>
    <w:rsid w:val="5F44CF6D"/>
    <w:rsid w:val="5F48518F"/>
    <w:rsid w:val="5F499CD8"/>
    <w:rsid w:val="5F500AD6"/>
    <w:rsid w:val="5F59BEE3"/>
    <w:rsid w:val="5F5AAC3E"/>
    <w:rsid w:val="5F5BDCEE"/>
    <w:rsid w:val="5F5E1941"/>
    <w:rsid w:val="5F601DFC"/>
    <w:rsid w:val="5F63B0D5"/>
    <w:rsid w:val="5F64ECD4"/>
    <w:rsid w:val="5F707763"/>
    <w:rsid w:val="5F72D697"/>
    <w:rsid w:val="5F7753D6"/>
    <w:rsid w:val="5F7CE3CE"/>
    <w:rsid w:val="5F800242"/>
    <w:rsid w:val="5F90339D"/>
    <w:rsid w:val="5FB77F0F"/>
    <w:rsid w:val="5FBA64E4"/>
    <w:rsid w:val="5FBD9E6F"/>
    <w:rsid w:val="5FBDCFC5"/>
    <w:rsid w:val="5FBE63BA"/>
    <w:rsid w:val="5FD154D6"/>
    <w:rsid w:val="5FD22717"/>
    <w:rsid w:val="5FD6072B"/>
    <w:rsid w:val="5FE769CD"/>
    <w:rsid w:val="5FE96EA3"/>
    <w:rsid w:val="5FE96EBC"/>
    <w:rsid w:val="5FEBCE03"/>
    <w:rsid w:val="5FED455C"/>
    <w:rsid w:val="5FF00210"/>
    <w:rsid w:val="5FF22A65"/>
    <w:rsid w:val="5FF449FA"/>
    <w:rsid w:val="5FFA1996"/>
    <w:rsid w:val="5FFB3379"/>
    <w:rsid w:val="6000CF8B"/>
    <w:rsid w:val="600447A5"/>
    <w:rsid w:val="600D858A"/>
    <w:rsid w:val="601C249A"/>
    <w:rsid w:val="601E8B78"/>
    <w:rsid w:val="6021D9AD"/>
    <w:rsid w:val="60227A43"/>
    <w:rsid w:val="6025BBEE"/>
    <w:rsid w:val="602CD90F"/>
    <w:rsid w:val="602D734B"/>
    <w:rsid w:val="602E550A"/>
    <w:rsid w:val="6035DFC8"/>
    <w:rsid w:val="6037A27E"/>
    <w:rsid w:val="603911BE"/>
    <w:rsid w:val="603EEAB3"/>
    <w:rsid w:val="60465C58"/>
    <w:rsid w:val="604AB04A"/>
    <w:rsid w:val="6050D426"/>
    <w:rsid w:val="60518206"/>
    <w:rsid w:val="6058C4AE"/>
    <w:rsid w:val="60673D21"/>
    <w:rsid w:val="606B3F71"/>
    <w:rsid w:val="606F72B2"/>
    <w:rsid w:val="60734EB5"/>
    <w:rsid w:val="607C4A42"/>
    <w:rsid w:val="60802D96"/>
    <w:rsid w:val="6083333F"/>
    <w:rsid w:val="608472C6"/>
    <w:rsid w:val="608CA70E"/>
    <w:rsid w:val="608CF9D8"/>
    <w:rsid w:val="608FFCF9"/>
    <w:rsid w:val="60A17885"/>
    <w:rsid w:val="60A44DE9"/>
    <w:rsid w:val="60ACB046"/>
    <w:rsid w:val="60ADC1DC"/>
    <w:rsid w:val="60B1D9DA"/>
    <w:rsid w:val="60B4819B"/>
    <w:rsid w:val="60B49C72"/>
    <w:rsid w:val="60B4B3B2"/>
    <w:rsid w:val="60CEC5EB"/>
    <w:rsid w:val="60D100C2"/>
    <w:rsid w:val="60D473B6"/>
    <w:rsid w:val="60DF69BD"/>
    <w:rsid w:val="60F45C1C"/>
    <w:rsid w:val="60F76ADA"/>
    <w:rsid w:val="6100F9A8"/>
    <w:rsid w:val="6103104F"/>
    <w:rsid w:val="610457AF"/>
    <w:rsid w:val="6107B119"/>
    <w:rsid w:val="6108224C"/>
    <w:rsid w:val="61098639"/>
    <w:rsid w:val="610B1976"/>
    <w:rsid w:val="611423F2"/>
    <w:rsid w:val="61230BB6"/>
    <w:rsid w:val="612DADDF"/>
    <w:rsid w:val="6135DDCA"/>
    <w:rsid w:val="61386332"/>
    <w:rsid w:val="6139CCEC"/>
    <w:rsid w:val="613FDEF8"/>
    <w:rsid w:val="6146543D"/>
    <w:rsid w:val="6146C94A"/>
    <w:rsid w:val="61476ACA"/>
    <w:rsid w:val="614C4F5D"/>
    <w:rsid w:val="614FD4F5"/>
    <w:rsid w:val="61511477"/>
    <w:rsid w:val="61533CFF"/>
    <w:rsid w:val="61535A8A"/>
    <w:rsid w:val="615F3873"/>
    <w:rsid w:val="616D2138"/>
    <w:rsid w:val="616DB004"/>
    <w:rsid w:val="6176DE94"/>
    <w:rsid w:val="6179C1DD"/>
    <w:rsid w:val="617BB512"/>
    <w:rsid w:val="618401AB"/>
    <w:rsid w:val="6192C5CE"/>
    <w:rsid w:val="61931DAD"/>
    <w:rsid w:val="619F3469"/>
    <w:rsid w:val="61B0835E"/>
    <w:rsid w:val="61B14414"/>
    <w:rsid w:val="61B4A3A0"/>
    <w:rsid w:val="61B64D82"/>
    <w:rsid w:val="61BC2E55"/>
    <w:rsid w:val="61BF28E7"/>
    <w:rsid w:val="61C2173B"/>
    <w:rsid w:val="61CA79CB"/>
    <w:rsid w:val="61CA9ED4"/>
    <w:rsid w:val="61D6B920"/>
    <w:rsid w:val="61D96986"/>
    <w:rsid w:val="61DB3E63"/>
    <w:rsid w:val="61DCD477"/>
    <w:rsid w:val="61E34FAD"/>
    <w:rsid w:val="61F547F2"/>
    <w:rsid w:val="61F6570C"/>
    <w:rsid w:val="620B2FFE"/>
    <w:rsid w:val="621A32DA"/>
    <w:rsid w:val="621FDD9F"/>
    <w:rsid w:val="6225A5BB"/>
    <w:rsid w:val="62271C00"/>
    <w:rsid w:val="622F8B6A"/>
    <w:rsid w:val="623FABA9"/>
    <w:rsid w:val="6246EBBD"/>
    <w:rsid w:val="624E737B"/>
    <w:rsid w:val="62516569"/>
    <w:rsid w:val="625BAE08"/>
    <w:rsid w:val="625EFA5F"/>
    <w:rsid w:val="62642B68"/>
    <w:rsid w:val="6268C608"/>
    <w:rsid w:val="626CD4C4"/>
    <w:rsid w:val="6271BBA1"/>
    <w:rsid w:val="627A20FE"/>
    <w:rsid w:val="627A4545"/>
    <w:rsid w:val="6293E2FA"/>
    <w:rsid w:val="629927A6"/>
    <w:rsid w:val="629CEC4C"/>
    <w:rsid w:val="62A78265"/>
    <w:rsid w:val="62A81709"/>
    <w:rsid w:val="62A81ADA"/>
    <w:rsid w:val="62AC2075"/>
    <w:rsid w:val="62AC6398"/>
    <w:rsid w:val="62B0B217"/>
    <w:rsid w:val="62B8684B"/>
    <w:rsid w:val="62B8D06E"/>
    <w:rsid w:val="62BABCDB"/>
    <w:rsid w:val="62BB851B"/>
    <w:rsid w:val="62C1E8BB"/>
    <w:rsid w:val="62C25C77"/>
    <w:rsid w:val="62C519AC"/>
    <w:rsid w:val="62CAF5E1"/>
    <w:rsid w:val="62D00B34"/>
    <w:rsid w:val="62D33041"/>
    <w:rsid w:val="62D36BC2"/>
    <w:rsid w:val="62D60137"/>
    <w:rsid w:val="62DDF9AC"/>
    <w:rsid w:val="62E77C11"/>
    <w:rsid w:val="62EC0464"/>
    <w:rsid w:val="62EEC88B"/>
    <w:rsid w:val="630001D9"/>
    <w:rsid w:val="6303049D"/>
    <w:rsid w:val="63030EEC"/>
    <w:rsid w:val="630492A8"/>
    <w:rsid w:val="630749B5"/>
    <w:rsid w:val="630A4C63"/>
    <w:rsid w:val="63155170"/>
    <w:rsid w:val="631B361B"/>
    <w:rsid w:val="63218E28"/>
    <w:rsid w:val="632240E4"/>
    <w:rsid w:val="632AF689"/>
    <w:rsid w:val="6331E9D1"/>
    <w:rsid w:val="6334878B"/>
    <w:rsid w:val="6339924D"/>
    <w:rsid w:val="633A250A"/>
    <w:rsid w:val="633D15C1"/>
    <w:rsid w:val="6343689A"/>
    <w:rsid w:val="63464E27"/>
    <w:rsid w:val="63466A15"/>
    <w:rsid w:val="63475D55"/>
    <w:rsid w:val="63478019"/>
    <w:rsid w:val="634B0B24"/>
    <w:rsid w:val="635C9984"/>
    <w:rsid w:val="636493A2"/>
    <w:rsid w:val="6366D24D"/>
    <w:rsid w:val="63695256"/>
    <w:rsid w:val="636C3D3B"/>
    <w:rsid w:val="637A010A"/>
    <w:rsid w:val="6381A906"/>
    <w:rsid w:val="638EB8E3"/>
    <w:rsid w:val="63908845"/>
    <w:rsid w:val="639176C1"/>
    <w:rsid w:val="63A106D2"/>
    <w:rsid w:val="63A288CC"/>
    <w:rsid w:val="63A3ECB9"/>
    <w:rsid w:val="63A405FD"/>
    <w:rsid w:val="63AE7861"/>
    <w:rsid w:val="63B0528B"/>
    <w:rsid w:val="63C4B07A"/>
    <w:rsid w:val="63C54CBC"/>
    <w:rsid w:val="63D23DEC"/>
    <w:rsid w:val="63D7AB7A"/>
    <w:rsid w:val="63E35C42"/>
    <w:rsid w:val="63E78EEB"/>
    <w:rsid w:val="63EFCA1E"/>
    <w:rsid w:val="640D8C02"/>
    <w:rsid w:val="641B088D"/>
    <w:rsid w:val="641E798D"/>
    <w:rsid w:val="64217798"/>
    <w:rsid w:val="64284E8F"/>
    <w:rsid w:val="6438248F"/>
    <w:rsid w:val="6439035A"/>
    <w:rsid w:val="64410623"/>
    <w:rsid w:val="6442F0EE"/>
    <w:rsid w:val="64468E3E"/>
    <w:rsid w:val="6448C97C"/>
    <w:rsid w:val="645E0B19"/>
    <w:rsid w:val="645F64F0"/>
    <w:rsid w:val="646236DB"/>
    <w:rsid w:val="6467ABF5"/>
    <w:rsid w:val="646F059F"/>
    <w:rsid w:val="64735A45"/>
    <w:rsid w:val="647C1F21"/>
    <w:rsid w:val="64803B4F"/>
    <w:rsid w:val="6480D49C"/>
    <w:rsid w:val="648637A4"/>
    <w:rsid w:val="64898B00"/>
    <w:rsid w:val="649545E3"/>
    <w:rsid w:val="64975C00"/>
    <w:rsid w:val="649AFFC6"/>
    <w:rsid w:val="649EFDB0"/>
    <w:rsid w:val="64A19F6F"/>
    <w:rsid w:val="64A2C6B8"/>
    <w:rsid w:val="64A4F2C0"/>
    <w:rsid w:val="64AB06CD"/>
    <w:rsid w:val="64B04092"/>
    <w:rsid w:val="64BF8ADC"/>
    <w:rsid w:val="64BFDE3A"/>
    <w:rsid w:val="64C4B6CA"/>
    <w:rsid w:val="64C81F8E"/>
    <w:rsid w:val="64CCDFF1"/>
    <w:rsid w:val="64D03B87"/>
    <w:rsid w:val="64D2BD40"/>
    <w:rsid w:val="64D58C8E"/>
    <w:rsid w:val="64E7C3CC"/>
    <w:rsid w:val="64EBEAFB"/>
    <w:rsid w:val="64EF423A"/>
    <w:rsid w:val="64F06FDB"/>
    <w:rsid w:val="64F07F64"/>
    <w:rsid w:val="64FE12A6"/>
    <w:rsid w:val="65056CB1"/>
    <w:rsid w:val="650C5C1E"/>
    <w:rsid w:val="65125F9A"/>
    <w:rsid w:val="6513613B"/>
    <w:rsid w:val="6528D24F"/>
    <w:rsid w:val="652BD123"/>
    <w:rsid w:val="652F770E"/>
    <w:rsid w:val="652FC663"/>
    <w:rsid w:val="6533B9B3"/>
    <w:rsid w:val="6533E47B"/>
    <w:rsid w:val="653555FB"/>
    <w:rsid w:val="653BB493"/>
    <w:rsid w:val="653D1C40"/>
    <w:rsid w:val="653DE1A0"/>
    <w:rsid w:val="65482344"/>
    <w:rsid w:val="654FB353"/>
    <w:rsid w:val="655173FA"/>
    <w:rsid w:val="65539233"/>
    <w:rsid w:val="6554690A"/>
    <w:rsid w:val="6557156D"/>
    <w:rsid w:val="6558E425"/>
    <w:rsid w:val="655AE46C"/>
    <w:rsid w:val="655EDB30"/>
    <w:rsid w:val="65603086"/>
    <w:rsid w:val="65756ACE"/>
    <w:rsid w:val="65765695"/>
    <w:rsid w:val="6577771F"/>
    <w:rsid w:val="657BC964"/>
    <w:rsid w:val="6582505C"/>
    <w:rsid w:val="65875415"/>
    <w:rsid w:val="658B53F8"/>
    <w:rsid w:val="658E5E56"/>
    <w:rsid w:val="658F2A5C"/>
    <w:rsid w:val="65A4A372"/>
    <w:rsid w:val="65A54D03"/>
    <w:rsid w:val="65AD1EA0"/>
    <w:rsid w:val="65AF1087"/>
    <w:rsid w:val="65B18E0E"/>
    <w:rsid w:val="65B20D7E"/>
    <w:rsid w:val="65B6EA41"/>
    <w:rsid w:val="65B7590C"/>
    <w:rsid w:val="65BBE2FD"/>
    <w:rsid w:val="65BF5582"/>
    <w:rsid w:val="65CB1C42"/>
    <w:rsid w:val="65D5E37A"/>
    <w:rsid w:val="65D907BF"/>
    <w:rsid w:val="65DF3DD8"/>
    <w:rsid w:val="65DFB0F2"/>
    <w:rsid w:val="65E3733C"/>
    <w:rsid w:val="65E89819"/>
    <w:rsid w:val="65F06945"/>
    <w:rsid w:val="65F4E9FA"/>
    <w:rsid w:val="660CB844"/>
    <w:rsid w:val="660DA936"/>
    <w:rsid w:val="660E6FC8"/>
    <w:rsid w:val="6611D230"/>
    <w:rsid w:val="6618B260"/>
    <w:rsid w:val="66196CEB"/>
    <w:rsid w:val="661D11D4"/>
    <w:rsid w:val="662D9A11"/>
    <w:rsid w:val="66324697"/>
    <w:rsid w:val="663337F0"/>
    <w:rsid w:val="6634161F"/>
    <w:rsid w:val="66351079"/>
    <w:rsid w:val="6637AD5A"/>
    <w:rsid w:val="663F6208"/>
    <w:rsid w:val="6644F813"/>
    <w:rsid w:val="66461B37"/>
    <w:rsid w:val="664B9626"/>
    <w:rsid w:val="664BAC45"/>
    <w:rsid w:val="66501233"/>
    <w:rsid w:val="66522D04"/>
    <w:rsid w:val="665EE90C"/>
    <w:rsid w:val="666913DA"/>
    <w:rsid w:val="666BE819"/>
    <w:rsid w:val="666E85EE"/>
    <w:rsid w:val="666E97EF"/>
    <w:rsid w:val="66781718"/>
    <w:rsid w:val="66782B1D"/>
    <w:rsid w:val="66809427"/>
    <w:rsid w:val="6680DD49"/>
    <w:rsid w:val="6682ACA4"/>
    <w:rsid w:val="66845998"/>
    <w:rsid w:val="66896ED3"/>
    <w:rsid w:val="668A62D2"/>
    <w:rsid w:val="66B76C4E"/>
    <w:rsid w:val="66B845D5"/>
    <w:rsid w:val="66B8D6D8"/>
    <w:rsid w:val="66C526B1"/>
    <w:rsid w:val="66CA96BD"/>
    <w:rsid w:val="66DD7893"/>
    <w:rsid w:val="66DFEE4B"/>
    <w:rsid w:val="66E76CCB"/>
    <w:rsid w:val="66ED8A67"/>
    <w:rsid w:val="66F791B2"/>
    <w:rsid w:val="66FA63A3"/>
    <w:rsid w:val="66FD2040"/>
    <w:rsid w:val="67027BE7"/>
    <w:rsid w:val="67055669"/>
    <w:rsid w:val="6712057C"/>
    <w:rsid w:val="671919AE"/>
    <w:rsid w:val="672C0CBF"/>
    <w:rsid w:val="673454BC"/>
    <w:rsid w:val="67347BB8"/>
    <w:rsid w:val="673723FC"/>
    <w:rsid w:val="6741428E"/>
    <w:rsid w:val="67423057"/>
    <w:rsid w:val="674E8C31"/>
    <w:rsid w:val="674EB3B3"/>
    <w:rsid w:val="675B133A"/>
    <w:rsid w:val="675C8184"/>
    <w:rsid w:val="67840478"/>
    <w:rsid w:val="678EAB86"/>
    <w:rsid w:val="6793550E"/>
    <w:rsid w:val="679A3604"/>
    <w:rsid w:val="67A212C0"/>
    <w:rsid w:val="67A63BB7"/>
    <w:rsid w:val="67B1E7C6"/>
    <w:rsid w:val="67B4EE20"/>
    <w:rsid w:val="67BC5595"/>
    <w:rsid w:val="67BDE51C"/>
    <w:rsid w:val="67C031B6"/>
    <w:rsid w:val="67C81FF8"/>
    <w:rsid w:val="67CABCA9"/>
    <w:rsid w:val="67CE11C7"/>
    <w:rsid w:val="67DE5E74"/>
    <w:rsid w:val="67E097DC"/>
    <w:rsid w:val="67E0E556"/>
    <w:rsid w:val="67EDDA23"/>
    <w:rsid w:val="67FBA63E"/>
    <w:rsid w:val="67FC2996"/>
    <w:rsid w:val="67FD5484"/>
    <w:rsid w:val="67FE780A"/>
    <w:rsid w:val="680181E3"/>
    <w:rsid w:val="68023437"/>
    <w:rsid w:val="6805CBE6"/>
    <w:rsid w:val="6813ACEA"/>
    <w:rsid w:val="68168E53"/>
    <w:rsid w:val="68184E85"/>
    <w:rsid w:val="681BB11C"/>
    <w:rsid w:val="681C9248"/>
    <w:rsid w:val="6825C893"/>
    <w:rsid w:val="682DA11D"/>
    <w:rsid w:val="682EDD66"/>
    <w:rsid w:val="682FB5E9"/>
    <w:rsid w:val="683C7E6D"/>
    <w:rsid w:val="683EA2BA"/>
    <w:rsid w:val="6846E09E"/>
    <w:rsid w:val="684886DF"/>
    <w:rsid w:val="684986FA"/>
    <w:rsid w:val="684A15B1"/>
    <w:rsid w:val="684F8AEE"/>
    <w:rsid w:val="68508CAE"/>
    <w:rsid w:val="685803CE"/>
    <w:rsid w:val="685CB5D1"/>
    <w:rsid w:val="68659AC9"/>
    <w:rsid w:val="6866B42D"/>
    <w:rsid w:val="686ABEFC"/>
    <w:rsid w:val="686BA28E"/>
    <w:rsid w:val="686C704D"/>
    <w:rsid w:val="689A2384"/>
    <w:rsid w:val="689B9AF7"/>
    <w:rsid w:val="68A81A61"/>
    <w:rsid w:val="68AC1259"/>
    <w:rsid w:val="68BA0A85"/>
    <w:rsid w:val="68BA5839"/>
    <w:rsid w:val="68BE7748"/>
    <w:rsid w:val="68C6D68D"/>
    <w:rsid w:val="68C7E674"/>
    <w:rsid w:val="68CE67D7"/>
    <w:rsid w:val="68D6DD7B"/>
    <w:rsid w:val="68D95325"/>
    <w:rsid w:val="68F9E885"/>
    <w:rsid w:val="68FAA339"/>
    <w:rsid w:val="68FC9E5F"/>
    <w:rsid w:val="69097A80"/>
    <w:rsid w:val="69199EC5"/>
    <w:rsid w:val="691BDC64"/>
    <w:rsid w:val="691ECDFE"/>
    <w:rsid w:val="69253562"/>
    <w:rsid w:val="692A17CD"/>
    <w:rsid w:val="692C8DE1"/>
    <w:rsid w:val="6939A413"/>
    <w:rsid w:val="693B4DA1"/>
    <w:rsid w:val="693C8EB2"/>
    <w:rsid w:val="693CFBF7"/>
    <w:rsid w:val="693DD37D"/>
    <w:rsid w:val="693E42A0"/>
    <w:rsid w:val="693EB755"/>
    <w:rsid w:val="69424885"/>
    <w:rsid w:val="6946775B"/>
    <w:rsid w:val="6946BA35"/>
    <w:rsid w:val="694BBF76"/>
    <w:rsid w:val="6958E76D"/>
    <w:rsid w:val="69633E69"/>
    <w:rsid w:val="6968533D"/>
    <w:rsid w:val="696ACAA6"/>
    <w:rsid w:val="69732AD9"/>
    <w:rsid w:val="6973A030"/>
    <w:rsid w:val="69767497"/>
    <w:rsid w:val="6979C9F7"/>
    <w:rsid w:val="697A8130"/>
    <w:rsid w:val="69824C43"/>
    <w:rsid w:val="6982EBF1"/>
    <w:rsid w:val="69836670"/>
    <w:rsid w:val="698CBB02"/>
    <w:rsid w:val="6995D4F3"/>
    <w:rsid w:val="6997ABA9"/>
    <w:rsid w:val="69A43139"/>
    <w:rsid w:val="69A755BF"/>
    <w:rsid w:val="69A8474A"/>
    <w:rsid w:val="69A8649A"/>
    <w:rsid w:val="69AAAA48"/>
    <w:rsid w:val="69AC5920"/>
    <w:rsid w:val="69B2EB32"/>
    <w:rsid w:val="69C0A70D"/>
    <w:rsid w:val="69C5EFFA"/>
    <w:rsid w:val="69CDE7B8"/>
    <w:rsid w:val="69D28483"/>
    <w:rsid w:val="69DCF118"/>
    <w:rsid w:val="69E0454E"/>
    <w:rsid w:val="69EAC436"/>
    <w:rsid w:val="69EC2D62"/>
    <w:rsid w:val="69F0393B"/>
    <w:rsid w:val="69F4E3E9"/>
    <w:rsid w:val="6A057250"/>
    <w:rsid w:val="6A07EF0C"/>
    <w:rsid w:val="6A0BD135"/>
    <w:rsid w:val="6A0CD79E"/>
    <w:rsid w:val="6A0FEA51"/>
    <w:rsid w:val="6A218E09"/>
    <w:rsid w:val="6A23561A"/>
    <w:rsid w:val="6A2475CB"/>
    <w:rsid w:val="6A25DC34"/>
    <w:rsid w:val="6A2D5307"/>
    <w:rsid w:val="6A3EE1A8"/>
    <w:rsid w:val="6A44F3F2"/>
    <w:rsid w:val="6A4BCDB9"/>
    <w:rsid w:val="6A4C1DC3"/>
    <w:rsid w:val="6A4D2864"/>
    <w:rsid w:val="6A50C796"/>
    <w:rsid w:val="6A60946E"/>
    <w:rsid w:val="6A62CC78"/>
    <w:rsid w:val="6A633363"/>
    <w:rsid w:val="6A6AF76C"/>
    <w:rsid w:val="6A6E2B35"/>
    <w:rsid w:val="6A73B10A"/>
    <w:rsid w:val="6A7C4FA7"/>
    <w:rsid w:val="6A8E387C"/>
    <w:rsid w:val="6A99BD95"/>
    <w:rsid w:val="6A9A3A14"/>
    <w:rsid w:val="6A9C4D5F"/>
    <w:rsid w:val="6A9F9809"/>
    <w:rsid w:val="6AA649B7"/>
    <w:rsid w:val="6AB0B45F"/>
    <w:rsid w:val="6AB3C413"/>
    <w:rsid w:val="6AB54C46"/>
    <w:rsid w:val="6AB6EEE1"/>
    <w:rsid w:val="6ABDE68C"/>
    <w:rsid w:val="6AC6254A"/>
    <w:rsid w:val="6ACC4682"/>
    <w:rsid w:val="6ACF2E20"/>
    <w:rsid w:val="6AD0A777"/>
    <w:rsid w:val="6AD668EC"/>
    <w:rsid w:val="6ADD6701"/>
    <w:rsid w:val="6ADDB1E1"/>
    <w:rsid w:val="6AEA0732"/>
    <w:rsid w:val="6AED8389"/>
    <w:rsid w:val="6AEEC85A"/>
    <w:rsid w:val="6AEFDEEF"/>
    <w:rsid w:val="6AFA5154"/>
    <w:rsid w:val="6B022D76"/>
    <w:rsid w:val="6B051C9A"/>
    <w:rsid w:val="6B0A4E5F"/>
    <w:rsid w:val="6B0FBCC5"/>
    <w:rsid w:val="6B0FF95A"/>
    <w:rsid w:val="6B177EDC"/>
    <w:rsid w:val="6B18439C"/>
    <w:rsid w:val="6B1B1510"/>
    <w:rsid w:val="6B1F454F"/>
    <w:rsid w:val="6B2CB86F"/>
    <w:rsid w:val="6B3EC3F9"/>
    <w:rsid w:val="6B440C2B"/>
    <w:rsid w:val="6B44A586"/>
    <w:rsid w:val="6B4613EB"/>
    <w:rsid w:val="6B4F3A1E"/>
    <w:rsid w:val="6B5B2BAA"/>
    <w:rsid w:val="6B64C7FD"/>
    <w:rsid w:val="6B6FEBF0"/>
    <w:rsid w:val="6B75CB37"/>
    <w:rsid w:val="6B775A79"/>
    <w:rsid w:val="6B7BA5C4"/>
    <w:rsid w:val="6B872595"/>
    <w:rsid w:val="6B88EEBA"/>
    <w:rsid w:val="6B8B6505"/>
    <w:rsid w:val="6B9698AA"/>
    <w:rsid w:val="6B9F5038"/>
    <w:rsid w:val="6BA402CF"/>
    <w:rsid w:val="6BAA6765"/>
    <w:rsid w:val="6BB5576E"/>
    <w:rsid w:val="6BB66DE6"/>
    <w:rsid w:val="6BBB8AB8"/>
    <w:rsid w:val="6BC0CCDE"/>
    <w:rsid w:val="6BC35CAB"/>
    <w:rsid w:val="6BC8105E"/>
    <w:rsid w:val="6BC9408C"/>
    <w:rsid w:val="6BD5E87D"/>
    <w:rsid w:val="6BD5FBA6"/>
    <w:rsid w:val="6BDDF5E4"/>
    <w:rsid w:val="6BDFEB6E"/>
    <w:rsid w:val="6BE6B28C"/>
    <w:rsid w:val="6BEF63F1"/>
    <w:rsid w:val="6BF065EC"/>
    <w:rsid w:val="6BFAC47A"/>
    <w:rsid w:val="6C072434"/>
    <w:rsid w:val="6C073F75"/>
    <w:rsid w:val="6C0BAE92"/>
    <w:rsid w:val="6C13B6A1"/>
    <w:rsid w:val="6C1E3FD8"/>
    <w:rsid w:val="6C1EDC4E"/>
    <w:rsid w:val="6C2C76FC"/>
    <w:rsid w:val="6C342DCC"/>
    <w:rsid w:val="6C36AB76"/>
    <w:rsid w:val="6C393CA8"/>
    <w:rsid w:val="6C3E89A0"/>
    <w:rsid w:val="6C40A468"/>
    <w:rsid w:val="6C5036B0"/>
    <w:rsid w:val="6C512294"/>
    <w:rsid w:val="6C53C954"/>
    <w:rsid w:val="6C58D533"/>
    <w:rsid w:val="6C692B6F"/>
    <w:rsid w:val="6C72C50D"/>
    <w:rsid w:val="6C739FE6"/>
    <w:rsid w:val="6C75B201"/>
    <w:rsid w:val="6C7726E7"/>
    <w:rsid w:val="6C7B6A66"/>
    <w:rsid w:val="6C7EC19F"/>
    <w:rsid w:val="6C830913"/>
    <w:rsid w:val="6C872EC6"/>
    <w:rsid w:val="6C875753"/>
    <w:rsid w:val="6C8F4D9F"/>
    <w:rsid w:val="6C9D8186"/>
    <w:rsid w:val="6C9E6B63"/>
    <w:rsid w:val="6CAC3BD0"/>
    <w:rsid w:val="6CB0BFF1"/>
    <w:rsid w:val="6CC01011"/>
    <w:rsid w:val="6CD7C7DD"/>
    <w:rsid w:val="6CDFCFC8"/>
    <w:rsid w:val="6CE8E73E"/>
    <w:rsid w:val="6CEE060C"/>
    <w:rsid w:val="6CF17D7F"/>
    <w:rsid w:val="6CF54078"/>
    <w:rsid w:val="6CF659C3"/>
    <w:rsid w:val="6CF6B995"/>
    <w:rsid w:val="6CFB39C6"/>
    <w:rsid w:val="6CFE4758"/>
    <w:rsid w:val="6CFF96C3"/>
    <w:rsid w:val="6D063AF0"/>
    <w:rsid w:val="6D185A7B"/>
    <w:rsid w:val="6D2967FF"/>
    <w:rsid w:val="6D3784F6"/>
    <w:rsid w:val="6D37D5B1"/>
    <w:rsid w:val="6D398C2A"/>
    <w:rsid w:val="6D407DEB"/>
    <w:rsid w:val="6D42A7EE"/>
    <w:rsid w:val="6D58EE47"/>
    <w:rsid w:val="6D66747E"/>
    <w:rsid w:val="6D6EAE0B"/>
    <w:rsid w:val="6D6EF853"/>
    <w:rsid w:val="6D6F909C"/>
    <w:rsid w:val="6D7FAB34"/>
    <w:rsid w:val="6D82E34D"/>
    <w:rsid w:val="6D941C5C"/>
    <w:rsid w:val="6D972FC7"/>
    <w:rsid w:val="6D97BADD"/>
    <w:rsid w:val="6D987496"/>
    <w:rsid w:val="6D9BAAD3"/>
    <w:rsid w:val="6D9C3D53"/>
    <w:rsid w:val="6DA24049"/>
    <w:rsid w:val="6DA303A5"/>
    <w:rsid w:val="6DA640B6"/>
    <w:rsid w:val="6DA9632C"/>
    <w:rsid w:val="6DAA8C08"/>
    <w:rsid w:val="6DADAEDA"/>
    <w:rsid w:val="6DB05C0E"/>
    <w:rsid w:val="6DB46E48"/>
    <w:rsid w:val="6DB83004"/>
    <w:rsid w:val="6DC41F4D"/>
    <w:rsid w:val="6DC8A8E5"/>
    <w:rsid w:val="6DC9659F"/>
    <w:rsid w:val="6DCD3FE1"/>
    <w:rsid w:val="6DCFC43C"/>
    <w:rsid w:val="6DD1BED8"/>
    <w:rsid w:val="6DDA1F49"/>
    <w:rsid w:val="6DDAE0BA"/>
    <w:rsid w:val="6DF2DF8E"/>
    <w:rsid w:val="6DF2F473"/>
    <w:rsid w:val="6DFCF48F"/>
    <w:rsid w:val="6DFFFAEF"/>
    <w:rsid w:val="6E045A1E"/>
    <w:rsid w:val="6E0AE007"/>
    <w:rsid w:val="6E0F0EBA"/>
    <w:rsid w:val="6E14D9E7"/>
    <w:rsid w:val="6E1AFED8"/>
    <w:rsid w:val="6E1D2CE2"/>
    <w:rsid w:val="6E22750E"/>
    <w:rsid w:val="6E24B7EF"/>
    <w:rsid w:val="6E276BCA"/>
    <w:rsid w:val="6E28B944"/>
    <w:rsid w:val="6E2F98C8"/>
    <w:rsid w:val="6E348E44"/>
    <w:rsid w:val="6E3A66E9"/>
    <w:rsid w:val="6E3C41DE"/>
    <w:rsid w:val="6E4E5AFB"/>
    <w:rsid w:val="6E508441"/>
    <w:rsid w:val="6E578725"/>
    <w:rsid w:val="6E5A554B"/>
    <w:rsid w:val="6E5EB80A"/>
    <w:rsid w:val="6E62A167"/>
    <w:rsid w:val="6E698251"/>
    <w:rsid w:val="6E77932E"/>
    <w:rsid w:val="6E7A8886"/>
    <w:rsid w:val="6E7BB5B9"/>
    <w:rsid w:val="6E7BDD11"/>
    <w:rsid w:val="6E7E7D97"/>
    <w:rsid w:val="6E80862C"/>
    <w:rsid w:val="6E842B5B"/>
    <w:rsid w:val="6E8D4E17"/>
    <w:rsid w:val="6E971E5A"/>
    <w:rsid w:val="6E9CB164"/>
    <w:rsid w:val="6E9DFB82"/>
    <w:rsid w:val="6EAA6A66"/>
    <w:rsid w:val="6EAC623C"/>
    <w:rsid w:val="6EAC8EBB"/>
    <w:rsid w:val="6EB68966"/>
    <w:rsid w:val="6EBC0DF9"/>
    <w:rsid w:val="6EBEAAA2"/>
    <w:rsid w:val="6EC65907"/>
    <w:rsid w:val="6EC6E525"/>
    <w:rsid w:val="6ECD52CF"/>
    <w:rsid w:val="6ED04E35"/>
    <w:rsid w:val="6ED1D391"/>
    <w:rsid w:val="6EDA996F"/>
    <w:rsid w:val="6EDD4B25"/>
    <w:rsid w:val="6EDFE9DD"/>
    <w:rsid w:val="6EE3500D"/>
    <w:rsid w:val="6EE88D52"/>
    <w:rsid w:val="6EEF657E"/>
    <w:rsid w:val="6EF615DC"/>
    <w:rsid w:val="6EF7202B"/>
    <w:rsid w:val="6EFAF7F5"/>
    <w:rsid w:val="6F07216E"/>
    <w:rsid w:val="6F0B171D"/>
    <w:rsid w:val="6F0E3B60"/>
    <w:rsid w:val="6F1459CB"/>
    <w:rsid w:val="6F187E11"/>
    <w:rsid w:val="6F247401"/>
    <w:rsid w:val="6F2EA703"/>
    <w:rsid w:val="6F322D58"/>
    <w:rsid w:val="6F32D0C0"/>
    <w:rsid w:val="6F431AEC"/>
    <w:rsid w:val="6F43A8D1"/>
    <w:rsid w:val="6F442A5E"/>
    <w:rsid w:val="6F492D0A"/>
    <w:rsid w:val="6F4B23F7"/>
    <w:rsid w:val="6F4D1FAB"/>
    <w:rsid w:val="6F542E4D"/>
    <w:rsid w:val="6F598444"/>
    <w:rsid w:val="6F5A6E12"/>
    <w:rsid w:val="6F6D14F9"/>
    <w:rsid w:val="6F7748EB"/>
    <w:rsid w:val="6F7A78F2"/>
    <w:rsid w:val="6F7FF29B"/>
    <w:rsid w:val="6F836F57"/>
    <w:rsid w:val="6F841AAD"/>
    <w:rsid w:val="6F8F2E1C"/>
    <w:rsid w:val="6F93073B"/>
    <w:rsid w:val="6F95C1C8"/>
    <w:rsid w:val="6F9B2095"/>
    <w:rsid w:val="6FA09539"/>
    <w:rsid w:val="6FA1157E"/>
    <w:rsid w:val="6FA712F5"/>
    <w:rsid w:val="6FB7BF27"/>
    <w:rsid w:val="6FBB4EA3"/>
    <w:rsid w:val="6FC184B4"/>
    <w:rsid w:val="6FCB2303"/>
    <w:rsid w:val="6FD103FF"/>
    <w:rsid w:val="6FD1EC56"/>
    <w:rsid w:val="6FD6387F"/>
    <w:rsid w:val="6FD8933E"/>
    <w:rsid w:val="6FDB1650"/>
    <w:rsid w:val="6FE3F894"/>
    <w:rsid w:val="6FEC6F1B"/>
    <w:rsid w:val="6FEDDC59"/>
    <w:rsid w:val="700237F8"/>
    <w:rsid w:val="701AC06B"/>
    <w:rsid w:val="701B983A"/>
    <w:rsid w:val="701F3EB7"/>
    <w:rsid w:val="7021B937"/>
    <w:rsid w:val="7028265A"/>
    <w:rsid w:val="702AAA5A"/>
    <w:rsid w:val="702D5491"/>
    <w:rsid w:val="702FB7EF"/>
    <w:rsid w:val="7041EB17"/>
    <w:rsid w:val="7043BDEE"/>
    <w:rsid w:val="705A657F"/>
    <w:rsid w:val="7064A339"/>
    <w:rsid w:val="7069D12A"/>
    <w:rsid w:val="70729142"/>
    <w:rsid w:val="7085F14E"/>
    <w:rsid w:val="7087D972"/>
    <w:rsid w:val="70891FFC"/>
    <w:rsid w:val="7089E5A5"/>
    <w:rsid w:val="708E4FAE"/>
    <w:rsid w:val="70923C14"/>
    <w:rsid w:val="7096F6E7"/>
    <w:rsid w:val="709D9FAF"/>
    <w:rsid w:val="70A68547"/>
    <w:rsid w:val="70A6B95E"/>
    <w:rsid w:val="70A8BA1C"/>
    <w:rsid w:val="70AB12E1"/>
    <w:rsid w:val="70AE4A32"/>
    <w:rsid w:val="70B16838"/>
    <w:rsid w:val="70B776A4"/>
    <w:rsid w:val="70C084F8"/>
    <w:rsid w:val="70C39D92"/>
    <w:rsid w:val="70CAB3E9"/>
    <w:rsid w:val="70DCFC76"/>
    <w:rsid w:val="70DFBE90"/>
    <w:rsid w:val="70E07DB3"/>
    <w:rsid w:val="70E157E8"/>
    <w:rsid w:val="70E1F3AD"/>
    <w:rsid w:val="70FC40B6"/>
    <w:rsid w:val="70FE9FE3"/>
    <w:rsid w:val="710359BC"/>
    <w:rsid w:val="710EC4C9"/>
    <w:rsid w:val="711B40C3"/>
    <w:rsid w:val="711EF758"/>
    <w:rsid w:val="712047D7"/>
    <w:rsid w:val="712DF26F"/>
    <w:rsid w:val="71300859"/>
    <w:rsid w:val="7134E2F6"/>
    <w:rsid w:val="71393061"/>
    <w:rsid w:val="7139E1FE"/>
    <w:rsid w:val="713C5376"/>
    <w:rsid w:val="713CF4BB"/>
    <w:rsid w:val="713DEDB3"/>
    <w:rsid w:val="713FE823"/>
    <w:rsid w:val="714BB763"/>
    <w:rsid w:val="716011E8"/>
    <w:rsid w:val="71653E19"/>
    <w:rsid w:val="7165E475"/>
    <w:rsid w:val="7166102A"/>
    <w:rsid w:val="716DDC51"/>
    <w:rsid w:val="7174F4EA"/>
    <w:rsid w:val="71766199"/>
    <w:rsid w:val="717B92EF"/>
    <w:rsid w:val="717E8BFE"/>
    <w:rsid w:val="718049DB"/>
    <w:rsid w:val="718BD883"/>
    <w:rsid w:val="718D4864"/>
    <w:rsid w:val="71907939"/>
    <w:rsid w:val="71920A83"/>
    <w:rsid w:val="719E31AA"/>
    <w:rsid w:val="719F17D9"/>
    <w:rsid w:val="71AA7CA3"/>
    <w:rsid w:val="71AB612A"/>
    <w:rsid w:val="71C5F14D"/>
    <w:rsid w:val="71CB82CA"/>
    <w:rsid w:val="71CC956C"/>
    <w:rsid w:val="71D04E5A"/>
    <w:rsid w:val="71D85577"/>
    <w:rsid w:val="71D9EB50"/>
    <w:rsid w:val="71DF48EA"/>
    <w:rsid w:val="71F89838"/>
    <w:rsid w:val="71FFB9EA"/>
    <w:rsid w:val="720730CA"/>
    <w:rsid w:val="720FBCDC"/>
    <w:rsid w:val="72255691"/>
    <w:rsid w:val="72286FE6"/>
    <w:rsid w:val="722DAD39"/>
    <w:rsid w:val="7232BB1C"/>
    <w:rsid w:val="72386B31"/>
    <w:rsid w:val="723B077B"/>
    <w:rsid w:val="723B8771"/>
    <w:rsid w:val="7240AAD1"/>
    <w:rsid w:val="724193CF"/>
    <w:rsid w:val="72444668"/>
    <w:rsid w:val="72486654"/>
    <w:rsid w:val="724F2A84"/>
    <w:rsid w:val="7250141B"/>
    <w:rsid w:val="7251ECDC"/>
    <w:rsid w:val="7256B68C"/>
    <w:rsid w:val="72591787"/>
    <w:rsid w:val="725B9E2F"/>
    <w:rsid w:val="725CB089"/>
    <w:rsid w:val="72669FB0"/>
    <w:rsid w:val="726BD415"/>
    <w:rsid w:val="726D9BFA"/>
    <w:rsid w:val="726DF4C4"/>
    <w:rsid w:val="7281C736"/>
    <w:rsid w:val="72846DE3"/>
    <w:rsid w:val="7287524A"/>
    <w:rsid w:val="72A62343"/>
    <w:rsid w:val="72A93A50"/>
    <w:rsid w:val="72A9FF9D"/>
    <w:rsid w:val="72B15799"/>
    <w:rsid w:val="72B25582"/>
    <w:rsid w:val="72B5AA79"/>
    <w:rsid w:val="72B5BA35"/>
    <w:rsid w:val="72BB2ECC"/>
    <w:rsid w:val="72BBBE46"/>
    <w:rsid w:val="72BCD289"/>
    <w:rsid w:val="72C27C84"/>
    <w:rsid w:val="72C3C143"/>
    <w:rsid w:val="72C4F237"/>
    <w:rsid w:val="72CAA599"/>
    <w:rsid w:val="72CF3F82"/>
    <w:rsid w:val="72CFE90B"/>
    <w:rsid w:val="72D4B0DF"/>
    <w:rsid w:val="72D527BF"/>
    <w:rsid w:val="72D7ACAB"/>
    <w:rsid w:val="72DF23D2"/>
    <w:rsid w:val="72E18544"/>
    <w:rsid w:val="72E9B3A4"/>
    <w:rsid w:val="72EC4D79"/>
    <w:rsid w:val="72F230F4"/>
    <w:rsid w:val="72F427F9"/>
    <w:rsid w:val="72F7056E"/>
    <w:rsid w:val="72F80564"/>
    <w:rsid w:val="7301C764"/>
    <w:rsid w:val="7307AD9F"/>
    <w:rsid w:val="730AEDD5"/>
    <w:rsid w:val="73175A98"/>
    <w:rsid w:val="731D19DE"/>
    <w:rsid w:val="732CC3F9"/>
    <w:rsid w:val="73329C4A"/>
    <w:rsid w:val="733554B4"/>
    <w:rsid w:val="733895BF"/>
    <w:rsid w:val="7340F0A3"/>
    <w:rsid w:val="7341E523"/>
    <w:rsid w:val="7347CE3B"/>
    <w:rsid w:val="734D0019"/>
    <w:rsid w:val="7360EF90"/>
    <w:rsid w:val="7394D25E"/>
    <w:rsid w:val="739662E7"/>
    <w:rsid w:val="739C9E56"/>
    <w:rsid w:val="739D568E"/>
    <w:rsid w:val="739F4726"/>
    <w:rsid w:val="739FCF3E"/>
    <w:rsid w:val="73A3C379"/>
    <w:rsid w:val="73A463F4"/>
    <w:rsid w:val="73B138DD"/>
    <w:rsid w:val="73B394DB"/>
    <w:rsid w:val="73B7B144"/>
    <w:rsid w:val="73C30AE4"/>
    <w:rsid w:val="73C631C2"/>
    <w:rsid w:val="73C6760B"/>
    <w:rsid w:val="73CB3F47"/>
    <w:rsid w:val="73CCA56F"/>
    <w:rsid w:val="73CDFA61"/>
    <w:rsid w:val="73D19781"/>
    <w:rsid w:val="73D7D0FF"/>
    <w:rsid w:val="73DBCA05"/>
    <w:rsid w:val="73DBE497"/>
    <w:rsid w:val="73DDFF76"/>
    <w:rsid w:val="73E41116"/>
    <w:rsid w:val="73E9257A"/>
    <w:rsid w:val="73EBE561"/>
    <w:rsid w:val="73F19AD1"/>
    <w:rsid w:val="73F92BE1"/>
    <w:rsid w:val="73FF4B6A"/>
    <w:rsid w:val="7403ED1E"/>
    <w:rsid w:val="7410401E"/>
    <w:rsid w:val="7410BCDE"/>
    <w:rsid w:val="7417DA80"/>
    <w:rsid w:val="7424171F"/>
    <w:rsid w:val="74254551"/>
    <w:rsid w:val="74336978"/>
    <w:rsid w:val="7434AC1C"/>
    <w:rsid w:val="744020BE"/>
    <w:rsid w:val="744149E1"/>
    <w:rsid w:val="74431903"/>
    <w:rsid w:val="74471A5C"/>
    <w:rsid w:val="744DF778"/>
    <w:rsid w:val="74504269"/>
    <w:rsid w:val="7456FD45"/>
    <w:rsid w:val="74600174"/>
    <w:rsid w:val="7463407A"/>
    <w:rsid w:val="746D8133"/>
    <w:rsid w:val="7485391A"/>
    <w:rsid w:val="7487642B"/>
    <w:rsid w:val="748D9594"/>
    <w:rsid w:val="7496FA32"/>
    <w:rsid w:val="7497C63D"/>
    <w:rsid w:val="749BA60C"/>
    <w:rsid w:val="74A04B74"/>
    <w:rsid w:val="74A28D67"/>
    <w:rsid w:val="74AB5B17"/>
    <w:rsid w:val="74B05E4D"/>
    <w:rsid w:val="74B9A642"/>
    <w:rsid w:val="74BBC7C0"/>
    <w:rsid w:val="74C04735"/>
    <w:rsid w:val="74C2CA06"/>
    <w:rsid w:val="74C364A4"/>
    <w:rsid w:val="74C890F8"/>
    <w:rsid w:val="74D34A32"/>
    <w:rsid w:val="74D449C2"/>
    <w:rsid w:val="74D653E7"/>
    <w:rsid w:val="74DDAE06"/>
    <w:rsid w:val="74E90E9F"/>
    <w:rsid w:val="74EC5F2C"/>
    <w:rsid w:val="74F2025F"/>
    <w:rsid w:val="74F655C7"/>
    <w:rsid w:val="750288D2"/>
    <w:rsid w:val="7503621B"/>
    <w:rsid w:val="75044D0D"/>
    <w:rsid w:val="75095D07"/>
    <w:rsid w:val="751103D4"/>
    <w:rsid w:val="7516ACC5"/>
    <w:rsid w:val="751A03F1"/>
    <w:rsid w:val="752E7361"/>
    <w:rsid w:val="75311BFA"/>
    <w:rsid w:val="75371F64"/>
    <w:rsid w:val="753A0DB6"/>
    <w:rsid w:val="75479649"/>
    <w:rsid w:val="75495E45"/>
    <w:rsid w:val="754C2806"/>
    <w:rsid w:val="755487AF"/>
    <w:rsid w:val="755AF35F"/>
    <w:rsid w:val="7566819E"/>
    <w:rsid w:val="757A5226"/>
    <w:rsid w:val="757CD983"/>
    <w:rsid w:val="7581055E"/>
    <w:rsid w:val="75813813"/>
    <w:rsid w:val="7584B3FE"/>
    <w:rsid w:val="75851E1E"/>
    <w:rsid w:val="7585BBCC"/>
    <w:rsid w:val="758C0FB0"/>
    <w:rsid w:val="758F2B15"/>
    <w:rsid w:val="75902D6E"/>
    <w:rsid w:val="7594F0CC"/>
    <w:rsid w:val="75965A6B"/>
    <w:rsid w:val="75A4AE6E"/>
    <w:rsid w:val="75A9D9BF"/>
    <w:rsid w:val="75BCB7F4"/>
    <w:rsid w:val="75BEBB4E"/>
    <w:rsid w:val="75BF532E"/>
    <w:rsid w:val="75C92F84"/>
    <w:rsid w:val="75D4E708"/>
    <w:rsid w:val="75DBFC53"/>
    <w:rsid w:val="75E2F573"/>
    <w:rsid w:val="75F0AC8F"/>
    <w:rsid w:val="75FBE34B"/>
    <w:rsid w:val="75FFD73B"/>
    <w:rsid w:val="760D53D1"/>
    <w:rsid w:val="76178A81"/>
    <w:rsid w:val="76287512"/>
    <w:rsid w:val="762F3430"/>
    <w:rsid w:val="763753AA"/>
    <w:rsid w:val="763A97B7"/>
    <w:rsid w:val="763EA3DE"/>
    <w:rsid w:val="7641E6A0"/>
    <w:rsid w:val="764370D8"/>
    <w:rsid w:val="7648C4E9"/>
    <w:rsid w:val="7652B956"/>
    <w:rsid w:val="7658C521"/>
    <w:rsid w:val="76685522"/>
    <w:rsid w:val="766F17B3"/>
    <w:rsid w:val="76751173"/>
    <w:rsid w:val="7679309C"/>
    <w:rsid w:val="767F7D39"/>
    <w:rsid w:val="76919329"/>
    <w:rsid w:val="76921D22"/>
    <w:rsid w:val="76939285"/>
    <w:rsid w:val="7697C6AD"/>
    <w:rsid w:val="76998EB6"/>
    <w:rsid w:val="76A0670C"/>
    <w:rsid w:val="76B3EFE0"/>
    <w:rsid w:val="76BE5A5C"/>
    <w:rsid w:val="76BF2B72"/>
    <w:rsid w:val="76BF3457"/>
    <w:rsid w:val="76D283C1"/>
    <w:rsid w:val="76D383D4"/>
    <w:rsid w:val="76E3BCF2"/>
    <w:rsid w:val="76E5D967"/>
    <w:rsid w:val="76EAFAAC"/>
    <w:rsid w:val="76F456EC"/>
    <w:rsid w:val="76F818BC"/>
    <w:rsid w:val="771188A2"/>
    <w:rsid w:val="771885D6"/>
    <w:rsid w:val="7724B502"/>
    <w:rsid w:val="7725DBE3"/>
    <w:rsid w:val="77296C1A"/>
    <w:rsid w:val="7731E179"/>
    <w:rsid w:val="773B32A3"/>
    <w:rsid w:val="773BAD1F"/>
    <w:rsid w:val="7742211C"/>
    <w:rsid w:val="77451244"/>
    <w:rsid w:val="774D9127"/>
    <w:rsid w:val="7766F887"/>
    <w:rsid w:val="776B1BC7"/>
    <w:rsid w:val="7779389C"/>
    <w:rsid w:val="777ED2A2"/>
    <w:rsid w:val="77898783"/>
    <w:rsid w:val="779CA409"/>
    <w:rsid w:val="779F0A0E"/>
    <w:rsid w:val="77A7DB4E"/>
    <w:rsid w:val="77A89788"/>
    <w:rsid w:val="77AB843D"/>
    <w:rsid w:val="77AC058C"/>
    <w:rsid w:val="77B3149C"/>
    <w:rsid w:val="77BD8F58"/>
    <w:rsid w:val="77BEB6D3"/>
    <w:rsid w:val="77C9249D"/>
    <w:rsid w:val="77CAE74C"/>
    <w:rsid w:val="77CC91EC"/>
    <w:rsid w:val="77CDB746"/>
    <w:rsid w:val="77E2D3A9"/>
    <w:rsid w:val="77E58A3B"/>
    <w:rsid w:val="77EC39EB"/>
    <w:rsid w:val="77ED68A5"/>
    <w:rsid w:val="77F099DC"/>
    <w:rsid w:val="77F25162"/>
    <w:rsid w:val="77F6A776"/>
    <w:rsid w:val="77FE4CAE"/>
    <w:rsid w:val="78109A15"/>
    <w:rsid w:val="7812E48F"/>
    <w:rsid w:val="7817D5FF"/>
    <w:rsid w:val="7817FD54"/>
    <w:rsid w:val="781803FE"/>
    <w:rsid w:val="782CDEDE"/>
    <w:rsid w:val="782EF3DC"/>
    <w:rsid w:val="78357C12"/>
    <w:rsid w:val="783EB1A0"/>
    <w:rsid w:val="783F408F"/>
    <w:rsid w:val="78404950"/>
    <w:rsid w:val="784CD450"/>
    <w:rsid w:val="784E0A3D"/>
    <w:rsid w:val="7855021C"/>
    <w:rsid w:val="78569715"/>
    <w:rsid w:val="785C6685"/>
    <w:rsid w:val="785C7526"/>
    <w:rsid w:val="785E696F"/>
    <w:rsid w:val="785FFC03"/>
    <w:rsid w:val="786595F0"/>
    <w:rsid w:val="7875C8A5"/>
    <w:rsid w:val="78792916"/>
    <w:rsid w:val="787B05E9"/>
    <w:rsid w:val="787FEF46"/>
    <w:rsid w:val="788481EF"/>
    <w:rsid w:val="7890C8CA"/>
    <w:rsid w:val="7895292C"/>
    <w:rsid w:val="78A5ECDC"/>
    <w:rsid w:val="78B4078C"/>
    <w:rsid w:val="78B5E4AD"/>
    <w:rsid w:val="78B6E26A"/>
    <w:rsid w:val="78C67A36"/>
    <w:rsid w:val="78D63A4B"/>
    <w:rsid w:val="78D8971A"/>
    <w:rsid w:val="78E99F2C"/>
    <w:rsid w:val="78F867B2"/>
    <w:rsid w:val="78FE4459"/>
    <w:rsid w:val="79057C04"/>
    <w:rsid w:val="7905925D"/>
    <w:rsid w:val="7905B25B"/>
    <w:rsid w:val="790F1662"/>
    <w:rsid w:val="7910C328"/>
    <w:rsid w:val="791100E1"/>
    <w:rsid w:val="791168D1"/>
    <w:rsid w:val="79161FAD"/>
    <w:rsid w:val="791E1165"/>
    <w:rsid w:val="792D293F"/>
    <w:rsid w:val="7931CEA1"/>
    <w:rsid w:val="7933383B"/>
    <w:rsid w:val="7939B74F"/>
    <w:rsid w:val="793AF99E"/>
    <w:rsid w:val="793B5B8E"/>
    <w:rsid w:val="794034BA"/>
    <w:rsid w:val="794C4B71"/>
    <w:rsid w:val="794F51C2"/>
    <w:rsid w:val="794F8152"/>
    <w:rsid w:val="7956CFCF"/>
    <w:rsid w:val="795F8D6D"/>
    <w:rsid w:val="7963323C"/>
    <w:rsid w:val="796DA252"/>
    <w:rsid w:val="797C725F"/>
    <w:rsid w:val="797E0D53"/>
    <w:rsid w:val="7987FB54"/>
    <w:rsid w:val="798D8409"/>
    <w:rsid w:val="798F2D0A"/>
    <w:rsid w:val="7992E85C"/>
    <w:rsid w:val="79940E9A"/>
    <w:rsid w:val="7994EB08"/>
    <w:rsid w:val="799838CA"/>
    <w:rsid w:val="79A237DB"/>
    <w:rsid w:val="79A43D67"/>
    <w:rsid w:val="79A71702"/>
    <w:rsid w:val="79A7FFAC"/>
    <w:rsid w:val="79B362C4"/>
    <w:rsid w:val="79B7F48D"/>
    <w:rsid w:val="79C073D0"/>
    <w:rsid w:val="79C18385"/>
    <w:rsid w:val="79D3B2F1"/>
    <w:rsid w:val="79D3FF13"/>
    <w:rsid w:val="79DC8789"/>
    <w:rsid w:val="79E00A51"/>
    <w:rsid w:val="79E08772"/>
    <w:rsid w:val="79E98CB6"/>
    <w:rsid w:val="79F09201"/>
    <w:rsid w:val="79F28709"/>
    <w:rsid w:val="79FC982C"/>
    <w:rsid w:val="79FCEB8A"/>
    <w:rsid w:val="7A023818"/>
    <w:rsid w:val="7A03471B"/>
    <w:rsid w:val="7A0D49B1"/>
    <w:rsid w:val="7A1C492B"/>
    <w:rsid w:val="7A21D5FC"/>
    <w:rsid w:val="7A29E90C"/>
    <w:rsid w:val="7A300A11"/>
    <w:rsid w:val="7A3092BE"/>
    <w:rsid w:val="7A340E61"/>
    <w:rsid w:val="7A40EE79"/>
    <w:rsid w:val="7A42865C"/>
    <w:rsid w:val="7A43C946"/>
    <w:rsid w:val="7A4FDD9C"/>
    <w:rsid w:val="7A55E45D"/>
    <w:rsid w:val="7A58616A"/>
    <w:rsid w:val="7A5A588E"/>
    <w:rsid w:val="7A5BFCD7"/>
    <w:rsid w:val="7A5D4ABF"/>
    <w:rsid w:val="7A5EF2CF"/>
    <w:rsid w:val="7A5FFA42"/>
    <w:rsid w:val="7A6EC81C"/>
    <w:rsid w:val="7A71F48E"/>
    <w:rsid w:val="7A76C0F2"/>
    <w:rsid w:val="7A77F87E"/>
    <w:rsid w:val="7A79E06F"/>
    <w:rsid w:val="7A871F59"/>
    <w:rsid w:val="7A88FE5F"/>
    <w:rsid w:val="7A895D9C"/>
    <w:rsid w:val="7A8D843E"/>
    <w:rsid w:val="7A8E5E8E"/>
    <w:rsid w:val="7A8ED4B1"/>
    <w:rsid w:val="7AA113E4"/>
    <w:rsid w:val="7AA1452D"/>
    <w:rsid w:val="7AA1B8CE"/>
    <w:rsid w:val="7AA72B18"/>
    <w:rsid w:val="7AA7CE60"/>
    <w:rsid w:val="7AB16B52"/>
    <w:rsid w:val="7AB38C9E"/>
    <w:rsid w:val="7AB3C5CC"/>
    <w:rsid w:val="7ABBC691"/>
    <w:rsid w:val="7AC3D3CD"/>
    <w:rsid w:val="7ACB2A34"/>
    <w:rsid w:val="7ACB4E9F"/>
    <w:rsid w:val="7ACD3C17"/>
    <w:rsid w:val="7ACEEABD"/>
    <w:rsid w:val="7AE49570"/>
    <w:rsid w:val="7AE6AFC2"/>
    <w:rsid w:val="7AE8BB1A"/>
    <w:rsid w:val="7AF32AD9"/>
    <w:rsid w:val="7AF3C422"/>
    <w:rsid w:val="7B1C7012"/>
    <w:rsid w:val="7B2AC237"/>
    <w:rsid w:val="7B2BB057"/>
    <w:rsid w:val="7B3D0E2F"/>
    <w:rsid w:val="7B40F9D7"/>
    <w:rsid w:val="7B41946C"/>
    <w:rsid w:val="7B42B0F4"/>
    <w:rsid w:val="7B437691"/>
    <w:rsid w:val="7B4519DB"/>
    <w:rsid w:val="7B48D59F"/>
    <w:rsid w:val="7B4BF1DF"/>
    <w:rsid w:val="7B614CB2"/>
    <w:rsid w:val="7B6C6033"/>
    <w:rsid w:val="7B7857AB"/>
    <w:rsid w:val="7B7C758E"/>
    <w:rsid w:val="7B7D0631"/>
    <w:rsid w:val="7B7E80B7"/>
    <w:rsid w:val="7B828A23"/>
    <w:rsid w:val="7B83C3D0"/>
    <w:rsid w:val="7B90D95E"/>
    <w:rsid w:val="7B928EF5"/>
    <w:rsid w:val="7B9B5E98"/>
    <w:rsid w:val="7B9C4673"/>
    <w:rsid w:val="7BB3A39C"/>
    <w:rsid w:val="7BB86520"/>
    <w:rsid w:val="7BC0F5CE"/>
    <w:rsid w:val="7BC1F978"/>
    <w:rsid w:val="7BC64BDC"/>
    <w:rsid w:val="7BD40825"/>
    <w:rsid w:val="7BD9511C"/>
    <w:rsid w:val="7BE52F64"/>
    <w:rsid w:val="7BE93341"/>
    <w:rsid w:val="7BE9586B"/>
    <w:rsid w:val="7BEDF307"/>
    <w:rsid w:val="7BEED98F"/>
    <w:rsid w:val="7BF27B89"/>
    <w:rsid w:val="7BFE1047"/>
    <w:rsid w:val="7BFF6BB7"/>
    <w:rsid w:val="7C036F9C"/>
    <w:rsid w:val="7C07215B"/>
    <w:rsid w:val="7C139B50"/>
    <w:rsid w:val="7C168A70"/>
    <w:rsid w:val="7C1B868C"/>
    <w:rsid w:val="7C1BF06B"/>
    <w:rsid w:val="7C1F2F05"/>
    <w:rsid w:val="7C216C4F"/>
    <w:rsid w:val="7C281631"/>
    <w:rsid w:val="7C2D1F07"/>
    <w:rsid w:val="7C36B2F8"/>
    <w:rsid w:val="7C384EAD"/>
    <w:rsid w:val="7C3AD082"/>
    <w:rsid w:val="7C3F0191"/>
    <w:rsid w:val="7C477FCF"/>
    <w:rsid w:val="7C4C3812"/>
    <w:rsid w:val="7C4D8626"/>
    <w:rsid w:val="7C4FD921"/>
    <w:rsid w:val="7C54C537"/>
    <w:rsid w:val="7C55DF3C"/>
    <w:rsid w:val="7C590C21"/>
    <w:rsid w:val="7C6147E8"/>
    <w:rsid w:val="7C6517BC"/>
    <w:rsid w:val="7C68289A"/>
    <w:rsid w:val="7C6B6E65"/>
    <w:rsid w:val="7C6E0BC1"/>
    <w:rsid w:val="7C762651"/>
    <w:rsid w:val="7C796DE6"/>
    <w:rsid w:val="7C9163A1"/>
    <w:rsid w:val="7C948011"/>
    <w:rsid w:val="7C9671A6"/>
    <w:rsid w:val="7C982A4C"/>
    <w:rsid w:val="7C9A131B"/>
    <w:rsid w:val="7C9EAF95"/>
    <w:rsid w:val="7CA46205"/>
    <w:rsid w:val="7CAC9134"/>
    <w:rsid w:val="7CB3FB55"/>
    <w:rsid w:val="7CB4E37B"/>
    <w:rsid w:val="7CB9907F"/>
    <w:rsid w:val="7CBA7818"/>
    <w:rsid w:val="7CCB272E"/>
    <w:rsid w:val="7CD3D6C6"/>
    <w:rsid w:val="7CD51441"/>
    <w:rsid w:val="7CD8AD91"/>
    <w:rsid w:val="7CE1C808"/>
    <w:rsid w:val="7CE75E5D"/>
    <w:rsid w:val="7CEEC45E"/>
    <w:rsid w:val="7CF3FD79"/>
    <w:rsid w:val="7CF78054"/>
    <w:rsid w:val="7D0148E4"/>
    <w:rsid w:val="7D032FC9"/>
    <w:rsid w:val="7D061086"/>
    <w:rsid w:val="7D08907F"/>
    <w:rsid w:val="7D0A7999"/>
    <w:rsid w:val="7D0B9D2A"/>
    <w:rsid w:val="7D0FA697"/>
    <w:rsid w:val="7D216FEC"/>
    <w:rsid w:val="7D2186A1"/>
    <w:rsid w:val="7D35B305"/>
    <w:rsid w:val="7D363AF0"/>
    <w:rsid w:val="7D3B49BF"/>
    <w:rsid w:val="7D44DDFB"/>
    <w:rsid w:val="7D44E9B5"/>
    <w:rsid w:val="7D4606F0"/>
    <w:rsid w:val="7D4D0656"/>
    <w:rsid w:val="7D69F6FA"/>
    <w:rsid w:val="7D712832"/>
    <w:rsid w:val="7D751A5D"/>
    <w:rsid w:val="7D7BAB0A"/>
    <w:rsid w:val="7D7D3235"/>
    <w:rsid w:val="7D849463"/>
    <w:rsid w:val="7D8C64FF"/>
    <w:rsid w:val="7D931F12"/>
    <w:rsid w:val="7D950FB0"/>
    <w:rsid w:val="7D9A79F4"/>
    <w:rsid w:val="7D9CEB88"/>
    <w:rsid w:val="7D9E97C4"/>
    <w:rsid w:val="7DA16563"/>
    <w:rsid w:val="7DA5F94D"/>
    <w:rsid w:val="7DAB09A5"/>
    <w:rsid w:val="7DABBC97"/>
    <w:rsid w:val="7DAD4D31"/>
    <w:rsid w:val="7DB97F24"/>
    <w:rsid w:val="7DBEC89D"/>
    <w:rsid w:val="7DCC7A84"/>
    <w:rsid w:val="7DD178D1"/>
    <w:rsid w:val="7DD4E1ED"/>
    <w:rsid w:val="7DD78147"/>
    <w:rsid w:val="7DDD81EA"/>
    <w:rsid w:val="7DDFCE6C"/>
    <w:rsid w:val="7DE1E009"/>
    <w:rsid w:val="7DE85344"/>
    <w:rsid w:val="7DFAE0B2"/>
    <w:rsid w:val="7DFC04AB"/>
    <w:rsid w:val="7DFC4A5A"/>
    <w:rsid w:val="7DFE666C"/>
    <w:rsid w:val="7DFEA8B7"/>
    <w:rsid w:val="7E00D591"/>
    <w:rsid w:val="7E0B08B8"/>
    <w:rsid w:val="7E10C824"/>
    <w:rsid w:val="7E13F5F3"/>
    <w:rsid w:val="7E19CEB5"/>
    <w:rsid w:val="7E1C830A"/>
    <w:rsid w:val="7E1F4183"/>
    <w:rsid w:val="7E24558E"/>
    <w:rsid w:val="7E29B005"/>
    <w:rsid w:val="7E387E0F"/>
    <w:rsid w:val="7E470603"/>
    <w:rsid w:val="7E48DFD1"/>
    <w:rsid w:val="7E57017B"/>
    <w:rsid w:val="7E57706C"/>
    <w:rsid w:val="7E5AD0C7"/>
    <w:rsid w:val="7E64700A"/>
    <w:rsid w:val="7E65E6E1"/>
    <w:rsid w:val="7E66867E"/>
    <w:rsid w:val="7E673F21"/>
    <w:rsid w:val="7E6BE54E"/>
    <w:rsid w:val="7E701489"/>
    <w:rsid w:val="7E79865A"/>
    <w:rsid w:val="7E7A4417"/>
    <w:rsid w:val="7E7CD7FB"/>
    <w:rsid w:val="7E7FB1CC"/>
    <w:rsid w:val="7E8EB575"/>
    <w:rsid w:val="7E8EE057"/>
    <w:rsid w:val="7E9DEBE1"/>
    <w:rsid w:val="7EA3BD76"/>
    <w:rsid w:val="7EBA2F7A"/>
    <w:rsid w:val="7EBE8408"/>
    <w:rsid w:val="7EC0E377"/>
    <w:rsid w:val="7EC30963"/>
    <w:rsid w:val="7EC4BAEC"/>
    <w:rsid w:val="7EC6F75C"/>
    <w:rsid w:val="7EC7F30D"/>
    <w:rsid w:val="7EE09B65"/>
    <w:rsid w:val="7EE6AD0C"/>
    <w:rsid w:val="7EE84E97"/>
    <w:rsid w:val="7EF98933"/>
    <w:rsid w:val="7EFB0C0E"/>
    <w:rsid w:val="7EFC616B"/>
    <w:rsid w:val="7EFC97E7"/>
    <w:rsid w:val="7F026C82"/>
    <w:rsid w:val="7F037A20"/>
    <w:rsid w:val="7F0779D9"/>
    <w:rsid w:val="7F07B65A"/>
    <w:rsid w:val="7F1195C2"/>
    <w:rsid w:val="7F16E635"/>
    <w:rsid w:val="7F25116A"/>
    <w:rsid w:val="7F34D17E"/>
    <w:rsid w:val="7F37EACF"/>
    <w:rsid w:val="7F38E853"/>
    <w:rsid w:val="7F3AC93A"/>
    <w:rsid w:val="7F4C326E"/>
    <w:rsid w:val="7F5685B0"/>
    <w:rsid w:val="7F58784B"/>
    <w:rsid w:val="7F58EBA6"/>
    <w:rsid w:val="7F6D7777"/>
    <w:rsid w:val="7F6E4FF9"/>
    <w:rsid w:val="7F7282B4"/>
    <w:rsid w:val="7F798668"/>
    <w:rsid w:val="7F851D1F"/>
    <w:rsid w:val="7F8623BB"/>
    <w:rsid w:val="7F883361"/>
    <w:rsid w:val="7F89ABA9"/>
    <w:rsid w:val="7F8A83A3"/>
    <w:rsid w:val="7F8B7C6E"/>
    <w:rsid w:val="7F8D2116"/>
    <w:rsid w:val="7F8D91B4"/>
    <w:rsid w:val="7F9AEB29"/>
    <w:rsid w:val="7F9C5C71"/>
    <w:rsid w:val="7F9FE8C7"/>
    <w:rsid w:val="7FA2F30D"/>
    <w:rsid w:val="7FA3E7C7"/>
    <w:rsid w:val="7FA71563"/>
    <w:rsid w:val="7FAB7B5F"/>
    <w:rsid w:val="7FAEB5E7"/>
    <w:rsid w:val="7FB351F0"/>
    <w:rsid w:val="7FB45BDF"/>
    <w:rsid w:val="7FBE64B8"/>
    <w:rsid w:val="7FC1F342"/>
    <w:rsid w:val="7FC7C4E4"/>
    <w:rsid w:val="7FCC418E"/>
    <w:rsid w:val="7FCE2C6D"/>
    <w:rsid w:val="7FD67782"/>
    <w:rsid w:val="7FD75CC9"/>
    <w:rsid w:val="7FDC1840"/>
    <w:rsid w:val="7FE21F94"/>
    <w:rsid w:val="7FE4FF54"/>
    <w:rsid w:val="7FE67E79"/>
    <w:rsid w:val="7FE9E8CE"/>
    <w:rsid w:val="7FF1136A"/>
    <w:rsid w:val="7FF42C57"/>
    <w:rsid w:val="7FF70E2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2F3AE9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28"/>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28"/>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28"/>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28"/>
      </w:numPr>
      <w:outlineLvl w:val="3"/>
    </w:pPr>
    <w:rPr>
      <w:rFonts w:eastAsiaTheme="majorEastAsia"/>
      <w:bCs/>
      <w:iCs/>
    </w:rPr>
  </w:style>
  <w:style w:type="paragraph" w:styleId="Heading5">
    <w:name w:val="heading 5"/>
    <w:basedOn w:val="Normal"/>
    <w:next w:val="Text2"/>
    <w:link w:val="Heading5Char"/>
    <w:uiPriority w:val="9"/>
    <w:semiHidden/>
    <w:unhideWhenUsed/>
    <w:qFormat/>
    <w:rsid w:val="00665AAD"/>
    <w:pPr>
      <w:keepNext/>
      <w:numPr>
        <w:ilvl w:val="4"/>
        <w:numId w:val="28"/>
      </w:numPr>
      <w:outlineLvl w:val="4"/>
    </w:pPr>
    <w:rPr>
      <w:rFonts w:eastAsiaTheme="majorEastAsia"/>
    </w:rPr>
  </w:style>
  <w:style w:type="paragraph" w:styleId="Heading6">
    <w:name w:val="heading 6"/>
    <w:basedOn w:val="Normal"/>
    <w:next w:val="Text2"/>
    <w:link w:val="Heading6Char"/>
    <w:uiPriority w:val="9"/>
    <w:semiHidden/>
    <w:unhideWhenUsed/>
    <w:qFormat/>
    <w:rsid w:val="00665AAD"/>
    <w:pPr>
      <w:keepNext/>
      <w:numPr>
        <w:ilvl w:val="5"/>
        <w:numId w:val="28"/>
      </w:numPr>
      <w:outlineLvl w:val="5"/>
    </w:pPr>
    <w:rPr>
      <w:rFonts w:eastAsiaTheme="majorEastAsia"/>
      <w:iCs/>
    </w:rPr>
  </w:style>
  <w:style w:type="paragraph" w:styleId="Heading7">
    <w:name w:val="heading 7"/>
    <w:basedOn w:val="Normal"/>
    <w:next w:val="Text2"/>
    <w:link w:val="Heading7Char"/>
    <w:uiPriority w:val="9"/>
    <w:semiHidden/>
    <w:unhideWhenUsed/>
    <w:qFormat/>
    <w:rsid w:val="00665AAD"/>
    <w:pPr>
      <w:keepNext/>
      <w:numPr>
        <w:ilvl w:val="6"/>
        <w:numId w:val="28"/>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99"/>
    <w:semiHidden/>
    <w:unhideWhenUsed/>
    <w:rsid w:val="00793D7F"/>
    <w:pPr>
      <w:numPr>
        <w:numId w:val="1"/>
      </w:numPr>
      <w:contextualSpacing/>
    </w:pPr>
  </w:style>
  <w:style w:type="paragraph" w:styleId="ListBullet2">
    <w:name w:val="List Bullet 2"/>
    <w:basedOn w:val="Normal"/>
    <w:uiPriority w:val="99"/>
    <w:semiHidden/>
    <w:unhideWhenUsed/>
    <w:rsid w:val="00793D7F"/>
    <w:pPr>
      <w:numPr>
        <w:numId w:val="2"/>
      </w:numPr>
      <w:contextualSpacing/>
    </w:pPr>
  </w:style>
  <w:style w:type="paragraph" w:styleId="ListBullet3">
    <w:name w:val="List Bullet 3"/>
    <w:basedOn w:val="Normal"/>
    <w:uiPriority w:val="99"/>
    <w:semiHidden/>
    <w:unhideWhenUsed/>
    <w:rsid w:val="00793D7F"/>
    <w:pPr>
      <w:numPr>
        <w:numId w:val="3"/>
      </w:numPr>
      <w:contextualSpacing/>
    </w:pPr>
  </w:style>
  <w:style w:type="paragraph" w:styleId="ListBullet4">
    <w:name w:val="List Bullet 4"/>
    <w:basedOn w:val="Normal"/>
    <w:uiPriority w:val="99"/>
    <w:semiHidden/>
    <w:unhideWhenUsed/>
    <w:rsid w:val="00793D7F"/>
    <w:pPr>
      <w:numPr>
        <w:numId w:val="4"/>
      </w:numPr>
      <w:contextualSpacing/>
    </w:pPr>
  </w:style>
  <w:style w:type="paragraph" w:styleId="Caption">
    <w:name w:val="caption"/>
    <w:basedOn w:val="Normal"/>
    <w:next w:val="Normal"/>
    <w:uiPriority w:val="35"/>
    <w:semiHidden/>
    <w:unhideWhenUsed/>
    <w:qFormat/>
    <w:rsid w:val="00344D76"/>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rsid w:val="00344D76"/>
    <w:pPr>
      <w:spacing w:after="0"/>
    </w:pPr>
  </w:style>
  <w:style w:type="paragraph" w:styleId="ListNumber">
    <w:name w:val="List Number"/>
    <w:basedOn w:val="Normal"/>
    <w:uiPriority w:val="99"/>
    <w:semiHidden/>
    <w:unhideWhenUsed/>
    <w:rsid w:val="00344D76"/>
    <w:pPr>
      <w:numPr>
        <w:numId w:val="5"/>
      </w:numPr>
      <w:contextualSpacing/>
    </w:pPr>
  </w:style>
  <w:style w:type="paragraph" w:styleId="ListNumber2">
    <w:name w:val="List Number 2"/>
    <w:basedOn w:val="Normal"/>
    <w:uiPriority w:val="99"/>
    <w:semiHidden/>
    <w:unhideWhenUsed/>
    <w:rsid w:val="00344D76"/>
    <w:pPr>
      <w:numPr>
        <w:numId w:val="6"/>
      </w:numPr>
      <w:contextualSpacing/>
    </w:pPr>
  </w:style>
  <w:style w:type="paragraph" w:styleId="ListNumber3">
    <w:name w:val="List Number 3"/>
    <w:basedOn w:val="Normal"/>
    <w:uiPriority w:val="99"/>
    <w:semiHidden/>
    <w:unhideWhenUsed/>
    <w:rsid w:val="00344D76"/>
    <w:pPr>
      <w:numPr>
        <w:numId w:val="7"/>
      </w:numPr>
      <w:contextualSpacing/>
    </w:pPr>
  </w:style>
  <w:style w:type="paragraph" w:styleId="ListNumber4">
    <w:name w:val="List Number 4"/>
    <w:basedOn w:val="Normal"/>
    <w:uiPriority w:val="99"/>
    <w:semiHidden/>
    <w:unhideWhenUsed/>
    <w:rsid w:val="00344D76"/>
    <w:pPr>
      <w:numPr>
        <w:numId w:val="8"/>
      </w:numPr>
      <w:contextualSpacing/>
    </w:p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en-GB"/>
    </w:rPr>
  </w:style>
  <w:style w:type="character" w:styleId="CommentReference">
    <w:name w:val="annotation reference"/>
    <w:basedOn w:val="DefaultParagraphFont"/>
    <w:uiPriority w:val="99"/>
    <w:unhideWhenUsed/>
    <w:rPr>
      <w:sz w:val="16"/>
      <w:szCs w:val="16"/>
    </w:rPr>
  </w:style>
  <w:style w:type="paragraph" w:styleId="BalloonText">
    <w:name w:val="Balloon Text"/>
    <w:basedOn w:val="Normal"/>
    <w:link w:val="BalloonTextChar"/>
    <w:uiPriority w:val="99"/>
    <w:semiHidden/>
    <w:unhideWhenUsed/>
    <w:rsid w:val="00CB035A"/>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B035A"/>
    <w:rPr>
      <w:rFonts w:ascii="Segoe UI" w:hAnsi="Segoe UI" w:cs="Segoe UI"/>
      <w:sz w:val="18"/>
      <w:szCs w:val="18"/>
      <w:lang w:val="en-GB"/>
    </w:rPr>
  </w:style>
  <w:style w:type="paragraph" w:styleId="CommentSubject">
    <w:name w:val="annotation subject"/>
    <w:basedOn w:val="CommentText"/>
    <w:next w:val="CommentText"/>
    <w:link w:val="CommentSubjectChar"/>
    <w:uiPriority w:val="99"/>
    <w:semiHidden/>
    <w:unhideWhenUsed/>
    <w:rsid w:val="008B5EDD"/>
    <w:rPr>
      <w:b/>
      <w:bCs/>
    </w:rPr>
  </w:style>
  <w:style w:type="character" w:customStyle="1" w:styleId="CommentSubjectChar">
    <w:name w:val="Comment Subject Char"/>
    <w:basedOn w:val="CommentTextChar"/>
    <w:link w:val="CommentSubject"/>
    <w:uiPriority w:val="99"/>
    <w:semiHidden/>
    <w:rsid w:val="008B5EDD"/>
    <w:rPr>
      <w:rFonts w:ascii="Times New Roman" w:hAnsi="Times New Roman" w:cs="Times New Roman"/>
      <w:b/>
      <w:bCs/>
      <w:sz w:val="20"/>
      <w:szCs w:val="20"/>
      <w:lang w:val="en-GB"/>
    </w:rPr>
  </w:style>
  <w:style w:type="character" w:styleId="Hyperlink">
    <w:name w:val="Hyperlink"/>
    <w:basedOn w:val="DefaultParagraphFont"/>
    <w:uiPriority w:val="99"/>
    <w:unhideWhenUsed/>
    <w:rsid w:val="008B5EDD"/>
    <w:rPr>
      <w:color w:val="0000FF" w:themeColor="hyperlink"/>
      <w:u w:val="single"/>
    </w:rPr>
  </w:style>
  <w:style w:type="paragraph" w:styleId="ListParagraph">
    <w:name w:val="List Paragraph"/>
    <w:basedOn w:val="Normal"/>
    <w:uiPriority w:val="34"/>
    <w:qFormat/>
    <w:rsid w:val="00004EC6"/>
    <w:pPr>
      <w:spacing w:before="0" w:after="200" w:line="276" w:lineRule="auto"/>
      <w:ind w:left="720"/>
      <w:contextualSpacing/>
      <w:jc w:val="left"/>
    </w:pPr>
    <w:rPr>
      <w:rFonts w:asciiTheme="minorHAnsi" w:hAnsiTheme="minorHAnsi" w:cstheme="minorBidi"/>
      <w:sz w:val="22"/>
    </w:rPr>
  </w:style>
  <w:style w:type="paragraph" w:styleId="Revision">
    <w:name w:val="Revision"/>
    <w:hidden/>
    <w:uiPriority w:val="99"/>
    <w:semiHidden/>
    <w:rsid w:val="00857B9B"/>
    <w:pPr>
      <w:spacing w:after="0" w:line="240" w:lineRule="auto"/>
    </w:pPr>
    <w:rPr>
      <w:rFonts w:ascii="Times New Roman" w:hAnsi="Times New Roman" w:cs="Times New Roman"/>
      <w:sz w:val="24"/>
      <w:lang w:val="en-GB"/>
    </w:rPr>
  </w:style>
  <w:style w:type="character" w:customStyle="1" w:styleId="Mention">
    <w:name w:val="Mention"/>
    <w:basedOn w:val="DefaultParagraphFont"/>
    <w:uiPriority w:val="99"/>
    <w:unhideWhenUsed/>
    <w:rsid w:val="004F34D0"/>
    <w:rPr>
      <w:color w:val="2B579A"/>
      <w:shd w:val="clear" w:color="auto" w:fill="E1DFDD"/>
    </w:rPr>
  </w:style>
  <w:style w:type="character" w:customStyle="1" w:styleId="cf01">
    <w:name w:val="cf01"/>
    <w:basedOn w:val="DefaultParagraphFont"/>
    <w:rsid w:val="004546DD"/>
    <w:rPr>
      <w:rFonts w:ascii="Segoe UI" w:hAnsi="Segoe UI" w:cs="Segoe UI" w:hint="default"/>
      <w:sz w:val="18"/>
      <w:szCs w:val="18"/>
    </w:rPr>
  </w:style>
  <w:style w:type="character" w:customStyle="1" w:styleId="UnresolvedMention">
    <w:name w:val="Unresolved Mention"/>
    <w:basedOn w:val="DefaultParagraphFont"/>
    <w:uiPriority w:val="99"/>
    <w:semiHidden/>
    <w:unhideWhenUsed/>
    <w:rsid w:val="00FB0190"/>
    <w:rPr>
      <w:color w:val="605E5C"/>
      <w:shd w:val="clear" w:color="auto" w:fill="E1DFDD"/>
    </w:rPr>
  </w:style>
  <w:style w:type="paragraph" w:styleId="NormalWeb">
    <w:name w:val="Normal (Web)"/>
    <w:basedOn w:val="Normal"/>
    <w:uiPriority w:val="99"/>
    <w:semiHidden/>
    <w:unhideWhenUsed/>
    <w:rsid w:val="00081AEA"/>
    <w:pPr>
      <w:spacing w:before="100" w:beforeAutospacing="1" w:after="100" w:afterAutospacing="1"/>
      <w:jc w:val="left"/>
    </w:pPr>
    <w:rPr>
      <w:rFonts w:eastAsia="Times New Roman"/>
      <w:szCs w:val="24"/>
      <w:lang w:val="en-IE" w:eastAsia="en-IE"/>
    </w:rPr>
  </w:style>
  <w:style w:type="table" w:styleId="TableGrid">
    <w:name w:val="Table Grid"/>
    <w:basedOn w:val="TableNormal"/>
    <w:uiPriority w:val="59"/>
    <w:rsid w:val="00A177FC"/>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rsid w:val="001F73EF"/>
    <w:pPr>
      <w:spacing w:before="0" w:after="160" w:line="240" w:lineRule="exact"/>
    </w:pPr>
    <w:rPr>
      <w:rFonts w:asciiTheme="minorHAnsi" w:hAnsiTheme="minorHAnsi" w:cstheme="minorBidi"/>
      <w:sz w:val="22"/>
      <w:vertAlign w:val="superscript"/>
      <w:lang w:val="en-US"/>
    </w:rPr>
  </w:style>
  <w:style w:type="character" w:styleId="FollowedHyperlink">
    <w:name w:val="FollowedHyperlink"/>
    <w:basedOn w:val="DefaultParagraphFont"/>
    <w:uiPriority w:val="99"/>
    <w:semiHidden/>
    <w:unhideWhenUsed/>
    <w:rsid w:val="00E76C63"/>
    <w:rPr>
      <w:color w:val="800080" w:themeColor="followedHyperlink"/>
      <w:u w:val="single"/>
    </w:rPr>
  </w:style>
  <w:style w:type="character" w:customStyle="1" w:styleId="HeaderChar">
    <w:name w:val="Header Char"/>
    <w:basedOn w:val="DefaultParagraphFont"/>
    <w:link w:val="Header"/>
    <w:uiPriority w:val="99"/>
    <w:rsid w:val="006A10DF"/>
    <w:rPr>
      <w:rFonts w:ascii="Times New Roman" w:hAnsi="Times New Roman" w:cs="Times New Roman"/>
      <w:sz w:val="24"/>
      <w:lang w:val="en-GB"/>
    </w:rPr>
  </w:style>
  <w:style w:type="character" w:customStyle="1" w:styleId="FooterChar">
    <w:name w:val="Footer Char"/>
    <w:basedOn w:val="DefaultParagraphFont"/>
    <w:link w:val="Footer"/>
    <w:uiPriority w:val="99"/>
    <w:rsid w:val="006A10DF"/>
    <w:rPr>
      <w:rFonts w:ascii="Times New Roman" w:hAnsi="Times New Roman" w:cs="Times New Roman"/>
      <w:sz w:val="24"/>
      <w:lang w:val="en-GB"/>
    </w:rPr>
  </w:style>
  <w:style w:type="paragraph" w:styleId="FootnoteText">
    <w:name w:val="footnote text"/>
    <w:basedOn w:val="Normal"/>
    <w:link w:val="FootnoteTextChar"/>
    <w:uiPriority w:val="99"/>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character" w:customStyle="1" w:styleId="Heading5Char">
    <w:name w:val="Heading 5 Char"/>
    <w:basedOn w:val="DefaultParagraphFont"/>
    <w:link w:val="Heading5"/>
    <w:uiPriority w:val="9"/>
    <w:semiHidden/>
    <w:rsid w:val="00665AAD"/>
    <w:rPr>
      <w:rFonts w:ascii="Times New Roman" w:eastAsiaTheme="majorEastAsia" w:hAnsi="Times New Roman" w:cs="Times New Roman"/>
      <w:sz w:val="24"/>
      <w:lang w:val="en-GB"/>
    </w:rPr>
  </w:style>
  <w:style w:type="character" w:customStyle="1" w:styleId="Heading6Char">
    <w:name w:val="Heading 6 Char"/>
    <w:basedOn w:val="DefaultParagraphFont"/>
    <w:link w:val="Heading6"/>
    <w:uiPriority w:val="9"/>
    <w:semiHidden/>
    <w:rsid w:val="00665AAD"/>
    <w:rPr>
      <w:rFonts w:ascii="Times New Roman" w:eastAsiaTheme="majorEastAsia" w:hAnsi="Times New Roman" w:cs="Times New Roman"/>
      <w:iCs/>
      <w:sz w:val="24"/>
      <w:lang w:val="en-GB"/>
    </w:rPr>
  </w:style>
  <w:style w:type="character" w:customStyle="1" w:styleId="Heading7Char">
    <w:name w:val="Heading 7 Char"/>
    <w:basedOn w:val="DefaultParagraphFont"/>
    <w:link w:val="Heading7"/>
    <w:uiPriority w:val="9"/>
    <w:semiHidden/>
    <w:rsid w:val="00665AAD"/>
    <w:rPr>
      <w:rFonts w:ascii="Times New Roman" w:eastAsiaTheme="majorEastAsia" w:hAnsi="Times New Roman" w:cs="Times New Roman"/>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rsid w:val="00665AAD"/>
    <w:pPr>
      <w:tabs>
        <w:tab w:val="right" w:leader="dot" w:pos="9071"/>
      </w:tabs>
      <w:ind w:left="1417" w:hanging="1417"/>
      <w:jc w:val="left"/>
    </w:pPr>
  </w:style>
  <w:style w:type="character" w:styleId="FootnoteReference">
    <w:name w:val="footnote reference"/>
    <w:aliases w:val="Footnote symbol,Footnote reference number,Times 10 Point,Exposant 3 Point,EN Footnote Reference,note TESI,SUPERS,Nota,Footnote number,Char1,Ref,de nota al pie,EN Footnote text,Footnote Reference_LVL6,E...,numb,-E Fußnotenzeichen,ftref"/>
    <w:basedOn w:val="DefaultParagraphFont"/>
    <w:link w:val="FootnotesymbolCarZchn"/>
    <w:uiPriority w:val="99"/>
    <w:unhideWhenUsed/>
    <w:qFormat/>
    <w:rPr>
      <w:shd w:val="clear" w:color="auto" w:fill="auto"/>
      <w:vertAlign w:val="superscript"/>
    </w:rPr>
  </w:style>
  <w:style w:type="paragraph" w:customStyle="1" w:styleId="HeaderSensitivity">
    <w:name w:val="Header Sensitivity"/>
    <w:basedOn w:val="Normal"/>
    <w:rsid w:val="006A10DF"/>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6A10DF"/>
    <w:pPr>
      <w:spacing w:before="0"/>
      <w:jc w:val="right"/>
    </w:pPr>
    <w:rPr>
      <w:sz w:val="28"/>
    </w:rPr>
  </w:style>
  <w:style w:type="paragraph" w:customStyle="1" w:styleId="FooterSensitivity">
    <w:name w:val="Footer Sensitivity"/>
    <w:basedOn w:val="Normal"/>
    <w:rsid w:val="006A10DF"/>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rsid w:val="00665AAD"/>
    <w:pPr>
      <w:ind w:left="3118"/>
    </w:pPr>
  </w:style>
  <w:style w:type="paragraph" w:customStyle="1" w:styleId="Text6">
    <w:name w:val="Text 6"/>
    <w:basedOn w:val="Normal"/>
    <w:rsid w:val="00665AAD"/>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rsid w:val="00665AAD"/>
    <w:pPr>
      <w:ind w:left="3685" w:hanging="567"/>
    </w:pPr>
  </w:style>
  <w:style w:type="paragraph" w:customStyle="1" w:styleId="Tiret0">
    <w:name w:val="Tiret 0"/>
    <w:basedOn w:val="Point0"/>
    <w:pPr>
      <w:numPr>
        <w:numId w:val="11"/>
      </w:numPr>
    </w:pPr>
  </w:style>
  <w:style w:type="paragraph" w:customStyle="1" w:styleId="Tiret1">
    <w:name w:val="Tiret 1"/>
    <w:basedOn w:val="Point1"/>
    <w:pPr>
      <w:numPr>
        <w:numId w:val="12"/>
      </w:numPr>
    </w:pPr>
  </w:style>
  <w:style w:type="paragraph" w:customStyle="1" w:styleId="Tiret2">
    <w:name w:val="Tiret 2"/>
    <w:basedOn w:val="Point2"/>
    <w:pPr>
      <w:numPr>
        <w:numId w:val="13"/>
      </w:numPr>
    </w:pPr>
  </w:style>
  <w:style w:type="paragraph" w:customStyle="1" w:styleId="Tiret3">
    <w:name w:val="Tiret 3"/>
    <w:basedOn w:val="Point3"/>
    <w:pPr>
      <w:numPr>
        <w:numId w:val="14"/>
      </w:numPr>
    </w:pPr>
  </w:style>
  <w:style w:type="paragraph" w:customStyle="1" w:styleId="Tiret4">
    <w:name w:val="Tiret 4"/>
    <w:basedOn w:val="Point4"/>
    <w:pPr>
      <w:numPr>
        <w:numId w:val="15"/>
      </w:numPr>
    </w:pPr>
  </w:style>
  <w:style w:type="paragraph" w:customStyle="1" w:styleId="Tiret5">
    <w:name w:val="Tiret 5"/>
    <w:basedOn w:val="Point5"/>
    <w:rsid w:val="00665AAD"/>
    <w:pPr>
      <w:numPr>
        <w:numId w:val="29"/>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2"/>
      </w:numPr>
    </w:pPr>
  </w:style>
  <w:style w:type="paragraph" w:customStyle="1" w:styleId="NumPar2">
    <w:name w:val="NumPar 2"/>
    <w:basedOn w:val="Normal"/>
    <w:next w:val="Text1"/>
    <w:pPr>
      <w:numPr>
        <w:ilvl w:val="1"/>
        <w:numId w:val="32"/>
      </w:numPr>
    </w:pPr>
  </w:style>
  <w:style w:type="paragraph" w:customStyle="1" w:styleId="NumPar3">
    <w:name w:val="NumPar 3"/>
    <w:basedOn w:val="Normal"/>
    <w:next w:val="Text1"/>
    <w:pPr>
      <w:numPr>
        <w:ilvl w:val="2"/>
        <w:numId w:val="32"/>
      </w:numPr>
    </w:pPr>
  </w:style>
  <w:style w:type="paragraph" w:customStyle="1" w:styleId="NumPar4">
    <w:name w:val="NumPar 4"/>
    <w:basedOn w:val="Normal"/>
    <w:next w:val="Text1"/>
    <w:pPr>
      <w:numPr>
        <w:ilvl w:val="3"/>
        <w:numId w:val="32"/>
      </w:numPr>
    </w:pPr>
  </w:style>
  <w:style w:type="paragraph" w:customStyle="1" w:styleId="NumPar5">
    <w:name w:val="NumPar 5"/>
    <w:basedOn w:val="Normal"/>
    <w:next w:val="Text2"/>
    <w:rsid w:val="00665AAD"/>
    <w:pPr>
      <w:numPr>
        <w:ilvl w:val="4"/>
        <w:numId w:val="32"/>
      </w:numPr>
    </w:pPr>
  </w:style>
  <w:style w:type="paragraph" w:customStyle="1" w:styleId="NumPar6">
    <w:name w:val="NumPar 6"/>
    <w:basedOn w:val="Normal"/>
    <w:next w:val="Text2"/>
    <w:rsid w:val="00665AAD"/>
    <w:pPr>
      <w:numPr>
        <w:ilvl w:val="5"/>
        <w:numId w:val="32"/>
      </w:numPr>
    </w:pPr>
  </w:style>
  <w:style w:type="paragraph" w:customStyle="1" w:styleId="NumPar7">
    <w:name w:val="NumPar 7"/>
    <w:basedOn w:val="Normal"/>
    <w:next w:val="Text2"/>
    <w:rsid w:val="00665AAD"/>
    <w:pPr>
      <w:numPr>
        <w:ilvl w:val="6"/>
        <w:numId w:val="32"/>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rsid w:val="00665AAD"/>
    <w:pPr>
      <w:ind w:left="1417" w:hanging="1417"/>
    </w:pPr>
  </w:style>
  <w:style w:type="paragraph" w:customStyle="1" w:styleId="ManualNumPar6">
    <w:name w:val="Manual NumPar 6"/>
    <w:basedOn w:val="Normal"/>
    <w:next w:val="Text2"/>
    <w:rsid w:val="00665AAD"/>
    <w:pPr>
      <w:ind w:left="1417" w:hanging="1417"/>
    </w:pPr>
  </w:style>
  <w:style w:type="paragraph" w:customStyle="1" w:styleId="ManualNumPar7">
    <w:name w:val="Manual NumPar 7"/>
    <w:basedOn w:val="Normal"/>
    <w:next w:val="Text2"/>
    <w:rsid w:val="00665AAD"/>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rsid w:val="00665AAD"/>
    <w:pPr>
      <w:keepNext/>
      <w:tabs>
        <w:tab w:val="left" w:pos="1417"/>
      </w:tabs>
      <w:ind w:left="1417" w:hanging="1417"/>
      <w:outlineLvl w:val="4"/>
    </w:pPr>
  </w:style>
  <w:style w:type="paragraph" w:customStyle="1" w:styleId="ManualHeading6">
    <w:name w:val="Manual Heading 6"/>
    <w:basedOn w:val="Normal"/>
    <w:next w:val="Text2"/>
    <w:rsid w:val="00665AAD"/>
    <w:pPr>
      <w:keepNext/>
      <w:tabs>
        <w:tab w:val="left" w:pos="1417"/>
      </w:tabs>
      <w:ind w:left="1417" w:hanging="1417"/>
      <w:outlineLvl w:val="5"/>
    </w:pPr>
  </w:style>
  <w:style w:type="paragraph" w:customStyle="1" w:styleId="ManualHeading7">
    <w:name w:val="Manual Heading 7"/>
    <w:basedOn w:val="Normal"/>
    <w:next w:val="Text2"/>
    <w:rsid w:val="00665AAD"/>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9"/>
      </w:numPr>
    </w:pPr>
  </w:style>
  <w:style w:type="paragraph" w:customStyle="1" w:styleId="Point1number">
    <w:name w:val="Point 1 (number)"/>
    <w:basedOn w:val="Normal"/>
    <w:pPr>
      <w:numPr>
        <w:ilvl w:val="2"/>
        <w:numId w:val="19"/>
      </w:numPr>
    </w:pPr>
  </w:style>
  <w:style w:type="paragraph" w:customStyle="1" w:styleId="Point2number">
    <w:name w:val="Point 2 (number)"/>
    <w:basedOn w:val="Normal"/>
    <w:pPr>
      <w:numPr>
        <w:ilvl w:val="4"/>
        <w:numId w:val="19"/>
      </w:numPr>
    </w:pPr>
  </w:style>
  <w:style w:type="paragraph" w:customStyle="1" w:styleId="Point3number">
    <w:name w:val="Point 3 (number)"/>
    <w:basedOn w:val="Normal"/>
    <w:pPr>
      <w:numPr>
        <w:ilvl w:val="6"/>
        <w:numId w:val="19"/>
      </w:numPr>
    </w:pPr>
  </w:style>
  <w:style w:type="paragraph" w:customStyle="1" w:styleId="Point0letter">
    <w:name w:val="Point 0 (letter)"/>
    <w:basedOn w:val="Normal"/>
    <w:pPr>
      <w:numPr>
        <w:ilvl w:val="1"/>
        <w:numId w:val="19"/>
      </w:numPr>
    </w:pPr>
  </w:style>
  <w:style w:type="paragraph" w:customStyle="1" w:styleId="Point1letter">
    <w:name w:val="Point 1 (letter)"/>
    <w:basedOn w:val="Normal"/>
    <w:pPr>
      <w:numPr>
        <w:ilvl w:val="3"/>
        <w:numId w:val="19"/>
      </w:numPr>
    </w:pPr>
  </w:style>
  <w:style w:type="paragraph" w:customStyle="1" w:styleId="Point2letter">
    <w:name w:val="Point 2 (letter)"/>
    <w:basedOn w:val="Normal"/>
    <w:pPr>
      <w:numPr>
        <w:ilvl w:val="5"/>
        <w:numId w:val="19"/>
      </w:numPr>
    </w:pPr>
  </w:style>
  <w:style w:type="paragraph" w:customStyle="1" w:styleId="Point3letter">
    <w:name w:val="Point 3 (letter)"/>
    <w:basedOn w:val="Normal"/>
    <w:pPr>
      <w:numPr>
        <w:ilvl w:val="7"/>
        <w:numId w:val="19"/>
      </w:numPr>
    </w:pPr>
  </w:style>
  <w:style w:type="paragraph" w:customStyle="1" w:styleId="Point4letter">
    <w:name w:val="Point 4 (letter)"/>
    <w:basedOn w:val="Normal"/>
    <w:pPr>
      <w:numPr>
        <w:ilvl w:val="8"/>
        <w:numId w:val="19"/>
      </w:numPr>
    </w:pPr>
  </w:style>
  <w:style w:type="paragraph" w:customStyle="1" w:styleId="Bullet0">
    <w:name w:val="Bullet 0"/>
    <w:basedOn w:val="Normal"/>
    <w:pPr>
      <w:numPr>
        <w:numId w:val="20"/>
      </w:numPr>
    </w:pPr>
  </w:style>
  <w:style w:type="paragraph" w:customStyle="1" w:styleId="Bullet1">
    <w:name w:val="Bullet 1"/>
    <w:basedOn w:val="Normal"/>
    <w:pPr>
      <w:numPr>
        <w:numId w:val="21"/>
      </w:numPr>
    </w:pPr>
  </w:style>
  <w:style w:type="paragraph" w:customStyle="1" w:styleId="Bullet2">
    <w:name w:val="Bullet 2"/>
    <w:basedOn w:val="Normal"/>
    <w:pPr>
      <w:numPr>
        <w:numId w:val="22"/>
      </w:numPr>
    </w:pPr>
  </w:style>
  <w:style w:type="paragraph" w:customStyle="1" w:styleId="Bullet3">
    <w:name w:val="Bullet 3"/>
    <w:basedOn w:val="Normal"/>
    <w:pPr>
      <w:numPr>
        <w:numId w:val="23"/>
      </w:numPr>
    </w:pPr>
  </w:style>
  <w:style w:type="paragraph" w:customStyle="1" w:styleId="Bullet4">
    <w:name w:val="Bullet 4"/>
    <w:basedOn w:val="Normal"/>
    <w:pPr>
      <w:numPr>
        <w:numId w:val="24"/>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rsid w:val="00665AAD"/>
    <w:pPr>
      <w:spacing w:before="0" w:after="0" w:line="276" w:lineRule="auto"/>
      <w:ind w:left="5103"/>
      <w:jc w:val="left"/>
    </w:pPr>
    <w:rPr>
      <w:sz w:val="28"/>
    </w:rPr>
  </w:style>
  <w:style w:type="paragraph" w:customStyle="1" w:styleId="DateMarking">
    <w:name w:val="DateMarking"/>
    <w:basedOn w:val="Normal"/>
    <w:rsid w:val="00665AAD"/>
    <w:pPr>
      <w:spacing w:before="0" w:after="0" w:line="276" w:lineRule="auto"/>
      <w:ind w:left="5103"/>
      <w:jc w:val="left"/>
    </w:pPr>
    <w:rPr>
      <w:i/>
      <w:sz w:val="28"/>
    </w:rPr>
  </w:style>
  <w:style w:type="paragraph" w:customStyle="1" w:styleId="ReleasableTo">
    <w:name w:val="ReleasableTo"/>
    <w:basedOn w:val="Normal"/>
    <w:rsid w:val="00665AAD"/>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5"/>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6A10DF"/>
    <w:pPr>
      <w:tabs>
        <w:tab w:val="center" w:pos="4535"/>
        <w:tab w:val="right" w:pos="9071"/>
      </w:tabs>
      <w:spacing w:before="0"/>
    </w:pPr>
  </w:style>
  <w:style w:type="paragraph" w:customStyle="1" w:styleId="HeaderLandscape">
    <w:name w:val="HeaderLandscape"/>
    <w:basedOn w:val="Normal"/>
    <w:rsid w:val="006A10DF"/>
    <w:pPr>
      <w:tabs>
        <w:tab w:val="center" w:pos="7285"/>
        <w:tab w:val="right" w:pos="14003"/>
      </w:tabs>
      <w:spacing w:before="0"/>
    </w:pPr>
  </w:style>
  <w:style w:type="paragraph" w:styleId="Footer">
    <w:name w:val="footer"/>
    <w:basedOn w:val="Normal"/>
    <w:link w:val="FooterChar"/>
    <w:uiPriority w:val="99"/>
    <w:unhideWhenUsed/>
    <w:rsid w:val="006A10DF"/>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6A10DF"/>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1899760">
      <w:bodyDiv w:val="1"/>
      <w:marLeft w:val="0"/>
      <w:marRight w:val="0"/>
      <w:marTop w:val="0"/>
      <w:marBottom w:val="0"/>
      <w:divBdr>
        <w:top w:val="none" w:sz="0" w:space="0" w:color="auto"/>
        <w:left w:val="none" w:sz="0" w:space="0" w:color="auto"/>
        <w:bottom w:val="none" w:sz="0" w:space="0" w:color="auto"/>
        <w:right w:val="none" w:sz="0" w:space="0" w:color="auto"/>
      </w:divBdr>
    </w:div>
    <w:div w:id="117453422">
      <w:bodyDiv w:val="1"/>
      <w:marLeft w:val="0"/>
      <w:marRight w:val="0"/>
      <w:marTop w:val="0"/>
      <w:marBottom w:val="0"/>
      <w:divBdr>
        <w:top w:val="none" w:sz="0" w:space="0" w:color="auto"/>
        <w:left w:val="none" w:sz="0" w:space="0" w:color="auto"/>
        <w:bottom w:val="none" w:sz="0" w:space="0" w:color="auto"/>
        <w:right w:val="none" w:sz="0" w:space="0" w:color="auto"/>
      </w:divBdr>
    </w:div>
    <w:div w:id="237137890">
      <w:bodyDiv w:val="1"/>
      <w:marLeft w:val="0"/>
      <w:marRight w:val="0"/>
      <w:marTop w:val="0"/>
      <w:marBottom w:val="0"/>
      <w:divBdr>
        <w:top w:val="none" w:sz="0" w:space="0" w:color="auto"/>
        <w:left w:val="none" w:sz="0" w:space="0" w:color="auto"/>
        <w:bottom w:val="none" w:sz="0" w:space="0" w:color="auto"/>
        <w:right w:val="none" w:sz="0" w:space="0" w:color="auto"/>
      </w:divBdr>
    </w:div>
    <w:div w:id="256839307">
      <w:bodyDiv w:val="1"/>
      <w:marLeft w:val="0"/>
      <w:marRight w:val="0"/>
      <w:marTop w:val="0"/>
      <w:marBottom w:val="0"/>
      <w:divBdr>
        <w:top w:val="none" w:sz="0" w:space="0" w:color="auto"/>
        <w:left w:val="none" w:sz="0" w:space="0" w:color="auto"/>
        <w:bottom w:val="none" w:sz="0" w:space="0" w:color="auto"/>
        <w:right w:val="none" w:sz="0" w:space="0" w:color="auto"/>
      </w:divBdr>
      <w:divsChild>
        <w:div w:id="422184427">
          <w:marLeft w:val="0"/>
          <w:marRight w:val="0"/>
          <w:marTop w:val="0"/>
          <w:marBottom w:val="0"/>
          <w:divBdr>
            <w:top w:val="none" w:sz="0" w:space="0" w:color="auto"/>
            <w:left w:val="none" w:sz="0" w:space="0" w:color="auto"/>
            <w:bottom w:val="none" w:sz="0" w:space="0" w:color="auto"/>
            <w:right w:val="none" w:sz="0" w:space="0" w:color="auto"/>
          </w:divBdr>
        </w:div>
        <w:div w:id="976881975">
          <w:marLeft w:val="0"/>
          <w:marRight w:val="0"/>
          <w:marTop w:val="0"/>
          <w:marBottom w:val="0"/>
          <w:divBdr>
            <w:top w:val="none" w:sz="0" w:space="0" w:color="auto"/>
            <w:left w:val="none" w:sz="0" w:space="0" w:color="auto"/>
            <w:bottom w:val="none" w:sz="0" w:space="0" w:color="auto"/>
            <w:right w:val="none" w:sz="0" w:space="0" w:color="auto"/>
          </w:divBdr>
        </w:div>
        <w:div w:id="1989282648">
          <w:marLeft w:val="0"/>
          <w:marRight w:val="0"/>
          <w:marTop w:val="0"/>
          <w:marBottom w:val="0"/>
          <w:divBdr>
            <w:top w:val="none" w:sz="0" w:space="0" w:color="auto"/>
            <w:left w:val="none" w:sz="0" w:space="0" w:color="auto"/>
            <w:bottom w:val="none" w:sz="0" w:space="0" w:color="auto"/>
            <w:right w:val="none" w:sz="0" w:space="0" w:color="auto"/>
          </w:divBdr>
        </w:div>
      </w:divsChild>
    </w:div>
    <w:div w:id="343676210">
      <w:bodyDiv w:val="1"/>
      <w:marLeft w:val="0"/>
      <w:marRight w:val="0"/>
      <w:marTop w:val="0"/>
      <w:marBottom w:val="0"/>
      <w:divBdr>
        <w:top w:val="none" w:sz="0" w:space="0" w:color="auto"/>
        <w:left w:val="none" w:sz="0" w:space="0" w:color="auto"/>
        <w:bottom w:val="none" w:sz="0" w:space="0" w:color="auto"/>
        <w:right w:val="none" w:sz="0" w:space="0" w:color="auto"/>
      </w:divBdr>
    </w:div>
    <w:div w:id="462847843">
      <w:bodyDiv w:val="1"/>
      <w:marLeft w:val="0"/>
      <w:marRight w:val="0"/>
      <w:marTop w:val="0"/>
      <w:marBottom w:val="0"/>
      <w:divBdr>
        <w:top w:val="none" w:sz="0" w:space="0" w:color="auto"/>
        <w:left w:val="none" w:sz="0" w:space="0" w:color="auto"/>
        <w:bottom w:val="none" w:sz="0" w:space="0" w:color="auto"/>
        <w:right w:val="none" w:sz="0" w:space="0" w:color="auto"/>
      </w:divBdr>
    </w:div>
    <w:div w:id="670572607">
      <w:bodyDiv w:val="1"/>
      <w:marLeft w:val="0"/>
      <w:marRight w:val="0"/>
      <w:marTop w:val="0"/>
      <w:marBottom w:val="0"/>
      <w:divBdr>
        <w:top w:val="none" w:sz="0" w:space="0" w:color="auto"/>
        <w:left w:val="none" w:sz="0" w:space="0" w:color="auto"/>
        <w:bottom w:val="none" w:sz="0" w:space="0" w:color="auto"/>
        <w:right w:val="none" w:sz="0" w:space="0" w:color="auto"/>
      </w:divBdr>
    </w:div>
    <w:div w:id="747994621">
      <w:bodyDiv w:val="1"/>
      <w:marLeft w:val="0"/>
      <w:marRight w:val="0"/>
      <w:marTop w:val="0"/>
      <w:marBottom w:val="0"/>
      <w:divBdr>
        <w:top w:val="none" w:sz="0" w:space="0" w:color="auto"/>
        <w:left w:val="none" w:sz="0" w:space="0" w:color="auto"/>
        <w:bottom w:val="none" w:sz="0" w:space="0" w:color="auto"/>
        <w:right w:val="none" w:sz="0" w:space="0" w:color="auto"/>
      </w:divBdr>
      <w:divsChild>
        <w:div w:id="327101701">
          <w:marLeft w:val="0"/>
          <w:marRight w:val="0"/>
          <w:marTop w:val="0"/>
          <w:marBottom w:val="0"/>
          <w:divBdr>
            <w:top w:val="none" w:sz="0" w:space="0" w:color="auto"/>
            <w:left w:val="none" w:sz="0" w:space="0" w:color="auto"/>
            <w:bottom w:val="none" w:sz="0" w:space="0" w:color="auto"/>
            <w:right w:val="none" w:sz="0" w:space="0" w:color="auto"/>
          </w:divBdr>
        </w:div>
        <w:div w:id="579291325">
          <w:marLeft w:val="0"/>
          <w:marRight w:val="0"/>
          <w:marTop w:val="0"/>
          <w:marBottom w:val="0"/>
          <w:divBdr>
            <w:top w:val="none" w:sz="0" w:space="0" w:color="auto"/>
            <w:left w:val="none" w:sz="0" w:space="0" w:color="auto"/>
            <w:bottom w:val="none" w:sz="0" w:space="0" w:color="auto"/>
            <w:right w:val="none" w:sz="0" w:space="0" w:color="auto"/>
          </w:divBdr>
        </w:div>
        <w:div w:id="2107799258">
          <w:marLeft w:val="0"/>
          <w:marRight w:val="0"/>
          <w:marTop w:val="0"/>
          <w:marBottom w:val="0"/>
          <w:divBdr>
            <w:top w:val="none" w:sz="0" w:space="0" w:color="auto"/>
            <w:left w:val="none" w:sz="0" w:space="0" w:color="auto"/>
            <w:bottom w:val="none" w:sz="0" w:space="0" w:color="auto"/>
            <w:right w:val="none" w:sz="0" w:space="0" w:color="auto"/>
          </w:divBdr>
        </w:div>
      </w:divsChild>
    </w:div>
    <w:div w:id="891113057">
      <w:bodyDiv w:val="1"/>
      <w:marLeft w:val="0"/>
      <w:marRight w:val="0"/>
      <w:marTop w:val="0"/>
      <w:marBottom w:val="0"/>
      <w:divBdr>
        <w:top w:val="none" w:sz="0" w:space="0" w:color="auto"/>
        <w:left w:val="none" w:sz="0" w:space="0" w:color="auto"/>
        <w:bottom w:val="none" w:sz="0" w:space="0" w:color="auto"/>
        <w:right w:val="none" w:sz="0" w:space="0" w:color="auto"/>
      </w:divBdr>
    </w:div>
    <w:div w:id="949167637">
      <w:bodyDiv w:val="1"/>
      <w:marLeft w:val="0"/>
      <w:marRight w:val="0"/>
      <w:marTop w:val="0"/>
      <w:marBottom w:val="0"/>
      <w:divBdr>
        <w:top w:val="none" w:sz="0" w:space="0" w:color="auto"/>
        <w:left w:val="none" w:sz="0" w:space="0" w:color="auto"/>
        <w:bottom w:val="none" w:sz="0" w:space="0" w:color="auto"/>
        <w:right w:val="none" w:sz="0" w:space="0" w:color="auto"/>
      </w:divBdr>
    </w:div>
    <w:div w:id="1072702412">
      <w:bodyDiv w:val="1"/>
      <w:marLeft w:val="0"/>
      <w:marRight w:val="0"/>
      <w:marTop w:val="0"/>
      <w:marBottom w:val="0"/>
      <w:divBdr>
        <w:top w:val="none" w:sz="0" w:space="0" w:color="auto"/>
        <w:left w:val="none" w:sz="0" w:space="0" w:color="auto"/>
        <w:bottom w:val="none" w:sz="0" w:space="0" w:color="auto"/>
        <w:right w:val="none" w:sz="0" w:space="0" w:color="auto"/>
      </w:divBdr>
      <w:divsChild>
        <w:div w:id="1015771649">
          <w:marLeft w:val="0"/>
          <w:marRight w:val="0"/>
          <w:marTop w:val="0"/>
          <w:marBottom w:val="0"/>
          <w:divBdr>
            <w:top w:val="none" w:sz="0" w:space="0" w:color="auto"/>
            <w:left w:val="none" w:sz="0" w:space="0" w:color="auto"/>
            <w:bottom w:val="none" w:sz="0" w:space="0" w:color="auto"/>
            <w:right w:val="none" w:sz="0" w:space="0" w:color="auto"/>
          </w:divBdr>
        </w:div>
        <w:div w:id="1188639903">
          <w:marLeft w:val="0"/>
          <w:marRight w:val="0"/>
          <w:marTop w:val="0"/>
          <w:marBottom w:val="0"/>
          <w:divBdr>
            <w:top w:val="none" w:sz="0" w:space="0" w:color="auto"/>
            <w:left w:val="none" w:sz="0" w:space="0" w:color="auto"/>
            <w:bottom w:val="none" w:sz="0" w:space="0" w:color="auto"/>
            <w:right w:val="none" w:sz="0" w:space="0" w:color="auto"/>
          </w:divBdr>
        </w:div>
        <w:div w:id="1527913646">
          <w:marLeft w:val="0"/>
          <w:marRight w:val="0"/>
          <w:marTop w:val="0"/>
          <w:marBottom w:val="0"/>
          <w:divBdr>
            <w:top w:val="none" w:sz="0" w:space="0" w:color="auto"/>
            <w:left w:val="none" w:sz="0" w:space="0" w:color="auto"/>
            <w:bottom w:val="none" w:sz="0" w:space="0" w:color="auto"/>
            <w:right w:val="none" w:sz="0" w:space="0" w:color="auto"/>
          </w:divBdr>
        </w:div>
      </w:divsChild>
    </w:div>
    <w:div w:id="1073503764">
      <w:bodyDiv w:val="1"/>
      <w:marLeft w:val="0"/>
      <w:marRight w:val="0"/>
      <w:marTop w:val="0"/>
      <w:marBottom w:val="0"/>
      <w:divBdr>
        <w:top w:val="none" w:sz="0" w:space="0" w:color="auto"/>
        <w:left w:val="none" w:sz="0" w:space="0" w:color="auto"/>
        <w:bottom w:val="none" w:sz="0" w:space="0" w:color="auto"/>
        <w:right w:val="none" w:sz="0" w:space="0" w:color="auto"/>
      </w:divBdr>
    </w:div>
    <w:div w:id="1107503227">
      <w:bodyDiv w:val="1"/>
      <w:marLeft w:val="0"/>
      <w:marRight w:val="0"/>
      <w:marTop w:val="0"/>
      <w:marBottom w:val="0"/>
      <w:divBdr>
        <w:top w:val="none" w:sz="0" w:space="0" w:color="auto"/>
        <w:left w:val="none" w:sz="0" w:space="0" w:color="auto"/>
        <w:bottom w:val="none" w:sz="0" w:space="0" w:color="auto"/>
        <w:right w:val="none" w:sz="0" w:space="0" w:color="auto"/>
      </w:divBdr>
    </w:div>
    <w:div w:id="1149521389">
      <w:bodyDiv w:val="1"/>
      <w:marLeft w:val="0"/>
      <w:marRight w:val="0"/>
      <w:marTop w:val="0"/>
      <w:marBottom w:val="0"/>
      <w:divBdr>
        <w:top w:val="none" w:sz="0" w:space="0" w:color="auto"/>
        <w:left w:val="none" w:sz="0" w:space="0" w:color="auto"/>
        <w:bottom w:val="none" w:sz="0" w:space="0" w:color="auto"/>
        <w:right w:val="none" w:sz="0" w:space="0" w:color="auto"/>
      </w:divBdr>
    </w:div>
    <w:div w:id="1208567976">
      <w:bodyDiv w:val="1"/>
      <w:marLeft w:val="0"/>
      <w:marRight w:val="0"/>
      <w:marTop w:val="0"/>
      <w:marBottom w:val="0"/>
      <w:divBdr>
        <w:top w:val="none" w:sz="0" w:space="0" w:color="auto"/>
        <w:left w:val="none" w:sz="0" w:space="0" w:color="auto"/>
        <w:bottom w:val="none" w:sz="0" w:space="0" w:color="auto"/>
        <w:right w:val="none" w:sz="0" w:space="0" w:color="auto"/>
      </w:divBdr>
    </w:div>
    <w:div w:id="1234319223">
      <w:bodyDiv w:val="1"/>
      <w:marLeft w:val="0"/>
      <w:marRight w:val="0"/>
      <w:marTop w:val="0"/>
      <w:marBottom w:val="0"/>
      <w:divBdr>
        <w:top w:val="none" w:sz="0" w:space="0" w:color="auto"/>
        <w:left w:val="none" w:sz="0" w:space="0" w:color="auto"/>
        <w:bottom w:val="none" w:sz="0" w:space="0" w:color="auto"/>
        <w:right w:val="none" w:sz="0" w:space="0" w:color="auto"/>
      </w:divBdr>
      <w:divsChild>
        <w:div w:id="78718185">
          <w:marLeft w:val="0"/>
          <w:marRight w:val="0"/>
          <w:marTop w:val="0"/>
          <w:marBottom w:val="0"/>
          <w:divBdr>
            <w:top w:val="none" w:sz="0" w:space="0" w:color="auto"/>
            <w:left w:val="none" w:sz="0" w:space="0" w:color="auto"/>
            <w:bottom w:val="none" w:sz="0" w:space="0" w:color="auto"/>
            <w:right w:val="none" w:sz="0" w:space="0" w:color="auto"/>
          </w:divBdr>
        </w:div>
        <w:div w:id="372194393">
          <w:marLeft w:val="0"/>
          <w:marRight w:val="0"/>
          <w:marTop w:val="0"/>
          <w:marBottom w:val="0"/>
          <w:divBdr>
            <w:top w:val="none" w:sz="0" w:space="0" w:color="auto"/>
            <w:left w:val="none" w:sz="0" w:space="0" w:color="auto"/>
            <w:bottom w:val="none" w:sz="0" w:space="0" w:color="auto"/>
            <w:right w:val="none" w:sz="0" w:space="0" w:color="auto"/>
          </w:divBdr>
        </w:div>
        <w:div w:id="547452810">
          <w:marLeft w:val="0"/>
          <w:marRight w:val="0"/>
          <w:marTop w:val="0"/>
          <w:marBottom w:val="0"/>
          <w:divBdr>
            <w:top w:val="none" w:sz="0" w:space="0" w:color="auto"/>
            <w:left w:val="none" w:sz="0" w:space="0" w:color="auto"/>
            <w:bottom w:val="none" w:sz="0" w:space="0" w:color="auto"/>
            <w:right w:val="none" w:sz="0" w:space="0" w:color="auto"/>
          </w:divBdr>
        </w:div>
      </w:divsChild>
    </w:div>
    <w:div w:id="1325472705">
      <w:bodyDiv w:val="1"/>
      <w:marLeft w:val="0"/>
      <w:marRight w:val="0"/>
      <w:marTop w:val="0"/>
      <w:marBottom w:val="0"/>
      <w:divBdr>
        <w:top w:val="none" w:sz="0" w:space="0" w:color="auto"/>
        <w:left w:val="none" w:sz="0" w:space="0" w:color="auto"/>
        <w:bottom w:val="none" w:sz="0" w:space="0" w:color="auto"/>
        <w:right w:val="none" w:sz="0" w:space="0" w:color="auto"/>
      </w:divBdr>
    </w:div>
    <w:div w:id="1330524931">
      <w:bodyDiv w:val="1"/>
      <w:marLeft w:val="0"/>
      <w:marRight w:val="0"/>
      <w:marTop w:val="0"/>
      <w:marBottom w:val="0"/>
      <w:divBdr>
        <w:top w:val="none" w:sz="0" w:space="0" w:color="auto"/>
        <w:left w:val="none" w:sz="0" w:space="0" w:color="auto"/>
        <w:bottom w:val="none" w:sz="0" w:space="0" w:color="auto"/>
        <w:right w:val="none" w:sz="0" w:space="0" w:color="auto"/>
      </w:divBdr>
    </w:div>
    <w:div w:id="1344437562">
      <w:bodyDiv w:val="1"/>
      <w:marLeft w:val="0"/>
      <w:marRight w:val="0"/>
      <w:marTop w:val="0"/>
      <w:marBottom w:val="0"/>
      <w:divBdr>
        <w:top w:val="none" w:sz="0" w:space="0" w:color="auto"/>
        <w:left w:val="none" w:sz="0" w:space="0" w:color="auto"/>
        <w:bottom w:val="none" w:sz="0" w:space="0" w:color="auto"/>
        <w:right w:val="none" w:sz="0" w:space="0" w:color="auto"/>
      </w:divBdr>
    </w:div>
    <w:div w:id="1500852638">
      <w:bodyDiv w:val="1"/>
      <w:marLeft w:val="0"/>
      <w:marRight w:val="0"/>
      <w:marTop w:val="0"/>
      <w:marBottom w:val="0"/>
      <w:divBdr>
        <w:top w:val="none" w:sz="0" w:space="0" w:color="auto"/>
        <w:left w:val="none" w:sz="0" w:space="0" w:color="auto"/>
        <w:bottom w:val="none" w:sz="0" w:space="0" w:color="auto"/>
        <w:right w:val="none" w:sz="0" w:space="0" w:color="auto"/>
      </w:divBdr>
    </w:div>
    <w:div w:id="1530801478">
      <w:bodyDiv w:val="1"/>
      <w:marLeft w:val="0"/>
      <w:marRight w:val="0"/>
      <w:marTop w:val="0"/>
      <w:marBottom w:val="0"/>
      <w:divBdr>
        <w:top w:val="none" w:sz="0" w:space="0" w:color="auto"/>
        <w:left w:val="none" w:sz="0" w:space="0" w:color="auto"/>
        <w:bottom w:val="none" w:sz="0" w:space="0" w:color="auto"/>
        <w:right w:val="none" w:sz="0" w:space="0" w:color="auto"/>
      </w:divBdr>
    </w:div>
    <w:div w:id="1557232510">
      <w:bodyDiv w:val="1"/>
      <w:marLeft w:val="0"/>
      <w:marRight w:val="0"/>
      <w:marTop w:val="0"/>
      <w:marBottom w:val="0"/>
      <w:divBdr>
        <w:top w:val="none" w:sz="0" w:space="0" w:color="auto"/>
        <w:left w:val="none" w:sz="0" w:space="0" w:color="auto"/>
        <w:bottom w:val="none" w:sz="0" w:space="0" w:color="auto"/>
        <w:right w:val="none" w:sz="0" w:space="0" w:color="auto"/>
      </w:divBdr>
    </w:div>
    <w:div w:id="1574847904">
      <w:bodyDiv w:val="1"/>
      <w:marLeft w:val="0"/>
      <w:marRight w:val="0"/>
      <w:marTop w:val="0"/>
      <w:marBottom w:val="0"/>
      <w:divBdr>
        <w:top w:val="none" w:sz="0" w:space="0" w:color="auto"/>
        <w:left w:val="none" w:sz="0" w:space="0" w:color="auto"/>
        <w:bottom w:val="none" w:sz="0" w:space="0" w:color="auto"/>
        <w:right w:val="none" w:sz="0" w:space="0" w:color="auto"/>
      </w:divBdr>
    </w:div>
    <w:div w:id="1737050595">
      <w:bodyDiv w:val="1"/>
      <w:marLeft w:val="0"/>
      <w:marRight w:val="0"/>
      <w:marTop w:val="0"/>
      <w:marBottom w:val="0"/>
      <w:divBdr>
        <w:top w:val="none" w:sz="0" w:space="0" w:color="auto"/>
        <w:left w:val="none" w:sz="0" w:space="0" w:color="auto"/>
        <w:bottom w:val="none" w:sz="0" w:space="0" w:color="auto"/>
        <w:right w:val="none" w:sz="0" w:space="0" w:color="auto"/>
      </w:divBdr>
    </w:div>
    <w:div w:id="1768233906">
      <w:bodyDiv w:val="1"/>
      <w:marLeft w:val="0"/>
      <w:marRight w:val="0"/>
      <w:marTop w:val="0"/>
      <w:marBottom w:val="0"/>
      <w:divBdr>
        <w:top w:val="none" w:sz="0" w:space="0" w:color="auto"/>
        <w:left w:val="none" w:sz="0" w:space="0" w:color="auto"/>
        <w:bottom w:val="none" w:sz="0" w:space="0" w:color="auto"/>
        <w:right w:val="none" w:sz="0" w:space="0" w:color="auto"/>
      </w:divBdr>
    </w:div>
    <w:div w:id="21438870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1/241/oj" TargetMode="External"/><Relationship Id="rId2" Type="http://schemas.openxmlformats.org/officeDocument/2006/relationships/hyperlink" Target="http://data.europa.eu/eli/C/2026/2434/oj" TargetMode="External"/><Relationship Id="rId1" Type="http://schemas.openxmlformats.org/officeDocument/2006/relationships/hyperlink" Target="http://data.europa.eu/eli/reg/2024/1263/oj" TargetMode="External"/><Relationship Id="rId6" Type="http://schemas.openxmlformats.org/officeDocument/2006/relationships/hyperlink" Target="https://economy-finance.ec.europa.eu/economic-and-fiscal-governance/stability-and-growth-pact/preventive-arm/annual-progress-reports_en" TargetMode="External"/><Relationship Id="rId5" Type="http://schemas.openxmlformats.org/officeDocument/2006/relationships/hyperlink" Target="https://eur-lex.europa.eu/eli/C/2025/3973/oj" TargetMode="External"/><Relationship Id="rId4" Type="http://schemas.openxmlformats.org/officeDocument/2006/relationships/hyperlink" Target="https://eur-lex.europa.eu/eli/C/2025/640/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B146FB8-A4E9-43FF-A2A2-E90059E95C8E}">
  <ds:schemaRefs>
    <ds:schemaRef ds:uri="http://schemas.openxmlformats.org/officeDocument/2006/bibliography"/>
  </ds:schemaRefs>
</ds:datastoreItem>
</file>

<file path=docMetadata/LabelInfo.xml><?xml version="1.0" encoding="utf-8"?>
<clbl:labelList xmlns:clbl="http://schemas.microsoft.com/office/2020/mipLabelMetadata">
  <clbl:label id="{b24c8b06-522c-46fe-9080-70926f8dddb1}" enabled="0" method="" siteId="{b24c8b06-522c-46fe-9080-70926f8dddb1}" removed="1"/>
</clbl:labelList>
</file>

<file path=docProps/app.xml><?xml version="1.0" encoding="utf-8"?>
<Properties xmlns="http://schemas.openxmlformats.org/officeDocument/2006/extended-properties" xmlns:vt="http://schemas.openxmlformats.org/officeDocument/2006/docPropsVTypes">
  <Template>COM.dotm</Template>
  <TotalTime>0</TotalTime>
  <Pages>12</Pages>
  <Words>5428</Words>
  <Characters>30940</Characters>
  <Application>Microsoft Office Word</Application>
  <DocSecurity>0</DocSecurity>
  <Lines>257</Lines>
  <Paragraphs>72</Paragraphs>
  <ScaleCrop>false</ScaleCrop>
  <Manager/>
  <Company/>
  <LinksUpToDate>false</LinksUpToDate>
  <CharactersWithSpaces>36296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2026-06-01T19:02:00Z</dcterms:created>
  <dcterms:modified xsi:type="dcterms:W3CDTF">2026-06-02T16:37:00Z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 edited using">
    <vt:lpwstr>LW 9.2, Build 20250828</vt:lpwstr>
  </property>
  <property fmtid="{D5CDD505-2E9C-101B-9397-08002B2CF9AE}" pid="3" name="MSIP_Label_6bd9ddd1-4d20-43f6-abfa-fc3c07406f94_Enabled">
    <vt:lpwstr>true</vt:lpwstr>
  </property>
  <property fmtid="{D5CDD505-2E9C-101B-9397-08002B2CF9AE}" pid="4" name="MSIP_Label_6bd9ddd1-4d20-43f6-abfa-fc3c07406f94_SetDate">
    <vt:lpwstr>2026-06-01T19:02:34Z</vt:lpwstr>
  </property>
  <property fmtid="{D5CDD505-2E9C-101B-9397-08002B2CF9AE}" pid="5" name="MSIP_Label_6bd9ddd1-4d20-43f6-abfa-fc3c07406f94_Method">
    <vt:lpwstr>Standard</vt:lpwstr>
  </property>
  <property fmtid="{D5CDD505-2E9C-101B-9397-08002B2CF9AE}" pid="6" name="MSIP_Label_6bd9ddd1-4d20-43f6-abfa-fc3c07406f94_Name">
    <vt:lpwstr>Commission Use</vt:lpwstr>
  </property>
  <property fmtid="{D5CDD505-2E9C-101B-9397-08002B2CF9AE}" pid="7" name="MSIP_Label_6bd9ddd1-4d20-43f6-abfa-fc3c07406f94_SiteId">
    <vt:lpwstr>b24c8b06-522c-46fe-9080-70926f8dddb1</vt:lpwstr>
  </property>
  <property fmtid="{D5CDD505-2E9C-101B-9397-08002B2CF9AE}" pid="8" name="MSIP_Label_6bd9ddd1-4d20-43f6-abfa-fc3c07406f94_ActionId">
    <vt:lpwstr>2d9623b3-66c4-4a1f-ab42-e0a777de573c</vt:lpwstr>
  </property>
  <property fmtid="{D5CDD505-2E9C-101B-9397-08002B2CF9AE}" pid="9" name="MSIP_Label_6bd9ddd1-4d20-43f6-abfa-fc3c07406f94_ContentBits">
    <vt:lpwstr>0</vt:lpwstr>
  </property>
  <property fmtid="{D5CDD505-2E9C-101B-9397-08002B2CF9AE}" pid="10" name="MSIP_Label_6bd9ddd1-4d20-43f6-abfa-fc3c07406f94_Tag">
    <vt:lpwstr>10, 3, 0, 1</vt:lpwstr>
  </property>
  <property fmtid="{D5CDD505-2E9C-101B-9397-08002B2CF9AE}" pid="11" name="Category">
    <vt:lpwstr>COM/PL/ORG/NOEEA</vt:lpwstr>
  </property>
  <property fmtid="{D5CDD505-2E9C-101B-9397-08002B2CF9AE}" pid="12" name="DQCStatus">
    <vt:lpwstr>Yellow (DQC version 03)</vt:lpwstr>
  </property>
  <property fmtid="{D5CDD505-2E9C-101B-9397-08002B2CF9AE}" pid="13" name="Level of sensitivity">
    <vt:lpwstr>Standard treatment</vt:lpwstr>
  </property>
  <property fmtid="{D5CDD505-2E9C-101B-9397-08002B2CF9AE}" pid="14" name="Part">
    <vt:lpwstr>1</vt:lpwstr>
  </property>
  <property fmtid="{D5CDD505-2E9C-101B-9397-08002B2CF9AE}" pid="15" name="Total parts">
    <vt:lpwstr>1</vt:lpwstr>
  </property>
  <property fmtid="{D5CDD505-2E9C-101B-9397-08002B2CF9AE}" pid="16" name="LWTemplateID">
    <vt:lpwstr>SG-002</vt:lpwstr>
  </property>
</Properties>
</file>