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8A740" w14:textId="74AAA413" w:rsidR="00CA0B25" w:rsidRPr="0001198B" w:rsidRDefault="00C17E43" w:rsidP="00C17E43">
      <w:pPr>
        <w:pStyle w:val="Pagedecouverture"/>
        <w:rPr>
          <w:noProof/>
        </w:rPr>
      </w:pPr>
      <w:r>
        <w:rPr>
          <w:noProof/>
        </w:rPr>
        <w:pict w14:anchorId="125CD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6ACB07-A972-4E49-9E1B-302F64083395" style="width:455.25pt;height:330.75pt">
            <v:imagedata r:id="rId8" o:title=""/>
          </v:shape>
        </w:pict>
      </w:r>
    </w:p>
    <w:p w14:paraId="2A3513EC" w14:textId="77777777" w:rsidR="000C4C4E" w:rsidRPr="0001198B" w:rsidRDefault="000C4C4E" w:rsidP="000C4C4E">
      <w:pPr>
        <w:rPr>
          <w:noProof/>
        </w:rPr>
        <w:sectPr w:rsidR="000C4C4E" w:rsidRPr="0001198B" w:rsidSect="00C17E43">
          <w:footerReference w:type="even" r:id="rId9"/>
          <w:footerReference w:type="default" r:id="rId10"/>
          <w:pgSz w:w="11907" w:h="16839"/>
          <w:pgMar w:top="1134" w:right="1417" w:bottom="1134" w:left="1417" w:header="709" w:footer="709" w:gutter="0"/>
          <w:pgNumType w:start="0"/>
          <w:cols w:space="720"/>
          <w:docGrid w:linePitch="360"/>
        </w:sectPr>
      </w:pPr>
    </w:p>
    <w:p w14:paraId="514A1E20" w14:textId="724A7FE0" w:rsidR="003E5C2A" w:rsidRPr="0001198B" w:rsidRDefault="002B772B" w:rsidP="002B772B">
      <w:pPr>
        <w:pStyle w:val="Statut"/>
        <w:rPr>
          <w:noProof/>
        </w:rPr>
      </w:pPr>
      <w:bookmarkStart w:id="0" w:name="_GoBack"/>
      <w:bookmarkEnd w:id="0"/>
      <w:r w:rsidRPr="002B772B">
        <w:rPr>
          <w:noProof/>
        </w:rPr>
        <w:lastRenderedPageBreak/>
        <w:t>Recommandation de</w:t>
      </w:r>
    </w:p>
    <w:p w14:paraId="23727FDA" w14:textId="61C3DC4F" w:rsidR="00D63F6A" w:rsidRPr="0001198B" w:rsidRDefault="002B772B" w:rsidP="002B772B">
      <w:pPr>
        <w:pStyle w:val="Typedudocument"/>
        <w:rPr>
          <w:noProof/>
        </w:rPr>
      </w:pPr>
      <w:r w:rsidRPr="002B772B">
        <w:rPr>
          <w:noProof/>
        </w:rPr>
        <w:t>RECOMMANDATION DU CONSEIL</w:t>
      </w:r>
    </w:p>
    <w:p w14:paraId="7A9F99F2" w14:textId="22BCCEA3" w:rsidR="003E5C2A" w:rsidRPr="0001198B" w:rsidRDefault="002B772B" w:rsidP="002B772B">
      <w:pPr>
        <w:pStyle w:val="Titreobjet"/>
        <w:rPr>
          <w:noProof/>
        </w:rPr>
      </w:pPr>
      <w:r w:rsidRPr="002B772B">
        <w:rPr>
          <w:noProof/>
        </w:rPr>
        <w:t>relative aux politiques économique, sociale, de l’emploi, structurelle et budgétaire de la Slovaquie</w:t>
      </w:r>
    </w:p>
    <w:p w14:paraId="57E1CB41" w14:textId="77777777" w:rsidR="00CA0B25" w:rsidRPr="0001198B" w:rsidRDefault="00CA0B25" w:rsidP="003E5C2A">
      <w:pPr>
        <w:pStyle w:val="Institutionquiagit"/>
        <w:rPr>
          <w:noProof/>
        </w:rPr>
      </w:pPr>
      <w:r w:rsidRPr="0001198B">
        <w:rPr>
          <w:noProof/>
        </w:rPr>
        <w:t>LE CONSEIL DE L’UNION EUROPÉENNE,</w:t>
      </w:r>
    </w:p>
    <w:p w14:paraId="0C3F5DA6" w14:textId="77777777" w:rsidR="00373387" w:rsidRPr="0001198B" w:rsidRDefault="00373387" w:rsidP="00373387">
      <w:pPr>
        <w:rPr>
          <w:noProof/>
        </w:rPr>
      </w:pPr>
      <w:r w:rsidRPr="0001198B">
        <w:rPr>
          <w:noProof/>
        </w:rPr>
        <w:t>vu le traité sur le fonctionnement de l’Union européenne, et notamment son article 121, paragraphe 2, et son article 148, paragraphe 4,</w:t>
      </w:r>
    </w:p>
    <w:p w14:paraId="75F86565" w14:textId="77777777" w:rsidR="00373387" w:rsidRPr="0001198B" w:rsidRDefault="2D3B68C0" w:rsidP="00373387">
      <w:pPr>
        <w:rPr>
          <w:noProof/>
        </w:rPr>
      </w:pPr>
      <w:r w:rsidRPr="0001198B">
        <w:rPr>
          <w:noProof/>
        </w:rPr>
        <w:t>vu le règlement (UE) 2024/1263 du Parlement européen et du Conseil du 29 avril 2024 relatif à la coordination efficace des politiques économiques et à la surveillance budgétaire multilatérale et abrogeant le règlement (CE) nº 1466/97 du Conseil (</w:t>
      </w:r>
      <w:r w:rsidRPr="0001198B">
        <w:rPr>
          <w:rStyle w:val="FootnoteReference"/>
          <w:noProof/>
        </w:rPr>
        <w:footnoteReference w:id="2"/>
      </w:r>
      <w:r w:rsidRPr="0001198B">
        <w:rPr>
          <w:noProof/>
        </w:rPr>
        <w:t>), et notamment son article 3, paragraphe 3,</w:t>
      </w:r>
    </w:p>
    <w:p w14:paraId="5556C774" w14:textId="77777777" w:rsidR="00373387" w:rsidRPr="0001198B" w:rsidRDefault="3F581A05" w:rsidP="00373387">
      <w:pPr>
        <w:rPr>
          <w:noProof/>
        </w:rPr>
      </w:pPr>
      <w:r w:rsidRPr="0001198B">
        <w:rPr>
          <w:noProof/>
        </w:rPr>
        <w:t>vu le règlement (UE) nº 1176/2011 du Parlement européen et du Conseil du 16 novembre 2011 sur la prévention et la correction des déséquilibres macroéconomiques (</w:t>
      </w:r>
      <w:r w:rsidRPr="0001198B">
        <w:rPr>
          <w:rStyle w:val="FootnoteReference"/>
          <w:noProof/>
        </w:rPr>
        <w:footnoteReference w:id="3"/>
      </w:r>
      <w:r w:rsidRPr="0001198B">
        <w:rPr>
          <w:noProof/>
        </w:rPr>
        <w:t>), et notamment son article 6, paragraphe 1,</w:t>
      </w:r>
    </w:p>
    <w:p w14:paraId="7D2E9F67" w14:textId="77777777" w:rsidR="00373387" w:rsidRPr="0001198B" w:rsidRDefault="00373387" w:rsidP="00373387">
      <w:pPr>
        <w:rPr>
          <w:noProof/>
        </w:rPr>
      </w:pPr>
      <w:r w:rsidRPr="0001198B">
        <w:rPr>
          <w:noProof/>
        </w:rPr>
        <w:t>vu la recommandation de la Commission européenne,</w:t>
      </w:r>
    </w:p>
    <w:p w14:paraId="00A632B3" w14:textId="77777777" w:rsidR="00373387" w:rsidRPr="0001198B" w:rsidRDefault="00373387" w:rsidP="00373387">
      <w:pPr>
        <w:rPr>
          <w:noProof/>
        </w:rPr>
      </w:pPr>
      <w:r w:rsidRPr="0001198B">
        <w:rPr>
          <w:noProof/>
        </w:rPr>
        <w:t>vu les résolutions du Parlement européen,</w:t>
      </w:r>
    </w:p>
    <w:p w14:paraId="02F3AF4F" w14:textId="77777777" w:rsidR="00373387" w:rsidRPr="0001198B" w:rsidRDefault="00373387" w:rsidP="00373387">
      <w:pPr>
        <w:outlineLvl w:val="0"/>
        <w:rPr>
          <w:noProof/>
        </w:rPr>
      </w:pPr>
      <w:r w:rsidRPr="0001198B">
        <w:rPr>
          <w:noProof/>
        </w:rPr>
        <w:t>vu les conclusions du Conseil européen,</w:t>
      </w:r>
    </w:p>
    <w:p w14:paraId="5999189B" w14:textId="77777777" w:rsidR="00373387" w:rsidRPr="0001198B" w:rsidRDefault="00373387" w:rsidP="00373387">
      <w:pPr>
        <w:rPr>
          <w:noProof/>
        </w:rPr>
      </w:pPr>
      <w:r w:rsidRPr="0001198B">
        <w:rPr>
          <w:noProof/>
        </w:rPr>
        <w:t>vu l’avis du Comité de l’emploi,</w:t>
      </w:r>
    </w:p>
    <w:p w14:paraId="6151CC68" w14:textId="77777777" w:rsidR="00373387" w:rsidRPr="0001198B" w:rsidRDefault="00373387" w:rsidP="00373387">
      <w:pPr>
        <w:rPr>
          <w:noProof/>
        </w:rPr>
      </w:pPr>
      <w:r w:rsidRPr="0001198B">
        <w:rPr>
          <w:noProof/>
        </w:rPr>
        <w:t>vu l’avis du comité économique et financier,</w:t>
      </w:r>
    </w:p>
    <w:p w14:paraId="1A1B9810" w14:textId="77777777" w:rsidR="00373387" w:rsidRPr="0001198B" w:rsidRDefault="00373387" w:rsidP="00373387">
      <w:pPr>
        <w:rPr>
          <w:noProof/>
        </w:rPr>
      </w:pPr>
      <w:r w:rsidRPr="0001198B">
        <w:rPr>
          <w:noProof/>
        </w:rPr>
        <w:t>vu l’avis du comité de la protection sociale,</w:t>
      </w:r>
    </w:p>
    <w:p w14:paraId="2FA54EF7" w14:textId="77777777" w:rsidR="00006579" w:rsidRPr="0001198B" w:rsidRDefault="00373387" w:rsidP="00373387">
      <w:pPr>
        <w:rPr>
          <w:noProof/>
        </w:rPr>
      </w:pPr>
      <w:r w:rsidRPr="0001198B">
        <w:rPr>
          <w:noProof/>
        </w:rPr>
        <w:t>vu l’avis du comité de politique économique,</w:t>
      </w:r>
    </w:p>
    <w:p w14:paraId="73D33990" w14:textId="77777777" w:rsidR="00793D7F" w:rsidRPr="0001198B" w:rsidRDefault="6997ABA9" w:rsidP="00793D7F">
      <w:pPr>
        <w:rPr>
          <w:noProof/>
        </w:rPr>
      </w:pPr>
      <w:r w:rsidRPr="0001198B">
        <w:rPr>
          <w:noProof/>
        </w:rPr>
        <w:t>considérant ce qui suit:</w:t>
      </w:r>
    </w:p>
    <w:p w14:paraId="09542F5E" w14:textId="77777777" w:rsidR="00452653" w:rsidRPr="0001198B" w:rsidRDefault="7CD3D6C6" w:rsidP="000A0458">
      <w:pPr>
        <w:pStyle w:val="ManualConsidrant"/>
        <w:rPr>
          <w:noProof/>
        </w:rPr>
      </w:pPr>
      <w:r w:rsidRPr="0001198B">
        <w:rPr>
          <w:noProof/>
        </w:rPr>
        <w:t>(1)</w:t>
      </w:r>
      <w:r w:rsidRPr="0001198B">
        <w:rPr>
          <w:noProof/>
        </w:rPr>
        <w:tab/>
        <w:t>Le règlement (UE) 2024/1263 précise les objectifs du cadre de gouvernance économique, qui sont de promouvoir des finances publiques saines et durables, une croissance durable et inclusive ainsi que la résilience au moyen de réformes et d’investissements, et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7DA9EBE8" w14:textId="16EEAFFC" w:rsidR="00452653" w:rsidRPr="0001198B" w:rsidRDefault="472B6B2F" w:rsidP="00452653">
      <w:pPr>
        <w:pStyle w:val="ManualConsidrant"/>
        <w:rPr>
          <w:noProof/>
        </w:rPr>
      </w:pPr>
      <w:r w:rsidRPr="0001198B">
        <w:rPr>
          <w:noProof/>
        </w:rPr>
        <w:lastRenderedPageBreak/>
        <w:t>(2)</w:t>
      </w:r>
      <w:r w:rsidRPr="0001198B">
        <w:rPr>
          <w:noProof/>
        </w:rPr>
        <w:tab/>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01198B">
        <w:rPr>
          <w:rStyle w:val="FootnoteReference"/>
          <w:noProof/>
        </w:rPr>
        <w:footnoteReference w:id="4"/>
      </w:r>
      <w:r w:rsidRPr="0001198B">
        <w:rPr>
          <w:noProof/>
        </w:rPr>
        <w:t>). Cette proposition vise à renforcer l’efficacité du financement de l’Union en réduisant la fragmentation de l’architecture financière et à aider les États membres à coordonner leur politique économique conformément à l’article 175 (du TFUE).</w:t>
      </w:r>
    </w:p>
    <w:p w14:paraId="7ACC1D69" w14:textId="77777777" w:rsidR="00452653" w:rsidRPr="0001198B" w:rsidRDefault="33C21952" w:rsidP="00452653">
      <w:pPr>
        <w:pStyle w:val="ManualConsidrant"/>
        <w:rPr>
          <w:noProof/>
        </w:rPr>
      </w:pPr>
      <w:r w:rsidRPr="0001198B">
        <w:rPr>
          <w:noProof/>
        </w:rPr>
        <w:t>(3)</w:t>
      </w:r>
      <w:r w:rsidRPr="0001198B">
        <w:rPr>
          <w:noProof/>
        </w:rPr>
        <w:tab/>
        <w:t>Le 25 novembre 2025, la Commission a adopté un avis sur le projet de plan budgétaire de la Slovaquie pour 2026. Le même jour, la Commission a adopté, sur la base du règlement (UE) n° 1176/2011, le rapport 2026 sur le mécanisme d’alerte, dans lequel la Slovaquie est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01198B">
        <w:rPr>
          <w:rStyle w:val="FootnoteReference"/>
          <w:noProof/>
        </w:rPr>
        <w:footnoteReference w:id="5"/>
      </w:r>
      <w:r w:rsidRPr="0001198B">
        <w:rPr>
          <w:noProof/>
        </w:rPr>
        <w:t xml:space="preserve">) le 21 avril 2026 et le rapport conjoint sur l’emploi et la recommandation relative au capital humain le 9 mars 2026. </w:t>
      </w:r>
    </w:p>
    <w:p w14:paraId="03914859" w14:textId="77777777" w:rsidR="00081AEA" w:rsidRPr="0001198B" w:rsidRDefault="5A367080" w:rsidP="00452653">
      <w:pPr>
        <w:pStyle w:val="ManualConsidrant"/>
        <w:rPr>
          <w:noProof/>
        </w:rPr>
      </w:pPr>
      <w:r w:rsidRPr="0001198B">
        <w:rPr>
          <w:noProof/>
        </w:rPr>
        <w:t>(4)</w:t>
      </w:r>
      <w:r w:rsidRPr="0001198B">
        <w:rPr>
          <w:noProof/>
        </w:rPr>
        <w:tab/>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779133E7" w14:textId="77777777" w:rsidR="009F3494" w:rsidRPr="0001198B" w:rsidRDefault="2991D2C1" w:rsidP="7F4C326E">
      <w:pPr>
        <w:pStyle w:val="ManualConsidrant"/>
        <w:rPr>
          <w:noProof/>
        </w:rPr>
      </w:pPr>
      <w:r w:rsidRPr="0001198B">
        <w:rPr>
          <w:noProof/>
        </w:rPr>
        <w:t>(5)</w:t>
      </w:r>
      <w:r w:rsidRPr="0001198B">
        <w:rPr>
          <w:noProof/>
        </w:rPr>
        <w:tab/>
        <w:t>En 2026, le Semestre européen pour la coordination des politiques économiques se déroule toujours parallèlement à la mise en œuvre de la facilité pour la reprise et la résilience (FRR) (</w:t>
      </w:r>
      <w:r w:rsidRPr="0001198B">
        <w:rPr>
          <w:rStyle w:val="FootnoteReference"/>
          <w:noProof/>
        </w:rPr>
        <w:footnoteReference w:id="6"/>
      </w:r>
      <w:r w:rsidRPr="0001198B">
        <w:rPr>
          <w:noProof/>
        </w:rPr>
        <w:t xml:space="preserve">), dans sa dernière phase. Les plans pour la reprise et la résilience (PRR), ainsi que les financements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w:t>
      </w:r>
      <w:r w:rsidRPr="0001198B">
        <w:rPr>
          <w:noProof/>
        </w:rPr>
        <w:lastRenderedPageBreak/>
        <w:t>permis de mettre en œuvre, en particulier ceux qui contribuent à relever les défis recensés dans les recommandations par pays.</w:t>
      </w:r>
    </w:p>
    <w:p w14:paraId="18812041" w14:textId="77777777" w:rsidR="003E0A0F" w:rsidRPr="0001198B" w:rsidRDefault="33AE08C4" w:rsidP="003E0A0F">
      <w:pPr>
        <w:pStyle w:val="ManualConsidrant"/>
        <w:rPr>
          <w:noProof/>
        </w:rPr>
      </w:pPr>
      <w:r w:rsidRPr="0001198B">
        <w:rPr>
          <w:noProof/>
        </w:rPr>
        <w:t>(6)</w:t>
      </w:r>
      <w:r w:rsidRPr="0001198B">
        <w:rPr>
          <w:noProof/>
        </w:rPr>
        <w:tab/>
        <w:t xml:space="preserve">Le 3 juin 2026, la Commission a publié le rapport 2026 pour la Slovaquie. Ce rapport évalue les progrès accomplis par la Slovaquie par rapport aux recommandations qui lui ont été adressées et fait le point de la mise en œuvre, par la Slovaquie, de son PRR. Sur la base de cette analyse, il recense les défis les plus pressants auxquels la Slovaquie est confrontée. Il a également évalué les progrès accomplis par la Slovaquie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 </w:t>
      </w:r>
    </w:p>
    <w:p w14:paraId="2CBF107E" w14:textId="1C5C9F6E" w:rsidR="00AD29B8" w:rsidRPr="0001198B" w:rsidRDefault="652BD123" w:rsidP="00AD29B8">
      <w:pPr>
        <w:pStyle w:val="ManualConsidrant"/>
        <w:rPr>
          <w:noProof/>
        </w:rPr>
      </w:pPr>
      <w:r w:rsidRPr="0001198B">
        <w:rPr>
          <w:noProof/>
        </w:rPr>
        <w:t>(7)</w:t>
      </w:r>
      <w:r w:rsidRPr="0001198B">
        <w:rPr>
          <w:noProof/>
        </w:rPr>
        <w:tab/>
        <w:t>La Commission a procédé à un bilan approfondi en vertu de l’article 5 du règlement (UE) n° 1176/2011 pour la Slovaquie. Les principales conclusions de l’évaluation par les services de la Commission, aux fins dudit règlement, des vulnérabilités macroéconomiques de la Slovaquie ont été publiées le 20 mai 2026 (</w:t>
      </w:r>
      <w:r w:rsidRPr="0001198B">
        <w:rPr>
          <w:rStyle w:val="FootnoteReference"/>
          <w:noProof/>
        </w:rPr>
        <w:footnoteReference w:id="7"/>
      </w:r>
      <w:r w:rsidRPr="0001198B">
        <w:rPr>
          <w:noProof/>
        </w:rPr>
        <w:t>). Le 3 juin 2026, la Commission a conclu que la Slovaquie connaissait des déséquilibres macroéconomiques. En particulier, la Slovaquie est confrontée à des vulnérabilités persistantes liées à ses soldes extérieur et public, à sa compétitivité, à son marché du logement et à l’endettement des ménages, alors que les mesures prises par les pouvoirs publics restent limitées. Bien que le déficit de la balance courante se soit réduit en 2025 grâce à la baisse des prix de l’énergie et à un regain de vigueur des exportations, il devrait augmenter en 2026 à mesure que le contexte extérieur se détériore. Le déficit public a légèrement diminué en 2025, mais demeure élevé et pèse sur le solde extérieur; en outre, à politiques inchangées, il devrait rester globalement stable en 2026 et augmenter en 2027, ce qui pousserait la dette publique à la hausse. L’inflation a été nettement supérieure à celle de la zone euro en 2025, en partie en raison des hausses du taux de TVA, et l’inflation sous-jacente devrait rester parmi les plus élevées de la zone euro en 2026. La hausse rapide des coûts salariaux unitaires a encore affaibli la compétitivité et les coûts salariaux devraient continuer de croître relativement vite en 2026. Les prix des logements ont fortement augmenté en 2025, dans un contexte de baisse des taux hypothécaires, et devraient continuer de croître rapidement en raison d’une offre limitée. L’endettement des ménages a lui aussi progressé sous l’effet de la baisse des taux d’intérêt et de la hausse des revenus. Les progrès ont été limités en ce qui concerne les politiques menées. À l’avenir, une action efficace face aux enjeux essentiels que constituent la fiscalité du travail, la compétitivité, l’offre de logements et la politique budgétaire permettrait de réduire les vulnérabilités.</w:t>
      </w:r>
    </w:p>
    <w:p w14:paraId="38E87210" w14:textId="6F7E370B" w:rsidR="00A27565" w:rsidRPr="0001198B" w:rsidRDefault="68E4E24C">
      <w:pPr>
        <w:pStyle w:val="ManualConsidrant"/>
        <w:rPr>
          <w:noProof/>
        </w:rPr>
      </w:pPr>
      <w:r w:rsidRPr="0001198B">
        <w:rPr>
          <w:noProof/>
        </w:rPr>
        <w:t>(8)</w:t>
      </w:r>
      <w:r w:rsidRPr="0001198B">
        <w:rPr>
          <w:noProof/>
        </w:rPr>
        <w:tab/>
      </w:r>
      <w:bookmarkStart w:id="1" w:name="_Hlk224223954"/>
      <w:r w:rsidRPr="0001198B">
        <w:rPr>
          <w:noProof/>
        </w:rPr>
        <w:t>Le 21 janvier 2025, le Conseil a adopté, après l’évaluation réalisée par la Commission et sur recommandation de celle-ci, une recommandation approuvant le plan budgétaire et structurel national à moyen terme de la Slovaquie (</w:t>
      </w:r>
      <w:r w:rsidRPr="0001198B">
        <w:rPr>
          <w:rStyle w:val="FootnoteReference"/>
          <w:noProof/>
        </w:rPr>
        <w:footnoteReference w:id="8"/>
      </w:r>
      <w:r w:rsidRPr="0001198B">
        <w:rPr>
          <w:noProof/>
        </w:rPr>
        <w:t xml:space="preserve">). Ce plan couvre la période 2025-2028 et présente un ajustement budgétaire étalé sur quatre ans. Le Conseil a recommandé les taux de croissance maximaux suivants pour les dépenses nettes: 3,8 % en 2025, 0,9 % en 2026, 1,6 % en 2027 et 1,5 % en 2028, qui correspondent aux taux de croissance cumulés maximaux de 10,3 % en 2025, 11,2 % en 2026, 13,0 % en </w:t>
      </w:r>
      <w:r w:rsidRPr="0001198B">
        <w:rPr>
          <w:noProof/>
        </w:rPr>
        <w:lastRenderedPageBreak/>
        <w:t>2027 et 14,8 % en 2028, calculés par référence à l’année de base 2023. Pour la période 2025-2028, ces taux de croissance maximaux des dépenses nettes correspondent à la trajectoire de correction précisée, le 21 janvier 2025, par le Conseil conformément à l’article 126, paragraphe 7, du TFUE dans sa recommandation visant à ce qu’il soit mis un terme à la situation de déficit excessif en Slovaquie (</w:t>
      </w:r>
      <w:r w:rsidRPr="0001198B">
        <w:rPr>
          <w:rStyle w:val="FootnoteReference"/>
          <w:noProof/>
        </w:rPr>
        <w:footnoteReference w:id="9"/>
      </w:r>
      <w:r w:rsidRPr="0001198B">
        <w:rPr>
          <w:noProof/>
        </w:rPr>
        <w:t>); la procédure concernant les déficits excessifs à l’égard de la Slovaquie est donc suspendue.</w:t>
      </w:r>
    </w:p>
    <w:p w14:paraId="486CA3CF" w14:textId="77777777" w:rsidR="567BAFAB" w:rsidRPr="0001198B" w:rsidRDefault="40A059A7" w:rsidP="4F0B796B">
      <w:pPr>
        <w:pStyle w:val="ManualConsidrant"/>
        <w:rPr>
          <w:noProof/>
        </w:rPr>
      </w:pPr>
      <w:r w:rsidRPr="0001198B">
        <w:rPr>
          <w:noProof/>
        </w:rPr>
        <w:t>(9)</w:t>
      </w:r>
      <w:r w:rsidRPr="0001198B">
        <w:rPr>
          <w:noProof/>
        </w:rPr>
        <w:tab/>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01198B">
        <w:rPr>
          <w:rStyle w:val="FootnoteReference"/>
          <w:noProof/>
        </w:rPr>
        <w:footnoteReference w:id="10"/>
      </w:r>
      <w:r w:rsidRPr="0001198B">
        <w:rPr>
          <w:noProof/>
        </w:rPr>
        <w:t>), et cette proposition a été saluée par le Conseil européen du 6 mars 2025. À la suite de la demande formulée par la Slovaquie, le Conseil, sur recommandation de la Commission, a adopté le 8 juillet 2025 une recommandation autorisant la Slovaquie à s’écarter des taux de croissance maximaux recommandés pour les dépenses nettes (</w:t>
      </w:r>
      <w:r w:rsidRPr="0001198B">
        <w:rPr>
          <w:rStyle w:val="FootnoteReference"/>
          <w:noProof/>
        </w:rPr>
        <w:footnoteReference w:id="11"/>
      </w:r>
      <w:r w:rsidRPr="0001198B">
        <w:rPr>
          <w:noProof/>
        </w:rPr>
        <w:t>). La période d’activation de la clause dérogatoire nationale (2025-2028) permet à la Slovaquie de revoir les priorités en matière de dépenses publiques ou d’augmenter les recettes publiques, afin qu’une hausse durable des dépenses de défense ne compromette pas sa viabilité budgétaire à moyen terme.</w:t>
      </w:r>
    </w:p>
    <w:p w14:paraId="0AD5076E" w14:textId="77777777" w:rsidR="65482344" w:rsidRPr="0001198B" w:rsidRDefault="725CB72B" w:rsidP="4F0B796B">
      <w:pPr>
        <w:pStyle w:val="ManualConsidrant"/>
        <w:rPr>
          <w:noProof/>
        </w:rPr>
      </w:pPr>
      <w:r w:rsidRPr="0001198B">
        <w:rPr>
          <w:noProof/>
        </w:rPr>
        <w:t>(10)</w:t>
      </w:r>
      <w:r w:rsidRPr="0001198B">
        <w:rPr>
          <w:noProof/>
        </w:rPr>
        <w:tab/>
        <w:t>Le 30 avril 2026, la Slovaquie a présenté son rapport d’avancement annuel 2026 (</w:t>
      </w:r>
      <w:r w:rsidRPr="0001198B">
        <w:rPr>
          <w:rStyle w:val="FootnoteReference"/>
          <w:noProof/>
        </w:rPr>
        <w:footnoteReference w:id="12"/>
      </w:r>
      <w:r w:rsidRPr="0001198B">
        <w:rPr>
          <w:noProof/>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Le rapport d’avancement annuel tient également compte des rapports semestriels présentés par la Slovaquie sur les progrès accomplis dans la mise en œuvre de son plan pour la reprise et la résilience conformément à l’article 27 du règlement (UE) 2021/241.</w:t>
      </w:r>
    </w:p>
    <w:p w14:paraId="298AC886" w14:textId="77777777" w:rsidR="184EE8CE" w:rsidRPr="0001198B" w:rsidRDefault="1AFD8678" w:rsidP="4F0B796B">
      <w:pPr>
        <w:pStyle w:val="ManualConsidrant"/>
        <w:rPr>
          <w:noProof/>
        </w:rPr>
      </w:pPr>
      <w:r w:rsidRPr="0001198B">
        <w:rPr>
          <w:noProof/>
        </w:rPr>
        <w:t>(11)</w:t>
      </w:r>
      <w:r w:rsidRPr="0001198B">
        <w:rPr>
          <w:noProof/>
        </w:rPr>
        <w:tab/>
        <w:t>En 2025, la croissance du PIB réel a été de 0,8 % et l’inflation IPCH s’est établie à 4,2 %. Les prévisions du printemps 2026 de la Commission tablent sur une croissance du PIB réel de 0,8 % en 2026 et de 1,5 % en 2027, tandis que l’inflation IPCH devrait s’établir à 4,3 % en 2026 et à 3,2 % en 2027.</w:t>
      </w:r>
    </w:p>
    <w:p w14:paraId="4C3B940C" w14:textId="77777777" w:rsidR="3AE3C763" w:rsidRPr="0001198B" w:rsidRDefault="15321FCC" w:rsidP="4F0B796B">
      <w:pPr>
        <w:pStyle w:val="ManualConsidrant"/>
        <w:rPr>
          <w:noProof/>
        </w:rPr>
      </w:pPr>
      <w:r w:rsidRPr="0001198B">
        <w:rPr>
          <w:noProof/>
        </w:rPr>
        <w:t>(12)</w:t>
      </w:r>
      <w:r w:rsidRPr="0001198B">
        <w:rPr>
          <w:noProof/>
        </w:rPr>
        <w:tab/>
        <w:t>Sur la base des données communiquées par Eurostat (</w:t>
      </w:r>
      <w:r w:rsidRPr="0001198B">
        <w:rPr>
          <w:rStyle w:val="FootnoteReference"/>
          <w:noProof/>
        </w:rPr>
        <w:footnoteReference w:id="13"/>
      </w:r>
      <w:r w:rsidRPr="0001198B">
        <w:rPr>
          <w:noProof/>
        </w:rPr>
        <w:t xml:space="preserve">), le déficit public de la Slovaquie est passé de 5,3 % du PIB en 2024 à 4,5 % en 2025. La diminution du déficit en 2025 s’explique principalement par les mesures d’assainissement et par des </w:t>
      </w:r>
      <w:r w:rsidRPr="0001198B">
        <w:rPr>
          <w:noProof/>
        </w:rPr>
        <w:lastRenderedPageBreak/>
        <w:t>investissements de défense inférieurs aux prévisions, en raison de retards dans la livraison de certains équipements militaires. Sur la base des mesures connues à la date de finalisation des prévisions, les prévisions du printemps 2026 de la Commission tablent sur un déficit de 4,6 % du PIB en 2026 et de 5,4 % du PIB en 2027. L’augmentation marginale enregistrée en 2026 résulte principalement d’une hausse des investissements due au report, depuis l’année précédente, de la livraison d’équipements militaires. La hausse du déficit prévue pour 2027 s’explique principalement par les livraisons attendues d’équipements militaires.</w:t>
      </w:r>
    </w:p>
    <w:p w14:paraId="24AB6242" w14:textId="77777777" w:rsidR="4B22FFF5" w:rsidRPr="0001198B" w:rsidRDefault="411162EB" w:rsidP="4F0B796B">
      <w:pPr>
        <w:pStyle w:val="ManualConsidrant"/>
        <w:rPr>
          <w:noProof/>
        </w:rPr>
      </w:pPr>
      <w:r w:rsidRPr="0001198B">
        <w:rPr>
          <w:noProof/>
        </w:rPr>
        <w:t>(13)</w:t>
      </w:r>
      <w:r w:rsidRPr="0001198B">
        <w:rPr>
          <w:noProof/>
        </w:rPr>
        <w:tab/>
        <w:t>D’après les estimations de la Commission, l’orientation budgétaire (</w:t>
      </w:r>
      <w:r w:rsidRPr="0001198B">
        <w:rPr>
          <w:rStyle w:val="FootnoteReference"/>
          <w:noProof/>
        </w:rPr>
        <w:footnoteReference w:id="14"/>
      </w:r>
      <w:r w:rsidRPr="0001198B">
        <w:rPr>
          <w:noProof/>
        </w:rPr>
        <w:t>), qui inclut les dépenses financées tant au niveau national qu’au niveau de l’UE, était restrictive, à hauteur de 1,1 % du PIB, en 2025. Elle devrait être restrictive tant en 2026 qu’en 2027, de 0,5 % et 1,1 % du PIB respectivement.</w:t>
      </w:r>
    </w:p>
    <w:p w14:paraId="5DE545E8" w14:textId="77777777" w:rsidR="5915E69E" w:rsidRPr="0001198B" w:rsidRDefault="3FAF6750" w:rsidP="4F0B796B">
      <w:pPr>
        <w:pStyle w:val="ManualConsidrant"/>
        <w:rPr>
          <w:noProof/>
        </w:rPr>
      </w:pPr>
      <w:r w:rsidRPr="0001198B">
        <w:rPr>
          <w:noProof/>
        </w:rPr>
        <w:t>(14)</w:t>
      </w:r>
      <w:r w:rsidRPr="0001198B">
        <w:rPr>
          <w:noProof/>
        </w:rPr>
        <w:tab/>
        <w:t>Sur la base des données fournies par Eurostat (</w:t>
      </w:r>
      <w:r w:rsidRPr="0001198B">
        <w:rPr>
          <w:rStyle w:val="FootnoteReference"/>
          <w:noProof/>
        </w:rPr>
        <w:footnoteReference w:id="15"/>
      </w:r>
      <w:r w:rsidRPr="0001198B">
        <w:rPr>
          <w:noProof/>
        </w:rPr>
        <w:t>), la dette publique de la Slovaquie est passée de 59,7 % du PIB à la fin de l’année 2024 à 61,4 % du PIB à la fin de l’année 2025. L’augmentation du ratio d’endettement en 2025 est principalement la conséquence du déficit primaire élevé des administrations publiques. En outre, le fait que les dépenses d’intérêts augmentent plus vite que l’économie contribue à la tendance haussière de la dynamique de la dette. Sur la base des mesures connues à la date de finalisation des prévisions, les prévisions du printemps 2026 de la Commission tablent sur une augmentation du ratio de la dette au PIB à 63,7 % d’ici la fin de 2026, puis à 66,9 % d’ici la fin de 2027. L’augmentation prévue pour 2026 et 2027 s’explique principalement par la très forte persistance des déficits publics.</w:t>
      </w:r>
    </w:p>
    <w:p w14:paraId="3FB7BD82" w14:textId="77777777" w:rsidR="7566819E" w:rsidRPr="0001198B" w:rsidRDefault="2D56AD2D" w:rsidP="4F0B796B">
      <w:pPr>
        <w:pStyle w:val="ManualConsidrant"/>
        <w:rPr>
          <w:noProof/>
        </w:rPr>
      </w:pPr>
      <w:r w:rsidRPr="0001198B">
        <w:rPr>
          <w:noProof/>
        </w:rPr>
        <w:t>(15)</w:t>
      </w:r>
      <w:r w:rsidRPr="0001198B">
        <w:rPr>
          <w:noProof/>
        </w:rPr>
        <w:tab/>
        <w:t>Sur la base des données d’Eurostat (</w:t>
      </w:r>
      <w:r w:rsidRPr="0001198B">
        <w:rPr>
          <w:rStyle w:val="FootnoteReference"/>
          <w:noProof/>
        </w:rPr>
        <w:footnoteReference w:id="16"/>
      </w:r>
      <w:r w:rsidRPr="0001198B">
        <w:rPr>
          <w:noProof/>
        </w:rPr>
        <w:t>), le total des dépenses publiques de défense de la Slovaquie s’est élevé à 2,0 % du PIB en 2025, ce qui correspond à une augmentation de 0,6 point de pourcentage du PIB par rapport à l’année de référence 2021. Selon les prévisions du printemps 2026 de la Commission, elles devraient s’établir au même niveau en 2026. Cela correspond à une augmentation de 0,6 point de pourcentage du PIB par rapport à l’année de référence 2021.</w:t>
      </w:r>
    </w:p>
    <w:p w14:paraId="06EDF11B" w14:textId="77777777" w:rsidR="5915E69E" w:rsidRPr="0001198B" w:rsidRDefault="33E8029B" w:rsidP="4F0B796B">
      <w:pPr>
        <w:pStyle w:val="ManualConsidrant"/>
        <w:rPr>
          <w:noProof/>
        </w:rPr>
      </w:pPr>
      <w:r w:rsidRPr="0001198B">
        <w:rPr>
          <w:noProof/>
        </w:rPr>
        <w:t>(16)</w:t>
      </w:r>
      <w:r w:rsidRPr="0001198B">
        <w:rPr>
          <w:noProof/>
        </w:rPr>
        <w:tab/>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Slovaquie n’a pas adopté de nouvelles mesures de politique budgétaire pour atténuer l’incidence des prix élevés de l’énergie sur les ménages et les entreprises (</w:t>
      </w:r>
      <w:r w:rsidRPr="0001198B">
        <w:rPr>
          <w:rStyle w:val="FootnoteReference"/>
          <w:noProof/>
        </w:rPr>
        <w:footnoteReference w:id="17"/>
      </w:r>
      <w:r w:rsidRPr="0001198B">
        <w:rPr>
          <w:noProof/>
        </w:rPr>
        <w:t>).</w:t>
      </w:r>
    </w:p>
    <w:p w14:paraId="71475A38" w14:textId="77777777" w:rsidR="5915E69E" w:rsidRPr="0001198B" w:rsidRDefault="65FC3D2D" w:rsidP="4F0B796B">
      <w:pPr>
        <w:pStyle w:val="ManualConsidrant"/>
        <w:rPr>
          <w:noProof/>
        </w:rPr>
      </w:pPr>
      <w:r w:rsidRPr="0001198B">
        <w:rPr>
          <w:noProof/>
        </w:rPr>
        <w:lastRenderedPageBreak/>
        <w:t>(17)</w:t>
      </w:r>
      <w:r w:rsidRPr="0001198B">
        <w:rPr>
          <w:noProof/>
        </w:rPr>
        <w:tab/>
        <w:t>D’après les calculs de la Commission, les dépenses nettes de la Slovaquie ont augmenté de 1,7 % en 2025 et de 5,4 %, en cumul, en 2024 et 2025. La croissance des dépenses nettes en 2025 est inférieure au taux de croissance maximal recommandé. Si l’on examine conjointement les années 2024 et 2025, le taux de croissance cumulé des dépenses nettes est également inférieur au taux de croissance maximal recommandé.</w:t>
      </w:r>
    </w:p>
    <w:p w14:paraId="595D0623" w14:textId="77777777" w:rsidR="00EF62DA" w:rsidRPr="0001198B" w:rsidRDefault="574FD505" w:rsidP="00B87DF9">
      <w:pPr>
        <w:pStyle w:val="ManualConsidrant"/>
        <w:rPr>
          <w:noProof/>
        </w:rPr>
      </w:pPr>
      <w:r w:rsidRPr="0001198B">
        <w:rPr>
          <w:noProof/>
        </w:rPr>
        <w:t>(18)</w:t>
      </w:r>
      <w:r w:rsidRPr="0001198B">
        <w:rPr>
          <w:noProof/>
        </w:rPr>
        <w:tab/>
        <w:t>Selon les calculs de la Commission, les dépenses nettes de la Slovaquie devraient augmenter de 2,9 % en 2026 et de 8,4 %, en cumul, sur 2024, 2025 et 2026. La croissance des dépenses nettes prévue pour 2026 est supérieure au taux de croissance maximal recommandé, avec un écart de 0,8 % du PIB en termes annuels. Si l’on examine conjointement les années 2024, 2025 et 2026, le taux de croissance cumulé des dépenses nettes est estimé inférieur au taux de croissance maximal recommandé (</w:t>
      </w:r>
      <w:r w:rsidRPr="0001198B">
        <w:rPr>
          <w:rStyle w:val="FootnoteReference"/>
          <w:noProof/>
        </w:rPr>
        <w:footnoteReference w:id="18"/>
      </w:r>
      <w:r w:rsidRPr="0001198B">
        <w:rPr>
          <w:noProof/>
        </w:rPr>
        <w:t>).</w:t>
      </w:r>
    </w:p>
    <w:p w14:paraId="60C146DA" w14:textId="32E4A06E" w:rsidR="008F7077" w:rsidRPr="0001198B" w:rsidRDefault="71FC371B" w:rsidP="008F7077">
      <w:pPr>
        <w:pStyle w:val="ManualConsidrant"/>
        <w:rPr>
          <w:noProof/>
        </w:rPr>
      </w:pPr>
      <w:r w:rsidRPr="0001198B">
        <w:rPr>
          <w:noProof/>
        </w:rPr>
        <w:t>(19)</w:t>
      </w:r>
      <w:r w:rsidRPr="0001198B">
        <w:rPr>
          <w:noProof/>
        </w:rPr>
        <w:tab/>
        <w:t>En outre, la mise en œuvre insuffisante, dans le cadre du processus budgétaire, des revues de dépenses existantes limite les possibilités offertes par celles-ci de réaliser des économies susceptibles d’améliorer les finances publiques.</w:t>
      </w:r>
    </w:p>
    <w:p w14:paraId="71C806BD" w14:textId="77777777" w:rsidR="00F130C9" w:rsidRPr="0001198B" w:rsidRDefault="7D42F26A" w:rsidP="00F130C9">
      <w:pPr>
        <w:pStyle w:val="ManualConsidrant"/>
        <w:spacing w:before="240" w:after="240"/>
        <w:rPr>
          <w:noProof/>
        </w:rPr>
      </w:pPr>
      <w:r w:rsidRPr="0001198B">
        <w:rPr>
          <w:noProof/>
        </w:rPr>
        <w:t>(20)</w:t>
      </w:r>
      <w:r w:rsidRPr="0001198B">
        <w:rPr>
          <w:noProof/>
        </w:rPr>
        <w:tab/>
        <w:t xml:space="preserve">En 2025, la pression fiscale en Slovaquie (soit l’imposition des revenus du travail) est restée supérieure à la moyenne de l’UE pour tous les niveaux de revenus, en particulier pour les bas salaires. Les récentes hausses des cotisations d’assurance-maladie et de sécurité sociale obligatoires ont encore intensifié la pression fiscale pour ce groupe. Les recettes des impôts fonciers récurrents en Slovaquie sont restées faibles et inférieures à la moyenne de l’UE, principalement en raison du système d’imposition foncier fondé sur la surface, dans lequel les biens immobiliers sont imposés en fonction de leur surface plutôt que de leur valeur de marché, ce qui limite la génération de recettes, réduit l’équité et contribue à la pression à la hausse sur les prix des logements. Les recettes provenant de la fiscalité environnementale, y compris les taxes sur les transports, la pollution et l’utilisation des ressources naturelles, restent systématiquement inférieures à la moyenne de l’UE, ce qui indique des possibilités inexploitées de renforcer le principe du «pollueur-payeur». </w:t>
      </w:r>
    </w:p>
    <w:p w14:paraId="21B76FEE" w14:textId="77777777" w:rsidR="00F130C9" w:rsidRPr="0001198B" w:rsidRDefault="00F130C9" w:rsidP="00F130C9">
      <w:pPr>
        <w:pStyle w:val="ManualConsidrant"/>
        <w:spacing w:before="240" w:after="240"/>
        <w:rPr>
          <w:noProof/>
        </w:rPr>
      </w:pPr>
      <w:r w:rsidRPr="0001198B">
        <w:rPr>
          <w:noProof/>
        </w:rPr>
        <w:t>(21)</w:t>
      </w:r>
      <w:r w:rsidRPr="0001198B">
        <w:rPr>
          <w:noProof/>
        </w:rPr>
        <w:tab/>
        <w:t xml:space="preserve">Ces deux dernières années, l’impôt sur les sociétés (IS) a fortement augmenté, tandis que l’introduction de trois tranches d’IS en janvier 2025 en a accru la complexité. Le taux d’imposition effectif et le taux légal de l’IS applicable aux grandes entreprises dépassent tous deux la moyenne de l’UE. L’environnement des entreprises est en outre pénalisé par une taxe récente sur les services de paiement. Parallèlement, le relèvement du taux normal de TVA de 20 % à 23 % a alourdi la charge fiscale pesant sur les ménages, tandis que deux taux de TVA réduits, qui couvrent de nombreux biens et services, compliquent le système et augmentent les dépenses fiscales. En outre, les plus-values réalisées sur les ventes de biens immobiliers sont exonérées d’impôt au-delà de cinq ans, ce qui réduit l’assiette fiscale et encourage les investissements immobiliers à long terme. Bien que l’écart de conformité en matière de TVA de la Slovaquie se soit amélioré, il reste supérieur à la moyenne de l’UE, qui s’établit à 8,2 %. Si la Slovaquie a accompli des progrès dans la numérisation de son administration fiscale, d’autres améliorations, en particulier dans les domaines de la facturation électronique et des déclarations fiscales préremplies, pourraient contribuer à réduire les fuites fiscales, à simplifier la mise en conformité et à réduire les coûts. </w:t>
      </w:r>
      <w:r w:rsidRPr="0001198B">
        <w:rPr>
          <w:noProof/>
        </w:rPr>
        <w:lastRenderedPageBreak/>
        <w:t>Dans le même temps, le recours au dépôt en ligne pour introduire la déclaration de l’impôt sur le revenu des personnes physiques reste faible et bien inférieur à la moyenne de l’UE.</w:t>
      </w:r>
    </w:p>
    <w:p w14:paraId="154DCD43" w14:textId="77777777" w:rsidR="00F130C9" w:rsidRPr="0001198B" w:rsidRDefault="783C8502" w:rsidP="00F130C9">
      <w:pPr>
        <w:pStyle w:val="ManualConsidrant"/>
        <w:spacing w:before="240" w:after="240"/>
        <w:rPr>
          <w:noProof/>
        </w:rPr>
      </w:pPr>
      <w:r w:rsidRPr="0001198B">
        <w:rPr>
          <w:noProof/>
        </w:rPr>
        <w:t>(22)</w:t>
      </w:r>
      <w:r w:rsidRPr="0001198B">
        <w:rPr>
          <w:noProof/>
        </w:rPr>
        <w:tab/>
        <w:t xml:space="preserve">Le système de protection sociale s’est progressivement étendu ces dernières années, en devenant de plus en plus coûteux. Les prestations sociales étendues, telles que le versement permanent d’un treizième mois de pension, les primes parentales et les subventions à l’énergie, ne ciblent pas efficacement les groupes vulnérables, tandis que les mesures relatives à l’énergie, qui couvrent désormais 90 % des ménages, continuent de fausser les signaux de prix du marché. </w:t>
      </w:r>
    </w:p>
    <w:p w14:paraId="64C847F9" w14:textId="77777777" w:rsidR="00F130C9" w:rsidRPr="0001198B" w:rsidRDefault="00F130C9" w:rsidP="00F130C9">
      <w:pPr>
        <w:pStyle w:val="ManualConsidrant"/>
        <w:spacing w:before="240" w:after="240"/>
        <w:rPr>
          <w:noProof/>
        </w:rPr>
      </w:pPr>
      <w:r w:rsidRPr="0001198B">
        <w:rPr>
          <w:noProof/>
        </w:rPr>
        <w:t>(23)</w:t>
      </w:r>
      <w:r w:rsidRPr="0001198B">
        <w:rPr>
          <w:noProof/>
        </w:rPr>
        <w:tab/>
        <w:t xml:space="preserve">La Slovaquie reste confrontée à une grave pénurie de logements et affiche toujours le plus faible parc de logements par habitant de l’UE, avec un nouvel affaiblissement de l’activité de construction, puisque seuls 7 241 logements neufs ont été mis en chantier au premier semestre de 2025. Ce recul s’inscrit dans le contexte d’une contraction plus large du développement résidentiel, le nombre de permis de construire ayant constamment diminué jusqu’en 2024, après avoir atteint leur point culminant en 2021, ce qui a pour effet que le parc de logements global de la Slovaquie est nettement inférieur à la moyenne de l’UE. Bien qu’une nouvelle loi sur la construction visant à rationaliser les procédures d’octroi de permis ait été adoptée, sa mise en œuvre n’en est qu’à ses débuts et ses effets ne se sont pas encore concrétisés. Le secteur locatif est tout aussi peu développé, la proportion de logements locatifs étant nettement inférieure à la moyenne de l’UE et n’enregistrant aucune croissance dans le temps. Les données du recensement font apparaître un net recul des logements locatifs privés, dont la part est tombée à seulement 0,86 % en 2021. Le logement social est lui aussi nettement insuffisant, puisqu’il ne représente que 2,5 % du parc total, soit l’une des parts les plus faibles de l’UE. Ces pénuries systémiques touchent de manière disproportionnée les communautés marginalisées, en particulier les familles roms, dont 86 % vivent dans des conditions de surpeuplement, souvent dans des campements isolés dépourvus d’infrastructures de base telles qu’un accès fiable à l’eau. Les conditions de logement précaires nuisent à leur intégration dans l’éducation et l’emploi. </w:t>
      </w:r>
      <w:bookmarkStart w:id="2" w:name="_Hlk230679999"/>
      <w:r w:rsidRPr="0001198B">
        <w:rPr>
          <w:noProof/>
        </w:rPr>
        <w:t>En outre, le sans-abrisme a nettement augmenté en Slovaquie ces dix dernières années.</w:t>
      </w:r>
      <w:bookmarkEnd w:id="2"/>
      <w:r w:rsidRPr="0001198B">
        <w:rPr>
          <w:noProof/>
        </w:rPr>
        <w:t xml:space="preserve"> À ces difficultés s’ajoute le fait que les allocations de logement ne couvrent qu’une part minime des coûts locatifs, sans offrir de soutien réel à l’accessibilité financière des loyers.</w:t>
      </w:r>
    </w:p>
    <w:bookmarkEnd w:id="1"/>
    <w:p w14:paraId="727E03FB" w14:textId="77777777" w:rsidR="00C712D8" w:rsidRPr="0001198B" w:rsidRDefault="1E13005C" w:rsidP="0B9CD659">
      <w:pPr>
        <w:pStyle w:val="ManualConsidrant"/>
        <w:rPr>
          <w:noProof/>
        </w:rPr>
      </w:pPr>
      <w:r w:rsidRPr="0001198B">
        <w:rPr>
          <w:noProof/>
        </w:rPr>
        <w:t>(24)</w:t>
      </w:r>
      <w:r w:rsidRPr="0001198B">
        <w:rPr>
          <w:noProof/>
        </w:rPr>
        <w:tab/>
        <w:t>Il demeure essentiel d’associer de façon systématique, significative et opportune les collectivités locales et régionales, les partenaires sociaux, la société civile et les autres parties prenantes concernées afin d’assurer une adhésion généralisée aux fins d’une bonne mise en œuvre des instruments de financement de l’Union, dans le contexte du Semestre européen également.</w:t>
      </w:r>
    </w:p>
    <w:p w14:paraId="676B9CEE" w14:textId="737D2D8E" w:rsidR="00AF7A5D" w:rsidRPr="0001198B" w:rsidRDefault="004E74BA" w:rsidP="0072295A">
      <w:pPr>
        <w:pStyle w:val="ManualConsidrant"/>
        <w:rPr>
          <w:noProof/>
        </w:rPr>
      </w:pPr>
      <w:r w:rsidRPr="0001198B">
        <w:rPr>
          <w:noProof/>
        </w:rPr>
        <w:t>(25)</w:t>
      </w:r>
      <w:r w:rsidRPr="0001198B">
        <w:rPr>
          <w:noProof/>
        </w:rPr>
        <w:tab/>
        <w:t xml:space="preserve">La mise en œuvre, en Slovaquie, des programmes de la politique de cohésion, qui comprennent le soutien du Fonds européen de développement régional (FEDER), du Fonds pour une transition juste (FTJ), du Fonds social européen plus (FSE+) et du Fonds de cohésion, reste inférieure à la moyenne de l’UE, tant en ce qui concerne la sélection des projets que les paiements. Il est important d’intensifier et d’accélérer les efforts visant à garantir la réalisation rapide des investissements, tout en maximisant leur incidence sur le terrain. La Slovaquie prend déjà des mesures, dans le cadre de ses programmes relevant de la politique de cohésion, pour stimuler la compétitivité et la croissance. Toutefois, la Slovaquie continue de se heurter à des difficultés de mise en œuvre, notamment en ce qui concerne l’investissement dans la R&amp;D, l’innovation, la </w:t>
      </w:r>
      <w:r w:rsidRPr="0001198B">
        <w:rPr>
          <w:noProof/>
        </w:rPr>
        <w:lastRenderedPageBreak/>
        <w:t>numérisation, la protection de la nature et de la biodiversité et l’inclusion des Roms. Dans le même temps, la Slovaquie doit accélérer la mise en œuvre du FTJ, étant donné que les ressources doivent être décaissées avant la fin de l’année 2026. Il est essentiel de veiller à ce que les nouveaux investissements mentionnés par la Slovaquie dans son examen à mi-parcours des fonds de la politique de cohésion, notamment ceux liés aux cinq priorités recensées dans le règlement sur l’examen à mi-parcours (</w:t>
      </w:r>
      <w:r w:rsidRPr="00EE0CCD">
        <w:rPr>
          <w:rStyle w:val="FootnoteReference"/>
          <w:rFonts w:eastAsia="Times New Roman"/>
          <w:noProof/>
        </w:rPr>
        <w:footnoteReference w:id="19"/>
      </w:r>
      <w:r w:rsidRPr="0001198B">
        <w:rPr>
          <w:noProof/>
        </w:rPr>
        <w:t>), soient déployés rapidement et efficacement.</w:t>
      </w:r>
    </w:p>
    <w:p w14:paraId="26705444" w14:textId="018AA7F4" w:rsidR="00511F24" w:rsidRPr="0001198B" w:rsidRDefault="5FC5481F" w:rsidP="5026766A">
      <w:pPr>
        <w:pStyle w:val="ManualConsidrant"/>
        <w:spacing w:before="240" w:after="240"/>
        <w:rPr>
          <w:noProof/>
        </w:rPr>
      </w:pPr>
      <w:r w:rsidRPr="0001198B">
        <w:rPr>
          <w:noProof/>
        </w:rPr>
        <w:t>(26)</w:t>
      </w:r>
      <w:r w:rsidRPr="0001198B">
        <w:rPr>
          <w:noProof/>
        </w:rPr>
        <w:tab/>
      </w:r>
      <w:r w:rsidRPr="0001198B">
        <w:rPr>
          <w:noProof/>
          <w:color w:val="000000" w:themeColor="text1"/>
        </w:rPr>
        <w:t>La Slovaquie est confrontée à plusieurs problèmes liés</w:t>
      </w:r>
      <w:r w:rsidRPr="0001198B">
        <w:rPr>
          <w:noProof/>
        </w:rPr>
        <w:t xml:space="preserve"> à l’environnement des entreprises et à l’administration publique, à la numérisation, à la recherche et à l’innovation, au système judiciaire et de lutte contre la corruption, à la décarbonation et à la transformation de l’industrie, au développement de la mobilité à émissions nulles, au marché du travail, à l’éducation et aux soins de santé. </w:t>
      </w:r>
    </w:p>
    <w:p w14:paraId="3E5D8D92" w14:textId="77777777" w:rsidR="006C1FAE" w:rsidRPr="0001198B" w:rsidRDefault="029BC9CC" w:rsidP="00A87B9C">
      <w:pPr>
        <w:pStyle w:val="ManualConsidrant"/>
        <w:spacing w:before="240" w:after="240"/>
        <w:rPr>
          <w:noProof/>
        </w:rPr>
      </w:pPr>
      <w:r w:rsidRPr="0001198B">
        <w:rPr>
          <w:noProof/>
        </w:rPr>
        <w:t>(27)</w:t>
      </w:r>
      <w:r w:rsidRPr="0001198B">
        <w:rPr>
          <w:noProof/>
        </w:rPr>
        <w:tab/>
        <w:t>L’environnement des entreprises en Slovaquie continue d’être entravé par un cadre réglementaire imprévisible. Le recours fréquent à des procédures législatives accélérées et à des amendements déposés par des députés du Parlement, qui contournent souvent les analyses d’impact et les consultations des parties prenantes habituelles, contribue à l’instabilité réglementaire. Bien qu’un cadre pour une meilleure réglementation soit formellement en place, il est appliqué de manière inégale et largement formaliste, ce qui limite son efficacité pour améliorer la qualité et la prévisibilité de la législation. En conséquence, les consultations des parties prenantes et les analyses d’impact ne sont pas suffisamment intégrées au processus législatif, et les mesures récentes, y compris celles relevant du PRR, n’ont apporté que des améliorations marginales. Parallèlement, la charge administrative reste élevée, avec des procédures complexes et des obligations de mise en conformité qui continuent d’entraver l’activité des entreprises. Enfin, des obstacles réglementaires et administratifs au marché unique subsistent en Slovaquie, ce qui nuit à la fourniture transfrontière de services et à la liberté d’établissement, notamment au travers d’interdictions de circulation fragmentées et de règles restrictives applicables au commerce de détail.</w:t>
      </w:r>
    </w:p>
    <w:p w14:paraId="260CDDDA" w14:textId="77777777" w:rsidR="006C1FAE" w:rsidRPr="0001198B" w:rsidRDefault="54035ED5" w:rsidP="0C0A39B8">
      <w:pPr>
        <w:pStyle w:val="ManualConsidrant"/>
        <w:spacing w:before="240" w:after="240"/>
        <w:rPr>
          <w:noProof/>
        </w:rPr>
      </w:pPr>
      <w:r w:rsidRPr="0001198B">
        <w:rPr>
          <w:noProof/>
        </w:rPr>
        <w:t>(28)</w:t>
      </w:r>
      <w:r w:rsidRPr="0001198B">
        <w:rPr>
          <w:noProof/>
        </w:rPr>
        <w:tab/>
        <w:t xml:space="preserve">La fragmentation des structures de gouvernance locale continue de nuire à la fourniture de services publics de qualité. Le grand nombre de municipalités de petite taille, souvent dotées de capacités administratives limitées et d’un financement insuffisant au regard de leurs responsabilités, freine une planification efficace des investissements et l’absorption des fonds de l’UE. Bien que des progrès aient été accomplis dans l’amélioration de la coordination stratégique au niveau central et la mise en commun des capacités administratives au niveau local grâce à l’expérimentation de centres de services partagés, la coopération intermunicipale reste limitée et une réforme globale de la gouvernance locale n’a pas encore été engagée. </w:t>
      </w:r>
    </w:p>
    <w:p w14:paraId="56A7B66E" w14:textId="77777777" w:rsidR="00B327D4" w:rsidRPr="0001198B" w:rsidRDefault="00FF5AB3" w:rsidP="0C0A39B8">
      <w:pPr>
        <w:pStyle w:val="ManualConsidrant"/>
        <w:spacing w:before="240" w:after="240"/>
        <w:rPr>
          <w:noProof/>
        </w:rPr>
      </w:pPr>
      <w:r w:rsidRPr="0001198B">
        <w:rPr>
          <w:noProof/>
        </w:rPr>
        <w:t>(29)</w:t>
      </w:r>
      <w:r w:rsidRPr="0001198B">
        <w:rPr>
          <w:noProof/>
        </w:rPr>
        <w:tab/>
        <w:t xml:space="preserve">La transparence et la concurrence dans les marchés publics ont été affaiblies par de récentes modifications législatives. Le relèvement des seuils de publication et la simplification des procédures ont réduit la charge administrative, mais ont aussi accru les risques pour la concurrence et la transparence, en particulier pour les marchés inférieurs aux seuils. Les procédures de passation restent longues et le recours au </w:t>
      </w:r>
      <w:r w:rsidRPr="0001198B">
        <w:rPr>
          <w:noProof/>
        </w:rPr>
        <w:lastRenderedPageBreak/>
        <w:t>critère d’attribution du prix le plus bas continue de prédominer, ce qui limite la prise en considération des aspects liés à la qualité et au coût du cycle de vie. Il est essentiel de garantir une surveillance efficace et de renforcer le rôle des autorités compétentes dans la préservation de la concurrence et de la transparence pour améliorer l’efficacité des dépenses publiques et favoriser la bonne gouvernance.</w:t>
      </w:r>
    </w:p>
    <w:p w14:paraId="7B0E89AD" w14:textId="694F5C10" w:rsidR="00565EC6" w:rsidRPr="0001198B" w:rsidRDefault="00D67E3F" w:rsidP="00D67E3F">
      <w:pPr>
        <w:pStyle w:val="ManualConsidrant"/>
        <w:rPr>
          <w:noProof/>
        </w:rPr>
      </w:pPr>
      <w:r w:rsidRPr="0001198B">
        <w:rPr>
          <w:noProof/>
        </w:rPr>
        <w:t>(30)</w:t>
      </w:r>
      <w:r w:rsidRPr="0001198B">
        <w:rPr>
          <w:noProof/>
        </w:rPr>
        <w:tab/>
        <w:t xml:space="preserve">Les préoccupations relatives au système judiciaire et au cadre de lutte contre la corruption persistent, tandis que la capacité à détecter les cas de corruption à haut niveau et à mener des enquêtes et des poursuites connexes. La perception de la corruption dans la conduite des affaires et l’expérience rapportée à ce sujet en Slovaquie restent très élevées. Les risques recensés en 2024 et 2025 du fait du démantèlement d’agences spécialisées dans la lutte contre la corruption (le parquet spécial et l’Agence nationale de lutte contre la criminalité) et de la réforme du droit pénal, qui a raccourci les délais de prescription et réduit les peines applicables aux infractions pénales liées à la corruption, ont continué de se concrétiser. À cela s’ajoute l’exercice, par le procureur général, du pouvoir d’annuler les décisions définitives des procureurs de rang inférieur et des autorités répressives lors de la phase préalable au procès. </w:t>
      </w:r>
      <w:r w:rsidRPr="0001198B">
        <w:rPr>
          <w:rStyle w:val="CommentReference"/>
          <w:noProof/>
          <w:sz w:val="24"/>
        </w:rPr>
        <w:t>À</w:t>
      </w:r>
      <w:r w:rsidRPr="0001198B">
        <w:rPr>
          <w:noProof/>
        </w:rPr>
        <w:t xml:space="preserve"> la suite de la réorganisation de la police et du parquet, le nombre d’affaires de corruption détectées et faisant l</w:t>
      </w:r>
      <w:r w:rsidR="002D69C1">
        <w:rPr>
          <w:noProof/>
        </w:rPr>
        <w:t>’</w:t>
      </w:r>
      <w:r w:rsidRPr="0001198B">
        <w:rPr>
          <w:noProof/>
        </w:rPr>
        <w:t xml:space="preserve">objet de poursuites a fortement diminué. Plusieurs affaires de corruption très médiatisées ont été classées sans suite en raison de l’abaissement du niveau des sanctions applicables aux infractions de corruption et du raccourcissement du délai imparti pour traduire les auteurs en justice. En décembre 2025, la tentative de démantèlement de l’Office de protection des lanceurs d’alerte a suscité des préoccupations supplémentaires quant au cadre de lutte contre la corruption et au risque que les lanceurs d’alerte potentiels craignent de communiquer des informations sur des cas de corruption à haut niveau. Globalement, ces évolutions ont mis davantage en évidence l’absence d’un cadre solide de lutte contre la corruption, ce qui favorise actuellement les ingérences indues. Des efforts importants sont nécessaires pour remédier aux lacunes recensées en ce qui concerne la spécialisation insuffisante des autorités compétentes. </w:t>
      </w:r>
    </w:p>
    <w:p w14:paraId="77C4AB61" w14:textId="77777777" w:rsidR="00567A43" w:rsidRPr="0001198B" w:rsidRDefault="00D67E3F" w:rsidP="00567A43">
      <w:pPr>
        <w:pStyle w:val="ManualConsidrant"/>
        <w:rPr>
          <w:noProof/>
        </w:rPr>
      </w:pPr>
      <w:r w:rsidRPr="0001198B">
        <w:rPr>
          <w:noProof/>
        </w:rPr>
        <w:t>(31)</w:t>
      </w:r>
      <w:r w:rsidRPr="0001198B">
        <w:rPr>
          <w:noProof/>
        </w:rPr>
        <w:tab/>
        <w:t>Dans le système judiciaire, la réforme de la carte judiciaire a été mise en place et fait l’objet d’une évaluation. Toutefois, des préoccupations subsistent quant aux garanties encore insuffisantes offertes concernant l’indépendance de la justice, notamment en ce qui concerne les membres du Conseil de la magistrature, dont les pouvoirs ont été encore accrus, par exemple dans les procédures disciplinaires. Ces évolutions font peser des risques directs sur l’environnement des entreprises et l’environnement réglementaire de la Slovaquie.</w:t>
      </w:r>
    </w:p>
    <w:p w14:paraId="4EEF9A0E" w14:textId="77777777" w:rsidR="00730D0F" w:rsidRPr="0001198B" w:rsidRDefault="1A4C347F" w:rsidP="00567A43">
      <w:pPr>
        <w:pStyle w:val="ManualConsidrant"/>
        <w:rPr>
          <w:noProof/>
        </w:rPr>
      </w:pPr>
      <w:r w:rsidRPr="0001198B">
        <w:rPr>
          <w:noProof/>
        </w:rPr>
        <w:t>(32)</w:t>
      </w:r>
      <w:r w:rsidRPr="0001198B">
        <w:rPr>
          <w:noProof/>
        </w:rPr>
        <w:tab/>
        <w:t xml:space="preserve">La Slovaquie a progressé en matière d’infrastructures numériques, tant dans les zones urbaines que rurales, avec des investissements des opérateurs de télécommunications privés dans les réseaux gigabit et 5G. Néanmoins, la couverture relativement médiocre des zones rurales, assortie de dépenses publiques limitées, appelle des efforts supplémentaires. Les mesures législatives introduites en 2025, notamment la loi sur la construction et la loi sur les infrastructures gigabit, devraient faciliter le déploiement des infrastructures numériques, mais certaines difficultés réglementaires persistent. La lenteur de l’adoption des technologies numériques en Slovaquie continue de freiner la compétitivité et la croissance: 57 % des petites et moyennes entreprises (PME) seulement présentaient au moins un niveau élémentaire d’intensité numérique en 2025, contre 71 % en moyenne dans l’Union. L’insuffisance des compétences numériques et des possibilités de perfectionnement professionnel parmi les salariés, ainsi que les difficultés à attirer des spécialistes des TIC, posent d’importants problèmes aux </w:t>
      </w:r>
      <w:r w:rsidRPr="0001198B">
        <w:rPr>
          <w:noProof/>
        </w:rPr>
        <w:lastRenderedPageBreak/>
        <w:t>entreprises. Malgré un certain nombre d’efforts en cours, la fragmentation, le manque d’attention portée à l’expérience des utilisateurs et la lenteur de la mise en place de l’administration en ligne affaiblissent la crédibilité des réformes, ce qui souligne la nécessité d’améliorer la gouvernance des données, l’interopérabilité et l’intégration des services d’administration en ligne.</w:t>
      </w:r>
    </w:p>
    <w:p w14:paraId="58F5E1A0" w14:textId="77777777" w:rsidR="00716B5A" w:rsidRPr="0001198B" w:rsidRDefault="00716B5A" w:rsidP="00716B5A">
      <w:pPr>
        <w:pStyle w:val="ManualConsidrant"/>
        <w:rPr>
          <w:noProof/>
        </w:rPr>
      </w:pPr>
      <w:r w:rsidRPr="0001198B">
        <w:rPr>
          <w:noProof/>
        </w:rPr>
        <w:t>(33)</w:t>
      </w:r>
      <w:r w:rsidRPr="0001198B">
        <w:rPr>
          <w:noProof/>
        </w:rPr>
        <w:tab/>
        <w:t xml:space="preserve">La Slovaquie, classée parmi les «innovateurs émergents» en 2025, a enregistré un écart croissant entre ses performances et la moyenne de l’UE. Les dépenses publiques de R&amp;D ont diminué, passant de 0,45 % en 2023 à 0,39 % en 2024, soit un niveau nettement inférieur à la moyenne de l’UE. En 2023, le gouvernement s’est engagé à maintenir une trajectoire d’augmentations annuelles des dépenses publiques de R&amp;D, qui devraient atteindre 0,67 % du PIB d’ici à 2030. Cette trajectoire doit être maintenue afin d’améliorer la compétitivité de la Slovaquie et complétée par une stimulation accrue des investissements privés dans la R&amp;D, qui restent extrêmement faibles. </w:t>
      </w:r>
    </w:p>
    <w:p w14:paraId="6BDDAF75" w14:textId="77777777" w:rsidR="00976230" w:rsidRPr="0001198B" w:rsidRDefault="00716B5A" w:rsidP="00976230">
      <w:pPr>
        <w:pStyle w:val="ManualConsidrant"/>
        <w:rPr>
          <w:noProof/>
        </w:rPr>
      </w:pPr>
      <w:r w:rsidRPr="0001198B">
        <w:rPr>
          <w:noProof/>
        </w:rPr>
        <w:t>(34)</w:t>
      </w:r>
      <w:r w:rsidRPr="0001198B">
        <w:rPr>
          <w:noProof/>
        </w:rPr>
        <w:tab/>
        <w:t>L’environnement slovaque de la R&amp;I reste fragmenté et des progrès limités ont été accomplis dans l’amélioration de la collaboration entre les entreprises et le secteur de la recherche. L’écosystème de la R&amp;I manque de prévisibilité en raison d’un cadre institutionnel peu développé qui n’attribue pas clairement les responsabilités. La promotion des pratiques élaborées au titre du PRR, liées à la réalisation d’évaluations internationales pour l’octroi de subventions et pour les transferts de connaissances, sera essentielle pour contribuer à la qualité des résultats de la recherche et accroître la probabilité que leur commercialisation soit réussie. Afin d’encourager davantage la collaboration entre les entreprises et le monde universitaire, et en particulier le transfert de technologies, il serait bénéfique pour la Slovaquie de suivre les bonnes pratiques internationales en matière de propriété des droits de propriété intellectuelle générés dans les universités.</w:t>
      </w:r>
    </w:p>
    <w:p w14:paraId="32A110C5" w14:textId="77777777" w:rsidR="00976230" w:rsidRPr="0001198B" w:rsidRDefault="1A4C347F" w:rsidP="00976230">
      <w:pPr>
        <w:pStyle w:val="ManualConsidrant"/>
        <w:rPr>
          <w:noProof/>
        </w:rPr>
      </w:pPr>
      <w:r w:rsidRPr="0001198B">
        <w:rPr>
          <w:noProof/>
        </w:rPr>
        <w:t>(35)</w:t>
      </w:r>
      <w:r w:rsidRPr="0001198B">
        <w:rPr>
          <w:noProof/>
        </w:rPr>
        <w:tab/>
        <w:t>Les possibilités pour les PME d’investir dans la recherche et le développement (R&amp;D) sont limitées, étant donné que le régime actuel d’incitations fiscales en la matière favorise les grandes entreprises. Améliorer les systèmes d’incitation à la recherche et au développement et orienter davantage les politiques de R&amp;D vers les PME pourrait stimuler le potentiel de croissance de la Slovaquie.</w:t>
      </w:r>
    </w:p>
    <w:p w14:paraId="680D1361" w14:textId="77777777" w:rsidR="04AC4A00" w:rsidRPr="0001198B" w:rsidRDefault="04AC4A00" w:rsidP="00976230">
      <w:pPr>
        <w:pStyle w:val="ManualConsidrant"/>
        <w:rPr>
          <w:noProof/>
        </w:rPr>
      </w:pPr>
      <w:r w:rsidRPr="0001198B">
        <w:rPr>
          <w:noProof/>
        </w:rPr>
        <w:t>(36)</w:t>
      </w:r>
      <w:r w:rsidRPr="0001198B">
        <w:rPr>
          <w:noProof/>
        </w:rPr>
        <w:tab/>
      </w:r>
      <w:r w:rsidRPr="0001198B">
        <w:rPr>
          <w:noProof/>
          <w:color w:val="000000" w:themeColor="text1"/>
        </w:rPr>
        <w:t>L’économie slovaque, y compris son vaste secteur industriel à forte intensité énergétique, continue de se heurter à des problèmes de compétitivité à mesure qu’elle déploie des efforts de modernisation et atteint ses objectifs climatiques. L’industrie demeure un secteur important en termes de consommation d’énergie et d’intensité de carbone, bien que l’une et l’autre aient diminué ces dernières années grâce à des gains d’efficacité et à des transformations structurelles. Les prix élevés de l’énergie continuent de représenter un problème de taille pour les entreprises, traduisant des problèmes structurels. Afin de réaliser une transition vers une décarbonation efficace au regard des coûts tout en maintenant sa compétitivité industrielle, la Slovaquie doit continuer d’investir dans l’efficacité énergétique et faire progresser l’électrification des procédés industriels. Ces efforts pourraient également être encouragés par des mesures améliorant le rapport entre le prix de l’électricité et celui du gaz naturel. Le potentiel offert par les capacités de fabrication nationales dans la mise en place de technologies de production à zéro émission nette reste sous-exploité. L’intégration des secteurs industriels émergents dans les chaînes de valeur de l’UE et l’évolution vers des produits davantage axés sur l’innovation demeurent une opportunité essentielle pour l’économie slovaque.</w:t>
      </w:r>
    </w:p>
    <w:p w14:paraId="58AD6AD2" w14:textId="77777777" w:rsidR="00627D2B" w:rsidRPr="0001198B" w:rsidRDefault="04AC4A00" w:rsidP="00AD07FE">
      <w:pPr>
        <w:pStyle w:val="ManualConsidrant"/>
        <w:spacing w:before="240" w:after="240"/>
        <w:rPr>
          <w:rFonts w:eastAsia="Aptos"/>
          <w:noProof/>
          <w:color w:val="000000" w:themeColor="text1"/>
        </w:rPr>
      </w:pPr>
      <w:r w:rsidRPr="0001198B">
        <w:rPr>
          <w:noProof/>
        </w:rPr>
        <w:lastRenderedPageBreak/>
        <w:t>(37)</w:t>
      </w:r>
      <w:r w:rsidRPr="0001198B">
        <w:rPr>
          <w:noProof/>
        </w:rPr>
        <w:tab/>
      </w:r>
      <w:r w:rsidRPr="0001198B">
        <w:rPr>
          <w:noProof/>
          <w:color w:val="000000" w:themeColor="text1"/>
        </w:rPr>
        <w:t xml:space="preserve">Malgré les efforts déployés par la Slovaquie pour diversifier son approvisionnement en gaz naturel et réduire la demande, la dépendance à l’égard des combustibles fossiles russes reste importante, ce qui expose le pays à des risques extérieurs. </w:t>
      </w:r>
      <w:r w:rsidRPr="0001198B">
        <w:rPr>
          <w:noProof/>
        </w:rPr>
        <w:t>En 2025, plus de 50 % du gaz naturel et plus de 80 % du pétrole étaient d’origine russe.</w:t>
      </w:r>
      <w:r w:rsidRPr="0001198B">
        <w:rPr>
          <w:noProof/>
          <w:color w:val="000000" w:themeColor="text1"/>
        </w:rPr>
        <w:t xml:space="preserve"> La part des énergies renouvelables dans le bouquet électrique de la Slovaquie comptait parmi les plus faibles de l’UE en 2025, tandis que le potentiel éolien du pays reste inexploité. La décarbonation de la Slovaquie repose principalement sur l’énergie nucléaire, à la suite de la sortie du charbon en 2023. Les prix moyens de l’électricité restent fortement influencés par le coût élevé du gaz naturel. En réduisant la part de celui-ci dans la production d’électricité, la Slovaquie contribuerait à stabiliser son système électrique, en assurant des prix de l’électricité plus abordables et en soutenant la compétitivité. La Slovaquie a pris des mesures pour accélérer le déploiement des énergies renouvelables et améliorer le cadre législatif dans le cadre de son plan pour la reprise et la résilience, mais le déploiement des sources d’énergie renouvelables reste très lent. Le manque de certitude à long terme pour les investisseurs dans les énergies renouvelables demeure un obstacle structurel majeur au développement de nouveaux projets. En particulier, un recours accru aux enchères d’électricité et le développement des contrats à long terme faciliteraient la réalisation de projets renouvelables de plus grande envergure, tout en offrant de nouvelles solutions de décarbonation aux industries à forte intensité énergétique. </w:t>
      </w:r>
    </w:p>
    <w:p w14:paraId="0FE7DA6D" w14:textId="77777777" w:rsidR="52FCB76D" w:rsidRPr="0001198B" w:rsidRDefault="007C4242" w:rsidP="00081A6D">
      <w:pPr>
        <w:pStyle w:val="ManualConsidrant"/>
        <w:spacing w:before="240" w:after="240"/>
        <w:rPr>
          <w:rFonts w:eastAsia="Aptos"/>
          <w:noProof/>
          <w:color w:val="000000" w:themeColor="text1"/>
        </w:rPr>
      </w:pPr>
      <w:r w:rsidRPr="0001198B">
        <w:rPr>
          <w:noProof/>
        </w:rPr>
        <w:t>(38)</w:t>
      </w:r>
      <w:r w:rsidRPr="0001198B">
        <w:rPr>
          <w:noProof/>
        </w:rPr>
        <w:tab/>
      </w:r>
      <w:r w:rsidRPr="0001198B">
        <w:rPr>
          <w:noProof/>
          <w:color w:val="000000" w:themeColor="text1"/>
        </w:rPr>
        <w:t>Pour répondre aux besoins accrus d’électrification de l’industrie et de mobilité durable, des efforts supplémentaires sont nécessaires afin d’accélérer les nouveaux investissements dans le réseau et d’accroître la capacité de celui-ci. Faire progresser la décarbonation du secteur du chauffage et du refroidissement grâce à un recours accru aux solutions renouvelables permettrait de contribuer à atteindre les objectifs climatiques et à offrir des prix de l’énergie plus abordables. Outre les progrès en matière d’électrification, la transition du chauffage vers une économie à faible intensité de carbone pourrait être renforcée par le développement des solutions géothermiques, la Slovaquie bénéficiant de conditions géologiques favorables à certains endroits.</w:t>
      </w:r>
    </w:p>
    <w:p w14:paraId="4CB33CCC" w14:textId="77777777" w:rsidR="48D88A5B" w:rsidRPr="0001198B" w:rsidRDefault="40B44D17" w:rsidP="48D88A5B">
      <w:pPr>
        <w:pStyle w:val="ManualConsidrant"/>
        <w:spacing w:before="240" w:after="240"/>
        <w:rPr>
          <w:noProof/>
        </w:rPr>
      </w:pPr>
      <w:r w:rsidRPr="0001198B">
        <w:rPr>
          <w:noProof/>
        </w:rPr>
        <w:t>(39)</w:t>
      </w:r>
      <w:r w:rsidRPr="0001198B">
        <w:rPr>
          <w:noProof/>
        </w:rPr>
        <w:tab/>
        <w:t xml:space="preserve">La très faible pénétration de la mobilité à émissions nulles en Slovaquie limite la compétitivité nationale de l’industrie automobile, qui occupe une grande place dans le pays. Cette faiblesse est illustrée par l’un des pourcentages de nouvelles immatriculations de véhicules à émissions nulles les plus bas de l’Union, mais aussi par le retard pris dans la mise en place d’infrastructures de recharge et de ravitaillement des véhicules à émissions nulles. Bien que la Slovaquie ait adopté certaines réformes dans le cadre du PRR, les mesures incitatives visant à soutenir le déploiement des véhicules et des infrastructures à émissions nulles ne se sont pas encore concrétisées. La mise en place des mesures incitatives énoncées dans le plan d’action sur l’électromobilité est essentielle pour permettre au secteur privé de réaliser d’importants investissements supplémentaires. De même, les infrastructures ferroviaires slovaques ne sont que lentement modernisées, ce qui limite leur attractivité tant pour le transport de voyageurs que pour le fret. En outre, la Slovaquie ne dispose pas d’une approche centralisée pour le financement à long terme de la construction et de la rénovation de l’infrastructure de transport nationale. Cette situation pourrait être améliorée par des contributions budgétaires nationales fixes et prévisibles au développement et à l’entretien de l’infrastructure de transport, à mobiliser parallèlement aux financements européens et aux financements public-privé. De plus, les phases de préinvestissement dans l’infrastructure de transport doivent être </w:t>
      </w:r>
      <w:r w:rsidRPr="0001198B">
        <w:rPr>
          <w:noProof/>
        </w:rPr>
        <w:lastRenderedPageBreak/>
        <w:t>davantage rationalisées afin d’accélérer le développement et l’entretien des infrastructures. En outre, l’absence d’offres de transport adéquates en Slovaquie, en particulier dans les zones rurales, limite souvent la mobilité et l’accès aux services essentiels pour les ménages à faibles revenus concernés. En particulier, la connectivité des transports publics est à la traîne, tout comme le déploiement de solutions de mobilité active, de mesures de transport à la demande et de taxis sociaux destinés aux ménages à faibles revenus dans les régions les plus affectées, par exemple dans le centre et l’est de la Slovaquie.</w:t>
      </w:r>
    </w:p>
    <w:p w14:paraId="1330369A" w14:textId="77777777" w:rsidR="00E00097" w:rsidRPr="0001198B" w:rsidRDefault="0157B471" w:rsidP="4FD6247E">
      <w:pPr>
        <w:pStyle w:val="ManualConsidrant"/>
        <w:spacing w:before="240" w:after="240"/>
        <w:rPr>
          <w:noProof/>
        </w:rPr>
      </w:pPr>
      <w:r w:rsidRPr="0001198B">
        <w:rPr>
          <w:noProof/>
        </w:rPr>
        <w:t>(40)</w:t>
      </w:r>
      <w:r w:rsidRPr="0001198B">
        <w:rPr>
          <w:noProof/>
        </w:rPr>
        <w:tab/>
        <w:t xml:space="preserve">Bien que le plan d’adaptation au changement climatique de la Slovaquie soit en place, la mise en œuvre des politiques de résilience climatique accuse un retard en raison d’un manque de préparation institutionnelle, d’une faible sensibilisation aux niveaux régional et local et d’un degré insuffisant de coopération interministérielle. La qualité et la gestion de l’eau continuent de se détériorer, notamment en raison des altérations hydromorphologiques et de la contamination par les pesticides, ce qui a des répercussions sur la productivité de l’industrie et de l’agriculture ainsi que sur la santé humaine. Bien que des progrès aient été accomplis dans le recyclage des déchets d’emballages, la Slovaquie risque toujours de ne pas atteindre les objectifs relatifs aux déchets municipaux et aux déchets d’emballages, ainsi que son objectif à l’horizon 2035 concernant la mise en décharge des déchets municipaux. La productivité de l’agriculture, de la sylviculture et des industries liées à l’eau est également affectée par la dégradation des écosystèmes, ce qui a des répercussions économiques majeures. Cette situation est principalement imputable à des pressions telles que la sylviculture et l’agriculture non durables, le développement des infrastructures et les espèces envahissantes. </w:t>
      </w:r>
    </w:p>
    <w:p w14:paraId="3BAB7947" w14:textId="77777777" w:rsidR="00A349D4" w:rsidRPr="0001198B" w:rsidRDefault="00A349D4" w:rsidP="00A349D4">
      <w:pPr>
        <w:pStyle w:val="ManualConsidrant"/>
        <w:rPr>
          <w:noProof/>
        </w:rPr>
      </w:pPr>
      <w:r w:rsidRPr="0001198B">
        <w:rPr>
          <w:noProof/>
        </w:rPr>
        <w:t>(41)</w:t>
      </w:r>
      <w:r w:rsidRPr="0001198B">
        <w:rPr>
          <w:noProof/>
        </w:rPr>
        <w:tab/>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spécifiquement adressées à la Slovaquie en 2026 peuvent contribuer à la mise en œuvre de la recommandation du Conseil sur le capital humain dans l’Union.</w:t>
      </w:r>
    </w:p>
    <w:p w14:paraId="3C586FA3" w14:textId="77777777" w:rsidR="7D163E13" w:rsidRPr="0001198B" w:rsidRDefault="002547A2" w:rsidP="4FD6247E">
      <w:pPr>
        <w:pStyle w:val="ManualConsidrant"/>
        <w:spacing w:before="240" w:after="240"/>
        <w:rPr>
          <w:noProof/>
        </w:rPr>
      </w:pPr>
      <w:r w:rsidRPr="0001198B">
        <w:rPr>
          <w:noProof/>
        </w:rPr>
        <w:t>(42)</w:t>
      </w:r>
      <w:r w:rsidRPr="0001198B">
        <w:rPr>
          <w:noProof/>
        </w:rPr>
        <w:tab/>
      </w:r>
      <w:bookmarkStart w:id="3" w:name="_Hlk228365475"/>
      <w:bookmarkStart w:id="4" w:name="_Hlk228452616"/>
      <w:r w:rsidRPr="0001198B">
        <w:rPr>
          <w:noProof/>
        </w:rPr>
        <w:t xml:space="preserve">Le niveau élevé du chômage de longue durée des groupes sous-représentés, en particulier les Roms, les travailleurs peu qualifiés et les travailleurs âgés, continue de poser problème, en creusant les déficits de compétences et les disparités régionales. Toutefois, alors que la situation est plus défavorable dans les régions orientales du pays, les investissements dans les politiques visant à aider les groupes de personnes vulnérables à trouver ou à conserver un emploi restent faibles. La participation au marché du travail, en particulier pour les femmes, est entravée par la disponibilité et l’utilisation insuffisantes de services abordables et de qualité en matière d’éducation et d’accueil des jeunes enfants, en particulier ceux âgés de moins de trois ans, avec des disparités affectant les groupes défavorisés. En outre, les formules de travail souples, telles que les possibilités de travail à temps partiel et de télétravail, restent très limitées. </w:t>
      </w:r>
    </w:p>
    <w:p w14:paraId="27BF87B3" w14:textId="77777777" w:rsidR="00C8482E" w:rsidRPr="0001198B" w:rsidRDefault="00EF0C44" w:rsidP="00886446">
      <w:pPr>
        <w:pStyle w:val="ManualConsidrant"/>
        <w:spacing w:before="240" w:after="240"/>
        <w:rPr>
          <w:noProof/>
        </w:rPr>
      </w:pPr>
      <w:r w:rsidRPr="0001198B">
        <w:rPr>
          <w:noProof/>
        </w:rPr>
        <w:t>(43)</w:t>
      </w:r>
      <w:r w:rsidRPr="0001198B">
        <w:rPr>
          <w:noProof/>
        </w:rPr>
        <w:tab/>
      </w:r>
      <w:bookmarkStart w:id="5" w:name="_Hlk228365487"/>
      <w:bookmarkEnd w:id="3"/>
      <w:r w:rsidRPr="0001198B">
        <w:rPr>
          <w:noProof/>
        </w:rPr>
        <w:t xml:space="preserve">La Slovaquie est confrontée à des problèmes persistants en ce qui concerne son système d’éducation et de compétences, ce qui freine la croissance à long terme et les résultats sur le marché du travail. Des progrès limités ont été accomplis dans le renforcement des compétences de base, en particulier chez les apprenants défavorisés, </w:t>
      </w:r>
      <w:r w:rsidRPr="0001198B">
        <w:rPr>
          <w:noProof/>
        </w:rPr>
        <w:lastRenderedPageBreak/>
        <w:t xml:space="preserve">y compris dans les communautés roms marginalisées. Une part élevée d’élèves ne disposent pas des compétences minimales dans les matières fondamentales, avec des résultats inférieurs à la moyenne de l’UE. L’absentéisme et le décrochage scolaire, notamment dans les zones rurales, affaiblissent encore les résultats scolaires. Malgré les réformes en cours, l’accès aux mesures de soutien reste insuffisant, en particulier pour les élèves ayant des besoins éducatifs particuliers, ce qui entrave un accès égal et inclusif à une éducation de qualité. </w:t>
      </w:r>
    </w:p>
    <w:p w14:paraId="79C59C70" w14:textId="77777777" w:rsidR="00567A43" w:rsidRPr="0001198B" w:rsidRDefault="0045197F" w:rsidP="00567A43">
      <w:pPr>
        <w:pStyle w:val="ManualConsidrant"/>
        <w:spacing w:before="240" w:after="240"/>
        <w:rPr>
          <w:noProof/>
        </w:rPr>
      </w:pPr>
      <w:r w:rsidRPr="0001198B">
        <w:rPr>
          <w:noProof/>
        </w:rPr>
        <w:t>(44)</w:t>
      </w:r>
      <w:r w:rsidRPr="0001198B">
        <w:rPr>
          <w:noProof/>
        </w:rPr>
        <w:tab/>
      </w:r>
      <w:bookmarkStart w:id="6" w:name="_Hlk228365496"/>
      <w:bookmarkEnd w:id="5"/>
      <w:r w:rsidRPr="0001198B">
        <w:rPr>
          <w:noProof/>
        </w:rPr>
        <w:t>D’importantes pénuries de compétences persistent, touchant plus de la moitié des entreprises, et traduisent une inadéquation entre les compétences de la main-d’œuvre et les besoins du marché du travail. Bien que des progrès aient été accomplis dans l’apprentissage des adultes, la participation reste faible, en particulier parmi les travailleurs peu qualifiés. La participation à la formation par le travail reste inférieure à la moyenne de l’UE et les lacunes en matière de compétences numériques de base ainsi que la faible participation des femmes aux filières STIM persistent. Des efforts supplémentaires sont nécessaires pour développer la reconversion et le perfectionnement professionnels, renforcer la formation des enseignants, améliorer la mise en œuvre des réformes des programmes d’études et accroître les inscriptions dans les filières STIM. Dans le même temps, le faible taux de diplômés de l’enseignement supérieur, le nombre important de départs d’étudiants et les faibles taux de retour, en particulier dans les secteurs à forte demande, pèsent sur la disponibilité de main-d’œuvre qualifiée. Dans ce contexte, l’intégration des ressortissants de pays tiers sur le marché du travail reste limitée et fragmentée, en l’absence d’un cadre global soutenant leur inclusion à long terme. Parvenir à attirer et à retenir davantage de professionnels qualifiés contribuerait à remédier aux pénuries de main-d’œuvre et à soutenir la compétitivité économique.</w:t>
      </w:r>
    </w:p>
    <w:bookmarkEnd w:id="4"/>
    <w:bookmarkEnd w:id="6"/>
    <w:p w14:paraId="2D0F80A8" w14:textId="77777777" w:rsidR="00B1324F" w:rsidRPr="0001198B" w:rsidRDefault="45EB832B" w:rsidP="00567A43">
      <w:pPr>
        <w:pStyle w:val="ManualConsidrant"/>
        <w:spacing w:before="240" w:after="240"/>
        <w:rPr>
          <w:noProof/>
        </w:rPr>
      </w:pPr>
      <w:r w:rsidRPr="0001198B">
        <w:rPr>
          <w:noProof/>
        </w:rPr>
        <w:t>(45)</w:t>
      </w:r>
      <w:r w:rsidRPr="0001198B">
        <w:rPr>
          <w:noProof/>
        </w:rPr>
        <w:tab/>
        <w:t>La résilience du système de soins de santé slovaque reste mise à très rude épreuve en raison d’une pénurie de professionnels de la santé et du vieillissement de ces derniers. Les effectifs sont inférieurs à la moyenne de l’Union, le nombre de médecins généralistes a reculé de 21 % et près d’un quart des infirmiers et infirmières sont proches du départ à la retraite. Malgré les récentes augmentations salariales accordées à une partie du personnel médical, les difficultés rencontrées pour retenir les professionnels de la santé persistent, alimentées par de mauvaises conditions de travail, un faible intérêt pour les carrières dans les soins primaires et l’émigration. Les efforts visant à combler les lacunes en matière de personnel et d’infrastructures restent insuffisants, les soins préventifs n’ayant représenté que 2,7 % des dépenses de santé en 2023, soit un niveau nettement inférieur à la moyenne de l’UE. Malgré les cliniques et l’extension des dépistages financés par le PRR, ces mesures n’ont pas encore amélioré sensiblement l’accès ou l’équité. L’endettement persistant et les longs délais de paiement dans les grands hôpitaux publics traduisent l’inefficacité du système, aggravée par le niveau élevé des dépenses à la charge des patients. Le PRR a contribué à certaines améliorations dans la coordination des services de soins de santé. Toutefois, des efforts supplémentaires sont nécessaires pour renforcer les soins primaires et les soins préventifs, en particulier pour les personnes vulnérables, pour garantir l’approvisionnement en produits médicaux critiques et pour assurer la viabilité budgétaire à long terme.</w:t>
      </w:r>
    </w:p>
    <w:p w14:paraId="46C76C32" w14:textId="77777777" w:rsidR="45EB832B" w:rsidRPr="0001198B" w:rsidRDefault="13CD8664" w:rsidP="00B1324F">
      <w:pPr>
        <w:pStyle w:val="ManualConsidrant"/>
        <w:spacing w:before="240" w:after="240"/>
        <w:rPr>
          <w:noProof/>
        </w:rPr>
      </w:pPr>
      <w:r w:rsidRPr="0001198B">
        <w:rPr>
          <w:noProof/>
        </w:rPr>
        <w:t>(46)</w:t>
      </w:r>
      <w:r w:rsidRPr="0001198B">
        <w:rPr>
          <w:noProof/>
        </w:rPr>
        <w:tab/>
        <w:t xml:space="preserve">Les services de soins de longue durée restent sous-financés et plutôt limités, en particulier pour les personnes vulnérables. En raison du vieillissement de la population, les dépenses publiques relatives aux soins de longue durée devraient </w:t>
      </w:r>
      <w:r w:rsidRPr="0001198B">
        <w:rPr>
          <w:noProof/>
        </w:rPr>
        <w:lastRenderedPageBreak/>
        <w:t>augmenter à moyen et à long terme. Les pénuries de personnel et les disparités régionales limitent la fourniture de services, en particulier dans les zones rurales et les régions orientales de la Slovaquie. Malgré quelques réformes et investissements initiaux mis en place au titre du PRR, l’accès à des soins de longue durée abordables et de qualité reste inégal d’une région à l’autre et les services de proximité demeurent insuffisamment développés.</w:t>
      </w:r>
    </w:p>
    <w:p w14:paraId="6B8E98B9" w14:textId="694DFE67" w:rsidR="030B0920" w:rsidRPr="0001198B" w:rsidRDefault="030B0920" w:rsidP="2143DFCF">
      <w:pPr>
        <w:pStyle w:val="ManualConsidrant"/>
        <w:rPr>
          <w:noProof/>
        </w:rPr>
      </w:pPr>
      <w:r w:rsidRPr="0001198B">
        <w:rPr>
          <w:noProof/>
        </w:rPr>
        <w:t>(47)</w:t>
      </w:r>
      <w:r w:rsidRPr="0001198B">
        <w:rPr>
          <w:noProof/>
        </w:rPr>
        <w:tab/>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Slovaquie à mettre en œuvre les première, deuxième, troisième et cinquième recommandations concernant la zone euro, la recommandation 2 l’aidera à mettre en œuvre la quatrième recommandation concernant la zone euro, la recommandation 3 l’aidera à mettre en œuvre les huitième et neuvième recommandations concernant la zone euro, les recommandations 4 et 5 l’aideront à mettre en œuvre la septième recommandation concernant la zone euro et la recommandation 6 l’aidera à mettre en œuvre la cinquième recommandation concernant la zone euro.</w:t>
      </w:r>
    </w:p>
    <w:p w14:paraId="5885D3E3" w14:textId="4393B00B" w:rsidR="00C73515" w:rsidRPr="0001198B" w:rsidRDefault="34458146" w:rsidP="00F3655B">
      <w:pPr>
        <w:pStyle w:val="ManualConsidrant"/>
        <w:rPr>
          <w:noProof/>
        </w:rPr>
      </w:pPr>
      <w:r w:rsidRPr="0001198B">
        <w:rPr>
          <w:noProof/>
        </w:rPr>
        <w:t>(48)</w:t>
      </w:r>
      <w:r w:rsidRPr="0001198B">
        <w:rPr>
          <w:noProof/>
        </w:rPr>
        <w:tab/>
        <w:t>Les recommandations formulées en vertu de l’article 6 du règlement (UE) nº 1176/2011 à la lumière du bilan approfondi réalisé par la Commission et de ses conclusions quant à l’existence de déséquilibres correspondent aux recommandations 1, 2, 3 et 5. Les mesures mentionnées dans la recommandation 1 contribuent à remédier aux vulnérabilités liées au marché du logement et à l’endettement des ménages. Les mesures mentionnées dans les recommandations 1, 2 et 5 contribuent à remédier aux vulnérabilités liées au solde extérieur et au solde des administrations publiques. Les mesures mentionnées dans les recommandations 1, 3 et 5 contribuent à remédier aux vulnérabilités liées à la compétitivité. Les recommandations 1, 2, 3 et 5 contribuent à la fois à la correction des déséquilibres et à la mise en œuvre de la recommandation de 2026 sur la politique économique de la zone euro, conformément au considérant 47,</w:t>
      </w:r>
    </w:p>
    <w:p w14:paraId="211E8DD9" w14:textId="77777777" w:rsidR="00452653" w:rsidRPr="0001198B" w:rsidRDefault="0CC43DAC" w:rsidP="00452653">
      <w:pPr>
        <w:pStyle w:val="Formuledadoption"/>
        <w:rPr>
          <w:noProof/>
        </w:rPr>
      </w:pPr>
      <w:r w:rsidRPr="0001198B">
        <w:rPr>
          <w:noProof/>
        </w:rPr>
        <w:t xml:space="preserve">RECOMMANDE que la Slovaquie s’attache, en 2026 et 2027: </w:t>
      </w:r>
    </w:p>
    <w:p w14:paraId="2C348444" w14:textId="18C7E538" w:rsidR="00452653" w:rsidRPr="0001198B" w:rsidRDefault="1517E87F" w:rsidP="000A0458">
      <w:pPr>
        <w:pStyle w:val="ManualNumPar1"/>
        <w:rPr>
          <w:noProof/>
        </w:rPr>
      </w:pPr>
      <w:r w:rsidRPr="0001198B">
        <w:rPr>
          <w:noProof/>
        </w:rPr>
        <w:t>1.</w:t>
      </w:r>
      <w:r w:rsidRPr="0001198B">
        <w:rPr>
          <w:noProof/>
        </w:rPr>
        <w:tab/>
        <w:t xml:space="preserve">à continuer à respecter les taux de croissance maximaux des dépenses nettes recommandés par le Conseil le 21 janvier 2025, en vue de mettre un terme à la situation de déficit excessif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rendre le dosage fiscal plus efficient, notamment en réduisant les facteurs qui dissuadent de participer au marché du travail et en donnant plus de poids à la fiscalité environnementale et aux impôts fonciers récurrents; à simplifier le système fiscal et à améliorer l’efficacité des dépenses, notamment en alignant les revues de dépenses sur le processus </w:t>
      </w:r>
      <w:r w:rsidRPr="0001198B">
        <w:rPr>
          <w:noProof/>
        </w:rPr>
        <w:lastRenderedPageBreak/>
        <w:t xml:space="preserve">budgétaire; à continuer de renforcer le respect des obligations fiscales, notamment en poursuivant le passage de l’administration fiscale au numérique; </w:t>
      </w:r>
      <w:bookmarkStart w:id="7" w:name="_Hlk229491748"/>
      <w:r w:rsidRPr="0001198B">
        <w:rPr>
          <w:noProof/>
        </w:rPr>
        <w:t>à préserver les incitations par les prix en faveur des économies d’énergie et à mieux cibler les dépenses sociales; à accélérer la construction en rationalisant l’aménagement du territoire et les procédures d’autorisation, à développer le marché locatif privé et à promouvoir des logements sociaux abordables</w:t>
      </w:r>
      <w:bookmarkEnd w:id="7"/>
      <w:r w:rsidR="00A86C41" w:rsidRPr="0001198B">
        <w:rPr>
          <w:noProof/>
        </w:rPr>
        <w:t>;</w:t>
      </w:r>
    </w:p>
    <w:p w14:paraId="75C2F4A6" w14:textId="7B77ABDA" w:rsidR="00452653" w:rsidRPr="0001198B" w:rsidRDefault="4E5AA1E9" w:rsidP="00452653">
      <w:pPr>
        <w:pStyle w:val="ManualNumPar1"/>
        <w:rPr>
          <w:noProof/>
        </w:rPr>
      </w:pPr>
      <w:r w:rsidRPr="0001198B">
        <w:rPr>
          <w:noProof/>
        </w:rPr>
        <w:t>2.</w:t>
      </w:r>
      <w:r w:rsidRPr="0001198B">
        <w:rPr>
          <w:noProof/>
        </w:rPr>
        <w:tab/>
        <w:t xml:space="preserve">à assurer la continuité des réformes et des investissements mis en œuvre au titre de la facilité pour la reprise et la </w:t>
      </w:r>
      <w:bookmarkStart w:id="8" w:name="_Hlk231984342"/>
      <w:r w:rsidRPr="0001198B">
        <w:rPr>
          <w:noProof/>
        </w:rPr>
        <w:t xml:space="preserve">résilience; </w:t>
      </w:r>
      <w:r w:rsidR="005E1B54">
        <w:rPr>
          <w:noProof/>
        </w:rPr>
        <w:t>à</w:t>
      </w:r>
      <w:r w:rsidRPr="0001198B">
        <w:rPr>
          <w:noProof/>
        </w:rPr>
        <w:t xml:space="preserve"> accélérer les efforts visant à mettre en œuvre </w:t>
      </w:r>
      <w:bookmarkEnd w:id="8"/>
      <w:r w:rsidRPr="0001198B">
        <w:rPr>
          <w:noProof/>
        </w:rPr>
        <w:t>les programmes de la politique de cohésion en s’appuyant, s’il y a lieu, sur la réaffectation des ressources vers des priorités stratégiques et les flexibilités prévues dans le contexte de l’examen à mi-parcours du cadre de la politique de cohésion</w:t>
      </w:r>
      <w:r w:rsidR="00A86C41" w:rsidRPr="0001198B">
        <w:rPr>
          <w:noProof/>
        </w:rPr>
        <w:t>;</w:t>
      </w:r>
      <w:r w:rsidRPr="0001198B">
        <w:rPr>
          <w:noProof/>
        </w:rPr>
        <w:t xml:space="preserve"> </w:t>
      </w:r>
    </w:p>
    <w:p w14:paraId="53307D3D" w14:textId="4B01DAE7" w:rsidR="00452653" w:rsidRPr="0001198B" w:rsidRDefault="7B0B0676" w:rsidP="00452653">
      <w:pPr>
        <w:pStyle w:val="ManualNumPar1"/>
        <w:rPr>
          <w:noProof/>
        </w:rPr>
      </w:pPr>
      <w:r w:rsidRPr="0001198B">
        <w:rPr>
          <w:noProof/>
        </w:rPr>
        <w:t>3.</w:t>
      </w:r>
      <w:r w:rsidRPr="0001198B">
        <w:rPr>
          <w:noProof/>
        </w:rPr>
        <w:tab/>
        <w:t xml:space="preserve">à améliorer </w:t>
      </w:r>
      <w:bookmarkStart w:id="9" w:name="_Hlk228366474"/>
      <w:r w:rsidRPr="0001198B">
        <w:rPr>
          <w:noProof/>
        </w:rPr>
        <w:t>l’environnement des entreprises en mettant en place un cadre réglementaire plus prévisible et en veillant à ce que les analyses d’impact et les consultations des parties prenantes soient intégrées dans le processus législatif; à lever les obstacles qui subsistent à la prestation de services; à remédier à la fragmentation des structures de gouvernance, au moyen d’une réforme de la gouvernance locale, entre autres; à améliorer l’offre de services d’administration en ligne et l’expérience des utilisateurs de tels services; à garantir la transparence et la concurrence dans les procédures de passation des marchés publics; à renforcer le système judiciaire, y compris son indépendance, et à améliorer l’efficacité du cadre de lutte contre la corruption, notamment en veillant à ce que la détection, les enquêtes et les poursuites soient menées de manière adéquate, autonome et efficace dans les affaires de corruption à haut niveau, et à ce que les services de police et le ministère public soient dotés de capacités suffisantes et spécialisées</w:t>
      </w:r>
      <w:bookmarkEnd w:id="9"/>
      <w:r w:rsidR="00A86C41" w:rsidRPr="0001198B">
        <w:rPr>
          <w:noProof/>
        </w:rPr>
        <w:t>;</w:t>
      </w:r>
    </w:p>
    <w:p w14:paraId="06416D99" w14:textId="18D566A7" w:rsidR="00452653" w:rsidRPr="0001198B" w:rsidRDefault="002F1CB4" w:rsidP="00452653">
      <w:pPr>
        <w:pStyle w:val="ManualNumPar1"/>
        <w:rPr>
          <w:noProof/>
        </w:rPr>
      </w:pPr>
      <w:r w:rsidRPr="0001198B">
        <w:rPr>
          <w:noProof/>
        </w:rPr>
        <w:t>4.</w:t>
      </w:r>
      <w:r w:rsidRPr="0001198B">
        <w:rPr>
          <w:noProof/>
        </w:rPr>
        <w:tab/>
        <w:t>à continuer d’étendre la connectivité gigabit, en particulier dans les zones mal desservies; à accroître l’adoption des technologies numériques, en particulier parmi les PME, en supprimant les goulets d’étranglement qui freinent leur mise en place; à améliorer la politique de recherche et d’innovation en continuant d’augmenter l’investissement public dans la R&amp;D, en rationalisant les systèmes de gouvernance, de financement et d’évaluation en matière de R&amp;I, en encourageant la coopération entre les entreprises et le secteur de la recherche et en révisant le régime d’incitations fiscales en faveur de la R&amp;D pour soutenir davantage les PME</w:t>
      </w:r>
      <w:r w:rsidR="00A86C41" w:rsidRPr="0001198B">
        <w:rPr>
          <w:noProof/>
        </w:rPr>
        <w:t>;</w:t>
      </w:r>
    </w:p>
    <w:p w14:paraId="1716314B" w14:textId="22ED1FD4" w:rsidR="00452653" w:rsidRPr="0001198B" w:rsidRDefault="002F1CB4" w:rsidP="00452653">
      <w:pPr>
        <w:pStyle w:val="ManualNumPar1"/>
        <w:rPr>
          <w:noProof/>
        </w:rPr>
      </w:pPr>
      <w:r w:rsidRPr="0001198B">
        <w:rPr>
          <w:noProof/>
        </w:rPr>
        <w:t>5.</w:t>
      </w:r>
      <w:r w:rsidRPr="0001198B">
        <w:rPr>
          <w:noProof/>
        </w:rPr>
        <w:tab/>
        <w:t>à promouvoir les investissements destinés à renforcer la compétitivité industrielle, notamment en encourageant la décarbonation et l’électrification, ainsi que la diversification économique; à accélérer la diversification de l’approvisionnement énergétique afin d’éliminer progressivement la dépendance à l’égard des sources d’approvisionnement russes; à accélérer le déploiement des énergies renouvelables, en particulier l’énergie éolienne, et à rendre plus efficaces les procédures de raccordement au réseau; à encourager de nouveaux investissements dans les réseaux, en particulier les réseaux électriques, ainsi que dans la décarbonation du secteur du chauffage; à soutenir la poursuite du déploiement de la mobilité à émissions nulles, à réformer la gestion des investissements dans les transports et à moderniser l’état du réseau ferroviaire; à renforcer la maîtrise du gaspillage de ressources, la réutilisation des déchets municipaux et des déchets d’emballages, ainsi que la préservation des ressources naturelles, et à augmenter la résilience dans le domaine du climat et de l’eau, y compris en généralisant les solutions fondées sur la nature et en terminant la délimitation des zones naturelles protégées</w:t>
      </w:r>
      <w:bookmarkStart w:id="10" w:name="_Hlk228452580"/>
      <w:r w:rsidR="00F37485">
        <w:rPr>
          <w:noProof/>
        </w:rPr>
        <w:t>;</w:t>
      </w:r>
    </w:p>
    <w:p w14:paraId="496DD240" w14:textId="5EA30127" w:rsidR="004656BE" w:rsidRPr="0001198B" w:rsidRDefault="267CAFA1" w:rsidP="00EC1A65">
      <w:pPr>
        <w:pStyle w:val="ManualNumPar1"/>
        <w:keepNext/>
        <w:keepLines/>
        <w:rPr>
          <w:noProof/>
        </w:rPr>
      </w:pPr>
      <w:r w:rsidRPr="0001198B">
        <w:rPr>
          <w:noProof/>
        </w:rPr>
        <w:lastRenderedPageBreak/>
        <w:t>6.</w:t>
      </w:r>
      <w:r w:rsidRPr="0001198B">
        <w:rPr>
          <w:noProof/>
        </w:rPr>
        <w:tab/>
        <w:t xml:space="preserve">à renforcer la participation des groupes sous-représentés au marché du travail, en particulier dans les régions affichant un taux de chômage élevé, et à introduire des formules de travail plus souples; </w:t>
      </w:r>
      <w:bookmarkStart w:id="11" w:name="_Hlk230680102"/>
      <w:r w:rsidRPr="0001198B">
        <w:rPr>
          <w:noProof/>
        </w:rPr>
        <w:t xml:space="preserve">à accroître la disponibilité de services abordables et de qualité en matière d’éducation et d’accueil des enfants </w:t>
      </w:r>
      <w:bookmarkEnd w:id="11"/>
      <w:r w:rsidRPr="0001198B">
        <w:rPr>
          <w:noProof/>
        </w:rPr>
        <w:t>âgés de moins de trois ans; à garantir un accès égal et inclusif à une éducation de qualité à tous les niveaux, en mettant l’accent sur l’enseignement des compétences de base, y compris pour les enfants issus de milieux défavorisés; à développer les possibilités de reconversion et de perfectionnement professionnels des adultes, notamment en investissant dans les compétences numériques et dans la formation des enseignants et en augmentant les inscriptions dans les programmes d’enseignement des filières STIM; à attirer et retenir davantage de professionnels qualifiés afin de remédier aux pénuries de personnel; à améliorer l’offre de soins primaires et à élargir les mesures en matière de soins de santé préventifs; à renforcer la résilience et la viabilité budgétaire des systèmes de santé et de soins de longue durée et à garantir des soins de longue durée abordables et de qualité.</w:t>
      </w:r>
    </w:p>
    <w:bookmarkEnd w:id="10"/>
    <w:p w14:paraId="1527D072" w14:textId="3DED0A11" w:rsidR="00CA0B25" w:rsidRPr="0001198B" w:rsidRDefault="002B772B" w:rsidP="00250FA6">
      <w:pPr>
        <w:pStyle w:val="Fait"/>
        <w:rPr>
          <w:noProof/>
        </w:rPr>
      </w:pPr>
      <w:r>
        <w:rPr>
          <w:noProof/>
        </w:rPr>
        <w:t>Fait à Bruxelles, le</w:t>
      </w:r>
    </w:p>
    <w:p w14:paraId="33746E2C" w14:textId="77777777" w:rsidR="00CA0B25" w:rsidRPr="0001198B" w:rsidRDefault="00CA0B25" w:rsidP="00250FA6">
      <w:pPr>
        <w:pStyle w:val="Institutionquisigne"/>
        <w:rPr>
          <w:noProof/>
        </w:rPr>
      </w:pPr>
      <w:r w:rsidRPr="0001198B">
        <w:rPr>
          <w:noProof/>
        </w:rPr>
        <w:tab/>
        <w:t>Par le Conseil</w:t>
      </w:r>
    </w:p>
    <w:p w14:paraId="14B34FC6" w14:textId="77777777" w:rsidR="00CA0B25" w:rsidRPr="0001198B" w:rsidRDefault="00CA0B25" w:rsidP="00CA0B25">
      <w:pPr>
        <w:pStyle w:val="Personnequisigne"/>
        <w:rPr>
          <w:noProof/>
        </w:rPr>
      </w:pPr>
      <w:r w:rsidRPr="0001198B">
        <w:rPr>
          <w:noProof/>
        </w:rPr>
        <w:tab/>
        <w:t>Le président/La présidente</w:t>
      </w:r>
    </w:p>
    <w:sectPr w:rsidR="00CA0B25" w:rsidRPr="0001198B" w:rsidSect="00C17E4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2EBE9" w14:textId="77777777" w:rsidR="00AD69E8" w:rsidRPr="00976230" w:rsidRDefault="00AD69E8" w:rsidP="00CA0B25">
      <w:pPr>
        <w:spacing w:before="0" w:after="0"/>
      </w:pPr>
      <w:r>
        <w:separator/>
      </w:r>
    </w:p>
  </w:endnote>
  <w:endnote w:type="continuationSeparator" w:id="0">
    <w:p w14:paraId="0426DD85" w14:textId="77777777" w:rsidR="00AD69E8" w:rsidRPr="00976230" w:rsidRDefault="00AD69E8" w:rsidP="00CA0B25">
      <w:pPr>
        <w:spacing w:before="0" w:after="0"/>
      </w:pPr>
      <w:r>
        <w:continuationSeparator/>
      </w:r>
    </w:p>
  </w:endnote>
  <w:endnote w:type="continuationNotice" w:id="1">
    <w:p w14:paraId="25F9CF83" w14:textId="77777777" w:rsidR="00AD69E8" w:rsidRPr="00976230" w:rsidRDefault="00AD69E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CE6E" w14:textId="4FC15153" w:rsidR="00C17E43" w:rsidRPr="00C17E43" w:rsidRDefault="00C17E43" w:rsidP="00C17E43">
    <w:pPr>
      <w:pStyle w:val="Footer"/>
      <w:rPr>
        <w:rFonts w:ascii="Arial" w:hAnsi="Arial" w:cs="Arial"/>
        <w:b/>
        <w:sz w:val="48"/>
      </w:rPr>
    </w:pPr>
    <w:r w:rsidRPr="00C17E43">
      <w:rPr>
        <w:rFonts w:ascii="Arial" w:hAnsi="Arial" w:cs="Arial"/>
        <w:b/>
        <w:sz w:val="48"/>
      </w:rPr>
      <w:t>FR</w:t>
    </w:r>
    <w:r w:rsidRPr="00C17E43">
      <w:rPr>
        <w:rFonts w:ascii="Arial" w:hAnsi="Arial" w:cs="Arial"/>
        <w:b/>
        <w:sz w:val="48"/>
      </w:rPr>
      <w:tab/>
    </w:r>
    <w:r w:rsidRPr="00C17E43">
      <w:rPr>
        <w:rFonts w:ascii="Arial" w:hAnsi="Arial" w:cs="Arial"/>
        <w:b/>
        <w:sz w:val="48"/>
      </w:rPr>
      <w:tab/>
    </w:r>
    <w:r w:rsidRPr="00C17E43">
      <w:tab/>
    </w:r>
    <w:r w:rsidRPr="00C17E4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F86B2" w14:textId="498DC6BB" w:rsidR="00C17E43" w:rsidRPr="00C17E43" w:rsidRDefault="00C17E43" w:rsidP="00C17E43">
    <w:pPr>
      <w:pStyle w:val="Footer"/>
      <w:rPr>
        <w:rFonts w:ascii="Arial" w:hAnsi="Arial" w:cs="Arial"/>
        <w:b/>
        <w:sz w:val="48"/>
      </w:rPr>
    </w:pPr>
    <w:r w:rsidRPr="00C17E43">
      <w:rPr>
        <w:rFonts w:ascii="Arial" w:hAnsi="Arial" w:cs="Arial"/>
        <w:b/>
        <w:sz w:val="48"/>
      </w:rPr>
      <w:t>FR</w:t>
    </w:r>
    <w:r w:rsidRPr="00C17E43">
      <w:rPr>
        <w:rFonts w:ascii="Arial" w:hAnsi="Arial" w:cs="Arial"/>
        <w:b/>
        <w:sz w:val="48"/>
      </w:rPr>
      <w:tab/>
    </w:r>
    <w:r w:rsidRPr="00C17E43">
      <w:rPr>
        <w:rFonts w:ascii="Arial" w:hAnsi="Arial" w:cs="Arial"/>
        <w:b/>
        <w:sz w:val="48"/>
      </w:rPr>
      <w:tab/>
    </w:r>
    <w:r w:rsidRPr="00C17E43">
      <w:tab/>
    </w:r>
    <w:r w:rsidRPr="00C17E4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C0316" w14:textId="77777777" w:rsidR="00C17E43" w:rsidRDefault="00C17E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CE31" w14:textId="5C432117" w:rsidR="00C17E43" w:rsidRPr="00C17E43" w:rsidRDefault="00C17E43" w:rsidP="00C17E43">
    <w:pPr>
      <w:pStyle w:val="Footer"/>
      <w:rPr>
        <w:rFonts w:ascii="Arial" w:hAnsi="Arial" w:cs="Arial"/>
        <w:b/>
        <w:sz w:val="48"/>
      </w:rPr>
    </w:pPr>
    <w:r w:rsidRPr="00C17E43">
      <w:rPr>
        <w:rFonts w:ascii="Arial" w:hAnsi="Arial" w:cs="Arial"/>
        <w:b/>
        <w:sz w:val="48"/>
      </w:rPr>
      <w:t>FR</w:t>
    </w:r>
    <w:r w:rsidRPr="00C17E43">
      <w:rPr>
        <w:rFonts w:ascii="Arial" w:hAnsi="Arial" w:cs="Arial"/>
        <w:b/>
        <w:sz w:val="48"/>
      </w:rPr>
      <w:tab/>
    </w:r>
    <w:r>
      <w:fldChar w:fldCharType="begin"/>
    </w:r>
    <w:r>
      <w:instrText xml:space="preserve"> PAGE  \* MERGEFORMAT </w:instrText>
    </w:r>
    <w:r>
      <w:fldChar w:fldCharType="separate"/>
    </w:r>
    <w:r w:rsidR="00250FA6">
      <w:rPr>
        <w:noProof/>
      </w:rPr>
      <w:t>16</w:t>
    </w:r>
    <w:r>
      <w:fldChar w:fldCharType="end"/>
    </w:r>
    <w:r>
      <w:tab/>
    </w:r>
    <w:r w:rsidRPr="00C17E43">
      <w:tab/>
    </w:r>
    <w:r w:rsidRPr="00C17E4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43E94" w14:textId="77777777" w:rsidR="00C17E43" w:rsidRDefault="00C17E43" w:rsidP="00C17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345D4" w14:textId="77777777" w:rsidR="00AD69E8" w:rsidRPr="00976230" w:rsidRDefault="00AD69E8" w:rsidP="00CA0B25">
      <w:pPr>
        <w:spacing w:before="0" w:after="0"/>
      </w:pPr>
      <w:r>
        <w:separator/>
      </w:r>
    </w:p>
  </w:footnote>
  <w:footnote w:type="continuationSeparator" w:id="0">
    <w:p w14:paraId="7FA7FD27" w14:textId="77777777" w:rsidR="00AD69E8" w:rsidRPr="00976230" w:rsidRDefault="00AD69E8" w:rsidP="00CA0B25">
      <w:pPr>
        <w:spacing w:before="0" w:after="0"/>
      </w:pPr>
      <w:r>
        <w:continuationSeparator/>
      </w:r>
    </w:p>
  </w:footnote>
  <w:footnote w:type="continuationNotice" w:id="1">
    <w:p w14:paraId="428C75D8" w14:textId="77777777" w:rsidR="00AD69E8" w:rsidRPr="00976230" w:rsidRDefault="00AD69E8">
      <w:pPr>
        <w:spacing w:before="0" w:after="0"/>
      </w:pPr>
    </w:p>
  </w:footnote>
  <w:footnote w:id="2">
    <w:p w14:paraId="13B6D23E" w14:textId="526A978C" w:rsidR="009F7F1F" w:rsidRPr="00A86C41" w:rsidRDefault="009F7F1F" w:rsidP="00373387">
      <w:pPr>
        <w:pStyle w:val="FootnoteText"/>
        <w:rPr>
          <w:lang w:val="fr-BE"/>
        </w:rPr>
      </w:pPr>
      <w:r>
        <w:rPr>
          <w:rStyle w:val="FootnoteReference"/>
        </w:rPr>
        <w:footnoteRef/>
      </w:r>
      <w:r w:rsidRPr="00A86C41">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A86C41">
          <w:rPr>
            <w:rStyle w:val="Hyperlink"/>
            <w:lang w:val="fr-BE"/>
          </w:rPr>
          <w:t>http://data.europa.eu/eli/reg/2024/1263/oj</w:t>
        </w:r>
      </w:hyperlink>
      <w:r w:rsidRPr="00A86C41">
        <w:rPr>
          <w:lang w:val="fr-BE"/>
        </w:rPr>
        <w:t>).</w:t>
      </w:r>
    </w:p>
  </w:footnote>
  <w:footnote w:id="3">
    <w:p w14:paraId="67AC46E0" w14:textId="23B598B9" w:rsidR="009F7F1F" w:rsidRPr="00A86C41" w:rsidRDefault="009F7F1F" w:rsidP="00373387">
      <w:pPr>
        <w:pStyle w:val="FootnoteText"/>
        <w:rPr>
          <w:lang w:val="fr-BE"/>
        </w:rPr>
      </w:pPr>
      <w:r>
        <w:rPr>
          <w:rStyle w:val="FootnoteReference"/>
        </w:rPr>
        <w:footnoteRef/>
      </w:r>
      <w:r w:rsidRPr="00A86C41">
        <w:rPr>
          <w:lang w:val="fr-BE"/>
        </w:rPr>
        <w:tab/>
        <w:t>Règlement (UE) nº 1176/2011 du Parlement européen et du Conseil du 16 novembre 2011 sur la prévention et la correction des déséquilibres macroéconomiques (JO L 306 du 23.11.2011, ELI: </w:t>
      </w:r>
      <w:hyperlink r:id="rId2" w:tooltip="Permet d’accéder à ce document par l’intermédiaire de son URI ELI." w:history="1">
        <w:r w:rsidRPr="00A86C41">
          <w:rPr>
            <w:rStyle w:val="Hyperlink"/>
            <w:lang w:val="fr-BE"/>
          </w:rPr>
          <w:t>http://data.europa.eu/eli/reg/2011/1176/oj</w:t>
        </w:r>
      </w:hyperlink>
      <w:r w:rsidRPr="00A86C41">
        <w:rPr>
          <w:lang w:val="fr-BE"/>
        </w:rPr>
        <w:t>).</w:t>
      </w:r>
    </w:p>
  </w:footnote>
  <w:footnote w:id="4">
    <w:p w14:paraId="5727F29D" w14:textId="4367DE91" w:rsidR="006B4AD1" w:rsidRPr="00A86C41" w:rsidRDefault="006B4AD1" w:rsidP="006B4AD1">
      <w:pPr>
        <w:pStyle w:val="FootnoteText"/>
        <w:rPr>
          <w:lang w:val="fr-BE"/>
        </w:rPr>
      </w:pPr>
      <w:r>
        <w:rPr>
          <w:rStyle w:val="FootnoteReference"/>
        </w:rPr>
        <w:footnoteRef/>
      </w:r>
      <w:r w:rsidRPr="00A86C41">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5">
    <w:p w14:paraId="59C2ECFE" w14:textId="6E319B09" w:rsidR="00A87926" w:rsidRPr="002D69C1" w:rsidRDefault="00D64AB7">
      <w:pPr>
        <w:pStyle w:val="FootnoteText"/>
        <w:rPr>
          <w:lang w:val="en-IE"/>
        </w:rPr>
      </w:pPr>
      <w:r>
        <w:rPr>
          <w:rStyle w:val="FootnoteReference"/>
        </w:rPr>
        <w:footnoteRef/>
      </w:r>
      <w:r w:rsidRPr="002D69C1">
        <w:rPr>
          <w:lang w:val="en-IE"/>
        </w:rPr>
        <w:tab/>
        <w:t>JO C, C/2026/2434, 28.4.2026, ELI: </w:t>
      </w:r>
      <w:hyperlink r:id="rId3" w:history="1">
        <w:r w:rsidRPr="002D69C1">
          <w:rPr>
            <w:rStyle w:val="Hyperlink"/>
            <w:lang w:val="en-IE"/>
          </w:rPr>
          <w:t>http://data.europa.eu/eli/C/2026/2434/oj</w:t>
        </w:r>
      </w:hyperlink>
      <w:r w:rsidRPr="002D69C1">
        <w:rPr>
          <w:lang w:val="en-IE"/>
        </w:rPr>
        <w:t>.</w:t>
      </w:r>
    </w:p>
  </w:footnote>
  <w:footnote w:id="6">
    <w:p w14:paraId="260AA66A" w14:textId="7A544DAE" w:rsidR="00F13C6F" w:rsidRPr="00A86C41" w:rsidRDefault="00F13C6F">
      <w:pPr>
        <w:pStyle w:val="FootnoteText"/>
        <w:rPr>
          <w:lang w:val="fr-BE"/>
        </w:rPr>
      </w:pPr>
      <w:r>
        <w:rPr>
          <w:rStyle w:val="FootnoteReference"/>
        </w:rPr>
        <w:footnoteRef/>
      </w:r>
      <w:r w:rsidRPr="00A86C41">
        <w:rPr>
          <w:lang w:val="fr-BE"/>
        </w:rPr>
        <w:tab/>
        <w:t>Règlement (UE) 2021/241 du Parlement européen et du Conseil du 12 février 2021 établissant la facilité pour la reprise et la résilience (JO L 57 du 18.2.2021, p. 17, ELI: </w:t>
      </w:r>
      <w:hyperlink r:id="rId4" w:history="1">
        <w:r w:rsidRPr="00A86C41">
          <w:rPr>
            <w:rStyle w:val="Hyperlink"/>
            <w:lang w:val="fr-BE"/>
          </w:rPr>
          <w:t>http://data.europa.eu/eli/reg/2021/241/oj</w:t>
        </w:r>
      </w:hyperlink>
      <w:r w:rsidRPr="00A86C41">
        <w:rPr>
          <w:lang w:val="fr-BE"/>
        </w:rPr>
        <w:t>).</w:t>
      </w:r>
    </w:p>
  </w:footnote>
  <w:footnote w:id="7">
    <w:p w14:paraId="557C6CF0" w14:textId="055A5B6F" w:rsidR="008C7790" w:rsidRPr="00A86C41" w:rsidRDefault="008C7790">
      <w:pPr>
        <w:pStyle w:val="FootnoteText"/>
        <w:rPr>
          <w:lang w:val="fr-BE"/>
        </w:rPr>
      </w:pPr>
      <w:r w:rsidRPr="00EE0CCD">
        <w:rPr>
          <w:rStyle w:val="FootnoteReference"/>
        </w:rPr>
        <w:footnoteRef/>
      </w:r>
      <w:r w:rsidR="00EE0CCD">
        <w:rPr>
          <w:lang w:val="fr-BE"/>
        </w:rPr>
        <w:tab/>
      </w:r>
      <w:r w:rsidRPr="00A86C41">
        <w:rPr>
          <w:lang w:val="fr-BE"/>
        </w:rPr>
        <w:t>SWD(2026) 142 final.</w:t>
      </w:r>
    </w:p>
  </w:footnote>
  <w:footnote w:id="8">
    <w:p w14:paraId="019EF7B2" w14:textId="0D461C21" w:rsidR="4F0B796B" w:rsidRPr="00A86C41" w:rsidRDefault="4F0B796B" w:rsidP="4F0B796B">
      <w:pPr>
        <w:pStyle w:val="FootnoteText"/>
        <w:rPr>
          <w:color w:val="000000" w:themeColor="text1"/>
          <w:lang w:val="fr-BE"/>
        </w:rPr>
      </w:pPr>
      <w:r>
        <w:rPr>
          <w:rStyle w:val="FootnoteReference"/>
        </w:rPr>
        <w:footnoteRef/>
      </w:r>
      <w:r w:rsidRPr="00A86C41">
        <w:rPr>
          <w:lang w:val="fr-BE"/>
        </w:rPr>
        <w:tab/>
      </w:r>
      <w:r w:rsidRPr="00A86C41">
        <w:rPr>
          <w:color w:val="000000" w:themeColor="text1"/>
          <w:lang w:val="fr-BE"/>
        </w:rPr>
        <w:t>Recommandation du Conseil du 21 janvier 2025 approuvant le plan budgétaire et structurel national à moyen terme de la Slovaquie (JO C, C/2025/645 du 10.2.2025, ELI:</w:t>
      </w:r>
      <w:r w:rsidRPr="00A86C41">
        <w:rPr>
          <w:lang w:val="fr-BE"/>
        </w:rPr>
        <w:t xml:space="preserve"> </w:t>
      </w:r>
      <w:hyperlink r:id="rId5" w:history="1">
        <w:r w:rsidRPr="00A86C41">
          <w:rPr>
            <w:rStyle w:val="Hyperlink"/>
            <w:lang w:val="fr-BE"/>
          </w:rPr>
          <w:t>http://data.europa.eu/eli/C/2025/645/oj</w:t>
        </w:r>
      </w:hyperlink>
      <w:r w:rsidRPr="00A86C41">
        <w:rPr>
          <w:color w:val="000000" w:themeColor="text1"/>
          <w:lang w:val="fr-BE"/>
        </w:rPr>
        <w:t>).</w:t>
      </w:r>
    </w:p>
  </w:footnote>
  <w:footnote w:id="9">
    <w:p w14:paraId="4A910A35" w14:textId="58044E63" w:rsidR="4F0B796B" w:rsidRPr="00A86C41" w:rsidRDefault="4F0B796B" w:rsidP="00B478D8">
      <w:pPr>
        <w:pStyle w:val="FootnoteText"/>
        <w:rPr>
          <w:color w:val="000000" w:themeColor="text1"/>
          <w:lang w:val="fr-BE"/>
        </w:rPr>
      </w:pPr>
      <w:r>
        <w:rPr>
          <w:rStyle w:val="FootnoteReference"/>
        </w:rPr>
        <w:footnoteRef/>
      </w:r>
      <w:r w:rsidRPr="00A86C41">
        <w:rPr>
          <w:lang w:val="fr-BE"/>
        </w:rPr>
        <w:tab/>
        <w:t>Recommandation du Conseil visant à ce qu’il soit mis un terme à la situation de déficit excessif en Slovaquie, adoptée le 21 janvier 2025.</w:t>
      </w:r>
      <w:r w:rsidRPr="00A86C41">
        <w:rPr>
          <w:color w:val="000000" w:themeColor="text1"/>
          <w:lang w:val="fr-BE"/>
        </w:rPr>
        <w:t xml:space="preserve"> Tous les documents concernant la procédure de déficit excessif à l’égard de la Slovaquie peuvent être consultés à l’adresse suivante: </w:t>
      </w:r>
      <w:hyperlink r:id="rId6" w:history="1">
        <w:r w:rsidRPr="00A86C41">
          <w:rPr>
            <w:rStyle w:val="Hyperlink"/>
            <w:lang w:val="fr-BE"/>
          </w:rPr>
          <w:t>https://economy-finance.ec.europa.eu/economic-governance-framework/stability-and-growth-pact/corrective-arm-excessive-deficit-procedure/excessive-deficit-procedures-overview/slovakia_en</w:t>
        </w:r>
      </w:hyperlink>
      <w:r w:rsidRPr="00A86C41">
        <w:rPr>
          <w:color w:val="000000" w:themeColor="text1"/>
          <w:lang w:val="fr-BE"/>
        </w:rPr>
        <w:t>.</w:t>
      </w:r>
    </w:p>
  </w:footnote>
  <w:footnote w:id="10">
    <w:p w14:paraId="1C7F0051" w14:textId="2C03CD28" w:rsidR="4F0B796B" w:rsidRPr="00A86C41" w:rsidRDefault="4F0B796B" w:rsidP="4F0B796B">
      <w:pPr>
        <w:pStyle w:val="FootnoteText"/>
        <w:rPr>
          <w:color w:val="000000" w:themeColor="text1"/>
          <w:lang w:val="fr-BE"/>
        </w:rPr>
      </w:pPr>
      <w:r>
        <w:rPr>
          <w:rStyle w:val="FootnoteReference"/>
        </w:rPr>
        <w:footnoteRef/>
      </w:r>
      <w:r w:rsidRPr="00A86C41">
        <w:rPr>
          <w:lang w:val="fr-BE"/>
        </w:rPr>
        <w:tab/>
        <w:t>Communication de la Commission intitulée «Concilier une augmentation des dépenses de défense avec le pacte de stabilité et de croissance», Bruxelles, 19.3.2025, C(2025) 2000 final.</w:t>
      </w:r>
    </w:p>
  </w:footnote>
  <w:footnote w:id="11">
    <w:p w14:paraId="4F3BE1B1" w14:textId="56D211C9" w:rsidR="4F0B796B" w:rsidRPr="00A86C41" w:rsidRDefault="4F0B796B" w:rsidP="4F0B796B">
      <w:pPr>
        <w:pStyle w:val="FootnoteText"/>
        <w:rPr>
          <w:color w:val="000000" w:themeColor="text1"/>
          <w:lang w:val="fr-BE"/>
        </w:rPr>
      </w:pPr>
      <w:r>
        <w:rPr>
          <w:rStyle w:val="FootnoteReference"/>
        </w:rPr>
        <w:footnoteRef/>
      </w:r>
      <w:r w:rsidRPr="00A86C41">
        <w:rPr>
          <w:lang w:val="fr-BE"/>
        </w:rPr>
        <w:tab/>
      </w:r>
      <w:r w:rsidRPr="00A86C41">
        <w:rPr>
          <w:color w:val="000000" w:themeColor="text1"/>
          <w:lang w:val="fr-BE"/>
        </w:rPr>
        <w:t>Recommandation du Conseil du 8 juillet 2025 autorisant la Slovaquie à s’écarter des taux de croissance maximaux des dépenses nettes fixés par le Conseil en application du règlement (UE) 2024/1263 (activation de la clause dérogatoire nationale), JO C, C/2025/3974, 20.8.2025, ELI:</w:t>
      </w:r>
      <w:r w:rsidRPr="00A86C41">
        <w:rPr>
          <w:lang w:val="fr-BE"/>
        </w:rPr>
        <w:t xml:space="preserve"> </w:t>
      </w:r>
      <w:hyperlink r:id="rId7" w:tooltip="Permet d’accéder à ce document par l’intermédiaire de son URI ELI." w:history="1">
        <w:r w:rsidRPr="00A86C41">
          <w:rPr>
            <w:rStyle w:val="Hyperlink"/>
            <w:lang w:val="fr-BE"/>
          </w:rPr>
          <w:t>http://data.europa.eu/eli/C/2025/3974/oj</w:t>
        </w:r>
      </w:hyperlink>
      <w:r w:rsidRPr="00A86C41">
        <w:rPr>
          <w:color w:val="000000" w:themeColor="text1"/>
          <w:lang w:val="fr-BE"/>
        </w:rPr>
        <w:t>).</w:t>
      </w:r>
    </w:p>
  </w:footnote>
  <w:footnote w:id="12">
    <w:p w14:paraId="474E1AF7" w14:textId="696A1C54" w:rsidR="4F0B796B" w:rsidRPr="00A86C41" w:rsidRDefault="4F0B796B" w:rsidP="4F0B796B">
      <w:pPr>
        <w:pStyle w:val="FootnoteText"/>
        <w:rPr>
          <w:color w:val="000000" w:themeColor="text1"/>
          <w:lang w:val="fr-BE"/>
        </w:rPr>
      </w:pPr>
      <w:r>
        <w:rPr>
          <w:rStyle w:val="FootnoteReference"/>
        </w:rPr>
        <w:footnoteRef/>
      </w:r>
      <w:r w:rsidRPr="00A86C41">
        <w:rPr>
          <w:lang w:val="fr-BE"/>
        </w:rPr>
        <w:tab/>
      </w:r>
      <w:r w:rsidRPr="00A86C41">
        <w:rPr>
          <w:color w:val="000000" w:themeColor="text1"/>
          <w:lang w:val="fr-BE"/>
        </w:rPr>
        <w:t xml:space="preserve">Les rapports annuels d’avancement 2026 sont disponibles à l’adresse suivante: </w:t>
      </w:r>
      <w:hyperlink r:id="rId8" w:history="1">
        <w:r w:rsidRPr="00A86C41">
          <w:rPr>
            <w:rStyle w:val="Hyperlink"/>
            <w:lang w:val="fr-BE"/>
          </w:rPr>
          <w:t>https://economy-finance.ec.europa.eu/economic-governance-framework/stability-and-growth-pact/preventive-arm/annual-progress-reports_en</w:t>
        </w:r>
      </w:hyperlink>
      <w:r w:rsidRPr="00A86C41">
        <w:rPr>
          <w:color w:val="000000" w:themeColor="text1"/>
          <w:lang w:val="fr-BE"/>
        </w:rPr>
        <w:t>.</w:t>
      </w:r>
    </w:p>
  </w:footnote>
  <w:footnote w:id="13">
    <w:p w14:paraId="1A6D6381" w14:textId="0B8458D0" w:rsidR="4F0B796B" w:rsidRPr="00A86C41" w:rsidRDefault="4F0B796B" w:rsidP="4F0B796B">
      <w:pPr>
        <w:pStyle w:val="FootnoteText"/>
        <w:rPr>
          <w:color w:val="000000" w:themeColor="text1"/>
          <w:lang w:val="fr-BE"/>
        </w:rPr>
      </w:pPr>
      <w:r>
        <w:rPr>
          <w:rStyle w:val="FootnoteReference"/>
        </w:rPr>
        <w:footnoteRef/>
      </w:r>
      <w:r w:rsidRPr="00A86C41">
        <w:rPr>
          <w:lang w:val="fr-BE"/>
        </w:rPr>
        <w:tab/>
        <w:t>Eurostat, Euro-indicateurs, 22.4.2026.</w:t>
      </w:r>
      <w:r w:rsidRPr="00A86C41">
        <w:rPr>
          <w:color w:val="000000" w:themeColor="text1"/>
          <w:lang w:val="fr-BE"/>
        </w:rPr>
        <w:t xml:space="preserve"> </w:t>
      </w:r>
    </w:p>
  </w:footnote>
  <w:footnote w:id="14">
    <w:p w14:paraId="718F034F" w14:textId="4544A129" w:rsidR="4F0B796B" w:rsidRPr="00A86C41" w:rsidRDefault="4F0B796B" w:rsidP="00883C0F">
      <w:pPr>
        <w:pStyle w:val="FootnoteText"/>
        <w:rPr>
          <w:color w:val="000000" w:themeColor="text1"/>
          <w:lang w:val="fr-BE"/>
        </w:rPr>
      </w:pPr>
      <w:r>
        <w:rPr>
          <w:rStyle w:val="FootnoteReference"/>
        </w:rPr>
        <w:footnoteRef/>
      </w:r>
      <w:r w:rsidRPr="00A86C41">
        <w:rPr>
          <w:lang w:val="fr-BE"/>
        </w:rPr>
        <w:tab/>
        <w:t>L’orientation budgétaire est définie comme une mesure de la variation annuelle de la position budgétaire sous-jacente des administrations publiques.</w:t>
      </w:r>
      <w:r w:rsidRPr="00A86C41">
        <w:rPr>
          <w:color w:val="000000" w:themeColor="text1"/>
          <w:lang w:val="fr-BE"/>
        </w:rPr>
        <w:t xml:space="preserve">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5">
    <w:p w14:paraId="1B1B2F77" w14:textId="28896BF6" w:rsidR="4F0B796B" w:rsidRPr="00A86C41" w:rsidRDefault="4F0B796B" w:rsidP="000B0221">
      <w:pPr>
        <w:pStyle w:val="FootnoteText"/>
        <w:rPr>
          <w:lang w:val="fr-BE"/>
        </w:rPr>
      </w:pPr>
      <w:r>
        <w:rPr>
          <w:rStyle w:val="FootnoteReference"/>
        </w:rPr>
        <w:footnoteRef/>
      </w:r>
      <w:r w:rsidRPr="00A86C41">
        <w:rPr>
          <w:lang w:val="fr-BE"/>
        </w:rPr>
        <w:tab/>
        <w:t>Eurostat, Euro-indicateurs, 22.4.2026.</w:t>
      </w:r>
    </w:p>
  </w:footnote>
  <w:footnote w:id="16">
    <w:p w14:paraId="7CF8AAEA" w14:textId="10F3793C" w:rsidR="4F0B796B" w:rsidRPr="00A86C41" w:rsidRDefault="4F0B796B" w:rsidP="00883C0F">
      <w:pPr>
        <w:pStyle w:val="FootnoteText"/>
        <w:rPr>
          <w:color w:val="000000" w:themeColor="text1"/>
          <w:lang w:val="fr-BE"/>
        </w:rPr>
      </w:pPr>
      <w:r>
        <w:rPr>
          <w:rStyle w:val="FootnoteReference"/>
        </w:rPr>
        <w:footnoteRef/>
      </w:r>
      <w:r w:rsidRPr="00A86C41">
        <w:rPr>
          <w:lang w:val="fr-BE"/>
        </w:rPr>
        <w:tab/>
        <w:t>Eurostat, dépenses publiques ventilées selon la classification des fonctions des administrations publiques (CFAP).</w:t>
      </w:r>
    </w:p>
  </w:footnote>
  <w:footnote w:id="17">
    <w:p w14:paraId="6AC1C62C" w14:textId="26A1ECCB" w:rsidR="4F0B796B" w:rsidRPr="00A86C41" w:rsidRDefault="4F0B796B" w:rsidP="00883C0F">
      <w:pPr>
        <w:pStyle w:val="FootnoteText"/>
        <w:rPr>
          <w:color w:val="000000" w:themeColor="text1"/>
          <w:lang w:val="fr-BE"/>
        </w:rPr>
      </w:pPr>
      <w:r>
        <w:rPr>
          <w:rStyle w:val="FootnoteReference"/>
        </w:rPr>
        <w:footnoteRef/>
      </w:r>
      <w:r w:rsidRPr="00A86C41">
        <w:rPr>
          <w:lang w:val="fr-BE"/>
        </w:rPr>
        <w:tab/>
        <w:t>Situation à la date de finalisation des prévisions du printemps 2026 de la Commission (4 mai 2026).</w:t>
      </w:r>
    </w:p>
  </w:footnote>
  <w:footnote w:id="18">
    <w:p w14:paraId="26DC66DE" w14:textId="749C4466" w:rsidR="4F0B796B" w:rsidRPr="00A86C41" w:rsidRDefault="4F0B796B" w:rsidP="00883C0F">
      <w:pPr>
        <w:pStyle w:val="FootnoteText"/>
        <w:rPr>
          <w:lang w:val="fr-BE"/>
        </w:rPr>
      </w:pPr>
      <w:r>
        <w:rPr>
          <w:rStyle w:val="FootnoteReference"/>
        </w:rPr>
        <w:footnoteRef/>
      </w:r>
      <w:r w:rsidRPr="00A86C41">
        <w:rPr>
          <w:lang w:val="fr-BE"/>
        </w:rPr>
        <w:tab/>
      </w:r>
      <w:r w:rsidRPr="00A86C41">
        <w:rPr>
          <w:color w:val="000000" w:themeColor="text1"/>
          <w:lang w:val="fr-BE"/>
        </w:rPr>
        <w:t>Étant donné que la Slovaquie bénéficie de la flexibilité prévue par la clause dérogatoire nationale, l’évaluation du respect des règles se concentre sur cette dernière comparaison.</w:t>
      </w:r>
    </w:p>
  </w:footnote>
  <w:footnote w:id="19">
    <w:p w14:paraId="7063272A" w14:textId="2F14CEAD" w:rsidR="05F37AEC" w:rsidRPr="00A86C41" w:rsidRDefault="05F37AEC">
      <w:pPr>
        <w:pStyle w:val="FootnoteText"/>
        <w:rPr>
          <w:lang w:val="fr-BE"/>
        </w:rPr>
      </w:pPr>
      <w:r>
        <w:rPr>
          <w:rStyle w:val="FootnoteReference"/>
        </w:rPr>
        <w:footnoteRef/>
      </w:r>
      <w:r w:rsidRPr="00A86C41">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CE51" w14:textId="77777777" w:rsidR="00C17E43" w:rsidRDefault="00C17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A28B" w14:textId="77777777" w:rsidR="00C17E43" w:rsidRDefault="00C17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6:0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F6ACB07-A972-4E49-9E1B-302F64083395"/>
    <w:docVar w:name="LW_COVERPAGE_TYPE" w:val="1"/>
    <w:docVar w:name="LW_CROSSREFERENCE" w:val="{SWD(2026) 225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Slovaquie"/>
    <w:docVar w:name="LW_TYPE.DOC.CP" w:val="RECOMMANDATION DU CONSEIL"/>
    <w:docVar w:name="LwApiVersions" w:val="LW4CoDe 1.24.5.0; LW 9.2, Build 20251112"/>
  </w:docVars>
  <w:rsids>
    <w:rsidRoot w:val="00CA0B25"/>
    <w:rsid w:val="0000008C"/>
    <w:rsid w:val="00000090"/>
    <w:rsid w:val="000000BD"/>
    <w:rsid w:val="00000107"/>
    <w:rsid w:val="0000030E"/>
    <w:rsid w:val="00000398"/>
    <w:rsid w:val="000003A8"/>
    <w:rsid w:val="000003F3"/>
    <w:rsid w:val="00000480"/>
    <w:rsid w:val="0000048B"/>
    <w:rsid w:val="0000048E"/>
    <w:rsid w:val="00000496"/>
    <w:rsid w:val="000004B1"/>
    <w:rsid w:val="0000051D"/>
    <w:rsid w:val="000005AE"/>
    <w:rsid w:val="000006B9"/>
    <w:rsid w:val="0000090B"/>
    <w:rsid w:val="00000A86"/>
    <w:rsid w:val="00000ACC"/>
    <w:rsid w:val="00000B04"/>
    <w:rsid w:val="00000B3D"/>
    <w:rsid w:val="00000BEF"/>
    <w:rsid w:val="00000BFC"/>
    <w:rsid w:val="00000C11"/>
    <w:rsid w:val="00000CB7"/>
    <w:rsid w:val="00000CC4"/>
    <w:rsid w:val="00000E43"/>
    <w:rsid w:val="00000EB3"/>
    <w:rsid w:val="00000ED3"/>
    <w:rsid w:val="00000F7A"/>
    <w:rsid w:val="00000FA9"/>
    <w:rsid w:val="00000FCB"/>
    <w:rsid w:val="00000FF5"/>
    <w:rsid w:val="00000FF9"/>
    <w:rsid w:val="00001033"/>
    <w:rsid w:val="000010AD"/>
    <w:rsid w:val="000010F7"/>
    <w:rsid w:val="00001324"/>
    <w:rsid w:val="00001330"/>
    <w:rsid w:val="0000138C"/>
    <w:rsid w:val="000013BB"/>
    <w:rsid w:val="000013DB"/>
    <w:rsid w:val="0000145D"/>
    <w:rsid w:val="00001564"/>
    <w:rsid w:val="00001611"/>
    <w:rsid w:val="00001638"/>
    <w:rsid w:val="0000166C"/>
    <w:rsid w:val="0000167C"/>
    <w:rsid w:val="0000173B"/>
    <w:rsid w:val="000017F4"/>
    <w:rsid w:val="00001847"/>
    <w:rsid w:val="000018A9"/>
    <w:rsid w:val="000018DD"/>
    <w:rsid w:val="00001931"/>
    <w:rsid w:val="00001958"/>
    <w:rsid w:val="000019C7"/>
    <w:rsid w:val="000019FB"/>
    <w:rsid w:val="00001A7E"/>
    <w:rsid w:val="00001AD2"/>
    <w:rsid w:val="00001B4E"/>
    <w:rsid w:val="00001B7E"/>
    <w:rsid w:val="00001C58"/>
    <w:rsid w:val="00001D0E"/>
    <w:rsid w:val="00001D75"/>
    <w:rsid w:val="00001D7B"/>
    <w:rsid w:val="00001E60"/>
    <w:rsid w:val="00001ECD"/>
    <w:rsid w:val="00001F3D"/>
    <w:rsid w:val="00001FE9"/>
    <w:rsid w:val="000020AD"/>
    <w:rsid w:val="000020B9"/>
    <w:rsid w:val="000020D1"/>
    <w:rsid w:val="000020D8"/>
    <w:rsid w:val="000021B8"/>
    <w:rsid w:val="00002217"/>
    <w:rsid w:val="000022CE"/>
    <w:rsid w:val="00002391"/>
    <w:rsid w:val="000023C1"/>
    <w:rsid w:val="000023CC"/>
    <w:rsid w:val="000024F4"/>
    <w:rsid w:val="000024FC"/>
    <w:rsid w:val="00002527"/>
    <w:rsid w:val="0000253A"/>
    <w:rsid w:val="0000253F"/>
    <w:rsid w:val="0000254D"/>
    <w:rsid w:val="0000259A"/>
    <w:rsid w:val="000025AC"/>
    <w:rsid w:val="00002648"/>
    <w:rsid w:val="000026A6"/>
    <w:rsid w:val="000026BA"/>
    <w:rsid w:val="000026E7"/>
    <w:rsid w:val="000026FD"/>
    <w:rsid w:val="0000271F"/>
    <w:rsid w:val="00002793"/>
    <w:rsid w:val="000027D9"/>
    <w:rsid w:val="00002835"/>
    <w:rsid w:val="000028BB"/>
    <w:rsid w:val="0000293F"/>
    <w:rsid w:val="0000297B"/>
    <w:rsid w:val="00002986"/>
    <w:rsid w:val="000029CC"/>
    <w:rsid w:val="00002A2B"/>
    <w:rsid w:val="00002A3B"/>
    <w:rsid w:val="00002A42"/>
    <w:rsid w:val="00002AA6"/>
    <w:rsid w:val="00002AAD"/>
    <w:rsid w:val="00002ACA"/>
    <w:rsid w:val="00002AD3"/>
    <w:rsid w:val="00002B41"/>
    <w:rsid w:val="00002BB3"/>
    <w:rsid w:val="00002BB5"/>
    <w:rsid w:val="00002BD4"/>
    <w:rsid w:val="00002BE6"/>
    <w:rsid w:val="00002C39"/>
    <w:rsid w:val="00002C83"/>
    <w:rsid w:val="00002E09"/>
    <w:rsid w:val="00002E33"/>
    <w:rsid w:val="00002EA0"/>
    <w:rsid w:val="00002EE1"/>
    <w:rsid w:val="00002F7F"/>
    <w:rsid w:val="00002F93"/>
    <w:rsid w:val="00002FC5"/>
    <w:rsid w:val="00002FF4"/>
    <w:rsid w:val="000030D9"/>
    <w:rsid w:val="00003164"/>
    <w:rsid w:val="0000333A"/>
    <w:rsid w:val="00003379"/>
    <w:rsid w:val="00003433"/>
    <w:rsid w:val="00003440"/>
    <w:rsid w:val="00003442"/>
    <w:rsid w:val="00003471"/>
    <w:rsid w:val="00003540"/>
    <w:rsid w:val="0000356E"/>
    <w:rsid w:val="0000357E"/>
    <w:rsid w:val="000035A2"/>
    <w:rsid w:val="000035C6"/>
    <w:rsid w:val="000035E9"/>
    <w:rsid w:val="0000370C"/>
    <w:rsid w:val="00003740"/>
    <w:rsid w:val="0000377C"/>
    <w:rsid w:val="00003795"/>
    <w:rsid w:val="000037AF"/>
    <w:rsid w:val="00003839"/>
    <w:rsid w:val="0000385B"/>
    <w:rsid w:val="00003878"/>
    <w:rsid w:val="00003909"/>
    <w:rsid w:val="00003949"/>
    <w:rsid w:val="000039F0"/>
    <w:rsid w:val="00003A0A"/>
    <w:rsid w:val="00003A10"/>
    <w:rsid w:val="00003A40"/>
    <w:rsid w:val="00003A81"/>
    <w:rsid w:val="00003A9B"/>
    <w:rsid w:val="00003B25"/>
    <w:rsid w:val="00003BB4"/>
    <w:rsid w:val="00003C12"/>
    <w:rsid w:val="00003C13"/>
    <w:rsid w:val="00003C4C"/>
    <w:rsid w:val="00003C74"/>
    <w:rsid w:val="00003CB8"/>
    <w:rsid w:val="00003D27"/>
    <w:rsid w:val="00003DF0"/>
    <w:rsid w:val="00003EEA"/>
    <w:rsid w:val="00003F4C"/>
    <w:rsid w:val="00003F62"/>
    <w:rsid w:val="00003FC8"/>
    <w:rsid w:val="00004018"/>
    <w:rsid w:val="00004041"/>
    <w:rsid w:val="00004077"/>
    <w:rsid w:val="00004081"/>
    <w:rsid w:val="000040AB"/>
    <w:rsid w:val="000040F1"/>
    <w:rsid w:val="00004144"/>
    <w:rsid w:val="0000416C"/>
    <w:rsid w:val="00004174"/>
    <w:rsid w:val="000041B5"/>
    <w:rsid w:val="00004282"/>
    <w:rsid w:val="000042EB"/>
    <w:rsid w:val="0000430F"/>
    <w:rsid w:val="00004346"/>
    <w:rsid w:val="00004379"/>
    <w:rsid w:val="0000439A"/>
    <w:rsid w:val="00004421"/>
    <w:rsid w:val="000044CE"/>
    <w:rsid w:val="00004517"/>
    <w:rsid w:val="00004526"/>
    <w:rsid w:val="00004565"/>
    <w:rsid w:val="000045AA"/>
    <w:rsid w:val="0000469B"/>
    <w:rsid w:val="000046A3"/>
    <w:rsid w:val="000046EE"/>
    <w:rsid w:val="000046FE"/>
    <w:rsid w:val="00004811"/>
    <w:rsid w:val="0000489E"/>
    <w:rsid w:val="000048D7"/>
    <w:rsid w:val="000048EB"/>
    <w:rsid w:val="00004932"/>
    <w:rsid w:val="00004989"/>
    <w:rsid w:val="000049CC"/>
    <w:rsid w:val="00004A21"/>
    <w:rsid w:val="00004A23"/>
    <w:rsid w:val="00004A2B"/>
    <w:rsid w:val="00004A2E"/>
    <w:rsid w:val="00004C5D"/>
    <w:rsid w:val="00004CBA"/>
    <w:rsid w:val="00004CE9"/>
    <w:rsid w:val="00004DD2"/>
    <w:rsid w:val="00004E42"/>
    <w:rsid w:val="00004E43"/>
    <w:rsid w:val="00004E84"/>
    <w:rsid w:val="00004E9B"/>
    <w:rsid w:val="00004EC6"/>
    <w:rsid w:val="00004ED2"/>
    <w:rsid w:val="00005007"/>
    <w:rsid w:val="00005028"/>
    <w:rsid w:val="0000507D"/>
    <w:rsid w:val="0000508F"/>
    <w:rsid w:val="000050C4"/>
    <w:rsid w:val="00005157"/>
    <w:rsid w:val="00005191"/>
    <w:rsid w:val="000051B1"/>
    <w:rsid w:val="000051DA"/>
    <w:rsid w:val="00005224"/>
    <w:rsid w:val="0000528A"/>
    <w:rsid w:val="000052ED"/>
    <w:rsid w:val="00005339"/>
    <w:rsid w:val="000056A1"/>
    <w:rsid w:val="000056BB"/>
    <w:rsid w:val="00005702"/>
    <w:rsid w:val="00005722"/>
    <w:rsid w:val="0000576C"/>
    <w:rsid w:val="000057DA"/>
    <w:rsid w:val="00005869"/>
    <w:rsid w:val="000058B4"/>
    <w:rsid w:val="000058B8"/>
    <w:rsid w:val="000058D6"/>
    <w:rsid w:val="00005929"/>
    <w:rsid w:val="00005A88"/>
    <w:rsid w:val="00005ADC"/>
    <w:rsid w:val="00005B40"/>
    <w:rsid w:val="00005B43"/>
    <w:rsid w:val="00005BD8"/>
    <w:rsid w:val="00005C2D"/>
    <w:rsid w:val="00005CAA"/>
    <w:rsid w:val="00005CE3"/>
    <w:rsid w:val="00005CEC"/>
    <w:rsid w:val="00005D20"/>
    <w:rsid w:val="00005E0F"/>
    <w:rsid w:val="00005E93"/>
    <w:rsid w:val="00005F6B"/>
    <w:rsid w:val="00005F72"/>
    <w:rsid w:val="00005F79"/>
    <w:rsid w:val="00005FD5"/>
    <w:rsid w:val="00006074"/>
    <w:rsid w:val="000060AF"/>
    <w:rsid w:val="0000611C"/>
    <w:rsid w:val="0000628C"/>
    <w:rsid w:val="00006291"/>
    <w:rsid w:val="000062AE"/>
    <w:rsid w:val="00006312"/>
    <w:rsid w:val="0000635F"/>
    <w:rsid w:val="000063B3"/>
    <w:rsid w:val="000063E3"/>
    <w:rsid w:val="000063E4"/>
    <w:rsid w:val="00006461"/>
    <w:rsid w:val="000064E7"/>
    <w:rsid w:val="00006579"/>
    <w:rsid w:val="0000660A"/>
    <w:rsid w:val="0000679F"/>
    <w:rsid w:val="000068D1"/>
    <w:rsid w:val="00006924"/>
    <w:rsid w:val="0000695F"/>
    <w:rsid w:val="00006AA8"/>
    <w:rsid w:val="00006B7D"/>
    <w:rsid w:val="00006B81"/>
    <w:rsid w:val="00006C3E"/>
    <w:rsid w:val="00006CB5"/>
    <w:rsid w:val="00006CB6"/>
    <w:rsid w:val="00006D22"/>
    <w:rsid w:val="00006D49"/>
    <w:rsid w:val="00006D6B"/>
    <w:rsid w:val="00006D9F"/>
    <w:rsid w:val="00006DA3"/>
    <w:rsid w:val="00006E72"/>
    <w:rsid w:val="00006EBD"/>
    <w:rsid w:val="00006EEA"/>
    <w:rsid w:val="00006F5E"/>
    <w:rsid w:val="00006FBB"/>
    <w:rsid w:val="00006FF2"/>
    <w:rsid w:val="00007082"/>
    <w:rsid w:val="00007111"/>
    <w:rsid w:val="0000711D"/>
    <w:rsid w:val="0000715B"/>
    <w:rsid w:val="0000716F"/>
    <w:rsid w:val="000071A8"/>
    <w:rsid w:val="00007201"/>
    <w:rsid w:val="0000722D"/>
    <w:rsid w:val="00007275"/>
    <w:rsid w:val="0000729A"/>
    <w:rsid w:val="000072EE"/>
    <w:rsid w:val="00007331"/>
    <w:rsid w:val="00007347"/>
    <w:rsid w:val="00007386"/>
    <w:rsid w:val="0000740E"/>
    <w:rsid w:val="00007460"/>
    <w:rsid w:val="00007536"/>
    <w:rsid w:val="00007562"/>
    <w:rsid w:val="000075DF"/>
    <w:rsid w:val="0000760B"/>
    <w:rsid w:val="0000762D"/>
    <w:rsid w:val="000076B2"/>
    <w:rsid w:val="000076CD"/>
    <w:rsid w:val="000076DA"/>
    <w:rsid w:val="000077A1"/>
    <w:rsid w:val="000077CF"/>
    <w:rsid w:val="00007820"/>
    <w:rsid w:val="00007824"/>
    <w:rsid w:val="0000784D"/>
    <w:rsid w:val="00007914"/>
    <w:rsid w:val="00007A47"/>
    <w:rsid w:val="00007A95"/>
    <w:rsid w:val="00007A9B"/>
    <w:rsid w:val="00007AE0"/>
    <w:rsid w:val="00007AE6"/>
    <w:rsid w:val="00007AED"/>
    <w:rsid w:val="00007B24"/>
    <w:rsid w:val="00007B40"/>
    <w:rsid w:val="00007BDA"/>
    <w:rsid w:val="00007C17"/>
    <w:rsid w:val="00007C2E"/>
    <w:rsid w:val="00007CD7"/>
    <w:rsid w:val="00007D82"/>
    <w:rsid w:val="00007E4A"/>
    <w:rsid w:val="00007E7B"/>
    <w:rsid w:val="00007FBE"/>
    <w:rsid w:val="00007FDA"/>
    <w:rsid w:val="0001001A"/>
    <w:rsid w:val="00010092"/>
    <w:rsid w:val="000101C4"/>
    <w:rsid w:val="000101F5"/>
    <w:rsid w:val="000102B3"/>
    <w:rsid w:val="00010430"/>
    <w:rsid w:val="00010462"/>
    <w:rsid w:val="00010465"/>
    <w:rsid w:val="0001046B"/>
    <w:rsid w:val="000105AC"/>
    <w:rsid w:val="000105DC"/>
    <w:rsid w:val="000105F4"/>
    <w:rsid w:val="00010615"/>
    <w:rsid w:val="0001066F"/>
    <w:rsid w:val="00010679"/>
    <w:rsid w:val="00010690"/>
    <w:rsid w:val="00010763"/>
    <w:rsid w:val="00010789"/>
    <w:rsid w:val="0001078C"/>
    <w:rsid w:val="000108A0"/>
    <w:rsid w:val="000108EA"/>
    <w:rsid w:val="000108F3"/>
    <w:rsid w:val="0001098C"/>
    <w:rsid w:val="000109D1"/>
    <w:rsid w:val="00010A3C"/>
    <w:rsid w:val="00010A4D"/>
    <w:rsid w:val="00010ACE"/>
    <w:rsid w:val="00010B39"/>
    <w:rsid w:val="00010BAB"/>
    <w:rsid w:val="00010BDD"/>
    <w:rsid w:val="00010BE1"/>
    <w:rsid w:val="00010BF0"/>
    <w:rsid w:val="00010C46"/>
    <w:rsid w:val="00010C9C"/>
    <w:rsid w:val="00010CB6"/>
    <w:rsid w:val="00010CD9"/>
    <w:rsid w:val="00010D10"/>
    <w:rsid w:val="00010D2C"/>
    <w:rsid w:val="00010D79"/>
    <w:rsid w:val="00010ED6"/>
    <w:rsid w:val="00010EF7"/>
    <w:rsid w:val="00010F79"/>
    <w:rsid w:val="00010F9C"/>
    <w:rsid w:val="00011087"/>
    <w:rsid w:val="000110D3"/>
    <w:rsid w:val="000110F4"/>
    <w:rsid w:val="0001117F"/>
    <w:rsid w:val="00011215"/>
    <w:rsid w:val="00011244"/>
    <w:rsid w:val="0001127F"/>
    <w:rsid w:val="00011291"/>
    <w:rsid w:val="000112EB"/>
    <w:rsid w:val="0001134A"/>
    <w:rsid w:val="000113A7"/>
    <w:rsid w:val="00011401"/>
    <w:rsid w:val="0001140A"/>
    <w:rsid w:val="0001147D"/>
    <w:rsid w:val="000114B1"/>
    <w:rsid w:val="000114FD"/>
    <w:rsid w:val="00011562"/>
    <w:rsid w:val="000115E4"/>
    <w:rsid w:val="00011600"/>
    <w:rsid w:val="0001167E"/>
    <w:rsid w:val="0001167F"/>
    <w:rsid w:val="00011714"/>
    <w:rsid w:val="00011739"/>
    <w:rsid w:val="00011788"/>
    <w:rsid w:val="0001179E"/>
    <w:rsid w:val="00011832"/>
    <w:rsid w:val="000118A6"/>
    <w:rsid w:val="000118A8"/>
    <w:rsid w:val="000118B0"/>
    <w:rsid w:val="000118BE"/>
    <w:rsid w:val="0001198B"/>
    <w:rsid w:val="0001198C"/>
    <w:rsid w:val="000119D0"/>
    <w:rsid w:val="00011A53"/>
    <w:rsid w:val="00011A54"/>
    <w:rsid w:val="00011B70"/>
    <w:rsid w:val="00011B80"/>
    <w:rsid w:val="00011BF7"/>
    <w:rsid w:val="00011C54"/>
    <w:rsid w:val="00011C6B"/>
    <w:rsid w:val="00011C84"/>
    <w:rsid w:val="00011CE8"/>
    <w:rsid w:val="00011D37"/>
    <w:rsid w:val="00011EC4"/>
    <w:rsid w:val="00011FD8"/>
    <w:rsid w:val="00012116"/>
    <w:rsid w:val="0001212A"/>
    <w:rsid w:val="00012162"/>
    <w:rsid w:val="00012190"/>
    <w:rsid w:val="00012193"/>
    <w:rsid w:val="000121AC"/>
    <w:rsid w:val="00012221"/>
    <w:rsid w:val="0001224B"/>
    <w:rsid w:val="000122B1"/>
    <w:rsid w:val="000122EA"/>
    <w:rsid w:val="00012307"/>
    <w:rsid w:val="00012331"/>
    <w:rsid w:val="00012344"/>
    <w:rsid w:val="000123B0"/>
    <w:rsid w:val="00012406"/>
    <w:rsid w:val="0001240C"/>
    <w:rsid w:val="00012494"/>
    <w:rsid w:val="000124C6"/>
    <w:rsid w:val="000124EF"/>
    <w:rsid w:val="0001253D"/>
    <w:rsid w:val="0001256A"/>
    <w:rsid w:val="00012593"/>
    <w:rsid w:val="000125C2"/>
    <w:rsid w:val="000125CC"/>
    <w:rsid w:val="000125DC"/>
    <w:rsid w:val="000125F8"/>
    <w:rsid w:val="00012653"/>
    <w:rsid w:val="000126B7"/>
    <w:rsid w:val="0001279B"/>
    <w:rsid w:val="000127F7"/>
    <w:rsid w:val="0001289C"/>
    <w:rsid w:val="000128D0"/>
    <w:rsid w:val="000129D0"/>
    <w:rsid w:val="00012B54"/>
    <w:rsid w:val="00012BC9"/>
    <w:rsid w:val="00012BCD"/>
    <w:rsid w:val="00012BD5"/>
    <w:rsid w:val="00012C36"/>
    <w:rsid w:val="00012CC1"/>
    <w:rsid w:val="00012D2E"/>
    <w:rsid w:val="00012D73"/>
    <w:rsid w:val="00012E2F"/>
    <w:rsid w:val="00012EE3"/>
    <w:rsid w:val="00012F44"/>
    <w:rsid w:val="0001307B"/>
    <w:rsid w:val="00013090"/>
    <w:rsid w:val="000131B4"/>
    <w:rsid w:val="00013218"/>
    <w:rsid w:val="00013232"/>
    <w:rsid w:val="00013243"/>
    <w:rsid w:val="00013254"/>
    <w:rsid w:val="0001326B"/>
    <w:rsid w:val="0001327D"/>
    <w:rsid w:val="0001330B"/>
    <w:rsid w:val="0001331D"/>
    <w:rsid w:val="00013404"/>
    <w:rsid w:val="0001345A"/>
    <w:rsid w:val="0001362B"/>
    <w:rsid w:val="00013684"/>
    <w:rsid w:val="0001372C"/>
    <w:rsid w:val="00013748"/>
    <w:rsid w:val="000137E4"/>
    <w:rsid w:val="000137F0"/>
    <w:rsid w:val="000138E5"/>
    <w:rsid w:val="00013985"/>
    <w:rsid w:val="000139DB"/>
    <w:rsid w:val="000139EE"/>
    <w:rsid w:val="000139F3"/>
    <w:rsid w:val="00013A35"/>
    <w:rsid w:val="00013A6C"/>
    <w:rsid w:val="00013A78"/>
    <w:rsid w:val="00013A88"/>
    <w:rsid w:val="00013AA4"/>
    <w:rsid w:val="00013B32"/>
    <w:rsid w:val="00013B73"/>
    <w:rsid w:val="00013BC7"/>
    <w:rsid w:val="00013BCC"/>
    <w:rsid w:val="00013BD7"/>
    <w:rsid w:val="00013BF4"/>
    <w:rsid w:val="00013C0A"/>
    <w:rsid w:val="00013C70"/>
    <w:rsid w:val="00013C78"/>
    <w:rsid w:val="00013C79"/>
    <w:rsid w:val="00013D42"/>
    <w:rsid w:val="00013D7A"/>
    <w:rsid w:val="00013DD1"/>
    <w:rsid w:val="00013EFB"/>
    <w:rsid w:val="00013F12"/>
    <w:rsid w:val="00013F26"/>
    <w:rsid w:val="00013FC1"/>
    <w:rsid w:val="00013FFC"/>
    <w:rsid w:val="00014071"/>
    <w:rsid w:val="000140D6"/>
    <w:rsid w:val="000140F0"/>
    <w:rsid w:val="0001415B"/>
    <w:rsid w:val="00014227"/>
    <w:rsid w:val="0001427F"/>
    <w:rsid w:val="0001428B"/>
    <w:rsid w:val="0001431C"/>
    <w:rsid w:val="0001434B"/>
    <w:rsid w:val="0001437B"/>
    <w:rsid w:val="00014391"/>
    <w:rsid w:val="000143D7"/>
    <w:rsid w:val="00014482"/>
    <w:rsid w:val="0001448A"/>
    <w:rsid w:val="0001449B"/>
    <w:rsid w:val="000144EC"/>
    <w:rsid w:val="0001450E"/>
    <w:rsid w:val="00014510"/>
    <w:rsid w:val="0001451C"/>
    <w:rsid w:val="0001457B"/>
    <w:rsid w:val="000145AC"/>
    <w:rsid w:val="000145CC"/>
    <w:rsid w:val="000145ED"/>
    <w:rsid w:val="00014678"/>
    <w:rsid w:val="000146BE"/>
    <w:rsid w:val="00014734"/>
    <w:rsid w:val="000148AF"/>
    <w:rsid w:val="0001492A"/>
    <w:rsid w:val="00014955"/>
    <w:rsid w:val="00014A60"/>
    <w:rsid w:val="00014A65"/>
    <w:rsid w:val="00014ABE"/>
    <w:rsid w:val="00014AFB"/>
    <w:rsid w:val="00014B2E"/>
    <w:rsid w:val="00014C1B"/>
    <w:rsid w:val="00014C23"/>
    <w:rsid w:val="00014C67"/>
    <w:rsid w:val="00014DDA"/>
    <w:rsid w:val="00014E25"/>
    <w:rsid w:val="00014E9A"/>
    <w:rsid w:val="00014F3F"/>
    <w:rsid w:val="00014FAA"/>
    <w:rsid w:val="00014FEF"/>
    <w:rsid w:val="000150AA"/>
    <w:rsid w:val="00015143"/>
    <w:rsid w:val="00015177"/>
    <w:rsid w:val="00015182"/>
    <w:rsid w:val="00015252"/>
    <w:rsid w:val="00015380"/>
    <w:rsid w:val="0001544C"/>
    <w:rsid w:val="00015587"/>
    <w:rsid w:val="00015606"/>
    <w:rsid w:val="00015641"/>
    <w:rsid w:val="00015643"/>
    <w:rsid w:val="000156A1"/>
    <w:rsid w:val="000156DB"/>
    <w:rsid w:val="000157F9"/>
    <w:rsid w:val="0001587B"/>
    <w:rsid w:val="00015966"/>
    <w:rsid w:val="000159AC"/>
    <w:rsid w:val="00015A27"/>
    <w:rsid w:val="00015AD9"/>
    <w:rsid w:val="00015B5F"/>
    <w:rsid w:val="00015BDA"/>
    <w:rsid w:val="00015C16"/>
    <w:rsid w:val="00015CDF"/>
    <w:rsid w:val="00015DF6"/>
    <w:rsid w:val="00015E5A"/>
    <w:rsid w:val="00015E68"/>
    <w:rsid w:val="00015F28"/>
    <w:rsid w:val="00015F7A"/>
    <w:rsid w:val="00015FA5"/>
    <w:rsid w:val="00015FF3"/>
    <w:rsid w:val="00016042"/>
    <w:rsid w:val="00016043"/>
    <w:rsid w:val="000160E6"/>
    <w:rsid w:val="0001619E"/>
    <w:rsid w:val="000161C4"/>
    <w:rsid w:val="00016289"/>
    <w:rsid w:val="000162CD"/>
    <w:rsid w:val="0001642F"/>
    <w:rsid w:val="0001646F"/>
    <w:rsid w:val="00016517"/>
    <w:rsid w:val="000165A3"/>
    <w:rsid w:val="000165FA"/>
    <w:rsid w:val="0001660A"/>
    <w:rsid w:val="000166D4"/>
    <w:rsid w:val="00016701"/>
    <w:rsid w:val="00016775"/>
    <w:rsid w:val="00016816"/>
    <w:rsid w:val="000168BC"/>
    <w:rsid w:val="000168E7"/>
    <w:rsid w:val="000169CD"/>
    <w:rsid w:val="00016A35"/>
    <w:rsid w:val="00016AF1"/>
    <w:rsid w:val="00016B7A"/>
    <w:rsid w:val="00016BA6"/>
    <w:rsid w:val="00016BB4"/>
    <w:rsid w:val="00016BDD"/>
    <w:rsid w:val="00016CDF"/>
    <w:rsid w:val="00016D20"/>
    <w:rsid w:val="00016D37"/>
    <w:rsid w:val="00016DC1"/>
    <w:rsid w:val="00016E03"/>
    <w:rsid w:val="00016E34"/>
    <w:rsid w:val="00016E5C"/>
    <w:rsid w:val="00016EFC"/>
    <w:rsid w:val="00016F20"/>
    <w:rsid w:val="00016F35"/>
    <w:rsid w:val="00016F55"/>
    <w:rsid w:val="0001707A"/>
    <w:rsid w:val="000170B8"/>
    <w:rsid w:val="000170DB"/>
    <w:rsid w:val="0001715B"/>
    <w:rsid w:val="00017160"/>
    <w:rsid w:val="000171C5"/>
    <w:rsid w:val="000171DD"/>
    <w:rsid w:val="000172EC"/>
    <w:rsid w:val="00017492"/>
    <w:rsid w:val="000174AE"/>
    <w:rsid w:val="000174B0"/>
    <w:rsid w:val="00017506"/>
    <w:rsid w:val="00017536"/>
    <w:rsid w:val="0001755A"/>
    <w:rsid w:val="0001760E"/>
    <w:rsid w:val="00017655"/>
    <w:rsid w:val="00017727"/>
    <w:rsid w:val="00017737"/>
    <w:rsid w:val="0001773E"/>
    <w:rsid w:val="000177B2"/>
    <w:rsid w:val="000177DA"/>
    <w:rsid w:val="0001789E"/>
    <w:rsid w:val="000178AF"/>
    <w:rsid w:val="000179AC"/>
    <w:rsid w:val="000179B7"/>
    <w:rsid w:val="00017A35"/>
    <w:rsid w:val="00017AAF"/>
    <w:rsid w:val="00017AF8"/>
    <w:rsid w:val="00017D49"/>
    <w:rsid w:val="00017D5C"/>
    <w:rsid w:val="00017DF8"/>
    <w:rsid w:val="00017E13"/>
    <w:rsid w:val="00017E7B"/>
    <w:rsid w:val="00017EAA"/>
    <w:rsid w:val="00017F35"/>
    <w:rsid w:val="00020003"/>
    <w:rsid w:val="0002000C"/>
    <w:rsid w:val="0002000D"/>
    <w:rsid w:val="00020059"/>
    <w:rsid w:val="000200C2"/>
    <w:rsid w:val="0002019F"/>
    <w:rsid w:val="000201D0"/>
    <w:rsid w:val="000202BE"/>
    <w:rsid w:val="000202CD"/>
    <w:rsid w:val="00020328"/>
    <w:rsid w:val="00020347"/>
    <w:rsid w:val="0002041D"/>
    <w:rsid w:val="0002048B"/>
    <w:rsid w:val="0002049F"/>
    <w:rsid w:val="000204A5"/>
    <w:rsid w:val="0002054B"/>
    <w:rsid w:val="0002058B"/>
    <w:rsid w:val="00020799"/>
    <w:rsid w:val="000207B3"/>
    <w:rsid w:val="000207B9"/>
    <w:rsid w:val="00020872"/>
    <w:rsid w:val="0002089A"/>
    <w:rsid w:val="000208A7"/>
    <w:rsid w:val="000208C5"/>
    <w:rsid w:val="000209C2"/>
    <w:rsid w:val="000209CF"/>
    <w:rsid w:val="00020A3F"/>
    <w:rsid w:val="00020AF8"/>
    <w:rsid w:val="00020B54"/>
    <w:rsid w:val="00020B71"/>
    <w:rsid w:val="00020C95"/>
    <w:rsid w:val="00020CC8"/>
    <w:rsid w:val="00020D87"/>
    <w:rsid w:val="00020E6E"/>
    <w:rsid w:val="00020EAF"/>
    <w:rsid w:val="00020EEC"/>
    <w:rsid w:val="00020F57"/>
    <w:rsid w:val="00020FA2"/>
    <w:rsid w:val="00020FAB"/>
    <w:rsid w:val="00020FE8"/>
    <w:rsid w:val="00020FFA"/>
    <w:rsid w:val="00021011"/>
    <w:rsid w:val="00021023"/>
    <w:rsid w:val="0002105C"/>
    <w:rsid w:val="00021076"/>
    <w:rsid w:val="00021094"/>
    <w:rsid w:val="0002111C"/>
    <w:rsid w:val="00021132"/>
    <w:rsid w:val="0002116F"/>
    <w:rsid w:val="0002120B"/>
    <w:rsid w:val="00021227"/>
    <w:rsid w:val="0002123C"/>
    <w:rsid w:val="000212CC"/>
    <w:rsid w:val="000213B6"/>
    <w:rsid w:val="000213E4"/>
    <w:rsid w:val="00021459"/>
    <w:rsid w:val="00021462"/>
    <w:rsid w:val="000214B1"/>
    <w:rsid w:val="00021503"/>
    <w:rsid w:val="00021530"/>
    <w:rsid w:val="00021532"/>
    <w:rsid w:val="00021596"/>
    <w:rsid w:val="00021605"/>
    <w:rsid w:val="00021705"/>
    <w:rsid w:val="00021787"/>
    <w:rsid w:val="00021862"/>
    <w:rsid w:val="00021923"/>
    <w:rsid w:val="000219AE"/>
    <w:rsid w:val="000219B2"/>
    <w:rsid w:val="00021A20"/>
    <w:rsid w:val="00021ACF"/>
    <w:rsid w:val="00021BC9"/>
    <w:rsid w:val="00021C7A"/>
    <w:rsid w:val="00021C93"/>
    <w:rsid w:val="00021D16"/>
    <w:rsid w:val="00021DC9"/>
    <w:rsid w:val="00021E59"/>
    <w:rsid w:val="00021F4C"/>
    <w:rsid w:val="00021F56"/>
    <w:rsid w:val="0002201D"/>
    <w:rsid w:val="0002202E"/>
    <w:rsid w:val="00022047"/>
    <w:rsid w:val="00022093"/>
    <w:rsid w:val="000220BD"/>
    <w:rsid w:val="000221AB"/>
    <w:rsid w:val="000221B5"/>
    <w:rsid w:val="000221C9"/>
    <w:rsid w:val="000221D0"/>
    <w:rsid w:val="00022277"/>
    <w:rsid w:val="000222B7"/>
    <w:rsid w:val="00022342"/>
    <w:rsid w:val="000223A0"/>
    <w:rsid w:val="000223EF"/>
    <w:rsid w:val="0002240D"/>
    <w:rsid w:val="00022469"/>
    <w:rsid w:val="00022470"/>
    <w:rsid w:val="000224EC"/>
    <w:rsid w:val="0002257C"/>
    <w:rsid w:val="000225C4"/>
    <w:rsid w:val="00022657"/>
    <w:rsid w:val="0002269A"/>
    <w:rsid w:val="000226B7"/>
    <w:rsid w:val="00022732"/>
    <w:rsid w:val="00022785"/>
    <w:rsid w:val="0002279E"/>
    <w:rsid w:val="00022830"/>
    <w:rsid w:val="00022838"/>
    <w:rsid w:val="000229BA"/>
    <w:rsid w:val="00022AD8"/>
    <w:rsid w:val="00022BE3"/>
    <w:rsid w:val="00022BFF"/>
    <w:rsid w:val="00022CC4"/>
    <w:rsid w:val="00022DF6"/>
    <w:rsid w:val="00022E4C"/>
    <w:rsid w:val="00022E7F"/>
    <w:rsid w:val="00022E87"/>
    <w:rsid w:val="00022ED1"/>
    <w:rsid w:val="00022F53"/>
    <w:rsid w:val="0002308F"/>
    <w:rsid w:val="00023103"/>
    <w:rsid w:val="00023170"/>
    <w:rsid w:val="000231FC"/>
    <w:rsid w:val="000232F3"/>
    <w:rsid w:val="000232FE"/>
    <w:rsid w:val="00023331"/>
    <w:rsid w:val="00023399"/>
    <w:rsid w:val="00023431"/>
    <w:rsid w:val="0002346A"/>
    <w:rsid w:val="000234CF"/>
    <w:rsid w:val="00023621"/>
    <w:rsid w:val="0002365D"/>
    <w:rsid w:val="0002365E"/>
    <w:rsid w:val="000236D2"/>
    <w:rsid w:val="000236F3"/>
    <w:rsid w:val="000237C1"/>
    <w:rsid w:val="000238AD"/>
    <w:rsid w:val="000238B8"/>
    <w:rsid w:val="000238DD"/>
    <w:rsid w:val="00023975"/>
    <w:rsid w:val="000239C6"/>
    <w:rsid w:val="000239D8"/>
    <w:rsid w:val="00023A22"/>
    <w:rsid w:val="00023A3F"/>
    <w:rsid w:val="00023A5D"/>
    <w:rsid w:val="00023A9B"/>
    <w:rsid w:val="00023B4B"/>
    <w:rsid w:val="00023BA0"/>
    <w:rsid w:val="00023BC1"/>
    <w:rsid w:val="00023BC8"/>
    <w:rsid w:val="00023C7D"/>
    <w:rsid w:val="00023DB9"/>
    <w:rsid w:val="00023DE4"/>
    <w:rsid w:val="00023E11"/>
    <w:rsid w:val="00023F38"/>
    <w:rsid w:val="00023FAD"/>
    <w:rsid w:val="00023FCD"/>
    <w:rsid w:val="0002410B"/>
    <w:rsid w:val="0002411D"/>
    <w:rsid w:val="0002428F"/>
    <w:rsid w:val="000242A4"/>
    <w:rsid w:val="000242A7"/>
    <w:rsid w:val="000243BD"/>
    <w:rsid w:val="000243D2"/>
    <w:rsid w:val="00024488"/>
    <w:rsid w:val="000244B8"/>
    <w:rsid w:val="000244BF"/>
    <w:rsid w:val="000244D1"/>
    <w:rsid w:val="000244E7"/>
    <w:rsid w:val="0002451E"/>
    <w:rsid w:val="000245C3"/>
    <w:rsid w:val="000245D3"/>
    <w:rsid w:val="000245D9"/>
    <w:rsid w:val="000245DD"/>
    <w:rsid w:val="000246BE"/>
    <w:rsid w:val="0002471A"/>
    <w:rsid w:val="000247AD"/>
    <w:rsid w:val="000247C3"/>
    <w:rsid w:val="000247EF"/>
    <w:rsid w:val="00024801"/>
    <w:rsid w:val="0002480D"/>
    <w:rsid w:val="0002482E"/>
    <w:rsid w:val="0002488A"/>
    <w:rsid w:val="0002489D"/>
    <w:rsid w:val="00024938"/>
    <w:rsid w:val="000249FC"/>
    <w:rsid w:val="00024A3E"/>
    <w:rsid w:val="00024A76"/>
    <w:rsid w:val="00024A9F"/>
    <w:rsid w:val="00024AA8"/>
    <w:rsid w:val="00024B08"/>
    <w:rsid w:val="00024B14"/>
    <w:rsid w:val="00024CB6"/>
    <w:rsid w:val="00024CFB"/>
    <w:rsid w:val="00024D07"/>
    <w:rsid w:val="00024D7B"/>
    <w:rsid w:val="00024DB0"/>
    <w:rsid w:val="00024DE6"/>
    <w:rsid w:val="00024E53"/>
    <w:rsid w:val="00024E5F"/>
    <w:rsid w:val="00024E7A"/>
    <w:rsid w:val="00024ED9"/>
    <w:rsid w:val="00024F30"/>
    <w:rsid w:val="00024FA8"/>
    <w:rsid w:val="000250F9"/>
    <w:rsid w:val="00025113"/>
    <w:rsid w:val="00025197"/>
    <w:rsid w:val="0002521C"/>
    <w:rsid w:val="0002523C"/>
    <w:rsid w:val="0002531E"/>
    <w:rsid w:val="00025467"/>
    <w:rsid w:val="000254B9"/>
    <w:rsid w:val="000255AD"/>
    <w:rsid w:val="000255FB"/>
    <w:rsid w:val="00025645"/>
    <w:rsid w:val="000256BD"/>
    <w:rsid w:val="0002580B"/>
    <w:rsid w:val="00025817"/>
    <w:rsid w:val="0002583A"/>
    <w:rsid w:val="00025844"/>
    <w:rsid w:val="00025856"/>
    <w:rsid w:val="00025874"/>
    <w:rsid w:val="0002589E"/>
    <w:rsid w:val="00025910"/>
    <w:rsid w:val="00025959"/>
    <w:rsid w:val="000259CF"/>
    <w:rsid w:val="000259DC"/>
    <w:rsid w:val="00025A69"/>
    <w:rsid w:val="00025A9B"/>
    <w:rsid w:val="00025ACF"/>
    <w:rsid w:val="00025B32"/>
    <w:rsid w:val="00025B3F"/>
    <w:rsid w:val="00025C58"/>
    <w:rsid w:val="00025D0A"/>
    <w:rsid w:val="00025D73"/>
    <w:rsid w:val="00025D74"/>
    <w:rsid w:val="00025DD6"/>
    <w:rsid w:val="00025E47"/>
    <w:rsid w:val="00025EAD"/>
    <w:rsid w:val="00026011"/>
    <w:rsid w:val="000260CC"/>
    <w:rsid w:val="00026158"/>
    <w:rsid w:val="00026325"/>
    <w:rsid w:val="00026351"/>
    <w:rsid w:val="000263C3"/>
    <w:rsid w:val="000263D7"/>
    <w:rsid w:val="0002642F"/>
    <w:rsid w:val="0002643F"/>
    <w:rsid w:val="0002647B"/>
    <w:rsid w:val="000264CB"/>
    <w:rsid w:val="0002650B"/>
    <w:rsid w:val="00026512"/>
    <w:rsid w:val="00026521"/>
    <w:rsid w:val="00026691"/>
    <w:rsid w:val="000266F5"/>
    <w:rsid w:val="00026743"/>
    <w:rsid w:val="00026782"/>
    <w:rsid w:val="000267C0"/>
    <w:rsid w:val="00026819"/>
    <w:rsid w:val="0002684E"/>
    <w:rsid w:val="0002685D"/>
    <w:rsid w:val="000268AA"/>
    <w:rsid w:val="000268C1"/>
    <w:rsid w:val="000268C7"/>
    <w:rsid w:val="000268CF"/>
    <w:rsid w:val="0002695F"/>
    <w:rsid w:val="00026A29"/>
    <w:rsid w:val="00026A3D"/>
    <w:rsid w:val="00026A7E"/>
    <w:rsid w:val="00026A9D"/>
    <w:rsid w:val="00026AAD"/>
    <w:rsid w:val="00026AD8"/>
    <w:rsid w:val="00026AFF"/>
    <w:rsid w:val="00026B90"/>
    <w:rsid w:val="00026C42"/>
    <w:rsid w:val="00026C76"/>
    <w:rsid w:val="00026D24"/>
    <w:rsid w:val="00026D3D"/>
    <w:rsid w:val="00026DE1"/>
    <w:rsid w:val="00026F2F"/>
    <w:rsid w:val="00027006"/>
    <w:rsid w:val="00027011"/>
    <w:rsid w:val="0002706F"/>
    <w:rsid w:val="00027097"/>
    <w:rsid w:val="000270C9"/>
    <w:rsid w:val="000270D2"/>
    <w:rsid w:val="0002724F"/>
    <w:rsid w:val="00027253"/>
    <w:rsid w:val="000272D2"/>
    <w:rsid w:val="0002732D"/>
    <w:rsid w:val="0002735B"/>
    <w:rsid w:val="0002737C"/>
    <w:rsid w:val="0002738A"/>
    <w:rsid w:val="000273FF"/>
    <w:rsid w:val="00027526"/>
    <w:rsid w:val="00027779"/>
    <w:rsid w:val="0002778C"/>
    <w:rsid w:val="000277D2"/>
    <w:rsid w:val="000277DE"/>
    <w:rsid w:val="00027801"/>
    <w:rsid w:val="00027818"/>
    <w:rsid w:val="00027859"/>
    <w:rsid w:val="000278C4"/>
    <w:rsid w:val="000279D2"/>
    <w:rsid w:val="00027A82"/>
    <w:rsid w:val="00027AB8"/>
    <w:rsid w:val="00027ADD"/>
    <w:rsid w:val="00027C00"/>
    <w:rsid w:val="00027C7B"/>
    <w:rsid w:val="00027C8F"/>
    <w:rsid w:val="00027D2B"/>
    <w:rsid w:val="00027D9A"/>
    <w:rsid w:val="00027DEF"/>
    <w:rsid w:val="00027F9F"/>
    <w:rsid w:val="00027FA2"/>
    <w:rsid w:val="00027FD9"/>
    <w:rsid w:val="00027FFA"/>
    <w:rsid w:val="0003001A"/>
    <w:rsid w:val="000300C5"/>
    <w:rsid w:val="0003012F"/>
    <w:rsid w:val="00030165"/>
    <w:rsid w:val="00030268"/>
    <w:rsid w:val="00030347"/>
    <w:rsid w:val="0003034B"/>
    <w:rsid w:val="00030356"/>
    <w:rsid w:val="000303BD"/>
    <w:rsid w:val="00030518"/>
    <w:rsid w:val="00030591"/>
    <w:rsid w:val="00030603"/>
    <w:rsid w:val="00030687"/>
    <w:rsid w:val="0003073D"/>
    <w:rsid w:val="00030776"/>
    <w:rsid w:val="000307D0"/>
    <w:rsid w:val="0003087E"/>
    <w:rsid w:val="000308C5"/>
    <w:rsid w:val="00030A37"/>
    <w:rsid w:val="00030A44"/>
    <w:rsid w:val="00030A65"/>
    <w:rsid w:val="00030B99"/>
    <w:rsid w:val="00030BF4"/>
    <w:rsid w:val="00030CC8"/>
    <w:rsid w:val="00030D12"/>
    <w:rsid w:val="00030D51"/>
    <w:rsid w:val="00030E75"/>
    <w:rsid w:val="00030F0D"/>
    <w:rsid w:val="00030F1F"/>
    <w:rsid w:val="00031032"/>
    <w:rsid w:val="000310B5"/>
    <w:rsid w:val="00031140"/>
    <w:rsid w:val="000311D4"/>
    <w:rsid w:val="000311EF"/>
    <w:rsid w:val="0003120B"/>
    <w:rsid w:val="00031220"/>
    <w:rsid w:val="000312B2"/>
    <w:rsid w:val="00031302"/>
    <w:rsid w:val="0003139D"/>
    <w:rsid w:val="000313DC"/>
    <w:rsid w:val="000313EF"/>
    <w:rsid w:val="00031505"/>
    <w:rsid w:val="00031670"/>
    <w:rsid w:val="0003168C"/>
    <w:rsid w:val="000316A5"/>
    <w:rsid w:val="00031771"/>
    <w:rsid w:val="000317F0"/>
    <w:rsid w:val="00031851"/>
    <w:rsid w:val="0003190D"/>
    <w:rsid w:val="00031930"/>
    <w:rsid w:val="00031941"/>
    <w:rsid w:val="00031965"/>
    <w:rsid w:val="00031978"/>
    <w:rsid w:val="00031980"/>
    <w:rsid w:val="0003198D"/>
    <w:rsid w:val="000319EE"/>
    <w:rsid w:val="00031A80"/>
    <w:rsid w:val="00031AD6"/>
    <w:rsid w:val="00031AFB"/>
    <w:rsid w:val="00031B09"/>
    <w:rsid w:val="00031B1C"/>
    <w:rsid w:val="00031BC1"/>
    <w:rsid w:val="00031BC8"/>
    <w:rsid w:val="00031C9B"/>
    <w:rsid w:val="00031C9D"/>
    <w:rsid w:val="00031D1F"/>
    <w:rsid w:val="00031DA2"/>
    <w:rsid w:val="00031DE0"/>
    <w:rsid w:val="00031E32"/>
    <w:rsid w:val="00031E68"/>
    <w:rsid w:val="00031ED2"/>
    <w:rsid w:val="00031F87"/>
    <w:rsid w:val="0003200A"/>
    <w:rsid w:val="00032199"/>
    <w:rsid w:val="000321AD"/>
    <w:rsid w:val="000321B8"/>
    <w:rsid w:val="0003220D"/>
    <w:rsid w:val="00032249"/>
    <w:rsid w:val="00032336"/>
    <w:rsid w:val="000323ED"/>
    <w:rsid w:val="00032450"/>
    <w:rsid w:val="00032463"/>
    <w:rsid w:val="000324D0"/>
    <w:rsid w:val="00032561"/>
    <w:rsid w:val="000325EF"/>
    <w:rsid w:val="000325F8"/>
    <w:rsid w:val="00032604"/>
    <w:rsid w:val="00032618"/>
    <w:rsid w:val="000326A3"/>
    <w:rsid w:val="00032754"/>
    <w:rsid w:val="00032781"/>
    <w:rsid w:val="000327CA"/>
    <w:rsid w:val="0003293F"/>
    <w:rsid w:val="000329E9"/>
    <w:rsid w:val="00032A29"/>
    <w:rsid w:val="00032B95"/>
    <w:rsid w:val="00032BFB"/>
    <w:rsid w:val="00032C50"/>
    <w:rsid w:val="00032C98"/>
    <w:rsid w:val="00032DEB"/>
    <w:rsid w:val="00032E28"/>
    <w:rsid w:val="00032E29"/>
    <w:rsid w:val="00032E2C"/>
    <w:rsid w:val="00032E7B"/>
    <w:rsid w:val="00032F36"/>
    <w:rsid w:val="00032F5F"/>
    <w:rsid w:val="00032F60"/>
    <w:rsid w:val="00032F7D"/>
    <w:rsid w:val="00033023"/>
    <w:rsid w:val="00033025"/>
    <w:rsid w:val="000330E7"/>
    <w:rsid w:val="0003317B"/>
    <w:rsid w:val="00033270"/>
    <w:rsid w:val="000332A1"/>
    <w:rsid w:val="00033314"/>
    <w:rsid w:val="00033336"/>
    <w:rsid w:val="0003336B"/>
    <w:rsid w:val="000333FC"/>
    <w:rsid w:val="00033405"/>
    <w:rsid w:val="00033423"/>
    <w:rsid w:val="00033525"/>
    <w:rsid w:val="00033537"/>
    <w:rsid w:val="0003354C"/>
    <w:rsid w:val="0003359E"/>
    <w:rsid w:val="000335F8"/>
    <w:rsid w:val="000336F4"/>
    <w:rsid w:val="0003374A"/>
    <w:rsid w:val="0003377C"/>
    <w:rsid w:val="0003379C"/>
    <w:rsid w:val="000337DE"/>
    <w:rsid w:val="00033893"/>
    <w:rsid w:val="000338CF"/>
    <w:rsid w:val="00033956"/>
    <w:rsid w:val="000339D4"/>
    <w:rsid w:val="00033A26"/>
    <w:rsid w:val="00033AB9"/>
    <w:rsid w:val="00033B7A"/>
    <w:rsid w:val="00033D39"/>
    <w:rsid w:val="00033D8E"/>
    <w:rsid w:val="00033DC6"/>
    <w:rsid w:val="00033E16"/>
    <w:rsid w:val="00033ED4"/>
    <w:rsid w:val="00033EEE"/>
    <w:rsid w:val="00033F8F"/>
    <w:rsid w:val="0003400F"/>
    <w:rsid w:val="00034039"/>
    <w:rsid w:val="000340D9"/>
    <w:rsid w:val="0003416F"/>
    <w:rsid w:val="0003418F"/>
    <w:rsid w:val="00034194"/>
    <w:rsid w:val="000341DC"/>
    <w:rsid w:val="0003421D"/>
    <w:rsid w:val="00034252"/>
    <w:rsid w:val="0003425A"/>
    <w:rsid w:val="000343E3"/>
    <w:rsid w:val="000343FC"/>
    <w:rsid w:val="0003444F"/>
    <w:rsid w:val="0003447F"/>
    <w:rsid w:val="0003450A"/>
    <w:rsid w:val="0003459D"/>
    <w:rsid w:val="000345F3"/>
    <w:rsid w:val="000345FE"/>
    <w:rsid w:val="00034603"/>
    <w:rsid w:val="0003466F"/>
    <w:rsid w:val="0003468E"/>
    <w:rsid w:val="0003473B"/>
    <w:rsid w:val="00034788"/>
    <w:rsid w:val="000347A8"/>
    <w:rsid w:val="00034842"/>
    <w:rsid w:val="0003486E"/>
    <w:rsid w:val="000349F8"/>
    <w:rsid w:val="00034ADD"/>
    <w:rsid w:val="00034AEC"/>
    <w:rsid w:val="00034B06"/>
    <w:rsid w:val="00034B43"/>
    <w:rsid w:val="00034BD6"/>
    <w:rsid w:val="00034C4F"/>
    <w:rsid w:val="00034C88"/>
    <w:rsid w:val="00034CF9"/>
    <w:rsid w:val="00034D8D"/>
    <w:rsid w:val="00034DF1"/>
    <w:rsid w:val="00034EE4"/>
    <w:rsid w:val="00034F09"/>
    <w:rsid w:val="00034F49"/>
    <w:rsid w:val="00034F61"/>
    <w:rsid w:val="00034F68"/>
    <w:rsid w:val="00034FE1"/>
    <w:rsid w:val="00035074"/>
    <w:rsid w:val="00035085"/>
    <w:rsid w:val="0003509A"/>
    <w:rsid w:val="00035173"/>
    <w:rsid w:val="00035191"/>
    <w:rsid w:val="000351A7"/>
    <w:rsid w:val="000351E3"/>
    <w:rsid w:val="000351EC"/>
    <w:rsid w:val="0003521C"/>
    <w:rsid w:val="0003529B"/>
    <w:rsid w:val="000352B3"/>
    <w:rsid w:val="00035492"/>
    <w:rsid w:val="00035501"/>
    <w:rsid w:val="00035541"/>
    <w:rsid w:val="000355F9"/>
    <w:rsid w:val="00035614"/>
    <w:rsid w:val="00035654"/>
    <w:rsid w:val="000356BA"/>
    <w:rsid w:val="000356D3"/>
    <w:rsid w:val="000356D5"/>
    <w:rsid w:val="000356F5"/>
    <w:rsid w:val="000356FC"/>
    <w:rsid w:val="00035701"/>
    <w:rsid w:val="0003574E"/>
    <w:rsid w:val="000357B4"/>
    <w:rsid w:val="00035803"/>
    <w:rsid w:val="000358FF"/>
    <w:rsid w:val="000359E3"/>
    <w:rsid w:val="00035A3D"/>
    <w:rsid w:val="00035B5D"/>
    <w:rsid w:val="00035DD3"/>
    <w:rsid w:val="00035E32"/>
    <w:rsid w:val="00035F16"/>
    <w:rsid w:val="00035F54"/>
    <w:rsid w:val="0003604B"/>
    <w:rsid w:val="000360E2"/>
    <w:rsid w:val="0003612E"/>
    <w:rsid w:val="00036174"/>
    <w:rsid w:val="0003620D"/>
    <w:rsid w:val="000362AA"/>
    <w:rsid w:val="000362AD"/>
    <w:rsid w:val="000362BB"/>
    <w:rsid w:val="0003635E"/>
    <w:rsid w:val="0003642B"/>
    <w:rsid w:val="000364CB"/>
    <w:rsid w:val="000364F1"/>
    <w:rsid w:val="00036524"/>
    <w:rsid w:val="000365DD"/>
    <w:rsid w:val="00036637"/>
    <w:rsid w:val="0003663E"/>
    <w:rsid w:val="0003666A"/>
    <w:rsid w:val="000366BF"/>
    <w:rsid w:val="00036728"/>
    <w:rsid w:val="000367B1"/>
    <w:rsid w:val="000367B9"/>
    <w:rsid w:val="0003682E"/>
    <w:rsid w:val="00036874"/>
    <w:rsid w:val="00036A0F"/>
    <w:rsid w:val="00036AAB"/>
    <w:rsid w:val="00036AAE"/>
    <w:rsid w:val="00036B46"/>
    <w:rsid w:val="00036B99"/>
    <w:rsid w:val="00036C32"/>
    <w:rsid w:val="00036CEC"/>
    <w:rsid w:val="00036CF1"/>
    <w:rsid w:val="00036D5C"/>
    <w:rsid w:val="00036DDB"/>
    <w:rsid w:val="00036E34"/>
    <w:rsid w:val="00036EB8"/>
    <w:rsid w:val="00036F64"/>
    <w:rsid w:val="00037003"/>
    <w:rsid w:val="00037018"/>
    <w:rsid w:val="000370D1"/>
    <w:rsid w:val="000370D6"/>
    <w:rsid w:val="00037127"/>
    <w:rsid w:val="0003712C"/>
    <w:rsid w:val="00037131"/>
    <w:rsid w:val="00037190"/>
    <w:rsid w:val="000373AF"/>
    <w:rsid w:val="000373C9"/>
    <w:rsid w:val="000373CD"/>
    <w:rsid w:val="000373F9"/>
    <w:rsid w:val="0003747B"/>
    <w:rsid w:val="00037579"/>
    <w:rsid w:val="00037593"/>
    <w:rsid w:val="0003769B"/>
    <w:rsid w:val="000376C6"/>
    <w:rsid w:val="00037764"/>
    <w:rsid w:val="00037776"/>
    <w:rsid w:val="0003777C"/>
    <w:rsid w:val="000378FB"/>
    <w:rsid w:val="0003794F"/>
    <w:rsid w:val="000379BD"/>
    <w:rsid w:val="000379C1"/>
    <w:rsid w:val="00037A7C"/>
    <w:rsid w:val="00037AB2"/>
    <w:rsid w:val="00037B42"/>
    <w:rsid w:val="00037BFE"/>
    <w:rsid w:val="00037C34"/>
    <w:rsid w:val="00037D08"/>
    <w:rsid w:val="00037D1B"/>
    <w:rsid w:val="00037D8E"/>
    <w:rsid w:val="00037E2A"/>
    <w:rsid w:val="00037E73"/>
    <w:rsid w:val="00037EFA"/>
    <w:rsid w:val="00037F27"/>
    <w:rsid w:val="00037FCD"/>
    <w:rsid w:val="00037FE6"/>
    <w:rsid w:val="000386EA"/>
    <w:rsid w:val="00040023"/>
    <w:rsid w:val="00040031"/>
    <w:rsid w:val="00040067"/>
    <w:rsid w:val="0004006D"/>
    <w:rsid w:val="00040092"/>
    <w:rsid w:val="00040110"/>
    <w:rsid w:val="0004012D"/>
    <w:rsid w:val="000401AC"/>
    <w:rsid w:val="00040311"/>
    <w:rsid w:val="0004038F"/>
    <w:rsid w:val="000403DD"/>
    <w:rsid w:val="00040450"/>
    <w:rsid w:val="0004051D"/>
    <w:rsid w:val="0004052C"/>
    <w:rsid w:val="0004066B"/>
    <w:rsid w:val="000406DB"/>
    <w:rsid w:val="000406F1"/>
    <w:rsid w:val="0004073F"/>
    <w:rsid w:val="00040775"/>
    <w:rsid w:val="00040783"/>
    <w:rsid w:val="0004078D"/>
    <w:rsid w:val="0004079F"/>
    <w:rsid w:val="000407B5"/>
    <w:rsid w:val="000407F1"/>
    <w:rsid w:val="00040879"/>
    <w:rsid w:val="0004089B"/>
    <w:rsid w:val="000409E6"/>
    <w:rsid w:val="00040A84"/>
    <w:rsid w:val="00040ADB"/>
    <w:rsid w:val="00040B07"/>
    <w:rsid w:val="00040B4E"/>
    <w:rsid w:val="00040B51"/>
    <w:rsid w:val="00040C2C"/>
    <w:rsid w:val="00040C82"/>
    <w:rsid w:val="00040E14"/>
    <w:rsid w:val="00040EBA"/>
    <w:rsid w:val="00040ECB"/>
    <w:rsid w:val="00040F2A"/>
    <w:rsid w:val="00040F99"/>
    <w:rsid w:val="00040FD4"/>
    <w:rsid w:val="00040FDA"/>
    <w:rsid w:val="00041004"/>
    <w:rsid w:val="00041025"/>
    <w:rsid w:val="00041059"/>
    <w:rsid w:val="00041069"/>
    <w:rsid w:val="000410B5"/>
    <w:rsid w:val="000410BC"/>
    <w:rsid w:val="000411B0"/>
    <w:rsid w:val="000411DD"/>
    <w:rsid w:val="0004124E"/>
    <w:rsid w:val="000412F0"/>
    <w:rsid w:val="000413C3"/>
    <w:rsid w:val="00041438"/>
    <w:rsid w:val="00041442"/>
    <w:rsid w:val="0004144C"/>
    <w:rsid w:val="00041464"/>
    <w:rsid w:val="000414D5"/>
    <w:rsid w:val="000415D2"/>
    <w:rsid w:val="000415DD"/>
    <w:rsid w:val="000415F7"/>
    <w:rsid w:val="00041658"/>
    <w:rsid w:val="0004169F"/>
    <w:rsid w:val="0004172B"/>
    <w:rsid w:val="0004174E"/>
    <w:rsid w:val="0004181A"/>
    <w:rsid w:val="000418B0"/>
    <w:rsid w:val="000418E3"/>
    <w:rsid w:val="000418E7"/>
    <w:rsid w:val="000418EA"/>
    <w:rsid w:val="00041943"/>
    <w:rsid w:val="0004195F"/>
    <w:rsid w:val="000419FC"/>
    <w:rsid w:val="00041C72"/>
    <w:rsid w:val="00041C7F"/>
    <w:rsid w:val="00041C88"/>
    <w:rsid w:val="00041CB9"/>
    <w:rsid w:val="00041CE1"/>
    <w:rsid w:val="00041CE3"/>
    <w:rsid w:val="00041DE9"/>
    <w:rsid w:val="00042034"/>
    <w:rsid w:val="00042090"/>
    <w:rsid w:val="000420F0"/>
    <w:rsid w:val="0004211C"/>
    <w:rsid w:val="000421C1"/>
    <w:rsid w:val="00042286"/>
    <w:rsid w:val="00042335"/>
    <w:rsid w:val="00042363"/>
    <w:rsid w:val="00042519"/>
    <w:rsid w:val="00042610"/>
    <w:rsid w:val="00042698"/>
    <w:rsid w:val="000426EB"/>
    <w:rsid w:val="00042726"/>
    <w:rsid w:val="00042757"/>
    <w:rsid w:val="00042772"/>
    <w:rsid w:val="000427A3"/>
    <w:rsid w:val="000427AA"/>
    <w:rsid w:val="00042880"/>
    <w:rsid w:val="00042970"/>
    <w:rsid w:val="000429CF"/>
    <w:rsid w:val="000429FD"/>
    <w:rsid w:val="00042A25"/>
    <w:rsid w:val="00042A80"/>
    <w:rsid w:val="00042A90"/>
    <w:rsid w:val="00042AAC"/>
    <w:rsid w:val="00042BE2"/>
    <w:rsid w:val="00042C3F"/>
    <w:rsid w:val="00042C85"/>
    <w:rsid w:val="00042CA6"/>
    <w:rsid w:val="00042CC2"/>
    <w:rsid w:val="00042D58"/>
    <w:rsid w:val="00042DA6"/>
    <w:rsid w:val="00042E04"/>
    <w:rsid w:val="00042E94"/>
    <w:rsid w:val="00042F5B"/>
    <w:rsid w:val="00042F8F"/>
    <w:rsid w:val="00042FBE"/>
    <w:rsid w:val="00042FC5"/>
    <w:rsid w:val="0004301F"/>
    <w:rsid w:val="00043043"/>
    <w:rsid w:val="000430DD"/>
    <w:rsid w:val="00043112"/>
    <w:rsid w:val="00043149"/>
    <w:rsid w:val="00043156"/>
    <w:rsid w:val="00043165"/>
    <w:rsid w:val="00043197"/>
    <w:rsid w:val="00043244"/>
    <w:rsid w:val="0004324C"/>
    <w:rsid w:val="0004347C"/>
    <w:rsid w:val="000434AB"/>
    <w:rsid w:val="000434EA"/>
    <w:rsid w:val="000436F3"/>
    <w:rsid w:val="00043800"/>
    <w:rsid w:val="00043806"/>
    <w:rsid w:val="00043856"/>
    <w:rsid w:val="000438C2"/>
    <w:rsid w:val="000438C7"/>
    <w:rsid w:val="000438FB"/>
    <w:rsid w:val="00043968"/>
    <w:rsid w:val="00043982"/>
    <w:rsid w:val="000439F2"/>
    <w:rsid w:val="00043A82"/>
    <w:rsid w:val="00043ABB"/>
    <w:rsid w:val="00043ADD"/>
    <w:rsid w:val="00043B13"/>
    <w:rsid w:val="00043B8B"/>
    <w:rsid w:val="00043BB8"/>
    <w:rsid w:val="00043C95"/>
    <w:rsid w:val="00043CCC"/>
    <w:rsid w:val="00043CF6"/>
    <w:rsid w:val="00043E05"/>
    <w:rsid w:val="00043E11"/>
    <w:rsid w:val="00043E37"/>
    <w:rsid w:val="00043EC2"/>
    <w:rsid w:val="00043ECF"/>
    <w:rsid w:val="00043F31"/>
    <w:rsid w:val="00043F72"/>
    <w:rsid w:val="00043F73"/>
    <w:rsid w:val="00043FBC"/>
    <w:rsid w:val="00044169"/>
    <w:rsid w:val="0004419F"/>
    <w:rsid w:val="000441BF"/>
    <w:rsid w:val="000441F1"/>
    <w:rsid w:val="00044231"/>
    <w:rsid w:val="0004431B"/>
    <w:rsid w:val="00044340"/>
    <w:rsid w:val="00044355"/>
    <w:rsid w:val="0004444E"/>
    <w:rsid w:val="0004451D"/>
    <w:rsid w:val="00044564"/>
    <w:rsid w:val="00044598"/>
    <w:rsid w:val="0004461F"/>
    <w:rsid w:val="00044691"/>
    <w:rsid w:val="000446CD"/>
    <w:rsid w:val="000446E5"/>
    <w:rsid w:val="00044708"/>
    <w:rsid w:val="0004475D"/>
    <w:rsid w:val="000448A1"/>
    <w:rsid w:val="00044937"/>
    <w:rsid w:val="00044985"/>
    <w:rsid w:val="00044986"/>
    <w:rsid w:val="00044A4F"/>
    <w:rsid w:val="00044A58"/>
    <w:rsid w:val="00044A76"/>
    <w:rsid w:val="00044A82"/>
    <w:rsid w:val="00044AB1"/>
    <w:rsid w:val="00044AB8"/>
    <w:rsid w:val="00044BB2"/>
    <w:rsid w:val="00044C71"/>
    <w:rsid w:val="00044D06"/>
    <w:rsid w:val="00044D07"/>
    <w:rsid w:val="00044D3D"/>
    <w:rsid w:val="00044D5F"/>
    <w:rsid w:val="00044E5B"/>
    <w:rsid w:val="00044E61"/>
    <w:rsid w:val="00044EDC"/>
    <w:rsid w:val="00044F47"/>
    <w:rsid w:val="00044F48"/>
    <w:rsid w:val="00044F8E"/>
    <w:rsid w:val="00045037"/>
    <w:rsid w:val="000450E6"/>
    <w:rsid w:val="00045135"/>
    <w:rsid w:val="0004520F"/>
    <w:rsid w:val="0004529E"/>
    <w:rsid w:val="000452A4"/>
    <w:rsid w:val="00045318"/>
    <w:rsid w:val="00045366"/>
    <w:rsid w:val="000453C2"/>
    <w:rsid w:val="000453FB"/>
    <w:rsid w:val="0004545C"/>
    <w:rsid w:val="0004545E"/>
    <w:rsid w:val="000454A7"/>
    <w:rsid w:val="00045590"/>
    <w:rsid w:val="000455FE"/>
    <w:rsid w:val="00045648"/>
    <w:rsid w:val="0004565D"/>
    <w:rsid w:val="00045679"/>
    <w:rsid w:val="0004568A"/>
    <w:rsid w:val="000456C2"/>
    <w:rsid w:val="00045715"/>
    <w:rsid w:val="00045739"/>
    <w:rsid w:val="0004575F"/>
    <w:rsid w:val="000457C2"/>
    <w:rsid w:val="000457E2"/>
    <w:rsid w:val="000457ED"/>
    <w:rsid w:val="00045872"/>
    <w:rsid w:val="00045916"/>
    <w:rsid w:val="00045980"/>
    <w:rsid w:val="00045A48"/>
    <w:rsid w:val="00045B07"/>
    <w:rsid w:val="00045B5F"/>
    <w:rsid w:val="00045BAB"/>
    <w:rsid w:val="00045BB2"/>
    <w:rsid w:val="00045BC6"/>
    <w:rsid w:val="00045BEC"/>
    <w:rsid w:val="00045C5D"/>
    <w:rsid w:val="00045D07"/>
    <w:rsid w:val="00045D1C"/>
    <w:rsid w:val="00045DC1"/>
    <w:rsid w:val="00045DF8"/>
    <w:rsid w:val="00045EA6"/>
    <w:rsid w:val="0004606C"/>
    <w:rsid w:val="000460C7"/>
    <w:rsid w:val="00046122"/>
    <w:rsid w:val="00046179"/>
    <w:rsid w:val="000461D7"/>
    <w:rsid w:val="00046242"/>
    <w:rsid w:val="0004636A"/>
    <w:rsid w:val="000463B9"/>
    <w:rsid w:val="000463F9"/>
    <w:rsid w:val="00046491"/>
    <w:rsid w:val="000464A1"/>
    <w:rsid w:val="000464E2"/>
    <w:rsid w:val="000464EF"/>
    <w:rsid w:val="00046549"/>
    <w:rsid w:val="0004660F"/>
    <w:rsid w:val="0004668E"/>
    <w:rsid w:val="000466E4"/>
    <w:rsid w:val="0004697E"/>
    <w:rsid w:val="00046980"/>
    <w:rsid w:val="00046987"/>
    <w:rsid w:val="00046A36"/>
    <w:rsid w:val="00046AD2"/>
    <w:rsid w:val="00046AEC"/>
    <w:rsid w:val="00046B47"/>
    <w:rsid w:val="00046B4C"/>
    <w:rsid w:val="00046C70"/>
    <w:rsid w:val="00046DB9"/>
    <w:rsid w:val="00046DC6"/>
    <w:rsid w:val="00046DD4"/>
    <w:rsid w:val="00046E3A"/>
    <w:rsid w:val="00046E52"/>
    <w:rsid w:val="00046E5D"/>
    <w:rsid w:val="00046EC2"/>
    <w:rsid w:val="00046ECF"/>
    <w:rsid w:val="00046F0F"/>
    <w:rsid w:val="00046F89"/>
    <w:rsid w:val="00046F9C"/>
    <w:rsid w:val="00047086"/>
    <w:rsid w:val="000470A1"/>
    <w:rsid w:val="000470C7"/>
    <w:rsid w:val="00047119"/>
    <w:rsid w:val="000471E3"/>
    <w:rsid w:val="000471E9"/>
    <w:rsid w:val="000474D3"/>
    <w:rsid w:val="000474D7"/>
    <w:rsid w:val="0004752C"/>
    <w:rsid w:val="00047534"/>
    <w:rsid w:val="0004762F"/>
    <w:rsid w:val="00047656"/>
    <w:rsid w:val="000476D9"/>
    <w:rsid w:val="00047730"/>
    <w:rsid w:val="00047844"/>
    <w:rsid w:val="00047872"/>
    <w:rsid w:val="00047883"/>
    <w:rsid w:val="000478F0"/>
    <w:rsid w:val="000478F3"/>
    <w:rsid w:val="0004792B"/>
    <w:rsid w:val="00047937"/>
    <w:rsid w:val="000479C7"/>
    <w:rsid w:val="00047A0D"/>
    <w:rsid w:val="00047A4B"/>
    <w:rsid w:val="00047A4E"/>
    <w:rsid w:val="00047A8F"/>
    <w:rsid w:val="00047C22"/>
    <w:rsid w:val="00047CE3"/>
    <w:rsid w:val="00047D6E"/>
    <w:rsid w:val="00047DC7"/>
    <w:rsid w:val="00047DD2"/>
    <w:rsid w:val="00047DF0"/>
    <w:rsid w:val="00047E4C"/>
    <w:rsid w:val="00047E7C"/>
    <w:rsid w:val="00047E8B"/>
    <w:rsid w:val="00047E9D"/>
    <w:rsid w:val="00047EF8"/>
    <w:rsid w:val="00047F87"/>
    <w:rsid w:val="00050073"/>
    <w:rsid w:val="00050083"/>
    <w:rsid w:val="000500AE"/>
    <w:rsid w:val="000500BC"/>
    <w:rsid w:val="000500D6"/>
    <w:rsid w:val="000501AE"/>
    <w:rsid w:val="0005021C"/>
    <w:rsid w:val="00050274"/>
    <w:rsid w:val="000503F0"/>
    <w:rsid w:val="00050474"/>
    <w:rsid w:val="000504ED"/>
    <w:rsid w:val="000504FC"/>
    <w:rsid w:val="00050592"/>
    <w:rsid w:val="000505AC"/>
    <w:rsid w:val="000505C4"/>
    <w:rsid w:val="000505D7"/>
    <w:rsid w:val="00050635"/>
    <w:rsid w:val="000506F8"/>
    <w:rsid w:val="0005070C"/>
    <w:rsid w:val="000507DD"/>
    <w:rsid w:val="000507EB"/>
    <w:rsid w:val="0005087C"/>
    <w:rsid w:val="000508C6"/>
    <w:rsid w:val="0005099F"/>
    <w:rsid w:val="000509E6"/>
    <w:rsid w:val="00050A39"/>
    <w:rsid w:val="00050A82"/>
    <w:rsid w:val="00050A87"/>
    <w:rsid w:val="00050AB2"/>
    <w:rsid w:val="00050AF9"/>
    <w:rsid w:val="00050B24"/>
    <w:rsid w:val="00050B5F"/>
    <w:rsid w:val="00050C3C"/>
    <w:rsid w:val="00050C4B"/>
    <w:rsid w:val="00050D0A"/>
    <w:rsid w:val="00050D1D"/>
    <w:rsid w:val="00050D4F"/>
    <w:rsid w:val="00050D52"/>
    <w:rsid w:val="00050D85"/>
    <w:rsid w:val="00050D8B"/>
    <w:rsid w:val="00050DCD"/>
    <w:rsid w:val="00050E18"/>
    <w:rsid w:val="00050F30"/>
    <w:rsid w:val="00050F68"/>
    <w:rsid w:val="00050FE9"/>
    <w:rsid w:val="00050FFE"/>
    <w:rsid w:val="00051114"/>
    <w:rsid w:val="0005116F"/>
    <w:rsid w:val="000511A3"/>
    <w:rsid w:val="00051285"/>
    <w:rsid w:val="0005143A"/>
    <w:rsid w:val="000514C2"/>
    <w:rsid w:val="000514E9"/>
    <w:rsid w:val="00051505"/>
    <w:rsid w:val="00051591"/>
    <w:rsid w:val="000515AF"/>
    <w:rsid w:val="000516A0"/>
    <w:rsid w:val="00051716"/>
    <w:rsid w:val="000518C6"/>
    <w:rsid w:val="000518CE"/>
    <w:rsid w:val="00051949"/>
    <w:rsid w:val="000519A7"/>
    <w:rsid w:val="000519B0"/>
    <w:rsid w:val="00051A44"/>
    <w:rsid w:val="00051A49"/>
    <w:rsid w:val="00051BBF"/>
    <w:rsid w:val="00051C85"/>
    <w:rsid w:val="00051CA2"/>
    <w:rsid w:val="00051CAE"/>
    <w:rsid w:val="00051CFD"/>
    <w:rsid w:val="00051D34"/>
    <w:rsid w:val="00051DD9"/>
    <w:rsid w:val="00051DF3"/>
    <w:rsid w:val="00051DFB"/>
    <w:rsid w:val="00051DFC"/>
    <w:rsid w:val="00051E0B"/>
    <w:rsid w:val="00051E82"/>
    <w:rsid w:val="00051EE6"/>
    <w:rsid w:val="00051F79"/>
    <w:rsid w:val="00051F9D"/>
    <w:rsid w:val="00051FE3"/>
    <w:rsid w:val="0005200B"/>
    <w:rsid w:val="00052042"/>
    <w:rsid w:val="000520EC"/>
    <w:rsid w:val="00052101"/>
    <w:rsid w:val="00052154"/>
    <w:rsid w:val="00052189"/>
    <w:rsid w:val="000521AD"/>
    <w:rsid w:val="000521E6"/>
    <w:rsid w:val="0005222C"/>
    <w:rsid w:val="000522AA"/>
    <w:rsid w:val="000522B9"/>
    <w:rsid w:val="00052312"/>
    <w:rsid w:val="0005231A"/>
    <w:rsid w:val="000523E1"/>
    <w:rsid w:val="00052477"/>
    <w:rsid w:val="00052597"/>
    <w:rsid w:val="000525DC"/>
    <w:rsid w:val="00052647"/>
    <w:rsid w:val="00052697"/>
    <w:rsid w:val="000526DD"/>
    <w:rsid w:val="00052701"/>
    <w:rsid w:val="00052738"/>
    <w:rsid w:val="0005273C"/>
    <w:rsid w:val="000527CB"/>
    <w:rsid w:val="000527E4"/>
    <w:rsid w:val="0005281D"/>
    <w:rsid w:val="000528AB"/>
    <w:rsid w:val="0005290F"/>
    <w:rsid w:val="00052917"/>
    <w:rsid w:val="0005299A"/>
    <w:rsid w:val="00052AE3"/>
    <w:rsid w:val="00052B1A"/>
    <w:rsid w:val="00052BFD"/>
    <w:rsid w:val="00052C29"/>
    <w:rsid w:val="00052CF7"/>
    <w:rsid w:val="00052CF8"/>
    <w:rsid w:val="00052D21"/>
    <w:rsid w:val="00052D5C"/>
    <w:rsid w:val="00052D81"/>
    <w:rsid w:val="00052E72"/>
    <w:rsid w:val="00052F71"/>
    <w:rsid w:val="00053082"/>
    <w:rsid w:val="00053091"/>
    <w:rsid w:val="000530A3"/>
    <w:rsid w:val="000530EB"/>
    <w:rsid w:val="00053144"/>
    <w:rsid w:val="00053198"/>
    <w:rsid w:val="000531B7"/>
    <w:rsid w:val="000531D4"/>
    <w:rsid w:val="00053203"/>
    <w:rsid w:val="00053216"/>
    <w:rsid w:val="00053229"/>
    <w:rsid w:val="0005327A"/>
    <w:rsid w:val="0005329F"/>
    <w:rsid w:val="000532A0"/>
    <w:rsid w:val="000532A9"/>
    <w:rsid w:val="0005336B"/>
    <w:rsid w:val="00053384"/>
    <w:rsid w:val="00053399"/>
    <w:rsid w:val="0005343C"/>
    <w:rsid w:val="00053441"/>
    <w:rsid w:val="0005349C"/>
    <w:rsid w:val="00053503"/>
    <w:rsid w:val="0005351E"/>
    <w:rsid w:val="0005360B"/>
    <w:rsid w:val="00053691"/>
    <w:rsid w:val="0005370E"/>
    <w:rsid w:val="0005379C"/>
    <w:rsid w:val="000537A2"/>
    <w:rsid w:val="000538EE"/>
    <w:rsid w:val="00053A1C"/>
    <w:rsid w:val="00053AD1"/>
    <w:rsid w:val="00053AEA"/>
    <w:rsid w:val="00053AF5"/>
    <w:rsid w:val="00053B04"/>
    <w:rsid w:val="00053B07"/>
    <w:rsid w:val="00053B15"/>
    <w:rsid w:val="00053BC7"/>
    <w:rsid w:val="00053BDA"/>
    <w:rsid w:val="00053C96"/>
    <w:rsid w:val="00053CD1"/>
    <w:rsid w:val="00053CFE"/>
    <w:rsid w:val="00053D10"/>
    <w:rsid w:val="00053D1C"/>
    <w:rsid w:val="00053D1F"/>
    <w:rsid w:val="00053D50"/>
    <w:rsid w:val="00053DE5"/>
    <w:rsid w:val="00053E1F"/>
    <w:rsid w:val="00053E25"/>
    <w:rsid w:val="00053E2B"/>
    <w:rsid w:val="00053E4E"/>
    <w:rsid w:val="00053F8C"/>
    <w:rsid w:val="00053FA6"/>
    <w:rsid w:val="0005400F"/>
    <w:rsid w:val="0005408A"/>
    <w:rsid w:val="000540E2"/>
    <w:rsid w:val="000540E3"/>
    <w:rsid w:val="00054117"/>
    <w:rsid w:val="00054157"/>
    <w:rsid w:val="0005417C"/>
    <w:rsid w:val="0005419C"/>
    <w:rsid w:val="00054249"/>
    <w:rsid w:val="00054278"/>
    <w:rsid w:val="00054294"/>
    <w:rsid w:val="000542F0"/>
    <w:rsid w:val="000543B4"/>
    <w:rsid w:val="000543C5"/>
    <w:rsid w:val="000544B2"/>
    <w:rsid w:val="00054535"/>
    <w:rsid w:val="000545BB"/>
    <w:rsid w:val="00054612"/>
    <w:rsid w:val="000546DE"/>
    <w:rsid w:val="0005470C"/>
    <w:rsid w:val="000547E9"/>
    <w:rsid w:val="0005485A"/>
    <w:rsid w:val="00054890"/>
    <w:rsid w:val="000549E9"/>
    <w:rsid w:val="000549F5"/>
    <w:rsid w:val="00054A75"/>
    <w:rsid w:val="00054B33"/>
    <w:rsid w:val="00054C4B"/>
    <w:rsid w:val="00054C7F"/>
    <w:rsid w:val="00054C9C"/>
    <w:rsid w:val="00054D10"/>
    <w:rsid w:val="00054DBB"/>
    <w:rsid w:val="00054E49"/>
    <w:rsid w:val="00054F28"/>
    <w:rsid w:val="00054FC5"/>
    <w:rsid w:val="00054FF2"/>
    <w:rsid w:val="0005502E"/>
    <w:rsid w:val="0005505B"/>
    <w:rsid w:val="000550DE"/>
    <w:rsid w:val="000550E3"/>
    <w:rsid w:val="0005514F"/>
    <w:rsid w:val="00055177"/>
    <w:rsid w:val="000551FF"/>
    <w:rsid w:val="00055284"/>
    <w:rsid w:val="000552B7"/>
    <w:rsid w:val="0005536B"/>
    <w:rsid w:val="00055416"/>
    <w:rsid w:val="00055508"/>
    <w:rsid w:val="0005550D"/>
    <w:rsid w:val="00055620"/>
    <w:rsid w:val="0005562E"/>
    <w:rsid w:val="00055633"/>
    <w:rsid w:val="000556C1"/>
    <w:rsid w:val="00055767"/>
    <w:rsid w:val="00055788"/>
    <w:rsid w:val="00055834"/>
    <w:rsid w:val="00055889"/>
    <w:rsid w:val="0005595D"/>
    <w:rsid w:val="00055A36"/>
    <w:rsid w:val="00055AD3"/>
    <w:rsid w:val="00055B2A"/>
    <w:rsid w:val="00055B33"/>
    <w:rsid w:val="00055B48"/>
    <w:rsid w:val="00055C16"/>
    <w:rsid w:val="00055C70"/>
    <w:rsid w:val="00055D13"/>
    <w:rsid w:val="00055D18"/>
    <w:rsid w:val="00055D2A"/>
    <w:rsid w:val="00055D38"/>
    <w:rsid w:val="00055D50"/>
    <w:rsid w:val="00055D58"/>
    <w:rsid w:val="00055D74"/>
    <w:rsid w:val="00055D8F"/>
    <w:rsid w:val="00055E1E"/>
    <w:rsid w:val="00055E2A"/>
    <w:rsid w:val="00055E57"/>
    <w:rsid w:val="00055E90"/>
    <w:rsid w:val="00055F3B"/>
    <w:rsid w:val="00055F53"/>
    <w:rsid w:val="00055FE3"/>
    <w:rsid w:val="00056067"/>
    <w:rsid w:val="00056070"/>
    <w:rsid w:val="000560A9"/>
    <w:rsid w:val="000560BA"/>
    <w:rsid w:val="00056150"/>
    <w:rsid w:val="00056160"/>
    <w:rsid w:val="00056240"/>
    <w:rsid w:val="000562FD"/>
    <w:rsid w:val="0005631C"/>
    <w:rsid w:val="00056393"/>
    <w:rsid w:val="000563FE"/>
    <w:rsid w:val="000564C7"/>
    <w:rsid w:val="000565B3"/>
    <w:rsid w:val="00056708"/>
    <w:rsid w:val="00056747"/>
    <w:rsid w:val="000567DF"/>
    <w:rsid w:val="00056803"/>
    <w:rsid w:val="0005680B"/>
    <w:rsid w:val="0005684B"/>
    <w:rsid w:val="000568D4"/>
    <w:rsid w:val="00056983"/>
    <w:rsid w:val="000569AF"/>
    <w:rsid w:val="000569FF"/>
    <w:rsid w:val="00056ABC"/>
    <w:rsid w:val="00056ACF"/>
    <w:rsid w:val="00056B91"/>
    <w:rsid w:val="00056C0D"/>
    <w:rsid w:val="00056C21"/>
    <w:rsid w:val="00056C98"/>
    <w:rsid w:val="00056D49"/>
    <w:rsid w:val="00056E01"/>
    <w:rsid w:val="00056E5E"/>
    <w:rsid w:val="00056E9B"/>
    <w:rsid w:val="00056F09"/>
    <w:rsid w:val="00056F53"/>
    <w:rsid w:val="00056F7D"/>
    <w:rsid w:val="00056FA2"/>
    <w:rsid w:val="00056FD5"/>
    <w:rsid w:val="0005707E"/>
    <w:rsid w:val="00057112"/>
    <w:rsid w:val="00057171"/>
    <w:rsid w:val="00057174"/>
    <w:rsid w:val="000571A2"/>
    <w:rsid w:val="000571CB"/>
    <w:rsid w:val="0005724D"/>
    <w:rsid w:val="00057257"/>
    <w:rsid w:val="00057281"/>
    <w:rsid w:val="00057288"/>
    <w:rsid w:val="00057315"/>
    <w:rsid w:val="0005738A"/>
    <w:rsid w:val="000573AC"/>
    <w:rsid w:val="000573C5"/>
    <w:rsid w:val="000573E3"/>
    <w:rsid w:val="00057409"/>
    <w:rsid w:val="00057454"/>
    <w:rsid w:val="000574E9"/>
    <w:rsid w:val="00057510"/>
    <w:rsid w:val="000575D2"/>
    <w:rsid w:val="000575DE"/>
    <w:rsid w:val="000575EE"/>
    <w:rsid w:val="00057663"/>
    <w:rsid w:val="00057695"/>
    <w:rsid w:val="000576B6"/>
    <w:rsid w:val="000578E7"/>
    <w:rsid w:val="00057918"/>
    <w:rsid w:val="0005791C"/>
    <w:rsid w:val="0005793F"/>
    <w:rsid w:val="00057955"/>
    <w:rsid w:val="00057972"/>
    <w:rsid w:val="000579B1"/>
    <w:rsid w:val="000579C7"/>
    <w:rsid w:val="00057A1D"/>
    <w:rsid w:val="00057BB2"/>
    <w:rsid w:val="00057D2C"/>
    <w:rsid w:val="00057D31"/>
    <w:rsid w:val="00057DED"/>
    <w:rsid w:val="00057F8A"/>
    <w:rsid w:val="00057FC9"/>
    <w:rsid w:val="0006015A"/>
    <w:rsid w:val="000601D7"/>
    <w:rsid w:val="00060277"/>
    <w:rsid w:val="000602B5"/>
    <w:rsid w:val="00060355"/>
    <w:rsid w:val="000603A5"/>
    <w:rsid w:val="000603FF"/>
    <w:rsid w:val="000605C3"/>
    <w:rsid w:val="0006061F"/>
    <w:rsid w:val="0006068C"/>
    <w:rsid w:val="000606C7"/>
    <w:rsid w:val="00060711"/>
    <w:rsid w:val="00060787"/>
    <w:rsid w:val="000607CA"/>
    <w:rsid w:val="00060849"/>
    <w:rsid w:val="000608D4"/>
    <w:rsid w:val="0006093D"/>
    <w:rsid w:val="000609CA"/>
    <w:rsid w:val="000609FD"/>
    <w:rsid w:val="00060A35"/>
    <w:rsid w:val="00060A4B"/>
    <w:rsid w:val="00060A6A"/>
    <w:rsid w:val="00060AD3"/>
    <w:rsid w:val="00060B2F"/>
    <w:rsid w:val="00060B36"/>
    <w:rsid w:val="00060C36"/>
    <w:rsid w:val="00060C50"/>
    <w:rsid w:val="00060C84"/>
    <w:rsid w:val="00060D55"/>
    <w:rsid w:val="00060DAD"/>
    <w:rsid w:val="00060DFD"/>
    <w:rsid w:val="00060E7E"/>
    <w:rsid w:val="00060EC8"/>
    <w:rsid w:val="00060F65"/>
    <w:rsid w:val="00060F8C"/>
    <w:rsid w:val="00060F91"/>
    <w:rsid w:val="00060FA4"/>
    <w:rsid w:val="000610F6"/>
    <w:rsid w:val="00061147"/>
    <w:rsid w:val="00061182"/>
    <w:rsid w:val="000611FE"/>
    <w:rsid w:val="00061209"/>
    <w:rsid w:val="00061217"/>
    <w:rsid w:val="0006122E"/>
    <w:rsid w:val="00061234"/>
    <w:rsid w:val="00061336"/>
    <w:rsid w:val="00061371"/>
    <w:rsid w:val="00061417"/>
    <w:rsid w:val="000614CC"/>
    <w:rsid w:val="000614D5"/>
    <w:rsid w:val="00061552"/>
    <w:rsid w:val="00061571"/>
    <w:rsid w:val="00061594"/>
    <w:rsid w:val="000615D3"/>
    <w:rsid w:val="0006167F"/>
    <w:rsid w:val="000616E2"/>
    <w:rsid w:val="000616F0"/>
    <w:rsid w:val="00061710"/>
    <w:rsid w:val="00061794"/>
    <w:rsid w:val="000617EF"/>
    <w:rsid w:val="00061845"/>
    <w:rsid w:val="0006197E"/>
    <w:rsid w:val="00061A80"/>
    <w:rsid w:val="00061AA2"/>
    <w:rsid w:val="00061AC0"/>
    <w:rsid w:val="00061B79"/>
    <w:rsid w:val="00061C32"/>
    <w:rsid w:val="00061C35"/>
    <w:rsid w:val="00061C5B"/>
    <w:rsid w:val="00061C89"/>
    <w:rsid w:val="00061CEF"/>
    <w:rsid w:val="00061D33"/>
    <w:rsid w:val="00061DA1"/>
    <w:rsid w:val="00061EAD"/>
    <w:rsid w:val="00061EF4"/>
    <w:rsid w:val="00061F0B"/>
    <w:rsid w:val="00061F1A"/>
    <w:rsid w:val="00061F8D"/>
    <w:rsid w:val="00061FE8"/>
    <w:rsid w:val="00062062"/>
    <w:rsid w:val="000620B3"/>
    <w:rsid w:val="000620B5"/>
    <w:rsid w:val="000620D0"/>
    <w:rsid w:val="000620D3"/>
    <w:rsid w:val="000620F6"/>
    <w:rsid w:val="0006212D"/>
    <w:rsid w:val="00062172"/>
    <w:rsid w:val="000621E9"/>
    <w:rsid w:val="0006222D"/>
    <w:rsid w:val="000622A9"/>
    <w:rsid w:val="00062309"/>
    <w:rsid w:val="00062359"/>
    <w:rsid w:val="0006236B"/>
    <w:rsid w:val="00062498"/>
    <w:rsid w:val="000624F9"/>
    <w:rsid w:val="0006255E"/>
    <w:rsid w:val="000625CA"/>
    <w:rsid w:val="000625DD"/>
    <w:rsid w:val="0006262A"/>
    <w:rsid w:val="000626D8"/>
    <w:rsid w:val="00062733"/>
    <w:rsid w:val="00062735"/>
    <w:rsid w:val="00062812"/>
    <w:rsid w:val="000628DB"/>
    <w:rsid w:val="000628F6"/>
    <w:rsid w:val="0006294D"/>
    <w:rsid w:val="000629A6"/>
    <w:rsid w:val="000629B2"/>
    <w:rsid w:val="000629CF"/>
    <w:rsid w:val="00062A2B"/>
    <w:rsid w:val="00062A94"/>
    <w:rsid w:val="00062AD6"/>
    <w:rsid w:val="00062AE8"/>
    <w:rsid w:val="00062B26"/>
    <w:rsid w:val="00062B66"/>
    <w:rsid w:val="00062CEB"/>
    <w:rsid w:val="00062CEC"/>
    <w:rsid w:val="00062CFC"/>
    <w:rsid w:val="00062DFA"/>
    <w:rsid w:val="00062E16"/>
    <w:rsid w:val="00062E66"/>
    <w:rsid w:val="00062E67"/>
    <w:rsid w:val="00062F71"/>
    <w:rsid w:val="00062FB2"/>
    <w:rsid w:val="00062FD6"/>
    <w:rsid w:val="00063043"/>
    <w:rsid w:val="00063050"/>
    <w:rsid w:val="00063059"/>
    <w:rsid w:val="0006307C"/>
    <w:rsid w:val="000630EF"/>
    <w:rsid w:val="000632F6"/>
    <w:rsid w:val="00063304"/>
    <w:rsid w:val="0006332B"/>
    <w:rsid w:val="00063370"/>
    <w:rsid w:val="000633C2"/>
    <w:rsid w:val="00063471"/>
    <w:rsid w:val="0006349E"/>
    <w:rsid w:val="000635AB"/>
    <w:rsid w:val="000635FB"/>
    <w:rsid w:val="0006364E"/>
    <w:rsid w:val="000636D9"/>
    <w:rsid w:val="00063780"/>
    <w:rsid w:val="0006397D"/>
    <w:rsid w:val="000639CD"/>
    <w:rsid w:val="00063A87"/>
    <w:rsid w:val="00063AC4"/>
    <w:rsid w:val="00063B3F"/>
    <w:rsid w:val="00063B58"/>
    <w:rsid w:val="00063BA6"/>
    <w:rsid w:val="00063BC1"/>
    <w:rsid w:val="00063C2C"/>
    <w:rsid w:val="00063C96"/>
    <w:rsid w:val="00063D16"/>
    <w:rsid w:val="00063DA1"/>
    <w:rsid w:val="00063DA3"/>
    <w:rsid w:val="00063E2A"/>
    <w:rsid w:val="00063E47"/>
    <w:rsid w:val="00063EF8"/>
    <w:rsid w:val="00063F60"/>
    <w:rsid w:val="00063F6A"/>
    <w:rsid w:val="00063FA2"/>
    <w:rsid w:val="00063FB0"/>
    <w:rsid w:val="00064048"/>
    <w:rsid w:val="000640A8"/>
    <w:rsid w:val="000640A9"/>
    <w:rsid w:val="000640F8"/>
    <w:rsid w:val="00064150"/>
    <w:rsid w:val="000641AD"/>
    <w:rsid w:val="000641DA"/>
    <w:rsid w:val="00064243"/>
    <w:rsid w:val="0006425D"/>
    <w:rsid w:val="00064288"/>
    <w:rsid w:val="0006440F"/>
    <w:rsid w:val="00064437"/>
    <w:rsid w:val="000644AE"/>
    <w:rsid w:val="000644F8"/>
    <w:rsid w:val="000645C0"/>
    <w:rsid w:val="000645FF"/>
    <w:rsid w:val="000646D8"/>
    <w:rsid w:val="000647D1"/>
    <w:rsid w:val="000649AB"/>
    <w:rsid w:val="00064B03"/>
    <w:rsid w:val="00064B06"/>
    <w:rsid w:val="00064BED"/>
    <w:rsid w:val="00064D11"/>
    <w:rsid w:val="00064D5E"/>
    <w:rsid w:val="00064DC3"/>
    <w:rsid w:val="00064E25"/>
    <w:rsid w:val="00064E43"/>
    <w:rsid w:val="00064E8E"/>
    <w:rsid w:val="00064F5E"/>
    <w:rsid w:val="00064F74"/>
    <w:rsid w:val="00064FB6"/>
    <w:rsid w:val="00064FE8"/>
    <w:rsid w:val="000650BD"/>
    <w:rsid w:val="00065108"/>
    <w:rsid w:val="000651C5"/>
    <w:rsid w:val="000652CA"/>
    <w:rsid w:val="000652CE"/>
    <w:rsid w:val="00065310"/>
    <w:rsid w:val="00065356"/>
    <w:rsid w:val="000653BC"/>
    <w:rsid w:val="000653D9"/>
    <w:rsid w:val="00065443"/>
    <w:rsid w:val="00065454"/>
    <w:rsid w:val="00065470"/>
    <w:rsid w:val="0006553F"/>
    <w:rsid w:val="000655AD"/>
    <w:rsid w:val="000655AF"/>
    <w:rsid w:val="000655E7"/>
    <w:rsid w:val="00065619"/>
    <w:rsid w:val="00065690"/>
    <w:rsid w:val="000656CD"/>
    <w:rsid w:val="00065779"/>
    <w:rsid w:val="000658AB"/>
    <w:rsid w:val="00065A14"/>
    <w:rsid w:val="00065AD2"/>
    <w:rsid w:val="00065B4E"/>
    <w:rsid w:val="00065B7E"/>
    <w:rsid w:val="00065BA1"/>
    <w:rsid w:val="00065BBB"/>
    <w:rsid w:val="00065BC0"/>
    <w:rsid w:val="00065C40"/>
    <w:rsid w:val="00065CCB"/>
    <w:rsid w:val="00065CF3"/>
    <w:rsid w:val="00065D01"/>
    <w:rsid w:val="00065D23"/>
    <w:rsid w:val="00065D5D"/>
    <w:rsid w:val="00065D83"/>
    <w:rsid w:val="00065D91"/>
    <w:rsid w:val="00065DAD"/>
    <w:rsid w:val="00065DB6"/>
    <w:rsid w:val="00065DC5"/>
    <w:rsid w:val="00065E27"/>
    <w:rsid w:val="00065E52"/>
    <w:rsid w:val="00065F10"/>
    <w:rsid w:val="000660A4"/>
    <w:rsid w:val="000660B6"/>
    <w:rsid w:val="00066119"/>
    <w:rsid w:val="000661F6"/>
    <w:rsid w:val="0006622D"/>
    <w:rsid w:val="0006633D"/>
    <w:rsid w:val="00066374"/>
    <w:rsid w:val="00066419"/>
    <w:rsid w:val="00066571"/>
    <w:rsid w:val="000665A8"/>
    <w:rsid w:val="0006662C"/>
    <w:rsid w:val="00066630"/>
    <w:rsid w:val="0006666F"/>
    <w:rsid w:val="00066697"/>
    <w:rsid w:val="0006676B"/>
    <w:rsid w:val="00066849"/>
    <w:rsid w:val="0006690C"/>
    <w:rsid w:val="00066913"/>
    <w:rsid w:val="0006692C"/>
    <w:rsid w:val="00066A1B"/>
    <w:rsid w:val="00066A57"/>
    <w:rsid w:val="00066A8D"/>
    <w:rsid w:val="00066AA7"/>
    <w:rsid w:val="00066BD7"/>
    <w:rsid w:val="00066C16"/>
    <w:rsid w:val="00066C20"/>
    <w:rsid w:val="00066CFE"/>
    <w:rsid w:val="00066D1E"/>
    <w:rsid w:val="00066E2D"/>
    <w:rsid w:val="00066E71"/>
    <w:rsid w:val="00066FCC"/>
    <w:rsid w:val="00066FDE"/>
    <w:rsid w:val="00067033"/>
    <w:rsid w:val="00067104"/>
    <w:rsid w:val="00067136"/>
    <w:rsid w:val="0006713E"/>
    <w:rsid w:val="00067169"/>
    <w:rsid w:val="00067177"/>
    <w:rsid w:val="00067185"/>
    <w:rsid w:val="000671B3"/>
    <w:rsid w:val="000671DE"/>
    <w:rsid w:val="0006725B"/>
    <w:rsid w:val="0006725F"/>
    <w:rsid w:val="0006729D"/>
    <w:rsid w:val="000672C6"/>
    <w:rsid w:val="000672DB"/>
    <w:rsid w:val="00067378"/>
    <w:rsid w:val="000673AA"/>
    <w:rsid w:val="00067406"/>
    <w:rsid w:val="0006741E"/>
    <w:rsid w:val="0006744A"/>
    <w:rsid w:val="00067451"/>
    <w:rsid w:val="000674C4"/>
    <w:rsid w:val="000674E5"/>
    <w:rsid w:val="000674EE"/>
    <w:rsid w:val="000674FF"/>
    <w:rsid w:val="00067513"/>
    <w:rsid w:val="0006755B"/>
    <w:rsid w:val="000676B0"/>
    <w:rsid w:val="000676D5"/>
    <w:rsid w:val="000676EE"/>
    <w:rsid w:val="000676F7"/>
    <w:rsid w:val="00067709"/>
    <w:rsid w:val="00067713"/>
    <w:rsid w:val="0006778A"/>
    <w:rsid w:val="00067808"/>
    <w:rsid w:val="0006781A"/>
    <w:rsid w:val="0006787B"/>
    <w:rsid w:val="00067925"/>
    <w:rsid w:val="00067959"/>
    <w:rsid w:val="000679D9"/>
    <w:rsid w:val="00067A05"/>
    <w:rsid w:val="00067B50"/>
    <w:rsid w:val="00067BC3"/>
    <w:rsid w:val="00067BE7"/>
    <w:rsid w:val="00067C1C"/>
    <w:rsid w:val="00067C37"/>
    <w:rsid w:val="00067C75"/>
    <w:rsid w:val="00067C9D"/>
    <w:rsid w:val="00067D1A"/>
    <w:rsid w:val="00067D4C"/>
    <w:rsid w:val="00067D89"/>
    <w:rsid w:val="00067DB2"/>
    <w:rsid w:val="00067E0B"/>
    <w:rsid w:val="00067E5D"/>
    <w:rsid w:val="00067F2E"/>
    <w:rsid w:val="00067FC0"/>
    <w:rsid w:val="00067FC2"/>
    <w:rsid w:val="00067FE5"/>
    <w:rsid w:val="00070010"/>
    <w:rsid w:val="000700B7"/>
    <w:rsid w:val="000700D6"/>
    <w:rsid w:val="00070154"/>
    <w:rsid w:val="000701AE"/>
    <w:rsid w:val="000701B6"/>
    <w:rsid w:val="0007027B"/>
    <w:rsid w:val="00070293"/>
    <w:rsid w:val="0007038D"/>
    <w:rsid w:val="000703C8"/>
    <w:rsid w:val="000703E1"/>
    <w:rsid w:val="00070412"/>
    <w:rsid w:val="0007045D"/>
    <w:rsid w:val="000704F7"/>
    <w:rsid w:val="0007058E"/>
    <w:rsid w:val="000705B1"/>
    <w:rsid w:val="000705B4"/>
    <w:rsid w:val="00070621"/>
    <w:rsid w:val="00070674"/>
    <w:rsid w:val="0007068C"/>
    <w:rsid w:val="0007073A"/>
    <w:rsid w:val="000708D4"/>
    <w:rsid w:val="00070946"/>
    <w:rsid w:val="0007096D"/>
    <w:rsid w:val="00070975"/>
    <w:rsid w:val="000709C8"/>
    <w:rsid w:val="00070A0E"/>
    <w:rsid w:val="00070A17"/>
    <w:rsid w:val="00070A47"/>
    <w:rsid w:val="00070A52"/>
    <w:rsid w:val="00070A8B"/>
    <w:rsid w:val="00070A9E"/>
    <w:rsid w:val="00070B02"/>
    <w:rsid w:val="00070B80"/>
    <w:rsid w:val="00070BE9"/>
    <w:rsid w:val="00070BF8"/>
    <w:rsid w:val="00070C9D"/>
    <w:rsid w:val="00070CC1"/>
    <w:rsid w:val="00070CC6"/>
    <w:rsid w:val="00070D46"/>
    <w:rsid w:val="00070DE1"/>
    <w:rsid w:val="00070DE2"/>
    <w:rsid w:val="00070E73"/>
    <w:rsid w:val="00070FBC"/>
    <w:rsid w:val="000710C8"/>
    <w:rsid w:val="000710C9"/>
    <w:rsid w:val="00071100"/>
    <w:rsid w:val="0007111F"/>
    <w:rsid w:val="000711C7"/>
    <w:rsid w:val="00071203"/>
    <w:rsid w:val="0007122B"/>
    <w:rsid w:val="00071246"/>
    <w:rsid w:val="000712E3"/>
    <w:rsid w:val="0007136A"/>
    <w:rsid w:val="000713C8"/>
    <w:rsid w:val="00071504"/>
    <w:rsid w:val="0007157D"/>
    <w:rsid w:val="0007157F"/>
    <w:rsid w:val="00071597"/>
    <w:rsid w:val="00071640"/>
    <w:rsid w:val="000716A4"/>
    <w:rsid w:val="0007176F"/>
    <w:rsid w:val="000717AE"/>
    <w:rsid w:val="000717D1"/>
    <w:rsid w:val="000717FD"/>
    <w:rsid w:val="00071858"/>
    <w:rsid w:val="0007195F"/>
    <w:rsid w:val="00071978"/>
    <w:rsid w:val="00071A16"/>
    <w:rsid w:val="00071A1E"/>
    <w:rsid w:val="00071A25"/>
    <w:rsid w:val="00071A34"/>
    <w:rsid w:val="00071B19"/>
    <w:rsid w:val="00071C1C"/>
    <w:rsid w:val="00071D71"/>
    <w:rsid w:val="00071DB9"/>
    <w:rsid w:val="00071E26"/>
    <w:rsid w:val="00071E2A"/>
    <w:rsid w:val="00071E31"/>
    <w:rsid w:val="00071E7A"/>
    <w:rsid w:val="00071E82"/>
    <w:rsid w:val="00071F8B"/>
    <w:rsid w:val="00071FE1"/>
    <w:rsid w:val="00071FF8"/>
    <w:rsid w:val="00072010"/>
    <w:rsid w:val="0007205E"/>
    <w:rsid w:val="000720A8"/>
    <w:rsid w:val="000721F6"/>
    <w:rsid w:val="0007220A"/>
    <w:rsid w:val="0007224D"/>
    <w:rsid w:val="00072339"/>
    <w:rsid w:val="000723A0"/>
    <w:rsid w:val="000723AF"/>
    <w:rsid w:val="0007241C"/>
    <w:rsid w:val="00072445"/>
    <w:rsid w:val="00072505"/>
    <w:rsid w:val="00072558"/>
    <w:rsid w:val="00072591"/>
    <w:rsid w:val="000725E1"/>
    <w:rsid w:val="000725F8"/>
    <w:rsid w:val="00072621"/>
    <w:rsid w:val="0007265E"/>
    <w:rsid w:val="00072787"/>
    <w:rsid w:val="000727F4"/>
    <w:rsid w:val="00072853"/>
    <w:rsid w:val="000728FC"/>
    <w:rsid w:val="0007290B"/>
    <w:rsid w:val="0007295B"/>
    <w:rsid w:val="0007298E"/>
    <w:rsid w:val="0007299C"/>
    <w:rsid w:val="0007299F"/>
    <w:rsid w:val="000729D9"/>
    <w:rsid w:val="00072A3F"/>
    <w:rsid w:val="00072ABE"/>
    <w:rsid w:val="00072AD6"/>
    <w:rsid w:val="00072ADA"/>
    <w:rsid w:val="00072BF8"/>
    <w:rsid w:val="00072C52"/>
    <w:rsid w:val="00072C66"/>
    <w:rsid w:val="00072CA0"/>
    <w:rsid w:val="00072CBE"/>
    <w:rsid w:val="00072CC8"/>
    <w:rsid w:val="00072D11"/>
    <w:rsid w:val="00072D1A"/>
    <w:rsid w:val="00072DB8"/>
    <w:rsid w:val="00072E4E"/>
    <w:rsid w:val="00072EC1"/>
    <w:rsid w:val="00072ECA"/>
    <w:rsid w:val="00072F4E"/>
    <w:rsid w:val="00072F8F"/>
    <w:rsid w:val="0007316C"/>
    <w:rsid w:val="000731B8"/>
    <w:rsid w:val="00073201"/>
    <w:rsid w:val="00073214"/>
    <w:rsid w:val="00073298"/>
    <w:rsid w:val="0007329A"/>
    <w:rsid w:val="000732C3"/>
    <w:rsid w:val="0007334C"/>
    <w:rsid w:val="0007343F"/>
    <w:rsid w:val="00073565"/>
    <w:rsid w:val="000735B1"/>
    <w:rsid w:val="000735D7"/>
    <w:rsid w:val="00073620"/>
    <w:rsid w:val="0007364B"/>
    <w:rsid w:val="0007369A"/>
    <w:rsid w:val="00073740"/>
    <w:rsid w:val="000737A1"/>
    <w:rsid w:val="00073848"/>
    <w:rsid w:val="00073893"/>
    <w:rsid w:val="000738A7"/>
    <w:rsid w:val="0007394F"/>
    <w:rsid w:val="000739C6"/>
    <w:rsid w:val="00073A2F"/>
    <w:rsid w:val="00073A55"/>
    <w:rsid w:val="00073AE4"/>
    <w:rsid w:val="00073D67"/>
    <w:rsid w:val="00073F76"/>
    <w:rsid w:val="00073F87"/>
    <w:rsid w:val="00073FB2"/>
    <w:rsid w:val="00073FDF"/>
    <w:rsid w:val="0007405B"/>
    <w:rsid w:val="00074086"/>
    <w:rsid w:val="000740D9"/>
    <w:rsid w:val="00074111"/>
    <w:rsid w:val="000741BA"/>
    <w:rsid w:val="000741C0"/>
    <w:rsid w:val="000741D1"/>
    <w:rsid w:val="000741D5"/>
    <w:rsid w:val="0007428E"/>
    <w:rsid w:val="000742C2"/>
    <w:rsid w:val="000743FC"/>
    <w:rsid w:val="00074530"/>
    <w:rsid w:val="0007457F"/>
    <w:rsid w:val="000745C6"/>
    <w:rsid w:val="000745D3"/>
    <w:rsid w:val="00074607"/>
    <w:rsid w:val="00074619"/>
    <w:rsid w:val="0007462A"/>
    <w:rsid w:val="00074643"/>
    <w:rsid w:val="0007464F"/>
    <w:rsid w:val="00074652"/>
    <w:rsid w:val="00074674"/>
    <w:rsid w:val="0007468A"/>
    <w:rsid w:val="000746B8"/>
    <w:rsid w:val="000746B9"/>
    <w:rsid w:val="000746F4"/>
    <w:rsid w:val="00074700"/>
    <w:rsid w:val="0007474D"/>
    <w:rsid w:val="00074781"/>
    <w:rsid w:val="000747A3"/>
    <w:rsid w:val="000747DB"/>
    <w:rsid w:val="000747E5"/>
    <w:rsid w:val="000748A6"/>
    <w:rsid w:val="000748BE"/>
    <w:rsid w:val="0007490F"/>
    <w:rsid w:val="0007491B"/>
    <w:rsid w:val="000749B6"/>
    <w:rsid w:val="000749E0"/>
    <w:rsid w:val="00074A06"/>
    <w:rsid w:val="00074ADF"/>
    <w:rsid w:val="00074B63"/>
    <w:rsid w:val="00074BF3"/>
    <w:rsid w:val="00074D13"/>
    <w:rsid w:val="00074D76"/>
    <w:rsid w:val="00074DC9"/>
    <w:rsid w:val="00074DE3"/>
    <w:rsid w:val="00074E1E"/>
    <w:rsid w:val="00074F5F"/>
    <w:rsid w:val="00074F91"/>
    <w:rsid w:val="00074FDB"/>
    <w:rsid w:val="00074FE4"/>
    <w:rsid w:val="000750A9"/>
    <w:rsid w:val="000750AB"/>
    <w:rsid w:val="00075124"/>
    <w:rsid w:val="00075177"/>
    <w:rsid w:val="000751AC"/>
    <w:rsid w:val="00075237"/>
    <w:rsid w:val="00075241"/>
    <w:rsid w:val="000752DB"/>
    <w:rsid w:val="0007536E"/>
    <w:rsid w:val="00075441"/>
    <w:rsid w:val="000754AD"/>
    <w:rsid w:val="0007553E"/>
    <w:rsid w:val="0007557B"/>
    <w:rsid w:val="000756F7"/>
    <w:rsid w:val="00075724"/>
    <w:rsid w:val="00075748"/>
    <w:rsid w:val="0007575E"/>
    <w:rsid w:val="00075806"/>
    <w:rsid w:val="00075898"/>
    <w:rsid w:val="0007596E"/>
    <w:rsid w:val="00075993"/>
    <w:rsid w:val="00075AA4"/>
    <w:rsid w:val="00075AE1"/>
    <w:rsid w:val="00075BFF"/>
    <w:rsid w:val="00075C1F"/>
    <w:rsid w:val="00075D20"/>
    <w:rsid w:val="00075D52"/>
    <w:rsid w:val="00075E51"/>
    <w:rsid w:val="00075E9C"/>
    <w:rsid w:val="00075EDE"/>
    <w:rsid w:val="00075EE8"/>
    <w:rsid w:val="00075EF7"/>
    <w:rsid w:val="00076092"/>
    <w:rsid w:val="0007609F"/>
    <w:rsid w:val="0007613D"/>
    <w:rsid w:val="000761C2"/>
    <w:rsid w:val="00076221"/>
    <w:rsid w:val="0007624B"/>
    <w:rsid w:val="000762FA"/>
    <w:rsid w:val="00076399"/>
    <w:rsid w:val="0007644A"/>
    <w:rsid w:val="000765A8"/>
    <w:rsid w:val="000765E9"/>
    <w:rsid w:val="00076688"/>
    <w:rsid w:val="00076852"/>
    <w:rsid w:val="0007687B"/>
    <w:rsid w:val="000768BB"/>
    <w:rsid w:val="000768C7"/>
    <w:rsid w:val="000768FF"/>
    <w:rsid w:val="0007694D"/>
    <w:rsid w:val="00076992"/>
    <w:rsid w:val="000769D2"/>
    <w:rsid w:val="00076A69"/>
    <w:rsid w:val="00076A8E"/>
    <w:rsid w:val="00076BED"/>
    <w:rsid w:val="00076C04"/>
    <w:rsid w:val="00076DB2"/>
    <w:rsid w:val="00076E62"/>
    <w:rsid w:val="00076EB8"/>
    <w:rsid w:val="00076F15"/>
    <w:rsid w:val="00076F52"/>
    <w:rsid w:val="00076F97"/>
    <w:rsid w:val="00076FAD"/>
    <w:rsid w:val="00077087"/>
    <w:rsid w:val="0007708F"/>
    <w:rsid w:val="000770B1"/>
    <w:rsid w:val="000770B4"/>
    <w:rsid w:val="00077135"/>
    <w:rsid w:val="00077187"/>
    <w:rsid w:val="000771B3"/>
    <w:rsid w:val="00077283"/>
    <w:rsid w:val="00077297"/>
    <w:rsid w:val="000772D3"/>
    <w:rsid w:val="0007733F"/>
    <w:rsid w:val="0007735D"/>
    <w:rsid w:val="000773D6"/>
    <w:rsid w:val="0007744E"/>
    <w:rsid w:val="00077493"/>
    <w:rsid w:val="000774EE"/>
    <w:rsid w:val="0007756B"/>
    <w:rsid w:val="0007768E"/>
    <w:rsid w:val="000776DB"/>
    <w:rsid w:val="0007772A"/>
    <w:rsid w:val="000777FD"/>
    <w:rsid w:val="00077813"/>
    <w:rsid w:val="000778C9"/>
    <w:rsid w:val="00077A50"/>
    <w:rsid w:val="00077AFB"/>
    <w:rsid w:val="00077B2F"/>
    <w:rsid w:val="00077C1D"/>
    <w:rsid w:val="00077C98"/>
    <w:rsid w:val="00077CB8"/>
    <w:rsid w:val="00077D78"/>
    <w:rsid w:val="00077DBA"/>
    <w:rsid w:val="00077DE0"/>
    <w:rsid w:val="00077DE6"/>
    <w:rsid w:val="00077E3F"/>
    <w:rsid w:val="00077F0F"/>
    <w:rsid w:val="00080062"/>
    <w:rsid w:val="0008015F"/>
    <w:rsid w:val="00080165"/>
    <w:rsid w:val="000801F5"/>
    <w:rsid w:val="00080234"/>
    <w:rsid w:val="0008025B"/>
    <w:rsid w:val="000802A8"/>
    <w:rsid w:val="000802F8"/>
    <w:rsid w:val="000803C9"/>
    <w:rsid w:val="00080406"/>
    <w:rsid w:val="00080460"/>
    <w:rsid w:val="0008046F"/>
    <w:rsid w:val="000804B0"/>
    <w:rsid w:val="00080503"/>
    <w:rsid w:val="00080522"/>
    <w:rsid w:val="000805DC"/>
    <w:rsid w:val="00080628"/>
    <w:rsid w:val="00080668"/>
    <w:rsid w:val="00080695"/>
    <w:rsid w:val="000806D3"/>
    <w:rsid w:val="000807F2"/>
    <w:rsid w:val="00080833"/>
    <w:rsid w:val="00080911"/>
    <w:rsid w:val="00080927"/>
    <w:rsid w:val="00080958"/>
    <w:rsid w:val="00080972"/>
    <w:rsid w:val="00080998"/>
    <w:rsid w:val="000809F2"/>
    <w:rsid w:val="00080A63"/>
    <w:rsid w:val="00080BD1"/>
    <w:rsid w:val="00080C22"/>
    <w:rsid w:val="00080C44"/>
    <w:rsid w:val="00080C91"/>
    <w:rsid w:val="00080CA3"/>
    <w:rsid w:val="00080CFC"/>
    <w:rsid w:val="00080EBE"/>
    <w:rsid w:val="00080EC3"/>
    <w:rsid w:val="00080FD2"/>
    <w:rsid w:val="000810DE"/>
    <w:rsid w:val="000810DF"/>
    <w:rsid w:val="00081223"/>
    <w:rsid w:val="00081252"/>
    <w:rsid w:val="000812CE"/>
    <w:rsid w:val="00081387"/>
    <w:rsid w:val="00081473"/>
    <w:rsid w:val="000814CA"/>
    <w:rsid w:val="000814D7"/>
    <w:rsid w:val="0008153B"/>
    <w:rsid w:val="00081547"/>
    <w:rsid w:val="00081588"/>
    <w:rsid w:val="000815D5"/>
    <w:rsid w:val="0008168D"/>
    <w:rsid w:val="0008173E"/>
    <w:rsid w:val="00081779"/>
    <w:rsid w:val="000819D1"/>
    <w:rsid w:val="00081A0F"/>
    <w:rsid w:val="00081A5A"/>
    <w:rsid w:val="00081A6D"/>
    <w:rsid w:val="00081AAB"/>
    <w:rsid w:val="00081AEA"/>
    <w:rsid w:val="00081B36"/>
    <w:rsid w:val="00081BBE"/>
    <w:rsid w:val="00081BC8"/>
    <w:rsid w:val="00081C90"/>
    <w:rsid w:val="00081CE0"/>
    <w:rsid w:val="00081E15"/>
    <w:rsid w:val="00081F8D"/>
    <w:rsid w:val="00081FB9"/>
    <w:rsid w:val="0008204F"/>
    <w:rsid w:val="0008207E"/>
    <w:rsid w:val="00082170"/>
    <w:rsid w:val="000821D6"/>
    <w:rsid w:val="000821E7"/>
    <w:rsid w:val="00082233"/>
    <w:rsid w:val="00082286"/>
    <w:rsid w:val="000822E1"/>
    <w:rsid w:val="000822FA"/>
    <w:rsid w:val="00082363"/>
    <w:rsid w:val="00082374"/>
    <w:rsid w:val="00082377"/>
    <w:rsid w:val="00082386"/>
    <w:rsid w:val="00082409"/>
    <w:rsid w:val="000824D5"/>
    <w:rsid w:val="00082512"/>
    <w:rsid w:val="00082518"/>
    <w:rsid w:val="00082577"/>
    <w:rsid w:val="000825D2"/>
    <w:rsid w:val="000827DB"/>
    <w:rsid w:val="00082812"/>
    <w:rsid w:val="00082878"/>
    <w:rsid w:val="00082931"/>
    <w:rsid w:val="00082967"/>
    <w:rsid w:val="000829EA"/>
    <w:rsid w:val="00082A89"/>
    <w:rsid w:val="00082B33"/>
    <w:rsid w:val="00082BFF"/>
    <w:rsid w:val="00082C10"/>
    <w:rsid w:val="00082CA2"/>
    <w:rsid w:val="00082CFC"/>
    <w:rsid w:val="00082DD6"/>
    <w:rsid w:val="00082E10"/>
    <w:rsid w:val="00082E6B"/>
    <w:rsid w:val="00082ED4"/>
    <w:rsid w:val="00082F63"/>
    <w:rsid w:val="00082F7D"/>
    <w:rsid w:val="00082FDD"/>
    <w:rsid w:val="00082FDF"/>
    <w:rsid w:val="00083013"/>
    <w:rsid w:val="00083093"/>
    <w:rsid w:val="000830BC"/>
    <w:rsid w:val="000830C6"/>
    <w:rsid w:val="000830CF"/>
    <w:rsid w:val="0008312C"/>
    <w:rsid w:val="00083255"/>
    <w:rsid w:val="00083269"/>
    <w:rsid w:val="000832E0"/>
    <w:rsid w:val="000832FC"/>
    <w:rsid w:val="000832FF"/>
    <w:rsid w:val="00083371"/>
    <w:rsid w:val="0008337A"/>
    <w:rsid w:val="00083477"/>
    <w:rsid w:val="00083530"/>
    <w:rsid w:val="00083557"/>
    <w:rsid w:val="00083606"/>
    <w:rsid w:val="000836FF"/>
    <w:rsid w:val="0008377D"/>
    <w:rsid w:val="00083790"/>
    <w:rsid w:val="000837AA"/>
    <w:rsid w:val="0008382D"/>
    <w:rsid w:val="0008383E"/>
    <w:rsid w:val="00083848"/>
    <w:rsid w:val="00083908"/>
    <w:rsid w:val="00083967"/>
    <w:rsid w:val="00083A47"/>
    <w:rsid w:val="00083BF2"/>
    <w:rsid w:val="00083BF5"/>
    <w:rsid w:val="00083C42"/>
    <w:rsid w:val="00083CA0"/>
    <w:rsid w:val="00083D74"/>
    <w:rsid w:val="00083E51"/>
    <w:rsid w:val="00083EB5"/>
    <w:rsid w:val="00083F23"/>
    <w:rsid w:val="0008402F"/>
    <w:rsid w:val="00084039"/>
    <w:rsid w:val="00084042"/>
    <w:rsid w:val="00084091"/>
    <w:rsid w:val="00084138"/>
    <w:rsid w:val="00084215"/>
    <w:rsid w:val="00084228"/>
    <w:rsid w:val="00084299"/>
    <w:rsid w:val="00084379"/>
    <w:rsid w:val="000843AE"/>
    <w:rsid w:val="000843CF"/>
    <w:rsid w:val="00084404"/>
    <w:rsid w:val="0008443F"/>
    <w:rsid w:val="00084495"/>
    <w:rsid w:val="000844CD"/>
    <w:rsid w:val="000844E0"/>
    <w:rsid w:val="0008452C"/>
    <w:rsid w:val="00084570"/>
    <w:rsid w:val="000845AD"/>
    <w:rsid w:val="0008473F"/>
    <w:rsid w:val="000847C0"/>
    <w:rsid w:val="00084805"/>
    <w:rsid w:val="0008481D"/>
    <w:rsid w:val="0008489D"/>
    <w:rsid w:val="00084999"/>
    <w:rsid w:val="00084A34"/>
    <w:rsid w:val="00084AF8"/>
    <w:rsid w:val="00084B8E"/>
    <w:rsid w:val="00084C01"/>
    <w:rsid w:val="00084CC5"/>
    <w:rsid w:val="00084CE1"/>
    <w:rsid w:val="00084DAF"/>
    <w:rsid w:val="00084E86"/>
    <w:rsid w:val="00084EC8"/>
    <w:rsid w:val="00084F45"/>
    <w:rsid w:val="00084F7C"/>
    <w:rsid w:val="00084F93"/>
    <w:rsid w:val="00084FB1"/>
    <w:rsid w:val="00085011"/>
    <w:rsid w:val="00085014"/>
    <w:rsid w:val="00085055"/>
    <w:rsid w:val="00085106"/>
    <w:rsid w:val="0008524B"/>
    <w:rsid w:val="00085273"/>
    <w:rsid w:val="00085280"/>
    <w:rsid w:val="00085290"/>
    <w:rsid w:val="0008529B"/>
    <w:rsid w:val="00085391"/>
    <w:rsid w:val="000853BF"/>
    <w:rsid w:val="000853E9"/>
    <w:rsid w:val="000853EA"/>
    <w:rsid w:val="00085458"/>
    <w:rsid w:val="0008545B"/>
    <w:rsid w:val="000854BC"/>
    <w:rsid w:val="00085514"/>
    <w:rsid w:val="00085554"/>
    <w:rsid w:val="000855D4"/>
    <w:rsid w:val="000855D7"/>
    <w:rsid w:val="000856B1"/>
    <w:rsid w:val="00085716"/>
    <w:rsid w:val="00085742"/>
    <w:rsid w:val="0008590C"/>
    <w:rsid w:val="0008591A"/>
    <w:rsid w:val="00085A0A"/>
    <w:rsid w:val="00085A41"/>
    <w:rsid w:val="00085AFC"/>
    <w:rsid w:val="00085B15"/>
    <w:rsid w:val="00085BC5"/>
    <w:rsid w:val="00085C34"/>
    <w:rsid w:val="00085D4F"/>
    <w:rsid w:val="00085D60"/>
    <w:rsid w:val="00085D88"/>
    <w:rsid w:val="00085DA3"/>
    <w:rsid w:val="00085E10"/>
    <w:rsid w:val="00085F0F"/>
    <w:rsid w:val="00085F35"/>
    <w:rsid w:val="00085F91"/>
    <w:rsid w:val="00085FA1"/>
    <w:rsid w:val="00086087"/>
    <w:rsid w:val="00086119"/>
    <w:rsid w:val="00086250"/>
    <w:rsid w:val="000862EE"/>
    <w:rsid w:val="000862FD"/>
    <w:rsid w:val="0008637E"/>
    <w:rsid w:val="000863BD"/>
    <w:rsid w:val="000863BE"/>
    <w:rsid w:val="000863D4"/>
    <w:rsid w:val="00086424"/>
    <w:rsid w:val="00086425"/>
    <w:rsid w:val="000864E8"/>
    <w:rsid w:val="00086532"/>
    <w:rsid w:val="00086543"/>
    <w:rsid w:val="00086552"/>
    <w:rsid w:val="0008655C"/>
    <w:rsid w:val="000865E3"/>
    <w:rsid w:val="00086601"/>
    <w:rsid w:val="00086613"/>
    <w:rsid w:val="00086631"/>
    <w:rsid w:val="00086644"/>
    <w:rsid w:val="000866F4"/>
    <w:rsid w:val="000867D7"/>
    <w:rsid w:val="00086887"/>
    <w:rsid w:val="000868BD"/>
    <w:rsid w:val="000868C6"/>
    <w:rsid w:val="00086953"/>
    <w:rsid w:val="00086954"/>
    <w:rsid w:val="00086A9C"/>
    <w:rsid w:val="00086B76"/>
    <w:rsid w:val="00086BA7"/>
    <w:rsid w:val="00086C99"/>
    <w:rsid w:val="00086C9F"/>
    <w:rsid w:val="00086CC2"/>
    <w:rsid w:val="00086CC8"/>
    <w:rsid w:val="00086CD1"/>
    <w:rsid w:val="00086DA5"/>
    <w:rsid w:val="00086EAB"/>
    <w:rsid w:val="00086F0B"/>
    <w:rsid w:val="0008701C"/>
    <w:rsid w:val="00087190"/>
    <w:rsid w:val="000871B4"/>
    <w:rsid w:val="0008728D"/>
    <w:rsid w:val="000872E6"/>
    <w:rsid w:val="000872EF"/>
    <w:rsid w:val="000873F5"/>
    <w:rsid w:val="000873F6"/>
    <w:rsid w:val="0008742D"/>
    <w:rsid w:val="0008748D"/>
    <w:rsid w:val="000874AC"/>
    <w:rsid w:val="00087532"/>
    <w:rsid w:val="00087584"/>
    <w:rsid w:val="00087622"/>
    <w:rsid w:val="00087631"/>
    <w:rsid w:val="00087664"/>
    <w:rsid w:val="00087758"/>
    <w:rsid w:val="00087816"/>
    <w:rsid w:val="000878B1"/>
    <w:rsid w:val="000878D7"/>
    <w:rsid w:val="00087900"/>
    <w:rsid w:val="00087934"/>
    <w:rsid w:val="0008793C"/>
    <w:rsid w:val="000879A0"/>
    <w:rsid w:val="000879D3"/>
    <w:rsid w:val="00087AD3"/>
    <w:rsid w:val="00087AD9"/>
    <w:rsid w:val="00087B11"/>
    <w:rsid w:val="00087C18"/>
    <w:rsid w:val="00087C3F"/>
    <w:rsid w:val="00087C49"/>
    <w:rsid w:val="00087C51"/>
    <w:rsid w:val="00087D43"/>
    <w:rsid w:val="00087D6C"/>
    <w:rsid w:val="00087E03"/>
    <w:rsid w:val="00087E7E"/>
    <w:rsid w:val="00087F26"/>
    <w:rsid w:val="00087F89"/>
    <w:rsid w:val="0009002E"/>
    <w:rsid w:val="00090046"/>
    <w:rsid w:val="0009005D"/>
    <w:rsid w:val="000900F6"/>
    <w:rsid w:val="00090112"/>
    <w:rsid w:val="000901F6"/>
    <w:rsid w:val="0009022B"/>
    <w:rsid w:val="000902D1"/>
    <w:rsid w:val="00090357"/>
    <w:rsid w:val="00090476"/>
    <w:rsid w:val="00090543"/>
    <w:rsid w:val="0009054B"/>
    <w:rsid w:val="000905D8"/>
    <w:rsid w:val="000905FE"/>
    <w:rsid w:val="00090679"/>
    <w:rsid w:val="000906EF"/>
    <w:rsid w:val="0009089B"/>
    <w:rsid w:val="000909E3"/>
    <w:rsid w:val="00090A03"/>
    <w:rsid w:val="00090AFE"/>
    <w:rsid w:val="00090BE7"/>
    <w:rsid w:val="00090C55"/>
    <w:rsid w:val="00090C85"/>
    <w:rsid w:val="00090D38"/>
    <w:rsid w:val="00090DB8"/>
    <w:rsid w:val="00090E89"/>
    <w:rsid w:val="00090EE7"/>
    <w:rsid w:val="00090F1E"/>
    <w:rsid w:val="00090F36"/>
    <w:rsid w:val="00090F3D"/>
    <w:rsid w:val="00090F45"/>
    <w:rsid w:val="00090F9D"/>
    <w:rsid w:val="00090FF3"/>
    <w:rsid w:val="000910DE"/>
    <w:rsid w:val="000910F1"/>
    <w:rsid w:val="00091207"/>
    <w:rsid w:val="00091235"/>
    <w:rsid w:val="0009125A"/>
    <w:rsid w:val="000912A2"/>
    <w:rsid w:val="00091383"/>
    <w:rsid w:val="0009148A"/>
    <w:rsid w:val="000914FA"/>
    <w:rsid w:val="00091554"/>
    <w:rsid w:val="00091569"/>
    <w:rsid w:val="00091570"/>
    <w:rsid w:val="000915D9"/>
    <w:rsid w:val="00091685"/>
    <w:rsid w:val="000916E8"/>
    <w:rsid w:val="0009173B"/>
    <w:rsid w:val="00091744"/>
    <w:rsid w:val="00091858"/>
    <w:rsid w:val="0009187F"/>
    <w:rsid w:val="000918C3"/>
    <w:rsid w:val="000918F5"/>
    <w:rsid w:val="00091939"/>
    <w:rsid w:val="000919FB"/>
    <w:rsid w:val="00091A2F"/>
    <w:rsid w:val="00091A32"/>
    <w:rsid w:val="00091A88"/>
    <w:rsid w:val="00091A99"/>
    <w:rsid w:val="00091B0B"/>
    <w:rsid w:val="00091B39"/>
    <w:rsid w:val="00091B74"/>
    <w:rsid w:val="00091B9D"/>
    <w:rsid w:val="00091BB9"/>
    <w:rsid w:val="00091C7A"/>
    <w:rsid w:val="00091CC6"/>
    <w:rsid w:val="00091CF8"/>
    <w:rsid w:val="00091D35"/>
    <w:rsid w:val="00091E5D"/>
    <w:rsid w:val="00091E78"/>
    <w:rsid w:val="00091EB6"/>
    <w:rsid w:val="00091EDA"/>
    <w:rsid w:val="00091F12"/>
    <w:rsid w:val="00092079"/>
    <w:rsid w:val="00092097"/>
    <w:rsid w:val="00092104"/>
    <w:rsid w:val="00092143"/>
    <w:rsid w:val="00092203"/>
    <w:rsid w:val="00092266"/>
    <w:rsid w:val="0009228E"/>
    <w:rsid w:val="00092348"/>
    <w:rsid w:val="0009238B"/>
    <w:rsid w:val="000923BB"/>
    <w:rsid w:val="000924B0"/>
    <w:rsid w:val="000924C9"/>
    <w:rsid w:val="00092629"/>
    <w:rsid w:val="0009266A"/>
    <w:rsid w:val="0009267D"/>
    <w:rsid w:val="000926B6"/>
    <w:rsid w:val="0009276D"/>
    <w:rsid w:val="000927BF"/>
    <w:rsid w:val="00092875"/>
    <w:rsid w:val="00092947"/>
    <w:rsid w:val="0009298D"/>
    <w:rsid w:val="00092B06"/>
    <w:rsid w:val="00092BB7"/>
    <w:rsid w:val="00092BBA"/>
    <w:rsid w:val="00092BBE"/>
    <w:rsid w:val="00092C60"/>
    <w:rsid w:val="00092CD6"/>
    <w:rsid w:val="00092CF7"/>
    <w:rsid w:val="00092D56"/>
    <w:rsid w:val="00092D8F"/>
    <w:rsid w:val="0009304C"/>
    <w:rsid w:val="00093063"/>
    <w:rsid w:val="000930F3"/>
    <w:rsid w:val="00093172"/>
    <w:rsid w:val="000931E5"/>
    <w:rsid w:val="0009324D"/>
    <w:rsid w:val="000932EE"/>
    <w:rsid w:val="00093380"/>
    <w:rsid w:val="000933DF"/>
    <w:rsid w:val="00093458"/>
    <w:rsid w:val="00093478"/>
    <w:rsid w:val="00093479"/>
    <w:rsid w:val="000934CC"/>
    <w:rsid w:val="000935F7"/>
    <w:rsid w:val="00093699"/>
    <w:rsid w:val="000936AC"/>
    <w:rsid w:val="000937AB"/>
    <w:rsid w:val="000937E1"/>
    <w:rsid w:val="000938E5"/>
    <w:rsid w:val="0009392A"/>
    <w:rsid w:val="00093943"/>
    <w:rsid w:val="00093B99"/>
    <w:rsid w:val="00093B9A"/>
    <w:rsid w:val="00093C7A"/>
    <w:rsid w:val="00093CCB"/>
    <w:rsid w:val="00093CDF"/>
    <w:rsid w:val="00093D24"/>
    <w:rsid w:val="00093D6A"/>
    <w:rsid w:val="00093DFA"/>
    <w:rsid w:val="00093ED8"/>
    <w:rsid w:val="00093EE9"/>
    <w:rsid w:val="00093FAE"/>
    <w:rsid w:val="00094006"/>
    <w:rsid w:val="00094127"/>
    <w:rsid w:val="000941C6"/>
    <w:rsid w:val="00094206"/>
    <w:rsid w:val="0009422F"/>
    <w:rsid w:val="00094280"/>
    <w:rsid w:val="00094398"/>
    <w:rsid w:val="00094424"/>
    <w:rsid w:val="000944CF"/>
    <w:rsid w:val="000944D9"/>
    <w:rsid w:val="000944E5"/>
    <w:rsid w:val="00094548"/>
    <w:rsid w:val="0009454B"/>
    <w:rsid w:val="00094656"/>
    <w:rsid w:val="00094664"/>
    <w:rsid w:val="0009466F"/>
    <w:rsid w:val="0009467A"/>
    <w:rsid w:val="0009469A"/>
    <w:rsid w:val="000946C4"/>
    <w:rsid w:val="000947F1"/>
    <w:rsid w:val="000948AB"/>
    <w:rsid w:val="000949EC"/>
    <w:rsid w:val="00094A07"/>
    <w:rsid w:val="00094A5E"/>
    <w:rsid w:val="00094A6F"/>
    <w:rsid w:val="00094A88"/>
    <w:rsid w:val="00094B5E"/>
    <w:rsid w:val="00094B9F"/>
    <w:rsid w:val="00094C60"/>
    <w:rsid w:val="00094CA7"/>
    <w:rsid w:val="00094CA8"/>
    <w:rsid w:val="00094CDF"/>
    <w:rsid w:val="00094D14"/>
    <w:rsid w:val="00094D47"/>
    <w:rsid w:val="00094D55"/>
    <w:rsid w:val="00094DA8"/>
    <w:rsid w:val="00094DBF"/>
    <w:rsid w:val="00094EDF"/>
    <w:rsid w:val="00094EF9"/>
    <w:rsid w:val="00094FC9"/>
    <w:rsid w:val="00095024"/>
    <w:rsid w:val="0009506B"/>
    <w:rsid w:val="000950C8"/>
    <w:rsid w:val="00095100"/>
    <w:rsid w:val="00095162"/>
    <w:rsid w:val="00095170"/>
    <w:rsid w:val="000951CE"/>
    <w:rsid w:val="000951D7"/>
    <w:rsid w:val="0009526D"/>
    <w:rsid w:val="0009527D"/>
    <w:rsid w:val="00095338"/>
    <w:rsid w:val="0009538B"/>
    <w:rsid w:val="000954BB"/>
    <w:rsid w:val="0009550C"/>
    <w:rsid w:val="000955F0"/>
    <w:rsid w:val="0009570C"/>
    <w:rsid w:val="0009578C"/>
    <w:rsid w:val="00095791"/>
    <w:rsid w:val="000957B0"/>
    <w:rsid w:val="00095880"/>
    <w:rsid w:val="000958A1"/>
    <w:rsid w:val="000958CD"/>
    <w:rsid w:val="000959BE"/>
    <w:rsid w:val="000959F7"/>
    <w:rsid w:val="00095A6E"/>
    <w:rsid w:val="00095AB8"/>
    <w:rsid w:val="00095B28"/>
    <w:rsid w:val="00095B4D"/>
    <w:rsid w:val="00095B7D"/>
    <w:rsid w:val="00095C13"/>
    <w:rsid w:val="00095C16"/>
    <w:rsid w:val="00095C37"/>
    <w:rsid w:val="00095CB3"/>
    <w:rsid w:val="00095DDA"/>
    <w:rsid w:val="00095EE5"/>
    <w:rsid w:val="00095F17"/>
    <w:rsid w:val="00095F94"/>
    <w:rsid w:val="00095FC2"/>
    <w:rsid w:val="00095FE0"/>
    <w:rsid w:val="0009602D"/>
    <w:rsid w:val="0009604B"/>
    <w:rsid w:val="000960DB"/>
    <w:rsid w:val="000960E3"/>
    <w:rsid w:val="000961B3"/>
    <w:rsid w:val="000961DF"/>
    <w:rsid w:val="0009636B"/>
    <w:rsid w:val="000963CD"/>
    <w:rsid w:val="000963EC"/>
    <w:rsid w:val="000963F6"/>
    <w:rsid w:val="00096452"/>
    <w:rsid w:val="000964AA"/>
    <w:rsid w:val="000964C7"/>
    <w:rsid w:val="00096500"/>
    <w:rsid w:val="00096514"/>
    <w:rsid w:val="00096550"/>
    <w:rsid w:val="0009655C"/>
    <w:rsid w:val="000965AE"/>
    <w:rsid w:val="00096605"/>
    <w:rsid w:val="0009673B"/>
    <w:rsid w:val="00096792"/>
    <w:rsid w:val="000967BA"/>
    <w:rsid w:val="00096891"/>
    <w:rsid w:val="0009698E"/>
    <w:rsid w:val="000969A6"/>
    <w:rsid w:val="000969A8"/>
    <w:rsid w:val="000969B2"/>
    <w:rsid w:val="00096A44"/>
    <w:rsid w:val="00096A54"/>
    <w:rsid w:val="00096AE7"/>
    <w:rsid w:val="00096B65"/>
    <w:rsid w:val="00096B9F"/>
    <w:rsid w:val="00096C1F"/>
    <w:rsid w:val="00096C49"/>
    <w:rsid w:val="00096C93"/>
    <w:rsid w:val="00096D64"/>
    <w:rsid w:val="00096D83"/>
    <w:rsid w:val="00096D8B"/>
    <w:rsid w:val="00096E1D"/>
    <w:rsid w:val="00096EE7"/>
    <w:rsid w:val="00096EFE"/>
    <w:rsid w:val="00096F45"/>
    <w:rsid w:val="00096F53"/>
    <w:rsid w:val="00096F8D"/>
    <w:rsid w:val="00097051"/>
    <w:rsid w:val="000970A8"/>
    <w:rsid w:val="000970BB"/>
    <w:rsid w:val="000970EB"/>
    <w:rsid w:val="00097194"/>
    <w:rsid w:val="000971C9"/>
    <w:rsid w:val="0009729F"/>
    <w:rsid w:val="000972BE"/>
    <w:rsid w:val="000972EF"/>
    <w:rsid w:val="0009731A"/>
    <w:rsid w:val="0009732D"/>
    <w:rsid w:val="000973E1"/>
    <w:rsid w:val="000973FD"/>
    <w:rsid w:val="00097432"/>
    <w:rsid w:val="00097435"/>
    <w:rsid w:val="00097492"/>
    <w:rsid w:val="000974B7"/>
    <w:rsid w:val="00097524"/>
    <w:rsid w:val="0009761B"/>
    <w:rsid w:val="00097714"/>
    <w:rsid w:val="00097773"/>
    <w:rsid w:val="00097795"/>
    <w:rsid w:val="000977B3"/>
    <w:rsid w:val="000977D9"/>
    <w:rsid w:val="00097895"/>
    <w:rsid w:val="000978D1"/>
    <w:rsid w:val="00097903"/>
    <w:rsid w:val="00097921"/>
    <w:rsid w:val="0009794A"/>
    <w:rsid w:val="0009797B"/>
    <w:rsid w:val="00097989"/>
    <w:rsid w:val="00097998"/>
    <w:rsid w:val="00097A72"/>
    <w:rsid w:val="00097A87"/>
    <w:rsid w:val="00097ABF"/>
    <w:rsid w:val="00097AF1"/>
    <w:rsid w:val="00097B50"/>
    <w:rsid w:val="00097B85"/>
    <w:rsid w:val="00097BC6"/>
    <w:rsid w:val="00097C4D"/>
    <w:rsid w:val="00097C8B"/>
    <w:rsid w:val="00097C8F"/>
    <w:rsid w:val="00097CA6"/>
    <w:rsid w:val="00097D06"/>
    <w:rsid w:val="00097D54"/>
    <w:rsid w:val="00097D5D"/>
    <w:rsid w:val="00097D6C"/>
    <w:rsid w:val="00097E44"/>
    <w:rsid w:val="00097F49"/>
    <w:rsid w:val="00097F9F"/>
    <w:rsid w:val="00097FB5"/>
    <w:rsid w:val="00097FD8"/>
    <w:rsid w:val="000A0070"/>
    <w:rsid w:val="000A011B"/>
    <w:rsid w:val="000A01F3"/>
    <w:rsid w:val="000A032A"/>
    <w:rsid w:val="000A03A6"/>
    <w:rsid w:val="000A040F"/>
    <w:rsid w:val="000A0458"/>
    <w:rsid w:val="000A056F"/>
    <w:rsid w:val="000A05B7"/>
    <w:rsid w:val="000A05B8"/>
    <w:rsid w:val="000A0646"/>
    <w:rsid w:val="000A0674"/>
    <w:rsid w:val="000A0726"/>
    <w:rsid w:val="000A0757"/>
    <w:rsid w:val="000A089F"/>
    <w:rsid w:val="000A08C7"/>
    <w:rsid w:val="000A0915"/>
    <w:rsid w:val="000A0916"/>
    <w:rsid w:val="000A0954"/>
    <w:rsid w:val="000A09F6"/>
    <w:rsid w:val="000A0A77"/>
    <w:rsid w:val="000A0AB1"/>
    <w:rsid w:val="000A0B3F"/>
    <w:rsid w:val="000A0BCC"/>
    <w:rsid w:val="000A0C0A"/>
    <w:rsid w:val="000A0C99"/>
    <w:rsid w:val="000A0C9D"/>
    <w:rsid w:val="000A0E83"/>
    <w:rsid w:val="000A0FCE"/>
    <w:rsid w:val="000A0FF6"/>
    <w:rsid w:val="000A1079"/>
    <w:rsid w:val="000A1093"/>
    <w:rsid w:val="000A1121"/>
    <w:rsid w:val="000A117E"/>
    <w:rsid w:val="000A118A"/>
    <w:rsid w:val="000A11E2"/>
    <w:rsid w:val="000A121F"/>
    <w:rsid w:val="000A1290"/>
    <w:rsid w:val="000A12A7"/>
    <w:rsid w:val="000A12E3"/>
    <w:rsid w:val="000A133C"/>
    <w:rsid w:val="000A1357"/>
    <w:rsid w:val="000A1388"/>
    <w:rsid w:val="000A13F5"/>
    <w:rsid w:val="000A1420"/>
    <w:rsid w:val="000A149D"/>
    <w:rsid w:val="000A14D8"/>
    <w:rsid w:val="000A1524"/>
    <w:rsid w:val="000A1696"/>
    <w:rsid w:val="000A1728"/>
    <w:rsid w:val="000A1754"/>
    <w:rsid w:val="000A185E"/>
    <w:rsid w:val="000A199C"/>
    <w:rsid w:val="000A1A3F"/>
    <w:rsid w:val="000A1AC3"/>
    <w:rsid w:val="000A1AD0"/>
    <w:rsid w:val="000A1AF3"/>
    <w:rsid w:val="000A1B74"/>
    <w:rsid w:val="000A1B79"/>
    <w:rsid w:val="000A1B7E"/>
    <w:rsid w:val="000A1BA6"/>
    <w:rsid w:val="000A1BEF"/>
    <w:rsid w:val="000A1C03"/>
    <w:rsid w:val="000A1C4E"/>
    <w:rsid w:val="000A1CDC"/>
    <w:rsid w:val="000A1D20"/>
    <w:rsid w:val="000A1D21"/>
    <w:rsid w:val="000A1D43"/>
    <w:rsid w:val="000A1DD0"/>
    <w:rsid w:val="000A1E85"/>
    <w:rsid w:val="000A1ECC"/>
    <w:rsid w:val="000A1F26"/>
    <w:rsid w:val="000A1FF7"/>
    <w:rsid w:val="000A202E"/>
    <w:rsid w:val="000A2081"/>
    <w:rsid w:val="000A20BE"/>
    <w:rsid w:val="000A20C4"/>
    <w:rsid w:val="000A20CC"/>
    <w:rsid w:val="000A20D1"/>
    <w:rsid w:val="000A22A9"/>
    <w:rsid w:val="000A22F3"/>
    <w:rsid w:val="000A2391"/>
    <w:rsid w:val="000A2414"/>
    <w:rsid w:val="000A24B7"/>
    <w:rsid w:val="000A251F"/>
    <w:rsid w:val="000A252F"/>
    <w:rsid w:val="000A262E"/>
    <w:rsid w:val="000A264D"/>
    <w:rsid w:val="000A2691"/>
    <w:rsid w:val="000A26FE"/>
    <w:rsid w:val="000A2780"/>
    <w:rsid w:val="000A2835"/>
    <w:rsid w:val="000A283D"/>
    <w:rsid w:val="000A28AD"/>
    <w:rsid w:val="000A28BA"/>
    <w:rsid w:val="000A2967"/>
    <w:rsid w:val="000A2A25"/>
    <w:rsid w:val="000A2A49"/>
    <w:rsid w:val="000A2AD8"/>
    <w:rsid w:val="000A2ADD"/>
    <w:rsid w:val="000A2B30"/>
    <w:rsid w:val="000A2B7C"/>
    <w:rsid w:val="000A2C2E"/>
    <w:rsid w:val="000A2CEF"/>
    <w:rsid w:val="000A2CF4"/>
    <w:rsid w:val="000A2DDF"/>
    <w:rsid w:val="000A2EEA"/>
    <w:rsid w:val="000A2EEE"/>
    <w:rsid w:val="000A2F27"/>
    <w:rsid w:val="000A2F5A"/>
    <w:rsid w:val="000A2F8A"/>
    <w:rsid w:val="000A2F96"/>
    <w:rsid w:val="000A3000"/>
    <w:rsid w:val="000A3016"/>
    <w:rsid w:val="000A3057"/>
    <w:rsid w:val="000A3064"/>
    <w:rsid w:val="000A3065"/>
    <w:rsid w:val="000A3084"/>
    <w:rsid w:val="000A3137"/>
    <w:rsid w:val="000A31D3"/>
    <w:rsid w:val="000A31ED"/>
    <w:rsid w:val="000A320C"/>
    <w:rsid w:val="000A322B"/>
    <w:rsid w:val="000A3267"/>
    <w:rsid w:val="000A3289"/>
    <w:rsid w:val="000A32BF"/>
    <w:rsid w:val="000A3315"/>
    <w:rsid w:val="000A3388"/>
    <w:rsid w:val="000A33DD"/>
    <w:rsid w:val="000A34B5"/>
    <w:rsid w:val="000A34BD"/>
    <w:rsid w:val="000A34F2"/>
    <w:rsid w:val="000A35AB"/>
    <w:rsid w:val="000A3718"/>
    <w:rsid w:val="000A37EB"/>
    <w:rsid w:val="000A3837"/>
    <w:rsid w:val="000A391A"/>
    <w:rsid w:val="000A39DC"/>
    <w:rsid w:val="000A39E5"/>
    <w:rsid w:val="000A3A25"/>
    <w:rsid w:val="000A3A32"/>
    <w:rsid w:val="000A3A9A"/>
    <w:rsid w:val="000A3AC4"/>
    <w:rsid w:val="000A3B9D"/>
    <w:rsid w:val="000A3BBA"/>
    <w:rsid w:val="000A3C24"/>
    <w:rsid w:val="000A3D21"/>
    <w:rsid w:val="000A3D6F"/>
    <w:rsid w:val="000A3DA7"/>
    <w:rsid w:val="000A3E18"/>
    <w:rsid w:val="000A3FAC"/>
    <w:rsid w:val="000A40CF"/>
    <w:rsid w:val="000A4126"/>
    <w:rsid w:val="000A4221"/>
    <w:rsid w:val="000A427F"/>
    <w:rsid w:val="000A4314"/>
    <w:rsid w:val="000A43A8"/>
    <w:rsid w:val="000A43AD"/>
    <w:rsid w:val="000A44D9"/>
    <w:rsid w:val="000A452D"/>
    <w:rsid w:val="000A4531"/>
    <w:rsid w:val="000A4532"/>
    <w:rsid w:val="000A4588"/>
    <w:rsid w:val="000A458D"/>
    <w:rsid w:val="000A471D"/>
    <w:rsid w:val="000A4826"/>
    <w:rsid w:val="000A48FA"/>
    <w:rsid w:val="000A49B1"/>
    <w:rsid w:val="000A49B8"/>
    <w:rsid w:val="000A49E9"/>
    <w:rsid w:val="000A4A16"/>
    <w:rsid w:val="000A4BC5"/>
    <w:rsid w:val="000A4BE4"/>
    <w:rsid w:val="000A4D8B"/>
    <w:rsid w:val="000A4F0D"/>
    <w:rsid w:val="000A4F5A"/>
    <w:rsid w:val="000A4F63"/>
    <w:rsid w:val="000A4FD6"/>
    <w:rsid w:val="000A5063"/>
    <w:rsid w:val="000A5118"/>
    <w:rsid w:val="000A511D"/>
    <w:rsid w:val="000A51B6"/>
    <w:rsid w:val="000A524A"/>
    <w:rsid w:val="000A524F"/>
    <w:rsid w:val="000A525E"/>
    <w:rsid w:val="000A5291"/>
    <w:rsid w:val="000A533A"/>
    <w:rsid w:val="000A538A"/>
    <w:rsid w:val="000A53C2"/>
    <w:rsid w:val="000A53C4"/>
    <w:rsid w:val="000A5456"/>
    <w:rsid w:val="000A547A"/>
    <w:rsid w:val="000A547E"/>
    <w:rsid w:val="000A551D"/>
    <w:rsid w:val="000A587E"/>
    <w:rsid w:val="000A590D"/>
    <w:rsid w:val="000A5ABA"/>
    <w:rsid w:val="000A5ABE"/>
    <w:rsid w:val="000A5B0D"/>
    <w:rsid w:val="000A5B3B"/>
    <w:rsid w:val="000A5BB3"/>
    <w:rsid w:val="000A5BDD"/>
    <w:rsid w:val="000A5C7A"/>
    <w:rsid w:val="000A5C7B"/>
    <w:rsid w:val="000A5D78"/>
    <w:rsid w:val="000A5D86"/>
    <w:rsid w:val="000A5DB4"/>
    <w:rsid w:val="000A5E59"/>
    <w:rsid w:val="000A5E8A"/>
    <w:rsid w:val="000A5FA4"/>
    <w:rsid w:val="000A6050"/>
    <w:rsid w:val="000A6052"/>
    <w:rsid w:val="000A60F0"/>
    <w:rsid w:val="000A611B"/>
    <w:rsid w:val="000A6186"/>
    <w:rsid w:val="000A61F7"/>
    <w:rsid w:val="000A6264"/>
    <w:rsid w:val="000A627A"/>
    <w:rsid w:val="000A62B4"/>
    <w:rsid w:val="000A62C0"/>
    <w:rsid w:val="000A62F9"/>
    <w:rsid w:val="000A6439"/>
    <w:rsid w:val="000A65A4"/>
    <w:rsid w:val="000A6626"/>
    <w:rsid w:val="000A6652"/>
    <w:rsid w:val="000A6659"/>
    <w:rsid w:val="000A6700"/>
    <w:rsid w:val="000A6735"/>
    <w:rsid w:val="000A675A"/>
    <w:rsid w:val="000A6803"/>
    <w:rsid w:val="000A682C"/>
    <w:rsid w:val="000A6873"/>
    <w:rsid w:val="000A6899"/>
    <w:rsid w:val="000A691C"/>
    <w:rsid w:val="000A6966"/>
    <w:rsid w:val="000A6A08"/>
    <w:rsid w:val="000A6A7B"/>
    <w:rsid w:val="000A6ACD"/>
    <w:rsid w:val="000A6AD1"/>
    <w:rsid w:val="000A6AF5"/>
    <w:rsid w:val="000A6BDB"/>
    <w:rsid w:val="000A6BE3"/>
    <w:rsid w:val="000A6BFB"/>
    <w:rsid w:val="000A6C41"/>
    <w:rsid w:val="000A6D92"/>
    <w:rsid w:val="000A6D9F"/>
    <w:rsid w:val="000A6DB5"/>
    <w:rsid w:val="000A6E30"/>
    <w:rsid w:val="000A6F03"/>
    <w:rsid w:val="000A7026"/>
    <w:rsid w:val="000A704B"/>
    <w:rsid w:val="000A70C4"/>
    <w:rsid w:val="000A7146"/>
    <w:rsid w:val="000A721F"/>
    <w:rsid w:val="000A72AC"/>
    <w:rsid w:val="000A72EB"/>
    <w:rsid w:val="000A7335"/>
    <w:rsid w:val="000A733E"/>
    <w:rsid w:val="000A738F"/>
    <w:rsid w:val="000A73A3"/>
    <w:rsid w:val="000A73AC"/>
    <w:rsid w:val="000A73E8"/>
    <w:rsid w:val="000A7454"/>
    <w:rsid w:val="000A747D"/>
    <w:rsid w:val="000A74E7"/>
    <w:rsid w:val="000A750F"/>
    <w:rsid w:val="000A75FF"/>
    <w:rsid w:val="000A760C"/>
    <w:rsid w:val="000A7630"/>
    <w:rsid w:val="000A7643"/>
    <w:rsid w:val="000A769D"/>
    <w:rsid w:val="000A76BD"/>
    <w:rsid w:val="000A76C4"/>
    <w:rsid w:val="000A770D"/>
    <w:rsid w:val="000A774C"/>
    <w:rsid w:val="000A776E"/>
    <w:rsid w:val="000A7827"/>
    <w:rsid w:val="000A7851"/>
    <w:rsid w:val="000A79BE"/>
    <w:rsid w:val="000A79D8"/>
    <w:rsid w:val="000A79DA"/>
    <w:rsid w:val="000A79F2"/>
    <w:rsid w:val="000A7A1F"/>
    <w:rsid w:val="000A7A92"/>
    <w:rsid w:val="000A7AAF"/>
    <w:rsid w:val="000A7AC8"/>
    <w:rsid w:val="000A7B23"/>
    <w:rsid w:val="000A7B9F"/>
    <w:rsid w:val="000A7BE5"/>
    <w:rsid w:val="000A7D09"/>
    <w:rsid w:val="000A7D67"/>
    <w:rsid w:val="000A7DF5"/>
    <w:rsid w:val="000A7E00"/>
    <w:rsid w:val="000A7E09"/>
    <w:rsid w:val="000A7E1E"/>
    <w:rsid w:val="000A7EA6"/>
    <w:rsid w:val="000A7EF2"/>
    <w:rsid w:val="000A7F16"/>
    <w:rsid w:val="000A7F17"/>
    <w:rsid w:val="000A7F5B"/>
    <w:rsid w:val="000A7FC3"/>
    <w:rsid w:val="000A7FCE"/>
    <w:rsid w:val="000B008E"/>
    <w:rsid w:val="000B00A0"/>
    <w:rsid w:val="000B00E8"/>
    <w:rsid w:val="000B00FE"/>
    <w:rsid w:val="000B0221"/>
    <w:rsid w:val="000B023C"/>
    <w:rsid w:val="000B0265"/>
    <w:rsid w:val="000B0323"/>
    <w:rsid w:val="000B0337"/>
    <w:rsid w:val="000B034E"/>
    <w:rsid w:val="000B034F"/>
    <w:rsid w:val="000B035A"/>
    <w:rsid w:val="000B03A1"/>
    <w:rsid w:val="000B03BB"/>
    <w:rsid w:val="000B03D7"/>
    <w:rsid w:val="000B03E1"/>
    <w:rsid w:val="000B0408"/>
    <w:rsid w:val="000B04AE"/>
    <w:rsid w:val="000B04BE"/>
    <w:rsid w:val="000B0580"/>
    <w:rsid w:val="000B0588"/>
    <w:rsid w:val="000B066B"/>
    <w:rsid w:val="000B06D9"/>
    <w:rsid w:val="000B070F"/>
    <w:rsid w:val="000B083F"/>
    <w:rsid w:val="000B0868"/>
    <w:rsid w:val="000B08C5"/>
    <w:rsid w:val="000B0927"/>
    <w:rsid w:val="000B0A3A"/>
    <w:rsid w:val="000B0C68"/>
    <w:rsid w:val="000B0D02"/>
    <w:rsid w:val="000B0DA8"/>
    <w:rsid w:val="000B0DF6"/>
    <w:rsid w:val="000B0E6B"/>
    <w:rsid w:val="000B0F88"/>
    <w:rsid w:val="000B0F9A"/>
    <w:rsid w:val="000B103C"/>
    <w:rsid w:val="000B10C4"/>
    <w:rsid w:val="000B115B"/>
    <w:rsid w:val="000B117A"/>
    <w:rsid w:val="000B11AF"/>
    <w:rsid w:val="000B11D3"/>
    <w:rsid w:val="000B12A7"/>
    <w:rsid w:val="000B1317"/>
    <w:rsid w:val="000B1389"/>
    <w:rsid w:val="000B138D"/>
    <w:rsid w:val="000B13C4"/>
    <w:rsid w:val="000B13EF"/>
    <w:rsid w:val="000B1430"/>
    <w:rsid w:val="000B1440"/>
    <w:rsid w:val="000B147F"/>
    <w:rsid w:val="000B152D"/>
    <w:rsid w:val="000B158A"/>
    <w:rsid w:val="000B158D"/>
    <w:rsid w:val="000B159F"/>
    <w:rsid w:val="000B1604"/>
    <w:rsid w:val="000B1695"/>
    <w:rsid w:val="000B1698"/>
    <w:rsid w:val="000B16A6"/>
    <w:rsid w:val="000B16DF"/>
    <w:rsid w:val="000B17B5"/>
    <w:rsid w:val="000B1845"/>
    <w:rsid w:val="000B1866"/>
    <w:rsid w:val="000B1893"/>
    <w:rsid w:val="000B18A4"/>
    <w:rsid w:val="000B18B9"/>
    <w:rsid w:val="000B18ED"/>
    <w:rsid w:val="000B1913"/>
    <w:rsid w:val="000B1928"/>
    <w:rsid w:val="000B194F"/>
    <w:rsid w:val="000B199D"/>
    <w:rsid w:val="000B1A2A"/>
    <w:rsid w:val="000B1A4A"/>
    <w:rsid w:val="000B1A77"/>
    <w:rsid w:val="000B1ABD"/>
    <w:rsid w:val="000B1AE1"/>
    <w:rsid w:val="000B1B76"/>
    <w:rsid w:val="000B1BB7"/>
    <w:rsid w:val="000B1D3B"/>
    <w:rsid w:val="000B1D61"/>
    <w:rsid w:val="000B1D9A"/>
    <w:rsid w:val="000B1DBD"/>
    <w:rsid w:val="000B1E9A"/>
    <w:rsid w:val="000B1EFB"/>
    <w:rsid w:val="000B1FAD"/>
    <w:rsid w:val="000B201C"/>
    <w:rsid w:val="000B2026"/>
    <w:rsid w:val="000B2085"/>
    <w:rsid w:val="000B20F6"/>
    <w:rsid w:val="000B2256"/>
    <w:rsid w:val="000B229E"/>
    <w:rsid w:val="000B2343"/>
    <w:rsid w:val="000B2382"/>
    <w:rsid w:val="000B24C9"/>
    <w:rsid w:val="000B251A"/>
    <w:rsid w:val="000B2538"/>
    <w:rsid w:val="000B2577"/>
    <w:rsid w:val="000B2590"/>
    <w:rsid w:val="000B2598"/>
    <w:rsid w:val="000B259D"/>
    <w:rsid w:val="000B25D3"/>
    <w:rsid w:val="000B2663"/>
    <w:rsid w:val="000B26A0"/>
    <w:rsid w:val="000B2705"/>
    <w:rsid w:val="000B2707"/>
    <w:rsid w:val="000B271C"/>
    <w:rsid w:val="000B27A2"/>
    <w:rsid w:val="000B27BB"/>
    <w:rsid w:val="000B27EE"/>
    <w:rsid w:val="000B285E"/>
    <w:rsid w:val="000B2882"/>
    <w:rsid w:val="000B288B"/>
    <w:rsid w:val="000B2899"/>
    <w:rsid w:val="000B2958"/>
    <w:rsid w:val="000B297E"/>
    <w:rsid w:val="000B2A34"/>
    <w:rsid w:val="000B2A84"/>
    <w:rsid w:val="000B2AAD"/>
    <w:rsid w:val="000B2AF7"/>
    <w:rsid w:val="000B2AFD"/>
    <w:rsid w:val="000B2B42"/>
    <w:rsid w:val="000B2B5F"/>
    <w:rsid w:val="000B2B9B"/>
    <w:rsid w:val="000B2C2A"/>
    <w:rsid w:val="000B2CA0"/>
    <w:rsid w:val="000B2CA8"/>
    <w:rsid w:val="000B2D03"/>
    <w:rsid w:val="000B2D7C"/>
    <w:rsid w:val="000B2E97"/>
    <w:rsid w:val="000B2EF5"/>
    <w:rsid w:val="000B2FB5"/>
    <w:rsid w:val="000B2FFB"/>
    <w:rsid w:val="000B301A"/>
    <w:rsid w:val="000B3064"/>
    <w:rsid w:val="000B311E"/>
    <w:rsid w:val="000B32F2"/>
    <w:rsid w:val="000B33E1"/>
    <w:rsid w:val="000B3411"/>
    <w:rsid w:val="000B341C"/>
    <w:rsid w:val="000B344B"/>
    <w:rsid w:val="000B3470"/>
    <w:rsid w:val="000B3496"/>
    <w:rsid w:val="000B34C5"/>
    <w:rsid w:val="000B34D6"/>
    <w:rsid w:val="000B3506"/>
    <w:rsid w:val="000B35A8"/>
    <w:rsid w:val="000B371F"/>
    <w:rsid w:val="000B379D"/>
    <w:rsid w:val="000B37CB"/>
    <w:rsid w:val="000B3815"/>
    <w:rsid w:val="000B3859"/>
    <w:rsid w:val="000B3922"/>
    <w:rsid w:val="000B3928"/>
    <w:rsid w:val="000B394B"/>
    <w:rsid w:val="000B3961"/>
    <w:rsid w:val="000B39FF"/>
    <w:rsid w:val="000B3A56"/>
    <w:rsid w:val="000B3B46"/>
    <w:rsid w:val="000B3B9E"/>
    <w:rsid w:val="000B3BA3"/>
    <w:rsid w:val="000B3C02"/>
    <w:rsid w:val="000B3C1D"/>
    <w:rsid w:val="000B3CA9"/>
    <w:rsid w:val="000B3CEB"/>
    <w:rsid w:val="000B3CF8"/>
    <w:rsid w:val="000B3D53"/>
    <w:rsid w:val="000B3D54"/>
    <w:rsid w:val="000B3D64"/>
    <w:rsid w:val="000B3DEE"/>
    <w:rsid w:val="000B3E29"/>
    <w:rsid w:val="000B3E6E"/>
    <w:rsid w:val="000B3EA3"/>
    <w:rsid w:val="000B3F1A"/>
    <w:rsid w:val="000B3F48"/>
    <w:rsid w:val="000B3F5C"/>
    <w:rsid w:val="000B3FDD"/>
    <w:rsid w:val="000B40C0"/>
    <w:rsid w:val="000B40D9"/>
    <w:rsid w:val="000B41A6"/>
    <w:rsid w:val="000B4200"/>
    <w:rsid w:val="000B428A"/>
    <w:rsid w:val="000B448D"/>
    <w:rsid w:val="000B44AB"/>
    <w:rsid w:val="000B44EC"/>
    <w:rsid w:val="000B44F8"/>
    <w:rsid w:val="000B45AE"/>
    <w:rsid w:val="000B45B8"/>
    <w:rsid w:val="000B45BF"/>
    <w:rsid w:val="000B4621"/>
    <w:rsid w:val="000B4677"/>
    <w:rsid w:val="000B4688"/>
    <w:rsid w:val="000B4700"/>
    <w:rsid w:val="000B47C9"/>
    <w:rsid w:val="000B488E"/>
    <w:rsid w:val="000B4894"/>
    <w:rsid w:val="000B496D"/>
    <w:rsid w:val="000B49C1"/>
    <w:rsid w:val="000B4A05"/>
    <w:rsid w:val="000B4A0F"/>
    <w:rsid w:val="000B4A23"/>
    <w:rsid w:val="000B4A72"/>
    <w:rsid w:val="000B4A89"/>
    <w:rsid w:val="000B4B3F"/>
    <w:rsid w:val="000B4B75"/>
    <w:rsid w:val="000B4B77"/>
    <w:rsid w:val="000B4B83"/>
    <w:rsid w:val="000B4BD3"/>
    <w:rsid w:val="000B4BE5"/>
    <w:rsid w:val="000B4C86"/>
    <w:rsid w:val="000B4D51"/>
    <w:rsid w:val="000B4DF4"/>
    <w:rsid w:val="000B4E84"/>
    <w:rsid w:val="000B4EA9"/>
    <w:rsid w:val="000B4F2A"/>
    <w:rsid w:val="000B5016"/>
    <w:rsid w:val="000B5098"/>
    <w:rsid w:val="000B50AE"/>
    <w:rsid w:val="000B5128"/>
    <w:rsid w:val="000B515A"/>
    <w:rsid w:val="000B51BD"/>
    <w:rsid w:val="000B51C8"/>
    <w:rsid w:val="000B521C"/>
    <w:rsid w:val="000B5231"/>
    <w:rsid w:val="000B527C"/>
    <w:rsid w:val="000B52BF"/>
    <w:rsid w:val="000B52E8"/>
    <w:rsid w:val="000B5369"/>
    <w:rsid w:val="000B540F"/>
    <w:rsid w:val="000B541A"/>
    <w:rsid w:val="000B541E"/>
    <w:rsid w:val="000B5474"/>
    <w:rsid w:val="000B54B9"/>
    <w:rsid w:val="000B54FE"/>
    <w:rsid w:val="000B5567"/>
    <w:rsid w:val="000B55A4"/>
    <w:rsid w:val="000B5678"/>
    <w:rsid w:val="000B56F1"/>
    <w:rsid w:val="000B5791"/>
    <w:rsid w:val="000B57FC"/>
    <w:rsid w:val="000B5803"/>
    <w:rsid w:val="000B58CF"/>
    <w:rsid w:val="000B58D4"/>
    <w:rsid w:val="000B58FB"/>
    <w:rsid w:val="000B5A38"/>
    <w:rsid w:val="000B5A57"/>
    <w:rsid w:val="000B5AFA"/>
    <w:rsid w:val="000B5B0B"/>
    <w:rsid w:val="000B5BB6"/>
    <w:rsid w:val="000B5BC4"/>
    <w:rsid w:val="000B5DBF"/>
    <w:rsid w:val="000B5E2E"/>
    <w:rsid w:val="000B5E55"/>
    <w:rsid w:val="000B5E56"/>
    <w:rsid w:val="000B5ED8"/>
    <w:rsid w:val="000B5EF0"/>
    <w:rsid w:val="000B5F65"/>
    <w:rsid w:val="000B5F88"/>
    <w:rsid w:val="000B601E"/>
    <w:rsid w:val="000B6051"/>
    <w:rsid w:val="000B60E2"/>
    <w:rsid w:val="000B60F8"/>
    <w:rsid w:val="000B6244"/>
    <w:rsid w:val="000B6245"/>
    <w:rsid w:val="000B6322"/>
    <w:rsid w:val="000B6399"/>
    <w:rsid w:val="000B644F"/>
    <w:rsid w:val="000B6546"/>
    <w:rsid w:val="000B654D"/>
    <w:rsid w:val="000B6592"/>
    <w:rsid w:val="000B65D9"/>
    <w:rsid w:val="000B6668"/>
    <w:rsid w:val="000B666C"/>
    <w:rsid w:val="000B6695"/>
    <w:rsid w:val="000B686C"/>
    <w:rsid w:val="000B68CC"/>
    <w:rsid w:val="000B6913"/>
    <w:rsid w:val="000B6A2F"/>
    <w:rsid w:val="000B6A54"/>
    <w:rsid w:val="000B6BC4"/>
    <w:rsid w:val="000B6BEA"/>
    <w:rsid w:val="000B6C2E"/>
    <w:rsid w:val="000B6CD4"/>
    <w:rsid w:val="000B6D20"/>
    <w:rsid w:val="000B6DAB"/>
    <w:rsid w:val="000B6E3D"/>
    <w:rsid w:val="000B6E52"/>
    <w:rsid w:val="000B6E8C"/>
    <w:rsid w:val="000B6EC0"/>
    <w:rsid w:val="000B6F34"/>
    <w:rsid w:val="000B6F4A"/>
    <w:rsid w:val="000B6F94"/>
    <w:rsid w:val="000B70BC"/>
    <w:rsid w:val="000B7128"/>
    <w:rsid w:val="000B716D"/>
    <w:rsid w:val="000B7177"/>
    <w:rsid w:val="000B71E6"/>
    <w:rsid w:val="000B729E"/>
    <w:rsid w:val="000B72EE"/>
    <w:rsid w:val="000B730E"/>
    <w:rsid w:val="000B732E"/>
    <w:rsid w:val="000B7431"/>
    <w:rsid w:val="000B743A"/>
    <w:rsid w:val="000B749C"/>
    <w:rsid w:val="000B75CC"/>
    <w:rsid w:val="000B761A"/>
    <w:rsid w:val="000B7645"/>
    <w:rsid w:val="000B772A"/>
    <w:rsid w:val="000B776D"/>
    <w:rsid w:val="000B7776"/>
    <w:rsid w:val="000B779D"/>
    <w:rsid w:val="000B787C"/>
    <w:rsid w:val="000B7882"/>
    <w:rsid w:val="000B78B1"/>
    <w:rsid w:val="000B78B2"/>
    <w:rsid w:val="000B78D6"/>
    <w:rsid w:val="000B7989"/>
    <w:rsid w:val="000B79B1"/>
    <w:rsid w:val="000B79FA"/>
    <w:rsid w:val="000B7A1E"/>
    <w:rsid w:val="000B7A57"/>
    <w:rsid w:val="000B7A7D"/>
    <w:rsid w:val="000B7AA9"/>
    <w:rsid w:val="000B7B15"/>
    <w:rsid w:val="000B7B16"/>
    <w:rsid w:val="000B7B69"/>
    <w:rsid w:val="000B7C01"/>
    <w:rsid w:val="000B7C7A"/>
    <w:rsid w:val="000B7C96"/>
    <w:rsid w:val="000B7CA6"/>
    <w:rsid w:val="000B7CFB"/>
    <w:rsid w:val="000B7E13"/>
    <w:rsid w:val="000B7E2C"/>
    <w:rsid w:val="000B7EC0"/>
    <w:rsid w:val="000B7ED4"/>
    <w:rsid w:val="000B7FB3"/>
    <w:rsid w:val="000BC7EA"/>
    <w:rsid w:val="000C00B7"/>
    <w:rsid w:val="000C0171"/>
    <w:rsid w:val="000C0185"/>
    <w:rsid w:val="000C0186"/>
    <w:rsid w:val="000C02F7"/>
    <w:rsid w:val="000C0354"/>
    <w:rsid w:val="000C0357"/>
    <w:rsid w:val="000C0370"/>
    <w:rsid w:val="000C040D"/>
    <w:rsid w:val="000C0472"/>
    <w:rsid w:val="000C0494"/>
    <w:rsid w:val="000C04A7"/>
    <w:rsid w:val="000C04C5"/>
    <w:rsid w:val="000C04D4"/>
    <w:rsid w:val="000C05B6"/>
    <w:rsid w:val="000C060F"/>
    <w:rsid w:val="000C0614"/>
    <w:rsid w:val="000C06AD"/>
    <w:rsid w:val="000C0719"/>
    <w:rsid w:val="000C07DE"/>
    <w:rsid w:val="000C0818"/>
    <w:rsid w:val="000C09E2"/>
    <w:rsid w:val="000C0ACC"/>
    <w:rsid w:val="000C0C3B"/>
    <w:rsid w:val="000C0C5A"/>
    <w:rsid w:val="000C0CD1"/>
    <w:rsid w:val="000C0CE7"/>
    <w:rsid w:val="000C0D1E"/>
    <w:rsid w:val="000C0EB1"/>
    <w:rsid w:val="000C108A"/>
    <w:rsid w:val="000C10DC"/>
    <w:rsid w:val="000C1100"/>
    <w:rsid w:val="000C1139"/>
    <w:rsid w:val="000C1180"/>
    <w:rsid w:val="000C11DC"/>
    <w:rsid w:val="000C1229"/>
    <w:rsid w:val="000C12E5"/>
    <w:rsid w:val="000C13EF"/>
    <w:rsid w:val="000C141C"/>
    <w:rsid w:val="000C1456"/>
    <w:rsid w:val="000C1493"/>
    <w:rsid w:val="000C1499"/>
    <w:rsid w:val="000C14D9"/>
    <w:rsid w:val="000C1556"/>
    <w:rsid w:val="000C15A4"/>
    <w:rsid w:val="000C15A9"/>
    <w:rsid w:val="000C15F7"/>
    <w:rsid w:val="000C1640"/>
    <w:rsid w:val="000C1693"/>
    <w:rsid w:val="000C16A5"/>
    <w:rsid w:val="000C1702"/>
    <w:rsid w:val="000C170B"/>
    <w:rsid w:val="000C1714"/>
    <w:rsid w:val="000C184A"/>
    <w:rsid w:val="000C19B7"/>
    <w:rsid w:val="000C19B9"/>
    <w:rsid w:val="000C19CF"/>
    <w:rsid w:val="000C1A62"/>
    <w:rsid w:val="000C1AA3"/>
    <w:rsid w:val="000C1B21"/>
    <w:rsid w:val="000C1B23"/>
    <w:rsid w:val="000C1BD5"/>
    <w:rsid w:val="000C1C07"/>
    <w:rsid w:val="000C1DB4"/>
    <w:rsid w:val="000C1DBC"/>
    <w:rsid w:val="000C1DEA"/>
    <w:rsid w:val="000C1E75"/>
    <w:rsid w:val="000C1E84"/>
    <w:rsid w:val="000C1EE6"/>
    <w:rsid w:val="000C1F2E"/>
    <w:rsid w:val="000C1F61"/>
    <w:rsid w:val="000C204F"/>
    <w:rsid w:val="000C2067"/>
    <w:rsid w:val="000C20A3"/>
    <w:rsid w:val="000C20B9"/>
    <w:rsid w:val="000C217C"/>
    <w:rsid w:val="000C2199"/>
    <w:rsid w:val="000C21B2"/>
    <w:rsid w:val="000C230E"/>
    <w:rsid w:val="000C2328"/>
    <w:rsid w:val="000C2400"/>
    <w:rsid w:val="000C2430"/>
    <w:rsid w:val="000C248B"/>
    <w:rsid w:val="000C2506"/>
    <w:rsid w:val="000C252A"/>
    <w:rsid w:val="000C2598"/>
    <w:rsid w:val="000C264C"/>
    <w:rsid w:val="000C2661"/>
    <w:rsid w:val="000C2699"/>
    <w:rsid w:val="000C26FD"/>
    <w:rsid w:val="000C274D"/>
    <w:rsid w:val="000C276E"/>
    <w:rsid w:val="000C2866"/>
    <w:rsid w:val="000C289B"/>
    <w:rsid w:val="000C28C4"/>
    <w:rsid w:val="000C293C"/>
    <w:rsid w:val="000C2A1C"/>
    <w:rsid w:val="000C2A3D"/>
    <w:rsid w:val="000C2AD7"/>
    <w:rsid w:val="000C2B66"/>
    <w:rsid w:val="000C2BB9"/>
    <w:rsid w:val="000C2C0E"/>
    <w:rsid w:val="000C2C19"/>
    <w:rsid w:val="000C2C89"/>
    <w:rsid w:val="000C2D1C"/>
    <w:rsid w:val="000C2D78"/>
    <w:rsid w:val="000C2DC1"/>
    <w:rsid w:val="000C2E5A"/>
    <w:rsid w:val="000C2E92"/>
    <w:rsid w:val="000C2F33"/>
    <w:rsid w:val="000C2F67"/>
    <w:rsid w:val="000C303A"/>
    <w:rsid w:val="000C3081"/>
    <w:rsid w:val="000C30B0"/>
    <w:rsid w:val="000C30FB"/>
    <w:rsid w:val="000C3106"/>
    <w:rsid w:val="000C3134"/>
    <w:rsid w:val="000C3201"/>
    <w:rsid w:val="000C3203"/>
    <w:rsid w:val="000C3228"/>
    <w:rsid w:val="000C337E"/>
    <w:rsid w:val="000C33DF"/>
    <w:rsid w:val="000C3555"/>
    <w:rsid w:val="000C3586"/>
    <w:rsid w:val="000C35AE"/>
    <w:rsid w:val="000C35B8"/>
    <w:rsid w:val="000C36A0"/>
    <w:rsid w:val="000C3716"/>
    <w:rsid w:val="000C371B"/>
    <w:rsid w:val="000C375B"/>
    <w:rsid w:val="000C37B9"/>
    <w:rsid w:val="000C3A11"/>
    <w:rsid w:val="000C3A12"/>
    <w:rsid w:val="000C3A2E"/>
    <w:rsid w:val="000C3A93"/>
    <w:rsid w:val="000C3AA3"/>
    <w:rsid w:val="000C3AD7"/>
    <w:rsid w:val="000C3B00"/>
    <w:rsid w:val="000C3BE6"/>
    <w:rsid w:val="000C3C6F"/>
    <w:rsid w:val="000C3CB3"/>
    <w:rsid w:val="000C3D6C"/>
    <w:rsid w:val="000C3D91"/>
    <w:rsid w:val="000C3D92"/>
    <w:rsid w:val="000C3E07"/>
    <w:rsid w:val="000C3E63"/>
    <w:rsid w:val="000C4000"/>
    <w:rsid w:val="000C402A"/>
    <w:rsid w:val="000C40A1"/>
    <w:rsid w:val="000C40E6"/>
    <w:rsid w:val="000C41B5"/>
    <w:rsid w:val="000C4342"/>
    <w:rsid w:val="000C4364"/>
    <w:rsid w:val="000C437A"/>
    <w:rsid w:val="000C438B"/>
    <w:rsid w:val="000C43D2"/>
    <w:rsid w:val="000C43D6"/>
    <w:rsid w:val="000C43EF"/>
    <w:rsid w:val="000C4559"/>
    <w:rsid w:val="000C456A"/>
    <w:rsid w:val="000C45B9"/>
    <w:rsid w:val="000C4600"/>
    <w:rsid w:val="000C4607"/>
    <w:rsid w:val="000C4619"/>
    <w:rsid w:val="000C468B"/>
    <w:rsid w:val="000C46EA"/>
    <w:rsid w:val="000C4731"/>
    <w:rsid w:val="000C473B"/>
    <w:rsid w:val="000C480E"/>
    <w:rsid w:val="000C49C4"/>
    <w:rsid w:val="000C49C8"/>
    <w:rsid w:val="000C4A31"/>
    <w:rsid w:val="000C4ADB"/>
    <w:rsid w:val="000C4B29"/>
    <w:rsid w:val="000C4B75"/>
    <w:rsid w:val="000C4BF7"/>
    <w:rsid w:val="000C4BF9"/>
    <w:rsid w:val="000C4C29"/>
    <w:rsid w:val="000C4C4E"/>
    <w:rsid w:val="000C4CA3"/>
    <w:rsid w:val="000C4CB0"/>
    <w:rsid w:val="000C4CE8"/>
    <w:rsid w:val="000C4DCC"/>
    <w:rsid w:val="000C4DD0"/>
    <w:rsid w:val="000C4E42"/>
    <w:rsid w:val="000C4EE3"/>
    <w:rsid w:val="000C4FD4"/>
    <w:rsid w:val="000C5009"/>
    <w:rsid w:val="000C5081"/>
    <w:rsid w:val="000C50E0"/>
    <w:rsid w:val="000C50F1"/>
    <w:rsid w:val="000C5156"/>
    <w:rsid w:val="000C517A"/>
    <w:rsid w:val="000C518F"/>
    <w:rsid w:val="000C51E9"/>
    <w:rsid w:val="000C521C"/>
    <w:rsid w:val="000C5278"/>
    <w:rsid w:val="000C52D2"/>
    <w:rsid w:val="000C535A"/>
    <w:rsid w:val="000C537E"/>
    <w:rsid w:val="000C539C"/>
    <w:rsid w:val="000C541E"/>
    <w:rsid w:val="000C5422"/>
    <w:rsid w:val="000C5515"/>
    <w:rsid w:val="000C5526"/>
    <w:rsid w:val="000C55B1"/>
    <w:rsid w:val="000C5627"/>
    <w:rsid w:val="000C562E"/>
    <w:rsid w:val="000C5696"/>
    <w:rsid w:val="000C5728"/>
    <w:rsid w:val="000C57F1"/>
    <w:rsid w:val="000C597C"/>
    <w:rsid w:val="000C59CC"/>
    <w:rsid w:val="000C5A11"/>
    <w:rsid w:val="000C5B2A"/>
    <w:rsid w:val="000C5BCD"/>
    <w:rsid w:val="000C5BEA"/>
    <w:rsid w:val="000C5C7F"/>
    <w:rsid w:val="000C5CA4"/>
    <w:rsid w:val="000C5D42"/>
    <w:rsid w:val="000C5E2F"/>
    <w:rsid w:val="000C5E44"/>
    <w:rsid w:val="000C5E8B"/>
    <w:rsid w:val="000C5F01"/>
    <w:rsid w:val="000C5F8E"/>
    <w:rsid w:val="000C602A"/>
    <w:rsid w:val="000C6042"/>
    <w:rsid w:val="000C6054"/>
    <w:rsid w:val="000C6078"/>
    <w:rsid w:val="000C6090"/>
    <w:rsid w:val="000C6095"/>
    <w:rsid w:val="000C60A6"/>
    <w:rsid w:val="000C6184"/>
    <w:rsid w:val="000C625B"/>
    <w:rsid w:val="000C639E"/>
    <w:rsid w:val="000C64A7"/>
    <w:rsid w:val="000C64AE"/>
    <w:rsid w:val="000C64C3"/>
    <w:rsid w:val="000C6552"/>
    <w:rsid w:val="000C659F"/>
    <w:rsid w:val="000C65A7"/>
    <w:rsid w:val="000C660E"/>
    <w:rsid w:val="000C664F"/>
    <w:rsid w:val="000C6744"/>
    <w:rsid w:val="000C6759"/>
    <w:rsid w:val="000C675B"/>
    <w:rsid w:val="000C67CB"/>
    <w:rsid w:val="000C67D4"/>
    <w:rsid w:val="000C67D5"/>
    <w:rsid w:val="000C6894"/>
    <w:rsid w:val="000C68B7"/>
    <w:rsid w:val="000C6902"/>
    <w:rsid w:val="000C6966"/>
    <w:rsid w:val="000C696A"/>
    <w:rsid w:val="000C6989"/>
    <w:rsid w:val="000C6A3C"/>
    <w:rsid w:val="000C6A72"/>
    <w:rsid w:val="000C6A74"/>
    <w:rsid w:val="000C6A81"/>
    <w:rsid w:val="000C6AFB"/>
    <w:rsid w:val="000C6B8E"/>
    <w:rsid w:val="000C6BAE"/>
    <w:rsid w:val="000C6BF2"/>
    <w:rsid w:val="000C6C48"/>
    <w:rsid w:val="000C6C90"/>
    <w:rsid w:val="000C6C9B"/>
    <w:rsid w:val="000C6CC7"/>
    <w:rsid w:val="000C6CF4"/>
    <w:rsid w:val="000C6CFC"/>
    <w:rsid w:val="000C6D02"/>
    <w:rsid w:val="000C6DAF"/>
    <w:rsid w:val="000C6DE5"/>
    <w:rsid w:val="000C6E07"/>
    <w:rsid w:val="000C6E48"/>
    <w:rsid w:val="000C6E5C"/>
    <w:rsid w:val="000C6E99"/>
    <w:rsid w:val="000C6F6E"/>
    <w:rsid w:val="000C6FB9"/>
    <w:rsid w:val="000C6FF8"/>
    <w:rsid w:val="000C70A8"/>
    <w:rsid w:val="000C70E4"/>
    <w:rsid w:val="000C71B5"/>
    <w:rsid w:val="000C71E5"/>
    <w:rsid w:val="000C7214"/>
    <w:rsid w:val="000C72EF"/>
    <w:rsid w:val="000C73CC"/>
    <w:rsid w:val="000C7479"/>
    <w:rsid w:val="000C748D"/>
    <w:rsid w:val="000C7589"/>
    <w:rsid w:val="000C759D"/>
    <w:rsid w:val="000C75F8"/>
    <w:rsid w:val="000C7735"/>
    <w:rsid w:val="000C774E"/>
    <w:rsid w:val="000C7842"/>
    <w:rsid w:val="000C78AE"/>
    <w:rsid w:val="000C7993"/>
    <w:rsid w:val="000C7A7C"/>
    <w:rsid w:val="000C7A81"/>
    <w:rsid w:val="000C7AAF"/>
    <w:rsid w:val="000C7BCC"/>
    <w:rsid w:val="000C7D1D"/>
    <w:rsid w:val="000C7DD6"/>
    <w:rsid w:val="000C7EFE"/>
    <w:rsid w:val="000C7F33"/>
    <w:rsid w:val="000D0097"/>
    <w:rsid w:val="000D00B7"/>
    <w:rsid w:val="000D00EC"/>
    <w:rsid w:val="000D0157"/>
    <w:rsid w:val="000D0205"/>
    <w:rsid w:val="000D02C7"/>
    <w:rsid w:val="000D0323"/>
    <w:rsid w:val="000D034A"/>
    <w:rsid w:val="000D03A0"/>
    <w:rsid w:val="000D0476"/>
    <w:rsid w:val="000D04A2"/>
    <w:rsid w:val="000D04B7"/>
    <w:rsid w:val="000D0512"/>
    <w:rsid w:val="000D0623"/>
    <w:rsid w:val="000D06CF"/>
    <w:rsid w:val="000D0738"/>
    <w:rsid w:val="000D07B7"/>
    <w:rsid w:val="000D0806"/>
    <w:rsid w:val="000D0844"/>
    <w:rsid w:val="000D0865"/>
    <w:rsid w:val="000D0890"/>
    <w:rsid w:val="000D08F2"/>
    <w:rsid w:val="000D090B"/>
    <w:rsid w:val="000D0925"/>
    <w:rsid w:val="000D0A09"/>
    <w:rsid w:val="000D0AE2"/>
    <w:rsid w:val="000D0AFB"/>
    <w:rsid w:val="000D0D08"/>
    <w:rsid w:val="000D0D29"/>
    <w:rsid w:val="000D0D76"/>
    <w:rsid w:val="000D0DA4"/>
    <w:rsid w:val="000D0DA9"/>
    <w:rsid w:val="000D0DC3"/>
    <w:rsid w:val="000D0E4C"/>
    <w:rsid w:val="000D0E6A"/>
    <w:rsid w:val="000D0EB5"/>
    <w:rsid w:val="000D0F86"/>
    <w:rsid w:val="000D0F87"/>
    <w:rsid w:val="000D103B"/>
    <w:rsid w:val="000D1103"/>
    <w:rsid w:val="000D11F6"/>
    <w:rsid w:val="000D1246"/>
    <w:rsid w:val="000D124A"/>
    <w:rsid w:val="000D12DE"/>
    <w:rsid w:val="000D1342"/>
    <w:rsid w:val="000D149E"/>
    <w:rsid w:val="000D153C"/>
    <w:rsid w:val="000D162E"/>
    <w:rsid w:val="000D1664"/>
    <w:rsid w:val="000D170D"/>
    <w:rsid w:val="000D1750"/>
    <w:rsid w:val="000D1784"/>
    <w:rsid w:val="000D17D0"/>
    <w:rsid w:val="000D1809"/>
    <w:rsid w:val="000D180C"/>
    <w:rsid w:val="000D1823"/>
    <w:rsid w:val="000D1854"/>
    <w:rsid w:val="000D18CB"/>
    <w:rsid w:val="000D1AA8"/>
    <w:rsid w:val="000D1AD3"/>
    <w:rsid w:val="000D1AF2"/>
    <w:rsid w:val="000D1B03"/>
    <w:rsid w:val="000D1B29"/>
    <w:rsid w:val="000D1B51"/>
    <w:rsid w:val="000D1BE6"/>
    <w:rsid w:val="000D1C8B"/>
    <w:rsid w:val="000D1CF0"/>
    <w:rsid w:val="000D1D12"/>
    <w:rsid w:val="000D1D4C"/>
    <w:rsid w:val="000D1D56"/>
    <w:rsid w:val="000D1D72"/>
    <w:rsid w:val="000D1D93"/>
    <w:rsid w:val="000D1D96"/>
    <w:rsid w:val="000D1DFC"/>
    <w:rsid w:val="000D1EAA"/>
    <w:rsid w:val="000D1F21"/>
    <w:rsid w:val="000D1F48"/>
    <w:rsid w:val="000D1FC5"/>
    <w:rsid w:val="000D1FFB"/>
    <w:rsid w:val="000D2038"/>
    <w:rsid w:val="000D2071"/>
    <w:rsid w:val="000D20B6"/>
    <w:rsid w:val="000D20EC"/>
    <w:rsid w:val="000D2103"/>
    <w:rsid w:val="000D2128"/>
    <w:rsid w:val="000D2187"/>
    <w:rsid w:val="000D2215"/>
    <w:rsid w:val="000D2308"/>
    <w:rsid w:val="000D2333"/>
    <w:rsid w:val="000D235C"/>
    <w:rsid w:val="000D23BB"/>
    <w:rsid w:val="000D23E7"/>
    <w:rsid w:val="000D2432"/>
    <w:rsid w:val="000D2433"/>
    <w:rsid w:val="000D243A"/>
    <w:rsid w:val="000D2529"/>
    <w:rsid w:val="000D2552"/>
    <w:rsid w:val="000D25C4"/>
    <w:rsid w:val="000D26E5"/>
    <w:rsid w:val="000D2708"/>
    <w:rsid w:val="000D2859"/>
    <w:rsid w:val="000D288C"/>
    <w:rsid w:val="000D28BA"/>
    <w:rsid w:val="000D28FE"/>
    <w:rsid w:val="000D2977"/>
    <w:rsid w:val="000D2A0B"/>
    <w:rsid w:val="000D2A28"/>
    <w:rsid w:val="000D2AAF"/>
    <w:rsid w:val="000D2B12"/>
    <w:rsid w:val="000D2B35"/>
    <w:rsid w:val="000D2B67"/>
    <w:rsid w:val="000D2BB3"/>
    <w:rsid w:val="000D2BB6"/>
    <w:rsid w:val="000D2BC2"/>
    <w:rsid w:val="000D2BEC"/>
    <w:rsid w:val="000D2C70"/>
    <w:rsid w:val="000D2D4D"/>
    <w:rsid w:val="000D2DEB"/>
    <w:rsid w:val="000D2E20"/>
    <w:rsid w:val="000D2EA2"/>
    <w:rsid w:val="000D2EA3"/>
    <w:rsid w:val="000D2FEC"/>
    <w:rsid w:val="000D3007"/>
    <w:rsid w:val="000D3075"/>
    <w:rsid w:val="000D30AE"/>
    <w:rsid w:val="000D3309"/>
    <w:rsid w:val="000D332B"/>
    <w:rsid w:val="000D344E"/>
    <w:rsid w:val="000D34A0"/>
    <w:rsid w:val="000D3505"/>
    <w:rsid w:val="000D354D"/>
    <w:rsid w:val="000D354E"/>
    <w:rsid w:val="000D3556"/>
    <w:rsid w:val="000D3604"/>
    <w:rsid w:val="000D363F"/>
    <w:rsid w:val="000D370C"/>
    <w:rsid w:val="000D3752"/>
    <w:rsid w:val="000D3863"/>
    <w:rsid w:val="000D3881"/>
    <w:rsid w:val="000D3AF9"/>
    <w:rsid w:val="000D3B39"/>
    <w:rsid w:val="000D3BDE"/>
    <w:rsid w:val="000D3C52"/>
    <w:rsid w:val="000D3C6B"/>
    <w:rsid w:val="000D3CA7"/>
    <w:rsid w:val="000D3CB7"/>
    <w:rsid w:val="000D3CD2"/>
    <w:rsid w:val="000D3E2E"/>
    <w:rsid w:val="000D3E68"/>
    <w:rsid w:val="000D3E77"/>
    <w:rsid w:val="000D3FEF"/>
    <w:rsid w:val="000D4008"/>
    <w:rsid w:val="000D400E"/>
    <w:rsid w:val="000D400F"/>
    <w:rsid w:val="000D4014"/>
    <w:rsid w:val="000D4046"/>
    <w:rsid w:val="000D4050"/>
    <w:rsid w:val="000D40FF"/>
    <w:rsid w:val="000D4148"/>
    <w:rsid w:val="000D4173"/>
    <w:rsid w:val="000D41A9"/>
    <w:rsid w:val="000D421B"/>
    <w:rsid w:val="000D427D"/>
    <w:rsid w:val="000D4315"/>
    <w:rsid w:val="000D43F0"/>
    <w:rsid w:val="000D444A"/>
    <w:rsid w:val="000D4469"/>
    <w:rsid w:val="000D44B7"/>
    <w:rsid w:val="000D4522"/>
    <w:rsid w:val="000D4543"/>
    <w:rsid w:val="000D462F"/>
    <w:rsid w:val="000D4668"/>
    <w:rsid w:val="000D4690"/>
    <w:rsid w:val="000D47B2"/>
    <w:rsid w:val="000D488E"/>
    <w:rsid w:val="000D4948"/>
    <w:rsid w:val="000D49E6"/>
    <w:rsid w:val="000D4AFD"/>
    <w:rsid w:val="000D4B8F"/>
    <w:rsid w:val="000D4BAD"/>
    <w:rsid w:val="000D4C46"/>
    <w:rsid w:val="000D4CD4"/>
    <w:rsid w:val="000D4CDD"/>
    <w:rsid w:val="000D4DF7"/>
    <w:rsid w:val="000D4E69"/>
    <w:rsid w:val="000D4EC0"/>
    <w:rsid w:val="000D4EFF"/>
    <w:rsid w:val="000D4F2F"/>
    <w:rsid w:val="000D4F40"/>
    <w:rsid w:val="000D4F78"/>
    <w:rsid w:val="000D4FAB"/>
    <w:rsid w:val="000D4FD4"/>
    <w:rsid w:val="000D5029"/>
    <w:rsid w:val="000D510A"/>
    <w:rsid w:val="000D513E"/>
    <w:rsid w:val="000D51DB"/>
    <w:rsid w:val="000D5257"/>
    <w:rsid w:val="000D5269"/>
    <w:rsid w:val="000D52A8"/>
    <w:rsid w:val="000D5355"/>
    <w:rsid w:val="000D5434"/>
    <w:rsid w:val="000D551A"/>
    <w:rsid w:val="000D5573"/>
    <w:rsid w:val="000D55B3"/>
    <w:rsid w:val="000D55D8"/>
    <w:rsid w:val="000D562C"/>
    <w:rsid w:val="000D5648"/>
    <w:rsid w:val="000D564C"/>
    <w:rsid w:val="000D56A1"/>
    <w:rsid w:val="000D56B5"/>
    <w:rsid w:val="000D56E3"/>
    <w:rsid w:val="000D56E4"/>
    <w:rsid w:val="000D5757"/>
    <w:rsid w:val="000D587C"/>
    <w:rsid w:val="000D58F4"/>
    <w:rsid w:val="000D5921"/>
    <w:rsid w:val="000D596D"/>
    <w:rsid w:val="000D5984"/>
    <w:rsid w:val="000D5A23"/>
    <w:rsid w:val="000D5B7A"/>
    <w:rsid w:val="000D5C06"/>
    <w:rsid w:val="000D5C11"/>
    <w:rsid w:val="000D5C7F"/>
    <w:rsid w:val="000D5CAA"/>
    <w:rsid w:val="000D5D0A"/>
    <w:rsid w:val="000D5D41"/>
    <w:rsid w:val="000D5DA1"/>
    <w:rsid w:val="000D5DEF"/>
    <w:rsid w:val="000D5FB0"/>
    <w:rsid w:val="000D5FEC"/>
    <w:rsid w:val="000D603B"/>
    <w:rsid w:val="000D610F"/>
    <w:rsid w:val="000D6138"/>
    <w:rsid w:val="000D61A8"/>
    <w:rsid w:val="000D61BC"/>
    <w:rsid w:val="000D6251"/>
    <w:rsid w:val="000D6255"/>
    <w:rsid w:val="000D6337"/>
    <w:rsid w:val="000D6384"/>
    <w:rsid w:val="000D65F3"/>
    <w:rsid w:val="000D6603"/>
    <w:rsid w:val="000D6645"/>
    <w:rsid w:val="000D6688"/>
    <w:rsid w:val="000D67F4"/>
    <w:rsid w:val="000D68C7"/>
    <w:rsid w:val="000D6969"/>
    <w:rsid w:val="000D69A2"/>
    <w:rsid w:val="000D69A8"/>
    <w:rsid w:val="000D69CA"/>
    <w:rsid w:val="000D6A24"/>
    <w:rsid w:val="000D6AE9"/>
    <w:rsid w:val="000D6B74"/>
    <w:rsid w:val="000D6B79"/>
    <w:rsid w:val="000D6B7F"/>
    <w:rsid w:val="000D6BDC"/>
    <w:rsid w:val="000D6C00"/>
    <w:rsid w:val="000D6CF5"/>
    <w:rsid w:val="000D6DB9"/>
    <w:rsid w:val="000D6E3F"/>
    <w:rsid w:val="000D6E97"/>
    <w:rsid w:val="000D6F2A"/>
    <w:rsid w:val="000D6F4D"/>
    <w:rsid w:val="000D6F66"/>
    <w:rsid w:val="000D6F71"/>
    <w:rsid w:val="000D7062"/>
    <w:rsid w:val="000D7064"/>
    <w:rsid w:val="000D70C3"/>
    <w:rsid w:val="000D711A"/>
    <w:rsid w:val="000D716C"/>
    <w:rsid w:val="000D7392"/>
    <w:rsid w:val="000D758A"/>
    <w:rsid w:val="000D75E6"/>
    <w:rsid w:val="000D7666"/>
    <w:rsid w:val="000D782B"/>
    <w:rsid w:val="000D78C0"/>
    <w:rsid w:val="000D7931"/>
    <w:rsid w:val="000D7954"/>
    <w:rsid w:val="000D79A5"/>
    <w:rsid w:val="000D7A16"/>
    <w:rsid w:val="000D7AF9"/>
    <w:rsid w:val="000D7B23"/>
    <w:rsid w:val="000D7B4D"/>
    <w:rsid w:val="000D7BCA"/>
    <w:rsid w:val="000D7BD5"/>
    <w:rsid w:val="000D7BE4"/>
    <w:rsid w:val="000D7BEB"/>
    <w:rsid w:val="000D7C06"/>
    <w:rsid w:val="000D7C0B"/>
    <w:rsid w:val="000D7C1B"/>
    <w:rsid w:val="000D7C6A"/>
    <w:rsid w:val="000D7C89"/>
    <w:rsid w:val="000D7CCF"/>
    <w:rsid w:val="000D7F00"/>
    <w:rsid w:val="000D7F13"/>
    <w:rsid w:val="000D7F55"/>
    <w:rsid w:val="000E0032"/>
    <w:rsid w:val="000E0035"/>
    <w:rsid w:val="000E0062"/>
    <w:rsid w:val="000E014B"/>
    <w:rsid w:val="000E0217"/>
    <w:rsid w:val="000E0232"/>
    <w:rsid w:val="000E0248"/>
    <w:rsid w:val="000E02E1"/>
    <w:rsid w:val="000E02F7"/>
    <w:rsid w:val="000E03BC"/>
    <w:rsid w:val="000E03DB"/>
    <w:rsid w:val="000E0409"/>
    <w:rsid w:val="000E042F"/>
    <w:rsid w:val="000E0442"/>
    <w:rsid w:val="000E051A"/>
    <w:rsid w:val="000E05DA"/>
    <w:rsid w:val="000E05F9"/>
    <w:rsid w:val="000E060B"/>
    <w:rsid w:val="000E0647"/>
    <w:rsid w:val="000E0655"/>
    <w:rsid w:val="000E06D5"/>
    <w:rsid w:val="000E0752"/>
    <w:rsid w:val="000E077C"/>
    <w:rsid w:val="000E07A5"/>
    <w:rsid w:val="000E0808"/>
    <w:rsid w:val="000E0816"/>
    <w:rsid w:val="000E0840"/>
    <w:rsid w:val="000E08F6"/>
    <w:rsid w:val="000E0A6B"/>
    <w:rsid w:val="000E0AD6"/>
    <w:rsid w:val="000E0AFC"/>
    <w:rsid w:val="000E0B4D"/>
    <w:rsid w:val="000E0BAC"/>
    <w:rsid w:val="000E0BE4"/>
    <w:rsid w:val="000E0D72"/>
    <w:rsid w:val="000E0DE6"/>
    <w:rsid w:val="000E0DFF"/>
    <w:rsid w:val="000E0E19"/>
    <w:rsid w:val="000E0E1C"/>
    <w:rsid w:val="000E0E4C"/>
    <w:rsid w:val="000E0E79"/>
    <w:rsid w:val="000E0EB1"/>
    <w:rsid w:val="000E0F7F"/>
    <w:rsid w:val="000E0FAA"/>
    <w:rsid w:val="000E0FBD"/>
    <w:rsid w:val="000E0FCB"/>
    <w:rsid w:val="000E0FE7"/>
    <w:rsid w:val="000E10C0"/>
    <w:rsid w:val="000E1104"/>
    <w:rsid w:val="000E128D"/>
    <w:rsid w:val="000E1356"/>
    <w:rsid w:val="000E1389"/>
    <w:rsid w:val="000E13A0"/>
    <w:rsid w:val="000E13EA"/>
    <w:rsid w:val="000E1445"/>
    <w:rsid w:val="000E1453"/>
    <w:rsid w:val="000E14D9"/>
    <w:rsid w:val="000E156B"/>
    <w:rsid w:val="000E15B3"/>
    <w:rsid w:val="000E1623"/>
    <w:rsid w:val="000E162B"/>
    <w:rsid w:val="000E1700"/>
    <w:rsid w:val="000E1721"/>
    <w:rsid w:val="000E1751"/>
    <w:rsid w:val="000E1792"/>
    <w:rsid w:val="000E17B1"/>
    <w:rsid w:val="000E17DC"/>
    <w:rsid w:val="000E17F8"/>
    <w:rsid w:val="000E182C"/>
    <w:rsid w:val="000E1834"/>
    <w:rsid w:val="000E1878"/>
    <w:rsid w:val="000E18C8"/>
    <w:rsid w:val="000E1A45"/>
    <w:rsid w:val="000E1A54"/>
    <w:rsid w:val="000E1A83"/>
    <w:rsid w:val="000E1ABF"/>
    <w:rsid w:val="000E1B31"/>
    <w:rsid w:val="000E1BCA"/>
    <w:rsid w:val="000E1CC7"/>
    <w:rsid w:val="000E1DF0"/>
    <w:rsid w:val="000E1DF7"/>
    <w:rsid w:val="000E1E1A"/>
    <w:rsid w:val="000E1E30"/>
    <w:rsid w:val="000E1FB6"/>
    <w:rsid w:val="000E2077"/>
    <w:rsid w:val="000E20F2"/>
    <w:rsid w:val="000E2133"/>
    <w:rsid w:val="000E218E"/>
    <w:rsid w:val="000E21E5"/>
    <w:rsid w:val="000E2205"/>
    <w:rsid w:val="000E2252"/>
    <w:rsid w:val="000E2299"/>
    <w:rsid w:val="000E22F2"/>
    <w:rsid w:val="000E2302"/>
    <w:rsid w:val="000E2367"/>
    <w:rsid w:val="000E2394"/>
    <w:rsid w:val="000E23A2"/>
    <w:rsid w:val="000E23E8"/>
    <w:rsid w:val="000E243D"/>
    <w:rsid w:val="000E2515"/>
    <w:rsid w:val="000E2742"/>
    <w:rsid w:val="000E2758"/>
    <w:rsid w:val="000E275A"/>
    <w:rsid w:val="000E2781"/>
    <w:rsid w:val="000E2826"/>
    <w:rsid w:val="000E29C6"/>
    <w:rsid w:val="000E2AEA"/>
    <w:rsid w:val="000E2C02"/>
    <w:rsid w:val="000E2C6D"/>
    <w:rsid w:val="000E2CBD"/>
    <w:rsid w:val="000E2CC0"/>
    <w:rsid w:val="000E2CC5"/>
    <w:rsid w:val="000E2D25"/>
    <w:rsid w:val="000E2D36"/>
    <w:rsid w:val="000E2D79"/>
    <w:rsid w:val="000E2DAD"/>
    <w:rsid w:val="000E2E53"/>
    <w:rsid w:val="000E2EBF"/>
    <w:rsid w:val="000E2FEF"/>
    <w:rsid w:val="000E304A"/>
    <w:rsid w:val="000E304E"/>
    <w:rsid w:val="000E305C"/>
    <w:rsid w:val="000E3077"/>
    <w:rsid w:val="000E3078"/>
    <w:rsid w:val="000E3085"/>
    <w:rsid w:val="000E30A1"/>
    <w:rsid w:val="000E3123"/>
    <w:rsid w:val="000E312D"/>
    <w:rsid w:val="000E31B4"/>
    <w:rsid w:val="000E31BB"/>
    <w:rsid w:val="000E31C6"/>
    <w:rsid w:val="000E31DD"/>
    <w:rsid w:val="000E3225"/>
    <w:rsid w:val="000E323E"/>
    <w:rsid w:val="000E3297"/>
    <w:rsid w:val="000E32AE"/>
    <w:rsid w:val="000E32AF"/>
    <w:rsid w:val="000E32E5"/>
    <w:rsid w:val="000E331B"/>
    <w:rsid w:val="000E33F2"/>
    <w:rsid w:val="000E3492"/>
    <w:rsid w:val="000E34A9"/>
    <w:rsid w:val="000E34FF"/>
    <w:rsid w:val="000E350D"/>
    <w:rsid w:val="000E3570"/>
    <w:rsid w:val="000E35B0"/>
    <w:rsid w:val="000E35D7"/>
    <w:rsid w:val="000E35FC"/>
    <w:rsid w:val="000E3639"/>
    <w:rsid w:val="000E36BE"/>
    <w:rsid w:val="000E3779"/>
    <w:rsid w:val="000E3804"/>
    <w:rsid w:val="000E3926"/>
    <w:rsid w:val="000E39A0"/>
    <w:rsid w:val="000E39D8"/>
    <w:rsid w:val="000E3A14"/>
    <w:rsid w:val="000E3A58"/>
    <w:rsid w:val="000E3A75"/>
    <w:rsid w:val="000E3A7C"/>
    <w:rsid w:val="000E3A9C"/>
    <w:rsid w:val="000E3B12"/>
    <w:rsid w:val="000E3BAA"/>
    <w:rsid w:val="000E3C86"/>
    <w:rsid w:val="000E3C9D"/>
    <w:rsid w:val="000E3CA1"/>
    <w:rsid w:val="000E3CB7"/>
    <w:rsid w:val="000E3D12"/>
    <w:rsid w:val="000E3D25"/>
    <w:rsid w:val="000E3D65"/>
    <w:rsid w:val="000E3E94"/>
    <w:rsid w:val="000E3ECF"/>
    <w:rsid w:val="000E3F28"/>
    <w:rsid w:val="000E3F61"/>
    <w:rsid w:val="000E3F8C"/>
    <w:rsid w:val="000E3FED"/>
    <w:rsid w:val="000E3FF3"/>
    <w:rsid w:val="000E404A"/>
    <w:rsid w:val="000E40C7"/>
    <w:rsid w:val="000E40DD"/>
    <w:rsid w:val="000E4161"/>
    <w:rsid w:val="000E41E2"/>
    <w:rsid w:val="000E41F0"/>
    <w:rsid w:val="000E4226"/>
    <w:rsid w:val="000E42EE"/>
    <w:rsid w:val="000E432B"/>
    <w:rsid w:val="000E4478"/>
    <w:rsid w:val="000E456F"/>
    <w:rsid w:val="000E459B"/>
    <w:rsid w:val="000E4675"/>
    <w:rsid w:val="000E467B"/>
    <w:rsid w:val="000E4705"/>
    <w:rsid w:val="000E470A"/>
    <w:rsid w:val="000E4740"/>
    <w:rsid w:val="000E4809"/>
    <w:rsid w:val="000E482E"/>
    <w:rsid w:val="000E4887"/>
    <w:rsid w:val="000E48AD"/>
    <w:rsid w:val="000E48CF"/>
    <w:rsid w:val="000E490C"/>
    <w:rsid w:val="000E49D5"/>
    <w:rsid w:val="000E49E4"/>
    <w:rsid w:val="000E4A19"/>
    <w:rsid w:val="000E4A49"/>
    <w:rsid w:val="000E4AB8"/>
    <w:rsid w:val="000E4D86"/>
    <w:rsid w:val="000E4E04"/>
    <w:rsid w:val="000E4EB2"/>
    <w:rsid w:val="000E4EFA"/>
    <w:rsid w:val="000E4EFE"/>
    <w:rsid w:val="000E4FE6"/>
    <w:rsid w:val="000E4FF0"/>
    <w:rsid w:val="000E5059"/>
    <w:rsid w:val="000E5118"/>
    <w:rsid w:val="000E51AC"/>
    <w:rsid w:val="000E5263"/>
    <w:rsid w:val="000E5264"/>
    <w:rsid w:val="000E52AD"/>
    <w:rsid w:val="000E52C4"/>
    <w:rsid w:val="000E530C"/>
    <w:rsid w:val="000E5390"/>
    <w:rsid w:val="000E53D5"/>
    <w:rsid w:val="000E5437"/>
    <w:rsid w:val="000E5466"/>
    <w:rsid w:val="000E5484"/>
    <w:rsid w:val="000E5495"/>
    <w:rsid w:val="000E5530"/>
    <w:rsid w:val="000E5554"/>
    <w:rsid w:val="000E5568"/>
    <w:rsid w:val="000E5606"/>
    <w:rsid w:val="000E563A"/>
    <w:rsid w:val="000E5641"/>
    <w:rsid w:val="000E56D8"/>
    <w:rsid w:val="000E57D8"/>
    <w:rsid w:val="000E57E8"/>
    <w:rsid w:val="000E58EA"/>
    <w:rsid w:val="000E59AA"/>
    <w:rsid w:val="000E59D7"/>
    <w:rsid w:val="000E5AA9"/>
    <w:rsid w:val="000E5B87"/>
    <w:rsid w:val="000E5BAD"/>
    <w:rsid w:val="000E5BB0"/>
    <w:rsid w:val="000E5C90"/>
    <w:rsid w:val="000E5C9B"/>
    <w:rsid w:val="000E5CDE"/>
    <w:rsid w:val="000E5D0D"/>
    <w:rsid w:val="000E5D3A"/>
    <w:rsid w:val="000E5D8F"/>
    <w:rsid w:val="000E5D9B"/>
    <w:rsid w:val="000E5E1E"/>
    <w:rsid w:val="000E5E94"/>
    <w:rsid w:val="000E5ECD"/>
    <w:rsid w:val="000E5EF8"/>
    <w:rsid w:val="000E5F8B"/>
    <w:rsid w:val="000E5FC9"/>
    <w:rsid w:val="000E603D"/>
    <w:rsid w:val="000E6042"/>
    <w:rsid w:val="000E6085"/>
    <w:rsid w:val="000E611F"/>
    <w:rsid w:val="000E6151"/>
    <w:rsid w:val="000E6315"/>
    <w:rsid w:val="000E6326"/>
    <w:rsid w:val="000E63C3"/>
    <w:rsid w:val="000E6427"/>
    <w:rsid w:val="000E648F"/>
    <w:rsid w:val="000E64DC"/>
    <w:rsid w:val="000E65DB"/>
    <w:rsid w:val="000E669C"/>
    <w:rsid w:val="000E66F9"/>
    <w:rsid w:val="000E6706"/>
    <w:rsid w:val="000E6776"/>
    <w:rsid w:val="000E6799"/>
    <w:rsid w:val="000E67C3"/>
    <w:rsid w:val="000E6886"/>
    <w:rsid w:val="000E68CD"/>
    <w:rsid w:val="000E6926"/>
    <w:rsid w:val="000E6A9F"/>
    <w:rsid w:val="000E6B22"/>
    <w:rsid w:val="000E6BC2"/>
    <w:rsid w:val="000E6C8B"/>
    <w:rsid w:val="000E6D41"/>
    <w:rsid w:val="000E6DDE"/>
    <w:rsid w:val="000E6E32"/>
    <w:rsid w:val="000E6F45"/>
    <w:rsid w:val="000E6FF7"/>
    <w:rsid w:val="000E7059"/>
    <w:rsid w:val="000E705C"/>
    <w:rsid w:val="000E709D"/>
    <w:rsid w:val="000E7155"/>
    <w:rsid w:val="000E7236"/>
    <w:rsid w:val="000E731B"/>
    <w:rsid w:val="000E74E7"/>
    <w:rsid w:val="000E75B5"/>
    <w:rsid w:val="000E768D"/>
    <w:rsid w:val="000E7707"/>
    <w:rsid w:val="000E7808"/>
    <w:rsid w:val="000E783E"/>
    <w:rsid w:val="000E793B"/>
    <w:rsid w:val="000E7953"/>
    <w:rsid w:val="000E798E"/>
    <w:rsid w:val="000E79DA"/>
    <w:rsid w:val="000E79DE"/>
    <w:rsid w:val="000E7B98"/>
    <w:rsid w:val="000E7BFE"/>
    <w:rsid w:val="000E7C0F"/>
    <w:rsid w:val="000E7C4B"/>
    <w:rsid w:val="000E7CB7"/>
    <w:rsid w:val="000E7CC6"/>
    <w:rsid w:val="000E7CD3"/>
    <w:rsid w:val="000E7CF3"/>
    <w:rsid w:val="000E7D68"/>
    <w:rsid w:val="000E7D8E"/>
    <w:rsid w:val="000E7D9A"/>
    <w:rsid w:val="000E7DAC"/>
    <w:rsid w:val="000E7E23"/>
    <w:rsid w:val="000E7E86"/>
    <w:rsid w:val="000E7F56"/>
    <w:rsid w:val="000E7F87"/>
    <w:rsid w:val="000E7FAF"/>
    <w:rsid w:val="000E7FC0"/>
    <w:rsid w:val="000ECA4D"/>
    <w:rsid w:val="000F00D7"/>
    <w:rsid w:val="000F0143"/>
    <w:rsid w:val="000F019B"/>
    <w:rsid w:val="000F01A8"/>
    <w:rsid w:val="000F01BB"/>
    <w:rsid w:val="000F01EC"/>
    <w:rsid w:val="000F01F8"/>
    <w:rsid w:val="000F020A"/>
    <w:rsid w:val="000F0259"/>
    <w:rsid w:val="000F02A0"/>
    <w:rsid w:val="000F02A9"/>
    <w:rsid w:val="000F037F"/>
    <w:rsid w:val="000F03C4"/>
    <w:rsid w:val="000F0415"/>
    <w:rsid w:val="000F0462"/>
    <w:rsid w:val="000F0472"/>
    <w:rsid w:val="000F0495"/>
    <w:rsid w:val="000F04C0"/>
    <w:rsid w:val="000F04D8"/>
    <w:rsid w:val="000F0501"/>
    <w:rsid w:val="000F05BF"/>
    <w:rsid w:val="000F0670"/>
    <w:rsid w:val="000F06D8"/>
    <w:rsid w:val="000F0721"/>
    <w:rsid w:val="000F0748"/>
    <w:rsid w:val="000F083A"/>
    <w:rsid w:val="000F088C"/>
    <w:rsid w:val="000F0906"/>
    <w:rsid w:val="000F09B2"/>
    <w:rsid w:val="000F0ABB"/>
    <w:rsid w:val="000F0B38"/>
    <w:rsid w:val="000F0B4B"/>
    <w:rsid w:val="000F0B5D"/>
    <w:rsid w:val="000F0B7B"/>
    <w:rsid w:val="000F0D7F"/>
    <w:rsid w:val="000F0D92"/>
    <w:rsid w:val="000F0DC7"/>
    <w:rsid w:val="000F0F20"/>
    <w:rsid w:val="000F0F87"/>
    <w:rsid w:val="000F0FA3"/>
    <w:rsid w:val="000F0FAD"/>
    <w:rsid w:val="000F0FD9"/>
    <w:rsid w:val="000F10DC"/>
    <w:rsid w:val="000F10E3"/>
    <w:rsid w:val="000F116D"/>
    <w:rsid w:val="000F1315"/>
    <w:rsid w:val="000F1325"/>
    <w:rsid w:val="000F1356"/>
    <w:rsid w:val="000F1372"/>
    <w:rsid w:val="000F1373"/>
    <w:rsid w:val="000F1473"/>
    <w:rsid w:val="000F14B5"/>
    <w:rsid w:val="000F14C9"/>
    <w:rsid w:val="000F14ED"/>
    <w:rsid w:val="000F1512"/>
    <w:rsid w:val="000F155E"/>
    <w:rsid w:val="000F15BA"/>
    <w:rsid w:val="000F1630"/>
    <w:rsid w:val="000F1658"/>
    <w:rsid w:val="000F1744"/>
    <w:rsid w:val="000F1745"/>
    <w:rsid w:val="000F184E"/>
    <w:rsid w:val="000F187D"/>
    <w:rsid w:val="000F194C"/>
    <w:rsid w:val="000F195C"/>
    <w:rsid w:val="000F195F"/>
    <w:rsid w:val="000F19D2"/>
    <w:rsid w:val="000F1A73"/>
    <w:rsid w:val="000F1AD7"/>
    <w:rsid w:val="000F1AF4"/>
    <w:rsid w:val="000F1BCA"/>
    <w:rsid w:val="000F1C40"/>
    <w:rsid w:val="000F1C72"/>
    <w:rsid w:val="000F1D25"/>
    <w:rsid w:val="000F1D4B"/>
    <w:rsid w:val="000F1DDC"/>
    <w:rsid w:val="000F1DE0"/>
    <w:rsid w:val="000F1E28"/>
    <w:rsid w:val="000F1E2A"/>
    <w:rsid w:val="000F1E7F"/>
    <w:rsid w:val="000F1E8E"/>
    <w:rsid w:val="000F1EAC"/>
    <w:rsid w:val="000F1EFE"/>
    <w:rsid w:val="000F1F26"/>
    <w:rsid w:val="000F2012"/>
    <w:rsid w:val="000F203A"/>
    <w:rsid w:val="000F2074"/>
    <w:rsid w:val="000F2078"/>
    <w:rsid w:val="000F20A3"/>
    <w:rsid w:val="000F20C5"/>
    <w:rsid w:val="000F20F3"/>
    <w:rsid w:val="000F2101"/>
    <w:rsid w:val="000F2126"/>
    <w:rsid w:val="000F2200"/>
    <w:rsid w:val="000F228B"/>
    <w:rsid w:val="000F22D1"/>
    <w:rsid w:val="000F2368"/>
    <w:rsid w:val="000F23E2"/>
    <w:rsid w:val="000F2447"/>
    <w:rsid w:val="000F246E"/>
    <w:rsid w:val="000F2541"/>
    <w:rsid w:val="000F257C"/>
    <w:rsid w:val="000F25A4"/>
    <w:rsid w:val="000F25EF"/>
    <w:rsid w:val="000F268B"/>
    <w:rsid w:val="000F26BC"/>
    <w:rsid w:val="000F2830"/>
    <w:rsid w:val="000F285E"/>
    <w:rsid w:val="000F28CF"/>
    <w:rsid w:val="000F29F0"/>
    <w:rsid w:val="000F2A6B"/>
    <w:rsid w:val="000F2A89"/>
    <w:rsid w:val="000F2B18"/>
    <w:rsid w:val="000F2B3E"/>
    <w:rsid w:val="000F2C0C"/>
    <w:rsid w:val="000F2CA5"/>
    <w:rsid w:val="000F2CD5"/>
    <w:rsid w:val="000F2D5F"/>
    <w:rsid w:val="000F2F17"/>
    <w:rsid w:val="000F2F2F"/>
    <w:rsid w:val="000F2FF3"/>
    <w:rsid w:val="000F3074"/>
    <w:rsid w:val="000F3091"/>
    <w:rsid w:val="000F3093"/>
    <w:rsid w:val="000F30A3"/>
    <w:rsid w:val="000F30B8"/>
    <w:rsid w:val="000F30FE"/>
    <w:rsid w:val="000F3151"/>
    <w:rsid w:val="000F31A7"/>
    <w:rsid w:val="000F32B9"/>
    <w:rsid w:val="000F32BA"/>
    <w:rsid w:val="000F32E3"/>
    <w:rsid w:val="000F3317"/>
    <w:rsid w:val="000F33D9"/>
    <w:rsid w:val="000F3416"/>
    <w:rsid w:val="000F3427"/>
    <w:rsid w:val="000F347E"/>
    <w:rsid w:val="000F3527"/>
    <w:rsid w:val="000F358F"/>
    <w:rsid w:val="000F365C"/>
    <w:rsid w:val="000F38DE"/>
    <w:rsid w:val="000F392F"/>
    <w:rsid w:val="000F39A6"/>
    <w:rsid w:val="000F3A0A"/>
    <w:rsid w:val="000F3A27"/>
    <w:rsid w:val="000F3A46"/>
    <w:rsid w:val="000F3A52"/>
    <w:rsid w:val="000F3AFC"/>
    <w:rsid w:val="000F3B08"/>
    <w:rsid w:val="000F3B5D"/>
    <w:rsid w:val="000F3C09"/>
    <w:rsid w:val="000F3C9F"/>
    <w:rsid w:val="000F3CA4"/>
    <w:rsid w:val="000F3CC1"/>
    <w:rsid w:val="000F3CF5"/>
    <w:rsid w:val="000F3D01"/>
    <w:rsid w:val="000F3D76"/>
    <w:rsid w:val="000F3D8E"/>
    <w:rsid w:val="000F3D96"/>
    <w:rsid w:val="000F3EB7"/>
    <w:rsid w:val="000F3F04"/>
    <w:rsid w:val="000F3FD7"/>
    <w:rsid w:val="000F3FF2"/>
    <w:rsid w:val="000F40D4"/>
    <w:rsid w:val="000F4199"/>
    <w:rsid w:val="000F41A0"/>
    <w:rsid w:val="000F423F"/>
    <w:rsid w:val="000F4260"/>
    <w:rsid w:val="000F42ED"/>
    <w:rsid w:val="000F4421"/>
    <w:rsid w:val="000F44C9"/>
    <w:rsid w:val="000F453E"/>
    <w:rsid w:val="000F4564"/>
    <w:rsid w:val="000F4621"/>
    <w:rsid w:val="000F4672"/>
    <w:rsid w:val="000F4731"/>
    <w:rsid w:val="000F4768"/>
    <w:rsid w:val="000F47A5"/>
    <w:rsid w:val="000F47E1"/>
    <w:rsid w:val="000F4867"/>
    <w:rsid w:val="000F488C"/>
    <w:rsid w:val="000F48F9"/>
    <w:rsid w:val="000F4914"/>
    <w:rsid w:val="000F4920"/>
    <w:rsid w:val="000F49FD"/>
    <w:rsid w:val="000F4A0D"/>
    <w:rsid w:val="000F4A23"/>
    <w:rsid w:val="000F4B91"/>
    <w:rsid w:val="000F4BD8"/>
    <w:rsid w:val="000F4C35"/>
    <w:rsid w:val="000F4C37"/>
    <w:rsid w:val="000F4C39"/>
    <w:rsid w:val="000F4D2F"/>
    <w:rsid w:val="000F4D33"/>
    <w:rsid w:val="000F4EBE"/>
    <w:rsid w:val="000F4F03"/>
    <w:rsid w:val="000F4F66"/>
    <w:rsid w:val="000F4FF9"/>
    <w:rsid w:val="000F502A"/>
    <w:rsid w:val="000F505B"/>
    <w:rsid w:val="000F51B4"/>
    <w:rsid w:val="000F51CC"/>
    <w:rsid w:val="000F51ED"/>
    <w:rsid w:val="000F5263"/>
    <w:rsid w:val="000F529F"/>
    <w:rsid w:val="000F52AC"/>
    <w:rsid w:val="000F52AD"/>
    <w:rsid w:val="000F5339"/>
    <w:rsid w:val="000F5354"/>
    <w:rsid w:val="000F53AF"/>
    <w:rsid w:val="000F5471"/>
    <w:rsid w:val="000F558E"/>
    <w:rsid w:val="000F55C9"/>
    <w:rsid w:val="000F568E"/>
    <w:rsid w:val="000F56C9"/>
    <w:rsid w:val="000F5708"/>
    <w:rsid w:val="000F572A"/>
    <w:rsid w:val="000F57B1"/>
    <w:rsid w:val="000F5834"/>
    <w:rsid w:val="000F58FE"/>
    <w:rsid w:val="000F591F"/>
    <w:rsid w:val="000F59D8"/>
    <w:rsid w:val="000F5A43"/>
    <w:rsid w:val="000F5A48"/>
    <w:rsid w:val="000F5A9C"/>
    <w:rsid w:val="000F5ABB"/>
    <w:rsid w:val="000F5B2B"/>
    <w:rsid w:val="000F5B4C"/>
    <w:rsid w:val="000F5CA6"/>
    <w:rsid w:val="000F5DCF"/>
    <w:rsid w:val="000F5E08"/>
    <w:rsid w:val="000F5E4E"/>
    <w:rsid w:val="000F5E99"/>
    <w:rsid w:val="000F5EAD"/>
    <w:rsid w:val="000F5F34"/>
    <w:rsid w:val="000F601B"/>
    <w:rsid w:val="000F6086"/>
    <w:rsid w:val="000F60D8"/>
    <w:rsid w:val="000F611F"/>
    <w:rsid w:val="000F6174"/>
    <w:rsid w:val="000F617B"/>
    <w:rsid w:val="000F61BF"/>
    <w:rsid w:val="000F61D2"/>
    <w:rsid w:val="000F621D"/>
    <w:rsid w:val="000F627D"/>
    <w:rsid w:val="000F62D9"/>
    <w:rsid w:val="000F631E"/>
    <w:rsid w:val="000F633C"/>
    <w:rsid w:val="000F6389"/>
    <w:rsid w:val="000F63A5"/>
    <w:rsid w:val="000F63F0"/>
    <w:rsid w:val="000F6578"/>
    <w:rsid w:val="000F667B"/>
    <w:rsid w:val="000F66B6"/>
    <w:rsid w:val="000F673B"/>
    <w:rsid w:val="000F676C"/>
    <w:rsid w:val="000F67A4"/>
    <w:rsid w:val="000F6818"/>
    <w:rsid w:val="000F6829"/>
    <w:rsid w:val="000F6876"/>
    <w:rsid w:val="000F687E"/>
    <w:rsid w:val="000F691D"/>
    <w:rsid w:val="000F6954"/>
    <w:rsid w:val="000F6A56"/>
    <w:rsid w:val="000F6A71"/>
    <w:rsid w:val="000F6B4F"/>
    <w:rsid w:val="000F6B87"/>
    <w:rsid w:val="000F6BBA"/>
    <w:rsid w:val="000F6BE7"/>
    <w:rsid w:val="000F6CFA"/>
    <w:rsid w:val="000F6D72"/>
    <w:rsid w:val="000F6DCC"/>
    <w:rsid w:val="000F6E07"/>
    <w:rsid w:val="000F6E1A"/>
    <w:rsid w:val="000F6E24"/>
    <w:rsid w:val="000F6E9A"/>
    <w:rsid w:val="000F6EB1"/>
    <w:rsid w:val="000F6F2F"/>
    <w:rsid w:val="000F6F78"/>
    <w:rsid w:val="000F6FBA"/>
    <w:rsid w:val="000F7122"/>
    <w:rsid w:val="000F7191"/>
    <w:rsid w:val="000F72BE"/>
    <w:rsid w:val="000F7381"/>
    <w:rsid w:val="000F73E4"/>
    <w:rsid w:val="000F73FE"/>
    <w:rsid w:val="000F7404"/>
    <w:rsid w:val="000F7470"/>
    <w:rsid w:val="000F749B"/>
    <w:rsid w:val="000F74F5"/>
    <w:rsid w:val="000F7505"/>
    <w:rsid w:val="000F750D"/>
    <w:rsid w:val="000F751C"/>
    <w:rsid w:val="000F7541"/>
    <w:rsid w:val="000F7551"/>
    <w:rsid w:val="000F75C5"/>
    <w:rsid w:val="000F75F3"/>
    <w:rsid w:val="000F7648"/>
    <w:rsid w:val="000F765D"/>
    <w:rsid w:val="000F7797"/>
    <w:rsid w:val="000F77D6"/>
    <w:rsid w:val="000F77EA"/>
    <w:rsid w:val="000F7968"/>
    <w:rsid w:val="000F796D"/>
    <w:rsid w:val="000F7990"/>
    <w:rsid w:val="000F79D3"/>
    <w:rsid w:val="000F79ED"/>
    <w:rsid w:val="000F7A2C"/>
    <w:rsid w:val="000F7AE6"/>
    <w:rsid w:val="000F7BC0"/>
    <w:rsid w:val="000F7BFA"/>
    <w:rsid w:val="000F7CDE"/>
    <w:rsid w:val="000F7CFE"/>
    <w:rsid w:val="000F7D0F"/>
    <w:rsid w:val="000F7D40"/>
    <w:rsid w:val="000F7DAB"/>
    <w:rsid w:val="000F7E12"/>
    <w:rsid w:val="000F7E18"/>
    <w:rsid w:val="000F7E36"/>
    <w:rsid w:val="000F7EF2"/>
    <w:rsid w:val="000F7F63"/>
    <w:rsid w:val="000F7F98"/>
    <w:rsid w:val="00100010"/>
    <w:rsid w:val="00100032"/>
    <w:rsid w:val="00100045"/>
    <w:rsid w:val="00100062"/>
    <w:rsid w:val="00100070"/>
    <w:rsid w:val="00100073"/>
    <w:rsid w:val="0010017E"/>
    <w:rsid w:val="001001E1"/>
    <w:rsid w:val="001001EA"/>
    <w:rsid w:val="00100215"/>
    <w:rsid w:val="0010027F"/>
    <w:rsid w:val="0010028E"/>
    <w:rsid w:val="00100370"/>
    <w:rsid w:val="00100381"/>
    <w:rsid w:val="00100431"/>
    <w:rsid w:val="0010048E"/>
    <w:rsid w:val="001004B8"/>
    <w:rsid w:val="0010050B"/>
    <w:rsid w:val="0010052B"/>
    <w:rsid w:val="001005AF"/>
    <w:rsid w:val="001005C9"/>
    <w:rsid w:val="0010061D"/>
    <w:rsid w:val="001006F8"/>
    <w:rsid w:val="0010083E"/>
    <w:rsid w:val="00100845"/>
    <w:rsid w:val="00100875"/>
    <w:rsid w:val="001008D2"/>
    <w:rsid w:val="001008DF"/>
    <w:rsid w:val="00100913"/>
    <w:rsid w:val="0010092A"/>
    <w:rsid w:val="001009A6"/>
    <w:rsid w:val="001009EB"/>
    <w:rsid w:val="001009FB"/>
    <w:rsid w:val="00100A73"/>
    <w:rsid w:val="00100AEE"/>
    <w:rsid w:val="00100B36"/>
    <w:rsid w:val="00100B82"/>
    <w:rsid w:val="00100C70"/>
    <w:rsid w:val="00100CA7"/>
    <w:rsid w:val="00100CEA"/>
    <w:rsid w:val="00100DC3"/>
    <w:rsid w:val="00100E00"/>
    <w:rsid w:val="00100EE4"/>
    <w:rsid w:val="00100F98"/>
    <w:rsid w:val="00100FCD"/>
    <w:rsid w:val="00100FEA"/>
    <w:rsid w:val="00101000"/>
    <w:rsid w:val="0010104A"/>
    <w:rsid w:val="001010B3"/>
    <w:rsid w:val="001010D2"/>
    <w:rsid w:val="001010F0"/>
    <w:rsid w:val="0010113F"/>
    <w:rsid w:val="00101151"/>
    <w:rsid w:val="0010115C"/>
    <w:rsid w:val="001011EF"/>
    <w:rsid w:val="001011FF"/>
    <w:rsid w:val="00101218"/>
    <w:rsid w:val="001012E7"/>
    <w:rsid w:val="0010136E"/>
    <w:rsid w:val="00101398"/>
    <w:rsid w:val="001013E4"/>
    <w:rsid w:val="00101434"/>
    <w:rsid w:val="0010144F"/>
    <w:rsid w:val="00101525"/>
    <w:rsid w:val="0010154E"/>
    <w:rsid w:val="00101556"/>
    <w:rsid w:val="0010166E"/>
    <w:rsid w:val="0010166F"/>
    <w:rsid w:val="001016AD"/>
    <w:rsid w:val="001016F2"/>
    <w:rsid w:val="001017B5"/>
    <w:rsid w:val="001018FB"/>
    <w:rsid w:val="00101958"/>
    <w:rsid w:val="0010196F"/>
    <w:rsid w:val="001019C5"/>
    <w:rsid w:val="001019F3"/>
    <w:rsid w:val="00101AC8"/>
    <w:rsid w:val="00101AEE"/>
    <w:rsid w:val="00101B41"/>
    <w:rsid w:val="00101BAA"/>
    <w:rsid w:val="00101C07"/>
    <w:rsid w:val="00101C0B"/>
    <w:rsid w:val="00101C7E"/>
    <w:rsid w:val="00101CD5"/>
    <w:rsid w:val="00101CDD"/>
    <w:rsid w:val="00101D28"/>
    <w:rsid w:val="00101DB6"/>
    <w:rsid w:val="00101DCA"/>
    <w:rsid w:val="00101DFB"/>
    <w:rsid w:val="00101EA0"/>
    <w:rsid w:val="00101EA5"/>
    <w:rsid w:val="00101FD2"/>
    <w:rsid w:val="00102000"/>
    <w:rsid w:val="0010200E"/>
    <w:rsid w:val="00102048"/>
    <w:rsid w:val="001020DB"/>
    <w:rsid w:val="0010213F"/>
    <w:rsid w:val="0010217E"/>
    <w:rsid w:val="00102269"/>
    <w:rsid w:val="0010236A"/>
    <w:rsid w:val="00102386"/>
    <w:rsid w:val="0010241D"/>
    <w:rsid w:val="00102472"/>
    <w:rsid w:val="0010248F"/>
    <w:rsid w:val="001025B3"/>
    <w:rsid w:val="00102615"/>
    <w:rsid w:val="00102645"/>
    <w:rsid w:val="00102678"/>
    <w:rsid w:val="0010268F"/>
    <w:rsid w:val="001026AE"/>
    <w:rsid w:val="001026CC"/>
    <w:rsid w:val="00102787"/>
    <w:rsid w:val="001027C5"/>
    <w:rsid w:val="001027EA"/>
    <w:rsid w:val="00102896"/>
    <w:rsid w:val="00102948"/>
    <w:rsid w:val="0010296E"/>
    <w:rsid w:val="0010298A"/>
    <w:rsid w:val="001029CC"/>
    <w:rsid w:val="001029E1"/>
    <w:rsid w:val="001029E5"/>
    <w:rsid w:val="00102A58"/>
    <w:rsid w:val="00102ABB"/>
    <w:rsid w:val="00102ACA"/>
    <w:rsid w:val="00102BBA"/>
    <w:rsid w:val="00102BCF"/>
    <w:rsid w:val="00102CA0"/>
    <w:rsid w:val="00102CB1"/>
    <w:rsid w:val="00102CEA"/>
    <w:rsid w:val="00102D52"/>
    <w:rsid w:val="00102D5D"/>
    <w:rsid w:val="00102D8A"/>
    <w:rsid w:val="00102DE7"/>
    <w:rsid w:val="00102E56"/>
    <w:rsid w:val="00102E80"/>
    <w:rsid w:val="00102EB9"/>
    <w:rsid w:val="00102EC5"/>
    <w:rsid w:val="00102F03"/>
    <w:rsid w:val="00102FFA"/>
    <w:rsid w:val="0010302D"/>
    <w:rsid w:val="00103062"/>
    <w:rsid w:val="00103066"/>
    <w:rsid w:val="00103108"/>
    <w:rsid w:val="00103167"/>
    <w:rsid w:val="001031DD"/>
    <w:rsid w:val="00103241"/>
    <w:rsid w:val="001033A1"/>
    <w:rsid w:val="001033BD"/>
    <w:rsid w:val="001033F0"/>
    <w:rsid w:val="0010340E"/>
    <w:rsid w:val="00103433"/>
    <w:rsid w:val="00103442"/>
    <w:rsid w:val="0010347F"/>
    <w:rsid w:val="00103648"/>
    <w:rsid w:val="001037EB"/>
    <w:rsid w:val="00103860"/>
    <w:rsid w:val="0010387A"/>
    <w:rsid w:val="0010389C"/>
    <w:rsid w:val="001038BF"/>
    <w:rsid w:val="001038E4"/>
    <w:rsid w:val="0010393F"/>
    <w:rsid w:val="00103966"/>
    <w:rsid w:val="0010399F"/>
    <w:rsid w:val="001039D6"/>
    <w:rsid w:val="001039F4"/>
    <w:rsid w:val="00103A2E"/>
    <w:rsid w:val="00103A56"/>
    <w:rsid w:val="00103ACF"/>
    <w:rsid w:val="00103B03"/>
    <w:rsid w:val="00103BAB"/>
    <w:rsid w:val="00103C02"/>
    <w:rsid w:val="00103C0E"/>
    <w:rsid w:val="00103C35"/>
    <w:rsid w:val="00103D3E"/>
    <w:rsid w:val="00103D88"/>
    <w:rsid w:val="00103E6E"/>
    <w:rsid w:val="00103E85"/>
    <w:rsid w:val="00103E9E"/>
    <w:rsid w:val="00103EA6"/>
    <w:rsid w:val="00103F80"/>
    <w:rsid w:val="00103F88"/>
    <w:rsid w:val="00104028"/>
    <w:rsid w:val="0010406D"/>
    <w:rsid w:val="00104089"/>
    <w:rsid w:val="0010409B"/>
    <w:rsid w:val="001040BA"/>
    <w:rsid w:val="001040C4"/>
    <w:rsid w:val="001040FB"/>
    <w:rsid w:val="0010412B"/>
    <w:rsid w:val="00104131"/>
    <w:rsid w:val="0010414B"/>
    <w:rsid w:val="00104198"/>
    <w:rsid w:val="001041C7"/>
    <w:rsid w:val="001041DD"/>
    <w:rsid w:val="00104268"/>
    <w:rsid w:val="0010427E"/>
    <w:rsid w:val="00104383"/>
    <w:rsid w:val="00104399"/>
    <w:rsid w:val="001043B6"/>
    <w:rsid w:val="001044C6"/>
    <w:rsid w:val="001044D9"/>
    <w:rsid w:val="00104567"/>
    <w:rsid w:val="0010456C"/>
    <w:rsid w:val="00104617"/>
    <w:rsid w:val="0010463F"/>
    <w:rsid w:val="0010465C"/>
    <w:rsid w:val="0010471B"/>
    <w:rsid w:val="00104794"/>
    <w:rsid w:val="00104805"/>
    <w:rsid w:val="00104839"/>
    <w:rsid w:val="0010484C"/>
    <w:rsid w:val="00104888"/>
    <w:rsid w:val="00104902"/>
    <w:rsid w:val="00104976"/>
    <w:rsid w:val="00104B2F"/>
    <w:rsid w:val="00104B5F"/>
    <w:rsid w:val="00104B63"/>
    <w:rsid w:val="00104BB7"/>
    <w:rsid w:val="00104C04"/>
    <w:rsid w:val="00104C3B"/>
    <w:rsid w:val="00104C5F"/>
    <w:rsid w:val="00104C69"/>
    <w:rsid w:val="00104D0D"/>
    <w:rsid w:val="00104EBD"/>
    <w:rsid w:val="00104EF2"/>
    <w:rsid w:val="00104F6F"/>
    <w:rsid w:val="0010507D"/>
    <w:rsid w:val="001050CF"/>
    <w:rsid w:val="001050DF"/>
    <w:rsid w:val="001050EB"/>
    <w:rsid w:val="00105103"/>
    <w:rsid w:val="00105163"/>
    <w:rsid w:val="00105189"/>
    <w:rsid w:val="0010526F"/>
    <w:rsid w:val="001052FA"/>
    <w:rsid w:val="00105371"/>
    <w:rsid w:val="00105425"/>
    <w:rsid w:val="00105470"/>
    <w:rsid w:val="001054CA"/>
    <w:rsid w:val="00105506"/>
    <w:rsid w:val="0010550C"/>
    <w:rsid w:val="0010557A"/>
    <w:rsid w:val="0010559F"/>
    <w:rsid w:val="00105705"/>
    <w:rsid w:val="001057A3"/>
    <w:rsid w:val="001058FF"/>
    <w:rsid w:val="00105A17"/>
    <w:rsid w:val="00105BE5"/>
    <w:rsid w:val="00105C36"/>
    <w:rsid w:val="00105C8D"/>
    <w:rsid w:val="00105CB1"/>
    <w:rsid w:val="00105D4C"/>
    <w:rsid w:val="00105D95"/>
    <w:rsid w:val="00105DC3"/>
    <w:rsid w:val="00105DFB"/>
    <w:rsid w:val="00105E48"/>
    <w:rsid w:val="00105EB0"/>
    <w:rsid w:val="00105EED"/>
    <w:rsid w:val="00105F1E"/>
    <w:rsid w:val="00105F77"/>
    <w:rsid w:val="00106016"/>
    <w:rsid w:val="001061C2"/>
    <w:rsid w:val="0010628D"/>
    <w:rsid w:val="001062A3"/>
    <w:rsid w:val="00106431"/>
    <w:rsid w:val="0010646E"/>
    <w:rsid w:val="00106477"/>
    <w:rsid w:val="001064D9"/>
    <w:rsid w:val="00106569"/>
    <w:rsid w:val="0010666A"/>
    <w:rsid w:val="0010667B"/>
    <w:rsid w:val="001066D8"/>
    <w:rsid w:val="00106740"/>
    <w:rsid w:val="001067D2"/>
    <w:rsid w:val="0010683D"/>
    <w:rsid w:val="001068AD"/>
    <w:rsid w:val="00106932"/>
    <w:rsid w:val="0010695E"/>
    <w:rsid w:val="001069B3"/>
    <w:rsid w:val="00106A10"/>
    <w:rsid w:val="00106A2F"/>
    <w:rsid w:val="00106A7A"/>
    <w:rsid w:val="00106B37"/>
    <w:rsid w:val="00106B5E"/>
    <w:rsid w:val="00106C7B"/>
    <w:rsid w:val="00106C91"/>
    <w:rsid w:val="00106D51"/>
    <w:rsid w:val="00106D6C"/>
    <w:rsid w:val="00106E7A"/>
    <w:rsid w:val="00106E7F"/>
    <w:rsid w:val="00106E8E"/>
    <w:rsid w:val="00106E9C"/>
    <w:rsid w:val="00106EC0"/>
    <w:rsid w:val="00106F11"/>
    <w:rsid w:val="00106F4C"/>
    <w:rsid w:val="00106FC4"/>
    <w:rsid w:val="00106FD8"/>
    <w:rsid w:val="00106FEF"/>
    <w:rsid w:val="0010701A"/>
    <w:rsid w:val="001070B7"/>
    <w:rsid w:val="0010710F"/>
    <w:rsid w:val="00107123"/>
    <w:rsid w:val="0010712B"/>
    <w:rsid w:val="00107241"/>
    <w:rsid w:val="001072A4"/>
    <w:rsid w:val="00107350"/>
    <w:rsid w:val="0010736A"/>
    <w:rsid w:val="00107394"/>
    <w:rsid w:val="001073A1"/>
    <w:rsid w:val="001073E3"/>
    <w:rsid w:val="001073E7"/>
    <w:rsid w:val="001076E5"/>
    <w:rsid w:val="001076E9"/>
    <w:rsid w:val="00107798"/>
    <w:rsid w:val="001077B7"/>
    <w:rsid w:val="001077D2"/>
    <w:rsid w:val="0010785B"/>
    <w:rsid w:val="00107882"/>
    <w:rsid w:val="001078B4"/>
    <w:rsid w:val="00107901"/>
    <w:rsid w:val="0010792E"/>
    <w:rsid w:val="00107931"/>
    <w:rsid w:val="00107938"/>
    <w:rsid w:val="001079BC"/>
    <w:rsid w:val="00107A16"/>
    <w:rsid w:val="00107A92"/>
    <w:rsid w:val="00107ADD"/>
    <w:rsid w:val="00107ADF"/>
    <w:rsid w:val="00107BC9"/>
    <w:rsid w:val="00107C5C"/>
    <w:rsid w:val="00107CA1"/>
    <w:rsid w:val="00107D2B"/>
    <w:rsid w:val="00107D3B"/>
    <w:rsid w:val="00107F11"/>
    <w:rsid w:val="00107F8E"/>
    <w:rsid w:val="00110076"/>
    <w:rsid w:val="0011008D"/>
    <w:rsid w:val="001100E6"/>
    <w:rsid w:val="00110107"/>
    <w:rsid w:val="00110158"/>
    <w:rsid w:val="0011015D"/>
    <w:rsid w:val="00110194"/>
    <w:rsid w:val="001101B3"/>
    <w:rsid w:val="001101DF"/>
    <w:rsid w:val="00110256"/>
    <w:rsid w:val="00110278"/>
    <w:rsid w:val="0011029C"/>
    <w:rsid w:val="001102BB"/>
    <w:rsid w:val="00110353"/>
    <w:rsid w:val="0011038C"/>
    <w:rsid w:val="001103C8"/>
    <w:rsid w:val="001103D0"/>
    <w:rsid w:val="00110459"/>
    <w:rsid w:val="001104B7"/>
    <w:rsid w:val="001104E1"/>
    <w:rsid w:val="0011053E"/>
    <w:rsid w:val="0011058A"/>
    <w:rsid w:val="001105CC"/>
    <w:rsid w:val="001105DD"/>
    <w:rsid w:val="001105F9"/>
    <w:rsid w:val="0011060C"/>
    <w:rsid w:val="00110633"/>
    <w:rsid w:val="0011064B"/>
    <w:rsid w:val="0011066F"/>
    <w:rsid w:val="001106B7"/>
    <w:rsid w:val="001106F6"/>
    <w:rsid w:val="0011071B"/>
    <w:rsid w:val="001107B1"/>
    <w:rsid w:val="001108D6"/>
    <w:rsid w:val="0011093F"/>
    <w:rsid w:val="001109F0"/>
    <w:rsid w:val="001109F4"/>
    <w:rsid w:val="00110A33"/>
    <w:rsid w:val="00110ACF"/>
    <w:rsid w:val="00110AD7"/>
    <w:rsid w:val="00110B72"/>
    <w:rsid w:val="00110BBE"/>
    <w:rsid w:val="00110C87"/>
    <w:rsid w:val="00110C8A"/>
    <w:rsid w:val="00110CE5"/>
    <w:rsid w:val="00110E3E"/>
    <w:rsid w:val="00110E41"/>
    <w:rsid w:val="00110ECD"/>
    <w:rsid w:val="00110ED0"/>
    <w:rsid w:val="00110F55"/>
    <w:rsid w:val="00110F93"/>
    <w:rsid w:val="00110FA6"/>
    <w:rsid w:val="00110FAD"/>
    <w:rsid w:val="00111021"/>
    <w:rsid w:val="001110FF"/>
    <w:rsid w:val="00111207"/>
    <w:rsid w:val="00111226"/>
    <w:rsid w:val="00111292"/>
    <w:rsid w:val="00111378"/>
    <w:rsid w:val="001113B5"/>
    <w:rsid w:val="001116A8"/>
    <w:rsid w:val="0011174F"/>
    <w:rsid w:val="00111754"/>
    <w:rsid w:val="00111760"/>
    <w:rsid w:val="00111773"/>
    <w:rsid w:val="001117C5"/>
    <w:rsid w:val="001117C6"/>
    <w:rsid w:val="001117E4"/>
    <w:rsid w:val="001117F2"/>
    <w:rsid w:val="00111884"/>
    <w:rsid w:val="0011189C"/>
    <w:rsid w:val="00111903"/>
    <w:rsid w:val="00111994"/>
    <w:rsid w:val="00111B62"/>
    <w:rsid w:val="00111B83"/>
    <w:rsid w:val="00111BBF"/>
    <w:rsid w:val="00111BE2"/>
    <w:rsid w:val="00111CC2"/>
    <w:rsid w:val="00111D22"/>
    <w:rsid w:val="00111DA9"/>
    <w:rsid w:val="00111E11"/>
    <w:rsid w:val="00111E43"/>
    <w:rsid w:val="00111E52"/>
    <w:rsid w:val="00111E7A"/>
    <w:rsid w:val="00111EA7"/>
    <w:rsid w:val="00111EEA"/>
    <w:rsid w:val="00111FB4"/>
    <w:rsid w:val="00111FE2"/>
    <w:rsid w:val="001120C1"/>
    <w:rsid w:val="00112186"/>
    <w:rsid w:val="0011218E"/>
    <w:rsid w:val="00112215"/>
    <w:rsid w:val="0011223E"/>
    <w:rsid w:val="0011229E"/>
    <w:rsid w:val="001122B3"/>
    <w:rsid w:val="001123B8"/>
    <w:rsid w:val="00112408"/>
    <w:rsid w:val="0011240C"/>
    <w:rsid w:val="001125B7"/>
    <w:rsid w:val="00112620"/>
    <w:rsid w:val="00112680"/>
    <w:rsid w:val="001126AF"/>
    <w:rsid w:val="001127C6"/>
    <w:rsid w:val="0011280F"/>
    <w:rsid w:val="001128B5"/>
    <w:rsid w:val="00112925"/>
    <w:rsid w:val="0011295B"/>
    <w:rsid w:val="0011297F"/>
    <w:rsid w:val="001129B1"/>
    <w:rsid w:val="001129EC"/>
    <w:rsid w:val="00112A28"/>
    <w:rsid w:val="00112BA6"/>
    <w:rsid w:val="00112CC3"/>
    <w:rsid w:val="00112CD4"/>
    <w:rsid w:val="00112CD8"/>
    <w:rsid w:val="00112D21"/>
    <w:rsid w:val="00112DB9"/>
    <w:rsid w:val="00112E29"/>
    <w:rsid w:val="00112EC7"/>
    <w:rsid w:val="00112ED4"/>
    <w:rsid w:val="00112EEF"/>
    <w:rsid w:val="00113023"/>
    <w:rsid w:val="0011328F"/>
    <w:rsid w:val="0011329F"/>
    <w:rsid w:val="001132F2"/>
    <w:rsid w:val="00113362"/>
    <w:rsid w:val="0011336A"/>
    <w:rsid w:val="00113444"/>
    <w:rsid w:val="001134D4"/>
    <w:rsid w:val="001135CE"/>
    <w:rsid w:val="00113604"/>
    <w:rsid w:val="00113641"/>
    <w:rsid w:val="00113669"/>
    <w:rsid w:val="0011369B"/>
    <w:rsid w:val="001136A5"/>
    <w:rsid w:val="001136FF"/>
    <w:rsid w:val="001137F9"/>
    <w:rsid w:val="001139D0"/>
    <w:rsid w:val="00113A65"/>
    <w:rsid w:val="00113B50"/>
    <w:rsid w:val="00113B7B"/>
    <w:rsid w:val="00113B84"/>
    <w:rsid w:val="00113B87"/>
    <w:rsid w:val="00113BB2"/>
    <w:rsid w:val="00113BDC"/>
    <w:rsid w:val="00113C41"/>
    <w:rsid w:val="00113CD8"/>
    <w:rsid w:val="00113D66"/>
    <w:rsid w:val="00113EDD"/>
    <w:rsid w:val="00113EEE"/>
    <w:rsid w:val="00113F34"/>
    <w:rsid w:val="00113F5D"/>
    <w:rsid w:val="00113F84"/>
    <w:rsid w:val="00114074"/>
    <w:rsid w:val="00114092"/>
    <w:rsid w:val="001140A8"/>
    <w:rsid w:val="001140CB"/>
    <w:rsid w:val="00114157"/>
    <w:rsid w:val="0011418C"/>
    <w:rsid w:val="00114229"/>
    <w:rsid w:val="001142BE"/>
    <w:rsid w:val="001142E7"/>
    <w:rsid w:val="001143E5"/>
    <w:rsid w:val="00114400"/>
    <w:rsid w:val="00114464"/>
    <w:rsid w:val="00114515"/>
    <w:rsid w:val="00114562"/>
    <w:rsid w:val="001145AB"/>
    <w:rsid w:val="001145AE"/>
    <w:rsid w:val="001145F5"/>
    <w:rsid w:val="001146C7"/>
    <w:rsid w:val="0011475B"/>
    <w:rsid w:val="001148B0"/>
    <w:rsid w:val="001148D2"/>
    <w:rsid w:val="00114923"/>
    <w:rsid w:val="00114952"/>
    <w:rsid w:val="0011499E"/>
    <w:rsid w:val="00114A18"/>
    <w:rsid w:val="00114A84"/>
    <w:rsid w:val="00114AD4"/>
    <w:rsid w:val="00114B7C"/>
    <w:rsid w:val="00114BB0"/>
    <w:rsid w:val="00114BB2"/>
    <w:rsid w:val="00114BD7"/>
    <w:rsid w:val="00114C44"/>
    <w:rsid w:val="00114C48"/>
    <w:rsid w:val="00114C67"/>
    <w:rsid w:val="00114C94"/>
    <w:rsid w:val="00114CAF"/>
    <w:rsid w:val="00114CB7"/>
    <w:rsid w:val="00114CE2"/>
    <w:rsid w:val="00114D4C"/>
    <w:rsid w:val="00114E37"/>
    <w:rsid w:val="00114E42"/>
    <w:rsid w:val="00114E70"/>
    <w:rsid w:val="00114F3A"/>
    <w:rsid w:val="00114F4F"/>
    <w:rsid w:val="00114FDB"/>
    <w:rsid w:val="00114FE1"/>
    <w:rsid w:val="0011504B"/>
    <w:rsid w:val="0011508B"/>
    <w:rsid w:val="0011509C"/>
    <w:rsid w:val="00115131"/>
    <w:rsid w:val="00115173"/>
    <w:rsid w:val="001151B4"/>
    <w:rsid w:val="001151CC"/>
    <w:rsid w:val="001151FD"/>
    <w:rsid w:val="00115220"/>
    <w:rsid w:val="0011538F"/>
    <w:rsid w:val="001153DC"/>
    <w:rsid w:val="00115442"/>
    <w:rsid w:val="00115452"/>
    <w:rsid w:val="001155CA"/>
    <w:rsid w:val="0011567C"/>
    <w:rsid w:val="001156A9"/>
    <w:rsid w:val="001156F4"/>
    <w:rsid w:val="00115713"/>
    <w:rsid w:val="00115716"/>
    <w:rsid w:val="0011576C"/>
    <w:rsid w:val="0011577C"/>
    <w:rsid w:val="0011579B"/>
    <w:rsid w:val="001157D1"/>
    <w:rsid w:val="00115930"/>
    <w:rsid w:val="00115AA2"/>
    <w:rsid w:val="00115ADB"/>
    <w:rsid w:val="00115B3F"/>
    <w:rsid w:val="00115B87"/>
    <w:rsid w:val="00115BD4"/>
    <w:rsid w:val="00115C61"/>
    <w:rsid w:val="00115CD2"/>
    <w:rsid w:val="00115D68"/>
    <w:rsid w:val="00115D6B"/>
    <w:rsid w:val="00115DFE"/>
    <w:rsid w:val="00115E46"/>
    <w:rsid w:val="00115F41"/>
    <w:rsid w:val="00115F46"/>
    <w:rsid w:val="00115F5A"/>
    <w:rsid w:val="00115FFF"/>
    <w:rsid w:val="0011606E"/>
    <w:rsid w:val="0011607A"/>
    <w:rsid w:val="001160E4"/>
    <w:rsid w:val="00116199"/>
    <w:rsid w:val="001161C7"/>
    <w:rsid w:val="001161D1"/>
    <w:rsid w:val="001161D2"/>
    <w:rsid w:val="0011626F"/>
    <w:rsid w:val="00116354"/>
    <w:rsid w:val="001163A8"/>
    <w:rsid w:val="00116401"/>
    <w:rsid w:val="00116402"/>
    <w:rsid w:val="0011647C"/>
    <w:rsid w:val="0011649C"/>
    <w:rsid w:val="001164EF"/>
    <w:rsid w:val="00116501"/>
    <w:rsid w:val="0011650C"/>
    <w:rsid w:val="001165D9"/>
    <w:rsid w:val="00116613"/>
    <w:rsid w:val="0011670A"/>
    <w:rsid w:val="0011671A"/>
    <w:rsid w:val="00116752"/>
    <w:rsid w:val="001167EF"/>
    <w:rsid w:val="00116801"/>
    <w:rsid w:val="0011681E"/>
    <w:rsid w:val="001168AB"/>
    <w:rsid w:val="001168BC"/>
    <w:rsid w:val="001168ED"/>
    <w:rsid w:val="001168F8"/>
    <w:rsid w:val="0011690A"/>
    <w:rsid w:val="0011698F"/>
    <w:rsid w:val="001169AE"/>
    <w:rsid w:val="00116A16"/>
    <w:rsid w:val="00116AB9"/>
    <w:rsid w:val="00116ADE"/>
    <w:rsid w:val="00116B8C"/>
    <w:rsid w:val="00116BEA"/>
    <w:rsid w:val="00116C87"/>
    <w:rsid w:val="00116C98"/>
    <w:rsid w:val="00116C9F"/>
    <w:rsid w:val="00116CE4"/>
    <w:rsid w:val="00116D87"/>
    <w:rsid w:val="00116D8A"/>
    <w:rsid w:val="00116DBC"/>
    <w:rsid w:val="00116E90"/>
    <w:rsid w:val="00116F53"/>
    <w:rsid w:val="00116FC6"/>
    <w:rsid w:val="001170E2"/>
    <w:rsid w:val="0011713F"/>
    <w:rsid w:val="00117181"/>
    <w:rsid w:val="00117203"/>
    <w:rsid w:val="00117233"/>
    <w:rsid w:val="001172C6"/>
    <w:rsid w:val="0011732F"/>
    <w:rsid w:val="0011735F"/>
    <w:rsid w:val="0011737F"/>
    <w:rsid w:val="00117393"/>
    <w:rsid w:val="001173A7"/>
    <w:rsid w:val="001173BD"/>
    <w:rsid w:val="00117405"/>
    <w:rsid w:val="001175F2"/>
    <w:rsid w:val="0011760E"/>
    <w:rsid w:val="00117611"/>
    <w:rsid w:val="00117618"/>
    <w:rsid w:val="001176AA"/>
    <w:rsid w:val="001176B3"/>
    <w:rsid w:val="001176D6"/>
    <w:rsid w:val="00117704"/>
    <w:rsid w:val="001177A4"/>
    <w:rsid w:val="00117863"/>
    <w:rsid w:val="00117977"/>
    <w:rsid w:val="001179B5"/>
    <w:rsid w:val="00117A22"/>
    <w:rsid w:val="00117A47"/>
    <w:rsid w:val="00117AE2"/>
    <w:rsid w:val="00117B54"/>
    <w:rsid w:val="00117B77"/>
    <w:rsid w:val="00117BCC"/>
    <w:rsid w:val="00117C9F"/>
    <w:rsid w:val="00117CDB"/>
    <w:rsid w:val="00117EC5"/>
    <w:rsid w:val="00117F2D"/>
    <w:rsid w:val="00117F2E"/>
    <w:rsid w:val="00117F63"/>
    <w:rsid w:val="00117FA7"/>
    <w:rsid w:val="00120052"/>
    <w:rsid w:val="00120077"/>
    <w:rsid w:val="00120114"/>
    <w:rsid w:val="00120203"/>
    <w:rsid w:val="00120239"/>
    <w:rsid w:val="0012025E"/>
    <w:rsid w:val="001202D0"/>
    <w:rsid w:val="001202DC"/>
    <w:rsid w:val="00120316"/>
    <w:rsid w:val="00120350"/>
    <w:rsid w:val="0012041C"/>
    <w:rsid w:val="0012043F"/>
    <w:rsid w:val="001204B6"/>
    <w:rsid w:val="001204BB"/>
    <w:rsid w:val="00120566"/>
    <w:rsid w:val="00120571"/>
    <w:rsid w:val="001207AF"/>
    <w:rsid w:val="00120854"/>
    <w:rsid w:val="0012093A"/>
    <w:rsid w:val="00120A21"/>
    <w:rsid w:val="00120A32"/>
    <w:rsid w:val="00120A4A"/>
    <w:rsid w:val="00120AE2"/>
    <w:rsid w:val="00120AE4"/>
    <w:rsid w:val="00120B1B"/>
    <w:rsid w:val="00120B60"/>
    <w:rsid w:val="00120BF5"/>
    <w:rsid w:val="00120C4B"/>
    <w:rsid w:val="00120C7D"/>
    <w:rsid w:val="00120CA1"/>
    <w:rsid w:val="00120D4E"/>
    <w:rsid w:val="00120D85"/>
    <w:rsid w:val="00120D94"/>
    <w:rsid w:val="00120DD9"/>
    <w:rsid w:val="00120EF1"/>
    <w:rsid w:val="00121024"/>
    <w:rsid w:val="00121058"/>
    <w:rsid w:val="0012108C"/>
    <w:rsid w:val="00121163"/>
    <w:rsid w:val="001211B9"/>
    <w:rsid w:val="00121234"/>
    <w:rsid w:val="00121246"/>
    <w:rsid w:val="00121253"/>
    <w:rsid w:val="00121314"/>
    <w:rsid w:val="00121324"/>
    <w:rsid w:val="001213A6"/>
    <w:rsid w:val="001213AD"/>
    <w:rsid w:val="001213D4"/>
    <w:rsid w:val="00121406"/>
    <w:rsid w:val="0012140A"/>
    <w:rsid w:val="0012141E"/>
    <w:rsid w:val="0012144B"/>
    <w:rsid w:val="00121497"/>
    <w:rsid w:val="001214D0"/>
    <w:rsid w:val="00121528"/>
    <w:rsid w:val="0012152C"/>
    <w:rsid w:val="0012153B"/>
    <w:rsid w:val="00121588"/>
    <w:rsid w:val="00121590"/>
    <w:rsid w:val="001216D6"/>
    <w:rsid w:val="00121806"/>
    <w:rsid w:val="00121883"/>
    <w:rsid w:val="00121982"/>
    <w:rsid w:val="0012198B"/>
    <w:rsid w:val="001219C6"/>
    <w:rsid w:val="001219C8"/>
    <w:rsid w:val="00121A23"/>
    <w:rsid w:val="00121ACC"/>
    <w:rsid w:val="00121B3A"/>
    <w:rsid w:val="00121B9B"/>
    <w:rsid w:val="00121BAC"/>
    <w:rsid w:val="00121C4B"/>
    <w:rsid w:val="00121D64"/>
    <w:rsid w:val="00121D9F"/>
    <w:rsid w:val="00121EB0"/>
    <w:rsid w:val="00121F68"/>
    <w:rsid w:val="0012205C"/>
    <w:rsid w:val="0012211C"/>
    <w:rsid w:val="00122135"/>
    <w:rsid w:val="0012218F"/>
    <w:rsid w:val="0012219D"/>
    <w:rsid w:val="001221BC"/>
    <w:rsid w:val="00122241"/>
    <w:rsid w:val="0012225D"/>
    <w:rsid w:val="001222CD"/>
    <w:rsid w:val="001222DF"/>
    <w:rsid w:val="0012236F"/>
    <w:rsid w:val="0012237E"/>
    <w:rsid w:val="001224D4"/>
    <w:rsid w:val="001224F1"/>
    <w:rsid w:val="00122514"/>
    <w:rsid w:val="00122542"/>
    <w:rsid w:val="001226D3"/>
    <w:rsid w:val="001226D4"/>
    <w:rsid w:val="001227EA"/>
    <w:rsid w:val="00122852"/>
    <w:rsid w:val="001228A4"/>
    <w:rsid w:val="001228C7"/>
    <w:rsid w:val="0012290E"/>
    <w:rsid w:val="001229B2"/>
    <w:rsid w:val="001229DA"/>
    <w:rsid w:val="001229F3"/>
    <w:rsid w:val="00122A3B"/>
    <w:rsid w:val="00122B0A"/>
    <w:rsid w:val="00122B0F"/>
    <w:rsid w:val="00122B9A"/>
    <w:rsid w:val="00122BBB"/>
    <w:rsid w:val="00122C34"/>
    <w:rsid w:val="00122C72"/>
    <w:rsid w:val="00122C95"/>
    <w:rsid w:val="00122CA5"/>
    <w:rsid w:val="00122CD7"/>
    <w:rsid w:val="00122D9F"/>
    <w:rsid w:val="00122E09"/>
    <w:rsid w:val="00122EC9"/>
    <w:rsid w:val="00122F52"/>
    <w:rsid w:val="001230B2"/>
    <w:rsid w:val="0012319E"/>
    <w:rsid w:val="001231F9"/>
    <w:rsid w:val="0012322A"/>
    <w:rsid w:val="0012323A"/>
    <w:rsid w:val="0012323D"/>
    <w:rsid w:val="00123359"/>
    <w:rsid w:val="001233D7"/>
    <w:rsid w:val="00123434"/>
    <w:rsid w:val="001234F4"/>
    <w:rsid w:val="0012353B"/>
    <w:rsid w:val="00123562"/>
    <w:rsid w:val="0012359B"/>
    <w:rsid w:val="001235BC"/>
    <w:rsid w:val="00123611"/>
    <w:rsid w:val="00123678"/>
    <w:rsid w:val="00123703"/>
    <w:rsid w:val="0012379C"/>
    <w:rsid w:val="00123800"/>
    <w:rsid w:val="00123827"/>
    <w:rsid w:val="00123839"/>
    <w:rsid w:val="001238B9"/>
    <w:rsid w:val="001239A4"/>
    <w:rsid w:val="00123AD9"/>
    <w:rsid w:val="00123B18"/>
    <w:rsid w:val="00123B52"/>
    <w:rsid w:val="00123BC4"/>
    <w:rsid w:val="00123C65"/>
    <w:rsid w:val="00123C77"/>
    <w:rsid w:val="00123CCD"/>
    <w:rsid w:val="00123CD9"/>
    <w:rsid w:val="00123D25"/>
    <w:rsid w:val="00123D66"/>
    <w:rsid w:val="00123E8E"/>
    <w:rsid w:val="00123E9C"/>
    <w:rsid w:val="00123EC7"/>
    <w:rsid w:val="00123ED4"/>
    <w:rsid w:val="00123F3A"/>
    <w:rsid w:val="00123F41"/>
    <w:rsid w:val="00123F45"/>
    <w:rsid w:val="00123F9C"/>
    <w:rsid w:val="00124015"/>
    <w:rsid w:val="0012401E"/>
    <w:rsid w:val="0012406A"/>
    <w:rsid w:val="001240BB"/>
    <w:rsid w:val="001240DF"/>
    <w:rsid w:val="00124179"/>
    <w:rsid w:val="00124199"/>
    <w:rsid w:val="0012421F"/>
    <w:rsid w:val="00124288"/>
    <w:rsid w:val="001242DE"/>
    <w:rsid w:val="0012436E"/>
    <w:rsid w:val="001243AE"/>
    <w:rsid w:val="00124424"/>
    <w:rsid w:val="001244D9"/>
    <w:rsid w:val="00124551"/>
    <w:rsid w:val="001245EE"/>
    <w:rsid w:val="0012460E"/>
    <w:rsid w:val="001246E3"/>
    <w:rsid w:val="0012471D"/>
    <w:rsid w:val="00124723"/>
    <w:rsid w:val="00124724"/>
    <w:rsid w:val="0012493A"/>
    <w:rsid w:val="00124A52"/>
    <w:rsid w:val="00124ABC"/>
    <w:rsid w:val="00124AC2"/>
    <w:rsid w:val="00124BF9"/>
    <w:rsid w:val="00124CB2"/>
    <w:rsid w:val="00124CCF"/>
    <w:rsid w:val="00124D64"/>
    <w:rsid w:val="00124D66"/>
    <w:rsid w:val="00124DD5"/>
    <w:rsid w:val="00124E4E"/>
    <w:rsid w:val="00125031"/>
    <w:rsid w:val="001250A0"/>
    <w:rsid w:val="001251EB"/>
    <w:rsid w:val="00125219"/>
    <w:rsid w:val="0012529F"/>
    <w:rsid w:val="00125386"/>
    <w:rsid w:val="0012538E"/>
    <w:rsid w:val="001253B9"/>
    <w:rsid w:val="001253E5"/>
    <w:rsid w:val="00125425"/>
    <w:rsid w:val="001254BC"/>
    <w:rsid w:val="00125560"/>
    <w:rsid w:val="001255E8"/>
    <w:rsid w:val="00125672"/>
    <w:rsid w:val="001256C9"/>
    <w:rsid w:val="00125751"/>
    <w:rsid w:val="001257AF"/>
    <w:rsid w:val="00125873"/>
    <w:rsid w:val="0012588F"/>
    <w:rsid w:val="001258B0"/>
    <w:rsid w:val="001258B3"/>
    <w:rsid w:val="00125905"/>
    <w:rsid w:val="00125965"/>
    <w:rsid w:val="00125B20"/>
    <w:rsid w:val="00125C33"/>
    <w:rsid w:val="00125DA9"/>
    <w:rsid w:val="00125DF5"/>
    <w:rsid w:val="00125E04"/>
    <w:rsid w:val="00125E4A"/>
    <w:rsid w:val="00125E77"/>
    <w:rsid w:val="00125EA6"/>
    <w:rsid w:val="00125EDB"/>
    <w:rsid w:val="00125F6F"/>
    <w:rsid w:val="00125F74"/>
    <w:rsid w:val="00125FFE"/>
    <w:rsid w:val="00126191"/>
    <w:rsid w:val="00126215"/>
    <w:rsid w:val="00126250"/>
    <w:rsid w:val="00126272"/>
    <w:rsid w:val="0012630F"/>
    <w:rsid w:val="0012631B"/>
    <w:rsid w:val="00126321"/>
    <w:rsid w:val="00126343"/>
    <w:rsid w:val="0012636A"/>
    <w:rsid w:val="001264EF"/>
    <w:rsid w:val="0012655B"/>
    <w:rsid w:val="00126572"/>
    <w:rsid w:val="001265FF"/>
    <w:rsid w:val="00126609"/>
    <w:rsid w:val="00126668"/>
    <w:rsid w:val="00126670"/>
    <w:rsid w:val="00126745"/>
    <w:rsid w:val="001267B4"/>
    <w:rsid w:val="0012686F"/>
    <w:rsid w:val="00126896"/>
    <w:rsid w:val="001268F8"/>
    <w:rsid w:val="001268FA"/>
    <w:rsid w:val="00126975"/>
    <w:rsid w:val="001269FD"/>
    <w:rsid w:val="00126A5B"/>
    <w:rsid w:val="00126AC4"/>
    <w:rsid w:val="00126AD0"/>
    <w:rsid w:val="00126B0E"/>
    <w:rsid w:val="00126B59"/>
    <w:rsid w:val="00126B66"/>
    <w:rsid w:val="00126B88"/>
    <w:rsid w:val="00126C1A"/>
    <w:rsid w:val="00126CC4"/>
    <w:rsid w:val="00126D75"/>
    <w:rsid w:val="00126D76"/>
    <w:rsid w:val="00126D7D"/>
    <w:rsid w:val="00126E7A"/>
    <w:rsid w:val="00126F34"/>
    <w:rsid w:val="00126F3D"/>
    <w:rsid w:val="00126FEE"/>
    <w:rsid w:val="001270CD"/>
    <w:rsid w:val="0012718B"/>
    <w:rsid w:val="001271C9"/>
    <w:rsid w:val="001271CF"/>
    <w:rsid w:val="001272C1"/>
    <w:rsid w:val="0012733A"/>
    <w:rsid w:val="0012738A"/>
    <w:rsid w:val="00127543"/>
    <w:rsid w:val="0012764B"/>
    <w:rsid w:val="00127705"/>
    <w:rsid w:val="00127774"/>
    <w:rsid w:val="001277BE"/>
    <w:rsid w:val="001278C3"/>
    <w:rsid w:val="001278E3"/>
    <w:rsid w:val="0012796E"/>
    <w:rsid w:val="00127A20"/>
    <w:rsid w:val="00127A5E"/>
    <w:rsid w:val="00127AA7"/>
    <w:rsid w:val="00127ADE"/>
    <w:rsid w:val="00127AF9"/>
    <w:rsid w:val="00127B42"/>
    <w:rsid w:val="00127B68"/>
    <w:rsid w:val="00127BC6"/>
    <w:rsid w:val="00127CF8"/>
    <w:rsid w:val="00127D1A"/>
    <w:rsid w:val="00127D35"/>
    <w:rsid w:val="00127DAC"/>
    <w:rsid w:val="00127DBD"/>
    <w:rsid w:val="00127DD8"/>
    <w:rsid w:val="00127E16"/>
    <w:rsid w:val="00127E41"/>
    <w:rsid w:val="00127E9A"/>
    <w:rsid w:val="00127F02"/>
    <w:rsid w:val="00127F30"/>
    <w:rsid w:val="00127F97"/>
    <w:rsid w:val="00127FC1"/>
    <w:rsid w:val="00127FE3"/>
    <w:rsid w:val="0012FDB7"/>
    <w:rsid w:val="0013004A"/>
    <w:rsid w:val="00130098"/>
    <w:rsid w:val="0013009F"/>
    <w:rsid w:val="001300DB"/>
    <w:rsid w:val="00130131"/>
    <w:rsid w:val="00130155"/>
    <w:rsid w:val="00130168"/>
    <w:rsid w:val="00130189"/>
    <w:rsid w:val="001301A4"/>
    <w:rsid w:val="001301D6"/>
    <w:rsid w:val="001301F5"/>
    <w:rsid w:val="00130218"/>
    <w:rsid w:val="0013027C"/>
    <w:rsid w:val="00130288"/>
    <w:rsid w:val="001302CD"/>
    <w:rsid w:val="00130330"/>
    <w:rsid w:val="00130419"/>
    <w:rsid w:val="0013043B"/>
    <w:rsid w:val="00130464"/>
    <w:rsid w:val="001304D9"/>
    <w:rsid w:val="001305E6"/>
    <w:rsid w:val="0013063C"/>
    <w:rsid w:val="0013063D"/>
    <w:rsid w:val="00130655"/>
    <w:rsid w:val="001306FE"/>
    <w:rsid w:val="00130830"/>
    <w:rsid w:val="001308CF"/>
    <w:rsid w:val="001308F8"/>
    <w:rsid w:val="001308F9"/>
    <w:rsid w:val="0013091C"/>
    <w:rsid w:val="00130A2A"/>
    <w:rsid w:val="00130A9A"/>
    <w:rsid w:val="00130B57"/>
    <w:rsid w:val="00130B95"/>
    <w:rsid w:val="00130BD2"/>
    <w:rsid w:val="00130C28"/>
    <w:rsid w:val="00130C8D"/>
    <w:rsid w:val="00130CF6"/>
    <w:rsid w:val="00130D09"/>
    <w:rsid w:val="00130D2C"/>
    <w:rsid w:val="00130DE7"/>
    <w:rsid w:val="00130DF7"/>
    <w:rsid w:val="00130E19"/>
    <w:rsid w:val="00130E9A"/>
    <w:rsid w:val="00130EA3"/>
    <w:rsid w:val="00130F68"/>
    <w:rsid w:val="00130FFC"/>
    <w:rsid w:val="0013105E"/>
    <w:rsid w:val="0013107A"/>
    <w:rsid w:val="00131188"/>
    <w:rsid w:val="001311F8"/>
    <w:rsid w:val="00131276"/>
    <w:rsid w:val="001312B3"/>
    <w:rsid w:val="001312E3"/>
    <w:rsid w:val="00131314"/>
    <w:rsid w:val="0013133F"/>
    <w:rsid w:val="001313BF"/>
    <w:rsid w:val="00131411"/>
    <w:rsid w:val="00131425"/>
    <w:rsid w:val="001314C2"/>
    <w:rsid w:val="001314E6"/>
    <w:rsid w:val="001315C6"/>
    <w:rsid w:val="001315E9"/>
    <w:rsid w:val="00131628"/>
    <w:rsid w:val="0013166C"/>
    <w:rsid w:val="00131694"/>
    <w:rsid w:val="001316E0"/>
    <w:rsid w:val="001316F9"/>
    <w:rsid w:val="0013171E"/>
    <w:rsid w:val="0013179B"/>
    <w:rsid w:val="00131863"/>
    <w:rsid w:val="001318B1"/>
    <w:rsid w:val="001319C4"/>
    <w:rsid w:val="00131C08"/>
    <w:rsid w:val="00131C2F"/>
    <w:rsid w:val="00131C3A"/>
    <w:rsid w:val="00131C6E"/>
    <w:rsid w:val="00131CCD"/>
    <w:rsid w:val="00131DC9"/>
    <w:rsid w:val="00131DD3"/>
    <w:rsid w:val="00131DF3"/>
    <w:rsid w:val="00131E12"/>
    <w:rsid w:val="00131E1E"/>
    <w:rsid w:val="00131EF3"/>
    <w:rsid w:val="00131EF5"/>
    <w:rsid w:val="00131FC7"/>
    <w:rsid w:val="001320A3"/>
    <w:rsid w:val="0013212E"/>
    <w:rsid w:val="00132247"/>
    <w:rsid w:val="00132305"/>
    <w:rsid w:val="0013233B"/>
    <w:rsid w:val="00132348"/>
    <w:rsid w:val="0013235C"/>
    <w:rsid w:val="00132366"/>
    <w:rsid w:val="001323F5"/>
    <w:rsid w:val="00132406"/>
    <w:rsid w:val="00132485"/>
    <w:rsid w:val="00132547"/>
    <w:rsid w:val="0013256C"/>
    <w:rsid w:val="0013258E"/>
    <w:rsid w:val="001325B6"/>
    <w:rsid w:val="001325F1"/>
    <w:rsid w:val="00132697"/>
    <w:rsid w:val="001326AC"/>
    <w:rsid w:val="001326B0"/>
    <w:rsid w:val="001326D2"/>
    <w:rsid w:val="0013275E"/>
    <w:rsid w:val="00132772"/>
    <w:rsid w:val="00132805"/>
    <w:rsid w:val="00132806"/>
    <w:rsid w:val="00132810"/>
    <w:rsid w:val="00132848"/>
    <w:rsid w:val="001328A1"/>
    <w:rsid w:val="001328F2"/>
    <w:rsid w:val="00132909"/>
    <w:rsid w:val="0013291C"/>
    <w:rsid w:val="0013291D"/>
    <w:rsid w:val="001329AF"/>
    <w:rsid w:val="001329CC"/>
    <w:rsid w:val="001329EF"/>
    <w:rsid w:val="00132A05"/>
    <w:rsid w:val="00132A06"/>
    <w:rsid w:val="00132A6C"/>
    <w:rsid w:val="00132A8B"/>
    <w:rsid w:val="00132B05"/>
    <w:rsid w:val="00132BB4"/>
    <w:rsid w:val="00132BDD"/>
    <w:rsid w:val="00132BFB"/>
    <w:rsid w:val="00132C95"/>
    <w:rsid w:val="00132CCC"/>
    <w:rsid w:val="00132CFD"/>
    <w:rsid w:val="00132DE6"/>
    <w:rsid w:val="00132DF8"/>
    <w:rsid w:val="00132E2D"/>
    <w:rsid w:val="00132E8F"/>
    <w:rsid w:val="00132EB7"/>
    <w:rsid w:val="00132F7C"/>
    <w:rsid w:val="00132F8A"/>
    <w:rsid w:val="0013302D"/>
    <w:rsid w:val="00133030"/>
    <w:rsid w:val="00133104"/>
    <w:rsid w:val="00133108"/>
    <w:rsid w:val="0013318C"/>
    <w:rsid w:val="001331EA"/>
    <w:rsid w:val="001331FA"/>
    <w:rsid w:val="00133259"/>
    <w:rsid w:val="00133287"/>
    <w:rsid w:val="001332FE"/>
    <w:rsid w:val="00133349"/>
    <w:rsid w:val="0013338F"/>
    <w:rsid w:val="00133420"/>
    <w:rsid w:val="0013346C"/>
    <w:rsid w:val="001334A9"/>
    <w:rsid w:val="00133559"/>
    <w:rsid w:val="0013355F"/>
    <w:rsid w:val="001335BC"/>
    <w:rsid w:val="001335FB"/>
    <w:rsid w:val="00133608"/>
    <w:rsid w:val="00133766"/>
    <w:rsid w:val="0013379D"/>
    <w:rsid w:val="001337BA"/>
    <w:rsid w:val="001337C9"/>
    <w:rsid w:val="0013382A"/>
    <w:rsid w:val="00133906"/>
    <w:rsid w:val="00133940"/>
    <w:rsid w:val="00133A07"/>
    <w:rsid w:val="00133ABE"/>
    <w:rsid w:val="00133C42"/>
    <w:rsid w:val="00133C69"/>
    <w:rsid w:val="00133C8B"/>
    <w:rsid w:val="00133D36"/>
    <w:rsid w:val="00133D60"/>
    <w:rsid w:val="00133DA4"/>
    <w:rsid w:val="00133DD5"/>
    <w:rsid w:val="00133DEA"/>
    <w:rsid w:val="00133E08"/>
    <w:rsid w:val="00133E39"/>
    <w:rsid w:val="00133F17"/>
    <w:rsid w:val="00133F3B"/>
    <w:rsid w:val="00133FEA"/>
    <w:rsid w:val="00133FFF"/>
    <w:rsid w:val="00134017"/>
    <w:rsid w:val="0013409B"/>
    <w:rsid w:val="001340AB"/>
    <w:rsid w:val="001341EF"/>
    <w:rsid w:val="00134213"/>
    <w:rsid w:val="0013422D"/>
    <w:rsid w:val="00134245"/>
    <w:rsid w:val="00134303"/>
    <w:rsid w:val="00134314"/>
    <w:rsid w:val="00134338"/>
    <w:rsid w:val="00134431"/>
    <w:rsid w:val="00134441"/>
    <w:rsid w:val="00134442"/>
    <w:rsid w:val="00134488"/>
    <w:rsid w:val="001344B6"/>
    <w:rsid w:val="001344B8"/>
    <w:rsid w:val="001344F2"/>
    <w:rsid w:val="0013455E"/>
    <w:rsid w:val="00134586"/>
    <w:rsid w:val="0013464E"/>
    <w:rsid w:val="00134661"/>
    <w:rsid w:val="001346BC"/>
    <w:rsid w:val="001347FA"/>
    <w:rsid w:val="001348BD"/>
    <w:rsid w:val="0013490C"/>
    <w:rsid w:val="00134925"/>
    <w:rsid w:val="00134966"/>
    <w:rsid w:val="00134969"/>
    <w:rsid w:val="00134975"/>
    <w:rsid w:val="0013498A"/>
    <w:rsid w:val="00134A01"/>
    <w:rsid w:val="00134A29"/>
    <w:rsid w:val="00134A2C"/>
    <w:rsid w:val="00134B67"/>
    <w:rsid w:val="00134B86"/>
    <w:rsid w:val="00134BEE"/>
    <w:rsid w:val="00134C1A"/>
    <w:rsid w:val="00134C2F"/>
    <w:rsid w:val="00134CB7"/>
    <w:rsid w:val="00134CED"/>
    <w:rsid w:val="00134D42"/>
    <w:rsid w:val="00134D83"/>
    <w:rsid w:val="00134F0B"/>
    <w:rsid w:val="00134F15"/>
    <w:rsid w:val="00134F48"/>
    <w:rsid w:val="00134F97"/>
    <w:rsid w:val="00134F9E"/>
    <w:rsid w:val="00134FE2"/>
    <w:rsid w:val="001350E0"/>
    <w:rsid w:val="001350FD"/>
    <w:rsid w:val="00135191"/>
    <w:rsid w:val="00135262"/>
    <w:rsid w:val="001353A4"/>
    <w:rsid w:val="0013540D"/>
    <w:rsid w:val="00135493"/>
    <w:rsid w:val="0013555F"/>
    <w:rsid w:val="00135564"/>
    <w:rsid w:val="001355BD"/>
    <w:rsid w:val="00135636"/>
    <w:rsid w:val="00135660"/>
    <w:rsid w:val="0013568A"/>
    <w:rsid w:val="00135774"/>
    <w:rsid w:val="001357B1"/>
    <w:rsid w:val="001357B4"/>
    <w:rsid w:val="0013584D"/>
    <w:rsid w:val="00135866"/>
    <w:rsid w:val="001359AE"/>
    <w:rsid w:val="00135A91"/>
    <w:rsid w:val="00135AC5"/>
    <w:rsid w:val="00135AE1"/>
    <w:rsid w:val="00135B1C"/>
    <w:rsid w:val="00135B73"/>
    <w:rsid w:val="00135B75"/>
    <w:rsid w:val="00135B98"/>
    <w:rsid w:val="00135BE4"/>
    <w:rsid w:val="00135C11"/>
    <w:rsid w:val="00135C29"/>
    <w:rsid w:val="00135CEB"/>
    <w:rsid w:val="00135D3B"/>
    <w:rsid w:val="00135D67"/>
    <w:rsid w:val="00135D7D"/>
    <w:rsid w:val="00135DD6"/>
    <w:rsid w:val="00135E68"/>
    <w:rsid w:val="00135E71"/>
    <w:rsid w:val="00135F81"/>
    <w:rsid w:val="00135F8D"/>
    <w:rsid w:val="00135FAC"/>
    <w:rsid w:val="0013601F"/>
    <w:rsid w:val="00136116"/>
    <w:rsid w:val="00136132"/>
    <w:rsid w:val="001361D6"/>
    <w:rsid w:val="001361EA"/>
    <w:rsid w:val="001362D5"/>
    <w:rsid w:val="001362E6"/>
    <w:rsid w:val="00136338"/>
    <w:rsid w:val="0013635F"/>
    <w:rsid w:val="001364D9"/>
    <w:rsid w:val="001364E8"/>
    <w:rsid w:val="00136640"/>
    <w:rsid w:val="0013664E"/>
    <w:rsid w:val="001366A0"/>
    <w:rsid w:val="0013674B"/>
    <w:rsid w:val="001367B8"/>
    <w:rsid w:val="00136814"/>
    <w:rsid w:val="001368CA"/>
    <w:rsid w:val="00136941"/>
    <w:rsid w:val="0013698B"/>
    <w:rsid w:val="0013699D"/>
    <w:rsid w:val="001369E6"/>
    <w:rsid w:val="00136A46"/>
    <w:rsid w:val="00136AC4"/>
    <w:rsid w:val="00136B08"/>
    <w:rsid w:val="00136C74"/>
    <w:rsid w:val="00136D03"/>
    <w:rsid w:val="00136E19"/>
    <w:rsid w:val="00136E8B"/>
    <w:rsid w:val="00136F09"/>
    <w:rsid w:val="00136F8F"/>
    <w:rsid w:val="00136FAE"/>
    <w:rsid w:val="00136FD8"/>
    <w:rsid w:val="00136FDF"/>
    <w:rsid w:val="0013703B"/>
    <w:rsid w:val="001370E3"/>
    <w:rsid w:val="001371B9"/>
    <w:rsid w:val="00137215"/>
    <w:rsid w:val="0013729B"/>
    <w:rsid w:val="001372F4"/>
    <w:rsid w:val="00137412"/>
    <w:rsid w:val="001374D9"/>
    <w:rsid w:val="0013750C"/>
    <w:rsid w:val="0013754D"/>
    <w:rsid w:val="00137592"/>
    <w:rsid w:val="001375B7"/>
    <w:rsid w:val="001375F1"/>
    <w:rsid w:val="00137662"/>
    <w:rsid w:val="00137675"/>
    <w:rsid w:val="0013784B"/>
    <w:rsid w:val="0013797D"/>
    <w:rsid w:val="00137998"/>
    <w:rsid w:val="001379EC"/>
    <w:rsid w:val="00137A9A"/>
    <w:rsid w:val="00137AF5"/>
    <w:rsid w:val="00137B3E"/>
    <w:rsid w:val="00137B65"/>
    <w:rsid w:val="00137BC1"/>
    <w:rsid w:val="00137C27"/>
    <w:rsid w:val="00137C2D"/>
    <w:rsid w:val="00137CC0"/>
    <w:rsid w:val="00137CC7"/>
    <w:rsid w:val="00137CC9"/>
    <w:rsid w:val="00137CCA"/>
    <w:rsid w:val="00137E11"/>
    <w:rsid w:val="00137E38"/>
    <w:rsid w:val="00137F4F"/>
    <w:rsid w:val="00137FA6"/>
    <w:rsid w:val="0014016A"/>
    <w:rsid w:val="00140174"/>
    <w:rsid w:val="001401B4"/>
    <w:rsid w:val="001401CF"/>
    <w:rsid w:val="001403D0"/>
    <w:rsid w:val="001403F4"/>
    <w:rsid w:val="00140495"/>
    <w:rsid w:val="001404E6"/>
    <w:rsid w:val="00140559"/>
    <w:rsid w:val="00140606"/>
    <w:rsid w:val="001406C0"/>
    <w:rsid w:val="001406D5"/>
    <w:rsid w:val="001406D9"/>
    <w:rsid w:val="001406E0"/>
    <w:rsid w:val="00140700"/>
    <w:rsid w:val="0014076C"/>
    <w:rsid w:val="001408B1"/>
    <w:rsid w:val="0014090A"/>
    <w:rsid w:val="00140984"/>
    <w:rsid w:val="001409C4"/>
    <w:rsid w:val="001409E5"/>
    <w:rsid w:val="00140B65"/>
    <w:rsid w:val="00140BCD"/>
    <w:rsid w:val="00140C72"/>
    <w:rsid w:val="00140CF6"/>
    <w:rsid w:val="00140E08"/>
    <w:rsid w:val="00140E34"/>
    <w:rsid w:val="00140E4E"/>
    <w:rsid w:val="00140E8D"/>
    <w:rsid w:val="00140EBF"/>
    <w:rsid w:val="00140F2F"/>
    <w:rsid w:val="00140FCF"/>
    <w:rsid w:val="00140FFF"/>
    <w:rsid w:val="00141045"/>
    <w:rsid w:val="00141082"/>
    <w:rsid w:val="0014109A"/>
    <w:rsid w:val="001410C9"/>
    <w:rsid w:val="001410CE"/>
    <w:rsid w:val="001410D2"/>
    <w:rsid w:val="00141186"/>
    <w:rsid w:val="001411A7"/>
    <w:rsid w:val="001411A8"/>
    <w:rsid w:val="0014120A"/>
    <w:rsid w:val="0014121D"/>
    <w:rsid w:val="00141278"/>
    <w:rsid w:val="0014127F"/>
    <w:rsid w:val="001412F6"/>
    <w:rsid w:val="001413BA"/>
    <w:rsid w:val="0014142D"/>
    <w:rsid w:val="0014145E"/>
    <w:rsid w:val="001414D4"/>
    <w:rsid w:val="00141654"/>
    <w:rsid w:val="0014169E"/>
    <w:rsid w:val="001416A0"/>
    <w:rsid w:val="001416AC"/>
    <w:rsid w:val="00141704"/>
    <w:rsid w:val="00141784"/>
    <w:rsid w:val="001417DD"/>
    <w:rsid w:val="001417FE"/>
    <w:rsid w:val="00141846"/>
    <w:rsid w:val="0014184B"/>
    <w:rsid w:val="00141981"/>
    <w:rsid w:val="00141A96"/>
    <w:rsid w:val="00141B27"/>
    <w:rsid w:val="00141B43"/>
    <w:rsid w:val="00141B71"/>
    <w:rsid w:val="00141BED"/>
    <w:rsid w:val="00141C17"/>
    <w:rsid w:val="00141C43"/>
    <w:rsid w:val="00141C9F"/>
    <w:rsid w:val="00141CC9"/>
    <w:rsid w:val="00141CFE"/>
    <w:rsid w:val="00141D75"/>
    <w:rsid w:val="00141E39"/>
    <w:rsid w:val="00141E88"/>
    <w:rsid w:val="00141E8E"/>
    <w:rsid w:val="00141E94"/>
    <w:rsid w:val="00141F78"/>
    <w:rsid w:val="00141F99"/>
    <w:rsid w:val="00141FD7"/>
    <w:rsid w:val="001420C9"/>
    <w:rsid w:val="0014213E"/>
    <w:rsid w:val="001421CE"/>
    <w:rsid w:val="001421E0"/>
    <w:rsid w:val="0014224C"/>
    <w:rsid w:val="00142349"/>
    <w:rsid w:val="00142350"/>
    <w:rsid w:val="00142381"/>
    <w:rsid w:val="00142438"/>
    <w:rsid w:val="0014246A"/>
    <w:rsid w:val="00142473"/>
    <w:rsid w:val="001424B8"/>
    <w:rsid w:val="001424E5"/>
    <w:rsid w:val="001425CE"/>
    <w:rsid w:val="0014260B"/>
    <w:rsid w:val="0014267D"/>
    <w:rsid w:val="001426F1"/>
    <w:rsid w:val="0014272D"/>
    <w:rsid w:val="00142787"/>
    <w:rsid w:val="001427D3"/>
    <w:rsid w:val="001427EC"/>
    <w:rsid w:val="00142890"/>
    <w:rsid w:val="0014299C"/>
    <w:rsid w:val="001429B1"/>
    <w:rsid w:val="001429E4"/>
    <w:rsid w:val="00142A12"/>
    <w:rsid w:val="00142AAC"/>
    <w:rsid w:val="00142B32"/>
    <w:rsid w:val="00142B34"/>
    <w:rsid w:val="00142B4A"/>
    <w:rsid w:val="00142B66"/>
    <w:rsid w:val="00142BC8"/>
    <w:rsid w:val="00142C13"/>
    <w:rsid w:val="00142D47"/>
    <w:rsid w:val="00142DC0"/>
    <w:rsid w:val="00142EA6"/>
    <w:rsid w:val="00142EC0"/>
    <w:rsid w:val="00142F00"/>
    <w:rsid w:val="00142F71"/>
    <w:rsid w:val="00143070"/>
    <w:rsid w:val="0014310C"/>
    <w:rsid w:val="00143111"/>
    <w:rsid w:val="0014311E"/>
    <w:rsid w:val="00143168"/>
    <w:rsid w:val="0014318C"/>
    <w:rsid w:val="0014319B"/>
    <w:rsid w:val="0014319D"/>
    <w:rsid w:val="001431EE"/>
    <w:rsid w:val="0014321C"/>
    <w:rsid w:val="0014336B"/>
    <w:rsid w:val="00143384"/>
    <w:rsid w:val="0014338B"/>
    <w:rsid w:val="001433A2"/>
    <w:rsid w:val="00143427"/>
    <w:rsid w:val="0014342D"/>
    <w:rsid w:val="00143504"/>
    <w:rsid w:val="0014350A"/>
    <w:rsid w:val="001435F3"/>
    <w:rsid w:val="00143654"/>
    <w:rsid w:val="001436C3"/>
    <w:rsid w:val="00143871"/>
    <w:rsid w:val="0014387B"/>
    <w:rsid w:val="0014388C"/>
    <w:rsid w:val="001438B6"/>
    <w:rsid w:val="00143903"/>
    <w:rsid w:val="00143999"/>
    <w:rsid w:val="001439AA"/>
    <w:rsid w:val="001439D6"/>
    <w:rsid w:val="00143A3C"/>
    <w:rsid w:val="00143B54"/>
    <w:rsid w:val="00143B78"/>
    <w:rsid w:val="00143D02"/>
    <w:rsid w:val="00143D42"/>
    <w:rsid w:val="00143D77"/>
    <w:rsid w:val="00143DF4"/>
    <w:rsid w:val="00143E28"/>
    <w:rsid w:val="00143EC3"/>
    <w:rsid w:val="00143EE1"/>
    <w:rsid w:val="00143EEC"/>
    <w:rsid w:val="00143F22"/>
    <w:rsid w:val="00143F6F"/>
    <w:rsid w:val="00144001"/>
    <w:rsid w:val="00144020"/>
    <w:rsid w:val="00144062"/>
    <w:rsid w:val="001440B7"/>
    <w:rsid w:val="001441E0"/>
    <w:rsid w:val="001442AB"/>
    <w:rsid w:val="00144380"/>
    <w:rsid w:val="00144515"/>
    <w:rsid w:val="0014452A"/>
    <w:rsid w:val="0014470E"/>
    <w:rsid w:val="0014474A"/>
    <w:rsid w:val="0014477D"/>
    <w:rsid w:val="0014480C"/>
    <w:rsid w:val="001448D3"/>
    <w:rsid w:val="001448E1"/>
    <w:rsid w:val="00144995"/>
    <w:rsid w:val="001449CD"/>
    <w:rsid w:val="001449D0"/>
    <w:rsid w:val="00144A4B"/>
    <w:rsid w:val="00144AD6"/>
    <w:rsid w:val="00144AFA"/>
    <w:rsid w:val="00144B56"/>
    <w:rsid w:val="00144B5C"/>
    <w:rsid w:val="00144B68"/>
    <w:rsid w:val="00144BEE"/>
    <w:rsid w:val="00144C3F"/>
    <w:rsid w:val="00144C44"/>
    <w:rsid w:val="00144C9D"/>
    <w:rsid w:val="00144CA7"/>
    <w:rsid w:val="00144CDA"/>
    <w:rsid w:val="00144CED"/>
    <w:rsid w:val="00144CFA"/>
    <w:rsid w:val="00144D45"/>
    <w:rsid w:val="00144D53"/>
    <w:rsid w:val="00144E9C"/>
    <w:rsid w:val="00144F1A"/>
    <w:rsid w:val="00144F1E"/>
    <w:rsid w:val="00144F6A"/>
    <w:rsid w:val="00144FC8"/>
    <w:rsid w:val="00144FEC"/>
    <w:rsid w:val="00145034"/>
    <w:rsid w:val="00145064"/>
    <w:rsid w:val="00145112"/>
    <w:rsid w:val="00145180"/>
    <w:rsid w:val="001451AA"/>
    <w:rsid w:val="0014524E"/>
    <w:rsid w:val="00145278"/>
    <w:rsid w:val="00145279"/>
    <w:rsid w:val="0014527A"/>
    <w:rsid w:val="001452A9"/>
    <w:rsid w:val="001452BB"/>
    <w:rsid w:val="00145348"/>
    <w:rsid w:val="001453DE"/>
    <w:rsid w:val="0014540A"/>
    <w:rsid w:val="0014541C"/>
    <w:rsid w:val="00145421"/>
    <w:rsid w:val="0014544E"/>
    <w:rsid w:val="001454A9"/>
    <w:rsid w:val="001455C2"/>
    <w:rsid w:val="001455F1"/>
    <w:rsid w:val="0014569F"/>
    <w:rsid w:val="001456C7"/>
    <w:rsid w:val="001456D4"/>
    <w:rsid w:val="00145738"/>
    <w:rsid w:val="00145827"/>
    <w:rsid w:val="0014599A"/>
    <w:rsid w:val="001459BD"/>
    <w:rsid w:val="00145A4B"/>
    <w:rsid w:val="00145A8C"/>
    <w:rsid w:val="00145AB2"/>
    <w:rsid w:val="00145B93"/>
    <w:rsid w:val="00145BA1"/>
    <w:rsid w:val="00145BC8"/>
    <w:rsid w:val="00145BF0"/>
    <w:rsid w:val="00145C59"/>
    <w:rsid w:val="00145CC3"/>
    <w:rsid w:val="00145CD6"/>
    <w:rsid w:val="00145CE8"/>
    <w:rsid w:val="00145D02"/>
    <w:rsid w:val="00145E93"/>
    <w:rsid w:val="00145EF3"/>
    <w:rsid w:val="00145F51"/>
    <w:rsid w:val="00145F65"/>
    <w:rsid w:val="00145F67"/>
    <w:rsid w:val="00145F72"/>
    <w:rsid w:val="00145F77"/>
    <w:rsid w:val="00145FE8"/>
    <w:rsid w:val="0014605A"/>
    <w:rsid w:val="0014606B"/>
    <w:rsid w:val="00146104"/>
    <w:rsid w:val="001461D6"/>
    <w:rsid w:val="00146263"/>
    <w:rsid w:val="0014628B"/>
    <w:rsid w:val="00146297"/>
    <w:rsid w:val="001462E7"/>
    <w:rsid w:val="0014638C"/>
    <w:rsid w:val="0014642F"/>
    <w:rsid w:val="0014643E"/>
    <w:rsid w:val="001464A2"/>
    <w:rsid w:val="001464D8"/>
    <w:rsid w:val="001464FB"/>
    <w:rsid w:val="00146744"/>
    <w:rsid w:val="001469B4"/>
    <w:rsid w:val="001469CB"/>
    <w:rsid w:val="001469CD"/>
    <w:rsid w:val="00146A2B"/>
    <w:rsid w:val="00146A5B"/>
    <w:rsid w:val="00146A73"/>
    <w:rsid w:val="00146A84"/>
    <w:rsid w:val="00146B0C"/>
    <w:rsid w:val="00146B1F"/>
    <w:rsid w:val="00146B95"/>
    <w:rsid w:val="00146B9B"/>
    <w:rsid w:val="00146BD3"/>
    <w:rsid w:val="00146C76"/>
    <w:rsid w:val="00146DA8"/>
    <w:rsid w:val="00146E5C"/>
    <w:rsid w:val="00146EA6"/>
    <w:rsid w:val="00146EB3"/>
    <w:rsid w:val="00146F17"/>
    <w:rsid w:val="00146F68"/>
    <w:rsid w:val="00146F6E"/>
    <w:rsid w:val="00146F9C"/>
    <w:rsid w:val="00146FD6"/>
    <w:rsid w:val="00147005"/>
    <w:rsid w:val="0014713E"/>
    <w:rsid w:val="00147140"/>
    <w:rsid w:val="00147173"/>
    <w:rsid w:val="00147183"/>
    <w:rsid w:val="001471CA"/>
    <w:rsid w:val="001471F6"/>
    <w:rsid w:val="00147218"/>
    <w:rsid w:val="0014721C"/>
    <w:rsid w:val="00147284"/>
    <w:rsid w:val="001472A5"/>
    <w:rsid w:val="001472EF"/>
    <w:rsid w:val="00147327"/>
    <w:rsid w:val="0014735D"/>
    <w:rsid w:val="00147361"/>
    <w:rsid w:val="00147385"/>
    <w:rsid w:val="001473FE"/>
    <w:rsid w:val="00147460"/>
    <w:rsid w:val="0014749C"/>
    <w:rsid w:val="001474CA"/>
    <w:rsid w:val="00147732"/>
    <w:rsid w:val="00147765"/>
    <w:rsid w:val="001477A0"/>
    <w:rsid w:val="00147874"/>
    <w:rsid w:val="001478A5"/>
    <w:rsid w:val="001479B4"/>
    <w:rsid w:val="001479DD"/>
    <w:rsid w:val="00147AB9"/>
    <w:rsid w:val="00147B63"/>
    <w:rsid w:val="00147B69"/>
    <w:rsid w:val="00147B6F"/>
    <w:rsid w:val="00147C4F"/>
    <w:rsid w:val="00147C71"/>
    <w:rsid w:val="00147CC5"/>
    <w:rsid w:val="00147D6D"/>
    <w:rsid w:val="00147DBD"/>
    <w:rsid w:val="00147E09"/>
    <w:rsid w:val="00147E7B"/>
    <w:rsid w:val="00147F54"/>
    <w:rsid w:val="00147F7F"/>
    <w:rsid w:val="0015006E"/>
    <w:rsid w:val="0015017B"/>
    <w:rsid w:val="0015019F"/>
    <w:rsid w:val="0015022D"/>
    <w:rsid w:val="0015024B"/>
    <w:rsid w:val="00150279"/>
    <w:rsid w:val="0015029D"/>
    <w:rsid w:val="0015038A"/>
    <w:rsid w:val="0015038C"/>
    <w:rsid w:val="00150410"/>
    <w:rsid w:val="0015045F"/>
    <w:rsid w:val="00150469"/>
    <w:rsid w:val="001504B2"/>
    <w:rsid w:val="001504D5"/>
    <w:rsid w:val="00150548"/>
    <w:rsid w:val="001505C6"/>
    <w:rsid w:val="00150630"/>
    <w:rsid w:val="00150807"/>
    <w:rsid w:val="00150814"/>
    <w:rsid w:val="00150831"/>
    <w:rsid w:val="001508A8"/>
    <w:rsid w:val="001508B6"/>
    <w:rsid w:val="001508C3"/>
    <w:rsid w:val="00150A48"/>
    <w:rsid w:val="00150A9C"/>
    <w:rsid w:val="00150C7A"/>
    <w:rsid w:val="00150CB0"/>
    <w:rsid w:val="00150CB3"/>
    <w:rsid w:val="00150CB9"/>
    <w:rsid w:val="00150CC7"/>
    <w:rsid w:val="00150CCD"/>
    <w:rsid w:val="00150D00"/>
    <w:rsid w:val="00150D23"/>
    <w:rsid w:val="00150DFD"/>
    <w:rsid w:val="00150E9A"/>
    <w:rsid w:val="00150EB7"/>
    <w:rsid w:val="00150FFA"/>
    <w:rsid w:val="00151034"/>
    <w:rsid w:val="00151104"/>
    <w:rsid w:val="0015117A"/>
    <w:rsid w:val="001512B5"/>
    <w:rsid w:val="00151317"/>
    <w:rsid w:val="00151327"/>
    <w:rsid w:val="00151381"/>
    <w:rsid w:val="001513CC"/>
    <w:rsid w:val="0015140B"/>
    <w:rsid w:val="0015151F"/>
    <w:rsid w:val="00151669"/>
    <w:rsid w:val="001516A3"/>
    <w:rsid w:val="00151755"/>
    <w:rsid w:val="0015180F"/>
    <w:rsid w:val="00151873"/>
    <w:rsid w:val="001518B6"/>
    <w:rsid w:val="0015190D"/>
    <w:rsid w:val="00151964"/>
    <w:rsid w:val="00151965"/>
    <w:rsid w:val="00151A27"/>
    <w:rsid w:val="00151A3B"/>
    <w:rsid w:val="00151A4D"/>
    <w:rsid w:val="00151AD5"/>
    <w:rsid w:val="00151BB1"/>
    <w:rsid w:val="00151BCE"/>
    <w:rsid w:val="00151C22"/>
    <w:rsid w:val="00151CB4"/>
    <w:rsid w:val="00151CBB"/>
    <w:rsid w:val="00151CCC"/>
    <w:rsid w:val="00151DA6"/>
    <w:rsid w:val="00151DBF"/>
    <w:rsid w:val="00151E81"/>
    <w:rsid w:val="00151EC1"/>
    <w:rsid w:val="00151F04"/>
    <w:rsid w:val="00151F34"/>
    <w:rsid w:val="00151F56"/>
    <w:rsid w:val="0015207F"/>
    <w:rsid w:val="0015208F"/>
    <w:rsid w:val="001520BE"/>
    <w:rsid w:val="001520FB"/>
    <w:rsid w:val="00152100"/>
    <w:rsid w:val="00152142"/>
    <w:rsid w:val="00152206"/>
    <w:rsid w:val="00152239"/>
    <w:rsid w:val="00152242"/>
    <w:rsid w:val="0015233C"/>
    <w:rsid w:val="001523DE"/>
    <w:rsid w:val="00152416"/>
    <w:rsid w:val="00152431"/>
    <w:rsid w:val="001524BC"/>
    <w:rsid w:val="00152571"/>
    <w:rsid w:val="001525CD"/>
    <w:rsid w:val="00152611"/>
    <w:rsid w:val="00152696"/>
    <w:rsid w:val="001526B7"/>
    <w:rsid w:val="0015283E"/>
    <w:rsid w:val="00152868"/>
    <w:rsid w:val="00152894"/>
    <w:rsid w:val="001528E0"/>
    <w:rsid w:val="001528F4"/>
    <w:rsid w:val="00152984"/>
    <w:rsid w:val="0015298F"/>
    <w:rsid w:val="001529BA"/>
    <w:rsid w:val="00152ADF"/>
    <w:rsid w:val="00152B52"/>
    <w:rsid w:val="00152B56"/>
    <w:rsid w:val="00152BB1"/>
    <w:rsid w:val="00152C38"/>
    <w:rsid w:val="00152C4E"/>
    <w:rsid w:val="00152C7B"/>
    <w:rsid w:val="00152DD8"/>
    <w:rsid w:val="00152E11"/>
    <w:rsid w:val="00152E6B"/>
    <w:rsid w:val="00152EE0"/>
    <w:rsid w:val="00152F3D"/>
    <w:rsid w:val="00152F6A"/>
    <w:rsid w:val="00152F7C"/>
    <w:rsid w:val="00153057"/>
    <w:rsid w:val="0015317E"/>
    <w:rsid w:val="00153191"/>
    <w:rsid w:val="001531D7"/>
    <w:rsid w:val="001531F4"/>
    <w:rsid w:val="00153278"/>
    <w:rsid w:val="001532E0"/>
    <w:rsid w:val="00153395"/>
    <w:rsid w:val="001533E7"/>
    <w:rsid w:val="001533F9"/>
    <w:rsid w:val="001534F9"/>
    <w:rsid w:val="00153599"/>
    <w:rsid w:val="001535C5"/>
    <w:rsid w:val="0015363B"/>
    <w:rsid w:val="001536E9"/>
    <w:rsid w:val="001537CF"/>
    <w:rsid w:val="0015381C"/>
    <w:rsid w:val="0015398D"/>
    <w:rsid w:val="00153B34"/>
    <w:rsid w:val="00153B5E"/>
    <w:rsid w:val="00153B8A"/>
    <w:rsid w:val="00153B91"/>
    <w:rsid w:val="00153BD2"/>
    <w:rsid w:val="00153BF7"/>
    <w:rsid w:val="00153D54"/>
    <w:rsid w:val="00153D85"/>
    <w:rsid w:val="00153E53"/>
    <w:rsid w:val="00153EA3"/>
    <w:rsid w:val="00153EB3"/>
    <w:rsid w:val="00153ECD"/>
    <w:rsid w:val="00153F28"/>
    <w:rsid w:val="00153F36"/>
    <w:rsid w:val="00153F9C"/>
    <w:rsid w:val="001540B6"/>
    <w:rsid w:val="001540DB"/>
    <w:rsid w:val="00154103"/>
    <w:rsid w:val="001541BC"/>
    <w:rsid w:val="001541F4"/>
    <w:rsid w:val="0015433E"/>
    <w:rsid w:val="00154398"/>
    <w:rsid w:val="001543DF"/>
    <w:rsid w:val="0015446E"/>
    <w:rsid w:val="00154488"/>
    <w:rsid w:val="001545D6"/>
    <w:rsid w:val="001545E0"/>
    <w:rsid w:val="001545F3"/>
    <w:rsid w:val="0015463D"/>
    <w:rsid w:val="001546B0"/>
    <w:rsid w:val="0015470C"/>
    <w:rsid w:val="0015474A"/>
    <w:rsid w:val="0015474E"/>
    <w:rsid w:val="00154761"/>
    <w:rsid w:val="001547C3"/>
    <w:rsid w:val="00154888"/>
    <w:rsid w:val="00154998"/>
    <w:rsid w:val="0015499B"/>
    <w:rsid w:val="001549A9"/>
    <w:rsid w:val="00154A21"/>
    <w:rsid w:val="00154A88"/>
    <w:rsid w:val="00154AA3"/>
    <w:rsid w:val="00154AC8"/>
    <w:rsid w:val="00154B3B"/>
    <w:rsid w:val="00154B95"/>
    <w:rsid w:val="00154C48"/>
    <w:rsid w:val="00154C61"/>
    <w:rsid w:val="00154C6F"/>
    <w:rsid w:val="00154C94"/>
    <w:rsid w:val="00154D5D"/>
    <w:rsid w:val="00154E06"/>
    <w:rsid w:val="00154E53"/>
    <w:rsid w:val="00154ED6"/>
    <w:rsid w:val="00154F84"/>
    <w:rsid w:val="00154FCF"/>
    <w:rsid w:val="00155110"/>
    <w:rsid w:val="001551A0"/>
    <w:rsid w:val="001551A8"/>
    <w:rsid w:val="001552E5"/>
    <w:rsid w:val="001552E6"/>
    <w:rsid w:val="0015535E"/>
    <w:rsid w:val="00155389"/>
    <w:rsid w:val="00155418"/>
    <w:rsid w:val="001554DE"/>
    <w:rsid w:val="0015554D"/>
    <w:rsid w:val="00155585"/>
    <w:rsid w:val="001555DB"/>
    <w:rsid w:val="00155669"/>
    <w:rsid w:val="001556FC"/>
    <w:rsid w:val="00155708"/>
    <w:rsid w:val="00155726"/>
    <w:rsid w:val="00155760"/>
    <w:rsid w:val="00155795"/>
    <w:rsid w:val="001557C2"/>
    <w:rsid w:val="00155840"/>
    <w:rsid w:val="001558B0"/>
    <w:rsid w:val="001558FB"/>
    <w:rsid w:val="001559CC"/>
    <w:rsid w:val="00155A7D"/>
    <w:rsid w:val="00155A86"/>
    <w:rsid w:val="00155BCA"/>
    <w:rsid w:val="00155E00"/>
    <w:rsid w:val="00155E3C"/>
    <w:rsid w:val="00155F3B"/>
    <w:rsid w:val="00155F72"/>
    <w:rsid w:val="00155F95"/>
    <w:rsid w:val="001560BA"/>
    <w:rsid w:val="00156111"/>
    <w:rsid w:val="00156115"/>
    <w:rsid w:val="001561FB"/>
    <w:rsid w:val="00156282"/>
    <w:rsid w:val="001562A8"/>
    <w:rsid w:val="0015630E"/>
    <w:rsid w:val="00156390"/>
    <w:rsid w:val="00156399"/>
    <w:rsid w:val="001563EA"/>
    <w:rsid w:val="00156439"/>
    <w:rsid w:val="00156454"/>
    <w:rsid w:val="001564D0"/>
    <w:rsid w:val="00156526"/>
    <w:rsid w:val="00156553"/>
    <w:rsid w:val="0015656C"/>
    <w:rsid w:val="00156574"/>
    <w:rsid w:val="0015659F"/>
    <w:rsid w:val="001565E6"/>
    <w:rsid w:val="001565EE"/>
    <w:rsid w:val="0015670D"/>
    <w:rsid w:val="001567E5"/>
    <w:rsid w:val="0015684B"/>
    <w:rsid w:val="001568BA"/>
    <w:rsid w:val="00156945"/>
    <w:rsid w:val="0015695D"/>
    <w:rsid w:val="001569A3"/>
    <w:rsid w:val="001569DD"/>
    <w:rsid w:val="00156A72"/>
    <w:rsid w:val="00156A9C"/>
    <w:rsid w:val="00156B7E"/>
    <w:rsid w:val="00156BB6"/>
    <w:rsid w:val="00156C26"/>
    <w:rsid w:val="00156CFE"/>
    <w:rsid w:val="00156D64"/>
    <w:rsid w:val="00156E3D"/>
    <w:rsid w:val="00156E59"/>
    <w:rsid w:val="00156E97"/>
    <w:rsid w:val="00156EAC"/>
    <w:rsid w:val="00156ED1"/>
    <w:rsid w:val="00156F2B"/>
    <w:rsid w:val="00156F35"/>
    <w:rsid w:val="00156FAB"/>
    <w:rsid w:val="0015700B"/>
    <w:rsid w:val="00157046"/>
    <w:rsid w:val="001570CB"/>
    <w:rsid w:val="0015714E"/>
    <w:rsid w:val="001571F6"/>
    <w:rsid w:val="0015722F"/>
    <w:rsid w:val="0015724F"/>
    <w:rsid w:val="001572A9"/>
    <w:rsid w:val="001573A6"/>
    <w:rsid w:val="001573E6"/>
    <w:rsid w:val="00157411"/>
    <w:rsid w:val="00157479"/>
    <w:rsid w:val="001574A9"/>
    <w:rsid w:val="001574FA"/>
    <w:rsid w:val="001576D8"/>
    <w:rsid w:val="001576F9"/>
    <w:rsid w:val="0015773E"/>
    <w:rsid w:val="001578D0"/>
    <w:rsid w:val="00157913"/>
    <w:rsid w:val="0015796D"/>
    <w:rsid w:val="0015797E"/>
    <w:rsid w:val="00157982"/>
    <w:rsid w:val="001579CC"/>
    <w:rsid w:val="001579D8"/>
    <w:rsid w:val="00157A68"/>
    <w:rsid w:val="00157A87"/>
    <w:rsid w:val="00157A89"/>
    <w:rsid w:val="00157AA6"/>
    <w:rsid w:val="00157AAE"/>
    <w:rsid w:val="00157B5F"/>
    <w:rsid w:val="00157BB2"/>
    <w:rsid w:val="00157C25"/>
    <w:rsid w:val="00157C35"/>
    <w:rsid w:val="00157C3A"/>
    <w:rsid w:val="00157C7D"/>
    <w:rsid w:val="00157C9F"/>
    <w:rsid w:val="00157CB1"/>
    <w:rsid w:val="00157CFC"/>
    <w:rsid w:val="00157D02"/>
    <w:rsid w:val="00157D84"/>
    <w:rsid w:val="00157DC9"/>
    <w:rsid w:val="00157EBC"/>
    <w:rsid w:val="00157EF5"/>
    <w:rsid w:val="00157F28"/>
    <w:rsid w:val="00157F59"/>
    <w:rsid w:val="00157F5D"/>
    <w:rsid w:val="00157F6C"/>
    <w:rsid w:val="0016009B"/>
    <w:rsid w:val="001600A3"/>
    <w:rsid w:val="00160208"/>
    <w:rsid w:val="0016020A"/>
    <w:rsid w:val="0016020D"/>
    <w:rsid w:val="0016024E"/>
    <w:rsid w:val="00160296"/>
    <w:rsid w:val="0016029C"/>
    <w:rsid w:val="0016036E"/>
    <w:rsid w:val="0016038D"/>
    <w:rsid w:val="00160398"/>
    <w:rsid w:val="001603ED"/>
    <w:rsid w:val="00160487"/>
    <w:rsid w:val="001604E7"/>
    <w:rsid w:val="0016051E"/>
    <w:rsid w:val="0016054D"/>
    <w:rsid w:val="00160553"/>
    <w:rsid w:val="001605D7"/>
    <w:rsid w:val="00160600"/>
    <w:rsid w:val="00160696"/>
    <w:rsid w:val="0016075B"/>
    <w:rsid w:val="001607CD"/>
    <w:rsid w:val="001607F0"/>
    <w:rsid w:val="0016086A"/>
    <w:rsid w:val="001608B6"/>
    <w:rsid w:val="001608E9"/>
    <w:rsid w:val="00160927"/>
    <w:rsid w:val="00160A03"/>
    <w:rsid w:val="00160A22"/>
    <w:rsid w:val="00160A69"/>
    <w:rsid w:val="00160B7A"/>
    <w:rsid w:val="00160BA8"/>
    <w:rsid w:val="00160C7C"/>
    <w:rsid w:val="00160D4B"/>
    <w:rsid w:val="00160D75"/>
    <w:rsid w:val="00160D7E"/>
    <w:rsid w:val="00160DAB"/>
    <w:rsid w:val="00160DB3"/>
    <w:rsid w:val="00160E2D"/>
    <w:rsid w:val="00160EF7"/>
    <w:rsid w:val="00160F40"/>
    <w:rsid w:val="0016105D"/>
    <w:rsid w:val="00161077"/>
    <w:rsid w:val="00161143"/>
    <w:rsid w:val="00161146"/>
    <w:rsid w:val="001611C2"/>
    <w:rsid w:val="00161285"/>
    <w:rsid w:val="001612A0"/>
    <w:rsid w:val="001612ED"/>
    <w:rsid w:val="001612F3"/>
    <w:rsid w:val="001613D7"/>
    <w:rsid w:val="00161403"/>
    <w:rsid w:val="00161450"/>
    <w:rsid w:val="00161457"/>
    <w:rsid w:val="00161523"/>
    <w:rsid w:val="00161603"/>
    <w:rsid w:val="0016160E"/>
    <w:rsid w:val="001616D5"/>
    <w:rsid w:val="001617EB"/>
    <w:rsid w:val="00161873"/>
    <w:rsid w:val="001618A1"/>
    <w:rsid w:val="00161915"/>
    <w:rsid w:val="00161975"/>
    <w:rsid w:val="00161998"/>
    <w:rsid w:val="001619B9"/>
    <w:rsid w:val="00161A0C"/>
    <w:rsid w:val="00161B21"/>
    <w:rsid w:val="00161B85"/>
    <w:rsid w:val="00161C2E"/>
    <w:rsid w:val="00161C9A"/>
    <w:rsid w:val="00161D4F"/>
    <w:rsid w:val="00161E44"/>
    <w:rsid w:val="00161EB5"/>
    <w:rsid w:val="00161F06"/>
    <w:rsid w:val="00161F8B"/>
    <w:rsid w:val="0016211A"/>
    <w:rsid w:val="00162145"/>
    <w:rsid w:val="001622DD"/>
    <w:rsid w:val="001622E9"/>
    <w:rsid w:val="001623F9"/>
    <w:rsid w:val="001623FA"/>
    <w:rsid w:val="00162416"/>
    <w:rsid w:val="00162434"/>
    <w:rsid w:val="001624D4"/>
    <w:rsid w:val="00162533"/>
    <w:rsid w:val="00162547"/>
    <w:rsid w:val="001625EF"/>
    <w:rsid w:val="00162659"/>
    <w:rsid w:val="001626A1"/>
    <w:rsid w:val="0016275A"/>
    <w:rsid w:val="0016281D"/>
    <w:rsid w:val="0016283E"/>
    <w:rsid w:val="00162869"/>
    <w:rsid w:val="0016287C"/>
    <w:rsid w:val="00162996"/>
    <w:rsid w:val="001629C3"/>
    <w:rsid w:val="00162A14"/>
    <w:rsid w:val="00162A70"/>
    <w:rsid w:val="00162A7C"/>
    <w:rsid w:val="00162ACC"/>
    <w:rsid w:val="00162AEC"/>
    <w:rsid w:val="00162AFF"/>
    <w:rsid w:val="00162BBB"/>
    <w:rsid w:val="00162C2E"/>
    <w:rsid w:val="00162C92"/>
    <w:rsid w:val="00162CDF"/>
    <w:rsid w:val="00162CE3"/>
    <w:rsid w:val="00162DCE"/>
    <w:rsid w:val="00162E76"/>
    <w:rsid w:val="00162ED0"/>
    <w:rsid w:val="00162F49"/>
    <w:rsid w:val="00162FE8"/>
    <w:rsid w:val="00163018"/>
    <w:rsid w:val="0016301F"/>
    <w:rsid w:val="0016302C"/>
    <w:rsid w:val="0016303B"/>
    <w:rsid w:val="00163051"/>
    <w:rsid w:val="001632BB"/>
    <w:rsid w:val="00163356"/>
    <w:rsid w:val="001633F7"/>
    <w:rsid w:val="0016340B"/>
    <w:rsid w:val="00163411"/>
    <w:rsid w:val="0016341D"/>
    <w:rsid w:val="0016343F"/>
    <w:rsid w:val="0016349D"/>
    <w:rsid w:val="001634AF"/>
    <w:rsid w:val="001634D5"/>
    <w:rsid w:val="001634F3"/>
    <w:rsid w:val="00163562"/>
    <w:rsid w:val="001635A0"/>
    <w:rsid w:val="001636EC"/>
    <w:rsid w:val="00163741"/>
    <w:rsid w:val="001637E9"/>
    <w:rsid w:val="00163863"/>
    <w:rsid w:val="001638B3"/>
    <w:rsid w:val="001638B6"/>
    <w:rsid w:val="001638F5"/>
    <w:rsid w:val="00163902"/>
    <w:rsid w:val="001639A3"/>
    <w:rsid w:val="00163A12"/>
    <w:rsid w:val="00163A39"/>
    <w:rsid w:val="00163AA9"/>
    <w:rsid w:val="00163ABE"/>
    <w:rsid w:val="00163AC9"/>
    <w:rsid w:val="00163AD2"/>
    <w:rsid w:val="00163B73"/>
    <w:rsid w:val="00163C26"/>
    <w:rsid w:val="00163D8F"/>
    <w:rsid w:val="00163EF9"/>
    <w:rsid w:val="00163F2D"/>
    <w:rsid w:val="00163FF6"/>
    <w:rsid w:val="0016405E"/>
    <w:rsid w:val="001640A3"/>
    <w:rsid w:val="00164163"/>
    <w:rsid w:val="00164198"/>
    <w:rsid w:val="001641D9"/>
    <w:rsid w:val="001641EE"/>
    <w:rsid w:val="00164226"/>
    <w:rsid w:val="001642B0"/>
    <w:rsid w:val="001642E2"/>
    <w:rsid w:val="00164381"/>
    <w:rsid w:val="00164421"/>
    <w:rsid w:val="001644CD"/>
    <w:rsid w:val="00164504"/>
    <w:rsid w:val="00164526"/>
    <w:rsid w:val="0016453E"/>
    <w:rsid w:val="001645FC"/>
    <w:rsid w:val="001646BF"/>
    <w:rsid w:val="001646F0"/>
    <w:rsid w:val="00164788"/>
    <w:rsid w:val="00164833"/>
    <w:rsid w:val="0016483C"/>
    <w:rsid w:val="00164932"/>
    <w:rsid w:val="001649FB"/>
    <w:rsid w:val="00164A23"/>
    <w:rsid w:val="00164AF8"/>
    <w:rsid w:val="00164B17"/>
    <w:rsid w:val="00164B7D"/>
    <w:rsid w:val="00164B99"/>
    <w:rsid w:val="00164BDD"/>
    <w:rsid w:val="00164C5B"/>
    <w:rsid w:val="00164C71"/>
    <w:rsid w:val="00164D0E"/>
    <w:rsid w:val="00164D10"/>
    <w:rsid w:val="00164DBB"/>
    <w:rsid w:val="00164DE0"/>
    <w:rsid w:val="00164E10"/>
    <w:rsid w:val="00164E11"/>
    <w:rsid w:val="00164E89"/>
    <w:rsid w:val="00164E9E"/>
    <w:rsid w:val="00164EFD"/>
    <w:rsid w:val="00164F1B"/>
    <w:rsid w:val="00164F1C"/>
    <w:rsid w:val="00164F26"/>
    <w:rsid w:val="00164F2F"/>
    <w:rsid w:val="00164F38"/>
    <w:rsid w:val="00164F3B"/>
    <w:rsid w:val="00164F62"/>
    <w:rsid w:val="0016505E"/>
    <w:rsid w:val="001650BF"/>
    <w:rsid w:val="001651C1"/>
    <w:rsid w:val="001651F8"/>
    <w:rsid w:val="00165208"/>
    <w:rsid w:val="001652FA"/>
    <w:rsid w:val="0016531F"/>
    <w:rsid w:val="00165328"/>
    <w:rsid w:val="00165552"/>
    <w:rsid w:val="001655C7"/>
    <w:rsid w:val="001655C8"/>
    <w:rsid w:val="001656B7"/>
    <w:rsid w:val="001656EA"/>
    <w:rsid w:val="00165839"/>
    <w:rsid w:val="00165954"/>
    <w:rsid w:val="001659DF"/>
    <w:rsid w:val="00165A49"/>
    <w:rsid w:val="00165B00"/>
    <w:rsid w:val="00165B6F"/>
    <w:rsid w:val="00165C2F"/>
    <w:rsid w:val="00165C53"/>
    <w:rsid w:val="00165C7A"/>
    <w:rsid w:val="00165CD4"/>
    <w:rsid w:val="00165D76"/>
    <w:rsid w:val="00165D8B"/>
    <w:rsid w:val="00165E91"/>
    <w:rsid w:val="00166030"/>
    <w:rsid w:val="00166045"/>
    <w:rsid w:val="0016619C"/>
    <w:rsid w:val="0016628D"/>
    <w:rsid w:val="001663B5"/>
    <w:rsid w:val="0016647C"/>
    <w:rsid w:val="001664E4"/>
    <w:rsid w:val="001664ED"/>
    <w:rsid w:val="0016653D"/>
    <w:rsid w:val="00166613"/>
    <w:rsid w:val="00166622"/>
    <w:rsid w:val="00166636"/>
    <w:rsid w:val="00166637"/>
    <w:rsid w:val="0016664E"/>
    <w:rsid w:val="001666D6"/>
    <w:rsid w:val="00166712"/>
    <w:rsid w:val="00166718"/>
    <w:rsid w:val="00166752"/>
    <w:rsid w:val="00166780"/>
    <w:rsid w:val="00166838"/>
    <w:rsid w:val="001668C4"/>
    <w:rsid w:val="00166919"/>
    <w:rsid w:val="00166987"/>
    <w:rsid w:val="00166A51"/>
    <w:rsid w:val="00166B1C"/>
    <w:rsid w:val="00166B4E"/>
    <w:rsid w:val="00166C3B"/>
    <w:rsid w:val="00166C3E"/>
    <w:rsid w:val="00166CB4"/>
    <w:rsid w:val="00166CD5"/>
    <w:rsid w:val="00166CF4"/>
    <w:rsid w:val="00166D10"/>
    <w:rsid w:val="00166D21"/>
    <w:rsid w:val="00166D57"/>
    <w:rsid w:val="00166DBF"/>
    <w:rsid w:val="00166F00"/>
    <w:rsid w:val="00166F5B"/>
    <w:rsid w:val="00166F82"/>
    <w:rsid w:val="00167061"/>
    <w:rsid w:val="0016707A"/>
    <w:rsid w:val="001670BA"/>
    <w:rsid w:val="001670BC"/>
    <w:rsid w:val="001670BD"/>
    <w:rsid w:val="00167148"/>
    <w:rsid w:val="001671D2"/>
    <w:rsid w:val="00167218"/>
    <w:rsid w:val="0016726D"/>
    <w:rsid w:val="0016733A"/>
    <w:rsid w:val="0016735D"/>
    <w:rsid w:val="00167377"/>
    <w:rsid w:val="00167380"/>
    <w:rsid w:val="0016738B"/>
    <w:rsid w:val="0016739C"/>
    <w:rsid w:val="00167423"/>
    <w:rsid w:val="001674C8"/>
    <w:rsid w:val="001675FC"/>
    <w:rsid w:val="0016760B"/>
    <w:rsid w:val="00167618"/>
    <w:rsid w:val="00167684"/>
    <w:rsid w:val="0016769E"/>
    <w:rsid w:val="0016787D"/>
    <w:rsid w:val="00167957"/>
    <w:rsid w:val="00167A30"/>
    <w:rsid w:val="00167AE5"/>
    <w:rsid w:val="00167AEF"/>
    <w:rsid w:val="00167B35"/>
    <w:rsid w:val="00167BA4"/>
    <w:rsid w:val="00167C49"/>
    <w:rsid w:val="00167CCB"/>
    <w:rsid w:val="00167CDB"/>
    <w:rsid w:val="00167DE0"/>
    <w:rsid w:val="00167DEB"/>
    <w:rsid w:val="00167E3F"/>
    <w:rsid w:val="00167F7A"/>
    <w:rsid w:val="00170018"/>
    <w:rsid w:val="00170043"/>
    <w:rsid w:val="001700F2"/>
    <w:rsid w:val="0017012F"/>
    <w:rsid w:val="00170142"/>
    <w:rsid w:val="00170193"/>
    <w:rsid w:val="00170274"/>
    <w:rsid w:val="00170296"/>
    <w:rsid w:val="001702AC"/>
    <w:rsid w:val="0017030F"/>
    <w:rsid w:val="0017031A"/>
    <w:rsid w:val="0017032B"/>
    <w:rsid w:val="0017038C"/>
    <w:rsid w:val="001703A5"/>
    <w:rsid w:val="0017044C"/>
    <w:rsid w:val="001704E5"/>
    <w:rsid w:val="0017051F"/>
    <w:rsid w:val="0017053D"/>
    <w:rsid w:val="00170579"/>
    <w:rsid w:val="001705D1"/>
    <w:rsid w:val="001706A3"/>
    <w:rsid w:val="001706A8"/>
    <w:rsid w:val="001706B0"/>
    <w:rsid w:val="001706C7"/>
    <w:rsid w:val="001706E6"/>
    <w:rsid w:val="001708A3"/>
    <w:rsid w:val="001708A7"/>
    <w:rsid w:val="001708B5"/>
    <w:rsid w:val="001708DA"/>
    <w:rsid w:val="001709A0"/>
    <w:rsid w:val="00170AAA"/>
    <w:rsid w:val="00170AB8"/>
    <w:rsid w:val="00170BEA"/>
    <w:rsid w:val="00170C28"/>
    <w:rsid w:val="00170DA3"/>
    <w:rsid w:val="00170DAA"/>
    <w:rsid w:val="00170FC2"/>
    <w:rsid w:val="00171118"/>
    <w:rsid w:val="0017115B"/>
    <w:rsid w:val="001711CF"/>
    <w:rsid w:val="0017121E"/>
    <w:rsid w:val="00171238"/>
    <w:rsid w:val="0017135D"/>
    <w:rsid w:val="001713CB"/>
    <w:rsid w:val="00171413"/>
    <w:rsid w:val="0017164B"/>
    <w:rsid w:val="0017171F"/>
    <w:rsid w:val="001717C9"/>
    <w:rsid w:val="001717D7"/>
    <w:rsid w:val="0017181C"/>
    <w:rsid w:val="00171853"/>
    <w:rsid w:val="0017188F"/>
    <w:rsid w:val="001718A5"/>
    <w:rsid w:val="001719A2"/>
    <w:rsid w:val="00171A21"/>
    <w:rsid w:val="00171B42"/>
    <w:rsid w:val="00171BF8"/>
    <w:rsid w:val="00171C2C"/>
    <w:rsid w:val="00171C32"/>
    <w:rsid w:val="00171D04"/>
    <w:rsid w:val="00171DB3"/>
    <w:rsid w:val="00171E35"/>
    <w:rsid w:val="00171E85"/>
    <w:rsid w:val="00171E89"/>
    <w:rsid w:val="00171F1C"/>
    <w:rsid w:val="00171FD3"/>
    <w:rsid w:val="00172001"/>
    <w:rsid w:val="0017202E"/>
    <w:rsid w:val="001720C0"/>
    <w:rsid w:val="001720D2"/>
    <w:rsid w:val="00172102"/>
    <w:rsid w:val="00172154"/>
    <w:rsid w:val="001721B7"/>
    <w:rsid w:val="001721BB"/>
    <w:rsid w:val="001722A3"/>
    <w:rsid w:val="001722B9"/>
    <w:rsid w:val="00172331"/>
    <w:rsid w:val="0017235F"/>
    <w:rsid w:val="00172372"/>
    <w:rsid w:val="001723A9"/>
    <w:rsid w:val="001723D9"/>
    <w:rsid w:val="001723DC"/>
    <w:rsid w:val="00172460"/>
    <w:rsid w:val="00172484"/>
    <w:rsid w:val="00172506"/>
    <w:rsid w:val="001725B9"/>
    <w:rsid w:val="001725C4"/>
    <w:rsid w:val="001725F2"/>
    <w:rsid w:val="00172650"/>
    <w:rsid w:val="0017267B"/>
    <w:rsid w:val="0017274B"/>
    <w:rsid w:val="00172752"/>
    <w:rsid w:val="0017275A"/>
    <w:rsid w:val="0017279D"/>
    <w:rsid w:val="00172841"/>
    <w:rsid w:val="0017289C"/>
    <w:rsid w:val="001728C0"/>
    <w:rsid w:val="00172920"/>
    <w:rsid w:val="0017292F"/>
    <w:rsid w:val="00172A2E"/>
    <w:rsid w:val="00172A93"/>
    <w:rsid w:val="00172AE5"/>
    <w:rsid w:val="00172B17"/>
    <w:rsid w:val="00172B20"/>
    <w:rsid w:val="00172BFF"/>
    <w:rsid w:val="00172D6F"/>
    <w:rsid w:val="00172DCC"/>
    <w:rsid w:val="00172DE9"/>
    <w:rsid w:val="00172EC9"/>
    <w:rsid w:val="00172EF7"/>
    <w:rsid w:val="00172FA1"/>
    <w:rsid w:val="001730BA"/>
    <w:rsid w:val="001730C8"/>
    <w:rsid w:val="001730FC"/>
    <w:rsid w:val="0017311D"/>
    <w:rsid w:val="001731C1"/>
    <w:rsid w:val="00173232"/>
    <w:rsid w:val="00173288"/>
    <w:rsid w:val="001732AD"/>
    <w:rsid w:val="00173303"/>
    <w:rsid w:val="0017335C"/>
    <w:rsid w:val="0017338C"/>
    <w:rsid w:val="001733A1"/>
    <w:rsid w:val="0017346D"/>
    <w:rsid w:val="00173488"/>
    <w:rsid w:val="001734FF"/>
    <w:rsid w:val="0017353B"/>
    <w:rsid w:val="00173587"/>
    <w:rsid w:val="00173613"/>
    <w:rsid w:val="00173643"/>
    <w:rsid w:val="00173674"/>
    <w:rsid w:val="001736FB"/>
    <w:rsid w:val="00173716"/>
    <w:rsid w:val="00173784"/>
    <w:rsid w:val="001737B3"/>
    <w:rsid w:val="001737BA"/>
    <w:rsid w:val="001737F2"/>
    <w:rsid w:val="00173892"/>
    <w:rsid w:val="001738C5"/>
    <w:rsid w:val="001738D6"/>
    <w:rsid w:val="001739AA"/>
    <w:rsid w:val="001739C4"/>
    <w:rsid w:val="00173A41"/>
    <w:rsid w:val="00173AD7"/>
    <w:rsid w:val="00173AEE"/>
    <w:rsid w:val="00173B04"/>
    <w:rsid w:val="00173B58"/>
    <w:rsid w:val="00173B63"/>
    <w:rsid w:val="00173BB0"/>
    <w:rsid w:val="00173C12"/>
    <w:rsid w:val="00173C92"/>
    <w:rsid w:val="00173CA8"/>
    <w:rsid w:val="00173D26"/>
    <w:rsid w:val="00173D47"/>
    <w:rsid w:val="00173D99"/>
    <w:rsid w:val="00173DD6"/>
    <w:rsid w:val="00173DE2"/>
    <w:rsid w:val="00173DF8"/>
    <w:rsid w:val="00173E02"/>
    <w:rsid w:val="00173E5D"/>
    <w:rsid w:val="00173E97"/>
    <w:rsid w:val="00173ED6"/>
    <w:rsid w:val="00173F2F"/>
    <w:rsid w:val="00173FBF"/>
    <w:rsid w:val="00173FF1"/>
    <w:rsid w:val="00174099"/>
    <w:rsid w:val="0017409A"/>
    <w:rsid w:val="00174121"/>
    <w:rsid w:val="0017412E"/>
    <w:rsid w:val="00174205"/>
    <w:rsid w:val="00174290"/>
    <w:rsid w:val="0017430E"/>
    <w:rsid w:val="00174324"/>
    <w:rsid w:val="00174331"/>
    <w:rsid w:val="00174430"/>
    <w:rsid w:val="0017445E"/>
    <w:rsid w:val="0017449E"/>
    <w:rsid w:val="001744CB"/>
    <w:rsid w:val="00174537"/>
    <w:rsid w:val="0017454F"/>
    <w:rsid w:val="0017458E"/>
    <w:rsid w:val="001746FE"/>
    <w:rsid w:val="00174710"/>
    <w:rsid w:val="00174730"/>
    <w:rsid w:val="00174752"/>
    <w:rsid w:val="00174814"/>
    <w:rsid w:val="00174824"/>
    <w:rsid w:val="00174834"/>
    <w:rsid w:val="00174976"/>
    <w:rsid w:val="00174A14"/>
    <w:rsid w:val="00174A1E"/>
    <w:rsid w:val="00174A45"/>
    <w:rsid w:val="00174A49"/>
    <w:rsid w:val="00174A61"/>
    <w:rsid w:val="00174A7B"/>
    <w:rsid w:val="00174AC5"/>
    <w:rsid w:val="00174B45"/>
    <w:rsid w:val="00174C32"/>
    <w:rsid w:val="00174CB4"/>
    <w:rsid w:val="00174D56"/>
    <w:rsid w:val="00174D76"/>
    <w:rsid w:val="00174E79"/>
    <w:rsid w:val="00174EB4"/>
    <w:rsid w:val="00174EC1"/>
    <w:rsid w:val="00174ECD"/>
    <w:rsid w:val="00174ED3"/>
    <w:rsid w:val="00174F77"/>
    <w:rsid w:val="00174FDD"/>
    <w:rsid w:val="00175041"/>
    <w:rsid w:val="00175104"/>
    <w:rsid w:val="0017519A"/>
    <w:rsid w:val="001752D0"/>
    <w:rsid w:val="00175306"/>
    <w:rsid w:val="00175383"/>
    <w:rsid w:val="001753B1"/>
    <w:rsid w:val="00175442"/>
    <w:rsid w:val="001754EA"/>
    <w:rsid w:val="001754ED"/>
    <w:rsid w:val="0017554D"/>
    <w:rsid w:val="001755EF"/>
    <w:rsid w:val="0017563C"/>
    <w:rsid w:val="00175644"/>
    <w:rsid w:val="00175658"/>
    <w:rsid w:val="001756C4"/>
    <w:rsid w:val="00175728"/>
    <w:rsid w:val="00175746"/>
    <w:rsid w:val="00175833"/>
    <w:rsid w:val="001758B5"/>
    <w:rsid w:val="00175967"/>
    <w:rsid w:val="001759EE"/>
    <w:rsid w:val="00175A18"/>
    <w:rsid w:val="00175A50"/>
    <w:rsid w:val="00175AE7"/>
    <w:rsid w:val="00175BEB"/>
    <w:rsid w:val="00175C04"/>
    <w:rsid w:val="00175D4C"/>
    <w:rsid w:val="00175D80"/>
    <w:rsid w:val="00175D99"/>
    <w:rsid w:val="00175E23"/>
    <w:rsid w:val="00175E3A"/>
    <w:rsid w:val="00175EE8"/>
    <w:rsid w:val="0017616E"/>
    <w:rsid w:val="00176288"/>
    <w:rsid w:val="00176299"/>
    <w:rsid w:val="001762EC"/>
    <w:rsid w:val="00176308"/>
    <w:rsid w:val="001763C1"/>
    <w:rsid w:val="001763D7"/>
    <w:rsid w:val="001763E8"/>
    <w:rsid w:val="0017649E"/>
    <w:rsid w:val="001764D4"/>
    <w:rsid w:val="00176536"/>
    <w:rsid w:val="0017653D"/>
    <w:rsid w:val="0017661A"/>
    <w:rsid w:val="001767D4"/>
    <w:rsid w:val="00176968"/>
    <w:rsid w:val="001769FD"/>
    <w:rsid w:val="00176A0F"/>
    <w:rsid w:val="00176B18"/>
    <w:rsid w:val="00176C4D"/>
    <w:rsid w:val="00176C55"/>
    <w:rsid w:val="00176CA0"/>
    <w:rsid w:val="00176D6D"/>
    <w:rsid w:val="00176E21"/>
    <w:rsid w:val="00176EB7"/>
    <w:rsid w:val="00176EC7"/>
    <w:rsid w:val="00176F98"/>
    <w:rsid w:val="00176FAE"/>
    <w:rsid w:val="00176FC6"/>
    <w:rsid w:val="0017703D"/>
    <w:rsid w:val="0017713E"/>
    <w:rsid w:val="001771E4"/>
    <w:rsid w:val="00177216"/>
    <w:rsid w:val="00177272"/>
    <w:rsid w:val="001772B0"/>
    <w:rsid w:val="001772B9"/>
    <w:rsid w:val="001772C4"/>
    <w:rsid w:val="00177328"/>
    <w:rsid w:val="0017737D"/>
    <w:rsid w:val="0017744C"/>
    <w:rsid w:val="0017744E"/>
    <w:rsid w:val="0017752E"/>
    <w:rsid w:val="001775B3"/>
    <w:rsid w:val="001775CF"/>
    <w:rsid w:val="001775D1"/>
    <w:rsid w:val="0017760C"/>
    <w:rsid w:val="0017767D"/>
    <w:rsid w:val="00177715"/>
    <w:rsid w:val="0017772D"/>
    <w:rsid w:val="00177765"/>
    <w:rsid w:val="00177768"/>
    <w:rsid w:val="00177782"/>
    <w:rsid w:val="0017778D"/>
    <w:rsid w:val="00177826"/>
    <w:rsid w:val="00177887"/>
    <w:rsid w:val="001778B4"/>
    <w:rsid w:val="00177947"/>
    <w:rsid w:val="00177959"/>
    <w:rsid w:val="0017795E"/>
    <w:rsid w:val="0017798E"/>
    <w:rsid w:val="00177A4B"/>
    <w:rsid w:val="00177A8B"/>
    <w:rsid w:val="00177AD5"/>
    <w:rsid w:val="00177B00"/>
    <w:rsid w:val="00177B53"/>
    <w:rsid w:val="00177B86"/>
    <w:rsid w:val="00177BE1"/>
    <w:rsid w:val="00177BE5"/>
    <w:rsid w:val="00177BF9"/>
    <w:rsid w:val="00177D2A"/>
    <w:rsid w:val="00177E7E"/>
    <w:rsid w:val="00177EA4"/>
    <w:rsid w:val="00177EDA"/>
    <w:rsid w:val="00177FFE"/>
    <w:rsid w:val="001801A8"/>
    <w:rsid w:val="001801B9"/>
    <w:rsid w:val="001801D6"/>
    <w:rsid w:val="0018023F"/>
    <w:rsid w:val="00180335"/>
    <w:rsid w:val="00180361"/>
    <w:rsid w:val="001803A2"/>
    <w:rsid w:val="001803CD"/>
    <w:rsid w:val="00180446"/>
    <w:rsid w:val="00180460"/>
    <w:rsid w:val="001804DF"/>
    <w:rsid w:val="001805AC"/>
    <w:rsid w:val="001805C1"/>
    <w:rsid w:val="001805CB"/>
    <w:rsid w:val="00180654"/>
    <w:rsid w:val="00180698"/>
    <w:rsid w:val="001806A0"/>
    <w:rsid w:val="0018086D"/>
    <w:rsid w:val="0018087E"/>
    <w:rsid w:val="001808B6"/>
    <w:rsid w:val="001808CC"/>
    <w:rsid w:val="00180903"/>
    <w:rsid w:val="00180910"/>
    <w:rsid w:val="00180954"/>
    <w:rsid w:val="001809F9"/>
    <w:rsid w:val="00180A49"/>
    <w:rsid w:val="00180AC1"/>
    <w:rsid w:val="00180AD3"/>
    <w:rsid w:val="00180AE3"/>
    <w:rsid w:val="00180C1E"/>
    <w:rsid w:val="00180C9C"/>
    <w:rsid w:val="00180CF6"/>
    <w:rsid w:val="00180D01"/>
    <w:rsid w:val="00180D1F"/>
    <w:rsid w:val="00180D29"/>
    <w:rsid w:val="00180E00"/>
    <w:rsid w:val="00180E13"/>
    <w:rsid w:val="00180F32"/>
    <w:rsid w:val="0018102D"/>
    <w:rsid w:val="00181075"/>
    <w:rsid w:val="00181104"/>
    <w:rsid w:val="001811CD"/>
    <w:rsid w:val="0018125F"/>
    <w:rsid w:val="00181296"/>
    <w:rsid w:val="001812B4"/>
    <w:rsid w:val="001812F9"/>
    <w:rsid w:val="0018136F"/>
    <w:rsid w:val="001813CE"/>
    <w:rsid w:val="001813EC"/>
    <w:rsid w:val="001814E6"/>
    <w:rsid w:val="00181597"/>
    <w:rsid w:val="001815C3"/>
    <w:rsid w:val="001815EC"/>
    <w:rsid w:val="00181631"/>
    <w:rsid w:val="00181649"/>
    <w:rsid w:val="00181687"/>
    <w:rsid w:val="00181694"/>
    <w:rsid w:val="001816E9"/>
    <w:rsid w:val="00181716"/>
    <w:rsid w:val="0018175C"/>
    <w:rsid w:val="001817B1"/>
    <w:rsid w:val="001817CC"/>
    <w:rsid w:val="001819C8"/>
    <w:rsid w:val="001819DF"/>
    <w:rsid w:val="00181A0F"/>
    <w:rsid w:val="00181B4B"/>
    <w:rsid w:val="00181B6C"/>
    <w:rsid w:val="00181BCA"/>
    <w:rsid w:val="00181C09"/>
    <w:rsid w:val="00181C4E"/>
    <w:rsid w:val="00181D10"/>
    <w:rsid w:val="00181D72"/>
    <w:rsid w:val="00181DBB"/>
    <w:rsid w:val="00181DD5"/>
    <w:rsid w:val="00181E27"/>
    <w:rsid w:val="00181E36"/>
    <w:rsid w:val="00181E39"/>
    <w:rsid w:val="00181E50"/>
    <w:rsid w:val="00181EA4"/>
    <w:rsid w:val="00181EEC"/>
    <w:rsid w:val="00181EFD"/>
    <w:rsid w:val="00181F36"/>
    <w:rsid w:val="00181F97"/>
    <w:rsid w:val="00181FC6"/>
    <w:rsid w:val="00181FDE"/>
    <w:rsid w:val="00181FEA"/>
    <w:rsid w:val="00182007"/>
    <w:rsid w:val="00182091"/>
    <w:rsid w:val="001820C0"/>
    <w:rsid w:val="00182206"/>
    <w:rsid w:val="0018232E"/>
    <w:rsid w:val="0018233F"/>
    <w:rsid w:val="0018234E"/>
    <w:rsid w:val="001823F5"/>
    <w:rsid w:val="00182464"/>
    <w:rsid w:val="00182566"/>
    <w:rsid w:val="0018258F"/>
    <w:rsid w:val="001825E0"/>
    <w:rsid w:val="00182638"/>
    <w:rsid w:val="0018264F"/>
    <w:rsid w:val="0018266C"/>
    <w:rsid w:val="00182742"/>
    <w:rsid w:val="0018274F"/>
    <w:rsid w:val="00182792"/>
    <w:rsid w:val="00182859"/>
    <w:rsid w:val="00182922"/>
    <w:rsid w:val="00182952"/>
    <w:rsid w:val="0018297F"/>
    <w:rsid w:val="00182982"/>
    <w:rsid w:val="001829E4"/>
    <w:rsid w:val="001829E6"/>
    <w:rsid w:val="00182B0B"/>
    <w:rsid w:val="00182C83"/>
    <w:rsid w:val="00182CC6"/>
    <w:rsid w:val="00182CD4"/>
    <w:rsid w:val="00182D69"/>
    <w:rsid w:val="00182DF2"/>
    <w:rsid w:val="00182DFE"/>
    <w:rsid w:val="00182E3E"/>
    <w:rsid w:val="00182E48"/>
    <w:rsid w:val="00182E66"/>
    <w:rsid w:val="00182EB5"/>
    <w:rsid w:val="00182EE1"/>
    <w:rsid w:val="00182F78"/>
    <w:rsid w:val="00182F79"/>
    <w:rsid w:val="00182F9F"/>
    <w:rsid w:val="00182FD1"/>
    <w:rsid w:val="0018301E"/>
    <w:rsid w:val="0018306A"/>
    <w:rsid w:val="00183073"/>
    <w:rsid w:val="001830D0"/>
    <w:rsid w:val="00183101"/>
    <w:rsid w:val="00183105"/>
    <w:rsid w:val="00183172"/>
    <w:rsid w:val="00183195"/>
    <w:rsid w:val="00183242"/>
    <w:rsid w:val="001832A1"/>
    <w:rsid w:val="00183391"/>
    <w:rsid w:val="00183682"/>
    <w:rsid w:val="001836CA"/>
    <w:rsid w:val="00183716"/>
    <w:rsid w:val="001837C8"/>
    <w:rsid w:val="001837DA"/>
    <w:rsid w:val="00183819"/>
    <w:rsid w:val="0018386A"/>
    <w:rsid w:val="00183883"/>
    <w:rsid w:val="001838BE"/>
    <w:rsid w:val="001838E8"/>
    <w:rsid w:val="00183919"/>
    <w:rsid w:val="00183A70"/>
    <w:rsid w:val="00183AD0"/>
    <w:rsid w:val="00183AD4"/>
    <w:rsid w:val="00183B37"/>
    <w:rsid w:val="00183B55"/>
    <w:rsid w:val="00183C43"/>
    <w:rsid w:val="00183C7C"/>
    <w:rsid w:val="00183D36"/>
    <w:rsid w:val="00183D85"/>
    <w:rsid w:val="00183DF1"/>
    <w:rsid w:val="00183E88"/>
    <w:rsid w:val="00183E9C"/>
    <w:rsid w:val="00183F1E"/>
    <w:rsid w:val="00183FD1"/>
    <w:rsid w:val="0018400E"/>
    <w:rsid w:val="00184019"/>
    <w:rsid w:val="0018406A"/>
    <w:rsid w:val="0018409F"/>
    <w:rsid w:val="001840F2"/>
    <w:rsid w:val="00184104"/>
    <w:rsid w:val="00184152"/>
    <w:rsid w:val="001841B3"/>
    <w:rsid w:val="001841E5"/>
    <w:rsid w:val="001843C8"/>
    <w:rsid w:val="00184409"/>
    <w:rsid w:val="0018440A"/>
    <w:rsid w:val="00184433"/>
    <w:rsid w:val="00184479"/>
    <w:rsid w:val="00184485"/>
    <w:rsid w:val="001844B3"/>
    <w:rsid w:val="001844BC"/>
    <w:rsid w:val="001844D5"/>
    <w:rsid w:val="001844F9"/>
    <w:rsid w:val="0018451C"/>
    <w:rsid w:val="001847C2"/>
    <w:rsid w:val="00184809"/>
    <w:rsid w:val="0018482E"/>
    <w:rsid w:val="0018484E"/>
    <w:rsid w:val="00184963"/>
    <w:rsid w:val="00184970"/>
    <w:rsid w:val="001849B3"/>
    <w:rsid w:val="001849CE"/>
    <w:rsid w:val="001849E2"/>
    <w:rsid w:val="001849FA"/>
    <w:rsid w:val="00184A03"/>
    <w:rsid w:val="00184AE1"/>
    <w:rsid w:val="00184B04"/>
    <w:rsid w:val="00184B0C"/>
    <w:rsid w:val="00184C4B"/>
    <w:rsid w:val="00184C6D"/>
    <w:rsid w:val="00184D84"/>
    <w:rsid w:val="00184DFB"/>
    <w:rsid w:val="00184E2D"/>
    <w:rsid w:val="00184E4E"/>
    <w:rsid w:val="00184F44"/>
    <w:rsid w:val="00184FCA"/>
    <w:rsid w:val="00184FD5"/>
    <w:rsid w:val="00185157"/>
    <w:rsid w:val="001851AF"/>
    <w:rsid w:val="001851E3"/>
    <w:rsid w:val="0018523B"/>
    <w:rsid w:val="0018525C"/>
    <w:rsid w:val="0018526F"/>
    <w:rsid w:val="00185297"/>
    <w:rsid w:val="00185375"/>
    <w:rsid w:val="0018538B"/>
    <w:rsid w:val="001853CF"/>
    <w:rsid w:val="0018548F"/>
    <w:rsid w:val="001854C6"/>
    <w:rsid w:val="001854D4"/>
    <w:rsid w:val="00185574"/>
    <w:rsid w:val="0018562B"/>
    <w:rsid w:val="001856E0"/>
    <w:rsid w:val="00185757"/>
    <w:rsid w:val="00185792"/>
    <w:rsid w:val="001857D5"/>
    <w:rsid w:val="0018582B"/>
    <w:rsid w:val="001858E1"/>
    <w:rsid w:val="001858E6"/>
    <w:rsid w:val="001859AE"/>
    <w:rsid w:val="001859BD"/>
    <w:rsid w:val="001859C9"/>
    <w:rsid w:val="00185A92"/>
    <w:rsid w:val="00185A99"/>
    <w:rsid w:val="00185AB3"/>
    <w:rsid w:val="00185AE5"/>
    <w:rsid w:val="00185B19"/>
    <w:rsid w:val="00185B4B"/>
    <w:rsid w:val="00185C02"/>
    <w:rsid w:val="00185C10"/>
    <w:rsid w:val="00185C58"/>
    <w:rsid w:val="00185C62"/>
    <w:rsid w:val="00185C91"/>
    <w:rsid w:val="00185D2B"/>
    <w:rsid w:val="00185D3A"/>
    <w:rsid w:val="00185D4C"/>
    <w:rsid w:val="00185DA5"/>
    <w:rsid w:val="00185DF2"/>
    <w:rsid w:val="00185E2D"/>
    <w:rsid w:val="00185E32"/>
    <w:rsid w:val="00185E95"/>
    <w:rsid w:val="00185EA3"/>
    <w:rsid w:val="00185ED0"/>
    <w:rsid w:val="00185F59"/>
    <w:rsid w:val="0018609A"/>
    <w:rsid w:val="001860D8"/>
    <w:rsid w:val="0018618C"/>
    <w:rsid w:val="001861F5"/>
    <w:rsid w:val="0018623A"/>
    <w:rsid w:val="001862D8"/>
    <w:rsid w:val="00186306"/>
    <w:rsid w:val="00186386"/>
    <w:rsid w:val="001863CF"/>
    <w:rsid w:val="00186462"/>
    <w:rsid w:val="00186499"/>
    <w:rsid w:val="001864E4"/>
    <w:rsid w:val="001865A9"/>
    <w:rsid w:val="00186712"/>
    <w:rsid w:val="00186789"/>
    <w:rsid w:val="001867BD"/>
    <w:rsid w:val="00186817"/>
    <w:rsid w:val="00186881"/>
    <w:rsid w:val="001868C8"/>
    <w:rsid w:val="00186937"/>
    <w:rsid w:val="00186983"/>
    <w:rsid w:val="00186992"/>
    <w:rsid w:val="0018699F"/>
    <w:rsid w:val="00186ACB"/>
    <w:rsid w:val="00186B3D"/>
    <w:rsid w:val="00186BB1"/>
    <w:rsid w:val="00186CD0"/>
    <w:rsid w:val="00186D26"/>
    <w:rsid w:val="00186D54"/>
    <w:rsid w:val="00186D84"/>
    <w:rsid w:val="00186DA4"/>
    <w:rsid w:val="00186DE7"/>
    <w:rsid w:val="00186E7F"/>
    <w:rsid w:val="00186EF9"/>
    <w:rsid w:val="00186F17"/>
    <w:rsid w:val="00187026"/>
    <w:rsid w:val="00187116"/>
    <w:rsid w:val="0018712A"/>
    <w:rsid w:val="001871AD"/>
    <w:rsid w:val="001871B7"/>
    <w:rsid w:val="001871CD"/>
    <w:rsid w:val="0018721A"/>
    <w:rsid w:val="00187227"/>
    <w:rsid w:val="00187255"/>
    <w:rsid w:val="001872B0"/>
    <w:rsid w:val="0018730C"/>
    <w:rsid w:val="001873EF"/>
    <w:rsid w:val="0018746B"/>
    <w:rsid w:val="00187523"/>
    <w:rsid w:val="0018757D"/>
    <w:rsid w:val="0018758A"/>
    <w:rsid w:val="0018759B"/>
    <w:rsid w:val="00187673"/>
    <w:rsid w:val="0018768D"/>
    <w:rsid w:val="0018770F"/>
    <w:rsid w:val="0018776C"/>
    <w:rsid w:val="001877BE"/>
    <w:rsid w:val="001877C5"/>
    <w:rsid w:val="00187816"/>
    <w:rsid w:val="00187849"/>
    <w:rsid w:val="001879C4"/>
    <w:rsid w:val="00187A27"/>
    <w:rsid w:val="00187A32"/>
    <w:rsid w:val="00187A8D"/>
    <w:rsid w:val="00187B66"/>
    <w:rsid w:val="00187B6E"/>
    <w:rsid w:val="00187B8D"/>
    <w:rsid w:val="00187B91"/>
    <w:rsid w:val="00187C7C"/>
    <w:rsid w:val="00187CCC"/>
    <w:rsid w:val="00187CE1"/>
    <w:rsid w:val="00187D19"/>
    <w:rsid w:val="00187DC9"/>
    <w:rsid w:val="00187E43"/>
    <w:rsid w:val="00187E99"/>
    <w:rsid w:val="00187EB5"/>
    <w:rsid w:val="00187FDE"/>
    <w:rsid w:val="00190055"/>
    <w:rsid w:val="00190160"/>
    <w:rsid w:val="00190169"/>
    <w:rsid w:val="0019019F"/>
    <w:rsid w:val="001901A6"/>
    <w:rsid w:val="0019021E"/>
    <w:rsid w:val="00190288"/>
    <w:rsid w:val="001902DA"/>
    <w:rsid w:val="001903B2"/>
    <w:rsid w:val="0019042C"/>
    <w:rsid w:val="0019070B"/>
    <w:rsid w:val="0019071B"/>
    <w:rsid w:val="00190721"/>
    <w:rsid w:val="00190750"/>
    <w:rsid w:val="00190772"/>
    <w:rsid w:val="001907C0"/>
    <w:rsid w:val="001908A9"/>
    <w:rsid w:val="001908E8"/>
    <w:rsid w:val="00190976"/>
    <w:rsid w:val="0019099B"/>
    <w:rsid w:val="00190A35"/>
    <w:rsid w:val="00190AAB"/>
    <w:rsid w:val="00190ABC"/>
    <w:rsid w:val="00190B31"/>
    <w:rsid w:val="00190C2C"/>
    <w:rsid w:val="00190C7D"/>
    <w:rsid w:val="00190CED"/>
    <w:rsid w:val="00190D2C"/>
    <w:rsid w:val="00190DE4"/>
    <w:rsid w:val="00190E59"/>
    <w:rsid w:val="00190EB3"/>
    <w:rsid w:val="00190EB5"/>
    <w:rsid w:val="00190ECF"/>
    <w:rsid w:val="00190F2C"/>
    <w:rsid w:val="00190F94"/>
    <w:rsid w:val="00190FE0"/>
    <w:rsid w:val="00190FFE"/>
    <w:rsid w:val="0019102D"/>
    <w:rsid w:val="001910E7"/>
    <w:rsid w:val="00191143"/>
    <w:rsid w:val="0019116E"/>
    <w:rsid w:val="00191223"/>
    <w:rsid w:val="00191232"/>
    <w:rsid w:val="001912C6"/>
    <w:rsid w:val="0019131A"/>
    <w:rsid w:val="00191338"/>
    <w:rsid w:val="00191369"/>
    <w:rsid w:val="001913AF"/>
    <w:rsid w:val="001913F4"/>
    <w:rsid w:val="00191404"/>
    <w:rsid w:val="001914AA"/>
    <w:rsid w:val="001914D7"/>
    <w:rsid w:val="00191538"/>
    <w:rsid w:val="0019154A"/>
    <w:rsid w:val="0019156F"/>
    <w:rsid w:val="00191574"/>
    <w:rsid w:val="001915E5"/>
    <w:rsid w:val="001915FB"/>
    <w:rsid w:val="0019160A"/>
    <w:rsid w:val="0019168F"/>
    <w:rsid w:val="0019175D"/>
    <w:rsid w:val="00191773"/>
    <w:rsid w:val="00191784"/>
    <w:rsid w:val="00191846"/>
    <w:rsid w:val="001918B1"/>
    <w:rsid w:val="001918E2"/>
    <w:rsid w:val="0019195E"/>
    <w:rsid w:val="00191996"/>
    <w:rsid w:val="00191A74"/>
    <w:rsid w:val="00191B1E"/>
    <w:rsid w:val="00191B3C"/>
    <w:rsid w:val="00191BA8"/>
    <w:rsid w:val="00191C49"/>
    <w:rsid w:val="00191C9F"/>
    <w:rsid w:val="00191D08"/>
    <w:rsid w:val="00191D43"/>
    <w:rsid w:val="00191D5A"/>
    <w:rsid w:val="00191DE2"/>
    <w:rsid w:val="00191E08"/>
    <w:rsid w:val="00191E45"/>
    <w:rsid w:val="00191E6F"/>
    <w:rsid w:val="00191E72"/>
    <w:rsid w:val="00191EDB"/>
    <w:rsid w:val="00191F38"/>
    <w:rsid w:val="00191F78"/>
    <w:rsid w:val="00192041"/>
    <w:rsid w:val="00192095"/>
    <w:rsid w:val="001920EB"/>
    <w:rsid w:val="001921F5"/>
    <w:rsid w:val="00192209"/>
    <w:rsid w:val="00192238"/>
    <w:rsid w:val="001922D7"/>
    <w:rsid w:val="00192303"/>
    <w:rsid w:val="00192459"/>
    <w:rsid w:val="001924A1"/>
    <w:rsid w:val="0019254C"/>
    <w:rsid w:val="001925C0"/>
    <w:rsid w:val="00192727"/>
    <w:rsid w:val="00192787"/>
    <w:rsid w:val="00192799"/>
    <w:rsid w:val="001927AE"/>
    <w:rsid w:val="0019285A"/>
    <w:rsid w:val="001928D5"/>
    <w:rsid w:val="00192ACE"/>
    <w:rsid w:val="00192B90"/>
    <w:rsid w:val="00192C63"/>
    <w:rsid w:val="00192D19"/>
    <w:rsid w:val="00192D2B"/>
    <w:rsid w:val="00192D5C"/>
    <w:rsid w:val="00192D89"/>
    <w:rsid w:val="00192DA9"/>
    <w:rsid w:val="00192DB8"/>
    <w:rsid w:val="00192E22"/>
    <w:rsid w:val="00192EA2"/>
    <w:rsid w:val="0019301F"/>
    <w:rsid w:val="00193036"/>
    <w:rsid w:val="001930BD"/>
    <w:rsid w:val="001930C1"/>
    <w:rsid w:val="001930E6"/>
    <w:rsid w:val="00193113"/>
    <w:rsid w:val="001931E8"/>
    <w:rsid w:val="0019324E"/>
    <w:rsid w:val="00193283"/>
    <w:rsid w:val="001932BF"/>
    <w:rsid w:val="0019334B"/>
    <w:rsid w:val="00193477"/>
    <w:rsid w:val="001934AF"/>
    <w:rsid w:val="00193521"/>
    <w:rsid w:val="00193532"/>
    <w:rsid w:val="00193656"/>
    <w:rsid w:val="00193660"/>
    <w:rsid w:val="001936D5"/>
    <w:rsid w:val="0019373C"/>
    <w:rsid w:val="001937C1"/>
    <w:rsid w:val="001937C2"/>
    <w:rsid w:val="00193811"/>
    <w:rsid w:val="00193812"/>
    <w:rsid w:val="0019381C"/>
    <w:rsid w:val="00193A95"/>
    <w:rsid w:val="00193B72"/>
    <w:rsid w:val="00193BC1"/>
    <w:rsid w:val="00193BF1"/>
    <w:rsid w:val="00193C6E"/>
    <w:rsid w:val="00193CC7"/>
    <w:rsid w:val="00193CEB"/>
    <w:rsid w:val="00193D6E"/>
    <w:rsid w:val="00193D74"/>
    <w:rsid w:val="00193D7C"/>
    <w:rsid w:val="00193E32"/>
    <w:rsid w:val="00193EAC"/>
    <w:rsid w:val="00193EE9"/>
    <w:rsid w:val="00194154"/>
    <w:rsid w:val="0019416A"/>
    <w:rsid w:val="00194206"/>
    <w:rsid w:val="00194255"/>
    <w:rsid w:val="001942A6"/>
    <w:rsid w:val="00194314"/>
    <w:rsid w:val="0019438F"/>
    <w:rsid w:val="0019439A"/>
    <w:rsid w:val="0019441F"/>
    <w:rsid w:val="00194428"/>
    <w:rsid w:val="0019442B"/>
    <w:rsid w:val="0019449A"/>
    <w:rsid w:val="001944E3"/>
    <w:rsid w:val="00194552"/>
    <w:rsid w:val="001945A1"/>
    <w:rsid w:val="00194617"/>
    <w:rsid w:val="00194623"/>
    <w:rsid w:val="00194639"/>
    <w:rsid w:val="00194770"/>
    <w:rsid w:val="00194805"/>
    <w:rsid w:val="0019480E"/>
    <w:rsid w:val="0019483C"/>
    <w:rsid w:val="00194866"/>
    <w:rsid w:val="001948A0"/>
    <w:rsid w:val="00194919"/>
    <w:rsid w:val="00194927"/>
    <w:rsid w:val="0019496C"/>
    <w:rsid w:val="001949CD"/>
    <w:rsid w:val="00194AAE"/>
    <w:rsid w:val="00194B13"/>
    <w:rsid w:val="00194B14"/>
    <w:rsid w:val="00194B17"/>
    <w:rsid w:val="00194B39"/>
    <w:rsid w:val="00194B5B"/>
    <w:rsid w:val="00194CB6"/>
    <w:rsid w:val="00194D26"/>
    <w:rsid w:val="00194D2D"/>
    <w:rsid w:val="00194D32"/>
    <w:rsid w:val="00194D85"/>
    <w:rsid w:val="00194DAF"/>
    <w:rsid w:val="00194DC5"/>
    <w:rsid w:val="00194DD7"/>
    <w:rsid w:val="00194DDD"/>
    <w:rsid w:val="00194E12"/>
    <w:rsid w:val="00194E28"/>
    <w:rsid w:val="00194ECF"/>
    <w:rsid w:val="00194EE1"/>
    <w:rsid w:val="00194F15"/>
    <w:rsid w:val="00194F94"/>
    <w:rsid w:val="00195035"/>
    <w:rsid w:val="001950A0"/>
    <w:rsid w:val="001950DE"/>
    <w:rsid w:val="0019515C"/>
    <w:rsid w:val="0019520E"/>
    <w:rsid w:val="00195216"/>
    <w:rsid w:val="0019525D"/>
    <w:rsid w:val="00195265"/>
    <w:rsid w:val="001952A7"/>
    <w:rsid w:val="001952E4"/>
    <w:rsid w:val="00195358"/>
    <w:rsid w:val="00195440"/>
    <w:rsid w:val="0019547C"/>
    <w:rsid w:val="0019547D"/>
    <w:rsid w:val="001954B1"/>
    <w:rsid w:val="001954B9"/>
    <w:rsid w:val="00195565"/>
    <w:rsid w:val="001955F3"/>
    <w:rsid w:val="00195604"/>
    <w:rsid w:val="00195621"/>
    <w:rsid w:val="00195626"/>
    <w:rsid w:val="0019564D"/>
    <w:rsid w:val="00195687"/>
    <w:rsid w:val="00195820"/>
    <w:rsid w:val="0019584D"/>
    <w:rsid w:val="001958FF"/>
    <w:rsid w:val="0019595E"/>
    <w:rsid w:val="001959B5"/>
    <w:rsid w:val="00195A61"/>
    <w:rsid w:val="00195A72"/>
    <w:rsid w:val="00195AE9"/>
    <w:rsid w:val="00195BB1"/>
    <w:rsid w:val="00195BB3"/>
    <w:rsid w:val="00195C13"/>
    <w:rsid w:val="00195C28"/>
    <w:rsid w:val="00195C5D"/>
    <w:rsid w:val="00195D3B"/>
    <w:rsid w:val="00195DC3"/>
    <w:rsid w:val="00195E01"/>
    <w:rsid w:val="00195E79"/>
    <w:rsid w:val="00195F08"/>
    <w:rsid w:val="00195F2A"/>
    <w:rsid w:val="00195F71"/>
    <w:rsid w:val="00195FC0"/>
    <w:rsid w:val="00195FD2"/>
    <w:rsid w:val="00195FF5"/>
    <w:rsid w:val="00196072"/>
    <w:rsid w:val="001960E5"/>
    <w:rsid w:val="00196115"/>
    <w:rsid w:val="001962A8"/>
    <w:rsid w:val="0019637D"/>
    <w:rsid w:val="0019644E"/>
    <w:rsid w:val="0019644F"/>
    <w:rsid w:val="00196461"/>
    <w:rsid w:val="001964AD"/>
    <w:rsid w:val="001965C5"/>
    <w:rsid w:val="001965F1"/>
    <w:rsid w:val="00196777"/>
    <w:rsid w:val="001967E1"/>
    <w:rsid w:val="00196818"/>
    <w:rsid w:val="00196837"/>
    <w:rsid w:val="00196839"/>
    <w:rsid w:val="001968C8"/>
    <w:rsid w:val="001968F9"/>
    <w:rsid w:val="001969AF"/>
    <w:rsid w:val="00196ABA"/>
    <w:rsid w:val="00196AC0"/>
    <w:rsid w:val="00196AFD"/>
    <w:rsid w:val="00196B9B"/>
    <w:rsid w:val="00196BB2"/>
    <w:rsid w:val="00196C0C"/>
    <w:rsid w:val="00196C68"/>
    <w:rsid w:val="00196CF3"/>
    <w:rsid w:val="00196DBA"/>
    <w:rsid w:val="00196DE3"/>
    <w:rsid w:val="00196E58"/>
    <w:rsid w:val="00196F54"/>
    <w:rsid w:val="00196F68"/>
    <w:rsid w:val="00197011"/>
    <w:rsid w:val="0019702F"/>
    <w:rsid w:val="0019708B"/>
    <w:rsid w:val="00197095"/>
    <w:rsid w:val="001970C0"/>
    <w:rsid w:val="001970FA"/>
    <w:rsid w:val="001971B3"/>
    <w:rsid w:val="001971DF"/>
    <w:rsid w:val="001972A4"/>
    <w:rsid w:val="00197391"/>
    <w:rsid w:val="0019743F"/>
    <w:rsid w:val="001974CA"/>
    <w:rsid w:val="001974F0"/>
    <w:rsid w:val="00197549"/>
    <w:rsid w:val="001975AA"/>
    <w:rsid w:val="001975D2"/>
    <w:rsid w:val="001975F1"/>
    <w:rsid w:val="00197633"/>
    <w:rsid w:val="00197650"/>
    <w:rsid w:val="001976AD"/>
    <w:rsid w:val="00197702"/>
    <w:rsid w:val="0019770C"/>
    <w:rsid w:val="0019773F"/>
    <w:rsid w:val="00197742"/>
    <w:rsid w:val="001977ED"/>
    <w:rsid w:val="00197810"/>
    <w:rsid w:val="0019787E"/>
    <w:rsid w:val="0019788B"/>
    <w:rsid w:val="001978C6"/>
    <w:rsid w:val="001978D7"/>
    <w:rsid w:val="001978D9"/>
    <w:rsid w:val="00197962"/>
    <w:rsid w:val="00197997"/>
    <w:rsid w:val="001979DB"/>
    <w:rsid w:val="00197A1B"/>
    <w:rsid w:val="00197A2C"/>
    <w:rsid w:val="00197A6B"/>
    <w:rsid w:val="00197B2C"/>
    <w:rsid w:val="00197BB6"/>
    <w:rsid w:val="00197BF3"/>
    <w:rsid w:val="00197C91"/>
    <w:rsid w:val="00197D02"/>
    <w:rsid w:val="00197D32"/>
    <w:rsid w:val="00197DA5"/>
    <w:rsid w:val="00197DCE"/>
    <w:rsid w:val="00197EB7"/>
    <w:rsid w:val="00197F6D"/>
    <w:rsid w:val="00197F84"/>
    <w:rsid w:val="001A0045"/>
    <w:rsid w:val="001A00BC"/>
    <w:rsid w:val="001A012B"/>
    <w:rsid w:val="001A015C"/>
    <w:rsid w:val="001A021B"/>
    <w:rsid w:val="001A022E"/>
    <w:rsid w:val="001A02FC"/>
    <w:rsid w:val="001A0306"/>
    <w:rsid w:val="001A034F"/>
    <w:rsid w:val="001A03B3"/>
    <w:rsid w:val="001A03BA"/>
    <w:rsid w:val="001A03DE"/>
    <w:rsid w:val="001A0408"/>
    <w:rsid w:val="001A05B1"/>
    <w:rsid w:val="001A05B2"/>
    <w:rsid w:val="001A05C9"/>
    <w:rsid w:val="001A062F"/>
    <w:rsid w:val="001A0630"/>
    <w:rsid w:val="001A0711"/>
    <w:rsid w:val="001A0722"/>
    <w:rsid w:val="001A0916"/>
    <w:rsid w:val="001A0926"/>
    <w:rsid w:val="001A0966"/>
    <w:rsid w:val="001A099D"/>
    <w:rsid w:val="001A09E5"/>
    <w:rsid w:val="001A0A95"/>
    <w:rsid w:val="001A0ABB"/>
    <w:rsid w:val="001A0B67"/>
    <w:rsid w:val="001A0D7C"/>
    <w:rsid w:val="001A0E5E"/>
    <w:rsid w:val="001A0EF7"/>
    <w:rsid w:val="001A0F63"/>
    <w:rsid w:val="001A1006"/>
    <w:rsid w:val="001A1007"/>
    <w:rsid w:val="001A1023"/>
    <w:rsid w:val="001A1043"/>
    <w:rsid w:val="001A107A"/>
    <w:rsid w:val="001A1091"/>
    <w:rsid w:val="001A10D7"/>
    <w:rsid w:val="001A1135"/>
    <w:rsid w:val="001A11C1"/>
    <w:rsid w:val="001A11DD"/>
    <w:rsid w:val="001A1204"/>
    <w:rsid w:val="001A123C"/>
    <w:rsid w:val="001A1246"/>
    <w:rsid w:val="001A125A"/>
    <w:rsid w:val="001A126A"/>
    <w:rsid w:val="001A139A"/>
    <w:rsid w:val="001A13A3"/>
    <w:rsid w:val="001A142D"/>
    <w:rsid w:val="001A147C"/>
    <w:rsid w:val="001A14B3"/>
    <w:rsid w:val="001A14B7"/>
    <w:rsid w:val="001A14DC"/>
    <w:rsid w:val="001A164F"/>
    <w:rsid w:val="001A1662"/>
    <w:rsid w:val="001A1676"/>
    <w:rsid w:val="001A176D"/>
    <w:rsid w:val="001A182E"/>
    <w:rsid w:val="001A1897"/>
    <w:rsid w:val="001A18CE"/>
    <w:rsid w:val="001A18CF"/>
    <w:rsid w:val="001A1906"/>
    <w:rsid w:val="001A1925"/>
    <w:rsid w:val="001A1941"/>
    <w:rsid w:val="001A19C0"/>
    <w:rsid w:val="001A19D0"/>
    <w:rsid w:val="001A19D4"/>
    <w:rsid w:val="001A1A9D"/>
    <w:rsid w:val="001A1AD3"/>
    <w:rsid w:val="001A1AF9"/>
    <w:rsid w:val="001A1B45"/>
    <w:rsid w:val="001A1D40"/>
    <w:rsid w:val="001A1DA5"/>
    <w:rsid w:val="001A1E23"/>
    <w:rsid w:val="001A1F11"/>
    <w:rsid w:val="001A1F7F"/>
    <w:rsid w:val="001A2088"/>
    <w:rsid w:val="001A214E"/>
    <w:rsid w:val="001A2178"/>
    <w:rsid w:val="001A2188"/>
    <w:rsid w:val="001A228A"/>
    <w:rsid w:val="001A2341"/>
    <w:rsid w:val="001A234E"/>
    <w:rsid w:val="001A2395"/>
    <w:rsid w:val="001A246C"/>
    <w:rsid w:val="001A24BD"/>
    <w:rsid w:val="001A253D"/>
    <w:rsid w:val="001A254C"/>
    <w:rsid w:val="001A2572"/>
    <w:rsid w:val="001A25A7"/>
    <w:rsid w:val="001A2646"/>
    <w:rsid w:val="001A2668"/>
    <w:rsid w:val="001A2692"/>
    <w:rsid w:val="001A276E"/>
    <w:rsid w:val="001A2807"/>
    <w:rsid w:val="001A2843"/>
    <w:rsid w:val="001A28E4"/>
    <w:rsid w:val="001A2A06"/>
    <w:rsid w:val="001A2B2A"/>
    <w:rsid w:val="001A2B69"/>
    <w:rsid w:val="001A2BC9"/>
    <w:rsid w:val="001A2C30"/>
    <w:rsid w:val="001A2C3D"/>
    <w:rsid w:val="001A2CE1"/>
    <w:rsid w:val="001A2CE4"/>
    <w:rsid w:val="001A2D02"/>
    <w:rsid w:val="001A2D30"/>
    <w:rsid w:val="001A2D4F"/>
    <w:rsid w:val="001A2D65"/>
    <w:rsid w:val="001A2DD1"/>
    <w:rsid w:val="001A2DE5"/>
    <w:rsid w:val="001A2DF3"/>
    <w:rsid w:val="001A2DFD"/>
    <w:rsid w:val="001A2E10"/>
    <w:rsid w:val="001A2F5D"/>
    <w:rsid w:val="001A2F76"/>
    <w:rsid w:val="001A2F7C"/>
    <w:rsid w:val="001A2F83"/>
    <w:rsid w:val="001A2F9D"/>
    <w:rsid w:val="001A3091"/>
    <w:rsid w:val="001A3166"/>
    <w:rsid w:val="001A319C"/>
    <w:rsid w:val="001A31B2"/>
    <w:rsid w:val="001A320E"/>
    <w:rsid w:val="001A3267"/>
    <w:rsid w:val="001A3274"/>
    <w:rsid w:val="001A331B"/>
    <w:rsid w:val="001A3377"/>
    <w:rsid w:val="001A337B"/>
    <w:rsid w:val="001A3428"/>
    <w:rsid w:val="001A3494"/>
    <w:rsid w:val="001A34C5"/>
    <w:rsid w:val="001A353F"/>
    <w:rsid w:val="001A3555"/>
    <w:rsid w:val="001A3599"/>
    <w:rsid w:val="001A35F0"/>
    <w:rsid w:val="001A3681"/>
    <w:rsid w:val="001A36A8"/>
    <w:rsid w:val="001A36C9"/>
    <w:rsid w:val="001A36FB"/>
    <w:rsid w:val="001A36FC"/>
    <w:rsid w:val="001A3813"/>
    <w:rsid w:val="001A3823"/>
    <w:rsid w:val="001A384A"/>
    <w:rsid w:val="001A3859"/>
    <w:rsid w:val="001A3875"/>
    <w:rsid w:val="001A3889"/>
    <w:rsid w:val="001A38C5"/>
    <w:rsid w:val="001A394D"/>
    <w:rsid w:val="001A39D0"/>
    <w:rsid w:val="001A3A3B"/>
    <w:rsid w:val="001A3B53"/>
    <w:rsid w:val="001A3BEB"/>
    <w:rsid w:val="001A3C0A"/>
    <w:rsid w:val="001A3C1F"/>
    <w:rsid w:val="001A3C47"/>
    <w:rsid w:val="001A3CC7"/>
    <w:rsid w:val="001A3D2C"/>
    <w:rsid w:val="001A3D5A"/>
    <w:rsid w:val="001A3E98"/>
    <w:rsid w:val="001A3EA1"/>
    <w:rsid w:val="001A3EC5"/>
    <w:rsid w:val="001A3EC6"/>
    <w:rsid w:val="001A3F0D"/>
    <w:rsid w:val="001A3F69"/>
    <w:rsid w:val="001A3FD5"/>
    <w:rsid w:val="001A4149"/>
    <w:rsid w:val="001A41B7"/>
    <w:rsid w:val="001A427B"/>
    <w:rsid w:val="001A42B8"/>
    <w:rsid w:val="001A439C"/>
    <w:rsid w:val="001A4521"/>
    <w:rsid w:val="001A453A"/>
    <w:rsid w:val="001A4557"/>
    <w:rsid w:val="001A455E"/>
    <w:rsid w:val="001A45B4"/>
    <w:rsid w:val="001A45E1"/>
    <w:rsid w:val="001A4629"/>
    <w:rsid w:val="001A46A7"/>
    <w:rsid w:val="001A47CF"/>
    <w:rsid w:val="001A48D2"/>
    <w:rsid w:val="001A4963"/>
    <w:rsid w:val="001A49AD"/>
    <w:rsid w:val="001A49BF"/>
    <w:rsid w:val="001A49F4"/>
    <w:rsid w:val="001A4A1F"/>
    <w:rsid w:val="001A4A7E"/>
    <w:rsid w:val="001A4B0A"/>
    <w:rsid w:val="001A4BDA"/>
    <w:rsid w:val="001A4C6B"/>
    <w:rsid w:val="001A4DFB"/>
    <w:rsid w:val="001A4E2F"/>
    <w:rsid w:val="001A4E37"/>
    <w:rsid w:val="001A4E38"/>
    <w:rsid w:val="001A4E7C"/>
    <w:rsid w:val="001A4ECE"/>
    <w:rsid w:val="001A4F43"/>
    <w:rsid w:val="001A4F49"/>
    <w:rsid w:val="001A4F72"/>
    <w:rsid w:val="001A5025"/>
    <w:rsid w:val="001A5115"/>
    <w:rsid w:val="001A51CF"/>
    <w:rsid w:val="001A5223"/>
    <w:rsid w:val="001A527A"/>
    <w:rsid w:val="001A52AC"/>
    <w:rsid w:val="001A52CA"/>
    <w:rsid w:val="001A5321"/>
    <w:rsid w:val="001A53FE"/>
    <w:rsid w:val="001A54A9"/>
    <w:rsid w:val="001A5510"/>
    <w:rsid w:val="001A5520"/>
    <w:rsid w:val="001A5564"/>
    <w:rsid w:val="001A557F"/>
    <w:rsid w:val="001A5695"/>
    <w:rsid w:val="001A581B"/>
    <w:rsid w:val="001A582F"/>
    <w:rsid w:val="001A584D"/>
    <w:rsid w:val="001A5856"/>
    <w:rsid w:val="001A587F"/>
    <w:rsid w:val="001A58A2"/>
    <w:rsid w:val="001A58B9"/>
    <w:rsid w:val="001A5910"/>
    <w:rsid w:val="001A5952"/>
    <w:rsid w:val="001A599B"/>
    <w:rsid w:val="001A59C1"/>
    <w:rsid w:val="001A59E8"/>
    <w:rsid w:val="001A5A06"/>
    <w:rsid w:val="001A5A38"/>
    <w:rsid w:val="001A5A9A"/>
    <w:rsid w:val="001A5B1B"/>
    <w:rsid w:val="001A5BBC"/>
    <w:rsid w:val="001A5BC9"/>
    <w:rsid w:val="001A5BD3"/>
    <w:rsid w:val="001A5C6B"/>
    <w:rsid w:val="001A5CDE"/>
    <w:rsid w:val="001A5D1F"/>
    <w:rsid w:val="001A5D2A"/>
    <w:rsid w:val="001A5D3F"/>
    <w:rsid w:val="001A5E99"/>
    <w:rsid w:val="001A5EC7"/>
    <w:rsid w:val="001A5F84"/>
    <w:rsid w:val="001A5FA4"/>
    <w:rsid w:val="001A6035"/>
    <w:rsid w:val="001A6131"/>
    <w:rsid w:val="001A613D"/>
    <w:rsid w:val="001A61C8"/>
    <w:rsid w:val="001A61E5"/>
    <w:rsid w:val="001A6241"/>
    <w:rsid w:val="001A6335"/>
    <w:rsid w:val="001A63A4"/>
    <w:rsid w:val="001A63DA"/>
    <w:rsid w:val="001A6408"/>
    <w:rsid w:val="001A649D"/>
    <w:rsid w:val="001A64AD"/>
    <w:rsid w:val="001A6510"/>
    <w:rsid w:val="001A6547"/>
    <w:rsid w:val="001A65D8"/>
    <w:rsid w:val="001A65E0"/>
    <w:rsid w:val="001A6614"/>
    <w:rsid w:val="001A66F1"/>
    <w:rsid w:val="001A6714"/>
    <w:rsid w:val="001A6716"/>
    <w:rsid w:val="001A6749"/>
    <w:rsid w:val="001A678B"/>
    <w:rsid w:val="001A67F4"/>
    <w:rsid w:val="001A67FB"/>
    <w:rsid w:val="001A68C7"/>
    <w:rsid w:val="001A6920"/>
    <w:rsid w:val="001A6AD8"/>
    <w:rsid w:val="001A6AF0"/>
    <w:rsid w:val="001A6B0B"/>
    <w:rsid w:val="001A6B2F"/>
    <w:rsid w:val="001A6BBA"/>
    <w:rsid w:val="001A6CD6"/>
    <w:rsid w:val="001A6DC2"/>
    <w:rsid w:val="001A6DE0"/>
    <w:rsid w:val="001A6DEE"/>
    <w:rsid w:val="001A6E41"/>
    <w:rsid w:val="001A6E7D"/>
    <w:rsid w:val="001A6F01"/>
    <w:rsid w:val="001A6F06"/>
    <w:rsid w:val="001A6FA5"/>
    <w:rsid w:val="001A7000"/>
    <w:rsid w:val="001A7010"/>
    <w:rsid w:val="001A7028"/>
    <w:rsid w:val="001A7211"/>
    <w:rsid w:val="001A7271"/>
    <w:rsid w:val="001A7292"/>
    <w:rsid w:val="001A72D5"/>
    <w:rsid w:val="001A73D6"/>
    <w:rsid w:val="001A7452"/>
    <w:rsid w:val="001A7499"/>
    <w:rsid w:val="001A74B1"/>
    <w:rsid w:val="001A758A"/>
    <w:rsid w:val="001A7591"/>
    <w:rsid w:val="001A759C"/>
    <w:rsid w:val="001A75B3"/>
    <w:rsid w:val="001A765D"/>
    <w:rsid w:val="001A76DC"/>
    <w:rsid w:val="001A76E4"/>
    <w:rsid w:val="001A7718"/>
    <w:rsid w:val="001A779A"/>
    <w:rsid w:val="001A77D2"/>
    <w:rsid w:val="001A77F1"/>
    <w:rsid w:val="001A788E"/>
    <w:rsid w:val="001A7970"/>
    <w:rsid w:val="001A79F6"/>
    <w:rsid w:val="001A7A0A"/>
    <w:rsid w:val="001A7A3C"/>
    <w:rsid w:val="001A7A48"/>
    <w:rsid w:val="001A7AC8"/>
    <w:rsid w:val="001A7B04"/>
    <w:rsid w:val="001A7B57"/>
    <w:rsid w:val="001A7B72"/>
    <w:rsid w:val="001A7BF8"/>
    <w:rsid w:val="001A7C10"/>
    <w:rsid w:val="001A7CDA"/>
    <w:rsid w:val="001A7D8A"/>
    <w:rsid w:val="001A7E42"/>
    <w:rsid w:val="001A7EA5"/>
    <w:rsid w:val="001A7EC9"/>
    <w:rsid w:val="001A7F4A"/>
    <w:rsid w:val="001B0026"/>
    <w:rsid w:val="001B00C9"/>
    <w:rsid w:val="001B013F"/>
    <w:rsid w:val="001B018B"/>
    <w:rsid w:val="001B02A1"/>
    <w:rsid w:val="001B02B1"/>
    <w:rsid w:val="001B02CC"/>
    <w:rsid w:val="001B0303"/>
    <w:rsid w:val="001B0371"/>
    <w:rsid w:val="001B038E"/>
    <w:rsid w:val="001B03EF"/>
    <w:rsid w:val="001B0410"/>
    <w:rsid w:val="001B049E"/>
    <w:rsid w:val="001B04B0"/>
    <w:rsid w:val="001B04DC"/>
    <w:rsid w:val="001B04FA"/>
    <w:rsid w:val="001B0520"/>
    <w:rsid w:val="001B05CF"/>
    <w:rsid w:val="001B05DB"/>
    <w:rsid w:val="001B0609"/>
    <w:rsid w:val="001B0649"/>
    <w:rsid w:val="001B06A3"/>
    <w:rsid w:val="001B06E9"/>
    <w:rsid w:val="001B091F"/>
    <w:rsid w:val="001B09CC"/>
    <w:rsid w:val="001B0A47"/>
    <w:rsid w:val="001B0A49"/>
    <w:rsid w:val="001B0A95"/>
    <w:rsid w:val="001B0B0B"/>
    <w:rsid w:val="001B0B53"/>
    <w:rsid w:val="001B0BDF"/>
    <w:rsid w:val="001B0C47"/>
    <w:rsid w:val="001B0C6F"/>
    <w:rsid w:val="001B0CE0"/>
    <w:rsid w:val="001B0D31"/>
    <w:rsid w:val="001B0D8F"/>
    <w:rsid w:val="001B0E7C"/>
    <w:rsid w:val="001B0E88"/>
    <w:rsid w:val="001B0EAE"/>
    <w:rsid w:val="001B0ECF"/>
    <w:rsid w:val="001B0F6A"/>
    <w:rsid w:val="001B1023"/>
    <w:rsid w:val="001B104E"/>
    <w:rsid w:val="001B1085"/>
    <w:rsid w:val="001B1086"/>
    <w:rsid w:val="001B10A1"/>
    <w:rsid w:val="001B1180"/>
    <w:rsid w:val="001B11B1"/>
    <w:rsid w:val="001B1203"/>
    <w:rsid w:val="001B126E"/>
    <w:rsid w:val="001B1273"/>
    <w:rsid w:val="001B12B0"/>
    <w:rsid w:val="001B131B"/>
    <w:rsid w:val="001B13B0"/>
    <w:rsid w:val="001B1526"/>
    <w:rsid w:val="001B153B"/>
    <w:rsid w:val="001B1545"/>
    <w:rsid w:val="001B1549"/>
    <w:rsid w:val="001B163E"/>
    <w:rsid w:val="001B1688"/>
    <w:rsid w:val="001B1773"/>
    <w:rsid w:val="001B1813"/>
    <w:rsid w:val="001B182D"/>
    <w:rsid w:val="001B1886"/>
    <w:rsid w:val="001B18F7"/>
    <w:rsid w:val="001B1919"/>
    <w:rsid w:val="001B192D"/>
    <w:rsid w:val="001B1979"/>
    <w:rsid w:val="001B19DC"/>
    <w:rsid w:val="001B19E2"/>
    <w:rsid w:val="001B1A8D"/>
    <w:rsid w:val="001B1AC5"/>
    <w:rsid w:val="001B1B64"/>
    <w:rsid w:val="001B1B9C"/>
    <w:rsid w:val="001B1BD0"/>
    <w:rsid w:val="001B1C29"/>
    <w:rsid w:val="001B1C5F"/>
    <w:rsid w:val="001B1D69"/>
    <w:rsid w:val="001B1DD5"/>
    <w:rsid w:val="001B1E17"/>
    <w:rsid w:val="001B1E20"/>
    <w:rsid w:val="001B1E27"/>
    <w:rsid w:val="001B1EA9"/>
    <w:rsid w:val="001B1EE0"/>
    <w:rsid w:val="001B2018"/>
    <w:rsid w:val="001B2040"/>
    <w:rsid w:val="001B20E9"/>
    <w:rsid w:val="001B212B"/>
    <w:rsid w:val="001B2181"/>
    <w:rsid w:val="001B22CB"/>
    <w:rsid w:val="001B244E"/>
    <w:rsid w:val="001B249F"/>
    <w:rsid w:val="001B24D6"/>
    <w:rsid w:val="001B2516"/>
    <w:rsid w:val="001B25BB"/>
    <w:rsid w:val="001B25EA"/>
    <w:rsid w:val="001B2654"/>
    <w:rsid w:val="001B26F2"/>
    <w:rsid w:val="001B274A"/>
    <w:rsid w:val="001B2753"/>
    <w:rsid w:val="001B27A8"/>
    <w:rsid w:val="001B27BC"/>
    <w:rsid w:val="001B2868"/>
    <w:rsid w:val="001B2891"/>
    <w:rsid w:val="001B2972"/>
    <w:rsid w:val="001B2A3C"/>
    <w:rsid w:val="001B2AF0"/>
    <w:rsid w:val="001B2B16"/>
    <w:rsid w:val="001B2B2F"/>
    <w:rsid w:val="001B2CFD"/>
    <w:rsid w:val="001B2D06"/>
    <w:rsid w:val="001B2D23"/>
    <w:rsid w:val="001B2DBB"/>
    <w:rsid w:val="001B2ED7"/>
    <w:rsid w:val="001B3233"/>
    <w:rsid w:val="001B3262"/>
    <w:rsid w:val="001B32D6"/>
    <w:rsid w:val="001B3365"/>
    <w:rsid w:val="001B3382"/>
    <w:rsid w:val="001B3436"/>
    <w:rsid w:val="001B3483"/>
    <w:rsid w:val="001B34BD"/>
    <w:rsid w:val="001B34E7"/>
    <w:rsid w:val="001B3525"/>
    <w:rsid w:val="001B3541"/>
    <w:rsid w:val="001B3555"/>
    <w:rsid w:val="001B35EE"/>
    <w:rsid w:val="001B361A"/>
    <w:rsid w:val="001B378A"/>
    <w:rsid w:val="001B379B"/>
    <w:rsid w:val="001B37B1"/>
    <w:rsid w:val="001B37CC"/>
    <w:rsid w:val="001B37D4"/>
    <w:rsid w:val="001B381F"/>
    <w:rsid w:val="001B383B"/>
    <w:rsid w:val="001B3869"/>
    <w:rsid w:val="001B38E0"/>
    <w:rsid w:val="001B3A64"/>
    <w:rsid w:val="001B3AA9"/>
    <w:rsid w:val="001B3AD6"/>
    <w:rsid w:val="001B3AF7"/>
    <w:rsid w:val="001B3B2F"/>
    <w:rsid w:val="001B3BC2"/>
    <w:rsid w:val="001B3BCE"/>
    <w:rsid w:val="001B3C26"/>
    <w:rsid w:val="001B3C5A"/>
    <w:rsid w:val="001B3C96"/>
    <w:rsid w:val="001B3CF4"/>
    <w:rsid w:val="001B3D53"/>
    <w:rsid w:val="001B3DB4"/>
    <w:rsid w:val="001B3E29"/>
    <w:rsid w:val="001B3E4F"/>
    <w:rsid w:val="001B3E7F"/>
    <w:rsid w:val="001B3E93"/>
    <w:rsid w:val="001B3E9C"/>
    <w:rsid w:val="001B3F23"/>
    <w:rsid w:val="001B403A"/>
    <w:rsid w:val="001B4081"/>
    <w:rsid w:val="001B40A0"/>
    <w:rsid w:val="001B40E5"/>
    <w:rsid w:val="001B40EE"/>
    <w:rsid w:val="001B4186"/>
    <w:rsid w:val="001B41BB"/>
    <w:rsid w:val="001B4263"/>
    <w:rsid w:val="001B42DE"/>
    <w:rsid w:val="001B4301"/>
    <w:rsid w:val="001B448E"/>
    <w:rsid w:val="001B44A4"/>
    <w:rsid w:val="001B4569"/>
    <w:rsid w:val="001B45C3"/>
    <w:rsid w:val="001B45C6"/>
    <w:rsid w:val="001B45D7"/>
    <w:rsid w:val="001B463F"/>
    <w:rsid w:val="001B46BA"/>
    <w:rsid w:val="001B472B"/>
    <w:rsid w:val="001B479B"/>
    <w:rsid w:val="001B47C3"/>
    <w:rsid w:val="001B490D"/>
    <w:rsid w:val="001B4927"/>
    <w:rsid w:val="001B49DE"/>
    <w:rsid w:val="001B49E3"/>
    <w:rsid w:val="001B4A56"/>
    <w:rsid w:val="001B4A6B"/>
    <w:rsid w:val="001B4BA7"/>
    <w:rsid w:val="001B4BE9"/>
    <w:rsid w:val="001B4D0F"/>
    <w:rsid w:val="001B4D32"/>
    <w:rsid w:val="001B4DF4"/>
    <w:rsid w:val="001B4E85"/>
    <w:rsid w:val="001B4EA7"/>
    <w:rsid w:val="001B4EB8"/>
    <w:rsid w:val="001B4F21"/>
    <w:rsid w:val="001B4F2E"/>
    <w:rsid w:val="001B4F65"/>
    <w:rsid w:val="001B4FBC"/>
    <w:rsid w:val="001B500A"/>
    <w:rsid w:val="001B513C"/>
    <w:rsid w:val="001B51CC"/>
    <w:rsid w:val="001B51DC"/>
    <w:rsid w:val="001B5262"/>
    <w:rsid w:val="001B5321"/>
    <w:rsid w:val="001B5374"/>
    <w:rsid w:val="001B53A2"/>
    <w:rsid w:val="001B53C7"/>
    <w:rsid w:val="001B544F"/>
    <w:rsid w:val="001B54F8"/>
    <w:rsid w:val="001B5512"/>
    <w:rsid w:val="001B556F"/>
    <w:rsid w:val="001B55E2"/>
    <w:rsid w:val="001B561D"/>
    <w:rsid w:val="001B56B6"/>
    <w:rsid w:val="001B56BD"/>
    <w:rsid w:val="001B56C2"/>
    <w:rsid w:val="001B578A"/>
    <w:rsid w:val="001B57B6"/>
    <w:rsid w:val="001B57E0"/>
    <w:rsid w:val="001B580C"/>
    <w:rsid w:val="001B582E"/>
    <w:rsid w:val="001B5894"/>
    <w:rsid w:val="001B58C6"/>
    <w:rsid w:val="001B5A0F"/>
    <w:rsid w:val="001B5A54"/>
    <w:rsid w:val="001B5A74"/>
    <w:rsid w:val="001B5AC5"/>
    <w:rsid w:val="001B5B63"/>
    <w:rsid w:val="001B5B77"/>
    <w:rsid w:val="001B5C13"/>
    <w:rsid w:val="001B5C4D"/>
    <w:rsid w:val="001B5C6E"/>
    <w:rsid w:val="001B5C9A"/>
    <w:rsid w:val="001B5D5D"/>
    <w:rsid w:val="001B5D8C"/>
    <w:rsid w:val="001B5DA8"/>
    <w:rsid w:val="001B5DC1"/>
    <w:rsid w:val="001B5EE0"/>
    <w:rsid w:val="001B5F2A"/>
    <w:rsid w:val="001B5F2F"/>
    <w:rsid w:val="001B5F5F"/>
    <w:rsid w:val="001B6011"/>
    <w:rsid w:val="001B60FC"/>
    <w:rsid w:val="001B6102"/>
    <w:rsid w:val="001B614B"/>
    <w:rsid w:val="001B6193"/>
    <w:rsid w:val="001B6209"/>
    <w:rsid w:val="001B627F"/>
    <w:rsid w:val="001B64EB"/>
    <w:rsid w:val="001B651B"/>
    <w:rsid w:val="001B66E2"/>
    <w:rsid w:val="001B6749"/>
    <w:rsid w:val="001B68CC"/>
    <w:rsid w:val="001B6904"/>
    <w:rsid w:val="001B6951"/>
    <w:rsid w:val="001B6955"/>
    <w:rsid w:val="001B6A03"/>
    <w:rsid w:val="001B6A76"/>
    <w:rsid w:val="001B6A97"/>
    <w:rsid w:val="001B6B39"/>
    <w:rsid w:val="001B6B3C"/>
    <w:rsid w:val="001B6C74"/>
    <w:rsid w:val="001B6CCD"/>
    <w:rsid w:val="001B6D14"/>
    <w:rsid w:val="001B6D64"/>
    <w:rsid w:val="001B6DBF"/>
    <w:rsid w:val="001B6E4B"/>
    <w:rsid w:val="001B6EC0"/>
    <w:rsid w:val="001B6F20"/>
    <w:rsid w:val="001B6F2B"/>
    <w:rsid w:val="001B6F41"/>
    <w:rsid w:val="001B6F9B"/>
    <w:rsid w:val="001B701F"/>
    <w:rsid w:val="001B7057"/>
    <w:rsid w:val="001B7110"/>
    <w:rsid w:val="001B7151"/>
    <w:rsid w:val="001B72E5"/>
    <w:rsid w:val="001B7419"/>
    <w:rsid w:val="001B742D"/>
    <w:rsid w:val="001B755C"/>
    <w:rsid w:val="001B75C0"/>
    <w:rsid w:val="001B75D9"/>
    <w:rsid w:val="001B763E"/>
    <w:rsid w:val="001B77A0"/>
    <w:rsid w:val="001B77D9"/>
    <w:rsid w:val="001B7892"/>
    <w:rsid w:val="001B78C8"/>
    <w:rsid w:val="001B78F7"/>
    <w:rsid w:val="001B794F"/>
    <w:rsid w:val="001B7A0B"/>
    <w:rsid w:val="001B7A52"/>
    <w:rsid w:val="001B7A8C"/>
    <w:rsid w:val="001B7B17"/>
    <w:rsid w:val="001B7B29"/>
    <w:rsid w:val="001B7B7B"/>
    <w:rsid w:val="001B7B85"/>
    <w:rsid w:val="001B7C05"/>
    <w:rsid w:val="001B7CA4"/>
    <w:rsid w:val="001B7CAA"/>
    <w:rsid w:val="001B7CC8"/>
    <w:rsid w:val="001B7D00"/>
    <w:rsid w:val="001B7D21"/>
    <w:rsid w:val="001B7D95"/>
    <w:rsid w:val="001B7E02"/>
    <w:rsid w:val="001B7E19"/>
    <w:rsid w:val="001B7E8D"/>
    <w:rsid w:val="001B9DBF"/>
    <w:rsid w:val="001C01CE"/>
    <w:rsid w:val="001C026F"/>
    <w:rsid w:val="001C0274"/>
    <w:rsid w:val="001C02A4"/>
    <w:rsid w:val="001C038C"/>
    <w:rsid w:val="001C0438"/>
    <w:rsid w:val="001C0475"/>
    <w:rsid w:val="001C0481"/>
    <w:rsid w:val="001C052E"/>
    <w:rsid w:val="001C053E"/>
    <w:rsid w:val="001C05AE"/>
    <w:rsid w:val="001C05FB"/>
    <w:rsid w:val="001C06F4"/>
    <w:rsid w:val="001C0718"/>
    <w:rsid w:val="001C0779"/>
    <w:rsid w:val="001C0781"/>
    <w:rsid w:val="001C0793"/>
    <w:rsid w:val="001C07AE"/>
    <w:rsid w:val="001C0828"/>
    <w:rsid w:val="001C084A"/>
    <w:rsid w:val="001C0851"/>
    <w:rsid w:val="001C08AF"/>
    <w:rsid w:val="001C090D"/>
    <w:rsid w:val="001C0913"/>
    <w:rsid w:val="001C0931"/>
    <w:rsid w:val="001C0981"/>
    <w:rsid w:val="001C0A4B"/>
    <w:rsid w:val="001C0BC4"/>
    <w:rsid w:val="001C0BD9"/>
    <w:rsid w:val="001C0C00"/>
    <w:rsid w:val="001C0C44"/>
    <w:rsid w:val="001C0C55"/>
    <w:rsid w:val="001C0C76"/>
    <w:rsid w:val="001C0CC9"/>
    <w:rsid w:val="001C0CCF"/>
    <w:rsid w:val="001C0D3D"/>
    <w:rsid w:val="001C0DCC"/>
    <w:rsid w:val="001C0DF6"/>
    <w:rsid w:val="001C0E39"/>
    <w:rsid w:val="001C0E58"/>
    <w:rsid w:val="001C0E65"/>
    <w:rsid w:val="001C0EDA"/>
    <w:rsid w:val="001C0F9C"/>
    <w:rsid w:val="001C1000"/>
    <w:rsid w:val="001C1050"/>
    <w:rsid w:val="001C10B2"/>
    <w:rsid w:val="001C10BD"/>
    <w:rsid w:val="001C10C0"/>
    <w:rsid w:val="001C10FD"/>
    <w:rsid w:val="001C1103"/>
    <w:rsid w:val="001C11B1"/>
    <w:rsid w:val="001C12BB"/>
    <w:rsid w:val="001C12DD"/>
    <w:rsid w:val="001C13AB"/>
    <w:rsid w:val="001C13D0"/>
    <w:rsid w:val="001C1484"/>
    <w:rsid w:val="001C1570"/>
    <w:rsid w:val="001C1653"/>
    <w:rsid w:val="001C167C"/>
    <w:rsid w:val="001C1689"/>
    <w:rsid w:val="001C17EB"/>
    <w:rsid w:val="001C1823"/>
    <w:rsid w:val="001C1876"/>
    <w:rsid w:val="001C1957"/>
    <w:rsid w:val="001C1994"/>
    <w:rsid w:val="001C1A06"/>
    <w:rsid w:val="001C1A07"/>
    <w:rsid w:val="001C1A2A"/>
    <w:rsid w:val="001C1A62"/>
    <w:rsid w:val="001C1B71"/>
    <w:rsid w:val="001C1B8D"/>
    <w:rsid w:val="001C1C23"/>
    <w:rsid w:val="001C1CBB"/>
    <w:rsid w:val="001C1CEA"/>
    <w:rsid w:val="001C1D1C"/>
    <w:rsid w:val="001C1D83"/>
    <w:rsid w:val="001C1DB3"/>
    <w:rsid w:val="001C1E03"/>
    <w:rsid w:val="001C1E9B"/>
    <w:rsid w:val="001C1EC1"/>
    <w:rsid w:val="001C1F57"/>
    <w:rsid w:val="001C1F84"/>
    <w:rsid w:val="001C1FA5"/>
    <w:rsid w:val="001C1FC6"/>
    <w:rsid w:val="001C2013"/>
    <w:rsid w:val="001C208B"/>
    <w:rsid w:val="001C20E6"/>
    <w:rsid w:val="001C2111"/>
    <w:rsid w:val="001C21B3"/>
    <w:rsid w:val="001C21D6"/>
    <w:rsid w:val="001C220E"/>
    <w:rsid w:val="001C2230"/>
    <w:rsid w:val="001C2250"/>
    <w:rsid w:val="001C2261"/>
    <w:rsid w:val="001C22B8"/>
    <w:rsid w:val="001C2320"/>
    <w:rsid w:val="001C2349"/>
    <w:rsid w:val="001C23A0"/>
    <w:rsid w:val="001C23C5"/>
    <w:rsid w:val="001C243B"/>
    <w:rsid w:val="001C2463"/>
    <w:rsid w:val="001C24F2"/>
    <w:rsid w:val="001C2573"/>
    <w:rsid w:val="001C2586"/>
    <w:rsid w:val="001C2595"/>
    <w:rsid w:val="001C2714"/>
    <w:rsid w:val="001C27B0"/>
    <w:rsid w:val="001C282E"/>
    <w:rsid w:val="001C2920"/>
    <w:rsid w:val="001C295F"/>
    <w:rsid w:val="001C29F6"/>
    <w:rsid w:val="001C2A46"/>
    <w:rsid w:val="001C2A51"/>
    <w:rsid w:val="001C2A59"/>
    <w:rsid w:val="001C2A5E"/>
    <w:rsid w:val="001C2AC6"/>
    <w:rsid w:val="001C2BB0"/>
    <w:rsid w:val="001C2BFA"/>
    <w:rsid w:val="001C2C9F"/>
    <w:rsid w:val="001C2CC0"/>
    <w:rsid w:val="001C2D19"/>
    <w:rsid w:val="001C2D2C"/>
    <w:rsid w:val="001C2E44"/>
    <w:rsid w:val="001C2E91"/>
    <w:rsid w:val="001C2FDD"/>
    <w:rsid w:val="001C301F"/>
    <w:rsid w:val="001C30BC"/>
    <w:rsid w:val="001C30C0"/>
    <w:rsid w:val="001C310B"/>
    <w:rsid w:val="001C3182"/>
    <w:rsid w:val="001C335A"/>
    <w:rsid w:val="001C3361"/>
    <w:rsid w:val="001C3398"/>
    <w:rsid w:val="001C3454"/>
    <w:rsid w:val="001C349E"/>
    <w:rsid w:val="001C34C3"/>
    <w:rsid w:val="001C34D3"/>
    <w:rsid w:val="001C359C"/>
    <w:rsid w:val="001C36DD"/>
    <w:rsid w:val="001C386C"/>
    <w:rsid w:val="001C389B"/>
    <w:rsid w:val="001C3933"/>
    <w:rsid w:val="001C396A"/>
    <w:rsid w:val="001C3A34"/>
    <w:rsid w:val="001C3AE1"/>
    <w:rsid w:val="001C3B34"/>
    <w:rsid w:val="001C3BC4"/>
    <w:rsid w:val="001C3C21"/>
    <w:rsid w:val="001C3C92"/>
    <w:rsid w:val="001C3D33"/>
    <w:rsid w:val="001C3D72"/>
    <w:rsid w:val="001C3DA3"/>
    <w:rsid w:val="001C3E7B"/>
    <w:rsid w:val="001C3EFE"/>
    <w:rsid w:val="001C3FAF"/>
    <w:rsid w:val="001C4081"/>
    <w:rsid w:val="001C409C"/>
    <w:rsid w:val="001C40F5"/>
    <w:rsid w:val="001C41C5"/>
    <w:rsid w:val="001C42A9"/>
    <w:rsid w:val="001C42BD"/>
    <w:rsid w:val="001C433D"/>
    <w:rsid w:val="001C443D"/>
    <w:rsid w:val="001C44A0"/>
    <w:rsid w:val="001C44D6"/>
    <w:rsid w:val="001C44F4"/>
    <w:rsid w:val="001C4509"/>
    <w:rsid w:val="001C4555"/>
    <w:rsid w:val="001C456E"/>
    <w:rsid w:val="001C46EA"/>
    <w:rsid w:val="001C4873"/>
    <w:rsid w:val="001C488C"/>
    <w:rsid w:val="001C489A"/>
    <w:rsid w:val="001C48AF"/>
    <w:rsid w:val="001C493A"/>
    <w:rsid w:val="001C498D"/>
    <w:rsid w:val="001C49F9"/>
    <w:rsid w:val="001C4A1F"/>
    <w:rsid w:val="001C4A33"/>
    <w:rsid w:val="001C4A4B"/>
    <w:rsid w:val="001C4AA3"/>
    <w:rsid w:val="001C4B5F"/>
    <w:rsid w:val="001C4B73"/>
    <w:rsid w:val="001C4BEA"/>
    <w:rsid w:val="001C4BF4"/>
    <w:rsid w:val="001C4C2D"/>
    <w:rsid w:val="001C4C83"/>
    <w:rsid w:val="001C4C8D"/>
    <w:rsid w:val="001C4CD0"/>
    <w:rsid w:val="001C4D0C"/>
    <w:rsid w:val="001C4D43"/>
    <w:rsid w:val="001C4D8A"/>
    <w:rsid w:val="001C4F39"/>
    <w:rsid w:val="001C4F55"/>
    <w:rsid w:val="001C4F69"/>
    <w:rsid w:val="001C5028"/>
    <w:rsid w:val="001C5061"/>
    <w:rsid w:val="001C5085"/>
    <w:rsid w:val="001C5156"/>
    <w:rsid w:val="001C51CD"/>
    <w:rsid w:val="001C529C"/>
    <w:rsid w:val="001C5318"/>
    <w:rsid w:val="001C5380"/>
    <w:rsid w:val="001C539B"/>
    <w:rsid w:val="001C53DC"/>
    <w:rsid w:val="001C53E3"/>
    <w:rsid w:val="001C53F4"/>
    <w:rsid w:val="001C545F"/>
    <w:rsid w:val="001C5533"/>
    <w:rsid w:val="001C557E"/>
    <w:rsid w:val="001C5591"/>
    <w:rsid w:val="001C55AB"/>
    <w:rsid w:val="001C55FD"/>
    <w:rsid w:val="001C576A"/>
    <w:rsid w:val="001C5783"/>
    <w:rsid w:val="001C57D2"/>
    <w:rsid w:val="001C57DD"/>
    <w:rsid w:val="001C5829"/>
    <w:rsid w:val="001C58A0"/>
    <w:rsid w:val="001C59D8"/>
    <w:rsid w:val="001C59FA"/>
    <w:rsid w:val="001C5A86"/>
    <w:rsid w:val="001C5AC2"/>
    <w:rsid w:val="001C5B6C"/>
    <w:rsid w:val="001C5BC2"/>
    <w:rsid w:val="001C5C12"/>
    <w:rsid w:val="001C5C3B"/>
    <w:rsid w:val="001C5C93"/>
    <w:rsid w:val="001C5CD9"/>
    <w:rsid w:val="001C5D19"/>
    <w:rsid w:val="001C5DB7"/>
    <w:rsid w:val="001C5EAE"/>
    <w:rsid w:val="001C5EB2"/>
    <w:rsid w:val="001C5F2B"/>
    <w:rsid w:val="001C5FD0"/>
    <w:rsid w:val="001C6029"/>
    <w:rsid w:val="001C6037"/>
    <w:rsid w:val="001C60C5"/>
    <w:rsid w:val="001C60F8"/>
    <w:rsid w:val="001C6123"/>
    <w:rsid w:val="001C6127"/>
    <w:rsid w:val="001C61D7"/>
    <w:rsid w:val="001C621A"/>
    <w:rsid w:val="001C6264"/>
    <w:rsid w:val="001C6270"/>
    <w:rsid w:val="001C629E"/>
    <w:rsid w:val="001C62CC"/>
    <w:rsid w:val="001C6323"/>
    <w:rsid w:val="001C63A3"/>
    <w:rsid w:val="001C6522"/>
    <w:rsid w:val="001C6580"/>
    <w:rsid w:val="001C6595"/>
    <w:rsid w:val="001C65A6"/>
    <w:rsid w:val="001C660D"/>
    <w:rsid w:val="001C6623"/>
    <w:rsid w:val="001C673B"/>
    <w:rsid w:val="001C6820"/>
    <w:rsid w:val="001C684A"/>
    <w:rsid w:val="001C6850"/>
    <w:rsid w:val="001C6851"/>
    <w:rsid w:val="001C6855"/>
    <w:rsid w:val="001C68C0"/>
    <w:rsid w:val="001C6A50"/>
    <w:rsid w:val="001C6B22"/>
    <w:rsid w:val="001C6C0A"/>
    <w:rsid w:val="001C6C0D"/>
    <w:rsid w:val="001C6C20"/>
    <w:rsid w:val="001C6C83"/>
    <w:rsid w:val="001C6CAA"/>
    <w:rsid w:val="001C6D9B"/>
    <w:rsid w:val="001C6EF1"/>
    <w:rsid w:val="001C6EF5"/>
    <w:rsid w:val="001C6F8F"/>
    <w:rsid w:val="001C704B"/>
    <w:rsid w:val="001C705F"/>
    <w:rsid w:val="001C70A7"/>
    <w:rsid w:val="001C7107"/>
    <w:rsid w:val="001C711F"/>
    <w:rsid w:val="001C7144"/>
    <w:rsid w:val="001C7197"/>
    <w:rsid w:val="001C71E5"/>
    <w:rsid w:val="001C729C"/>
    <w:rsid w:val="001C733D"/>
    <w:rsid w:val="001C73A2"/>
    <w:rsid w:val="001C73CE"/>
    <w:rsid w:val="001C73E1"/>
    <w:rsid w:val="001C74C8"/>
    <w:rsid w:val="001C75B1"/>
    <w:rsid w:val="001C75C5"/>
    <w:rsid w:val="001C75FE"/>
    <w:rsid w:val="001C7615"/>
    <w:rsid w:val="001C764E"/>
    <w:rsid w:val="001C768F"/>
    <w:rsid w:val="001C7706"/>
    <w:rsid w:val="001C772B"/>
    <w:rsid w:val="001C7776"/>
    <w:rsid w:val="001C789B"/>
    <w:rsid w:val="001C78CE"/>
    <w:rsid w:val="001C791C"/>
    <w:rsid w:val="001C791E"/>
    <w:rsid w:val="001C79CE"/>
    <w:rsid w:val="001C79F9"/>
    <w:rsid w:val="001C7A9D"/>
    <w:rsid w:val="001C7AB9"/>
    <w:rsid w:val="001C7BE5"/>
    <w:rsid w:val="001C7C65"/>
    <w:rsid w:val="001C7D8A"/>
    <w:rsid w:val="001C7D90"/>
    <w:rsid w:val="001C7DFC"/>
    <w:rsid w:val="001C7E33"/>
    <w:rsid w:val="001C7F23"/>
    <w:rsid w:val="001C7FFA"/>
    <w:rsid w:val="001D000B"/>
    <w:rsid w:val="001D007E"/>
    <w:rsid w:val="001D0089"/>
    <w:rsid w:val="001D00A0"/>
    <w:rsid w:val="001D00C0"/>
    <w:rsid w:val="001D012C"/>
    <w:rsid w:val="001D0158"/>
    <w:rsid w:val="001D018A"/>
    <w:rsid w:val="001D01AC"/>
    <w:rsid w:val="001D01E6"/>
    <w:rsid w:val="001D01F3"/>
    <w:rsid w:val="001D0251"/>
    <w:rsid w:val="001D0296"/>
    <w:rsid w:val="001D036D"/>
    <w:rsid w:val="001D038A"/>
    <w:rsid w:val="001D04D6"/>
    <w:rsid w:val="001D051E"/>
    <w:rsid w:val="001D05BA"/>
    <w:rsid w:val="001D05C3"/>
    <w:rsid w:val="001D05E1"/>
    <w:rsid w:val="001D061A"/>
    <w:rsid w:val="001D061C"/>
    <w:rsid w:val="001D0663"/>
    <w:rsid w:val="001D066A"/>
    <w:rsid w:val="001D0676"/>
    <w:rsid w:val="001D06A3"/>
    <w:rsid w:val="001D06D9"/>
    <w:rsid w:val="001D0718"/>
    <w:rsid w:val="001D0749"/>
    <w:rsid w:val="001D07F3"/>
    <w:rsid w:val="001D0862"/>
    <w:rsid w:val="001D08B0"/>
    <w:rsid w:val="001D08BF"/>
    <w:rsid w:val="001D090E"/>
    <w:rsid w:val="001D0A15"/>
    <w:rsid w:val="001D0A4D"/>
    <w:rsid w:val="001D0BCF"/>
    <w:rsid w:val="001D0BD1"/>
    <w:rsid w:val="001D0C56"/>
    <w:rsid w:val="001D0C78"/>
    <w:rsid w:val="001D0C9B"/>
    <w:rsid w:val="001D0CE9"/>
    <w:rsid w:val="001D0CEA"/>
    <w:rsid w:val="001D0D70"/>
    <w:rsid w:val="001D0E4C"/>
    <w:rsid w:val="001D0E64"/>
    <w:rsid w:val="001D0E81"/>
    <w:rsid w:val="001D0F1D"/>
    <w:rsid w:val="001D0F2B"/>
    <w:rsid w:val="001D0FE2"/>
    <w:rsid w:val="001D1099"/>
    <w:rsid w:val="001D10D4"/>
    <w:rsid w:val="001D10D8"/>
    <w:rsid w:val="001D117A"/>
    <w:rsid w:val="001D1250"/>
    <w:rsid w:val="001D1325"/>
    <w:rsid w:val="001D13E4"/>
    <w:rsid w:val="001D144F"/>
    <w:rsid w:val="001D1518"/>
    <w:rsid w:val="001D1579"/>
    <w:rsid w:val="001D15C4"/>
    <w:rsid w:val="001D16BB"/>
    <w:rsid w:val="001D16CE"/>
    <w:rsid w:val="001D1740"/>
    <w:rsid w:val="001D17B8"/>
    <w:rsid w:val="001D1817"/>
    <w:rsid w:val="001D1833"/>
    <w:rsid w:val="001D190F"/>
    <w:rsid w:val="001D1936"/>
    <w:rsid w:val="001D1973"/>
    <w:rsid w:val="001D19A9"/>
    <w:rsid w:val="001D1B43"/>
    <w:rsid w:val="001D1B60"/>
    <w:rsid w:val="001D1B97"/>
    <w:rsid w:val="001D1BA1"/>
    <w:rsid w:val="001D1CA2"/>
    <w:rsid w:val="001D1CDB"/>
    <w:rsid w:val="001D1D30"/>
    <w:rsid w:val="001D1D46"/>
    <w:rsid w:val="001D1DD9"/>
    <w:rsid w:val="001D1E4D"/>
    <w:rsid w:val="001D1F5D"/>
    <w:rsid w:val="001D20AE"/>
    <w:rsid w:val="001D20C5"/>
    <w:rsid w:val="001D20CD"/>
    <w:rsid w:val="001D214B"/>
    <w:rsid w:val="001D2173"/>
    <w:rsid w:val="001D2245"/>
    <w:rsid w:val="001D2289"/>
    <w:rsid w:val="001D228D"/>
    <w:rsid w:val="001D2366"/>
    <w:rsid w:val="001D236A"/>
    <w:rsid w:val="001D23C4"/>
    <w:rsid w:val="001D2481"/>
    <w:rsid w:val="001D24FD"/>
    <w:rsid w:val="001D24FE"/>
    <w:rsid w:val="001D260B"/>
    <w:rsid w:val="001D263A"/>
    <w:rsid w:val="001D2649"/>
    <w:rsid w:val="001D2672"/>
    <w:rsid w:val="001D26D8"/>
    <w:rsid w:val="001D271D"/>
    <w:rsid w:val="001D2755"/>
    <w:rsid w:val="001D2762"/>
    <w:rsid w:val="001D2773"/>
    <w:rsid w:val="001D287D"/>
    <w:rsid w:val="001D28B5"/>
    <w:rsid w:val="001D291C"/>
    <w:rsid w:val="001D2950"/>
    <w:rsid w:val="001D29FC"/>
    <w:rsid w:val="001D2A2C"/>
    <w:rsid w:val="001D2AFE"/>
    <w:rsid w:val="001D2BB0"/>
    <w:rsid w:val="001D2BD2"/>
    <w:rsid w:val="001D2C15"/>
    <w:rsid w:val="001D2C60"/>
    <w:rsid w:val="001D2C7E"/>
    <w:rsid w:val="001D2D6D"/>
    <w:rsid w:val="001D2D7B"/>
    <w:rsid w:val="001D2E14"/>
    <w:rsid w:val="001D2E40"/>
    <w:rsid w:val="001D2E42"/>
    <w:rsid w:val="001D2F4D"/>
    <w:rsid w:val="001D30B3"/>
    <w:rsid w:val="001D3112"/>
    <w:rsid w:val="001D314A"/>
    <w:rsid w:val="001D3158"/>
    <w:rsid w:val="001D3162"/>
    <w:rsid w:val="001D318A"/>
    <w:rsid w:val="001D31DF"/>
    <w:rsid w:val="001D32B2"/>
    <w:rsid w:val="001D338F"/>
    <w:rsid w:val="001D33D5"/>
    <w:rsid w:val="001D347C"/>
    <w:rsid w:val="001D348F"/>
    <w:rsid w:val="001D352D"/>
    <w:rsid w:val="001D36D7"/>
    <w:rsid w:val="001D37C2"/>
    <w:rsid w:val="001D3896"/>
    <w:rsid w:val="001D38B1"/>
    <w:rsid w:val="001D38F7"/>
    <w:rsid w:val="001D396C"/>
    <w:rsid w:val="001D3A68"/>
    <w:rsid w:val="001D3A86"/>
    <w:rsid w:val="001D3AC3"/>
    <w:rsid w:val="001D3B2A"/>
    <w:rsid w:val="001D3B57"/>
    <w:rsid w:val="001D3B67"/>
    <w:rsid w:val="001D3C50"/>
    <w:rsid w:val="001D3C8B"/>
    <w:rsid w:val="001D3C94"/>
    <w:rsid w:val="001D3CD4"/>
    <w:rsid w:val="001D3CE3"/>
    <w:rsid w:val="001D3D2A"/>
    <w:rsid w:val="001D3E51"/>
    <w:rsid w:val="001D3E80"/>
    <w:rsid w:val="001D3E8E"/>
    <w:rsid w:val="001D4001"/>
    <w:rsid w:val="001D4006"/>
    <w:rsid w:val="001D4011"/>
    <w:rsid w:val="001D4015"/>
    <w:rsid w:val="001D4058"/>
    <w:rsid w:val="001D40A7"/>
    <w:rsid w:val="001D40BE"/>
    <w:rsid w:val="001D40F6"/>
    <w:rsid w:val="001D4108"/>
    <w:rsid w:val="001D411A"/>
    <w:rsid w:val="001D41D1"/>
    <w:rsid w:val="001D423B"/>
    <w:rsid w:val="001D4250"/>
    <w:rsid w:val="001D4344"/>
    <w:rsid w:val="001D443D"/>
    <w:rsid w:val="001D4477"/>
    <w:rsid w:val="001D4488"/>
    <w:rsid w:val="001D4531"/>
    <w:rsid w:val="001D455B"/>
    <w:rsid w:val="001D456C"/>
    <w:rsid w:val="001D459F"/>
    <w:rsid w:val="001D473C"/>
    <w:rsid w:val="001D47C4"/>
    <w:rsid w:val="001D4870"/>
    <w:rsid w:val="001D49D6"/>
    <w:rsid w:val="001D4A02"/>
    <w:rsid w:val="001D4A8E"/>
    <w:rsid w:val="001D4AB5"/>
    <w:rsid w:val="001D4BA2"/>
    <w:rsid w:val="001D4BEB"/>
    <w:rsid w:val="001D4C3A"/>
    <w:rsid w:val="001D4C68"/>
    <w:rsid w:val="001D4C6B"/>
    <w:rsid w:val="001D4CFC"/>
    <w:rsid w:val="001D4D1E"/>
    <w:rsid w:val="001D4D95"/>
    <w:rsid w:val="001D4DC7"/>
    <w:rsid w:val="001D4E42"/>
    <w:rsid w:val="001D4E7D"/>
    <w:rsid w:val="001D4EA8"/>
    <w:rsid w:val="001D4ECD"/>
    <w:rsid w:val="001D4FE2"/>
    <w:rsid w:val="001D4FE3"/>
    <w:rsid w:val="001D5038"/>
    <w:rsid w:val="001D50BF"/>
    <w:rsid w:val="001D50EA"/>
    <w:rsid w:val="001D511A"/>
    <w:rsid w:val="001D5177"/>
    <w:rsid w:val="001D5178"/>
    <w:rsid w:val="001D51F3"/>
    <w:rsid w:val="001D5212"/>
    <w:rsid w:val="001D5266"/>
    <w:rsid w:val="001D52B4"/>
    <w:rsid w:val="001D5341"/>
    <w:rsid w:val="001D5344"/>
    <w:rsid w:val="001D53BF"/>
    <w:rsid w:val="001D53C7"/>
    <w:rsid w:val="001D53C9"/>
    <w:rsid w:val="001D53DE"/>
    <w:rsid w:val="001D53EC"/>
    <w:rsid w:val="001D556F"/>
    <w:rsid w:val="001D5570"/>
    <w:rsid w:val="001D563B"/>
    <w:rsid w:val="001D565C"/>
    <w:rsid w:val="001D5709"/>
    <w:rsid w:val="001D5756"/>
    <w:rsid w:val="001D5836"/>
    <w:rsid w:val="001D5865"/>
    <w:rsid w:val="001D5904"/>
    <w:rsid w:val="001D591E"/>
    <w:rsid w:val="001D59A1"/>
    <w:rsid w:val="001D59A4"/>
    <w:rsid w:val="001D5A21"/>
    <w:rsid w:val="001D5A5F"/>
    <w:rsid w:val="001D5BAC"/>
    <w:rsid w:val="001D5BD2"/>
    <w:rsid w:val="001D5BF1"/>
    <w:rsid w:val="001D5C96"/>
    <w:rsid w:val="001D5E1B"/>
    <w:rsid w:val="001D5EAF"/>
    <w:rsid w:val="001D5F0B"/>
    <w:rsid w:val="001D5F31"/>
    <w:rsid w:val="001D5FA1"/>
    <w:rsid w:val="001D5FB8"/>
    <w:rsid w:val="001D5FE8"/>
    <w:rsid w:val="001D6011"/>
    <w:rsid w:val="001D60E2"/>
    <w:rsid w:val="001D619F"/>
    <w:rsid w:val="001D61CF"/>
    <w:rsid w:val="001D625D"/>
    <w:rsid w:val="001D634C"/>
    <w:rsid w:val="001D6441"/>
    <w:rsid w:val="001D6456"/>
    <w:rsid w:val="001D65B4"/>
    <w:rsid w:val="001D675D"/>
    <w:rsid w:val="001D6768"/>
    <w:rsid w:val="001D67F8"/>
    <w:rsid w:val="001D6848"/>
    <w:rsid w:val="001D6944"/>
    <w:rsid w:val="001D6963"/>
    <w:rsid w:val="001D69FA"/>
    <w:rsid w:val="001D6A06"/>
    <w:rsid w:val="001D6A07"/>
    <w:rsid w:val="001D6BD1"/>
    <w:rsid w:val="001D6C31"/>
    <w:rsid w:val="001D6C85"/>
    <w:rsid w:val="001D6CA8"/>
    <w:rsid w:val="001D6CC5"/>
    <w:rsid w:val="001D6D92"/>
    <w:rsid w:val="001D6DC9"/>
    <w:rsid w:val="001D6F5F"/>
    <w:rsid w:val="001D6FE9"/>
    <w:rsid w:val="001D7027"/>
    <w:rsid w:val="001D723C"/>
    <w:rsid w:val="001D7379"/>
    <w:rsid w:val="001D7390"/>
    <w:rsid w:val="001D73B2"/>
    <w:rsid w:val="001D7427"/>
    <w:rsid w:val="001D7466"/>
    <w:rsid w:val="001D75A6"/>
    <w:rsid w:val="001D7619"/>
    <w:rsid w:val="001D762D"/>
    <w:rsid w:val="001D764F"/>
    <w:rsid w:val="001D7730"/>
    <w:rsid w:val="001D7731"/>
    <w:rsid w:val="001D7764"/>
    <w:rsid w:val="001D77CC"/>
    <w:rsid w:val="001D77D3"/>
    <w:rsid w:val="001D7805"/>
    <w:rsid w:val="001D789C"/>
    <w:rsid w:val="001D7916"/>
    <w:rsid w:val="001D7954"/>
    <w:rsid w:val="001D799A"/>
    <w:rsid w:val="001D79D5"/>
    <w:rsid w:val="001D7A42"/>
    <w:rsid w:val="001D7A5E"/>
    <w:rsid w:val="001D7AD5"/>
    <w:rsid w:val="001D7AFF"/>
    <w:rsid w:val="001D7B3C"/>
    <w:rsid w:val="001D7B66"/>
    <w:rsid w:val="001D7B6C"/>
    <w:rsid w:val="001D7B7B"/>
    <w:rsid w:val="001D7BA9"/>
    <w:rsid w:val="001D7CDE"/>
    <w:rsid w:val="001D7DC9"/>
    <w:rsid w:val="001D7DE5"/>
    <w:rsid w:val="001D7E8F"/>
    <w:rsid w:val="001D7EB1"/>
    <w:rsid w:val="001D7F30"/>
    <w:rsid w:val="001E0012"/>
    <w:rsid w:val="001E0062"/>
    <w:rsid w:val="001E00F6"/>
    <w:rsid w:val="001E0138"/>
    <w:rsid w:val="001E01AD"/>
    <w:rsid w:val="001E01DC"/>
    <w:rsid w:val="001E020D"/>
    <w:rsid w:val="001E025B"/>
    <w:rsid w:val="001E027C"/>
    <w:rsid w:val="001E0393"/>
    <w:rsid w:val="001E03ED"/>
    <w:rsid w:val="001E03FA"/>
    <w:rsid w:val="001E0445"/>
    <w:rsid w:val="001E044C"/>
    <w:rsid w:val="001E049F"/>
    <w:rsid w:val="001E04E6"/>
    <w:rsid w:val="001E053B"/>
    <w:rsid w:val="001E054E"/>
    <w:rsid w:val="001E05CD"/>
    <w:rsid w:val="001E05D1"/>
    <w:rsid w:val="001E05D8"/>
    <w:rsid w:val="001E0638"/>
    <w:rsid w:val="001E06FA"/>
    <w:rsid w:val="001E077B"/>
    <w:rsid w:val="001E0787"/>
    <w:rsid w:val="001E0903"/>
    <w:rsid w:val="001E099D"/>
    <w:rsid w:val="001E0A50"/>
    <w:rsid w:val="001E0A57"/>
    <w:rsid w:val="001E0AD1"/>
    <w:rsid w:val="001E0AFA"/>
    <w:rsid w:val="001E0B36"/>
    <w:rsid w:val="001E0B95"/>
    <w:rsid w:val="001E0BBB"/>
    <w:rsid w:val="001E0BEA"/>
    <w:rsid w:val="001E0C1A"/>
    <w:rsid w:val="001E0C59"/>
    <w:rsid w:val="001E0C6A"/>
    <w:rsid w:val="001E0C80"/>
    <w:rsid w:val="001E0C9F"/>
    <w:rsid w:val="001E0D13"/>
    <w:rsid w:val="001E0E34"/>
    <w:rsid w:val="001E0E4F"/>
    <w:rsid w:val="001E0E87"/>
    <w:rsid w:val="001E0E9E"/>
    <w:rsid w:val="001E0EF1"/>
    <w:rsid w:val="001E0EF3"/>
    <w:rsid w:val="001E0EFA"/>
    <w:rsid w:val="001E0F06"/>
    <w:rsid w:val="001E0F6C"/>
    <w:rsid w:val="001E0FFC"/>
    <w:rsid w:val="001E1082"/>
    <w:rsid w:val="001E10EE"/>
    <w:rsid w:val="001E11B3"/>
    <w:rsid w:val="001E1207"/>
    <w:rsid w:val="001E121B"/>
    <w:rsid w:val="001E1261"/>
    <w:rsid w:val="001E12B6"/>
    <w:rsid w:val="001E1310"/>
    <w:rsid w:val="001E1335"/>
    <w:rsid w:val="001E1436"/>
    <w:rsid w:val="001E14E0"/>
    <w:rsid w:val="001E14EB"/>
    <w:rsid w:val="001E153E"/>
    <w:rsid w:val="001E154C"/>
    <w:rsid w:val="001E155C"/>
    <w:rsid w:val="001E1584"/>
    <w:rsid w:val="001E15BB"/>
    <w:rsid w:val="001E161B"/>
    <w:rsid w:val="001E1628"/>
    <w:rsid w:val="001E1767"/>
    <w:rsid w:val="001E17E5"/>
    <w:rsid w:val="001E1803"/>
    <w:rsid w:val="001E1824"/>
    <w:rsid w:val="001E1840"/>
    <w:rsid w:val="001E19A0"/>
    <w:rsid w:val="001E1AFF"/>
    <w:rsid w:val="001E1B7C"/>
    <w:rsid w:val="001E1C60"/>
    <w:rsid w:val="001E1CA1"/>
    <w:rsid w:val="001E1D83"/>
    <w:rsid w:val="001E1D8E"/>
    <w:rsid w:val="001E1EA0"/>
    <w:rsid w:val="001E1ECD"/>
    <w:rsid w:val="001E1EF5"/>
    <w:rsid w:val="001E1F36"/>
    <w:rsid w:val="001E1F93"/>
    <w:rsid w:val="001E20AE"/>
    <w:rsid w:val="001E20B1"/>
    <w:rsid w:val="001E2151"/>
    <w:rsid w:val="001E216D"/>
    <w:rsid w:val="001E21EC"/>
    <w:rsid w:val="001E2205"/>
    <w:rsid w:val="001E2217"/>
    <w:rsid w:val="001E22C7"/>
    <w:rsid w:val="001E22F2"/>
    <w:rsid w:val="001E23E2"/>
    <w:rsid w:val="001E23EC"/>
    <w:rsid w:val="001E23F5"/>
    <w:rsid w:val="001E2414"/>
    <w:rsid w:val="001E24FB"/>
    <w:rsid w:val="001E251B"/>
    <w:rsid w:val="001E268C"/>
    <w:rsid w:val="001E26A7"/>
    <w:rsid w:val="001E26C8"/>
    <w:rsid w:val="001E2732"/>
    <w:rsid w:val="001E274F"/>
    <w:rsid w:val="001E2787"/>
    <w:rsid w:val="001E279D"/>
    <w:rsid w:val="001E2818"/>
    <w:rsid w:val="001E284A"/>
    <w:rsid w:val="001E2878"/>
    <w:rsid w:val="001E2907"/>
    <w:rsid w:val="001E2974"/>
    <w:rsid w:val="001E2976"/>
    <w:rsid w:val="001E29D2"/>
    <w:rsid w:val="001E2A38"/>
    <w:rsid w:val="001E2A7B"/>
    <w:rsid w:val="001E2AA9"/>
    <w:rsid w:val="001E2B92"/>
    <w:rsid w:val="001E2BA9"/>
    <w:rsid w:val="001E2C90"/>
    <w:rsid w:val="001E2CE7"/>
    <w:rsid w:val="001E2D6A"/>
    <w:rsid w:val="001E2DCD"/>
    <w:rsid w:val="001E2E85"/>
    <w:rsid w:val="001E2EE0"/>
    <w:rsid w:val="001E2EEB"/>
    <w:rsid w:val="001E2EED"/>
    <w:rsid w:val="001E2EEE"/>
    <w:rsid w:val="001E307D"/>
    <w:rsid w:val="001E30F9"/>
    <w:rsid w:val="001E3115"/>
    <w:rsid w:val="001E3264"/>
    <w:rsid w:val="001E32F1"/>
    <w:rsid w:val="001E3346"/>
    <w:rsid w:val="001E3375"/>
    <w:rsid w:val="001E3396"/>
    <w:rsid w:val="001E3406"/>
    <w:rsid w:val="001E355B"/>
    <w:rsid w:val="001E358A"/>
    <w:rsid w:val="001E366E"/>
    <w:rsid w:val="001E3671"/>
    <w:rsid w:val="001E36C8"/>
    <w:rsid w:val="001E36F5"/>
    <w:rsid w:val="001E3730"/>
    <w:rsid w:val="001E3734"/>
    <w:rsid w:val="001E37F2"/>
    <w:rsid w:val="001E37F5"/>
    <w:rsid w:val="001E385D"/>
    <w:rsid w:val="001E3868"/>
    <w:rsid w:val="001E38DA"/>
    <w:rsid w:val="001E3945"/>
    <w:rsid w:val="001E3994"/>
    <w:rsid w:val="001E399B"/>
    <w:rsid w:val="001E3A2A"/>
    <w:rsid w:val="001E3A3B"/>
    <w:rsid w:val="001E3A3D"/>
    <w:rsid w:val="001E3BCF"/>
    <w:rsid w:val="001E3DEB"/>
    <w:rsid w:val="001E3E2E"/>
    <w:rsid w:val="001E3E38"/>
    <w:rsid w:val="001E3E77"/>
    <w:rsid w:val="001E3EC2"/>
    <w:rsid w:val="001E3F17"/>
    <w:rsid w:val="001E3F52"/>
    <w:rsid w:val="001E3FB0"/>
    <w:rsid w:val="001E3FDC"/>
    <w:rsid w:val="001E4098"/>
    <w:rsid w:val="001E40C3"/>
    <w:rsid w:val="001E41F8"/>
    <w:rsid w:val="001E4357"/>
    <w:rsid w:val="001E438B"/>
    <w:rsid w:val="001E43BC"/>
    <w:rsid w:val="001E43F6"/>
    <w:rsid w:val="001E4457"/>
    <w:rsid w:val="001E449E"/>
    <w:rsid w:val="001E45A9"/>
    <w:rsid w:val="001E45FF"/>
    <w:rsid w:val="001E4638"/>
    <w:rsid w:val="001E4691"/>
    <w:rsid w:val="001E483C"/>
    <w:rsid w:val="001E48C0"/>
    <w:rsid w:val="001E4914"/>
    <w:rsid w:val="001E4A59"/>
    <w:rsid w:val="001E4A63"/>
    <w:rsid w:val="001E4A6C"/>
    <w:rsid w:val="001E4B14"/>
    <w:rsid w:val="001E4BBE"/>
    <w:rsid w:val="001E4BD1"/>
    <w:rsid w:val="001E4BDE"/>
    <w:rsid w:val="001E4C37"/>
    <w:rsid w:val="001E4CC1"/>
    <w:rsid w:val="001E4CE9"/>
    <w:rsid w:val="001E4D67"/>
    <w:rsid w:val="001E4DAC"/>
    <w:rsid w:val="001E4DBA"/>
    <w:rsid w:val="001E4DE3"/>
    <w:rsid w:val="001E4E79"/>
    <w:rsid w:val="001E4E89"/>
    <w:rsid w:val="001E4EC4"/>
    <w:rsid w:val="001E4EC5"/>
    <w:rsid w:val="001E4EEE"/>
    <w:rsid w:val="001E4F44"/>
    <w:rsid w:val="001E4FF0"/>
    <w:rsid w:val="001E504C"/>
    <w:rsid w:val="001E50B4"/>
    <w:rsid w:val="001E50BF"/>
    <w:rsid w:val="001E51AF"/>
    <w:rsid w:val="001E51CB"/>
    <w:rsid w:val="001E5218"/>
    <w:rsid w:val="001E52B9"/>
    <w:rsid w:val="001E52E0"/>
    <w:rsid w:val="001E52F7"/>
    <w:rsid w:val="001E539D"/>
    <w:rsid w:val="001E53B9"/>
    <w:rsid w:val="001E5412"/>
    <w:rsid w:val="001E543C"/>
    <w:rsid w:val="001E557A"/>
    <w:rsid w:val="001E5593"/>
    <w:rsid w:val="001E55BC"/>
    <w:rsid w:val="001E5604"/>
    <w:rsid w:val="001E569A"/>
    <w:rsid w:val="001E572A"/>
    <w:rsid w:val="001E578B"/>
    <w:rsid w:val="001E578F"/>
    <w:rsid w:val="001E5824"/>
    <w:rsid w:val="001E583F"/>
    <w:rsid w:val="001E58B1"/>
    <w:rsid w:val="001E5A47"/>
    <w:rsid w:val="001E5B48"/>
    <w:rsid w:val="001E5B53"/>
    <w:rsid w:val="001E5B92"/>
    <w:rsid w:val="001E5C17"/>
    <w:rsid w:val="001E5C35"/>
    <w:rsid w:val="001E5C8E"/>
    <w:rsid w:val="001E5D2F"/>
    <w:rsid w:val="001E5D44"/>
    <w:rsid w:val="001E5DAE"/>
    <w:rsid w:val="001E5DDF"/>
    <w:rsid w:val="001E5DFA"/>
    <w:rsid w:val="001E5EA9"/>
    <w:rsid w:val="001E5FAB"/>
    <w:rsid w:val="001E5FD2"/>
    <w:rsid w:val="001E6000"/>
    <w:rsid w:val="001E605C"/>
    <w:rsid w:val="001E60C6"/>
    <w:rsid w:val="001E60DF"/>
    <w:rsid w:val="001E6146"/>
    <w:rsid w:val="001E61EA"/>
    <w:rsid w:val="001E621C"/>
    <w:rsid w:val="001E62A5"/>
    <w:rsid w:val="001E633B"/>
    <w:rsid w:val="001E6349"/>
    <w:rsid w:val="001E643F"/>
    <w:rsid w:val="001E64A9"/>
    <w:rsid w:val="001E6526"/>
    <w:rsid w:val="001E6539"/>
    <w:rsid w:val="001E6570"/>
    <w:rsid w:val="001E6585"/>
    <w:rsid w:val="001E6593"/>
    <w:rsid w:val="001E6603"/>
    <w:rsid w:val="001E6644"/>
    <w:rsid w:val="001E6670"/>
    <w:rsid w:val="001E6733"/>
    <w:rsid w:val="001E6747"/>
    <w:rsid w:val="001E678D"/>
    <w:rsid w:val="001E679C"/>
    <w:rsid w:val="001E67EA"/>
    <w:rsid w:val="001E6852"/>
    <w:rsid w:val="001E68A8"/>
    <w:rsid w:val="001E68CB"/>
    <w:rsid w:val="001E68D9"/>
    <w:rsid w:val="001E6911"/>
    <w:rsid w:val="001E6930"/>
    <w:rsid w:val="001E694E"/>
    <w:rsid w:val="001E69B9"/>
    <w:rsid w:val="001E6A4B"/>
    <w:rsid w:val="001E6AA2"/>
    <w:rsid w:val="001E6B34"/>
    <w:rsid w:val="001E6B57"/>
    <w:rsid w:val="001E6B76"/>
    <w:rsid w:val="001E6C5C"/>
    <w:rsid w:val="001E6D23"/>
    <w:rsid w:val="001E6DB1"/>
    <w:rsid w:val="001E6E49"/>
    <w:rsid w:val="001E6EC4"/>
    <w:rsid w:val="001E6EFC"/>
    <w:rsid w:val="001E6F08"/>
    <w:rsid w:val="001E6F19"/>
    <w:rsid w:val="001E6F39"/>
    <w:rsid w:val="001E6F44"/>
    <w:rsid w:val="001E6F8B"/>
    <w:rsid w:val="001E6FB5"/>
    <w:rsid w:val="001E6FFE"/>
    <w:rsid w:val="001E7057"/>
    <w:rsid w:val="001E706D"/>
    <w:rsid w:val="001E7089"/>
    <w:rsid w:val="001E720B"/>
    <w:rsid w:val="001E729B"/>
    <w:rsid w:val="001E7319"/>
    <w:rsid w:val="001E7329"/>
    <w:rsid w:val="001E7360"/>
    <w:rsid w:val="001E737B"/>
    <w:rsid w:val="001E73BB"/>
    <w:rsid w:val="001E73D7"/>
    <w:rsid w:val="001E73E9"/>
    <w:rsid w:val="001E73F1"/>
    <w:rsid w:val="001E747D"/>
    <w:rsid w:val="001E7496"/>
    <w:rsid w:val="001E7513"/>
    <w:rsid w:val="001E7581"/>
    <w:rsid w:val="001E7716"/>
    <w:rsid w:val="001E771B"/>
    <w:rsid w:val="001E775B"/>
    <w:rsid w:val="001E7785"/>
    <w:rsid w:val="001E779F"/>
    <w:rsid w:val="001E77D4"/>
    <w:rsid w:val="001E77E2"/>
    <w:rsid w:val="001E788D"/>
    <w:rsid w:val="001E7A16"/>
    <w:rsid w:val="001E7A40"/>
    <w:rsid w:val="001E7A88"/>
    <w:rsid w:val="001E7B16"/>
    <w:rsid w:val="001E7C07"/>
    <w:rsid w:val="001E7C90"/>
    <w:rsid w:val="001E7CE3"/>
    <w:rsid w:val="001E7D3C"/>
    <w:rsid w:val="001E7D89"/>
    <w:rsid w:val="001E7E08"/>
    <w:rsid w:val="001E7EA5"/>
    <w:rsid w:val="001E7F0C"/>
    <w:rsid w:val="001E7F39"/>
    <w:rsid w:val="001E7F68"/>
    <w:rsid w:val="001E7FA2"/>
    <w:rsid w:val="001F0022"/>
    <w:rsid w:val="001F01FA"/>
    <w:rsid w:val="001F022D"/>
    <w:rsid w:val="001F02A4"/>
    <w:rsid w:val="001F040A"/>
    <w:rsid w:val="001F040C"/>
    <w:rsid w:val="001F0504"/>
    <w:rsid w:val="001F051B"/>
    <w:rsid w:val="001F054B"/>
    <w:rsid w:val="001F0671"/>
    <w:rsid w:val="001F06CD"/>
    <w:rsid w:val="001F0716"/>
    <w:rsid w:val="001F072A"/>
    <w:rsid w:val="001F073C"/>
    <w:rsid w:val="001F0744"/>
    <w:rsid w:val="001F0774"/>
    <w:rsid w:val="001F08C6"/>
    <w:rsid w:val="001F08CF"/>
    <w:rsid w:val="001F0943"/>
    <w:rsid w:val="001F094C"/>
    <w:rsid w:val="001F096A"/>
    <w:rsid w:val="001F0AE2"/>
    <w:rsid w:val="001F0AEA"/>
    <w:rsid w:val="001F0BAD"/>
    <w:rsid w:val="001F0BD4"/>
    <w:rsid w:val="001F0C3E"/>
    <w:rsid w:val="001F0C7C"/>
    <w:rsid w:val="001F0CAD"/>
    <w:rsid w:val="001F0CCB"/>
    <w:rsid w:val="001F0D14"/>
    <w:rsid w:val="001F0D1F"/>
    <w:rsid w:val="001F0D47"/>
    <w:rsid w:val="001F0E2B"/>
    <w:rsid w:val="001F0EA1"/>
    <w:rsid w:val="001F0F4E"/>
    <w:rsid w:val="001F1015"/>
    <w:rsid w:val="001F11A0"/>
    <w:rsid w:val="001F11F0"/>
    <w:rsid w:val="001F1248"/>
    <w:rsid w:val="001F1258"/>
    <w:rsid w:val="001F1269"/>
    <w:rsid w:val="001F1280"/>
    <w:rsid w:val="001F12D5"/>
    <w:rsid w:val="001F139B"/>
    <w:rsid w:val="001F13B6"/>
    <w:rsid w:val="001F1424"/>
    <w:rsid w:val="001F1597"/>
    <w:rsid w:val="001F15DE"/>
    <w:rsid w:val="001F1616"/>
    <w:rsid w:val="001F164F"/>
    <w:rsid w:val="001F1660"/>
    <w:rsid w:val="001F16D5"/>
    <w:rsid w:val="001F171D"/>
    <w:rsid w:val="001F174A"/>
    <w:rsid w:val="001F1756"/>
    <w:rsid w:val="001F177E"/>
    <w:rsid w:val="001F1788"/>
    <w:rsid w:val="001F17FE"/>
    <w:rsid w:val="001F1862"/>
    <w:rsid w:val="001F1878"/>
    <w:rsid w:val="001F18BA"/>
    <w:rsid w:val="001F190C"/>
    <w:rsid w:val="001F195B"/>
    <w:rsid w:val="001F197D"/>
    <w:rsid w:val="001F19BE"/>
    <w:rsid w:val="001F19FD"/>
    <w:rsid w:val="001F1A3A"/>
    <w:rsid w:val="001F1A7E"/>
    <w:rsid w:val="001F1ACB"/>
    <w:rsid w:val="001F1AD7"/>
    <w:rsid w:val="001F1B1F"/>
    <w:rsid w:val="001F1B4D"/>
    <w:rsid w:val="001F1BCE"/>
    <w:rsid w:val="001F1BEB"/>
    <w:rsid w:val="001F1C5A"/>
    <w:rsid w:val="001F1C83"/>
    <w:rsid w:val="001F1CAA"/>
    <w:rsid w:val="001F1CBB"/>
    <w:rsid w:val="001F1D78"/>
    <w:rsid w:val="001F1DA4"/>
    <w:rsid w:val="001F1DF0"/>
    <w:rsid w:val="001F1F25"/>
    <w:rsid w:val="001F1F6D"/>
    <w:rsid w:val="001F1F9F"/>
    <w:rsid w:val="001F1FA9"/>
    <w:rsid w:val="001F1FBC"/>
    <w:rsid w:val="001F1FE7"/>
    <w:rsid w:val="001F20CA"/>
    <w:rsid w:val="001F20F9"/>
    <w:rsid w:val="001F2171"/>
    <w:rsid w:val="001F223A"/>
    <w:rsid w:val="001F2272"/>
    <w:rsid w:val="001F2356"/>
    <w:rsid w:val="001F2364"/>
    <w:rsid w:val="001F24F2"/>
    <w:rsid w:val="001F2596"/>
    <w:rsid w:val="001F25B3"/>
    <w:rsid w:val="001F2703"/>
    <w:rsid w:val="001F2708"/>
    <w:rsid w:val="001F2713"/>
    <w:rsid w:val="001F272E"/>
    <w:rsid w:val="001F2749"/>
    <w:rsid w:val="001F27A0"/>
    <w:rsid w:val="001F2825"/>
    <w:rsid w:val="001F2839"/>
    <w:rsid w:val="001F286C"/>
    <w:rsid w:val="001F289B"/>
    <w:rsid w:val="001F299C"/>
    <w:rsid w:val="001F29A0"/>
    <w:rsid w:val="001F2A67"/>
    <w:rsid w:val="001F2B0A"/>
    <w:rsid w:val="001F2B22"/>
    <w:rsid w:val="001F2B2F"/>
    <w:rsid w:val="001F2B89"/>
    <w:rsid w:val="001F2BFF"/>
    <w:rsid w:val="001F2C2C"/>
    <w:rsid w:val="001F2C31"/>
    <w:rsid w:val="001F2C98"/>
    <w:rsid w:val="001F2CBF"/>
    <w:rsid w:val="001F2CD6"/>
    <w:rsid w:val="001F2CD9"/>
    <w:rsid w:val="001F2DE6"/>
    <w:rsid w:val="001F2E02"/>
    <w:rsid w:val="001F2E16"/>
    <w:rsid w:val="001F2E2F"/>
    <w:rsid w:val="001F2E8E"/>
    <w:rsid w:val="001F2EF9"/>
    <w:rsid w:val="001F2F13"/>
    <w:rsid w:val="001F2F50"/>
    <w:rsid w:val="001F2FA1"/>
    <w:rsid w:val="001F2FBC"/>
    <w:rsid w:val="001F3078"/>
    <w:rsid w:val="001F30C6"/>
    <w:rsid w:val="001F3148"/>
    <w:rsid w:val="001F314A"/>
    <w:rsid w:val="001F317F"/>
    <w:rsid w:val="001F31C6"/>
    <w:rsid w:val="001F31DC"/>
    <w:rsid w:val="001F327F"/>
    <w:rsid w:val="001F331C"/>
    <w:rsid w:val="001F3367"/>
    <w:rsid w:val="001F33B6"/>
    <w:rsid w:val="001F33D3"/>
    <w:rsid w:val="001F35DE"/>
    <w:rsid w:val="001F3604"/>
    <w:rsid w:val="001F36A5"/>
    <w:rsid w:val="001F373F"/>
    <w:rsid w:val="001F3743"/>
    <w:rsid w:val="001F37EB"/>
    <w:rsid w:val="001F3812"/>
    <w:rsid w:val="001F3813"/>
    <w:rsid w:val="001F3875"/>
    <w:rsid w:val="001F3878"/>
    <w:rsid w:val="001F394E"/>
    <w:rsid w:val="001F395A"/>
    <w:rsid w:val="001F3998"/>
    <w:rsid w:val="001F3A35"/>
    <w:rsid w:val="001F3A9D"/>
    <w:rsid w:val="001F3AA7"/>
    <w:rsid w:val="001F3ACD"/>
    <w:rsid w:val="001F3AEF"/>
    <w:rsid w:val="001F3B49"/>
    <w:rsid w:val="001F3B82"/>
    <w:rsid w:val="001F3C2D"/>
    <w:rsid w:val="001F3D27"/>
    <w:rsid w:val="001F3D60"/>
    <w:rsid w:val="001F3E0C"/>
    <w:rsid w:val="001F3E0F"/>
    <w:rsid w:val="001F3E37"/>
    <w:rsid w:val="001F3E40"/>
    <w:rsid w:val="001F3E68"/>
    <w:rsid w:val="001F3EF7"/>
    <w:rsid w:val="001F3F3C"/>
    <w:rsid w:val="001F3FA7"/>
    <w:rsid w:val="001F3FC3"/>
    <w:rsid w:val="001F3FF5"/>
    <w:rsid w:val="001F4037"/>
    <w:rsid w:val="001F419D"/>
    <w:rsid w:val="001F41C5"/>
    <w:rsid w:val="001F4200"/>
    <w:rsid w:val="001F421B"/>
    <w:rsid w:val="001F4262"/>
    <w:rsid w:val="001F4281"/>
    <w:rsid w:val="001F42DB"/>
    <w:rsid w:val="001F42E2"/>
    <w:rsid w:val="001F42E6"/>
    <w:rsid w:val="001F4345"/>
    <w:rsid w:val="001F4483"/>
    <w:rsid w:val="001F4541"/>
    <w:rsid w:val="001F4546"/>
    <w:rsid w:val="001F46B6"/>
    <w:rsid w:val="001F46F6"/>
    <w:rsid w:val="001F47AE"/>
    <w:rsid w:val="001F4956"/>
    <w:rsid w:val="001F4A3C"/>
    <w:rsid w:val="001F4A54"/>
    <w:rsid w:val="001F4AB5"/>
    <w:rsid w:val="001F4AD8"/>
    <w:rsid w:val="001F4B18"/>
    <w:rsid w:val="001F4BE4"/>
    <w:rsid w:val="001F4C36"/>
    <w:rsid w:val="001F4C92"/>
    <w:rsid w:val="001F4CC2"/>
    <w:rsid w:val="001F4D21"/>
    <w:rsid w:val="001F4D50"/>
    <w:rsid w:val="001F4D5A"/>
    <w:rsid w:val="001F4D60"/>
    <w:rsid w:val="001F4D72"/>
    <w:rsid w:val="001F4F0E"/>
    <w:rsid w:val="001F4F2E"/>
    <w:rsid w:val="001F4F83"/>
    <w:rsid w:val="001F4FE6"/>
    <w:rsid w:val="001F5001"/>
    <w:rsid w:val="001F5011"/>
    <w:rsid w:val="001F506B"/>
    <w:rsid w:val="001F5078"/>
    <w:rsid w:val="001F513C"/>
    <w:rsid w:val="001F5265"/>
    <w:rsid w:val="001F5305"/>
    <w:rsid w:val="001F534D"/>
    <w:rsid w:val="001F53AE"/>
    <w:rsid w:val="001F53C6"/>
    <w:rsid w:val="001F54BA"/>
    <w:rsid w:val="001F550E"/>
    <w:rsid w:val="001F552F"/>
    <w:rsid w:val="001F558D"/>
    <w:rsid w:val="001F55FA"/>
    <w:rsid w:val="001F5618"/>
    <w:rsid w:val="001F565F"/>
    <w:rsid w:val="001F5701"/>
    <w:rsid w:val="001F57B7"/>
    <w:rsid w:val="001F57EB"/>
    <w:rsid w:val="001F5833"/>
    <w:rsid w:val="001F585D"/>
    <w:rsid w:val="001F58AD"/>
    <w:rsid w:val="001F58D3"/>
    <w:rsid w:val="001F59A6"/>
    <w:rsid w:val="001F5A06"/>
    <w:rsid w:val="001F5A12"/>
    <w:rsid w:val="001F5A79"/>
    <w:rsid w:val="001F5B04"/>
    <w:rsid w:val="001F5B98"/>
    <w:rsid w:val="001F5BF5"/>
    <w:rsid w:val="001F5C0D"/>
    <w:rsid w:val="001F5D55"/>
    <w:rsid w:val="001F5E68"/>
    <w:rsid w:val="001F5E7F"/>
    <w:rsid w:val="001F5EA7"/>
    <w:rsid w:val="001F5EF9"/>
    <w:rsid w:val="001F5F89"/>
    <w:rsid w:val="001F5FF2"/>
    <w:rsid w:val="001F605D"/>
    <w:rsid w:val="001F6092"/>
    <w:rsid w:val="001F60BA"/>
    <w:rsid w:val="001F60C0"/>
    <w:rsid w:val="001F6129"/>
    <w:rsid w:val="001F61C0"/>
    <w:rsid w:val="001F61EA"/>
    <w:rsid w:val="001F6202"/>
    <w:rsid w:val="001F629B"/>
    <w:rsid w:val="001F62D3"/>
    <w:rsid w:val="001F636B"/>
    <w:rsid w:val="001F63CD"/>
    <w:rsid w:val="001F63F3"/>
    <w:rsid w:val="001F63FD"/>
    <w:rsid w:val="001F6419"/>
    <w:rsid w:val="001F6434"/>
    <w:rsid w:val="001F64A9"/>
    <w:rsid w:val="001F64C1"/>
    <w:rsid w:val="001F64C9"/>
    <w:rsid w:val="001F664C"/>
    <w:rsid w:val="001F6739"/>
    <w:rsid w:val="001F6740"/>
    <w:rsid w:val="001F67CF"/>
    <w:rsid w:val="001F67D6"/>
    <w:rsid w:val="001F67E1"/>
    <w:rsid w:val="001F68A1"/>
    <w:rsid w:val="001F68AE"/>
    <w:rsid w:val="001F68E9"/>
    <w:rsid w:val="001F6A25"/>
    <w:rsid w:val="001F6B69"/>
    <w:rsid w:val="001F6C33"/>
    <w:rsid w:val="001F6CF5"/>
    <w:rsid w:val="001F6D63"/>
    <w:rsid w:val="001F6D69"/>
    <w:rsid w:val="001F6E8B"/>
    <w:rsid w:val="001F6E9E"/>
    <w:rsid w:val="001F6EE2"/>
    <w:rsid w:val="001F6F34"/>
    <w:rsid w:val="001F6F4F"/>
    <w:rsid w:val="001F7013"/>
    <w:rsid w:val="001F7062"/>
    <w:rsid w:val="001F7079"/>
    <w:rsid w:val="001F707F"/>
    <w:rsid w:val="001F70B7"/>
    <w:rsid w:val="001F712A"/>
    <w:rsid w:val="001F713C"/>
    <w:rsid w:val="001F7249"/>
    <w:rsid w:val="001F724D"/>
    <w:rsid w:val="001F728B"/>
    <w:rsid w:val="001F72BE"/>
    <w:rsid w:val="001F73EF"/>
    <w:rsid w:val="001F743C"/>
    <w:rsid w:val="001F7545"/>
    <w:rsid w:val="001F75B6"/>
    <w:rsid w:val="001F76CB"/>
    <w:rsid w:val="001F776E"/>
    <w:rsid w:val="001F7770"/>
    <w:rsid w:val="001F77C2"/>
    <w:rsid w:val="001F7883"/>
    <w:rsid w:val="001F78A6"/>
    <w:rsid w:val="001F79AB"/>
    <w:rsid w:val="001F7A0F"/>
    <w:rsid w:val="001F7A39"/>
    <w:rsid w:val="001F7A75"/>
    <w:rsid w:val="001F7B27"/>
    <w:rsid w:val="001F7CED"/>
    <w:rsid w:val="001F7D62"/>
    <w:rsid w:val="001F7DA6"/>
    <w:rsid w:val="001F7DC0"/>
    <w:rsid w:val="001F7E3A"/>
    <w:rsid w:val="001F7E3D"/>
    <w:rsid w:val="001F7E80"/>
    <w:rsid w:val="001F7E9F"/>
    <w:rsid w:val="001F7F00"/>
    <w:rsid w:val="001F7F34"/>
    <w:rsid w:val="001F7F9D"/>
    <w:rsid w:val="00200008"/>
    <w:rsid w:val="00200016"/>
    <w:rsid w:val="002000B9"/>
    <w:rsid w:val="002000F4"/>
    <w:rsid w:val="002000FB"/>
    <w:rsid w:val="00200115"/>
    <w:rsid w:val="00200262"/>
    <w:rsid w:val="002002AA"/>
    <w:rsid w:val="002002E4"/>
    <w:rsid w:val="00200367"/>
    <w:rsid w:val="002003A7"/>
    <w:rsid w:val="0020044B"/>
    <w:rsid w:val="0020048C"/>
    <w:rsid w:val="00200526"/>
    <w:rsid w:val="0020052A"/>
    <w:rsid w:val="00200535"/>
    <w:rsid w:val="002005AF"/>
    <w:rsid w:val="002005D1"/>
    <w:rsid w:val="002006AA"/>
    <w:rsid w:val="002006C2"/>
    <w:rsid w:val="0020079E"/>
    <w:rsid w:val="0020083B"/>
    <w:rsid w:val="0020085D"/>
    <w:rsid w:val="002008CD"/>
    <w:rsid w:val="002009FC"/>
    <w:rsid w:val="00200A03"/>
    <w:rsid w:val="00200A06"/>
    <w:rsid w:val="00200A5B"/>
    <w:rsid w:val="00200B07"/>
    <w:rsid w:val="00200B50"/>
    <w:rsid w:val="00200C2D"/>
    <w:rsid w:val="00200C42"/>
    <w:rsid w:val="00200C5D"/>
    <w:rsid w:val="00200CF9"/>
    <w:rsid w:val="00200D5B"/>
    <w:rsid w:val="00200D6A"/>
    <w:rsid w:val="00200E2A"/>
    <w:rsid w:val="00200E41"/>
    <w:rsid w:val="00200E92"/>
    <w:rsid w:val="00200EB5"/>
    <w:rsid w:val="00200F02"/>
    <w:rsid w:val="00200F29"/>
    <w:rsid w:val="00200F42"/>
    <w:rsid w:val="00200FF4"/>
    <w:rsid w:val="00200FFF"/>
    <w:rsid w:val="00201022"/>
    <w:rsid w:val="00201055"/>
    <w:rsid w:val="00201081"/>
    <w:rsid w:val="002010CB"/>
    <w:rsid w:val="002010F5"/>
    <w:rsid w:val="00201171"/>
    <w:rsid w:val="002011CA"/>
    <w:rsid w:val="00201214"/>
    <w:rsid w:val="0020138A"/>
    <w:rsid w:val="00201417"/>
    <w:rsid w:val="00201480"/>
    <w:rsid w:val="0020149E"/>
    <w:rsid w:val="00201626"/>
    <w:rsid w:val="00201631"/>
    <w:rsid w:val="002016C6"/>
    <w:rsid w:val="002016FF"/>
    <w:rsid w:val="00201705"/>
    <w:rsid w:val="0020176C"/>
    <w:rsid w:val="002017AB"/>
    <w:rsid w:val="0020183A"/>
    <w:rsid w:val="00201846"/>
    <w:rsid w:val="0020186D"/>
    <w:rsid w:val="00201918"/>
    <w:rsid w:val="00201A24"/>
    <w:rsid w:val="00201A66"/>
    <w:rsid w:val="00201A71"/>
    <w:rsid w:val="00201B22"/>
    <w:rsid w:val="00201CD4"/>
    <w:rsid w:val="00201CF4"/>
    <w:rsid w:val="00201D4B"/>
    <w:rsid w:val="00201D65"/>
    <w:rsid w:val="00201D7E"/>
    <w:rsid w:val="00201DB9"/>
    <w:rsid w:val="00201ED7"/>
    <w:rsid w:val="00201EE1"/>
    <w:rsid w:val="00201F42"/>
    <w:rsid w:val="00202010"/>
    <w:rsid w:val="002020A9"/>
    <w:rsid w:val="002020E5"/>
    <w:rsid w:val="0020216C"/>
    <w:rsid w:val="00202198"/>
    <w:rsid w:val="00202211"/>
    <w:rsid w:val="0020226C"/>
    <w:rsid w:val="002022F9"/>
    <w:rsid w:val="0020230E"/>
    <w:rsid w:val="00202386"/>
    <w:rsid w:val="002023F3"/>
    <w:rsid w:val="00202514"/>
    <w:rsid w:val="0020258D"/>
    <w:rsid w:val="00202609"/>
    <w:rsid w:val="0020270A"/>
    <w:rsid w:val="0020270B"/>
    <w:rsid w:val="00202848"/>
    <w:rsid w:val="0020297A"/>
    <w:rsid w:val="00202984"/>
    <w:rsid w:val="00202A54"/>
    <w:rsid w:val="00202AEE"/>
    <w:rsid w:val="00202AF6"/>
    <w:rsid w:val="00202BC8"/>
    <w:rsid w:val="00202BF6"/>
    <w:rsid w:val="00202C12"/>
    <w:rsid w:val="00202C92"/>
    <w:rsid w:val="00202D74"/>
    <w:rsid w:val="00202E0B"/>
    <w:rsid w:val="00202E7D"/>
    <w:rsid w:val="00202F3B"/>
    <w:rsid w:val="00202F76"/>
    <w:rsid w:val="00202FE0"/>
    <w:rsid w:val="00203094"/>
    <w:rsid w:val="002030C1"/>
    <w:rsid w:val="002030F4"/>
    <w:rsid w:val="002031E9"/>
    <w:rsid w:val="002031ED"/>
    <w:rsid w:val="0020323D"/>
    <w:rsid w:val="002032A4"/>
    <w:rsid w:val="002032B2"/>
    <w:rsid w:val="002032C9"/>
    <w:rsid w:val="002032CD"/>
    <w:rsid w:val="002032FE"/>
    <w:rsid w:val="00203363"/>
    <w:rsid w:val="00203390"/>
    <w:rsid w:val="002033C1"/>
    <w:rsid w:val="00203415"/>
    <w:rsid w:val="00203471"/>
    <w:rsid w:val="0020350F"/>
    <w:rsid w:val="00203515"/>
    <w:rsid w:val="0020356A"/>
    <w:rsid w:val="002036A0"/>
    <w:rsid w:val="002036C2"/>
    <w:rsid w:val="00203756"/>
    <w:rsid w:val="002037E5"/>
    <w:rsid w:val="0020383C"/>
    <w:rsid w:val="00203874"/>
    <w:rsid w:val="002038A3"/>
    <w:rsid w:val="002038BF"/>
    <w:rsid w:val="00203912"/>
    <w:rsid w:val="00203935"/>
    <w:rsid w:val="0020397C"/>
    <w:rsid w:val="002039E9"/>
    <w:rsid w:val="002039EC"/>
    <w:rsid w:val="00203A0F"/>
    <w:rsid w:val="00203A3F"/>
    <w:rsid w:val="00203AF5"/>
    <w:rsid w:val="00203B74"/>
    <w:rsid w:val="00203C23"/>
    <w:rsid w:val="00203C52"/>
    <w:rsid w:val="00203CF9"/>
    <w:rsid w:val="00203D65"/>
    <w:rsid w:val="00203EEF"/>
    <w:rsid w:val="00203F2C"/>
    <w:rsid w:val="00203F46"/>
    <w:rsid w:val="00203F76"/>
    <w:rsid w:val="00203FC3"/>
    <w:rsid w:val="0020401D"/>
    <w:rsid w:val="00204058"/>
    <w:rsid w:val="00204060"/>
    <w:rsid w:val="0020423B"/>
    <w:rsid w:val="00204283"/>
    <w:rsid w:val="0020430E"/>
    <w:rsid w:val="00204384"/>
    <w:rsid w:val="00204399"/>
    <w:rsid w:val="002043C4"/>
    <w:rsid w:val="0020446C"/>
    <w:rsid w:val="0020450D"/>
    <w:rsid w:val="00204514"/>
    <w:rsid w:val="0020456C"/>
    <w:rsid w:val="002046AD"/>
    <w:rsid w:val="002046CC"/>
    <w:rsid w:val="002047CF"/>
    <w:rsid w:val="00204806"/>
    <w:rsid w:val="0020481D"/>
    <w:rsid w:val="002048DE"/>
    <w:rsid w:val="0020490D"/>
    <w:rsid w:val="0020493D"/>
    <w:rsid w:val="00204972"/>
    <w:rsid w:val="00204A0C"/>
    <w:rsid w:val="00204AA6"/>
    <w:rsid w:val="00204BAE"/>
    <w:rsid w:val="00204C69"/>
    <w:rsid w:val="00204C9E"/>
    <w:rsid w:val="00204CE0"/>
    <w:rsid w:val="00204D2B"/>
    <w:rsid w:val="00204D35"/>
    <w:rsid w:val="00204E73"/>
    <w:rsid w:val="00204EDA"/>
    <w:rsid w:val="00204EEF"/>
    <w:rsid w:val="00204F9D"/>
    <w:rsid w:val="00204FE0"/>
    <w:rsid w:val="00205022"/>
    <w:rsid w:val="002050AC"/>
    <w:rsid w:val="002050D0"/>
    <w:rsid w:val="002050E2"/>
    <w:rsid w:val="00205153"/>
    <w:rsid w:val="0020532E"/>
    <w:rsid w:val="00205386"/>
    <w:rsid w:val="002054B9"/>
    <w:rsid w:val="002054F2"/>
    <w:rsid w:val="00205598"/>
    <w:rsid w:val="00205796"/>
    <w:rsid w:val="00205823"/>
    <w:rsid w:val="002058CE"/>
    <w:rsid w:val="002058D3"/>
    <w:rsid w:val="0020590B"/>
    <w:rsid w:val="00205929"/>
    <w:rsid w:val="00205A40"/>
    <w:rsid w:val="00205A73"/>
    <w:rsid w:val="00205B11"/>
    <w:rsid w:val="00205B3B"/>
    <w:rsid w:val="00205B5C"/>
    <w:rsid w:val="00205B95"/>
    <w:rsid w:val="00205BC5"/>
    <w:rsid w:val="00205BE0"/>
    <w:rsid w:val="00205BE2"/>
    <w:rsid w:val="00205C5D"/>
    <w:rsid w:val="00205C72"/>
    <w:rsid w:val="00205CB7"/>
    <w:rsid w:val="00205D5F"/>
    <w:rsid w:val="00205ED5"/>
    <w:rsid w:val="00205EF1"/>
    <w:rsid w:val="0020602B"/>
    <w:rsid w:val="00206036"/>
    <w:rsid w:val="002060A6"/>
    <w:rsid w:val="0020610B"/>
    <w:rsid w:val="0020613B"/>
    <w:rsid w:val="0020619C"/>
    <w:rsid w:val="002061BB"/>
    <w:rsid w:val="002061C5"/>
    <w:rsid w:val="002061D5"/>
    <w:rsid w:val="002061FC"/>
    <w:rsid w:val="002062D9"/>
    <w:rsid w:val="00206371"/>
    <w:rsid w:val="00206375"/>
    <w:rsid w:val="002063D6"/>
    <w:rsid w:val="002063F9"/>
    <w:rsid w:val="00206415"/>
    <w:rsid w:val="00206416"/>
    <w:rsid w:val="0020642F"/>
    <w:rsid w:val="00206458"/>
    <w:rsid w:val="002064AC"/>
    <w:rsid w:val="002065EC"/>
    <w:rsid w:val="0020662D"/>
    <w:rsid w:val="0020670F"/>
    <w:rsid w:val="00206752"/>
    <w:rsid w:val="002067B0"/>
    <w:rsid w:val="00206812"/>
    <w:rsid w:val="00206845"/>
    <w:rsid w:val="00206974"/>
    <w:rsid w:val="00206A30"/>
    <w:rsid w:val="00206B3C"/>
    <w:rsid w:val="00206B89"/>
    <w:rsid w:val="00206C5D"/>
    <w:rsid w:val="00206CDC"/>
    <w:rsid w:val="00206D22"/>
    <w:rsid w:val="00206D47"/>
    <w:rsid w:val="00206E9A"/>
    <w:rsid w:val="00206ECD"/>
    <w:rsid w:val="00206EFE"/>
    <w:rsid w:val="00206F04"/>
    <w:rsid w:val="00206F1E"/>
    <w:rsid w:val="00206F77"/>
    <w:rsid w:val="00207092"/>
    <w:rsid w:val="00207099"/>
    <w:rsid w:val="002070F2"/>
    <w:rsid w:val="00207190"/>
    <w:rsid w:val="002071D2"/>
    <w:rsid w:val="002071DD"/>
    <w:rsid w:val="002071E1"/>
    <w:rsid w:val="002072A5"/>
    <w:rsid w:val="002072DE"/>
    <w:rsid w:val="002073DB"/>
    <w:rsid w:val="002073DE"/>
    <w:rsid w:val="002073F0"/>
    <w:rsid w:val="00207470"/>
    <w:rsid w:val="002074EB"/>
    <w:rsid w:val="002075A4"/>
    <w:rsid w:val="0020760B"/>
    <w:rsid w:val="0020760E"/>
    <w:rsid w:val="0020778F"/>
    <w:rsid w:val="002077EE"/>
    <w:rsid w:val="00207819"/>
    <w:rsid w:val="0020782B"/>
    <w:rsid w:val="0020787F"/>
    <w:rsid w:val="002078B6"/>
    <w:rsid w:val="00207901"/>
    <w:rsid w:val="002079A8"/>
    <w:rsid w:val="002079CB"/>
    <w:rsid w:val="002079E2"/>
    <w:rsid w:val="00207A02"/>
    <w:rsid w:val="00207A67"/>
    <w:rsid w:val="00207ABF"/>
    <w:rsid w:val="00207AC8"/>
    <w:rsid w:val="00207AE4"/>
    <w:rsid w:val="00207AE6"/>
    <w:rsid w:val="00207C18"/>
    <w:rsid w:val="00207CD1"/>
    <w:rsid w:val="00207CD7"/>
    <w:rsid w:val="00207DF6"/>
    <w:rsid w:val="00207E0C"/>
    <w:rsid w:val="00207EA6"/>
    <w:rsid w:val="00207F13"/>
    <w:rsid w:val="00207F44"/>
    <w:rsid w:val="00207F46"/>
    <w:rsid w:val="00210045"/>
    <w:rsid w:val="00210091"/>
    <w:rsid w:val="00210145"/>
    <w:rsid w:val="0021014D"/>
    <w:rsid w:val="002101D4"/>
    <w:rsid w:val="002102E7"/>
    <w:rsid w:val="00210308"/>
    <w:rsid w:val="0021034B"/>
    <w:rsid w:val="002103CA"/>
    <w:rsid w:val="002104EF"/>
    <w:rsid w:val="0021053D"/>
    <w:rsid w:val="002105A7"/>
    <w:rsid w:val="00210623"/>
    <w:rsid w:val="002106C9"/>
    <w:rsid w:val="002106CD"/>
    <w:rsid w:val="002106DD"/>
    <w:rsid w:val="00210700"/>
    <w:rsid w:val="002107B1"/>
    <w:rsid w:val="00210826"/>
    <w:rsid w:val="00210870"/>
    <w:rsid w:val="00210879"/>
    <w:rsid w:val="0021089E"/>
    <w:rsid w:val="00210914"/>
    <w:rsid w:val="00210940"/>
    <w:rsid w:val="002109C0"/>
    <w:rsid w:val="002109D0"/>
    <w:rsid w:val="00210A81"/>
    <w:rsid w:val="00210A86"/>
    <w:rsid w:val="00210B10"/>
    <w:rsid w:val="00210B9E"/>
    <w:rsid w:val="00210CB3"/>
    <w:rsid w:val="00210D97"/>
    <w:rsid w:val="00210DB4"/>
    <w:rsid w:val="00210E02"/>
    <w:rsid w:val="00210E06"/>
    <w:rsid w:val="00210E87"/>
    <w:rsid w:val="00210F35"/>
    <w:rsid w:val="00211034"/>
    <w:rsid w:val="00211042"/>
    <w:rsid w:val="0021105C"/>
    <w:rsid w:val="00211078"/>
    <w:rsid w:val="002110B5"/>
    <w:rsid w:val="00211151"/>
    <w:rsid w:val="00211182"/>
    <w:rsid w:val="002111CC"/>
    <w:rsid w:val="002111F7"/>
    <w:rsid w:val="00211287"/>
    <w:rsid w:val="002112B4"/>
    <w:rsid w:val="0021136B"/>
    <w:rsid w:val="0021138C"/>
    <w:rsid w:val="0021156E"/>
    <w:rsid w:val="002115E0"/>
    <w:rsid w:val="00211611"/>
    <w:rsid w:val="0021166F"/>
    <w:rsid w:val="00211696"/>
    <w:rsid w:val="002116AE"/>
    <w:rsid w:val="00211713"/>
    <w:rsid w:val="002117A1"/>
    <w:rsid w:val="0021181C"/>
    <w:rsid w:val="00211855"/>
    <w:rsid w:val="00211914"/>
    <w:rsid w:val="00211939"/>
    <w:rsid w:val="00211955"/>
    <w:rsid w:val="00211B26"/>
    <w:rsid w:val="00211B7D"/>
    <w:rsid w:val="00211B95"/>
    <w:rsid w:val="00211BA5"/>
    <w:rsid w:val="00211BE6"/>
    <w:rsid w:val="00211C32"/>
    <w:rsid w:val="00211C74"/>
    <w:rsid w:val="00211C88"/>
    <w:rsid w:val="00211CFD"/>
    <w:rsid w:val="00211D37"/>
    <w:rsid w:val="00211D88"/>
    <w:rsid w:val="00211E32"/>
    <w:rsid w:val="00211E35"/>
    <w:rsid w:val="00211EDC"/>
    <w:rsid w:val="00211F5D"/>
    <w:rsid w:val="00211F75"/>
    <w:rsid w:val="00211FCC"/>
    <w:rsid w:val="00212040"/>
    <w:rsid w:val="002120B7"/>
    <w:rsid w:val="002120E3"/>
    <w:rsid w:val="0021215A"/>
    <w:rsid w:val="00212228"/>
    <w:rsid w:val="00212289"/>
    <w:rsid w:val="002123F7"/>
    <w:rsid w:val="00212406"/>
    <w:rsid w:val="00212448"/>
    <w:rsid w:val="00212479"/>
    <w:rsid w:val="002124F5"/>
    <w:rsid w:val="00212562"/>
    <w:rsid w:val="002125B9"/>
    <w:rsid w:val="00212615"/>
    <w:rsid w:val="0021269F"/>
    <w:rsid w:val="002126B5"/>
    <w:rsid w:val="00212727"/>
    <w:rsid w:val="00212763"/>
    <w:rsid w:val="0021276C"/>
    <w:rsid w:val="0021277A"/>
    <w:rsid w:val="0021281B"/>
    <w:rsid w:val="00212883"/>
    <w:rsid w:val="0021296E"/>
    <w:rsid w:val="002129EF"/>
    <w:rsid w:val="00212A32"/>
    <w:rsid w:val="00212A3E"/>
    <w:rsid w:val="00212A4D"/>
    <w:rsid w:val="00212B57"/>
    <w:rsid w:val="00212BC0"/>
    <w:rsid w:val="00212BC3"/>
    <w:rsid w:val="00212DAD"/>
    <w:rsid w:val="00212E1D"/>
    <w:rsid w:val="00212F78"/>
    <w:rsid w:val="002130F1"/>
    <w:rsid w:val="00213136"/>
    <w:rsid w:val="00213170"/>
    <w:rsid w:val="00213320"/>
    <w:rsid w:val="002133D0"/>
    <w:rsid w:val="002133F4"/>
    <w:rsid w:val="00213461"/>
    <w:rsid w:val="0021349B"/>
    <w:rsid w:val="002134B8"/>
    <w:rsid w:val="002134D0"/>
    <w:rsid w:val="002135F4"/>
    <w:rsid w:val="0021374F"/>
    <w:rsid w:val="0021377A"/>
    <w:rsid w:val="00213781"/>
    <w:rsid w:val="002137CB"/>
    <w:rsid w:val="00213860"/>
    <w:rsid w:val="002139BA"/>
    <w:rsid w:val="002139BC"/>
    <w:rsid w:val="00213A10"/>
    <w:rsid w:val="00213A5E"/>
    <w:rsid w:val="00213AF6"/>
    <w:rsid w:val="00213BBB"/>
    <w:rsid w:val="00213BC5"/>
    <w:rsid w:val="00213BCC"/>
    <w:rsid w:val="00213C2E"/>
    <w:rsid w:val="00213C3F"/>
    <w:rsid w:val="00213C8A"/>
    <w:rsid w:val="00213CD4"/>
    <w:rsid w:val="00213CDE"/>
    <w:rsid w:val="00213CF4"/>
    <w:rsid w:val="00213CF7"/>
    <w:rsid w:val="00213D61"/>
    <w:rsid w:val="00213D66"/>
    <w:rsid w:val="00213D6F"/>
    <w:rsid w:val="00213E57"/>
    <w:rsid w:val="00213E62"/>
    <w:rsid w:val="00213E7B"/>
    <w:rsid w:val="00213E87"/>
    <w:rsid w:val="00213EE0"/>
    <w:rsid w:val="00213F46"/>
    <w:rsid w:val="00214036"/>
    <w:rsid w:val="002140AB"/>
    <w:rsid w:val="002140AD"/>
    <w:rsid w:val="00214170"/>
    <w:rsid w:val="002141DA"/>
    <w:rsid w:val="002141EC"/>
    <w:rsid w:val="0021426B"/>
    <w:rsid w:val="002142B8"/>
    <w:rsid w:val="002142DE"/>
    <w:rsid w:val="002144ED"/>
    <w:rsid w:val="0021450E"/>
    <w:rsid w:val="00214523"/>
    <w:rsid w:val="00214568"/>
    <w:rsid w:val="002145A2"/>
    <w:rsid w:val="00214605"/>
    <w:rsid w:val="0021467F"/>
    <w:rsid w:val="0021470E"/>
    <w:rsid w:val="00214719"/>
    <w:rsid w:val="00214733"/>
    <w:rsid w:val="002147A4"/>
    <w:rsid w:val="0021488A"/>
    <w:rsid w:val="0021489B"/>
    <w:rsid w:val="00214998"/>
    <w:rsid w:val="002149A5"/>
    <w:rsid w:val="00214A16"/>
    <w:rsid w:val="00214A87"/>
    <w:rsid w:val="00214A99"/>
    <w:rsid w:val="00214A9A"/>
    <w:rsid w:val="00214ABA"/>
    <w:rsid w:val="00214B21"/>
    <w:rsid w:val="00214BB5"/>
    <w:rsid w:val="00214BD8"/>
    <w:rsid w:val="00214CBB"/>
    <w:rsid w:val="00214E56"/>
    <w:rsid w:val="00214EEB"/>
    <w:rsid w:val="00214F64"/>
    <w:rsid w:val="0021503C"/>
    <w:rsid w:val="0021505A"/>
    <w:rsid w:val="00215063"/>
    <w:rsid w:val="0021510F"/>
    <w:rsid w:val="00215179"/>
    <w:rsid w:val="002151EE"/>
    <w:rsid w:val="0021523A"/>
    <w:rsid w:val="0021524D"/>
    <w:rsid w:val="00215266"/>
    <w:rsid w:val="0021528C"/>
    <w:rsid w:val="002154A2"/>
    <w:rsid w:val="0021551B"/>
    <w:rsid w:val="002155FF"/>
    <w:rsid w:val="00215629"/>
    <w:rsid w:val="002156EB"/>
    <w:rsid w:val="00215745"/>
    <w:rsid w:val="00215764"/>
    <w:rsid w:val="002157A5"/>
    <w:rsid w:val="0021589B"/>
    <w:rsid w:val="00215A4B"/>
    <w:rsid w:val="00215B18"/>
    <w:rsid w:val="00215B81"/>
    <w:rsid w:val="00215C47"/>
    <w:rsid w:val="00215CB7"/>
    <w:rsid w:val="00215D0D"/>
    <w:rsid w:val="00215D49"/>
    <w:rsid w:val="00215E1A"/>
    <w:rsid w:val="00215F35"/>
    <w:rsid w:val="00215F38"/>
    <w:rsid w:val="00216152"/>
    <w:rsid w:val="00216170"/>
    <w:rsid w:val="00216208"/>
    <w:rsid w:val="0021620D"/>
    <w:rsid w:val="00216250"/>
    <w:rsid w:val="00216307"/>
    <w:rsid w:val="0021630B"/>
    <w:rsid w:val="0021634F"/>
    <w:rsid w:val="002163CD"/>
    <w:rsid w:val="00216483"/>
    <w:rsid w:val="002164FC"/>
    <w:rsid w:val="0021652B"/>
    <w:rsid w:val="00216576"/>
    <w:rsid w:val="002166B4"/>
    <w:rsid w:val="002166BD"/>
    <w:rsid w:val="002166DF"/>
    <w:rsid w:val="00216722"/>
    <w:rsid w:val="002167D6"/>
    <w:rsid w:val="00216860"/>
    <w:rsid w:val="002169B9"/>
    <w:rsid w:val="002169C6"/>
    <w:rsid w:val="00216A76"/>
    <w:rsid w:val="00216AA4"/>
    <w:rsid w:val="00216AEA"/>
    <w:rsid w:val="00216BB0"/>
    <w:rsid w:val="00216BC2"/>
    <w:rsid w:val="00216CF4"/>
    <w:rsid w:val="00216D1B"/>
    <w:rsid w:val="00216DC9"/>
    <w:rsid w:val="00216DF2"/>
    <w:rsid w:val="00216E23"/>
    <w:rsid w:val="00216E84"/>
    <w:rsid w:val="00216F14"/>
    <w:rsid w:val="00216F71"/>
    <w:rsid w:val="00216FAB"/>
    <w:rsid w:val="002170AE"/>
    <w:rsid w:val="00217167"/>
    <w:rsid w:val="0021717E"/>
    <w:rsid w:val="00217248"/>
    <w:rsid w:val="00217260"/>
    <w:rsid w:val="002172C5"/>
    <w:rsid w:val="00217327"/>
    <w:rsid w:val="002173B9"/>
    <w:rsid w:val="0021743D"/>
    <w:rsid w:val="00217470"/>
    <w:rsid w:val="002174C7"/>
    <w:rsid w:val="00217535"/>
    <w:rsid w:val="002175B8"/>
    <w:rsid w:val="002176DF"/>
    <w:rsid w:val="002176E0"/>
    <w:rsid w:val="002176E5"/>
    <w:rsid w:val="00217716"/>
    <w:rsid w:val="00217778"/>
    <w:rsid w:val="00217887"/>
    <w:rsid w:val="00217896"/>
    <w:rsid w:val="00217928"/>
    <w:rsid w:val="0021795E"/>
    <w:rsid w:val="00217991"/>
    <w:rsid w:val="002179F2"/>
    <w:rsid w:val="00217A6C"/>
    <w:rsid w:val="00217AC3"/>
    <w:rsid w:val="00217ADA"/>
    <w:rsid w:val="00217B02"/>
    <w:rsid w:val="00217B25"/>
    <w:rsid w:val="00217B51"/>
    <w:rsid w:val="00217BCD"/>
    <w:rsid w:val="00217BD5"/>
    <w:rsid w:val="00217BF5"/>
    <w:rsid w:val="00217C30"/>
    <w:rsid w:val="00217C99"/>
    <w:rsid w:val="00217CD6"/>
    <w:rsid w:val="00217CF9"/>
    <w:rsid w:val="00217D6F"/>
    <w:rsid w:val="00217E34"/>
    <w:rsid w:val="00217E44"/>
    <w:rsid w:val="00217E47"/>
    <w:rsid w:val="00217E7D"/>
    <w:rsid w:val="00217F10"/>
    <w:rsid w:val="00217FD2"/>
    <w:rsid w:val="0022010C"/>
    <w:rsid w:val="00220124"/>
    <w:rsid w:val="0022019D"/>
    <w:rsid w:val="002201A0"/>
    <w:rsid w:val="002201A3"/>
    <w:rsid w:val="00220247"/>
    <w:rsid w:val="00220280"/>
    <w:rsid w:val="00220287"/>
    <w:rsid w:val="0022035B"/>
    <w:rsid w:val="002203F7"/>
    <w:rsid w:val="00220460"/>
    <w:rsid w:val="00220533"/>
    <w:rsid w:val="0022054C"/>
    <w:rsid w:val="00220671"/>
    <w:rsid w:val="002206C2"/>
    <w:rsid w:val="002206CE"/>
    <w:rsid w:val="002206EC"/>
    <w:rsid w:val="00220728"/>
    <w:rsid w:val="0022084A"/>
    <w:rsid w:val="002208C9"/>
    <w:rsid w:val="002208D0"/>
    <w:rsid w:val="002208F4"/>
    <w:rsid w:val="002209CA"/>
    <w:rsid w:val="00220A0C"/>
    <w:rsid w:val="00220A38"/>
    <w:rsid w:val="00220A53"/>
    <w:rsid w:val="00220AF4"/>
    <w:rsid w:val="00220BA2"/>
    <w:rsid w:val="00220BED"/>
    <w:rsid w:val="00220C41"/>
    <w:rsid w:val="00220D19"/>
    <w:rsid w:val="00220D23"/>
    <w:rsid w:val="00220DB1"/>
    <w:rsid w:val="00220E6D"/>
    <w:rsid w:val="00220EE1"/>
    <w:rsid w:val="00220F2F"/>
    <w:rsid w:val="00220F6A"/>
    <w:rsid w:val="00220FA5"/>
    <w:rsid w:val="00220FDD"/>
    <w:rsid w:val="0022102B"/>
    <w:rsid w:val="00221117"/>
    <w:rsid w:val="0022111F"/>
    <w:rsid w:val="00221141"/>
    <w:rsid w:val="00221161"/>
    <w:rsid w:val="00221177"/>
    <w:rsid w:val="00221186"/>
    <w:rsid w:val="0022122F"/>
    <w:rsid w:val="00221276"/>
    <w:rsid w:val="00221341"/>
    <w:rsid w:val="00221360"/>
    <w:rsid w:val="00221384"/>
    <w:rsid w:val="002213F6"/>
    <w:rsid w:val="00221422"/>
    <w:rsid w:val="00221467"/>
    <w:rsid w:val="002214FB"/>
    <w:rsid w:val="0022156C"/>
    <w:rsid w:val="00221592"/>
    <w:rsid w:val="002215AC"/>
    <w:rsid w:val="00221603"/>
    <w:rsid w:val="0022162C"/>
    <w:rsid w:val="0022171A"/>
    <w:rsid w:val="00221754"/>
    <w:rsid w:val="0022175C"/>
    <w:rsid w:val="00221835"/>
    <w:rsid w:val="00221883"/>
    <w:rsid w:val="00221970"/>
    <w:rsid w:val="00221A2E"/>
    <w:rsid w:val="00221ACF"/>
    <w:rsid w:val="00221C1C"/>
    <w:rsid w:val="00221CA3"/>
    <w:rsid w:val="00221D3A"/>
    <w:rsid w:val="00221D60"/>
    <w:rsid w:val="00221DDE"/>
    <w:rsid w:val="00221E7C"/>
    <w:rsid w:val="00221EBA"/>
    <w:rsid w:val="00221F73"/>
    <w:rsid w:val="00222054"/>
    <w:rsid w:val="002220BA"/>
    <w:rsid w:val="00222122"/>
    <w:rsid w:val="00222175"/>
    <w:rsid w:val="0022218C"/>
    <w:rsid w:val="00222194"/>
    <w:rsid w:val="002221E8"/>
    <w:rsid w:val="002221F4"/>
    <w:rsid w:val="00222219"/>
    <w:rsid w:val="0022222C"/>
    <w:rsid w:val="0022226A"/>
    <w:rsid w:val="0022228A"/>
    <w:rsid w:val="0022234E"/>
    <w:rsid w:val="002223AA"/>
    <w:rsid w:val="00222408"/>
    <w:rsid w:val="00222623"/>
    <w:rsid w:val="00222642"/>
    <w:rsid w:val="002226A2"/>
    <w:rsid w:val="002226AD"/>
    <w:rsid w:val="002226BD"/>
    <w:rsid w:val="0022270E"/>
    <w:rsid w:val="00222711"/>
    <w:rsid w:val="0022272E"/>
    <w:rsid w:val="0022278E"/>
    <w:rsid w:val="002227D1"/>
    <w:rsid w:val="00222908"/>
    <w:rsid w:val="0022291F"/>
    <w:rsid w:val="0022297B"/>
    <w:rsid w:val="002229B2"/>
    <w:rsid w:val="002229F1"/>
    <w:rsid w:val="00222A09"/>
    <w:rsid w:val="00222A43"/>
    <w:rsid w:val="00222A64"/>
    <w:rsid w:val="00222B39"/>
    <w:rsid w:val="00222B3F"/>
    <w:rsid w:val="00222B65"/>
    <w:rsid w:val="00222BC4"/>
    <w:rsid w:val="00222CFE"/>
    <w:rsid w:val="00222D9A"/>
    <w:rsid w:val="00222E52"/>
    <w:rsid w:val="00222E9A"/>
    <w:rsid w:val="00222F02"/>
    <w:rsid w:val="00222FD2"/>
    <w:rsid w:val="00223029"/>
    <w:rsid w:val="00223175"/>
    <w:rsid w:val="002231DC"/>
    <w:rsid w:val="002232A7"/>
    <w:rsid w:val="00223317"/>
    <w:rsid w:val="00223434"/>
    <w:rsid w:val="0022353C"/>
    <w:rsid w:val="0022358A"/>
    <w:rsid w:val="002235B5"/>
    <w:rsid w:val="0022368E"/>
    <w:rsid w:val="002236AA"/>
    <w:rsid w:val="00223744"/>
    <w:rsid w:val="00223775"/>
    <w:rsid w:val="002237BC"/>
    <w:rsid w:val="0022380A"/>
    <w:rsid w:val="00223842"/>
    <w:rsid w:val="002238D6"/>
    <w:rsid w:val="0022397D"/>
    <w:rsid w:val="00223984"/>
    <w:rsid w:val="00223994"/>
    <w:rsid w:val="00223997"/>
    <w:rsid w:val="00223A8B"/>
    <w:rsid w:val="00223AD2"/>
    <w:rsid w:val="00223AFA"/>
    <w:rsid w:val="00223B03"/>
    <w:rsid w:val="00223B0B"/>
    <w:rsid w:val="00223B78"/>
    <w:rsid w:val="00223B82"/>
    <w:rsid w:val="00223C3B"/>
    <w:rsid w:val="00223C55"/>
    <w:rsid w:val="00223C97"/>
    <w:rsid w:val="00223CDF"/>
    <w:rsid w:val="00223CF8"/>
    <w:rsid w:val="00223D12"/>
    <w:rsid w:val="00223EAC"/>
    <w:rsid w:val="00223ED1"/>
    <w:rsid w:val="00223F68"/>
    <w:rsid w:val="00223F99"/>
    <w:rsid w:val="00223FAA"/>
    <w:rsid w:val="00223FE9"/>
    <w:rsid w:val="00224065"/>
    <w:rsid w:val="0022406C"/>
    <w:rsid w:val="00224108"/>
    <w:rsid w:val="00224162"/>
    <w:rsid w:val="0022416A"/>
    <w:rsid w:val="002241B4"/>
    <w:rsid w:val="002241D5"/>
    <w:rsid w:val="00224200"/>
    <w:rsid w:val="0022423E"/>
    <w:rsid w:val="0022424D"/>
    <w:rsid w:val="0022429B"/>
    <w:rsid w:val="002242A7"/>
    <w:rsid w:val="0022436E"/>
    <w:rsid w:val="0022441A"/>
    <w:rsid w:val="0022447C"/>
    <w:rsid w:val="00224497"/>
    <w:rsid w:val="002244B1"/>
    <w:rsid w:val="00224534"/>
    <w:rsid w:val="00224548"/>
    <w:rsid w:val="00224619"/>
    <w:rsid w:val="0022464D"/>
    <w:rsid w:val="00224727"/>
    <w:rsid w:val="00224739"/>
    <w:rsid w:val="00224789"/>
    <w:rsid w:val="0022482D"/>
    <w:rsid w:val="00224840"/>
    <w:rsid w:val="0022485B"/>
    <w:rsid w:val="00224860"/>
    <w:rsid w:val="002248B1"/>
    <w:rsid w:val="00224928"/>
    <w:rsid w:val="0022498D"/>
    <w:rsid w:val="002249FE"/>
    <w:rsid w:val="00224A07"/>
    <w:rsid w:val="00224A86"/>
    <w:rsid w:val="00224AAA"/>
    <w:rsid w:val="00224ADF"/>
    <w:rsid w:val="00224AF0"/>
    <w:rsid w:val="00224AF2"/>
    <w:rsid w:val="00224B47"/>
    <w:rsid w:val="00224B6D"/>
    <w:rsid w:val="00224B95"/>
    <w:rsid w:val="00224BA4"/>
    <w:rsid w:val="00224C37"/>
    <w:rsid w:val="00224C4A"/>
    <w:rsid w:val="00224DB1"/>
    <w:rsid w:val="00224DBE"/>
    <w:rsid w:val="00224DBF"/>
    <w:rsid w:val="00224DDC"/>
    <w:rsid w:val="00224E7C"/>
    <w:rsid w:val="00224F13"/>
    <w:rsid w:val="00224FDD"/>
    <w:rsid w:val="00224FE5"/>
    <w:rsid w:val="00224FF6"/>
    <w:rsid w:val="002250A0"/>
    <w:rsid w:val="002250FC"/>
    <w:rsid w:val="0022510C"/>
    <w:rsid w:val="00225116"/>
    <w:rsid w:val="0022512F"/>
    <w:rsid w:val="0022516A"/>
    <w:rsid w:val="0022518A"/>
    <w:rsid w:val="002251BD"/>
    <w:rsid w:val="0022520D"/>
    <w:rsid w:val="002252CC"/>
    <w:rsid w:val="002252EE"/>
    <w:rsid w:val="00225315"/>
    <w:rsid w:val="0022534F"/>
    <w:rsid w:val="0022541F"/>
    <w:rsid w:val="00225554"/>
    <w:rsid w:val="00225597"/>
    <w:rsid w:val="002255D6"/>
    <w:rsid w:val="002255E5"/>
    <w:rsid w:val="00225635"/>
    <w:rsid w:val="00225648"/>
    <w:rsid w:val="0022582D"/>
    <w:rsid w:val="0022587C"/>
    <w:rsid w:val="00225892"/>
    <w:rsid w:val="00225920"/>
    <w:rsid w:val="00225938"/>
    <w:rsid w:val="00225952"/>
    <w:rsid w:val="00225961"/>
    <w:rsid w:val="002259E1"/>
    <w:rsid w:val="002259F2"/>
    <w:rsid w:val="00225A0F"/>
    <w:rsid w:val="00225A17"/>
    <w:rsid w:val="00225AB9"/>
    <w:rsid w:val="00225BEC"/>
    <w:rsid w:val="00225C27"/>
    <w:rsid w:val="00225C3E"/>
    <w:rsid w:val="00225C40"/>
    <w:rsid w:val="00225C9E"/>
    <w:rsid w:val="00225D41"/>
    <w:rsid w:val="00225D8B"/>
    <w:rsid w:val="00225E6E"/>
    <w:rsid w:val="00225F10"/>
    <w:rsid w:val="00225FC4"/>
    <w:rsid w:val="00226055"/>
    <w:rsid w:val="00226066"/>
    <w:rsid w:val="002260BD"/>
    <w:rsid w:val="002260D6"/>
    <w:rsid w:val="00226172"/>
    <w:rsid w:val="00226200"/>
    <w:rsid w:val="00226312"/>
    <w:rsid w:val="0022632F"/>
    <w:rsid w:val="00226373"/>
    <w:rsid w:val="00226443"/>
    <w:rsid w:val="00226509"/>
    <w:rsid w:val="002265F7"/>
    <w:rsid w:val="00226679"/>
    <w:rsid w:val="0022667A"/>
    <w:rsid w:val="002266FC"/>
    <w:rsid w:val="00226804"/>
    <w:rsid w:val="00226890"/>
    <w:rsid w:val="002268BE"/>
    <w:rsid w:val="00226909"/>
    <w:rsid w:val="00226930"/>
    <w:rsid w:val="002269EC"/>
    <w:rsid w:val="00226A15"/>
    <w:rsid w:val="00226A52"/>
    <w:rsid w:val="00226A6B"/>
    <w:rsid w:val="00226B86"/>
    <w:rsid w:val="00226CE5"/>
    <w:rsid w:val="00226DB6"/>
    <w:rsid w:val="00226E80"/>
    <w:rsid w:val="00226EA4"/>
    <w:rsid w:val="00226EB5"/>
    <w:rsid w:val="00226EC7"/>
    <w:rsid w:val="00226ED9"/>
    <w:rsid w:val="00226FED"/>
    <w:rsid w:val="002270F4"/>
    <w:rsid w:val="00227141"/>
    <w:rsid w:val="0022715E"/>
    <w:rsid w:val="00227273"/>
    <w:rsid w:val="0022727E"/>
    <w:rsid w:val="002272C9"/>
    <w:rsid w:val="0022737D"/>
    <w:rsid w:val="002273C5"/>
    <w:rsid w:val="00227440"/>
    <w:rsid w:val="002274C4"/>
    <w:rsid w:val="00227826"/>
    <w:rsid w:val="002278EC"/>
    <w:rsid w:val="0022794C"/>
    <w:rsid w:val="0022795A"/>
    <w:rsid w:val="002279FC"/>
    <w:rsid w:val="00227A11"/>
    <w:rsid w:val="00227A74"/>
    <w:rsid w:val="00227ACB"/>
    <w:rsid w:val="00227B96"/>
    <w:rsid w:val="00227C54"/>
    <w:rsid w:val="00227CA1"/>
    <w:rsid w:val="00227CFA"/>
    <w:rsid w:val="00227D07"/>
    <w:rsid w:val="00227DD8"/>
    <w:rsid w:val="00227E39"/>
    <w:rsid w:val="00227E40"/>
    <w:rsid w:val="00227E58"/>
    <w:rsid w:val="00227E67"/>
    <w:rsid w:val="00227F1C"/>
    <w:rsid w:val="00230075"/>
    <w:rsid w:val="00230082"/>
    <w:rsid w:val="002300BC"/>
    <w:rsid w:val="002300D0"/>
    <w:rsid w:val="00230162"/>
    <w:rsid w:val="00230176"/>
    <w:rsid w:val="002301CC"/>
    <w:rsid w:val="002301EF"/>
    <w:rsid w:val="00230236"/>
    <w:rsid w:val="00230276"/>
    <w:rsid w:val="00230307"/>
    <w:rsid w:val="00230368"/>
    <w:rsid w:val="00230415"/>
    <w:rsid w:val="0023047D"/>
    <w:rsid w:val="002304BB"/>
    <w:rsid w:val="002304E0"/>
    <w:rsid w:val="002304F4"/>
    <w:rsid w:val="002304F8"/>
    <w:rsid w:val="00230530"/>
    <w:rsid w:val="00230555"/>
    <w:rsid w:val="00230585"/>
    <w:rsid w:val="002305F2"/>
    <w:rsid w:val="0023069F"/>
    <w:rsid w:val="002306A9"/>
    <w:rsid w:val="00230799"/>
    <w:rsid w:val="002307A3"/>
    <w:rsid w:val="002307C4"/>
    <w:rsid w:val="002307F8"/>
    <w:rsid w:val="00230843"/>
    <w:rsid w:val="00230946"/>
    <w:rsid w:val="0023098A"/>
    <w:rsid w:val="002309B6"/>
    <w:rsid w:val="00230A58"/>
    <w:rsid w:val="00230A9C"/>
    <w:rsid w:val="00230AF6"/>
    <w:rsid w:val="00230B05"/>
    <w:rsid w:val="00230B3B"/>
    <w:rsid w:val="00230C18"/>
    <w:rsid w:val="00230C22"/>
    <w:rsid w:val="00230C7F"/>
    <w:rsid w:val="00230C8F"/>
    <w:rsid w:val="00230CD5"/>
    <w:rsid w:val="00230CEB"/>
    <w:rsid w:val="00230D06"/>
    <w:rsid w:val="00230D12"/>
    <w:rsid w:val="00230D35"/>
    <w:rsid w:val="00230DB5"/>
    <w:rsid w:val="00230DC5"/>
    <w:rsid w:val="00230E38"/>
    <w:rsid w:val="00230E3F"/>
    <w:rsid w:val="00230E5C"/>
    <w:rsid w:val="00230E62"/>
    <w:rsid w:val="00230FBE"/>
    <w:rsid w:val="0023102D"/>
    <w:rsid w:val="0023106F"/>
    <w:rsid w:val="002310D7"/>
    <w:rsid w:val="00231100"/>
    <w:rsid w:val="0023110B"/>
    <w:rsid w:val="00231220"/>
    <w:rsid w:val="0023123D"/>
    <w:rsid w:val="002312D1"/>
    <w:rsid w:val="002312ED"/>
    <w:rsid w:val="002313A7"/>
    <w:rsid w:val="00231445"/>
    <w:rsid w:val="0023147D"/>
    <w:rsid w:val="00231631"/>
    <w:rsid w:val="00231711"/>
    <w:rsid w:val="00231770"/>
    <w:rsid w:val="002317C7"/>
    <w:rsid w:val="00231841"/>
    <w:rsid w:val="00231983"/>
    <w:rsid w:val="0023198F"/>
    <w:rsid w:val="002319B8"/>
    <w:rsid w:val="002319DD"/>
    <w:rsid w:val="002319EA"/>
    <w:rsid w:val="00231A06"/>
    <w:rsid w:val="00231A1A"/>
    <w:rsid w:val="00231AAE"/>
    <w:rsid w:val="00231B27"/>
    <w:rsid w:val="00231B36"/>
    <w:rsid w:val="00231B74"/>
    <w:rsid w:val="00231B98"/>
    <w:rsid w:val="00231B9D"/>
    <w:rsid w:val="00231BDD"/>
    <w:rsid w:val="00231C0F"/>
    <w:rsid w:val="00231C40"/>
    <w:rsid w:val="00231C91"/>
    <w:rsid w:val="00231D06"/>
    <w:rsid w:val="00231E07"/>
    <w:rsid w:val="00231E66"/>
    <w:rsid w:val="00231EB5"/>
    <w:rsid w:val="00231F06"/>
    <w:rsid w:val="00231F0A"/>
    <w:rsid w:val="00231F64"/>
    <w:rsid w:val="002320F5"/>
    <w:rsid w:val="00232130"/>
    <w:rsid w:val="002321B2"/>
    <w:rsid w:val="00232296"/>
    <w:rsid w:val="002322D4"/>
    <w:rsid w:val="002323A7"/>
    <w:rsid w:val="002323CD"/>
    <w:rsid w:val="002323D8"/>
    <w:rsid w:val="00232404"/>
    <w:rsid w:val="002324C2"/>
    <w:rsid w:val="00232596"/>
    <w:rsid w:val="002325DD"/>
    <w:rsid w:val="00232651"/>
    <w:rsid w:val="0023265F"/>
    <w:rsid w:val="002326A0"/>
    <w:rsid w:val="002326BB"/>
    <w:rsid w:val="0023273D"/>
    <w:rsid w:val="00232811"/>
    <w:rsid w:val="00232818"/>
    <w:rsid w:val="002328C8"/>
    <w:rsid w:val="00232913"/>
    <w:rsid w:val="002329B5"/>
    <w:rsid w:val="00232A1E"/>
    <w:rsid w:val="00232A45"/>
    <w:rsid w:val="00232A8D"/>
    <w:rsid w:val="00232ACF"/>
    <w:rsid w:val="00232AFA"/>
    <w:rsid w:val="00232B2B"/>
    <w:rsid w:val="00232B59"/>
    <w:rsid w:val="00232BE3"/>
    <w:rsid w:val="00232BF2"/>
    <w:rsid w:val="00232C48"/>
    <w:rsid w:val="00232C57"/>
    <w:rsid w:val="00232C80"/>
    <w:rsid w:val="00232C82"/>
    <w:rsid w:val="00232D26"/>
    <w:rsid w:val="00232E1E"/>
    <w:rsid w:val="00232F72"/>
    <w:rsid w:val="00233007"/>
    <w:rsid w:val="00233035"/>
    <w:rsid w:val="002330C9"/>
    <w:rsid w:val="00233194"/>
    <w:rsid w:val="00233326"/>
    <w:rsid w:val="00233355"/>
    <w:rsid w:val="00233436"/>
    <w:rsid w:val="0023349D"/>
    <w:rsid w:val="002334CA"/>
    <w:rsid w:val="002335AE"/>
    <w:rsid w:val="0023368D"/>
    <w:rsid w:val="002336B7"/>
    <w:rsid w:val="0023371E"/>
    <w:rsid w:val="00233746"/>
    <w:rsid w:val="0023375C"/>
    <w:rsid w:val="002337D8"/>
    <w:rsid w:val="002337DA"/>
    <w:rsid w:val="00233813"/>
    <w:rsid w:val="00233822"/>
    <w:rsid w:val="00233992"/>
    <w:rsid w:val="002339C1"/>
    <w:rsid w:val="00233A3A"/>
    <w:rsid w:val="00233A99"/>
    <w:rsid w:val="00233AAB"/>
    <w:rsid w:val="00233AD0"/>
    <w:rsid w:val="00233B18"/>
    <w:rsid w:val="00233B4E"/>
    <w:rsid w:val="00233BF2"/>
    <w:rsid w:val="00233C23"/>
    <w:rsid w:val="00233C45"/>
    <w:rsid w:val="00233D6E"/>
    <w:rsid w:val="00233D80"/>
    <w:rsid w:val="00233E51"/>
    <w:rsid w:val="00233E84"/>
    <w:rsid w:val="00233F81"/>
    <w:rsid w:val="00233FF7"/>
    <w:rsid w:val="00234079"/>
    <w:rsid w:val="0023417B"/>
    <w:rsid w:val="002341A0"/>
    <w:rsid w:val="00234297"/>
    <w:rsid w:val="0023432E"/>
    <w:rsid w:val="002343F2"/>
    <w:rsid w:val="0023447D"/>
    <w:rsid w:val="002344E5"/>
    <w:rsid w:val="00234526"/>
    <w:rsid w:val="0023457E"/>
    <w:rsid w:val="002346E0"/>
    <w:rsid w:val="0023470F"/>
    <w:rsid w:val="00234714"/>
    <w:rsid w:val="0023472C"/>
    <w:rsid w:val="00234774"/>
    <w:rsid w:val="0023479A"/>
    <w:rsid w:val="002347A1"/>
    <w:rsid w:val="00234854"/>
    <w:rsid w:val="0023488B"/>
    <w:rsid w:val="00234922"/>
    <w:rsid w:val="00234923"/>
    <w:rsid w:val="0023492F"/>
    <w:rsid w:val="00234991"/>
    <w:rsid w:val="00234A1E"/>
    <w:rsid w:val="00234AD9"/>
    <w:rsid w:val="00234AE8"/>
    <w:rsid w:val="00234B5B"/>
    <w:rsid w:val="00234B73"/>
    <w:rsid w:val="00234C52"/>
    <w:rsid w:val="00234CD4"/>
    <w:rsid w:val="00234DB7"/>
    <w:rsid w:val="00234DF8"/>
    <w:rsid w:val="00234F37"/>
    <w:rsid w:val="00234F41"/>
    <w:rsid w:val="00234F70"/>
    <w:rsid w:val="00234FA9"/>
    <w:rsid w:val="00235068"/>
    <w:rsid w:val="00235176"/>
    <w:rsid w:val="00235198"/>
    <w:rsid w:val="002351C5"/>
    <w:rsid w:val="002351EE"/>
    <w:rsid w:val="00235345"/>
    <w:rsid w:val="00235350"/>
    <w:rsid w:val="0023536A"/>
    <w:rsid w:val="002353E6"/>
    <w:rsid w:val="0023540B"/>
    <w:rsid w:val="00235415"/>
    <w:rsid w:val="0023546E"/>
    <w:rsid w:val="002354D6"/>
    <w:rsid w:val="002354F8"/>
    <w:rsid w:val="00235575"/>
    <w:rsid w:val="00235640"/>
    <w:rsid w:val="0023577F"/>
    <w:rsid w:val="0023578C"/>
    <w:rsid w:val="0023578F"/>
    <w:rsid w:val="002357CB"/>
    <w:rsid w:val="00235813"/>
    <w:rsid w:val="002358BA"/>
    <w:rsid w:val="00235950"/>
    <w:rsid w:val="0023595B"/>
    <w:rsid w:val="002359AB"/>
    <w:rsid w:val="002359B2"/>
    <w:rsid w:val="00235B08"/>
    <w:rsid w:val="00235B2E"/>
    <w:rsid w:val="00235B62"/>
    <w:rsid w:val="00235B98"/>
    <w:rsid w:val="00235BA3"/>
    <w:rsid w:val="00235BFD"/>
    <w:rsid w:val="00235C0F"/>
    <w:rsid w:val="00235C3F"/>
    <w:rsid w:val="00235D0E"/>
    <w:rsid w:val="00235D38"/>
    <w:rsid w:val="00235E36"/>
    <w:rsid w:val="00235E9B"/>
    <w:rsid w:val="00235EA1"/>
    <w:rsid w:val="00235EB3"/>
    <w:rsid w:val="00235ED8"/>
    <w:rsid w:val="00235F4B"/>
    <w:rsid w:val="00235F76"/>
    <w:rsid w:val="00235FBD"/>
    <w:rsid w:val="00235FCA"/>
    <w:rsid w:val="00236005"/>
    <w:rsid w:val="00236010"/>
    <w:rsid w:val="00236066"/>
    <w:rsid w:val="00236067"/>
    <w:rsid w:val="00236082"/>
    <w:rsid w:val="002361D3"/>
    <w:rsid w:val="00236246"/>
    <w:rsid w:val="00236266"/>
    <w:rsid w:val="00236288"/>
    <w:rsid w:val="002362A7"/>
    <w:rsid w:val="002362B1"/>
    <w:rsid w:val="00236424"/>
    <w:rsid w:val="00236505"/>
    <w:rsid w:val="002366E1"/>
    <w:rsid w:val="00236722"/>
    <w:rsid w:val="00236763"/>
    <w:rsid w:val="002367F5"/>
    <w:rsid w:val="00236843"/>
    <w:rsid w:val="00236884"/>
    <w:rsid w:val="002368AB"/>
    <w:rsid w:val="00236977"/>
    <w:rsid w:val="00236994"/>
    <w:rsid w:val="002369AA"/>
    <w:rsid w:val="002369CE"/>
    <w:rsid w:val="002369D1"/>
    <w:rsid w:val="00236A0E"/>
    <w:rsid w:val="00236A27"/>
    <w:rsid w:val="00236A4B"/>
    <w:rsid w:val="00236B69"/>
    <w:rsid w:val="00236BF5"/>
    <w:rsid w:val="00236BF9"/>
    <w:rsid w:val="00236C22"/>
    <w:rsid w:val="00236C6E"/>
    <w:rsid w:val="00236CEC"/>
    <w:rsid w:val="00236D01"/>
    <w:rsid w:val="00236D3D"/>
    <w:rsid w:val="00236D83"/>
    <w:rsid w:val="00236D8A"/>
    <w:rsid w:val="00236D9C"/>
    <w:rsid w:val="00236DEF"/>
    <w:rsid w:val="00236DFE"/>
    <w:rsid w:val="00236EDC"/>
    <w:rsid w:val="00236F67"/>
    <w:rsid w:val="00236FB7"/>
    <w:rsid w:val="00237014"/>
    <w:rsid w:val="0023701E"/>
    <w:rsid w:val="00237099"/>
    <w:rsid w:val="002370D5"/>
    <w:rsid w:val="00237167"/>
    <w:rsid w:val="002371B3"/>
    <w:rsid w:val="00237224"/>
    <w:rsid w:val="0023723C"/>
    <w:rsid w:val="00237272"/>
    <w:rsid w:val="00237279"/>
    <w:rsid w:val="002372C2"/>
    <w:rsid w:val="002372E5"/>
    <w:rsid w:val="00237336"/>
    <w:rsid w:val="00237358"/>
    <w:rsid w:val="00237396"/>
    <w:rsid w:val="002373ED"/>
    <w:rsid w:val="00237400"/>
    <w:rsid w:val="00237427"/>
    <w:rsid w:val="00237438"/>
    <w:rsid w:val="00237498"/>
    <w:rsid w:val="002375C0"/>
    <w:rsid w:val="002376B5"/>
    <w:rsid w:val="002377DC"/>
    <w:rsid w:val="002377E0"/>
    <w:rsid w:val="0023787A"/>
    <w:rsid w:val="00237921"/>
    <w:rsid w:val="0023795A"/>
    <w:rsid w:val="002379C1"/>
    <w:rsid w:val="002379C9"/>
    <w:rsid w:val="00237A56"/>
    <w:rsid w:val="00237B3F"/>
    <w:rsid w:val="00237BA8"/>
    <w:rsid w:val="00237C07"/>
    <w:rsid w:val="00237C30"/>
    <w:rsid w:val="00237C3F"/>
    <w:rsid w:val="00237C41"/>
    <w:rsid w:val="00237C6C"/>
    <w:rsid w:val="00237CBC"/>
    <w:rsid w:val="00237D03"/>
    <w:rsid w:val="00237DBA"/>
    <w:rsid w:val="00237E07"/>
    <w:rsid w:val="00237E33"/>
    <w:rsid w:val="00237F06"/>
    <w:rsid w:val="00237F24"/>
    <w:rsid w:val="00237F33"/>
    <w:rsid w:val="00237FB1"/>
    <w:rsid w:val="00237FD8"/>
    <w:rsid w:val="00240031"/>
    <w:rsid w:val="0024007D"/>
    <w:rsid w:val="00240097"/>
    <w:rsid w:val="0024015B"/>
    <w:rsid w:val="00240175"/>
    <w:rsid w:val="002401A0"/>
    <w:rsid w:val="002401FF"/>
    <w:rsid w:val="0024020F"/>
    <w:rsid w:val="002402B0"/>
    <w:rsid w:val="00240339"/>
    <w:rsid w:val="002403CC"/>
    <w:rsid w:val="0024040B"/>
    <w:rsid w:val="0024051B"/>
    <w:rsid w:val="0024065F"/>
    <w:rsid w:val="00240665"/>
    <w:rsid w:val="00240692"/>
    <w:rsid w:val="00240695"/>
    <w:rsid w:val="002406CD"/>
    <w:rsid w:val="0024070E"/>
    <w:rsid w:val="002408A5"/>
    <w:rsid w:val="002408DB"/>
    <w:rsid w:val="00240B47"/>
    <w:rsid w:val="00240BDC"/>
    <w:rsid w:val="00240C03"/>
    <w:rsid w:val="00240C6D"/>
    <w:rsid w:val="00240DE7"/>
    <w:rsid w:val="00240E5C"/>
    <w:rsid w:val="00240E78"/>
    <w:rsid w:val="00240EA0"/>
    <w:rsid w:val="00240EB3"/>
    <w:rsid w:val="00240EE7"/>
    <w:rsid w:val="00240EFE"/>
    <w:rsid w:val="00240F53"/>
    <w:rsid w:val="00240FB2"/>
    <w:rsid w:val="00240FD3"/>
    <w:rsid w:val="0024114D"/>
    <w:rsid w:val="00241175"/>
    <w:rsid w:val="002411B4"/>
    <w:rsid w:val="00241294"/>
    <w:rsid w:val="002412DB"/>
    <w:rsid w:val="002412FA"/>
    <w:rsid w:val="002413CE"/>
    <w:rsid w:val="002414ED"/>
    <w:rsid w:val="00241524"/>
    <w:rsid w:val="00241545"/>
    <w:rsid w:val="00241638"/>
    <w:rsid w:val="002417EB"/>
    <w:rsid w:val="0024187E"/>
    <w:rsid w:val="00241891"/>
    <w:rsid w:val="002419B0"/>
    <w:rsid w:val="00241AEA"/>
    <w:rsid w:val="00241BC6"/>
    <w:rsid w:val="00241C05"/>
    <w:rsid w:val="00241C06"/>
    <w:rsid w:val="00241C2A"/>
    <w:rsid w:val="00241D9A"/>
    <w:rsid w:val="00241DA9"/>
    <w:rsid w:val="00241DCA"/>
    <w:rsid w:val="00241E48"/>
    <w:rsid w:val="00241E84"/>
    <w:rsid w:val="00241E93"/>
    <w:rsid w:val="00241EF4"/>
    <w:rsid w:val="00242034"/>
    <w:rsid w:val="00242054"/>
    <w:rsid w:val="00242093"/>
    <w:rsid w:val="002420ED"/>
    <w:rsid w:val="00242232"/>
    <w:rsid w:val="00242319"/>
    <w:rsid w:val="0024237D"/>
    <w:rsid w:val="002423E0"/>
    <w:rsid w:val="002423F9"/>
    <w:rsid w:val="00242490"/>
    <w:rsid w:val="0024249A"/>
    <w:rsid w:val="002424B2"/>
    <w:rsid w:val="00242546"/>
    <w:rsid w:val="00242556"/>
    <w:rsid w:val="002426F4"/>
    <w:rsid w:val="002428A7"/>
    <w:rsid w:val="002428F0"/>
    <w:rsid w:val="00242929"/>
    <w:rsid w:val="002429D0"/>
    <w:rsid w:val="002429D7"/>
    <w:rsid w:val="002429F8"/>
    <w:rsid w:val="00242A06"/>
    <w:rsid w:val="00242A37"/>
    <w:rsid w:val="00242A4B"/>
    <w:rsid w:val="00242A54"/>
    <w:rsid w:val="00242A6A"/>
    <w:rsid w:val="00242A79"/>
    <w:rsid w:val="00242AF6"/>
    <w:rsid w:val="00242B59"/>
    <w:rsid w:val="00242BD4"/>
    <w:rsid w:val="00242BE9"/>
    <w:rsid w:val="00242CF6"/>
    <w:rsid w:val="00242D45"/>
    <w:rsid w:val="00242D6D"/>
    <w:rsid w:val="00242DFD"/>
    <w:rsid w:val="00243083"/>
    <w:rsid w:val="002430BC"/>
    <w:rsid w:val="00243144"/>
    <w:rsid w:val="00243145"/>
    <w:rsid w:val="002431A6"/>
    <w:rsid w:val="002431F4"/>
    <w:rsid w:val="002432B9"/>
    <w:rsid w:val="002432D6"/>
    <w:rsid w:val="002432ED"/>
    <w:rsid w:val="0024334A"/>
    <w:rsid w:val="00243398"/>
    <w:rsid w:val="00243402"/>
    <w:rsid w:val="00243485"/>
    <w:rsid w:val="00243524"/>
    <w:rsid w:val="00243574"/>
    <w:rsid w:val="00243579"/>
    <w:rsid w:val="0024357C"/>
    <w:rsid w:val="00243585"/>
    <w:rsid w:val="002435A1"/>
    <w:rsid w:val="002435A6"/>
    <w:rsid w:val="002435C0"/>
    <w:rsid w:val="00243659"/>
    <w:rsid w:val="0024366E"/>
    <w:rsid w:val="002436B2"/>
    <w:rsid w:val="00243731"/>
    <w:rsid w:val="002437D0"/>
    <w:rsid w:val="00243817"/>
    <w:rsid w:val="002438B6"/>
    <w:rsid w:val="002438C7"/>
    <w:rsid w:val="002438E9"/>
    <w:rsid w:val="00243903"/>
    <w:rsid w:val="0024390E"/>
    <w:rsid w:val="0024393E"/>
    <w:rsid w:val="00243A0B"/>
    <w:rsid w:val="00243A30"/>
    <w:rsid w:val="00243AEC"/>
    <w:rsid w:val="00243AF1"/>
    <w:rsid w:val="00243B5A"/>
    <w:rsid w:val="00243B6C"/>
    <w:rsid w:val="00243C14"/>
    <w:rsid w:val="00243C72"/>
    <w:rsid w:val="00243C98"/>
    <w:rsid w:val="00243CF8"/>
    <w:rsid w:val="00243D40"/>
    <w:rsid w:val="00243D58"/>
    <w:rsid w:val="00243D6B"/>
    <w:rsid w:val="00243ED2"/>
    <w:rsid w:val="00243EEF"/>
    <w:rsid w:val="00243F3A"/>
    <w:rsid w:val="00243FAE"/>
    <w:rsid w:val="00243FE7"/>
    <w:rsid w:val="002440F6"/>
    <w:rsid w:val="0024417E"/>
    <w:rsid w:val="002441E9"/>
    <w:rsid w:val="0024428A"/>
    <w:rsid w:val="002443C4"/>
    <w:rsid w:val="002443DE"/>
    <w:rsid w:val="002443E9"/>
    <w:rsid w:val="0024447D"/>
    <w:rsid w:val="00244498"/>
    <w:rsid w:val="00244538"/>
    <w:rsid w:val="0024461D"/>
    <w:rsid w:val="00244621"/>
    <w:rsid w:val="0024469A"/>
    <w:rsid w:val="00244793"/>
    <w:rsid w:val="002447FD"/>
    <w:rsid w:val="002448A2"/>
    <w:rsid w:val="002448AE"/>
    <w:rsid w:val="002448C1"/>
    <w:rsid w:val="00244973"/>
    <w:rsid w:val="00244997"/>
    <w:rsid w:val="002449D0"/>
    <w:rsid w:val="00244A51"/>
    <w:rsid w:val="00244AB3"/>
    <w:rsid w:val="00244AD2"/>
    <w:rsid w:val="00244B0C"/>
    <w:rsid w:val="00244C6A"/>
    <w:rsid w:val="00244CE2"/>
    <w:rsid w:val="00244D16"/>
    <w:rsid w:val="00244D18"/>
    <w:rsid w:val="00244D2B"/>
    <w:rsid w:val="00244D4F"/>
    <w:rsid w:val="00244D53"/>
    <w:rsid w:val="00244D5A"/>
    <w:rsid w:val="00244D81"/>
    <w:rsid w:val="00244E93"/>
    <w:rsid w:val="00244ED1"/>
    <w:rsid w:val="00244EFD"/>
    <w:rsid w:val="00244F8B"/>
    <w:rsid w:val="00244F8D"/>
    <w:rsid w:val="00244FBA"/>
    <w:rsid w:val="00245046"/>
    <w:rsid w:val="0024515E"/>
    <w:rsid w:val="0024515F"/>
    <w:rsid w:val="00245260"/>
    <w:rsid w:val="0024527C"/>
    <w:rsid w:val="002452A6"/>
    <w:rsid w:val="002452CD"/>
    <w:rsid w:val="002452ED"/>
    <w:rsid w:val="00245372"/>
    <w:rsid w:val="0024537F"/>
    <w:rsid w:val="0024549A"/>
    <w:rsid w:val="00245504"/>
    <w:rsid w:val="0024550C"/>
    <w:rsid w:val="0024552E"/>
    <w:rsid w:val="0024553E"/>
    <w:rsid w:val="0024558F"/>
    <w:rsid w:val="002455BA"/>
    <w:rsid w:val="00245671"/>
    <w:rsid w:val="0024569B"/>
    <w:rsid w:val="002456D1"/>
    <w:rsid w:val="0024574A"/>
    <w:rsid w:val="002457E9"/>
    <w:rsid w:val="0024585C"/>
    <w:rsid w:val="002458E8"/>
    <w:rsid w:val="002458EA"/>
    <w:rsid w:val="00245A51"/>
    <w:rsid w:val="00245AF7"/>
    <w:rsid w:val="00245B1F"/>
    <w:rsid w:val="00245B20"/>
    <w:rsid w:val="00245B25"/>
    <w:rsid w:val="00245B2C"/>
    <w:rsid w:val="00245C9B"/>
    <w:rsid w:val="00245C9E"/>
    <w:rsid w:val="00245CF3"/>
    <w:rsid w:val="00245D61"/>
    <w:rsid w:val="00245FBD"/>
    <w:rsid w:val="00245FF9"/>
    <w:rsid w:val="0024618F"/>
    <w:rsid w:val="002461B2"/>
    <w:rsid w:val="002461DC"/>
    <w:rsid w:val="002461EC"/>
    <w:rsid w:val="00246234"/>
    <w:rsid w:val="00246258"/>
    <w:rsid w:val="00246278"/>
    <w:rsid w:val="002462BB"/>
    <w:rsid w:val="00246313"/>
    <w:rsid w:val="0024634E"/>
    <w:rsid w:val="00246552"/>
    <w:rsid w:val="00246564"/>
    <w:rsid w:val="00246650"/>
    <w:rsid w:val="00246685"/>
    <w:rsid w:val="002466AF"/>
    <w:rsid w:val="002466DB"/>
    <w:rsid w:val="0024675A"/>
    <w:rsid w:val="00246799"/>
    <w:rsid w:val="0024679A"/>
    <w:rsid w:val="00246830"/>
    <w:rsid w:val="00246832"/>
    <w:rsid w:val="0024684E"/>
    <w:rsid w:val="00246890"/>
    <w:rsid w:val="002468AD"/>
    <w:rsid w:val="00246989"/>
    <w:rsid w:val="00246BC5"/>
    <w:rsid w:val="00246C2A"/>
    <w:rsid w:val="00246C5F"/>
    <w:rsid w:val="00246C61"/>
    <w:rsid w:val="00246CBB"/>
    <w:rsid w:val="00246D06"/>
    <w:rsid w:val="00246D5E"/>
    <w:rsid w:val="00246D8A"/>
    <w:rsid w:val="00246D8B"/>
    <w:rsid w:val="00246E34"/>
    <w:rsid w:val="00246E4B"/>
    <w:rsid w:val="00246F2A"/>
    <w:rsid w:val="00246F57"/>
    <w:rsid w:val="00246FEC"/>
    <w:rsid w:val="00247076"/>
    <w:rsid w:val="002470E6"/>
    <w:rsid w:val="0024714F"/>
    <w:rsid w:val="0024716B"/>
    <w:rsid w:val="002471A3"/>
    <w:rsid w:val="002472E1"/>
    <w:rsid w:val="00247322"/>
    <w:rsid w:val="0024737E"/>
    <w:rsid w:val="0024739A"/>
    <w:rsid w:val="00247480"/>
    <w:rsid w:val="002474A2"/>
    <w:rsid w:val="00247608"/>
    <w:rsid w:val="0024768A"/>
    <w:rsid w:val="002476D6"/>
    <w:rsid w:val="0024770A"/>
    <w:rsid w:val="0024773D"/>
    <w:rsid w:val="00247745"/>
    <w:rsid w:val="002477E8"/>
    <w:rsid w:val="0024789E"/>
    <w:rsid w:val="002478BC"/>
    <w:rsid w:val="002478C6"/>
    <w:rsid w:val="002478D6"/>
    <w:rsid w:val="00247905"/>
    <w:rsid w:val="0024790B"/>
    <w:rsid w:val="00247AB8"/>
    <w:rsid w:val="00247B46"/>
    <w:rsid w:val="00247BC1"/>
    <w:rsid w:val="00247C86"/>
    <w:rsid w:val="00247D5D"/>
    <w:rsid w:val="00247D61"/>
    <w:rsid w:val="00247D7D"/>
    <w:rsid w:val="00247E0B"/>
    <w:rsid w:val="00247E76"/>
    <w:rsid w:val="00247E8D"/>
    <w:rsid w:val="00247EC7"/>
    <w:rsid w:val="00247F01"/>
    <w:rsid w:val="00247FC2"/>
    <w:rsid w:val="00250047"/>
    <w:rsid w:val="0025007A"/>
    <w:rsid w:val="00250121"/>
    <w:rsid w:val="0025016C"/>
    <w:rsid w:val="0025016D"/>
    <w:rsid w:val="002501E1"/>
    <w:rsid w:val="002502E3"/>
    <w:rsid w:val="002502EC"/>
    <w:rsid w:val="0025038B"/>
    <w:rsid w:val="00250390"/>
    <w:rsid w:val="0025039F"/>
    <w:rsid w:val="00250454"/>
    <w:rsid w:val="0025045E"/>
    <w:rsid w:val="002504C2"/>
    <w:rsid w:val="002504E0"/>
    <w:rsid w:val="0025054F"/>
    <w:rsid w:val="0025058F"/>
    <w:rsid w:val="002505E7"/>
    <w:rsid w:val="0025062A"/>
    <w:rsid w:val="00250700"/>
    <w:rsid w:val="0025071E"/>
    <w:rsid w:val="0025072C"/>
    <w:rsid w:val="00250756"/>
    <w:rsid w:val="002507B1"/>
    <w:rsid w:val="0025095B"/>
    <w:rsid w:val="0025095F"/>
    <w:rsid w:val="002509D6"/>
    <w:rsid w:val="00250A1D"/>
    <w:rsid w:val="00250A44"/>
    <w:rsid w:val="00250A61"/>
    <w:rsid w:val="00250ABA"/>
    <w:rsid w:val="00250AD5"/>
    <w:rsid w:val="00250C36"/>
    <w:rsid w:val="00250CC9"/>
    <w:rsid w:val="00250D9E"/>
    <w:rsid w:val="00250DEF"/>
    <w:rsid w:val="00250E49"/>
    <w:rsid w:val="00250EE4"/>
    <w:rsid w:val="00250EF6"/>
    <w:rsid w:val="00250F6A"/>
    <w:rsid w:val="00250F96"/>
    <w:rsid w:val="00250F99"/>
    <w:rsid w:val="00250FA5"/>
    <w:rsid w:val="00250FA6"/>
    <w:rsid w:val="00250FF4"/>
    <w:rsid w:val="00251010"/>
    <w:rsid w:val="00251054"/>
    <w:rsid w:val="002510BF"/>
    <w:rsid w:val="002510E7"/>
    <w:rsid w:val="0025110A"/>
    <w:rsid w:val="002511AE"/>
    <w:rsid w:val="002511CA"/>
    <w:rsid w:val="002511E6"/>
    <w:rsid w:val="00251202"/>
    <w:rsid w:val="00251264"/>
    <w:rsid w:val="002512C6"/>
    <w:rsid w:val="002512CC"/>
    <w:rsid w:val="002512DC"/>
    <w:rsid w:val="002512EE"/>
    <w:rsid w:val="002512FF"/>
    <w:rsid w:val="00251305"/>
    <w:rsid w:val="00251358"/>
    <w:rsid w:val="00251387"/>
    <w:rsid w:val="002513F7"/>
    <w:rsid w:val="00251452"/>
    <w:rsid w:val="002514AC"/>
    <w:rsid w:val="002514C8"/>
    <w:rsid w:val="002514F2"/>
    <w:rsid w:val="0025153E"/>
    <w:rsid w:val="0025153F"/>
    <w:rsid w:val="00251661"/>
    <w:rsid w:val="00251732"/>
    <w:rsid w:val="00251740"/>
    <w:rsid w:val="002517BA"/>
    <w:rsid w:val="0025184B"/>
    <w:rsid w:val="002518D1"/>
    <w:rsid w:val="002518D4"/>
    <w:rsid w:val="002518E4"/>
    <w:rsid w:val="0025196E"/>
    <w:rsid w:val="002519D8"/>
    <w:rsid w:val="002519F7"/>
    <w:rsid w:val="00251A54"/>
    <w:rsid w:val="00251A6D"/>
    <w:rsid w:val="00251AA5"/>
    <w:rsid w:val="00251AE3"/>
    <w:rsid w:val="00251B6D"/>
    <w:rsid w:val="00251BE8"/>
    <w:rsid w:val="00251C10"/>
    <w:rsid w:val="00251C40"/>
    <w:rsid w:val="00251CA6"/>
    <w:rsid w:val="00251CD9"/>
    <w:rsid w:val="00251CF0"/>
    <w:rsid w:val="00251D00"/>
    <w:rsid w:val="00251D87"/>
    <w:rsid w:val="00251DB3"/>
    <w:rsid w:val="00251DCA"/>
    <w:rsid w:val="00251ECF"/>
    <w:rsid w:val="00251F14"/>
    <w:rsid w:val="00251F32"/>
    <w:rsid w:val="00251F83"/>
    <w:rsid w:val="00252035"/>
    <w:rsid w:val="00252108"/>
    <w:rsid w:val="0025217C"/>
    <w:rsid w:val="0025217D"/>
    <w:rsid w:val="002521CA"/>
    <w:rsid w:val="002522D8"/>
    <w:rsid w:val="002522E9"/>
    <w:rsid w:val="0025233E"/>
    <w:rsid w:val="0025234C"/>
    <w:rsid w:val="00252407"/>
    <w:rsid w:val="00252432"/>
    <w:rsid w:val="0025244D"/>
    <w:rsid w:val="002524E8"/>
    <w:rsid w:val="00252542"/>
    <w:rsid w:val="002525EC"/>
    <w:rsid w:val="00252660"/>
    <w:rsid w:val="0025272A"/>
    <w:rsid w:val="0025275F"/>
    <w:rsid w:val="002528A4"/>
    <w:rsid w:val="00252A83"/>
    <w:rsid w:val="00252A95"/>
    <w:rsid w:val="00252AE9"/>
    <w:rsid w:val="00252BA2"/>
    <w:rsid w:val="00252BD6"/>
    <w:rsid w:val="00252DBF"/>
    <w:rsid w:val="00252E3D"/>
    <w:rsid w:val="00252E56"/>
    <w:rsid w:val="00252E6D"/>
    <w:rsid w:val="00252E78"/>
    <w:rsid w:val="00252F26"/>
    <w:rsid w:val="00252F3E"/>
    <w:rsid w:val="00252F7E"/>
    <w:rsid w:val="00252F96"/>
    <w:rsid w:val="00252FCB"/>
    <w:rsid w:val="00253121"/>
    <w:rsid w:val="00253135"/>
    <w:rsid w:val="002531DC"/>
    <w:rsid w:val="0025322D"/>
    <w:rsid w:val="00253338"/>
    <w:rsid w:val="002533E1"/>
    <w:rsid w:val="002533E3"/>
    <w:rsid w:val="002534DC"/>
    <w:rsid w:val="002535EB"/>
    <w:rsid w:val="0025360D"/>
    <w:rsid w:val="00253701"/>
    <w:rsid w:val="00253789"/>
    <w:rsid w:val="002537E0"/>
    <w:rsid w:val="00253953"/>
    <w:rsid w:val="00253961"/>
    <w:rsid w:val="00253A5C"/>
    <w:rsid w:val="00253A7E"/>
    <w:rsid w:val="00253AA7"/>
    <w:rsid w:val="00253AD4"/>
    <w:rsid w:val="00253AFC"/>
    <w:rsid w:val="00253B9F"/>
    <w:rsid w:val="00253BB6"/>
    <w:rsid w:val="00253BBC"/>
    <w:rsid w:val="00253C5F"/>
    <w:rsid w:val="00253C79"/>
    <w:rsid w:val="00253C91"/>
    <w:rsid w:val="00253D58"/>
    <w:rsid w:val="00253E21"/>
    <w:rsid w:val="00253E6E"/>
    <w:rsid w:val="00253EBB"/>
    <w:rsid w:val="00253F65"/>
    <w:rsid w:val="00253FB3"/>
    <w:rsid w:val="0025405D"/>
    <w:rsid w:val="00254065"/>
    <w:rsid w:val="00254098"/>
    <w:rsid w:val="0025409F"/>
    <w:rsid w:val="002540D8"/>
    <w:rsid w:val="002540F3"/>
    <w:rsid w:val="00254172"/>
    <w:rsid w:val="002541E0"/>
    <w:rsid w:val="002541E2"/>
    <w:rsid w:val="002542A3"/>
    <w:rsid w:val="002542BC"/>
    <w:rsid w:val="002542F7"/>
    <w:rsid w:val="00254315"/>
    <w:rsid w:val="002543B0"/>
    <w:rsid w:val="002543E5"/>
    <w:rsid w:val="00254467"/>
    <w:rsid w:val="002544BA"/>
    <w:rsid w:val="002544D2"/>
    <w:rsid w:val="0025452B"/>
    <w:rsid w:val="002545E0"/>
    <w:rsid w:val="0025462A"/>
    <w:rsid w:val="002546AE"/>
    <w:rsid w:val="002546ED"/>
    <w:rsid w:val="00254703"/>
    <w:rsid w:val="00254709"/>
    <w:rsid w:val="00254726"/>
    <w:rsid w:val="00254746"/>
    <w:rsid w:val="002547A2"/>
    <w:rsid w:val="002547A6"/>
    <w:rsid w:val="002547C3"/>
    <w:rsid w:val="00254899"/>
    <w:rsid w:val="0025490F"/>
    <w:rsid w:val="0025493E"/>
    <w:rsid w:val="00254954"/>
    <w:rsid w:val="00254970"/>
    <w:rsid w:val="00254C00"/>
    <w:rsid w:val="00254C73"/>
    <w:rsid w:val="00254D06"/>
    <w:rsid w:val="00254D33"/>
    <w:rsid w:val="00254E3D"/>
    <w:rsid w:val="00254E71"/>
    <w:rsid w:val="00254E7C"/>
    <w:rsid w:val="00254EC5"/>
    <w:rsid w:val="00254F1A"/>
    <w:rsid w:val="00254F1D"/>
    <w:rsid w:val="00254F82"/>
    <w:rsid w:val="00254F8E"/>
    <w:rsid w:val="0025501B"/>
    <w:rsid w:val="0025504A"/>
    <w:rsid w:val="00255079"/>
    <w:rsid w:val="002550BE"/>
    <w:rsid w:val="002550C5"/>
    <w:rsid w:val="002551B9"/>
    <w:rsid w:val="0025520D"/>
    <w:rsid w:val="00255213"/>
    <w:rsid w:val="00255268"/>
    <w:rsid w:val="002552AF"/>
    <w:rsid w:val="0025532E"/>
    <w:rsid w:val="0025535D"/>
    <w:rsid w:val="0025537B"/>
    <w:rsid w:val="002553EB"/>
    <w:rsid w:val="00255491"/>
    <w:rsid w:val="0025549C"/>
    <w:rsid w:val="002554FE"/>
    <w:rsid w:val="00255536"/>
    <w:rsid w:val="002555C2"/>
    <w:rsid w:val="0025568D"/>
    <w:rsid w:val="0025576D"/>
    <w:rsid w:val="002557B1"/>
    <w:rsid w:val="00255819"/>
    <w:rsid w:val="0025584A"/>
    <w:rsid w:val="00255869"/>
    <w:rsid w:val="00255886"/>
    <w:rsid w:val="002558BF"/>
    <w:rsid w:val="002558C4"/>
    <w:rsid w:val="002558FA"/>
    <w:rsid w:val="00255971"/>
    <w:rsid w:val="00255A23"/>
    <w:rsid w:val="00255A2F"/>
    <w:rsid w:val="00255AE1"/>
    <w:rsid w:val="00255B3E"/>
    <w:rsid w:val="00255B8A"/>
    <w:rsid w:val="00255BFB"/>
    <w:rsid w:val="00255C18"/>
    <w:rsid w:val="00255C2F"/>
    <w:rsid w:val="00255C36"/>
    <w:rsid w:val="00255D65"/>
    <w:rsid w:val="00255D96"/>
    <w:rsid w:val="00255E15"/>
    <w:rsid w:val="00255E23"/>
    <w:rsid w:val="00255EDD"/>
    <w:rsid w:val="00255F9B"/>
    <w:rsid w:val="0025607F"/>
    <w:rsid w:val="00256148"/>
    <w:rsid w:val="002561D1"/>
    <w:rsid w:val="0025624E"/>
    <w:rsid w:val="002562A5"/>
    <w:rsid w:val="00256315"/>
    <w:rsid w:val="0025635A"/>
    <w:rsid w:val="0025635C"/>
    <w:rsid w:val="00256370"/>
    <w:rsid w:val="00256395"/>
    <w:rsid w:val="002563FA"/>
    <w:rsid w:val="00256418"/>
    <w:rsid w:val="00256420"/>
    <w:rsid w:val="00256449"/>
    <w:rsid w:val="0025644B"/>
    <w:rsid w:val="00256484"/>
    <w:rsid w:val="002564F4"/>
    <w:rsid w:val="00256533"/>
    <w:rsid w:val="00256576"/>
    <w:rsid w:val="00256681"/>
    <w:rsid w:val="002566E8"/>
    <w:rsid w:val="00256735"/>
    <w:rsid w:val="0025673F"/>
    <w:rsid w:val="002567F5"/>
    <w:rsid w:val="002567FC"/>
    <w:rsid w:val="00256858"/>
    <w:rsid w:val="002568FA"/>
    <w:rsid w:val="002568FF"/>
    <w:rsid w:val="00256935"/>
    <w:rsid w:val="00256969"/>
    <w:rsid w:val="002569CA"/>
    <w:rsid w:val="00256A14"/>
    <w:rsid w:val="00256A2A"/>
    <w:rsid w:val="00256A75"/>
    <w:rsid w:val="00256ABD"/>
    <w:rsid w:val="00256ACC"/>
    <w:rsid w:val="00256ADD"/>
    <w:rsid w:val="00256BB9"/>
    <w:rsid w:val="00256BD8"/>
    <w:rsid w:val="00256BE2"/>
    <w:rsid w:val="00256C12"/>
    <w:rsid w:val="00256C56"/>
    <w:rsid w:val="00256C72"/>
    <w:rsid w:val="00256D58"/>
    <w:rsid w:val="00256DE2"/>
    <w:rsid w:val="00256DFC"/>
    <w:rsid w:val="00256E82"/>
    <w:rsid w:val="00256EB4"/>
    <w:rsid w:val="00256EC2"/>
    <w:rsid w:val="00256F4B"/>
    <w:rsid w:val="00256F52"/>
    <w:rsid w:val="00256F81"/>
    <w:rsid w:val="00256F85"/>
    <w:rsid w:val="00256FA8"/>
    <w:rsid w:val="00256FD3"/>
    <w:rsid w:val="00257066"/>
    <w:rsid w:val="0025708F"/>
    <w:rsid w:val="002571C9"/>
    <w:rsid w:val="002571D8"/>
    <w:rsid w:val="00257283"/>
    <w:rsid w:val="0025731F"/>
    <w:rsid w:val="002573BD"/>
    <w:rsid w:val="002573C9"/>
    <w:rsid w:val="002573F7"/>
    <w:rsid w:val="0025742D"/>
    <w:rsid w:val="002574CB"/>
    <w:rsid w:val="002574D2"/>
    <w:rsid w:val="00257539"/>
    <w:rsid w:val="0025757E"/>
    <w:rsid w:val="002577E0"/>
    <w:rsid w:val="0025781C"/>
    <w:rsid w:val="00257881"/>
    <w:rsid w:val="0025792F"/>
    <w:rsid w:val="00257942"/>
    <w:rsid w:val="0025794B"/>
    <w:rsid w:val="00257A1A"/>
    <w:rsid w:val="00257A9D"/>
    <w:rsid w:val="00257AC1"/>
    <w:rsid w:val="00257B8F"/>
    <w:rsid w:val="00257C38"/>
    <w:rsid w:val="00257DCE"/>
    <w:rsid w:val="00257DD9"/>
    <w:rsid w:val="00257DE0"/>
    <w:rsid w:val="00257E7B"/>
    <w:rsid w:val="00257E82"/>
    <w:rsid w:val="00257EAD"/>
    <w:rsid w:val="00257EAE"/>
    <w:rsid w:val="00257F3D"/>
    <w:rsid w:val="00257F44"/>
    <w:rsid w:val="00257FC7"/>
    <w:rsid w:val="00257FED"/>
    <w:rsid w:val="00260008"/>
    <w:rsid w:val="002600FB"/>
    <w:rsid w:val="0026015F"/>
    <w:rsid w:val="002601C5"/>
    <w:rsid w:val="0026020C"/>
    <w:rsid w:val="00260227"/>
    <w:rsid w:val="0026023A"/>
    <w:rsid w:val="002603C6"/>
    <w:rsid w:val="0026045C"/>
    <w:rsid w:val="00260464"/>
    <w:rsid w:val="002604BE"/>
    <w:rsid w:val="002604E3"/>
    <w:rsid w:val="002604ED"/>
    <w:rsid w:val="0026069D"/>
    <w:rsid w:val="002606D2"/>
    <w:rsid w:val="002607C1"/>
    <w:rsid w:val="00260803"/>
    <w:rsid w:val="0026081C"/>
    <w:rsid w:val="0026081E"/>
    <w:rsid w:val="0026089A"/>
    <w:rsid w:val="00260919"/>
    <w:rsid w:val="00260999"/>
    <w:rsid w:val="002609EC"/>
    <w:rsid w:val="00260A48"/>
    <w:rsid w:val="00260ADC"/>
    <w:rsid w:val="00260BCF"/>
    <w:rsid w:val="00260C54"/>
    <w:rsid w:val="00260CF3"/>
    <w:rsid w:val="00260D33"/>
    <w:rsid w:val="00260DAC"/>
    <w:rsid w:val="00260DE7"/>
    <w:rsid w:val="00260E2F"/>
    <w:rsid w:val="00260E70"/>
    <w:rsid w:val="00260EB1"/>
    <w:rsid w:val="00260F06"/>
    <w:rsid w:val="00260F62"/>
    <w:rsid w:val="00260F68"/>
    <w:rsid w:val="00260F70"/>
    <w:rsid w:val="00261022"/>
    <w:rsid w:val="00261089"/>
    <w:rsid w:val="002610BD"/>
    <w:rsid w:val="002610ED"/>
    <w:rsid w:val="0026113D"/>
    <w:rsid w:val="002611FE"/>
    <w:rsid w:val="00261263"/>
    <w:rsid w:val="00261294"/>
    <w:rsid w:val="0026132D"/>
    <w:rsid w:val="00261356"/>
    <w:rsid w:val="002613D8"/>
    <w:rsid w:val="002613E9"/>
    <w:rsid w:val="0026145E"/>
    <w:rsid w:val="002614EF"/>
    <w:rsid w:val="00261582"/>
    <w:rsid w:val="00261584"/>
    <w:rsid w:val="0026159E"/>
    <w:rsid w:val="002615C1"/>
    <w:rsid w:val="00261684"/>
    <w:rsid w:val="002616C1"/>
    <w:rsid w:val="00261763"/>
    <w:rsid w:val="00261791"/>
    <w:rsid w:val="002617BF"/>
    <w:rsid w:val="002618C0"/>
    <w:rsid w:val="00261921"/>
    <w:rsid w:val="00261963"/>
    <w:rsid w:val="00261978"/>
    <w:rsid w:val="00261982"/>
    <w:rsid w:val="00261A07"/>
    <w:rsid w:val="00261A19"/>
    <w:rsid w:val="00261A4B"/>
    <w:rsid w:val="00261B2C"/>
    <w:rsid w:val="00261B65"/>
    <w:rsid w:val="00261C34"/>
    <w:rsid w:val="00261CD5"/>
    <w:rsid w:val="00261D16"/>
    <w:rsid w:val="00261D5A"/>
    <w:rsid w:val="00261D76"/>
    <w:rsid w:val="00261DC3"/>
    <w:rsid w:val="00261DD0"/>
    <w:rsid w:val="00261DD4"/>
    <w:rsid w:val="00261E1B"/>
    <w:rsid w:val="00261E57"/>
    <w:rsid w:val="00261E84"/>
    <w:rsid w:val="00261F72"/>
    <w:rsid w:val="00261F9B"/>
    <w:rsid w:val="00261FB9"/>
    <w:rsid w:val="00261FFF"/>
    <w:rsid w:val="00262074"/>
    <w:rsid w:val="002620F4"/>
    <w:rsid w:val="002620FA"/>
    <w:rsid w:val="00262113"/>
    <w:rsid w:val="00262154"/>
    <w:rsid w:val="0026216B"/>
    <w:rsid w:val="002621A0"/>
    <w:rsid w:val="002621D7"/>
    <w:rsid w:val="0026229B"/>
    <w:rsid w:val="002623D4"/>
    <w:rsid w:val="002623E8"/>
    <w:rsid w:val="00262448"/>
    <w:rsid w:val="002624EA"/>
    <w:rsid w:val="00262540"/>
    <w:rsid w:val="0026262F"/>
    <w:rsid w:val="002626E1"/>
    <w:rsid w:val="002627AC"/>
    <w:rsid w:val="00262933"/>
    <w:rsid w:val="0026295E"/>
    <w:rsid w:val="0026298E"/>
    <w:rsid w:val="00262A52"/>
    <w:rsid w:val="00262AE4"/>
    <w:rsid w:val="00262B10"/>
    <w:rsid w:val="00262B67"/>
    <w:rsid w:val="00262C09"/>
    <w:rsid w:val="00262C1C"/>
    <w:rsid w:val="00262C5E"/>
    <w:rsid w:val="00262C70"/>
    <w:rsid w:val="00262C72"/>
    <w:rsid w:val="00262C8A"/>
    <w:rsid w:val="00262D48"/>
    <w:rsid w:val="00262D53"/>
    <w:rsid w:val="00262D59"/>
    <w:rsid w:val="00262D67"/>
    <w:rsid w:val="00262DB1"/>
    <w:rsid w:val="00262DEC"/>
    <w:rsid w:val="00262DF2"/>
    <w:rsid w:val="00262E00"/>
    <w:rsid w:val="002630A6"/>
    <w:rsid w:val="002630BC"/>
    <w:rsid w:val="0026317B"/>
    <w:rsid w:val="00263190"/>
    <w:rsid w:val="002631E3"/>
    <w:rsid w:val="002631FB"/>
    <w:rsid w:val="0026320D"/>
    <w:rsid w:val="00263278"/>
    <w:rsid w:val="00263290"/>
    <w:rsid w:val="002632FE"/>
    <w:rsid w:val="00263333"/>
    <w:rsid w:val="00263437"/>
    <w:rsid w:val="0026353C"/>
    <w:rsid w:val="00263588"/>
    <w:rsid w:val="00263666"/>
    <w:rsid w:val="002636F2"/>
    <w:rsid w:val="002637FD"/>
    <w:rsid w:val="00263815"/>
    <w:rsid w:val="002638F9"/>
    <w:rsid w:val="00263932"/>
    <w:rsid w:val="002639D5"/>
    <w:rsid w:val="00263A69"/>
    <w:rsid w:val="00263B1E"/>
    <w:rsid w:val="00263B74"/>
    <w:rsid w:val="00263B82"/>
    <w:rsid w:val="00263BB2"/>
    <w:rsid w:val="00263BC7"/>
    <w:rsid w:val="00263BD5"/>
    <w:rsid w:val="00263BF4"/>
    <w:rsid w:val="00263C04"/>
    <w:rsid w:val="00263C24"/>
    <w:rsid w:val="00263C33"/>
    <w:rsid w:val="00263CA2"/>
    <w:rsid w:val="00263D11"/>
    <w:rsid w:val="00263D90"/>
    <w:rsid w:val="00263DB3"/>
    <w:rsid w:val="00263DD6"/>
    <w:rsid w:val="00263DDC"/>
    <w:rsid w:val="00263DF5"/>
    <w:rsid w:val="00263E27"/>
    <w:rsid w:val="00263E47"/>
    <w:rsid w:val="00263E59"/>
    <w:rsid w:val="00263E77"/>
    <w:rsid w:val="00263F35"/>
    <w:rsid w:val="00264020"/>
    <w:rsid w:val="0026402C"/>
    <w:rsid w:val="00264035"/>
    <w:rsid w:val="00264104"/>
    <w:rsid w:val="00264113"/>
    <w:rsid w:val="002641A6"/>
    <w:rsid w:val="002641DE"/>
    <w:rsid w:val="0026421A"/>
    <w:rsid w:val="0026422A"/>
    <w:rsid w:val="00264371"/>
    <w:rsid w:val="002643B4"/>
    <w:rsid w:val="002643DF"/>
    <w:rsid w:val="002644AE"/>
    <w:rsid w:val="002645CF"/>
    <w:rsid w:val="0026460A"/>
    <w:rsid w:val="00264678"/>
    <w:rsid w:val="002646CE"/>
    <w:rsid w:val="00264718"/>
    <w:rsid w:val="002647D6"/>
    <w:rsid w:val="002648FE"/>
    <w:rsid w:val="00264937"/>
    <w:rsid w:val="0026497E"/>
    <w:rsid w:val="002649D2"/>
    <w:rsid w:val="00264A08"/>
    <w:rsid w:val="00264A35"/>
    <w:rsid w:val="00264A8A"/>
    <w:rsid w:val="00264AC0"/>
    <w:rsid w:val="00264AD0"/>
    <w:rsid w:val="00264AED"/>
    <w:rsid w:val="00264B48"/>
    <w:rsid w:val="00264BDA"/>
    <w:rsid w:val="00264C17"/>
    <w:rsid w:val="00264C19"/>
    <w:rsid w:val="00264CA5"/>
    <w:rsid w:val="00264CD0"/>
    <w:rsid w:val="00264CF4"/>
    <w:rsid w:val="00264D06"/>
    <w:rsid w:val="00264D15"/>
    <w:rsid w:val="00264D4F"/>
    <w:rsid w:val="00264D58"/>
    <w:rsid w:val="00264DA9"/>
    <w:rsid w:val="00264E6F"/>
    <w:rsid w:val="00264F62"/>
    <w:rsid w:val="00264F73"/>
    <w:rsid w:val="00264FB6"/>
    <w:rsid w:val="002650A4"/>
    <w:rsid w:val="002650BF"/>
    <w:rsid w:val="00265103"/>
    <w:rsid w:val="0026513D"/>
    <w:rsid w:val="00265184"/>
    <w:rsid w:val="00265204"/>
    <w:rsid w:val="00265253"/>
    <w:rsid w:val="00265277"/>
    <w:rsid w:val="002652F2"/>
    <w:rsid w:val="002653F7"/>
    <w:rsid w:val="0026546A"/>
    <w:rsid w:val="002654AD"/>
    <w:rsid w:val="00265501"/>
    <w:rsid w:val="00265515"/>
    <w:rsid w:val="00265598"/>
    <w:rsid w:val="002655A6"/>
    <w:rsid w:val="0026562B"/>
    <w:rsid w:val="00265692"/>
    <w:rsid w:val="002656E0"/>
    <w:rsid w:val="00265713"/>
    <w:rsid w:val="00265742"/>
    <w:rsid w:val="002657AC"/>
    <w:rsid w:val="002657CF"/>
    <w:rsid w:val="0026580E"/>
    <w:rsid w:val="002658C0"/>
    <w:rsid w:val="0026597B"/>
    <w:rsid w:val="0026598D"/>
    <w:rsid w:val="002659C8"/>
    <w:rsid w:val="00265A4A"/>
    <w:rsid w:val="00265A94"/>
    <w:rsid w:val="00265A9E"/>
    <w:rsid w:val="00265AD9"/>
    <w:rsid w:val="00265B1E"/>
    <w:rsid w:val="00265B5E"/>
    <w:rsid w:val="00265BDC"/>
    <w:rsid w:val="00265BE2"/>
    <w:rsid w:val="00265C68"/>
    <w:rsid w:val="00265D0A"/>
    <w:rsid w:val="00265D20"/>
    <w:rsid w:val="00265D3A"/>
    <w:rsid w:val="00265D56"/>
    <w:rsid w:val="00265DE2"/>
    <w:rsid w:val="00265F16"/>
    <w:rsid w:val="00265FEC"/>
    <w:rsid w:val="0026604E"/>
    <w:rsid w:val="00266050"/>
    <w:rsid w:val="0026607A"/>
    <w:rsid w:val="002660E9"/>
    <w:rsid w:val="002660EF"/>
    <w:rsid w:val="002660FC"/>
    <w:rsid w:val="00266113"/>
    <w:rsid w:val="0026611C"/>
    <w:rsid w:val="00266231"/>
    <w:rsid w:val="002662AD"/>
    <w:rsid w:val="002662BD"/>
    <w:rsid w:val="002662CA"/>
    <w:rsid w:val="002663A3"/>
    <w:rsid w:val="00266449"/>
    <w:rsid w:val="00266563"/>
    <w:rsid w:val="002665D8"/>
    <w:rsid w:val="0026667C"/>
    <w:rsid w:val="00266763"/>
    <w:rsid w:val="0026679A"/>
    <w:rsid w:val="002667B8"/>
    <w:rsid w:val="0026680E"/>
    <w:rsid w:val="00266936"/>
    <w:rsid w:val="0026693C"/>
    <w:rsid w:val="00266A00"/>
    <w:rsid w:val="00266A58"/>
    <w:rsid w:val="00266A71"/>
    <w:rsid w:val="00266A8F"/>
    <w:rsid w:val="00266AF6"/>
    <w:rsid w:val="00266B3C"/>
    <w:rsid w:val="00266B54"/>
    <w:rsid w:val="00266BAB"/>
    <w:rsid w:val="00266C36"/>
    <w:rsid w:val="00266CE6"/>
    <w:rsid w:val="00266D1C"/>
    <w:rsid w:val="00266E13"/>
    <w:rsid w:val="00266E85"/>
    <w:rsid w:val="00266EAD"/>
    <w:rsid w:val="00266EFF"/>
    <w:rsid w:val="00266F09"/>
    <w:rsid w:val="00266F2B"/>
    <w:rsid w:val="00266F79"/>
    <w:rsid w:val="00266FA1"/>
    <w:rsid w:val="00266FE0"/>
    <w:rsid w:val="00266FED"/>
    <w:rsid w:val="0026700A"/>
    <w:rsid w:val="00267058"/>
    <w:rsid w:val="00267131"/>
    <w:rsid w:val="0026717A"/>
    <w:rsid w:val="002672C1"/>
    <w:rsid w:val="00267305"/>
    <w:rsid w:val="00267395"/>
    <w:rsid w:val="00267480"/>
    <w:rsid w:val="00267482"/>
    <w:rsid w:val="0026748A"/>
    <w:rsid w:val="00267572"/>
    <w:rsid w:val="00267644"/>
    <w:rsid w:val="0026764C"/>
    <w:rsid w:val="00267699"/>
    <w:rsid w:val="0026773D"/>
    <w:rsid w:val="00267754"/>
    <w:rsid w:val="0026778F"/>
    <w:rsid w:val="002677AF"/>
    <w:rsid w:val="002677DE"/>
    <w:rsid w:val="00267822"/>
    <w:rsid w:val="0026785E"/>
    <w:rsid w:val="002678E0"/>
    <w:rsid w:val="002678F7"/>
    <w:rsid w:val="002678FA"/>
    <w:rsid w:val="00267A42"/>
    <w:rsid w:val="00267A7E"/>
    <w:rsid w:val="00267B00"/>
    <w:rsid w:val="00267B01"/>
    <w:rsid w:val="00267B14"/>
    <w:rsid w:val="00267B83"/>
    <w:rsid w:val="00267B98"/>
    <w:rsid w:val="00267BED"/>
    <w:rsid w:val="00267C5E"/>
    <w:rsid w:val="00267C64"/>
    <w:rsid w:val="00267C75"/>
    <w:rsid w:val="00267D6A"/>
    <w:rsid w:val="00267D86"/>
    <w:rsid w:val="00267DB9"/>
    <w:rsid w:val="00267DE9"/>
    <w:rsid w:val="00267E74"/>
    <w:rsid w:val="00267E9B"/>
    <w:rsid w:val="00267F08"/>
    <w:rsid w:val="00267FE8"/>
    <w:rsid w:val="0026D68F"/>
    <w:rsid w:val="00270066"/>
    <w:rsid w:val="002700A3"/>
    <w:rsid w:val="00270176"/>
    <w:rsid w:val="0027022E"/>
    <w:rsid w:val="00270266"/>
    <w:rsid w:val="00270338"/>
    <w:rsid w:val="002704B4"/>
    <w:rsid w:val="002704C3"/>
    <w:rsid w:val="002704DF"/>
    <w:rsid w:val="002704F9"/>
    <w:rsid w:val="0027053A"/>
    <w:rsid w:val="002705E0"/>
    <w:rsid w:val="00270628"/>
    <w:rsid w:val="0027063F"/>
    <w:rsid w:val="0027066C"/>
    <w:rsid w:val="0027069B"/>
    <w:rsid w:val="002706D5"/>
    <w:rsid w:val="002706E0"/>
    <w:rsid w:val="0027089B"/>
    <w:rsid w:val="002708D6"/>
    <w:rsid w:val="0027099D"/>
    <w:rsid w:val="00270A0C"/>
    <w:rsid w:val="00270A79"/>
    <w:rsid w:val="00270BF5"/>
    <w:rsid w:val="00270BF9"/>
    <w:rsid w:val="00270C88"/>
    <w:rsid w:val="00270CBF"/>
    <w:rsid w:val="00270E75"/>
    <w:rsid w:val="00270F09"/>
    <w:rsid w:val="00270F76"/>
    <w:rsid w:val="00270F85"/>
    <w:rsid w:val="00270F86"/>
    <w:rsid w:val="00270FA0"/>
    <w:rsid w:val="00270FC7"/>
    <w:rsid w:val="002710E3"/>
    <w:rsid w:val="002710F0"/>
    <w:rsid w:val="002710F9"/>
    <w:rsid w:val="0027120B"/>
    <w:rsid w:val="00271217"/>
    <w:rsid w:val="00271287"/>
    <w:rsid w:val="002712B9"/>
    <w:rsid w:val="002712DA"/>
    <w:rsid w:val="002712F1"/>
    <w:rsid w:val="0027134E"/>
    <w:rsid w:val="00271359"/>
    <w:rsid w:val="00271422"/>
    <w:rsid w:val="00271592"/>
    <w:rsid w:val="0027160E"/>
    <w:rsid w:val="00271624"/>
    <w:rsid w:val="002716C8"/>
    <w:rsid w:val="002716DC"/>
    <w:rsid w:val="002716E4"/>
    <w:rsid w:val="002716F6"/>
    <w:rsid w:val="0027173A"/>
    <w:rsid w:val="0027179D"/>
    <w:rsid w:val="002717B4"/>
    <w:rsid w:val="0027183D"/>
    <w:rsid w:val="0027190A"/>
    <w:rsid w:val="00271936"/>
    <w:rsid w:val="00271AF8"/>
    <w:rsid w:val="00271B48"/>
    <w:rsid w:val="00271B57"/>
    <w:rsid w:val="00271BBF"/>
    <w:rsid w:val="00271BCD"/>
    <w:rsid w:val="00271C4F"/>
    <w:rsid w:val="00271CDC"/>
    <w:rsid w:val="00271CE9"/>
    <w:rsid w:val="00271D21"/>
    <w:rsid w:val="00271DE2"/>
    <w:rsid w:val="00271E47"/>
    <w:rsid w:val="00271F62"/>
    <w:rsid w:val="00271FCB"/>
    <w:rsid w:val="0027205F"/>
    <w:rsid w:val="00272089"/>
    <w:rsid w:val="002720AF"/>
    <w:rsid w:val="00272142"/>
    <w:rsid w:val="0027214E"/>
    <w:rsid w:val="002721A1"/>
    <w:rsid w:val="00272211"/>
    <w:rsid w:val="00272325"/>
    <w:rsid w:val="00272327"/>
    <w:rsid w:val="0027234C"/>
    <w:rsid w:val="00272354"/>
    <w:rsid w:val="002723D1"/>
    <w:rsid w:val="002723DA"/>
    <w:rsid w:val="00272474"/>
    <w:rsid w:val="002724BA"/>
    <w:rsid w:val="002724BC"/>
    <w:rsid w:val="002724E5"/>
    <w:rsid w:val="002724E6"/>
    <w:rsid w:val="002725B1"/>
    <w:rsid w:val="002725F2"/>
    <w:rsid w:val="00272608"/>
    <w:rsid w:val="0027264E"/>
    <w:rsid w:val="00272670"/>
    <w:rsid w:val="00272693"/>
    <w:rsid w:val="002726D8"/>
    <w:rsid w:val="00272753"/>
    <w:rsid w:val="00272754"/>
    <w:rsid w:val="00272972"/>
    <w:rsid w:val="002729D4"/>
    <w:rsid w:val="00272A44"/>
    <w:rsid w:val="00272ACA"/>
    <w:rsid w:val="00272B10"/>
    <w:rsid w:val="00272B28"/>
    <w:rsid w:val="00272B4A"/>
    <w:rsid w:val="00272B6E"/>
    <w:rsid w:val="00272BF9"/>
    <w:rsid w:val="00272C12"/>
    <w:rsid w:val="00272CE6"/>
    <w:rsid w:val="00272D79"/>
    <w:rsid w:val="00272DCC"/>
    <w:rsid w:val="00272E66"/>
    <w:rsid w:val="00272ED1"/>
    <w:rsid w:val="00273053"/>
    <w:rsid w:val="00273070"/>
    <w:rsid w:val="00273075"/>
    <w:rsid w:val="0027317D"/>
    <w:rsid w:val="002731BB"/>
    <w:rsid w:val="002731DF"/>
    <w:rsid w:val="0027326C"/>
    <w:rsid w:val="002732F2"/>
    <w:rsid w:val="0027332C"/>
    <w:rsid w:val="00273347"/>
    <w:rsid w:val="00273354"/>
    <w:rsid w:val="00273381"/>
    <w:rsid w:val="002733F4"/>
    <w:rsid w:val="00273451"/>
    <w:rsid w:val="002734A4"/>
    <w:rsid w:val="002735C1"/>
    <w:rsid w:val="0027367D"/>
    <w:rsid w:val="0027372A"/>
    <w:rsid w:val="00273768"/>
    <w:rsid w:val="00273780"/>
    <w:rsid w:val="00273891"/>
    <w:rsid w:val="002738A3"/>
    <w:rsid w:val="002738B7"/>
    <w:rsid w:val="002738D6"/>
    <w:rsid w:val="002739DD"/>
    <w:rsid w:val="00273A14"/>
    <w:rsid w:val="00273A1B"/>
    <w:rsid w:val="00273A9E"/>
    <w:rsid w:val="00273ADA"/>
    <w:rsid w:val="00273AF6"/>
    <w:rsid w:val="00273B30"/>
    <w:rsid w:val="00273B60"/>
    <w:rsid w:val="00273CE9"/>
    <w:rsid w:val="00273D00"/>
    <w:rsid w:val="00273D42"/>
    <w:rsid w:val="00273D9F"/>
    <w:rsid w:val="00273DC6"/>
    <w:rsid w:val="00273E50"/>
    <w:rsid w:val="00273F38"/>
    <w:rsid w:val="00273FD4"/>
    <w:rsid w:val="00274108"/>
    <w:rsid w:val="002742E8"/>
    <w:rsid w:val="00274366"/>
    <w:rsid w:val="0027439B"/>
    <w:rsid w:val="002744D8"/>
    <w:rsid w:val="00274501"/>
    <w:rsid w:val="002745B2"/>
    <w:rsid w:val="0027469A"/>
    <w:rsid w:val="00274799"/>
    <w:rsid w:val="002747EE"/>
    <w:rsid w:val="00274885"/>
    <w:rsid w:val="00274950"/>
    <w:rsid w:val="0027497B"/>
    <w:rsid w:val="00274980"/>
    <w:rsid w:val="00274A0D"/>
    <w:rsid w:val="00274A71"/>
    <w:rsid w:val="00274AC8"/>
    <w:rsid w:val="00274B0F"/>
    <w:rsid w:val="00274B5A"/>
    <w:rsid w:val="00274C29"/>
    <w:rsid w:val="00274E6C"/>
    <w:rsid w:val="00274F0D"/>
    <w:rsid w:val="00274F54"/>
    <w:rsid w:val="00274FB0"/>
    <w:rsid w:val="00274FEB"/>
    <w:rsid w:val="00274FFE"/>
    <w:rsid w:val="00275037"/>
    <w:rsid w:val="00275103"/>
    <w:rsid w:val="00275131"/>
    <w:rsid w:val="00275175"/>
    <w:rsid w:val="002752BA"/>
    <w:rsid w:val="002752C3"/>
    <w:rsid w:val="00275399"/>
    <w:rsid w:val="00275521"/>
    <w:rsid w:val="0027557C"/>
    <w:rsid w:val="00275632"/>
    <w:rsid w:val="002756FB"/>
    <w:rsid w:val="0027574A"/>
    <w:rsid w:val="0027583E"/>
    <w:rsid w:val="00275992"/>
    <w:rsid w:val="002759F3"/>
    <w:rsid w:val="00275B02"/>
    <w:rsid w:val="00275B20"/>
    <w:rsid w:val="00275B47"/>
    <w:rsid w:val="00275BAD"/>
    <w:rsid w:val="00275BD2"/>
    <w:rsid w:val="00275C01"/>
    <w:rsid w:val="00275C0F"/>
    <w:rsid w:val="00275C81"/>
    <w:rsid w:val="00275C91"/>
    <w:rsid w:val="00275CD2"/>
    <w:rsid w:val="00275D4D"/>
    <w:rsid w:val="00275DC6"/>
    <w:rsid w:val="00275DE0"/>
    <w:rsid w:val="00275E99"/>
    <w:rsid w:val="00275EB1"/>
    <w:rsid w:val="00275F7E"/>
    <w:rsid w:val="00276041"/>
    <w:rsid w:val="0027609E"/>
    <w:rsid w:val="002760BC"/>
    <w:rsid w:val="002760F2"/>
    <w:rsid w:val="00276119"/>
    <w:rsid w:val="00276162"/>
    <w:rsid w:val="0027617F"/>
    <w:rsid w:val="002761D5"/>
    <w:rsid w:val="0027622C"/>
    <w:rsid w:val="002762D1"/>
    <w:rsid w:val="0027636B"/>
    <w:rsid w:val="00276386"/>
    <w:rsid w:val="002764FA"/>
    <w:rsid w:val="00276541"/>
    <w:rsid w:val="00276638"/>
    <w:rsid w:val="0027665A"/>
    <w:rsid w:val="00276687"/>
    <w:rsid w:val="0027669F"/>
    <w:rsid w:val="002766E6"/>
    <w:rsid w:val="00276714"/>
    <w:rsid w:val="00276733"/>
    <w:rsid w:val="00276774"/>
    <w:rsid w:val="002767E0"/>
    <w:rsid w:val="002767E5"/>
    <w:rsid w:val="00276820"/>
    <w:rsid w:val="002768DB"/>
    <w:rsid w:val="002768E9"/>
    <w:rsid w:val="00276919"/>
    <w:rsid w:val="002769A2"/>
    <w:rsid w:val="00276A47"/>
    <w:rsid w:val="00276AEC"/>
    <w:rsid w:val="00276B6C"/>
    <w:rsid w:val="00276BB6"/>
    <w:rsid w:val="00276BD3"/>
    <w:rsid w:val="00276C0A"/>
    <w:rsid w:val="00276CA6"/>
    <w:rsid w:val="00276D3F"/>
    <w:rsid w:val="00276DC2"/>
    <w:rsid w:val="00276DC6"/>
    <w:rsid w:val="00276E8C"/>
    <w:rsid w:val="00276EBF"/>
    <w:rsid w:val="00277063"/>
    <w:rsid w:val="0027706A"/>
    <w:rsid w:val="0027707E"/>
    <w:rsid w:val="00277162"/>
    <w:rsid w:val="00277230"/>
    <w:rsid w:val="0027727C"/>
    <w:rsid w:val="0027728B"/>
    <w:rsid w:val="002772CB"/>
    <w:rsid w:val="0027739D"/>
    <w:rsid w:val="0027740D"/>
    <w:rsid w:val="00277414"/>
    <w:rsid w:val="00277505"/>
    <w:rsid w:val="00277539"/>
    <w:rsid w:val="002775E0"/>
    <w:rsid w:val="0027771E"/>
    <w:rsid w:val="002777A2"/>
    <w:rsid w:val="002777CF"/>
    <w:rsid w:val="002778D8"/>
    <w:rsid w:val="002778DC"/>
    <w:rsid w:val="00277905"/>
    <w:rsid w:val="00277969"/>
    <w:rsid w:val="00277978"/>
    <w:rsid w:val="002779DD"/>
    <w:rsid w:val="002779E0"/>
    <w:rsid w:val="00277AAB"/>
    <w:rsid w:val="00277AAE"/>
    <w:rsid w:val="00277B57"/>
    <w:rsid w:val="00277B84"/>
    <w:rsid w:val="00277BF7"/>
    <w:rsid w:val="00277D0E"/>
    <w:rsid w:val="00277D5C"/>
    <w:rsid w:val="00277E10"/>
    <w:rsid w:val="00277E20"/>
    <w:rsid w:val="00277E46"/>
    <w:rsid w:val="00277EBE"/>
    <w:rsid w:val="00277EC6"/>
    <w:rsid w:val="00277F41"/>
    <w:rsid w:val="00277F99"/>
    <w:rsid w:val="00280014"/>
    <w:rsid w:val="00280018"/>
    <w:rsid w:val="0028010C"/>
    <w:rsid w:val="002801D9"/>
    <w:rsid w:val="002801E7"/>
    <w:rsid w:val="0028028E"/>
    <w:rsid w:val="0028029B"/>
    <w:rsid w:val="00280381"/>
    <w:rsid w:val="00280402"/>
    <w:rsid w:val="002804E8"/>
    <w:rsid w:val="002805A1"/>
    <w:rsid w:val="002805C8"/>
    <w:rsid w:val="002805FB"/>
    <w:rsid w:val="002806AD"/>
    <w:rsid w:val="002806CF"/>
    <w:rsid w:val="00280791"/>
    <w:rsid w:val="0028084D"/>
    <w:rsid w:val="002808AF"/>
    <w:rsid w:val="0028094E"/>
    <w:rsid w:val="00280B24"/>
    <w:rsid w:val="00280B4D"/>
    <w:rsid w:val="00280BC8"/>
    <w:rsid w:val="00280D39"/>
    <w:rsid w:val="00280D3A"/>
    <w:rsid w:val="00280DAA"/>
    <w:rsid w:val="00280E63"/>
    <w:rsid w:val="00280E9B"/>
    <w:rsid w:val="00280F4E"/>
    <w:rsid w:val="00281002"/>
    <w:rsid w:val="00281127"/>
    <w:rsid w:val="0028114B"/>
    <w:rsid w:val="002811E8"/>
    <w:rsid w:val="00281231"/>
    <w:rsid w:val="00281242"/>
    <w:rsid w:val="002812AC"/>
    <w:rsid w:val="002812B4"/>
    <w:rsid w:val="002812BA"/>
    <w:rsid w:val="002812C7"/>
    <w:rsid w:val="00281313"/>
    <w:rsid w:val="0028132D"/>
    <w:rsid w:val="0028135E"/>
    <w:rsid w:val="00281411"/>
    <w:rsid w:val="00281417"/>
    <w:rsid w:val="002814CD"/>
    <w:rsid w:val="00281590"/>
    <w:rsid w:val="002815E0"/>
    <w:rsid w:val="002815EF"/>
    <w:rsid w:val="00281605"/>
    <w:rsid w:val="00281671"/>
    <w:rsid w:val="00281680"/>
    <w:rsid w:val="00281710"/>
    <w:rsid w:val="00281794"/>
    <w:rsid w:val="00281798"/>
    <w:rsid w:val="002818BB"/>
    <w:rsid w:val="002819B0"/>
    <w:rsid w:val="00281A28"/>
    <w:rsid w:val="00281AB4"/>
    <w:rsid w:val="00281ADF"/>
    <w:rsid w:val="00281AFE"/>
    <w:rsid w:val="00281BC1"/>
    <w:rsid w:val="00281C22"/>
    <w:rsid w:val="00281C49"/>
    <w:rsid w:val="00281CA8"/>
    <w:rsid w:val="00281CBF"/>
    <w:rsid w:val="00281D74"/>
    <w:rsid w:val="00281DA1"/>
    <w:rsid w:val="00281DC6"/>
    <w:rsid w:val="00281E6B"/>
    <w:rsid w:val="00281F42"/>
    <w:rsid w:val="00282087"/>
    <w:rsid w:val="00282133"/>
    <w:rsid w:val="0028218A"/>
    <w:rsid w:val="002822DB"/>
    <w:rsid w:val="0028239F"/>
    <w:rsid w:val="002823BA"/>
    <w:rsid w:val="00282400"/>
    <w:rsid w:val="00282422"/>
    <w:rsid w:val="0028248E"/>
    <w:rsid w:val="002824C0"/>
    <w:rsid w:val="00282506"/>
    <w:rsid w:val="0028253D"/>
    <w:rsid w:val="002825BC"/>
    <w:rsid w:val="0028267A"/>
    <w:rsid w:val="002826A4"/>
    <w:rsid w:val="00282700"/>
    <w:rsid w:val="00282731"/>
    <w:rsid w:val="0028278A"/>
    <w:rsid w:val="00282796"/>
    <w:rsid w:val="00282851"/>
    <w:rsid w:val="002828D6"/>
    <w:rsid w:val="00282946"/>
    <w:rsid w:val="0028298F"/>
    <w:rsid w:val="002829BE"/>
    <w:rsid w:val="002829C4"/>
    <w:rsid w:val="002829D8"/>
    <w:rsid w:val="00282A56"/>
    <w:rsid w:val="00282AEA"/>
    <w:rsid w:val="00282B49"/>
    <w:rsid w:val="00282C49"/>
    <w:rsid w:val="00282CA5"/>
    <w:rsid w:val="00282D3B"/>
    <w:rsid w:val="00282DAD"/>
    <w:rsid w:val="00282DCE"/>
    <w:rsid w:val="00282DE5"/>
    <w:rsid w:val="00282E70"/>
    <w:rsid w:val="00282FE4"/>
    <w:rsid w:val="0028303A"/>
    <w:rsid w:val="00283156"/>
    <w:rsid w:val="00283194"/>
    <w:rsid w:val="002831BD"/>
    <w:rsid w:val="002831D1"/>
    <w:rsid w:val="00283315"/>
    <w:rsid w:val="00283367"/>
    <w:rsid w:val="002834E6"/>
    <w:rsid w:val="002835FB"/>
    <w:rsid w:val="0028362A"/>
    <w:rsid w:val="00283681"/>
    <w:rsid w:val="0028368C"/>
    <w:rsid w:val="00283776"/>
    <w:rsid w:val="00283806"/>
    <w:rsid w:val="0028391E"/>
    <w:rsid w:val="00283929"/>
    <w:rsid w:val="002839B0"/>
    <w:rsid w:val="002839C0"/>
    <w:rsid w:val="00283A9A"/>
    <w:rsid w:val="00283ABC"/>
    <w:rsid w:val="00283BC1"/>
    <w:rsid w:val="00283C99"/>
    <w:rsid w:val="00283D35"/>
    <w:rsid w:val="00283D39"/>
    <w:rsid w:val="00283D50"/>
    <w:rsid w:val="00283E0E"/>
    <w:rsid w:val="00283E4C"/>
    <w:rsid w:val="00283E74"/>
    <w:rsid w:val="00283E93"/>
    <w:rsid w:val="00284017"/>
    <w:rsid w:val="0028404A"/>
    <w:rsid w:val="0028407F"/>
    <w:rsid w:val="00284099"/>
    <w:rsid w:val="002840AF"/>
    <w:rsid w:val="002840CA"/>
    <w:rsid w:val="00284194"/>
    <w:rsid w:val="002842C5"/>
    <w:rsid w:val="0028433D"/>
    <w:rsid w:val="00284340"/>
    <w:rsid w:val="002843F4"/>
    <w:rsid w:val="00284410"/>
    <w:rsid w:val="002844E9"/>
    <w:rsid w:val="00284541"/>
    <w:rsid w:val="00284619"/>
    <w:rsid w:val="00284873"/>
    <w:rsid w:val="0028489E"/>
    <w:rsid w:val="0028493A"/>
    <w:rsid w:val="00284956"/>
    <w:rsid w:val="00284A21"/>
    <w:rsid w:val="00284A2C"/>
    <w:rsid w:val="00284AE8"/>
    <w:rsid w:val="00284B19"/>
    <w:rsid w:val="00284C3D"/>
    <w:rsid w:val="00284DD1"/>
    <w:rsid w:val="00284E63"/>
    <w:rsid w:val="00284E89"/>
    <w:rsid w:val="00284EB7"/>
    <w:rsid w:val="00284EDD"/>
    <w:rsid w:val="00284EE2"/>
    <w:rsid w:val="00284F2E"/>
    <w:rsid w:val="00284FC2"/>
    <w:rsid w:val="00285020"/>
    <w:rsid w:val="002850A7"/>
    <w:rsid w:val="002850BF"/>
    <w:rsid w:val="0028510F"/>
    <w:rsid w:val="0028519D"/>
    <w:rsid w:val="002851E2"/>
    <w:rsid w:val="00285231"/>
    <w:rsid w:val="0028523F"/>
    <w:rsid w:val="002852AC"/>
    <w:rsid w:val="00285301"/>
    <w:rsid w:val="002853ED"/>
    <w:rsid w:val="002853FE"/>
    <w:rsid w:val="00285457"/>
    <w:rsid w:val="0028546C"/>
    <w:rsid w:val="002854BD"/>
    <w:rsid w:val="002854D0"/>
    <w:rsid w:val="00285514"/>
    <w:rsid w:val="0028573F"/>
    <w:rsid w:val="0028575D"/>
    <w:rsid w:val="002857AE"/>
    <w:rsid w:val="00285819"/>
    <w:rsid w:val="00285877"/>
    <w:rsid w:val="002858BD"/>
    <w:rsid w:val="002858CC"/>
    <w:rsid w:val="002858E8"/>
    <w:rsid w:val="00285969"/>
    <w:rsid w:val="00285988"/>
    <w:rsid w:val="00285A6A"/>
    <w:rsid w:val="00285A8D"/>
    <w:rsid w:val="00285B03"/>
    <w:rsid w:val="00285B18"/>
    <w:rsid w:val="00285CF7"/>
    <w:rsid w:val="00285D0F"/>
    <w:rsid w:val="00285E12"/>
    <w:rsid w:val="00285E60"/>
    <w:rsid w:val="00285EA0"/>
    <w:rsid w:val="00285EFD"/>
    <w:rsid w:val="00285F32"/>
    <w:rsid w:val="00285F57"/>
    <w:rsid w:val="00285FE8"/>
    <w:rsid w:val="00286058"/>
    <w:rsid w:val="002860DE"/>
    <w:rsid w:val="0028611B"/>
    <w:rsid w:val="0028614E"/>
    <w:rsid w:val="002861E8"/>
    <w:rsid w:val="0028627A"/>
    <w:rsid w:val="00286312"/>
    <w:rsid w:val="0028635E"/>
    <w:rsid w:val="002863A3"/>
    <w:rsid w:val="002863BF"/>
    <w:rsid w:val="00286533"/>
    <w:rsid w:val="0028654C"/>
    <w:rsid w:val="002865D9"/>
    <w:rsid w:val="002865F7"/>
    <w:rsid w:val="002867DF"/>
    <w:rsid w:val="00286847"/>
    <w:rsid w:val="0028688A"/>
    <w:rsid w:val="002868CC"/>
    <w:rsid w:val="002868DD"/>
    <w:rsid w:val="0028695A"/>
    <w:rsid w:val="0028698E"/>
    <w:rsid w:val="00286A73"/>
    <w:rsid w:val="00286A9C"/>
    <w:rsid w:val="00286AB7"/>
    <w:rsid w:val="00286ADA"/>
    <w:rsid w:val="00286AE4"/>
    <w:rsid w:val="00286AF7"/>
    <w:rsid w:val="00286BCE"/>
    <w:rsid w:val="00286C26"/>
    <w:rsid w:val="00286C3B"/>
    <w:rsid w:val="00286C9F"/>
    <w:rsid w:val="00286CA8"/>
    <w:rsid w:val="00286CF6"/>
    <w:rsid w:val="00286D06"/>
    <w:rsid w:val="00286D1D"/>
    <w:rsid w:val="00286D21"/>
    <w:rsid w:val="00286D48"/>
    <w:rsid w:val="00286DD4"/>
    <w:rsid w:val="00286DFE"/>
    <w:rsid w:val="00286E10"/>
    <w:rsid w:val="00286E8E"/>
    <w:rsid w:val="00286EDF"/>
    <w:rsid w:val="00286F17"/>
    <w:rsid w:val="00286F42"/>
    <w:rsid w:val="00286F58"/>
    <w:rsid w:val="00286F81"/>
    <w:rsid w:val="0028707D"/>
    <w:rsid w:val="002870D1"/>
    <w:rsid w:val="002870DA"/>
    <w:rsid w:val="002870DF"/>
    <w:rsid w:val="00287112"/>
    <w:rsid w:val="0028715A"/>
    <w:rsid w:val="00287190"/>
    <w:rsid w:val="002871BD"/>
    <w:rsid w:val="002871FA"/>
    <w:rsid w:val="0028727B"/>
    <w:rsid w:val="00287298"/>
    <w:rsid w:val="002872CD"/>
    <w:rsid w:val="002872D6"/>
    <w:rsid w:val="00287363"/>
    <w:rsid w:val="002873B7"/>
    <w:rsid w:val="002873D4"/>
    <w:rsid w:val="002873E4"/>
    <w:rsid w:val="00287445"/>
    <w:rsid w:val="002874D1"/>
    <w:rsid w:val="002874EE"/>
    <w:rsid w:val="0028750E"/>
    <w:rsid w:val="00287559"/>
    <w:rsid w:val="002876BE"/>
    <w:rsid w:val="002877CB"/>
    <w:rsid w:val="002877FB"/>
    <w:rsid w:val="002878EF"/>
    <w:rsid w:val="00287AB1"/>
    <w:rsid w:val="00287AEF"/>
    <w:rsid w:val="00287B40"/>
    <w:rsid w:val="00287B68"/>
    <w:rsid w:val="00287B86"/>
    <w:rsid w:val="00287B93"/>
    <w:rsid w:val="00287CC0"/>
    <w:rsid w:val="00287DA5"/>
    <w:rsid w:val="00287DE9"/>
    <w:rsid w:val="00287E78"/>
    <w:rsid w:val="00287F1F"/>
    <w:rsid w:val="00287F4B"/>
    <w:rsid w:val="00290096"/>
    <w:rsid w:val="00290098"/>
    <w:rsid w:val="002900AD"/>
    <w:rsid w:val="002900E7"/>
    <w:rsid w:val="0029010C"/>
    <w:rsid w:val="0029013D"/>
    <w:rsid w:val="002901B0"/>
    <w:rsid w:val="00290221"/>
    <w:rsid w:val="0029034D"/>
    <w:rsid w:val="002903EE"/>
    <w:rsid w:val="00290416"/>
    <w:rsid w:val="002904C8"/>
    <w:rsid w:val="002904CE"/>
    <w:rsid w:val="002904E0"/>
    <w:rsid w:val="00290511"/>
    <w:rsid w:val="00290523"/>
    <w:rsid w:val="00290554"/>
    <w:rsid w:val="0029067D"/>
    <w:rsid w:val="002906B9"/>
    <w:rsid w:val="00290711"/>
    <w:rsid w:val="00290765"/>
    <w:rsid w:val="002907DB"/>
    <w:rsid w:val="0029083E"/>
    <w:rsid w:val="0029099A"/>
    <w:rsid w:val="002909AA"/>
    <w:rsid w:val="002909CC"/>
    <w:rsid w:val="002909EB"/>
    <w:rsid w:val="002909F2"/>
    <w:rsid w:val="00290A64"/>
    <w:rsid w:val="00290AB3"/>
    <w:rsid w:val="00290ACB"/>
    <w:rsid w:val="00290AFA"/>
    <w:rsid w:val="00290B07"/>
    <w:rsid w:val="00290B16"/>
    <w:rsid w:val="00290B30"/>
    <w:rsid w:val="00290B48"/>
    <w:rsid w:val="00290B98"/>
    <w:rsid w:val="00290BD4"/>
    <w:rsid w:val="00290C0E"/>
    <w:rsid w:val="00290CB8"/>
    <w:rsid w:val="00290CCD"/>
    <w:rsid w:val="00290D15"/>
    <w:rsid w:val="00290D5B"/>
    <w:rsid w:val="00290D9D"/>
    <w:rsid w:val="00290DE2"/>
    <w:rsid w:val="00290E35"/>
    <w:rsid w:val="00290E3F"/>
    <w:rsid w:val="00290E60"/>
    <w:rsid w:val="00290EE0"/>
    <w:rsid w:val="00290F11"/>
    <w:rsid w:val="00290F66"/>
    <w:rsid w:val="0029100E"/>
    <w:rsid w:val="00291050"/>
    <w:rsid w:val="00291072"/>
    <w:rsid w:val="0029110C"/>
    <w:rsid w:val="00291114"/>
    <w:rsid w:val="0029111C"/>
    <w:rsid w:val="0029118D"/>
    <w:rsid w:val="002912A2"/>
    <w:rsid w:val="002913F5"/>
    <w:rsid w:val="00291422"/>
    <w:rsid w:val="0029158C"/>
    <w:rsid w:val="002915EF"/>
    <w:rsid w:val="00291608"/>
    <w:rsid w:val="002916A6"/>
    <w:rsid w:val="002916B5"/>
    <w:rsid w:val="002916D5"/>
    <w:rsid w:val="0029171C"/>
    <w:rsid w:val="00291832"/>
    <w:rsid w:val="0029189F"/>
    <w:rsid w:val="00291925"/>
    <w:rsid w:val="0029195E"/>
    <w:rsid w:val="00291B24"/>
    <w:rsid w:val="00291BA9"/>
    <w:rsid w:val="00291BAB"/>
    <w:rsid w:val="00291BB2"/>
    <w:rsid w:val="00291C04"/>
    <w:rsid w:val="00291C42"/>
    <w:rsid w:val="00291CD1"/>
    <w:rsid w:val="00291D48"/>
    <w:rsid w:val="00291DEC"/>
    <w:rsid w:val="00291DFC"/>
    <w:rsid w:val="00291E10"/>
    <w:rsid w:val="00291EBD"/>
    <w:rsid w:val="00291EF1"/>
    <w:rsid w:val="00291F0B"/>
    <w:rsid w:val="00291F95"/>
    <w:rsid w:val="00291FF0"/>
    <w:rsid w:val="0029206A"/>
    <w:rsid w:val="002920C7"/>
    <w:rsid w:val="0029215D"/>
    <w:rsid w:val="00292168"/>
    <w:rsid w:val="00292278"/>
    <w:rsid w:val="002922F6"/>
    <w:rsid w:val="002923EE"/>
    <w:rsid w:val="00292417"/>
    <w:rsid w:val="0029242A"/>
    <w:rsid w:val="00292482"/>
    <w:rsid w:val="002924C1"/>
    <w:rsid w:val="002924EE"/>
    <w:rsid w:val="00292516"/>
    <w:rsid w:val="0029256F"/>
    <w:rsid w:val="00292573"/>
    <w:rsid w:val="00292685"/>
    <w:rsid w:val="002926BC"/>
    <w:rsid w:val="00292760"/>
    <w:rsid w:val="0029278D"/>
    <w:rsid w:val="0029285C"/>
    <w:rsid w:val="002928FE"/>
    <w:rsid w:val="0029295E"/>
    <w:rsid w:val="002929AE"/>
    <w:rsid w:val="00292A8B"/>
    <w:rsid w:val="00292AF7"/>
    <w:rsid w:val="00292B1E"/>
    <w:rsid w:val="00292B22"/>
    <w:rsid w:val="00292B48"/>
    <w:rsid w:val="00292B68"/>
    <w:rsid w:val="00292B70"/>
    <w:rsid w:val="00292B78"/>
    <w:rsid w:val="00292BB3"/>
    <w:rsid w:val="00292C15"/>
    <w:rsid w:val="00292C46"/>
    <w:rsid w:val="00292CD9"/>
    <w:rsid w:val="00292D91"/>
    <w:rsid w:val="00292E3E"/>
    <w:rsid w:val="00292E81"/>
    <w:rsid w:val="00292F12"/>
    <w:rsid w:val="00292F1A"/>
    <w:rsid w:val="00292F1F"/>
    <w:rsid w:val="00292FAC"/>
    <w:rsid w:val="00292FCA"/>
    <w:rsid w:val="00292FEF"/>
    <w:rsid w:val="0029305E"/>
    <w:rsid w:val="0029309C"/>
    <w:rsid w:val="00293139"/>
    <w:rsid w:val="00293149"/>
    <w:rsid w:val="00293228"/>
    <w:rsid w:val="00293263"/>
    <w:rsid w:val="00293288"/>
    <w:rsid w:val="00293320"/>
    <w:rsid w:val="00293360"/>
    <w:rsid w:val="00293402"/>
    <w:rsid w:val="00293405"/>
    <w:rsid w:val="0029340D"/>
    <w:rsid w:val="00293419"/>
    <w:rsid w:val="002934DA"/>
    <w:rsid w:val="00293569"/>
    <w:rsid w:val="00293584"/>
    <w:rsid w:val="00293609"/>
    <w:rsid w:val="0029361B"/>
    <w:rsid w:val="002936F0"/>
    <w:rsid w:val="002936FE"/>
    <w:rsid w:val="0029370D"/>
    <w:rsid w:val="00293731"/>
    <w:rsid w:val="0029378F"/>
    <w:rsid w:val="002937CF"/>
    <w:rsid w:val="0029380E"/>
    <w:rsid w:val="00293837"/>
    <w:rsid w:val="00293850"/>
    <w:rsid w:val="002938CD"/>
    <w:rsid w:val="00293955"/>
    <w:rsid w:val="002939B2"/>
    <w:rsid w:val="00293A31"/>
    <w:rsid w:val="00293A4A"/>
    <w:rsid w:val="00293B61"/>
    <w:rsid w:val="00293B84"/>
    <w:rsid w:val="00293C22"/>
    <w:rsid w:val="00293CEA"/>
    <w:rsid w:val="00293CEC"/>
    <w:rsid w:val="00293D59"/>
    <w:rsid w:val="00293DA6"/>
    <w:rsid w:val="00293DAA"/>
    <w:rsid w:val="00293DB3"/>
    <w:rsid w:val="00293DED"/>
    <w:rsid w:val="00293E0F"/>
    <w:rsid w:val="00293E75"/>
    <w:rsid w:val="00293E8C"/>
    <w:rsid w:val="00293FF7"/>
    <w:rsid w:val="00294080"/>
    <w:rsid w:val="0029409D"/>
    <w:rsid w:val="00294150"/>
    <w:rsid w:val="00294178"/>
    <w:rsid w:val="002942E8"/>
    <w:rsid w:val="0029437F"/>
    <w:rsid w:val="00294388"/>
    <w:rsid w:val="002943A9"/>
    <w:rsid w:val="002943CB"/>
    <w:rsid w:val="002943EB"/>
    <w:rsid w:val="002944B4"/>
    <w:rsid w:val="00294532"/>
    <w:rsid w:val="0029453C"/>
    <w:rsid w:val="0029455A"/>
    <w:rsid w:val="002945AF"/>
    <w:rsid w:val="00294608"/>
    <w:rsid w:val="00294811"/>
    <w:rsid w:val="0029483D"/>
    <w:rsid w:val="002948A4"/>
    <w:rsid w:val="002948B0"/>
    <w:rsid w:val="002948E5"/>
    <w:rsid w:val="00294906"/>
    <w:rsid w:val="00294910"/>
    <w:rsid w:val="0029498F"/>
    <w:rsid w:val="00294A2B"/>
    <w:rsid w:val="00294B26"/>
    <w:rsid w:val="00294B2E"/>
    <w:rsid w:val="00294C01"/>
    <w:rsid w:val="00294C3A"/>
    <w:rsid w:val="00294C40"/>
    <w:rsid w:val="00294CB2"/>
    <w:rsid w:val="00294D4B"/>
    <w:rsid w:val="00294DFF"/>
    <w:rsid w:val="00294E13"/>
    <w:rsid w:val="00294ECE"/>
    <w:rsid w:val="00294EE1"/>
    <w:rsid w:val="00294EEB"/>
    <w:rsid w:val="00294F1B"/>
    <w:rsid w:val="00294FBB"/>
    <w:rsid w:val="00294FF0"/>
    <w:rsid w:val="00294FFE"/>
    <w:rsid w:val="00295061"/>
    <w:rsid w:val="0029512E"/>
    <w:rsid w:val="00295164"/>
    <w:rsid w:val="00295221"/>
    <w:rsid w:val="0029522A"/>
    <w:rsid w:val="002952FA"/>
    <w:rsid w:val="0029535E"/>
    <w:rsid w:val="0029540C"/>
    <w:rsid w:val="00295423"/>
    <w:rsid w:val="002954D3"/>
    <w:rsid w:val="002955D4"/>
    <w:rsid w:val="002955DE"/>
    <w:rsid w:val="00295682"/>
    <w:rsid w:val="0029575C"/>
    <w:rsid w:val="00295765"/>
    <w:rsid w:val="002959F3"/>
    <w:rsid w:val="00295A41"/>
    <w:rsid w:val="00295A90"/>
    <w:rsid w:val="00295AEC"/>
    <w:rsid w:val="00295B94"/>
    <w:rsid w:val="00295C05"/>
    <w:rsid w:val="00295C37"/>
    <w:rsid w:val="00295D11"/>
    <w:rsid w:val="00295D4D"/>
    <w:rsid w:val="00295DF7"/>
    <w:rsid w:val="00295DF8"/>
    <w:rsid w:val="00295E01"/>
    <w:rsid w:val="00295E33"/>
    <w:rsid w:val="00295E6E"/>
    <w:rsid w:val="00295E8B"/>
    <w:rsid w:val="00295F90"/>
    <w:rsid w:val="00295FF4"/>
    <w:rsid w:val="00296079"/>
    <w:rsid w:val="002960B5"/>
    <w:rsid w:val="00296155"/>
    <w:rsid w:val="0029624A"/>
    <w:rsid w:val="00296279"/>
    <w:rsid w:val="00296389"/>
    <w:rsid w:val="00296428"/>
    <w:rsid w:val="0029657C"/>
    <w:rsid w:val="002965C7"/>
    <w:rsid w:val="00296667"/>
    <w:rsid w:val="0029668F"/>
    <w:rsid w:val="00296720"/>
    <w:rsid w:val="00296748"/>
    <w:rsid w:val="002967AD"/>
    <w:rsid w:val="0029687C"/>
    <w:rsid w:val="0029696A"/>
    <w:rsid w:val="002969F1"/>
    <w:rsid w:val="00296A59"/>
    <w:rsid w:val="00296A99"/>
    <w:rsid w:val="00296B94"/>
    <w:rsid w:val="00296C16"/>
    <w:rsid w:val="00296C2A"/>
    <w:rsid w:val="00296C95"/>
    <w:rsid w:val="00296C9F"/>
    <w:rsid w:val="00296CCE"/>
    <w:rsid w:val="00296D31"/>
    <w:rsid w:val="00296E74"/>
    <w:rsid w:val="00296EC6"/>
    <w:rsid w:val="00296EE3"/>
    <w:rsid w:val="002970DE"/>
    <w:rsid w:val="002971E1"/>
    <w:rsid w:val="00297203"/>
    <w:rsid w:val="0029721A"/>
    <w:rsid w:val="00297254"/>
    <w:rsid w:val="00297257"/>
    <w:rsid w:val="002972F1"/>
    <w:rsid w:val="002972FC"/>
    <w:rsid w:val="00297330"/>
    <w:rsid w:val="00297374"/>
    <w:rsid w:val="00297419"/>
    <w:rsid w:val="0029747F"/>
    <w:rsid w:val="00297502"/>
    <w:rsid w:val="00297545"/>
    <w:rsid w:val="00297558"/>
    <w:rsid w:val="002975F0"/>
    <w:rsid w:val="0029763C"/>
    <w:rsid w:val="00297692"/>
    <w:rsid w:val="002976C1"/>
    <w:rsid w:val="002976E2"/>
    <w:rsid w:val="00297770"/>
    <w:rsid w:val="002977E2"/>
    <w:rsid w:val="002977EE"/>
    <w:rsid w:val="002979F4"/>
    <w:rsid w:val="00297A96"/>
    <w:rsid w:val="00297ACF"/>
    <w:rsid w:val="00297B0D"/>
    <w:rsid w:val="00297B48"/>
    <w:rsid w:val="00297B7F"/>
    <w:rsid w:val="00297BF6"/>
    <w:rsid w:val="00297C00"/>
    <w:rsid w:val="00297C1E"/>
    <w:rsid w:val="00297C36"/>
    <w:rsid w:val="00297CC1"/>
    <w:rsid w:val="00297D38"/>
    <w:rsid w:val="00297D9B"/>
    <w:rsid w:val="00297DE5"/>
    <w:rsid w:val="00297E03"/>
    <w:rsid w:val="00297E43"/>
    <w:rsid w:val="00297E8A"/>
    <w:rsid w:val="00297F1C"/>
    <w:rsid w:val="00297F97"/>
    <w:rsid w:val="00297FB5"/>
    <w:rsid w:val="002A001C"/>
    <w:rsid w:val="002A0022"/>
    <w:rsid w:val="002A004F"/>
    <w:rsid w:val="002A007A"/>
    <w:rsid w:val="002A007B"/>
    <w:rsid w:val="002A0174"/>
    <w:rsid w:val="002A01E1"/>
    <w:rsid w:val="002A0283"/>
    <w:rsid w:val="002A02A5"/>
    <w:rsid w:val="002A0310"/>
    <w:rsid w:val="002A0328"/>
    <w:rsid w:val="002A035A"/>
    <w:rsid w:val="002A037B"/>
    <w:rsid w:val="002A0388"/>
    <w:rsid w:val="002A03ED"/>
    <w:rsid w:val="002A0661"/>
    <w:rsid w:val="002A069E"/>
    <w:rsid w:val="002A0708"/>
    <w:rsid w:val="002A0726"/>
    <w:rsid w:val="002A0748"/>
    <w:rsid w:val="002A0784"/>
    <w:rsid w:val="002A07AB"/>
    <w:rsid w:val="002A07F2"/>
    <w:rsid w:val="002A09FD"/>
    <w:rsid w:val="002A0A36"/>
    <w:rsid w:val="002A0B01"/>
    <w:rsid w:val="002A0B79"/>
    <w:rsid w:val="002A0CEF"/>
    <w:rsid w:val="002A0D9A"/>
    <w:rsid w:val="002A0E36"/>
    <w:rsid w:val="002A0EA6"/>
    <w:rsid w:val="002A0EAD"/>
    <w:rsid w:val="002A0F0B"/>
    <w:rsid w:val="002A0F1C"/>
    <w:rsid w:val="002A0FDE"/>
    <w:rsid w:val="002A105D"/>
    <w:rsid w:val="002A11CD"/>
    <w:rsid w:val="002A11F7"/>
    <w:rsid w:val="002A12C1"/>
    <w:rsid w:val="002A130F"/>
    <w:rsid w:val="002A1329"/>
    <w:rsid w:val="002A132B"/>
    <w:rsid w:val="002A1393"/>
    <w:rsid w:val="002A13ED"/>
    <w:rsid w:val="002A13FA"/>
    <w:rsid w:val="002A1408"/>
    <w:rsid w:val="002A1481"/>
    <w:rsid w:val="002A15B9"/>
    <w:rsid w:val="002A15BE"/>
    <w:rsid w:val="002A15BF"/>
    <w:rsid w:val="002A160E"/>
    <w:rsid w:val="002A16AF"/>
    <w:rsid w:val="002A1704"/>
    <w:rsid w:val="002A1774"/>
    <w:rsid w:val="002A177A"/>
    <w:rsid w:val="002A182E"/>
    <w:rsid w:val="002A1830"/>
    <w:rsid w:val="002A18DA"/>
    <w:rsid w:val="002A1903"/>
    <w:rsid w:val="002A19C2"/>
    <w:rsid w:val="002A1A24"/>
    <w:rsid w:val="002A1A97"/>
    <w:rsid w:val="002A1BEE"/>
    <w:rsid w:val="002A1C3C"/>
    <w:rsid w:val="002A1C6A"/>
    <w:rsid w:val="002A1C78"/>
    <w:rsid w:val="002A1D28"/>
    <w:rsid w:val="002A1D99"/>
    <w:rsid w:val="002A1ED2"/>
    <w:rsid w:val="002A1EEC"/>
    <w:rsid w:val="002A1F02"/>
    <w:rsid w:val="002A1F13"/>
    <w:rsid w:val="002A1F15"/>
    <w:rsid w:val="002A1F32"/>
    <w:rsid w:val="002A1F4C"/>
    <w:rsid w:val="002A1FE9"/>
    <w:rsid w:val="002A1FEF"/>
    <w:rsid w:val="002A1FF6"/>
    <w:rsid w:val="002A204F"/>
    <w:rsid w:val="002A20F9"/>
    <w:rsid w:val="002A215D"/>
    <w:rsid w:val="002A21CC"/>
    <w:rsid w:val="002A224A"/>
    <w:rsid w:val="002A226C"/>
    <w:rsid w:val="002A2289"/>
    <w:rsid w:val="002A2299"/>
    <w:rsid w:val="002A22B1"/>
    <w:rsid w:val="002A2355"/>
    <w:rsid w:val="002A2371"/>
    <w:rsid w:val="002A2387"/>
    <w:rsid w:val="002A23ED"/>
    <w:rsid w:val="002A2593"/>
    <w:rsid w:val="002A25A6"/>
    <w:rsid w:val="002A25BA"/>
    <w:rsid w:val="002A25FE"/>
    <w:rsid w:val="002A2666"/>
    <w:rsid w:val="002A2667"/>
    <w:rsid w:val="002A26EC"/>
    <w:rsid w:val="002A28F4"/>
    <w:rsid w:val="002A2923"/>
    <w:rsid w:val="002A2993"/>
    <w:rsid w:val="002A29C6"/>
    <w:rsid w:val="002A29FA"/>
    <w:rsid w:val="002A2ACB"/>
    <w:rsid w:val="002A2B09"/>
    <w:rsid w:val="002A2B3A"/>
    <w:rsid w:val="002A2B45"/>
    <w:rsid w:val="002A2B51"/>
    <w:rsid w:val="002A2B68"/>
    <w:rsid w:val="002A2B7A"/>
    <w:rsid w:val="002A2B7F"/>
    <w:rsid w:val="002A2B98"/>
    <w:rsid w:val="002A2BC7"/>
    <w:rsid w:val="002A2C02"/>
    <w:rsid w:val="002A2CDD"/>
    <w:rsid w:val="002A2CFF"/>
    <w:rsid w:val="002A2D33"/>
    <w:rsid w:val="002A2D6F"/>
    <w:rsid w:val="002A2DEB"/>
    <w:rsid w:val="002A2E12"/>
    <w:rsid w:val="002A2EBF"/>
    <w:rsid w:val="002A2F7E"/>
    <w:rsid w:val="002A3055"/>
    <w:rsid w:val="002A30B8"/>
    <w:rsid w:val="002A30CB"/>
    <w:rsid w:val="002A31F3"/>
    <w:rsid w:val="002A323D"/>
    <w:rsid w:val="002A32D4"/>
    <w:rsid w:val="002A3316"/>
    <w:rsid w:val="002A336C"/>
    <w:rsid w:val="002A342C"/>
    <w:rsid w:val="002A3615"/>
    <w:rsid w:val="002A363E"/>
    <w:rsid w:val="002A3692"/>
    <w:rsid w:val="002A3756"/>
    <w:rsid w:val="002A3877"/>
    <w:rsid w:val="002A38C4"/>
    <w:rsid w:val="002A3908"/>
    <w:rsid w:val="002A3944"/>
    <w:rsid w:val="002A3A3F"/>
    <w:rsid w:val="002A3A4C"/>
    <w:rsid w:val="002A3A54"/>
    <w:rsid w:val="002A3A77"/>
    <w:rsid w:val="002A3A79"/>
    <w:rsid w:val="002A3AA9"/>
    <w:rsid w:val="002A3B53"/>
    <w:rsid w:val="002A3B8C"/>
    <w:rsid w:val="002A3CAC"/>
    <w:rsid w:val="002A3E0B"/>
    <w:rsid w:val="002A3E2B"/>
    <w:rsid w:val="002A3E8E"/>
    <w:rsid w:val="002A3EC1"/>
    <w:rsid w:val="002A3FB3"/>
    <w:rsid w:val="002A3FB8"/>
    <w:rsid w:val="002A4193"/>
    <w:rsid w:val="002A41CD"/>
    <w:rsid w:val="002A41F0"/>
    <w:rsid w:val="002A4261"/>
    <w:rsid w:val="002A42D3"/>
    <w:rsid w:val="002A42F8"/>
    <w:rsid w:val="002A4356"/>
    <w:rsid w:val="002A4438"/>
    <w:rsid w:val="002A4440"/>
    <w:rsid w:val="002A44AB"/>
    <w:rsid w:val="002A44F6"/>
    <w:rsid w:val="002A4517"/>
    <w:rsid w:val="002A4524"/>
    <w:rsid w:val="002A4577"/>
    <w:rsid w:val="002A45CA"/>
    <w:rsid w:val="002A461F"/>
    <w:rsid w:val="002A4629"/>
    <w:rsid w:val="002A4699"/>
    <w:rsid w:val="002A470D"/>
    <w:rsid w:val="002A4743"/>
    <w:rsid w:val="002A4786"/>
    <w:rsid w:val="002A4871"/>
    <w:rsid w:val="002A49C3"/>
    <w:rsid w:val="002A49DB"/>
    <w:rsid w:val="002A4A02"/>
    <w:rsid w:val="002A4A49"/>
    <w:rsid w:val="002A4A50"/>
    <w:rsid w:val="002A4A89"/>
    <w:rsid w:val="002A4BE5"/>
    <w:rsid w:val="002A4C8E"/>
    <w:rsid w:val="002A4E2A"/>
    <w:rsid w:val="002A4EE7"/>
    <w:rsid w:val="002A4F33"/>
    <w:rsid w:val="002A4F7A"/>
    <w:rsid w:val="002A4FF0"/>
    <w:rsid w:val="002A5015"/>
    <w:rsid w:val="002A5064"/>
    <w:rsid w:val="002A5092"/>
    <w:rsid w:val="002A50D0"/>
    <w:rsid w:val="002A522F"/>
    <w:rsid w:val="002A5233"/>
    <w:rsid w:val="002A5238"/>
    <w:rsid w:val="002A5249"/>
    <w:rsid w:val="002A5279"/>
    <w:rsid w:val="002A52AA"/>
    <w:rsid w:val="002A5322"/>
    <w:rsid w:val="002A5388"/>
    <w:rsid w:val="002A53F0"/>
    <w:rsid w:val="002A54DE"/>
    <w:rsid w:val="002A550A"/>
    <w:rsid w:val="002A5521"/>
    <w:rsid w:val="002A552D"/>
    <w:rsid w:val="002A5594"/>
    <w:rsid w:val="002A5816"/>
    <w:rsid w:val="002A58D3"/>
    <w:rsid w:val="002A58E4"/>
    <w:rsid w:val="002A5A3F"/>
    <w:rsid w:val="002A5A6D"/>
    <w:rsid w:val="002A5A9F"/>
    <w:rsid w:val="002A5B4D"/>
    <w:rsid w:val="002A5C27"/>
    <w:rsid w:val="002A5C8D"/>
    <w:rsid w:val="002A5D22"/>
    <w:rsid w:val="002A5D6A"/>
    <w:rsid w:val="002A5DA8"/>
    <w:rsid w:val="002A5E5E"/>
    <w:rsid w:val="002A5E60"/>
    <w:rsid w:val="002A5E6C"/>
    <w:rsid w:val="002A5E72"/>
    <w:rsid w:val="002A5F04"/>
    <w:rsid w:val="002A5F3C"/>
    <w:rsid w:val="002A5F5F"/>
    <w:rsid w:val="002A6103"/>
    <w:rsid w:val="002A6119"/>
    <w:rsid w:val="002A6180"/>
    <w:rsid w:val="002A62D7"/>
    <w:rsid w:val="002A62DA"/>
    <w:rsid w:val="002A62DB"/>
    <w:rsid w:val="002A62EF"/>
    <w:rsid w:val="002A6315"/>
    <w:rsid w:val="002A6317"/>
    <w:rsid w:val="002A631A"/>
    <w:rsid w:val="002A6331"/>
    <w:rsid w:val="002A633D"/>
    <w:rsid w:val="002A638B"/>
    <w:rsid w:val="002A63A5"/>
    <w:rsid w:val="002A63AF"/>
    <w:rsid w:val="002A63E2"/>
    <w:rsid w:val="002A648D"/>
    <w:rsid w:val="002A6507"/>
    <w:rsid w:val="002A650B"/>
    <w:rsid w:val="002A65AE"/>
    <w:rsid w:val="002A65F4"/>
    <w:rsid w:val="002A6758"/>
    <w:rsid w:val="002A676B"/>
    <w:rsid w:val="002A6790"/>
    <w:rsid w:val="002A680C"/>
    <w:rsid w:val="002A681B"/>
    <w:rsid w:val="002A68CF"/>
    <w:rsid w:val="002A68E9"/>
    <w:rsid w:val="002A68F5"/>
    <w:rsid w:val="002A69F6"/>
    <w:rsid w:val="002A6A10"/>
    <w:rsid w:val="002A6A32"/>
    <w:rsid w:val="002A6B0F"/>
    <w:rsid w:val="002A6B54"/>
    <w:rsid w:val="002A6C15"/>
    <w:rsid w:val="002A6CC0"/>
    <w:rsid w:val="002A6E24"/>
    <w:rsid w:val="002A6E56"/>
    <w:rsid w:val="002A6FAC"/>
    <w:rsid w:val="002A6FBC"/>
    <w:rsid w:val="002A6FBD"/>
    <w:rsid w:val="002A7023"/>
    <w:rsid w:val="002A706D"/>
    <w:rsid w:val="002A70BC"/>
    <w:rsid w:val="002A70CA"/>
    <w:rsid w:val="002A7122"/>
    <w:rsid w:val="002A71C5"/>
    <w:rsid w:val="002A71EB"/>
    <w:rsid w:val="002A723F"/>
    <w:rsid w:val="002A7334"/>
    <w:rsid w:val="002A7353"/>
    <w:rsid w:val="002A7358"/>
    <w:rsid w:val="002A739C"/>
    <w:rsid w:val="002A73A3"/>
    <w:rsid w:val="002A746C"/>
    <w:rsid w:val="002A74ED"/>
    <w:rsid w:val="002A7507"/>
    <w:rsid w:val="002A7515"/>
    <w:rsid w:val="002A75B8"/>
    <w:rsid w:val="002A7636"/>
    <w:rsid w:val="002A7665"/>
    <w:rsid w:val="002A767F"/>
    <w:rsid w:val="002A779B"/>
    <w:rsid w:val="002A77EC"/>
    <w:rsid w:val="002A7829"/>
    <w:rsid w:val="002A7851"/>
    <w:rsid w:val="002A787E"/>
    <w:rsid w:val="002A7893"/>
    <w:rsid w:val="002A78B2"/>
    <w:rsid w:val="002A79A4"/>
    <w:rsid w:val="002A79DA"/>
    <w:rsid w:val="002A7A12"/>
    <w:rsid w:val="002A7A72"/>
    <w:rsid w:val="002A7A91"/>
    <w:rsid w:val="002A7B10"/>
    <w:rsid w:val="002A7B51"/>
    <w:rsid w:val="002A7B71"/>
    <w:rsid w:val="002A7CEB"/>
    <w:rsid w:val="002A7D13"/>
    <w:rsid w:val="002A7DAB"/>
    <w:rsid w:val="002A7DC0"/>
    <w:rsid w:val="002A7E2B"/>
    <w:rsid w:val="002A7EC6"/>
    <w:rsid w:val="002A7FE7"/>
    <w:rsid w:val="002AE281"/>
    <w:rsid w:val="002B0027"/>
    <w:rsid w:val="002B0197"/>
    <w:rsid w:val="002B01B5"/>
    <w:rsid w:val="002B02EE"/>
    <w:rsid w:val="002B02F7"/>
    <w:rsid w:val="002B034B"/>
    <w:rsid w:val="002B036A"/>
    <w:rsid w:val="002B03B9"/>
    <w:rsid w:val="002B03E0"/>
    <w:rsid w:val="002B03E2"/>
    <w:rsid w:val="002B043F"/>
    <w:rsid w:val="002B04B8"/>
    <w:rsid w:val="002B050C"/>
    <w:rsid w:val="002B0531"/>
    <w:rsid w:val="002B0533"/>
    <w:rsid w:val="002B058A"/>
    <w:rsid w:val="002B05A0"/>
    <w:rsid w:val="002B0612"/>
    <w:rsid w:val="002B0629"/>
    <w:rsid w:val="002B062E"/>
    <w:rsid w:val="002B0677"/>
    <w:rsid w:val="002B06EC"/>
    <w:rsid w:val="002B0730"/>
    <w:rsid w:val="002B0756"/>
    <w:rsid w:val="002B077C"/>
    <w:rsid w:val="002B07DA"/>
    <w:rsid w:val="002B0882"/>
    <w:rsid w:val="002B08F5"/>
    <w:rsid w:val="002B0932"/>
    <w:rsid w:val="002B0938"/>
    <w:rsid w:val="002B09A8"/>
    <w:rsid w:val="002B09E3"/>
    <w:rsid w:val="002B0A4D"/>
    <w:rsid w:val="002B0B7E"/>
    <w:rsid w:val="002B0D2F"/>
    <w:rsid w:val="002B0D71"/>
    <w:rsid w:val="002B0DC3"/>
    <w:rsid w:val="002B0DDB"/>
    <w:rsid w:val="002B0E82"/>
    <w:rsid w:val="002B0EC3"/>
    <w:rsid w:val="002B0F7F"/>
    <w:rsid w:val="002B0FF8"/>
    <w:rsid w:val="002B10AC"/>
    <w:rsid w:val="002B10DB"/>
    <w:rsid w:val="002B10E5"/>
    <w:rsid w:val="002B126C"/>
    <w:rsid w:val="002B133D"/>
    <w:rsid w:val="002B1357"/>
    <w:rsid w:val="002B136D"/>
    <w:rsid w:val="002B13A7"/>
    <w:rsid w:val="002B1417"/>
    <w:rsid w:val="002B1420"/>
    <w:rsid w:val="002B1568"/>
    <w:rsid w:val="002B157F"/>
    <w:rsid w:val="002B15C8"/>
    <w:rsid w:val="002B15CF"/>
    <w:rsid w:val="002B164D"/>
    <w:rsid w:val="002B166C"/>
    <w:rsid w:val="002B173C"/>
    <w:rsid w:val="002B1773"/>
    <w:rsid w:val="002B187C"/>
    <w:rsid w:val="002B18E6"/>
    <w:rsid w:val="002B190A"/>
    <w:rsid w:val="002B1995"/>
    <w:rsid w:val="002B1ADD"/>
    <w:rsid w:val="002B1B02"/>
    <w:rsid w:val="002B1B30"/>
    <w:rsid w:val="002B1B45"/>
    <w:rsid w:val="002B1B66"/>
    <w:rsid w:val="002B1C84"/>
    <w:rsid w:val="002B1C89"/>
    <w:rsid w:val="002B1D1D"/>
    <w:rsid w:val="002B1D3D"/>
    <w:rsid w:val="002B1D48"/>
    <w:rsid w:val="002B1E71"/>
    <w:rsid w:val="002B1EB8"/>
    <w:rsid w:val="002B1EC0"/>
    <w:rsid w:val="002B1F7D"/>
    <w:rsid w:val="002B1FA9"/>
    <w:rsid w:val="002B1FC7"/>
    <w:rsid w:val="002B1FD2"/>
    <w:rsid w:val="002B2043"/>
    <w:rsid w:val="002B2063"/>
    <w:rsid w:val="002B2073"/>
    <w:rsid w:val="002B20A3"/>
    <w:rsid w:val="002B20B8"/>
    <w:rsid w:val="002B2178"/>
    <w:rsid w:val="002B2183"/>
    <w:rsid w:val="002B21AC"/>
    <w:rsid w:val="002B21B9"/>
    <w:rsid w:val="002B21E7"/>
    <w:rsid w:val="002B228F"/>
    <w:rsid w:val="002B2407"/>
    <w:rsid w:val="002B247F"/>
    <w:rsid w:val="002B24C8"/>
    <w:rsid w:val="002B252D"/>
    <w:rsid w:val="002B254A"/>
    <w:rsid w:val="002B255F"/>
    <w:rsid w:val="002B259E"/>
    <w:rsid w:val="002B25D0"/>
    <w:rsid w:val="002B25D8"/>
    <w:rsid w:val="002B25E6"/>
    <w:rsid w:val="002B25F1"/>
    <w:rsid w:val="002B276B"/>
    <w:rsid w:val="002B286F"/>
    <w:rsid w:val="002B28C4"/>
    <w:rsid w:val="002B2907"/>
    <w:rsid w:val="002B295E"/>
    <w:rsid w:val="002B2988"/>
    <w:rsid w:val="002B29AA"/>
    <w:rsid w:val="002B29D6"/>
    <w:rsid w:val="002B2A1D"/>
    <w:rsid w:val="002B2A39"/>
    <w:rsid w:val="002B2A71"/>
    <w:rsid w:val="002B2A73"/>
    <w:rsid w:val="002B2A79"/>
    <w:rsid w:val="002B2ABC"/>
    <w:rsid w:val="002B2AC6"/>
    <w:rsid w:val="002B2B4E"/>
    <w:rsid w:val="002B2C56"/>
    <w:rsid w:val="002B2CC2"/>
    <w:rsid w:val="002B2CCA"/>
    <w:rsid w:val="002B2CF4"/>
    <w:rsid w:val="002B2E20"/>
    <w:rsid w:val="002B2E69"/>
    <w:rsid w:val="002B2F96"/>
    <w:rsid w:val="002B30E5"/>
    <w:rsid w:val="002B3136"/>
    <w:rsid w:val="002B3211"/>
    <w:rsid w:val="002B324C"/>
    <w:rsid w:val="002B33A4"/>
    <w:rsid w:val="002B33C5"/>
    <w:rsid w:val="002B33DD"/>
    <w:rsid w:val="002B3423"/>
    <w:rsid w:val="002B3507"/>
    <w:rsid w:val="002B356D"/>
    <w:rsid w:val="002B35DC"/>
    <w:rsid w:val="002B3843"/>
    <w:rsid w:val="002B384F"/>
    <w:rsid w:val="002B3896"/>
    <w:rsid w:val="002B38BF"/>
    <w:rsid w:val="002B39E3"/>
    <w:rsid w:val="002B3A2A"/>
    <w:rsid w:val="002B3ACC"/>
    <w:rsid w:val="002B3B48"/>
    <w:rsid w:val="002B3B4B"/>
    <w:rsid w:val="002B3B4E"/>
    <w:rsid w:val="002B3B8F"/>
    <w:rsid w:val="002B3BA5"/>
    <w:rsid w:val="002B3C56"/>
    <w:rsid w:val="002B3CAA"/>
    <w:rsid w:val="002B3CDE"/>
    <w:rsid w:val="002B3D35"/>
    <w:rsid w:val="002B3D4D"/>
    <w:rsid w:val="002B3E43"/>
    <w:rsid w:val="002B3F29"/>
    <w:rsid w:val="002B3F74"/>
    <w:rsid w:val="002B40BA"/>
    <w:rsid w:val="002B40CB"/>
    <w:rsid w:val="002B4174"/>
    <w:rsid w:val="002B4233"/>
    <w:rsid w:val="002B4270"/>
    <w:rsid w:val="002B42A2"/>
    <w:rsid w:val="002B42E0"/>
    <w:rsid w:val="002B4351"/>
    <w:rsid w:val="002B435C"/>
    <w:rsid w:val="002B447D"/>
    <w:rsid w:val="002B449D"/>
    <w:rsid w:val="002B4537"/>
    <w:rsid w:val="002B45B0"/>
    <w:rsid w:val="002B45B2"/>
    <w:rsid w:val="002B45C7"/>
    <w:rsid w:val="002B4610"/>
    <w:rsid w:val="002B4611"/>
    <w:rsid w:val="002B4631"/>
    <w:rsid w:val="002B465D"/>
    <w:rsid w:val="002B46CC"/>
    <w:rsid w:val="002B4748"/>
    <w:rsid w:val="002B4779"/>
    <w:rsid w:val="002B47D9"/>
    <w:rsid w:val="002B4823"/>
    <w:rsid w:val="002B486B"/>
    <w:rsid w:val="002B4977"/>
    <w:rsid w:val="002B49CD"/>
    <w:rsid w:val="002B4ADF"/>
    <w:rsid w:val="002B4B07"/>
    <w:rsid w:val="002B4B59"/>
    <w:rsid w:val="002B4BAF"/>
    <w:rsid w:val="002B4C5A"/>
    <w:rsid w:val="002B4CD8"/>
    <w:rsid w:val="002B4D2D"/>
    <w:rsid w:val="002B4E7A"/>
    <w:rsid w:val="002B4E91"/>
    <w:rsid w:val="002B4E9E"/>
    <w:rsid w:val="002B502D"/>
    <w:rsid w:val="002B5065"/>
    <w:rsid w:val="002B508F"/>
    <w:rsid w:val="002B5111"/>
    <w:rsid w:val="002B5156"/>
    <w:rsid w:val="002B5189"/>
    <w:rsid w:val="002B518F"/>
    <w:rsid w:val="002B5193"/>
    <w:rsid w:val="002B51BA"/>
    <w:rsid w:val="002B5240"/>
    <w:rsid w:val="002B5267"/>
    <w:rsid w:val="002B5293"/>
    <w:rsid w:val="002B5298"/>
    <w:rsid w:val="002B5353"/>
    <w:rsid w:val="002B537B"/>
    <w:rsid w:val="002B53D1"/>
    <w:rsid w:val="002B53E3"/>
    <w:rsid w:val="002B53E8"/>
    <w:rsid w:val="002B547C"/>
    <w:rsid w:val="002B54E7"/>
    <w:rsid w:val="002B55AD"/>
    <w:rsid w:val="002B5645"/>
    <w:rsid w:val="002B5713"/>
    <w:rsid w:val="002B579E"/>
    <w:rsid w:val="002B57BC"/>
    <w:rsid w:val="002B586A"/>
    <w:rsid w:val="002B5907"/>
    <w:rsid w:val="002B5977"/>
    <w:rsid w:val="002B59F5"/>
    <w:rsid w:val="002B5A7F"/>
    <w:rsid w:val="002B5A93"/>
    <w:rsid w:val="002B5B2A"/>
    <w:rsid w:val="002B5C58"/>
    <w:rsid w:val="002B5D5C"/>
    <w:rsid w:val="002B5E06"/>
    <w:rsid w:val="002B5E61"/>
    <w:rsid w:val="002B5E86"/>
    <w:rsid w:val="002B5EC6"/>
    <w:rsid w:val="002B5EE7"/>
    <w:rsid w:val="002B5EEF"/>
    <w:rsid w:val="002B5F93"/>
    <w:rsid w:val="002B5FB6"/>
    <w:rsid w:val="002B6008"/>
    <w:rsid w:val="002B6053"/>
    <w:rsid w:val="002B6086"/>
    <w:rsid w:val="002B6099"/>
    <w:rsid w:val="002B60AD"/>
    <w:rsid w:val="002B60B8"/>
    <w:rsid w:val="002B60E3"/>
    <w:rsid w:val="002B6142"/>
    <w:rsid w:val="002B61DC"/>
    <w:rsid w:val="002B61F7"/>
    <w:rsid w:val="002B6220"/>
    <w:rsid w:val="002B62E5"/>
    <w:rsid w:val="002B635A"/>
    <w:rsid w:val="002B636B"/>
    <w:rsid w:val="002B63C2"/>
    <w:rsid w:val="002B63C3"/>
    <w:rsid w:val="002B63E0"/>
    <w:rsid w:val="002B643F"/>
    <w:rsid w:val="002B6447"/>
    <w:rsid w:val="002B646D"/>
    <w:rsid w:val="002B64A2"/>
    <w:rsid w:val="002B64E8"/>
    <w:rsid w:val="002B6587"/>
    <w:rsid w:val="002B65E7"/>
    <w:rsid w:val="002B6605"/>
    <w:rsid w:val="002B6668"/>
    <w:rsid w:val="002B669D"/>
    <w:rsid w:val="002B66D7"/>
    <w:rsid w:val="002B6720"/>
    <w:rsid w:val="002B673C"/>
    <w:rsid w:val="002B6748"/>
    <w:rsid w:val="002B67AD"/>
    <w:rsid w:val="002B68A8"/>
    <w:rsid w:val="002B68BE"/>
    <w:rsid w:val="002B68F9"/>
    <w:rsid w:val="002B6943"/>
    <w:rsid w:val="002B6961"/>
    <w:rsid w:val="002B698F"/>
    <w:rsid w:val="002B6A5B"/>
    <w:rsid w:val="002B6A64"/>
    <w:rsid w:val="002B6A84"/>
    <w:rsid w:val="002B6AC7"/>
    <w:rsid w:val="002B6AFB"/>
    <w:rsid w:val="002B6B45"/>
    <w:rsid w:val="002B6BD7"/>
    <w:rsid w:val="002B6C11"/>
    <w:rsid w:val="002B6C7E"/>
    <w:rsid w:val="002B6CCA"/>
    <w:rsid w:val="002B6D81"/>
    <w:rsid w:val="002B6DA3"/>
    <w:rsid w:val="002B6F19"/>
    <w:rsid w:val="002B6F2F"/>
    <w:rsid w:val="002B70FD"/>
    <w:rsid w:val="002B713C"/>
    <w:rsid w:val="002B714F"/>
    <w:rsid w:val="002B71C4"/>
    <w:rsid w:val="002B7209"/>
    <w:rsid w:val="002B7319"/>
    <w:rsid w:val="002B735C"/>
    <w:rsid w:val="002B7405"/>
    <w:rsid w:val="002B7432"/>
    <w:rsid w:val="002B7446"/>
    <w:rsid w:val="002B7459"/>
    <w:rsid w:val="002B745A"/>
    <w:rsid w:val="002B749F"/>
    <w:rsid w:val="002B759E"/>
    <w:rsid w:val="002B765F"/>
    <w:rsid w:val="002B76DF"/>
    <w:rsid w:val="002B76E7"/>
    <w:rsid w:val="002B76FB"/>
    <w:rsid w:val="002B772B"/>
    <w:rsid w:val="002B773D"/>
    <w:rsid w:val="002B7745"/>
    <w:rsid w:val="002B785C"/>
    <w:rsid w:val="002B785D"/>
    <w:rsid w:val="002B78B4"/>
    <w:rsid w:val="002B78D0"/>
    <w:rsid w:val="002B78DA"/>
    <w:rsid w:val="002B7A09"/>
    <w:rsid w:val="002B7A8F"/>
    <w:rsid w:val="002B7B22"/>
    <w:rsid w:val="002B7B82"/>
    <w:rsid w:val="002B7B91"/>
    <w:rsid w:val="002B7BBF"/>
    <w:rsid w:val="002B7BC4"/>
    <w:rsid w:val="002B7C04"/>
    <w:rsid w:val="002B7C2C"/>
    <w:rsid w:val="002B7CA6"/>
    <w:rsid w:val="002B7D4F"/>
    <w:rsid w:val="002B7DA2"/>
    <w:rsid w:val="002B7DCB"/>
    <w:rsid w:val="002B7DE8"/>
    <w:rsid w:val="002B7E24"/>
    <w:rsid w:val="002B7E96"/>
    <w:rsid w:val="002B7F07"/>
    <w:rsid w:val="002B7F12"/>
    <w:rsid w:val="002B7F45"/>
    <w:rsid w:val="002B7F78"/>
    <w:rsid w:val="002C000C"/>
    <w:rsid w:val="002C002D"/>
    <w:rsid w:val="002C0030"/>
    <w:rsid w:val="002C0043"/>
    <w:rsid w:val="002C006F"/>
    <w:rsid w:val="002C00A1"/>
    <w:rsid w:val="002C00E4"/>
    <w:rsid w:val="002C019C"/>
    <w:rsid w:val="002C02BE"/>
    <w:rsid w:val="002C02E9"/>
    <w:rsid w:val="002C0349"/>
    <w:rsid w:val="002C039C"/>
    <w:rsid w:val="002C03F8"/>
    <w:rsid w:val="002C040E"/>
    <w:rsid w:val="002C0441"/>
    <w:rsid w:val="002C0474"/>
    <w:rsid w:val="002C0539"/>
    <w:rsid w:val="002C06C5"/>
    <w:rsid w:val="002C070D"/>
    <w:rsid w:val="002C07A0"/>
    <w:rsid w:val="002C0876"/>
    <w:rsid w:val="002C08C6"/>
    <w:rsid w:val="002C0909"/>
    <w:rsid w:val="002C0A25"/>
    <w:rsid w:val="002C0A5A"/>
    <w:rsid w:val="002C0AB2"/>
    <w:rsid w:val="002C0AC9"/>
    <w:rsid w:val="002C0B05"/>
    <w:rsid w:val="002C0B7A"/>
    <w:rsid w:val="002C0BB6"/>
    <w:rsid w:val="002C0C2F"/>
    <w:rsid w:val="002C0C51"/>
    <w:rsid w:val="002C0C97"/>
    <w:rsid w:val="002C0CAA"/>
    <w:rsid w:val="002C0D86"/>
    <w:rsid w:val="002C0DD7"/>
    <w:rsid w:val="002C0DDF"/>
    <w:rsid w:val="002C0DE1"/>
    <w:rsid w:val="002C0E50"/>
    <w:rsid w:val="002C0ECB"/>
    <w:rsid w:val="002C0EE4"/>
    <w:rsid w:val="002C0F1D"/>
    <w:rsid w:val="002C0F91"/>
    <w:rsid w:val="002C0FDF"/>
    <w:rsid w:val="002C102D"/>
    <w:rsid w:val="002C1064"/>
    <w:rsid w:val="002C1122"/>
    <w:rsid w:val="002C1189"/>
    <w:rsid w:val="002C11D1"/>
    <w:rsid w:val="002C1280"/>
    <w:rsid w:val="002C130F"/>
    <w:rsid w:val="002C132E"/>
    <w:rsid w:val="002C132F"/>
    <w:rsid w:val="002C136B"/>
    <w:rsid w:val="002C1371"/>
    <w:rsid w:val="002C1421"/>
    <w:rsid w:val="002C1547"/>
    <w:rsid w:val="002C1687"/>
    <w:rsid w:val="002C16A7"/>
    <w:rsid w:val="002C172F"/>
    <w:rsid w:val="002C173C"/>
    <w:rsid w:val="002C17C4"/>
    <w:rsid w:val="002C1813"/>
    <w:rsid w:val="002C1827"/>
    <w:rsid w:val="002C1847"/>
    <w:rsid w:val="002C186C"/>
    <w:rsid w:val="002C18E0"/>
    <w:rsid w:val="002C18E7"/>
    <w:rsid w:val="002C19C3"/>
    <w:rsid w:val="002C19E9"/>
    <w:rsid w:val="002C1A84"/>
    <w:rsid w:val="002C1A88"/>
    <w:rsid w:val="002C1ABC"/>
    <w:rsid w:val="002C1B50"/>
    <w:rsid w:val="002C1B76"/>
    <w:rsid w:val="002C1B8E"/>
    <w:rsid w:val="002C1B96"/>
    <w:rsid w:val="002C1BC1"/>
    <w:rsid w:val="002C1C92"/>
    <w:rsid w:val="002C1C95"/>
    <w:rsid w:val="002C1C96"/>
    <w:rsid w:val="002C1CB4"/>
    <w:rsid w:val="002C1D7E"/>
    <w:rsid w:val="002C1DB4"/>
    <w:rsid w:val="002C1DBE"/>
    <w:rsid w:val="002C1E01"/>
    <w:rsid w:val="002C1E5A"/>
    <w:rsid w:val="002C1EE4"/>
    <w:rsid w:val="002C1F80"/>
    <w:rsid w:val="002C1F8A"/>
    <w:rsid w:val="002C1FD6"/>
    <w:rsid w:val="002C1FDE"/>
    <w:rsid w:val="002C201D"/>
    <w:rsid w:val="002C2050"/>
    <w:rsid w:val="002C20BE"/>
    <w:rsid w:val="002C213F"/>
    <w:rsid w:val="002C2143"/>
    <w:rsid w:val="002C21EB"/>
    <w:rsid w:val="002C2233"/>
    <w:rsid w:val="002C22A5"/>
    <w:rsid w:val="002C2447"/>
    <w:rsid w:val="002C2448"/>
    <w:rsid w:val="002C24C1"/>
    <w:rsid w:val="002C2588"/>
    <w:rsid w:val="002C2658"/>
    <w:rsid w:val="002C26FF"/>
    <w:rsid w:val="002C270E"/>
    <w:rsid w:val="002C27AA"/>
    <w:rsid w:val="002C27DD"/>
    <w:rsid w:val="002C28A6"/>
    <w:rsid w:val="002C2A34"/>
    <w:rsid w:val="002C2AC7"/>
    <w:rsid w:val="002C2AD1"/>
    <w:rsid w:val="002C2AD8"/>
    <w:rsid w:val="002C2B98"/>
    <w:rsid w:val="002C2BAE"/>
    <w:rsid w:val="002C2C0B"/>
    <w:rsid w:val="002C2C19"/>
    <w:rsid w:val="002C2C4D"/>
    <w:rsid w:val="002C2C86"/>
    <w:rsid w:val="002C2CB4"/>
    <w:rsid w:val="002C2D45"/>
    <w:rsid w:val="002C2D69"/>
    <w:rsid w:val="002C2D6A"/>
    <w:rsid w:val="002C2DDA"/>
    <w:rsid w:val="002C2EDB"/>
    <w:rsid w:val="002C2F16"/>
    <w:rsid w:val="002C2F7E"/>
    <w:rsid w:val="002C2F89"/>
    <w:rsid w:val="002C2FC5"/>
    <w:rsid w:val="002C31DC"/>
    <w:rsid w:val="002C3291"/>
    <w:rsid w:val="002C32DA"/>
    <w:rsid w:val="002C34A8"/>
    <w:rsid w:val="002C3503"/>
    <w:rsid w:val="002C35B1"/>
    <w:rsid w:val="002C35B8"/>
    <w:rsid w:val="002C35F5"/>
    <w:rsid w:val="002C360B"/>
    <w:rsid w:val="002C3619"/>
    <w:rsid w:val="002C362C"/>
    <w:rsid w:val="002C3644"/>
    <w:rsid w:val="002C3687"/>
    <w:rsid w:val="002C36AC"/>
    <w:rsid w:val="002C36AD"/>
    <w:rsid w:val="002C36B3"/>
    <w:rsid w:val="002C36F4"/>
    <w:rsid w:val="002C37EC"/>
    <w:rsid w:val="002C384F"/>
    <w:rsid w:val="002C3854"/>
    <w:rsid w:val="002C3868"/>
    <w:rsid w:val="002C39E5"/>
    <w:rsid w:val="002C3AC8"/>
    <w:rsid w:val="002C3BD9"/>
    <w:rsid w:val="002C3C46"/>
    <w:rsid w:val="002C3C64"/>
    <w:rsid w:val="002C3CB4"/>
    <w:rsid w:val="002C3CC3"/>
    <w:rsid w:val="002C3D22"/>
    <w:rsid w:val="002C3DE1"/>
    <w:rsid w:val="002C3E0A"/>
    <w:rsid w:val="002C3E6E"/>
    <w:rsid w:val="002C3E94"/>
    <w:rsid w:val="002C3F26"/>
    <w:rsid w:val="002C3FB5"/>
    <w:rsid w:val="002C4019"/>
    <w:rsid w:val="002C4052"/>
    <w:rsid w:val="002C4103"/>
    <w:rsid w:val="002C4123"/>
    <w:rsid w:val="002C418C"/>
    <w:rsid w:val="002C41D8"/>
    <w:rsid w:val="002C420B"/>
    <w:rsid w:val="002C42EF"/>
    <w:rsid w:val="002C434A"/>
    <w:rsid w:val="002C4360"/>
    <w:rsid w:val="002C45D8"/>
    <w:rsid w:val="002C4607"/>
    <w:rsid w:val="002C4669"/>
    <w:rsid w:val="002C478E"/>
    <w:rsid w:val="002C481A"/>
    <w:rsid w:val="002C4883"/>
    <w:rsid w:val="002C48B2"/>
    <w:rsid w:val="002C48B8"/>
    <w:rsid w:val="002C48DB"/>
    <w:rsid w:val="002C48FE"/>
    <w:rsid w:val="002C497B"/>
    <w:rsid w:val="002C49DB"/>
    <w:rsid w:val="002C49E3"/>
    <w:rsid w:val="002C49EF"/>
    <w:rsid w:val="002C4B79"/>
    <w:rsid w:val="002C4BAD"/>
    <w:rsid w:val="002C4BC2"/>
    <w:rsid w:val="002C4C9B"/>
    <w:rsid w:val="002C4CE1"/>
    <w:rsid w:val="002C4D10"/>
    <w:rsid w:val="002C4E16"/>
    <w:rsid w:val="002C4EF9"/>
    <w:rsid w:val="002C4F54"/>
    <w:rsid w:val="002C4F5E"/>
    <w:rsid w:val="002C4FFA"/>
    <w:rsid w:val="002C50AD"/>
    <w:rsid w:val="002C50B9"/>
    <w:rsid w:val="002C5156"/>
    <w:rsid w:val="002C5162"/>
    <w:rsid w:val="002C51A3"/>
    <w:rsid w:val="002C5269"/>
    <w:rsid w:val="002C5274"/>
    <w:rsid w:val="002C528F"/>
    <w:rsid w:val="002C54C5"/>
    <w:rsid w:val="002C54E1"/>
    <w:rsid w:val="002C5533"/>
    <w:rsid w:val="002C55D7"/>
    <w:rsid w:val="002C55FF"/>
    <w:rsid w:val="002C563A"/>
    <w:rsid w:val="002C5669"/>
    <w:rsid w:val="002C56B0"/>
    <w:rsid w:val="002C5728"/>
    <w:rsid w:val="002C578A"/>
    <w:rsid w:val="002C581D"/>
    <w:rsid w:val="002C5857"/>
    <w:rsid w:val="002C58C8"/>
    <w:rsid w:val="002C58CC"/>
    <w:rsid w:val="002C58D2"/>
    <w:rsid w:val="002C5917"/>
    <w:rsid w:val="002C596C"/>
    <w:rsid w:val="002C59A8"/>
    <w:rsid w:val="002C5A43"/>
    <w:rsid w:val="002C5ABF"/>
    <w:rsid w:val="002C5B1F"/>
    <w:rsid w:val="002C5B34"/>
    <w:rsid w:val="002C5B79"/>
    <w:rsid w:val="002C5BDC"/>
    <w:rsid w:val="002C5BE5"/>
    <w:rsid w:val="002C5BF3"/>
    <w:rsid w:val="002C5C97"/>
    <w:rsid w:val="002C5CA4"/>
    <w:rsid w:val="002C5CF9"/>
    <w:rsid w:val="002C5CFE"/>
    <w:rsid w:val="002C5D24"/>
    <w:rsid w:val="002C5D9C"/>
    <w:rsid w:val="002C5EB4"/>
    <w:rsid w:val="002C5EFD"/>
    <w:rsid w:val="002C5F62"/>
    <w:rsid w:val="002C6014"/>
    <w:rsid w:val="002C6098"/>
    <w:rsid w:val="002C6118"/>
    <w:rsid w:val="002C6189"/>
    <w:rsid w:val="002C61D2"/>
    <w:rsid w:val="002C6231"/>
    <w:rsid w:val="002C6265"/>
    <w:rsid w:val="002C626D"/>
    <w:rsid w:val="002C6281"/>
    <w:rsid w:val="002C6366"/>
    <w:rsid w:val="002C6389"/>
    <w:rsid w:val="002C638D"/>
    <w:rsid w:val="002C6408"/>
    <w:rsid w:val="002C6428"/>
    <w:rsid w:val="002C6454"/>
    <w:rsid w:val="002C6495"/>
    <w:rsid w:val="002C64A1"/>
    <w:rsid w:val="002C64B3"/>
    <w:rsid w:val="002C66C5"/>
    <w:rsid w:val="002C6732"/>
    <w:rsid w:val="002C676E"/>
    <w:rsid w:val="002C6810"/>
    <w:rsid w:val="002C6818"/>
    <w:rsid w:val="002C691B"/>
    <w:rsid w:val="002C6924"/>
    <w:rsid w:val="002C697E"/>
    <w:rsid w:val="002C69AB"/>
    <w:rsid w:val="002C6A31"/>
    <w:rsid w:val="002C6AA4"/>
    <w:rsid w:val="002C6B05"/>
    <w:rsid w:val="002C6B27"/>
    <w:rsid w:val="002C6CC6"/>
    <w:rsid w:val="002C6CF2"/>
    <w:rsid w:val="002C6E6A"/>
    <w:rsid w:val="002C6F8B"/>
    <w:rsid w:val="002C6FBD"/>
    <w:rsid w:val="002C707C"/>
    <w:rsid w:val="002C7187"/>
    <w:rsid w:val="002C71AE"/>
    <w:rsid w:val="002C7260"/>
    <w:rsid w:val="002C72B9"/>
    <w:rsid w:val="002C7326"/>
    <w:rsid w:val="002C7333"/>
    <w:rsid w:val="002C73D2"/>
    <w:rsid w:val="002C7402"/>
    <w:rsid w:val="002C7469"/>
    <w:rsid w:val="002C747E"/>
    <w:rsid w:val="002C74DD"/>
    <w:rsid w:val="002C75A3"/>
    <w:rsid w:val="002C7602"/>
    <w:rsid w:val="002C760C"/>
    <w:rsid w:val="002C7620"/>
    <w:rsid w:val="002C76CD"/>
    <w:rsid w:val="002C77F3"/>
    <w:rsid w:val="002C78B9"/>
    <w:rsid w:val="002C78ED"/>
    <w:rsid w:val="002C7956"/>
    <w:rsid w:val="002C7A17"/>
    <w:rsid w:val="002C7A1E"/>
    <w:rsid w:val="002C7A5F"/>
    <w:rsid w:val="002C7A79"/>
    <w:rsid w:val="002C7A8C"/>
    <w:rsid w:val="002C7B15"/>
    <w:rsid w:val="002C7B5C"/>
    <w:rsid w:val="002C7C2E"/>
    <w:rsid w:val="002C7C8D"/>
    <w:rsid w:val="002C7C9D"/>
    <w:rsid w:val="002C7CC2"/>
    <w:rsid w:val="002C7D6B"/>
    <w:rsid w:val="002C7D91"/>
    <w:rsid w:val="002C7E04"/>
    <w:rsid w:val="002C7E46"/>
    <w:rsid w:val="002C7E70"/>
    <w:rsid w:val="002C7F0C"/>
    <w:rsid w:val="002C7F44"/>
    <w:rsid w:val="002C7F98"/>
    <w:rsid w:val="002C7FB4"/>
    <w:rsid w:val="002C7FCC"/>
    <w:rsid w:val="002D0000"/>
    <w:rsid w:val="002D0124"/>
    <w:rsid w:val="002D0188"/>
    <w:rsid w:val="002D018D"/>
    <w:rsid w:val="002D01B3"/>
    <w:rsid w:val="002D024F"/>
    <w:rsid w:val="002D026A"/>
    <w:rsid w:val="002D02CE"/>
    <w:rsid w:val="002D02D0"/>
    <w:rsid w:val="002D02FB"/>
    <w:rsid w:val="002D0365"/>
    <w:rsid w:val="002D03F3"/>
    <w:rsid w:val="002D0400"/>
    <w:rsid w:val="002D0423"/>
    <w:rsid w:val="002D043C"/>
    <w:rsid w:val="002D0441"/>
    <w:rsid w:val="002D0451"/>
    <w:rsid w:val="002D04E4"/>
    <w:rsid w:val="002D053D"/>
    <w:rsid w:val="002D0568"/>
    <w:rsid w:val="002D067C"/>
    <w:rsid w:val="002D06A2"/>
    <w:rsid w:val="002D06B5"/>
    <w:rsid w:val="002D0837"/>
    <w:rsid w:val="002D086D"/>
    <w:rsid w:val="002D0910"/>
    <w:rsid w:val="002D0966"/>
    <w:rsid w:val="002D09A2"/>
    <w:rsid w:val="002D09B3"/>
    <w:rsid w:val="002D09B7"/>
    <w:rsid w:val="002D0A26"/>
    <w:rsid w:val="002D0A8F"/>
    <w:rsid w:val="002D0AA2"/>
    <w:rsid w:val="002D0B13"/>
    <w:rsid w:val="002D0B73"/>
    <w:rsid w:val="002D0C60"/>
    <w:rsid w:val="002D0D1F"/>
    <w:rsid w:val="002D0D5C"/>
    <w:rsid w:val="002D0DE4"/>
    <w:rsid w:val="002D0E2D"/>
    <w:rsid w:val="002D0E74"/>
    <w:rsid w:val="002D0F71"/>
    <w:rsid w:val="002D0FBD"/>
    <w:rsid w:val="002D108C"/>
    <w:rsid w:val="002D10F2"/>
    <w:rsid w:val="002D121E"/>
    <w:rsid w:val="002D1283"/>
    <w:rsid w:val="002D1290"/>
    <w:rsid w:val="002D12A8"/>
    <w:rsid w:val="002D12A9"/>
    <w:rsid w:val="002D12FD"/>
    <w:rsid w:val="002D1338"/>
    <w:rsid w:val="002D1380"/>
    <w:rsid w:val="002D13BE"/>
    <w:rsid w:val="002D1410"/>
    <w:rsid w:val="002D145F"/>
    <w:rsid w:val="002D1467"/>
    <w:rsid w:val="002D14A0"/>
    <w:rsid w:val="002D1574"/>
    <w:rsid w:val="002D1650"/>
    <w:rsid w:val="002D167A"/>
    <w:rsid w:val="002D16A7"/>
    <w:rsid w:val="002D16F1"/>
    <w:rsid w:val="002D170D"/>
    <w:rsid w:val="002D176F"/>
    <w:rsid w:val="002D192F"/>
    <w:rsid w:val="002D1956"/>
    <w:rsid w:val="002D19B8"/>
    <w:rsid w:val="002D19FC"/>
    <w:rsid w:val="002D1A91"/>
    <w:rsid w:val="002D1B93"/>
    <w:rsid w:val="002D1C16"/>
    <w:rsid w:val="002D1C19"/>
    <w:rsid w:val="002D1C5B"/>
    <w:rsid w:val="002D1CC1"/>
    <w:rsid w:val="002D1CE7"/>
    <w:rsid w:val="002D1D04"/>
    <w:rsid w:val="002D1D0B"/>
    <w:rsid w:val="002D1D27"/>
    <w:rsid w:val="002D1D71"/>
    <w:rsid w:val="002D1DD9"/>
    <w:rsid w:val="002D1E29"/>
    <w:rsid w:val="002D1F6A"/>
    <w:rsid w:val="002D1F83"/>
    <w:rsid w:val="002D2023"/>
    <w:rsid w:val="002D202D"/>
    <w:rsid w:val="002D2058"/>
    <w:rsid w:val="002D20A9"/>
    <w:rsid w:val="002D20FA"/>
    <w:rsid w:val="002D21F9"/>
    <w:rsid w:val="002D2258"/>
    <w:rsid w:val="002D22C9"/>
    <w:rsid w:val="002D234D"/>
    <w:rsid w:val="002D237F"/>
    <w:rsid w:val="002D2397"/>
    <w:rsid w:val="002D23D4"/>
    <w:rsid w:val="002D23F0"/>
    <w:rsid w:val="002D24FB"/>
    <w:rsid w:val="002D2544"/>
    <w:rsid w:val="002D25E9"/>
    <w:rsid w:val="002D26B5"/>
    <w:rsid w:val="002D2708"/>
    <w:rsid w:val="002D278F"/>
    <w:rsid w:val="002D27AB"/>
    <w:rsid w:val="002D27E1"/>
    <w:rsid w:val="002D2804"/>
    <w:rsid w:val="002D28B4"/>
    <w:rsid w:val="002D28D2"/>
    <w:rsid w:val="002D2930"/>
    <w:rsid w:val="002D2A0F"/>
    <w:rsid w:val="002D2A2E"/>
    <w:rsid w:val="002D2AB5"/>
    <w:rsid w:val="002D2B12"/>
    <w:rsid w:val="002D2B7E"/>
    <w:rsid w:val="002D2B98"/>
    <w:rsid w:val="002D2C41"/>
    <w:rsid w:val="002D2CAD"/>
    <w:rsid w:val="002D2CD3"/>
    <w:rsid w:val="002D2D3D"/>
    <w:rsid w:val="002D2D44"/>
    <w:rsid w:val="002D2D60"/>
    <w:rsid w:val="002D2D8A"/>
    <w:rsid w:val="002D2DC9"/>
    <w:rsid w:val="002D2DD6"/>
    <w:rsid w:val="002D2E0A"/>
    <w:rsid w:val="002D2E39"/>
    <w:rsid w:val="002D2E5B"/>
    <w:rsid w:val="002D2E5C"/>
    <w:rsid w:val="002D2E70"/>
    <w:rsid w:val="002D2F1E"/>
    <w:rsid w:val="002D3115"/>
    <w:rsid w:val="002D3135"/>
    <w:rsid w:val="002D3210"/>
    <w:rsid w:val="002D3225"/>
    <w:rsid w:val="002D3247"/>
    <w:rsid w:val="002D3321"/>
    <w:rsid w:val="002D338D"/>
    <w:rsid w:val="002D33C7"/>
    <w:rsid w:val="002D343D"/>
    <w:rsid w:val="002D34B9"/>
    <w:rsid w:val="002D350A"/>
    <w:rsid w:val="002D356D"/>
    <w:rsid w:val="002D3576"/>
    <w:rsid w:val="002D358E"/>
    <w:rsid w:val="002D363A"/>
    <w:rsid w:val="002D36B2"/>
    <w:rsid w:val="002D3716"/>
    <w:rsid w:val="002D37D5"/>
    <w:rsid w:val="002D383D"/>
    <w:rsid w:val="002D3865"/>
    <w:rsid w:val="002D3878"/>
    <w:rsid w:val="002D38AA"/>
    <w:rsid w:val="002D38D0"/>
    <w:rsid w:val="002D3919"/>
    <w:rsid w:val="002D3A19"/>
    <w:rsid w:val="002D3AD7"/>
    <w:rsid w:val="002D3B1E"/>
    <w:rsid w:val="002D3BB7"/>
    <w:rsid w:val="002D3C24"/>
    <w:rsid w:val="002D3D09"/>
    <w:rsid w:val="002D3EE1"/>
    <w:rsid w:val="002D3FE9"/>
    <w:rsid w:val="002D403A"/>
    <w:rsid w:val="002D405F"/>
    <w:rsid w:val="002D419E"/>
    <w:rsid w:val="002D4204"/>
    <w:rsid w:val="002D4215"/>
    <w:rsid w:val="002D4231"/>
    <w:rsid w:val="002D4241"/>
    <w:rsid w:val="002D428F"/>
    <w:rsid w:val="002D434A"/>
    <w:rsid w:val="002D437C"/>
    <w:rsid w:val="002D4404"/>
    <w:rsid w:val="002D445F"/>
    <w:rsid w:val="002D4497"/>
    <w:rsid w:val="002D44A8"/>
    <w:rsid w:val="002D44B8"/>
    <w:rsid w:val="002D4518"/>
    <w:rsid w:val="002D4529"/>
    <w:rsid w:val="002D4565"/>
    <w:rsid w:val="002D456D"/>
    <w:rsid w:val="002D4619"/>
    <w:rsid w:val="002D46FC"/>
    <w:rsid w:val="002D4867"/>
    <w:rsid w:val="002D48D5"/>
    <w:rsid w:val="002D4966"/>
    <w:rsid w:val="002D49DA"/>
    <w:rsid w:val="002D4A2F"/>
    <w:rsid w:val="002D4A44"/>
    <w:rsid w:val="002D4A53"/>
    <w:rsid w:val="002D4A68"/>
    <w:rsid w:val="002D4A9F"/>
    <w:rsid w:val="002D4AC1"/>
    <w:rsid w:val="002D4ADB"/>
    <w:rsid w:val="002D4AFC"/>
    <w:rsid w:val="002D4B63"/>
    <w:rsid w:val="002D4B89"/>
    <w:rsid w:val="002D4C1E"/>
    <w:rsid w:val="002D4D05"/>
    <w:rsid w:val="002D4D3C"/>
    <w:rsid w:val="002D4D46"/>
    <w:rsid w:val="002D4DC4"/>
    <w:rsid w:val="002D4E34"/>
    <w:rsid w:val="002D4E7D"/>
    <w:rsid w:val="002D4E86"/>
    <w:rsid w:val="002D4ED4"/>
    <w:rsid w:val="002D4ED9"/>
    <w:rsid w:val="002D4F29"/>
    <w:rsid w:val="002D4F88"/>
    <w:rsid w:val="002D4FB7"/>
    <w:rsid w:val="002D504A"/>
    <w:rsid w:val="002D50C3"/>
    <w:rsid w:val="002D525E"/>
    <w:rsid w:val="002D53A5"/>
    <w:rsid w:val="002D5404"/>
    <w:rsid w:val="002D5452"/>
    <w:rsid w:val="002D549F"/>
    <w:rsid w:val="002D54C9"/>
    <w:rsid w:val="002D54E5"/>
    <w:rsid w:val="002D54ED"/>
    <w:rsid w:val="002D54F6"/>
    <w:rsid w:val="002D55DC"/>
    <w:rsid w:val="002D56CC"/>
    <w:rsid w:val="002D56E6"/>
    <w:rsid w:val="002D57AF"/>
    <w:rsid w:val="002D5866"/>
    <w:rsid w:val="002D58E2"/>
    <w:rsid w:val="002D5922"/>
    <w:rsid w:val="002D5928"/>
    <w:rsid w:val="002D596D"/>
    <w:rsid w:val="002D5A4C"/>
    <w:rsid w:val="002D5AF4"/>
    <w:rsid w:val="002D5AF9"/>
    <w:rsid w:val="002D5B1F"/>
    <w:rsid w:val="002D5B38"/>
    <w:rsid w:val="002D5B50"/>
    <w:rsid w:val="002D5BD3"/>
    <w:rsid w:val="002D5C6A"/>
    <w:rsid w:val="002D5CAA"/>
    <w:rsid w:val="002D5CD3"/>
    <w:rsid w:val="002D5CF7"/>
    <w:rsid w:val="002D5D03"/>
    <w:rsid w:val="002D5D38"/>
    <w:rsid w:val="002D5E4B"/>
    <w:rsid w:val="002D5EE1"/>
    <w:rsid w:val="002D5FEF"/>
    <w:rsid w:val="002D606F"/>
    <w:rsid w:val="002D6099"/>
    <w:rsid w:val="002D613A"/>
    <w:rsid w:val="002D6169"/>
    <w:rsid w:val="002D624B"/>
    <w:rsid w:val="002D625E"/>
    <w:rsid w:val="002D62C4"/>
    <w:rsid w:val="002D62D5"/>
    <w:rsid w:val="002D6389"/>
    <w:rsid w:val="002D646F"/>
    <w:rsid w:val="002D6473"/>
    <w:rsid w:val="002D64CC"/>
    <w:rsid w:val="002D64D3"/>
    <w:rsid w:val="002D66ED"/>
    <w:rsid w:val="002D672B"/>
    <w:rsid w:val="002D675E"/>
    <w:rsid w:val="002D67B3"/>
    <w:rsid w:val="002D67F9"/>
    <w:rsid w:val="002D6933"/>
    <w:rsid w:val="002D69C1"/>
    <w:rsid w:val="002D69E4"/>
    <w:rsid w:val="002D6B4C"/>
    <w:rsid w:val="002D6B78"/>
    <w:rsid w:val="002D6BCC"/>
    <w:rsid w:val="002D6BD0"/>
    <w:rsid w:val="002D6CA6"/>
    <w:rsid w:val="002D6DD1"/>
    <w:rsid w:val="002D6DE7"/>
    <w:rsid w:val="002D6E5E"/>
    <w:rsid w:val="002D6E6A"/>
    <w:rsid w:val="002D6EA5"/>
    <w:rsid w:val="002D6EB0"/>
    <w:rsid w:val="002D6F7B"/>
    <w:rsid w:val="002D6FBD"/>
    <w:rsid w:val="002D700B"/>
    <w:rsid w:val="002D707A"/>
    <w:rsid w:val="002D71A3"/>
    <w:rsid w:val="002D71C9"/>
    <w:rsid w:val="002D7204"/>
    <w:rsid w:val="002D72FD"/>
    <w:rsid w:val="002D7309"/>
    <w:rsid w:val="002D733B"/>
    <w:rsid w:val="002D7344"/>
    <w:rsid w:val="002D736A"/>
    <w:rsid w:val="002D7391"/>
    <w:rsid w:val="002D73FD"/>
    <w:rsid w:val="002D749F"/>
    <w:rsid w:val="002D74F2"/>
    <w:rsid w:val="002D753F"/>
    <w:rsid w:val="002D7563"/>
    <w:rsid w:val="002D7627"/>
    <w:rsid w:val="002D768A"/>
    <w:rsid w:val="002D76AF"/>
    <w:rsid w:val="002D76F9"/>
    <w:rsid w:val="002D7730"/>
    <w:rsid w:val="002D77DB"/>
    <w:rsid w:val="002D77DD"/>
    <w:rsid w:val="002D7819"/>
    <w:rsid w:val="002D7915"/>
    <w:rsid w:val="002D7974"/>
    <w:rsid w:val="002D79ED"/>
    <w:rsid w:val="002D7A59"/>
    <w:rsid w:val="002D7B16"/>
    <w:rsid w:val="002D7B8A"/>
    <w:rsid w:val="002D7BC2"/>
    <w:rsid w:val="002D7CBB"/>
    <w:rsid w:val="002D7D49"/>
    <w:rsid w:val="002D7D6E"/>
    <w:rsid w:val="002D7D83"/>
    <w:rsid w:val="002D7E60"/>
    <w:rsid w:val="002D7EC5"/>
    <w:rsid w:val="002D7FB6"/>
    <w:rsid w:val="002E0033"/>
    <w:rsid w:val="002E004B"/>
    <w:rsid w:val="002E00A4"/>
    <w:rsid w:val="002E0176"/>
    <w:rsid w:val="002E0180"/>
    <w:rsid w:val="002E01A1"/>
    <w:rsid w:val="002E02BC"/>
    <w:rsid w:val="002E0368"/>
    <w:rsid w:val="002E038A"/>
    <w:rsid w:val="002E03DF"/>
    <w:rsid w:val="002E03E0"/>
    <w:rsid w:val="002E0429"/>
    <w:rsid w:val="002E049F"/>
    <w:rsid w:val="002E04C5"/>
    <w:rsid w:val="002E05E5"/>
    <w:rsid w:val="002E05EB"/>
    <w:rsid w:val="002E0758"/>
    <w:rsid w:val="002E0806"/>
    <w:rsid w:val="002E0809"/>
    <w:rsid w:val="002E094C"/>
    <w:rsid w:val="002E0959"/>
    <w:rsid w:val="002E09C0"/>
    <w:rsid w:val="002E09CF"/>
    <w:rsid w:val="002E0B1E"/>
    <w:rsid w:val="002E0B64"/>
    <w:rsid w:val="002E0C40"/>
    <w:rsid w:val="002E0C4B"/>
    <w:rsid w:val="002E0C56"/>
    <w:rsid w:val="002E0C7E"/>
    <w:rsid w:val="002E0D3D"/>
    <w:rsid w:val="002E0D76"/>
    <w:rsid w:val="002E0E2A"/>
    <w:rsid w:val="002E0F4B"/>
    <w:rsid w:val="002E0FB5"/>
    <w:rsid w:val="002E0FB9"/>
    <w:rsid w:val="002E10D2"/>
    <w:rsid w:val="002E10DC"/>
    <w:rsid w:val="002E10F6"/>
    <w:rsid w:val="002E1127"/>
    <w:rsid w:val="002E112A"/>
    <w:rsid w:val="002E1191"/>
    <w:rsid w:val="002E11B9"/>
    <w:rsid w:val="002E12DF"/>
    <w:rsid w:val="002E12E9"/>
    <w:rsid w:val="002E136E"/>
    <w:rsid w:val="002E1475"/>
    <w:rsid w:val="002E14AD"/>
    <w:rsid w:val="002E151B"/>
    <w:rsid w:val="002E157A"/>
    <w:rsid w:val="002E15BF"/>
    <w:rsid w:val="002E162A"/>
    <w:rsid w:val="002E1771"/>
    <w:rsid w:val="002E177A"/>
    <w:rsid w:val="002E183A"/>
    <w:rsid w:val="002E18B2"/>
    <w:rsid w:val="002E18CC"/>
    <w:rsid w:val="002E18DC"/>
    <w:rsid w:val="002E1935"/>
    <w:rsid w:val="002E1947"/>
    <w:rsid w:val="002E1949"/>
    <w:rsid w:val="002E1985"/>
    <w:rsid w:val="002E19AB"/>
    <w:rsid w:val="002E1B7E"/>
    <w:rsid w:val="002E1B85"/>
    <w:rsid w:val="002E1C38"/>
    <w:rsid w:val="002E1D57"/>
    <w:rsid w:val="002E1D7A"/>
    <w:rsid w:val="002E1D88"/>
    <w:rsid w:val="002E1E04"/>
    <w:rsid w:val="002E1E10"/>
    <w:rsid w:val="002E1EA4"/>
    <w:rsid w:val="002E1EF9"/>
    <w:rsid w:val="002E1F43"/>
    <w:rsid w:val="002E1FFC"/>
    <w:rsid w:val="002E2032"/>
    <w:rsid w:val="002E20AF"/>
    <w:rsid w:val="002E2119"/>
    <w:rsid w:val="002E211A"/>
    <w:rsid w:val="002E2244"/>
    <w:rsid w:val="002E2280"/>
    <w:rsid w:val="002E229F"/>
    <w:rsid w:val="002E22A6"/>
    <w:rsid w:val="002E22B0"/>
    <w:rsid w:val="002E22B7"/>
    <w:rsid w:val="002E22E1"/>
    <w:rsid w:val="002E23A4"/>
    <w:rsid w:val="002E23A6"/>
    <w:rsid w:val="002E242E"/>
    <w:rsid w:val="002E2556"/>
    <w:rsid w:val="002E25A0"/>
    <w:rsid w:val="002E260E"/>
    <w:rsid w:val="002E26A6"/>
    <w:rsid w:val="002E2700"/>
    <w:rsid w:val="002E2741"/>
    <w:rsid w:val="002E2845"/>
    <w:rsid w:val="002E290E"/>
    <w:rsid w:val="002E29C5"/>
    <w:rsid w:val="002E29CA"/>
    <w:rsid w:val="002E29D2"/>
    <w:rsid w:val="002E29FB"/>
    <w:rsid w:val="002E2ABD"/>
    <w:rsid w:val="002E2AD0"/>
    <w:rsid w:val="002E2C22"/>
    <w:rsid w:val="002E2C83"/>
    <w:rsid w:val="002E2CF8"/>
    <w:rsid w:val="002E2DE4"/>
    <w:rsid w:val="002E2EE1"/>
    <w:rsid w:val="002E2F71"/>
    <w:rsid w:val="002E2F81"/>
    <w:rsid w:val="002E3098"/>
    <w:rsid w:val="002E30AA"/>
    <w:rsid w:val="002E325D"/>
    <w:rsid w:val="002E3421"/>
    <w:rsid w:val="002E3444"/>
    <w:rsid w:val="002E3464"/>
    <w:rsid w:val="002E348D"/>
    <w:rsid w:val="002E349A"/>
    <w:rsid w:val="002E3517"/>
    <w:rsid w:val="002E3579"/>
    <w:rsid w:val="002E360D"/>
    <w:rsid w:val="002E365E"/>
    <w:rsid w:val="002E3695"/>
    <w:rsid w:val="002E373F"/>
    <w:rsid w:val="002E3792"/>
    <w:rsid w:val="002E3799"/>
    <w:rsid w:val="002E37E4"/>
    <w:rsid w:val="002E3910"/>
    <w:rsid w:val="002E394B"/>
    <w:rsid w:val="002E39B9"/>
    <w:rsid w:val="002E39F7"/>
    <w:rsid w:val="002E3A67"/>
    <w:rsid w:val="002E3A85"/>
    <w:rsid w:val="002E3AC7"/>
    <w:rsid w:val="002E3ACC"/>
    <w:rsid w:val="002E3C91"/>
    <w:rsid w:val="002E3CAA"/>
    <w:rsid w:val="002E3E4F"/>
    <w:rsid w:val="002E3E5F"/>
    <w:rsid w:val="002E3E7A"/>
    <w:rsid w:val="002E3E94"/>
    <w:rsid w:val="002E3ED0"/>
    <w:rsid w:val="002E3F0E"/>
    <w:rsid w:val="002E3F72"/>
    <w:rsid w:val="002E3FDA"/>
    <w:rsid w:val="002E413E"/>
    <w:rsid w:val="002E415C"/>
    <w:rsid w:val="002E4290"/>
    <w:rsid w:val="002E429F"/>
    <w:rsid w:val="002E43BB"/>
    <w:rsid w:val="002E445C"/>
    <w:rsid w:val="002E4507"/>
    <w:rsid w:val="002E450C"/>
    <w:rsid w:val="002E4510"/>
    <w:rsid w:val="002E451D"/>
    <w:rsid w:val="002E4570"/>
    <w:rsid w:val="002E45EA"/>
    <w:rsid w:val="002E46A5"/>
    <w:rsid w:val="002E474B"/>
    <w:rsid w:val="002E475C"/>
    <w:rsid w:val="002E478B"/>
    <w:rsid w:val="002E4856"/>
    <w:rsid w:val="002E489E"/>
    <w:rsid w:val="002E48AD"/>
    <w:rsid w:val="002E48B8"/>
    <w:rsid w:val="002E48EA"/>
    <w:rsid w:val="002E48FD"/>
    <w:rsid w:val="002E4938"/>
    <w:rsid w:val="002E4978"/>
    <w:rsid w:val="002E49D9"/>
    <w:rsid w:val="002E4BC0"/>
    <w:rsid w:val="002E4BF1"/>
    <w:rsid w:val="002E4CD5"/>
    <w:rsid w:val="002E4CDF"/>
    <w:rsid w:val="002E4D52"/>
    <w:rsid w:val="002E4D53"/>
    <w:rsid w:val="002E4D8D"/>
    <w:rsid w:val="002E4E63"/>
    <w:rsid w:val="002E4EA3"/>
    <w:rsid w:val="002E4ED2"/>
    <w:rsid w:val="002E4FA9"/>
    <w:rsid w:val="002E505C"/>
    <w:rsid w:val="002E50BF"/>
    <w:rsid w:val="002E5119"/>
    <w:rsid w:val="002E5245"/>
    <w:rsid w:val="002E52AE"/>
    <w:rsid w:val="002E52B9"/>
    <w:rsid w:val="002E5403"/>
    <w:rsid w:val="002E54D0"/>
    <w:rsid w:val="002E5590"/>
    <w:rsid w:val="002E569A"/>
    <w:rsid w:val="002E56A7"/>
    <w:rsid w:val="002E5702"/>
    <w:rsid w:val="002E57C3"/>
    <w:rsid w:val="002E5857"/>
    <w:rsid w:val="002E5862"/>
    <w:rsid w:val="002E58E2"/>
    <w:rsid w:val="002E59D5"/>
    <w:rsid w:val="002E59DB"/>
    <w:rsid w:val="002E5A2B"/>
    <w:rsid w:val="002E5A33"/>
    <w:rsid w:val="002E5AB3"/>
    <w:rsid w:val="002E5BC1"/>
    <w:rsid w:val="002E5C8E"/>
    <w:rsid w:val="002E5CB1"/>
    <w:rsid w:val="002E5E37"/>
    <w:rsid w:val="002E5F3F"/>
    <w:rsid w:val="002E5FBD"/>
    <w:rsid w:val="002E6006"/>
    <w:rsid w:val="002E6045"/>
    <w:rsid w:val="002E60B4"/>
    <w:rsid w:val="002E60FC"/>
    <w:rsid w:val="002E613A"/>
    <w:rsid w:val="002E61DD"/>
    <w:rsid w:val="002E6325"/>
    <w:rsid w:val="002E6364"/>
    <w:rsid w:val="002E63D3"/>
    <w:rsid w:val="002E647B"/>
    <w:rsid w:val="002E65E0"/>
    <w:rsid w:val="002E65E1"/>
    <w:rsid w:val="002E6637"/>
    <w:rsid w:val="002E66CF"/>
    <w:rsid w:val="002E66EB"/>
    <w:rsid w:val="002E6728"/>
    <w:rsid w:val="002E67F2"/>
    <w:rsid w:val="002E67F6"/>
    <w:rsid w:val="002E684B"/>
    <w:rsid w:val="002E687D"/>
    <w:rsid w:val="002E6888"/>
    <w:rsid w:val="002E68BE"/>
    <w:rsid w:val="002E6A24"/>
    <w:rsid w:val="002E6A45"/>
    <w:rsid w:val="002E6AB8"/>
    <w:rsid w:val="002E6ADA"/>
    <w:rsid w:val="002E6C15"/>
    <w:rsid w:val="002E6CAD"/>
    <w:rsid w:val="002E6CFB"/>
    <w:rsid w:val="002E6D2B"/>
    <w:rsid w:val="002E6E8C"/>
    <w:rsid w:val="002E6EB7"/>
    <w:rsid w:val="002E700C"/>
    <w:rsid w:val="002E7056"/>
    <w:rsid w:val="002E70CE"/>
    <w:rsid w:val="002E70DE"/>
    <w:rsid w:val="002E71BD"/>
    <w:rsid w:val="002E71D9"/>
    <w:rsid w:val="002E720C"/>
    <w:rsid w:val="002E7232"/>
    <w:rsid w:val="002E7359"/>
    <w:rsid w:val="002E735C"/>
    <w:rsid w:val="002E73DB"/>
    <w:rsid w:val="002E742C"/>
    <w:rsid w:val="002E7451"/>
    <w:rsid w:val="002E74D3"/>
    <w:rsid w:val="002E74D8"/>
    <w:rsid w:val="002E74E4"/>
    <w:rsid w:val="002E753F"/>
    <w:rsid w:val="002E7548"/>
    <w:rsid w:val="002E7550"/>
    <w:rsid w:val="002E7561"/>
    <w:rsid w:val="002E75BA"/>
    <w:rsid w:val="002E7663"/>
    <w:rsid w:val="002E7737"/>
    <w:rsid w:val="002E779C"/>
    <w:rsid w:val="002E77BF"/>
    <w:rsid w:val="002E7860"/>
    <w:rsid w:val="002E7889"/>
    <w:rsid w:val="002E788C"/>
    <w:rsid w:val="002E78C0"/>
    <w:rsid w:val="002E7A19"/>
    <w:rsid w:val="002E7A56"/>
    <w:rsid w:val="002E7A90"/>
    <w:rsid w:val="002E7C21"/>
    <w:rsid w:val="002E7C5C"/>
    <w:rsid w:val="002E7CB3"/>
    <w:rsid w:val="002E7D02"/>
    <w:rsid w:val="002E7DA3"/>
    <w:rsid w:val="002E7DC1"/>
    <w:rsid w:val="002E7E9A"/>
    <w:rsid w:val="002E7E9E"/>
    <w:rsid w:val="002E7ED0"/>
    <w:rsid w:val="002E7FB4"/>
    <w:rsid w:val="002E7FB8"/>
    <w:rsid w:val="002EEA55"/>
    <w:rsid w:val="002F0024"/>
    <w:rsid w:val="002F006C"/>
    <w:rsid w:val="002F00E2"/>
    <w:rsid w:val="002F0120"/>
    <w:rsid w:val="002F01E6"/>
    <w:rsid w:val="002F01F6"/>
    <w:rsid w:val="002F01F7"/>
    <w:rsid w:val="002F0271"/>
    <w:rsid w:val="002F028E"/>
    <w:rsid w:val="002F0299"/>
    <w:rsid w:val="002F02FE"/>
    <w:rsid w:val="002F0336"/>
    <w:rsid w:val="002F033E"/>
    <w:rsid w:val="002F03E5"/>
    <w:rsid w:val="002F041F"/>
    <w:rsid w:val="002F0424"/>
    <w:rsid w:val="002F046D"/>
    <w:rsid w:val="002F0475"/>
    <w:rsid w:val="002F04EA"/>
    <w:rsid w:val="002F0520"/>
    <w:rsid w:val="002F05CF"/>
    <w:rsid w:val="002F05D2"/>
    <w:rsid w:val="002F065D"/>
    <w:rsid w:val="002F0678"/>
    <w:rsid w:val="002F069B"/>
    <w:rsid w:val="002F074F"/>
    <w:rsid w:val="002F0883"/>
    <w:rsid w:val="002F08DF"/>
    <w:rsid w:val="002F0910"/>
    <w:rsid w:val="002F09DF"/>
    <w:rsid w:val="002F0A0A"/>
    <w:rsid w:val="002F0A7E"/>
    <w:rsid w:val="002F0A95"/>
    <w:rsid w:val="002F0B6F"/>
    <w:rsid w:val="002F0B8D"/>
    <w:rsid w:val="002F0BD6"/>
    <w:rsid w:val="002F0D13"/>
    <w:rsid w:val="002F0D4A"/>
    <w:rsid w:val="002F0DE4"/>
    <w:rsid w:val="002F0E7D"/>
    <w:rsid w:val="002F0E83"/>
    <w:rsid w:val="002F0F09"/>
    <w:rsid w:val="002F0F48"/>
    <w:rsid w:val="002F0F73"/>
    <w:rsid w:val="002F1003"/>
    <w:rsid w:val="002F1080"/>
    <w:rsid w:val="002F1133"/>
    <w:rsid w:val="002F1156"/>
    <w:rsid w:val="002F11B3"/>
    <w:rsid w:val="002F11BC"/>
    <w:rsid w:val="002F1216"/>
    <w:rsid w:val="002F123B"/>
    <w:rsid w:val="002F1285"/>
    <w:rsid w:val="002F1340"/>
    <w:rsid w:val="002F13F8"/>
    <w:rsid w:val="002F13FC"/>
    <w:rsid w:val="002F1406"/>
    <w:rsid w:val="002F15E9"/>
    <w:rsid w:val="002F161E"/>
    <w:rsid w:val="002F166A"/>
    <w:rsid w:val="002F1678"/>
    <w:rsid w:val="002F16CC"/>
    <w:rsid w:val="002F17AB"/>
    <w:rsid w:val="002F185E"/>
    <w:rsid w:val="002F1910"/>
    <w:rsid w:val="002F1A10"/>
    <w:rsid w:val="002F1A3E"/>
    <w:rsid w:val="002F1A68"/>
    <w:rsid w:val="002F1A72"/>
    <w:rsid w:val="002F1AAF"/>
    <w:rsid w:val="002F1AFC"/>
    <w:rsid w:val="002F1B17"/>
    <w:rsid w:val="002F1B1B"/>
    <w:rsid w:val="002F1B43"/>
    <w:rsid w:val="002F1B7D"/>
    <w:rsid w:val="002F1C2C"/>
    <w:rsid w:val="002F1CB4"/>
    <w:rsid w:val="002F1CE0"/>
    <w:rsid w:val="002F1DF1"/>
    <w:rsid w:val="002F1E29"/>
    <w:rsid w:val="002F1EAE"/>
    <w:rsid w:val="002F1EFD"/>
    <w:rsid w:val="002F1F15"/>
    <w:rsid w:val="002F2004"/>
    <w:rsid w:val="002F2014"/>
    <w:rsid w:val="002F2113"/>
    <w:rsid w:val="002F2168"/>
    <w:rsid w:val="002F21EE"/>
    <w:rsid w:val="002F21F7"/>
    <w:rsid w:val="002F21F9"/>
    <w:rsid w:val="002F2236"/>
    <w:rsid w:val="002F24CA"/>
    <w:rsid w:val="002F2506"/>
    <w:rsid w:val="002F25A3"/>
    <w:rsid w:val="002F269D"/>
    <w:rsid w:val="002F27AA"/>
    <w:rsid w:val="002F287E"/>
    <w:rsid w:val="002F28B9"/>
    <w:rsid w:val="002F29CD"/>
    <w:rsid w:val="002F29E0"/>
    <w:rsid w:val="002F2A2D"/>
    <w:rsid w:val="002F2A5A"/>
    <w:rsid w:val="002F2AAA"/>
    <w:rsid w:val="002F2AC1"/>
    <w:rsid w:val="002F2D8A"/>
    <w:rsid w:val="002F2DFE"/>
    <w:rsid w:val="002F2E16"/>
    <w:rsid w:val="002F2EEA"/>
    <w:rsid w:val="002F2F6D"/>
    <w:rsid w:val="002F2F79"/>
    <w:rsid w:val="002F3020"/>
    <w:rsid w:val="002F3061"/>
    <w:rsid w:val="002F3099"/>
    <w:rsid w:val="002F30C3"/>
    <w:rsid w:val="002F30E7"/>
    <w:rsid w:val="002F336C"/>
    <w:rsid w:val="002F3379"/>
    <w:rsid w:val="002F3430"/>
    <w:rsid w:val="002F34E6"/>
    <w:rsid w:val="002F3521"/>
    <w:rsid w:val="002F357F"/>
    <w:rsid w:val="002F3680"/>
    <w:rsid w:val="002F3692"/>
    <w:rsid w:val="002F36C1"/>
    <w:rsid w:val="002F3779"/>
    <w:rsid w:val="002F3812"/>
    <w:rsid w:val="002F3860"/>
    <w:rsid w:val="002F38AF"/>
    <w:rsid w:val="002F38D3"/>
    <w:rsid w:val="002F3A63"/>
    <w:rsid w:val="002F3A80"/>
    <w:rsid w:val="002F3AB2"/>
    <w:rsid w:val="002F3BC5"/>
    <w:rsid w:val="002F3D20"/>
    <w:rsid w:val="002F3D3A"/>
    <w:rsid w:val="002F3D64"/>
    <w:rsid w:val="002F3D65"/>
    <w:rsid w:val="002F3D8C"/>
    <w:rsid w:val="002F3E2B"/>
    <w:rsid w:val="002F3E43"/>
    <w:rsid w:val="002F3F19"/>
    <w:rsid w:val="002F3F9D"/>
    <w:rsid w:val="002F3FCD"/>
    <w:rsid w:val="002F40D6"/>
    <w:rsid w:val="002F4207"/>
    <w:rsid w:val="002F4224"/>
    <w:rsid w:val="002F4365"/>
    <w:rsid w:val="002F446F"/>
    <w:rsid w:val="002F44AF"/>
    <w:rsid w:val="002F44DE"/>
    <w:rsid w:val="002F44E9"/>
    <w:rsid w:val="002F456C"/>
    <w:rsid w:val="002F4749"/>
    <w:rsid w:val="002F4765"/>
    <w:rsid w:val="002F4770"/>
    <w:rsid w:val="002F478D"/>
    <w:rsid w:val="002F47B3"/>
    <w:rsid w:val="002F4836"/>
    <w:rsid w:val="002F48D4"/>
    <w:rsid w:val="002F494D"/>
    <w:rsid w:val="002F4A51"/>
    <w:rsid w:val="002F4AD1"/>
    <w:rsid w:val="002F4C39"/>
    <w:rsid w:val="002F4C57"/>
    <w:rsid w:val="002F4C8F"/>
    <w:rsid w:val="002F4CE7"/>
    <w:rsid w:val="002F4D24"/>
    <w:rsid w:val="002F4D45"/>
    <w:rsid w:val="002F4E02"/>
    <w:rsid w:val="002F4E93"/>
    <w:rsid w:val="002F4ED2"/>
    <w:rsid w:val="002F4EE2"/>
    <w:rsid w:val="002F4EEF"/>
    <w:rsid w:val="002F5043"/>
    <w:rsid w:val="002F50BF"/>
    <w:rsid w:val="002F50CA"/>
    <w:rsid w:val="002F514A"/>
    <w:rsid w:val="002F5192"/>
    <w:rsid w:val="002F51FD"/>
    <w:rsid w:val="002F52B5"/>
    <w:rsid w:val="002F52BB"/>
    <w:rsid w:val="002F5323"/>
    <w:rsid w:val="002F5332"/>
    <w:rsid w:val="002F534B"/>
    <w:rsid w:val="002F53E0"/>
    <w:rsid w:val="002F5444"/>
    <w:rsid w:val="002F545B"/>
    <w:rsid w:val="002F5461"/>
    <w:rsid w:val="002F54A1"/>
    <w:rsid w:val="002F550F"/>
    <w:rsid w:val="002F5527"/>
    <w:rsid w:val="002F553F"/>
    <w:rsid w:val="002F5561"/>
    <w:rsid w:val="002F5612"/>
    <w:rsid w:val="002F56D1"/>
    <w:rsid w:val="002F5729"/>
    <w:rsid w:val="002F577E"/>
    <w:rsid w:val="002F5813"/>
    <w:rsid w:val="002F5814"/>
    <w:rsid w:val="002F58C3"/>
    <w:rsid w:val="002F5950"/>
    <w:rsid w:val="002F59B6"/>
    <w:rsid w:val="002F59C0"/>
    <w:rsid w:val="002F59E6"/>
    <w:rsid w:val="002F5A0A"/>
    <w:rsid w:val="002F5A30"/>
    <w:rsid w:val="002F5AAB"/>
    <w:rsid w:val="002F5B77"/>
    <w:rsid w:val="002F5BD5"/>
    <w:rsid w:val="002F5CB7"/>
    <w:rsid w:val="002F5CDD"/>
    <w:rsid w:val="002F5D85"/>
    <w:rsid w:val="002F5E99"/>
    <w:rsid w:val="002F5EC8"/>
    <w:rsid w:val="002F5FA0"/>
    <w:rsid w:val="002F5FAC"/>
    <w:rsid w:val="002F5FEA"/>
    <w:rsid w:val="002F612B"/>
    <w:rsid w:val="002F61A4"/>
    <w:rsid w:val="002F61D5"/>
    <w:rsid w:val="002F664D"/>
    <w:rsid w:val="002F673D"/>
    <w:rsid w:val="002F6799"/>
    <w:rsid w:val="002F67E1"/>
    <w:rsid w:val="002F687F"/>
    <w:rsid w:val="002F6891"/>
    <w:rsid w:val="002F68C5"/>
    <w:rsid w:val="002F68CC"/>
    <w:rsid w:val="002F68FC"/>
    <w:rsid w:val="002F6925"/>
    <w:rsid w:val="002F6935"/>
    <w:rsid w:val="002F6944"/>
    <w:rsid w:val="002F6A15"/>
    <w:rsid w:val="002F6ACF"/>
    <w:rsid w:val="002F6AD5"/>
    <w:rsid w:val="002F6B9C"/>
    <w:rsid w:val="002F6BBF"/>
    <w:rsid w:val="002F6BE8"/>
    <w:rsid w:val="002F6C68"/>
    <w:rsid w:val="002F6DD2"/>
    <w:rsid w:val="002F6E69"/>
    <w:rsid w:val="002F6EA7"/>
    <w:rsid w:val="002F6EA9"/>
    <w:rsid w:val="002F6F6B"/>
    <w:rsid w:val="002F6F7F"/>
    <w:rsid w:val="002F6FA3"/>
    <w:rsid w:val="002F6FF2"/>
    <w:rsid w:val="002F7077"/>
    <w:rsid w:val="002F7095"/>
    <w:rsid w:val="002F7135"/>
    <w:rsid w:val="002F7152"/>
    <w:rsid w:val="002F722F"/>
    <w:rsid w:val="002F7299"/>
    <w:rsid w:val="002F732D"/>
    <w:rsid w:val="002F73D9"/>
    <w:rsid w:val="002F73DB"/>
    <w:rsid w:val="002F73E0"/>
    <w:rsid w:val="002F73FE"/>
    <w:rsid w:val="002F73FF"/>
    <w:rsid w:val="002F748D"/>
    <w:rsid w:val="002F74A5"/>
    <w:rsid w:val="002F75CA"/>
    <w:rsid w:val="002F7646"/>
    <w:rsid w:val="002F770F"/>
    <w:rsid w:val="002F7843"/>
    <w:rsid w:val="002F7854"/>
    <w:rsid w:val="002F786A"/>
    <w:rsid w:val="002F7882"/>
    <w:rsid w:val="002F78CD"/>
    <w:rsid w:val="002F7941"/>
    <w:rsid w:val="002F794D"/>
    <w:rsid w:val="002F7A45"/>
    <w:rsid w:val="002F7A81"/>
    <w:rsid w:val="002F7B28"/>
    <w:rsid w:val="002F7B59"/>
    <w:rsid w:val="002F7BD4"/>
    <w:rsid w:val="002F7C1F"/>
    <w:rsid w:val="002F7C33"/>
    <w:rsid w:val="002F7C3F"/>
    <w:rsid w:val="002F7D71"/>
    <w:rsid w:val="002F7DD5"/>
    <w:rsid w:val="002F7DDA"/>
    <w:rsid w:val="002F7E32"/>
    <w:rsid w:val="002F7E4F"/>
    <w:rsid w:val="002F7EC5"/>
    <w:rsid w:val="002F7EDE"/>
    <w:rsid w:val="002F7F83"/>
    <w:rsid w:val="002F7FE0"/>
    <w:rsid w:val="00300047"/>
    <w:rsid w:val="00300164"/>
    <w:rsid w:val="0030017E"/>
    <w:rsid w:val="003001D9"/>
    <w:rsid w:val="003001E0"/>
    <w:rsid w:val="003002AB"/>
    <w:rsid w:val="0030038C"/>
    <w:rsid w:val="003003A3"/>
    <w:rsid w:val="003004C1"/>
    <w:rsid w:val="003004D6"/>
    <w:rsid w:val="0030055E"/>
    <w:rsid w:val="00300576"/>
    <w:rsid w:val="003005A2"/>
    <w:rsid w:val="0030061C"/>
    <w:rsid w:val="0030062B"/>
    <w:rsid w:val="00300747"/>
    <w:rsid w:val="0030078C"/>
    <w:rsid w:val="003007BB"/>
    <w:rsid w:val="0030080C"/>
    <w:rsid w:val="003008E6"/>
    <w:rsid w:val="003008FC"/>
    <w:rsid w:val="003009BC"/>
    <w:rsid w:val="00300A6B"/>
    <w:rsid w:val="00300A8F"/>
    <w:rsid w:val="00300ADB"/>
    <w:rsid w:val="00300B22"/>
    <w:rsid w:val="00300B4F"/>
    <w:rsid w:val="00300C4D"/>
    <w:rsid w:val="00300CA9"/>
    <w:rsid w:val="00300CD0"/>
    <w:rsid w:val="00300CEC"/>
    <w:rsid w:val="00300CFA"/>
    <w:rsid w:val="00300DC1"/>
    <w:rsid w:val="00300F61"/>
    <w:rsid w:val="00301025"/>
    <w:rsid w:val="00301092"/>
    <w:rsid w:val="003010B1"/>
    <w:rsid w:val="003010B7"/>
    <w:rsid w:val="003010C0"/>
    <w:rsid w:val="003010D5"/>
    <w:rsid w:val="00301128"/>
    <w:rsid w:val="0030115F"/>
    <w:rsid w:val="00301269"/>
    <w:rsid w:val="00301348"/>
    <w:rsid w:val="0030137F"/>
    <w:rsid w:val="00301420"/>
    <w:rsid w:val="003014A0"/>
    <w:rsid w:val="00301506"/>
    <w:rsid w:val="00301524"/>
    <w:rsid w:val="00301544"/>
    <w:rsid w:val="00301646"/>
    <w:rsid w:val="00301746"/>
    <w:rsid w:val="003017CE"/>
    <w:rsid w:val="00301999"/>
    <w:rsid w:val="00301B66"/>
    <w:rsid w:val="00301B91"/>
    <w:rsid w:val="00301C5A"/>
    <w:rsid w:val="00301D19"/>
    <w:rsid w:val="00301D71"/>
    <w:rsid w:val="00301D84"/>
    <w:rsid w:val="00301DAD"/>
    <w:rsid w:val="00301EA3"/>
    <w:rsid w:val="00301EA7"/>
    <w:rsid w:val="00301EB0"/>
    <w:rsid w:val="00301EF6"/>
    <w:rsid w:val="00301F0E"/>
    <w:rsid w:val="00301F22"/>
    <w:rsid w:val="00301F39"/>
    <w:rsid w:val="00301F5B"/>
    <w:rsid w:val="00302050"/>
    <w:rsid w:val="00302052"/>
    <w:rsid w:val="0030219E"/>
    <w:rsid w:val="003021C3"/>
    <w:rsid w:val="00302267"/>
    <w:rsid w:val="0030229B"/>
    <w:rsid w:val="003022E4"/>
    <w:rsid w:val="00302449"/>
    <w:rsid w:val="00302491"/>
    <w:rsid w:val="003024B4"/>
    <w:rsid w:val="003024CE"/>
    <w:rsid w:val="003024E6"/>
    <w:rsid w:val="003024EC"/>
    <w:rsid w:val="003024F2"/>
    <w:rsid w:val="00302581"/>
    <w:rsid w:val="0030258B"/>
    <w:rsid w:val="003025CE"/>
    <w:rsid w:val="003025E8"/>
    <w:rsid w:val="00302667"/>
    <w:rsid w:val="00302680"/>
    <w:rsid w:val="00302735"/>
    <w:rsid w:val="0030277C"/>
    <w:rsid w:val="003027AE"/>
    <w:rsid w:val="003027C1"/>
    <w:rsid w:val="00302841"/>
    <w:rsid w:val="00302889"/>
    <w:rsid w:val="00302892"/>
    <w:rsid w:val="003028F9"/>
    <w:rsid w:val="00302961"/>
    <w:rsid w:val="00302974"/>
    <w:rsid w:val="00302986"/>
    <w:rsid w:val="00302A0A"/>
    <w:rsid w:val="00302A5D"/>
    <w:rsid w:val="00302ABB"/>
    <w:rsid w:val="00302ACC"/>
    <w:rsid w:val="00302BB0"/>
    <w:rsid w:val="00302D95"/>
    <w:rsid w:val="00302DD3"/>
    <w:rsid w:val="00302DD8"/>
    <w:rsid w:val="00302E13"/>
    <w:rsid w:val="00302E53"/>
    <w:rsid w:val="00302EEC"/>
    <w:rsid w:val="00302EF9"/>
    <w:rsid w:val="00302F49"/>
    <w:rsid w:val="00303002"/>
    <w:rsid w:val="003030E1"/>
    <w:rsid w:val="003031BC"/>
    <w:rsid w:val="003031F9"/>
    <w:rsid w:val="00303307"/>
    <w:rsid w:val="00303371"/>
    <w:rsid w:val="0030340C"/>
    <w:rsid w:val="0030350E"/>
    <w:rsid w:val="003035C5"/>
    <w:rsid w:val="003035E1"/>
    <w:rsid w:val="003036B6"/>
    <w:rsid w:val="0030373C"/>
    <w:rsid w:val="00303775"/>
    <w:rsid w:val="00303895"/>
    <w:rsid w:val="0030389B"/>
    <w:rsid w:val="00303965"/>
    <w:rsid w:val="003039E4"/>
    <w:rsid w:val="00303A5E"/>
    <w:rsid w:val="00303A73"/>
    <w:rsid w:val="00303A77"/>
    <w:rsid w:val="00303AC0"/>
    <w:rsid w:val="00303AD4"/>
    <w:rsid w:val="00303ADF"/>
    <w:rsid w:val="00303B58"/>
    <w:rsid w:val="00303B69"/>
    <w:rsid w:val="00303B82"/>
    <w:rsid w:val="00303BA8"/>
    <w:rsid w:val="00303C57"/>
    <w:rsid w:val="00303CD2"/>
    <w:rsid w:val="00303CE2"/>
    <w:rsid w:val="00303DBC"/>
    <w:rsid w:val="00303E13"/>
    <w:rsid w:val="00303E4D"/>
    <w:rsid w:val="00303EE6"/>
    <w:rsid w:val="00303F71"/>
    <w:rsid w:val="00303FA3"/>
    <w:rsid w:val="0030402B"/>
    <w:rsid w:val="00304041"/>
    <w:rsid w:val="003040D8"/>
    <w:rsid w:val="0030411A"/>
    <w:rsid w:val="0030413C"/>
    <w:rsid w:val="0030414F"/>
    <w:rsid w:val="00304176"/>
    <w:rsid w:val="00304231"/>
    <w:rsid w:val="0030429A"/>
    <w:rsid w:val="003042B6"/>
    <w:rsid w:val="003042CC"/>
    <w:rsid w:val="003042F0"/>
    <w:rsid w:val="00304306"/>
    <w:rsid w:val="00304433"/>
    <w:rsid w:val="003044AF"/>
    <w:rsid w:val="003044EF"/>
    <w:rsid w:val="003044F6"/>
    <w:rsid w:val="0030453A"/>
    <w:rsid w:val="0030457A"/>
    <w:rsid w:val="003045CF"/>
    <w:rsid w:val="003045FF"/>
    <w:rsid w:val="00304648"/>
    <w:rsid w:val="003046C1"/>
    <w:rsid w:val="003046DC"/>
    <w:rsid w:val="00304706"/>
    <w:rsid w:val="0030470F"/>
    <w:rsid w:val="00304732"/>
    <w:rsid w:val="0030475E"/>
    <w:rsid w:val="003047A0"/>
    <w:rsid w:val="0030485C"/>
    <w:rsid w:val="00304863"/>
    <w:rsid w:val="0030487A"/>
    <w:rsid w:val="00304A39"/>
    <w:rsid w:val="00304ACA"/>
    <w:rsid w:val="00304AF6"/>
    <w:rsid w:val="00304B60"/>
    <w:rsid w:val="00304B6F"/>
    <w:rsid w:val="00304BBE"/>
    <w:rsid w:val="00304BFE"/>
    <w:rsid w:val="00304CD5"/>
    <w:rsid w:val="00304CF2"/>
    <w:rsid w:val="00304D84"/>
    <w:rsid w:val="00304DA7"/>
    <w:rsid w:val="00304E2C"/>
    <w:rsid w:val="00304E33"/>
    <w:rsid w:val="00304E35"/>
    <w:rsid w:val="00304E96"/>
    <w:rsid w:val="00304ECF"/>
    <w:rsid w:val="00304F56"/>
    <w:rsid w:val="0030504F"/>
    <w:rsid w:val="00305053"/>
    <w:rsid w:val="00305068"/>
    <w:rsid w:val="00305088"/>
    <w:rsid w:val="00305102"/>
    <w:rsid w:val="0030513E"/>
    <w:rsid w:val="003051D3"/>
    <w:rsid w:val="003051E5"/>
    <w:rsid w:val="00305231"/>
    <w:rsid w:val="00305240"/>
    <w:rsid w:val="00305269"/>
    <w:rsid w:val="0030526E"/>
    <w:rsid w:val="0030535D"/>
    <w:rsid w:val="00305439"/>
    <w:rsid w:val="003054DF"/>
    <w:rsid w:val="0030550B"/>
    <w:rsid w:val="0030552F"/>
    <w:rsid w:val="0030563A"/>
    <w:rsid w:val="00305668"/>
    <w:rsid w:val="0030570E"/>
    <w:rsid w:val="0030583C"/>
    <w:rsid w:val="003058CF"/>
    <w:rsid w:val="003058D4"/>
    <w:rsid w:val="00305908"/>
    <w:rsid w:val="003059BB"/>
    <w:rsid w:val="00305A02"/>
    <w:rsid w:val="00305A26"/>
    <w:rsid w:val="00305AA8"/>
    <w:rsid w:val="00305B68"/>
    <w:rsid w:val="00305B6D"/>
    <w:rsid w:val="00305C81"/>
    <w:rsid w:val="00305D6A"/>
    <w:rsid w:val="00305DC2"/>
    <w:rsid w:val="00305E80"/>
    <w:rsid w:val="00305EE9"/>
    <w:rsid w:val="00305FC7"/>
    <w:rsid w:val="00305FD4"/>
    <w:rsid w:val="00306000"/>
    <w:rsid w:val="00306065"/>
    <w:rsid w:val="0030606C"/>
    <w:rsid w:val="0030607D"/>
    <w:rsid w:val="00306088"/>
    <w:rsid w:val="003060E3"/>
    <w:rsid w:val="00306140"/>
    <w:rsid w:val="0030616B"/>
    <w:rsid w:val="0030618F"/>
    <w:rsid w:val="0030621A"/>
    <w:rsid w:val="00306250"/>
    <w:rsid w:val="003062FB"/>
    <w:rsid w:val="003063DF"/>
    <w:rsid w:val="0030642C"/>
    <w:rsid w:val="003064A9"/>
    <w:rsid w:val="0030655E"/>
    <w:rsid w:val="0030656F"/>
    <w:rsid w:val="0030658F"/>
    <w:rsid w:val="003065DB"/>
    <w:rsid w:val="00306682"/>
    <w:rsid w:val="003066E5"/>
    <w:rsid w:val="0030678D"/>
    <w:rsid w:val="003067F0"/>
    <w:rsid w:val="00306818"/>
    <w:rsid w:val="0030686E"/>
    <w:rsid w:val="00306898"/>
    <w:rsid w:val="003068A9"/>
    <w:rsid w:val="003068BF"/>
    <w:rsid w:val="0030691C"/>
    <w:rsid w:val="00306931"/>
    <w:rsid w:val="003069E8"/>
    <w:rsid w:val="00306A23"/>
    <w:rsid w:val="00306A43"/>
    <w:rsid w:val="00306B08"/>
    <w:rsid w:val="00306B19"/>
    <w:rsid w:val="00306B3D"/>
    <w:rsid w:val="00306B5C"/>
    <w:rsid w:val="00306BBE"/>
    <w:rsid w:val="00306C0A"/>
    <w:rsid w:val="00306CDC"/>
    <w:rsid w:val="00306DDE"/>
    <w:rsid w:val="00306DEF"/>
    <w:rsid w:val="00306E40"/>
    <w:rsid w:val="00306E67"/>
    <w:rsid w:val="00306E81"/>
    <w:rsid w:val="00306EA1"/>
    <w:rsid w:val="00306EE6"/>
    <w:rsid w:val="00306F54"/>
    <w:rsid w:val="00306F59"/>
    <w:rsid w:val="00306F9E"/>
    <w:rsid w:val="00306FC3"/>
    <w:rsid w:val="00307031"/>
    <w:rsid w:val="0030706D"/>
    <w:rsid w:val="00307077"/>
    <w:rsid w:val="00307091"/>
    <w:rsid w:val="003070D0"/>
    <w:rsid w:val="0030715A"/>
    <w:rsid w:val="003071E6"/>
    <w:rsid w:val="0030724F"/>
    <w:rsid w:val="00307253"/>
    <w:rsid w:val="00307267"/>
    <w:rsid w:val="003072C0"/>
    <w:rsid w:val="00307318"/>
    <w:rsid w:val="00307319"/>
    <w:rsid w:val="00307335"/>
    <w:rsid w:val="00307359"/>
    <w:rsid w:val="00307393"/>
    <w:rsid w:val="003073DC"/>
    <w:rsid w:val="003073E0"/>
    <w:rsid w:val="00307445"/>
    <w:rsid w:val="00307475"/>
    <w:rsid w:val="00307574"/>
    <w:rsid w:val="0030759A"/>
    <w:rsid w:val="003075B0"/>
    <w:rsid w:val="003075C1"/>
    <w:rsid w:val="00307680"/>
    <w:rsid w:val="003076E7"/>
    <w:rsid w:val="00307707"/>
    <w:rsid w:val="003077CD"/>
    <w:rsid w:val="003079BD"/>
    <w:rsid w:val="00307A55"/>
    <w:rsid w:val="00307A79"/>
    <w:rsid w:val="00307A7F"/>
    <w:rsid w:val="00307C3A"/>
    <w:rsid w:val="00307C3E"/>
    <w:rsid w:val="00307C5B"/>
    <w:rsid w:val="00307CD4"/>
    <w:rsid w:val="00307D27"/>
    <w:rsid w:val="00307D38"/>
    <w:rsid w:val="00307D93"/>
    <w:rsid w:val="00307DC3"/>
    <w:rsid w:val="00307DCF"/>
    <w:rsid w:val="00307E92"/>
    <w:rsid w:val="00307F5A"/>
    <w:rsid w:val="00307FF2"/>
    <w:rsid w:val="00310004"/>
    <w:rsid w:val="00310048"/>
    <w:rsid w:val="00310083"/>
    <w:rsid w:val="0031019E"/>
    <w:rsid w:val="003101BB"/>
    <w:rsid w:val="003102BE"/>
    <w:rsid w:val="0031031F"/>
    <w:rsid w:val="00310352"/>
    <w:rsid w:val="003103CB"/>
    <w:rsid w:val="00310452"/>
    <w:rsid w:val="003104C3"/>
    <w:rsid w:val="0031050D"/>
    <w:rsid w:val="00310531"/>
    <w:rsid w:val="003105AB"/>
    <w:rsid w:val="0031067B"/>
    <w:rsid w:val="003107FD"/>
    <w:rsid w:val="00310829"/>
    <w:rsid w:val="00310847"/>
    <w:rsid w:val="003108C8"/>
    <w:rsid w:val="00310918"/>
    <w:rsid w:val="0031094E"/>
    <w:rsid w:val="00310961"/>
    <w:rsid w:val="00310996"/>
    <w:rsid w:val="003109F0"/>
    <w:rsid w:val="00310A21"/>
    <w:rsid w:val="00310A67"/>
    <w:rsid w:val="00310AF3"/>
    <w:rsid w:val="00310AFA"/>
    <w:rsid w:val="00310B47"/>
    <w:rsid w:val="00310BAA"/>
    <w:rsid w:val="00310BF2"/>
    <w:rsid w:val="00310C5E"/>
    <w:rsid w:val="00310C7E"/>
    <w:rsid w:val="00310CEF"/>
    <w:rsid w:val="00310D2F"/>
    <w:rsid w:val="00310D37"/>
    <w:rsid w:val="00310D4A"/>
    <w:rsid w:val="00310DA3"/>
    <w:rsid w:val="00310E28"/>
    <w:rsid w:val="00310E35"/>
    <w:rsid w:val="00310EC8"/>
    <w:rsid w:val="00310EE5"/>
    <w:rsid w:val="00310EE7"/>
    <w:rsid w:val="00310F76"/>
    <w:rsid w:val="0031101A"/>
    <w:rsid w:val="00311024"/>
    <w:rsid w:val="0031104A"/>
    <w:rsid w:val="0031106E"/>
    <w:rsid w:val="003110FE"/>
    <w:rsid w:val="00311138"/>
    <w:rsid w:val="00311203"/>
    <w:rsid w:val="0031124D"/>
    <w:rsid w:val="00311295"/>
    <w:rsid w:val="00311309"/>
    <w:rsid w:val="0031137B"/>
    <w:rsid w:val="0031139B"/>
    <w:rsid w:val="00311404"/>
    <w:rsid w:val="00311493"/>
    <w:rsid w:val="003114C2"/>
    <w:rsid w:val="00311535"/>
    <w:rsid w:val="0031156A"/>
    <w:rsid w:val="0031159E"/>
    <w:rsid w:val="003115E9"/>
    <w:rsid w:val="003116C5"/>
    <w:rsid w:val="003116DA"/>
    <w:rsid w:val="003116E4"/>
    <w:rsid w:val="003116FA"/>
    <w:rsid w:val="0031172C"/>
    <w:rsid w:val="00311741"/>
    <w:rsid w:val="00311774"/>
    <w:rsid w:val="00311776"/>
    <w:rsid w:val="0031178A"/>
    <w:rsid w:val="0031180C"/>
    <w:rsid w:val="003118F4"/>
    <w:rsid w:val="003119AF"/>
    <w:rsid w:val="003119FA"/>
    <w:rsid w:val="00311A2B"/>
    <w:rsid w:val="00311AFF"/>
    <w:rsid w:val="00311B80"/>
    <w:rsid w:val="00311BFE"/>
    <w:rsid w:val="00311C60"/>
    <w:rsid w:val="00311CCB"/>
    <w:rsid w:val="00311CCC"/>
    <w:rsid w:val="00311D45"/>
    <w:rsid w:val="00311EA4"/>
    <w:rsid w:val="00311FCF"/>
    <w:rsid w:val="0031202A"/>
    <w:rsid w:val="0031205F"/>
    <w:rsid w:val="003120E5"/>
    <w:rsid w:val="003121F7"/>
    <w:rsid w:val="003121FE"/>
    <w:rsid w:val="0031221D"/>
    <w:rsid w:val="00312277"/>
    <w:rsid w:val="00312283"/>
    <w:rsid w:val="003122F1"/>
    <w:rsid w:val="003123B8"/>
    <w:rsid w:val="003123D7"/>
    <w:rsid w:val="003123DB"/>
    <w:rsid w:val="003123EF"/>
    <w:rsid w:val="00312505"/>
    <w:rsid w:val="0031250C"/>
    <w:rsid w:val="00312598"/>
    <w:rsid w:val="003125F9"/>
    <w:rsid w:val="0031261A"/>
    <w:rsid w:val="00312716"/>
    <w:rsid w:val="00312750"/>
    <w:rsid w:val="003127DB"/>
    <w:rsid w:val="00312859"/>
    <w:rsid w:val="00312922"/>
    <w:rsid w:val="003129FF"/>
    <w:rsid w:val="00312A44"/>
    <w:rsid w:val="00312A6C"/>
    <w:rsid w:val="00312C50"/>
    <w:rsid w:val="00312CCD"/>
    <w:rsid w:val="00312D12"/>
    <w:rsid w:val="00312DA2"/>
    <w:rsid w:val="00312DFA"/>
    <w:rsid w:val="00312E69"/>
    <w:rsid w:val="00312EAA"/>
    <w:rsid w:val="00312EBE"/>
    <w:rsid w:val="00312F87"/>
    <w:rsid w:val="00312FCA"/>
    <w:rsid w:val="00312FD5"/>
    <w:rsid w:val="0031303F"/>
    <w:rsid w:val="0031307D"/>
    <w:rsid w:val="00313081"/>
    <w:rsid w:val="00313097"/>
    <w:rsid w:val="0031316A"/>
    <w:rsid w:val="003131F4"/>
    <w:rsid w:val="0031323F"/>
    <w:rsid w:val="003132B5"/>
    <w:rsid w:val="0031331C"/>
    <w:rsid w:val="0031332C"/>
    <w:rsid w:val="0031340F"/>
    <w:rsid w:val="00313415"/>
    <w:rsid w:val="003135A1"/>
    <w:rsid w:val="003135BF"/>
    <w:rsid w:val="00313694"/>
    <w:rsid w:val="003136DF"/>
    <w:rsid w:val="003137DB"/>
    <w:rsid w:val="00313842"/>
    <w:rsid w:val="00313996"/>
    <w:rsid w:val="003139DB"/>
    <w:rsid w:val="003139E6"/>
    <w:rsid w:val="00313AE9"/>
    <w:rsid w:val="00313B6B"/>
    <w:rsid w:val="00313B72"/>
    <w:rsid w:val="00313BC0"/>
    <w:rsid w:val="00313C60"/>
    <w:rsid w:val="00313C6A"/>
    <w:rsid w:val="00313C93"/>
    <w:rsid w:val="00313CFB"/>
    <w:rsid w:val="00313D31"/>
    <w:rsid w:val="00313D3A"/>
    <w:rsid w:val="00313D63"/>
    <w:rsid w:val="00313D75"/>
    <w:rsid w:val="00313DD1"/>
    <w:rsid w:val="00313E6F"/>
    <w:rsid w:val="00313E93"/>
    <w:rsid w:val="00313EAA"/>
    <w:rsid w:val="00313EE8"/>
    <w:rsid w:val="00313FA8"/>
    <w:rsid w:val="00313FC2"/>
    <w:rsid w:val="0031405B"/>
    <w:rsid w:val="0031407B"/>
    <w:rsid w:val="003140D3"/>
    <w:rsid w:val="003140DA"/>
    <w:rsid w:val="003140FB"/>
    <w:rsid w:val="003141B0"/>
    <w:rsid w:val="003141DF"/>
    <w:rsid w:val="003141F0"/>
    <w:rsid w:val="00314267"/>
    <w:rsid w:val="00314333"/>
    <w:rsid w:val="00314408"/>
    <w:rsid w:val="00314512"/>
    <w:rsid w:val="00314516"/>
    <w:rsid w:val="003145BB"/>
    <w:rsid w:val="003145D6"/>
    <w:rsid w:val="003145E3"/>
    <w:rsid w:val="0031465F"/>
    <w:rsid w:val="00314709"/>
    <w:rsid w:val="003147EA"/>
    <w:rsid w:val="00314842"/>
    <w:rsid w:val="003148FD"/>
    <w:rsid w:val="0031491F"/>
    <w:rsid w:val="0031492B"/>
    <w:rsid w:val="0031493A"/>
    <w:rsid w:val="0031498E"/>
    <w:rsid w:val="00314995"/>
    <w:rsid w:val="003149AE"/>
    <w:rsid w:val="00314A0B"/>
    <w:rsid w:val="00314A44"/>
    <w:rsid w:val="00314A86"/>
    <w:rsid w:val="00314AC4"/>
    <w:rsid w:val="00314B28"/>
    <w:rsid w:val="00314B4A"/>
    <w:rsid w:val="00314B69"/>
    <w:rsid w:val="00314B93"/>
    <w:rsid w:val="00314D39"/>
    <w:rsid w:val="00314D6E"/>
    <w:rsid w:val="00314FAE"/>
    <w:rsid w:val="0031502E"/>
    <w:rsid w:val="00315065"/>
    <w:rsid w:val="00315069"/>
    <w:rsid w:val="003152CA"/>
    <w:rsid w:val="00315336"/>
    <w:rsid w:val="0031538E"/>
    <w:rsid w:val="003153DD"/>
    <w:rsid w:val="00315475"/>
    <w:rsid w:val="0031547B"/>
    <w:rsid w:val="00315568"/>
    <w:rsid w:val="00315607"/>
    <w:rsid w:val="0031560C"/>
    <w:rsid w:val="003156B5"/>
    <w:rsid w:val="003156C8"/>
    <w:rsid w:val="0031573F"/>
    <w:rsid w:val="0031575E"/>
    <w:rsid w:val="00315766"/>
    <w:rsid w:val="0031576C"/>
    <w:rsid w:val="003157B6"/>
    <w:rsid w:val="00315831"/>
    <w:rsid w:val="00315841"/>
    <w:rsid w:val="0031585A"/>
    <w:rsid w:val="0031590E"/>
    <w:rsid w:val="00315B3D"/>
    <w:rsid w:val="00315B48"/>
    <w:rsid w:val="00315BB4"/>
    <w:rsid w:val="00315C1D"/>
    <w:rsid w:val="00315C59"/>
    <w:rsid w:val="00315CD9"/>
    <w:rsid w:val="00315D93"/>
    <w:rsid w:val="00315E43"/>
    <w:rsid w:val="00315E92"/>
    <w:rsid w:val="00315E93"/>
    <w:rsid w:val="00315EE0"/>
    <w:rsid w:val="00315FDA"/>
    <w:rsid w:val="00315FE4"/>
    <w:rsid w:val="00315FF4"/>
    <w:rsid w:val="0031600B"/>
    <w:rsid w:val="0031603C"/>
    <w:rsid w:val="0031603F"/>
    <w:rsid w:val="0031605E"/>
    <w:rsid w:val="00316075"/>
    <w:rsid w:val="00316091"/>
    <w:rsid w:val="00316117"/>
    <w:rsid w:val="00316147"/>
    <w:rsid w:val="00316194"/>
    <w:rsid w:val="003161A0"/>
    <w:rsid w:val="00316250"/>
    <w:rsid w:val="003162A2"/>
    <w:rsid w:val="003162A9"/>
    <w:rsid w:val="003162DF"/>
    <w:rsid w:val="00316397"/>
    <w:rsid w:val="00316439"/>
    <w:rsid w:val="0031646B"/>
    <w:rsid w:val="003164AE"/>
    <w:rsid w:val="00316518"/>
    <w:rsid w:val="00316530"/>
    <w:rsid w:val="00316561"/>
    <w:rsid w:val="00316654"/>
    <w:rsid w:val="003166B1"/>
    <w:rsid w:val="003166E9"/>
    <w:rsid w:val="00316826"/>
    <w:rsid w:val="003168A6"/>
    <w:rsid w:val="0031694A"/>
    <w:rsid w:val="00316951"/>
    <w:rsid w:val="00316999"/>
    <w:rsid w:val="003169B0"/>
    <w:rsid w:val="003169F8"/>
    <w:rsid w:val="00316A0F"/>
    <w:rsid w:val="00316A20"/>
    <w:rsid w:val="00316AE6"/>
    <w:rsid w:val="00316B1B"/>
    <w:rsid w:val="00316BAF"/>
    <w:rsid w:val="00316C92"/>
    <w:rsid w:val="00316DCA"/>
    <w:rsid w:val="00316DD8"/>
    <w:rsid w:val="00316EAB"/>
    <w:rsid w:val="00316EF4"/>
    <w:rsid w:val="00316F10"/>
    <w:rsid w:val="00316F4D"/>
    <w:rsid w:val="00316FD8"/>
    <w:rsid w:val="0031702B"/>
    <w:rsid w:val="00317035"/>
    <w:rsid w:val="00317055"/>
    <w:rsid w:val="00317080"/>
    <w:rsid w:val="00317108"/>
    <w:rsid w:val="0031711D"/>
    <w:rsid w:val="003171C9"/>
    <w:rsid w:val="0031727B"/>
    <w:rsid w:val="00317412"/>
    <w:rsid w:val="00317479"/>
    <w:rsid w:val="003174C6"/>
    <w:rsid w:val="003174DB"/>
    <w:rsid w:val="00317519"/>
    <w:rsid w:val="0031764C"/>
    <w:rsid w:val="0031769D"/>
    <w:rsid w:val="0031773B"/>
    <w:rsid w:val="0031773C"/>
    <w:rsid w:val="003178AC"/>
    <w:rsid w:val="003178EF"/>
    <w:rsid w:val="00317930"/>
    <w:rsid w:val="00317998"/>
    <w:rsid w:val="003179E5"/>
    <w:rsid w:val="00317A69"/>
    <w:rsid w:val="00317A77"/>
    <w:rsid w:val="00317B0A"/>
    <w:rsid w:val="00317B45"/>
    <w:rsid w:val="00317B47"/>
    <w:rsid w:val="00317BB1"/>
    <w:rsid w:val="00317BE5"/>
    <w:rsid w:val="00317C37"/>
    <w:rsid w:val="00317C5D"/>
    <w:rsid w:val="00317C76"/>
    <w:rsid w:val="00317C7F"/>
    <w:rsid w:val="00317D86"/>
    <w:rsid w:val="00317DFE"/>
    <w:rsid w:val="00317F31"/>
    <w:rsid w:val="00317F6C"/>
    <w:rsid w:val="00317FC7"/>
    <w:rsid w:val="00317FCE"/>
    <w:rsid w:val="00317FD4"/>
    <w:rsid w:val="00317FFA"/>
    <w:rsid w:val="0031EA28"/>
    <w:rsid w:val="00320033"/>
    <w:rsid w:val="003200F6"/>
    <w:rsid w:val="00320116"/>
    <w:rsid w:val="00320185"/>
    <w:rsid w:val="003201E0"/>
    <w:rsid w:val="00320201"/>
    <w:rsid w:val="00320231"/>
    <w:rsid w:val="00320248"/>
    <w:rsid w:val="003202A2"/>
    <w:rsid w:val="003202EC"/>
    <w:rsid w:val="00320327"/>
    <w:rsid w:val="0032037C"/>
    <w:rsid w:val="00320398"/>
    <w:rsid w:val="003203CF"/>
    <w:rsid w:val="00320549"/>
    <w:rsid w:val="003205DF"/>
    <w:rsid w:val="003206A5"/>
    <w:rsid w:val="0032071B"/>
    <w:rsid w:val="0032075F"/>
    <w:rsid w:val="003207C5"/>
    <w:rsid w:val="00320863"/>
    <w:rsid w:val="003208BD"/>
    <w:rsid w:val="00320961"/>
    <w:rsid w:val="00320996"/>
    <w:rsid w:val="00320A9F"/>
    <w:rsid w:val="00320AC6"/>
    <w:rsid w:val="00320B63"/>
    <w:rsid w:val="00320C39"/>
    <w:rsid w:val="00320C42"/>
    <w:rsid w:val="00320C57"/>
    <w:rsid w:val="00320C5E"/>
    <w:rsid w:val="00320C94"/>
    <w:rsid w:val="00320C98"/>
    <w:rsid w:val="00320CA5"/>
    <w:rsid w:val="00320CA6"/>
    <w:rsid w:val="00320D0E"/>
    <w:rsid w:val="00320D0F"/>
    <w:rsid w:val="00320D31"/>
    <w:rsid w:val="00320DCA"/>
    <w:rsid w:val="00320E43"/>
    <w:rsid w:val="00320E4E"/>
    <w:rsid w:val="00320FAB"/>
    <w:rsid w:val="00320FB0"/>
    <w:rsid w:val="00320FFE"/>
    <w:rsid w:val="00321001"/>
    <w:rsid w:val="00321008"/>
    <w:rsid w:val="00321031"/>
    <w:rsid w:val="0032104A"/>
    <w:rsid w:val="00321082"/>
    <w:rsid w:val="003213F2"/>
    <w:rsid w:val="00321547"/>
    <w:rsid w:val="003215CD"/>
    <w:rsid w:val="003215F2"/>
    <w:rsid w:val="00321607"/>
    <w:rsid w:val="0032168E"/>
    <w:rsid w:val="003216B2"/>
    <w:rsid w:val="003216B8"/>
    <w:rsid w:val="00321777"/>
    <w:rsid w:val="003217C9"/>
    <w:rsid w:val="003217DB"/>
    <w:rsid w:val="00321822"/>
    <w:rsid w:val="00321918"/>
    <w:rsid w:val="0032195B"/>
    <w:rsid w:val="00321A06"/>
    <w:rsid w:val="00321B71"/>
    <w:rsid w:val="00321BCD"/>
    <w:rsid w:val="00321BDD"/>
    <w:rsid w:val="00321CBD"/>
    <w:rsid w:val="00321CD0"/>
    <w:rsid w:val="00321CF2"/>
    <w:rsid w:val="00321D68"/>
    <w:rsid w:val="00321D73"/>
    <w:rsid w:val="00321DBF"/>
    <w:rsid w:val="00321E77"/>
    <w:rsid w:val="00321EA8"/>
    <w:rsid w:val="00321F35"/>
    <w:rsid w:val="00321FB3"/>
    <w:rsid w:val="00321FBE"/>
    <w:rsid w:val="00322045"/>
    <w:rsid w:val="00322232"/>
    <w:rsid w:val="003222ED"/>
    <w:rsid w:val="00322334"/>
    <w:rsid w:val="003223C0"/>
    <w:rsid w:val="0032245B"/>
    <w:rsid w:val="003224B6"/>
    <w:rsid w:val="0032254F"/>
    <w:rsid w:val="0032257F"/>
    <w:rsid w:val="0032259A"/>
    <w:rsid w:val="003225C0"/>
    <w:rsid w:val="00322647"/>
    <w:rsid w:val="00322712"/>
    <w:rsid w:val="00322731"/>
    <w:rsid w:val="00322755"/>
    <w:rsid w:val="0032277B"/>
    <w:rsid w:val="0032281C"/>
    <w:rsid w:val="00322854"/>
    <w:rsid w:val="003228CA"/>
    <w:rsid w:val="00322904"/>
    <w:rsid w:val="00322920"/>
    <w:rsid w:val="00322922"/>
    <w:rsid w:val="003229E1"/>
    <w:rsid w:val="00322A07"/>
    <w:rsid w:val="00322A0E"/>
    <w:rsid w:val="00322A39"/>
    <w:rsid w:val="00322A43"/>
    <w:rsid w:val="00322B44"/>
    <w:rsid w:val="00322B88"/>
    <w:rsid w:val="00322C10"/>
    <w:rsid w:val="00322C31"/>
    <w:rsid w:val="00322C37"/>
    <w:rsid w:val="00322C4E"/>
    <w:rsid w:val="00322C79"/>
    <w:rsid w:val="00322CAB"/>
    <w:rsid w:val="00322CB0"/>
    <w:rsid w:val="00322D2F"/>
    <w:rsid w:val="00322E58"/>
    <w:rsid w:val="00322E7F"/>
    <w:rsid w:val="00322EB5"/>
    <w:rsid w:val="00322EC3"/>
    <w:rsid w:val="00322ED6"/>
    <w:rsid w:val="00322FC4"/>
    <w:rsid w:val="00322FF5"/>
    <w:rsid w:val="00323017"/>
    <w:rsid w:val="00323176"/>
    <w:rsid w:val="003231DA"/>
    <w:rsid w:val="00323239"/>
    <w:rsid w:val="003232AF"/>
    <w:rsid w:val="0032333A"/>
    <w:rsid w:val="003233F2"/>
    <w:rsid w:val="0032346C"/>
    <w:rsid w:val="003234CB"/>
    <w:rsid w:val="0032360D"/>
    <w:rsid w:val="00323640"/>
    <w:rsid w:val="0032367A"/>
    <w:rsid w:val="00323681"/>
    <w:rsid w:val="003236A6"/>
    <w:rsid w:val="00323746"/>
    <w:rsid w:val="0032375E"/>
    <w:rsid w:val="0032377E"/>
    <w:rsid w:val="00323818"/>
    <w:rsid w:val="00323929"/>
    <w:rsid w:val="0032396D"/>
    <w:rsid w:val="00323997"/>
    <w:rsid w:val="00323A83"/>
    <w:rsid w:val="00323A97"/>
    <w:rsid w:val="00323AA7"/>
    <w:rsid w:val="00323B42"/>
    <w:rsid w:val="00323B97"/>
    <w:rsid w:val="00323BBE"/>
    <w:rsid w:val="00323BF8"/>
    <w:rsid w:val="00323C6A"/>
    <w:rsid w:val="00323D69"/>
    <w:rsid w:val="00323D6B"/>
    <w:rsid w:val="00323E7F"/>
    <w:rsid w:val="00323E8D"/>
    <w:rsid w:val="00323FF6"/>
    <w:rsid w:val="00324070"/>
    <w:rsid w:val="00324078"/>
    <w:rsid w:val="003240B6"/>
    <w:rsid w:val="003240DD"/>
    <w:rsid w:val="0032418B"/>
    <w:rsid w:val="003241E6"/>
    <w:rsid w:val="003242A9"/>
    <w:rsid w:val="00324312"/>
    <w:rsid w:val="003243E4"/>
    <w:rsid w:val="00324596"/>
    <w:rsid w:val="003245A7"/>
    <w:rsid w:val="003245E5"/>
    <w:rsid w:val="003245E9"/>
    <w:rsid w:val="003247A1"/>
    <w:rsid w:val="003248D1"/>
    <w:rsid w:val="003248EF"/>
    <w:rsid w:val="0032492A"/>
    <w:rsid w:val="00324991"/>
    <w:rsid w:val="003249D3"/>
    <w:rsid w:val="003249ED"/>
    <w:rsid w:val="00324A06"/>
    <w:rsid w:val="00324B26"/>
    <w:rsid w:val="00324DA8"/>
    <w:rsid w:val="00324DD5"/>
    <w:rsid w:val="00324E35"/>
    <w:rsid w:val="00324F11"/>
    <w:rsid w:val="00324F9C"/>
    <w:rsid w:val="00325022"/>
    <w:rsid w:val="00325061"/>
    <w:rsid w:val="00325108"/>
    <w:rsid w:val="0032515B"/>
    <w:rsid w:val="003252E3"/>
    <w:rsid w:val="003252ED"/>
    <w:rsid w:val="00325363"/>
    <w:rsid w:val="003253CF"/>
    <w:rsid w:val="0032541D"/>
    <w:rsid w:val="00325466"/>
    <w:rsid w:val="003254CE"/>
    <w:rsid w:val="0032552F"/>
    <w:rsid w:val="003255BD"/>
    <w:rsid w:val="003256A9"/>
    <w:rsid w:val="00325798"/>
    <w:rsid w:val="003257FE"/>
    <w:rsid w:val="003258E0"/>
    <w:rsid w:val="003259C7"/>
    <w:rsid w:val="00325A0C"/>
    <w:rsid w:val="00325A32"/>
    <w:rsid w:val="00325C3E"/>
    <w:rsid w:val="00325CAD"/>
    <w:rsid w:val="00325CF5"/>
    <w:rsid w:val="00325D13"/>
    <w:rsid w:val="00325D2A"/>
    <w:rsid w:val="00325D3B"/>
    <w:rsid w:val="00325DE5"/>
    <w:rsid w:val="00325E05"/>
    <w:rsid w:val="00325E2B"/>
    <w:rsid w:val="00325E9E"/>
    <w:rsid w:val="00325EBA"/>
    <w:rsid w:val="00325F06"/>
    <w:rsid w:val="00325F0C"/>
    <w:rsid w:val="00325F11"/>
    <w:rsid w:val="00325F24"/>
    <w:rsid w:val="00325F3D"/>
    <w:rsid w:val="00325F8F"/>
    <w:rsid w:val="00325FAE"/>
    <w:rsid w:val="00326038"/>
    <w:rsid w:val="00326055"/>
    <w:rsid w:val="00326158"/>
    <w:rsid w:val="0032615B"/>
    <w:rsid w:val="003261B7"/>
    <w:rsid w:val="003261CC"/>
    <w:rsid w:val="0032621E"/>
    <w:rsid w:val="003262E2"/>
    <w:rsid w:val="00326311"/>
    <w:rsid w:val="0032632C"/>
    <w:rsid w:val="003263F8"/>
    <w:rsid w:val="00326420"/>
    <w:rsid w:val="003264DE"/>
    <w:rsid w:val="003265D9"/>
    <w:rsid w:val="0032663D"/>
    <w:rsid w:val="003266A9"/>
    <w:rsid w:val="003267AD"/>
    <w:rsid w:val="00326801"/>
    <w:rsid w:val="00326877"/>
    <w:rsid w:val="00326887"/>
    <w:rsid w:val="003268BA"/>
    <w:rsid w:val="00326920"/>
    <w:rsid w:val="0032695E"/>
    <w:rsid w:val="00326A0F"/>
    <w:rsid w:val="00326A28"/>
    <w:rsid w:val="00326A33"/>
    <w:rsid w:val="00326A44"/>
    <w:rsid w:val="00326AB2"/>
    <w:rsid w:val="00326ACE"/>
    <w:rsid w:val="00326B3C"/>
    <w:rsid w:val="00326B7C"/>
    <w:rsid w:val="00326CD8"/>
    <w:rsid w:val="00326CED"/>
    <w:rsid w:val="00326D76"/>
    <w:rsid w:val="00326E7A"/>
    <w:rsid w:val="00326E7C"/>
    <w:rsid w:val="00326E98"/>
    <w:rsid w:val="00326F04"/>
    <w:rsid w:val="00326F3C"/>
    <w:rsid w:val="00326F5B"/>
    <w:rsid w:val="00326F90"/>
    <w:rsid w:val="00326FA8"/>
    <w:rsid w:val="0032704C"/>
    <w:rsid w:val="00327150"/>
    <w:rsid w:val="00327183"/>
    <w:rsid w:val="0032718C"/>
    <w:rsid w:val="0032723F"/>
    <w:rsid w:val="0032725A"/>
    <w:rsid w:val="00327353"/>
    <w:rsid w:val="003273FE"/>
    <w:rsid w:val="00327429"/>
    <w:rsid w:val="003274F8"/>
    <w:rsid w:val="00327516"/>
    <w:rsid w:val="003275B4"/>
    <w:rsid w:val="003275D7"/>
    <w:rsid w:val="003275F3"/>
    <w:rsid w:val="00327642"/>
    <w:rsid w:val="0032779D"/>
    <w:rsid w:val="003277B8"/>
    <w:rsid w:val="003279C3"/>
    <w:rsid w:val="003279D8"/>
    <w:rsid w:val="003279D9"/>
    <w:rsid w:val="00327A83"/>
    <w:rsid w:val="00327AC2"/>
    <w:rsid w:val="00327AE0"/>
    <w:rsid w:val="00327B45"/>
    <w:rsid w:val="00327B62"/>
    <w:rsid w:val="00327B82"/>
    <w:rsid w:val="00327BAF"/>
    <w:rsid w:val="00327BBF"/>
    <w:rsid w:val="00327C83"/>
    <w:rsid w:val="00327D68"/>
    <w:rsid w:val="00327DC1"/>
    <w:rsid w:val="00327DDA"/>
    <w:rsid w:val="00327E83"/>
    <w:rsid w:val="00327EB2"/>
    <w:rsid w:val="00327F14"/>
    <w:rsid w:val="00327FF2"/>
    <w:rsid w:val="00330146"/>
    <w:rsid w:val="00330165"/>
    <w:rsid w:val="003301D3"/>
    <w:rsid w:val="00330220"/>
    <w:rsid w:val="00330282"/>
    <w:rsid w:val="003302D7"/>
    <w:rsid w:val="003302FA"/>
    <w:rsid w:val="00330331"/>
    <w:rsid w:val="003303F0"/>
    <w:rsid w:val="0033043E"/>
    <w:rsid w:val="00330463"/>
    <w:rsid w:val="003304F8"/>
    <w:rsid w:val="00330633"/>
    <w:rsid w:val="00330722"/>
    <w:rsid w:val="003307E4"/>
    <w:rsid w:val="00330817"/>
    <w:rsid w:val="00330896"/>
    <w:rsid w:val="003308A3"/>
    <w:rsid w:val="00330986"/>
    <w:rsid w:val="00330A2D"/>
    <w:rsid w:val="00330A2F"/>
    <w:rsid w:val="00330B88"/>
    <w:rsid w:val="00330BDA"/>
    <w:rsid w:val="00330C12"/>
    <w:rsid w:val="00330C75"/>
    <w:rsid w:val="00330C84"/>
    <w:rsid w:val="00330D2F"/>
    <w:rsid w:val="00330D3F"/>
    <w:rsid w:val="00330DEA"/>
    <w:rsid w:val="00330DFE"/>
    <w:rsid w:val="00330E5C"/>
    <w:rsid w:val="00330EC0"/>
    <w:rsid w:val="00330EC3"/>
    <w:rsid w:val="00330F9C"/>
    <w:rsid w:val="00330FCA"/>
    <w:rsid w:val="00330FFC"/>
    <w:rsid w:val="00330FFF"/>
    <w:rsid w:val="0033103F"/>
    <w:rsid w:val="00331072"/>
    <w:rsid w:val="003311E6"/>
    <w:rsid w:val="003312A1"/>
    <w:rsid w:val="003312B7"/>
    <w:rsid w:val="003312F6"/>
    <w:rsid w:val="0033131B"/>
    <w:rsid w:val="00331385"/>
    <w:rsid w:val="0033142D"/>
    <w:rsid w:val="003314CA"/>
    <w:rsid w:val="003314E2"/>
    <w:rsid w:val="00331595"/>
    <w:rsid w:val="00331597"/>
    <w:rsid w:val="003315CE"/>
    <w:rsid w:val="00331618"/>
    <w:rsid w:val="0033161C"/>
    <w:rsid w:val="003316C1"/>
    <w:rsid w:val="003316C9"/>
    <w:rsid w:val="00331761"/>
    <w:rsid w:val="003317B0"/>
    <w:rsid w:val="003317CA"/>
    <w:rsid w:val="00331851"/>
    <w:rsid w:val="0033188D"/>
    <w:rsid w:val="003318A6"/>
    <w:rsid w:val="00331903"/>
    <w:rsid w:val="00331947"/>
    <w:rsid w:val="003319B2"/>
    <w:rsid w:val="003319C0"/>
    <w:rsid w:val="003319E8"/>
    <w:rsid w:val="00331A01"/>
    <w:rsid w:val="00331A1A"/>
    <w:rsid w:val="00331A7D"/>
    <w:rsid w:val="00331BEC"/>
    <w:rsid w:val="00331C81"/>
    <w:rsid w:val="00331DDD"/>
    <w:rsid w:val="00331E25"/>
    <w:rsid w:val="00331E2C"/>
    <w:rsid w:val="00331E53"/>
    <w:rsid w:val="00331E87"/>
    <w:rsid w:val="00331FA7"/>
    <w:rsid w:val="00331FF3"/>
    <w:rsid w:val="0033207D"/>
    <w:rsid w:val="003320B3"/>
    <w:rsid w:val="003320BC"/>
    <w:rsid w:val="003320C0"/>
    <w:rsid w:val="00332170"/>
    <w:rsid w:val="003321FA"/>
    <w:rsid w:val="00332220"/>
    <w:rsid w:val="0033225F"/>
    <w:rsid w:val="003322C4"/>
    <w:rsid w:val="0033242B"/>
    <w:rsid w:val="00332470"/>
    <w:rsid w:val="003324A6"/>
    <w:rsid w:val="003324BF"/>
    <w:rsid w:val="003326A7"/>
    <w:rsid w:val="003326C8"/>
    <w:rsid w:val="0033270D"/>
    <w:rsid w:val="00332771"/>
    <w:rsid w:val="00332A21"/>
    <w:rsid w:val="00332A2C"/>
    <w:rsid w:val="00332A5C"/>
    <w:rsid w:val="00332A8A"/>
    <w:rsid w:val="00332ADA"/>
    <w:rsid w:val="00332AF5"/>
    <w:rsid w:val="00332B33"/>
    <w:rsid w:val="00332B62"/>
    <w:rsid w:val="00332BC8"/>
    <w:rsid w:val="00332BFA"/>
    <w:rsid w:val="00332C49"/>
    <w:rsid w:val="00332C7B"/>
    <w:rsid w:val="00332D4B"/>
    <w:rsid w:val="00332D7E"/>
    <w:rsid w:val="00332FA3"/>
    <w:rsid w:val="0033308B"/>
    <w:rsid w:val="0033308C"/>
    <w:rsid w:val="003330ED"/>
    <w:rsid w:val="0033311B"/>
    <w:rsid w:val="0033312D"/>
    <w:rsid w:val="0033315C"/>
    <w:rsid w:val="00333173"/>
    <w:rsid w:val="003331A8"/>
    <w:rsid w:val="003331B5"/>
    <w:rsid w:val="003331BA"/>
    <w:rsid w:val="003331FF"/>
    <w:rsid w:val="0033324B"/>
    <w:rsid w:val="0033335A"/>
    <w:rsid w:val="00333483"/>
    <w:rsid w:val="00333517"/>
    <w:rsid w:val="003335C9"/>
    <w:rsid w:val="003335CC"/>
    <w:rsid w:val="00333605"/>
    <w:rsid w:val="003336D7"/>
    <w:rsid w:val="00333709"/>
    <w:rsid w:val="0033370C"/>
    <w:rsid w:val="00333741"/>
    <w:rsid w:val="00333769"/>
    <w:rsid w:val="00333832"/>
    <w:rsid w:val="00333841"/>
    <w:rsid w:val="0033384A"/>
    <w:rsid w:val="00333876"/>
    <w:rsid w:val="00333906"/>
    <w:rsid w:val="00333949"/>
    <w:rsid w:val="00333996"/>
    <w:rsid w:val="003339B5"/>
    <w:rsid w:val="003339E3"/>
    <w:rsid w:val="00333A47"/>
    <w:rsid w:val="00333AF1"/>
    <w:rsid w:val="00333AF4"/>
    <w:rsid w:val="00333B5B"/>
    <w:rsid w:val="00333C19"/>
    <w:rsid w:val="00333C1E"/>
    <w:rsid w:val="00333C37"/>
    <w:rsid w:val="00333D43"/>
    <w:rsid w:val="00333E35"/>
    <w:rsid w:val="00333E50"/>
    <w:rsid w:val="00333E6F"/>
    <w:rsid w:val="00333F0E"/>
    <w:rsid w:val="00333F25"/>
    <w:rsid w:val="00333F70"/>
    <w:rsid w:val="00333FBE"/>
    <w:rsid w:val="00334035"/>
    <w:rsid w:val="003340C8"/>
    <w:rsid w:val="0033410E"/>
    <w:rsid w:val="00334141"/>
    <w:rsid w:val="0033419C"/>
    <w:rsid w:val="003341B6"/>
    <w:rsid w:val="003341BF"/>
    <w:rsid w:val="003342A6"/>
    <w:rsid w:val="003344B0"/>
    <w:rsid w:val="003344D8"/>
    <w:rsid w:val="003344E8"/>
    <w:rsid w:val="003344E9"/>
    <w:rsid w:val="00334503"/>
    <w:rsid w:val="00334563"/>
    <w:rsid w:val="0033462D"/>
    <w:rsid w:val="003346A7"/>
    <w:rsid w:val="003346CA"/>
    <w:rsid w:val="003346DB"/>
    <w:rsid w:val="0033478F"/>
    <w:rsid w:val="003347F9"/>
    <w:rsid w:val="00334821"/>
    <w:rsid w:val="00334852"/>
    <w:rsid w:val="003348D4"/>
    <w:rsid w:val="00334960"/>
    <w:rsid w:val="00334AA5"/>
    <w:rsid w:val="00334AA9"/>
    <w:rsid w:val="00334AEF"/>
    <w:rsid w:val="00334B73"/>
    <w:rsid w:val="00334B96"/>
    <w:rsid w:val="00334C0A"/>
    <w:rsid w:val="00334C57"/>
    <w:rsid w:val="00334C76"/>
    <w:rsid w:val="00334C80"/>
    <w:rsid w:val="00334C92"/>
    <w:rsid w:val="00334CC6"/>
    <w:rsid w:val="00334D1C"/>
    <w:rsid w:val="00334D62"/>
    <w:rsid w:val="00334D65"/>
    <w:rsid w:val="00334DA4"/>
    <w:rsid w:val="00334DA9"/>
    <w:rsid w:val="00334DB0"/>
    <w:rsid w:val="00334DCA"/>
    <w:rsid w:val="00334DDA"/>
    <w:rsid w:val="00334DF2"/>
    <w:rsid w:val="00334E81"/>
    <w:rsid w:val="0033503E"/>
    <w:rsid w:val="0033505C"/>
    <w:rsid w:val="003350DC"/>
    <w:rsid w:val="00335118"/>
    <w:rsid w:val="003351E6"/>
    <w:rsid w:val="003352A3"/>
    <w:rsid w:val="003352F6"/>
    <w:rsid w:val="00335319"/>
    <w:rsid w:val="0033539B"/>
    <w:rsid w:val="0033547E"/>
    <w:rsid w:val="00335490"/>
    <w:rsid w:val="003354C7"/>
    <w:rsid w:val="003354E8"/>
    <w:rsid w:val="0033550B"/>
    <w:rsid w:val="00335564"/>
    <w:rsid w:val="003355BC"/>
    <w:rsid w:val="00335728"/>
    <w:rsid w:val="0033572C"/>
    <w:rsid w:val="00335778"/>
    <w:rsid w:val="003357F2"/>
    <w:rsid w:val="0033584B"/>
    <w:rsid w:val="00335854"/>
    <w:rsid w:val="003358A3"/>
    <w:rsid w:val="003358C4"/>
    <w:rsid w:val="003358C6"/>
    <w:rsid w:val="003358D2"/>
    <w:rsid w:val="00335929"/>
    <w:rsid w:val="00335982"/>
    <w:rsid w:val="00335A91"/>
    <w:rsid w:val="00335A99"/>
    <w:rsid w:val="00335AD3"/>
    <w:rsid w:val="00335C10"/>
    <w:rsid w:val="00335C4A"/>
    <w:rsid w:val="00335CAD"/>
    <w:rsid w:val="00335D81"/>
    <w:rsid w:val="00335DF8"/>
    <w:rsid w:val="00335E15"/>
    <w:rsid w:val="00335EDE"/>
    <w:rsid w:val="00335EDF"/>
    <w:rsid w:val="00335F2A"/>
    <w:rsid w:val="00335F60"/>
    <w:rsid w:val="00335FC8"/>
    <w:rsid w:val="00335FCC"/>
    <w:rsid w:val="00335FD7"/>
    <w:rsid w:val="003360B1"/>
    <w:rsid w:val="00336173"/>
    <w:rsid w:val="003361D0"/>
    <w:rsid w:val="003361FF"/>
    <w:rsid w:val="00336205"/>
    <w:rsid w:val="00336211"/>
    <w:rsid w:val="00336235"/>
    <w:rsid w:val="0033627B"/>
    <w:rsid w:val="003362BC"/>
    <w:rsid w:val="0033634D"/>
    <w:rsid w:val="003363A6"/>
    <w:rsid w:val="003363D5"/>
    <w:rsid w:val="003363E7"/>
    <w:rsid w:val="0033645A"/>
    <w:rsid w:val="00336472"/>
    <w:rsid w:val="003364D2"/>
    <w:rsid w:val="003364DF"/>
    <w:rsid w:val="0033650E"/>
    <w:rsid w:val="0033658C"/>
    <w:rsid w:val="003365CF"/>
    <w:rsid w:val="003365D0"/>
    <w:rsid w:val="003365F8"/>
    <w:rsid w:val="00336618"/>
    <w:rsid w:val="0033664F"/>
    <w:rsid w:val="00336674"/>
    <w:rsid w:val="003366AF"/>
    <w:rsid w:val="003366D5"/>
    <w:rsid w:val="00336719"/>
    <w:rsid w:val="00336740"/>
    <w:rsid w:val="003367B8"/>
    <w:rsid w:val="003367D7"/>
    <w:rsid w:val="003367DC"/>
    <w:rsid w:val="00336839"/>
    <w:rsid w:val="0033683F"/>
    <w:rsid w:val="0033686B"/>
    <w:rsid w:val="0033691A"/>
    <w:rsid w:val="00336970"/>
    <w:rsid w:val="00336990"/>
    <w:rsid w:val="00336A04"/>
    <w:rsid w:val="00336AD4"/>
    <w:rsid w:val="00336B32"/>
    <w:rsid w:val="00336BE9"/>
    <w:rsid w:val="00336C6A"/>
    <w:rsid w:val="00336D94"/>
    <w:rsid w:val="00336E6E"/>
    <w:rsid w:val="00336EC2"/>
    <w:rsid w:val="00336F37"/>
    <w:rsid w:val="00336F39"/>
    <w:rsid w:val="00337021"/>
    <w:rsid w:val="003370C7"/>
    <w:rsid w:val="00337134"/>
    <w:rsid w:val="003371E7"/>
    <w:rsid w:val="00337219"/>
    <w:rsid w:val="003372A5"/>
    <w:rsid w:val="003373D1"/>
    <w:rsid w:val="003373D8"/>
    <w:rsid w:val="00337594"/>
    <w:rsid w:val="0033759C"/>
    <w:rsid w:val="003375ED"/>
    <w:rsid w:val="00337628"/>
    <w:rsid w:val="00337662"/>
    <w:rsid w:val="00337677"/>
    <w:rsid w:val="0033768F"/>
    <w:rsid w:val="003376A7"/>
    <w:rsid w:val="003376BF"/>
    <w:rsid w:val="0033771D"/>
    <w:rsid w:val="0033782E"/>
    <w:rsid w:val="003378BE"/>
    <w:rsid w:val="003378F6"/>
    <w:rsid w:val="00337901"/>
    <w:rsid w:val="00337960"/>
    <w:rsid w:val="003379A6"/>
    <w:rsid w:val="003379FF"/>
    <w:rsid w:val="00337B0A"/>
    <w:rsid w:val="00337B15"/>
    <w:rsid w:val="00337C52"/>
    <w:rsid w:val="00337C6F"/>
    <w:rsid w:val="00337CCC"/>
    <w:rsid w:val="00337D67"/>
    <w:rsid w:val="00337DD2"/>
    <w:rsid w:val="00337E8F"/>
    <w:rsid w:val="00337FFE"/>
    <w:rsid w:val="0034000A"/>
    <w:rsid w:val="00340048"/>
    <w:rsid w:val="0034004C"/>
    <w:rsid w:val="00340094"/>
    <w:rsid w:val="003400B0"/>
    <w:rsid w:val="003400E6"/>
    <w:rsid w:val="00340154"/>
    <w:rsid w:val="0034017B"/>
    <w:rsid w:val="0034020C"/>
    <w:rsid w:val="00340283"/>
    <w:rsid w:val="00340317"/>
    <w:rsid w:val="0034033A"/>
    <w:rsid w:val="00340425"/>
    <w:rsid w:val="00340549"/>
    <w:rsid w:val="00340564"/>
    <w:rsid w:val="00340575"/>
    <w:rsid w:val="003405DC"/>
    <w:rsid w:val="003405E8"/>
    <w:rsid w:val="0034066D"/>
    <w:rsid w:val="003406E2"/>
    <w:rsid w:val="00340752"/>
    <w:rsid w:val="00340757"/>
    <w:rsid w:val="003408E5"/>
    <w:rsid w:val="003408FE"/>
    <w:rsid w:val="0034097C"/>
    <w:rsid w:val="0034099D"/>
    <w:rsid w:val="00340A20"/>
    <w:rsid w:val="00340A4A"/>
    <w:rsid w:val="00340AA5"/>
    <w:rsid w:val="00340B21"/>
    <w:rsid w:val="00340B39"/>
    <w:rsid w:val="00340BF9"/>
    <w:rsid w:val="00340E4E"/>
    <w:rsid w:val="00340F80"/>
    <w:rsid w:val="00340FFE"/>
    <w:rsid w:val="0034105B"/>
    <w:rsid w:val="00341119"/>
    <w:rsid w:val="0034112D"/>
    <w:rsid w:val="0034113B"/>
    <w:rsid w:val="00341148"/>
    <w:rsid w:val="00341150"/>
    <w:rsid w:val="00341264"/>
    <w:rsid w:val="0034137A"/>
    <w:rsid w:val="003413BD"/>
    <w:rsid w:val="00341422"/>
    <w:rsid w:val="0034143A"/>
    <w:rsid w:val="00341452"/>
    <w:rsid w:val="00341629"/>
    <w:rsid w:val="0034169C"/>
    <w:rsid w:val="003416C6"/>
    <w:rsid w:val="00341722"/>
    <w:rsid w:val="00341752"/>
    <w:rsid w:val="00341844"/>
    <w:rsid w:val="003418D1"/>
    <w:rsid w:val="003418DB"/>
    <w:rsid w:val="003418EA"/>
    <w:rsid w:val="003419AF"/>
    <w:rsid w:val="00341A0C"/>
    <w:rsid w:val="00341BA7"/>
    <w:rsid w:val="00341C4C"/>
    <w:rsid w:val="00341CC9"/>
    <w:rsid w:val="00341DF9"/>
    <w:rsid w:val="00341E88"/>
    <w:rsid w:val="00342008"/>
    <w:rsid w:val="0034201E"/>
    <w:rsid w:val="00342224"/>
    <w:rsid w:val="003422B8"/>
    <w:rsid w:val="003422D2"/>
    <w:rsid w:val="003422FF"/>
    <w:rsid w:val="00342325"/>
    <w:rsid w:val="0034233B"/>
    <w:rsid w:val="00342343"/>
    <w:rsid w:val="00342345"/>
    <w:rsid w:val="00342427"/>
    <w:rsid w:val="0034242C"/>
    <w:rsid w:val="00342433"/>
    <w:rsid w:val="00342440"/>
    <w:rsid w:val="0034246D"/>
    <w:rsid w:val="003424B8"/>
    <w:rsid w:val="00342632"/>
    <w:rsid w:val="003426DB"/>
    <w:rsid w:val="00342717"/>
    <w:rsid w:val="00342747"/>
    <w:rsid w:val="00342804"/>
    <w:rsid w:val="00342823"/>
    <w:rsid w:val="00342869"/>
    <w:rsid w:val="00342A01"/>
    <w:rsid w:val="00342A57"/>
    <w:rsid w:val="00342AC9"/>
    <w:rsid w:val="00342B5B"/>
    <w:rsid w:val="00342BB4"/>
    <w:rsid w:val="00342BCE"/>
    <w:rsid w:val="00342C51"/>
    <w:rsid w:val="00342DA2"/>
    <w:rsid w:val="00342DBC"/>
    <w:rsid w:val="00342DDC"/>
    <w:rsid w:val="00342E4E"/>
    <w:rsid w:val="00342E63"/>
    <w:rsid w:val="00342EA8"/>
    <w:rsid w:val="003430A3"/>
    <w:rsid w:val="003430B6"/>
    <w:rsid w:val="003430F7"/>
    <w:rsid w:val="00343189"/>
    <w:rsid w:val="00343251"/>
    <w:rsid w:val="003432C4"/>
    <w:rsid w:val="003432F4"/>
    <w:rsid w:val="00343456"/>
    <w:rsid w:val="003434D0"/>
    <w:rsid w:val="0034354F"/>
    <w:rsid w:val="003435B4"/>
    <w:rsid w:val="003435BF"/>
    <w:rsid w:val="003435E6"/>
    <w:rsid w:val="003436E1"/>
    <w:rsid w:val="003436E9"/>
    <w:rsid w:val="0034372B"/>
    <w:rsid w:val="003437CB"/>
    <w:rsid w:val="00343971"/>
    <w:rsid w:val="003439D2"/>
    <w:rsid w:val="003439E6"/>
    <w:rsid w:val="003439F4"/>
    <w:rsid w:val="00343A40"/>
    <w:rsid w:val="00343A46"/>
    <w:rsid w:val="00343A4C"/>
    <w:rsid w:val="00343A67"/>
    <w:rsid w:val="00343AF8"/>
    <w:rsid w:val="00343BFD"/>
    <w:rsid w:val="00343C42"/>
    <w:rsid w:val="00343C61"/>
    <w:rsid w:val="00343D44"/>
    <w:rsid w:val="00343E25"/>
    <w:rsid w:val="00343E2F"/>
    <w:rsid w:val="00343F09"/>
    <w:rsid w:val="00343F8A"/>
    <w:rsid w:val="00344022"/>
    <w:rsid w:val="0034406D"/>
    <w:rsid w:val="00344144"/>
    <w:rsid w:val="00344277"/>
    <w:rsid w:val="00344382"/>
    <w:rsid w:val="00344422"/>
    <w:rsid w:val="00344429"/>
    <w:rsid w:val="00344461"/>
    <w:rsid w:val="0034448B"/>
    <w:rsid w:val="003444C7"/>
    <w:rsid w:val="003444F7"/>
    <w:rsid w:val="0034450F"/>
    <w:rsid w:val="003445C7"/>
    <w:rsid w:val="003445CF"/>
    <w:rsid w:val="00344617"/>
    <w:rsid w:val="00344787"/>
    <w:rsid w:val="003447C3"/>
    <w:rsid w:val="00344896"/>
    <w:rsid w:val="003448F5"/>
    <w:rsid w:val="00344903"/>
    <w:rsid w:val="0034491B"/>
    <w:rsid w:val="00344960"/>
    <w:rsid w:val="00344999"/>
    <w:rsid w:val="003449E7"/>
    <w:rsid w:val="00344A84"/>
    <w:rsid w:val="00344AB9"/>
    <w:rsid w:val="00344C3C"/>
    <w:rsid w:val="00344C45"/>
    <w:rsid w:val="00344C98"/>
    <w:rsid w:val="00344CFD"/>
    <w:rsid w:val="00344D76"/>
    <w:rsid w:val="00344D93"/>
    <w:rsid w:val="00344DC1"/>
    <w:rsid w:val="00344DF9"/>
    <w:rsid w:val="00344E1F"/>
    <w:rsid w:val="00344E3F"/>
    <w:rsid w:val="00344E6A"/>
    <w:rsid w:val="00344E85"/>
    <w:rsid w:val="00344F27"/>
    <w:rsid w:val="00345017"/>
    <w:rsid w:val="00345082"/>
    <w:rsid w:val="00345083"/>
    <w:rsid w:val="00345096"/>
    <w:rsid w:val="0034512B"/>
    <w:rsid w:val="003451C5"/>
    <w:rsid w:val="00345232"/>
    <w:rsid w:val="00345367"/>
    <w:rsid w:val="0034539D"/>
    <w:rsid w:val="003453C4"/>
    <w:rsid w:val="0034541F"/>
    <w:rsid w:val="00345424"/>
    <w:rsid w:val="0034544F"/>
    <w:rsid w:val="003455EC"/>
    <w:rsid w:val="0034562D"/>
    <w:rsid w:val="003456A3"/>
    <w:rsid w:val="00345771"/>
    <w:rsid w:val="0034578B"/>
    <w:rsid w:val="003458C4"/>
    <w:rsid w:val="003458C8"/>
    <w:rsid w:val="003458D6"/>
    <w:rsid w:val="003458E2"/>
    <w:rsid w:val="003458FF"/>
    <w:rsid w:val="00345974"/>
    <w:rsid w:val="00345A44"/>
    <w:rsid w:val="00345AEB"/>
    <w:rsid w:val="00345BEA"/>
    <w:rsid w:val="00345C39"/>
    <w:rsid w:val="00345D37"/>
    <w:rsid w:val="00345DB6"/>
    <w:rsid w:val="00345E09"/>
    <w:rsid w:val="00345ED7"/>
    <w:rsid w:val="00345FEE"/>
    <w:rsid w:val="00346054"/>
    <w:rsid w:val="003460B1"/>
    <w:rsid w:val="003460D0"/>
    <w:rsid w:val="00346218"/>
    <w:rsid w:val="00346254"/>
    <w:rsid w:val="00346257"/>
    <w:rsid w:val="0034629C"/>
    <w:rsid w:val="003462EB"/>
    <w:rsid w:val="00346398"/>
    <w:rsid w:val="003463B1"/>
    <w:rsid w:val="003463DD"/>
    <w:rsid w:val="003464BE"/>
    <w:rsid w:val="0034650D"/>
    <w:rsid w:val="00346536"/>
    <w:rsid w:val="00346599"/>
    <w:rsid w:val="00346653"/>
    <w:rsid w:val="003466A6"/>
    <w:rsid w:val="00346791"/>
    <w:rsid w:val="0034680C"/>
    <w:rsid w:val="0034683C"/>
    <w:rsid w:val="0034685B"/>
    <w:rsid w:val="0034689F"/>
    <w:rsid w:val="003468FD"/>
    <w:rsid w:val="00346939"/>
    <w:rsid w:val="003469B4"/>
    <w:rsid w:val="00346A33"/>
    <w:rsid w:val="00346A3B"/>
    <w:rsid w:val="00346A87"/>
    <w:rsid w:val="00346AD2"/>
    <w:rsid w:val="00346B05"/>
    <w:rsid w:val="00346BDA"/>
    <w:rsid w:val="00346BDE"/>
    <w:rsid w:val="00346BFD"/>
    <w:rsid w:val="00346C6A"/>
    <w:rsid w:val="00346D98"/>
    <w:rsid w:val="00346DC7"/>
    <w:rsid w:val="00346E7B"/>
    <w:rsid w:val="00346EB8"/>
    <w:rsid w:val="00346FC1"/>
    <w:rsid w:val="003470ED"/>
    <w:rsid w:val="003470FA"/>
    <w:rsid w:val="00347108"/>
    <w:rsid w:val="0034714D"/>
    <w:rsid w:val="0034716B"/>
    <w:rsid w:val="00347193"/>
    <w:rsid w:val="00347229"/>
    <w:rsid w:val="003472B5"/>
    <w:rsid w:val="003472C9"/>
    <w:rsid w:val="003472D7"/>
    <w:rsid w:val="00347388"/>
    <w:rsid w:val="0034738F"/>
    <w:rsid w:val="003473A4"/>
    <w:rsid w:val="00347407"/>
    <w:rsid w:val="003474D3"/>
    <w:rsid w:val="003474EE"/>
    <w:rsid w:val="003474FB"/>
    <w:rsid w:val="0034759D"/>
    <w:rsid w:val="003475CB"/>
    <w:rsid w:val="00347615"/>
    <w:rsid w:val="0034765B"/>
    <w:rsid w:val="00347663"/>
    <w:rsid w:val="0034767D"/>
    <w:rsid w:val="00347692"/>
    <w:rsid w:val="003476DE"/>
    <w:rsid w:val="00347759"/>
    <w:rsid w:val="003477C1"/>
    <w:rsid w:val="003477D2"/>
    <w:rsid w:val="00347833"/>
    <w:rsid w:val="003478E7"/>
    <w:rsid w:val="003479D8"/>
    <w:rsid w:val="00347A46"/>
    <w:rsid w:val="00347A53"/>
    <w:rsid w:val="00347B39"/>
    <w:rsid w:val="00347B87"/>
    <w:rsid w:val="00347C68"/>
    <w:rsid w:val="00347CE4"/>
    <w:rsid w:val="00347D76"/>
    <w:rsid w:val="00347E27"/>
    <w:rsid w:val="00347E72"/>
    <w:rsid w:val="00347F4F"/>
    <w:rsid w:val="00347F8A"/>
    <w:rsid w:val="00347F90"/>
    <w:rsid w:val="00350090"/>
    <w:rsid w:val="0035009E"/>
    <w:rsid w:val="00350138"/>
    <w:rsid w:val="00350151"/>
    <w:rsid w:val="00350188"/>
    <w:rsid w:val="003501D2"/>
    <w:rsid w:val="00350219"/>
    <w:rsid w:val="00350247"/>
    <w:rsid w:val="003502D0"/>
    <w:rsid w:val="00350310"/>
    <w:rsid w:val="0035037F"/>
    <w:rsid w:val="003503D9"/>
    <w:rsid w:val="003503F8"/>
    <w:rsid w:val="00350445"/>
    <w:rsid w:val="00350571"/>
    <w:rsid w:val="003505EC"/>
    <w:rsid w:val="0035060A"/>
    <w:rsid w:val="0035064B"/>
    <w:rsid w:val="0035077A"/>
    <w:rsid w:val="003507DD"/>
    <w:rsid w:val="003507E9"/>
    <w:rsid w:val="00350816"/>
    <w:rsid w:val="00350891"/>
    <w:rsid w:val="00350A1A"/>
    <w:rsid w:val="00350A3C"/>
    <w:rsid w:val="00350AD9"/>
    <w:rsid w:val="00350B69"/>
    <w:rsid w:val="00350BE2"/>
    <w:rsid w:val="00350C21"/>
    <w:rsid w:val="00350C52"/>
    <w:rsid w:val="00350D11"/>
    <w:rsid w:val="00350E0B"/>
    <w:rsid w:val="00350E5A"/>
    <w:rsid w:val="00350EE3"/>
    <w:rsid w:val="00350F8D"/>
    <w:rsid w:val="00350FA0"/>
    <w:rsid w:val="00351109"/>
    <w:rsid w:val="003511C0"/>
    <w:rsid w:val="0035123F"/>
    <w:rsid w:val="0035126B"/>
    <w:rsid w:val="00351271"/>
    <w:rsid w:val="003512E5"/>
    <w:rsid w:val="003512F0"/>
    <w:rsid w:val="0035130A"/>
    <w:rsid w:val="00351314"/>
    <w:rsid w:val="00351347"/>
    <w:rsid w:val="00351379"/>
    <w:rsid w:val="00351381"/>
    <w:rsid w:val="003513D4"/>
    <w:rsid w:val="0035147F"/>
    <w:rsid w:val="0035157E"/>
    <w:rsid w:val="00351580"/>
    <w:rsid w:val="003515AC"/>
    <w:rsid w:val="003515E1"/>
    <w:rsid w:val="003515F2"/>
    <w:rsid w:val="00351638"/>
    <w:rsid w:val="0035163E"/>
    <w:rsid w:val="00351649"/>
    <w:rsid w:val="003516FE"/>
    <w:rsid w:val="00351743"/>
    <w:rsid w:val="003517F9"/>
    <w:rsid w:val="0035181B"/>
    <w:rsid w:val="00351882"/>
    <w:rsid w:val="003518E6"/>
    <w:rsid w:val="0035192E"/>
    <w:rsid w:val="0035192F"/>
    <w:rsid w:val="00351C5A"/>
    <w:rsid w:val="00351C79"/>
    <w:rsid w:val="00351CFC"/>
    <w:rsid w:val="00351D00"/>
    <w:rsid w:val="00351D3D"/>
    <w:rsid w:val="00351D5F"/>
    <w:rsid w:val="00351DAF"/>
    <w:rsid w:val="00351DBF"/>
    <w:rsid w:val="00351DC1"/>
    <w:rsid w:val="00351DD2"/>
    <w:rsid w:val="00351DFD"/>
    <w:rsid w:val="00351E63"/>
    <w:rsid w:val="00351F07"/>
    <w:rsid w:val="00351F42"/>
    <w:rsid w:val="00351F60"/>
    <w:rsid w:val="00351FE5"/>
    <w:rsid w:val="00351FEC"/>
    <w:rsid w:val="0035201D"/>
    <w:rsid w:val="00352096"/>
    <w:rsid w:val="00352159"/>
    <w:rsid w:val="0035226C"/>
    <w:rsid w:val="003522BC"/>
    <w:rsid w:val="003522D0"/>
    <w:rsid w:val="00352318"/>
    <w:rsid w:val="00352356"/>
    <w:rsid w:val="0035237D"/>
    <w:rsid w:val="0035249C"/>
    <w:rsid w:val="00352512"/>
    <w:rsid w:val="00352528"/>
    <w:rsid w:val="00352616"/>
    <w:rsid w:val="0035262C"/>
    <w:rsid w:val="00352631"/>
    <w:rsid w:val="0035263B"/>
    <w:rsid w:val="00352675"/>
    <w:rsid w:val="0035274E"/>
    <w:rsid w:val="003527FE"/>
    <w:rsid w:val="0035281C"/>
    <w:rsid w:val="0035284A"/>
    <w:rsid w:val="00352890"/>
    <w:rsid w:val="00352B19"/>
    <w:rsid w:val="00352BB2"/>
    <w:rsid w:val="00352BB6"/>
    <w:rsid w:val="00352BE3"/>
    <w:rsid w:val="00352C01"/>
    <w:rsid w:val="00352D55"/>
    <w:rsid w:val="00352D73"/>
    <w:rsid w:val="00352F54"/>
    <w:rsid w:val="00352F7F"/>
    <w:rsid w:val="00352F9A"/>
    <w:rsid w:val="00352FFD"/>
    <w:rsid w:val="00353057"/>
    <w:rsid w:val="003530E3"/>
    <w:rsid w:val="003530F9"/>
    <w:rsid w:val="00353133"/>
    <w:rsid w:val="00353192"/>
    <w:rsid w:val="0035328A"/>
    <w:rsid w:val="0035332E"/>
    <w:rsid w:val="00353341"/>
    <w:rsid w:val="00353400"/>
    <w:rsid w:val="0035347C"/>
    <w:rsid w:val="00353519"/>
    <w:rsid w:val="00353583"/>
    <w:rsid w:val="0035366E"/>
    <w:rsid w:val="003537F2"/>
    <w:rsid w:val="003538FD"/>
    <w:rsid w:val="00353947"/>
    <w:rsid w:val="00353AE8"/>
    <w:rsid w:val="00353B55"/>
    <w:rsid w:val="00353B61"/>
    <w:rsid w:val="00353C19"/>
    <w:rsid w:val="00353C35"/>
    <w:rsid w:val="00353C3C"/>
    <w:rsid w:val="00353D06"/>
    <w:rsid w:val="00353D1A"/>
    <w:rsid w:val="00353D4D"/>
    <w:rsid w:val="00353F7F"/>
    <w:rsid w:val="00354004"/>
    <w:rsid w:val="0035400A"/>
    <w:rsid w:val="0035404B"/>
    <w:rsid w:val="0035407B"/>
    <w:rsid w:val="00354081"/>
    <w:rsid w:val="003540AB"/>
    <w:rsid w:val="00354115"/>
    <w:rsid w:val="0035416F"/>
    <w:rsid w:val="00354174"/>
    <w:rsid w:val="0035417B"/>
    <w:rsid w:val="0035423B"/>
    <w:rsid w:val="0035425A"/>
    <w:rsid w:val="00354318"/>
    <w:rsid w:val="00354345"/>
    <w:rsid w:val="00354409"/>
    <w:rsid w:val="00354422"/>
    <w:rsid w:val="003544FE"/>
    <w:rsid w:val="00354565"/>
    <w:rsid w:val="003545B2"/>
    <w:rsid w:val="003545F9"/>
    <w:rsid w:val="003546CF"/>
    <w:rsid w:val="00354746"/>
    <w:rsid w:val="00354836"/>
    <w:rsid w:val="00354842"/>
    <w:rsid w:val="003548ED"/>
    <w:rsid w:val="003549E0"/>
    <w:rsid w:val="00354A58"/>
    <w:rsid w:val="00354B64"/>
    <w:rsid w:val="00354BE8"/>
    <w:rsid w:val="00354C0E"/>
    <w:rsid w:val="00354C1F"/>
    <w:rsid w:val="00354C31"/>
    <w:rsid w:val="00354C62"/>
    <w:rsid w:val="00354CFB"/>
    <w:rsid w:val="00354D25"/>
    <w:rsid w:val="00354D6A"/>
    <w:rsid w:val="00354D97"/>
    <w:rsid w:val="00354DCF"/>
    <w:rsid w:val="00354E8D"/>
    <w:rsid w:val="00354F0A"/>
    <w:rsid w:val="00354F5A"/>
    <w:rsid w:val="00355055"/>
    <w:rsid w:val="0035506A"/>
    <w:rsid w:val="0035508E"/>
    <w:rsid w:val="0035518D"/>
    <w:rsid w:val="00355229"/>
    <w:rsid w:val="00355243"/>
    <w:rsid w:val="00355259"/>
    <w:rsid w:val="0035529E"/>
    <w:rsid w:val="003552D4"/>
    <w:rsid w:val="0035530E"/>
    <w:rsid w:val="00355330"/>
    <w:rsid w:val="00355353"/>
    <w:rsid w:val="00355355"/>
    <w:rsid w:val="00355359"/>
    <w:rsid w:val="00355377"/>
    <w:rsid w:val="00355469"/>
    <w:rsid w:val="003554A4"/>
    <w:rsid w:val="003554F2"/>
    <w:rsid w:val="0035558C"/>
    <w:rsid w:val="003555FD"/>
    <w:rsid w:val="0035561C"/>
    <w:rsid w:val="0035565D"/>
    <w:rsid w:val="0035565F"/>
    <w:rsid w:val="0035566A"/>
    <w:rsid w:val="003556E8"/>
    <w:rsid w:val="00355703"/>
    <w:rsid w:val="00355840"/>
    <w:rsid w:val="00355889"/>
    <w:rsid w:val="003558C1"/>
    <w:rsid w:val="00355938"/>
    <w:rsid w:val="00355953"/>
    <w:rsid w:val="00355978"/>
    <w:rsid w:val="0035598D"/>
    <w:rsid w:val="00355994"/>
    <w:rsid w:val="003559B8"/>
    <w:rsid w:val="003559EF"/>
    <w:rsid w:val="00355A5D"/>
    <w:rsid w:val="00355AFA"/>
    <w:rsid w:val="00355BD0"/>
    <w:rsid w:val="00355BFF"/>
    <w:rsid w:val="00355C3F"/>
    <w:rsid w:val="00355CBD"/>
    <w:rsid w:val="00355D56"/>
    <w:rsid w:val="00355D8A"/>
    <w:rsid w:val="00355D97"/>
    <w:rsid w:val="00355DB0"/>
    <w:rsid w:val="0035602D"/>
    <w:rsid w:val="00356032"/>
    <w:rsid w:val="0035604D"/>
    <w:rsid w:val="0035604F"/>
    <w:rsid w:val="00356058"/>
    <w:rsid w:val="0035607B"/>
    <w:rsid w:val="0035609C"/>
    <w:rsid w:val="003560D0"/>
    <w:rsid w:val="00356179"/>
    <w:rsid w:val="00356186"/>
    <w:rsid w:val="003561D8"/>
    <w:rsid w:val="0035624D"/>
    <w:rsid w:val="00356260"/>
    <w:rsid w:val="003562E4"/>
    <w:rsid w:val="00356335"/>
    <w:rsid w:val="003563B8"/>
    <w:rsid w:val="003563C0"/>
    <w:rsid w:val="003563DB"/>
    <w:rsid w:val="00356449"/>
    <w:rsid w:val="0035645E"/>
    <w:rsid w:val="003564C9"/>
    <w:rsid w:val="00356593"/>
    <w:rsid w:val="00356620"/>
    <w:rsid w:val="0035662A"/>
    <w:rsid w:val="00356637"/>
    <w:rsid w:val="003566E3"/>
    <w:rsid w:val="00356700"/>
    <w:rsid w:val="00356730"/>
    <w:rsid w:val="00356763"/>
    <w:rsid w:val="003567A7"/>
    <w:rsid w:val="003567B3"/>
    <w:rsid w:val="003567DD"/>
    <w:rsid w:val="0035684F"/>
    <w:rsid w:val="0035689D"/>
    <w:rsid w:val="00356A13"/>
    <w:rsid w:val="00356A4E"/>
    <w:rsid w:val="00356A90"/>
    <w:rsid w:val="00356A9E"/>
    <w:rsid w:val="00356B6A"/>
    <w:rsid w:val="00356BEB"/>
    <w:rsid w:val="00356CD1"/>
    <w:rsid w:val="00356D3F"/>
    <w:rsid w:val="00356D61"/>
    <w:rsid w:val="00356DF9"/>
    <w:rsid w:val="00356EBA"/>
    <w:rsid w:val="00356ECE"/>
    <w:rsid w:val="00356EF9"/>
    <w:rsid w:val="00356F82"/>
    <w:rsid w:val="00357039"/>
    <w:rsid w:val="00357068"/>
    <w:rsid w:val="003570FE"/>
    <w:rsid w:val="00357101"/>
    <w:rsid w:val="0035710E"/>
    <w:rsid w:val="0035716F"/>
    <w:rsid w:val="0035719D"/>
    <w:rsid w:val="003572C6"/>
    <w:rsid w:val="003572D6"/>
    <w:rsid w:val="003572F3"/>
    <w:rsid w:val="00357310"/>
    <w:rsid w:val="003573E8"/>
    <w:rsid w:val="00357412"/>
    <w:rsid w:val="00357467"/>
    <w:rsid w:val="00357639"/>
    <w:rsid w:val="00357692"/>
    <w:rsid w:val="003576EC"/>
    <w:rsid w:val="00357714"/>
    <w:rsid w:val="00357729"/>
    <w:rsid w:val="0035777E"/>
    <w:rsid w:val="0035786B"/>
    <w:rsid w:val="00357870"/>
    <w:rsid w:val="00357911"/>
    <w:rsid w:val="00357921"/>
    <w:rsid w:val="0035793C"/>
    <w:rsid w:val="00357A34"/>
    <w:rsid w:val="00357A46"/>
    <w:rsid w:val="00357A5D"/>
    <w:rsid w:val="00357AA8"/>
    <w:rsid w:val="00357ACB"/>
    <w:rsid w:val="00357B53"/>
    <w:rsid w:val="00357B58"/>
    <w:rsid w:val="00357B91"/>
    <w:rsid w:val="00357BE8"/>
    <w:rsid w:val="00357C1D"/>
    <w:rsid w:val="00357D18"/>
    <w:rsid w:val="00357D93"/>
    <w:rsid w:val="00357DAA"/>
    <w:rsid w:val="00357DAF"/>
    <w:rsid w:val="00357DFE"/>
    <w:rsid w:val="00357F20"/>
    <w:rsid w:val="00357FA7"/>
    <w:rsid w:val="00357FFB"/>
    <w:rsid w:val="00360077"/>
    <w:rsid w:val="00360094"/>
    <w:rsid w:val="003600FB"/>
    <w:rsid w:val="0036012E"/>
    <w:rsid w:val="00360330"/>
    <w:rsid w:val="00360387"/>
    <w:rsid w:val="003603F6"/>
    <w:rsid w:val="0036048C"/>
    <w:rsid w:val="0036057F"/>
    <w:rsid w:val="003605E4"/>
    <w:rsid w:val="003605EC"/>
    <w:rsid w:val="0036060B"/>
    <w:rsid w:val="003606AA"/>
    <w:rsid w:val="003607D5"/>
    <w:rsid w:val="00360882"/>
    <w:rsid w:val="00360930"/>
    <w:rsid w:val="00360A20"/>
    <w:rsid w:val="00360AA7"/>
    <w:rsid w:val="00360AB1"/>
    <w:rsid w:val="00360B29"/>
    <w:rsid w:val="00360B2E"/>
    <w:rsid w:val="00360BD0"/>
    <w:rsid w:val="00360C34"/>
    <w:rsid w:val="00360C55"/>
    <w:rsid w:val="00360CCA"/>
    <w:rsid w:val="00360D04"/>
    <w:rsid w:val="00360D07"/>
    <w:rsid w:val="00360D0E"/>
    <w:rsid w:val="00360E16"/>
    <w:rsid w:val="00360E48"/>
    <w:rsid w:val="00360EBC"/>
    <w:rsid w:val="00360F4E"/>
    <w:rsid w:val="00361029"/>
    <w:rsid w:val="00361038"/>
    <w:rsid w:val="003610B3"/>
    <w:rsid w:val="003610F1"/>
    <w:rsid w:val="0036114C"/>
    <w:rsid w:val="00361224"/>
    <w:rsid w:val="00361226"/>
    <w:rsid w:val="0036123B"/>
    <w:rsid w:val="0036126B"/>
    <w:rsid w:val="003612B2"/>
    <w:rsid w:val="00361308"/>
    <w:rsid w:val="0036136F"/>
    <w:rsid w:val="00361496"/>
    <w:rsid w:val="003614F5"/>
    <w:rsid w:val="00361516"/>
    <w:rsid w:val="0036161A"/>
    <w:rsid w:val="00361654"/>
    <w:rsid w:val="00361695"/>
    <w:rsid w:val="003616BE"/>
    <w:rsid w:val="003616C1"/>
    <w:rsid w:val="0036171D"/>
    <w:rsid w:val="003617A7"/>
    <w:rsid w:val="00361806"/>
    <w:rsid w:val="00361833"/>
    <w:rsid w:val="00361854"/>
    <w:rsid w:val="003618A4"/>
    <w:rsid w:val="003618D9"/>
    <w:rsid w:val="00361957"/>
    <w:rsid w:val="00361976"/>
    <w:rsid w:val="0036197B"/>
    <w:rsid w:val="0036199C"/>
    <w:rsid w:val="00361A02"/>
    <w:rsid w:val="00361A25"/>
    <w:rsid w:val="00361B37"/>
    <w:rsid w:val="00361BC1"/>
    <w:rsid w:val="00361D5C"/>
    <w:rsid w:val="00361DA9"/>
    <w:rsid w:val="00361DD3"/>
    <w:rsid w:val="00361E7F"/>
    <w:rsid w:val="00361F1F"/>
    <w:rsid w:val="00361F8E"/>
    <w:rsid w:val="00361FA6"/>
    <w:rsid w:val="00361FBE"/>
    <w:rsid w:val="0036206C"/>
    <w:rsid w:val="003620FC"/>
    <w:rsid w:val="0036211A"/>
    <w:rsid w:val="00362242"/>
    <w:rsid w:val="00362251"/>
    <w:rsid w:val="003622C4"/>
    <w:rsid w:val="003622D0"/>
    <w:rsid w:val="003622FC"/>
    <w:rsid w:val="00362361"/>
    <w:rsid w:val="0036237A"/>
    <w:rsid w:val="003623F0"/>
    <w:rsid w:val="003623FA"/>
    <w:rsid w:val="00362402"/>
    <w:rsid w:val="0036241C"/>
    <w:rsid w:val="00362443"/>
    <w:rsid w:val="0036248C"/>
    <w:rsid w:val="003624C6"/>
    <w:rsid w:val="00362546"/>
    <w:rsid w:val="0036254E"/>
    <w:rsid w:val="003625E4"/>
    <w:rsid w:val="00362639"/>
    <w:rsid w:val="00362663"/>
    <w:rsid w:val="00362698"/>
    <w:rsid w:val="003626C7"/>
    <w:rsid w:val="00362718"/>
    <w:rsid w:val="00362727"/>
    <w:rsid w:val="00362746"/>
    <w:rsid w:val="00362842"/>
    <w:rsid w:val="0036291A"/>
    <w:rsid w:val="0036293E"/>
    <w:rsid w:val="003629D6"/>
    <w:rsid w:val="00362A92"/>
    <w:rsid w:val="00362AD4"/>
    <w:rsid w:val="00362BD2"/>
    <w:rsid w:val="00362BE1"/>
    <w:rsid w:val="00362C8B"/>
    <w:rsid w:val="00362D37"/>
    <w:rsid w:val="00362D45"/>
    <w:rsid w:val="00362E21"/>
    <w:rsid w:val="00362F1E"/>
    <w:rsid w:val="00362F49"/>
    <w:rsid w:val="00362F56"/>
    <w:rsid w:val="00362F5F"/>
    <w:rsid w:val="00362FB6"/>
    <w:rsid w:val="00362FCA"/>
    <w:rsid w:val="00362FDC"/>
    <w:rsid w:val="0036306E"/>
    <w:rsid w:val="0036319A"/>
    <w:rsid w:val="003631B3"/>
    <w:rsid w:val="003632D6"/>
    <w:rsid w:val="003632DE"/>
    <w:rsid w:val="00363323"/>
    <w:rsid w:val="0036332C"/>
    <w:rsid w:val="003633A5"/>
    <w:rsid w:val="00363420"/>
    <w:rsid w:val="00363577"/>
    <w:rsid w:val="003635F7"/>
    <w:rsid w:val="0036364C"/>
    <w:rsid w:val="00363702"/>
    <w:rsid w:val="003637CD"/>
    <w:rsid w:val="003637E5"/>
    <w:rsid w:val="00363892"/>
    <w:rsid w:val="00363961"/>
    <w:rsid w:val="00363A34"/>
    <w:rsid w:val="00363AF9"/>
    <w:rsid w:val="00363BE8"/>
    <w:rsid w:val="00363D06"/>
    <w:rsid w:val="00363D31"/>
    <w:rsid w:val="00363D5F"/>
    <w:rsid w:val="00363ECD"/>
    <w:rsid w:val="00363ED7"/>
    <w:rsid w:val="00363EFC"/>
    <w:rsid w:val="00363F92"/>
    <w:rsid w:val="00363F9D"/>
    <w:rsid w:val="0036400F"/>
    <w:rsid w:val="0036414D"/>
    <w:rsid w:val="003641BE"/>
    <w:rsid w:val="0036421F"/>
    <w:rsid w:val="0036422A"/>
    <w:rsid w:val="0036423F"/>
    <w:rsid w:val="00364266"/>
    <w:rsid w:val="003642A6"/>
    <w:rsid w:val="003642BD"/>
    <w:rsid w:val="00364355"/>
    <w:rsid w:val="00364368"/>
    <w:rsid w:val="00364389"/>
    <w:rsid w:val="0036439B"/>
    <w:rsid w:val="00364464"/>
    <w:rsid w:val="0036448B"/>
    <w:rsid w:val="0036451A"/>
    <w:rsid w:val="00364629"/>
    <w:rsid w:val="003646A2"/>
    <w:rsid w:val="003646AB"/>
    <w:rsid w:val="003646FD"/>
    <w:rsid w:val="003647F7"/>
    <w:rsid w:val="00364885"/>
    <w:rsid w:val="003648A4"/>
    <w:rsid w:val="00364931"/>
    <w:rsid w:val="003649A2"/>
    <w:rsid w:val="003649D8"/>
    <w:rsid w:val="00364A13"/>
    <w:rsid w:val="00364A34"/>
    <w:rsid w:val="00364AFD"/>
    <w:rsid w:val="00364B02"/>
    <w:rsid w:val="00364B92"/>
    <w:rsid w:val="00364BA7"/>
    <w:rsid w:val="00364BA8"/>
    <w:rsid w:val="00364BC0"/>
    <w:rsid w:val="00364BCA"/>
    <w:rsid w:val="00364C5D"/>
    <w:rsid w:val="00364C60"/>
    <w:rsid w:val="00364CA6"/>
    <w:rsid w:val="00364CE5"/>
    <w:rsid w:val="00364DB6"/>
    <w:rsid w:val="00364DC0"/>
    <w:rsid w:val="00364DDF"/>
    <w:rsid w:val="00364F93"/>
    <w:rsid w:val="00364FE5"/>
    <w:rsid w:val="00365061"/>
    <w:rsid w:val="003650BA"/>
    <w:rsid w:val="003650D6"/>
    <w:rsid w:val="00365116"/>
    <w:rsid w:val="00365130"/>
    <w:rsid w:val="00365185"/>
    <w:rsid w:val="003651D1"/>
    <w:rsid w:val="00365221"/>
    <w:rsid w:val="00365276"/>
    <w:rsid w:val="003652B7"/>
    <w:rsid w:val="00365332"/>
    <w:rsid w:val="00365371"/>
    <w:rsid w:val="0036538D"/>
    <w:rsid w:val="003653EB"/>
    <w:rsid w:val="0036542F"/>
    <w:rsid w:val="00365484"/>
    <w:rsid w:val="00365499"/>
    <w:rsid w:val="003654D7"/>
    <w:rsid w:val="00365501"/>
    <w:rsid w:val="00365577"/>
    <w:rsid w:val="00365597"/>
    <w:rsid w:val="00365678"/>
    <w:rsid w:val="003656E6"/>
    <w:rsid w:val="00365719"/>
    <w:rsid w:val="003657BF"/>
    <w:rsid w:val="003657C6"/>
    <w:rsid w:val="003657EB"/>
    <w:rsid w:val="003658D9"/>
    <w:rsid w:val="00365915"/>
    <w:rsid w:val="00365930"/>
    <w:rsid w:val="00365A29"/>
    <w:rsid w:val="00365A76"/>
    <w:rsid w:val="00365B58"/>
    <w:rsid w:val="00365C5A"/>
    <w:rsid w:val="00365CC7"/>
    <w:rsid w:val="00365D56"/>
    <w:rsid w:val="00365DA6"/>
    <w:rsid w:val="00365DCC"/>
    <w:rsid w:val="00365DFA"/>
    <w:rsid w:val="00365DFB"/>
    <w:rsid w:val="00365E87"/>
    <w:rsid w:val="00365EC5"/>
    <w:rsid w:val="00365F42"/>
    <w:rsid w:val="00365FAD"/>
    <w:rsid w:val="00365FE4"/>
    <w:rsid w:val="0036600B"/>
    <w:rsid w:val="003660C1"/>
    <w:rsid w:val="003660C7"/>
    <w:rsid w:val="0036618E"/>
    <w:rsid w:val="0036629F"/>
    <w:rsid w:val="003662B5"/>
    <w:rsid w:val="0036630D"/>
    <w:rsid w:val="00366329"/>
    <w:rsid w:val="00366417"/>
    <w:rsid w:val="00366497"/>
    <w:rsid w:val="003664D5"/>
    <w:rsid w:val="00366509"/>
    <w:rsid w:val="00366599"/>
    <w:rsid w:val="003665CB"/>
    <w:rsid w:val="00366672"/>
    <w:rsid w:val="003666F2"/>
    <w:rsid w:val="0036684B"/>
    <w:rsid w:val="003668C7"/>
    <w:rsid w:val="003669EB"/>
    <w:rsid w:val="00366A3A"/>
    <w:rsid w:val="00366ABE"/>
    <w:rsid w:val="00366B33"/>
    <w:rsid w:val="00366C00"/>
    <w:rsid w:val="00366C0E"/>
    <w:rsid w:val="00366C57"/>
    <w:rsid w:val="00366C80"/>
    <w:rsid w:val="00366C9D"/>
    <w:rsid w:val="00366C9F"/>
    <w:rsid w:val="00366CB5"/>
    <w:rsid w:val="00366DB9"/>
    <w:rsid w:val="00366DBC"/>
    <w:rsid w:val="00366EAE"/>
    <w:rsid w:val="00366F02"/>
    <w:rsid w:val="00366FE4"/>
    <w:rsid w:val="003670E2"/>
    <w:rsid w:val="00367100"/>
    <w:rsid w:val="00367132"/>
    <w:rsid w:val="00367215"/>
    <w:rsid w:val="003672A6"/>
    <w:rsid w:val="003672C5"/>
    <w:rsid w:val="0036730E"/>
    <w:rsid w:val="0036733C"/>
    <w:rsid w:val="00367374"/>
    <w:rsid w:val="003673FD"/>
    <w:rsid w:val="0036740E"/>
    <w:rsid w:val="00367451"/>
    <w:rsid w:val="00367473"/>
    <w:rsid w:val="0036748D"/>
    <w:rsid w:val="0036748E"/>
    <w:rsid w:val="00367549"/>
    <w:rsid w:val="003675C2"/>
    <w:rsid w:val="003675FE"/>
    <w:rsid w:val="00367667"/>
    <w:rsid w:val="00367829"/>
    <w:rsid w:val="0036788A"/>
    <w:rsid w:val="003679D6"/>
    <w:rsid w:val="003679EA"/>
    <w:rsid w:val="00367A0C"/>
    <w:rsid w:val="00367A6A"/>
    <w:rsid w:val="00367A95"/>
    <w:rsid w:val="00367B36"/>
    <w:rsid w:val="00367B58"/>
    <w:rsid w:val="00367E98"/>
    <w:rsid w:val="00367ED2"/>
    <w:rsid w:val="00367F4A"/>
    <w:rsid w:val="00370091"/>
    <w:rsid w:val="003700D4"/>
    <w:rsid w:val="003700FE"/>
    <w:rsid w:val="0037028F"/>
    <w:rsid w:val="0037038F"/>
    <w:rsid w:val="00370488"/>
    <w:rsid w:val="00370516"/>
    <w:rsid w:val="00370620"/>
    <w:rsid w:val="0037063C"/>
    <w:rsid w:val="00370642"/>
    <w:rsid w:val="00370643"/>
    <w:rsid w:val="00370687"/>
    <w:rsid w:val="003706AE"/>
    <w:rsid w:val="00370779"/>
    <w:rsid w:val="003707BD"/>
    <w:rsid w:val="00370826"/>
    <w:rsid w:val="003708C9"/>
    <w:rsid w:val="003708E7"/>
    <w:rsid w:val="00370977"/>
    <w:rsid w:val="00370992"/>
    <w:rsid w:val="003709D6"/>
    <w:rsid w:val="00370A5A"/>
    <w:rsid w:val="00370A69"/>
    <w:rsid w:val="00370B42"/>
    <w:rsid w:val="00370B79"/>
    <w:rsid w:val="00370BB9"/>
    <w:rsid w:val="00370C02"/>
    <w:rsid w:val="00370CCB"/>
    <w:rsid w:val="00370D08"/>
    <w:rsid w:val="00370D6A"/>
    <w:rsid w:val="00370DBA"/>
    <w:rsid w:val="00370EAE"/>
    <w:rsid w:val="00370EFB"/>
    <w:rsid w:val="00370F1A"/>
    <w:rsid w:val="00371021"/>
    <w:rsid w:val="00371059"/>
    <w:rsid w:val="003710B9"/>
    <w:rsid w:val="003710F1"/>
    <w:rsid w:val="00371192"/>
    <w:rsid w:val="00371264"/>
    <w:rsid w:val="00371265"/>
    <w:rsid w:val="00371421"/>
    <w:rsid w:val="003715C0"/>
    <w:rsid w:val="00371606"/>
    <w:rsid w:val="0037163A"/>
    <w:rsid w:val="0037169B"/>
    <w:rsid w:val="003716CA"/>
    <w:rsid w:val="00371746"/>
    <w:rsid w:val="00371792"/>
    <w:rsid w:val="00371893"/>
    <w:rsid w:val="0037199A"/>
    <w:rsid w:val="00371A6F"/>
    <w:rsid w:val="00371AE3"/>
    <w:rsid w:val="00371AFF"/>
    <w:rsid w:val="00371B46"/>
    <w:rsid w:val="00371B8C"/>
    <w:rsid w:val="00371C14"/>
    <w:rsid w:val="00371C63"/>
    <w:rsid w:val="00371D3A"/>
    <w:rsid w:val="00371DED"/>
    <w:rsid w:val="00371F05"/>
    <w:rsid w:val="00371F65"/>
    <w:rsid w:val="0037206E"/>
    <w:rsid w:val="00372091"/>
    <w:rsid w:val="0037211E"/>
    <w:rsid w:val="00372183"/>
    <w:rsid w:val="003721FD"/>
    <w:rsid w:val="00372288"/>
    <w:rsid w:val="003722A2"/>
    <w:rsid w:val="003722A9"/>
    <w:rsid w:val="00372364"/>
    <w:rsid w:val="00372410"/>
    <w:rsid w:val="0037258A"/>
    <w:rsid w:val="0037259E"/>
    <w:rsid w:val="003725E5"/>
    <w:rsid w:val="0037266A"/>
    <w:rsid w:val="003726AC"/>
    <w:rsid w:val="003726BC"/>
    <w:rsid w:val="003726C7"/>
    <w:rsid w:val="003726D7"/>
    <w:rsid w:val="003726D9"/>
    <w:rsid w:val="00372700"/>
    <w:rsid w:val="0037273D"/>
    <w:rsid w:val="0037275D"/>
    <w:rsid w:val="003727C7"/>
    <w:rsid w:val="00372802"/>
    <w:rsid w:val="0037288A"/>
    <w:rsid w:val="0037289A"/>
    <w:rsid w:val="003728B4"/>
    <w:rsid w:val="003729B2"/>
    <w:rsid w:val="003729EE"/>
    <w:rsid w:val="00372A20"/>
    <w:rsid w:val="00372A63"/>
    <w:rsid w:val="00372A81"/>
    <w:rsid w:val="00372A8E"/>
    <w:rsid w:val="00372B11"/>
    <w:rsid w:val="00372B40"/>
    <w:rsid w:val="00372B4F"/>
    <w:rsid w:val="00372BD7"/>
    <w:rsid w:val="00372C5F"/>
    <w:rsid w:val="00372CDF"/>
    <w:rsid w:val="00372D38"/>
    <w:rsid w:val="00372D55"/>
    <w:rsid w:val="00372D85"/>
    <w:rsid w:val="00372E47"/>
    <w:rsid w:val="00372F2E"/>
    <w:rsid w:val="00372F35"/>
    <w:rsid w:val="0037308D"/>
    <w:rsid w:val="003730F8"/>
    <w:rsid w:val="00373112"/>
    <w:rsid w:val="003732B6"/>
    <w:rsid w:val="003732FA"/>
    <w:rsid w:val="0037332B"/>
    <w:rsid w:val="00373387"/>
    <w:rsid w:val="00373441"/>
    <w:rsid w:val="00373495"/>
    <w:rsid w:val="003735C2"/>
    <w:rsid w:val="003735F4"/>
    <w:rsid w:val="003736B9"/>
    <w:rsid w:val="003736BA"/>
    <w:rsid w:val="0037370F"/>
    <w:rsid w:val="0037373A"/>
    <w:rsid w:val="003737E0"/>
    <w:rsid w:val="003737F9"/>
    <w:rsid w:val="0037385A"/>
    <w:rsid w:val="00373922"/>
    <w:rsid w:val="0037396A"/>
    <w:rsid w:val="003739E8"/>
    <w:rsid w:val="003739F9"/>
    <w:rsid w:val="00373A70"/>
    <w:rsid w:val="00373B24"/>
    <w:rsid w:val="00373C79"/>
    <w:rsid w:val="00373D38"/>
    <w:rsid w:val="00373D3A"/>
    <w:rsid w:val="00373D53"/>
    <w:rsid w:val="00373D63"/>
    <w:rsid w:val="00373D86"/>
    <w:rsid w:val="00373DD0"/>
    <w:rsid w:val="00373DE8"/>
    <w:rsid w:val="00373E1D"/>
    <w:rsid w:val="00373E53"/>
    <w:rsid w:val="00373E87"/>
    <w:rsid w:val="00373EBB"/>
    <w:rsid w:val="00374017"/>
    <w:rsid w:val="00374040"/>
    <w:rsid w:val="00374042"/>
    <w:rsid w:val="0037407C"/>
    <w:rsid w:val="0037407E"/>
    <w:rsid w:val="0037411C"/>
    <w:rsid w:val="00374167"/>
    <w:rsid w:val="00374199"/>
    <w:rsid w:val="003741C3"/>
    <w:rsid w:val="003742F9"/>
    <w:rsid w:val="00374317"/>
    <w:rsid w:val="0037434E"/>
    <w:rsid w:val="003743D7"/>
    <w:rsid w:val="003743DE"/>
    <w:rsid w:val="00374460"/>
    <w:rsid w:val="003744AF"/>
    <w:rsid w:val="003744B7"/>
    <w:rsid w:val="003744CD"/>
    <w:rsid w:val="00374502"/>
    <w:rsid w:val="0037450E"/>
    <w:rsid w:val="00374565"/>
    <w:rsid w:val="00374598"/>
    <w:rsid w:val="003746F5"/>
    <w:rsid w:val="00374808"/>
    <w:rsid w:val="003748E2"/>
    <w:rsid w:val="003748F3"/>
    <w:rsid w:val="00374982"/>
    <w:rsid w:val="003749D1"/>
    <w:rsid w:val="00374A00"/>
    <w:rsid w:val="00374A0E"/>
    <w:rsid w:val="00374A55"/>
    <w:rsid w:val="00374ADE"/>
    <w:rsid w:val="00374B57"/>
    <w:rsid w:val="00374B6B"/>
    <w:rsid w:val="00374C85"/>
    <w:rsid w:val="00374CBD"/>
    <w:rsid w:val="00374E50"/>
    <w:rsid w:val="00374E72"/>
    <w:rsid w:val="00374F57"/>
    <w:rsid w:val="00374F6D"/>
    <w:rsid w:val="00375030"/>
    <w:rsid w:val="0037503E"/>
    <w:rsid w:val="00375042"/>
    <w:rsid w:val="003750A8"/>
    <w:rsid w:val="003750CE"/>
    <w:rsid w:val="0037511A"/>
    <w:rsid w:val="003752BE"/>
    <w:rsid w:val="0037536D"/>
    <w:rsid w:val="00375379"/>
    <w:rsid w:val="003753C4"/>
    <w:rsid w:val="003753F0"/>
    <w:rsid w:val="00375698"/>
    <w:rsid w:val="003756A3"/>
    <w:rsid w:val="003757D2"/>
    <w:rsid w:val="003757D3"/>
    <w:rsid w:val="0037595B"/>
    <w:rsid w:val="003759BE"/>
    <w:rsid w:val="003759F7"/>
    <w:rsid w:val="00375A2F"/>
    <w:rsid w:val="00375A9B"/>
    <w:rsid w:val="00375ABF"/>
    <w:rsid w:val="00375B3B"/>
    <w:rsid w:val="00375B4B"/>
    <w:rsid w:val="00375BF5"/>
    <w:rsid w:val="00375C2D"/>
    <w:rsid w:val="00375D08"/>
    <w:rsid w:val="00375DCC"/>
    <w:rsid w:val="00375DD6"/>
    <w:rsid w:val="00375EC7"/>
    <w:rsid w:val="00375F36"/>
    <w:rsid w:val="00375F84"/>
    <w:rsid w:val="00375FBA"/>
    <w:rsid w:val="00376059"/>
    <w:rsid w:val="003760DF"/>
    <w:rsid w:val="0037619D"/>
    <w:rsid w:val="003761DA"/>
    <w:rsid w:val="003762DD"/>
    <w:rsid w:val="003762FC"/>
    <w:rsid w:val="0037631E"/>
    <w:rsid w:val="0037640C"/>
    <w:rsid w:val="00376460"/>
    <w:rsid w:val="00376484"/>
    <w:rsid w:val="00376585"/>
    <w:rsid w:val="00376604"/>
    <w:rsid w:val="00376622"/>
    <w:rsid w:val="003766AA"/>
    <w:rsid w:val="003766E7"/>
    <w:rsid w:val="00376702"/>
    <w:rsid w:val="00376790"/>
    <w:rsid w:val="00376798"/>
    <w:rsid w:val="0037691E"/>
    <w:rsid w:val="00376990"/>
    <w:rsid w:val="00376A48"/>
    <w:rsid w:val="00376A70"/>
    <w:rsid w:val="00376AC9"/>
    <w:rsid w:val="00376ACA"/>
    <w:rsid w:val="00376B6F"/>
    <w:rsid w:val="00376BD3"/>
    <w:rsid w:val="00376C09"/>
    <w:rsid w:val="00376C46"/>
    <w:rsid w:val="00376C4B"/>
    <w:rsid w:val="00376C96"/>
    <w:rsid w:val="00376CEC"/>
    <w:rsid w:val="00376DDB"/>
    <w:rsid w:val="00376E0B"/>
    <w:rsid w:val="00376E0D"/>
    <w:rsid w:val="00376E59"/>
    <w:rsid w:val="00376E92"/>
    <w:rsid w:val="00376EFC"/>
    <w:rsid w:val="00376FC0"/>
    <w:rsid w:val="00376FEF"/>
    <w:rsid w:val="003770B4"/>
    <w:rsid w:val="003771AA"/>
    <w:rsid w:val="003772CC"/>
    <w:rsid w:val="00377419"/>
    <w:rsid w:val="0037751E"/>
    <w:rsid w:val="0037759C"/>
    <w:rsid w:val="0037761D"/>
    <w:rsid w:val="00377622"/>
    <w:rsid w:val="0037763D"/>
    <w:rsid w:val="0037764B"/>
    <w:rsid w:val="00377663"/>
    <w:rsid w:val="00377711"/>
    <w:rsid w:val="00377714"/>
    <w:rsid w:val="00377751"/>
    <w:rsid w:val="003777A9"/>
    <w:rsid w:val="00377809"/>
    <w:rsid w:val="0037780A"/>
    <w:rsid w:val="0037783B"/>
    <w:rsid w:val="0037783E"/>
    <w:rsid w:val="0037785A"/>
    <w:rsid w:val="003778F0"/>
    <w:rsid w:val="00377A66"/>
    <w:rsid w:val="00377A73"/>
    <w:rsid w:val="00377AF9"/>
    <w:rsid w:val="00377B82"/>
    <w:rsid w:val="00377BB5"/>
    <w:rsid w:val="00377BBA"/>
    <w:rsid w:val="00377C2E"/>
    <w:rsid w:val="00377C4F"/>
    <w:rsid w:val="00377D23"/>
    <w:rsid w:val="00377D3F"/>
    <w:rsid w:val="00377D9F"/>
    <w:rsid w:val="00377E2F"/>
    <w:rsid w:val="00377EDE"/>
    <w:rsid w:val="00377F35"/>
    <w:rsid w:val="00377F63"/>
    <w:rsid w:val="0038005D"/>
    <w:rsid w:val="00380093"/>
    <w:rsid w:val="00380103"/>
    <w:rsid w:val="00380157"/>
    <w:rsid w:val="00380188"/>
    <w:rsid w:val="003801B1"/>
    <w:rsid w:val="0038020D"/>
    <w:rsid w:val="0038027C"/>
    <w:rsid w:val="0038027D"/>
    <w:rsid w:val="003802DD"/>
    <w:rsid w:val="0038038F"/>
    <w:rsid w:val="00380394"/>
    <w:rsid w:val="00380419"/>
    <w:rsid w:val="003804A6"/>
    <w:rsid w:val="003804F0"/>
    <w:rsid w:val="0038050F"/>
    <w:rsid w:val="003805AA"/>
    <w:rsid w:val="003805AC"/>
    <w:rsid w:val="003805BC"/>
    <w:rsid w:val="0038060F"/>
    <w:rsid w:val="003806B4"/>
    <w:rsid w:val="003806B9"/>
    <w:rsid w:val="00380810"/>
    <w:rsid w:val="0038082F"/>
    <w:rsid w:val="00380877"/>
    <w:rsid w:val="003808BC"/>
    <w:rsid w:val="0038092F"/>
    <w:rsid w:val="003809D8"/>
    <w:rsid w:val="003809FC"/>
    <w:rsid w:val="003809FE"/>
    <w:rsid w:val="00380A36"/>
    <w:rsid w:val="00380A5C"/>
    <w:rsid w:val="00380A7B"/>
    <w:rsid w:val="00380B35"/>
    <w:rsid w:val="00380BDD"/>
    <w:rsid w:val="00380C68"/>
    <w:rsid w:val="00380C7E"/>
    <w:rsid w:val="00380DA2"/>
    <w:rsid w:val="00380DAC"/>
    <w:rsid w:val="00380DC6"/>
    <w:rsid w:val="00380DCF"/>
    <w:rsid w:val="00380E65"/>
    <w:rsid w:val="00380F12"/>
    <w:rsid w:val="00380F4F"/>
    <w:rsid w:val="00380F99"/>
    <w:rsid w:val="00381013"/>
    <w:rsid w:val="00381063"/>
    <w:rsid w:val="003811DF"/>
    <w:rsid w:val="00381274"/>
    <w:rsid w:val="003812A0"/>
    <w:rsid w:val="003812A2"/>
    <w:rsid w:val="0038130D"/>
    <w:rsid w:val="0038136A"/>
    <w:rsid w:val="0038136C"/>
    <w:rsid w:val="003813E1"/>
    <w:rsid w:val="00381473"/>
    <w:rsid w:val="00381499"/>
    <w:rsid w:val="003814AA"/>
    <w:rsid w:val="00381629"/>
    <w:rsid w:val="0038164C"/>
    <w:rsid w:val="0038167C"/>
    <w:rsid w:val="00381699"/>
    <w:rsid w:val="00381777"/>
    <w:rsid w:val="0038187D"/>
    <w:rsid w:val="00381881"/>
    <w:rsid w:val="003818AC"/>
    <w:rsid w:val="0038190C"/>
    <w:rsid w:val="0038195B"/>
    <w:rsid w:val="003819E0"/>
    <w:rsid w:val="00381A1B"/>
    <w:rsid w:val="00381A6D"/>
    <w:rsid w:val="00381AD9"/>
    <w:rsid w:val="00381BFA"/>
    <w:rsid w:val="00381C5A"/>
    <w:rsid w:val="00381C63"/>
    <w:rsid w:val="00381C7A"/>
    <w:rsid w:val="00381C9B"/>
    <w:rsid w:val="00381CA7"/>
    <w:rsid w:val="00381D0D"/>
    <w:rsid w:val="00381D42"/>
    <w:rsid w:val="00381DF7"/>
    <w:rsid w:val="00381E0A"/>
    <w:rsid w:val="00381E52"/>
    <w:rsid w:val="00381E66"/>
    <w:rsid w:val="00381E7D"/>
    <w:rsid w:val="00381F14"/>
    <w:rsid w:val="00381F2D"/>
    <w:rsid w:val="00381F37"/>
    <w:rsid w:val="00381F9A"/>
    <w:rsid w:val="00381FA1"/>
    <w:rsid w:val="00381FDA"/>
    <w:rsid w:val="00381FF0"/>
    <w:rsid w:val="00382099"/>
    <w:rsid w:val="003820AC"/>
    <w:rsid w:val="003820E0"/>
    <w:rsid w:val="003820F4"/>
    <w:rsid w:val="00382102"/>
    <w:rsid w:val="00382161"/>
    <w:rsid w:val="00382191"/>
    <w:rsid w:val="00382197"/>
    <w:rsid w:val="003821EC"/>
    <w:rsid w:val="00382246"/>
    <w:rsid w:val="00382269"/>
    <w:rsid w:val="00382293"/>
    <w:rsid w:val="003822D3"/>
    <w:rsid w:val="00382329"/>
    <w:rsid w:val="003823A8"/>
    <w:rsid w:val="00382410"/>
    <w:rsid w:val="00382420"/>
    <w:rsid w:val="003824A4"/>
    <w:rsid w:val="0038250B"/>
    <w:rsid w:val="0038266F"/>
    <w:rsid w:val="003827D4"/>
    <w:rsid w:val="00382828"/>
    <w:rsid w:val="0038283F"/>
    <w:rsid w:val="003828ED"/>
    <w:rsid w:val="00382957"/>
    <w:rsid w:val="003829B6"/>
    <w:rsid w:val="003829D2"/>
    <w:rsid w:val="003829FF"/>
    <w:rsid w:val="00382A5E"/>
    <w:rsid w:val="00382A82"/>
    <w:rsid w:val="00382AD0"/>
    <w:rsid w:val="00382AF4"/>
    <w:rsid w:val="00382B27"/>
    <w:rsid w:val="00382B63"/>
    <w:rsid w:val="00382BA4"/>
    <w:rsid w:val="00382C11"/>
    <w:rsid w:val="00382C88"/>
    <w:rsid w:val="00382CE1"/>
    <w:rsid w:val="00382D5A"/>
    <w:rsid w:val="00382DAE"/>
    <w:rsid w:val="00382EAC"/>
    <w:rsid w:val="00382EE2"/>
    <w:rsid w:val="00382EE3"/>
    <w:rsid w:val="00382F0B"/>
    <w:rsid w:val="00382FDD"/>
    <w:rsid w:val="0038304E"/>
    <w:rsid w:val="00383073"/>
    <w:rsid w:val="00383084"/>
    <w:rsid w:val="0038310D"/>
    <w:rsid w:val="00383135"/>
    <w:rsid w:val="003831C0"/>
    <w:rsid w:val="003831D1"/>
    <w:rsid w:val="003831ED"/>
    <w:rsid w:val="003831FE"/>
    <w:rsid w:val="00383211"/>
    <w:rsid w:val="003832BC"/>
    <w:rsid w:val="003833B6"/>
    <w:rsid w:val="003833D1"/>
    <w:rsid w:val="0038345A"/>
    <w:rsid w:val="003834EA"/>
    <w:rsid w:val="00383652"/>
    <w:rsid w:val="00383733"/>
    <w:rsid w:val="00383810"/>
    <w:rsid w:val="00383860"/>
    <w:rsid w:val="00383921"/>
    <w:rsid w:val="00383994"/>
    <w:rsid w:val="003839E3"/>
    <w:rsid w:val="00383A31"/>
    <w:rsid w:val="00383B06"/>
    <w:rsid w:val="00383B3E"/>
    <w:rsid w:val="00383BC2"/>
    <w:rsid w:val="00383CD7"/>
    <w:rsid w:val="00383D00"/>
    <w:rsid w:val="00383D12"/>
    <w:rsid w:val="00383D3C"/>
    <w:rsid w:val="00383D73"/>
    <w:rsid w:val="00383DF6"/>
    <w:rsid w:val="00383E53"/>
    <w:rsid w:val="00383F75"/>
    <w:rsid w:val="00383FCC"/>
    <w:rsid w:val="00384031"/>
    <w:rsid w:val="0038404C"/>
    <w:rsid w:val="003840AD"/>
    <w:rsid w:val="003840E0"/>
    <w:rsid w:val="0038412B"/>
    <w:rsid w:val="003841A4"/>
    <w:rsid w:val="003841D3"/>
    <w:rsid w:val="00384251"/>
    <w:rsid w:val="0038425B"/>
    <w:rsid w:val="003842BA"/>
    <w:rsid w:val="003844D0"/>
    <w:rsid w:val="0038452A"/>
    <w:rsid w:val="00384539"/>
    <w:rsid w:val="003845CA"/>
    <w:rsid w:val="003845E8"/>
    <w:rsid w:val="003845F5"/>
    <w:rsid w:val="003845FC"/>
    <w:rsid w:val="00384641"/>
    <w:rsid w:val="00384651"/>
    <w:rsid w:val="00384690"/>
    <w:rsid w:val="0038470A"/>
    <w:rsid w:val="00384713"/>
    <w:rsid w:val="0038478F"/>
    <w:rsid w:val="003847D4"/>
    <w:rsid w:val="003847EB"/>
    <w:rsid w:val="00384821"/>
    <w:rsid w:val="00384824"/>
    <w:rsid w:val="0038488D"/>
    <w:rsid w:val="003848AD"/>
    <w:rsid w:val="003848D9"/>
    <w:rsid w:val="0038496E"/>
    <w:rsid w:val="00384A0D"/>
    <w:rsid w:val="00384A47"/>
    <w:rsid w:val="00384ACB"/>
    <w:rsid w:val="00384B0E"/>
    <w:rsid w:val="00384B1E"/>
    <w:rsid w:val="00384B3A"/>
    <w:rsid w:val="00384B4B"/>
    <w:rsid w:val="00384B85"/>
    <w:rsid w:val="00384BCC"/>
    <w:rsid w:val="00384BCE"/>
    <w:rsid w:val="00384BFF"/>
    <w:rsid w:val="00384C68"/>
    <w:rsid w:val="00384C7C"/>
    <w:rsid w:val="00384CA3"/>
    <w:rsid w:val="00384D1A"/>
    <w:rsid w:val="00384D94"/>
    <w:rsid w:val="00384E4C"/>
    <w:rsid w:val="00384E71"/>
    <w:rsid w:val="00384E9D"/>
    <w:rsid w:val="00384F7F"/>
    <w:rsid w:val="003851A2"/>
    <w:rsid w:val="003851D2"/>
    <w:rsid w:val="003851E8"/>
    <w:rsid w:val="0038522D"/>
    <w:rsid w:val="003852AD"/>
    <w:rsid w:val="003852BD"/>
    <w:rsid w:val="003852CF"/>
    <w:rsid w:val="00385306"/>
    <w:rsid w:val="00385332"/>
    <w:rsid w:val="00385362"/>
    <w:rsid w:val="00385380"/>
    <w:rsid w:val="003853A4"/>
    <w:rsid w:val="003853BC"/>
    <w:rsid w:val="0038547E"/>
    <w:rsid w:val="00385566"/>
    <w:rsid w:val="0038558B"/>
    <w:rsid w:val="00385613"/>
    <w:rsid w:val="00385653"/>
    <w:rsid w:val="0038574B"/>
    <w:rsid w:val="0038580C"/>
    <w:rsid w:val="00385868"/>
    <w:rsid w:val="003858C9"/>
    <w:rsid w:val="0038591A"/>
    <w:rsid w:val="00385957"/>
    <w:rsid w:val="0038599E"/>
    <w:rsid w:val="003859E0"/>
    <w:rsid w:val="003859EA"/>
    <w:rsid w:val="00385A90"/>
    <w:rsid w:val="00385A9B"/>
    <w:rsid w:val="00385AD4"/>
    <w:rsid w:val="00385AD7"/>
    <w:rsid w:val="00385BF8"/>
    <w:rsid w:val="00385C37"/>
    <w:rsid w:val="00385C4A"/>
    <w:rsid w:val="00385C8D"/>
    <w:rsid w:val="00385CE6"/>
    <w:rsid w:val="00385D5E"/>
    <w:rsid w:val="00385D73"/>
    <w:rsid w:val="00385DE4"/>
    <w:rsid w:val="00385DF4"/>
    <w:rsid w:val="00385E16"/>
    <w:rsid w:val="00385E2D"/>
    <w:rsid w:val="00385E7C"/>
    <w:rsid w:val="00385FD0"/>
    <w:rsid w:val="00385FD5"/>
    <w:rsid w:val="00385FEB"/>
    <w:rsid w:val="00385FEE"/>
    <w:rsid w:val="00386083"/>
    <w:rsid w:val="003860BC"/>
    <w:rsid w:val="00386116"/>
    <w:rsid w:val="00386146"/>
    <w:rsid w:val="0038619E"/>
    <w:rsid w:val="003861A4"/>
    <w:rsid w:val="003861D2"/>
    <w:rsid w:val="00386261"/>
    <w:rsid w:val="003862DC"/>
    <w:rsid w:val="00386327"/>
    <w:rsid w:val="0038638B"/>
    <w:rsid w:val="003863CF"/>
    <w:rsid w:val="0038643B"/>
    <w:rsid w:val="003864B6"/>
    <w:rsid w:val="003864EC"/>
    <w:rsid w:val="00386515"/>
    <w:rsid w:val="003865B2"/>
    <w:rsid w:val="0038663F"/>
    <w:rsid w:val="003867CF"/>
    <w:rsid w:val="003868F5"/>
    <w:rsid w:val="0038691E"/>
    <w:rsid w:val="00386947"/>
    <w:rsid w:val="00386985"/>
    <w:rsid w:val="0038699E"/>
    <w:rsid w:val="003869C4"/>
    <w:rsid w:val="00386AC6"/>
    <w:rsid w:val="00386BC9"/>
    <w:rsid w:val="00386C10"/>
    <w:rsid w:val="00386C3A"/>
    <w:rsid w:val="00386C46"/>
    <w:rsid w:val="00386CBD"/>
    <w:rsid w:val="00386D4F"/>
    <w:rsid w:val="00386DD5"/>
    <w:rsid w:val="00386E33"/>
    <w:rsid w:val="00386E64"/>
    <w:rsid w:val="00386E87"/>
    <w:rsid w:val="00386EB0"/>
    <w:rsid w:val="00386F10"/>
    <w:rsid w:val="00386F53"/>
    <w:rsid w:val="00386F5B"/>
    <w:rsid w:val="00386F69"/>
    <w:rsid w:val="00386F85"/>
    <w:rsid w:val="00386FB2"/>
    <w:rsid w:val="00387010"/>
    <w:rsid w:val="0038707A"/>
    <w:rsid w:val="003870B8"/>
    <w:rsid w:val="00387103"/>
    <w:rsid w:val="003871E6"/>
    <w:rsid w:val="0038721A"/>
    <w:rsid w:val="00387223"/>
    <w:rsid w:val="003872FD"/>
    <w:rsid w:val="003873C7"/>
    <w:rsid w:val="003873D1"/>
    <w:rsid w:val="0038741B"/>
    <w:rsid w:val="0038746D"/>
    <w:rsid w:val="00387497"/>
    <w:rsid w:val="00387575"/>
    <w:rsid w:val="003875B1"/>
    <w:rsid w:val="00387648"/>
    <w:rsid w:val="003876B1"/>
    <w:rsid w:val="0038774D"/>
    <w:rsid w:val="00387768"/>
    <w:rsid w:val="00387788"/>
    <w:rsid w:val="00387914"/>
    <w:rsid w:val="003879E0"/>
    <w:rsid w:val="00387A14"/>
    <w:rsid w:val="00387A35"/>
    <w:rsid w:val="00387A5B"/>
    <w:rsid w:val="00387A71"/>
    <w:rsid w:val="00387A89"/>
    <w:rsid w:val="00387BAE"/>
    <w:rsid w:val="00387BB5"/>
    <w:rsid w:val="00387BDD"/>
    <w:rsid w:val="00387C5B"/>
    <w:rsid w:val="00387C77"/>
    <w:rsid w:val="00387C95"/>
    <w:rsid w:val="00387DDB"/>
    <w:rsid w:val="00387DFF"/>
    <w:rsid w:val="00387F6C"/>
    <w:rsid w:val="00390016"/>
    <w:rsid w:val="00390099"/>
    <w:rsid w:val="003900DC"/>
    <w:rsid w:val="003900F8"/>
    <w:rsid w:val="0039028D"/>
    <w:rsid w:val="003902DB"/>
    <w:rsid w:val="003902FD"/>
    <w:rsid w:val="0039033B"/>
    <w:rsid w:val="00390409"/>
    <w:rsid w:val="00390447"/>
    <w:rsid w:val="003904D9"/>
    <w:rsid w:val="0039055A"/>
    <w:rsid w:val="003905A2"/>
    <w:rsid w:val="00390633"/>
    <w:rsid w:val="003906C1"/>
    <w:rsid w:val="003906E8"/>
    <w:rsid w:val="00390747"/>
    <w:rsid w:val="003907C9"/>
    <w:rsid w:val="00390881"/>
    <w:rsid w:val="00390893"/>
    <w:rsid w:val="0039089F"/>
    <w:rsid w:val="003908A1"/>
    <w:rsid w:val="003908E6"/>
    <w:rsid w:val="003908F0"/>
    <w:rsid w:val="0039095B"/>
    <w:rsid w:val="00390A1B"/>
    <w:rsid w:val="00390A8C"/>
    <w:rsid w:val="00390AF2"/>
    <w:rsid w:val="00390AFC"/>
    <w:rsid w:val="00390B08"/>
    <w:rsid w:val="00390B14"/>
    <w:rsid w:val="00390B30"/>
    <w:rsid w:val="00390B5D"/>
    <w:rsid w:val="00390BA4"/>
    <w:rsid w:val="00390BB9"/>
    <w:rsid w:val="00390C7B"/>
    <w:rsid w:val="00390D03"/>
    <w:rsid w:val="00390D12"/>
    <w:rsid w:val="00390D1A"/>
    <w:rsid w:val="00390D65"/>
    <w:rsid w:val="00390E10"/>
    <w:rsid w:val="00390EC2"/>
    <w:rsid w:val="00390F56"/>
    <w:rsid w:val="00390FB0"/>
    <w:rsid w:val="00390FB3"/>
    <w:rsid w:val="00390FBD"/>
    <w:rsid w:val="003910D0"/>
    <w:rsid w:val="003910F1"/>
    <w:rsid w:val="00391124"/>
    <w:rsid w:val="00391213"/>
    <w:rsid w:val="00391216"/>
    <w:rsid w:val="00391233"/>
    <w:rsid w:val="0039130F"/>
    <w:rsid w:val="00391353"/>
    <w:rsid w:val="0039139D"/>
    <w:rsid w:val="003913E7"/>
    <w:rsid w:val="00391439"/>
    <w:rsid w:val="00391478"/>
    <w:rsid w:val="00391530"/>
    <w:rsid w:val="00391556"/>
    <w:rsid w:val="003915C8"/>
    <w:rsid w:val="0039160C"/>
    <w:rsid w:val="00391627"/>
    <w:rsid w:val="003916A4"/>
    <w:rsid w:val="003917C3"/>
    <w:rsid w:val="0039188B"/>
    <w:rsid w:val="003918A1"/>
    <w:rsid w:val="003918C9"/>
    <w:rsid w:val="003918D4"/>
    <w:rsid w:val="003918F2"/>
    <w:rsid w:val="00391944"/>
    <w:rsid w:val="0039195D"/>
    <w:rsid w:val="00391A60"/>
    <w:rsid w:val="00391AB6"/>
    <w:rsid w:val="00391AC2"/>
    <w:rsid w:val="00391AF6"/>
    <w:rsid w:val="00391B3D"/>
    <w:rsid w:val="00391B91"/>
    <w:rsid w:val="00391C68"/>
    <w:rsid w:val="00391D05"/>
    <w:rsid w:val="00391D68"/>
    <w:rsid w:val="00391D91"/>
    <w:rsid w:val="00391DAA"/>
    <w:rsid w:val="00391EFF"/>
    <w:rsid w:val="00391F0E"/>
    <w:rsid w:val="00391F1F"/>
    <w:rsid w:val="00391F35"/>
    <w:rsid w:val="003920A3"/>
    <w:rsid w:val="003920F8"/>
    <w:rsid w:val="0039220C"/>
    <w:rsid w:val="00392396"/>
    <w:rsid w:val="0039249D"/>
    <w:rsid w:val="003924A5"/>
    <w:rsid w:val="00392605"/>
    <w:rsid w:val="00392647"/>
    <w:rsid w:val="00392658"/>
    <w:rsid w:val="00392666"/>
    <w:rsid w:val="003926D6"/>
    <w:rsid w:val="0039277E"/>
    <w:rsid w:val="003927FF"/>
    <w:rsid w:val="00392807"/>
    <w:rsid w:val="0039284A"/>
    <w:rsid w:val="003928F8"/>
    <w:rsid w:val="003929AB"/>
    <w:rsid w:val="003929CD"/>
    <w:rsid w:val="00392A4B"/>
    <w:rsid w:val="00392AC3"/>
    <w:rsid w:val="00392AC7"/>
    <w:rsid w:val="00392AE4"/>
    <w:rsid w:val="00392B31"/>
    <w:rsid w:val="00392D07"/>
    <w:rsid w:val="00392D30"/>
    <w:rsid w:val="00392D5C"/>
    <w:rsid w:val="00392DCC"/>
    <w:rsid w:val="00392DF9"/>
    <w:rsid w:val="00392E45"/>
    <w:rsid w:val="00392EBD"/>
    <w:rsid w:val="00392ED1"/>
    <w:rsid w:val="00392FAF"/>
    <w:rsid w:val="00392FEF"/>
    <w:rsid w:val="00393055"/>
    <w:rsid w:val="003932F8"/>
    <w:rsid w:val="003932FA"/>
    <w:rsid w:val="00393380"/>
    <w:rsid w:val="003933C4"/>
    <w:rsid w:val="00393405"/>
    <w:rsid w:val="0039340F"/>
    <w:rsid w:val="0039344B"/>
    <w:rsid w:val="00393494"/>
    <w:rsid w:val="00393497"/>
    <w:rsid w:val="003934AB"/>
    <w:rsid w:val="003934E8"/>
    <w:rsid w:val="0039351E"/>
    <w:rsid w:val="003935FF"/>
    <w:rsid w:val="00393701"/>
    <w:rsid w:val="0039373E"/>
    <w:rsid w:val="00393746"/>
    <w:rsid w:val="0039376A"/>
    <w:rsid w:val="00393813"/>
    <w:rsid w:val="00393896"/>
    <w:rsid w:val="003938A7"/>
    <w:rsid w:val="003938B4"/>
    <w:rsid w:val="0039396A"/>
    <w:rsid w:val="003939B1"/>
    <w:rsid w:val="00393A2D"/>
    <w:rsid w:val="00393A61"/>
    <w:rsid w:val="00393AB5"/>
    <w:rsid w:val="00393AFA"/>
    <w:rsid w:val="00393B26"/>
    <w:rsid w:val="00393C09"/>
    <w:rsid w:val="00393C38"/>
    <w:rsid w:val="00393D43"/>
    <w:rsid w:val="00393DAD"/>
    <w:rsid w:val="00393E4F"/>
    <w:rsid w:val="00393E53"/>
    <w:rsid w:val="00393F04"/>
    <w:rsid w:val="00393F1F"/>
    <w:rsid w:val="00393F74"/>
    <w:rsid w:val="00394052"/>
    <w:rsid w:val="0039407E"/>
    <w:rsid w:val="00394091"/>
    <w:rsid w:val="003940BC"/>
    <w:rsid w:val="003940D0"/>
    <w:rsid w:val="00394118"/>
    <w:rsid w:val="00394148"/>
    <w:rsid w:val="003941BC"/>
    <w:rsid w:val="00394256"/>
    <w:rsid w:val="00394277"/>
    <w:rsid w:val="003942AA"/>
    <w:rsid w:val="003942F6"/>
    <w:rsid w:val="003942FC"/>
    <w:rsid w:val="003943FA"/>
    <w:rsid w:val="00394428"/>
    <w:rsid w:val="00394436"/>
    <w:rsid w:val="0039446A"/>
    <w:rsid w:val="0039449B"/>
    <w:rsid w:val="003944DB"/>
    <w:rsid w:val="003944EA"/>
    <w:rsid w:val="00394547"/>
    <w:rsid w:val="0039459C"/>
    <w:rsid w:val="003945B6"/>
    <w:rsid w:val="003946D3"/>
    <w:rsid w:val="0039471C"/>
    <w:rsid w:val="0039473C"/>
    <w:rsid w:val="00394768"/>
    <w:rsid w:val="00394796"/>
    <w:rsid w:val="0039480A"/>
    <w:rsid w:val="00394860"/>
    <w:rsid w:val="0039493F"/>
    <w:rsid w:val="00394A60"/>
    <w:rsid w:val="00394AAD"/>
    <w:rsid w:val="00394AE5"/>
    <w:rsid w:val="00394B00"/>
    <w:rsid w:val="00394B79"/>
    <w:rsid w:val="00394B95"/>
    <w:rsid w:val="00394BA0"/>
    <w:rsid w:val="00394BA8"/>
    <w:rsid w:val="00394BDC"/>
    <w:rsid w:val="00394BE4"/>
    <w:rsid w:val="00394C31"/>
    <w:rsid w:val="00394C69"/>
    <w:rsid w:val="00394C93"/>
    <w:rsid w:val="00394C97"/>
    <w:rsid w:val="00394D66"/>
    <w:rsid w:val="00394DCB"/>
    <w:rsid w:val="00394EB2"/>
    <w:rsid w:val="00395011"/>
    <w:rsid w:val="003950ED"/>
    <w:rsid w:val="0039512A"/>
    <w:rsid w:val="00395210"/>
    <w:rsid w:val="0039529B"/>
    <w:rsid w:val="003953C8"/>
    <w:rsid w:val="00395406"/>
    <w:rsid w:val="00395432"/>
    <w:rsid w:val="00395465"/>
    <w:rsid w:val="00395523"/>
    <w:rsid w:val="0039556E"/>
    <w:rsid w:val="003955EF"/>
    <w:rsid w:val="003955F5"/>
    <w:rsid w:val="00395608"/>
    <w:rsid w:val="0039562E"/>
    <w:rsid w:val="0039576D"/>
    <w:rsid w:val="0039578D"/>
    <w:rsid w:val="003958E7"/>
    <w:rsid w:val="00395A3E"/>
    <w:rsid w:val="00395A6C"/>
    <w:rsid w:val="00395B2B"/>
    <w:rsid w:val="00395B84"/>
    <w:rsid w:val="00395CD5"/>
    <w:rsid w:val="00395D34"/>
    <w:rsid w:val="00395D61"/>
    <w:rsid w:val="00395E3B"/>
    <w:rsid w:val="00395E91"/>
    <w:rsid w:val="00395E93"/>
    <w:rsid w:val="00395ECF"/>
    <w:rsid w:val="00395ED5"/>
    <w:rsid w:val="00396008"/>
    <w:rsid w:val="0039616A"/>
    <w:rsid w:val="0039619A"/>
    <w:rsid w:val="003961B2"/>
    <w:rsid w:val="00396218"/>
    <w:rsid w:val="003962B5"/>
    <w:rsid w:val="0039632D"/>
    <w:rsid w:val="00396388"/>
    <w:rsid w:val="0039642E"/>
    <w:rsid w:val="0039644D"/>
    <w:rsid w:val="003964B7"/>
    <w:rsid w:val="00396502"/>
    <w:rsid w:val="00396536"/>
    <w:rsid w:val="00396617"/>
    <w:rsid w:val="0039663F"/>
    <w:rsid w:val="0039672D"/>
    <w:rsid w:val="003967F6"/>
    <w:rsid w:val="0039684D"/>
    <w:rsid w:val="00396945"/>
    <w:rsid w:val="0039694E"/>
    <w:rsid w:val="00396AB1"/>
    <w:rsid w:val="00396ACD"/>
    <w:rsid w:val="00396BCC"/>
    <w:rsid w:val="00396C06"/>
    <w:rsid w:val="00396CE7"/>
    <w:rsid w:val="00396D3A"/>
    <w:rsid w:val="00396D6C"/>
    <w:rsid w:val="00396E9C"/>
    <w:rsid w:val="00396EBC"/>
    <w:rsid w:val="00396F06"/>
    <w:rsid w:val="00397024"/>
    <w:rsid w:val="00397108"/>
    <w:rsid w:val="00397198"/>
    <w:rsid w:val="003971FC"/>
    <w:rsid w:val="003972BA"/>
    <w:rsid w:val="0039731F"/>
    <w:rsid w:val="00397326"/>
    <w:rsid w:val="00397334"/>
    <w:rsid w:val="00397451"/>
    <w:rsid w:val="003974E6"/>
    <w:rsid w:val="003975D7"/>
    <w:rsid w:val="00397649"/>
    <w:rsid w:val="003976EA"/>
    <w:rsid w:val="003977C3"/>
    <w:rsid w:val="003977DD"/>
    <w:rsid w:val="003978E5"/>
    <w:rsid w:val="003979B3"/>
    <w:rsid w:val="00397AE3"/>
    <w:rsid w:val="00397B0F"/>
    <w:rsid w:val="00397B6A"/>
    <w:rsid w:val="00397B84"/>
    <w:rsid w:val="00397C02"/>
    <w:rsid w:val="00397C12"/>
    <w:rsid w:val="00397C37"/>
    <w:rsid w:val="00397C5D"/>
    <w:rsid w:val="00397C60"/>
    <w:rsid w:val="00397C75"/>
    <w:rsid w:val="00397C9C"/>
    <w:rsid w:val="00397CC5"/>
    <w:rsid w:val="00397CD0"/>
    <w:rsid w:val="00397CE2"/>
    <w:rsid w:val="00397D6C"/>
    <w:rsid w:val="00397E72"/>
    <w:rsid w:val="00397EED"/>
    <w:rsid w:val="00397EFC"/>
    <w:rsid w:val="00397F0D"/>
    <w:rsid w:val="00397F1E"/>
    <w:rsid w:val="00397F7C"/>
    <w:rsid w:val="00397F8E"/>
    <w:rsid w:val="00397F9E"/>
    <w:rsid w:val="0039D37D"/>
    <w:rsid w:val="003A006E"/>
    <w:rsid w:val="003A00C2"/>
    <w:rsid w:val="003A0163"/>
    <w:rsid w:val="003A01B4"/>
    <w:rsid w:val="003A01BA"/>
    <w:rsid w:val="003A025D"/>
    <w:rsid w:val="003A03D8"/>
    <w:rsid w:val="003A03F5"/>
    <w:rsid w:val="003A03FB"/>
    <w:rsid w:val="003A0535"/>
    <w:rsid w:val="003A053D"/>
    <w:rsid w:val="003A0602"/>
    <w:rsid w:val="003A080D"/>
    <w:rsid w:val="003A081A"/>
    <w:rsid w:val="003A0915"/>
    <w:rsid w:val="003A0965"/>
    <w:rsid w:val="003A0981"/>
    <w:rsid w:val="003A0A7E"/>
    <w:rsid w:val="003A0A8C"/>
    <w:rsid w:val="003A0B5C"/>
    <w:rsid w:val="003A0B71"/>
    <w:rsid w:val="003A0C03"/>
    <w:rsid w:val="003A0C15"/>
    <w:rsid w:val="003A0C2B"/>
    <w:rsid w:val="003A0C39"/>
    <w:rsid w:val="003A0C6F"/>
    <w:rsid w:val="003A0CDA"/>
    <w:rsid w:val="003A0CFA"/>
    <w:rsid w:val="003A0D42"/>
    <w:rsid w:val="003A0D57"/>
    <w:rsid w:val="003A0D9E"/>
    <w:rsid w:val="003A0DD7"/>
    <w:rsid w:val="003A0DDD"/>
    <w:rsid w:val="003A0DE8"/>
    <w:rsid w:val="003A0F26"/>
    <w:rsid w:val="003A0F87"/>
    <w:rsid w:val="003A0F89"/>
    <w:rsid w:val="003A1121"/>
    <w:rsid w:val="003A11B8"/>
    <w:rsid w:val="003A11C4"/>
    <w:rsid w:val="003A11D4"/>
    <w:rsid w:val="003A11D6"/>
    <w:rsid w:val="003A11DF"/>
    <w:rsid w:val="003A11E0"/>
    <w:rsid w:val="003A1302"/>
    <w:rsid w:val="003A1348"/>
    <w:rsid w:val="003A1367"/>
    <w:rsid w:val="003A139D"/>
    <w:rsid w:val="003A139E"/>
    <w:rsid w:val="003A13E9"/>
    <w:rsid w:val="003A14B1"/>
    <w:rsid w:val="003A14B7"/>
    <w:rsid w:val="003A1512"/>
    <w:rsid w:val="003A1560"/>
    <w:rsid w:val="003A15A3"/>
    <w:rsid w:val="003A15C3"/>
    <w:rsid w:val="003A1645"/>
    <w:rsid w:val="003A169D"/>
    <w:rsid w:val="003A16F3"/>
    <w:rsid w:val="003A1881"/>
    <w:rsid w:val="003A18F5"/>
    <w:rsid w:val="003A18F7"/>
    <w:rsid w:val="003A18FC"/>
    <w:rsid w:val="003A1979"/>
    <w:rsid w:val="003A197E"/>
    <w:rsid w:val="003A19B0"/>
    <w:rsid w:val="003A19FE"/>
    <w:rsid w:val="003A1A27"/>
    <w:rsid w:val="003A1A4B"/>
    <w:rsid w:val="003A1BB0"/>
    <w:rsid w:val="003A1C4A"/>
    <w:rsid w:val="003A1CBC"/>
    <w:rsid w:val="003A1D17"/>
    <w:rsid w:val="003A1D52"/>
    <w:rsid w:val="003A1D9D"/>
    <w:rsid w:val="003A1DA5"/>
    <w:rsid w:val="003A1E99"/>
    <w:rsid w:val="003A1EAB"/>
    <w:rsid w:val="003A1FDD"/>
    <w:rsid w:val="003A208D"/>
    <w:rsid w:val="003A2137"/>
    <w:rsid w:val="003A21B8"/>
    <w:rsid w:val="003A247B"/>
    <w:rsid w:val="003A2567"/>
    <w:rsid w:val="003A25F1"/>
    <w:rsid w:val="003A265D"/>
    <w:rsid w:val="003A2661"/>
    <w:rsid w:val="003A268B"/>
    <w:rsid w:val="003A275E"/>
    <w:rsid w:val="003A2769"/>
    <w:rsid w:val="003A2795"/>
    <w:rsid w:val="003A27CE"/>
    <w:rsid w:val="003A285C"/>
    <w:rsid w:val="003A285E"/>
    <w:rsid w:val="003A28A0"/>
    <w:rsid w:val="003A28AE"/>
    <w:rsid w:val="003A28D2"/>
    <w:rsid w:val="003A291C"/>
    <w:rsid w:val="003A299A"/>
    <w:rsid w:val="003A29F5"/>
    <w:rsid w:val="003A2A74"/>
    <w:rsid w:val="003A2A90"/>
    <w:rsid w:val="003A2ADB"/>
    <w:rsid w:val="003A2BB7"/>
    <w:rsid w:val="003A2C52"/>
    <w:rsid w:val="003A2CC5"/>
    <w:rsid w:val="003A2CD0"/>
    <w:rsid w:val="003A2D71"/>
    <w:rsid w:val="003A2DA6"/>
    <w:rsid w:val="003A2F34"/>
    <w:rsid w:val="003A2F6F"/>
    <w:rsid w:val="003A3014"/>
    <w:rsid w:val="003A3053"/>
    <w:rsid w:val="003A3066"/>
    <w:rsid w:val="003A308E"/>
    <w:rsid w:val="003A3098"/>
    <w:rsid w:val="003A30A3"/>
    <w:rsid w:val="003A30A6"/>
    <w:rsid w:val="003A3126"/>
    <w:rsid w:val="003A322D"/>
    <w:rsid w:val="003A331F"/>
    <w:rsid w:val="003A33CA"/>
    <w:rsid w:val="003A3475"/>
    <w:rsid w:val="003A34E7"/>
    <w:rsid w:val="003A365E"/>
    <w:rsid w:val="003A36A0"/>
    <w:rsid w:val="003A3885"/>
    <w:rsid w:val="003A388F"/>
    <w:rsid w:val="003A3899"/>
    <w:rsid w:val="003A38D1"/>
    <w:rsid w:val="003A3934"/>
    <w:rsid w:val="003A39AD"/>
    <w:rsid w:val="003A39FB"/>
    <w:rsid w:val="003A3A37"/>
    <w:rsid w:val="003A3A3C"/>
    <w:rsid w:val="003A3A88"/>
    <w:rsid w:val="003A3AFC"/>
    <w:rsid w:val="003A3B65"/>
    <w:rsid w:val="003A3C2B"/>
    <w:rsid w:val="003A3CCC"/>
    <w:rsid w:val="003A3D83"/>
    <w:rsid w:val="003A3D93"/>
    <w:rsid w:val="003A3DDA"/>
    <w:rsid w:val="003A3E43"/>
    <w:rsid w:val="003A3E56"/>
    <w:rsid w:val="003A3E79"/>
    <w:rsid w:val="003A3E9D"/>
    <w:rsid w:val="003A3EB5"/>
    <w:rsid w:val="003A3ED6"/>
    <w:rsid w:val="003A3F71"/>
    <w:rsid w:val="003A3F8D"/>
    <w:rsid w:val="003A3FDB"/>
    <w:rsid w:val="003A3FFA"/>
    <w:rsid w:val="003A409E"/>
    <w:rsid w:val="003A40C4"/>
    <w:rsid w:val="003A40D3"/>
    <w:rsid w:val="003A412E"/>
    <w:rsid w:val="003A413E"/>
    <w:rsid w:val="003A42C3"/>
    <w:rsid w:val="003A42C4"/>
    <w:rsid w:val="003A42E4"/>
    <w:rsid w:val="003A4383"/>
    <w:rsid w:val="003A4385"/>
    <w:rsid w:val="003A4426"/>
    <w:rsid w:val="003A4480"/>
    <w:rsid w:val="003A4535"/>
    <w:rsid w:val="003A456F"/>
    <w:rsid w:val="003A4588"/>
    <w:rsid w:val="003A458D"/>
    <w:rsid w:val="003A45FC"/>
    <w:rsid w:val="003A462D"/>
    <w:rsid w:val="003A4718"/>
    <w:rsid w:val="003A478B"/>
    <w:rsid w:val="003A4807"/>
    <w:rsid w:val="003A48D6"/>
    <w:rsid w:val="003A48FA"/>
    <w:rsid w:val="003A496D"/>
    <w:rsid w:val="003A4B91"/>
    <w:rsid w:val="003A4BD9"/>
    <w:rsid w:val="003A4D23"/>
    <w:rsid w:val="003A4D7F"/>
    <w:rsid w:val="003A4DA2"/>
    <w:rsid w:val="003A4E7D"/>
    <w:rsid w:val="003A4EBA"/>
    <w:rsid w:val="003A4EC8"/>
    <w:rsid w:val="003A4F6F"/>
    <w:rsid w:val="003A5063"/>
    <w:rsid w:val="003A50B1"/>
    <w:rsid w:val="003A50FC"/>
    <w:rsid w:val="003A51C3"/>
    <w:rsid w:val="003A51EB"/>
    <w:rsid w:val="003A5210"/>
    <w:rsid w:val="003A52A2"/>
    <w:rsid w:val="003A53D2"/>
    <w:rsid w:val="003A542D"/>
    <w:rsid w:val="003A5526"/>
    <w:rsid w:val="003A5566"/>
    <w:rsid w:val="003A5588"/>
    <w:rsid w:val="003A55DD"/>
    <w:rsid w:val="003A5650"/>
    <w:rsid w:val="003A56B4"/>
    <w:rsid w:val="003A5735"/>
    <w:rsid w:val="003A574E"/>
    <w:rsid w:val="003A577E"/>
    <w:rsid w:val="003A57CD"/>
    <w:rsid w:val="003A57E3"/>
    <w:rsid w:val="003A57E6"/>
    <w:rsid w:val="003A58A2"/>
    <w:rsid w:val="003A58DA"/>
    <w:rsid w:val="003A592D"/>
    <w:rsid w:val="003A593E"/>
    <w:rsid w:val="003A59C6"/>
    <w:rsid w:val="003A5A4A"/>
    <w:rsid w:val="003A5B77"/>
    <w:rsid w:val="003A5C1B"/>
    <w:rsid w:val="003A5C9A"/>
    <w:rsid w:val="003A5CF3"/>
    <w:rsid w:val="003A5CFB"/>
    <w:rsid w:val="003A5D37"/>
    <w:rsid w:val="003A5DC2"/>
    <w:rsid w:val="003A5DE0"/>
    <w:rsid w:val="003A5E00"/>
    <w:rsid w:val="003A5E27"/>
    <w:rsid w:val="003A5E95"/>
    <w:rsid w:val="003A602C"/>
    <w:rsid w:val="003A6041"/>
    <w:rsid w:val="003A605B"/>
    <w:rsid w:val="003A6079"/>
    <w:rsid w:val="003A60E4"/>
    <w:rsid w:val="003A610F"/>
    <w:rsid w:val="003A6110"/>
    <w:rsid w:val="003A614B"/>
    <w:rsid w:val="003A61AC"/>
    <w:rsid w:val="003A61DB"/>
    <w:rsid w:val="003A6210"/>
    <w:rsid w:val="003A62DF"/>
    <w:rsid w:val="003A630D"/>
    <w:rsid w:val="003A630F"/>
    <w:rsid w:val="003A631E"/>
    <w:rsid w:val="003A6327"/>
    <w:rsid w:val="003A6336"/>
    <w:rsid w:val="003A6598"/>
    <w:rsid w:val="003A65A1"/>
    <w:rsid w:val="003A6648"/>
    <w:rsid w:val="003A6964"/>
    <w:rsid w:val="003A69AA"/>
    <w:rsid w:val="003A6AEC"/>
    <w:rsid w:val="003A6BCE"/>
    <w:rsid w:val="003A6C8E"/>
    <w:rsid w:val="003A6C9A"/>
    <w:rsid w:val="003A6CCF"/>
    <w:rsid w:val="003A6CD5"/>
    <w:rsid w:val="003A6EA0"/>
    <w:rsid w:val="003A6F52"/>
    <w:rsid w:val="003A6F65"/>
    <w:rsid w:val="003A7002"/>
    <w:rsid w:val="003A70AF"/>
    <w:rsid w:val="003A7128"/>
    <w:rsid w:val="003A7132"/>
    <w:rsid w:val="003A714F"/>
    <w:rsid w:val="003A7222"/>
    <w:rsid w:val="003A7300"/>
    <w:rsid w:val="003A7387"/>
    <w:rsid w:val="003A73F0"/>
    <w:rsid w:val="003A7474"/>
    <w:rsid w:val="003A7545"/>
    <w:rsid w:val="003A75BA"/>
    <w:rsid w:val="003A75DB"/>
    <w:rsid w:val="003A76F8"/>
    <w:rsid w:val="003A77F5"/>
    <w:rsid w:val="003A789B"/>
    <w:rsid w:val="003A790A"/>
    <w:rsid w:val="003A7955"/>
    <w:rsid w:val="003A7972"/>
    <w:rsid w:val="003A7999"/>
    <w:rsid w:val="003A79A1"/>
    <w:rsid w:val="003A7A6D"/>
    <w:rsid w:val="003A7AE8"/>
    <w:rsid w:val="003A7BB8"/>
    <w:rsid w:val="003A7C0B"/>
    <w:rsid w:val="003A7C0D"/>
    <w:rsid w:val="003A7D6B"/>
    <w:rsid w:val="003A7E2A"/>
    <w:rsid w:val="003A7E41"/>
    <w:rsid w:val="003A7E50"/>
    <w:rsid w:val="003A7F2E"/>
    <w:rsid w:val="003A7F70"/>
    <w:rsid w:val="003A7FD7"/>
    <w:rsid w:val="003B006B"/>
    <w:rsid w:val="003B00CE"/>
    <w:rsid w:val="003B00EC"/>
    <w:rsid w:val="003B0104"/>
    <w:rsid w:val="003B0141"/>
    <w:rsid w:val="003B0146"/>
    <w:rsid w:val="003B01AB"/>
    <w:rsid w:val="003B0278"/>
    <w:rsid w:val="003B0280"/>
    <w:rsid w:val="003B030B"/>
    <w:rsid w:val="003B037B"/>
    <w:rsid w:val="003B03A0"/>
    <w:rsid w:val="003B03DF"/>
    <w:rsid w:val="003B03FA"/>
    <w:rsid w:val="003B043B"/>
    <w:rsid w:val="003B0443"/>
    <w:rsid w:val="003B04D7"/>
    <w:rsid w:val="003B063E"/>
    <w:rsid w:val="003B0641"/>
    <w:rsid w:val="003B06CC"/>
    <w:rsid w:val="003B06E1"/>
    <w:rsid w:val="003B0716"/>
    <w:rsid w:val="003B079A"/>
    <w:rsid w:val="003B07F3"/>
    <w:rsid w:val="003B07F7"/>
    <w:rsid w:val="003B0810"/>
    <w:rsid w:val="003B0873"/>
    <w:rsid w:val="003B0897"/>
    <w:rsid w:val="003B0898"/>
    <w:rsid w:val="003B09A9"/>
    <w:rsid w:val="003B0A4C"/>
    <w:rsid w:val="003B0A60"/>
    <w:rsid w:val="003B0A78"/>
    <w:rsid w:val="003B0A84"/>
    <w:rsid w:val="003B0AE0"/>
    <w:rsid w:val="003B0BE0"/>
    <w:rsid w:val="003B0C41"/>
    <w:rsid w:val="003B0C59"/>
    <w:rsid w:val="003B0C5A"/>
    <w:rsid w:val="003B0C6F"/>
    <w:rsid w:val="003B0D3B"/>
    <w:rsid w:val="003B0E18"/>
    <w:rsid w:val="003B0E22"/>
    <w:rsid w:val="003B0E56"/>
    <w:rsid w:val="003B0E74"/>
    <w:rsid w:val="003B0E86"/>
    <w:rsid w:val="003B0E9D"/>
    <w:rsid w:val="003B0EA3"/>
    <w:rsid w:val="003B0EBB"/>
    <w:rsid w:val="003B0F12"/>
    <w:rsid w:val="003B0FFA"/>
    <w:rsid w:val="003B1035"/>
    <w:rsid w:val="003B1080"/>
    <w:rsid w:val="003B109D"/>
    <w:rsid w:val="003B115A"/>
    <w:rsid w:val="003B11CA"/>
    <w:rsid w:val="003B120D"/>
    <w:rsid w:val="003B1272"/>
    <w:rsid w:val="003B1328"/>
    <w:rsid w:val="003B1339"/>
    <w:rsid w:val="003B13A9"/>
    <w:rsid w:val="003B13CC"/>
    <w:rsid w:val="003B140D"/>
    <w:rsid w:val="003B1486"/>
    <w:rsid w:val="003B15B2"/>
    <w:rsid w:val="003B1672"/>
    <w:rsid w:val="003B1674"/>
    <w:rsid w:val="003B16CA"/>
    <w:rsid w:val="003B1725"/>
    <w:rsid w:val="003B174B"/>
    <w:rsid w:val="003B1772"/>
    <w:rsid w:val="003B17D9"/>
    <w:rsid w:val="003B17ED"/>
    <w:rsid w:val="003B1892"/>
    <w:rsid w:val="003B18A1"/>
    <w:rsid w:val="003B18C6"/>
    <w:rsid w:val="003B1942"/>
    <w:rsid w:val="003B194F"/>
    <w:rsid w:val="003B1956"/>
    <w:rsid w:val="003B1979"/>
    <w:rsid w:val="003B19AF"/>
    <w:rsid w:val="003B1A19"/>
    <w:rsid w:val="003B1A31"/>
    <w:rsid w:val="003B1A6E"/>
    <w:rsid w:val="003B1C12"/>
    <w:rsid w:val="003B1C22"/>
    <w:rsid w:val="003B1CD5"/>
    <w:rsid w:val="003B1E88"/>
    <w:rsid w:val="003B1EE4"/>
    <w:rsid w:val="003B1F83"/>
    <w:rsid w:val="003B2012"/>
    <w:rsid w:val="003B20AF"/>
    <w:rsid w:val="003B20D7"/>
    <w:rsid w:val="003B216D"/>
    <w:rsid w:val="003B21C9"/>
    <w:rsid w:val="003B2252"/>
    <w:rsid w:val="003B22C6"/>
    <w:rsid w:val="003B22F0"/>
    <w:rsid w:val="003B2362"/>
    <w:rsid w:val="003B23D1"/>
    <w:rsid w:val="003B252D"/>
    <w:rsid w:val="003B2556"/>
    <w:rsid w:val="003B25A2"/>
    <w:rsid w:val="003B25B3"/>
    <w:rsid w:val="003B25C7"/>
    <w:rsid w:val="003B2640"/>
    <w:rsid w:val="003B2675"/>
    <w:rsid w:val="003B267A"/>
    <w:rsid w:val="003B2709"/>
    <w:rsid w:val="003B279C"/>
    <w:rsid w:val="003B2827"/>
    <w:rsid w:val="003B2888"/>
    <w:rsid w:val="003B292C"/>
    <w:rsid w:val="003B2994"/>
    <w:rsid w:val="003B299C"/>
    <w:rsid w:val="003B2A25"/>
    <w:rsid w:val="003B2A4C"/>
    <w:rsid w:val="003B2ABD"/>
    <w:rsid w:val="003B2CD8"/>
    <w:rsid w:val="003B2D40"/>
    <w:rsid w:val="003B2D43"/>
    <w:rsid w:val="003B2D4D"/>
    <w:rsid w:val="003B2D97"/>
    <w:rsid w:val="003B2D9C"/>
    <w:rsid w:val="003B2E53"/>
    <w:rsid w:val="003B2E79"/>
    <w:rsid w:val="003B2E7F"/>
    <w:rsid w:val="003B2E9A"/>
    <w:rsid w:val="003B2F0E"/>
    <w:rsid w:val="003B3041"/>
    <w:rsid w:val="003B312B"/>
    <w:rsid w:val="003B3158"/>
    <w:rsid w:val="003B315B"/>
    <w:rsid w:val="003B322C"/>
    <w:rsid w:val="003B3299"/>
    <w:rsid w:val="003B33F6"/>
    <w:rsid w:val="003B348C"/>
    <w:rsid w:val="003B34A6"/>
    <w:rsid w:val="003B34D1"/>
    <w:rsid w:val="003B34D9"/>
    <w:rsid w:val="003B3536"/>
    <w:rsid w:val="003B3565"/>
    <w:rsid w:val="003B3604"/>
    <w:rsid w:val="003B3794"/>
    <w:rsid w:val="003B37AD"/>
    <w:rsid w:val="003B37BB"/>
    <w:rsid w:val="003B38EE"/>
    <w:rsid w:val="003B393C"/>
    <w:rsid w:val="003B3965"/>
    <w:rsid w:val="003B39C2"/>
    <w:rsid w:val="003B3A0F"/>
    <w:rsid w:val="003B3A2F"/>
    <w:rsid w:val="003B3A7C"/>
    <w:rsid w:val="003B3B2C"/>
    <w:rsid w:val="003B3B8B"/>
    <w:rsid w:val="003B3BD1"/>
    <w:rsid w:val="003B3C69"/>
    <w:rsid w:val="003B3C9F"/>
    <w:rsid w:val="003B3DD7"/>
    <w:rsid w:val="003B3EFB"/>
    <w:rsid w:val="003B3F35"/>
    <w:rsid w:val="003B3F4C"/>
    <w:rsid w:val="003B3F7D"/>
    <w:rsid w:val="003B3FA1"/>
    <w:rsid w:val="003B4077"/>
    <w:rsid w:val="003B40A9"/>
    <w:rsid w:val="003B4127"/>
    <w:rsid w:val="003B4137"/>
    <w:rsid w:val="003B41C2"/>
    <w:rsid w:val="003B41CD"/>
    <w:rsid w:val="003B41F6"/>
    <w:rsid w:val="003B4248"/>
    <w:rsid w:val="003B42CB"/>
    <w:rsid w:val="003B4359"/>
    <w:rsid w:val="003B4373"/>
    <w:rsid w:val="003B43C3"/>
    <w:rsid w:val="003B4488"/>
    <w:rsid w:val="003B44E1"/>
    <w:rsid w:val="003B454A"/>
    <w:rsid w:val="003B457F"/>
    <w:rsid w:val="003B45B4"/>
    <w:rsid w:val="003B45B6"/>
    <w:rsid w:val="003B45E6"/>
    <w:rsid w:val="003B45E7"/>
    <w:rsid w:val="003B4601"/>
    <w:rsid w:val="003B4629"/>
    <w:rsid w:val="003B465E"/>
    <w:rsid w:val="003B46F3"/>
    <w:rsid w:val="003B47B9"/>
    <w:rsid w:val="003B482F"/>
    <w:rsid w:val="003B486A"/>
    <w:rsid w:val="003B4873"/>
    <w:rsid w:val="003B48CC"/>
    <w:rsid w:val="003B48E2"/>
    <w:rsid w:val="003B4939"/>
    <w:rsid w:val="003B49BF"/>
    <w:rsid w:val="003B4A48"/>
    <w:rsid w:val="003B4B03"/>
    <w:rsid w:val="003B4B18"/>
    <w:rsid w:val="003B4BC2"/>
    <w:rsid w:val="003B4C06"/>
    <w:rsid w:val="003B4CA1"/>
    <w:rsid w:val="003B4D16"/>
    <w:rsid w:val="003B4DEE"/>
    <w:rsid w:val="003B4E12"/>
    <w:rsid w:val="003B4ED4"/>
    <w:rsid w:val="003B4ED5"/>
    <w:rsid w:val="003B4EF5"/>
    <w:rsid w:val="003B4F00"/>
    <w:rsid w:val="003B4F11"/>
    <w:rsid w:val="003B4F40"/>
    <w:rsid w:val="003B4F69"/>
    <w:rsid w:val="003B5044"/>
    <w:rsid w:val="003B5047"/>
    <w:rsid w:val="003B505D"/>
    <w:rsid w:val="003B5069"/>
    <w:rsid w:val="003B506C"/>
    <w:rsid w:val="003B50BA"/>
    <w:rsid w:val="003B50ED"/>
    <w:rsid w:val="003B521B"/>
    <w:rsid w:val="003B52A0"/>
    <w:rsid w:val="003B52C4"/>
    <w:rsid w:val="003B52D6"/>
    <w:rsid w:val="003B5377"/>
    <w:rsid w:val="003B5428"/>
    <w:rsid w:val="003B54AE"/>
    <w:rsid w:val="003B55EC"/>
    <w:rsid w:val="003B55FD"/>
    <w:rsid w:val="003B5617"/>
    <w:rsid w:val="003B5763"/>
    <w:rsid w:val="003B5779"/>
    <w:rsid w:val="003B57D9"/>
    <w:rsid w:val="003B5899"/>
    <w:rsid w:val="003B58FF"/>
    <w:rsid w:val="003B5915"/>
    <w:rsid w:val="003B5944"/>
    <w:rsid w:val="003B5A04"/>
    <w:rsid w:val="003B5AB2"/>
    <w:rsid w:val="003B5B61"/>
    <w:rsid w:val="003B5BF1"/>
    <w:rsid w:val="003B5C19"/>
    <w:rsid w:val="003B5C26"/>
    <w:rsid w:val="003B5C3F"/>
    <w:rsid w:val="003B5CC3"/>
    <w:rsid w:val="003B5CE8"/>
    <w:rsid w:val="003B5CFE"/>
    <w:rsid w:val="003B5D0A"/>
    <w:rsid w:val="003B5D3C"/>
    <w:rsid w:val="003B5D58"/>
    <w:rsid w:val="003B5E69"/>
    <w:rsid w:val="003B5EBF"/>
    <w:rsid w:val="003B5F0F"/>
    <w:rsid w:val="003B5FF3"/>
    <w:rsid w:val="003B6032"/>
    <w:rsid w:val="003B60E2"/>
    <w:rsid w:val="003B60FE"/>
    <w:rsid w:val="003B6107"/>
    <w:rsid w:val="003B6191"/>
    <w:rsid w:val="003B62D0"/>
    <w:rsid w:val="003B64A5"/>
    <w:rsid w:val="003B6537"/>
    <w:rsid w:val="003B655B"/>
    <w:rsid w:val="003B6594"/>
    <w:rsid w:val="003B65E8"/>
    <w:rsid w:val="003B662D"/>
    <w:rsid w:val="003B666F"/>
    <w:rsid w:val="003B66AC"/>
    <w:rsid w:val="003B671B"/>
    <w:rsid w:val="003B6802"/>
    <w:rsid w:val="003B6893"/>
    <w:rsid w:val="003B6898"/>
    <w:rsid w:val="003B692E"/>
    <w:rsid w:val="003B692F"/>
    <w:rsid w:val="003B6A00"/>
    <w:rsid w:val="003B6ABF"/>
    <w:rsid w:val="003B6AF7"/>
    <w:rsid w:val="003B6C62"/>
    <w:rsid w:val="003B6C8C"/>
    <w:rsid w:val="003B6CAD"/>
    <w:rsid w:val="003B6CEE"/>
    <w:rsid w:val="003B6D5D"/>
    <w:rsid w:val="003B6E18"/>
    <w:rsid w:val="003B6E19"/>
    <w:rsid w:val="003B6E33"/>
    <w:rsid w:val="003B6EBC"/>
    <w:rsid w:val="003B6EC2"/>
    <w:rsid w:val="003B6F09"/>
    <w:rsid w:val="003B6FEC"/>
    <w:rsid w:val="003B70CB"/>
    <w:rsid w:val="003B7193"/>
    <w:rsid w:val="003B7225"/>
    <w:rsid w:val="003B7250"/>
    <w:rsid w:val="003B7274"/>
    <w:rsid w:val="003B72FE"/>
    <w:rsid w:val="003B7435"/>
    <w:rsid w:val="003B74BE"/>
    <w:rsid w:val="003B74CF"/>
    <w:rsid w:val="003B74F8"/>
    <w:rsid w:val="003B7500"/>
    <w:rsid w:val="003B7564"/>
    <w:rsid w:val="003B757A"/>
    <w:rsid w:val="003B77A4"/>
    <w:rsid w:val="003B77B6"/>
    <w:rsid w:val="003B77E0"/>
    <w:rsid w:val="003B781D"/>
    <w:rsid w:val="003B79CA"/>
    <w:rsid w:val="003B7A8D"/>
    <w:rsid w:val="003B7AEC"/>
    <w:rsid w:val="003B7AF6"/>
    <w:rsid w:val="003B7B45"/>
    <w:rsid w:val="003B7B77"/>
    <w:rsid w:val="003B7C01"/>
    <w:rsid w:val="003B7C26"/>
    <w:rsid w:val="003B7D31"/>
    <w:rsid w:val="003B7D93"/>
    <w:rsid w:val="003B7E42"/>
    <w:rsid w:val="003B7EF6"/>
    <w:rsid w:val="003B7F74"/>
    <w:rsid w:val="003B7F92"/>
    <w:rsid w:val="003B7FBA"/>
    <w:rsid w:val="003B7FE0"/>
    <w:rsid w:val="003B7FF7"/>
    <w:rsid w:val="003C00A6"/>
    <w:rsid w:val="003C00BB"/>
    <w:rsid w:val="003C01C2"/>
    <w:rsid w:val="003C01CE"/>
    <w:rsid w:val="003C0325"/>
    <w:rsid w:val="003C0361"/>
    <w:rsid w:val="003C0377"/>
    <w:rsid w:val="003C038A"/>
    <w:rsid w:val="003C042E"/>
    <w:rsid w:val="003C049A"/>
    <w:rsid w:val="003C04C4"/>
    <w:rsid w:val="003C04ED"/>
    <w:rsid w:val="003C05A3"/>
    <w:rsid w:val="003C05D4"/>
    <w:rsid w:val="003C061E"/>
    <w:rsid w:val="003C0639"/>
    <w:rsid w:val="003C064C"/>
    <w:rsid w:val="003C064E"/>
    <w:rsid w:val="003C06C3"/>
    <w:rsid w:val="003C0701"/>
    <w:rsid w:val="003C0746"/>
    <w:rsid w:val="003C07F9"/>
    <w:rsid w:val="003C082C"/>
    <w:rsid w:val="003C0851"/>
    <w:rsid w:val="003C0A00"/>
    <w:rsid w:val="003C0B00"/>
    <w:rsid w:val="003C0B0F"/>
    <w:rsid w:val="003C0B4E"/>
    <w:rsid w:val="003C0B89"/>
    <w:rsid w:val="003C0BAD"/>
    <w:rsid w:val="003C0C18"/>
    <w:rsid w:val="003C0C3C"/>
    <w:rsid w:val="003C0C75"/>
    <w:rsid w:val="003C0D9D"/>
    <w:rsid w:val="003C0DDE"/>
    <w:rsid w:val="003C0E43"/>
    <w:rsid w:val="003C0EAD"/>
    <w:rsid w:val="003C0F0E"/>
    <w:rsid w:val="003C0FD7"/>
    <w:rsid w:val="003C0FEE"/>
    <w:rsid w:val="003C10BD"/>
    <w:rsid w:val="003C1142"/>
    <w:rsid w:val="003C114F"/>
    <w:rsid w:val="003C11BC"/>
    <w:rsid w:val="003C1243"/>
    <w:rsid w:val="003C12C0"/>
    <w:rsid w:val="003C12FD"/>
    <w:rsid w:val="003C132D"/>
    <w:rsid w:val="003C1373"/>
    <w:rsid w:val="003C1382"/>
    <w:rsid w:val="003C13A4"/>
    <w:rsid w:val="003C13E9"/>
    <w:rsid w:val="003C14F6"/>
    <w:rsid w:val="003C1554"/>
    <w:rsid w:val="003C15CB"/>
    <w:rsid w:val="003C1646"/>
    <w:rsid w:val="003C1669"/>
    <w:rsid w:val="003C1715"/>
    <w:rsid w:val="003C17AF"/>
    <w:rsid w:val="003C1853"/>
    <w:rsid w:val="003C1870"/>
    <w:rsid w:val="003C1877"/>
    <w:rsid w:val="003C192D"/>
    <w:rsid w:val="003C193C"/>
    <w:rsid w:val="003C1953"/>
    <w:rsid w:val="003C1958"/>
    <w:rsid w:val="003C1993"/>
    <w:rsid w:val="003C19B5"/>
    <w:rsid w:val="003C19CE"/>
    <w:rsid w:val="003C1B2E"/>
    <w:rsid w:val="003C1BE7"/>
    <w:rsid w:val="003C1C55"/>
    <w:rsid w:val="003C1D3D"/>
    <w:rsid w:val="003C1DA6"/>
    <w:rsid w:val="003C1E01"/>
    <w:rsid w:val="003C1E4F"/>
    <w:rsid w:val="003C1EF4"/>
    <w:rsid w:val="003C1F58"/>
    <w:rsid w:val="003C1FB0"/>
    <w:rsid w:val="003C1FD3"/>
    <w:rsid w:val="003C2223"/>
    <w:rsid w:val="003C2368"/>
    <w:rsid w:val="003C243D"/>
    <w:rsid w:val="003C24B0"/>
    <w:rsid w:val="003C24B7"/>
    <w:rsid w:val="003C2513"/>
    <w:rsid w:val="003C266B"/>
    <w:rsid w:val="003C266D"/>
    <w:rsid w:val="003C26EB"/>
    <w:rsid w:val="003C26F3"/>
    <w:rsid w:val="003C2707"/>
    <w:rsid w:val="003C2755"/>
    <w:rsid w:val="003C2865"/>
    <w:rsid w:val="003C288B"/>
    <w:rsid w:val="003C28E5"/>
    <w:rsid w:val="003C2904"/>
    <w:rsid w:val="003C2923"/>
    <w:rsid w:val="003C2A3C"/>
    <w:rsid w:val="003C2A73"/>
    <w:rsid w:val="003C2B65"/>
    <w:rsid w:val="003C2B84"/>
    <w:rsid w:val="003C2BA2"/>
    <w:rsid w:val="003C2BAB"/>
    <w:rsid w:val="003C2C1B"/>
    <w:rsid w:val="003C2C8E"/>
    <w:rsid w:val="003C2D4B"/>
    <w:rsid w:val="003C2D55"/>
    <w:rsid w:val="003C2D79"/>
    <w:rsid w:val="003C2D8A"/>
    <w:rsid w:val="003C2E4D"/>
    <w:rsid w:val="003C2E70"/>
    <w:rsid w:val="003C2E86"/>
    <w:rsid w:val="003C2F54"/>
    <w:rsid w:val="003C2F74"/>
    <w:rsid w:val="003C2FEA"/>
    <w:rsid w:val="003C2FEE"/>
    <w:rsid w:val="003C2FFF"/>
    <w:rsid w:val="003C3018"/>
    <w:rsid w:val="003C30C1"/>
    <w:rsid w:val="003C30F8"/>
    <w:rsid w:val="003C3132"/>
    <w:rsid w:val="003C317D"/>
    <w:rsid w:val="003C341B"/>
    <w:rsid w:val="003C3454"/>
    <w:rsid w:val="003C3470"/>
    <w:rsid w:val="003C34BB"/>
    <w:rsid w:val="003C34D3"/>
    <w:rsid w:val="003C3508"/>
    <w:rsid w:val="003C3534"/>
    <w:rsid w:val="003C35C4"/>
    <w:rsid w:val="003C36BB"/>
    <w:rsid w:val="003C36E4"/>
    <w:rsid w:val="003C37F8"/>
    <w:rsid w:val="003C3821"/>
    <w:rsid w:val="003C3824"/>
    <w:rsid w:val="003C38D4"/>
    <w:rsid w:val="003C3949"/>
    <w:rsid w:val="003C39FD"/>
    <w:rsid w:val="003C3A27"/>
    <w:rsid w:val="003C3A40"/>
    <w:rsid w:val="003C3A8C"/>
    <w:rsid w:val="003C3AB3"/>
    <w:rsid w:val="003C3ADE"/>
    <w:rsid w:val="003C3BF3"/>
    <w:rsid w:val="003C3C0A"/>
    <w:rsid w:val="003C3C63"/>
    <w:rsid w:val="003C3D77"/>
    <w:rsid w:val="003C3DF8"/>
    <w:rsid w:val="003C3E84"/>
    <w:rsid w:val="003C3F20"/>
    <w:rsid w:val="003C3FA1"/>
    <w:rsid w:val="003C3FA5"/>
    <w:rsid w:val="003C4052"/>
    <w:rsid w:val="003C406E"/>
    <w:rsid w:val="003C40CD"/>
    <w:rsid w:val="003C40FD"/>
    <w:rsid w:val="003C4135"/>
    <w:rsid w:val="003C41D3"/>
    <w:rsid w:val="003C4340"/>
    <w:rsid w:val="003C436A"/>
    <w:rsid w:val="003C438E"/>
    <w:rsid w:val="003C43CC"/>
    <w:rsid w:val="003C43D3"/>
    <w:rsid w:val="003C4553"/>
    <w:rsid w:val="003C470E"/>
    <w:rsid w:val="003C478E"/>
    <w:rsid w:val="003C4811"/>
    <w:rsid w:val="003C48DB"/>
    <w:rsid w:val="003C499E"/>
    <w:rsid w:val="003C49B0"/>
    <w:rsid w:val="003C49C4"/>
    <w:rsid w:val="003C4A1D"/>
    <w:rsid w:val="003C4A80"/>
    <w:rsid w:val="003C4A8A"/>
    <w:rsid w:val="003C4A9E"/>
    <w:rsid w:val="003C4ABF"/>
    <w:rsid w:val="003C4B73"/>
    <w:rsid w:val="003C4B87"/>
    <w:rsid w:val="003C4C0D"/>
    <w:rsid w:val="003C4C1C"/>
    <w:rsid w:val="003C4C94"/>
    <w:rsid w:val="003C4CDE"/>
    <w:rsid w:val="003C4CE5"/>
    <w:rsid w:val="003C4DDF"/>
    <w:rsid w:val="003C4DE7"/>
    <w:rsid w:val="003C4E35"/>
    <w:rsid w:val="003C4E36"/>
    <w:rsid w:val="003C4E98"/>
    <w:rsid w:val="003C4F25"/>
    <w:rsid w:val="003C4F83"/>
    <w:rsid w:val="003C4F9A"/>
    <w:rsid w:val="003C4FE5"/>
    <w:rsid w:val="003C507F"/>
    <w:rsid w:val="003C50A1"/>
    <w:rsid w:val="003C50A8"/>
    <w:rsid w:val="003C50D6"/>
    <w:rsid w:val="003C510C"/>
    <w:rsid w:val="003C5142"/>
    <w:rsid w:val="003C51D4"/>
    <w:rsid w:val="003C5226"/>
    <w:rsid w:val="003C526F"/>
    <w:rsid w:val="003C52AD"/>
    <w:rsid w:val="003C52DB"/>
    <w:rsid w:val="003C5347"/>
    <w:rsid w:val="003C54B7"/>
    <w:rsid w:val="003C56C2"/>
    <w:rsid w:val="003C56CD"/>
    <w:rsid w:val="003C575D"/>
    <w:rsid w:val="003C57D5"/>
    <w:rsid w:val="003C57E0"/>
    <w:rsid w:val="003C57FA"/>
    <w:rsid w:val="003C5882"/>
    <w:rsid w:val="003C588E"/>
    <w:rsid w:val="003C58C5"/>
    <w:rsid w:val="003C5921"/>
    <w:rsid w:val="003C5947"/>
    <w:rsid w:val="003C5949"/>
    <w:rsid w:val="003C59A3"/>
    <w:rsid w:val="003C59F5"/>
    <w:rsid w:val="003C5A20"/>
    <w:rsid w:val="003C5A30"/>
    <w:rsid w:val="003C5AC3"/>
    <w:rsid w:val="003C5B3C"/>
    <w:rsid w:val="003C5CB2"/>
    <w:rsid w:val="003C5D29"/>
    <w:rsid w:val="003C5DF2"/>
    <w:rsid w:val="003C5DFD"/>
    <w:rsid w:val="003C5E0E"/>
    <w:rsid w:val="003C5E61"/>
    <w:rsid w:val="003C5EBB"/>
    <w:rsid w:val="003C5EEE"/>
    <w:rsid w:val="003C5EF2"/>
    <w:rsid w:val="003C5FC3"/>
    <w:rsid w:val="003C5FF9"/>
    <w:rsid w:val="003C602E"/>
    <w:rsid w:val="003C6055"/>
    <w:rsid w:val="003C60AE"/>
    <w:rsid w:val="003C60C4"/>
    <w:rsid w:val="003C60DA"/>
    <w:rsid w:val="003C6115"/>
    <w:rsid w:val="003C6130"/>
    <w:rsid w:val="003C6146"/>
    <w:rsid w:val="003C618B"/>
    <w:rsid w:val="003C61C3"/>
    <w:rsid w:val="003C6233"/>
    <w:rsid w:val="003C62AE"/>
    <w:rsid w:val="003C63B6"/>
    <w:rsid w:val="003C63D6"/>
    <w:rsid w:val="003C6415"/>
    <w:rsid w:val="003C6469"/>
    <w:rsid w:val="003C6476"/>
    <w:rsid w:val="003C6489"/>
    <w:rsid w:val="003C64AD"/>
    <w:rsid w:val="003C651A"/>
    <w:rsid w:val="003C6528"/>
    <w:rsid w:val="003C658D"/>
    <w:rsid w:val="003C659F"/>
    <w:rsid w:val="003C65BA"/>
    <w:rsid w:val="003C66AF"/>
    <w:rsid w:val="003C66B1"/>
    <w:rsid w:val="003C66F1"/>
    <w:rsid w:val="003C672D"/>
    <w:rsid w:val="003C68EC"/>
    <w:rsid w:val="003C69E4"/>
    <w:rsid w:val="003C6A23"/>
    <w:rsid w:val="003C6A74"/>
    <w:rsid w:val="003C6A8E"/>
    <w:rsid w:val="003C6B5A"/>
    <w:rsid w:val="003C6B98"/>
    <w:rsid w:val="003C6C3B"/>
    <w:rsid w:val="003C6C54"/>
    <w:rsid w:val="003C6D63"/>
    <w:rsid w:val="003C6D92"/>
    <w:rsid w:val="003C6DBE"/>
    <w:rsid w:val="003C6E0D"/>
    <w:rsid w:val="003C6E16"/>
    <w:rsid w:val="003C6E54"/>
    <w:rsid w:val="003C6E67"/>
    <w:rsid w:val="003C6F40"/>
    <w:rsid w:val="003C6F81"/>
    <w:rsid w:val="003C7051"/>
    <w:rsid w:val="003C71D0"/>
    <w:rsid w:val="003C71D2"/>
    <w:rsid w:val="003C7259"/>
    <w:rsid w:val="003C734A"/>
    <w:rsid w:val="003C746A"/>
    <w:rsid w:val="003C74BE"/>
    <w:rsid w:val="003C7519"/>
    <w:rsid w:val="003C754E"/>
    <w:rsid w:val="003C75DC"/>
    <w:rsid w:val="003C7756"/>
    <w:rsid w:val="003C776B"/>
    <w:rsid w:val="003C777F"/>
    <w:rsid w:val="003C77A7"/>
    <w:rsid w:val="003C77E4"/>
    <w:rsid w:val="003C77E5"/>
    <w:rsid w:val="003C77F1"/>
    <w:rsid w:val="003C78C2"/>
    <w:rsid w:val="003C79B9"/>
    <w:rsid w:val="003C7A61"/>
    <w:rsid w:val="003C7B66"/>
    <w:rsid w:val="003C7BD7"/>
    <w:rsid w:val="003C7BEE"/>
    <w:rsid w:val="003C7C66"/>
    <w:rsid w:val="003C7C94"/>
    <w:rsid w:val="003C7CB3"/>
    <w:rsid w:val="003C7D16"/>
    <w:rsid w:val="003C7FB8"/>
    <w:rsid w:val="003C7FBF"/>
    <w:rsid w:val="003C7FE9"/>
    <w:rsid w:val="003D0175"/>
    <w:rsid w:val="003D0216"/>
    <w:rsid w:val="003D0235"/>
    <w:rsid w:val="003D029A"/>
    <w:rsid w:val="003D02D8"/>
    <w:rsid w:val="003D0356"/>
    <w:rsid w:val="003D0400"/>
    <w:rsid w:val="003D070A"/>
    <w:rsid w:val="003D077D"/>
    <w:rsid w:val="003D07D7"/>
    <w:rsid w:val="003D0915"/>
    <w:rsid w:val="003D0971"/>
    <w:rsid w:val="003D09B5"/>
    <w:rsid w:val="003D0ABF"/>
    <w:rsid w:val="003D0B14"/>
    <w:rsid w:val="003D0B26"/>
    <w:rsid w:val="003D0B41"/>
    <w:rsid w:val="003D0D1E"/>
    <w:rsid w:val="003D0D46"/>
    <w:rsid w:val="003D0D6B"/>
    <w:rsid w:val="003D0D8A"/>
    <w:rsid w:val="003D0DED"/>
    <w:rsid w:val="003D0E5B"/>
    <w:rsid w:val="003D0F5E"/>
    <w:rsid w:val="003D0FDA"/>
    <w:rsid w:val="003D1072"/>
    <w:rsid w:val="003D114F"/>
    <w:rsid w:val="003D1170"/>
    <w:rsid w:val="003D11B4"/>
    <w:rsid w:val="003D1268"/>
    <w:rsid w:val="003D131B"/>
    <w:rsid w:val="003D132E"/>
    <w:rsid w:val="003D133C"/>
    <w:rsid w:val="003D136B"/>
    <w:rsid w:val="003D137B"/>
    <w:rsid w:val="003D137D"/>
    <w:rsid w:val="003D138C"/>
    <w:rsid w:val="003D139A"/>
    <w:rsid w:val="003D13FA"/>
    <w:rsid w:val="003D143E"/>
    <w:rsid w:val="003D14F1"/>
    <w:rsid w:val="003D1514"/>
    <w:rsid w:val="003D15A9"/>
    <w:rsid w:val="003D15AB"/>
    <w:rsid w:val="003D1643"/>
    <w:rsid w:val="003D167C"/>
    <w:rsid w:val="003D16A5"/>
    <w:rsid w:val="003D178E"/>
    <w:rsid w:val="003D179E"/>
    <w:rsid w:val="003D179F"/>
    <w:rsid w:val="003D1839"/>
    <w:rsid w:val="003D184C"/>
    <w:rsid w:val="003D1871"/>
    <w:rsid w:val="003D189C"/>
    <w:rsid w:val="003D1914"/>
    <w:rsid w:val="003D198F"/>
    <w:rsid w:val="003D1A2A"/>
    <w:rsid w:val="003D1A3F"/>
    <w:rsid w:val="003D1A97"/>
    <w:rsid w:val="003D1B6B"/>
    <w:rsid w:val="003D1BE1"/>
    <w:rsid w:val="003D1C01"/>
    <w:rsid w:val="003D1C6F"/>
    <w:rsid w:val="003D1C81"/>
    <w:rsid w:val="003D1D30"/>
    <w:rsid w:val="003D1D67"/>
    <w:rsid w:val="003D1D7B"/>
    <w:rsid w:val="003D1DAF"/>
    <w:rsid w:val="003D1E8E"/>
    <w:rsid w:val="003D1EB3"/>
    <w:rsid w:val="003D1F34"/>
    <w:rsid w:val="003D1F5C"/>
    <w:rsid w:val="003D1FA9"/>
    <w:rsid w:val="003D217D"/>
    <w:rsid w:val="003D21EF"/>
    <w:rsid w:val="003D2205"/>
    <w:rsid w:val="003D22E0"/>
    <w:rsid w:val="003D22F9"/>
    <w:rsid w:val="003D23D4"/>
    <w:rsid w:val="003D23F2"/>
    <w:rsid w:val="003D2405"/>
    <w:rsid w:val="003D2475"/>
    <w:rsid w:val="003D24FD"/>
    <w:rsid w:val="003D2556"/>
    <w:rsid w:val="003D2572"/>
    <w:rsid w:val="003D2814"/>
    <w:rsid w:val="003D2839"/>
    <w:rsid w:val="003D28AF"/>
    <w:rsid w:val="003D28B8"/>
    <w:rsid w:val="003D290C"/>
    <w:rsid w:val="003D29AB"/>
    <w:rsid w:val="003D29C6"/>
    <w:rsid w:val="003D29D6"/>
    <w:rsid w:val="003D29FD"/>
    <w:rsid w:val="003D2A57"/>
    <w:rsid w:val="003D2A6C"/>
    <w:rsid w:val="003D2A82"/>
    <w:rsid w:val="003D2A84"/>
    <w:rsid w:val="003D2AA8"/>
    <w:rsid w:val="003D2B1F"/>
    <w:rsid w:val="003D2B8D"/>
    <w:rsid w:val="003D2C08"/>
    <w:rsid w:val="003D2C2E"/>
    <w:rsid w:val="003D2D50"/>
    <w:rsid w:val="003D2D99"/>
    <w:rsid w:val="003D2DD8"/>
    <w:rsid w:val="003D2E3D"/>
    <w:rsid w:val="003D2F0C"/>
    <w:rsid w:val="003D2FD0"/>
    <w:rsid w:val="003D3050"/>
    <w:rsid w:val="003D30AB"/>
    <w:rsid w:val="003D30B9"/>
    <w:rsid w:val="003D3154"/>
    <w:rsid w:val="003D3178"/>
    <w:rsid w:val="003D31C1"/>
    <w:rsid w:val="003D321F"/>
    <w:rsid w:val="003D327F"/>
    <w:rsid w:val="003D3289"/>
    <w:rsid w:val="003D32A0"/>
    <w:rsid w:val="003D32DA"/>
    <w:rsid w:val="003D3389"/>
    <w:rsid w:val="003D348B"/>
    <w:rsid w:val="003D34B6"/>
    <w:rsid w:val="003D34DE"/>
    <w:rsid w:val="003D3574"/>
    <w:rsid w:val="003D35A7"/>
    <w:rsid w:val="003D3668"/>
    <w:rsid w:val="003D36A1"/>
    <w:rsid w:val="003D36DB"/>
    <w:rsid w:val="003D3763"/>
    <w:rsid w:val="003D3779"/>
    <w:rsid w:val="003D37A6"/>
    <w:rsid w:val="003D386E"/>
    <w:rsid w:val="003D38CE"/>
    <w:rsid w:val="003D3945"/>
    <w:rsid w:val="003D39D5"/>
    <w:rsid w:val="003D3A0D"/>
    <w:rsid w:val="003D3A82"/>
    <w:rsid w:val="003D3BA8"/>
    <w:rsid w:val="003D3C05"/>
    <w:rsid w:val="003D3C1E"/>
    <w:rsid w:val="003D3C28"/>
    <w:rsid w:val="003D3C76"/>
    <w:rsid w:val="003D3C86"/>
    <w:rsid w:val="003D3D01"/>
    <w:rsid w:val="003D3D63"/>
    <w:rsid w:val="003D3F38"/>
    <w:rsid w:val="003D3FDE"/>
    <w:rsid w:val="003D4013"/>
    <w:rsid w:val="003D405B"/>
    <w:rsid w:val="003D4072"/>
    <w:rsid w:val="003D410F"/>
    <w:rsid w:val="003D4155"/>
    <w:rsid w:val="003D415D"/>
    <w:rsid w:val="003D4168"/>
    <w:rsid w:val="003D4187"/>
    <w:rsid w:val="003D419B"/>
    <w:rsid w:val="003D4240"/>
    <w:rsid w:val="003D4249"/>
    <w:rsid w:val="003D430B"/>
    <w:rsid w:val="003D433F"/>
    <w:rsid w:val="003D43A0"/>
    <w:rsid w:val="003D43B9"/>
    <w:rsid w:val="003D43F5"/>
    <w:rsid w:val="003D4480"/>
    <w:rsid w:val="003D44BF"/>
    <w:rsid w:val="003D451E"/>
    <w:rsid w:val="003D462F"/>
    <w:rsid w:val="003D4635"/>
    <w:rsid w:val="003D4672"/>
    <w:rsid w:val="003D46CC"/>
    <w:rsid w:val="003D46D0"/>
    <w:rsid w:val="003D4748"/>
    <w:rsid w:val="003D476E"/>
    <w:rsid w:val="003D47CB"/>
    <w:rsid w:val="003D4836"/>
    <w:rsid w:val="003D4A3F"/>
    <w:rsid w:val="003D4ABA"/>
    <w:rsid w:val="003D4C06"/>
    <w:rsid w:val="003D4DE5"/>
    <w:rsid w:val="003D4DF3"/>
    <w:rsid w:val="003D4E22"/>
    <w:rsid w:val="003D4F06"/>
    <w:rsid w:val="003D4F96"/>
    <w:rsid w:val="003D4FC7"/>
    <w:rsid w:val="003D4FCF"/>
    <w:rsid w:val="003D5049"/>
    <w:rsid w:val="003D50A7"/>
    <w:rsid w:val="003D514A"/>
    <w:rsid w:val="003D517C"/>
    <w:rsid w:val="003D51CF"/>
    <w:rsid w:val="003D5235"/>
    <w:rsid w:val="003D5339"/>
    <w:rsid w:val="003D5344"/>
    <w:rsid w:val="003D53AE"/>
    <w:rsid w:val="003D5406"/>
    <w:rsid w:val="003D5477"/>
    <w:rsid w:val="003D5507"/>
    <w:rsid w:val="003D5536"/>
    <w:rsid w:val="003D5540"/>
    <w:rsid w:val="003D55E2"/>
    <w:rsid w:val="003D55E5"/>
    <w:rsid w:val="003D563A"/>
    <w:rsid w:val="003D5768"/>
    <w:rsid w:val="003D5779"/>
    <w:rsid w:val="003D5859"/>
    <w:rsid w:val="003D586A"/>
    <w:rsid w:val="003D58BC"/>
    <w:rsid w:val="003D58C7"/>
    <w:rsid w:val="003D59D6"/>
    <w:rsid w:val="003D5A30"/>
    <w:rsid w:val="003D5A4C"/>
    <w:rsid w:val="003D5AC3"/>
    <w:rsid w:val="003D5B1E"/>
    <w:rsid w:val="003D5B37"/>
    <w:rsid w:val="003D5B88"/>
    <w:rsid w:val="003D5B89"/>
    <w:rsid w:val="003D5BD4"/>
    <w:rsid w:val="003D5CB3"/>
    <w:rsid w:val="003D5CC7"/>
    <w:rsid w:val="003D5CDA"/>
    <w:rsid w:val="003D5D25"/>
    <w:rsid w:val="003D5D26"/>
    <w:rsid w:val="003D5D55"/>
    <w:rsid w:val="003D5D64"/>
    <w:rsid w:val="003D5E23"/>
    <w:rsid w:val="003D5E7A"/>
    <w:rsid w:val="003D5EFD"/>
    <w:rsid w:val="003D5F78"/>
    <w:rsid w:val="003D5FF9"/>
    <w:rsid w:val="003D60C1"/>
    <w:rsid w:val="003D6125"/>
    <w:rsid w:val="003D61B7"/>
    <w:rsid w:val="003D62CC"/>
    <w:rsid w:val="003D62D4"/>
    <w:rsid w:val="003D6378"/>
    <w:rsid w:val="003D63A8"/>
    <w:rsid w:val="003D6459"/>
    <w:rsid w:val="003D645A"/>
    <w:rsid w:val="003D64BF"/>
    <w:rsid w:val="003D64DF"/>
    <w:rsid w:val="003D6516"/>
    <w:rsid w:val="003D652F"/>
    <w:rsid w:val="003D66DA"/>
    <w:rsid w:val="003D6855"/>
    <w:rsid w:val="003D686A"/>
    <w:rsid w:val="003D6935"/>
    <w:rsid w:val="003D6953"/>
    <w:rsid w:val="003D69BC"/>
    <w:rsid w:val="003D6A25"/>
    <w:rsid w:val="003D6A6D"/>
    <w:rsid w:val="003D6B3D"/>
    <w:rsid w:val="003D6B78"/>
    <w:rsid w:val="003D6B83"/>
    <w:rsid w:val="003D6C34"/>
    <w:rsid w:val="003D6C59"/>
    <w:rsid w:val="003D6D9F"/>
    <w:rsid w:val="003D6DD1"/>
    <w:rsid w:val="003D6E40"/>
    <w:rsid w:val="003D6E5D"/>
    <w:rsid w:val="003D6F5E"/>
    <w:rsid w:val="003D6F9E"/>
    <w:rsid w:val="003D708C"/>
    <w:rsid w:val="003D70E6"/>
    <w:rsid w:val="003D70EF"/>
    <w:rsid w:val="003D714E"/>
    <w:rsid w:val="003D7288"/>
    <w:rsid w:val="003D729E"/>
    <w:rsid w:val="003D72A6"/>
    <w:rsid w:val="003D72A9"/>
    <w:rsid w:val="003D731E"/>
    <w:rsid w:val="003D7467"/>
    <w:rsid w:val="003D75AD"/>
    <w:rsid w:val="003D760E"/>
    <w:rsid w:val="003D7A39"/>
    <w:rsid w:val="003D7A70"/>
    <w:rsid w:val="003D7AE7"/>
    <w:rsid w:val="003D7B40"/>
    <w:rsid w:val="003D7B57"/>
    <w:rsid w:val="003D7B59"/>
    <w:rsid w:val="003D7B64"/>
    <w:rsid w:val="003D7BA7"/>
    <w:rsid w:val="003D7BC9"/>
    <w:rsid w:val="003D7BF4"/>
    <w:rsid w:val="003D7D1C"/>
    <w:rsid w:val="003D7D1E"/>
    <w:rsid w:val="003D7D6B"/>
    <w:rsid w:val="003D7DD6"/>
    <w:rsid w:val="003D7E3B"/>
    <w:rsid w:val="003D7E65"/>
    <w:rsid w:val="003D7E91"/>
    <w:rsid w:val="003D7EB1"/>
    <w:rsid w:val="003E0006"/>
    <w:rsid w:val="003E0101"/>
    <w:rsid w:val="003E011F"/>
    <w:rsid w:val="003E02AC"/>
    <w:rsid w:val="003E03B1"/>
    <w:rsid w:val="003E0400"/>
    <w:rsid w:val="003E0415"/>
    <w:rsid w:val="003E041D"/>
    <w:rsid w:val="003E043D"/>
    <w:rsid w:val="003E04E8"/>
    <w:rsid w:val="003E04F9"/>
    <w:rsid w:val="003E0519"/>
    <w:rsid w:val="003E058B"/>
    <w:rsid w:val="003E0610"/>
    <w:rsid w:val="003E061B"/>
    <w:rsid w:val="003E0641"/>
    <w:rsid w:val="003E0732"/>
    <w:rsid w:val="003E07CF"/>
    <w:rsid w:val="003E07E0"/>
    <w:rsid w:val="003E07F4"/>
    <w:rsid w:val="003E083D"/>
    <w:rsid w:val="003E08A4"/>
    <w:rsid w:val="003E090E"/>
    <w:rsid w:val="003E096E"/>
    <w:rsid w:val="003E09D8"/>
    <w:rsid w:val="003E0A0F"/>
    <w:rsid w:val="003E0AD7"/>
    <w:rsid w:val="003E0AFF"/>
    <w:rsid w:val="003E0B17"/>
    <w:rsid w:val="003E0B53"/>
    <w:rsid w:val="003E0B62"/>
    <w:rsid w:val="003E0B71"/>
    <w:rsid w:val="003E0BCD"/>
    <w:rsid w:val="003E0BE0"/>
    <w:rsid w:val="003E0E3B"/>
    <w:rsid w:val="003E0F4B"/>
    <w:rsid w:val="003E0F67"/>
    <w:rsid w:val="003E0FB8"/>
    <w:rsid w:val="003E0FDD"/>
    <w:rsid w:val="003E1018"/>
    <w:rsid w:val="003E110E"/>
    <w:rsid w:val="003E119D"/>
    <w:rsid w:val="003E131E"/>
    <w:rsid w:val="003E1327"/>
    <w:rsid w:val="003E138D"/>
    <w:rsid w:val="003E14CF"/>
    <w:rsid w:val="003E1534"/>
    <w:rsid w:val="003E155C"/>
    <w:rsid w:val="003E1590"/>
    <w:rsid w:val="003E15D1"/>
    <w:rsid w:val="003E1687"/>
    <w:rsid w:val="003E16F6"/>
    <w:rsid w:val="003E1806"/>
    <w:rsid w:val="003E181C"/>
    <w:rsid w:val="003E185C"/>
    <w:rsid w:val="003E18D3"/>
    <w:rsid w:val="003E18E9"/>
    <w:rsid w:val="003E1A07"/>
    <w:rsid w:val="003E1ACF"/>
    <w:rsid w:val="003E1BFB"/>
    <w:rsid w:val="003E1D53"/>
    <w:rsid w:val="003E1DB0"/>
    <w:rsid w:val="003E1EEE"/>
    <w:rsid w:val="003E1F1B"/>
    <w:rsid w:val="003E1F57"/>
    <w:rsid w:val="003E1FE2"/>
    <w:rsid w:val="003E1FFB"/>
    <w:rsid w:val="003E201C"/>
    <w:rsid w:val="003E2087"/>
    <w:rsid w:val="003E20A0"/>
    <w:rsid w:val="003E2174"/>
    <w:rsid w:val="003E225D"/>
    <w:rsid w:val="003E2286"/>
    <w:rsid w:val="003E2320"/>
    <w:rsid w:val="003E2353"/>
    <w:rsid w:val="003E23B2"/>
    <w:rsid w:val="003E2412"/>
    <w:rsid w:val="003E24AE"/>
    <w:rsid w:val="003E2680"/>
    <w:rsid w:val="003E28CA"/>
    <w:rsid w:val="003E2914"/>
    <w:rsid w:val="003E29A8"/>
    <w:rsid w:val="003E29AB"/>
    <w:rsid w:val="003E2A59"/>
    <w:rsid w:val="003E2CE0"/>
    <w:rsid w:val="003E2D1F"/>
    <w:rsid w:val="003E2D67"/>
    <w:rsid w:val="003E2DC8"/>
    <w:rsid w:val="003E2E33"/>
    <w:rsid w:val="003E2ED3"/>
    <w:rsid w:val="003E2FCD"/>
    <w:rsid w:val="003E3066"/>
    <w:rsid w:val="003E307B"/>
    <w:rsid w:val="003E3107"/>
    <w:rsid w:val="003E3108"/>
    <w:rsid w:val="003E3195"/>
    <w:rsid w:val="003E3246"/>
    <w:rsid w:val="003E3264"/>
    <w:rsid w:val="003E326A"/>
    <w:rsid w:val="003E327E"/>
    <w:rsid w:val="003E32B6"/>
    <w:rsid w:val="003E32F4"/>
    <w:rsid w:val="003E334E"/>
    <w:rsid w:val="003E33B1"/>
    <w:rsid w:val="003E346F"/>
    <w:rsid w:val="003E3484"/>
    <w:rsid w:val="003E3581"/>
    <w:rsid w:val="003E362A"/>
    <w:rsid w:val="003E36B0"/>
    <w:rsid w:val="003E3713"/>
    <w:rsid w:val="003E3744"/>
    <w:rsid w:val="003E3796"/>
    <w:rsid w:val="003E37D8"/>
    <w:rsid w:val="003E38D9"/>
    <w:rsid w:val="003E3902"/>
    <w:rsid w:val="003E390B"/>
    <w:rsid w:val="003E393F"/>
    <w:rsid w:val="003E39CD"/>
    <w:rsid w:val="003E3AA2"/>
    <w:rsid w:val="003E3AD4"/>
    <w:rsid w:val="003E3AFE"/>
    <w:rsid w:val="003E3B79"/>
    <w:rsid w:val="003E3BEB"/>
    <w:rsid w:val="003E3CA5"/>
    <w:rsid w:val="003E3D5B"/>
    <w:rsid w:val="003E3DAD"/>
    <w:rsid w:val="003E3E1A"/>
    <w:rsid w:val="003E3E7D"/>
    <w:rsid w:val="003E3EB2"/>
    <w:rsid w:val="003E3ECF"/>
    <w:rsid w:val="003E3F0C"/>
    <w:rsid w:val="003E3F62"/>
    <w:rsid w:val="003E3F82"/>
    <w:rsid w:val="003E3F9E"/>
    <w:rsid w:val="003E4034"/>
    <w:rsid w:val="003E4102"/>
    <w:rsid w:val="003E4183"/>
    <w:rsid w:val="003E41C6"/>
    <w:rsid w:val="003E4213"/>
    <w:rsid w:val="003E435B"/>
    <w:rsid w:val="003E435D"/>
    <w:rsid w:val="003E442F"/>
    <w:rsid w:val="003E4437"/>
    <w:rsid w:val="003E4486"/>
    <w:rsid w:val="003E4525"/>
    <w:rsid w:val="003E454B"/>
    <w:rsid w:val="003E4636"/>
    <w:rsid w:val="003E46D5"/>
    <w:rsid w:val="003E489A"/>
    <w:rsid w:val="003E4913"/>
    <w:rsid w:val="003E494D"/>
    <w:rsid w:val="003E4961"/>
    <w:rsid w:val="003E49CA"/>
    <w:rsid w:val="003E49F3"/>
    <w:rsid w:val="003E4A7A"/>
    <w:rsid w:val="003E4BE4"/>
    <w:rsid w:val="003E4CBC"/>
    <w:rsid w:val="003E4CC6"/>
    <w:rsid w:val="003E4D0A"/>
    <w:rsid w:val="003E4D61"/>
    <w:rsid w:val="003E4D96"/>
    <w:rsid w:val="003E4DE8"/>
    <w:rsid w:val="003E4F41"/>
    <w:rsid w:val="003E4F5E"/>
    <w:rsid w:val="003E4F77"/>
    <w:rsid w:val="003E4F83"/>
    <w:rsid w:val="003E4F97"/>
    <w:rsid w:val="003E5047"/>
    <w:rsid w:val="003E506B"/>
    <w:rsid w:val="003E5185"/>
    <w:rsid w:val="003E51AF"/>
    <w:rsid w:val="003E51B8"/>
    <w:rsid w:val="003E51D0"/>
    <w:rsid w:val="003E51D4"/>
    <w:rsid w:val="003E51FA"/>
    <w:rsid w:val="003E520E"/>
    <w:rsid w:val="003E520F"/>
    <w:rsid w:val="003E52A5"/>
    <w:rsid w:val="003E52AB"/>
    <w:rsid w:val="003E52D2"/>
    <w:rsid w:val="003E53C2"/>
    <w:rsid w:val="003E53FD"/>
    <w:rsid w:val="003E5414"/>
    <w:rsid w:val="003E54EE"/>
    <w:rsid w:val="003E54FD"/>
    <w:rsid w:val="003E5506"/>
    <w:rsid w:val="003E557B"/>
    <w:rsid w:val="003E558B"/>
    <w:rsid w:val="003E55E6"/>
    <w:rsid w:val="003E5612"/>
    <w:rsid w:val="003E56AA"/>
    <w:rsid w:val="003E57A2"/>
    <w:rsid w:val="003E57BF"/>
    <w:rsid w:val="003E57CB"/>
    <w:rsid w:val="003E57EC"/>
    <w:rsid w:val="003E57F6"/>
    <w:rsid w:val="003E5837"/>
    <w:rsid w:val="003E58ED"/>
    <w:rsid w:val="003E5AD7"/>
    <w:rsid w:val="003E5B4B"/>
    <w:rsid w:val="003E5C2A"/>
    <w:rsid w:val="003E5D22"/>
    <w:rsid w:val="003E5D44"/>
    <w:rsid w:val="003E5DA6"/>
    <w:rsid w:val="003E5E62"/>
    <w:rsid w:val="003E5E6B"/>
    <w:rsid w:val="003E5EA4"/>
    <w:rsid w:val="003E5ECD"/>
    <w:rsid w:val="003E5ED5"/>
    <w:rsid w:val="003E5F56"/>
    <w:rsid w:val="003E5FAE"/>
    <w:rsid w:val="003E5FD3"/>
    <w:rsid w:val="003E6015"/>
    <w:rsid w:val="003E60B8"/>
    <w:rsid w:val="003E6193"/>
    <w:rsid w:val="003E619C"/>
    <w:rsid w:val="003E620B"/>
    <w:rsid w:val="003E6225"/>
    <w:rsid w:val="003E627D"/>
    <w:rsid w:val="003E6291"/>
    <w:rsid w:val="003E63B1"/>
    <w:rsid w:val="003E63CA"/>
    <w:rsid w:val="003E642F"/>
    <w:rsid w:val="003E6430"/>
    <w:rsid w:val="003E64F7"/>
    <w:rsid w:val="003E6505"/>
    <w:rsid w:val="003E6539"/>
    <w:rsid w:val="003E655F"/>
    <w:rsid w:val="003E658F"/>
    <w:rsid w:val="003E65F4"/>
    <w:rsid w:val="003E6621"/>
    <w:rsid w:val="003E6704"/>
    <w:rsid w:val="003E6715"/>
    <w:rsid w:val="003E6740"/>
    <w:rsid w:val="003E678F"/>
    <w:rsid w:val="003E67DB"/>
    <w:rsid w:val="003E685F"/>
    <w:rsid w:val="003E6876"/>
    <w:rsid w:val="003E68DC"/>
    <w:rsid w:val="003E6A46"/>
    <w:rsid w:val="003E6A4F"/>
    <w:rsid w:val="003E6B33"/>
    <w:rsid w:val="003E6B80"/>
    <w:rsid w:val="003E6BBF"/>
    <w:rsid w:val="003E6C30"/>
    <w:rsid w:val="003E6C69"/>
    <w:rsid w:val="003E6C8A"/>
    <w:rsid w:val="003E6CA7"/>
    <w:rsid w:val="003E6CCC"/>
    <w:rsid w:val="003E6CE0"/>
    <w:rsid w:val="003E6E90"/>
    <w:rsid w:val="003E6EE0"/>
    <w:rsid w:val="003E6F2B"/>
    <w:rsid w:val="003E6F2F"/>
    <w:rsid w:val="003E6F6B"/>
    <w:rsid w:val="003E7115"/>
    <w:rsid w:val="003E7119"/>
    <w:rsid w:val="003E716B"/>
    <w:rsid w:val="003E718C"/>
    <w:rsid w:val="003E71B2"/>
    <w:rsid w:val="003E726F"/>
    <w:rsid w:val="003E7270"/>
    <w:rsid w:val="003E7335"/>
    <w:rsid w:val="003E7389"/>
    <w:rsid w:val="003E73AD"/>
    <w:rsid w:val="003E7419"/>
    <w:rsid w:val="003E757C"/>
    <w:rsid w:val="003E75E2"/>
    <w:rsid w:val="003E75F3"/>
    <w:rsid w:val="003E765B"/>
    <w:rsid w:val="003E76A2"/>
    <w:rsid w:val="003E76DB"/>
    <w:rsid w:val="003E7766"/>
    <w:rsid w:val="003E77C4"/>
    <w:rsid w:val="003E77CE"/>
    <w:rsid w:val="003E7817"/>
    <w:rsid w:val="003E785B"/>
    <w:rsid w:val="003E7877"/>
    <w:rsid w:val="003E791A"/>
    <w:rsid w:val="003E7A07"/>
    <w:rsid w:val="003E7A81"/>
    <w:rsid w:val="003E7A94"/>
    <w:rsid w:val="003E7B94"/>
    <w:rsid w:val="003E7BB5"/>
    <w:rsid w:val="003E7BCF"/>
    <w:rsid w:val="003E7C67"/>
    <w:rsid w:val="003E7CDD"/>
    <w:rsid w:val="003E7D4F"/>
    <w:rsid w:val="003E7D91"/>
    <w:rsid w:val="003E7EB6"/>
    <w:rsid w:val="003E7EF0"/>
    <w:rsid w:val="003E7EF2"/>
    <w:rsid w:val="003E7F19"/>
    <w:rsid w:val="003E7FAF"/>
    <w:rsid w:val="003E7FB1"/>
    <w:rsid w:val="003E7FB5"/>
    <w:rsid w:val="003E7FDB"/>
    <w:rsid w:val="003F0023"/>
    <w:rsid w:val="003F002C"/>
    <w:rsid w:val="003F0048"/>
    <w:rsid w:val="003F0069"/>
    <w:rsid w:val="003F0094"/>
    <w:rsid w:val="003F009E"/>
    <w:rsid w:val="003F00ED"/>
    <w:rsid w:val="003F015F"/>
    <w:rsid w:val="003F0194"/>
    <w:rsid w:val="003F01A6"/>
    <w:rsid w:val="003F021F"/>
    <w:rsid w:val="003F023A"/>
    <w:rsid w:val="003F0362"/>
    <w:rsid w:val="003F03A2"/>
    <w:rsid w:val="003F045E"/>
    <w:rsid w:val="003F0465"/>
    <w:rsid w:val="003F0469"/>
    <w:rsid w:val="003F0503"/>
    <w:rsid w:val="003F0511"/>
    <w:rsid w:val="003F0544"/>
    <w:rsid w:val="003F0561"/>
    <w:rsid w:val="003F058C"/>
    <w:rsid w:val="003F05C5"/>
    <w:rsid w:val="003F05DD"/>
    <w:rsid w:val="003F061A"/>
    <w:rsid w:val="003F0664"/>
    <w:rsid w:val="003F06A7"/>
    <w:rsid w:val="003F0738"/>
    <w:rsid w:val="003F0764"/>
    <w:rsid w:val="003F0783"/>
    <w:rsid w:val="003F0817"/>
    <w:rsid w:val="003F0851"/>
    <w:rsid w:val="003F09D3"/>
    <w:rsid w:val="003F0B2D"/>
    <w:rsid w:val="003F0B52"/>
    <w:rsid w:val="003F0B66"/>
    <w:rsid w:val="003F0B72"/>
    <w:rsid w:val="003F0B9C"/>
    <w:rsid w:val="003F0C12"/>
    <w:rsid w:val="003F0C49"/>
    <w:rsid w:val="003F0C4B"/>
    <w:rsid w:val="003F0C81"/>
    <w:rsid w:val="003F0CA0"/>
    <w:rsid w:val="003F0CAE"/>
    <w:rsid w:val="003F0D28"/>
    <w:rsid w:val="003F0D62"/>
    <w:rsid w:val="003F0D63"/>
    <w:rsid w:val="003F0D8C"/>
    <w:rsid w:val="003F0EA0"/>
    <w:rsid w:val="003F0EBE"/>
    <w:rsid w:val="003F0EF6"/>
    <w:rsid w:val="003F0F14"/>
    <w:rsid w:val="003F0F53"/>
    <w:rsid w:val="003F106D"/>
    <w:rsid w:val="003F10F2"/>
    <w:rsid w:val="003F1116"/>
    <w:rsid w:val="003F11A1"/>
    <w:rsid w:val="003F1204"/>
    <w:rsid w:val="003F1267"/>
    <w:rsid w:val="003F1291"/>
    <w:rsid w:val="003F12C0"/>
    <w:rsid w:val="003F1358"/>
    <w:rsid w:val="003F152C"/>
    <w:rsid w:val="003F15E2"/>
    <w:rsid w:val="003F1682"/>
    <w:rsid w:val="003F1687"/>
    <w:rsid w:val="003F16E4"/>
    <w:rsid w:val="003F175A"/>
    <w:rsid w:val="003F177E"/>
    <w:rsid w:val="003F1789"/>
    <w:rsid w:val="003F182E"/>
    <w:rsid w:val="003F190B"/>
    <w:rsid w:val="003F1986"/>
    <w:rsid w:val="003F1A07"/>
    <w:rsid w:val="003F1A4F"/>
    <w:rsid w:val="003F1B4C"/>
    <w:rsid w:val="003F1BCE"/>
    <w:rsid w:val="003F1BE3"/>
    <w:rsid w:val="003F1C47"/>
    <w:rsid w:val="003F1C83"/>
    <w:rsid w:val="003F1CE1"/>
    <w:rsid w:val="003F1E35"/>
    <w:rsid w:val="003F1E92"/>
    <w:rsid w:val="003F2019"/>
    <w:rsid w:val="003F203D"/>
    <w:rsid w:val="003F20CC"/>
    <w:rsid w:val="003F20FE"/>
    <w:rsid w:val="003F2225"/>
    <w:rsid w:val="003F2291"/>
    <w:rsid w:val="003F2380"/>
    <w:rsid w:val="003F24D6"/>
    <w:rsid w:val="003F24E8"/>
    <w:rsid w:val="003F250B"/>
    <w:rsid w:val="003F25FA"/>
    <w:rsid w:val="003F2695"/>
    <w:rsid w:val="003F2729"/>
    <w:rsid w:val="003F27A3"/>
    <w:rsid w:val="003F282F"/>
    <w:rsid w:val="003F288B"/>
    <w:rsid w:val="003F29A4"/>
    <w:rsid w:val="003F29CF"/>
    <w:rsid w:val="003F2A14"/>
    <w:rsid w:val="003F2A2E"/>
    <w:rsid w:val="003F2A6D"/>
    <w:rsid w:val="003F2C0F"/>
    <w:rsid w:val="003F2C80"/>
    <w:rsid w:val="003F2C91"/>
    <w:rsid w:val="003F2D22"/>
    <w:rsid w:val="003F2D4D"/>
    <w:rsid w:val="003F2D91"/>
    <w:rsid w:val="003F2E61"/>
    <w:rsid w:val="003F2E86"/>
    <w:rsid w:val="003F2E89"/>
    <w:rsid w:val="003F2EE1"/>
    <w:rsid w:val="003F2F27"/>
    <w:rsid w:val="003F2F3F"/>
    <w:rsid w:val="003F2F86"/>
    <w:rsid w:val="003F2FCD"/>
    <w:rsid w:val="003F2FEB"/>
    <w:rsid w:val="003F300B"/>
    <w:rsid w:val="003F3031"/>
    <w:rsid w:val="003F303C"/>
    <w:rsid w:val="003F31BF"/>
    <w:rsid w:val="003F31C9"/>
    <w:rsid w:val="003F3240"/>
    <w:rsid w:val="003F32E5"/>
    <w:rsid w:val="003F34EE"/>
    <w:rsid w:val="003F3584"/>
    <w:rsid w:val="003F35EF"/>
    <w:rsid w:val="003F361B"/>
    <w:rsid w:val="003F3664"/>
    <w:rsid w:val="003F366A"/>
    <w:rsid w:val="003F36C1"/>
    <w:rsid w:val="003F370F"/>
    <w:rsid w:val="003F372E"/>
    <w:rsid w:val="003F3800"/>
    <w:rsid w:val="003F3912"/>
    <w:rsid w:val="003F392C"/>
    <w:rsid w:val="003F3947"/>
    <w:rsid w:val="003F3995"/>
    <w:rsid w:val="003F39DD"/>
    <w:rsid w:val="003F3A00"/>
    <w:rsid w:val="003F3B3C"/>
    <w:rsid w:val="003F3BB2"/>
    <w:rsid w:val="003F3BE3"/>
    <w:rsid w:val="003F3BF4"/>
    <w:rsid w:val="003F3CF4"/>
    <w:rsid w:val="003F3D59"/>
    <w:rsid w:val="003F3DCF"/>
    <w:rsid w:val="003F3EDB"/>
    <w:rsid w:val="003F3F13"/>
    <w:rsid w:val="003F3F39"/>
    <w:rsid w:val="003F3F51"/>
    <w:rsid w:val="003F3F67"/>
    <w:rsid w:val="003F4009"/>
    <w:rsid w:val="003F41FD"/>
    <w:rsid w:val="003F4204"/>
    <w:rsid w:val="003F423E"/>
    <w:rsid w:val="003F431A"/>
    <w:rsid w:val="003F4348"/>
    <w:rsid w:val="003F4372"/>
    <w:rsid w:val="003F43BF"/>
    <w:rsid w:val="003F43F1"/>
    <w:rsid w:val="003F4476"/>
    <w:rsid w:val="003F44BB"/>
    <w:rsid w:val="003F44C4"/>
    <w:rsid w:val="003F4574"/>
    <w:rsid w:val="003F45FF"/>
    <w:rsid w:val="003F469E"/>
    <w:rsid w:val="003F4771"/>
    <w:rsid w:val="003F4798"/>
    <w:rsid w:val="003F47BE"/>
    <w:rsid w:val="003F47DC"/>
    <w:rsid w:val="003F47F9"/>
    <w:rsid w:val="003F480E"/>
    <w:rsid w:val="003F4820"/>
    <w:rsid w:val="003F4872"/>
    <w:rsid w:val="003F4896"/>
    <w:rsid w:val="003F489F"/>
    <w:rsid w:val="003F4902"/>
    <w:rsid w:val="003F4912"/>
    <w:rsid w:val="003F4958"/>
    <w:rsid w:val="003F4AA2"/>
    <w:rsid w:val="003F4BDF"/>
    <w:rsid w:val="003F4C46"/>
    <w:rsid w:val="003F4C96"/>
    <w:rsid w:val="003F4CBD"/>
    <w:rsid w:val="003F4D33"/>
    <w:rsid w:val="003F4D4F"/>
    <w:rsid w:val="003F4D5F"/>
    <w:rsid w:val="003F4E2E"/>
    <w:rsid w:val="003F4E57"/>
    <w:rsid w:val="003F4E62"/>
    <w:rsid w:val="003F4FCF"/>
    <w:rsid w:val="003F502A"/>
    <w:rsid w:val="003F505D"/>
    <w:rsid w:val="003F50EE"/>
    <w:rsid w:val="003F514F"/>
    <w:rsid w:val="003F5173"/>
    <w:rsid w:val="003F519E"/>
    <w:rsid w:val="003F51D9"/>
    <w:rsid w:val="003F51F3"/>
    <w:rsid w:val="003F5249"/>
    <w:rsid w:val="003F52D1"/>
    <w:rsid w:val="003F533D"/>
    <w:rsid w:val="003F53C2"/>
    <w:rsid w:val="003F53CB"/>
    <w:rsid w:val="003F547C"/>
    <w:rsid w:val="003F5493"/>
    <w:rsid w:val="003F5596"/>
    <w:rsid w:val="003F55A7"/>
    <w:rsid w:val="003F55C4"/>
    <w:rsid w:val="003F5600"/>
    <w:rsid w:val="003F56DB"/>
    <w:rsid w:val="003F56F9"/>
    <w:rsid w:val="003F579A"/>
    <w:rsid w:val="003F57B4"/>
    <w:rsid w:val="003F5816"/>
    <w:rsid w:val="003F58A6"/>
    <w:rsid w:val="003F5AEC"/>
    <w:rsid w:val="003F5B5D"/>
    <w:rsid w:val="003F5BDD"/>
    <w:rsid w:val="003F5C8C"/>
    <w:rsid w:val="003F5CA2"/>
    <w:rsid w:val="003F5CEA"/>
    <w:rsid w:val="003F5DAD"/>
    <w:rsid w:val="003F5E9F"/>
    <w:rsid w:val="003F5EB8"/>
    <w:rsid w:val="003F5EFE"/>
    <w:rsid w:val="003F5F12"/>
    <w:rsid w:val="003F5F58"/>
    <w:rsid w:val="003F5F80"/>
    <w:rsid w:val="003F608A"/>
    <w:rsid w:val="003F60CF"/>
    <w:rsid w:val="003F622A"/>
    <w:rsid w:val="003F6230"/>
    <w:rsid w:val="003F62D1"/>
    <w:rsid w:val="003F62D2"/>
    <w:rsid w:val="003F62DF"/>
    <w:rsid w:val="003F6484"/>
    <w:rsid w:val="003F6486"/>
    <w:rsid w:val="003F64B1"/>
    <w:rsid w:val="003F650C"/>
    <w:rsid w:val="003F653A"/>
    <w:rsid w:val="003F6568"/>
    <w:rsid w:val="003F65B8"/>
    <w:rsid w:val="003F65E1"/>
    <w:rsid w:val="003F65EA"/>
    <w:rsid w:val="003F6606"/>
    <w:rsid w:val="003F682F"/>
    <w:rsid w:val="003F6839"/>
    <w:rsid w:val="003F683F"/>
    <w:rsid w:val="003F6963"/>
    <w:rsid w:val="003F6980"/>
    <w:rsid w:val="003F6A07"/>
    <w:rsid w:val="003F6A72"/>
    <w:rsid w:val="003F6B4D"/>
    <w:rsid w:val="003F6BA3"/>
    <w:rsid w:val="003F6BBB"/>
    <w:rsid w:val="003F6BCA"/>
    <w:rsid w:val="003F6C65"/>
    <w:rsid w:val="003F6D41"/>
    <w:rsid w:val="003F6D89"/>
    <w:rsid w:val="003F6E33"/>
    <w:rsid w:val="003F6E9A"/>
    <w:rsid w:val="003F6EAE"/>
    <w:rsid w:val="003F6ED6"/>
    <w:rsid w:val="003F6F2C"/>
    <w:rsid w:val="003F6F9F"/>
    <w:rsid w:val="003F70DF"/>
    <w:rsid w:val="003F7149"/>
    <w:rsid w:val="003F7223"/>
    <w:rsid w:val="003F7266"/>
    <w:rsid w:val="003F742C"/>
    <w:rsid w:val="003F747B"/>
    <w:rsid w:val="003F74AB"/>
    <w:rsid w:val="003F75C7"/>
    <w:rsid w:val="003F75E4"/>
    <w:rsid w:val="003F7634"/>
    <w:rsid w:val="003F7651"/>
    <w:rsid w:val="003F768A"/>
    <w:rsid w:val="003F76F9"/>
    <w:rsid w:val="003F779E"/>
    <w:rsid w:val="003F7933"/>
    <w:rsid w:val="003F7948"/>
    <w:rsid w:val="003F798A"/>
    <w:rsid w:val="003F79C5"/>
    <w:rsid w:val="003F7A55"/>
    <w:rsid w:val="003F7A75"/>
    <w:rsid w:val="003F7AAB"/>
    <w:rsid w:val="003F7ACF"/>
    <w:rsid w:val="003F7B43"/>
    <w:rsid w:val="003F7B92"/>
    <w:rsid w:val="003F7BA0"/>
    <w:rsid w:val="003F7BC7"/>
    <w:rsid w:val="003F7BD4"/>
    <w:rsid w:val="003F7C2B"/>
    <w:rsid w:val="003F7C7B"/>
    <w:rsid w:val="003F7CA8"/>
    <w:rsid w:val="003F7CE4"/>
    <w:rsid w:val="003F7DD0"/>
    <w:rsid w:val="003F7E40"/>
    <w:rsid w:val="003F7E4B"/>
    <w:rsid w:val="003F7E61"/>
    <w:rsid w:val="003F7E83"/>
    <w:rsid w:val="003F7EB5"/>
    <w:rsid w:val="00400057"/>
    <w:rsid w:val="00400096"/>
    <w:rsid w:val="0040009C"/>
    <w:rsid w:val="004000C7"/>
    <w:rsid w:val="004001E9"/>
    <w:rsid w:val="004003B5"/>
    <w:rsid w:val="004003C1"/>
    <w:rsid w:val="004003C9"/>
    <w:rsid w:val="00400497"/>
    <w:rsid w:val="004004B3"/>
    <w:rsid w:val="0040053C"/>
    <w:rsid w:val="004005D7"/>
    <w:rsid w:val="004006EE"/>
    <w:rsid w:val="0040070F"/>
    <w:rsid w:val="0040076E"/>
    <w:rsid w:val="00400834"/>
    <w:rsid w:val="0040087A"/>
    <w:rsid w:val="00400B81"/>
    <w:rsid w:val="00400B82"/>
    <w:rsid w:val="00400D30"/>
    <w:rsid w:val="00400D35"/>
    <w:rsid w:val="00400D81"/>
    <w:rsid w:val="00400DA2"/>
    <w:rsid w:val="00400DC7"/>
    <w:rsid w:val="00400E1C"/>
    <w:rsid w:val="00400F07"/>
    <w:rsid w:val="00401034"/>
    <w:rsid w:val="00401099"/>
    <w:rsid w:val="004010FF"/>
    <w:rsid w:val="00401165"/>
    <w:rsid w:val="00401170"/>
    <w:rsid w:val="004011B9"/>
    <w:rsid w:val="00401222"/>
    <w:rsid w:val="00401265"/>
    <w:rsid w:val="004012F0"/>
    <w:rsid w:val="00401370"/>
    <w:rsid w:val="0040138A"/>
    <w:rsid w:val="004013BE"/>
    <w:rsid w:val="004013F0"/>
    <w:rsid w:val="00401434"/>
    <w:rsid w:val="0040143A"/>
    <w:rsid w:val="00401459"/>
    <w:rsid w:val="0040147B"/>
    <w:rsid w:val="004014D6"/>
    <w:rsid w:val="004014E3"/>
    <w:rsid w:val="004014EA"/>
    <w:rsid w:val="004014F3"/>
    <w:rsid w:val="00401519"/>
    <w:rsid w:val="00401572"/>
    <w:rsid w:val="0040157C"/>
    <w:rsid w:val="004015C7"/>
    <w:rsid w:val="00401646"/>
    <w:rsid w:val="004016D4"/>
    <w:rsid w:val="004018A3"/>
    <w:rsid w:val="00401964"/>
    <w:rsid w:val="00401981"/>
    <w:rsid w:val="004019AB"/>
    <w:rsid w:val="004019BB"/>
    <w:rsid w:val="00401A6C"/>
    <w:rsid w:val="00401AD4"/>
    <w:rsid w:val="00401B28"/>
    <w:rsid w:val="00401B69"/>
    <w:rsid w:val="00401CF4"/>
    <w:rsid w:val="00401E91"/>
    <w:rsid w:val="00401F05"/>
    <w:rsid w:val="00401F13"/>
    <w:rsid w:val="00401F14"/>
    <w:rsid w:val="00401F95"/>
    <w:rsid w:val="00401FB5"/>
    <w:rsid w:val="004020CD"/>
    <w:rsid w:val="00402101"/>
    <w:rsid w:val="00402146"/>
    <w:rsid w:val="00402149"/>
    <w:rsid w:val="0040227C"/>
    <w:rsid w:val="004022A0"/>
    <w:rsid w:val="004022DF"/>
    <w:rsid w:val="00402324"/>
    <w:rsid w:val="00402365"/>
    <w:rsid w:val="0040247D"/>
    <w:rsid w:val="004024A8"/>
    <w:rsid w:val="004024BD"/>
    <w:rsid w:val="004027C2"/>
    <w:rsid w:val="004027FC"/>
    <w:rsid w:val="0040287F"/>
    <w:rsid w:val="004028D5"/>
    <w:rsid w:val="004029D3"/>
    <w:rsid w:val="004029D8"/>
    <w:rsid w:val="00402A08"/>
    <w:rsid w:val="00402B78"/>
    <w:rsid w:val="00402B8F"/>
    <w:rsid w:val="00402C6B"/>
    <w:rsid w:val="00402CDB"/>
    <w:rsid w:val="00402CF7"/>
    <w:rsid w:val="00402D07"/>
    <w:rsid w:val="00402D29"/>
    <w:rsid w:val="00402D61"/>
    <w:rsid w:val="00402D8C"/>
    <w:rsid w:val="00402E0D"/>
    <w:rsid w:val="00402E4A"/>
    <w:rsid w:val="00402F0B"/>
    <w:rsid w:val="00402F19"/>
    <w:rsid w:val="00402F54"/>
    <w:rsid w:val="0040303F"/>
    <w:rsid w:val="00403066"/>
    <w:rsid w:val="0040309A"/>
    <w:rsid w:val="0040312B"/>
    <w:rsid w:val="004031E0"/>
    <w:rsid w:val="004031E8"/>
    <w:rsid w:val="00403231"/>
    <w:rsid w:val="00403246"/>
    <w:rsid w:val="0040327D"/>
    <w:rsid w:val="0040331B"/>
    <w:rsid w:val="0040331D"/>
    <w:rsid w:val="00403359"/>
    <w:rsid w:val="004033E7"/>
    <w:rsid w:val="00403472"/>
    <w:rsid w:val="004034B4"/>
    <w:rsid w:val="00403500"/>
    <w:rsid w:val="004035A4"/>
    <w:rsid w:val="0040360B"/>
    <w:rsid w:val="004036A1"/>
    <w:rsid w:val="004036CC"/>
    <w:rsid w:val="004037D1"/>
    <w:rsid w:val="004037FA"/>
    <w:rsid w:val="0040384F"/>
    <w:rsid w:val="00403930"/>
    <w:rsid w:val="0040399B"/>
    <w:rsid w:val="004039C6"/>
    <w:rsid w:val="00403A26"/>
    <w:rsid w:val="00403A72"/>
    <w:rsid w:val="00403B98"/>
    <w:rsid w:val="00403B9A"/>
    <w:rsid w:val="00403BE1"/>
    <w:rsid w:val="00403C38"/>
    <w:rsid w:val="00403C53"/>
    <w:rsid w:val="00403D65"/>
    <w:rsid w:val="00403D81"/>
    <w:rsid w:val="00403DD5"/>
    <w:rsid w:val="00403DEF"/>
    <w:rsid w:val="00403DF5"/>
    <w:rsid w:val="00403E12"/>
    <w:rsid w:val="00403E1D"/>
    <w:rsid w:val="00403E64"/>
    <w:rsid w:val="00403E78"/>
    <w:rsid w:val="00403E7D"/>
    <w:rsid w:val="00403E94"/>
    <w:rsid w:val="00403EA7"/>
    <w:rsid w:val="00403ED3"/>
    <w:rsid w:val="0040403F"/>
    <w:rsid w:val="0040409D"/>
    <w:rsid w:val="00404177"/>
    <w:rsid w:val="0040417F"/>
    <w:rsid w:val="00404255"/>
    <w:rsid w:val="004042CC"/>
    <w:rsid w:val="004043C8"/>
    <w:rsid w:val="00404441"/>
    <w:rsid w:val="0040445E"/>
    <w:rsid w:val="00404559"/>
    <w:rsid w:val="0040457E"/>
    <w:rsid w:val="00404580"/>
    <w:rsid w:val="00404642"/>
    <w:rsid w:val="004046C1"/>
    <w:rsid w:val="004047A8"/>
    <w:rsid w:val="004047D5"/>
    <w:rsid w:val="004047D7"/>
    <w:rsid w:val="004047F9"/>
    <w:rsid w:val="00404841"/>
    <w:rsid w:val="00404846"/>
    <w:rsid w:val="0040488F"/>
    <w:rsid w:val="0040491F"/>
    <w:rsid w:val="00404935"/>
    <w:rsid w:val="0040494B"/>
    <w:rsid w:val="004049F2"/>
    <w:rsid w:val="00404A32"/>
    <w:rsid w:val="00404BD8"/>
    <w:rsid w:val="00404BF7"/>
    <w:rsid w:val="00404C76"/>
    <w:rsid w:val="00404C9D"/>
    <w:rsid w:val="00404CD6"/>
    <w:rsid w:val="00404D17"/>
    <w:rsid w:val="00404D45"/>
    <w:rsid w:val="00404D63"/>
    <w:rsid w:val="00404DAB"/>
    <w:rsid w:val="00404E14"/>
    <w:rsid w:val="00404E3D"/>
    <w:rsid w:val="00404EC9"/>
    <w:rsid w:val="00404F2E"/>
    <w:rsid w:val="00404F74"/>
    <w:rsid w:val="00404F83"/>
    <w:rsid w:val="00404FF9"/>
    <w:rsid w:val="00405013"/>
    <w:rsid w:val="00405126"/>
    <w:rsid w:val="00405236"/>
    <w:rsid w:val="0040525F"/>
    <w:rsid w:val="0040528A"/>
    <w:rsid w:val="004052A4"/>
    <w:rsid w:val="004052BF"/>
    <w:rsid w:val="004052D5"/>
    <w:rsid w:val="004052D8"/>
    <w:rsid w:val="00405410"/>
    <w:rsid w:val="00405424"/>
    <w:rsid w:val="00405461"/>
    <w:rsid w:val="004054E9"/>
    <w:rsid w:val="004054FA"/>
    <w:rsid w:val="0040554A"/>
    <w:rsid w:val="00405656"/>
    <w:rsid w:val="0040566A"/>
    <w:rsid w:val="0040566C"/>
    <w:rsid w:val="0040569D"/>
    <w:rsid w:val="004056B6"/>
    <w:rsid w:val="004057AC"/>
    <w:rsid w:val="004057B7"/>
    <w:rsid w:val="00405826"/>
    <w:rsid w:val="00405873"/>
    <w:rsid w:val="00405993"/>
    <w:rsid w:val="00405A04"/>
    <w:rsid w:val="00405A5F"/>
    <w:rsid w:val="00405B09"/>
    <w:rsid w:val="00405B2E"/>
    <w:rsid w:val="00405BE8"/>
    <w:rsid w:val="00405C5D"/>
    <w:rsid w:val="00405D1C"/>
    <w:rsid w:val="00405D99"/>
    <w:rsid w:val="00405D9F"/>
    <w:rsid w:val="00405DE6"/>
    <w:rsid w:val="00405DF7"/>
    <w:rsid w:val="00405E53"/>
    <w:rsid w:val="00405EF9"/>
    <w:rsid w:val="00405F70"/>
    <w:rsid w:val="00405FB0"/>
    <w:rsid w:val="0040607A"/>
    <w:rsid w:val="004060B2"/>
    <w:rsid w:val="004060D3"/>
    <w:rsid w:val="0040611A"/>
    <w:rsid w:val="0040614F"/>
    <w:rsid w:val="004061A1"/>
    <w:rsid w:val="0040622F"/>
    <w:rsid w:val="004062A1"/>
    <w:rsid w:val="00406325"/>
    <w:rsid w:val="0040643D"/>
    <w:rsid w:val="00406520"/>
    <w:rsid w:val="0040660B"/>
    <w:rsid w:val="00406623"/>
    <w:rsid w:val="00406686"/>
    <w:rsid w:val="00406748"/>
    <w:rsid w:val="00406757"/>
    <w:rsid w:val="00406773"/>
    <w:rsid w:val="004067D5"/>
    <w:rsid w:val="00406800"/>
    <w:rsid w:val="0040690D"/>
    <w:rsid w:val="00406A10"/>
    <w:rsid w:val="00406A6D"/>
    <w:rsid w:val="00406C5F"/>
    <w:rsid w:val="00406CC9"/>
    <w:rsid w:val="00406CEF"/>
    <w:rsid w:val="00406D28"/>
    <w:rsid w:val="00406D3D"/>
    <w:rsid w:val="00406D83"/>
    <w:rsid w:val="00406DC8"/>
    <w:rsid w:val="00406DD7"/>
    <w:rsid w:val="00406DFF"/>
    <w:rsid w:val="00406E2C"/>
    <w:rsid w:val="00406EC9"/>
    <w:rsid w:val="00406F51"/>
    <w:rsid w:val="00406FDB"/>
    <w:rsid w:val="00407023"/>
    <w:rsid w:val="004070C5"/>
    <w:rsid w:val="004070CD"/>
    <w:rsid w:val="00407138"/>
    <w:rsid w:val="0040715D"/>
    <w:rsid w:val="00407176"/>
    <w:rsid w:val="00407178"/>
    <w:rsid w:val="004071A4"/>
    <w:rsid w:val="00407237"/>
    <w:rsid w:val="0040725D"/>
    <w:rsid w:val="0040728E"/>
    <w:rsid w:val="004072FC"/>
    <w:rsid w:val="004073FD"/>
    <w:rsid w:val="00407489"/>
    <w:rsid w:val="004075DD"/>
    <w:rsid w:val="0040761C"/>
    <w:rsid w:val="0040764E"/>
    <w:rsid w:val="0040765B"/>
    <w:rsid w:val="004077B1"/>
    <w:rsid w:val="004077E3"/>
    <w:rsid w:val="00407872"/>
    <w:rsid w:val="00407873"/>
    <w:rsid w:val="004078DE"/>
    <w:rsid w:val="004078EC"/>
    <w:rsid w:val="00407931"/>
    <w:rsid w:val="00407944"/>
    <w:rsid w:val="00407985"/>
    <w:rsid w:val="004079B7"/>
    <w:rsid w:val="004079E1"/>
    <w:rsid w:val="00407A64"/>
    <w:rsid w:val="00407B1C"/>
    <w:rsid w:val="00407B39"/>
    <w:rsid w:val="00407C04"/>
    <w:rsid w:val="00407D6C"/>
    <w:rsid w:val="00407D72"/>
    <w:rsid w:val="00407DF6"/>
    <w:rsid w:val="00407E94"/>
    <w:rsid w:val="00407F18"/>
    <w:rsid w:val="00407F1C"/>
    <w:rsid w:val="00410049"/>
    <w:rsid w:val="0041015C"/>
    <w:rsid w:val="0041028F"/>
    <w:rsid w:val="004102D6"/>
    <w:rsid w:val="00410328"/>
    <w:rsid w:val="0041032A"/>
    <w:rsid w:val="00410342"/>
    <w:rsid w:val="00410343"/>
    <w:rsid w:val="0041034A"/>
    <w:rsid w:val="00410382"/>
    <w:rsid w:val="00410384"/>
    <w:rsid w:val="00410517"/>
    <w:rsid w:val="00410537"/>
    <w:rsid w:val="004105B6"/>
    <w:rsid w:val="0041061D"/>
    <w:rsid w:val="00410626"/>
    <w:rsid w:val="00410787"/>
    <w:rsid w:val="004107B3"/>
    <w:rsid w:val="00410890"/>
    <w:rsid w:val="00410980"/>
    <w:rsid w:val="00410A44"/>
    <w:rsid w:val="00410A92"/>
    <w:rsid w:val="00410A93"/>
    <w:rsid w:val="00410AC1"/>
    <w:rsid w:val="00410B2D"/>
    <w:rsid w:val="00410CD3"/>
    <w:rsid w:val="00410D14"/>
    <w:rsid w:val="00410D70"/>
    <w:rsid w:val="00410DFF"/>
    <w:rsid w:val="00410E48"/>
    <w:rsid w:val="00410E6B"/>
    <w:rsid w:val="00410E7A"/>
    <w:rsid w:val="00410E9D"/>
    <w:rsid w:val="00410E9F"/>
    <w:rsid w:val="00411019"/>
    <w:rsid w:val="00411041"/>
    <w:rsid w:val="0041106F"/>
    <w:rsid w:val="004110A0"/>
    <w:rsid w:val="004110A7"/>
    <w:rsid w:val="00411178"/>
    <w:rsid w:val="0041136F"/>
    <w:rsid w:val="00411383"/>
    <w:rsid w:val="00411421"/>
    <w:rsid w:val="0041142B"/>
    <w:rsid w:val="00411430"/>
    <w:rsid w:val="00411434"/>
    <w:rsid w:val="00411435"/>
    <w:rsid w:val="0041149E"/>
    <w:rsid w:val="004115AF"/>
    <w:rsid w:val="004115B5"/>
    <w:rsid w:val="00411625"/>
    <w:rsid w:val="0041167D"/>
    <w:rsid w:val="004116F0"/>
    <w:rsid w:val="00411734"/>
    <w:rsid w:val="0041176D"/>
    <w:rsid w:val="00411781"/>
    <w:rsid w:val="004117DA"/>
    <w:rsid w:val="00411823"/>
    <w:rsid w:val="00411888"/>
    <w:rsid w:val="004118D8"/>
    <w:rsid w:val="0041192D"/>
    <w:rsid w:val="00411956"/>
    <w:rsid w:val="004119D2"/>
    <w:rsid w:val="00411A29"/>
    <w:rsid w:val="00411A35"/>
    <w:rsid w:val="00411A84"/>
    <w:rsid w:val="00411ABB"/>
    <w:rsid w:val="00411AC4"/>
    <w:rsid w:val="00411B08"/>
    <w:rsid w:val="00411B0E"/>
    <w:rsid w:val="00411C01"/>
    <w:rsid w:val="00411C8F"/>
    <w:rsid w:val="00411CCA"/>
    <w:rsid w:val="00411DCA"/>
    <w:rsid w:val="00411E23"/>
    <w:rsid w:val="00411E2F"/>
    <w:rsid w:val="00411E71"/>
    <w:rsid w:val="00411E7A"/>
    <w:rsid w:val="00411E7C"/>
    <w:rsid w:val="00411ED2"/>
    <w:rsid w:val="00411F4D"/>
    <w:rsid w:val="00411F50"/>
    <w:rsid w:val="00411FC3"/>
    <w:rsid w:val="00411FF5"/>
    <w:rsid w:val="00412007"/>
    <w:rsid w:val="0041209C"/>
    <w:rsid w:val="004120E4"/>
    <w:rsid w:val="004120FE"/>
    <w:rsid w:val="0041219C"/>
    <w:rsid w:val="0041222D"/>
    <w:rsid w:val="00412273"/>
    <w:rsid w:val="004122A2"/>
    <w:rsid w:val="004122B2"/>
    <w:rsid w:val="00412372"/>
    <w:rsid w:val="004123DF"/>
    <w:rsid w:val="0041241B"/>
    <w:rsid w:val="00412424"/>
    <w:rsid w:val="0041246C"/>
    <w:rsid w:val="00412491"/>
    <w:rsid w:val="00412577"/>
    <w:rsid w:val="0041259D"/>
    <w:rsid w:val="004125D9"/>
    <w:rsid w:val="00412633"/>
    <w:rsid w:val="0041263B"/>
    <w:rsid w:val="004126B1"/>
    <w:rsid w:val="00412731"/>
    <w:rsid w:val="0041279A"/>
    <w:rsid w:val="00412807"/>
    <w:rsid w:val="004128A2"/>
    <w:rsid w:val="00412A7D"/>
    <w:rsid w:val="00412AB9"/>
    <w:rsid w:val="00412ACB"/>
    <w:rsid w:val="00412AF6"/>
    <w:rsid w:val="00412B50"/>
    <w:rsid w:val="00412B86"/>
    <w:rsid w:val="00412B9C"/>
    <w:rsid w:val="00412C8F"/>
    <w:rsid w:val="00412CB4"/>
    <w:rsid w:val="00412D90"/>
    <w:rsid w:val="00412DCF"/>
    <w:rsid w:val="00412E46"/>
    <w:rsid w:val="00412F86"/>
    <w:rsid w:val="00412FB6"/>
    <w:rsid w:val="00412FB9"/>
    <w:rsid w:val="0041309C"/>
    <w:rsid w:val="004130A4"/>
    <w:rsid w:val="004130DF"/>
    <w:rsid w:val="00413127"/>
    <w:rsid w:val="0041313C"/>
    <w:rsid w:val="00413193"/>
    <w:rsid w:val="004131E0"/>
    <w:rsid w:val="0041321D"/>
    <w:rsid w:val="00413248"/>
    <w:rsid w:val="004132D0"/>
    <w:rsid w:val="004132EA"/>
    <w:rsid w:val="00413356"/>
    <w:rsid w:val="00413378"/>
    <w:rsid w:val="00413412"/>
    <w:rsid w:val="00413581"/>
    <w:rsid w:val="00413591"/>
    <w:rsid w:val="004135D3"/>
    <w:rsid w:val="004136F5"/>
    <w:rsid w:val="00413770"/>
    <w:rsid w:val="004137F4"/>
    <w:rsid w:val="0041381B"/>
    <w:rsid w:val="0041384D"/>
    <w:rsid w:val="00413867"/>
    <w:rsid w:val="004138C9"/>
    <w:rsid w:val="004139C6"/>
    <w:rsid w:val="00413A00"/>
    <w:rsid w:val="00413A0B"/>
    <w:rsid w:val="00413A22"/>
    <w:rsid w:val="00413A63"/>
    <w:rsid w:val="00413B94"/>
    <w:rsid w:val="00413B95"/>
    <w:rsid w:val="00413C58"/>
    <w:rsid w:val="00413C79"/>
    <w:rsid w:val="00413CB9"/>
    <w:rsid w:val="00413CCD"/>
    <w:rsid w:val="00413D4D"/>
    <w:rsid w:val="00413D4E"/>
    <w:rsid w:val="00413D65"/>
    <w:rsid w:val="00413DC7"/>
    <w:rsid w:val="00413DF1"/>
    <w:rsid w:val="00413DF2"/>
    <w:rsid w:val="00413E2D"/>
    <w:rsid w:val="00413E6D"/>
    <w:rsid w:val="00413EAF"/>
    <w:rsid w:val="00413EDD"/>
    <w:rsid w:val="00413F32"/>
    <w:rsid w:val="004140A2"/>
    <w:rsid w:val="004140B0"/>
    <w:rsid w:val="004140C6"/>
    <w:rsid w:val="00414163"/>
    <w:rsid w:val="004141CC"/>
    <w:rsid w:val="00414255"/>
    <w:rsid w:val="004142C3"/>
    <w:rsid w:val="0041431C"/>
    <w:rsid w:val="00414374"/>
    <w:rsid w:val="00414407"/>
    <w:rsid w:val="00414572"/>
    <w:rsid w:val="004145E7"/>
    <w:rsid w:val="0041460C"/>
    <w:rsid w:val="004146EF"/>
    <w:rsid w:val="0041472D"/>
    <w:rsid w:val="004147D3"/>
    <w:rsid w:val="004147E5"/>
    <w:rsid w:val="00414828"/>
    <w:rsid w:val="00414872"/>
    <w:rsid w:val="00414915"/>
    <w:rsid w:val="00414930"/>
    <w:rsid w:val="00414969"/>
    <w:rsid w:val="0041497D"/>
    <w:rsid w:val="004149D4"/>
    <w:rsid w:val="00414A09"/>
    <w:rsid w:val="00414AC7"/>
    <w:rsid w:val="00414AE2"/>
    <w:rsid w:val="00414B24"/>
    <w:rsid w:val="00414B92"/>
    <w:rsid w:val="00414BDF"/>
    <w:rsid w:val="00414BF1"/>
    <w:rsid w:val="00414C62"/>
    <w:rsid w:val="00414D18"/>
    <w:rsid w:val="00414DB6"/>
    <w:rsid w:val="00414DE3"/>
    <w:rsid w:val="00414DF1"/>
    <w:rsid w:val="00414E63"/>
    <w:rsid w:val="00414E96"/>
    <w:rsid w:val="00414EAA"/>
    <w:rsid w:val="00414EB9"/>
    <w:rsid w:val="00414F4B"/>
    <w:rsid w:val="00414FDE"/>
    <w:rsid w:val="00414FE8"/>
    <w:rsid w:val="004150BA"/>
    <w:rsid w:val="00415139"/>
    <w:rsid w:val="00415149"/>
    <w:rsid w:val="004151F7"/>
    <w:rsid w:val="0041520D"/>
    <w:rsid w:val="004152B1"/>
    <w:rsid w:val="00415323"/>
    <w:rsid w:val="004153DC"/>
    <w:rsid w:val="0041544B"/>
    <w:rsid w:val="00415493"/>
    <w:rsid w:val="0041553A"/>
    <w:rsid w:val="004155C0"/>
    <w:rsid w:val="00415702"/>
    <w:rsid w:val="00415789"/>
    <w:rsid w:val="004157AE"/>
    <w:rsid w:val="004157BC"/>
    <w:rsid w:val="004157EA"/>
    <w:rsid w:val="00415832"/>
    <w:rsid w:val="00415865"/>
    <w:rsid w:val="00415916"/>
    <w:rsid w:val="0041591F"/>
    <w:rsid w:val="0041594A"/>
    <w:rsid w:val="004159ED"/>
    <w:rsid w:val="00415A54"/>
    <w:rsid w:val="00415A5A"/>
    <w:rsid w:val="00415A97"/>
    <w:rsid w:val="00415AE2"/>
    <w:rsid w:val="00415B37"/>
    <w:rsid w:val="00415B42"/>
    <w:rsid w:val="00415B84"/>
    <w:rsid w:val="00415BA7"/>
    <w:rsid w:val="00415C4D"/>
    <w:rsid w:val="00415CE0"/>
    <w:rsid w:val="00415D68"/>
    <w:rsid w:val="00415E9D"/>
    <w:rsid w:val="00415EDC"/>
    <w:rsid w:val="00415F07"/>
    <w:rsid w:val="00415F31"/>
    <w:rsid w:val="00415FB3"/>
    <w:rsid w:val="00415FBA"/>
    <w:rsid w:val="00416063"/>
    <w:rsid w:val="0041606F"/>
    <w:rsid w:val="00416151"/>
    <w:rsid w:val="004161AC"/>
    <w:rsid w:val="004161C1"/>
    <w:rsid w:val="004161CD"/>
    <w:rsid w:val="0041628E"/>
    <w:rsid w:val="004162E6"/>
    <w:rsid w:val="0041630D"/>
    <w:rsid w:val="004164A5"/>
    <w:rsid w:val="00416544"/>
    <w:rsid w:val="0041661A"/>
    <w:rsid w:val="00416694"/>
    <w:rsid w:val="004166BA"/>
    <w:rsid w:val="004166DE"/>
    <w:rsid w:val="004167D3"/>
    <w:rsid w:val="004167F4"/>
    <w:rsid w:val="0041684C"/>
    <w:rsid w:val="00416A1F"/>
    <w:rsid w:val="00416A89"/>
    <w:rsid w:val="00416A8D"/>
    <w:rsid w:val="00416AC6"/>
    <w:rsid w:val="00416ADF"/>
    <w:rsid w:val="00416AE5"/>
    <w:rsid w:val="00416B00"/>
    <w:rsid w:val="00416B22"/>
    <w:rsid w:val="00416B43"/>
    <w:rsid w:val="00416BBA"/>
    <w:rsid w:val="00416C1F"/>
    <w:rsid w:val="00416CC3"/>
    <w:rsid w:val="00416CF6"/>
    <w:rsid w:val="00416D93"/>
    <w:rsid w:val="00416DF1"/>
    <w:rsid w:val="00416E45"/>
    <w:rsid w:val="00416F83"/>
    <w:rsid w:val="00416F89"/>
    <w:rsid w:val="00416FB8"/>
    <w:rsid w:val="00417004"/>
    <w:rsid w:val="00417009"/>
    <w:rsid w:val="0041703E"/>
    <w:rsid w:val="004170A3"/>
    <w:rsid w:val="004170AB"/>
    <w:rsid w:val="004170B4"/>
    <w:rsid w:val="004170C2"/>
    <w:rsid w:val="00417185"/>
    <w:rsid w:val="0041718C"/>
    <w:rsid w:val="004171B2"/>
    <w:rsid w:val="0041720A"/>
    <w:rsid w:val="0041724F"/>
    <w:rsid w:val="0041728F"/>
    <w:rsid w:val="004172AE"/>
    <w:rsid w:val="00417375"/>
    <w:rsid w:val="0041738B"/>
    <w:rsid w:val="004173B0"/>
    <w:rsid w:val="004173B9"/>
    <w:rsid w:val="0041746F"/>
    <w:rsid w:val="004174E3"/>
    <w:rsid w:val="00417624"/>
    <w:rsid w:val="00417692"/>
    <w:rsid w:val="0041769A"/>
    <w:rsid w:val="00417736"/>
    <w:rsid w:val="0041773D"/>
    <w:rsid w:val="00417758"/>
    <w:rsid w:val="00417853"/>
    <w:rsid w:val="00417949"/>
    <w:rsid w:val="004179AC"/>
    <w:rsid w:val="004179B4"/>
    <w:rsid w:val="004179E6"/>
    <w:rsid w:val="00417A13"/>
    <w:rsid w:val="00417ACE"/>
    <w:rsid w:val="00417B0E"/>
    <w:rsid w:val="00417B86"/>
    <w:rsid w:val="00417BEF"/>
    <w:rsid w:val="00417C85"/>
    <w:rsid w:val="00417CEF"/>
    <w:rsid w:val="00417DC4"/>
    <w:rsid w:val="00417E1A"/>
    <w:rsid w:val="00417E54"/>
    <w:rsid w:val="00417E81"/>
    <w:rsid w:val="00417FFE"/>
    <w:rsid w:val="0042006C"/>
    <w:rsid w:val="004200AB"/>
    <w:rsid w:val="004200CB"/>
    <w:rsid w:val="00420178"/>
    <w:rsid w:val="004201DD"/>
    <w:rsid w:val="00420257"/>
    <w:rsid w:val="0042025D"/>
    <w:rsid w:val="00420287"/>
    <w:rsid w:val="00420334"/>
    <w:rsid w:val="00420339"/>
    <w:rsid w:val="0042038F"/>
    <w:rsid w:val="004203B6"/>
    <w:rsid w:val="004203DF"/>
    <w:rsid w:val="004203E9"/>
    <w:rsid w:val="00420487"/>
    <w:rsid w:val="004204DF"/>
    <w:rsid w:val="004204FD"/>
    <w:rsid w:val="0042066C"/>
    <w:rsid w:val="00420685"/>
    <w:rsid w:val="0042072B"/>
    <w:rsid w:val="00420782"/>
    <w:rsid w:val="00420834"/>
    <w:rsid w:val="0042085C"/>
    <w:rsid w:val="004208EB"/>
    <w:rsid w:val="0042095A"/>
    <w:rsid w:val="004209D5"/>
    <w:rsid w:val="00420ABB"/>
    <w:rsid w:val="00420AF7"/>
    <w:rsid w:val="00420B12"/>
    <w:rsid w:val="00420C70"/>
    <w:rsid w:val="00420D2C"/>
    <w:rsid w:val="00420D6E"/>
    <w:rsid w:val="00420D84"/>
    <w:rsid w:val="00420E9C"/>
    <w:rsid w:val="00420EFD"/>
    <w:rsid w:val="00420F4F"/>
    <w:rsid w:val="00420FA0"/>
    <w:rsid w:val="0042102A"/>
    <w:rsid w:val="00421083"/>
    <w:rsid w:val="004210A5"/>
    <w:rsid w:val="004211A9"/>
    <w:rsid w:val="004212E8"/>
    <w:rsid w:val="0042136E"/>
    <w:rsid w:val="004213D9"/>
    <w:rsid w:val="004213EA"/>
    <w:rsid w:val="00421417"/>
    <w:rsid w:val="00421445"/>
    <w:rsid w:val="00421473"/>
    <w:rsid w:val="004214F9"/>
    <w:rsid w:val="00421549"/>
    <w:rsid w:val="0042166F"/>
    <w:rsid w:val="004216D9"/>
    <w:rsid w:val="00421738"/>
    <w:rsid w:val="0042179B"/>
    <w:rsid w:val="004217A1"/>
    <w:rsid w:val="0042182D"/>
    <w:rsid w:val="00421870"/>
    <w:rsid w:val="004218C1"/>
    <w:rsid w:val="004218D4"/>
    <w:rsid w:val="00421902"/>
    <w:rsid w:val="00421928"/>
    <w:rsid w:val="004219EB"/>
    <w:rsid w:val="00421A4F"/>
    <w:rsid w:val="00421A99"/>
    <w:rsid w:val="00421AAB"/>
    <w:rsid w:val="00421AAD"/>
    <w:rsid w:val="00421ACF"/>
    <w:rsid w:val="00421BCF"/>
    <w:rsid w:val="00421C33"/>
    <w:rsid w:val="00421C89"/>
    <w:rsid w:val="00421C99"/>
    <w:rsid w:val="00421D4C"/>
    <w:rsid w:val="00421DC6"/>
    <w:rsid w:val="00421DE9"/>
    <w:rsid w:val="00421E90"/>
    <w:rsid w:val="0042202D"/>
    <w:rsid w:val="00422096"/>
    <w:rsid w:val="004221F9"/>
    <w:rsid w:val="004222D3"/>
    <w:rsid w:val="004222FF"/>
    <w:rsid w:val="00422334"/>
    <w:rsid w:val="00422370"/>
    <w:rsid w:val="00422390"/>
    <w:rsid w:val="004223C0"/>
    <w:rsid w:val="004223E0"/>
    <w:rsid w:val="0042242C"/>
    <w:rsid w:val="00422499"/>
    <w:rsid w:val="0042249B"/>
    <w:rsid w:val="004224E2"/>
    <w:rsid w:val="00422549"/>
    <w:rsid w:val="0042255E"/>
    <w:rsid w:val="00422572"/>
    <w:rsid w:val="00422650"/>
    <w:rsid w:val="004226EA"/>
    <w:rsid w:val="004226ED"/>
    <w:rsid w:val="004227CC"/>
    <w:rsid w:val="0042281A"/>
    <w:rsid w:val="0042282A"/>
    <w:rsid w:val="0042283F"/>
    <w:rsid w:val="0042296B"/>
    <w:rsid w:val="004229D6"/>
    <w:rsid w:val="00422A21"/>
    <w:rsid w:val="00422A5D"/>
    <w:rsid w:val="00422AE4"/>
    <w:rsid w:val="00422B43"/>
    <w:rsid w:val="00422BE6"/>
    <w:rsid w:val="00422C49"/>
    <w:rsid w:val="00422C51"/>
    <w:rsid w:val="00422CC6"/>
    <w:rsid w:val="00422CFC"/>
    <w:rsid w:val="00422D68"/>
    <w:rsid w:val="00422F0D"/>
    <w:rsid w:val="00422F75"/>
    <w:rsid w:val="00422F77"/>
    <w:rsid w:val="00423011"/>
    <w:rsid w:val="00423017"/>
    <w:rsid w:val="0042301B"/>
    <w:rsid w:val="00423042"/>
    <w:rsid w:val="0042304A"/>
    <w:rsid w:val="0042308F"/>
    <w:rsid w:val="004230D0"/>
    <w:rsid w:val="004230DA"/>
    <w:rsid w:val="004230F5"/>
    <w:rsid w:val="004231A1"/>
    <w:rsid w:val="004231D7"/>
    <w:rsid w:val="00423228"/>
    <w:rsid w:val="00423280"/>
    <w:rsid w:val="00423286"/>
    <w:rsid w:val="00423310"/>
    <w:rsid w:val="00423320"/>
    <w:rsid w:val="0042334F"/>
    <w:rsid w:val="0042335A"/>
    <w:rsid w:val="0042339E"/>
    <w:rsid w:val="004234BF"/>
    <w:rsid w:val="0042357B"/>
    <w:rsid w:val="004235C8"/>
    <w:rsid w:val="0042371E"/>
    <w:rsid w:val="004237F3"/>
    <w:rsid w:val="0042386E"/>
    <w:rsid w:val="0042390B"/>
    <w:rsid w:val="00423A50"/>
    <w:rsid w:val="00423B05"/>
    <w:rsid w:val="00423B85"/>
    <w:rsid w:val="00423C21"/>
    <w:rsid w:val="00423C4E"/>
    <w:rsid w:val="00423C85"/>
    <w:rsid w:val="00423D4C"/>
    <w:rsid w:val="00423DCC"/>
    <w:rsid w:val="00423E26"/>
    <w:rsid w:val="00423E5A"/>
    <w:rsid w:val="00423E61"/>
    <w:rsid w:val="00423EC9"/>
    <w:rsid w:val="00423ECC"/>
    <w:rsid w:val="00423ED4"/>
    <w:rsid w:val="00423F7E"/>
    <w:rsid w:val="00423FE4"/>
    <w:rsid w:val="00423FFD"/>
    <w:rsid w:val="004240F8"/>
    <w:rsid w:val="004241FA"/>
    <w:rsid w:val="0042426E"/>
    <w:rsid w:val="00424308"/>
    <w:rsid w:val="0042431C"/>
    <w:rsid w:val="0042439E"/>
    <w:rsid w:val="0042440C"/>
    <w:rsid w:val="00424481"/>
    <w:rsid w:val="004244E6"/>
    <w:rsid w:val="00424596"/>
    <w:rsid w:val="0042459D"/>
    <w:rsid w:val="004245D6"/>
    <w:rsid w:val="004245F4"/>
    <w:rsid w:val="00424686"/>
    <w:rsid w:val="0042473E"/>
    <w:rsid w:val="00424860"/>
    <w:rsid w:val="004248F6"/>
    <w:rsid w:val="00424933"/>
    <w:rsid w:val="00424995"/>
    <w:rsid w:val="0042499B"/>
    <w:rsid w:val="004249A7"/>
    <w:rsid w:val="004249BC"/>
    <w:rsid w:val="00424ADD"/>
    <w:rsid w:val="00424C8E"/>
    <w:rsid w:val="00424CA5"/>
    <w:rsid w:val="00424DC7"/>
    <w:rsid w:val="00424E59"/>
    <w:rsid w:val="00424F10"/>
    <w:rsid w:val="0042501B"/>
    <w:rsid w:val="00425049"/>
    <w:rsid w:val="00425050"/>
    <w:rsid w:val="004250A3"/>
    <w:rsid w:val="004250FE"/>
    <w:rsid w:val="00425126"/>
    <w:rsid w:val="00425182"/>
    <w:rsid w:val="004251D1"/>
    <w:rsid w:val="004251DA"/>
    <w:rsid w:val="004251ED"/>
    <w:rsid w:val="00425443"/>
    <w:rsid w:val="00425494"/>
    <w:rsid w:val="0042550F"/>
    <w:rsid w:val="00425626"/>
    <w:rsid w:val="0042563D"/>
    <w:rsid w:val="004257A5"/>
    <w:rsid w:val="004257BC"/>
    <w:rsid w:val="00425825"/>
    <w:rsid w:val="004258A6"/>
    <w:rsid w:val="004258C5"/>
    <w:rsid w:val="0042591D"/>
    <w:rsid w:val="0042593E"/>
    <w:rsid w:val="00425959"/>
    <w:rsid w:val="00425A2C"/>
    <w:rsid w:val="00425A4D"/>
    <w:rsid w:val="00425BBF"/>
    <w:rsid w:val="00425C02"/>
    <w:rsid w:val="00425C3E"/>
    <w:rsid w:val="00425C3F"/>
    <w:rsid w:val="00425C6C"/>
    <w:rsid w:val="00425C71"/>
    <w:rsid w:val="00425CE0"/>
    <w:rsid w:val="00425D91"/>
    <w:rsid w:val="00425DB1"/>
    <w:rsid w:val="00425FBE"/>
    <w:rsid w:val="00425FCC"/>
    <w:rsid w:val="00426071"/>
    <w:rsid w:val="00426131"/>
    <w:rsid w:val="0042613E"/>
    <w:rsid w:val="00426243"/>
    <w:rsid w:val="00426388"/>
    <w:rsid w:val="0042641D"/>
    <w:rsid w:val="004264BE"/>
    <w:rsid w:val="004264D2"/>
    <w:rsid w:val="0042653D"/>
    <w:rsid w:val="004265D3"/>
    <w:rsid w:val="00426623"/>
    <w:rsid w:val="0042664C"/>
    <w:rsid w:val="0042666D"/>
    <w:rsid w:val="0042668C"/>
    <w:rsid w:val="0042673B"/>
    <w:rsid w:val="004267DB"/>
    <w:rsid w:val="004267EF"/>
    <w:rsid w:val="0042682E"/>
    <w:rsid w:val="00426841"/>
    <w:rsid w:val="004268B8"/>
    <w:rsid w:val="004268D7"/>
    <w:rsid w:val="00426937"/>
    <w:rsid w:val="00426A81"/>
    <w:rsid w:val="00426B01"/>
    <w:rsid w:val="00426B59"/>
    <w:rsid w:val="00426BC4"/>
    <w:rsid w:val="00426BDC"/>
    <w:rsid w:val="00426CDF"/>
    <w:rsid w:val="00426CE7"/>
    <w:rsid w:val="00426D00"/>
    <w:rsid w:val="00426D71"/>
    <w:rsid w:val="00426D79"/>
    <w:rsid w:val="00426F13"/>
    <w:rsid w:val="00427006"/>
    <w:rsid w:val="0042707B"/>
    <w:rsid w:val="00427083"/>
    <w:rsid w:val="004270AD"/>
    <w:rsid w:val="00427106"/>
    <w:rsid w:val="00427118"/>
    <w:rsid w:val="0042717D"/>
    <w:rsid w:val="0042718F"/>
    <w:rsid w:val="004271D3"/>
    <w:rsid w:val="004272AF"/>
    <w:rsid w:val="004272E7"/>
    <w:rsid w:val="004272EA"/>
    <w:rsid w:val="00427377"/>
    <w:rsid w:val="004273AD"/>
    <w:rsid w:val="004273CB"/>
    <w:rsid w:val="004273FF"/>
    <w:rsid w:val="0042760D"/>
    <w:rsid w:val="004276DB"/>
    <w:rsid w:val="0042772D"/>
    <w:rsid w:val="00427733"/>
    <w:rsid w:val="00427779"/>
    <w:rsid w:val="004277A6"/>
    <w:rsid w:val="004277B7"/>
    <w:rsid w:val="004277D4"/>
    <w:rsid w:val="00427800"/>
    <w:rsid w:val="004278CC"/>
    <w:rsid w:val="004278F1"/>
    <w:rsid w:val="00427904"/>
    <w:rsid w:val="00427910"/>
    <w:rsid w:val="004279A2"/>
    <w:rsid w:val="004279F3"/>
    <w:rsid w:val="00427A3B"/>
    <w:rsid w:val="00427A82"/>
    <w:rsid w:val="00427ABD"/>
    <w:rsid w:val="00427B0A"/>
    <w:rsid w:val="00427C44"/>
    <w:rsid w:val="00427CC9"/>
    <w:rsid w:val="00427DB5"/>
    <w:rsid w:val="00427DE8"/>
    <w:rsid w:val="00427E5F"/>
    <w:rsid w:val="00427EDC"/>
    <w:rsid w:val="00427F94"/>
    <w:rsid w:val="00427FB4"/>
    <w:rsid w:val="00427FC4"/>
    <w:rsid w:val="0043017B"/>
    <w:rsid w:val="00430198"/>
    <w:rsid w:val="004301BF"/>
    <w:rsid w:val="00430272"/>
    <w:rsid w:val="004302DD"/>
    <w:rsid w:val="00430479"/>
    <w:rsid w:val="0043047E"/>
    <w:rsid w:val="00430498"/>
    <w:rsid w:val="004304D8"/>
    <w:rsid w:val="00430560"/>
    <w:rsid w:val="00430576"/>
    <w:rsid w:val="0043065C"/>
    <w:rsid w:val="0043065F"/>
    <w:rsid w:val="004306AA"/>
    <w:rsid w:val="004306B8"/>
    <w:rsid w:val="004306CF"/>
    <w:rsid w:val="004306FE"/>
    <w:rsid w:val="00430702"/>
    <w:rsid w:val="0043075E"/>
    <w:rsid w:val="004307AB"/>
    <w:rsid w:val="004307B0"/>
    <w:rsid w:val="00430851"/>
    <w:rsid w:val="0043089A"/>
    <w:rsid w:val="004308ED"/>
    <w:rsid w:val="004308EF"/>
    <w:rsid w:val="00430ACC"/>
    <w:rsid w:val="00430B6B"/>
    <w:rsid w:val="00430BBB"/>
    <w:rsid w:val="00430BF8"/>
    <w:rsid w:val="00430C1F"/>
    <w:rsid w:val="00430C65"/>
    <w:rsid w:val="00430CAA"/>
    <w:rsid w:val="00430CE7"/>
    <w:rsid w:val="00430D03"/>
    <w:rsid w:val="00430D62"/>
    <w:rsid w:val="00430E07"/>
    <w:rsid w:val="00430FCE"/>
    <w:rsid w:val="00430FD5"/>
    <w:rsid w:val="00431165"/>
    <w:rsid w:val="00431167"/>
    <w:rsid w:val="00431261"/>
    <w:rsid w:val="004312D2"/>
    <w:rsid w:val="00431397"/>
    <w:rsid w:val="004313AD"/>
    <w:rsid w:val="004313BE"/>
    <w:rsid w:val="0043143D"/>
    <w:rsid w:val="00431449"/>
    <w:rsid w:val="00431594"/>
    <w:rsid w:val="004315E5"/>
    <w:rsid w:val="00431641"/>
    <w:rsid w:val="00431724"/>
    <w:rsid w:val="0043173C"/>
    <w:rsid w:val="00431771"/>
    <w:rsid w:val="00431799"/>
    <w:rsid w:val="0043179C"/>
    <w:rsid w:val="004317E5"/>
    <w:rsid w:val="00431818"/>
    <w:rsid w:val="00431822"/>
    <w:rsid w:val="00431856"/>
    <w:rsid w:val="00431873"/>
    <w:rsid w:val="00431885"/>
    <w:rsid w:val="0043196B"/>
    <w:rsid w:val="00431988"/>
    <w:rsid w:val="004319AD"/>
    <w:rsid w:val="004319C0"/>
    <w:rsid w:val="00431ABA"/>
    <w:rsid w:val="00431B73"/>
    <w:rsid w:val="00431BC1"/>
    <w:rsid w:val="00431C80"/>
    <w:rsid w:val="00431CB2"/>
    <w:rsid w:val="00431CCB"/>
    <w:rsid w:val="00431CD5"/>
    <w:rsid w:val="00431CE7"/>
    <w:rsid w:val="00431D36"/>
    <w:rsid w:val="00431D87"/>
    <w:rsid w:val="00431DDA"/>
    <w:rsid w:val="00431DF0"/>
    <w:rsid w:val="00431F6E"/>
    <w:rsid w:val="00431F9D"/>
    <w:rsid w:val="00432054"/>
    <w:rsid w:val="00432090"/>
    <w:rsid w:val="004321D8"/>
    <w:rsid w:val="004321E9"/>
    <w:rsid w:val="0043222F"/>
    <w:rsid w:val="00432281"/>
    <w:rsid w:val="004322E7"/>
    <w:rsid w:val="00432350"/>
    <w:rsid w:val="00432382"/>
    <w:rsid w:val="00432467"/>
    <w:rsid w:val="004324A2"/>
    <w:rsid w:val="004324B8"/>
    <w:rsid w:val="004324D7"/>
    <w:rsid w:val="0043254E"/>
    <w:rsid w:val="00432641"/>
    <w:rsid w:val="00432700"/>
    <w:rsid w:val="0043276B"/>
    <w:rsid w:val="0043276D"/>
    <w:rsid w:val="0043280E"/>
    <w:rsid w:val="00432868"/>
    <w:rsid w:val="00432887"/>
    <w:rsid w:val="004328B7"/>
    <w:rsid w:val="00432906"/>
    <w:rsid w:val="0043296F"/>
    <w:rsid w:val="00432B01"/>
    <w:rsid w:val="00432B7A"/>
    <w:rsid w:val="00432C2F"/>
    <w:rsid w:val="00432C56"/>
    <w:rsid w:val="00432CF7"/>
    <w:rsid w:val="00432D5A"/>
    <w:rsid w:val="00432D9F"/>
    <w:rsid w:val="00432DB6"/>
    <w:rsid w:val="00432F3D"/>
    <w:rsid w:val="00433123"/>
    <w:rsid w:val="00433179"/>
    <w:rsid w:val="00433278"/>
    <w:rsid w:val="00433298"/>
    <w:rsid w:val="00433368"/>
    <w:rsid w:val="004333C9"/>
    <w:rsid w:val="004333D4"/>
    <w:rsid w:val="0043342B"/>
    <w:rsid w:val="0043344B"/>
    <w:rsid w:val="00433455"/>
    <w:rsid w:val="004334D2"/>
    <w:rsid w:val="0043352C"/>
    <w:rsid w:val="004335AD"/>
    <w:rsid w:val="004335C1"/>
    <w:rsid w:val="0043362F"/>
    <w:rsid w:val="004336C5"/>
    <w:rsid w:val="004338CD"/>
    <w:rsid w:val="004338E4"/>
    <w:rsid w:val="0043393F"/>
    <w:rsid w:val="00433941"/>
    <w:rsid w:val="0043395D"/>
    <w:rsid w:val="0043397E"/>
    <w:rsid w:val="00433AA1"/>
    <w:rsid w:val="00433AD0"/>
    <w:rsid w:val="00433AE9"/>
    <w:rsid w:val="00433BA7"/>
    <w:rsid w:val="00433BA8"/>
    <w:rsid w:val="00433BFC"/>
    <w:rsid w:val="00433CCE"/>
    <w:rsid w:val="00433CEF"/>
    <w:rsid w:val="00433D90"/>
    <w:rsid w:val="00433DDD"/>
    <w:rsid w:val="00433ECA"/>
    <w:rsid w:val="00433F68"/>
    <w:rsid w:val="00433FA6"/>
    <w:rsid w:val="00433FF9"/>
    <w:rsid w:val="00434073"/>
    <w:rsid w:val="004340FD"/>
    <w:rsid w:val="00434136"/>
    <w:rsid w:val="00434151"/>
    <w:rsid w:val="004341A9"/>
    <w:rsid w:val="00434247"/>
    <w:rsid w:val="00434248"/>
    <w:rsid w:val="004342EB"/>
    <w:rsid w:val="00434305"/>
    <w:rsid w:val="00434337"/>
    <w:rsid w:val="00434347"/>
    <w:rsid w:val="00434390"/>
    <w:rsid w:val="004343DB"/>
    <w:rsid w:val="00434409"/>
    <w:rsid w:val="00434414"/>
    <w:rsid w:val="004344C5"/>
    <w:rsid w:val="004345C9"/>
    <w:rsid w:val="004346AC"/>
    <w:rsid w:val="004347A8"/>
    <w:rsid w:val="004347F3"/>
    <w:rsid w:val="0043482D"/>
    <w:rsid w:val="00434862"/>
    <w:rsid w:val="00434877"/>
    <w:rsid w:val="00434887"/>
    <w:rsid w:val="004348BE"/>
    <w:rsid w:val="00434980"/>
    <w:rsid w:val="0043498F"/>
    <w:rsid w:val="004349AC"/>
    <w:rsid w:val="00434A13"/>
    <w:rsid w:val="00434A1B"/>
    <w:rsid w:val="00434AA3"/>
    <w:rsid w:val="00434AF6"/>
    <w:rsid w:val="00434B9B"/>
    <w:rsid w:val="00434BBC"/>
    <w:rsid w:val="00434BED"/>
    <w:rsid w:val="00434C71"/>
    <w:rsid w:val="00434D0F"/>
    <w:rsid w:val="00434D4B"/>
    <w:rsid w:val="00434D58"/>
    <w:rsid w:val="00434D78"/>
    <w:rsid w:val="00434D89"/>
    <w:rsid w:val="00434DE6"/>
    <w:rsid w:val="00434E56"/>
    <w:rsid w:val="00434EB4"/>
    <w:rsid w:val="00434F2E"/>
    <w:rsid w:val="00434F4C"/>
    <w:rsid w:val="00434FA9"/>
    <w:rsid w:val="00434FE6"/>
    <w:rsid w:val="00435241"/>
    <w:rsid w:val="004352FA"/>
    <w:rsid w:val="0043542D"/>
    <w:rsid w:val="004354EE"/>
    <w:rsid w:val="0043569A"/>
    <w:rsid w:val="004356F9"/>
    <w:rsid w:val="0043572B"/>
    <w:rsid w:val="004357BC"/>
    <w:rsid w:val="004357EE"/>
    <w:rsid w:val="00435823"/>
    <w:rsid w:val="0043582E"/>
    <w:rsid w:val="0043585D"/>
    <w:rsid w:val="004358D4"/>
    <w:rsid w:val="004359AA"/>
    <w:rsid w:val="004359B5"/>
    <w:rsid w:val="004359EB"/>
    <w:rsid w:val="00435A06"/>
    <w:rsid w:val="00435A76"/>
    <w:rsid w:val="00435ACF"/>
    <w:rsid w:val="00435B15"/>
    <w:rsid w:val="00435B16"/>
    <w:rsid w:val="00435B4D"/>
    <w:rsid w:val="00435B71"/>
    <w:rsid w:val="00435CBA"/>
    <w:rsid w:val="00435D55"/>
    <w:rsid w:val="00435D68"/>
    <w:rsid w:val="00435D9D"/>
    <w:rsid w:val="00435DC1"/>
    <w:rsid w:val="00435E14"/>
    <w:rsid w:val="00435E42"/>
    <w:rsid w:val="00435E79"/>
    <w:rsid w:val="00435FC9"/>
    <w:rsid w:val="00436009"/>
    <w:rsid w:val="00436022"/>
    <w:rsid w:val="004360C1"/>
    <w:rsid w:val="004360C6"/>
    <w:rsid w:val="00436107"/>
    <w:rsid w:val="00436118"/>
    <w:rsid w:val="00436169"/>
    <w:rsid w:val="00436175"/>
    <w:rsid w:val="00436178"/>
    <w:rsid w:val="004362F2"/>
    <w:rsid w:val="00436358"/>
    <w:rsid w:val="00436365"/>
    <w:rsid w:val="00436401"/>
    <w:rsid w:val="0043647A"/>
    <w:rsid w:val="004364F9"/>
    <w:rsid w:val="00436530"/>
    <w:rsid w:val="004365EE"/>
    <w:rsid w:val="00436665"/>
    <w:rsid w:val="00436674"/>
    <w:rsid w:val="00436679"/>
    <w:rsid w:val="004366B4"/>
    <w:rsid w:val="004366F8"/>
    <w:rsid w:val="004366FA"/>
    <w:rsid w:val="00436717"/>
    <w:rsid w:val="0043672A"/>
    <w:rsid w:val="00436735"/>
    <w:rsid w:val="004367A4"/>
    <w:rsid w:val="004368A9"/>
    <w:rsid w:val="004368AC"/>
    <w:rsid w:val="004368EE"/>
    <w:rsid w:val="004368FF"/>
    <w:rsid w:val="00436A04"/>
    <w:rsid w:val="00436A09"/>
    <w:rsid w:val="00436A7C"/>
    <w:rsid w:val="00436ABA"/>
    <w:rsid w:val="00436B0A"/>
    <w:rsid w:val="00436BEF"/>
    <w:rsid w:val="00436C86"/>
    <w:rsid w:val="00436CED"/>
    <w:rsid w:val="00436E09"/>
    <w:rsid w:val="00436E81"/>
    <w:rsid w:val="00436E8A"/>
    <w:rsid w:val="00436FA6"/>
    <w:rsid w:val="00436FAB"/>
    <w:rsid w:val="00437138"/>
    <w:rsid w:val="004371CF"/>
    <w:rsid w:val="004371EB"/>
    <w:rsid w:val="00437246"/>
    <w:rsid w:val="00437321"/>
    <w:rsid w:val="0043738C"/>
    <w:rsid w:val="00437462"/>
    <w:rsid w:val="004374D7"/>
    <w:rsid w:val="00437524"/>
    <w:rsid w:val="004375DC"/>
    <w:rsid w:val="0043760A"/>
    <w:rsid w:val="00437782"/>
    <w:rsid w:val="004377AA"/>
    <w:rsid w:val="00437807"/>
    <w:rsid w:val="00437846"/>
    <w:rsid w:val="00437896"/>
    <w:rsid w:val="0043789B"/>
    <w:rsid w:val="004378B7"/>
    <w:rsid w:val="004378F0"/>
    <w:rsid w:val="00437920"/>
    <w:rsid w:val="0043797C"/>
    <w:rsid w:val="00437A51"/>
    <w:rsid w:val="00437A52"/>
    <w:rsid w:val="00437AA5"/>
    <w:rsid w:val="00437B25"/>
    <w:rsid w:val="00437B99"/>
    <w:rsid w:val="00437BD8"/>
    <w:rsid w:val="00437C25"/>
    <w:rsid w:val="00437C83"/>
    <w:rsid w:val="00437CFC"/>
    <w:rsid w:val="00437DAD"/>
    <w:rsid w:val="00437DBC"/>
    <w:rsid w:val="00437EC8"/>
    <w:rsid w:val="00437F5D"/>
    <w:rsid w:val="00437FB4"/>
    <w:rsid w:val="00437FF1"/>
    <w:rsid w:val="00437FF5"/>
    <w:rsid w:val="00440075"/>
    <w:rsid w:val="004400D8"/>
    <w:rsid w:val="0044010D"/>
    <w:rsid w:val="00440120"/>
    <w:rsid w:val="0044017F"/>
    <w:rsid w:val="004401FF"/>
    <w:rsid w:val="0044025C"/>
    <w:rsid w:val="0044029B"/>
    <w:rsid w:val="0044032E"/>
    <w:rsid w:val="004403F1"/>
    <w:rsid w:val="00440461"/>
    <w:rsid w:val="00440477"/>
    <w:rsid w:val="004404C5"/>
    <w:rsid w:val="004404CE"/>
    <w:rsid w:val="0044052A"/>
    <w:rsid w:val="004405BD"/>
    <w:rsid w:val="004405F0"/>
    <w:rsid w:val="004405F4"/>
    <w:rsid w:val="00440647"/>
    <w:rsid w:val="004406DF"/>
    <w:rsid w:val="004407F6"/>
    <w:rsid w:val="004407FA"/>
    <w:rsid w:val="0044085C"/>
    <w:rsid w:val="0044089F"/>
    <w:rsid w:val="004408DC"/>
    <w:rsid w:val="0044090D"/>
    <w:rsid w:val="00440912"/>
    <w:rsid w:val="00440936"/>
    <w:rsid w:val="00440938"/>
    <w:rsid w:val="0044094D"/>
    <w:rsid w:val="00440A2C"/>
    <w:rsid w:val="00440B62"/>
    <w:rsid w:val="00440B96"/>
    <w:rsid w:val="00440BC5"/>
    <w:rsid w:val="00440C27"/>
    <w:rsid w:val="00440C71"/>
    <w:rsid w:val="00440D6A"/>
    <w:rsid w:val="00440D84"/>
    <w:rsid w:val="00440D8F"/>
    <w:rsid w:val="00440DFA"/>
    <w:rsid w:val="00440ECB"/>
    <w:rsid w:val="00440ED0"/>
    <w:rsid w:val="00440F4F"/>
    <w:rsid w:val="00440F65"/>
    <w:rsid w:val="00441036"/>
    <w:rsid w:val="00441135"/>
    <w:rsid w:val="004412DD"/>
    <w:rsid w:val="004412DF"/>
    <w:rsid w:val="00441307"/>
    <w:rsid w:val="00441368"/>
    <w:rsid w:val="004414CF"/>
    <w:rsid w:val="0044175E"/>
    <w:rsid w:val="00441789"/>
    <w:rsid w:val="00441799"/>
    <w:rsid w:val="004418DC"/>
    <w:rsid w:val="00441908"/>
    <w:rsid w:val="0044197D"/>
    <w:rsid w:val="004419C7"/>
    <w:rsid w:val="004419D4"/>
    <w:rsid w:val="00441A5C"/>
    <w:rsid w:val="00441AAD"/>
    <w:rsid w:val="00441C3F"/>
    <w:rsid w:val="00441C7C"/>
    <w:rsid w:val="00441DB3"/>
    <w:rsid w:val="00441E34"/>
    <w:rsid w:val="00441EB5"/>
    <w:rsid w:val="00441EFA"/>
    <w:rsid w:val="00441EFF"/>
    <w:rsid w:val="00441F2F"/>
    <w:rsid w:val="00441FE3"/>
    <w:rsid w:val="004420E9"/>
    <w:rsid w:val="0044212D"/>
    <w:rsid w:val="00442161"/>
    <w:rsid w:val="004421BF"/>
    <w:rsid w:val="00442203"/>
    <w:rsid w:val="00442230"/>
    <w:rsid w:val="004422B0"/>
    <w:rsid w:val="004422FC"/>
    <w:rsid w:val="0044231C"/>
    <w:rsid w:val="004423BE"/>
    <w:rsid w:val="004423F3"/>
    <w:rsid w:val="004423F5"/>
    <w:rsid w:val="004424B1"/>
    <w:rsid w:val="004424F7"/>
    <w:rsid w:val="004425D5"/>
    <w:rsid w:val="004426A6"/>
    <w:rsid w:val="004426F3"/>
    <w:rsid w:val="0044279C"/>
    <w:rsid w:val="004427B2"/>
    <w:rsid w:val="00442804"/>
    <w:rsid w:val="00442858"/>
    <w:rsid w:val="00442871"/>
    <w:rsid w:val="0044292B"/>
    <w:rsid w:val="00442947"/>
    <w:rsid w:val="00442A0B"/>
    <w:rsid w:val="00442A42"/>
    <w:rsid w:val="00442A4F"/>
    <w:rsid w:val="00442AC4"/>
    <w:rsid w:val="00442AE9"/>
    <w:rsid w:val="00442B2D"/>
    <w:rsid w:val="00442B39"/>
    <w:rsid w:val="00442B3C"/>
    <w:rsid w:val="00442B48"/>
    <w:rsid w:val="00442C96"/>
    <w:rsid w:val="00442CA2"/>
    <w:rsid w:val="00442D6C"/>
    <w:rsid w:val="00442D8A"/>
    <w:rsid w:val="00442E20"/>
    <w:rsid w:val="00442E58"/>
    <w:rsid w:val="00442E93"/>
    <w:rsid w:val="00442F0D"/>
    <w:rsid w:val="00442F35"/>
    <w:rsid w:val="00442FBE"/>
    <w:rsid w:val="004430AA"/>
    <w:rsid w:val="004430DB"/>
    <w:rsid w:val="004430DE"/>
    <w:rsid w:val="00443122"/>
    <w:rsid w:val="00443137"/>
    <w:rsid w:val="00443141"/>
    <w:rsid w:val="00443235"/>
    <w:rsid w:val="0044335C"/>
    <w:rsid w:val="004433CF"/>
    <w:rsid w:val="004433DF"/>
    <w:rsid w:val="004433FD"/>
    <w:rsid w:val="00443463"/>
    <w:rsid w:val="004434BB"/>
    <w:rsid w:val="004434C1"/>
    <w:rsid w:val="00443578"/>
    <w:rsid w:val="004435AF"/>
    <w:rsid w:val="004435EB"/>
    <w:rsid w:val="00443682"/>
    <w:rsid w:val="0044368D"/>
    <w:rsid w:val="004436BA"/>
    <w:rsid w:val="004437B2"/>
    <w:rsid w:val="004437F0"/>
    <w:rsid w:val="004438AB"/>
    <w:rsid w:val="004439C4"/>
    <w:rsid w:val="00443A13"/>
    <w:rsid w:val="00443A9D"/>
    <w:rsid w:val="00443B06"/>
    <w:rsid w:val="00443B57"/>
    <w:rsid w:val="00443BE1"/>
    <w:rsid w:val="00443BF4"/>
    <w:rsid w:val="00443C62"/>
    <w:rsid w:val="00443C68"/>
    <w:rsid w:val="00443CE4"/>
    <w:rsid w:val="00443E1B"/>
    <w:rsid w:val="00443EB5"/>
    <w:rsid w:val="004442C2"/>
    <w:rsid w:val="004442CC"/>
    <w:rsid w:val="004442CF"/>
    <w:rsid w:val="00444326"/>
    <w:rsid w:val="0044433B"/>
    <w:rsid w:val="0044436B"/>
    <w:rsid w:val="004443C8"/>
    <w:rsid w:val="0044441D"/>
    <w:rsid w:val="0044446A"/>
    <w:rsid w:val="0044447D"/>
    <w:rsid w:val="00444484"/>
    <w:rsid w:val="00444513"/>
    <w:rsid w:val="0044451E"/>
    <w:rsid w:val="0044452E"/>
    <w:rsid w:val="0044454B"/>
    <w:rsid w:val="00444582"/>
    <w:rsid w:val="00444592"/>
    <w:rsid w:val="00444640"/>
    <w:rsid w:val="00444645"/>
    <w:rsid w:val="00444662"/>
    <w:rsid w:val="004446F7"/>
    <w:rsid w:val="00444720"/>
    <w:rsid w:val="0044473B"/>
    <w:rsid w:val="004447EA"/>
    <w:rsid w:val="00444818"/>
    <w:rsid w:val="0044482D"/>
    <w:rsid w:val="004448B5"/>
    <w:rsid w:val="00444907"/>
    <w:rsid w:val="0044497B"/>
    <w:rsid w:val="00444989"/>
    <w:rsid w:val="004449B4"/>
    <w:rsid w:val="00444A4E"/>
    <w:rsid w:val="00444A80"/>
    <w:rsid w:val="00444ACE"/>
    <w:rsid w:val="00444B27"/>
    <w:rsid w:val="00444B57"/>
    <w:rsid w:val="00444BBF"/>
    <w:rsid w:val="00444BEF"/>
    <w:rsid w:val="00444BF9"/>
    <w:rsid w:val="00444C2B"/>
    <w:rsid w:val="00444CCA"/>
    <w:rsid w:val="00444CCB"/>
    <w:rsid w:val="00444CDB"/>
    <w:rsid w:val="00444CEC"/>
    <w:rsid w:val="00444D7E"/>
    <w:rsid w:val="00444D8C"/>
    <w:rsid w:val="00444DBF"/>
    <w:rsid w:val="00444DC8"/>
    <w:rsid w:val="00444E95"/>
    <w:rsid w:val="00444E9C"/>
    <w:rsid w:val="00444ECB"/>
    <w:rsid w:val="00444EEE"/>
    <w:rsid w:val="00444F27"/>
    <w:rsid w:val="00444F42"/>
    <w:rsid w:val="00444F5D"/>
    <w:rsid w:val="00444FFD"/>
    <w:rsid w:val="0044503A"/>
    <w:rsid w:val="004450B0"/>
    <w:rsid w:val="00445107"/>
    <w:rsid w:val="0044512B"/>
    <w:rsid w:val="00445234"/>
    <w:rsid w:val="004452A8"/>
    <w:rsid w:val="0044531C"/>
    <w:rsid w:val="00445348"/>
    <w:rsid w:val="004453DD"/>
    <w:rsid w:val="0044547E"/>
    <w:rsid w:val="004454A0"/>
    <w:rsid w:val="004454C5"/>
    <w:rsid w:val="0044550B"/>
    <w:rsid w:val="00445516"/>
    <w:rsid w:val="00445581"/>
    <w:rsid w:val="004455C4"/>
    <w:rsid w:val="00445603"/>
    <w:rsid w:val="00445610"/>
    <w:rsid w:val="0044563F"/>
    <w:rsid w:val="00445685"/>
    <w:rsid w:val="004456CE"/>
    <w:rsid w:val="004456F9"/>
    <w:rsid w:val="00445701"/>
    <w:rsid w:val="004457D8"/>
    <w:rsid w:val="00445800"/>
    <w:rsid w:val="0044591D"/>
    <w:rsid w:val="004459F1"/>
    <w:rsid w:val="00445A7F"/>
    <w:rsid w:val="00445AF4"/>
    <w:rsid w:val="00445B2A"/>
    <w:rsid w:val="00445B45"/>
    <w:rsid w:val="00445BBA"/>
    <w:rsid w:val="00445BEF"/>
    <w:rsid w:val="00445CBE"/>
    <w:rsid w:val="00445D00"/>
    <w:rsid w:val="00445D4A"/>
    <w:rsid w:val="00445D5A"/>
    <w:rsid w:val="00445D6A"/>
    <w:rsid w:val="00445D9D"/>
    <w:rsid w:val="00445DD1"/>
    <w:rsid w:val="00445DF4"/>
    <w:rsid w:val="004460BE"/>
    <w:rsid w:val="004460F9"/>
    <w:rsid w:val="00446166"/>
    <w:rsid w:val="0044640F"/>
    <w:rsid w:val="00446422"/>
    <w:rsid w:val="0044644B"/>
    <w:rsid w:val="004464EB"/>
    <w:rsid w:val="004465B2"/>
    <w:rsid w:val="0044664B"/>
    <w:rsid w:val="0044669A"/>
    <w:rsid w:val="00446747"/>
    <w:rsid w:val="00446755"/>
    <w:rsid w:val="00446761"/>
    <w:rsid w:val="004467A8"/>
    <w:rsid w:val="004467D9"/>
    <w:rsid w:val="00446854"/>
    <w:rsid w:val="00446879"/>
    <w:rsid w:val="00446910"/>
    <w:rsid w:val="00446936"/>
    <w:rsid w:val="0044696C"/>
    <w:rsid w:val="004469E2"/>
    <w:rsid w:val="00446B19"/>
    <w:rsid w:val="00446C34"/>
    <w:rsid w:val="00446CAB"/>
    <w:rsid w:val="00446D1B"/>
    <w:rsid w:val="00446DD3"/>
    <w:rsid w:val="00446DF3"/>
    <w:rsid w:val="00446E97"/>
    <w:rsid w:val="00446E9E"/>
    <w:rsid w:val="00446FE6"/>
    <w:rsid w:val="004470A1"/>
    <w:rsid w:val="004470BC"/>
    <w:rsid w:val="004470BF"/>
    <w:rsid w:val="00447159"/>
    <w:rsid w:val="004473FB"/>
    <w:rsid w:val="00447475"/>
    <w:rsid w:val="004475C3"/>
    <w:rsid w:val="00447622"/>
    <w:rsid w:val="00447651"/>
    <w:rsid w:val="0044770F"/>
    <w:rsid w:val="0044779A"/>
    <w:rsid w:val="0044780C"/>
    <w:rsid w:val="00447841"/>
    <w:rsid w:val="00447846"/>
    <w:rsid w:val="0044785F"/>
    <w:rsid w:val="00447875"/>
    <w:rsid w:val="0044793D"/>
    <w:rsid w:val="0044796E"/>
    <w:rsid w:val="00447A56"/>
    <w:rsid w:val="00447A6C"/>
    <w:rsid w:val="00447AD0"/>
    <w:rsid w:val="00447B1B"/>
    <w:rsid w:val="00447BE7"/>
    <w:rsid w:val="00447C13"/>
    <w:rsid w:val="00447C16"/>
    <w:rsid w:val="00447CFC"/>
    <w:rsid w:val="00447D7B"/>
    <w:rsid w:val="00447D86"/>
    <w:rsid w:val="00447DC8"/>
    <w:rsid w:val="00447DC9"/>
    <w:rsid w:val="00447E94"/>
    <w:rsid w:val="00447EE5"/>
    <w:rsid w:val="00447F39"/>
    <w:rsid w:val="00447FB4"/>
    <w:rsid w:val="00447FF4"/>
    <w:rsid w:val="0045003D"/>
    <w:rsid w:val="00450094"/>
    <w:rsid w:val="004500F7"/>
    <w:rsid w:val="00450129"/>
    <w:rsid w:val="00450221"/>
    <w:rsid w:val="00450239"/>
    <w:rsid w:val="00450254"/>
    <w:rsid w:val="00450277"/>
    <w:rsid w:val="004502B0"/>
    <w:rsid w:val="0045043F"/>
    <w:rsid w:val="00450450"/>
    <w:rsid w:val="004504A8"/>
    <w:rsid w:val="004504B1"/>
    <w:rsid w:val="004504B8"/>
    <w:rsid w:val="00450596"/>
    <w:rsid w:val="004505E2"/>
    <w:rsid w:val="004505F8"/>
    <w:rsid w:val="00450645"/>
    <w:rsid w:val="004506CB"/>
    <w:rsid w:val="00450717"/>
    <w:rsid w:val="0045076A"/>
    <w:rsid w:val="00450784"/>
    <w:rsid w:val="0045089D"/>
    <w:rsid w:val="004508DA"/>
    <w:rsid w:val="0045090C"/>
    <w:rsid w:val="0045098F"/>
    <w:rsid w:val="00450995"/>
    <w:rsid w:val="00450ABA"/>
    <w:rsid w:val="00450B07"/>
    <w:rsid w:val="00450BCA"/>
    <w:rsid w:val="00450C14"/>
    <w:rsid w:val="00450CDB"/>
    <w:rsid w:val="00450CF1"/>
    <w:rsid w:val="00450D03"/>
    <w:rsid w:val="00450DB1"/>
    <w:rsid w:val="00450DDF"/>
    <w:rsid w:val="00450E86"/>
    <w:rsid w:val="00450F1A"/>
    <w:rsid w:val="00450F4D"/>
    <w:rsid w:val="00450F5A"/>
    <w:rsid w:val="00450F7A"/>
    <w:rsid w:val="00450FD3"/>
    <w:rsid w:val="00451055"/>
    <w:rsid w:val="004510E3"/>
    <w:rsid w:val="0045119D"/>
    <w:rsid w:val="00451251"/>
    <w:rsid w:val="00451325"/>
    <w:rsid w:val="00451330"/>
    <w:rsid w:val="00451344"/>
    <w:rsid w:val="0045138B"/>
    <w:rsid w:val="004513E7"/>
    <w:rsid w:val="004513FA"/>
    <w:rsid w:val="00451404"/>
    <w:rsid w:val="00451486"/>
    <w:rsid w:val="004514EA"/>
    <w:rsid w:val="00451574"/>
    <w:rsid w:val="00451582"/>
    <w:rsid w:val="0045158C"/>
    <w:rsid w:val="0045158E"/>
    <w:rsid w:val="004515D6"/>
    <w:rsid w:val="004515F4"/>
    <w:rsid w:val="00451631"/>
    <w:rsid w:val="004516E6"/>
    <w:rsid w:val="0045176B"/>
    <w:rsid w:val="00451804"/>
    <w:rsid w:val="00451861"/>
    <w:rsid w:val="00451948"/>
    <w:rsid w:val="0045197F"/>
    <w:rsid w:val="00451A43"/>
    <w:rsid w:val="00451B0E"/>
    <w:rsid w:val="00451B30"/>
    <w:rsid w:val="00451B46"/>
    <w:rsid w:val="00451C36"/>
    <w:rsid w:val="00451C9F"/>
    <w:rsid w:val="00451D53"/>
    <w:rsid w:val="00451D6A"/>
    <w:rsid w:val="00451D7D"/>
    <w:rsid w:val="00451DF6"/>
    <w:rsid w:val="00451E7E"/>
    <w:rsid w:val="00451F14"/>
    <w:rsid w:val="00451F60"/>
    <w:rsid w:val="00451FAF"/>
    <w:rsid w:val="0045203A"/>
    <w:rsid w:val="004520E1"/>
    <w:rsid w:val="004520F5"/>
    <w:rsid w:val="00452163"/>
    <w:rsid w:val="0045217F"/>
    <w:rsid w:val="00452217"/>
    <w:rsid w:val="004522B4"/>
    <w:rsid w:val="004522FB"/>
    <w:rsid w:val="0045232F"/>
    <w:rsid w:val="004523AB"/>
    <w:rsid w:val="00452474"/>
    <w:rsid w:val="004524A5"/>
    <w:rsid w:val="004524D3"/>
    <w:rsid w:val="004524DB"/>
    <w:rsid w:val="00452528"/>
    <w:rsid w:val="004525A1"/>
    <w:rsid w:val="004525A6"/>
    <w:rsid w:val="004525C3"/>
    <w:rsid w:val="00452653"/>
    <w:rsid w:val="00452679"/>
    <w:rsid w:val="004526F6"/>
    <w:rsid w:val="00452731"/>
    <w:rsid w:val="0045274C"/>
    <w:rsid w:val="00452788"/>
    <w:rsid w:val="004527C7"/>
    <w:rsid w:val="004527FC"/>
    <w:rsid w:val="004528DB"/>
    <w:rsid w:val="004529BB"/>
    <w:rsid w:val="004529C6"/>
    <w:rsid w:val="00452A2B"/>
    <w:rsid w:val="00452AB5"/>
    <w:rsid w:val="00452B17"/>
    <w:rsid w:val="00452B35"/>
    <w:rsid w:val="00452BDB"/>
    <w:rsid w:val="00452BE0"/>
    <w:rsid w:val="00452BF5"/>
    <w:rsid w:val="00452C4F"/>
    <w:rsid w:val="00452CA4"/>
    <w:rsid w:val="00452DB6"/>
    <w:rsid w:val="00452E41"/>
    <w:rsid w:val="00452E62"/>
    <w:rsid w:val="00452F51"/>
    <w:rsid w:val="00452F59"/>
    <w:rsid w:val="00452FE3"/>
    <w:rsid w:val="00452FF6"/>
    <w:rsid w:val="004530CC"/>
    <w:rsid w:val="00453172"/>
    <w:rsid w:val="00453173"/>
    <w:rsid w:val="004531A5"/>
    <w:rsid w:val="00453299"/>
    <w:rsid w:val="004532FE"/>
    <w:rsid w:val="00453312"/>
    <w:rsid w:val="00453322"/>
    <w:rsid w:val="0045332E"/>
    <w:rsid w:val="00453358"/>
    <w:rsid w:val="00453391"/>
    <w:rsid w:val="00453405"/>
    <w:rsid w:val="00453417"/>
    <w:rsid w:val="00453563"/>
    <w:rsid w:val="004535A5"/>
    <w:rsid w:val="00453636"/>
    <w:rsid w:val="0045364B"/>
    <w:rsid w:val="00453671"/>
    <w:rsid w:val="004536C3"/>
    <w:rsid w:val="004536E1"/>
    <w:rsid w:val="00453730"/>
    <w:rsid w:val="00453762"/>
    <w:rsid w:val="004537BE"/>
    <w:rsid w:val="004538C9"/>
    <w:rsid w:val="004538F3"/>
    <w:rsid w:val="0045391F"/>
    <w:rsid w:val="00453951"/>
    <w:rsid w:val="00453A2B"/>
    <w:rsid w:val="00453AB7"/>
    <w:rsid w:val="00453B47"/>
    <w:rsid w:val="00453B6E"/>
    <w:rsid w:val="00453BBC"/>
    <w:rsid w:val="00453BDD"/>
    <w:rsid w:val="00453C1F"/>
    <w:rsid w:val="00453C20"/>
    <w:rsid w:val="00453C51"/>
    <w:rsid w:val="00453CE1"/>
    <w:rsid w:val="00453D17"/>
    <w:rsid w:val="00453DF4"/>
    <w:rsid w:val="00453E71"/>
    <w:rsid w:val="00453E76"/>
    <w:rsid w:val="00453EB9"/>
    <w:rsid w:val="00453EC7"/>
    <w:rsid w:val="00453ED8"/>
    <w:rsid w:val="00453EE7"/>
    <w:rsid w:val="00453F1A"/>
    <w:rsid w:val="00453F75"/>
    <w:rsid w:val="00453FC1"/>
    <w:rsid w:val="00453FCD"/>
    <w:rsid w:val="00453FE3"/>
    <w:rsid w:val="00453FE7"/>
    <w:rsid w:val="00454005"/>
    <w:rsid w:val="004540ED"/>
    <w:rsid w:val="0045410B"/>
    <w:rsid w:val="00454126"/>
    <w:rsid w:val="00454128"/>
    <w:rsid w:val="0045417C"/>
    <w:rsid w:val="00454181"/>
    <w:rsid w:val="004541E5"/>
    <w:rsid w:val="0045424A"/>
    <w:rsid w:val="0045425C"/>
    <w:rsid w:val="004542BA"/>
    <w:rsid w:val="004542D1"/>
    <w:rsid w:val="00454357"/>
    <w:rsid w:val="00454375"/>
    <w:rsid w:val="00454386"/>
    <w:rsid w:val="004543A8"/>
    <w:rsid w:val="00454477"/>
    <w:rsid w:val="00454580"/>
    <w:rsid w:val="004545CF"/>
    <w:rsid w:val="00454616"/>
    <w:rsid w:val="004546A5"/>
    <w:rsid w:val="004546DD"/>
    <w:rsid w:val="004546F9"/>
    <w:rsid w:val="00454785"/>
    <w:rsid w:val="004547FD"/>
    <w:rsid w:val="004549EB"/>
    <w:rsid w:val="004549F8"/>
    <w:rsid w:val="00454A44"/>
    <w:rsid w:val="00454AA5"/>
    <w:rsid w:val="00454ADF"/>
    <w:rsid w:val="00454AFC"/>
    <w:rsid w:val="00454BF5"/>
    <w:rsid w:val="00454C38"/>
    <w:rsid w:val="00454C5B"/>
    <w:rsid w:val="00454C80"/>
    <w:rsid w:val="00454CB8"/>
    <w:rsid w:val="00454E14"/>
    <w:rsid w:val="00454E69"/>
    <w:rsid w:val="00454EC8"/>
    <w:rsid w:val="00454EF3"/>
    <w:rsid w:val="00454F23"/>
    <w:rsid w:val="00454F5C"/>
    <w:rsid w:val="00455014"/>
    <w:rsid w:val="00455037"/>
    <w:rsid w:val="0045509D"/>
    <w:rsid w:val="0045511D"/>
    <w:rsid w:val="004551F1"/>
    <w:rsid w:val="004551F6"/>
    <w:rsid w:val="004551FC"/>
    <w:rsid w:val="00455205"/>
    <w:rsid w:val="0045540B"/>
    <w:rsid w:val="00455411"/>
    <w:rsid w:val="00455446"/>
    <w:rsid w:val="00455464"/>
    <w:rsid w:val="0045549D"/>
    <w:rsid w:val="004554A9"/>
    <w:rsid w:val="0045560F"/>
    <w:rsid w:val="0045561B"/>
    <w:rsid w:val="004556E0"/>
    <w:rsid w:val="00455772"/>
    <w:rsid w:val="0045584D"/>
    <w:rsid w:val="0045588D"/>
    <w:rsid w:val="004558A1"/>
    <w:rsid w:val="004558F1"/>
    <w:rsid w:val="00455921"/>
    <w:rsid w:val="004559B4"/>
    <w:rsid w:val="00455A85"/>
    <w:rsid w:val="00455B59"/>
    <w:rsid w:val="00455B81"/>
    <w:rsid w:val="00455BEE"/>
    <w:rsid w:val="00455CA8"/>
    <w:rsid w:val="00455CC2"/>
    <w:rsid w:val="00455CC7"/>
    <w:rsid w:val="00455DD8"/>
    <w:rsid w:val="00455DDF"/>
    <w:rsid w:val="004560BB"/>
    <w:rsid w:val="004560D1"/>
    <w:rsid w:val="004560DB"/>
    <w:rsid w:val="00456186"/>
    <w:rsid w:val="0045623B"/>
    <w:rsid w:val="00456245"/>
    <w:rsid w:val="004562AF"/>
    <w:rsid w:val="00456384"/>
    <w:rsid w:val="0045641E"/>
    <w:rsid w:val="004564B6"/>
    <w:rsid w:val="004564C2"/>
    <w:rsid w:val="00456555"/>
    <w:rsid w:val="0045658C"/>
    <w:rsid w:val="00456598"/>
    <w:rsid w:val="004565A5"/>
    <w:rsid w:val="004565CB"/>
    <w:rsid w:val="00456716"/>
    <w:rsid w:val="0045676B"/>
    <w:rsid w:val="00456811"/>
    <w:rsid w:val="004568AD"/>
    <w:rsid w:val="0045690D"/>
    <w:rsid w:val="00456927"/>
    <w:rsid w:val="00456955"/>
    <w:rsid w:val="004569BB"/>
    <w:rsid w:val="00456AA2"/>
    <w:rsid w:val="00456B5E"/>
    <w:rsid w:val="00456C19"/>
    <w:rsid w:val="00456C37"/>
    <w:rsid w:val="00456C44"/>
    <w:rsid w:val="00456C52"/>
    <w:rsid w:val="00456C68"/>
    <w:rsid w:val="00456C6B"/>
    <w:rsid w:val="00456D29"/>
    <w:rsid w:val="00456DB5"/>
    <w:rsid w:val="00456E5F"/>
    <w:rsid w:val="00456E64"/>
    <w:rsid w:val="00456E87"/>
    <w:rsid w:val="00456EE9"/>
    <w:rsid w:val="00456F00"/>
    <w:rsid w:val="00456F94"/>
    <w:rsid w:val="00456FC5"/>
    <w:rsid w:val="00456FCE"/>
    <w:rsid w:val="00457024"/>
    <w:rsid w:val="00457051"/>
    <w:rsid w:val="00457055"/>
    <w:rsid w:val="00457056"/>
    <w:rsid w:val="004570BB"/>
    <w:rsid w:val="004570C6"/>
    <w:rsid w:val="004570DD"/>
    <w:rsid w:val="00457182"/>
    <w:rsid w:val="00457186"/>
    <w:rsid w:val="004571A8"/>
    <w:rsid w:val="004571DF"/>
    <w:rsid w:val="0045723D"/>
    <w:rsid w:val="004572C1"/>
    <w:rsid w:val="004572C8"/>
    <w:rsid w:val="004573C3"/>
    <w:rsid w:val="004573CA"/>
    <w:rsid w:val="004573E2"/>
    <w:rsid w:val="00457496"/>
    <w:rsid w:val="00457501"/>
    <w:rsid w:val="004575AB"/>
    <w:rsid w:val="004575EE"/>
    <w:rsid w:val="00457668"/>
    <w:rsid w:val="0045766E"/>
    <w:rsid w:val="004576CA"/>
    <w:rsid w:val="004576CF"/>
    <w:rsid w:val="00457800"/>
    <w:rsid w:val="004578AF"/>
    <w:rsid w:val="004578EB"/>
    <w:rsid w:val="004579D8"/>
    <w:rsid w:val="004579E4"/>
    <w:rsid w:val="00457A03"/>
    <w:rsid w:val="00457A49"/>
    <w:rsid w:val="00457B3D"/>
    <w:rsid w:val="00457B6F"/>
    <w:rsid w:val="00457BA5"/>
    <w:rsid w:val="00457BAA"/>
    <w:rsid w:val="00457C80"/>
    <w:rsid w:val="00457CC2"/>
    <w:rsid w:val="00457EF0"/>
    <w:rsid w:val="00457F64"/>
    <w:rsid w:val="00457FAA"/>
    <w:rsid w:val="0046000A"/>
    <w:rsid w:val="00460042"/>
    <w:rsid w:val="00460119"/>
    <w:rsid w:val="0046016A"/>
    <w:rsid w:val="004602CD"/>
    <w:rsid w:val="004602CE"/>
    <w:rsid w:val="00460377"/>
    <w:rsid w:val="004603F3"/>
    <w:rsid w:val="00460402"/>
    <w:rsid w:val="004604DE"/>
    <w:rsid w:val="0046050A"/>
    <w:rsid w:val="00460525"/>
    <w:rsid w:val="0046057D"/>
    <w:rsid w:val="00460582"/>
    <w:rsid w:val="004605C4"/>
    <w:rsid w:val="0046064C"/>
    <w:rsid w:val="00460676"/>
    <w:rsid w:val="004606CF"/>
    <w:rsid w:val="0046081E"/>
    <w:rsid w:val="0046083C"/>
    <w:rsid w:val="0046090B"/>
    <w:rsid w:val="00460955"/>
    <w:rsid w:val="004609CA"/>
    <w:rsid w:val="00460AA4"/>
    <w:rsid w:val="00460B0F"/>
    <w:rsid w:val="00460B51"/>
    <w:rsid w:val="00460BB1"/>
    <w:rsid w:val="00460BC9"/>
    <w:rsid w:val="00460C23"/>
    <w:rsid w:val="00460C8A"/>
    <w:rsid w:val="00460E6C"/>
    <w:rsid w:val="00460EAF"/>
    <w:rsid w:val="00460ECE"/>
    <w:rsid w:val="00460EDA"/>
    <w:rsid w:val="00460F34"/>
    <w:rsid w:val="00460F97"/>
    <w:rsid w:val="00460FA9"/>
    <w:rsid w:val="00460FB1"/>
    <w:rsid w:val="00461034"/>
    <w:rsid w:val="0046106D"/>
    <w:rsid w:val="004610DB"/>
    <w:rsid w:val="00461269"/>
    <w:rsid w:val="004612D6"/>
    <w:rsid w:val="00461421"/>
    <w:rsid w:val="00461474"/>
    <w:rsid w:val="004614A1"/>
    <w:rsid w:val="00461562"/>
    <w:rsid w:val="004615D0"/>
    <w:rsid w:val="004615E6"/>
    <w:rsid w:val="00461622"/>
    <w:rsid w:val="0046178E"/>
    <w:rsid w:val="004617A4"/>
    <w:rsid w:val="004617D4"/>
    <w:rsid w:val="00461821"/>
    <w:rsid w:val="00461884"/>
    <w:rsid w:val="0046188C"/>
    <w:rsid w:val="00461892"/>
    <w:rsid w:val="004618B2"/>
    <w:rsid w:val="004618CB"/>
    <w:rsid w:val="004618FD"/>
    <w:rsid w:val="0046195A"/>
    <w:rsid w:val="004619CC"/>
    <w:rsid w:val="00461A42"/>
    <w:rsid w:val="00461ABF"/>
    <w:rsid w:val="00461B0E"/>
    <w:rsid w:val="00461B15"/>
    <w:rsid w:val="00461B76"/>
    <w:rsid w:val="00461B9C"/>
    <w:rsid w:val="00461BA0"/>
    <w:rsid w:val="00461BD7"/>
    <w:rsid w:val="00461C0F"/>
    <w:rsid w:val="00461CC2"/>
    <w:rsid w:val="00461CE9"/>
    <w:rsid w:val="00461D32"/>
    <w:rsid w:val="00461D4D"/>
    <w:rsid w:val="00461D5C"/>
    <w:rsid w:val="00461DF8"/>
    <w:rsid w:val="00461E53"/>
    <w:rsid w:val="00461E58"/>
    <w:rsid w:val="00461E89"/>
    <w:rsid w:val="00461F1E"/>
    <w:rsid w:val="00461F78"/>
    <w:rsid w:val="00461F87"/>
    <w:rsid w:val="0046204B"/>
    <w:rsid w:val="004621F1"/>
    <w:rsid w:val="0046220E"/>
    <w:rsid w:val="00462221"/>
    <w:rsid w:val="004622C8"/>
    <w:rsid w:val="004622E0"/>
    <w:rsid w:val="004622EB"/>
    <w:rsid w:val="00462413"/>
    <w:rsid w:val="0046242C"/>
    <w:rsid w:val="00462476"/>
    <w:rsid w:val="00462492"/>
    <w:rsid w:val="004624EC"/>
    <w:rsid w:val="0046257C"/>
    <w:rsid w:val="0046261D"/>
    <w:rsid w:val="00462683"/>
    <w:rsid w:val="004627E2"/>
    <w:rsid w:val="0046286D"/>
    <w:rsid w:val="004628E3"/>
    <w:rsid w:val="004629BD"/>
    <w:rsid w:val="00462A1C"/>
    <w:rsid w:val="00462A28"/>
    <w:rsid w:val="00462AA7"/>
    <w:rsid w:val="00462B11"/>
    <w:rsid w:val="00462B20"/>
    <w:rsid w:val="00462B89"/>
    <w:rsid w:val="00462BAA"/>
    <w:rsid w:val="00462C7A"/>
    <w:rsid w:val="00462CC2"/>
    <w:rsid w:val="00462D03"/>
    <w:rsid w:val="00462D2E"/>
    <w:rsid w:val="00462D34"/>
    <w:rsid w:val="00462D36"/>
    <w:rsid w:val="00462D41"/>
    <w:rsid w:val="00462D5E"/>
    <w:rsid w:val="00462D87"/>
    <w:rsid w:val="00462DF9"/>
    <w:rsid w:val="00462E9C"/>
    <w:rsid w:val="00462EFA"/>
    <w:rsid w:val="00462FBF"/>
    <w:rsid w:val="00462FEC"/>
    <w:rsid w:val="0046303B"/>
    <w:rsid w:val="0046305D"/>
    <w:rsid w:val="0046308D"/>
    <w:rsid w:val="004630B1"/>
    <w:rsid w:val="004630CC"/>
    <w:rsid w:val="0046310A"/>
    <w:rsid w:val="0046312D"/>
    <w:rsid w:val="0046313B"/>
    <w:rsid w:val="00463159"/>
    <w:rsid w:val="0046318D"/>
    <w:rsid w:val="004631E9"/>
    <w:rsid w:val="004631FB"/>
    <w:rsid w:val="00463200"/>
    <w:rsid w:val="00463238"/>
    <w:rsid w:val="004632AF"/>
    <w:rsid w:val="00463310"/>
    <w:rsid w:val="00463398"/>
    <w:rsid w:val="004633DA"/>
    <w:rsid w:val="004633EA"/>
    <w:rsid w:val="00463438"/>
    <w:rsid w:val="00463482"/>
    <w:rsid w:val="004634BC"/>
    <w:rsid w:val="00463573"/>
    <w:rsid w:val="004635C1"/>
    <w:rsid w:val="004635C2"/>
    <w:rsid w:val="00463611"/>
    <w:rsid w:val="00463688"/>
    <w:rsid w:val="0046368D"/>
    <w:rsid w:val="004636FF"/>
    <w:rsid w:val="0046371F"/>
    <w:rsid w:val="00463731"/>
    <w:rsid w:val="0046378E"/>
    <w:rsid w:val="0046381E"/>
    <w:rsid w:val="00463823"/>
    <w:rsid w:val="00463914"/>
    <w:rsid w:val="004639B7"/>
    <w:rsid w:val="00463A1F"/>
    <w:rsid w:val="00463A30"/>
    <w:rsid w:val="00463B24"/>
    <w:rsid w:val="00463B2D"/>
    <w:rsid w:val="00463B6F"/>
    <w:rsid w:val="00463B74"/>
    <w:rsid w:val="00463B80"/>
    <w:rsid w:val="00463C32"/>
    <w:rsid w:val="00463DD2"/>
    <w:rsid w:val="00463EFC"/>
    <w:rsid w:val="00463FCE"/>
    <w:rsid w:val="004640CE"/>
    <w:rsid w:val="004641CB"/>
    <w:rsid w:val="004642DC"/>
    <w:rsid w:val="004643A1"/>
    <w:rsid w:val="004643FF"/>
    <w:rsid w:val="00464442"/>
    <w:rsid w:val="00464483"/>
    <w:rsid w:val="004644CD"/>
    <w:rsid w:val="004644E5"/>
    <w:rsid w:val="00464567"/>
    <w:rsid w:val="00464586"/>
    <w:rsid w:val="00464605"/>
    <w:rsid w:val="004646A2"/>
    <w:rsid w:val="0046487B"/>
    <w:rsid w:val="004648AC"/>
    <w:rsid w:val="004648B1"/>
    <w:rsid w:val="0046498F"/>
    <w:rsid w:val="00464998"/>
    <w:rsid w:val="00464A35"/>
    <w:rsid w:val="00464B10"/>
    <w:rsid w:val="00464C28"/>
    <w:rsid w:val="00464CE9"/>
    <w:rsid w:val="00464E0D"/>
    <w:rsid w:val="00464E57"/>
    <w:rsid w:val="00464EC4"/>
    <w:rsid w:val="00464F16"/>
    <w:rsid w:val="00464F2A"/>
    <w:rsid w:val="00464F9A"/>
    <w:rsid w:val="00465006"/>
    <w:rsid w:val="00465130"/>
    <w:rsid w:val="0046514C"/>
    <w:rsid w:val="0046517B"/>
    <w:rsid w:val="004651CC"/>
    <w:rsid w:val="004651CF"/>
    <w:rsid w:val="004652DB"/>
    <w:rsid w:val="0046535E"/>
    <w:rsid w:val="004654CB"/>
    <w:rsid w:val="00465582"/>
    <w:rsid w:val="004655B7"/>
    <w:rsid w:val="004656A0"/>
    <w:rsid w:val="004656BA"/>
    <w:rsid w:val="004656BE"/>
    <w:rsid w:val="004656E1"/>
    <w:rsid w:val="004656E4"/>
    <w:rsid w:val="004656EA"/>
    <w:rsid w:val="00465744"/>
    <w:rsid w:val="00465751"/>
    <w:rsid w:val="00465755"/>
    <w:rsid w:val="00465782"/>
    <w:rsid w:val="00465819"/>
    <w:rsid w:val="00465895"/>
    <w:rsid w:val="004658EE"/>
    <w:rsid w:val="0046592D"/>
    <w:rsid w:val="00465961"/>
    <w:rsid w:val="004659E7"/>
    <w:rsid w:val="00465A50"/>
    <w:rsid w:val="00465A88"/>
    <w:rsid w:val="00465AD8"/>
    <w:rsid w:val="00465B9E"/>
    <w:rsid w:val="00465C10"/>
    <w:rsid w:val="00465C12"/>
    <w:rsid w:val="00465CC6"/>
    <w:rsid w:val="00465D0B"/>
    <w:rsid w:val="00465D17"/>
    <w:rsid w:val="00465D8E"/>
    <w:rsid w:val="00465D94"/>
    <w:rsid w:val="00465DD6"/>
    <w:rsid w:val="00465E6B"/>
    <w:rsid w:val="00465E6C"/>
    <w:rsid w:val="00465EBE"/>
    <w:rsid w:val="00465F17"/>
    <w:rsid w:val="00465F86"/>
    <w:rsid w:val="00465FCA"/>
    <w:rsid w:val="00465FDB"/>
    <w:rsid w:val="0046600A"/>
    <w:rsid w:val="00466018"/>
    <w:rsid w:val="00466055"/>
    <w:rsid w:val="0046608D"/>
    <w:rsid w:val="00466167"/>
    <w:rsid w:val="004661FA"/>
    <w:rsid w:val="00466276"/>
    <w:rsid w:val="00466296"/>
    <w:rsid w:val="004662E7"/>
    <w:rsid w:val="004663C1"/>
    <w:rsid w:val="004663EE"/>
    <w:rsid w:val="00466444"/>
    <w:rsid w:val="00466568"/>
    <w:rsid w:val="00466572"/>
    <w:rsid w:val="004665C8"/>
    <w:rsid w:val="004665E7"/>
    <w:rsid w:val="0046663E"/>
    <w:rsid w:val="00466666"/>
    <w:rsid w:val="004666A6"/>
    <w:rsid w:val="004666D7"/>
    <w:rsid w:val="004666F4"/>
    <w:rsid w:val="0046670A"/>
    <w:rsid w:val="0046679B"/>
    <w:rsid w:val="00466827"/>
    <w:rsid w:val="004668ED"/>
    <w:rsid w:val="00466934"/>
    <w:rsid w:val="0046698A"/>
    <w:rsid w:val="004669F6"/>
    <w:rsid w:val="00466BEF"/>
    <w:rsid w:val="00466C4D"/>
    <w:rsid w:val="00466CA2"/>
    <w:rsid w:val="00466DCF"/>
    <w:rsid w:val="00466DEE"/>
    <w:rsid w:val="00466E77"/>
    <w:rsid w:val="00466E8F"/>
    <w:rsid w:val="00466EC9"/>
    <w:rsid w:val="00466ED7"/>
    <w:rsid w:val="00466F2D"/>
    <w:rsid w:val="00466F81"/>
    <w:rsid w:val="00466FB2"/>
    <w:rsid w:val="00466FE5"/>
    <w:rsid w:val="00466FE6"/>
    <w:rsid w:val="004670C6"/>
    <w:rsid w:val="0046715E"/>
    <w:rsid w:val="0046723F"/>
    <w:rsid w:val="0046727C"/>
    <w:rsid w:val="00467320"/>
    <w:rsid w:val="00467457"/>
    <w:rsid w:val="00467498"/>
    <w:rsid w:val="004674D2"/>
    <w:rsid w:val="00467519"/>
    <w:rsid w:val="004675DD"/>
    <w:rsid w:val="00467609"/>
    <w:rsid w:val="0046762D"/>
    <w:rsid w:val="0046764B"/>
    <w:rsid w:val="004676BD"/>
    <w:rsid w:val="004676DE"/>
    <w:rsid w:val="00467704"/>
    <w:rsid w:val="0046770C"/>
    <w:rsid w:val="0046774A"/>
    <w:rsid w:val="0046781E"/>
    <w:rsid w:val="00467A8C"/>
    <w:rsid w:val="00467AAE"/>
    <w:rsid w:val="00467AF2"/>
    <w:rsid w:val="00467B06"/>
    <w:rsid w:val="00467B53"/>
    <w:rsid w:val="00467B74"/>
    <w:rsid w:val="00467BA4"/>
    <w:rsid w:val="00467BCD"/>
    <w:rsid w:val="00467C09"/>
    <w:rsid w:val="00467D12"/>
    <w:rsid w:val="00467D8A"/>
    <w:rsid w:val="00467DF5"/>
    <w:rsid w:val="00467EC2"/>
    <w:rsid w:val="00467F46"/>
    <w:rsid w:val="00467F62"/>
    <w:rsid w:val="00467F63"/>
    <w:rsid w:val="00470070"/>
    <w:rsid w:val="004700B7"/>
    <w:rsid w:val="004701F8"/>
    <w:rsid w:val="00470224"/>
    <w:rsid w:val="00470292"/>
    <w:rsid w:val="00470307"/>
    <w:rsid w:val="00470380"/>
    <w:rsid w:val="00470413"/>
    <w:rsid w:val="0047045D"/>
    <w:rsid w:val="004704A2"/>
    <w:rsid w:val="00470564"/>
    <w:rsid w:val="00470715"/>
    <w:rsid w:val="00470742"/>
    <w:rsid w:val="00470899"/>
    <w:rsid w:val="004708C0"/>
    <w:rsid w:val="004708C8"/>
    <w:rsid w:val="004708D1"/>
    <w:rsid w:val="0047095C"/>
    <w:rsid w:val="004709F6"/>
    <w:rsid w:val="00470A01"/>
    <w:rsid w:val="00470A0A"/>
    <w:rsid w:val="00470A55"/>
    <w:rsid w:val="00470AAF"/>
    <w:rsid w:val="00470AEA"/>
    <w:rsid w:val="00470B25"/>
    <w:rsid w:val="00470C32"/>
    <w:rsid w:val="00470CBD"/>
    <w:rsid w:val="00470CDB"/>
    <w:rsid w:val="00470D3D"/>
    <w:rsid w:val="00470E18"/>
    <w:rsid w:val="00470E23"/>
    <w:rsid w:val="00470E24"/>
    <w:rsid w:val="00470E9A"/>
    <w:rsid w:val="00470F38"/>
    <w:rsid w:val="00470F58"/>
    <w:rsid w:val="00470FA7"/>
    <w:rsid w:val="00470FF0"/>
    <w:rsid w:val="00470FF1"/>
    <w:rsid w:val="00470FF5"/>
    <w:rsid w:val="004710F6"/>
    <w:rsid w:val="00471121"/>
    <w:rsid w:val="0047114A"/>
    <w:rsid w:val="00471159"/>
    <w:rsid w:val="004711AF"/>
    <w:rsid w:val="0047126E"/>
    <w:rsid w:val="0047136C"/>
    <w:rsid w:val="0047139C"/>
    <w:rsid w:val="004713D4"/>
    <w:rsid w:val="004714E5"/>
    <w:rsid w:val="004715EE"/>
    <w:rsid w:val="0047165E"/>
    <w:rsid w:val="00471689"/>
    <w:rsid w:val="00471720"/>
    <w:rsid w:val="004717F6"/>
    <w:rsid w:val="00471819"/>
    <w:rsid w:val="0047181C"/>
    <w:rsid w:val="004718F3"/>
    <w:rsid w:val="00471913"/>
    <w:rsid w:val="00471930"/>
    <w:rsid w:val="004719E9"/>
    <w:rsid w:val="00471AA8"/>
    <w:rsid w:val="00471AC7"/>
    <w:rsid w:val="00471BE1"/>
    <w:rsid w:val="00471C1B"/>
    <w:rsid w:val="00471C3B"/>
    <w:rsid w:val="00471D01"/>
    <w:rsid w:val="00471D8D"/>
    <w:rsid w:val="00471DE3"/>
    <w:rsid w:val="00471E73"/>
    <w:rsid w:val="00471E7A"/>
    <w:rsid w:val="00471EB5"/>
    <w:rsid w:val="00471EEC"/>
    <w:rsid w:val="00471F14"/>
    <w:rsid w:val="00471F4B"/>
    <w:rsid w:val="00471F8D"/>
    <w:rsid w:val="00471FD1"/>
    <w:rsid w:val="00471FD3"/>
    <w:rsid w:val="00472005"/>
    <w:rsid w:val="00472021"/>
    <w:rsid w:val="0047208E"/>
    <w:rsid w:val="00472193"/>
    <w:rsid w:val="00472195"/>
    <w:rsid w:val="00472274"/>
    <w:rsid w:val="004722A1"/>
    <w:rsid w:val="0047230D"/>
    <w:rsid w:val="0047231E"/>
    <w:rsid w:val="00472328"/>
    <w:rsid w:val="004724F1"/>
    <w:rsid w:val="00472569"/>
    <w:rsid w:val="00472665"/>
    <w:rsid w:val="004726AB"/>
    <w:rsid w:val="004726E6"/>
    <w:rsid w:val="0047279F"/>
    <w:rsid w:val="004727CD"/>
    <w:rsid w:val="004727DE"/>
    <w:rsid w:val="00472810"/>
    <w:rsid w:val="0047281C"/>
    <w:rsid w:val="0047287D"/>
    <w:rsid w:val="00472894"/>
    <w:rsid w:val="004728BE"/>
    <w:rsid w:val="0047296F"/>
    <w:rsid w:val="004729FC"/>
    <w:rsid w:val="00472A05"/>
    <w:rsid w:val="00472A29"/>
    <w:rsid w:val="00472A63"/>
    <w:rsid w:val="00472B2C"/>
    <w:rsid w:val="00472B96"/>
    <w:rsid w:val="00472BF2"/>
    <w:rsid w:val="00472C9E"/>
    <w:rsid w:val="00472CD1"/>
    <w:rsid w:val="00472CEE"/>
    <w:rsid w:val="00472D76"/>
    <w:rsid w:val="00472D7F"/>
    <w:rsid w:val="00472F1F"/>
    <w:rsid w:val="00472F49"/>
    <w:rsid w:val="00472F4E"/>
    <w:rsid w:val="00472F54"/>
    <w:rsid w:val="00472F80"/>
    <w:rsid w:val="00472FF8"/>
    <w:rsid w:val="00473104"/>
    <w:rsid w:val="004731DF"/>
    <w:rsid w:val="00473346"/>
    <w:rsid w:val="00473359"/>
    <w:rsid w:val="00473419"/>
    <w:rsid w:val="004735EC"/>
    <w:rsid w:val="0047364C"/>
    <w:rsid w:val="004736AA"/>
    <w:rsid w:val="00473703"/>
    <w:rsid w:val="00473755"/>
    <w:rsid w:val="0047378C"/>
    <w:rsid w:val="0047379E"/>
    <w:rsid w:val="00473868"/>
    <w:rsid w:val="0047389B"/>
    <w:rsid w:val="00473A06"/>
    <w:rsid w:val="00473AA4"/>
    <w:rsid w:val="00473B14"/>
    <w:rsid w:val="00473BAB"/>
    <w:rsid w:val="00473C2D"/>
    <w:rsid w:val="00473D1C"/>
    <w:rsid w:val="00473D44"/>
    <w:rsid w:val="00473D8C"/>
    <w:rsid w:val="00473DA5"/>
    <w:rsid w:val="00473EBB"/>
    <w:rsid w:val="0047403E"/>
    <w:rsid w:val="0047415A"/>
    <w:rsid w:val="004741B2"/>
    <w:rsid w:val="004741C1"/>
    <w:rsid w:val="004741EC"/>
    <w:rsid w:val="0047424B"/>
    <w:rsid w:val="00474268"/>
    <w:rsid w:val="0047427B"/>
    <w:rsid w:val="004742A9"/>
    <w:rsid w:val="00474341"/>
    <w:rsid w:val="004743DB"/>
    <w:rsid w:val="004744AB"/>
    <w:rsid w:val="004744FB"/>
    <w:rsid w:val="00474526"/>
    <w:rsid w:val="00474606"/>
    <w:rsid w:val="0047462B"/>
    <w:rsid w:val="004746A8"/>
    <w:rsid w:val="00474750"/>
    <w:rsid w:val="004748CB"/>
    <w:rsid w:val="004749A5"/>
    <w:rsid w:val="004749AC"/>
    <w:rsid w:val="004749D0"/>
    <w:rsid w:val="004749E3"/>
    <w:rsid w:val="00474A79"/>
    <w:rsid w:val="00474AD5"/>
    <w:rsid w:val="00474B96"/>
    <w:rsid w:val="00474BD0"/>
    <w:rsid w:val="00474C3B"/>
    <w:rsid w:val="00474FA4"/>
    <w:rsid w:val="004750A2"/>
    <w:rsid w:val="004750A8"/>
    <w:rsid w:val="004750F2"/>
    <w:rsid w:val="00475149"/>
    <w:rsid w:val="00475188"/>
    <w:rsid w:val="004751EA"/>
    <w:rsid w:val="004751FB"/>
    <w:rsid w:val="00475205"/>
    <w:rsid w:val="00475276"/>
    <w:rsid w:val="0047529A"/>
    <w:rsid w:val="0047538E"/>
    <w:rsid w:val="00475417"/>
    <w:rsid w:val="00475480"/>
    <w:rsid w:val="004754A2"/>
    <w:rsid w:val="004754F4"/>
    <w:rsid w:val="0047564F"/>
    <w:rsid w:val="0047566D"/>
    <w:rsid w:val="004756E1"/>
    <w:rsid w:val="0047572D"/>
    <w:rsid w:val="00475770"/>
    <w:rsid w:val="004757FD"/>
    <w:rsid w:val="00475804"/>
    <w:rsid w:val="00475814"/>
    <w:rsid w:val="0047587E"/>
    <w:rsid w:val="00475915"/>
    <w:rsid w:val="0047595E"/>
    <w:rsid w:val="0047598B"/>
    <w:rsid w:val="004759AE"/>
    <w:rsid w:val="00475A57"/>
    <w:rsid w:val="00475A6C"/>
    <w:rsid w:val="00475B5E"/>
    <w:rsid w:val="00475B6E"/>
    <w:rsid w:val="00475BB7"/>
    <w:rsid w:val="00475C83"/>
    <w:rsid w:val="00475CC9"/>
    <w:rsid w:val="00475D1A"/>
    <w:rsid w:val="00475D35"/>
    <w:rsid w:val="00475D64"/>
    <w:rsid w:val="00475D69"/>
    <w:rsid w:val="00475D86"/>
    <w:rsid w:val="00475E21"/>
    <w:rsid w:val="00475E46"/>
    <w:rsid w:val="00475E54"/>
    <w:rsid w:val="00475E8D"/>
    <w:rsid w:val="00475EF1"/>
    <w:rsid w:val="00475F42"/>
    <w:rsid w:val="00476142"/>
    <w:rsid w:val="004761E0"/>
    <w:rsid w:val="00476272"/>
    <w:rsid w:val="0047627B"/>
    <w:rsid w:val="004762D2"/>
    <w:rsid w:val="004762F2"/>
    <w:rsid w:val="00476324"/>
    <w:rsid w:val="0047632E"/>
    <w:rsid w:val="0047638F"/>
    <w:rsid w:val="004763C4"/>
    <w:rsid w:val="004763D5"/>
    <w:rsid w:val="004763FD"/>
    <w:rsid w:val="00476415"/>
    <w:rsid w:val="004764CD"/>
    <w:rsid w:val="004764F3"/>
    <w:rsid w:val="00476528"/>
    <w:rsid w:val="004765DD"/>
    <w:rsid w:val="004765FC"/>
    <w:rsid w:val="00476619"/>
    <w:rsid w:val="004766D8"/>
    <w:rsid w:val="004766E7"/>
    <w:rsid w:val="0047670A"/>
    <w:rsid w:val="0047676E"/>
    <w:rsid w:val="004767BD"/>
    <w:rsid w:val="004767F7"/>
    <w:rsid w:val="0047681C"/>
    <w:rsid w:val="0047683A"/>
    <w:rsid w:val="004768E7"/>
    <w:rsid w:val="004768EF"/>
    <w:rsid w:val="00476949"/>
    <w:rsid w:val="0047698A"/>
    <w:rsid w:val="004769E2"/>
    <w:rsid w:val="004769FE"/>
    <w:rsid w:val="00476AC2"/>
    <w:rsid w:val="00476B4F"/>
    <w:rsid w:val="00476B76"/>
    <w:rsid w:val="00476BD4"/>
    <w:rsid w:val="00476C20"/>
    <w:rsid w:val="00476C2C"/>
    <w:rsid w:val="00476C57"/>
    <w:rsid w:val="00476C7A"/>
    <w:rsid w:val="00476C7D"/>
    <w:rsid w:val="00476CD0"/>
    <w:rsid w:val="00476D80"/>
    <w:rsid w:val="00476DD4"/>
    <w:rsid w:val="00476DD5"/>
    <w:rsid w:val="00476E0B"/>
    <w:rsid w:val="00476E10"/>
    <w:rsid w:val="00476E2B"/>
    <w:rsid w:val="00476E47"/>
    <w:rsid w:val="00476E59"/>
    <w:rsid w:val="00476E5F"/>
    <w:rsid w:val="00476E8C"/>
    <w:rsid w:val="00476F1F"/>
    <w:rsid w:val="00476F27"/>
    <w:rsid w:val="0047705F"/>
    <w:rsid w:val="00477089"/>
    <w:rsid w:val="004770A8"/>
    <w:rsid w:val="004770AE"/>
    <w:rsid w:val="00477134"/>
    <w:rsid w:val="004771DA"/>
    <w:rsid w:val="00477245"/>
    <w:rsid w:val="00477299"/>
    <w:rsid w:val="004772FF"/>
    <w:rsid w:val="0047746A"/>
    <w:rsid w:val="0047748C"/>
    <w:rsid w:val="004774D8"/>
    <w:rsid w:val="0047751C"/>
    <w:rsid w:val="0047751D"/>
    <w:rsid w:val="00477557"/>
    <w:rsid w:val="00477560"/>
    <w:rsid w:val="00477599"/>
    <w:rsid w:val="004775CE"/>
    <w:rsid w:val="004775D5"/>
    <w:rsid w:val="004775F6"/>
    <w:rsid w:val="004776AF"/>
    <w:rsid w:val="004778B3"/>
    <w:rsid w:val="004779E3"/>
    <w:rsid w:val="00477A44"/>
    <w:rsid w:val="00477AF9"/>
    <w:rsid w:val="00477B37"/>
    <w:rsid w:val="00477BC0"/>
    <w:rsid w:val="00477C40"/>
    <w:rsid w:val="00477C4C"/>
    <w:rsid w:val="00477C9F"/>
    <w:rsid w:val="00477D36"/>
    <w:rsid w:val="00477D5D"/>
    <w:rsid w:val="00477DAD"/>
    <w:rsid w:val="00477DB1"/>
    <w:rsid w:val="00477E4E"/>
    <w:rsid w:val="00477EFD"/>
    <w:rsid w:val="00480062"/>
    <w:rsid w:val="00480076"/>
    <w:rsid w:val="0048008C"/>
    <w:rsid w:val="00480094"/>
    <w:rsid w:val="004800ED"/>
    <w:rsid w:val="004800FC"/>
    <w:rsid w:val="00480194"/>
    <w:rsid w:val="004801F1"/>
    <w:rsid w:val="00480223"/>
    <w:rsid w:val="00480224"/>
    <w:rsid w:val="0048024A"/>
    <w:rsid w:val="0048028C"/>
    <w:rsid w:val="00480292"/>
    <w:rsid w:val="004802A5"/>
    <w:rsid w:val="004802E5"/>
    <w:rsid w:val="0048031A"/>
    <w:rsid w:val="004803B4"/>
    <w:rsid w:val="00480426"/>
    <w:rsid w:val="00480457"/>
    <w:rsid w:val="0048046B"/>
    <w:rsid w:val="00480476"/>
    <w:rsid w:val="004804C0"/>
    <w:rsid w:val="0048051F"/>
    <w:rsid w:val="00480546"/>
    <w:rsid w:val="0048055B"/>
    <w:rsid w:val="0048066C"/>
    <w:rsid w:val="00480755"/>
    <w:rsid w:val="00480770"/>
    <w:rsid w:val="0048078A"/>
    <w:rsid w:val="004807AB"/>
    <w:rsid w:val="004807BA"/>
    <w:rsid w:val="00480922"/>
    <w:rsid w:val="00480968"/>
    <w:rsid w:val="004809AB"/>
    <w:rsid w:val="004809B4"/>
    <w:rsid w:val="00480A66"/>
    <w:rsid w:val="00480BB6"/>
    <w:rsid w:val="00480C3E"/>
    <w:rsid w:val="00480D0A"/>
    <w:rsid w:val="00480E3F"/>
    <w:rsid w:val="00480E88"/>
    <w:rsid w:val="00480E92"/>
    <w:rsid w:val="00480ED0"/>
    <w:rsid w:val="00480EF0"/>
    <w:rsid w:val="00480F23"/>
    <w:rsid w:val="00480F25"/>
    <w:rsid w:val="00480FBD"/>
    <w:rsid w:val="004810AD"/>
    <w:rsid w:val="004812F2"/>
    <w:rsid w:val="00481344"/>
    <w:rsid w:val="00481538"/>
    <w:rsid w:val="00481640"/>
    <w:rsid w:val="0048169A"/>
    <w:rsid w:val="00481743"/>
    <w:rsid w:val="00481772"/>
    <w:rsid w:val="004817BE"/>
    <w:rsid w:val="00481875"/>
    <w:rsid w:val="0048189A"/>
    <w:rsid w:val="004818AA"/>
    <w:rsid w:val="00481920"/>
    <w:rsid w:val="0048196F"/>
    <w:rsid w:val="00481982"/>
    <w:rsid w:val="00481986"/>
    <w:rsid w:val="004819A0"/>
    <w:rsid w:val="004819A3"/>
    <w:rsid w:val="004819B9"/>
    <w:rsid w:val="00481A2E"/>
    <w:rsid w:val="00481A82"/>
    <w:rsid w:val="00481AB5"/>
    <w:rsid w:val="00481AB7"/>
    <w:rsid w:val="00481B37"/>
    <w:rsid w:val="00481BC7"/>
    <w:rsid w:val="00481C41"/>
    <w:rsid w:val="00481CD3"/>
    <w:rsid w:val="00481EF5"/>
    <w:rsid w:val="00481F3F"/>
    <w:rsid w:val="00481F9C"/>
    <w:rsid w:val="00481FE5"/>
    <w:rsid w:val="00482018"/>
    <w:rsid w:val="00482027"/>
    <w:rsid w:val="00482131"/>
    <w:rsid w:val="004821D5"/>
    <w:rsid w:val="00482307"/>
    <w:rsid w:val="004823B1"/>
    <w:rsid w:val="004823DB"/>
    <w:rsid w:val="004824C1"/>
    <w:rsid w:val="0048259E"/>
    <w:rsid w:val="0048259F"/>
    <w:rsid w:val="0048261C"/>
    <w:rsid w:val="00482683"/>
    <w:rsid w:val="00482743"/>
    <w:rsid w:val="00482774"/>
    <w:rsid w:val="00482793"/>
    <w:rsid w:val="0048279F"/>
    <w:rsid w:val="0048283E"/>
    <w:rsid w:val="00482848"/>
    <w:rsid w:val="00482860"/>
    <w:rsid w:val="004828AE"/>
    <w:rsid w:val="00482AD5"/>
    <w:rsid w:val="00482B61"/>
    <w:rsid w:val="00482B85"/>
    <w:rsid w:val="00482C4B"/>
    <w:rsid w:val="00482CBD"/>
    <w:rsid w:val="00482CF7"/>
    <w:rsid w:val="00482DF4"/>
    <w:rsid w:val="00482DFE"/>
    <w:rsid w:val="00482E8D"/>
    <w:rsid w:val="00482EDF"/>
    <w:rsid w:val="00482F1A"/>
    <w:rsid w:val="00482F84"/>
    <w:rsid w:val="00482F9B"/>
    <w:rsid w:val="004830E9"/>
    <w:rsid w:val="00483134"/>
    <w:rsid w:val="004831B3"/>
    <w:rsid w:val="004833B9"/>
    <w:rsid w:val="00483426"/>
    <w:rsid w:val="00483437"/>
    <w:rsid w:val="004834B3"/>
    <w:rsid w:val="004834DF"/>
    <w:rsid w:val="004834F7"/>
    <w:rsid w:val="00483508"/>
    <w:rsid w:val="00483529"/>
    <w:rsid w:val="00483545"/>
    <w:rsid w:val="004835ED"/>
    <w:rsid w:val="00483608"/>
    <w:rsid w:val="00483656"/>
    <w:rsid w:val="00483697"/>
    <w:rsid w:val="00483715"/>
    <w:rsid w:val="0048377D"/>
    <w:rsid w:val="004837B9"/>
    <w:rsid w:val="004837FA"/>
    <w:rsid w:val="0048385E"/>
    <w:rsid w:val="00483875"/>
    <w:rsid w:val="004838C6"/>
    <w:rsid w:val="00483948"/>
    <w:rsid w:val="00483963"/>
    <w:rsid w:val="004839A3"/>
    <w:rsid w:val="004839BE"/>
    <w:rsid w:val="00483B13"/>
    <w:rsid w:val="00483BB6"/>
    <w:rsid w:val="00483C54"/>
    <w:rsid w:val="00483CBB"/>
    <w:rsid w:val="00483D1A"/>
    <w:rsid w:val="00483DB5"/>
    <w:rsid w:val="00483E23"/>
    <w:rsid w:val="00483E5A"/>
    <w:rsid w:val="00483EEC"/>
    <w:rsid w:val="00483F6C"/>
    <w:rsid w:val="00483FEF"/>
    <w:rsid w:val="00484073"/>
    <w:rsid w:val="004840B4"/>
    <w:rsid w:val="00484127"/>
    <w:rsid w:val="0048412B"/>
    <w:rsid w:val="00484204"/>
    <w:rsid w:val="0048425D"/>
    <w:rsid w:val="0048426B"/>
    <w:rsid w:val="0048426D"/>
    <w:rsid w:val="0048431B"/>
    <w:rsid w:val="0048434A"/>
    <w:rsid w:val="00484361"/>
    <w:rsid w:val="00484381"/>
    <w:rsid w:val="004843B7"/>
    <w:rsid w:val="004843CD"/>
    <w:rsid w:val="004843F6"/>
    <w:rsid w:val="0048444E"/>
    <w:rsid w:val="00484461"/>
    <w:rsid w:val="0048450D"/>
    <w:rsid w:val="0048451A"/>
    <w:rsid w:val="004845C5"/>
    <w:rsid w:val="004845DA"/>
    <w:rsid w:val="004845EB"/>
    <w:rsid w:val="004846B0"/>
    <w:rsid w:val="00484738"/>
    <w:rsid w:val="0048475A"/>
    <w:rsid w:val="0048485C"/>
    <w:rsid w:val="0048487B"/>
    <w:rsid w:val="00484913"/>
    <w:rsid w:val="00484978"/>
    <w:rsid w:val="004849A5"/>
    <w:rsid w:val="004849C6"/>
    <w:rsid w:val="00484A22"/>
    <w:rsid w:val="00484B0B"/>
    <w:rsid w:val="00484B76"/>
    <w:rsid w:val="00484BAC"/>
    <w:rsid w:val="00484C62"/>
    <w:rsid w:val="00484CC0"/>
    <w:rsid w:val="00484CD2"/>
    <w:rsid w:val="00484CEF"/>
    <w:rsid w:val="00484E0A"/>
    <w:rsid w:val="00484E5E"/>
    <w:rsid w:val="00485057"/>
    <w:rsid w:val="004850EB"/>
    <w:rsid w:val="004850F1"/>
    <w:rsid w:val="00485140"/>
    <w:rsid w:val="00485150"/>
    <w:rsid w:val="0048526E"/>
    <w:rsid w:val="00485353"/>
    <w:rsid w:val="004853AC"/>
    <w:rsid w:val="0048540C"/>
    <w:rsid w:val="004854AE"/>
    <w:rsid w:val="004854FB"/>
    <w:rsid w:val="00485590"/>
    <w:rsid w:val="004855B5"/>
    <w:rsid w:val="0048574E"/>
    <w:rsid w:val="004857A6"/>
    <w:rsid w:val="00485865"/>
    <w:rsid w:val="004858EA"/>
    <w:rsid w:val="00485916"/>
    <w:rsid w:val="0048598E"/>
    <w:rsid w:val="00485A98"/>
    <w:rsid w:val="00485ADE"/>
    <w:rsid w:val="00485B9A"/>
    <w:rsid w:val="00485BC0"/>
    <w:rsid w:val="00485C88"/>
    <w:rsid w:val="00485D36"/>
    <w:rsid w:val="00485D47"/>
    <w:rsid w:val="00485DB1"/>
    <w:rsid w:val="00485DBF"/>
    <w:rsid w:val="00485DD9"/>
    <w:rsid w:val="00485DEC"/>
    <w:rsid w:val="00485E49"/>
    <w:rsid w:val="00485E4B"/>
    <w:rsid w:val="00485E4C"/>
    <w:rsid w:val="00485E97"/>
    <w:rsid w:val="00485F0B"/>
    <w:rsid w:val="00485F0F"/>
    <w:rsid w:val="00485F20"/>
    <w:rsid w:val="00485FD7"/>
    <w:rsid w:val="00486115"/>
    <w:rsid w:val="00486165"/>
    <w:rsid w:val="00486195"/>
    <w:rsid w:val="0048619E"/>
    <w:rsid w:val="004861CF"/>
    <w:rsid w:val="004861E3"/>
    <w:rsid w:val="0048624A"/>
    <w:rsid w:val="004862A5"/>
    <w:rsid w:val="004862E9"/>
    <w:rsid w:val="00486356"/>
    <w:rsid w:val="00486478"/>
    <w:rsid w:val="004866A6"/>
    <w:rsid w:val="004866D3"/>
    <w:rsid w:val="0048671B"/>
    <w:rsid w:val="00486724"/>
    <w:rsid w:val="0048673D"/>
    <w:rsid w:val="004867CB"/>
    <w:rsid w:val="00486803"/>
    <w:rsid w:val="00486844"/>
    <w:rsid w:val="00486851"/>
    <w:rsid w:val="0048686C"/>
    <w:rsid w:val="004868A0"/>
    <w:rsid w:val="004868AA"/>
    <w:rsid w:val="0048692A"/>
    <w:rsid w:val="0048695F"/>
    <w:rsid w:val="00486A55"/>
    <w:rsid w:val="00486A9D"/>
    <w:rsid w:val="00486B54"/>
    <w:rsid w:val="00486B5A"/>
    <w:rsid w:val="00486B99"/>
    <w:rsid w:val="00486C16"/>
    <w:rsid w:val="00486C3C"/>
    <w:rsid w:val="00486D7B"/>
    <w:rsid w:val="00486D8A"/>
    <w:rsid w:val="00486DFE"/>
    <w:rsid w:val="00486E65"/>
    <w:rsid w:val="00486E72"/>
    <w:rsid w:val="00486E74"/>
    <w:rsid w:val="00486EB8"/>
    <w:rsid w:val="00486FE2"/>
    <w:rsid w:val="00487093"/>
    <w:rsid w:val="00487166"/>
    <w:rsid w:val="004871A0"/>
    <w:rsid w:val="004871A2"/>
    <w:rsid w:val="004871DC"/>
    <w:rsid w:val="00487318"/>
    <w:rsid w:val="0048731A"/>
    <w:rsid w:val="00487327"/>
    <w:rsid w:val="0048733B"/>
    <w:rsid w:val="00487384"/>
    <w:rsid w:val="004873B1"/>
    <w:rsid w:val="00487404"/>
    <w:rsid w:val="00487456"/>
    <w:rsid w:val="004874C0"/>
    <w:rsid w:val="004875E6"/>
    <w:rsid w:val="004876E4"/>
    <w:rsid w:val="00487787"/>
    <w:rsid w:val="004877B5"/>
    <w:rsid w:val="00487804"/>
    <w:rsid w:val="0048783D"/>
    <w:rsid w:val="004878B2"/>
    <w:rsid w:val="004878C2"/>
    <w:rsid w:val="004878FA"/>
    <w:rsid w:val="0048790B"/>
    <w:rsid w:val="004879EB"/>
    <w:rsid w:val="00487A7D"/>
    <w:rsid w:val="00487A9C"/>
    <w:rsid w:val="00487AF1"/>
    <w:rsid w:val="00487B97"/>
    <w:rsid w:val="00487B98"/>
    <w:rsid w:val="00487BF5"/>
    <w:rsid w:val="00487C02"/>
    <w:rsid w:val="00487CB1"/>
    <w:rsid w:val="00487DA4"/>
    <w:rsid w:val="00487E44"/>
    <w:rsid w:val="00487E55"/>
    <w:rsid w:val="00487ED9"/>
    <w:rsid w:val="00487F3D"/>
    <w:rsid w:val="00487F88"/>
    <w:rsid w:val="00487FD1"/>
    <w:rsid w:val="00490205"/>
    <w:rsid w:val="00490233"/>
    <w:rsid w:val="0049025C"/>
    <w:rsid w:val="00490294"/>
    <w:rsid w:val="004902B6"/>
    <w:rsid w:val="00490315"/>
    <w:rsid w:val="00490455"/>
    <w:rsid w:val="004904A7"/>
    <w:rsid w:val="00490504"/>
    <w:rsid w:val="00490524"/>
    <w:rsid w:val="0049052D"/>
    <w:rsid w:val="00490575"/>
    <w:rsid w:val="004905C5"/>
    <w:rsid w:val="00490610"/>
    <w:rsid w:val="0049066E"/>
    <w:rsid w:val="00490679"/>
    <w:rsid w:val="00490792"/>
    <w:rsid w:val="004907A6"/>
    <w:rsid w:val="004907C0"/>
    <w:rsid w:val="004908B4"/>
    <w:rsid w:val="00490AE2"/>
    <w:rsid w:val="00490BF6"/>
    <w:rsid w:val="00490C32"/>
    <w:rsid w:val="00490CAB"/>
    <w:rsid w:val="00490D84"/>
    <w:rsid w:val="00490DE4"/>
    <w:rsid w:val="00490DFE"/>
    <w:rsid w:val="00490FC0"/>
    <w:rsid w:val="004910CB"/>
    <w:rsid w:val="004910DC"/>
    <w:rsid w:val="00491124"/>
    <w:rsid w:val="00491140"/>
    <w:rsid w:val="00491161"/>
    <w:rsid w:val="0049119C"/>
    <w:rsid w:val="004911C8"/>
    <w:rsid w:val="004912EA"/>
    <w:rsid w:val="00491349"/>
    <w:rsid w:val="00491384"/>
    <w:rsid w:val="00491390"/>
    <w:rsid w:val="004913BB"/>
    <w:rsid w:val="00491435"/>
    <w:rsid w:val="00491532"/>
    <w:rsid w:val="00491580"/>
    <w:rsid w:val="004915F1"/>
    <w:rsid w:val="00491652"/>
    <w:rsid w:val="00491655"/>
    <w:rsid w:val="0049169A"/>
    <w:rsid w:val="00491717"/>
    <w:rsid w:val="0049178B"/>
    <w:rsid w:val="0049179F"/>
    <w:rsid w:val="004917C0"/>
    <w:rsid w:val="004917D1"/>
    <w:rsid w:val="00491819"/>
    <w:rsid w:val="00491867"/>
    <w:rsid w:val="00491880"/>
    <w:rsid w:val="0049188B"/>
    <w:rsid w:val="0049190D"/>
    <w:rsid w:val="0049194E"/>
    <w:rsid w:val="00491950"/>
    <w:rsid w:val="00491989"/>
    <w:rsid w:val="004919BE"/>
    <w:rsid w:val="004919CC"/>
    <w:rsid w:val="00491A68"/>
    <w:rsid w:val="00491A9B"/>
    <w:rsid w:val="00491AAB"/>
    <w:rsid w:val="00491B78"/>
    <w:rsid w:val="00491BE3"/>
    <w:rsid w:val="00491C81"/>
    <w:rsid w:val="00491CB1"/>
    <w:rsid w:val="00491CC8"/>
    <w:rsid w:val="00491D1F"/>
    <w:rsid w:val="00491D6A"/>
    <w:rsid w:val="00491E27"/>
    <w:rsid w:val="00491F05"/>
    <w:rsid w:val="00491F1F"/>
    <w:rsid w:val="00491F26"/>
    <w:rsid w:val="00491F38"/>
    <w:rsid w:val="00491F80"/>
    <w:rsid w:val="00491FDD"/>
    <w:rsid w:val="0049202D"/>
    <w:rsid w:val="0049210B"/>
    <w:rsid w:val="00492128"/>
    <w:rsid w:val="00492165"/>
    <w:rsid w:val="004921C6"/>
    <w:rsid w:val="00492220"/>
    <w:rsid w:val="00492255"/>
    <w:rsid w:val="004922A3"/>
    <w:rsid w:val="004922DC"/>
    <w:rsid w:val="00492396"/>
    <w:rsid w:val="004923B4"/>
    <w:rsid w:val="004923E3"/>
    <w:rsid w:val="00492434"/>
    <w:rsid w:val="0049246C"/>
    <w:rsid w:val="00492480"/>
    <w:rsid w:val="004924B8"/>
    <w:rsid w:val="004924CF"/>
    <w:rsid w:val="004925C9"/>
    <w:rsid w:val="00492645"/>
    <w:rsid w:val="00492674"/>
    <w:rsid w:val="004926A6"/>
    <w:rsid w:val="004926D2"/>
    <w:rsid w:val="004926D3"/>
    <w:rsid w:val="0049270D"/>
    <w:rsid w:val="0049271E"/>
    <w:rsid w:val="0049272C"/>
    <w:rsid w:val="004927C1"/>
    <w:rsid w:val="004927EA"/>
    <w:rsid w:val="00492852"/>
    <w:rsid w:val="00492956"/>
    <w:rsid w:val="00492A3F"/>
    <w:rsid w:val="00492A4E"/>
    <w:rsid w:val="00492AEB"/>
    <w:rsid w:val="00492BAB"/>
    <w:rsid w:val="00492C14"/>
    <w:rsid w:val="00492C74"/>
    <w:rsid w:val="00492CB2"/>
    <w:rsid w:val="00492D64"/>
    <w:rsid w:val="00492D8F"/>
    <w:rsid w:val="00492D99"/>
    <w:rsid w:val="00492DF4"/>
    <w:rsid w:val="0049305A"/>
    <w:rsid w:val="00493093"/>
    <w:rsid w:val="004930DE"/>
    <w:rsid w:val="00493199"/>
    <w:rsid w:val="004931B7"/>
    <w:rsid w:val="00493208"/>
    <w:rsid w:val="0049327F"/>
    <w:rsid w:val="004932CD"/>
    <w:rsid w:val="00493359"/>
    <w:rsid w:val="004933AF"/>
    <w:rsid w:val="004933EF"/>
    <w:rsid w:val="004933F5"/>
    <w:rsid w:val="00493411"/>
    <w:rsid w:val="00493456"/>
    <w:rsid w:val="004934C0"/>
    <w:rsid w:val="004934DC"/>
    <w:rsid w:val="004935A1"/>
    <w:rsid w:val="00493625"/>
    <w:rsid w:val="00493741"/>
    <w:rsid w:val="004937CE"/>
    <w:rsid w:val="004937E4"/>
    <w:rsid w:val="00493854"/>
    <w:rsid w:val="0049385C"/>
    <w:rsid w:val="004938A9"/>
    <w:rsid w:val="00493919"/>
    <w:rsid w:val="00493967"/>
    <w:rsid w:val="0049396B"/>
    <w:rsid w:val="00493980"/>
    <w:rsid w:val="004939B5"/>
    <w:rsid w:val="00493A0E"/>
    <w:rsid w:val="00493A1A"/>
    <w:rsid w:val="00493A4A"/>
    <w:rsid w:val="00493A9C"/>
    <w:rsid w:val="00493AD6"/>
    <w:rsid w:val="00493AEC"/>
    <w:rsid w:val="00493B3C"/>
    <w:rsid w:val="00493BA1"/>
    <w:rsid w:val="00493BF8"/>
    <w:rsid w:val="00493CAE"/>
    <w:rsid w:val="00493D0D"/>
    <w:rsid w:val="00493DA6"/>
    <w:rsid w:val="00493FB9"/>
    <w:rsid w:val="004940CB"/>
    <w:rsid w:val="004940CF"/>
    <w:rsid w:val="004940FA"/>
    <w:rsid w:val="004941B0"/>
    <w:rsid w:val="004941C4"/>
    <w:rsid w:val="0049430B"/>
    <w:rsid w:val="004943F3"/>
    <w:rsid w:val="0049443F"/>
    <w:rsid w:val="004944A5"/>
    <w:rsid w:val="00494509"/>
    <w:rsid w:val="0049455E"/>
    <w:rsid w:val="0049456D"/>
    <w:rsid w:val="00494599"/>
    <w:rsid w:val="004946A5"/>
    <w:rsid w:val="004946B6"/>
    <w:rsid w:val="004947E3"/>
    <w:rsid w:val="0049483F"/>
    <w:rsid w:val="00494841"/>
    <w:rsid w:val="004948AD"/>
    <w:rsid w:val="004948E2"/>
    <w:rsid w:val="004948EC"/>
    <w:rsid w:val="00494A79"/>
    <w:rsid w:val="00494C8E"/>
    <w:rsid w:val="00494CB3"/>
    <w:rsid w:val="00494CE3"/>
    <w:rsid w:val="00494D32"/>
    <w:rsid w:val="00494DAD"/>
    <w:rsid w:val="00494E9A"/>
    <w:rsid w:val="00494EEC"/>
    <w:rsid w:val="00494F75"/>
    <w:rsid w:val="00494FA1"/>
    <w:rsid w:val="00494FB9"/>
    <w:rsid w:val="00494FD5"/>
    <w:rsid w:val="00495011"/>
    <w:rsid w:val="0049501A"/>
    <w:rsid w:val="004950C2"/>
    <w:rsid w:val="004950EB"/>
    <w:rsid w:val="00495125"/>
    <w:rsid w:val="0049516B"/>
    <w:rsid w:val="0049518C"/>
    <w:rsid w:val="004952CC"/>
    <w:rsid w:val="004952FE"/>
    <w:rsid w:val="004953B5"/>
    <w:rsid w:val="004953E5"/>
    <w:rsid w:val="004954D1"/>
    <w:rsid w:val="004955AA"/>
    <w:rsid w:val="0049561E"/>
    <w:rsid w:val="00495674"/>
    <w:rsid w:val="004956ED"/>
    <w:rsid w:val="004956F0"/>
    <w:rsid w:val="004957A8"/>
    <w:rsid w:val="004958C3"/>
    <w:rsid w:val="004958EB"/>
    <w:rsid w:val="00495925"/>
    <w:rsid w:val="004959E4"/>
    <w:rsid w:val="00495AB9"/>
    <w:rsid w:val="00495AE6"/>
    <w:rsid w:val="00495BBB"/>
    <w:rsid w:val="00495BEB"/>
    <w:rsid w:val="00495C36"/>
    <w:rsid w:val="00495C85"/>
    <w:rsid w:val="00495CF3"/>
    <w:rsid w:val="00495D69"/>
    <w:rsid w:val="00495D8C"/>
    <w:rsid w:val="00495DB7"/>
    <w:rsid w:val="00495DEB"/>
    <w:rsid w:val="00495E05"/>
    <w:rsid w:val="00495E1C"/>
    <w:rsid w:val="00495E2A"/>
    <w:rsid w:val="00495E2C"/>
    <w:rsid w:val="00495ECB"/>
    <w:rsid w:val="00495F24"/>
    <w:rsid w:val="00495F65"/>
    <w:rsid w:val="00495F67"/>
    <w:rsid w:val="00495F6C"/>
    <w:rsid w:val="00495F98"/>
    <w:rsid w:val="00495FDD"/>
    <w:rsid w:val="00496025"/>
    <w:rsid w:val="0049602F"/>
    <w:rsid w:val="004960AE"/>
    <w:rsid w:val="004960B9"/>
    <w:rsid w:val="004960CF"/>
    <w:rsid w:val="004960E4"/>
    <w:rsid w:val="00496136"/>
    <w:rsid w:val="00496138"/>
    <w:rsid w:val="00496163"/>
    <w:rsid w:val="0049618C"/>
    <w:rsid w:val="004961F9"/>
    <w:rsid w:val="00496212"/>
    <w:rsid w:val="004962CA"/>
    <w:rsid w:val="0049631D"/>
    <w:rsid w:val="0049632B"/>
    <w:rsid w:val="00496460"/>
    <w:rsid w:val="0049647D"/>
    <w:rsid w:val="0049649E"/>
    <w:rsid w:val="004964C3"/>
    <w:rsid w:val="004964D0"/>
    <w:rsid w:val="004964F1"/>
    <w:rsid w:val="00496593"/>
    <w:rsid w:val="004965D2"/>
    <w:rsid w:val="004966C9"/>
    <w:rsid w:val="00496731"/>
    <w:rsid w:val="00496760"/>
    <w:rsid w:val="004967C0"/>
    <w:rsid w:val="0049680D"/>
    <w:rsid w:val="00496811"/>
    <w:rsid w:val="00496831"/>
    <w:rsid w:val="00496904"/>
    <w:rsid w:val="00496A29"/>
    <w:rsid w:val="00496A46"/>
    <w:rsid w:val="00496A68"/>
    <w:rsid w:val="00496AB7"/>
    <w:rsid w:val="00496BEB"/>
    <w:rsid w:val="00496C94"/>
    <w:rsid w:val="00496CB6"/>
    <w:rsid w:val="00496D4A"/>
    <w:rsid w:val="00496D8C"/>
    <w:rsid w:val="00496DD5"/>
    <w:rsid w:val="00496DE5"/>
    <w:rsid w:val="00496DE6"/>
    <w:rsid w:val="00496E43"/>
    <w:rsid w:val="00496E5B"/>
    <w:rsid w:val="00496E68"/>
    <w:rsid w:val="00496E74"/>
    <w:rsid w:val="00496F3A"/>
    <w:rsid w:val="00496FE1"/>
    <w:rsid w:val="00497185"/>
    <w:rsid w:val="0049718A"/>
    <w:rsid w:val="004971F2"/>
    <w:rsid w:val="00497271"/>
    <w:rsid w:val="0049727E"/>
    <w:rsid w:val="004973B4"/>
    <w:rsid w:val="004973BA"/>
    <w:rsid w:val="004973BB"/>
    <w:rsid w:val="0049747F"/>
    <w:rsid w:val="004974C9"/>
    <w:rsid w:val="00497519"/>
    <w:rsid w:val="004975C1"/>
    <w:rsid w:val="00497604"/>
    <w:rsid w:val="00497652"/>
    <w:rsid w:val="00497682"/>
    <w:rsid w:val="004976AE"/>
    <w:rsid w:val="00497709"/>
    <w:rsid w:val="00497737"/>
    <w:rsid w:val="0049779E"/>
    <w:rsid w:val="004977B3"/>
    <w:rsid w:val="004977CB"/>
    <w:rsid w:val="0049784D"/>
    <w:rsid w:val="00497897"/>
    <w:rsid w:val="004978B7"/>
    <w:rsid w:val="004978C5"/>
    <w:rsid w:val="004979A7"/>
    <w:rsid w:val="00497A33"/>
    <w:rsid w:val="00497B06"/>
    <w:rsid w:val="00497BE0"/>
    <w:rsid w:val="00497C76"/>
    <w:rsid w:val="00497CE9"/>
    <w:rsid w:val="00497E5C"/>
    <w:rsid w:val="00497E5F"/>
    <w:rsid w:val="00497E62"/>
    <w:rsid w:val="00497ED5"/>
    <w:rsid w:val="00497EEE"/>
    <w:rsid w:val="00497F03"/>
    <w:rsid w:val="00497F7B"/>
    <w:rsid w:val="00497FAD"/>
    <w:rsid w:val="00497FC3"/>
    <w:rsid w:val="004A0010"/>
    <w:rsid w:val="004A0183"/>
    <w:rsid w:val="004A0240"/>
    <w:rsid w:val="004A0250"/>
    <w:rsid w:val="004A026F"/>
    <w:rsid w:val="004A028A"/>
    <w:rsid w:val="004A029C"/>
    <w:rsid w:val="004A029D"/>
    <w:rsid w:val="004A02B0"/>
    <w:rsid w:val="004A0335"/>
    <w:rsid w:val="004A053A"/>
    <w:rsid w:val="004A056B"/>
    <w:rsid w:val="004A068F"/>
    <w:rsid w:val="004A06A3"/>
    <w:rsid w:val="004A06C0"/>
    <w:rsid w:val="004A0727"/>
    <w:rsid w:val="004A07E3"/>
    <w:rsid w:val="004A083E"/>
    <w:rsid w:val="004A0860"/>
    <w:rsid w:val="004A0900"/>
    <w:rsid w:val="004A0993"/>
    <w:rsid w:val="004A09D9"/>
    <w:rsid w:val="004A09E1"/>
    <w:rsid w:val="004A0A00"/>
    <w:rsid w:val="004A0B97"/>
    <w:rsid w:val="004A0B9D"/>
    <w:rsid w:val="004A0C69"/>
    <w:rsid w:val="004A0C70"/>
    <w:rsid w:val="004A0C9F"/>
    <w:rsid w:val="004A0CEC"/>
    <w:rsid w:val="004A0CF9"/>
    <w:rsid w:val="004A0DE3"/>
    <w:rsid w:val="004A0E18"/>
    <w:rsid w:val="004A0E1F"/>
    <w:rsid w:val="004A0E5E"/>
    <w:rsid w:val="004A0E80"/>
    <w:rsid w:val="004A0EAF"/>
    <w:rsid w:val="004A0F24"/>
    <w:rsid w:val="004A0F3C"/>
    <w:rsid w:val="004A0FAE"/>
    <w:rsid w:val="004A0FE3"/>
    <w:rsid w:val="004A1011"/>
    <w:rsid w:val="004A106A"/>
    <w:rsid w:val="004A10C1"/>
    <w:rsid w:val="004A1188"/>
    <w:rsid w:val="004A11B9"/>
    <w:rsid w:val="004A11F9"/>
    <w:rsid w:val="004A1271"/>
    <w:rsid w:val="004A127B"/>
    <w:rsid w:val="004A127D"/>
    <w:rsid w:val="004A12DD"/>
    <w:rsid w:val="004A1311"/>
    <w:rsid w:val="004A1376"/>
    <w:rsid w:val="004A1379"/>
    <w:rsid w:val="004A1383"/>
    <w:rsid w:val="004A13CD"/>
    <w:rsid w:val="004A13D6"/>
    <w:rsid w:val="004A1442"/>
    <w:rsid w:val="004A14A2"/>
    <w:rsid w:val="004A1553"/>
    <w:rsid w:val="004A174F"/>
    <w:rsid w:val="004A183A"/>
    <w:rsid w:val="004A1922"/>
    <w:rsid w:val="004A197E"/>
    <w:rsid w:val="004A1999"/>
    <w:rsid w:val="004A1A12"/>
    <w:rsid w:val="004A1A36"/>
    <w:rsid w:val="004A1A68"/>
    <w:rsid w:val="004A1A8B"/>
    <w:rsid w:val="004A1AB5"/>
    <w:rsid w:val="004A1AFF"/>
    <w:rsid w:val="004A1B8E"/>
    <w:rsid w:val="004A1C1D"/>
    <w:rsid w:val="004A1C71"/>
    <w:rsid w:val="004A1DA8"/>
    <w:rsid w:val="004A1DF6"/>
    <w:rsid w:val="004A1E24"/>
    <w:rsid w:val="004A1EA6"/>
    <w:rsid w:val="004A1EA7"/>
    <w:rsid w:val="004A1EEE"/>
    <w:rsid w:val="004A1F1C"/>
    <w:rsid w:val="004A1F26"/>
    <w:rsid w:val="004A1FB6"/>
    <w:rsid w:val="004A2015"/>
    <w:rsid w:val="004A218C"/>
    <w:rsid w:val="004A21CF"/>
    <w:rsid w:val="004A224E"/>
    <w:rsid w:val="004A226C"/>
    <w:rsid w:val="004A2273"/>
    <w:rsid w:val="004A2310"/>
    <w:rsid w:val="004A2380"/>
    <w:rsid w:val="004A23BA"/>
    <w:rsid w:val="004A249A"/>
    <w:rsid w:val="004A24B4"/>
    <w:rsid w:val="004A256C"/>
    <w:rsid w:val="004A2738"/>
    <w:rsid w:val="004A282A"/>
    <w:rsid w:val="004A2894"/>
    <w:rsid w:val="004A2914"/>
    <w:rsid w:val="004A291A"/>
    <w:rsid w:val="004A291E"/>
    <w:rsid w:val="004A29E1"/>
    <w:rsid w:val="004A29F6"/>
    <w:rsid w:val="004A2A73"/>
    <w:rsid w:val="004A2AD5"/>
    <w:rsid w:val="004A2BB3"/>
    <w:rsid w:val="004A2C7B"/>
    <w:rsid w:val="004A2C91"/>
    <w:rsid w:val="004A2CB3"/>
    <w:rsid w:val="004A2DC8"/>
    <w:rsid w:val="004A2E4E"/>
    <w:rsid w:val="004A2F02"/>
    <w:rsid w:val="004A2F6C"/>
    <w:rsid w:val="004A2F74"/>
    <w:rsid w:val="004A2F8F"/>
    <w:rsid w:val="004A2FA1"/>
    <w:rsid w:val="004A3100"/>
    <w:rsid w:val="004A3114"/>
    <w:rsid w:val="004A3131"/>
    <w:rsid w:val="004A3191"/>
    <w:rsid w:val="004A32B0"/>
    <w:rsid w:val="004A3470"/>
    <w:rsid w:val="004A35CF"/>
    <w:rsid w:val="004A35FA"/>
    <w:rsid w:val="004A365F"/>
    <w:rsid w:val="004A36B0"/>
    <w:rsid w:val="004A3717"/>
    <w:rsid w:val="004A3773"/>
    <w:rsid w:val="004A379A"/>
    <w:rsid w:val="004A37C2"/>
    <w:rsid w:val="004A37EF"/>
    <w:rsid w:val="004A3827"/>
    <w:rsid w:val="004A3895"/>
    <w:rsid w:val="004A389C"/>
    <w:rsid w:val="004A3924"/>
    <w:rsid w:val="004A3945"/>
    <w:rsid w:val="004A398C"/>
    <w:rsid w:val="004A3A07"/>
    <w:rsid w:val="004A3A14"/>
    <w:rsid w:val="004A3B54"/>
    <w:rsid w:val="004A3BB0"/>
    <w:rsid w:val="004A3BCB"/>
    <w:rsid w:val="004A3C3C"/>
    <w:rsid w:val="004A3CB7"/>
    <w:rsid w:val="004A3CE9"/>
    <w:rsid w:val="004A3D11"/>
    <w:rsid w:val="004A3D43"/>
    <w:rsid w:val="004A3D5D"/>
    <w:rsid w:val="004A3E15"/>
    <w:rsid w:val="004A3E48"/>
    <w:rsid w:val="004A3EA3"/>
    <w:rsid w:val="004A3EDD"/>
    <w:rsid w:val="004A3EF5"/>
    <w:rsid w:val="004A40A4"/>
    <w:rsid w:val="004A411E"/>
    <w:rsid w:val="004A41C0"/>
    <w:rsid w:val="004A41C8"/>
    <w:rsid w:val="004A41E3"/>
    <w:rsid w:val="004A42AA"/>
    <w:rsid w:val="004A42F0"/>
    <w:rsid w:val="004A43D4"/>
    <w:rsid w:val="004A44DD"/>
    <w:rsid w:val="004A4586"/>
    <w:rsid w:val="004A458D"/>
    <w:rsid w:val="004A45EA"/>
    <w:rsid w:val="004A46B7"/>
    <w:rsid w:val="004A46E0"/>
    <w:rsid w:val="004A4717"/>
    <w:rsid w:val="004A4718"/>
    <w:rsid w:val="004A4789"/>
    <w:rsid w:val="004A4840"/>
    <w:rsid w:val="004A4927"/>
    <w:rsid w:val="004A49CF"/>
    <w:rsid w:val="004A49F1"/>
    <w:rsid w:val="004A4A08"/>
    <w:rsid w:val="004A4A11"/>
    <w:rsid w:val="004A4B03"/>
    <w:rsid w:val="004A4B04"/>
    <w:rsid w:val="004A4B83"/>
    <w:rsid w:val="004A4B9B"/>
    <w:rsid w:val="004A4BC9"/>
    <w:rsid w:val="004A4BD6"/>
    <w:rsid w:val="004A4BF8"/>
    <w:rsid w:val="004A4BF9"/>
    <w:rsid w:val="004A4C04"/>
    <w:rsid w:val="004A4CF9"/>
    <w:rsid w:val="004A4D4F"/>
    <w:rsid w:val="004A4DBD"/>
    <w:rsid w:val="004A4E06"/>
    <w:rsid w:val="004A4E88"/>
    <w:rsid w:val="004A4F02"/>
    <w:rsid w:val="004A4F72"/>
    <w:rsid w:val="004A4FB3"/>
    <w:rsid w:val="004A5041"/>
    <w:rsid w:val="004A5072"/>
    <w:rsid w:val="004A5090"/>
    <w:rsid w:val="004A50C8"/>
    <w:rsid w:val="004A50DB"/>
    <w:rsid w:val="004A5145"/>
    <w:rsid w:val="004A524C"/>
    <w:rsid w:val="004A52E5"/>
    <w:rsid w:val="004A5314"/>
    <w:rsid w:val="004A531F"/>
    <w:rsid w:val="004A53BD"/>
    <w:rsid w:val="004A53FB"/>
    <w:rsid w:val="004A54DE"/>
    <w:rsid w:val="004A5545"/>
    <w:rsid w:val="004A5600"/>
    <w:rsid w:val="004A564C"/>
    <w:rsid w:val="004A5672"/>
    <w:rsid w:val="004A572D"/>
    <w:rsid w:val="004A57E1"/>
    <w:rsid w:val="004A57EE"/>
    <w:rsid w:val="004A5800"/>
    <w:rsid w:val="004A58B6"/>
    <w:rsid w:val="004A58E3"/>
    <w:rsid w:val="004A58FC"/>
    <w:rsid w:val="004A5910"/>
    <w:rsid w:val="004A5A0C"/>
    <w:rsid w:val="004A5A4E"/>
    <w:rsid w:val="004A5A68"/>
    <w:rsid w:val="004A5A6D"/>
    <w:rsid w:val="004A5AA9"/>
    <w:rsid w:val="004A5C0A"/>
    <w:rsid w:val="004A5C58"/>
    <w:rsid w:val="004A5D39"/>
    <w:rsid w:val="004A5DA1"/>
    <w:rsid w:val="004A5DA8"/>
    <w:rsid w:val="004A5DC9"/>
    <w:rsid w:val="004A5E16"/>
    <w:rsid w:val="004A5E89"/>
    <w:rsid w:val="004A5EA7"/>
    <w:rsid w:val="004A5FA1"/>
    <w:rsid w:val="004A6057"/>
    <w:rsid w:val="004A611B"/>
    <w:rsid w:val="004A6135"/>
    <w:rsid w:val="004A61E7"/>
    <w:rsid w:val="004A627F"/>
    <w:rsid w:val="004A6341"/>
    <w:rsid w:val="004A635D"/>
    <w:rsid w:val="004A6418"/>
    <w:rsid w:val="004A642C"/>
    <w:rsid w:val="004A6436"/>
    <w:rsid w:val="004A6476"/>
    <w:rsid w:val="004A64CB"/>
    <w:rsid w:val="004A65F7"/>
    <w:rsid w:val="004A66AC"/>
    <w:rsid w:val="004A6718"/>
    <w:rsid w:val="004A6758"/>
    <w:rsid w:val="004A6778"/>
    <w:rsid w:val="004A67F7"/>
    <w:rsid w:val="004A682E"/>
    <w:rsid w:val="004A6859"/>
    <w:rsid w:val="004A68AD"/>
    <w:rsid w:val="004A69F8"/>
    <w:rsid w:val="004A6A7A"/>
    <w:rsid w:val="004A6A98"/>
    <w:rsid w:val="004A6AB4"/>
    <w:rsid w:val="004A6B34"/>
    <w:rsid w:val="004A6B53"/>
    <w:rsid w:val="004A6C0B"/>
    <w:rsid w:val="004A6C14"/>
    <w:rsid w:val="004A6C8B"/>
    <w:rsid w:val="004A6CFB"/>
    <w:rsid w:val="004A6DD7"/>
    <w:rsid w:val="004A6E0C"/>
    <w:rsid w:val="004A6F0F"/>
    <w:rsid w:val="004A6F61"/>
    <w:rsid w:val="004A6FE0"/>
    <w:rsid w:val="004A7012"/>
    <w:rsid w:val="004A707B"/>
    <w:rsid w:val="004A707D"/>
    <w:rsid w:val="004A713C"/>
    <w:rsid w:val="004A7290"/>
    <w:rsid w:val="004A73B9"/>
    <w:rsid w:val="004A73F1"/>
    <w:rsid w:val="004A73F3"/>
    <w:rsid w:val="004A744E"/>
    <w:rsid w:val="004A74D9"/>
    <w:rsid w:val="004A754A"/>
    <w:rsid w:val="004A75B9"/>
    <w:rsid w:val="004A7624"/>
    <w:rsid w:val="004A76DE"/>
    <w:rsid w:val="004A7706"/>
    <w:rsid w:val="004A771D"/>
    <w:rsid w:val="004A7740"/>
    <w:rsid w:val="004A7839"/>
    <w:rsid w:val="004A7874"/>
    <w:rsid w:val="004A78B1"/>
    <w:rsid w:val="004A78F4"/>
    <w:rsid w:val="004A7B78"/>
    <w:rsid w:val="004A7BFB"/>
    <w:rsid w:val="004A7BFC"/>
    <w:rsid w:val="004A7CB8"/>
    <w:rsid w:val="004A7D51"/>
    <w:rsid w:val="004A7DA9"/>
    <w:rsid w:val="004A7DAC"/>
    <w:rsid w:val="004A7E0C"/>
    <w:rsid w:val="004A7EE5"/>
    <w:rsid w:val="004B0056"/>
    <w:rsid w:val="004B00A9"/>
    <w:rsid w:val="004B0192"/>
    <w:rsid w:val="004B0207"/>
    <w:rsid w:val="004B022A"/>
    <w:rsid w:val="004B0238"/>
    <w:rsid w:val="004B02A1"/>
    <w:rsid w:val="004B02E7"/>
    <w:rsid w:val="004B0382"/>
    <w:rsid w:val="004B03A1"/>
    <w:rsid w:val="004B0448"/>
    <w:rsid w:val="004B04C4"/>
    <w:rsid w:val="004B053E"/>
    <w:rsid w:val="004B0598"/>
    <w:rsid w:val="004B060E"/>
    <w:rsid w:val="004B0691"/>
    <w:rsid w:val="004B072D"/>
    <w:rsid w:val="004B07A4"/>
    <w:rsid w:val="004B07A5"/>
    <w:rsid w:val="004B07FA"/>
    <w:rsid w:val="004B08B9"/>
    <w:rsid w:val="004B090F"/>
    <w:rsid w:val="004B0955"/>
    <w:rsid w:val="004B0A2D"/>
    <w:rsid w:val="004B0A7A"/>
    <w:rsid w:val="004B0AD9"/>
    <w:rsid w:val="004B0CDD"/>
    <w:rsid w:val="004B0D1A"/>
    <w:rsid w:val="004B0D50"/>
    <w:rsid w:val="004B0E23"/>
    <w:rsid w:val="004B0EF1"/>
    <w:rsid w:val="004B0F68"/>
    <w:rsid w:val="004B0FAD"/>
    <w:rsid w:val="004B0FC5"/>
    <w:rsid w:val="004B0FD8"/>
    <w:rsid w:val="004B1075"/>
    <w:rsid w:val="004B1186"/>
    <w:rsid w:val="004B11EA"/>
    <w:rsid w:val="004B11F7"/>
    <w:rsid w:val="004B1202"/>
    <w:rsid w:val="004B120D"/>
    <w:rsid w:val="004B130D"/>
    <w:rsid w:val="004B136C"/>
    <w:rsid w:val="004B1391"/>
    <w:rsid w:val="004B139F"/>
    <w:rsid w:val="004B13EF"/>
    <w:rsid w:val="004B1453"/>
    <w:rsid w:val="004B1461"/>
    <w:rsid w:val="004B14BB"/>
    <w:rsid w:val="004B1590"/>
    <w:rsid w:val="004B15E9"/>
    <w:rsid w:val="004B1634"/>
    <w:rsid w:val="004B179C"/>
    <w:rsid w:val="004B17A3"/>
    <w:rsid w:val="004B17A9"/>
    <w:rsid w:val="004B17E4"/>
    <w:rsid w:val="004B17EB"/>
    <w:rsid w:val="004B1880"/>
    <w:rsid w:val="004B1929"/>
    <w:rsid w:val="004B1968"/>
    <w:rsid w:val="004B1972"/>
    <w:rsid w:val="004B1991"/>
    <w:rsid w:val="004B1A32"/>
    <w:rsid w:val="004B1A69"/>
    <w:rsid w:val="004B1B9D"/>
    <w:rsid w:val="004B1C94"/>
    <w:rsid w:val="004B1CE2"/>
    <w:rsid w:val="004B1D22"/>
    <w:rsid w:val="004B1D2C"/>
    <w:rsid w:val="004B1D8B"/>
    <w:rsid w:val="004B1DD7"/>
    <w:rsid w:val="004B1EB9"/>
    <w:rsid w:val="004B1F44"/>
    <w:rsid w:val="004B1F54"/>
    <w:rsid w:val="004B1FD4"/>
    <w:rsid w:val="004B202E"/>
    <w:rsid w:val="004B2079"/>
    <w:rsid w:val="004B2127"/>
    <w:rsid w:val="004B21E4"/>
    <w:rsid w:val="004B222D"/>
    <w:rsid w:val="004B2278"/>
    <w:rsid w:val="004B22B7"/>
    <w:rsid w:val="004B2387"/>
    <w:rsid w:val="004B242D"/>
    <w:rsid w:val="004B253C"/>
    <w:rsid w:val="004B253F"/>
    <w:rsid w:val="004B25C3"/>
    <w:rsid w:val="004B25EE"/>
    <w:rsid w:val="004B2609"/>
    <w:rsid w:val="004B2633"/>
    <w:rsid w:val="004B2684"/>
    <w:rsid w:val="004B26D6"/>
    <w:rsid w:val="004B26FD"/>
    <w:rsid w:val="004B27A9"/>
    <w:rsid w:val="004B27CA"/>
    <w:rsid w:val="004B27D8"/>
    <w:rsid w:val="004B2855"/>
    <w:rsid w:val="004B28B4"/>
    <w:rsid w:val="004B28E6"/>
    <w:rsid w:val="004B2A25"/>
    <w:rsid w:val="004B2AB2"/>
    <w:rsid w:val="004B2AB4"/>
    <w:rsid w:val="004B2ADC"/>
    <w:rsid w:val="004B2B41"/>
    <w:rsid w:val="004B2B66"/>
    <w:rsid w:val="004B2CE4"/>
    <w:rsid w:val="004B2DD9"/>
    <w:rsid w:val="004B2DF8"/>
    <w:rsid w:val="004B2E88"/>
    <w:rsid w:val="004B2EB2"/>
    <w:rsid w:val="004B2F98"/>
    <w:rsid w:val="004B2FDA"/>
    <w:rsid w:val="004B30B1"/>
    <w:rsid w:val="004B30E8"/>
    <w:rsid w:val="004B3161"/>
    <w:rsid w:val="004B31ED"/>
    <w:rsid w:val="004B320A"/>
    <w:rsid w:val="004B320D"/>
    <w:rsid w:val="004B327C"/>
    <w:rsid w:val="004B329D"/>
    <w:rsid w:val="004B32B7"/>
    <w:rsid w:val="004B32E2"/>
    <w:rsid w:val="004B332F"/>
    <w:rsid w:val="004B3394"/>
    <w:rsid w:val="004B33A7"/>
    <w:rsid w:val="004B33D6"/>
    <w:rsid w:val="004B351F"/>
    <w:rsid w:val="004B3581"/>
    <w:rsid w:val="004B3615"/>
    <w:rsid w:val="004B36D8"/>
    <w:rsid w:val="004B371A"/>
    <w:rsid w:val="004B3729"/>
    <w:rsid w:val="004B374C"/>
    <w:rsid w:val="004B3764"/>
    <w:rsid w:val="004B3776"/>
    <w:rsid w:val="004B37A1"/>
    <w:rsid w:val="004B38B5"/>
    <w:rsid w:val="004B3963"/>
    <w:rsid w:val="004B3980"/>
    <w:rsid w:val="004B39F7"/>
    <w:rsid w:val="004B3A35"/>
    <w:rsid w:val="004B3A84"/>
    <w:rsid w:val="004B3A99"/>
    <w:rsid w:val="004B3ABA"/>
    <w:rsid w:val="004B3AD8"/>
    <w:rsid w:val="004B3C5A"/>
    <w:rsid w:val="004B3C6F"/>
    <w:rsid w:val="004B3CE1"/>
    <w:rsid w:val="004B3D18"/>
    <w:rsid w:val="004B3D1A"/>
    <w:rsid w:val="004B3DAA"/>
    <w:rsid w:val="004B3E35"/>
    <w:rsid w:val="004B3F10"/>
    <w:rsid w:val="004B3F27"/>
    <w:rsid w:val="004B3F6F"/>
    <w:rsid w:val="004B400A"/>
    <w:rsid w:val="004B4068"/>
    <w:rsid w:val="004B40FF"/>
    <w:rsid w:val="004B4108"/>
    <w:rsid w:val="004B4133"/>
    <w:rsid w:val="004B4173"/>
    <w:rsid w:val="004B417F"/>
    <w:rsid w:val="004B4191"/>
    <w:rsid w:val="004B4201"/>
    <w:rsid w:val="004B421D"/>
    <w:rsid w:val="004B428A"/>
    <w:rsid w:val="004B4292"/>
    <w:rsid w:val="004B42E1"/>
    <w:rsid w:val="004B430B"/>
    <w:rsid w:val="004B4322"/>
    <w:rsid w:val="004B432B"/>
    <w:rsid w:val="004B4379"/>
    <w:rsid w:val="004B437A"/>
    <w:rsid w:val="004B4385"/>
    <w:rsid w:val="004B43E2"/>
    <w:rsid w:val="004B442B"/>
    <w:rsid w:val="004B4459"/>
    <w:rsid w:val="004B4480"/>
    <w:rsid w:val="004B44A6"/>
    <w:rsid w:val="004B44FA"/>
    <w:rsid w:val="004B450A"/>
    <w:rsid w:val="004B451C"/>
    <w:rsid w:val="004B4535"/>
    <w:rsid w:val="004B455E"/>
    <w:rsid w:val="004B456B"/>
    <w:rsid w:val="004B47CA"/>
    <w:rsid w:val="004B4844"/>
    <w:rsid w:val="004B4934"/>
    <w:rsid w:val="004B493B"/>
    <w:rsid w:val="004B4947"/>
    <w:rsid w:val="004B4A11"/>
    <w:rsid w:val="004B4AB1"/>
    <w:rsid w:val="004B4BE9"/>
    <w:rsid w:val="004B4CA4"/>
    <w:rsid w:val="004B4D50"/>
    <w:rsid w:val="004B4E83"/>
    <w:rsid w:val="004B4F65"/>
    <w:rsid w:val="004B504F"/>
    <w:rsid w:val="004B5103"/>
    <w:rsid w:val="004B5168"/>
    <w:rsid w:val="004B5261"/>
    <w:rsid w:val="004B531B"/>
    <w:rsid w:val="004B5390"/>
    <w:rsid w:val="004B5397"/>
    <w:rsid w:val="004B54A2"/>
    <w:rsid w:val="004B5643"/>
    <w:rsid w:val="004B567C"/>
    <w:rsid w:val="004B571F"/>
    <w:rsid w:val="004B5794"/>
    <w:rsid w:val="004B5805"/>
    <w:rsid w:val="004B5811"/>
    <w:rsid w:val="004B5843"/>
    <w:rsid w:val="004B586D"/>
    <w:rsid w:val="004B589D"/>
    <w:rsid w:val="004B58BF"/>
    <w:rsid w:val="004B58C4"/>
    <w:rsid w:val="004B58FA"/>
    <w:rsid w:val="004B59C2"/>
    <w:rsid w:val="004B59C6"/>
    <w:rsid w:val="004B5A73"/>
    <w:rsid w:val="004B5A78"/>
    <w:rsid w:val="004B5AB7"/>
    <w:rsid w:val="004B5B3B"/>
    <w:rsid w:val="004B5B4B"/>
    <w:rsid w:val="004B5B4D"/>
    <w:rsid w:val="004B5B83"/>
    <w:rsid w:val="004B5CD5"/>
    <w:rsid w:val="004B5D09"/>
    <w:rsid w:val="004B5D70"/>
    <w:rsid w:val="004B5E15"/>
    <w:rsid w:val="004B5E35"/>
    <w:rsid w:val="004B5E8F"/>
    <w:rsid w:val="004B5EB0"/>
    <w:rsid w:val="004B5ED1"/>
    <w:rsid w:val="004B5ED4"/>
    <w:rsid w:val="004B5ED5"/>
    <w:rsid w:val="004B5EF0"/>
    <w:rsid w:val="004B5F89"/>
    <w:rsid w:val="004B5FCF"/>
    <w:rsid w:val="004B6010"/>
    <w:rsid w:val="004B6137"/>
    <w:rsid w:val="004B6163"/>
    <w:rsid w:val="004B6233"/>
    <w:rsid w:val="004B624A"/>
    <w:rsid w:val="004B63AA"/>
    <w:rsid w:val="004B6419"/>
    <w:rsid w:val="004B641B"/>
    <w:rsid w:val="004B642F"/>
    <w:rsid w:val="004B6477"/>
    <w:rsid w:val="004B657F"/>
    <w:rsid w:val="004B65BE"/>
    <w:rsid w:val="004B65C8"/>
    <w:rsid w:val="004B6612"/>
    <w:rsid w:val="004B66F9"/>
    <w:rsid w:val="004B673D"/>
    <w:rsid w:val="004B6759"/>
    <w:rsid w:val="004B67D8"/>
    <w:rsid w:val="004B6810"/>
    <w:rsid w:val="004B68AD"/>
    <w:rsid w:val="004B68F2"/>
    <w:rsid w:val="004B6903"/>
    <w:rsid w:val="004B6952"/>
    <w:rsid w:val="004B6972"/>
    <w:rsid w:val="004B69AD"/>
    <w:rsid w:val="004B6AC8"/>
    <w:rsid w:val="004B6BAE"/>
    <w:rsid w:val="004B6C0F"/>
    <w:rsid w:val="004B6C89"/>
    <w:rsid w:val="004B6D16"/>
    <w:rsid w:val="004B6D1F"/>
    <w:rsid w:val="004B6D74"/>
    <w:rsid w:val="004B6D7B"/>
    <w:rsid w:val="004B6EBA"/>
    <w:rsid w:val="004B6FE9"/>
    <w:rsid w:val="004B7010"/>
    <w:rsid w:val="004B7085"/>
    <w:rsid w:val="004B70F0"/>
    <w:rsid w:val="004B710E"/>
    <w:rsid w:val="004B7110"/>
    <w:rsid w:val="004B7111"/>
    <w:rsid w:val="004B7113"/>
    <w:rsid w:val="004B71F0"/>
    <w:rsid w:val="004B71F2"/>
    <w:rsid w:val="004B7243"/>
    <w:rsid w:val="004B729B"/>
    <w:rsid w:val="004B72EA"/>
    <w:rsid w:val="004B7321"/>
    <w:rsid w:val="004B7338"/>
    <w:rsid w:val="004B737C"/>
    <w:rsid w:val="004B73F8"/>
    <w:rsid w:val="004B7402"/>
    <w:rsid w:val="004B7470"/>
    <w:rsid w:val="004B753B"/>
    <w:rsid w:val="004B759D"/>
    <w:rsid w:val="004B762D"/>
    <w:rsid w:val="004B765D"/>
    <w:rsid w:val="004B766D"/>
    <w:rsid w:val="004B7684"/>
    <w:rsid w:val="004B76F2"/>
    <w:rsid w:val="004B76F3"/>
    <w:rsid w:val="004B76FA"/>
    <w:rsid w:val="004B7727"/>
    <w:rsid w:val="004B77C1"/>
    <w:rsid w:val="004B781A"/>
    <w:rsid w:val="004B7857"/>
    <w:rsid w:val="004B7909"/>
    <w:rsid w:val="004B7977"/>
    <w:rsid w:val="004B797F"/>
    <w:rsid w:val="004B7B62"/>
    <w:rsid w:val="004B7D5D"/>
    <w:rsid w:val="004B7D7A"/>
    <w:rsid w:val="004B7DDD"/>
    <w:rsid w:val="004B7FA0"/>
    <w:rsid w:val="004B7FA5"/>
    <w:rsid w:val="004C00BF"/>
    <w:rsid w:val="004C00D7"/>
    <w:rsid w:val="004C00E3"/>
    <w:rsid w:val="004C00E7"/>
    <w:rsid w:val="004C016C"/>
    <w:rsid w:val="004C0188"/>
    <w:rsid w:val="004C01C3"/>
    <w:rsid w:val="004C01F6"/>
    <w:rsid w:val="004C0200"/>
    <w:rsid w:val="004C0275"/>
    <w:rsid w:val="004C03D9"/>
    <w:rsid w:val="004C03FB"/>
    <w:rsid w:val="004C0404"/>
    <w:rsid w:val="004C0444"/>
    <w:rsid w:val="004C045C"/>
    <w:rsid w:val="004C0471"/>
    <w:rsid w:val="004C0491"/>
    <w:rsid w:val="004C056B"/>
    <w:rsid w:val="004C05ED"/>
    <w:rsid w:val="004C0614"/>
    <w:rsid w:val="004C068D"/>
    <w:rsid w:val="004C06EC"/>
    <w:rsid w:val="004C0736"/>
    <w:rsid w:val="004C075E"/>
    <w:rsid w:val="004C0781"/>
    <w:rsid w:val="004C0840"/>
    <w:rsid w:val="004C085E"/>
    <w:rsid w:val="004C0878"/>
    <w:rsid w:val="004C08EF"/>
    <w:rsid w:val="004C093B"/>
    <w:rsid w:val="004C0AC4"/>
    <w:rsid w:val="004C0AC8"/>
    <w:rsid w:val="004C0B08"/>
    <w:rsid w:val="004C0B5C"/>
    <w:rsid w:val="004C0BAF"/>
    <w:rsid w:val="004C0BB0"/>
    <w:rsid w:val="004C0C2F"/>
    <w:rsid w:val="004C0CF2"/>
    <w:rsid w:val="004C0D44"/>
    <w:rsid w:val="004C0DBA"/>
    <w:rsid w:val="004C0E29"/>
    <w:rsid w:val="004C0E84"/>
    <w:rsid w:val="004C0F53"/>
    <w:rsid w:val="004C0FA7"/>
    <w:rsid w:val="004C0FAD"/>
    <w:rsid w:val="004C106F"/>
    <w:rsid w:val="004C108B"/>
    <w:rsid w:val="004C1115"/>
    <w:rsid w:val="004C11A2"/>
    <w:rsid w:val="004C126E"/>
    <w:rsid w:val="004C1282"/>
    <w:rsid w:val="004C1289"/>
    <w:rsid w:val="004C1292"/>
    <w:rsid w:val="004C1372"/>
    <w:rsid w:val="004C1437"/>
    <w:rsid w:val="004C146E"/>
    <w:rsid w:val="004C14DA"/>
    <w:rsid w:val="004C153E"/>
    <w:rsid w:val="004C162A"/>
    <w:rsid w:val="004C167C"/>
    <w:rsid w:val="004C16A9"/>
    <w:rsid w:val="004C1759"/>
    <w:rsid w:val="004C189F"/>
    <w:rsid w:val="004C18B6"/>
    <w:rsid w:val="004C19FA"/>
    <w:rsid w:val="004C1A03"/>
    <w:rsid w:val="004C1A7D"/>
    <w:rsid w:val="004C1ACB"/>
    <w:rsid w:val="004C1B09"/>
    <w:rsid w:val="004C1B25"/>
    <w:rsid w:val="004C1B55"/>
    <w:rsid w:val="004C1B57"/>
    <w:rsid w:val="004C1BBC"/>
    <w:rsid w:val="004C1D59"/>
    <w:rsid w:val="004C1E19"/>
    <w:rsid w:val="004C1E67"/>
    <w:rsid w:val="004C1F29"/>
    <w:rsid w:val="004C1F6A"/>
    <w:rsid w:val="004C1FF8"/>
    <w:rsid w:val="004C2007"/>
    <w:rsid w:val="004C207C"/>
    <w:rsid w:val="004C2112"/>
    <w:rsid w:val="004C2186"/>
    <w:rsid w:val="004C218A"/>
    <w:rsid w:val="004C21F6"/>
    <w:rsid w:val="004C21F9"/>
    <w:rsid w:val="004C235A"/>
    <w:rsid w:val="004C237B"/>
    <w:rsid w:val="004C23FB"/>
    <w:rsid w:val="004C246E"/>
    <w:rsid w:val="004C252C"/>
    <w:rsid w:val="004C2553"/>
    <w:rsid w:val="004C26AD"/>
    <w:rsid w:val="004C26C9"/>
    <w:rsid w:val="004C27A2"/>
    <w:rsid w:val="004C27BD"/>
    <w:rsid w:val="004C27D1"/>
    <w:rsid w:val="004C27DF"/>
    <w:rsid w:val="004C27FB"/>
    <w:rsid w:val="004C28E3"/>
    <w:rsid w:val="004C28FD"/>
    <w:rsid w:val="004C2926"/>
    <w:rsid w:val="004C2967"/>
    <w:rsid w:val="004C29BC"/>
    <w:rsid w:val="004C2A1D"/>
    <w:rsid w:val="004C2A2B"/>
    <w:rsid w:val="004C2B36"/>
    <w:rsid w:val="004C2B3B"/>
    <w:rsid w:val="004C2BE9"/>
    <w:rsid w:val="004C2C6A"/>
    <w:rsid w:val="004C2CB9"/>
    <w:rsid w:val="004C2D13"/>
    <w:rsid w:val="004C2D6E"/>
    <w:rsid w:val="004C2DF7"/>
    <w:rsid w:val="004C2E08"/>
    <w:rsid w:val="004C2E13"/>
    <w:rsid w:val="004C2EBC"/>
    <w:rsid w:val="004C2EFF"/>
    <w:rsid w:val="004C2FC7"/>
    <w:rsid w:val="004C306D"/>
    <w:rsid w:val="004C310C"/>
    <w:rsid w:val="004C330D"/>
    <w:rsid w:val="004C336B"/>
    <w:rsid w:val="004C338F"/>
    <w:rsid w:val="004C34B9"/>
    <w:rsid w:val="004C359C"/>
    <w:rsid w:val="004C35E0"/>
    <w:rsid w:val="004C3760"/>
    <w:rsid w:val="004C3770"/>
    <w:rsid w:val="004C3789"/>
    <w:rsid w:val="004C379C"/>
    <w:rsid w:val="004C3836"/>
    <w:rsid w:val="004C3845"/>
    <w:rsid w:val="004C3887"/>
    <w:rsid w:val="004C38DD"/>
    <w:rsid w:val="004C397D"/>
    <w:rsid w:val="004C39B7"/>
    <w:rsid w:val="004C3A01"/>
    <w:rsid w:val="004C3A21"/>
    <w:rsid w:val="004C3A85"/>
    <w:rsid w:val="004C3ABA"/>
    <w:rsid w:val="004C3ACC"/>
    <w:rsid w:val="004C3B26"/>
    <w:rsid w:val="004C3BA5"/>
    <w:rsid w:val="004C3BE7"/>
    <w:rsid w:val="004C3C2F"/>
    <w:rsid w:val="004C3CBB"/>
    <w:rsid w:val="004C3CF0"/>
    <w:rsid w:val="004C3DCE"/>
    <w:rsid w:val="004C3DEC"/>
    <w:rsid w:val="004C3E5D"/>
    <w:rsid w:val="004C3E96"/>
    <w:rsid w:val="004C3ED4"/>
    <w:rsid w:val="004C3EEE"/>
    <w:rsid w:val="004C3F91"/>
    <w:rsid w:val="004C3FC7"/>
    <w:rsid w:val="004C3FF7"/>
    <w:rsid w:val="004C400E"/>
    <w:rsid w:val="004C4031"/>
    <w:rsid w:val="004C403D"/>
    <w:rsid w:val="004C4056"/>
    <w:rsid w:val="004C405A"/>
    <w:rsid w:val="004C40E9"/>
    <w:rsid w:val="004C413F"/>
    <w:rsid w:val="004C4223"/>
    <w:rsid w:val="004C429E"/>
    <w:rsid w:val="004C42CD"/>
    <w:rsid w:val="004C43F9"/>
    <w:rsid w:val="004C441C"/>
    <w:rsid w:val="004C441E"/>
    <w:rsid w:val="004C4469"/>
    <w:rsid w:val="004C448D"/>
    <w:rsid w:val="004C44B2"/>
    <w:rsid w:val="004C44B9"/>
    <w:rsid w:val="004C4516"/>
    <w:rsid w:val="004C4524"/>
    <w:rsid w:val="004C4584"/>
    <w:rsid w:val="004C45DF"/>
    <w:rsid w:val="004C467A"/>
    <w:rsid w:val="004C468A"/>
    <w:rsid w:val="004C46A8"/>
    <w:rsid w:val="004C46DF"/>
    <w:rsid w:val="004C488A"/>
    <w:rsid w:val="004C48EF"/>
    <w:rsid w:val="004C491A"/>
    <w:rsid w:val="004C493A"/>
    <w:rsid w:val="004C49A9"/>
    <w:rsid w:val="004C4A1A"/>
    <w:rsid w:val="004C4A31"/>
    <w:rsid w:val="004C4A79"/>
    <w:rsid w:val="004C4BAD"/>
    <w:rsid w:val="004C4BDD"/>
    <w:rsid w:val="004C4BF0"/>
    <w:rsid w:val="004C4CF1"/>
    <w:rsid w:val="004C4D6A"/>
    <w:rsid w:val="004C4DF9"/>
    <w:rsid w:val="004C4FF9"/>
    <w:rsid w:val="004C5034"/>
    <w:rsid w:val="004C5060"/>
    <w:rsid w:val="004C5073"/>
    <w:rsid w:val="004C50BD"/>
    <w:rsid w:val="004C521D"/>
    <w:rsid w:val="004C52B5"/>
    <w:rsid w:val="004C52F8"/>
    <w:rsid w:val="004C5320"/>
    <w:rsid w:val="004C53CB"/>
    <w:rsid w:val="004C5439"/>
    <w:rsid w:val="004C54D0"/>
    <w:rsid w:val="004C54DC"/>
    <w:rsid w:val="004C54F0"/>
    <w:rsid w:val="004C5523"/>
    <w:rsid w:val="004C55CE"/>
    <w:rsid w:val="004C5667"/>
    <w:rsid w:val="004C569C"/>
    <w:rsid w:val="004C56B5"/>
    <w:rsid w:val="004C572D"/>
    <w:rsid w:val="004C57AA"/>
    <w:rsid w:val="004C5841"/>
    <w:rsid w:val="004C58B5"/>
    <w:rsid w:val="004C59EB"/>
    <w:rsid w:val="004C5A43"/>
    <w:rsid w:val="004C5A44"/>
    <w:rsid w:val="004C5A7A"/>
    <w:rsid w:val="004C5AC1"/>
    <w:rsid w:val="004C5B55"/>
    <w:rsid w:val="004C5C55"/>
    <w:rsid w:val="004C5C6B"/>
    <w:rsid w:val="004C5C91"/>
    <w:rsid w:val="004C5C9B"/>
    <w:rsid w:val="004C5CAC"/>
    <w:rsid w:val="004C5CFC"/>
    <w:rsid w:val="004C5CFE"/>
    <w:rsid w:val="004C5D41"/>
    <w:rsid w:val="004C5E04"/>
    <w:rsid w:val="004C5E74"/>
    <w:rsid w:val="004C5FFB"/>
    <w:rsid w:val="004C60B0"/>
    <w:rsid w:val="004C61AD"/>
    <w:rsid w:val="004C61E1"/>
    <w:rsid w:val="004C61FA"/>
    <w:rsid w:val="004C6229"/>
    <w:rsid w:val="004C62E2"/>
    <w:rsid w:val="004C6426"/>
    <w:rsid w:val="004C64DD"/>
    <w:rsid w:val="004C65A7"/>
    <w:rsid w:val="004C65AC"/>
    <w:rsid w:val="004C6674"/>
    <w:rsid w:val="004C6714"/>
    <w:rsid w:val="004C67AE"/>
    <w:rsid w:val="004C6841"/>
    <w:rsid w:val="004C6958"/>
    <w:rsid w:val="004C6962"/>
    <w:rsid w:val="004C69F4"/>
    <w:rsid w:val="004C6A62"/>
    <w:rsid w:val="004C6AF6"/>
    <w:rsid w:val="004C6B10"/>
    <w:rsid w:val="004C6B1B"/>
    <w:rsid w:val="004C6B6E"/>
    <w:rsid w:val="004C6B86"/>
    <w:rsid w:val="004C6C5A"/>
    <w:rsid w:val="004C6CB7"/>
    <w:rsid w:val="004C6CF9"/>
    <w:rsid w:val="004C6D4B"/>
    <w:rsid w:val="004C6D63"/>
    <w:rsid w:val="004C6E5A"/>
    <w:rsid w:val="004C6E5E"/>
    <w:rsid w:val="004C702F"/>
    <w:rsid w:val="004C704F"/>
    <w:rsid w:val="004C7432"/>
    <w:rsid w:val="004C74B8"/>
    <w:rsid w:val="004C7502"/>
    <w:rsid w:val="004C7608"/>
    <w:rsid w:val="004C7652"/>
    <w:rsid w:val="004C76D2"/>
    <w:rsid w:val="004C7727"/>
    <w:rsid w:val="004C776A"/>
    <w:rsid w:val="004C7781"/>
    <w:rsid w:val="004C77FD"/>
    <w:rsid w:val="004C780D"/>
    <w:rsid w:val="004C7829"/>
    <w:rsid w:val="004C78A4"/>
    <w:rsid w:val="004C792A"/>
    <w:rsid w:val="004C7949"/>
    <w:rsid w:val="004C79CD"/>
    <w:rsid w:val="004C7B02"/>
    <w:rsid w:val="004C7B6D"/>
    <w:rsid w:val="004C7B6E"/>
    <w:rsid w:val="004C7B89"/>
    <w:rsid w:val="004C7BB3"/>
    <w:rsid w:val="004C7C54"/>
    <w:rsid w:val="004C7C6F"/>
    <w:rsid w:val="004C7CB8"/>
    <w:rsid w:val="004C7D64"/>
    <w:rsid w:val="004C7D67"/>
    <w:rsid w:val="004C7DCB"/>
    <w:rsid w:val="004C7DCD"/>
    <w:rsid w:val="004C7F90"/>
    <w:rsid w:val="004C7FB4"/>
    <w:rsid w:val="004CF01F"/>
    <w:rsid w:val="004D002D"/>
    <w:rsid w:val="004D00B3"/>
    <w:rsid w:val="004D00EC"/>
    <w:rsid w:val="004D00F4"/>
    <w:rsid w:val="004D011F"/>
    <w:rsid w:val="004D016C"/>
    <w:rsid w:val="004D01D8"/>
    <w:rsid w:val="004D0209"/>
    <w:rsid w:val="004D024E"/>
    <w:rsid w:val="004D02CA"/>
    <w:rsid w:val="004D0300"/>
    <w:rsid w:val="004D03A8"/>
    <w:rsid w:val="004D03B2"/>
    <w:rsid w:val="004D042A"/>
    <w:rsid w:val="004D0436"/>
    <w:rsid w:val="004D04CE"/>
    <w:rsid w:val="004D0554"/>
    <w:rsid w:val="004D060C"/>
    <w:rsid w:val="004D064E"/>
    <w:rsid w:val="004D06D3"/>
    <w:rsid w:val="004D074C"/>
    <w:rsid w:val="004D0753"/>
    <w:rsid w:val="004D07B7"/>
    <w:rsid w:val="004D0885"/>
    <w:rsid w:val="004D0954"/>
    <w:rsid w:val="004D097D"/>
    <w:rsid w:val="004D09C3"/>
    <w:rsid w:val="004D0A08"/>
    <w:rsid w:val="004D0A7E"/>
    <w:rsid w:val="004D0A80"/>
    <w:rsid w:val="004D0B0D"/>
    <w:rsid w:val="004D0B4E"/>
    <w:rsid w:val="004D0BAB"/>
    <w:rsid w:val="004D0C03"/>
    <w:rsid w:val="004D0DEB"/>
    <w:rsid w:val="004D0EFD"/>
    <w:rsid w:val="004D0F80"/>
    <w:rsid w:val="004D0FC4"/>
    <w:rsid w:val="004D1042"/>
    <w:rsid w:val="004D1239"/>
    <w:rsid w:val="004D1250"/>
    <w:rsid w:val="004D1351"/>
    <w:rsid w:val="004D1355"/>
    <w:rsid w:val="004D13A6"/>
    <w:rsid w:val="004D13EA"/>
    <w:rsid w:val="004D14B8"/>
    <w:rsid w:val="004D150F"/>
    <w:rsid w:val="004D152C"/>
    <w:rsid w:val="004D1595"/>
    <w:rsid w:val="004D15B4"/>
    <w:rsid w:val="004D15EF"/>
    <w:rsid w:val="004D15F1"/>
    <w:rsid w:val="004D1611"/>
    <w:rsid w:val="004D1676"/>
    <w:rsid w:val="004D168F"/>
    <w:rsid w:val="004D1701"/>
    <w:rsid w:val="004D1755"/>
    <w:rsid w:val="004D179E"/>
    <w:rsid w:val="004D17D3"/>
    <w:rsid w:val="004D1833"/>
    <w:rsid w:val="004D186C"/>
    <w:rsid w:val="004D195D"/>
    <w:rsid w:val="004D19A5"/>
    <w:rsid w:val="004D19E3"/>
    <w:rsid w:val="004D1A83"/>
    <w:rsid w:val="004D1A95"/>
    <w:rsid w:val="004D1A99"/>
    <w:rsid w:val="004D1AA7"/>
    <w:rsid w:val="004D1AB2"/>
    <w:rsid w:val="004D1B42"/>
    <w:rsid w:val="004D1C73"/>
    <w:rsid w:val="004D1D4B"/>
    <w:rsid w:val="004D1D95"/>
    <w:rsid w:val="004D1F69"/>
    <w:rsid w:val="004D1FB7"/>
    <w:rsid w:val="004D1FC8"/>
    <w:rsid w:val="004D1FF1"/>
    <w:rsid w:val="004D200B"/>
    <w:rsid w:val="004D2096"/>
    <w:rsid w:val="004D21A9"/>
    <w:rsid w:val="004D21AE"/>
    <w:rsid w:val="004D2302"/>
    <w:rsid w:val="004D2321"/>
    <w:rsid w:val="004D2339"/>
    <w:rsid w:val="004D234F"/>
    <w:rsid w:val="004D23E6"/>
    <w:rsid w:val="004D248F"/>
    <w:rsid w:val="004D2494"/>
    <w:rsid w:val="004D24CF"/>
    <w:rsid w:val="004D2506"/>
    <w:rsid w:val="004D253D"/>
    <w:rsid w:val="004D2547"/>
    <w:rsid w:val="004D25B2"/>
    <w:rsid w:val="004D261E"/>
    <w:rsid w:val="004D2632"/>
    <w:rsid w:val="004D26B6"/>
    <w:rsid w:val="004D2797"/>
    <w:rsid w:val="004D2816"/>
    <w:rsid w:val="004D282F"/>
    <w:rsid w:val="004D28C3"/>
    <w:rsid w:val="004D28E5"/>
    <w:rsid w:val="004D2A4E"/>
    <w:rsid w:val="004D2AD5"/>
    <w:rsid w:val="004D2B02"/>
    <w:rsid w:val="004D2B06"/>
    <w:rsid w:val="004D2B1D"/>
    <w:rsid w:val="004D2B66"/>
    <w:rsid w:val="004D2B83"/>
    <w:rsid w:val="004D2E3C"/>
    <w:rsid w:val="004D2E8F"/>
    <w:rsid w:val="004D2EBA"/>
    <w:rsid w:val="004D2ECE"/>
    <w:rsid w:val="004D2EE7"/>
    <w:rsid w:val="004D2EF6"/>
    <w:rsid w:val="004D2FC6"/>
    <w:rsid w:val="004D3003"/>
    <w:rsid w:val="004D3220"/>
    <w:rsid w:val="004D3247"/>
    <w:rsid w:val="004D32FF"/>
    <w:rsid w:val="004D3405"/>
    <w:rsid w:val="004D3451"/>
    <w:rsid w:val="004D3478"/>
    <w:rsid w:val="004D3533"/>
    <w:rsid w:val="004D35D4"/>
    <w:rsid w:val="004D3658"/>
    <w:rsid w:val="004D36EF"/>
    <w:rsid w:val="004D3741"/>
    <w:rsid w:val="004D376E"/>
    <w:rsid w:val="004D3848"/>
    <w:rsid w:val="004D38E9"/>
    <w:rsid w:val="004D3924"/>
    <w:rsid w:val="004D3931"/>
    <w:rsid w:val="004D393D"/>
    <w:rsid w:val="004D39AB"/>
    <w:rsid w:val="004D3A2F"/>
    <w:rsid w:val="004D3AC1"/>
    <w:rsid w:val="004D3B08"/>
    <w:rsid w:val="004D3B2C"/>
    <w:rsid w:val="004D3B7A"/>
    <w:rsid w:val="004D3B98"/>
    <w:rsid w:val="004D3C0D"/>
    <w:rsid w:val="004D3C1F"/>
    <w:rsid w:val="004D3C58"/>
    <w:rsid w:val="004D3CA7"/>
    <w:rsid w:val="004D3CD4"/>
    <w:rsid w:val="004D3D03"/>
    <w:rsid w:val="004D3D5A"/>
    <w:rsid w:val="004D3D63"/>
    <w:rsid w:val="004D3D8C"/>
    <w:rsid w:val="004D3DF0"/>
    <w:rsid w:val="004D3E45"/>
    <w:rsid w:val="004D3EF9"/>
    <w:rsid w:val="004D3FEF"/>
    <w:rsid w:val="004D4008"/>
    <w:rsid w:val="004D4239"/>
    <w:rsid w:val="004D4241"/>
    <w:rsid w:val="004D425E"/>
    <w:rsid w:val="004D4347"/>
    <w:rsid w:val="004D4387"/>
    <w:rsid w:val="004D442E"/>
    <w:rsid w:val="004D44A7"/>
    <w:rsid w:val="004D44C9"/>
    <w:rsid w:val="004D44D5"/>
    <w:rsid w:val="004D44FE"/>
    <w:rsid w:val="004D4506"/>
    <w:rsid w:val="004D4578"/>
    <w:rsid w:val="004D45D3"/>
    <w:rsid w:val="004D45FF"/>
    <w:rsid w:val="004D4611"/>
    <w:rsid w:val="004D471F"/>
    <w:rsid w:val="004D474C"/>
    <w:rsid w:val="004D474D"/>
    <w:rsid w:val="004D4780"/>
    <w:rsid w:val="004D487E"/>
    <w:rsid w:val="004D48F0"/>
    <w:rsid w:val="004D4917"/>
    <w:rsid w:val="004D4945"/>
    <w:rsid w:val="004D4989"/>
    <w:rsid w:val="004D49D0"/>
    <w:rsid w:val="004D4A26"/>
    <w:rsid w:val="004D4A8C"/>
    <w:rsid w:val="004D4B6B"/>
    <w:rsid w:val="004D4CA7"/>
    <w:rsid w:val="004D4D5E"/>
    <w:rsid w:val="004D4DBD"/>
    <w:rsid w:val="004D4E18"/>
    <w:rsid w:val="004D4E6F"/>
    <w:rsid w:val="004D4E8F"/>
    <w:rsid w:val="004D4F7D"/>
    <w:rsid w:val="004D4FAE"/>
    <w:rsid w:val="004D4FB3"/>
    <w:rsid w:val="004D4FB4"/>
    <w:rsid w:val="004D4FDC"/>
    <w:rsid w:val="004D5096"/>
    <w:rsid w:val="004D50CD"/>
    <w:rsid w:val="004D50D0"/>
    <w:rsid w:val="004D5125"/>
    <w:rsid w:val="004D5177"/>
    <w:rsid w:val="004D5224"/>
    <w:rsid w:val="004D5241"/>
    <w:rsid w:val="004D52BD"/>
    <w:rsid w:val="004D5353"/>
    <w:rsid w:val="004D535D"/>
    <w:rsid w:val="004D53F5"/>
    <w:rsid w:val="004D547F"/>
    <w:rsid w:val="004D54B2"/>
    <w:rsid w:val="004D564A"/>
    <w:rsid w:val="004D5673"/>
    <w:rsid w:val="004D5678"/>
    <w:rsid w:val="004D56EE"/>
    <w:rsid w:val="004D571F"/>
    <w:rsid w:val="004D5765"/>
    <w:rsid w:val="004D57FD"/>
    <w:rsid w:val="004D588E"/>
    <w:rsid w:val="004D58A5"/>
    <w:rsid w:val="004D58AC"/>
    <w:rsid w:val="004D599D"/>
    <w:rsid w:val="004D5A98"/>
    <w:rsid w:val="004D5ACC"/>
    <w:rsid w:val="004D5B19"/>
    <w:rsid w:val="004D5B1E"/>
    <w:rsid w:val="004D5B99"/>
    <w:rsid w:val="004D5BF9"/>
    <w:rsid w:val="004D5D0E"/>
    <w:rsid w:val="004D5DE7"/>
    <w:rsid w:val="004D5E20"/>
    <w:rsid w:val="004D5E63"/>
    <w:rsid w:val="004D5EAB"/>
    <w:rsid w:val="004D5F24"/>
    <w:rsid w:val="004D5FA1"/>
    <w:rsid w:val="004D6065"/>
    <w:rsid w:val="004D615B"/>
    <w:rsid w:val="004D6172"/>
    <w:rsid w:val="004D61CD"/>
    <w:rsid w:val="004D61EC"/>
    <w:rsid w:val="004D61F8"/>
    <w:rsid w:val="004D623B"/>
    <w:rsid w:val="004D6293"/>
    <w:rsid w:val="004D633F"/>
    <w:rsid w:val="004D634C"/>
    <w:rsid w:val="004D641B"/>
    <w:rsid w:val="004D6456"/>
    <w:rsid w:val="004D6537"/>
    <w:rsid w:val="004D65B0"/>
    <w:rsid w:val="004D6701"/>
    <w:rsid w:val="004D6757"/>
    <w:rsid w:val="004D67C7"/>
    <w:rsid w:val="004D6835"/>
    <w:rsid w:val="004D68A1"/>
    <w:rsid w:val="004D6963"/>
    <w:rsid w:val="004D6980"/>
    <w:rsid w:val="004D69E9"/>
    <w:rsid w:val="004D6A09"/>
    <w:rsid w:val="004D6A31"/>
    <w:rsid w:val="004D6A4C"/>
    <w:rsid w:val="004D6ADD"/>
    <w:rsid w:val="004D6B67"/>
    <w:rsid w:val="004D6C5E"/>
    <w:rsid w:val="004D6CE8"/>
    <w:rsid w:val="004D6D20"/>
    <w:rsid w:val="004D6DBF"/>
    <w:rsid w:val="004D6DEC"/>
    <w:rsid w:val="004D6DFE"/>
    <w:rsid w:val="004D6F1D"/>
    <w:rsid w:val="004D7038"/>
    <w:rsid w:val="004D70AB"/>
    <w:rsid w:val="004D70B0"/>
    <w:rsid w:val="004D70B7"/>
    <w:rsid w:val="004D70FB"/>
    <w:rsid w:val="004D7120"/>
    <w:rsid w:val="004D7250"/>
    <w:rsid w:val="004D725D"/>
    <w:rsid w:val="004D72A8"/>
    <w:rsid w:val="004D735D"/>
    <w:rsid w:val="004D73D5"/>
    <w:rsid w:val="004D741B"/>
    <w:rsid w:val="004D7434"/>
    <w:rsid w:val="004D7495"/>
    <w:rsid w:val="004D74DF"/>
    <w:rsid w:val="004D74FC"/>
    <w:rsid w:val="004D7570"/>
    <w:rsid w:val="004D760F"/>
    <w:rsid w:val="004D7633"/>
    <w:rsid w:val="004D76B8"/>
    <w:rsid w:val="004D76C2"/>
    <w:rsid w:val="004D76DA"/>
    <w:rsid w:val="004D76F7"/>
    <w:rsid w:val="004D772A"/>
    <w:rsid w:val="004D7753"/>
    <w:rsid w:val="004D789C"/>
    <w:rsid w:val="004D78BA"/>
    <w:rsid w:val="004D790C"/>
    <w:rsid w:val="004D7914"/>
    <w:rsid w:val="004D7976"/>
    <w:rsid w:val="004D79CC"/>
    <w:rsid w:val="004D7A51"/>
    <w:rsid w:val="004D7AFE"/>
    <w:rsid w:val="004D7B0B"/>
    <w:rsid w:val="004D7B5A"/>
    <w:rsid w:val="004D7BC5"/>
    <w:rsid w:val="004D7BC8"/>
    <w:rsid w:val="004D7C01"/>
    <w:rsid w:val="004D7D13"/>
    <w:rsid w:val="004D7D3A"/>
    <w:rsid w:val="004D7D90"/>
    <w:rsid w:val="004D7D95"/>
    <w:rsid w:val="004D7EDA"/>
    <w:rsid w:val="004D7F2A"/>
    <w:rsid w:val="004D7F90"/>
    <w:rsid w:val="004D7F97"/>
    <w:rsid w:val="004D7FE5"/>
    <w:rsid w:val="004E006B"/>
    <w:rsid w:val="004E00C2"/>
    <w:rsid w:val="004E0118"/>
    <w:rsid w:val="004E01F2"/>
    <w:rsid w:val="004E0206"/>
    <w:rsid w:val="004E0279"/>
    <w:rsid w:val="004E02D3"/>
    <w:rsid w:val="004E02F0"/>
    <w:rsid w:val="004E03E7"/>
    <w:rsid w:val="004E03EC"/>
    <w:rsid w:val="004E041A"/>
    <w:rsid w:val="004E0582"/>
    <w:rsid w:val="004E068F"/>
    <w:rsid w:val="004E06D3"/>
    <w:rsid w:val="004E0758"/>
    <w:rsid w:val="004E0860"/>
    <w:rsid w:val="004E091A"/>
    <w:rsid w:val="004E0946"/>
    <w:rsid w:val="004E09BC"/>
    <w:rsid w:val="004E09E2"/>
    <w:rsid w:val="004E0ADE"/>
    <w:rsid w:val="004E0B24"/>
    <w:rsid w:val="004E0B75"/>
    <w:rsid w:val="004E0BEA"/>
    <w:rsid w:val="004E0C59"/>
    <w:rsid w:val="004E0C6E"/>
    <w:rsid w:val="004E0C94"/>
    <w:rsid w:val="004E0CAA"/>
    <w:rsid w:val="004E0CBA"/>
    <w:rsid w:val="004E0D42"/>
    <w:rsid w:val="004E0E58"/>
    <w:rsid w:val="004E0E5A"/>
    <w:rsid w:val="004E0E68"/>
    <w:rsid w:val="004E0E89"/>
    <w:rsid w:val="004E0EBE"/>
    <w:rsid w:val="004E0EF7"/>
    <w:rsid w:val="004E0F1E"/>
    <w:rsid w:val="004E0FE0"/>
    <w:rsid w:val="004E100A"/>
    <w:rsid w:val="004E105C"/>
    <w:rsid w:val="004E105D"/>
    <w:rsid w:val="004E10CB"/>
    <w:rsid w:val="004E10D5"/>
    <w:rsid w:val="004E114A"/>
    <w:rsid w:val="004E1188"/>
    <w:rsid w:val="004E1285"/>
    <w:rsid w:val="004E1353"/>
    <w:rsid w:val="004E13D8"/>
    <w:rsid w:val="004E141C"/>
    <w:rsid w:val="004E143F"/>
    <w:rsid w:val="004E1524"/>
    <w:rsid w:val="004E155D"/>
    <w:rsid w:val="004E1614"/>
    <w:rsid w:val="004E1633"/>
    <w:rsid w:val="004E16E9"/>
    <w:rsid w:val="004E16F5"/>
    <w:rsid w:val="004E1704"/>
    <w:rsid w:val="004E1719"/>
    <w:rsid w:val="004E177F"/>
    <w:rsid w:val="004E17D1"/>
    <w:rsid w:val="004E18A9"/>
    <w:rsid w:val="004E1932"/>
    <w:rsid w:val="004E1986"/>
    <w:rsid w:val="004E198D"/>
    <w:rsid w:val="004E198E"/>
    <w:rsid w:val="004E199A"/>
    <w:rsid w:val="004E19DA"/>
    <w:rsid w:val="004E19F9"/>
    <w:rsid w:val="004E1A62"/>
    <w:rsid w:val="004E1AC7"/>
    <w:rsid w:val="004E1B54"/>
    <w:rsid w:val="004E1B9E"/>
    <w:rsid w:val="004E1BC9"/>
    <w:rsid w:val="004E1C68"/>
    <w:rsid w:val="004E1D27"/>
    <w:rsid w:val="004E1D34"/>
    <w:rsid w:val="004E1D7A"/>
    <w:rsid w:val="004E1DFB"/>
    <w:rsid w:val="004E1E07"/>
    <w:rsid w:val="004E1E35"/>
    <w:rsid w:val="004E1E6A"/>
    <w:rsid w:val="004E208B"/>
    <w:rsid w:val="004E20D2"/>
    <w:rsid w:val="004E20F9"/>
    <w:rsid w:val="004E2122"/>
    <w:rsid w:val="004E2138"/>
    <w:rsid w:val="004E2144"/>
    <w:rsid w:val="004E21C2"/>
    <w:rsid w:val="004E2289"/>
    <w:rsid w:val="004E2317"/>
    <w:rsid w:val="004E2330"/>
    <w:rsid w:val="004E23B2"/>
    <w:rsid w:val="004E23D5"/>
    <w:rsid w:val="004E24EB"/>
    <w:rsid w:val="004E24F8"/>
    <w:rsid w:val="004E2541"/>
    <w:rsid w:val="004E2558"/>
    <w:rsid w:val="004E2649"/>
    <w:rsid w:val="004E281F"/>
    <w:rsid w:val="004E28CF"/>
    <w:rsid w:val="004E28DD"/>
    <w:rsid w:val="004E28DE"/>
    <w:rsid w:val="004E297B"/>
    <w:rsid w:val="004E298E"/>
    <w:rsid w:val="004E29A5"/>
    <w:rsid w:val="004E29B8"/>
    <w:rsid w:val="004E29BE"/>
    <w:rsid w:val="004E2A0E"/>
    <w:rsid w:val="004E2B60"/>
    <w:rsid w:val="004E2B83"/>
    <w:rsid w:val="004E2BFE"/>
    <w:rsid w:val="004E2C10"/>
    <w:rsid w:val="004E2C82"/>
    <w:rsid w:val="004E2C9D"/>
    <w:rsid w:val="004E2D8C"/>
    <w:rsid w:val="004E2E0E"/>
    <w:rsid w:val="004E2EC1"/>
    <w:rsid w:val="004E3076"/>
    <w:rsid w:val="004E3085"/>
    <w:rsid w:val="004E3163"/>
    <w:rsid w:val="004E31BB"/>
    <w:rsid w:val="004E31D0"/>
    <w:rsid w:val="004E31F8"/>
    <w:rsid w:val="004E3336"/>
    <w:rsid w:val="004E33F0"/>
    <w:rsid w:val="004E3441"/>
    <w:rsid w:val="004E34A0"/>
    <w:rsid w:val="004E3550"/>
    <w:rsid w:val="004E355E"/>
    <w:rsid w:val="004E3565"/>
    <w:rsid w:val="004E3651"/>
    <w:rsid w:val="004E3761"/>
    <w:rsid w:val="004E377A"/>
    <w:rsid w:val="004E3912"/>
    <w:rsid w:val="004E3926"/>
    <w:rsid w:val="004E3A69"/>
    <w:rsid w:val="004E3A74"/>
    <w:rsid w:val="004E3B13"/>
    <w:rsid w:val="004E3B33"/>
    <w:rsid w:val="004E3BB4"/>
    <w:rsid w:val="004E3C6B"/>
    <w:rsid w:val="004E3CB3"/>
    <w:rsid w:val="004E3EAD"/>
    <w:rsid w:val="004E3EED"/>
    <w:rsid w:val="004E3F15"/>
    <w:rsid w:val="004E3F96"/>
    <w:rsid w:val="004E3F9E"/>
    <w:rsid w:val="004E4089"/>
    <w:rsid w:val="004E4167"/>
    <w:rsid w:val="004E416C"/>
    <w:rsid w:val="004E4196"/>
    <w:rsid w:val="004E41A3"/>
    <w:rsid w:val="004E422C"/>
    <w:rsid w:val="004E42C4"/>
    <w:rsid w:val="004E4361"/>
    <w:rsid w:val="004E43C4"/>
    <w:rsid w:val="004E4462"/>
    <w:rsid w:val="004E4564"/>
    <w:rsid w:val="004E45D1"/>
    <w:rsid w:val="004E45D5"/>
    <w:rsid w:val="004E45D8"/>
    <w:rsid w:val="004E45DA"/>
    <w:rsid w:val="004E462C"/>
    <w:rsid w:val="004E46A0"/>
    <w:rsid w:val="004E46C7"/>
    <w:rsid w:val="004E470A"/>
    <w:rsid w:val="004E4718"/>
    <w:rsid w:val="004E4790"/>
    <w:rsid w:val="004E47D5"/>
    <w:rsid w:val="004E4816"/>
    <w:rsid w:val="004E483F"/>
    <w:rsid w:val="004E4905"/>
    <w:rsid w:val="004E494D"/>
    <w:rsid w:val="004E49A0"/>
    <w:rsid w:val="004E49DC"/>
    <w:rsid w:val="004E4AB4"/>
    <w:rsid w:val="004E4C3E"/>
    <w:rsid w:val="004E4CC8"/>
    <w:rsid w:val="004E4D6C"/>
    <w:rsid w:val="004E4D8B"/>
    <w:rsid w:val="004E4E18"/>
    <w:rsid w:val="004E4F9A"/>
    <w:rsid w:val="004E5042"/>
    <w:rsid w:val="004E50DE"/>
    <w:rsid w:val="004E511C"/>
    <w:rsid w:val="004E511F"/>
    <w:rsid w:val="004E514E"/>
    <w:rsid w:val="004E5150"/>
    <w:rsid w:val="004E51FE"/>
    <w:rsid w:val="004E52A6"/>
    <w:rsid w:val="004E5331"/>
    <w:rsid w:val="004E540D"/>
    <w:rsid w:val="004E5477"/>
    <w:rsid w:val="004E54AD"/>
    <w:rsid w:val="004E54F8"/>
    <w:rsid w:val="004E551A"/>
    <w:rsid w:val="004E559E"/>
    <w:rsid w:val="004E55B5"/>
    <w:rsid w:val="004E55E1"/>
    <w:rsid w:val="004E5678"/>
    <w:rsid w:val="004E56B9"/>
    <w:rsid w:val="004E5712"/>
    <w:rsid w:val="004E57B6"/>
    <w:rsid w:val="004E57EF"/>
    <w:rsid w:val="004E57F0"/>
    <w:rsid w:val="004E582F"/>
    <w:rsid w:val="004E585F"/>
    <w:rsid w:val="004E5A09"/>
    <w:rsid w:val="004E5A0B"/>
    <w:rsid w:val="004E5A23"/>
    <w:rsid w:val="004E5C58"/>
    <w:rsid w:val="004E5C5D"/>
    <w:rsid w:val="004E5C69"/>
    <w:rsid w:val="004E5C70"/>
    <w:rsid w:val="004E5D4F"/>
    <w:rsid w:val="004E5D9B"/>
    <w:rsid w:val="004E5D9D"/>
    <w:rsid w:val="004E5E66"/>
    <w:rsid w:val="004E5E7C"/>
    <w:rsid w:val="004E5EB1"/>
    <w:rsid w:val="004E5EFE"/>
    <w:rsid w:val="004E605E"/>
    <w:rsid w:val="004E6071"/>
    <w:rsid w:val="004E60F0"/>
    <w:rsid w:val="004E6181"/>
    <w:rsid w:val="004E61D6"/>
    <w:rsid w:val="004E622B"/>
    <w:rsid w:val="004E627C"/>
    <w:rsid w:val="004E62B9"/>
    <w:rsid w:val="004E6321"/>
    <w:rsid w:val="004E6337"/>
    <w:rsid w:val="004E633B"/>
    <w:rsid w:val="004E636E"/>
    <w:rsid w:val="004E63D0"/>
    <w:rsid w:val="004E63EC"/>
    <w:rsid w:val="004E641E"/>
    <w:rsid w:val="004E6421"/>
    <w:rsid w:val="004E6485"/>
    <w:rsid w:val="004E648D"/>
    <w:rsid w:val="004E6516"/>
    <w:rsid w:val="004E65AF"/>
    <w:rsid w:val="004E65C0"/>
    <w:rsid w:val="004E669C"/>
    <w:rsid w:val="004E66B1"/>
    <w:rsid w:val="004E6762"/>
    <w:rsid w:val="004E67A9"/>
    <w:rsid w:val="004E6868"/>
    <w:rsid w:val="004E6891"/>
    <w:rsid w:val="004E68BC"/>
    <w:rsid w:val="004E6925"/>
    <w:rsid w:val="004E692F"/>
    <w:rsid w:val="004E69B5"/>
    <w:rsid w:val="004E6AFD"/>
    <w:rsid w:val="004E6B13"/>
    <w:rsid w:val="004E6BF5"/>
    <w:rsid w:val="004E6C3E"/>
    <w:rsid w:val="004E6DDE"/>
    <w:rsid w:val="004E705C"/>
    <w:rsid w:val="004E70D3"/>
    <w:rsid w:val="004E70E7"/>
    <w:rsid w:val="004E70F8"/>
    <w:rsid w:val="004E7130"/>
    <w:rsid w:val="004E71B5"/>
    <w:rsid w:val="004E71BA"/>
    <w:rsid w:val="004E7217"/>
    <w:rsid w:val="004E72D1"/>
    <w:rsid w:val="004E7308"/>
    <w:rsid w:val="004E736B"/>
    <w:rsid w:val="004E737D"/>
    <w:rsid w:val="004E743A"/>
    <w:rsid w:val="004E74BA"/>
    <w:rsid w:val="004E7504"/>
    <w:rsid w:val="004E752C"/>
    <w:rsid w:val="004E75ED"/>
    <w:rsid w:val="004E7600"/>
    <w:rsid w:val="004E7634"/>
    <w:rsid w:val="004E764A"/>
    <w:rsid w:val="004E7674"/>
    <w:rsid w:val="004E7719"/>
    <w:rsid w:val="004E7780"/>
    <w:rsid w:val="004E7810"/>
    <w:rsid w:val="004E7824"/>
    <w:rsid w:val="004E7828"/>
    <w:rsid w:val="004E784E"/>
    <w:rsid w:val="004E787A"/>
    <w:rsid w:val="004E78D8"/>
    <w:rsid w:val="004E7959"/>
    <w:rsid w:val="004E79D4"/>
    <w:rsid w:val="004E7B18"/>
    <w:rsid w:val="004E7B26"/>
    <w:rsid w:val="004E7B4D"/>
    <w:rsid w:val="004E7BA1"/>
    <w:rsid w:val="004E7BD2"/>
    <w:rsid w:val="004E7C7A"/>
    <w:rsid w:val="004E7C89"/>
    <w:rsid w:val="004E7CC0"/>
    <w:rsid w:val="004E7CE5"/>
    <w:rsid w:val="004E7CEF"/>
    <w:rsid w:val="004E7D02"/>
    <w:rsid w:val="004E7D41"/>
    <w:rsid w:val="004E7D44"/>
    <w:rsid w:val="004E7D6D"/>
    <w:rsid w:val="004E7D83"/>
    <w:rsid w:val="004E7DE9"/>
    <w:rsid w:val="004E7DEB"/>
    <w:rsid w:val="004E7E74"/>
    <w:rsid w:val="004E7EFF"/>
    <w:rsid w:val="004F0005"/>
    <w:rsid w:val="004F0104"/>
    <w:rsid w:val="004F0260"/>
    <w:rsid w:val="004F027A"/>
    <w:rsid w:val="004F0369"/>
    <w:rsid w:val="004F036B"/>
    <w:rsid w:val="004F03CD"/>
    <w:rsid w:val="004F03EE"/>
    <w:rsid w:val="004F0416"/>
    <w:rsid w:val="004F042B"/>
    <w:rsid w:val="004F046F"/>
    <w:rsid w:val="004F05B6"/>
    <w:rsid w:val="004F063E"/>
    <w:rsid w:val="004F0681"/>
    <w:rsid w:val="004F06AE"/>
    <w:rsid w:val="004F0733"/>
    <w:rsid w:val="004F073E"/>
    <w:rsid w:val="004F07E9"/>
    <w:rsid w:val="004F07F0"/>
    <w:rsid w:val="004F081E"/>
    <w:rsid w:val="004F0881"/>
    <w:rsid w:val="004F08B3"/>
    <w:rsid w:val="004F0948"/>
    <w:rsid w:val="004F0978"/>
    <w:rsid w:val="004F09F6"/>
    <w:rsid w:val="004F0AA4"/>
    <w:rsid w:val="004F0ACE"/>
    <w:rsid w:val="004F0C7E"/>
    <w:rsid w:val="004F0CAA"/>
    <w:rsid w:val="004F0CE0"/>
    <w:rsid w:val="004F0D73"/>
    <w:rsid w:val="004F0D9E"/>
    <w:rsid w:val="004F0E8C"/>
    <w:rsid w:val="004F0EAA"/>
    <w:rsid w:val="004F0EB5"/>
    <w:rsid w:val="004F0FFD"/>
    <w:rsid w:val="004F10A3"/>
    <w:rsid w:val="004F10DF"/>
    <w:rsid w:val="004F125A"/>
    <w:rsid w:val="004F1334"/>
    <w:rsid w:val="004F1352"/>
    <w:rsid w:val="004F136C"/>
    <w:rsid w:val="004F1370"/>
    <w:rsid w:val="004F1480"/>
    <w:rsid w:val="004F1483"/>
    <w:rsid w:val="004F14CC"/>
    <w:rsid w:val="004F151E"/>
    <w:rsid w:val="004F1635"/>
    <w:rsid w:val="004F1672"/>
    <w:rsid w:val="004F1766"/>
    <w:rsid w:val="004F1793"/>
    <w:rsid w:val="004F17A8"/>
    <w:rsid w:val="004F1857"/>
    <w:rsid w:val="004F1933"/>
    <w:rsid w:val="004F1960"/>
    <w:rsid w:val="004F1A98"/>
    <w:rsid w:val="004F1A9A"/>
    <w:rsid w:val="004F1B2D"/>
    <w:rsid w:val="004F1BCE"/>
    <w:rsid w:val="004F1CFD"/>
    <w:rsid w:val="004F1D71"/>
    <w:rsid w:val="004F1D7C"/>
    <w:rsid w:val="004F1DB9"/>
    <w:rsid w:val="004F1DE9"/>
    <w:rsid w:val="004F1DEE"/>
    <w:rsid w:val="004F1EA8"/>
    <w:rsid w:val="004F1F7C"/>
    <w:rsid w:val="004F2076"/>
    <w:rsid w:val="004F229E"/>
    <w:rsid w:val="004F22CF"/>
    <w:rsid w:val="004F232E"/>
    <w:rsid w:val="004F240A"/>
    <w:rsid w:val="004F2412"/>
    <w:rsid w:val="004F241A"/>
    <w:rsid w:val="004F241F"/>
    <w:rsid w:val="004F245D"/>
    <w:rsid w:val="004F2460"/>
    <w:rsid w:val="004F24AE"/>
    <w:rsid w:val="004F24CE"/>
    <w:rsid w:val="004F258E"/>
    <w:rsid w:val="004F266C"/>
    <w:rsid w:val="004F26CA"/>
    <w:rsid w:val="004F2725"/>
    <w:rsid w:val="004F2729"/>
    <w:rsid w:val="004F276E"/>
    <w:rsid w:val="004F27E6"/>
    <w:rsid w:val="004F287A"/>
    <w:rsid w:val="004F28C4"/>
    <w:rsid w:val="004F2978"/>
    <w:rsid w:val="004F299F"/>
    <w:rsid w:val="004F29F0"/>
    <w:rsid w:val="004F29FB"/>
    <w:rsid w:val="004F29FC"/>
    <w:rsid w:val="004F2AA4"/>
    <w:rsid w:val="004F2ADB"/>
    <w:rsid w:val="004F2B14"/>
    <w:rsid w:val="004F2BE3"/>
    <w:rsid w:val="004F2C23"/>
    <w:rsid w:val="004F2C28"/>
    <w:rsid w:val="004F2C3F"/>
    <w:rsid w:val="004F2C6E"/>
    <w:rsid w:val="004F2CCD"/>
    <w:rsid w:val="004F2D02"/>
    <w:rsid w:val="004F2D06"/>
    <w:rsid w:val="004F2D69"/>
    <w:rsid w:val="004F2DCF"/>
    <w:rsid w:val="004F2E5E"/>
    <w:rsid w:val="004F2E79"/>
    <w:rsid w:val="004F2F11"/>
    <w:rsid w:val="004F2F84"/>
    <w:rsid w:val="004F2FC8"/>
    <w:rsid w:val="004F3040"/>
    <w:rsid w:val="004F305B"/>
    <w:rsid w:val="004F3069"/>
    <w:rsid w:val="004F3094"/>
    <w:rsid w:val="004F3114"/>
    <w:rsid w:val="004F3126"/>
    <w:rsid w:val="004F3181"/>
    <w:rsid w:val="004F31AB"/>
    <w:rsid w:val="004F3384"/>
    <w:rsid w:val="004F3445"/>
    <w:rsid w:val="004F3489"/>
    <w:rsid w:val="004F34BD"/>
    <w:rsid w:val="004F34BF"/>
    <w:rsid w:val="004F34D0"/>
    <w:rsid w:val="004F34E4"/>
    <w:rsid w:val="004F3511"/>
    <w:rsid w:val="004F3558"/>
    <w:rsid w:val="004F360A"/>
    <w:rsid w:val="004F366B"/>
    <w:rsid w:val="004F3672"/>
    <w:rsid w:val="004F3691"/>
    <w:rsid w:val="004F36BA"/>
    <w:rsid w:val="004F3751"/>
    <w:rsid w:val="004F3817"/>
    <w:rsid w:val="004F3853"/>
    <w:rsid w:val="004F3876"/>
    <w:rsid w:val="004F387F"/>
    <w:rsid w:val="004F38AB"/>
    <w:rsid w:val="004F38D7"/>
    <w:rsid w:val="004F3981"/>
    <w:rsid w:val="004F39A8"/>
    <w:rsid w:val="004F39B1"/>
    <w:rsid w:val="004F39F4"/>
    <w:rsid w:val="004F3A1E"/>
    <w:rsid w:val="004F3A4F"/>
    <w:rsid w:val="004F3A87"/>
    <w:rsid w:val="004F3C2C"/>
    <w:rsid w:val="004F3D01"/>
    <w:rsid w:val="004F3D83"/>
    <w:rsid w:val="004F3E6E"/>
    <w:rsid w:val="004F3EDA"/>
    <w:rsid w:val="004F3F14"/>
    <w:rsid w:val="004F4000"/>
    <w:rsid w:val="004F402E"/>
    <w:rsid w:val="004F4060"/>
    <w:rsid w:val="004F4078"/>
    <w:rsid w:val="004F40BF"/>
    <w:rsid w:val="004F4124"/>
    <w:rsid w:val="004F4249"/>
    <w:rsid w:val="004F424F"/>
    <w:rsid w:val="004F4270"/>
    <w:rsid w:val="004F4284"/>
    <w:rsid w:val="004F429D"/>
    <w:rsid w:val="004F4339"/>
    <w:rsid w:val="004F4354"/>
    <w:rsid w:val="004F445E"/>
    <w:rsid w:val="004F449C"/>
    <w:rsid w:val="004F456B"/>
    <w:rsid w:val="004F4591"/>
    <w:rsid w:val="004F459C"/>
    <w:rsid w:val="004F45BF"/>
    <w:rsid w:val="004F45DF"/>
    <w:rsid w:val="004F4655"/>
    <w:rsid w:val="004F46BF"/>
    <w:rsid w:val="004F47BD"/>
    <w:rsid w:val="004F47EC"/>
    <w:rsid w:val="004F47ED"/>
    <w:rsid w:val="004F4895"/>
    <w:rsid w:val="004F4998"/>
    <w:rsid w:val="004F4A73"/>
    <w:rsid w:val="004F4AB3"/>
    <w:rsid w:val="004F4AEB"/>
    <w:rsid w:val="004F4B01"/>
    <w:rsid w:val="004F4B31"/>
    <w:rsid w:val="004F4C24"/>
    <w:rsid w:val="004F4C6D"/>
    <w:rsid w:val="004F4C79"/>
    <w:rsid w:val="004F4CB2"/>
    <w:rsid w:val="004F4CE7"/>
    <w:rsid w:val="004F4D28"/>
    <w:rsid w:val="004F4DB7"/>
    <w:rsid w:val="004F4E78"/>
    <w:rsid w:val="004F4E9F"/>
    <w:rsid w:val="004F4EC6"/>
    <w:rsid w:val="004F4ED0"/>
    <w:rsid w:val="004F4F08"/>
    <w:rsid w:val="004F4F92"/>
    <w:rsid w:val="004F4FE6"/>
    <w:rsid w:val="004F5008"/>
    <w:rsid w:val="004F5042"/>
    <w:rsid w:val="004F5169"/>
    <w:rsid w:val="004F51CC"/>
    <w:rsid w:val="004F52A0"/>
    <w:rsid w:val="004F52F2"/>
    <w:rsid w:val="004F5364"/>
    <w:rsid w:val="004F5427"/>
    <w:rsid w:val="004F5441"/>
    <w:rsid w:val="004F5502"/>
    <w:rsid w:val="004F55CB"/>
    <w:rsid w:val="004F5616"/>
    <w:rsid w:val="004F5665"/>
    <w:rsid w:val="004F5719"/>
    <w:rsid w:val="004F576A"/>
    <w:rsid w:val="004F57B2"/>
    <w:rsid w:val="004F57DA"/>
    <w:rsid w:val="004F580E"/>
    <w:rsid w:val="004F5816"/>
    <w:rsid w:val="004F5830"/>
    <w:rsid w:val="004F5847"/>
    <w:rsid w:val="004F5890"/>
    <w:rsid w:val="004F589A"/>
    <w:rsid w:val="004F58A1"/>
    <w:rsid w:val="004F5948"/>
    <w:rsid w:val="004F5AA4"/>
    <w:rsid w:val="004F5AA8"/>
    <w:rsid w:val="004F5ACE"/>
    <w:rsid w:val="004F5AD9"/>
    <w:rsid w:val="004F5B75"/>
    <w:rsid w:val="004F5BD7"/>
    <w:rsid w:val="004F5CA8"/>
    <w:rsid w:val="004F5CCC"/>
    <w:rsid w:val="004F5D10"/>
    <w:rsid w:val="004F5D51"/>
    <w:rsid w:val="004F5DB3"/>
    <w:rsid w:val="004F5DD8"/>
    <w:rsid w:val="004F5DEB"/>
    <w:rsid w:val="004F5EBD"/>
    <w:rsid w:val="004F6080"/>
    <w:rsid w:val="004F60F1"/>
    <w:rsid w:val="004F60F6"/>
    <w:rsid w:val="004F60F7"/>
    <w:rsid w:val="004F618C"/>
    <w:rsid w:val="004F61EC"/>
    <w:rsid w:val="004F623B"/>
    <w:rsid w:val="004F6309"/>
    <w:rsid w:val="004F63DC"/>
    <w:rsid w:val="004F6435"/>
    <w:rsid w:val="004F6439"/>
    <w:rsid w:val="004F647D"/>
    <w:rsid w:val="004F6585"/>
    <w:rsid w:val="004F6596"/>
    <w:rsid w:val="004F668B"/>
    <w:rsid w:val="004F673C"/>
    <w:rsid w:val="004F6784"/>
    <w:rsid w:val="004F6796"/>
    <w:rsid w:val="004F67D9"/>
    <w:rsid w:val="004F680B"/>
    <w:rsid w:val="004F68B0"/>
    <w:rsid w:val="004F6926"/>
    <w:rsid w:val="004F6968"/>
    <w:rsid w:val="004F696B"/>
    <w:rsid w:val="004F6970"/>
    <w:rsid w:val="004F69CB"/>
    <w:rsid w:val="004F6A60"/>
    <w:rsid w:val="004F6B7C"/>
    <w:rsid w:val="004F6C0C"/>
    <w:rsid w:val="004F6CB7"/>
    <w:rsid w:val="004F6D22"/>
    <w:rsid w:val="004F6D64"/>
    <w:rsid w:val="004F6DB2"/>
    <w:rsid w:val="004F6E1A"/>
    <w:rsid w:val="004F6EC0"/>
    <w:rsid w:val="004F6EF3"/>
    <w:rsid w:val="004F7109"/>
    <w:rsid w:val="004F7352"/>
    <w:rsid w:val="004F7445"/>
    <w:rsid w:val="004F7464"/>
    <w:rsid w:val="004F747E"/>
    <w:rsid w:val="004F7480"/>
    <w:rsid w:val="004F7490"/>
    <w:rsid w:val="004F74DD"/>
    <w:rsid w:val="004F74E1"/>
    <w:rsid w:val="004F7502"/>
    <w:rsid w:val="004F751B"/>
    <w:rsid w:val="004F75C2"/>
    <w:rsid w:val="004F75E9"/>
    <w:rsid w:val="004F75F9"/>
    <w:rsid w:val="004F760E"/>
    <w:rsid w:val="004F7612"/>
    <w:rsid w:val="004F761D"/>
    <w:rsid w:val="004F7632"/>
    <w:rsid w:val="004F7683"/>
    <w:rsid w:val="004F76E8"/>
    <w:rsid w:val="004F76E9"/>
    <w:rsid w:val="004F7760"/>
    <w:rsid w:val="004F7917"/>
    <w:rsid w:val="004F79C2"/>
    <w:rsid w:val="004F79C9"/>
    <w:rsid w:val="004F7B79"/>
    <w:rsid w:val="004F7BDA"/>
    <w:rsid w:val="004F7C5A"/>
    <w:rsid w:val="004F7C77"/>
    <w:rsid w:val="004F7D04"/>
    <w:rsid w:val="004F7D08"/>
    <w:rsid w:val="004F7D15"/>
    <w:rsid w:val="004F7D96"/>
    <w:rsid w:val="004F7D9A"/>
    <w:rsid w:val="004F7ED0"/>
    <w:rsid w:val="004F7EE2"/>
    <w:rsid w:val="004F7F26"/>
    <w:rsid w:val="004F7FE3"/>
    <w:rsid w:val="00500057"/>
    <w:rsid w:val="0050017F"/>
    <w:rsid w:val="005001DD"/>
    <w:rsid w:val="005001ED"/>
    <w:rsid w:val="0050025F"/>
    <w:rsid w:val="0050026A"/>
    <w:rsid w:val="00500343"/>
    <w:rsid w:val="00500352"/>
    <w:rsid w:val="0050035F"/>
    <w:rsid w:val="005003D3"/>
    <w:rsid w:val="0050045C"/>
    <w:rsid w:val="00500540"/>
    <w:rsid w:val="00500554"/>
    <w:rsid w:val="00500580"/>
    <w:rsid w:val="005005EA"/>
    <w:rsid w:val="00500607"/>
    <w:rsid w:val="00500696"/>
    <w:rsid w:val="00500705"/>
    <w:rsid w:val="0050075F"/>
    <w:rsid w:val="00500777"/>
    <w:rsid w:val="00500784"/>
    <w:rsid w:val="005008B4"/>
    <w:rsid w:val="0050096D"/>
    <w:rsid w:val="00500A0D"/>
    <w:rsid w:val="00500A0F"/>
    <w:rsid w:val="00500A73"/>
    <w:rsid w:val="00500ADA"/>
    <w:rsid w:val="00500C21"/>
    <w:rsid w:val="00500D01"/>
    <w:rsid w:val="00500EA2"/>
    <w:rsid w:val="00500F59"/>
    <w:rsid w:val="00500F74"/>
    <w:rsid w:val="00501007"/>
    <w:rsid w:val="0050100E"/>
    <w:rsid w:val="00501049"/>
    <w:rsid w:val="00501123"/>
    <w:rsid w:val="005011AF"/>
    <w:rsid w:val="005011C7"/>
    <w:rsid w:val="005012C4"/>
    <w:rsid w:val="0050134C"/>
    <w:rsid w:val="0050136B"/>
    <w:rsid w:val="005013A9"/>
    <w:rsid w:val="005013DE"/>
    <w:rsid w:val="005013E0"/>
    <w:rsid w:val="00501535"/>
    <w:rsid w:val="005015D5"/>
    <w:rsid w:val="00501673"/>
    <w:rsid w:val="00501691"/>
    <w:rsid w:val="00501696"/>
    <w:rsid w:val="005016F9"/>
    <w:rsid w:val="0050174C"/>
    <w:rsid w:val="005017C9"/>
    <w:rsid w:val="00501835"/>
    <w:rsid w:val="0050187B"/>
    <w:rsid w:val="00501A2A"/>
    <w:rsid w:val="00501A2C"/>
    <w:rsid w:val="00501A2D"/>
    <w:rsid w:val="00501A8B"/>
    <w:rsid w:val="00501B0F"/>
    <w:rsid w:val="00501C70"/>
    <w:rsid w:val="00501D71"/>
    <w:rsid w:val="00501D8E"/>
    <w:rsid w:val="00501DD2"/>
    <w:rsid w:val="00501E93"/>
    <w:rsid w:val="00501EC9"/>
    <w:rsid w:val="00501ED7"/>
    <w:rsid w:val="00501EFE"/>
    <w:rsid w:val="00501F21"/>
    <w:rsid w:val="00501F6E"/>
    <w:rsid w:val="00501F99"/>
    <w:rsid w:val="00501FC4"/>
    <w:rsid w:val="00501FD4"/>
    <w:rsid w:val="005020DA"/>
    <w:rsid w:val="00502185"/>
    <w:rsid w:val="0050218A"/>
    <w:rsid w:val="005021D1"/>
    <w:rsid w:val="00502227"/>
    <w:rsid w:val="00502268"/>
    <w:rsid w:val="0050226A"/>
    <w:rsid w:val="005022A4"/>
    <w:rsid w:val="00502385"/>
    <w:rsid w:val="00502410"/>
    <w:rsid w:val="00502419"/>
    <w:rsid w:val="00502426"/>
    <w:rsid w:val="0050243A"/>
    <w:rsid w:val="0050249C"/>
    <w:rsid w:val="0050250D"/>
    <w:rsid w:val="0050256E"/>
    <w:rsid w:val="005025AF"/>
    <w:rsid w:val="0050265D"/>
    <w:rsid w:val="0050266F"/>
    <w:rsid w:val="005026F1"/>
    <w:rsid w:val="00502714"/>
    <w:rsid w:val="005027B2"/>
    <w:rsid w:val="005027E4"/>
    <w:rsid w:val="00502807"/>
    <w:rsid w:val="00502880"/>
    <w:rsid w:val="005028A2"/>
    <w:rsid w:val="005028B5"/>
    <w:rsid w:val="00502A62"/>
    <w:rsid w:val="00502AD0"/>
    <w:rsid w:val="00502C78"/>
    <w:rsid w:val="00502C80"/>
    <w:rsid w:val="00502CE4"/>
    <w:rsid w:val="00502D0E"/>
    <w:rsid w:val="00502EFE"/>
    <w:rsid w:val="00502FA5"/>
    <w:rsid w:val="00503009"/>
    <w:rsid w:val="00503100"/>
    <w:rsid w:val="0050316D"/>
    <w:rsid w:val="00503188"/>
    <w:rsid w:val="005031CC"/>
    <w:rsid w:val="005031CF"/>
    <w:rsid w:val="005031FE"/>
    <w:rsid w:val="0050322F"/>
    <w:rsid w:val="00503251"/>
    <w:rsid w:val="00503287"/>
    <w:rsid w:val="00503327"/>
    <w:rsid w:val="0050333E"/>
    <w:rsid w:val="00503656"/>
    <w:rsid w:val="0050368C"/>
    <w:rsid w:val="005036A0"/>
    <w:rsid w:val="005036A9"/>
    <w:rsid w:val="00503722"/>
    <w:rsid w:val="00503758"/>
    <w:rsid w:val="00503773"/>
    <w:rsid w:val="005037B7"/>
    <w:rsid w:val="005037C2"/>
    <w:rsid w:val="005037D6"/>
    <w:rsid w:val="0050383A"/>
    <w:rsid w:val="0050386D"/>
    <w:rsid w:val="005038D1"/>
    <w:rsid w:val="005038FA"/>
    <w:rsid w:val="00503932"/>
    <w:rsid w:val="00503A27"/>
    <w:rsid w:val="00503AD1"/>
    <w:rsid w:val="00503B38"/>
    <w:rsid w:val="00503B60"/>
    <w:rsid w:val="00503B88"/>
    <w:rsid w:val="00503B89"/>
    <w:rsid w:val="00503BB8"/>
    <w:rsid w:val="00503BBD"/>
    <w:rsid w:val="00503BF6"/>
    <w:rsid w:val="00503C5A"/>
    <w:rsid w:val="00503C64"/>
    <w:rsid w:val="00503C8E"/>
    <w:rsid w:val="00503CD5"/>
    <w:rsid w:val="00503D07"/>
    <w:rsid w:val="00503D8C"/>
    <w:rsid w:val="00503E1B"/>
    <w:rsid w:val="00503E44"/>
    <w:rsid w:val="00503ED1"/>
    <w:rsid w:val="00503F2A"/>
    <w:rsid w:val="00504024"/>
    <w:rsid w:val="005040E8"/>
    <w:rsid w:val="00504101"/>
    <w:rsid w:val="00504178"/>
    <w:rsid w:val="00504194"/>
    <w:rsid w:val="005041D5"/>
    <w:rsid w:val="00504241"/>
    <w:rsid w:val="005042BE"/>
    <w:rsid w:val="00504308"/>
    <w:rsid w:val="0050451F"/>
    <w:rsid w:val="00504527"/>
    <w:rsid w:val="005045D7"/>
    <w:rsid w:val="00504711"/>
    <w:rsid w:val="00504761"/>
    <w:rsid w:val="005047FE"/>
    <w:rsid w:val="0050480C"/>
    <w:rsid w:val="005048B8"/>
    <w:rsid w:val="005048BA"/>
    <w:rsid w:val="0050491C"/>
    <w:rsid w:val="00504978"/>
    <w:rsid w:val="00504AF2"/>
    <w:rsid w:val="00504B58"/>
    <w:rsid w:val="00504BF0"/>
    <w:rsid w:val="00504C5A"/>
    <w:rsid w:val="00504CC6"/>
    <w:rsid w:val="00504CD6"/>
    <w:rsid w:val="00504D22"/>
    <w:rsid w:val="00504D68"/>
    <w:rsid w:val="00504DEA"/>
    <w:rsid w:val="00504F02"/>
    <w:rsid w:val="00504FE2"/>
    <w:rsid w:val="0050503B"/>
    <w:rsid w:val="00505076"/>
    <w:rsid w:val="005050AC"/>
    <w:rsid w:val="005050CB"/>
    <w:rsid w:val="00505167"/>
    <w:rsid w:val="005051E2"/>
    <w:rsid w:val="005051F2"/>
    <w:rsid w:val="0050524B"/>
    <w:rsid w:val="005052DC"/>
    <w:rsid w:val="005052FC"/>
    <w:rsid w:val="00505313"/>
    <w:rsid w:val="0050538E"/>
    <w:rsid w:val="005053D6"/>
    <w:rsid w:val="005053ED"/>
    <w:rsid w:val="00505508"/>
    <w:rsid w:val="0050552E"/>
    <w:rsid w:val="00505573"/>
    <w:rsid w:val="005055AD"/>
    <w:rsid w:val="005056FD"/>
    <w:rsid w:val="00505775"/>
    <w:rsid w:val="00505917"/>
    <w:rsid w:val="005059B2"/>
    <w:rsid w:val="00505A35"/>
    <w:rsid w:val="00505A6C"/>
    <w:rsid w:val="00505AB0"/>
    <w:rsid w:val="00505AE0"/>
    <w:rsid w:val="00505AEA"/>
    <w:rsid w:val="00505B13"/>
    <w:rsid w:val="00505B46"/>
    <w:rsid w:val="00505BDC"/>
    <w:rsid w:val="00505C39"/>
    <w:rsid w:val="00505C3D"/>
    <w:rsid w:val="00505CF0"/>
    <w:rsid w:val="00505D1C"/>
    <w:rsid w:val="00505D52"/>
    <w:rsid w:val="00505D91"/>
    <w:rsid w:val="00505DAB"/>
    <w:rsid w:val="00505E6E"/>
    <w:rsid w:val="00505EB3"/>
    <w:rsid w:val="00505FD1"/>
    <w:rsid w:val="0050600E"/>
    <w:rsid w:val="005060BE"/>
    <w:rsid w:val="005060DA"/>
    <w:rsid w:val="005060DD"/>
    <w:rsid w:val="00506189"/>
    <w:rsid w:val="005061E1"/>
    <w:rsid w:val="00506208"/>
    <w:rsid w:val="005062F2"/>
    <w:rsid w:val="005063E1"/>
    <w:rsid w:val="005063E3"/>
    <w:rsid w:val="0050646B"/>
    <w:rsid w:val="005064CB"/>
    <w:rsid w:val="00506502"/>
    <w:rsid w:val="00506568"/>
    <w:rsid w:val="0050668C"/>
    <w:rsid w:val="0050668D"/>
    <w:rsid w:val="0050676D"/>
    <w:rsid w:val="0050678D"/>
    <w:rsid w:val="005069BC"/>
    <w:rsid w:val="00506A43"/>
    <w:rsid w:val="00506A49"/>
    <w:rsid w:val="00506B05"/>
    <w:rsid w:val="00506B21"/>
    <w:rsid w:val="00506B4B"/>
    <w:rsid w:val="00506C5F"/>
    <w:rsid w:val="00506CF3"/>
    <w:rsid w:val="00506D15"/>
    <w:rsid w:val="00506D8A"/>
    <w:rsid w:val="00506DA2"/>
    <w:rsid w:val="00506DC3"/>
    <w:rsid w:val="00506EC5"/>
    <w:rsid w:val="00506F35"/>
    <w:rsid w:val="00506F43"/>
    <w:rsid w:val="00506FF7"/>
    <w:rsid w:val="0050706E"/>
    <w:rsid w:val="00507244"/>
    <w:rsid w:val="00507247"/>
    <w:rsid w:val="0050724A"/>
    <w:rsid w:val="0050738D"/>
    <w:rsid w:val="00507402"/>
    <w:rsid w:val="00507413"/>
    <w:rsid w:val="00507661"/>
    <w:rsid w:val="005076A8"/>
    <w:rsid w:val="00507705"/>
    <w:rsid w:val="00507748"/>
    <w:rsid w:val="00507753"/>
    <w:rsid w:val="00507798"/>
    <w:rsid w:val="005078ED"/>
    <w:rsid w:val="005078FB"/>
    <w:rsid w:val="0050790E"/>
    <w:rsid w:val="00507926"/>
    <w:rsid w:val="00507935"/>
    <w:rsid w:val="00507B27"/>
    <w:rsid w:val="00507B3A"/>
    <w:rsid w:val="00507C34"/>
    <w:rsid w:val="00507C6E"/>
    <w:rsid w:val="00507D65"/>
    <w:rsid w:val="00507DA5"/>
    <w:rsid w:val="00507DDB"/>
    <w:rsid w:val="00507E04"/>
    <w:rsid w:val="00507E3C"/>
    <w:rsid w:val="00507E45"/>
    <w:rsid w:val="00507E77"/>
    <w:rsid w:val="00507F6A"/>
    <w:rsid w:val="00507F99"/>
    <w:rsid w:val="00507FBE"/>
    <w:rsid w:val="00510065"/>
    <w:rsid w:val="00510089"/>
    <w:rsid w:val="0051015A"/>
    <w:rsid w:val="005102A0"/>
    <w:rsid w:val="005102DC"/>
    <w:rsid w:val="005102EE"/>
    <w:rsid w:val="00510303"/>
    <w:rsid w:val="00510316"/>
    <w:rsid w:val="0051033D"/>
    <w:rsid w:val="00510347"/>
    <w:rsid w:val="00510360"/>
    <w:rsid w:val="00510391"/>
    <w:rsid w:val="005103FA"/>
    <w:rsid w:val="0051043E"/>
    <w:rsid w:val="00510483"/>
    <w:rsid w:val="00510488"/>
    <w:rsid w:val="005104B4"/>
    <w:rsid w:val="005104E2"/>
    <w:rsid w:val="00510559"/>
    <w:rsid w:val="005105B0"/>
    <w:rsid w:val="005105B6"/>
    <w:rsid w:val="00510607"/>
    <w:rsid w:val="00510653"/>
    <w:rsid w:val="0051086D"/>
    <w:rsid w:val="005108AA"/>
    <w:rsid w:val="005108C9"/>
    <w:rsid w:val="00510924"/>
    <w:rsid w:val="00510940"/>
    <w:rsid w:val="005109B0"/>
    <w:rsid w:val="00510A0F"/>
    <w:rsid w:val="00510CA9"/>
    <w:rsid w:val="00510CBB"/>
    <w:rsid w:val="00510D92"/>
    <w:rsid w:val="00510DF8"/>
    <w:rsid w:val="00510E39"/>
    <w:rsid w:val="00510E6F"/>
    <w:rsid w:val="00510E76"/>
    <w:rsid w:val="00510F11"/>
    <w:rsid w:val="00510F1C"/>
    <w:rsid w:val="00510FCC"/>
    <w:rsid w:val="00511032"/>
    <w:rsid w:val="0051108D"/>
    <w:rsid w:val="005111BE"/>
    <w:rsid w:val="005112AD"/>
    <w:rsid w:val="005112C2"/>
    <w:rsid w:val="005112FF"/>
    <w:rsid w:val="0051134B"/>
    <w:rsid w:val="005113A5"/>
    <w:rsid w:val="0051145B"/>
    <w:rsid w:val="0051145D"/>
    <w:rsid w:val="00511506"/>
    <w:rsid w:val="00511581"/>
    <w:rsid w:val="005116AC"/>
    <w:rsid w:val="0051177C"/>
    <w:rsid w:val="005119E5"/>
    <w:rsid w:val="005119FD"/>
    <w:rsid w:val="00511A29"/>
    <w:rsid w:val="00511B00"/>
    <w:rsid w:val="00511B36"/>
    <w:rsid w:val="00511B91"/>
    <w:rsid w:val="00511C47"/>
    <w:rsid w:val="00511C61"/>
    <w:rsid w:val="00511C62"/>
    <w:rsid w:val="00511C9B"/>
    <w:rsid w:val="00511D3A"/>
    <w:rsid w:val="00511D8B"/>
    <w:rsid w:val="00511DB6"/>
    <w:rsid w:val="00511E5D"/>
    <w:rsid w:val="00511F24"/>
    <w:rsid w:val="00511F30"/>
    <w:rsid w:val="00511F96"/>
    <w:rsid w:val="00511FA2"/>
    <w:rsid w:val="00511FC4"/>
    <w:rsid w:val="00511FF9"/>
    <w:rsid w:val="00512039"/>
    <w:rsid w:val="005120A4"/>
    <w:rsid w:val="005120AB"/>
    <w:rsid w:val="005120AC"/>
    <w:rsid w:val="005120B9"/>
    <w:rsid w:val="00512107"/>
    <w:rsid w:val="00512160"/>
    <w:rsid w:val="0051218B"/>
    <w:rsid w:val="005121E8"/>
    <w:rsid w:val="00512314"/>
    <w:rsid w:val="00512318"/>
    <w:rsid w:val="0051238B"/>
    <w:rsid w:val="005123E3"/>
    <w:rsid w:val="005124F3"/>
    <w:rsid w:val="005125A6"/>
    <w:rsid w:val="005125DB"/>
    <w:rsid w:val="00512639"/>
    <w:rsid w:val="005127D5"/>
    <w:rsid w:val="00512816"/>
    <w:rsid w:val="00512842"/>
    <w:rsid w:val="00512862"/>
    <w:rsid w:val="005128AB"/>
    <w:rsid w:val="005128BA"/>
    <w:rsid w:val="00512936"/>
    <w:rsid w:val="00512AD9"/>
    <w:rsid w:val="00512AFE"/>
    <w:rsid w:val="00512B60"/>
    <w:rsid w:val="00512B76"/>
    <w:rsid w:val="00512BD6"/>
    <w:rsid w:val="00512C18"/>
    <w:rsid w:val="00512C76"/>
    <w:rsid w:val="00512C8F"/>
    <w:rsid w:val="00512CF2"/>
    <w:rsid w:val="00512D54"/>
    <w:rsid w:val="00512D5F"/>
    <w:rsid w:val="00512E78"/>
    <w:rsid w:val="00512F8C"/>
    <w:rsid w:val="00512FF7"/>
    <w:rsid w:val="00513019"/>
    <w:rsid w:val="00513027"/>
    <w:rsid w:val="0051306C"/>
    <w:rsid w:val="00513115"/>
    <w:rsid w:val="00513122"/>
    <w:rsid w:val="00513137"/>
    <w:rsid w:val="00513173"/>
    <w:rsid w:val="005131A7"/>
    <w:rsid w:val="005131C7"/>
    <w:rsid w:val="005131F4"/>
    <w:rsid w:val="00513216"/>
    <w:rsid w:val="00513257"/>
    <w:rsid w:val="0051325A"/>
    <w:rsid w:val="005132E4"/>
    <w:rsid w:val="005133A6"/>
    <w:rsid w:val="005133BD"/>
    <w:rsid w:val="0051342D"/>
    <w:rsid w:val="005134E3"/>
    <w:rsid w:val="005134EE"/>
    <w:rsid w:val="005136AD"/>
    <w:rsid w:val="005137FD"/>
    <w:rsid w:val="0051380B"/>
    <w:rsid w:val="0051381B"/>
    <w:rsid w:val="0051382A"/>
    <w:rsid w:val="00513872"/>
    <w:rsid w:val="00513894"/>
    <w:rsid w:val="00513969"/>
    <w:rsid w:val="005139CC"/>
    <w:rsid w:val="00513A0E"/>
    <w:rsid w:val="00513A78"/>
    <w:rsid w:val="00513A8B"/>
    <w:rsid w:val="00513B18"/>
    <w:rsid w:val="00513B34"/>
    <w:rsid w:val="00513B3F"/>
    <w:rsid w:val="00513C66"/>
    <w:rsid w:val="00513C6E"/>
    <w:rsid w:val="00513C7D"/>
    <w:rsid w:val="00513CF5"/>
    <w:rsid w:val="00513D14"/>
    <w:rsid w:val="00513E37"/>
    <w:rsid w:val="00513EB9"/>
    <w:rsid w:val="00513F12"/>
    <w:rsid w:val="00513F2B"/>
    <w:rsid w:val="00513F7F"/>
    <w:rsid w:val="00513FB5"/>
    <w:rsid w:val="00513FBD"/>
    <w:rsid w:val="00514035"/>
    <w:rsid w:val="005140B7"/>
    <w:rsid w:val="005140B8"/>
    <w:rsid w:val="005140CC"/>
    <w:rsid w:val="00514184"/>
    <w:rsid w:val="00514192"/>
    <w:rsid w:val="00514252"/>
    <w:rsid w:val="00514275"/>
    <w:rsid w:val="005142B1"/>
    <w:rsid w:val="00514434"/>
    <w:rsid w:val="00514454"/>
    <w:rsid w:val="00514540"/>
    <w:rsid w:val="00514577"/>
    <w:rsid w:val="005145CE"/>
    <w:rsid w:val="005145F4"/>
    <w:rsid w:val="00514633"/>
    <w:rsid w:val="00514703"/>
    <w:rsid w:val="0051474E"/>
    <w:rsid w:val="00514775"/>
    <w:rsid w:val="00514891"/>
    <w:rsid w:val="005148A0"/>
    <w:rsid w:val="0051493A"/>
    <w:rsid w:val="00514961"/>
    <w:rsid w:val="00514989"/>
    <w:rsid w:val="005149CE"/>
    <w:rsid w:val="00514A0F"/>
    <w:rsid w:val="00514A34"/>
    <w:rsid w:val="00514AB7"/>
    <w:rsid w:val="00514B18"/>
    <w:rsid w:val="00514B38"/>
    <w:rsid w:val="00514B3E"/>
    <w:rsid w:val="00514B8C"/>
    <w:rsid w:val="00514BEE"/>
    <w:rsid w:val="00514CF2"/>
    <w:rsid w:val="00514D14"/>
    <w:rsid w:val="00514D71"/>
    <w:rsid w:val="00514DC7"/>
    <w:rsid w:val="00514E35"/>
    <w:rsid w:val="00514E5D"/>
    <w:rsid w:val="00514EB9"/>
    <w:rsid w:val="00514ECC"/>
    <w:rsid w:val="00514F2D"/>
    <w:rsid w:val="00515127"/>
    <w:rsid w:val="005151D1"/>
    <w:rsid w:val="005151E5"/>
    <w:rsid w:val="00515245"/>
    <w:rsid w:val="005152E7"/>
    <w:rsid w:val="00515438"/>
    <w:rsid w:val="0051543F"/>
    <w:rsid w:val="0051549A"/>
    <w:rsid w:val="005154BB"/>
    <w:rsid w:val="00515518"/>
    <w:rsid w:val="00515769"/>
    <w:rsid w:val="00515786"/>
    <w:rsid w:val="005157C9"/>
    <w:rsid w:val="00515839"/>
    <w:rsid w:val="0051584F"/>
    <w:rsid w:val="00515885"/>
    <w:rsid w:val="005158B3"/>
    <w:rsid w:val="005158DA"/>
    <w:rsid w:val="00515A15"/>
    <w:rsid w:val="00515A27"/>
    <w:rsid w:val="00515A3A"/>
    <w:rsid w:val="00515A73"/>
    <w:rsid w:val="00515B33"/>
    <w:rsid w:val="00515C38"/>
    <w:rsid w:val="00515D40"/>
    <w:rsid w:val="00515D45"/>
    <w:rsid w:val="00515D65"/>
    <w:rsid w:val="00515DBA"/>
    <w:rsid w:val="00515E03"/>
    <w:rsid w:val="00515E0D"/>
    <w:rsid w:val="00515F65"/>
    <w:rsid w:val="00515FD5"/>
    <w:rsid w:val="00515FEC"/>
    <w:rsid w:val="0051601D"/>
    <w:rsid w:val="00516020"/>
    <w:rsid w:val="00516023"/>
    <w:rsid w:val="00516186"/>
    <w:rsid w:val="00516318"/>
    <w:rsid w:val="00516343"/>
    <w:rsid w:val="00516385"/>
    <w:rsid w:val="0051638C"/>
    <w:rsid w:val="005163B6"/>
    <w:rsid w:val="005164B8"/>
    <w:rsid w:val="005164DA"/>
    <w:rsid w:val="005164E4"/>
    <w:rsid w:val="00516546"/>
    <w:rsid w:val="005165A6"/>
    <w:rsid w:val="0051662C"/>
    <w:rsid w:val="00516683"/>
    <w:rsid w:val="005166F9"/>
    <w:rsid w:val="005168A1"/>
    <w:rsid w:val="005168D6"/>
    <w:rsid w:val="00516913"/>
    <w:rsid w:val="00516921"/>
    <w:rsid w:val="00516925"/>
    <w:rsid w:val="00516940"/>
    <w:rsid w:val="0051697E"/>
    <w:rsid w:val="00516A67"/>
    <w:rsid w:val="00516A98"/>
    <w:rsid w:val="00516B8F"/>
    <w:rsid w:val="00516DC6"/>
    <w:rsid w:val="00516E46"/>
    <w:rsid w:val="00516FB1"/>
    <w:rsid w:val="00517036"/>
    <w:rsid w:val="00517074"/>
    <w:rsid w:val="005170B8"/>
    <w:rsid w:val="005170C6"/>
    <w:rsid w:val="005171BB"/>
    <w:rsid w:val="00517205"/>
    <w:rsid w:val="00517222"/>
    <w:rsid w:val="0051723F"/>
    <w:rsid w:val="0051735C"/>
    <w:rsid w:val="005173B1"/>
    <w:rsid w:val="005173F7"/>
    <w:rsid w:val="00517418"/>
    <w:rsid w:val="0051753A"/>
    <w:rsid w:val="00517542"/>
    <w:rsid w:val="00517683"/>
    <w:rsid w:val="00517698"/>
    <w:rsid w:val="005176C7"/>
    <w:rsid w:val="005176DA"/>
    <w:rsid w:val="005177BE"/>
    <w:rsid w:val="00517828"/>
    <w:rsid w:val="00517836"/>
    <w:rsid w:val="0051783C"/>
    <w:rsid w:val="00517879"/>
    <w:rsid w:val="0051789C"/>
    <w:rsid w:val="005179A7"/>
    <w:rsid w:val="005179D0"/>
    <w:rsid w:val="005179FC"/>
    <w:rsid w:val="00517A3A"/>
    <w:rsid w:val="00517ADA"/>
    <w:rsid w:val="00517B4C"/>
    <w:rsid w:val="00517BAF"/>
    <w:rsid w:val="00517BD5"/>
    <w:rsid w:val="00517BE7"/>
    <w:rsid w:val="00517CE8"/>
    <w:rsid w:val="00517D48"/>
    <w:rsid w:val="00517D9D"/>
    <w:rsid w:val="00517E65"/>
    <w:rsid w:val="00517E68"/>
    <w:rsid w:val="00517E8F"/>
    <w:rsid w:val="00517ED2"/>
    <w:rsid w:val="00517F18"/>
    <w:rsid w:val="00517F32"/>
    <w:rsid w:val="00517F91"/>
    <w:rsid w:val="00517FC5"/>
    <w:rsid w:val="00520176"/>
    <w:rsid w:val="005201CD"/>
    <w:rsid w:val="005201ED"/>
    <w:rsid w:val="00520247"/>
    <w:rsid w:val="005202B2"/>
    <w:rsid w:val="00520340"/>
    <w:rsid w:val="00520398"/>
    <w:rsid w:val="00520508"/>
    <w:rsid w:val="00520514"/>
    <w:rsid w:val="0052057B"/>
    <w:rsid w:val="005205DC"/>
    <w:rsid w:val="0052062E"/>
    <w:rsid w:val="00520736"/>
    <w:rsid w:val="0052084F"/>
    <w:rsid w:val="0052089E"/>
    <w:rsid w:val="005208BA"/>
    <w:rsid w:val="005208EA"/>
    <w:rsid w:val="005208F8"/>
    <w:rsid w:val="00520941"/>
    <w:rsid w:val="00520986"/>
    <w:rsid w:val="00520A74"/>
    <w:rsid w:val="00520AB2"/>
    <w:rsid w:val="00520AE1"/>
    <w:rsid w:val="00520AEE"/>
    <w:rsid w:val="00520B07"/>
    <w:rsid w:val="00520B12"/>
    <w:rsid w:val="00520B13"/>
    <w:rsid w:val="00520BAC"/>
    <w:rsid w:val="00520C23"/>
    <w:rsid w:val="00520C81"/>
    <w:rsid w:val="00520CAD"/>
    <w:rsid w:val="00520DB1"/>
    <w:rsid w:val="00520DFD"/>
    <w:rsid w:val="00520E0E"/>
    <w:rsid w:val="00520E24"/>
    <w:rsid w:val="00520E55"/>
    <w:rsid w:val="00520EA8"/>
    <w:rsid w:val="00520F15"/>
    <w:rsid w:val="00520FEE"/>
    <w:rsid w:val="0052102C"/>
    <w:rsid w:val="00521032"/>
    <w:rsid w:val="00521038"/>
    <w:rsid w:val="0052107E"/>
    <w:rsid w:val="005210D5"/>
    <w:rsid w:val="005210E3"/>
    <w:rsid w:val="005210F2"/>
    <w:rsid w:val="005210F5"/>
    <w:rsid w:val="005210F9"/>
    <w:rsid w:val="00521190"/>
    <w:rsid w:val="00521233"/>
    <w:rsid w:val="00521244"/>
    <w:rsid w:val="00521246"/>
    <w:rsid w:val="00521251"/>
    <w:rsid w:val="005212E5"/>
    <w:rsid w:val="005213FA"/>
    <w:rsid w:val="00521404"/>
    <w:rsid w:val="00521436"/>
    <w:rsid w:val="00521445"/>
    <w:rsid w:val="0052145B"/>
    <w:rsid w:val="0052149A"/>
    <w:rsid w:val="005214C0"/>
    <w:rsid w:val="0052154B"/>
    <w:rsid w:val="00521558"/>
    <w:rsid w:val="005215B4"/>
    <w:rsid w:val="0052162C"/>
    <w:rsid w:val="0052168B"/>
    <w:rsid w:val="005216E6"/>
    <w:rsid w:val="00521795"/>
    <w:rsid w:val="005217D8"/>
    <w:rsid w:val="0052188B"/>
    <w:rsid w:val="00521950"/>
    <w:rsid w:val="00521993"/>
    <w:rsid w:val="00521A36"/>
    <w:rsid w:val="00521B9D"/>
    <w:rsid w:val="00521C3A"/>
    <w:rsid w:val="00521CBB"/>
    <w:rsid w:val="00521CF4"/>
    <w:rsid w:val="00521E9F"/>
    <w:rsid w:val="00521F26"/>
    <w:rsid w:val="00522110"/>
    <w:rsid w:val="0052215A"/>
    <w:rsid w:val="0052223A"/>
    <w:rsid w:val="0052223E"/>
    <w:rsid w:val="00522254"/>
    <w:rsid w:val="0052228B"/>
    <w:rsid w:val="0052233A"/>
    <w:rsid w:val="00522360"/>
    <w:rsid w:val="00522387"/>
    <w:rsid w:val="005223CB"/>
    <w:rsid w:val="005223E4"/>
    <w:rsid w:val="005223EA"/>
    <w:rsid w:val="0052240B"/>
    <w:rsid w:val="00522491"/>
    <w:rsid w:val="005224A7"/>
    <w:rsid w:val="005224CE"/>
    <w:rsid w:val="005224E0"/>
    <w:rsid w:val="0052258B"/>
    <w:rsid w:val="005225A4"/>
    <w:rsid w:val="00522704"/>
    <w:rsid w:val="005227AA"/>
    <w:rsid w:val="005227E8"/>
    <w:rsid w:val="005228B1"/>
    <w:rsid w:val="005228E7"/>
    <w:rsid w:val="005229D2"/>
    <w:rsid w:val="00522A03"/>
    <w:rsid w:val="00522A98"/>
    <w:rsid w:val="00522AA9"/>
    <w:rsid w:val="00522B2D"/>
    <w:rsid w:val="00522B80"/>
    <w:rsid w:val="00522C22"/>
    <w:rsid w:val="00522C65"/>
    <w:rsid w:val="00522D3A"/>
    <w:rsid w:val="00522DA7"/>
    <w:rsid w:val="00522E34"/>
    <w:rsid w:val="00522EE5"/>
    <w:rsid w:val="0052304E"/>
    <w:rsid w:val="005230AE"/>
    <w:rsid w:val="005230C0"/>
    <w:rsid w:val="005230FD"/>
    <w:rsid w:val="005231E2"/>
    <w:rsid w:val="0052322C"/>
    <w:rsid w:val="0052324A"/>
    <w:rsid w:val="0052327C"/>
    <w:rsid w:val="005232C0"/>
    <w:rsid w:val="0052339B"/>
    <w:rsid w:val="005233D5"/>
    <w:rsid w:val="005234A9"/>
    <w:rsid w:val="005234C2"/>
    <w:rsid w:val="005234F6"/>
    <w:rsid w:val="0052357C"/>
    <w:rsid w:val="0052359C"/>
    <w:rsid w:val="00523662"/>
    <w:rsid w:val="005236D2"/>
    <w:rsid w:val="005236E3"/>
    <w:rsid w:val="005237D5"/>
    <w:rsid w:val="005237F6"/>
    <w:rsid w:val="00523909"/>
    <w:rsid w:val="005239BF"/>
    <w:rsid w:val="005239D1"/>
    <w:rsid w:val="00523B6C"/>
    <w:rsid w:val="00523B98"/>
    <w:rsid w:val="00523B9B"/>
    <w:rsid w:val="00523BF3"/>
    <w:rsid w:val="00523BFB"/>
    <w:rsid w:val="00523C0B"/>
    <w:rsid w:val="00523C16"/>
    <w:rsid w:val="00523C24"/>
    <w:rsid w:val="00523C48"/>
    <w:rsid w:val="00523DEF"/>
    <w:rsid w:val="00523E4F"/>
    <w:rsid w:val="00523E60"/>
    <w:rsid w:val="00523E81"/>
    <w:rsid w:val="00523E85"/>
    <w:rsid w:val="00523F62"/>
    <w:rsid w:val="00523F7D"/>
    <w:rsid w:val="00523FB3"/>
    <w:rsid w:val="00524040"/>
    <w:rsid w:val="00524061"/>
    <w:rsid w:val="0052422A"/>
    <w:rsid w:val="00524259"/>
    <w:rsid w:val="005242EC"/>
    <w:rsid w:val="005242FF"/>
    <w:rsid w:val="00524311"/>
    <w:rsid w:val="00524329"/>
    <w:rsid w:val="0052444A"/>
    <w:rsid w:val="0052445A"/>
    <w:rsid w:val="005244A8"/>
    <w:rsid w:val="005244D3"/>
    <w:rsid w:val="00524578"/>
    <w:rsid w:val="00524599"/>
    <w:rsid w:val="005245C8"/>
    <w:rsid w:val="00524601"/>
    <w:rsid w:val="00524678"/>
    <w:rsid w:val="005246DA"/>
    <w:rsid w:val="00524809"/>
    <w:rsid w:val="0052481B"/>
    <w:rsid w:val="00524822"/>
    <w:rsid w:val="005249BE"/>
    <w:rsid w:val="005249E9"/>
    <w:rsid w:val="005249EA"/>
    <w:rsid w:val="00524A38"/>
    <w:rsid w:val="00524A4C"/>
    <w:rsid w:val="00524A78"/>
    <w:rsid w:val="00524AD5"/>
    <w:rsid w:val="00524B82"/>
    <w:rsid w:val="00524B8E"/>
    <w:rsid w:val="00524BD0"/>
    <w:rsid w:val="00524C22"/>
    <w:rsid w:val="00524C56"/>
    <w:rsid w:val="00524C8F"/>
    <w:rsid w:val="00524CEA"/>
    <w:rsid w:val="00524D1F"/>
    <w:rsid w:val="00524DB1"/>
    <w:rsid w:val="00524DCC"/>
    <w:rsid w:val="00524DFF"/>
    <w:rsid w:val="00524E59"/>
    <w:rsid w:val="00524E92"/>
    <w:rsid w:val="00524E9A"/>
    <w:rsid w:val="00524F48"/>
    <w:rsid w:val="0052503F"/>
    <w:rsid w:val="0052508A"/>
    <w:rsid w:val="00525100"/>
    <w:rsid w:val="0052510C"/>
    <w:rsid w:val="005251B4"/>
    <w:rsid w:val="00525213"/>
    <w:rsid w:val="00525238"/>
    <w:rsid w:val="0052529E"/>
    <w:rsid w:val="005252FF"/>
    <w:rsid w:val="00525385"/>
    <w:rsid w:val="005253A3"/>
    <w:rsid w:val="005253C4"/>
    <w:rsid w:val="0052542D"/>
    <w:rsid w:val="0052544C"/>
    <w:rsid w:val="005254C3"/>
    <w:rsid w:val="00525526"/>
    <w:rsid w:val="00525550"/>
    <w:rsid w:val="0052558F"/>
    <w:rsid w:val="005255C6"/>
    <w:rsid w:val="0052573C"/>
    <w:rsid w:val="00525797"/>
    <w:rsid w:val="005257F8"/>
    <w:rsid w:val="00525876"/>
    <w:rsid w:val="00525914"/>
    <w:rsid w:val="0052593D"/>
    <w:rsid w:val="00525952"/>
    <w:rsid w:val="0052598D"/>
    <w:rsid w:val="00525996"/>
    <w:rsid w:val="005259E0"/>
    <w:rsid w:val="00525A92"/>
    <w:rsid w:val="00525ACF"/>
    <w:rsid w:val="00525B44"/>
    <w:rsid w:val="00525B95"/>
    <w:rsid w:val="00525BB0"/>
    <w:rsid w:val="00525C19"/>
    <w:rsid w:val="00525C23"/>
    <w:rsid w:val="00525C65"/>
    <w:rsid w:val="00525D89"/>
    <w:rsid w:val="00525DB2"/>
    <w:rsid w:val="00525E68"/>
    <w:rsid w:val="00525EDE"/>
    <w:rsid w:val="00525F3C"/>
    <w:rsid w:val="00525F9C"/>
    <w:rsid w:val="00525FD8"/>
    <w:rsid w:val="00526000"/>
    <w:rsid w:val="00526010"/>
    <w:rsid w:val="0052605D"/>
    <w:rsid w:val="0052607D"/>
    <w:rsid w:val="005260E1"/>
    <w:rsid w:val="005260E2"/>
    <w:rsid w:val="0052617D"/>
    <w:rsid w:val="00526180"/>
    <w:rsid w:val="005261CD"/>
    <w:rsid w:val="005261DA"/>
    <w:rsid w:val="0052620A"/>
    <w:rsid w:val="005262B1"/>
    <w:rsid w:val="005262B5"/>
    <w:rsid w:val="005262D2"/>
    <w:rsid w:val="00526322"/>
    <w:rsid w:val="0052656B"/>
    <w:rsid w:val="005265E7"/>
    <w:rsid w:val="00526623"/>
    <w:rsid w:val="005266A2"/>
    <w:rsid w:val="005266CF"/>
    <w:rsid w:val="00526700"/>
    <w:rsid w:val="00526834"/>
    <w:rsid w:val="00526848"/>
    <w:rsid w:val="00526892"/>
    <w:rsid w:val="005268C4"/>
    <w:rsid w:val="005268E5"/>
    <w:rsid w:val="005268FF"/>
    <w:rsid w:val="00526920"/>
    <w:rsid w:val="00526A6B"/>
    <w:rsid w:val="00526AFB"/>
    <w:rsid w:val="00526BA5"/>
    <w:rsid w:val="00526BB4"/>
    <w:rsid w:val="00526BD6"/>
    <w:rsid w:val="00526CA0"/>
    <w:rsid w:val="00526CD2"/>
    <w:rsid w:val="00526CEE"/>
    <w:rsid w:val="00526D0F"/>
    <w:rsid w:val="00526D3C"/>
    <w:rsid w:val="00526D94"/>
    <w:rsid w:val="00526E04"/>
    <w:rsid w:val="00526E2C"/>
    <w:rsid w:val="00526E2D"/>
    <w:rsid w:val="00526FB5"/>
    <w:rsid w:val="00526FBF"/>
    <w:rsid w:val="00527026"/>
    <w:rsid w:val="00527064"/>
    <w:rsid w:val="00527072"/>
    <w:rsid w:val="00527092"/>
    <w:rsid w:val="0052709D"/>
    <w:rsid w:val="005270E0"/>
    <w:rsid w:val="005271A5"/>
    <w:rsid w:val="005271AF"/>
    <w:rsid w:val="00527294"/>
    <w:rsid w:val="0052729B"/>
    <w:rsid w:val="005272BA"/>
    <w:rsid w:val="005272D2"/>
    <w:rsid w:val="005272E7"/>
    <w:rsid w:val="00527330"/>
    <w:rsid w:val="00527360"/>
    <w:rsid w:val="005273B5"/>
    <w:rsid w:val="00527507"/>
    <w:rsid w:val="00527513"/>
    <w:rsid w:val="00527559"/>
    <w:rsid w:val="005275DC"/>
    <w:rsid w:val="005275EA"/>
    <w:rsid w:val="0052764B"/>
    <w:rsid w:val="005276A5"/>
    <w:rsid w:val="00527759"/>
    <w:rsid w:val="0052784A"/>
    <w:rsid w:val="0052784C"/>
    <w:rsid w:val="00527852"/>
    <w:rsid w:val="0052789E"/>
    <w:rsid w:val="005278A1"/>
    <w:rsid w:val="005278A7"/>
    <w:rsid w:val="005278BE"/>
    <w:rsid w:val="005278E5"/>
    <w:rsid w:val="005279D4"/>
    <w:rsid w:val="005279ED"/>
    <w:rsid w:val="00527A61"/>
    <w:rsid w:val="00527A81"/>
    <w:rsid w:val="00527AA0"/>
    <w:rsid w:val="00527ABF"/>
    <w:rsid w:val="00527B22"/>
    <w:rsid w:val="00527B28"/>
    <w:rsid w:val="00527BAE"/>
    <w:rsid w:val="00527C0A"/>
    <w:rsid w:val="00527C7D"/>
    <w:rsid w:val="00527D9E"/>
    <w:rsid w:val="00527DBD"/>
    <w:rsid w:val="00527EBC"/>
    <w:rsid w:val="00527F12"/>
    <w:rsid w:val="00527FB6"/>
    <w:rsid w:val="00527FC6"/>
    <w:rsid w:val="00527FFD"/>
    <w:rsid w:val="005300AE"/>
    <w:rsid w:val="00530142"/>
    <w:rsid w:val="005301D5"/>
    <w:rsid w:val="0053023F"/>
    <w:rsid w:val="00530281"/>
    <w:rsid w:val="005302D2"/>
    <w:rsid w:val="0053037E"/>
    <w:rsid w:val="005303C1"/>
    <w:rsid w:val="005303FC"/>
    <w:rsid w:val="0053049E"/>
    <w:rsid w:val="00530665"/>
    <w:rsid w:val="00530705"/>
    <w:rsid w:val="00530753"/>
    <w:rsid w:val="00530837"/>
    <w:rsid w:val="00530844"/>
    <w:rsid w:val="0053088B"/>
    <w:rsid w:val="00530892"/>
    <w:rsid w:val="005308AF"/>
    <w:rsid w:val="00530AC6"/>
    <w:rsid w:val="00530ACE"/>
    <w:rsid w:val="00530AE2"/>
    <w:rsid w:val="00530B4E"/>
    <w:rsid w:val="00530BA6"/>
    <w:rsid w:val="00530BC3"/>
    <w:rsid w:val="00530BD2"/>
    <w:rsid w:val="00530D5F"/>
    <w:rsid w:val="00530DDF"/>
    <w:rsid w:val="00530E5A"/>
    <w:rsid w:val="00530E83"/>
    <w:rsid w:val="00530E88"/>
    <w:rsid w:val="00530EFF"/>
    <w:rsid w:val="00530F17"/>
    <w:rsid w:val="00530F4E"/>
    <w:rsid w:val="00530F92"/>
    <w:rsid w:val="00531023"/>
    <w:rsid w:val="00531139"/>
    <w:rsid w:val="0053119E"/>
    <w:rsid w:val="005311E5"/>
    <w:rsid w:val="00531215"/>
    <w:rsid w:val="00531240"/>
    <w:rsid w:val="0053129A"/>
    <w:rsid w:val="0053130D"/>
    <w:rsid w:val="00531394"/>
    <w:rsid w:val="005313CF"/>
    <w:rsid w:val="005313DA"/>
    <w:rsid w:val="00531417"/>
    <w:rsid w:val="0053144A"/>
    <w:rsid w:val="005314B2"/>
    <w:rsid w:val="005315A0"/>
    <w:rsid w:val="005315D3"/>
    <w:rsid w:val="005316C4"/>
    <w:rsid w:val="005316DF"/>
    <w:rsid w:val="005317AF"/>
    <w:rsid w:val="00531855"/>
    <w:rsid w:val="0053186A"/>
    <w:rsid w:val="00531884"/>
    <w:rsid w:val="005318D4"/>
    <w:rsid w:val="005318F2"/>
    <w:rsid w:val="00531906"/>
    <w:rsid w:val="0053194B"/>
    <w:rsid w:val="00531967"/>
    <w:rsid w:val="005319B5"/>
    <w:rsid w:val="00531AAE"/>
    <w:rsid w:val="00531AD3"/>
    <w:rsid w:val="00531BC7"/>
    <w:rsid w:val="00531BD1"/>
    <w:rsid w:val="00531C5B"/>
    <w:rsid w:val="00531C8D"/>
    <w:rsid w:val="00531C9A"/>
    <w:rsid w:val="00531CA9"/>
    <w:rsid w:val="00531CC7"/>
    <w:rsid w:val="00531CFE"/>
    <w:rsid w:val="00531D23"/>
    <w:rsid w:val="00531D32"/>
    <w:rsid w:val="00531D71"/>
    <w:rsid w:val="00531DC9"/>
    <w:rsid w:val="00531EEA"/>
    <w:rsid w:val="00531F86"/>
    <w:rsid w:val="00531FA2"/>
    <w:rsid w:val="00531FC1"/>
    <w:rsid w:val="00531FD2"/>
    <w:rsid w:val="005320CD"/>
    <w:rsid w:val="00532129"/>
    <w:rsid w:val="0053219F"/>
    <w:rsid w:val="005322A8"/>
    <w:rsid w:val="005322C2"/>
    <w:rsid w:val="005323F4"/>
    <w:rsid w:val="005323F8"/>
    <w:rsid w:val="0053244C"/>
    <w:rsid w:val="0053252B"/>
    <w:rsid w:val="00532619"/>
    <w:rsid w:val="005326D8"/>
    <w:rsid w:val="00532713"/>
    <w:rsid w:val="00532756"/>
    <w:rsid w:val="00532778"/>
    <w:rsid w:val="005327C2"/>
    <w:rsid w:val="0053294D"/>
    <w:rsid w:val="0053298F"/>
    <w:rsid w:val="00532990"/>
    <w:rsid w:val="005329AD"/>
    <w:rsid w:val="00532A10"/>
    <w:rsid w:val="00532A87"/>
    <w:rsid w:val="00532AE6"/>
    <w:rsid w:val="00532B9A"/>
    <w:rsid w:val="00532BFE"/>
    <w:rsid w:val="00532C03"/>
    <w:rsid w:val="00532C25"/>
    <w:rsid w:val="00532D68"/>
    <w:rsid w:val="00532D82"/>
    <w:rsid w:val="00532DB0"/>
    <w:rsid w:val="00532DBD"/>
    <w:rsid w:val="00532E2A"/>
    <w:rsid w:val="00532F36"/>
    <w:rsid w:val="0053307A"/>
    <w:rsid w:val="00533091"/>
    <w:rsid w:val="005330B3"/>
    <w:rsid w:val="0053316D"/>
    <w:rsid w:val="00533190"/>
    <w:rsid w:val="00533198"/>
    <w:rsid w:val="00533335"/>
    <w:rsid w:val="005333E7"/>
    <w:rsid w:val="0053340A"/>
    <w:rsid w:val="005334A5"/>
    <w:rsid w:val="0053353A"/>
    <w:rsid w:val="00533550"/>
    <w:rsid w:val="00533670"/>
    <w:rsid w:val="00533693"/>
    <w:rsid w:val="0053369A"/>
    <w:rsid w:val="005336C0"/>
    <w:rsid w:val="00533702"/>
    <w:rsid w:val="005337C8"/>
    <w:rsid w:val="00533818"/>
    <w:rsid w:val="005338AB"/>
    <w:rsid w:val="005338F9"/>
    <w:rsid w:val="005339D8"/>
    <w:rsid w:val="00533A12"/>
    <w:rsid w:val="00533A2A"/>
    <w:rsid w:val="00533ACE"/>
    <w:rsid w:val="00533B7F"/>
    <w:rsid w:val="00533BBC"/>
    <w:rsid w:val="00533BD1"/>
    <w:rsid w:val="00533C22"/>
    <w:rsid w:val="00533D8E"/>
    <w:rsid w:val="00533ED3"/>
    <w:rsid w:val="00533ED5"/>
    <w:rsid w:val="00533F37"/>
    <w:rsid w:val="00533F67"/>
    <w:rsid w:val="0053401A"/>
    <w:rsid w:val="00534022"/>
    <w:rsid w:val="00534039"/>
    <w:rsid w:val="00534095"/>
    <w:rsid w:val="00534141"/>
    <w:rsid w:val="0053417E"/>
    <w:rsid w:val="0053422D"/>
    <w:rsid w:val="00534294"/>
    <w:rsid w:val="0053436B"/>
    <w:rsid w:val="0053443A"/>
    <w:rsid w:val="0053446E"/>
    <w:rsid w:val="0053446F"/>
    <w:rsid w:val="00534479"/>
    <w:rsid w:val="0053451F"/>
    <w:rsid w:val="00534535"/>
    <w:rsid w:val="0053455E"/>
    <w:rsid w:val="00534620"/>
    <w:rsid w:val="005347FF"/>
    <w:rsid w:val="00534815"/>
    <w:rsid w:val="005348F7"/>
    <w:rsid w:val="00534940"/>
    <w:rsid w:val="00534AE9"/>
    <w:rsid w:val="00534AF7"/>
    <w:rsid w:val="00534B89"/>
    <w:rsid w:val="00534CE3"/>
    <w:rsid w:val="00534D5C"/>
    <w:rsid w:val="00534D5E"/>
    <w:rsid w:val="00534D60"/>
    <w:rsid w:val="00534DA4"/>
    <w:rsid w:val="00534E61"/>
    <w:rsid w:val="00534F18"/>
    <w:rsid w:val="00534FBB"/>
    <w:rsid w:val="00534FCD"/>
    <w:rsid w:val="00535052"/>
    <w:rsid w:val="0053507A"/>
    <w:rsid w:val="005350A4"/>
    <w:rsid w:val="005350B3"/>
    <w:rsid w:val="005350B9"/>
    <w:rsid w:val="00535105"/>
    <w:rsid w:val="00535160"/>
    <w:rsid w:val="005352FF"/>
    <w:rsid w:val="005354D4"/>
    <w:rsid w:val="0053554A"/>
    <w:rsid w:val="0053561F"/>
    <w:rsid w:val="00535639"/>
    <w:rsid w:val="0053565C"/>
    <w:rsid w:val="0053570A"/>
    <w:rsid w:val="00535725"/>
    <w:rsid w:val="00535761"/>
    <w:rsid w:val="005357D3"/>
    <w:rsid w:val="00535801"/>
    <w:rsid w:val="0053582D"/>
    <w:rsid w:val="00535984"/>
    <w:rsid w:val="00535A79"/>
    <w:rsid w:val="00535AB8"/>
    <w:rsid w:val="00535B76"/>
    <w:rsid w:val="00535BC6"/>
    <w:rsid w:val="00535C75"/>
    <w:rsid w:val="00535CAC"/>
    <w:rsid w:val="00535CDA"/>
    <w:rsid w:val="00535D4C"/>
    <w:rsid w:val="00535D88"/>
    <w:rsid w:val="00535D95"/>
    <w:rsid w:val="00535DD5"/>
    <w:rsid w:val="00535DFE"/>
    <w:rsid w:val="00536105"/>
    <w:rsid w:val="00536106"/>
    <w:rsid w:val="00536133"/>
    <w:rsid w:val="00536154"/>
    <w:rsid w:val="0053620B"/>
    <w:rsid w:val="0053620D"/>
    <w:rsid w:val="00536215"/>
    <w:rsid w:val="005362E9"/>
    <w:rsid w:val="005362FB"/>
    <w:rsid w:val="00536374"/>
    <w:rsid w:val="005363A3"/>
    <w:rsid w:val="0053643A"/>
    <w:rsid w:val="00536533"/>
    <w:rsid w:val="00536727"/>
    <w:rsid w:val="00536752"/>
    <w:rsid w:val="00536754"/>
    <w:rsid w:val="00536812"/>
    <w:rsid w:val="0053686F"/>
    <w:rsid w:val="00536895"/>
    <w:rsid w:val="00536936"/>
    <w:rsid w:val="00536A0A"/>
    <w:rsid w:val="00536B31"/>
    <w:rsid w:val="00536B8A"/>
    <w:rsid w:val="00536BBF"/>
    <w:rsid w:val="00536BC0"/>
    <w:rsid w:val="00536C54"/>
    <w:rsid w:val="00536D0A"/>
    <w:rsid w:val="00536D58"/>
    <w:rsid w:val="00536D7E"/>
    <w:rsid w:val="00536EA3"/>
    <w:rsid w:val="00536EBB"/>
    <w:rsid w:val="00536F2E"/>
    <w:rsid w:val="00536F49"/>
    <w:rsid w:val="00536F6F"/>
    <w:rsid w:val="00537088"/>
    <w:rsid w:val="005370C3"/>
    <w:rsid w:val="005370E9"/>
    <w:rsid w:val="005370F7"/>
    <w:rsid w:val="0053714F"/>
    <w:rsid w:val="005371E1"/>
    <w:rsid w:val="00537229"/>
    <w:rsid w:val="005372A4"/>
    <w:rsid w:val="00537391"/>
    <w:rsid w:val="00537441"/>
    <w:rsid w:val="0053745E"/>
    <w:rsid w:val="005374BE"/>
    <w:rsid w:val="005374D3"/>
    <w:rsid w:val="005374DC"/>
    <w:rsid w:val="0053751B"/>
    <w:rsid w:val="00537532"/>
    <w:rsid w:val="00537544"/>
    <w:rsid w:val="00537547"/>
    <w:rsid w:val="00537557"/>
    <w:rsid w:val="0053756C"/>
    <w:rsid w:val="00537717"/>
    <w:rsid w:val="0053774E"/>
    <w:rsid w:val="00537773"/>
    <w:rsid w:val="005377ED"/>
    <w:rsid w:val="005377F2"/>
    <w:rsid w:val="005378BC"/>
    <w:rsid w:val="005378EC"/>
    <w:rsid w:val="0053792E"/>
    <w:rsid w:val="0053798A"/>
    <w:rsid w:val="00537A65"/>
    <w:rsid w:val="00537AC5"/>
    <w:rsid w:val="00537B8A"/>
    <w:rsid w:val="00537BBD"/>
    <w:rsid w:val="00537BE1"/>
    <w:rsid w:val="00537C1B"/>
    <w:rsid w:val="00537C44"/>
    <w:rsid w:val="00537D35"/>
    <w:rsid w:val="00537D43"/>
    <w:rsid w:val="00537E8C"/>
    <w:rsid w:val="00537EB8"/>
    <w:rsid w:val="00537FC3"/>
    <w:rsid w:val="00540027"/>
    <w:rsid w:val="00540039"/>
    <w:rsid w:val="00540139"/>
    <w:rsid w:val="005401D7"/>
    <w:rsid w:val="00540268"/>
    <w:rsid w:val="005402CE"/>
    <w:rsid w:val="0054039A"/>
    <w:rsid w:val="005403DE"/>
    <w:rsid w:val="005404A7"/>
    <w:rsid w:val="0054050E"/>
    <w:rsid w:val="00540535"/>
    <w:rsid w:val="00540654"/>
    <w:rsid w:val="00540673"/>
    <w:rsid w:val="0054073E"/>
    <w:rsid w:val="005407BB"/>
    <w:rsid w:val="00540800"/>
    <w:rsid w:val="00540831"/>
    <w:rsid w:val="00540881"/>
    <w:rsid w:val="005408E2"/>
    <w:rsid w:val="005409A8"/>
    <w:rsid w:val="00540A71"/>
    <w:rsid w:val="00540A78"/>
    <w:rsid w:val="00540A85"/>
    <w:rsid w:val="00540B14"/>
    <w:rsid w:val="00540B60"/>
    <w:rsid w:val="00540BA6"/>
    <w:rsid w:val="00540C48"/>
    <w:rsid w:val="00540CAE"/>
    <w:rsid w:val="00540DE5"/>
    <w:rsid w:val="00540E7C"/>
    <w:rsid w:val="00540ECF"/>
    <w:rsid w:val="00540FD0"/>
    <w:rsid w:val="00541033"/>
    <w:rsid w:val="00541071"/>
    <w:rsid w:val="005410E4"/>
    <w:rsid w:val="005410EC"/>
    <w:rsid w:val="005410F1"/>
    <w:rsid w:val="0054116A"/>
    <w:rsid w:val="0054116F"/>
    <w:rsid w:val="00541187"/>
    <w:rsid w:val="0054126F"/>
    <w:rsid w:val="0054127F"/>
    <w:rsid w:val="00541345"/>
    <w:rsid w:val="0054137B"/>
    <w:rsid w:val="005413FE"/>
    <w:rsid w:val="00541467"/>
    <w:rsid w:val="00541510"/>
    <w:rsid w:val="00541545"/>
    <w:rsid w:val="00541573"/>
    <w:rsid w:val="005415EA"/>
    <w:rsid w:val="00541632"/>
    <w:rsid w:val="0054166D"/>
    <w:rsid w:val="00541672"/>
    <w:rsid w:val="00541845"/>
    <w:rsid w:val="00541923"/>
    <w:rsid w:val="0054199D"/>
    <w:rsid w:val="005419C3"/>
    <w:rsid w:val="005419EA"/>
    <w:rsid w:val="005419ED"/>
    <w:rsid w:val="00541ADB"/>
    <w:rsid w:val="00541BA6"/>
    <w:rsid w:val="00541C90"/>
    <w:rsid w:val="00541D27"/>
    <w:rsid w:val="00541F15"/>
    <w:rsid w:val="00541F2D"/>
    <w:rsid w:val="00541F5F"/>
    <w:rsid w:val="00541F69"/>
    <w:rsid w:val="00542014"/>
    <w:rsid w:val="00542118"/>
    <w:rsid w:val="0054214D"/>
    <w:rsid w:val="00542183"/>
    <w:rsid w:val="0054219D"/>
    <w:rsid w:val="005421C8"/>
    <w:rsid w:val="00542259"/>
    <w:rsid w:val="0054226E"/>
    <w:rsid w:val="0054227C"/>
    <w:rsid w:val="005422B8"/>
    <w:rsid w:val="00542330"/>
    <w:rsid w:val="00542332"/>
    <w:rsid w:val="0054235D"/>
    <w:rsid w:val="00542400"/>
    <w:rsid w:val="00542487"/>
    <w:rsid w:val="0054251C"/>
    <w:rsid w:val="00542536"/>
    <w:rsid w:val="00542577"/>
    <w:rsid w:val="005425FE"/>
    <w:rsid w:val="0054268B"/>
    <w:rsid w:val="0054272F"/>
    <w:rsid w:val="00542846"/>
    <w:rsid w:val="00542854"/>
    <w:rsid w:val="0054287B"/>
    <w:rsid w:val="005428DB"/>
    <w:rsid w:val="005428EB"/>
    <w:rsid w:val="00542A5F"/>
    <w:rsid w:val="00542A6C"/>
    <w:rsid w:val="00542A7C"/>
    <w:rsid w:val="00542AB4"/>
    <w:rsid w:val="00542ABE"/>
    <w:rsid w:val="00542B36"/>
    <w:rsid w:val="00542BB1"/>
    <w:rsid w:val="00542C09"/>
    <w:rsid w:val="00542CCC"/>
    <w:rsid w:val="00542EE3"/>
    <w:rsid w:val="00542F66"/>
    <w:rsid w:val="00543001"/>
    <w:rsid w:val="00543023"/>
    <w:rsid w:val="00543105"/>
    <w:rsid w:val="00543192"/>
    <w:rsid w:val="0054324D"/>
    <w:rsid w:val="0054340C"/>
    <w:rsid w:val="00543441"/>
    <w:rsid w:val="005434A5"/>
    <w:rsid w:val="005434E1"/>
    <w:rsid w:val="005434F8"/>
    <w:rsid w:val="005435A9"/>
    <w:rsid w:val="005436CC"/>
    <w:rsid w:val="00543723"/>
    <w:rsid w:val="00543776"/>
    <w:rsid w:val="00543787"/>
    <w:rsid w:val="00543932"/>
    <w:rsid w:val="0054394C"/>
    <w:rsid w:val="0054396D"/>
    <w:rsid w:val="005439C3"/>
    <w:rsid w:val="00543A4D"/>
    <w:rsid w:val="00543AFD"/>
    <w:rsid w:val="00543BB3"/>
    <w:rsid w:val="00543BE2"/>
    <w:rsid w:val="00543BE5"/>
    <w:rsid w:val="00543CEE"/>
    <w:rsid w:val="00543E8A"/>
    <w:rsid w:val="00543EC2"/>
    <w:rsid w:val="00543F80"/>
    <w:rsid w:val="00544007"/>
    <w:rsid w:val="0054402C"/>
    <w:rsid w:val="005440AE"/>
    <w:rsid w:val="005440F2"/>
    <w:rsid w:val="0054411F"/>
    <w:rsid w:val="00544123"/>
    <w:rsid w:val="005441DB"/>
    <w:rsid w:val="00544255"/>
    <w:rsid w:val="0054439D"/>
    <w:rsid w:val="00544410"/>
    <w:rsid w:val="0054452F"/>
    <w:rsid w:val="00544599"/>
    <w:rsid w:val="005445E2"/>
    <w:rsid w:val="00544603"/>
    <w:rsid w:val="00544667"/>
    <w:rsid w:val="00544693"/>
    <w:rsid w:val="00544754"/>
    <w:rsid w:val="005447C8"/>
    <w:rsid w:val="00544801"/>
    <w:rsid w:val="00544819"/>
    <w:rsid w:val="00544877"/>
    <w:rsid w:val="0054487F"/>
    <w:rsid w:val="00544969"/>
    <w:rsid w:val="0054497D"/>
    <w:rsid w:val="00544A8C"/>
    <w:rsid w:val="00544ADE"/>
    <w:rsid w:val="00544B42"/>
    <w:rsid w:val="00544B9C"/>
    <w:rsid w:val="00544BAC"/>
    <w:rsid w:val="00544BFB"/>
    <w:rsid w:val="00544C81"/>
    <w:rsid w:val="00544D15"/>
    <w:rsid w:val="00544D34"/>
    <w:rsid w:val="00544DDB"/>
    <w:rsid w:val="00544E42"/>
    <w:rsid w:val="00544E60"/>
    <w:rsid w:val="00544F43"/>
    <w:rsid w:val="00544F59"/>
    <w:rsid w:val="00544FBC"/>
    <w:rsid w:val="00544FC4"/>
    <w:rsid w:val="00544FDB"/>
    <w:rsid w:val="005450C5"/>
    <w:rsid w:val="005450E8"/>
    <w:rsid w:val="0054510E"/>
    <w:rsid w:val="00545147"/>
    <w:rsid w:val="00545151"/>
    <w:rsid w:val="0054518E"/>
    <w:rsid w:val="005452E8"/>
    <w:rsid w:val="0054531C"/>
    <w:rsid w:val="0054533C"/>
    <w:rsid w:val="00545342"/>
    <w:rsid w:val="005453F5"/>
    <w:rsid w:val="005454EB"/>
    <w:rsid w:val="0054559F"/>
    <w:rsid w:val="005455AF"/>
    <w:rsid w:val="005455DC"/>
    <w:rsid w:val="0054561B"/>
    <w:rsid w:val="00545638"/>
    <w:rsid w:val="00545739"/>
    <w:rsid w:val="005457A4"/>
    <w:rsid w:val="00545815"/>
    <w:rsid w:val="0054581F"/>
    <w:rsid w:val="0054596D"/>
    <w:rsid w:val="00545980"/>
    <w:rsid w:val="0054599D"/>
    <w:rsid w:val="005459FB"/>
    <w:rsid w:val="00545AAA"/>
    <w:rsid w:val="00545AB7"/>
    <w:rsid w:val="00545B02"/>
    <w:rsid w:val="00545B4F"/>
    <w:rsid w:val="00545B87"/>
    <w:rsid w:val="00545BB8"/>
    <w:rsid w:val="00545CAC"/>
    <w:rsid w:val="00545D50"/>
    <w:rsid w:val="00545D8F"/>
    <w:rsid w:val="00545DEA"/>
    <w:rsid w:val="00545DFC"/>
    <w:rsid w:val="00545EF9"/>
    <w:rsid w:val="0054601D"/>
    <w:rsid w:val="0054602C"/>
    <w:rsid w:val="00546056"/>
    <w:rsid w:val="005460B1"/>
    <w:rsid w:val="0054612D"/>
    <w:rsid w:val="00546275"/>
    <w:rsid w:val="005462AF"/>
    <w:rsid w:val="00546332"/>
    <w:rsid w:val="005463B9"/>
    <w:rsid w:val="005463FD"/>
    <w:rsid w:val="0054649D"/>
    <w:rsid w:val="005464EA"/>
    <w:rsid w:val="005465B8"/>
    <w:rsid w:val="005465FB"/>
    <w:rsid w:val="005466A0"/>
    <w:rsid w:val="005466A2"/>
    <w:rsid w:val="005466EC"/>
    <w:rsid w:val="00546716"/>
    <w:rsid w:val="005467E2"/>
    <w:rsid w:val="00546806"/>
    <w:rsid w:val="0054685E"/>
    <w:rsid w:val="005469EE"/>
    <w:rsid w:val="00546AB0"/>
    <w:rsid w:val="00546AE3"/>
    <w:rsid w:val="00546AF9"/>
    <w:rsid w:val="00546B1C"/>
    <w:rsid w:val="00546B61"/>
    <w:rsid w:val="00546B7A"/>
    <w:rsid w:val="00546BC3"/>
    <w:rsid w:val="00546BC8"/>
    <w:rsid w:val="00546C6F"/>
    <w:rsid w:val="00546CE2"/>
    <w:rsid w:val="00546D08"/>
    <w:rsid w:val="00546D24"/>
    <w:rsid w:val="00546D70"/>
    <w:rsid w:val="00546DD6"/>
    <w:rsid w:val="00546E04"/>
    <w:rsid w:val="00546EC3"/>
    <w:rsid w:val="00546ED6"/>
    <w:rsid w:val="00546F1D"/>
    <w:rsid w:val="00546F57"/>
    <w:rsid w:val="00546F82"/>
    <w:rsid w:val="00546FAA"/>
    <w:rsid w:val="00547015"/>
    <w:rsid w:val="0054703E"/>
    <w:rsid w:val="00547078"/>
    <w:rsid w:val="005470AE"/>
    <w:rsid w:val="005470FA"/>
    <w:rsid w:val="0054713B"/>
    <w:rsid w:val="005471DB"/>
    <w:rsid w:val="00547369"/>
    <w:rsid w:val="005473C7"/>
    <w:rsid w:val="0054749D"/>
    <w:rsid w:val="00547525"/>
    <w:rsid w:val="00547545"/>
    <w:rsid w:val="0054755A"/>
    <w:rsid w:val="0054755B"/>
    <w:rsid w:val="005475C5"/>
    <w:rsid w:val="00547707"/>
    <w:rsid w:val="0054770A"/>
    <w:rsid w:val="00547756"/>
    <w:rsid w:val="00547765"/>
    <w:rsid w:val="0054776F"/>
    <w:rsid w:val="005477B3"/>
    <w:rsid w:val="005477FA"/>
    <w:rsid w:val="0054785D"/>
    <w:rsid w:val="005478EB"/>
    <w:rsid w:val="005479F1"/>
    <w:rsid w:val="00547A16"/>
    <w:rsid w:val="00547A1E"/>
    <w:rsid w:val="00547A33"/>
    <w:rsid w:val="00547A91"/>
    <w:rsid w:val="00547A9F"/>
    <w:rsid w:val="00547AC8"/>
    <w:rsid w:val="00547AFA"/>
    <w:rsid w:val="00547B0F"/>
    <w:rsid w:val="00547B26"/>
    <w:rsid w:val="00547BD5"/>
    <w:rsid w:val="00547CB4"/>
    <w:rsid w:val="00547D5E"/>
    <w:rsid w:val="00547FBD"/>
    <w:rsid w:val="00547FC9"/>
    <w:rsid w:val="00550054"/>
    <w:rsid w:val="00550090"/>
    <w:rsid w:val="005500A5"/>
    <w:rsid w:val="005500AD"/>
    <w:rsid w:val="00550211"/>
    <w:rsid w:val="00550291"/>
    <w:rsid w:val="0055029A"/>
    <w:rsid w:val="005502F7"/>
    <w:rsid w:val="00550346"/>
    <w:rsid w:val="00550377"/>
    <w:rsid w:val="00550380"/>
    <w:rsid w:val="005503A9"/>
    <w:rsid w:val="005503B7"/>
    <w:rsid w:val="005503FD"/>
    <w:rsid w:val="00550436"/>
    <w:rsid w:val="005504C4"/>
    <w:rsid w:val="00550576"/>
    <w:rsid w:val="00550603"/>
    <w:rsid w:val="00550645"/>
    <w:rsid w:val="00550669"/>
    <w:rsid w:val="00550697"/>
    <w:rsid w:val="0055071F"/>
    <w:rsid w:val="00550817"/>
    <w:rsid w:val="0055081F"/>
    <w:rsid w:val="0055083F"/>
    <w:rsid w:val="00550902"/>
    <w:rsid w:val="005509E5"/>
    <w:rsid w:val="00550A00"/>
    <w:rsid w:val="00550B03"/>
    <w:rsid w:val="00550B8A"/>
    <w:rsid w:val="00550BE5"/>
    <w:rsid w:val="00550C6C"/>
    <w:rsid w:val="00550C8C"/>
    <w:rsid w:val="00550CBF"/>
    <w:rsid w:val="00550D4C"/>
    <w:rsid w:val="00550DC4"/>
    <w:rsid w:val="0055103D"/>
    <w:rsid w:val="0055107D"/>
    <w:rsid w:val="005510B7"/>
    <w:rsid w:val="0055110C"/>
    <w:rsid w:val="005511E6"/>
    <w:rsid w:val="005512A4"/>
    <w:rsid w:val="005512CD"/>
    <w:rsid w:val="00551302"/>
    <w:rsid w:val="005513FE"/>
    <w:rsid w:val="0055140C"/>
    <w:rsid w:val="00551448"/>
    <w:rsid w:val="005514A6"/>
    <w:rsid w:val="005514F2"/>
    <w:rsid w:val="005515BA"/>
    <w:rsid w:val="00551609"/>
    <w:rsid w:val="0055165E"/>
    <w:rsid w:val="0055166F"/>
    <w:rsid w:val="005516BB"/>
    <w:rsid w:val="00551827"/>
    <w:rsid w:val="0055187F"/>
    <w:rsid w:val="005518A5"/>
    <w:rsid w:val="0055191B"/>
    <w:rsid w:val="00551926"/>
    <w:rsid w:val="0055193E"/>
    <w:rsid w:val="00551948"/>
    <w:rsid w:val="00551969"/>
    <w:rsid w:val="00551981"/>
    <w:rsid w:val="005519A3"/>
    <w:rsid w:val="00551A17"/>
    <w:rsid w:val="00551A1F"/>
    <w:rsid w:val="00551A24"/>
    <w:rsid w:val="00551A4B"/>
    <w:rsid w:val="00551A7E"/>
    <w:rsid w:val="00551ACC"/>
    <w:rsid w:val="00551B49"/>
    <w:rsid w:val="00551C6D"/>
    <w:rsid w:val="00551C93"/>
    <w:rsid w:val="00551CE2"/>
    <w:rsid w:val="00551D99"/>
    <w:rsid w:val="00551EE9"/>
    <w:rsid w:val="00551EFC"/>
    <w:rsid w:val="00551F76"/>
    <w:rsid w:val="00552005"/>
    <w:rsid w:val="005520F7"/>
    <w:rsid w:val="005520FE"/>
    <w:rsid w:val="00552101"/>
    <w:rsid w:val="0055211D"/>
    <w:rsid w:val="005521B4"/>
    <w:rsid w:val="00552205"/>
    <w:rsid w:val="0055233E"/>
    <w:rsid w:val="0055234A"/>
    <w:rsid w:val="005523DE"/>
    <w:rsid w:val="005523F1"/>
    <w:rsid w:val="0055242F"/>
    <w:rsid w:val="005524ED"/>
    <w:rsid w:val="005524F4"/>
    <w:rsid w:val="00552747"/>
    <w:rsid w:val="00552815"/>
    <w:rsid w:val="00552846"/>
    <w:rsid w:val="005528D1"/>
    <w:rsid w:val="005528F0"/>
    <w:rsid w:val="00552902"/>
    <w:rsid w:val="00552956"/>
    <w:rsid w:val="0055297D"/>
    <w:rsid w:val="005529BA"/>
    <w:rsid w:val="00552A94"/>
    <w:rsid w:val="00552AA5"/>
    <w:rsid w:val="00552AB4"/>
    <w:rsid w:val="00552B6B"/>
    <w:rsid w:val="00552C11"/>
    <w:rsid w:val="00552C58"/>
    <w:rsid w:val="00552CE9"/>
    <w:rsid w:val="00552CF7"/>
    <w:rsid w:val="00552D3D"/>
    <w:rsid w:val="00552E29"/>
    <w:rsid w:val="0055304C"/>
    <w:rsid w:val="00553098"/>
    <w:rsid w:val="005530D1"/>
    <w:rsid w:val="005530D3"/>
    <w:rsid w:val="00553225"/>
    <w:rsid w:val="005532B3"/>
    <w:rsid w:val="005532BB"/>
    <w:rsid w:val="005532D8"/>
    <w:rsid w:val="005533FF"/>
    <w:rsid w:val="00553426"/>
    <w:rsid w:val="0055344B"/>
    <w:rsid w:val="00553488"/>
    <w:rsid w:val="00553536"/>
    <w:rsid w:val="005535BC"/>
    <w:rsid w:val="0055364C"/>
    <w:rsid w:val="00553672"/>
    <w:rsid w:val="005536BC"/>
    <w:rsid w:val="00553727"/>
    <w:rsid w:val="005537CE"/>
    <w:rsid w:val="00553835"/>
    <w:rsid w:val="0055384F"/>
    <w:rsid w:val="00553860"/>
    <w:rsid w:val="00553861"/>
    <w:rsid w:val="0055386A"/>
    <w:rsid w:val="00553878"/>
    <w:rsid w:val="0055387F"/>
    <w:rsid w:val="005538CB"/>
    <w:rsid w:val="005538CE"/>
    <w:rsid w:val="005538E4"/>
    <w:rsid w:val="005538F7"/>
    <w:rsid w:val="0055390C"/>
    <w:rsid w:val="0055395E"/>
    <w:rsid w:val="0055398A"/>
    <w:rsid w:val="005539E5"/>
    <w:rsid w:val="00553A46"/>
    <w:rsid w:val="00553A63"/>
    <w:rsid w:val="00553B3E"/>
    <w:rsid w:val="00553B50"/>
    <w:rsid w:val="00553C26"/>
    <w:rsid w:val="00553CBC"/>
    <w:rsid w:val="00553CEA"/>
    <w:rsid w:val="00553D4F"/>
    <w:rsid w:val="00553DC1"/>
    <w:rsid w:val="00553DD6"/>
    <w:rsid w:val="00553DDE"/>
    <w:rsid w:val="00553E65"/>
    <w:rsid w:val="00553EB2"/>
    <w:rsid w:val="00553F3F"/>
    <w:rsid w:val="00553F6A"/>
    <w:rsid w:val="00553FB8"/>
    <w:rsid w:val="00554103"/>
    <w:rsid w:val="0055414D"/>
    <w:rsid w:val="00554272"/>
    <w:rsid w:val="005542C3"/>
    <w:rsid w:val="00554320"/>
    <w:rsid w:val="005543C3"/>
    <w:rsid w:val="00554406"/>
    <w:rsid w:val="0055444D"/>
    <w:rsid w:val="00554477"/>
    <w:rsid w:val="005544A9"/>
    <w:rsid w:val="00554545"/>
    <w:rsid w:val="0055456A"/>
    <w:rsid w:val="00554591"/>
    <w:rsid w:val="00554638"/>
    <w:rsid w:val="00554690"/>
    <w:rsid w:val="005546C5"/>
    <w:rsid w:val="005546CE"/>
    <w:rsid w:val="005546DB"/>
    <w:rsid w:val="0055474B"/>
    <w:rsid w:val="00554763"/>
    <w:rsid w:val="00554772"/>
    <w:rsid w:val="00554780"/>
    <w:rsid w:val="005547A1"/>
    <w:rsid w:val="00554900"/>
    <w:rsid w:val="00554919"/>
    <w:rsid w:val="00554A5C"/>
    <w:rsid w:val="00554AA2"/>
    <w:rsid w:val="00554B17"/>
    <w:rsid w:val="00554BD1"/>
    <w:rsid w:val="00554C53"/>
    <w:rsid w:val="00554C58"/>
    <w:rsid w:val="00554CAE"/>
    <w:rsid w:val="00554D5A"/>
    <w:rsid w:val="00554E19"/>
    <w:rsid w:val="00554E7C"/>
    <w:rsid w:val="00554EBB"/>
    <w:rsid w:val="00554EC5"/>
    <w:rsid w:val="00554FED"/>
    <w:rsid w:val="00555000"/>
    <w:rsid w:val="0055501D"/>
    <w:rsid w:val="0055502D"/>
    <w:rsid w:val="00555044"/>
    <w:rsid w:val="005550F2"/>
    <w:rsid w:val="00555156"/>
    <w:rsid w:val="0055529C"/>
    <w:rsid w:val="0055539F"/>
    <w:rsid w:val="005553AC"/>
    <w:rsid w:val="0055541B"/>
    <w:rsid w:val="0055546B"/>
    <w:rsid w:val="005554AA"/>
    <w:rsid w:val="005554B4"/>
    <w:rsid w:val="0055550C"/>
    <w:rsid w:val="005555A4"/>
    <w:rsid w:val="005555DB"/>
    <w:rsid w:val="0055566C"/>
    <w:rsid w:val="00555697"/>
    <w:rsid w:val="005556F5"/>
    <w:rsid w:val="0055571F"/>
    <w:rsid w:val="00555720"/>
    <w:rsid w:val="0055573C"/>
    <w:rsid w:val="0055576C"/>
    <w:rsid w:val="00555893"/>
    <w:rsid w:val="005558EE"/>
    <w:rsid w:val="00555973"/>
    <w:rsid w:val="005559DE"/>
    <w:rsid w:val="00555A08"/>
    <w:rsid w:val="00555A0F"/>
    <w:rsid w:val="00555A5D"/>
    <w:rsid w:val="00555AA1"/>
    <w:rsid w:val="00555B6A"/>
    <w:rsid w:val="00555C22"/>
    <w:rsid w:val="00555C33"/>
    <w:rsid w:val="00555C80"/>
    <w:rsid w:val="00555C8E"/>
    <w:rsid w:val="00555E42"/>
    <w:rsid w:val="00555F40"/>
    <w:rsid w:val="00556034"/>
    <w:rsid w:val="005560B8"/>
    <w:rsid w:val="0055616B"/>
    <w:rsid w:val="00556191"/>
    <w:rsid w:val="00556211"/>
    <w:rsid w:val="00556284"/>
    <w:rsid w:val="005563A4"/>
    <w:rsid w:val="005563BC"/>
    <w:rsid w:val="005563C8"/>
    <w:rsid w:val="00556418"/>
    <w:rsid w:val="00556465"/>
    <w:rsid w:val="00556469"/>
    <w:rsid w:val="00556474"/>
    <w:rsid w:val="005564F3"/>
    <w:rsid w:val="00556546"/>
    <w:rsid w:val="00556609"/>
    <w:rsid w:val="005566A6"/>
    <w:rsid w:val="00556717"/>
    <w:rsid w:val="00556732"/>
    <w:rsid w:val="00556745"/>
    <w:rsid w:val="0055680D"/>
    <w:rsid w:val="00556864"/>
    <w:rsid w:val="00556874"/>
    <w:rsid w:val="005568C5"/>
    <w:rsid w:val="00556929"/>
    <w:rsid w:val="00556944"/>
    <w:rsid w:val="00556962"/>
    <w:rsid w:val="005569B5"/>
    <w:rsid w:val="00556A1E"/>
    <w:rsid w:val="00556A3D"/>
    <w:rsid w:val="00556AA1"/>
    <w:rsid w:val="00556B54"/>
    <w:rsid w:val="00556D52"/>
    <w:rsid w:val="00556D72"/>
    <w:rsid w:val="00556E5C"/>
    <w:rsid w:val="00556E66"/>
    <w:rsid w:val="00556E70"/>
    <w:rsid w:val="00556F66"/>
    <w:rsid w:val="00556F85"/>
    <w:rsid w:val="0055701F"/>
    <w:rsid w:val="0055705B"/>
    <w:rsid w:val="00557167"/>
    <w:rsid w:val="00557195"/>
    <w:rsid w:val="005571C2"/>
    <w:rsid w:val="0055727C"/>
    <w:rsid w:val="00557288"/>
    <w:rsid w:val="0055729F"/>
    <w:rsid w:val="005572A9"/>
    <w:rsid w:val="005572CF"/>
    <w:rsid w:val="0055734E"/>
    <w:rsid w:val="00557363"/>
    <w:rsid w:val="005573B1"/>
    <w:rsid w:val="005573FF"/>
    <w:rsid w:val="00557429"/>
    <w:rsid w:val="00557505"/>
    <w:rsid w:val="0055753E"/>
    <w:rsid w:val="0055757D"/>
    <w:rsid w:val="005575E9"/>
    <w:rsid w:val="00557671"/>
    <w:rsid w:val="00557764"/>
    <w:rsid w:val="005577B5"/>
    <w:rsid w:val="005577D6"/>
    <w:rsid w:val="005577E9"/>
    <w:rsid w:val="00557802"/>
    <w:rsid w:val="00557880"/>
    <w:rsid w:val="005578A3"/>
    <w:rsid w:val="005578BB"/>
    <w:rsid w:val="005578E6"/>
    <w:rsid w:val="0055790F"/>
    <w:rsid w:val="00557A30"/>
    <w:rsid w:val="00557A46"/>
    <w:rsid w:val="00557A7D"/>
    <w:rsid w:val="00557ACE"/>
    <w:rsid w:val="00557B32"/>
    <w:rsid w:val="00557B52"/>
    <w:rsid w:val="00557B85"/>
    <w:rsid w:val="00557CA6"/>
    <w:rsid w:val="00557D2A"/>
    <w:rsid w:val="00557DC4"/>
    <w:rsid w:val="00557DD7"/>
    <w:rsid w:val="00557E3C"/>
    <w:rsid w:val="00557E49"/>
    <w:rsid w:val="00557EA5"/>
    <w:rsid w:val="00557ECA"/>
    <w:rsid w:val="00557EE8"/>
    <w:rsid w:val="00557F4C"/>
    <w:rsid w:val="00557FD3"/>
    <w:rsid w:val="00560063"/>
    <w:rsid w:val="0056006A"/>
    <w:rsid w:val="00560096"/>
    <w:rsid w:val="005600A0"/>
    <w:rsid w:val="005600DB"/>
    <w:rsid w:val="0056017D"/>
    <w:rsid w:val="00560215"/>
    <w:rsid w:val="00560355"/>
    <w:rsid w:val="00560399"/>
    <w:rsid w:val="005603DF"/>
    <w:rsid w:val="00560409"/>
    <w:rsid w:val="0056043E"/>
    <w:rsid w:val="00560491"/>
    <w:rsid w:val="00560555"/>
    <w:rsid w:val="00560618"/>
    <w:rsid w:val="0056065A"/>
    <w:rsid w:val="0056065C"/>
    <w:rsid w:val="0056065E"/>
    <w:rsid w:val="005606BD"/>
    <w:rsid w:val="005607F1"/>
    <w:rsid w:val="00560899"/>
    <w:rsid w:val="0056089B"/>
    <w:rsid w:val="005608B2"/>
    <w:rsid w:val="00560933"/>
    <w:rsid w:val="00560983"/>
    <w:rsid w:val="005609AD"/>
    <w:rsid w:val="00560AF5"/>
    <w:rsid w:val="00560B2E"/>
    <w:rsid w:val="00560B48"/>
    <w:rsid w:val="00560B64"/>
    <w:rsid w:val="00560B66"/>
    <w:rsid w:val="00560B96"/>
    <w:rsid w:val="00560C77"/>
    <w:rsid w:val="00560CBF"/>
    <w:rsid w:val="00560D2F"/>
    <w:rsid w:val="00560D7D"/>
    <w:rsid w:val="00560DE7"/>
    <w:rsid w:val="00560F33"/>
    <w:rsid w:val="0056103C"/>
    <w:rsid w:val="00561049"/>
    <w:rsid w:val="00561135"/>
    <w:rsid w:val="00561162"/>
    <w:rsid w:val="00561190"/>
    <w:rsid w:val="00561231"/>
    <w:rsid w:val="005612E6"/>
    <w:rsid w:val="00561310"/>
    <w:rsid w:val="00561425"/>
    <w:rsid w:val="0056146E"/>
    <w:rsid w:val="005614DA"/>
    <w:rsid w:val="00561570"/>
    <w:rsid w:val="00561584"/>
    <w:rsid w:val="005615CF"/>
    <w:rsid w:val="005615E5"/>
    <w:rsid w:val="0056161E"/>
    <w:rsid w:val="0056164F"/>
    <w:rsid w:val="0056165E"/>
    <w:rsid w:val="005616EA"/>
    <w:rsid w:val="00561797"/>
    <w:rsid w:val="00561799"/>
    <w:rsid w:val="00561810"/>
    <w:rsid w:val="00561840"/>
    <w:rsid w:val="00561864"/>
    <w:rsid w:val="00561887"/>
    <w:rsid w:val="005618A9"/>
    <w:rsid w:val="005618C6"/>
    <w:rsid w:val="005618C8"/>
    <w:rsid w:val="005618FE"/>
    <w:rsid w:val="00561937"/>
    <w:rsid w:val="00561AF2"/>
    <w:rsid w:val="00561BE1"/>
    <w:rsid w:val="00561BFD"/>
    <w:rsid w:val="00561CCB"/>
    <w:rsid w:val="00561EFB"/>
    <w:rsid w:val="0056207D"/>
    <w:rsid w:val="0056214E"/>
    <w:rsid w:val="005623D1"/>
    <w:rsid w:val="0056242F"/>
    <w:rsid w:val="00562437"/>
    <w:rsid w:val="00562474"/>
    <w:rsid w:val="005624D8"/>
    <w:rsid w:val="00562569"/>
    <w:rsid w:val="005625BA"/>
    <w:rsid w:val="00562641"/>
    <w:rsid w:val="0056269B"/>
    <w:rsid w:val="005626C7"/>
    <w:rsid w:val="00562761"/>
    <w:rsid w:val="0056284F"/>
    <w:rsid w:val="0056287C"/>
    <w:rsid w:val="0056288B"/>
    <w:rsid w:val="00562926"/>
    <w:rsid w:val="005629A0"/>
    <w:rsid w:val="00562A04"/>
    <w:rsid w:val="00562A42"/>
    <w:rsid w:val="00562AA2"/>
    <w:rsid w:val="00562B3C"/>
    <w:rsid w:val="00562B4A"/>
    <w:rsid w:val="00562BD1"/>
    <w:rsid w:val="00562BDF"/>
    <w:rsid w:val="00562BEA"/>
    <w:rsid w:val="00562C17"/>
    <w:rsid w:val="00562C95"/>
    <w:rsid w:val="00562CA1"/>
    <w:rsid w:val="00562E99"/>
    <w:rsid w:val="00563062"/>
    <w:rsid w:val="00563072"/>
    <w:rsid w:val="0056307D"/>
    <w:rsid w:val="005630B3"/>
    <w:rsid w:val="005630EB"/>
    <w:rsid w:val="00563102"/>
    <w:rsid w:val="00563117"/>
    <w:rsid w:val="00563171"/>
    <w:rsid w:val="00563198"/>
    <w:rsid w:val="005631F3"/>
    <w:rsid w:val="00563231"/>
    <w:rsid w:val="0056332F"/>
    <w:rsid w:val="00563382"/>
    <w:rsid w:val="005633EC"/>
    <w:rsid w:val="0056346C"/>
    <w:rsid w:val="005634A4"/>
    <w:rsid w:val="00563585"/>
    <w:rsid w:val="005635BB"/>
    <w:rsid w:val="00563636"/>
    <w:rsid w:val="0056364A"/>
    <w:rsid w:val="005636E0"/>
    <w:rsid w:val="005636F3"/>
    <w:rsid w:val="005638E1"/>
    <w:rsid w:val="005639C4"/>
    <w:rsid w:val="00563A27"/>
    <w:rsid w:val="00563A4C"/>
    <w:rsid w:val="00563A7F"/>
    <w:rsid w:val="00563A8C"/>
    <w:rsid w:val="00563B29"/>
    <w:rsid w:val="00563B34"/>
    <w:rsid w:val="00563C6A"/>
    <w:rsid w:val="00563CAF"/>
    <w:rsid w:val="00563D6C"/>
    <w:rsid w:val="00563E21"/>
    <w:rsid w:val="00563EBB"/>
    <w:rsid w:val="00563EF7"/>
    <w:rsid w:val="00563F32"/>
    <w:rsid w:val="00563F9A"/>
    <w:rsid w:val="005640A6"/>
    <w:rsid w:val="005641C7"/>
    <w:rsid w:val="005641D8"/>
    <w:rsid w:val="00564214"/>
    <w:rsid w:val="00564318"/>
    <w:rsid w:val="0056432C"/>
    <w:rsid w:val="00564386"/>
    <w:rsid w:val="005644A0"/>
    <w:rsid w:val="00564506"/>
    <w:rsid w:val="0056453D"/>
    <w:rsid w:val="00564576"/>
    <w:rsid w:val="005646C0"/>
    <w:rsid w:val="005647F6"/>
    <w:rsid w:val="00564811"/>
    <w:rsid w:val="00564814"/>
    <w:rsid w:val="00564821"/>
    <w:rsid w:val="00564822"/>
    <w:rsid w:val="0056489B"/>
    <w:rsid w:val="0056493F"/>
    <w:rsid w:val="00564940"/>
    <w:rsid w:val="0056496C"/>
    <w:rsid w:val="005649AC"/>
    <w:rsid w:val="00564A87"/>
    <w:rsid w:val="00564AAC"/>
    <w:rsid w:val="00564ADD"/>
    <w:rsid w:val="00564BB1"/>
    <w:rsid w:val="00564C12"/>
    <w:rsid w:val="00564C6B"/>
    <w:rsid w:val="00564C6D"/>
    <w:rsid w:val="00564C91"/>
    <w:rsid w:val="00564CBB"/>
    <w:rsid w:val="00564D08"/>
    <w:rsid w:val="00564D16"/>
    <w:rsid w:val="00564D50"/>
    <w:rsid w:val="00564D7A"/>
    <w:rsid w:val="00564DB4"/>
    <w:rsid w:val="00564DEB"/>
    <w:rsid w:val="00564E88"/>
    <w:rsid w:val="00564F09"/>
    <w:rsid w:val="00564F16"/>
    <w:rsid w:val="00564F49"/>
    <w:rsid w:val="00564F56"/>
    <w:rsid w:val="00564FB5"/>
    <w:rsid w:val="00564FDB"/>
    <w:rsid w:val="005650BA"/>
    <w:rsid w:val="00565136"/>
    <w:rsid w:val="0056525F"/>
    <w:rsid w:val="0056526B"/>
    <w:rsid w:val="005652BD"/>
    <w:rsid w:val="00565394"/>
    <w:rsid w:val="00565396"/>
    <w:rsid w:val="005653CA"/>
    <w:rsid w:val="0056545D"/>
    <w:rsid w:val="00565467"/>
    <w:rsid w:val="0056547D"/>
    <w:rsid w:val="005654FA"/>
    <w:rsid w:val="00565509"/>
    <w:rsid w:val="00565510"/>
    <w:rsid w:val="00565613"/>
    <w:rsid w:val="0056562A"/>
    <w:rsid w:val="005656D8"/>
    <w:rsid w:val="005656EF"/>
    <w:rsid w:val="0056577E"/>
    <w:rsid w:val="00565786"/>
    <w:rsid w:val="005657AE"/>
    <w:rsid w:val="005658DB"/>
    <w:rsid w:val="005658F3"/>
    <w:rsid w:val="00565947"/>
    <w:rsid w:val="0056596C"/>
    <w:rsid w:val="005659D2"/>
    <w:rsid w:val="005659ED"/>
    <w:rsid w:val="00565A06"/>
    <w:rsid w:val="00565A0D"/>
    <w:rsid w:val="00565AFC"/>
    <w:rsid w:val="00565B58"/>
    <w:rsid w:val="00565B93"/>
    <w:rsid w:val="00565BCA"/>
    <w:rsid w:val="00565BD0"/>
    <w:rsid w:val="00565C68"/>
    <w:rsid w:val="00565C6A"/>
    <w:rsid w:val="00565CDC"/>
    <w:rsid w:val="00565CF8"/>
    <w:rsid w:val="00565D7B"/>
    <w:rsid w:val="00565D89"/>
    <w:rsid w:val="00565E7F"/>
    <w:rsid w:val="00565EC3"/>
    <w:rsid w:val="00565EC6"/>
    <w:rsid w:val="00565F3B"/>
    <w:rsid w:val="00565F5D"/>
    <w:rsid w:val="00565FA0"/>
    <w:rsid w:val="00565FE9"/>
    <w:rsid w:val="005660D4"/>
    <w:rsid w:val="00566129"/>
    <w:rsid w:val="00566137"/>
    <w:rsid w:val="005661B5"/>
    <w:rsid w:val="00566207"/>
    <w:rsid w:val="0056622E"/>
    <w:rsid w:val="005662AB"/>
    <w:rsid w:val="005662F3"/>
    <w:rsid w:val="0056630E"/>
    <w:rsid w:val="0056638F"/>
    <w:rsid w:val="005663BD"/>
    <w:rsid w:val="005663E5"/>
    <w:rsid w:val="00566410"/>
    <w:rsid w:val="00566469"/>
    <w:rsid w:val="005664F0"/>
    <w:rsid w:val="0056652E"/>
    <w:rsid w:val="00566547"/>
    <w:rsid w:val="00566692"/>
    <w:rsid w:val="005666B2"/>
    <w:rsid w:val="0056671F"/>
    <w:rsid w:val="00566768"/>
    <w:rsid w:val="0056679D"/>
    <w:rsid w:val="0056681C"/>
    <w:rsid w:val="00566827"/>
    <w:rsid w:val="00566893"/>
    <w:rsid w:val="005668F1"/>
    <w:rsid w:val="0056694F"/>
    <w:rsid w:val="0056695A"/>
    <w:rsid w:val="0056698A"/>
    <w:rsid w:val="0056698F"/>
    <w:rsid w:val="005669CE"/>
    <w:rsid w:val="00566A94"/>
    <w:rsid w:val="00566AEE"/>
    <w:rsid w:val="00566B2C"/>
    <w:rsid w:val="00566C42"/>
    <w:rsid w:val="00566D60"/>
    <w:rsid w:val="00566DC0"/>
    <w:rsid w:val="00566DE7"/>
    <w:rsid w:val="00566E38"/>
    <w:rsid w:val="00566E67"/>
    <w:rsid w:val="00566EAC"/>
    <w:rsid w:val="00566F37"/>
    <w:rsid w:val="00566FC3"/>
    <w:rsid w:val="00566FEF"/>
    <w:rsid w:val="00567017"/>
    <w:rsid w:val="00567022"/>
    <w:rsid w:val="005670B1"/>
    <w:rsid w:val="0056713B"/>
    <w:rsid w:val="00567251"/>
    <w:rsid w:val="0056726A"/>
    <w:rsid w:val="0056733C"/>
    <w:rsid w:val="005673AE"/>
    <w:rsid w:val="005673BF"/>
    <w:rsid w:val="005673C7"/>
    <w:rsid w:val="00567460"/>
    <w:rsid w:val="005674E3"/>
    <w:rsid w:val="00567586"/>
    <w:rsid w:val="005675B7"/>
    <w:rsid w:val="00567616"/>
    <w:rsid w:val="00567620"/>
    <w:rsid w:val="0056763F"/>
    <w:rsid w:val="0056769A"/>
    <w:rsid w:val="00567713"/>
    <w:rsid w:val="005677B6"/>
    <w:rsid w:val="0056786D"/>
    <w:rsid w:val="00567878"/>
    <w:rsid w:val="00567983"/>
    <w:rsid w:val="00567A0F"/>
    <w:rsid w:val="00567A43"/>
    <w:rsid w:val="00567B5C"/>
    <w:rsid w:val="00567BAB"/>
    <w:rsid w:val="00567BD5"/>
    <w:rsid w:val="00567BF5"/>
    <w:rsid w:val="00567C04"/>
    <w:rsid w:val="00567D60"/>
    <w:rsid w:val="00567D85"/>
    <w:rsid w:val="00567D98"/>
    <w:rsid w:val="00567E1C"/>
    <w:rsid w:val="00567E69"/>
    <w:rsid w:val="00567E7D"/>
    <w:rsid w:val="00567E81"/>
    <w:rsid w:val="00567EA3"/>
    <w:rsid w:val="00567EE1"/>
    <w:rsid w:val="00567EEA"/>
    <w:rsid w:val="00567EF0"/>
    <w:rsid w:val="00567F30"/>
    <w:rsid w:val="005700A0"/>
    <w:rsid w:val="005700F0"/>
    <w:rsid w:val="00570123"/>
    <w:rsid w:val="00570125"/>
    <w:rsid w:val="005701E1"/>
    <w:rsid w:val="00570222"/>
    <w:rsid w:val="00570251"/>
    <w:rsid w:val="0057027C"/>
    <w:rsid w:val="005702D2"/>
    <w:rsid w:val="0057032F"/>
    <w:rsid w:val="00570336"/>
    <w:rsid w:val="0057036F"/>
    <w:rsid w:val="005703C9"/>
    <w:rsid w:val="005703E1"/>
    <w:rsid w:val="00570431"/>
    <w:rsid w:val="00570566"/>
    <w:rsid w:val="00570587"/>
    <w:rsid w:val="0057058C"/>
    <w:rsid w:val="0057059C"/>
    <w:rsid w:val="00570602"/>
    <w:rsid w:val="00570710"/>
    <w:rsid w:val="00570724"/>
    <w:rsid w:val="00570751"/>
    <w:rsid w:val="005707B7"/>
    <w:rsid w:val="005707C9"/>
    <w:rsid w:val="005707E8"/>
    <w:rsid w:val="00570841"/>
    <w:rsid w:val="00570872"/>
    <w:rsid w:val="00570892"/>
    <w:rsid w:val="005708E5"/>
    <w:rsid w:val="0057092E"/>
    <w:rsid w:val="0057095E"/>
    <w:rsid w:val="00570990"/>
    <w:rsid w:val="00570A39"/>
    <w:rsid w:val="00570AF0"/>
    <w:rsid w:val="00570B00"/>
    <w:rsid w:val="00570BE6"/>
    <w:rsid w:val="00570C02"/>
    <w:rsid w:val="00570C69"/>
    <w:rsid w:val="00570C8B"/>
    <w:rsid w:val="00570D98"/>
    <w:rsid w:val="00570E87"/>
    <w:rsid w:val="00570EE7"/>
    <w:rsid w:val="00570EF9"/>
    <w:rsid w:val="00570F70"/>
    <w:rsid w:val="00570F87"/>
    <w:rsid w:val="00570FB0"/>
    <w:rsid w:val="0057104A"/>
    <w:rsid w:val="0057105D"/>
    <w:rsid w:val="005710CB"/>
    <w:rsid w:val="005710F9"/>
    <w:rsid w:val="00571178"/>
    <w:rsid w:val="005711C4"/>
    <w:rsid w:val="005711F3"/>
    <w:rsid w:val="0057121E"/>
    <w:rsid w:val="00571281"/>
    <w:rsid w:val="005712BD"/>
    <w:rsid w:val="005712DC"/>
    <w:rsid w:val="0057130B"/>
    <w:rsid w:val="0057138B"/>
    <w:rsid w:val="005713F2"/>
    <w:rsid w:val="005714AE"/>
    <w:rsid w:val="005714E4"/>
    <w:rsid w:val="0057154D"/>
    <w:rsid w:val="0057163F"/>
    <w:rsid w:val="00571690"/>
    <w:rsid w:val="005716AE"/>
    <w:rsid w:val="005716CC"/>
    <w:rsid w:val="0057174B"/>
    <w:rsid w:val="005718AF"/>
    <w:rsid w:val="00571A5D"/>
    <w:rsid w:val="00571A6B"/>
    <w:rsid w:val="00571B1A"/>
    <w:rsid w:val="00571B82"/>
    <w:rsid w:val="00571BA4"/>
    <w:rsid w:val="00571BC7"/>
    <w:rsid w:val="00571BCC"/>
    <w:rsid w:val="00571BCE"/>
    <w:rsid w:val="00571C88"/>
    <w:rsid w:val="00571D30"/>
    <w:rsid w:val="00571D79"/>
    <w:rsid w:val="00571E23"/>
    <w:rsid w:val="00571E40"/>
    <w:rsid w:val="00571EA7"/>
    <w:rsid w:val="00571F6C"/>
    <w:rsid w:val="00571FAA"/>
    <w:rsid w:val="00571FE5"/>
    <w:rsid w:val="0057201A"/>
    <w:rsid w:val="0057202F"/>
    <w:rsid w:val="00572111"/>
    <w:rsid w:val="00572148"/>
    <w:rsid w:val="00572176"/>
    <w:rsid w:val="00572216"/>
    <w:rsid w:val="0057222A"/>
    <w:rsid w:val="00572268"/>
    <w:rsid w:val="00572326"/>
    <w:rsid w:val="005723A2"/>
    <w:rsid w:val="005723E5"/>
    <w:rsid w:val="005725AB"/>
    <w:rsid w:val="0057261C"/>
    <w:rsid w:val="0057262A"/>
    <w:rsid w:val="00572689"/>
    <w:rsid w:val="0057268F"/>
    <w:rsid w:val="00572717"/>
    <w:rsid w:val="00572765"/>
    <w:rsid w:val="005727FF"/>
    <w:rsid w:val="0057286D"/>
    <w:rsid w:val="005729B6"/>
    <w:rsid w:val="00572A1D"/>
    <w:rsid w:val="00572A2D"/>
    <w:rsid w:val="00572A9B"/>
    <w:rsid w:val="00572B18"/>
    <w:rsid w:val="00572B47"/>
    <w:rsid w:val="00572BA1"/>
    <w:rsid w:val="00572BEB"/>
    <w:rsid w:val="00572C15"/>
    <w:rsid w:val="00572C19"/>
    <w:rsid w:val="00572C2C"/>
    <w:rsid w:val="00572CC5"/>
    <w:rsid w:val="00572CD9"/>
    <w:rsid w:val="00572DDF"/>
    <w:rsid w:val="00572DF5"/>
    <w:rsid w:val="00572E77"/>
    <w:rsid w:val="00572ED0"/>
    <w:rsid w:val="00572EFF"/>
    <w:rsid w:val="00572F18"/>
    <w:rsid w:val="00572F44"/>
    <w:rsid w:val="00572FAA"/>
    <w:rsid w:val="00573016"/>
    <w:rsid w:val="00573056"/>
    <w:rsid w:val="0057314D"/>
    <w:rsid w:val="00573186"/>
    <w:rsid w:val="005731AB"/>
    <w:rsid w:val="0057331A"/>
    <w:rsid w:val="00573362"/>
    <w:rsid w:val="00573427"/>
    <w:rsid w:val="005734DB"/>
    <w:rsid w:val="0057356C"/>
    <w:rsid w:val="005735D2"/>
    <w:rsid w:val="0057360D"/>
    <w:rsid w:val="00573706"/>
    <w:rsid w:val="00573796"/>
    <w:rsid w:val="005737A0"/>
    <w:rsid w:val="005737F8"/>
    <w:rsid w:val="0057381A"/>
    <w:rsid w:val="0057384D"/>
    <w:rsid w:val="0057384E"/>
    <w:rsid w:val="00573986"/>
    <w:rsid w:val="00573990"/>
    <w:rsid w:val="0057399F"/>
    <w:rsid w:val="00573A12"/>
    <w:rsid w:val="00573A70"/>
    <w:rsid w:val="00573AF3"/>
    <w:rsid w:val="00573B2C"/>
    <w:rsid w:val="00573B7B"/>
    <w:rsid w:val="00573BA0"/>
    <w:rsid w:val="00573C88"/>
    <w:rsid w:val="00573E4D"/>
    <w:rsid w:val="00573E6B"/>
    <w:rsid w:val="00573EF8"/>
    <w:rsid w:val="00573F3C"/>
    <w:rsid w:val="00573FBB"/>
    <w:rsid w:val="0057400F"/>
    <w:rsid w:val="0057407D"/>
    <w:rsid w:val="0057412F"/>
    <w:rsid w:val="005741BE"/>
    <w:rsid w:val="00574214"/>
    <w:rsid w:val="00574251"/>
    <w:rsid w:val="0057426B"/>
    <w:rsid w:val="005742E0"/>
    <w:rsid w:val="005742F5"/>
    <w:rsid w:val="0057441C"/>
    <w:rsid w:val="00574432"/>
    <w:rsid w:val="00574610"/>
    <w:rsid w:val="005746B8"/>
    <w:rsid w:val="005746CF"/>
    <w:rsid w:val="005747EC"/>
    <w:rsid w:val="00574839"/>
    <w:rsid w:val="0057483A"/>
    <w:rsid w:val="00574892"/>
    <w:rsid w:val="00574A4E"/>
    <w:rsid w:val="00574B50"/>
    <w:rsid w:val="00574B82"/>
    <w:rsid w:val="00574BB4"/>
    <w:rsid w:val="00574C52"/>
    <w:rsid w:val="00574CC4"/>
    <w:rsid w:val="00574D1D"/>
    <w:rsid w:val="00574DB5"/>
    <w:rsid w:val="00574E2A"/>
    <w:rsid w:val="00574ED4"/>
    <w:rsid w:val="00574F0F"/>
    <w:rsid w:val="00574F25"/>
    <w:rsid w:val="00574F36"/>
    <w:rsid w:val="00574F3B"/>
    <w:rsid w:val="00574FD9"/>
    <w:rsid w:val="0057504B"/>
    <w:rsid w:val="005750AF"/>
    <w:rsid w:val="005750E3"/>
    <w:rsid w:val="005750FA"/>
    <w:rsid w:val="00575125"/>
    <w:rsid w:val="00575146"/>
    <w:rsid w:val="00575174"/>
    <w:rsid w:val="005752B0"/>
    <w:rsid w:val="005755B3"/>
    <w:rsid w:val="005756BD"/>
    <w:rsid w:val="00575716"/>
    <w:rsid w:val="0057574F"/>
    <w:rsid w:val="00575754"/>
    <w:rsid w:val="005757DF"/>
    <w:rsid w:val="005757FA"/>
    <w:rsid w:val="0057586A"/>
    <w:rsid w:val="00575871"/>
    <w:rsid w:val="005758EF"/>
    <w:rsid w:val="0057597D"/>
    <w:rsid w:val="00575A49"/>
    <w:rsid w:val="00575A66"/>
    <w:rsid w:val="00575A6C"/>
    <w:rsid w:val="00575AA9"/>
    <w:rsid w:val="00575B60"/>
    <w:rsid w:val="00575B67"/>
    <w:rsid w:val="00575BF7"/>
    <w:rsid w:val="00575C6B"/>
    <w:rsid w:val="00575D2C"/>
    <w:rsid w:val="00575D70"/>
    <w:rsid w:val="00575DEF"/>
    <w:rsid w:val="00575E82"/>
    <w:rsid w:val="00575FA9"/>
    <w:rsid w:val="00576021"/>
    <w:rsid w:val="0057602F"/>
    <w:rsid w:val="0057621B"/>
    <w:rsid w:val="00576225"/>
    <w:rsid w:val="005762C0"/>
    <w:rsid w:val="00576348"/>
    <w:rsid w:val="00576359"/>
    <w:rsid w:val="0057637C"/>
    <w:rsid w:val="00576384"/>
    <w:rsid w:val="00576475"/>
    <w:rsid w:val="0057647C"/>
    <w:rsid w:val="0057651A"/>
    <w:rsid w:val="005765C4"/>
    <w:rsid w:val="00576711"/>
    <w:rsid w:val="00576777"/>
    <w:rsid w:val="0057678B"/>
    <w:rsid w:val="005767CF"/>
    <w:rsid w:val="00576899"/>
    <w:rsid w:val="0057689A"/>
    <w:rsid w:val="005768D6"/>
    <w:rsid w:val="005768E5"/>
    <w:rsid w:val="0057691A"/>
    <w:rsid w:val="00576A54"/>
    <w:rsid w:val="00576AC1"/>
    <w:rsid w:val="00576AC9"/>
    <w:rsid w:val="00576B1E"/>
    <w:rsid w:val="00576B3C"/>
    <w:rsid w:val="00576BB4"/>
    <w:rsid w:val="00576BC5"/>
    <w:rsid w:val="00576C02"/>
    <w:rsid w:val="00576CC0"/>
    <w:rsid w:val="00576CCB"/>
    <w:rsid w:val="00576CCD"/>
    <w:rsid w:val="00576D03"/>
    <w:rsid w:val="00576D31"/>
    <w:rsid w:val="00576ECD"/>
    <w:rsid w:val="00576F02"/>
    <w:rsid w:val="00576F8C"/>
    <w:rsid w:val="0057710D"/>
    <w:rsid w:val="00577304"/>
    <w:rsid w:val="005773D7"/>
    <w:rsid w:val="00577408"/>
    <w:rsid w:val="00577524"/>
    <w:rsid w:val="00577579"/>
    <w:rsid w:val="005775C5"/>
    <w:rsid w:val="00577636"/>
    <w:rsid w:val="0057774D"/>
    <w:rsid w:val="00577795"/>
    <w:rsid w:val="00577870"/>
    <w:rsid w:val="00577888"/>
    <w:rsid w:val="005778EA"/>
    <w:rsid w:val="0057791A"/>
    <w:rsid w:val="0057798A"/>
    <w:rsid w:val="00577A06"/>
    <w:rsid w:val="00577A1D"/>
    <w:rsid w:val="00577AC0"/>
    <w:rsid w:val="00577AD3"/>
    <w:rsid w:val="00577AD9"/>
    <w:rsid w:val="00577B85"/>
    <w:rsid w:val="00577BA5"/>
    <w:rsid w:val="00577BEB"/>
    <w:rsid w:val="00577C33"/>
    <w:rsid w:val="00577D0A"/>
    <w:rsid w:val="00577DBA"/>
    <w:rsid w:val="00577EB3"/>
    <w:rsid w:val="00577EBD"/>
    <w:rsid w:val="00577EEF"/>
    <w:rsid w:val="00577F16"/>
    <w:rsid w:val="00577F45"/>
    <w:rsid w:val="00580079"/>
    <w:rsid w:val="0058009C"/>
    <w:rsid w:val="00580144"/>
    <w:rsid w:val="0058025F"/>
    <w:rsid w:val="005802B6"/>
    <w:rsid w:val="005802C7"/>
    <w:rsid w:val="005802D0"/>
    <w:rsid w:val="00580319"/>
    <w:rsid w:val="00580482"/>
    <w:rsid w:val="005804C5"/>
    <w:rsid w:val="0058055E"/>
    <w:rsid w:val="00580664"/>
    <w:rsid w:val="0058068C"/>
    <w:rsid w:val="00580693"/>
    <w:rsid w:val="0058069B"/>
    <w:rsid w:val="005806AE"/>
    <w:rsid w:val="005806D6"/>
    <w:rsid w:val="005806F4"/>
    <w:rsid w:val="00580718"/>
    <w:rsid w:val="00580772"/>
    <w:rsid w:val="00580812"/>
    <w:rsid w:val="00580846"/>
    <w:rsid w:val="005808EF"/>
    <w:rsid w:val="00580958"/>
    <w:rsid w:val="0058095A"/>
    <w:rsid w:val="0058096E"/>
    <w:rsid w:val="005809CD"/>
    <w:rsid w:val="00580A6A"/>
    <w:rsid w:val="00580A77"/>
    <w:rsid w:val="00580B0D"/>
    <w:rsid w:val="00580B6D"/>
    <w:rsid w:val="00580B99"/>
    <w:rsid w:val="00580BA4"/>
    <w:rsid w:val="00580BAC"/>
    <w:rsid w:val="00580C4F"/>
    <w:rsid w:val="00580CA9"/>
    <w:rsid w:val="00580D2D"/>
    <w:rsid w:val="00580D89"/>
    <w:rsid w:val="00580DA6"/>
    <w:rsid w:val="00580E20"/>
    <w:rsid w:val="00580E92"/>
    <w:rsid w:val="00580EE1"/>
    <w:rsid w:val="00580F35"/>
    <w:rsid w:val="00580FC7"/>
    <w:rsid w:val="00580FF1"/>
    <w:rsid w:val="00581009"/>
    <w:rsid w:val="0058121B"/>
    <w:rsid w:val="0058126C"/>
    <w:rsid w:val="00581285"/>
    <w:rsid w:val="00581297"/>
    <w:rsid w:val="005812E6"/>
    <w:rsid w:val="005813B7"/>
    <w:rsid w:val="005813E2"/>
    <w:rsid w:val="00581491"/>
    <w:rsid w:val="00581545"/>
    <w:rsid w:val="00581566"/>
    <w:rsid w:val="00581586"/>
    <w:rsid w:val="005815A2"/>
    <w:rsid w:val="005815C4"/>
    <w:rsid w:val="005815E6"/>
    <w:rsid w:val="00581649"/>
    <w:rsid w:val="0058164E"/>
    <w:rsid w:val="00581739"/>
    <w:rsid w:val="005817C1"/>
    <w:rsid w:val="005817F4"/>
    <w:rsid w:val="0058189B"/>
    <w:rsid w:val="005819EB"/>
    <w:rsid w:val="00581A06"/>
    <w:rsid w:val="00581A10"/>
    <w:rsid w:val="00581A27"/>
    <w:rsid w:val="00581AC0"/>
    <w:rsid w:val="00581ADF"/>
    <w:rsid w:val="00581AE7"/>
    <w:rsid w:val="00581B4A"/>
    <w:rsid w:val="00581B4E"/>
    <w:rsid w:val="00581B54"/>
    <w:rsid w:val="00581BE8"/>
    <w:rsid w:val="00581BF7"/>
    <w:rsid w:val="00581C18"/>
    <w:rsid w:val="00581CDB"/>
    <w:rsid w:val="00581D3C"/>
    <w:rsid w:val="00581D8A"/>
    <w:rsid w:val="00581DEB"/>
    <w:rsid w:val="00581DF3"/>
    <w:rsid w:val="00582020"/>
    <w:rsid w:val="005820FA"/>
    <w:rsid w:val="0058212A"/>
    <w:rsid w:val="0058242D"/>
    <w:rsid w:val="0058248F"/>
    <w:rsid w:val="005824BD"/>
    <w:rsid w:val="00582545"/>
    <w:rsid w:val="005825A5"/>
    <w:rsid w:val="0058267A"/>
    <w:rsid w:val="0058274F"/>
    <w:rsid w:val="00582759"/>
    <w:rsid w:val="005827A2"/>
    <w:rsid w:val="005827BE"/>
    <w:rsid w:val="005827D2"/>
    <w:rsid w:val="00582810"/>
    <w:rsid w:val="005828E8"/>
    <w:rsid w:val="00582948"/>
    <w:rsid w:val="005829F9"/>
    <w:rsid w:val="00582A35"/>
    <w:rsid w:val="00582A45"/>
    <w:rsid w:val="00582A4B"/>
    <w:rsid w:val="00582B36"/>
    <w:rsid w:val="00582C72"/>
    <w:rsid w:val="00582D95"/>
    <w:rsid w:val="00582DC9"/>
    <w:rsid w:val="00582EE0"/>
    <w:rsid w:val="00582F17"/>
    <w:rsid w:val="00582F48"/>
    <w:rsid w:val="00582F69"/>
    <w:rsid w:val="00582FA3"/>
    <w:rsid w:val="00582FAF"/>
    <w:rsid w:val="00582FF9"/>
    <w:rsid w:val="0058303B"/>
    <w:rsid w:val="00583099"/>
    <w:rsid w:val="00583170"/>
    <w:rsid w:val="005832A7"/>
    <w:rsid w:val="00583326"/>
    <w:rsid w:val="005834B9"/>
    <w:rsid w:val="005834F0"/>
    <w:rsid w:val="00583537"/>
    <w:rsid w:val="00583587"/>
    <w:rsid w:val="00583636"/>
    <w:rsid w:val="0058368A"/>
    <w:rsid w:val="005836DC"/>
    <w:rsid w:val="005836F7"/>
    <w:rsid w:val="00583707"/>
    <w:rsid w:val="00583810"/>
    <w:rsid w:val="0058390F"/>
    <w:rsid w:val="00583927"/>
    <w:rsid w:val="00583986"/>
    <w:rsid w:val="005839D7"/>
    <w:rsid w:val="00583A34"/>
    <w:rsid w:val="00583B2F"/>
    <w:rsid w:val="00583B71"/>
    <w:rsid w:val="00583BDF"/>
    <w:rsid w:val="00583CD2"/>
    <w:rsid w:val="00583CEC"/>
    <w:rsid w:val="00583D3B"/>
    <w:rsid w:val="00583DF6"/>
    <w:rsid w:val="00583E04"/>
    <w:rsid w:val="00583E4E"/>
    <w:rsid w:val="00583EF4"/>
    <w:rsid w:val="00583F20"/>
    <w:rsid w:val="00583F62"/>
    <w:rsid w:val="00583FA4"/>
    <w:rsid w:val="00583FAA"/>
    <w:rsid w:val="00583FBD"/>
    <w:rsid w:val="00584020"/>
    <w:rsid w:val="0058402A"/>
    <w:rsid w:val="00584133"/>
    <w:rsid w:val="00584193"/>
    <w:rsid w:val="005842B6"/>
    <w:rsid w:val="005842EC"/>
    <w:rsid w:val="00584318"/>
    <w:rsid w:val="0058435F"/>
    <w:rsid w:val="005843D0"/>
    <w:rsid w:val="00584456"/>
    <w:rsid w:val="00584463"/>
    <w:rsid w:val="00584464"/>
    <w:rsid w:val="0058461D"/>
    <w:rsid w:val="0058461F"/>
    <w:rsid w:val="0058469E"/>
    <w:rsid w:val="005846EC"/>
    <w:rsid w:val="00584732"/>
    <w:rsid w:val="0058473F"/>
    <w:rsid w:val="00584746"/>
    <w:rsid w:val="0058474C"/>
    <w:rsid w:val="005847EB"/>
    <w:rsid w:val="0058481C"/>
    <w:rsid w:val="00584897"/>
    <w:rsid w:val="005848CD"/>
    <w:rsid w:val="005848E2"/>
    <w:rsid w:val="0058490C"/>
    <w:rsid w:val="00584939"/>
    <w:rsid w:val="005849CC"/>
    <w:rsid w:val="00584A0C"/>
    <w:rsid w:val="00584A6E"/>
    <w:rsid w:val="00584A86"/>
    <w:rsid w:val="00584A91"/>
    <w:rsid w:val="00584AC6"/>
    <w:rsid w:val="00584C5D"/>
    <w:rsid w:val="00584C62"/>
    <w:rsid w:val="00584C8E"/>
    <w:rsid w:val="00584D1B"/>
    <w:rsid w:val="00584D4A"/>
    <w:rsid w:val="00584DEC"/>
    <w:rsid w:val="00584E2A"/>
    <w:rsid w:val="00584E5C"/>
    <w:rsid w:val="00584E72"/>
    <w:rsid w:val="00584EA4"/>
    <w:rsid w:val="00584EA9"/>
    <w:rsid w:val="00584F6A"/>
    <w:rsid w:val="0058506A"/>
    <w:rsid w:val="0058509E"/>
    <w:rsid w:val="0058511C"/>
    <w:rsid w:val="00585138"/>
    <w:rsid w:val="00585163"/>
    <w:rsid w:val="0058518C"/>
    <w:rsid w:val="00585197"/>
    <w:rsid w:val="005851BA"/>
    <w:rsid w:val="005851F3"/>
    <w:rsid w:val="00585240"/>
    <w:rsid w:val="0058525E"/>
    <w:rsid w:val="005852CE"/>
    <w:rsid w:val="005852F0"/>
    <w:rsid w:val="00585330"/>
    <w:rsid w:val="0058533B"/>
    <w:rsid w:val="00585391"/>
    <w:rsid w:val="00585395"/>
    <w:rsid w:val="00585422"/>
    <w:rsid w:val="0058548F"/>
    <w:rsid w:val="0058550F"/>
    <w:rsid w:val="00585563"/>
    <w:rsid w:val="0058558D"/>
    <w:rsid w:val="005855FB"/>
    <w:rsid w:val="00585696"/>
    <w:rsid w:val="005856CF"/>
    <w:rsid w:val="005856D7"/>
    <w:rsid w:val="005856DA"/>
    <w:rsid w:val="005856DC"/>
    <w:rsid w:val="0058571F"/>
    <w:rsid w:val="005857A5"/>
    <w:rsid w:val="005858C6"/>
    <w:rsid w:val="005858F8"/>
    <w:rsid w:val="00585901"/>
    <w:rsid w:val="00585ADE"/>
    <w:rsid w:val="00585B50"/>
    <w:rsid w:val="00585BB8"/>
    <w:rsid w:val="00585BE8"/>
    <w:rsid w:val="00585BED"/>
    <w:rsid w:val="00585D2E"/>
    <w:rsid w:val="00585D63"/>
    <w:rsid w:val="00585D6A"/>
    <w:rsid w:val="00585D77"/>
    <w:rsid w:val="00585D9C"/>
    <w:rsid w:val="00585E15"/>
    <w:rsid w:val="00585E81"/>
    <w:rsid w:val="00585F4C"/>
    <w:rsid w:val="00585F60"/>
    <w:rsid w:val="00585FB3"/>
    <w:rsid w:val="0058604A"/>
    <w:rsid w:val="0058604D"/>
    <w:rsid w:val="00586074"/>
    <w:rsid w:val="005861C3"/>
    <w:rsid w:val="005861DC"/>
    <w:rsid w:val="00586215"/>
    <w:rsid w:val="0058622E"/>
    <w:rsid w:val="0058623E"/>
    <w:rsid w:val="00586281"/>
    <w:rsid w:val="005862BF"/>
    <w:rsid w:val="0058633A"/>
    <w:rsid w:val="005863EC"/>
    <w:rsid w:val="00586402"/>
    <w:rsid w:val="0058643C"/>
    <w:rsid w:val="00586441"/>
    <w:rsid w:val="00586443"/>
    <w:rsid w:val="005864AB"/>
    <w:rsid w:val="005864FE"/>
    <w:rsid w:val="00586536"/>
    <w:rsid w:val="00586582"/>
    <w:rsid w:val="005865F0"/>
    <w:rsid w:val="0058660C"/>
    <w:rsid w:val="005866E8"/>
    <w:rsid w:val="005866F1"/>
    <w:rsid w:val="00586754"/>
    <w:rsid w:val="005867DB"/>
    <w:rsid w:val="00586818"/>
    <w:rsid w:val="0058681D"/>
    <w:rsid w:val="0058689F"/>
    <w:rsid w:val="005868FF"/>
    <w:rsid w:val="00586979"/>
    <w:rsid w:val="00586A3C"/>
    <w:rsid w:val="00586AE0"/>
    <w:rsid w:val="00586D41"/>
    <w:rsid w:val="00586D47"/>
    <w:rsid w:val="00586E4C"/>
    <w:rsid w:val="00586E76"/>
    <w:rsid w:val="00586E99"/>
    <w:rsid w:val="00586EEA"/>
    <w:rsid w:val="00586F56"/>
    <w:rsid w:val="00586F6B"/>
    <w:rsid w:val="00586FD9"/>
    <w:rsid w:val="00586FE4"/>
    <w:rsid w:val="005870ED"/>
    <w:rsid w:val="0058717C"/>
    <w:rsid w:val="0058726C"/>
    <w:rsid w:val="005872B6"/>
    <w:rsid w:val="005872CF"/>
    <w:rsid w:val="005872D1"/>
    <w:rsid w:val="0058731E"/>
    <w:rsid w:val="00587334"/>
    <w:rsid w:val="00587391"/>
    <w:rsid w:val="005873BA"/>
    <w:rsid w:val="005873C4"/>
    <w:rsid w:val="005873E5"/>
    <w:rsid w:val="00587401"/>
    <w:rsid w:val="005875CB"/>
    <w:rsid w:val="005875D2"/>
    <w:rsid w:val="0058767A"/>
    <w:rsid w:val="005876E8"/>
    <w:rsid w:val="0058780D"/>
    <w:rsid w:val="00587889"/>
    <w:rsid w:val="00587890"/>
    <w:rsid w:val="0058790E"/>
    <w:rsid w:val="0058795F"/>
    <w:rsid w:val="00587A42"/>
    <w:rsid w:val="00587A88"/>
    <w:rsid w:val="00587B6D"/>
    <w:rsid w:val="00587BF6"/>
    <w:rsid w:val="00587D96"/>
    <w:rsid w:val="00587DB8"/>
    <w:rsid w:val="00587DC0"/>
    <w:rsid w:val="00587E41"/>
    <w:rsid w:val="00587E4E"/>
    <w:rsid w:val="00587E7E"/>
    <w:rsid w:val="00587EFD"/>
    <w:rsid w:val="00587F0B"/>
    <w:rsid w:val="00587F98"/>
    <w:rsid w:val="00587FF4"/>
    <w:rsid w:val="0058956D"/>
    <w:rsid w:val="0059000A"/>
    <w:rsid w:val="00590025"/>
    <w:rsid w:val="00590038"/>
    <w:rsid w:val="0059003D"/>
    <w:rsid w:val="0059008D"/>
    <w:rsid w:val="005901A2"/>
    <w:rsid w:val="00590211"/>
    <w:rsid w:val="00590236"/>
    <w:rsid w:val="00590252"/>
    <w:rsid w:val="0059028B"/>
    <w:rsid w:val="00590382"/>
    <w:rsid w:val="005903D9"/>
    <w:rsid w:val="00590452"/>
    <w:rsid w:val="0059046B"/>
    <w:rsid w:val="00590474"/>
    <w:rsid w:val="005905D1"/>
    <w:rsid w:val="0059072D"/>
    <w:rsid w:val="005909A3"/>
    <w:rsid w:val="00590AEE"/>
    <w:rsid w:val="00590BD3"/>
    <w:rsid w:val="00590D05"/>
    <w:rsid w:val="00590D97"/>
    <w:rsid w:val="00590E43"/>
    <w:rsid w:val="00590E46"/>
    <w:rsid w:val="00590E54"/>
    <w:rsid w:val="00590F01"/>
    <w:rsid w:val="0059100E"/>
    <w:rsid w:val="005910F9"/>
    <w:rsid w:val="00591111"/>
    <w:rsid w:val="005911A0"/>
    <w:rsid w:val="00591267"/>
    <w:rsid w:val="005912AF"/>
    <w:rsid w:val="00591397"/>
    <w:rsid w:val="00591403"/>
    <w:rsid w:val="00591546"/>
    <w:rsid w:val="005915BD"/>
    <w:rsid w:val="005915C5"/>
    <w:rsid w:val="005916A4"/>
    <w:rsid w:val="005917B8"/>
    <w:rsid w:val="00591879"/>
    <w:rsid w:val="0059189B"/>
    <w:rsid w:val="0059195C"/>
    <w:rsid w:val="005919F8"/>
    <w:rsid w:val="005919FB"/>
    <w:rsid w:val="00591A07"/>
    <w:rsid w:val="00591A1D"/>
    <w:rsid w:val="00591AF4"/>
    <w:rsid w:val="00591B75"/>
    <w:rsid w:val="00591B96"/>
    <w:rsid w:val="00591B9B"/>
    <w:rsid w:val="00591BD1"/>
    <w:rsid w:val="00591BF3"/>
    <w:rsid w:val="00591D05"/>
    <w:rsid w:val="00591E92"/>
    <w:rsid w:val="00591F15"/>
    <w:rsid w:val="00591F63"/>
    <w:rsid w:val="0059207F"/>
    <w:rsid w:val="005920E0"/>
    <w:rsid w:val="0059210A"/>
    <w:rsid w:val="0059213D"/>
    <w:rsid w:val="0059213E"/>
    <w:rsid w:val="005921C4"/>
    <w:rsid w:val="005921E4"/>
    <w:rsid w:val="005921ED"/>
    <w:rsid w:val="00592230"/>
    <w:rsid w:val="005923BB"/>
    <w:rsid w:val="0059249E"/>
    <w:rsid w:val="005924FD"/>
    <w:rsid w:val="0059268B"/>
    <w:rsid w:val="005926D3"/>
    <w:rsid w:val="005927C7"/>
    <w:rsid w:val="0059282F"/>
    <w:rsid w:val="00592962"/>
    <w:rsid w:val="00592992"/>
    <w:rsid w:val="00592A2A"/>
    <w:rsid w:val="00592A3C"/>
    <w:rsid w:val="00592AF4"/>
    <w:rsid w:val="00592BAA"/>
    <w:rsid w:val="00592BB1"/>
    <w:rsid w:val="00592BFD"/>
    <w:rsid w:val="00592C0A"/>
    <w:rsid w:val="00592C2F"/>
    <w:rsid w:val="00592D91"/>
    <w:rsid w:val="00592DAA"/>
    <w:rsid w:val="00592EB3"/>
    <w:rsid w:val="00592FBE"/>
    <w:rsid w:val="00593082"/>
    <w:rsid w:val="0059308A"/>
    <w:rsid w:val="005931C5"/>
    <w:rsid w:val="0059329B"/>
    <w:rsid w:val="005932CA"/>
    <w:rsid w:val="00593303"/>
    <w:rsid w:val="00593372"/>
    <w:rsid w:val="00593465"/>
    <w:rsid w:val="00593571"/>
    <w:rsid w:val="00593603"/>
    <w:rsid w:val="00593674"/>
    <w:rsid w:val="00593692"/>
    <w:rsid w:val="00593695"/>
    <w:rsid w:val="00593714"/>
    <w:rsid w:val="0059373E"/>
    <w:rsid w:val="005937B1"/>
    <w:rsid w:val="00593891"/>
    <w:rsid w:val="00593916"/>
    <w:rsid w:val="00593942"/>
    <w:rsid w:val="005939A3"/>
    <w:rsid w:val="00593A46"/>
    <w:rsid w:val="00593A96"/>
    <w:rsid w:val="00593AAE"/>
    <w:rsid w:val="00593B0A"/>
    <w:rsid w:val="00593B26"/>
    <w:rsid w:val="00593B91"/>
    <w:rsid w:val="00593BB7"/>
    <w:rsid w:val="00593BCB"/>
    <w:rsid w:val="00593C25"/>
    <w:rsid w:val="00593C26"/>
    <w:rsid w:val="00593C5B"/>
    <w:rsid w:val="00593C91"/>
    <w:rsid w:val="00593D63"/>
    <w:rsid w:val="00593D88"/>
    <w:rsid w:val="00593DBD"/>
    <w:rsid w:val="00593E23"/>
    <w:rsid w:val="00593E35"/>
    <w:rsid w:val="00593EBA"/>
    <w:rsid w:val="00593F71"/>
    <w:rsid w:val="00593F80"/>
    <w:rsid w:val="00594087"/>
    <w:rsid w:val="00594196"/>
    <w:rsid w:val="00594200"/>
    <w:rsid w:val="00594265"/>
    <w:rsid w:val="00594269"/>
    <w:rsid w:val="00594316"/>
    <w:rsid w:val="00594327"/>
    <w:rsid w:val="0059435D"/>
    <w:rsid w:val="00594382"/>
    <w:rsid w:val="005943C2"/>
    <w:rsid w:val="00594438"/>
    <w:rsid w:val="00594492"/>
    <w:rsid w:val="00594500"/>
    <w:rsid w:val="005945AC"/>
    <w:rsid w:val="005945C4"/>
    <w:rsid w:val="0059467F"/>
    <w:rsid w:val="005946B3"/>
    <w:rsid w:val="005946F2"/>
    <w:rsid w:val="00594708"/>
    <w:rsid w:val="00594740"/>
    <w:rsid w:val="00594777"/>
    <w:rsid w:val="005947A7"/>
    <w:rsid w:val="00594810"/>
    <w:rsid w:val="00594867"/>
    <w:rsid w:val="00594872"/>
    <w:rsid w:val="0059488E"/>
    <w:rsid w:val="005948A7"/>
    <w:rsid w:val="00594936"/>
    <w:rsid w:val="0059493D"/>
    <w:rsid w:val="0059494B"/>
    <w:rsid w:val="0059499D"/>
    <w:rsid w:val="005949B2"/>
    <w:rsid w:val="005949BE"/>
    <w:rsid w:val="005949ED"/>
    <w:rsid w:val="00594AAA"/>
    <w:rsid w:val="00594AAB"/>
    <w:rsid w:val="00594B25"/>
    <w:rsid w:val="00594C1E"/>
    <w:rsid w:val="00594C56"/>
    <w:rsid w:val="00594CA0"/>
    <w:rsid w:val="00594CEE"/>
    <w:rsid w:val="00594E69"/>
    <w:rsid w:val="00594E8B"/>
    <w:rsid w:val="00594E96"/>
    <w:rsid w:val="00594E9E"/>
    <w:rsid w:val="00594F18"/>
    <w:rsid w:val="00594FB2"/>
    <w:rsid w:val="00594FBA"/>
    <w:rsid w:val="00594FD5"/>
    <w:rsid w:val="00595048"/>
    <w:rsid w:val="0059507A"/>
    <w:rsid w:val="0059507E"/>
    <w:rsid w:val="005950EC"/>
    <w:rsid w:val="00595124"/>
    <w:rsid w:val="005951CF"/>
    <w:rsid w:val="00595294"/>
    <w:rsid w:val="0059535E"/>
    <w:rsid w:val="00595362"/>
    <w:rsid w:val="00595379"/>
    <w:rsid w:val="00595485"/>
    <w:rsid w:val="005954D1"/>
    <w:rsid w:val="005954D8"/>
    <w:rsid w:val="005954D9"/>
    <w:rsid w:val="005954EF"/>
    <w:rsid w:val="005954FA"/>
    <w:rsid w:val="00595540"/>
    <w:rsid w:val="00595549"/>
    <w:rsid w:val="00595696"/>
    <w:rsid w:val="0059569A"/>
    <w:rsid w:val="005956C6"/>
    <w:rsid w:val="00595743"/>
    <w:rsid w:val="005957EA"/>
    <w:rsid w:val="005957F7"/>
    <w:rsid w:val="00595845"/>
    <w:rsid w:val="00595999"/>
    <w:rsid w:val="005959B1"/>
    <w:rsid w:val="00595A05"/>
    <w:rsid w:val="00595A55"/>
    <w:rsid w:val="00595AC3"/>
    <w:rsid w:val="00595C1F"/>
    <w:rsid w:val="00595C25"/>
    <w:rsid w:val="00595CB4"/>
    <w:rsid w:val="00595CE0"/>
    <w:rsid w:val="00595D45"/>
    <w:rsid w:val="00595DE8"/>
    <w:rsid w:val="00595F4F"/>
    <w:rsid w:val="00595F5C"/>
    <w:rsid w:val="00595FA9"/>
    <w:rsid w:val="00595FD7"/>
    <w:rsid w:val="00596099"/>
    <w:rsid w:val="00596138"/>
    <w:rsid w:val="0059616D"/>
    <w:rsid w:val="00596184"/>
    <w:rsid w:val="005961F9"/>
    <w:rsid w:val="00596220"/>
    <w:rsid w:val="0059626A"/>
    <w:rsid w:val="005962BC"/>
    <w:rsid w:val="00596370"/>
    <w:rsid w:val="0059637B"/>
    <w:rsid w:val="005963CA"/>
    <w:rsid w:val="0059642B"/>
    <w:rsid w:val="005964D4"/>
    <w:rsid w:val="0059650C"/>
    <w:rsid w:val="00596539"/>
    <w:rsid w:val="005965C8"/>
    <w:rsid w:val="005965CF"/>
    <w:rsid w:val="005965E2"/>
    <w:rsid w:val="0059667D"/>
    <w:rsid w:val="005966DF"/>
    <w:rsid w:val="00596784"/>
    <w:rsid w:val="00596793"/>
    <w:rsid w:val="005967CC"/>
    <w:rsid w:val="005967EF"/>
    <w:rsid w:val="00596860"/>
    <w:rsid w:val="00596881"/>
    <w:rsid w:val="005968BC"/>
    <w:rsid w:val="00596925"/>
    <w:rsid w:val="00596944"/>
    <w:rsid w:val="00596991"/>
    <w:rsid w:val="00596992"/>
    <w:rsid w:val="00596995"/>
    <w:rsid w:val="005969E3"/>
    <w:rsid w:val="00596A34"/>
    <w:rsid w:val="00596A44"/>
    <w:rsid w:val="00596A97"/>
    <w:rsid w:val="00596C72"/>
    <w:rsid w:val="00596CCB"/>
    <w:rsid w:val="00596D11"/>
    <w:rsid w:val="00596D1D"/>
    <w:rsid w:val="00596D6F"/>
    <w:rsid w:val="00596D86"/>
    <w:rsid w:val="00596E10"/>
    <w:rsid w:val="00596E6B"/>
    <w:rsid w:val="00596EF6"/>
    <w:rsid w:val="00596FD4"/>
    <w:rsid w:val="00597054"/>
    <w:rsid w:val="00597083"/>
    <w:rsid w:val="005970A0"/>
    <w:rsid w:val="00597109"/>
    <w:rsid w:val="0059713F"/>
    <w:rsid w:val="005971CB"/>
    <w:rsid w:val="00597250"/>
    <w:rsid w:val="005972CC"/>
    <w:rsid w:val="0059736E"/>
    <w:rsid w:val="005973EB"/>
    <w:rsid w:val="0059743A"/>
    <w:rsid w:val="00597474"/>
    <w:rsid w:val="00597479"/>
    <w:rsid w:val="005974CF"/>
    <w:rsid w:val="00597551"/>
    <w:rsid w:val="00597596"/>
    <w:rsid w:val="005975B1"/>
    <w:rsid w:val="005975DF"/>
    <w:rsid w:val="00597635"/>
    <w:rsid w:val="00597657"/>
    <w:rsid w:val="005976B6"/>
    <w:rsid w:val="005976CA"/>
    <w:rsid w:val="0059772C"/>
    <w:rsid w:val="0059774E"/>
    <w:rsid w:val="00597767"/>
    <w:rsid w:val="00597823"/>
    <w:rsid w:val="00597895"/>
    <w:rsid w:val="00597A26"/>
    <w:rsid w:val="00597A38"/>
    <w:rsid w:val="00597AD5"/>
    <w:rsid w:val="00597B13"/>
    <w:rsid w:val="00597B36"/>
    <w:rsid w:val="00597BBB"/>
    <w:rsid w:val="00597BBC"/>
    <w:rsid w:val="00597C33"/>
    <w:rsid w:val="00597C37"/>
    <w:rsid w:val="00597C93"/>
    <w:rsid w:val="00597CB2"/>
    <w:rsid w:val="00597D00"/>
    <w:rsid w:val="00597D2A"/>
    <w:rsid w:val="00597DFA"/>
    <w:rsid w:val="00597EA0"/>
    <w:rsid w:val="00597F67"/>
    <w:rsid w:val="00597F8A"/>
    <w:rsid w:val="00597FAE"/>
    <w:rsid w:val="00597FE2"/>
    <w:rsid w:val="005A003A"/>
    <w:rsid w:val="005A006A"/>
    <w:rsid w:val="005A00D3"/>
    <w:rsid w:val="005A00D5"/>
    <w:rsid w:val="005A0151"/>
    <w:rsid w:val="005A02A6"/>
    <w:rsid w:val="005A0301"/>
    <w:rsid w:val="005A030A"/>
    <w:rsid w:val="005A0335"/>
    <w:rsid w:val="005A036A"/>
    <w:rsid w:val="005A04EE"/>
    <w:rsid w:val="005A0535"/>
    <w:rsid w:val="005A0557"/>
    <w:rsid w:val="005A0614"/>
    <w:rsid w:val="005A0665"/>
    <w:rsid w:val="005A07A2"/>
    <w:rsid w:val="005A081F"/>
    <w:rsid w:val="005A0948"/>
    <w:rsid w:val="005A0A4E"/>
    <w:rsid w:val="005A0A63"/>
    <w:rsid w:val="005A0B13"/>
    <w:rsid w:val="005A0B51"/>
    <w:rsid w:val="005A0B73"/>
    <w:rsid w:val="005A0BE3"/>
    <w:rsid w:val="005A0C7B"/>
    <w:rsid w:val="005A0C93"/>
    <w:rsid w:val="005A0CAA"/>
    <w:rsid w:val="005A0D13"/>
    <w:rsid w:val="005A0D5A"/>
    <w:rsid w:val="005A0D5C"/>
    <w:rsid w:val="005A0D85"/>
    <w:rsid w:val="005A0DBB"/>
    <w:rsid w:val="005A0DCD"/>
    <w:rsid w:val="005A0E1A"/>
    <w:rsid w:val="005A0E90"/>
    <w:rsid w:val="005A0EA8"/>
    <w:rsid w:val="005A1011"/>
    <w:rsid w:val="005A1176"/>
    <w:rsid w:val="005A118E"/>
    <w:rsid w:val="005A118F"/>
    <w:rsid w:val="005A11B3"/>
    <w:rsid w:val="005A11C5"/>
    <w:rsid w:val="005A1202"/>
    <w:rsid w:val="005A13A3"/>
    <w:rsid w:val="005A1495"/>
    <w:rsid w:val="005A14E3"/>
    <w:rsid w:val="005A15C3"/>
    <w:rsid w:val="005A160C"/>
    <w:rsid w:val="005A1672"/>
    <w:rsid w:val="005A16DA"/>
    <w:rsid w:val="005A176D"/>
    <w:rsid w:val="005A17C9"/>
    <w:rsid w:val="005A190B"/>
    <w:rsid w:val="005A193A"/>
    <w:rsid w:val="005A198E"/>
    <w:rsid w:val="005A19F7"/>
    <w:rsid w:val="005A1A43"/>
    <w:rsid w:val="005A1A45"/>
    <w:rsid w:val="005A1A93"/>
    <w:rsid w:val="005A1BAC"/>
    <w:rsid w:val="005A1BB4"/>
    <w:rsid w:val="005A1BF8"/>
    <w:rsid w:val="005A1C71"/>
    <w:rsid w:val="005A1C72"/>
    <w:rsid w:val="005A1CFA"/>
    <w:rsid w:val="005A1D24"/>
    <w:rsid w:val="005A1D3B"/>
    <w:rsid w:val="005A1DC5"/>
    <w:rsid w:val="005A1E7A"/>
    <w:rsid w:val="005A1EA5"/>
    <w:rsid w:val="005A1EF5"/>
    <w:rsid w:val="005A1F7F"/>
    <w:rsid w:val="005A2203"/>
    <w:rsid w:val="005A225D"/>
    <w:rsid w:val="005A22DB"/>
    <w:rsid w:val="005A2348"/>
    <w:rsid w:val="005A2355"/>
    <w:rsid w:val="005A237A"/>
    <w:rsid w:val="005A238A"/>
    <w:rsid w:val="005A2395"/>
    <w:rsid w:val="005A239C"/>
    <w:rsid w:val="005A23E2"/>
    <w:rsid w:val="005A23F1"/>
    <w:rsid w:val="005A23F8"/>
    <w:rsid w:val="005A2426"/>
    <w:rsid w:val="005A24E1"/>
    <w:rsid w:val="005A252D"/>
    <w:rsid w:val="005A253C"/>
    <w:rsid w:val="005A2552"/>
    <w:rsid w:val="005A255D"/>
    <w:rsid w:val="005A25E9"/>
    <w:rsid w:val="005A260E"/>
    <w:rsid w:val="005A2655"/>
    <w:rsid w:val="005A265F"/>
    <w:rsid w:val="005A2706"/>
    <w:rsid w:val="005A273A"/>
    <w:rsid w:val="005A27E9"/>
    <w:rsid w:val="005A282A"/>
    <w:rsid w:val="005A285F"/>
    <w:rsid w:val="005A28DF"/>
    <w:rsid w:val="005A2976"/>
    <w:rsid w:val="005A298F"/>
    <w:rsid w:val="005A29E3"/>
    <w:rsid w:val="005A2A2E"/>
    <w:rsid w:val="005A2A3D"/>
    <w:rsid w:val="005A2B5B"/>
    <w:rsid w:val="005A2B76"/>
    <w:rsid w:val="005A2BA2"/>
    <w:rsid w:val="005A2BE4"/>
    <w:rsid w:val="005A2CB1"/>
    <w:rsid w:val="005A2CDF"/>
    <w:rsid w:val="005A2D1B"/>
    <w:rsid w:val="005A2D6E"/>
    <w:rsid w:val="005A2D7F"/>
    <w:rsid w:val="005A2DB4"/>
    <w:rsid w:val="005A2DFF"/>
    <w:rsid w:val="005A2EAD"/>
    <w:rsid w:val="005A2F29"/>
    <w:rsid w:val="005A2F6C"/>
    <w:rsid w:val="005A2F6F"/>
    <w:rsid w:val="005A2F70"/>
    <w:rsid w:val="005A2FFE"/>
    <w:rsid w:val="005A300F"/>
    <w:rsid w:val="005A30E4"/>
    <w:rsid w:val="005A3105"/>
    <w:rsid w:val="005A3152"/>
    <w:rsid w:val="005A3161"/>
    <w:rsid w:val="005A3197"/>
    <w:rsid w:val="005A31D3"/>
    <w:rsid w:val="005A31D5"/>
    <w:rsid w:val="005A3301"/>
    <w:rsid w:val="005A3432"/>
    <w:rsid w:val="005A3483"/>
    <w:rsid w:val="005A34D2"/>
    <w:rsid w:val="005A34F6"/>
    <w:rsid w:val="005A354C"/>
    <w:rsid w:val="005A355A"/>
    <w:rsid w:val="005A355D"/>
    <w:rsid w:val="005A3593"/>
    <w:rsid w:val="005A35A4"/>
    <w:rsid w:val="005A35E5"/>
    <w:rsid w:val="005A367F"/>
    <w:rsid w:val="005A36E2"/>
    <w:rsid w:val="005A36F4"/>
    <w:rsid w:val="005A372B"/>
    <w:rsid w:val="005A374C"/>
    <w:rsid w:val="005A3760"/>
    <w:rsid w:val="005A3768"/>
    <w:rsid w:val="005A3799"/>
    <w:rsid w:val="005A37A3"/>
    <w:rsid w:val="005A37F3"/>
    <w:rsid w:val="005A3822"/>
    <w:rsid w:val="005A3852"/>
    <w:rsid w:val="005A397E"/>
    <w:rsid w:val="005A3988"/>
    <w:rsid w:val="005A39B3"/>
    <w:rsid w:val="005A39DC"/>
    <w:rsid w:val="005A39E2"/>
    <w:rsid w:val="005A3A26"/>
    <w:rsid w:val="005A3A5E"/>
    <w:rsid w:val="005A3A6F"/>
    <w:rsid w:val="005A3B11"/>
    <w:rsid w:val="005A3B49"/>
    <w:rsid w:val="005A3BA2"/>
    <w:rsid w:val="005A3C45"/>
    <w:rsid w:val="005A3C48"/>
    <w:rsid w:val="005A3C54"/>
    <w:rsid w:val="005A3CDE"/>
    <w:rsid w:val="005A3CFF"/>
    <w:rsid w:val="005A3D36"/>
    <w:rsid w:val="005A3DB3"/>
    <w:rsid w:val="005A3DBD"/>
    <w:rsid w:val="005A3DC7"/>
    <w:rsid w:val="005A3E43"/>
    <w:rsid w:val="005A3EB7"/>
    <w:rsid w:val="005A3EBF"/>
    <w:rsid w:val="005A3F3E"/>
    <w:rsid w:val="005A3FDB"/>
    <w:rsid w:val="005A4070"/>
    <w:rsid w:val="005A40D6"/>
    <w:rsid w:val="005A412B"/>
    <w:rsid w:val="005A4155"/>
    <w:rsid w:val="005A41F2"/>
    <w:rsid w:val="005A436F"/>
    <w:rsid w:val="005A43BE"/>
    <w:rsid w:val="005A43DF"/>
    <w:rsid w:val="005A440B"/>
    <w:rsid w:val="005A44DB"/>
    <w:rsid w:val="005A44F1"/>
    <w:rsid w:val="005A457F"/>
    <w:rsid w:val="005A45AF"/>
    <w:rsid w:val="005A45B7"/>
    <w:rsid w:val="005A467B"/>
    <w:rsid w:val="005A46B7"/>
    <w:rsid w:val="005A475D"/>
    <w:rsid w:val="005A47A4"/>
    <w:rsid w:val="005A47D3"/>
    <w:rsid w:val="005A4841"/>
    <w:rsid w:val="005A48FC"/>
    <w:rsid w:val="005A496E"/>
    <w:rsid w:val="005A497B"/>
    <w:rsid w:val="005A49B2"/>
    <w:rsid w:val="005A4A41"/>
    <w:rsid w:val="005A4A59"/>
    <w:rsid w:val="005A4AAB"/>
    <w:rsid w:val="005A4B06"/>
    <w:rsid w:val="005A4B2E"/>
    <w:rsid w:val="005A4B92"/>
    <w:rsid w:val="005A4C0A"/>
    <w:rsid w:val="005A4C21"/>
    <w:rsid w:val="005A4C2F"/>
    <w:rsid w:val="005A4C5C"/>
    <w:rsid w:val="005A4D1B"/>
    <w:rsid w:val="005A4DFC"/>
    <w:rsid w:val="005A4E58"/>
    <w:rsid w:val="005A4EE2"/>
    <w:rsid w:val="005A5106"/>
    <w:rsid w:val="005A5127"/>
    <w:rsid w:val="005A520D"/>
    <w:rsid w:val="005A5259"/>
    <w:rsid w:val="005A5286"/>
    <w:rsid w:val="005A5302"/>
    <w:rsid w:val="005A539C"/>
    <w:rsid w:val="005A53D7"/>
    <w:rsid w:val="005A540C"/>
    <w:rsid w:val="005A5570"/>
    <w:rsid w:val="005A55CB"/>
    <w:rsid w:val="005A56A3"/>
    <w:rsid w:val="005A56C1"/>
    <w:rsid w:val="005A56F9"/>
    <w:rsid w:val="005A5722"/>
    <w:rsid w:val="005A573D"/>
    <w:rsid w:val="005A5740"/>
    <w:rsid w:val="005A5769"/>
    <w:rsid w:val="005A5878"/>
    <w:rsid w:val="005A5891"/>
    <w:rsid w:val="005A593B"/>
    <w:rsid w:val="005A5954"/>
    <w:rsid w:val="005A5A31"/>
    <w:rsid w:val="005A5AD1"/>
    <w:rsid w:val="005A5AFF"/>
    <w:rsid w:val="005A5B5A"/>
    <w:rsid w:val="005A5C09"/>
    <w:rsid w:val="005A5C0F"/>
    <w:rsid w:val="005A5C36"/>
    <w:rsid w:val="005A5C94"/>
    <w:rsid w:val="005A5D03"/>
    <w:rsid w:val="005A5D07"/>
    <w:rsid w:val="005A5D98"/>
    <w:rsid w:val="005A5E2B"/>
    <w:rsid w:val="005A5E40"/>
    <w:rsid w:val="005A5E70"/>
    <w:rsid w:val="005A5EC5"/>
    <w:rsid w:val="005A5F3F"/>
    <w:rsid w:val="005A5F46"/>
    <w:rsid w:val="005A601E"/>
    <w:rsid w:val="005A6086"/>
    <w:rsid w:val="005A60CE"/>
    <w:rsid w:val="005A6168"/>
    <w:rsid w:val="005A6174"/>
    <w:rsid w:val="005A62A5"/>
    <w:rsid w:val="005A635E"/>
    <w:rsid w:val="005A6361"/>
    <w:rsid w:val="005A63F2"/>
    <w:rsid w:val="005A641A"/>
    <w:rsid w:val="005A64C4"/>
    <w:rsid w:val="005A6545"/>
    <w:rsid w:val="005A655A"/>
    <w:rsid w:val="005A65E3"/>
    <w:rsid w:val="005A664A"/>
    <w:rsid w:val="005A676C"/>
    <w:rsid w:val="005A679E"/>
    <w:rsid w:val="005A67AE"/>
    <w:rsid w:val="005A67CC"/>
    <w:rsid w:val="005A67FC"/>
    <w:rsid w:val="005A6805"/>
    <w:rsid w:val="005A683F"/>
    <w:rsid w:val="005A68B4"/>
    <w:rsid w:val="005A696E"/>
    <w:rsid w:val="005A697F"/>
    <w:rsid w:val="005A69A3"/>
    <w:rsid w:val="005A6A39"/>
    <w:rsid w:val="005A6ABB"/>
    <w:rsid w:val="005A6C00"/>
    <w:rsid w:val="005A6C11"/>
    <w:rsid w:val="005A6C75"/>
    <w:rsid w:val="005A6CB3"/>
    <w:rsid w:val="005A6CB9"/>
    <w:rsid w:val="005A6CEC"/>
    <w:rsid w:val="005A6D1C"/>
    <w:rsid w:val="005A6D74"/>
    <w:rsid w:val="005A6DC4"/>
    <w:rsid w:val="005A6E6B"/>
    <w:rsid w:val="005A6EAA"/>
    <w:rsid w:val="005A6ED5"/>
    <w:rsid w:val="005A6F0E"/>
    <w:rsid w:val="005A6F14"/>
    <w:rsid w:val="005A6F44"/>
    <w:rsid w:val="005A6FF5"/>
    <w:rsid w:val="005A6FF9"/>
    <w:rsid w:val="005A7063"/>
    <w:rsid w:val="005A707A"/>
    <w:rsid w:val="005A709F"/>
    <w:rsid w:val="005A712B"/>
    <w:rsid w:val="005A717E"/>
    <w:rsid w:val="005A7184"/>
    <w:rsid w:val="005A71A5"/>
    <w:rsid w:val="005A71D2"/>
    <w:rsid w:val="005A721C"/>
    <w:rsid w:val="005A7288"/>
    <w:rsid w:val="005A7294"/>
    <w:rsid w:val="005A7332"/>
    <w:rsid w:val="005A734E"/>
    <w:rsid w:val="005A7359"/>
    <w:rsid w:val="005A7384"/>
    <w:rsid w:val="005A7403"/>
    <w:rsid w:val="005A7418"/>
    <w:rsid w:val="005A7462"/>
    <w:rsid w:val="005A7470"/>
    <w:rsid w:val="005A751D"/>
    <w:rsid w:val="005A759B"/>
    <w:rsid w:val="005A7612"/>
    <w:rsid w:val="005A7664"/>
    <w:rsid w:val="005A76DC"/>
    <w:rsid w:val="005A7725"/>
    <w:rsid w:val="005A786E"/>
    <w:rsid w:val="005A78CE"/>
    <w:rsid w:val="005A79DE"/>
    <w:rsid w:val="005A7A00"/>
    <w:rsid w:val="005A7AA1"/>
    <w:rsid w:val="005A7B63"/>
    <w:rsid w:val="005A7BF7"/>
    <w:rsid w:val="005A7BFC"/>
    <w:rsid w:val="005A7C08"/>
    <w:rsid w:val="005A7C0C"/>
    <w:rsid w:val="005A7C3C"/>
    <w:rsid w:val="005A7CFD"/>
    <w:rsid w:val="005A7D29"/>
    <w:rsid w:val="005A7D5D"/>
    <w:rsid w:val="005A7D5F"/>
    <w:rsid w:val="005A7D8F"/>
    <w:rsid w:val="005A7DD8"/>
    <w:rsid w:val="005A7DE1"/>
    <w:rsid w:val="005A7DE8"/>
    <w:rsid w:val="005B0008"/>
    <w:rsid w:val="005B004B"/>
    <w:rsid w:val="005B010D"/>
    <w:rsid w:val="005B018F"/>
    <w:rsid w:val="005B01BB"/>
    <w:rsid w:val="005B01CA"/>
    <w:rsid w:val="005B01DA"/>
    <w:rsid w:val="005B02A9"/>
    <w:rsid w:val="005B03A7"/>
    <w:rsid w:val="005B03D1"/>
    <w:rsid w:val="005B044E"/>
    <w:rsid w:val="005B0479"/>
    <w:rsid w:val="005B04E0"/>
    <w:rsid w:val="005B05BF"/>
    <w:rsid w:val="005B05F6"/>
    <w:rsid w:val="005B062F"/>
    <w:rsid w:val="005B0708"/>
    <w:rsid w:val="005B0781"/>
    <w:rsid w:val="005B07AF"/>
    <w:rsid w:val="005B07B4"/>
    <w:rsid w:val="005B0865"/>
    <w:rsid w:val="005B091D"/>
    <w:rsid w:val="005B0938"/>
    <w:rsid w:val="005B095E"/>
    <w:rsid w:val="005B0A24"/>
    <w:rsid w:val="005B0AD3"/>
    <w:rsid w:val="005B0B34"/>
    <w:rsid w:val="005B0B53"/>
    <w:rsid w:val="005B0B70"/>
    <w:rsid w:val="005B0BAB"/>
    <w:rsid w:val="005B0BFB"/>
    <w:rsid w:val="005B0D01"/>
    <w:rsid w:val="005B0D54"/>
    <w:rsid w:val="005B0D90"/>
    <w:rsid w:val="005B0DD6"/>
    <w:rsid w:val="005B0EE3"/>
    <w:rsid w:val="005B1026"/>
    <w:rsid w:val="005B107E"/>
    <w:rsid w:val="005B10D8"/>
    <w:rsid w:val="005B1144"/>
    <w:rsid w:val="005B1154"/>
    <w:rsid w:val="005B11F7"/>
    <w:rsid w:val="005B1229"/>
    <w:rsid w:val="005B127F"/>
    <w:rsid w:val="005B136D"/>
    <w:rsid w:val="005B1383"/>
    <w:rsid w:val="005B14EB"/>
    <w:rsid w:val="005B14F0"/>
    <w:rsid w:val="005B1503"/>
    <w:rsid w:val="005B159E"/>
    <w:rsid w:val="005B1626"/>
    <w:rsid w:val="005B1690"/>
    <w:rsid w:val="005B16B1"/>
    <w:rsid w:val="005B16C6"/>
    <w:rsid w:val="005B172D"/>
    <w:rsid w:val="005B173C"/>
    <w:rsid w:val="005B1794"/>
    <w:rsid w:val="005B180E"/>
    <w:rsid w:val="005B1822"/>
    <w:rsid w:val="005B1829"/>
    <w:rsid w:val="005B1885"/>
    <w:rsid w:val="005B18D4"/>
    <w:rsid w:val="005B193F"/>
    <w:rsid w:val="005B1993"/>
    <w:rsid w:val="005B19D2"/>
    <w:rsid w:val="005B19D4"/>
    <w:rsid w:val="005B1A26"/>
    <w:rsid w:val="005B1A95"/>
    <w:rsid w:val="005B1ABA"/>
    <w:rsid w:val="005B1AC4"/>
    <w:rsid w:val="005B1C33"/>
    <w:rsid w:val="005B1CDB"/>
    <w:rsid w:val="005B1CDE"/>
    <w:rsid w:val="005B1D10"/>
    <w:rsid w:val="005B1D7F"/>
    <w:rsid w:val="005B1E98"/>
    <w:rsid w:val="005B1F1A"/>
    <w:rsid w:val="005B1F71"/>
    <w:rsid w:val="005B1F7B"/>
    <w:rsid w:val="005B1FD9"/>
    <w:rsid w:val="005B2095"/>
    <w:rsid w:val="005B2131"/>
    <w:rsid w:val="005B2205"/>
    <w:rsid w:val="005B221B"/>
    <w:rsid w:val="005B222C"/>
    <w:rsid w:val="005B2286"/>
    <w:rsid w:val="005B22AD"/>
    <w:rsid w:val="005B22D3"/>
    <w:rsid w:val="005B22F2"/>
    <w:rsid w:val="005B237D"/>
    <w:rsid w:val="005B2406"/>
    <w:rsid w:val="005B24A0"/>
    <w:rsid w:val="005B2535"/>
    <w:rsid w:val="005B25B2"/>
    <w:rsid w:val="005B25C2"/>
    <w:rsid w:val="005B261C"/>
    <w:rsid w:val="005B266B"/>
    <w:rsid w:val="005B26F1"/>
    <w:rsid w:val="005B270C"/>
    <w:rsid w:val="005B2729"/>
    <w:rsid w:val="005B2787"/>
    <w:rsid w:val="005B2789"/>
    <w:rsid w:val="005B2790"/>
    <w:rsid w:val="005B27BB"/>
    <w:rsid w:val="005B27F5"/>
    <w:rsid w:val="005B2841"/>
    <w:rsid w:val="005B28B1"/>
    <w:rsid w:val="005B294C"/>
    <w:rsid w:val="005B2A09"/>
    <w:rsid w:val="005B2A11"/>
    <w:rsid w:val="005B2AC3"/>
    <w:rsid w:val="005B2B3B"/>
    <w:rsid w:val="005B2B9E"/>
    <w:rsid w:val="005B2C09"/>
    <w:rsid w:val="005B2CB2"/>
    <w:rsid w:val="005B2D32"/>
    <w:rsid w:val="005B2D4E"/>
    <w:rsid w:val="005B2DF6"/>
    <w:rsid w:val="005B2E83"/>
    <w:rsid w:val="005B2FBF"/>
    <w:rsid w:val="005B2FCB"/>
    <w:rsid w:val="005B3002"/>
    <w:rsid w:val="005B304B"/>
    <w:rsid w:val="005B3080"/>
    <w:rsid w:val="005B309C"/>
    <w:rsid w:val="005B3124"/>
    <w:rsid w:val="005B313E"/>
    <w:rsid w:val="005B31B4"/>
    <w:rsid w:val="005B3292"/>
    <w:rsid w:val="005B336A"/>
    <w:rsid w:val="005B3411"/>
    <w:rsid w:val="005B3457"/>
    <w:rsid w:val="005B34E7"/>
    <w:rsid w:val="005B3506"/>
    <w:rsid w:val="005B3568"/>
    <w:rsid w:val="005B359F"/>
    <w:rsid w:val="005B35F8"/>
    <w:rsid w:val="005B3676"/>
    <w:rsid w:val="005B3681"/>
    <w:rsid w:val="005B3694"/>
    <w:rsid w:val="005B36AB"/>
    <w:rsid w:val="005B3891"/>
    <w:rsid w:val="005B38B3"/>
    <w:rsid w:val="005B38E4"/>
    <w:rsid w:val="005B3907"/>
    <w:rsid w:val="005B3916"/>
    <w:rsid w:val="005B391F"/>
    <w:rsid w:val="005B3947"/>
    <w:rsid w:val="005B39F6"/>
    <w:rsid w:val="005B3A55"/>
    <w:rsid w:val="005B3B08"/>
    <w:rsid w:val="005B3B29"/>
    <w:rsid w:val="005B3B7A"/>
    <w:rsid w:val="005B3C40"/>
    <w:rsid w:val="005B3CEF"/>
    <w:rsid w:val="005B3CF9"/>
    <w:rsid w:val="005B3CFE"/>
    <w:rsid w:val="005B3D4A"/>
    <w:rsid w:val="005B3DAB"/>
    <w:rsid w:val="005B3DAD"/>
    <w:rsid w:val="005B3F61"/>
    <w:rsid w:val="005B3F71"/>
    <w:rsid w:val="005B403E"/>
    <w:rsid w:val="005B4220"/>
    <w:rsid w:val="005B428E"/>
    <w:rsid w:val="005B435D"/>
    <w:rsid w:val="005B4379"/>
    <w:rsid w:val="005B43EA"/>
    <w:rsid w:val="005B43EC"/>
    <w:rsid w:val="005B43FB"/>
    <w:rsid w:val="005B4420"/>
    <w:rsid w:val="005B4438"/>
    <w:rsid w:val="005B4459"/>
    <w:rsid w:val="005B4565"/>
    <w:rsid w:val="005B461A"/>
    <w:rsid w:val="005B4630"/>
    <w:rsid w:val="005B4641"/>
    <w:rsid w:val="005B466C"/>
    <w:rsid w:val="005B46AF"/>
    <w:rsid w:val="005B4712"/>
    <w:rsid w:val="005B4880"/>
    <w:rsid w:val="005B4893"/>
    <w:rsid w:val="005B4894"/>
    <w:rsid w:val="005B4911"/>
    <w:rsid w:val="005B4929"/>
    <w:rsid w:val="005B4A04"/>
    <w:rsid w:val="005B4A6E"/>
    <w:rsid w:val="005B4A98"/>
    <w:rsid w:val="005B4B1E"/>
    <w:rsid w:val="005B4B3F"/>
    <w:rsid w:val="005B4B65"/>
    <w:rsid w:val="005B4C6B"/>
    <w:rsid w:val="005B4CC7"/>
    <w:rsid w:val="005B4CE5"/>
    <w:rsid w:val="005B4D1A"/>
    <w:rsid w:val="005B4D95"/>
    <w:rsid w:val="005B4DD2"/>
    <w:rsid w:val="005B4DF1"/>
    <w:rsid w:val="005B4E81"/>
    <w:rsid w:val="005B4EBD"/>
    <w:rsid w:val="005B4EC3"/>
    <w:rsid w:val="005B4FFB"/>
    <w:rsid w:val="005B5005"/>
    <w:rsid w:val="005B50A6"/>
    <w:rsid w:val="005B50A9"/>
    <w:rsid w:val="005B50E7"/>
    <w:rsid w:val="005B5140"/>
    <w:rsid w:val="005B52E4"/>
    <w:rsid w:val="005B5314"/>
    <w:rsid w:val="005B5358"/>
    <w:rsid w:val="005B53E5"/>
    <w:rsid w:val="005B54E5"/>
    <w:rsid w:val="005B5516"/>
    <w:rsid w:val="005B552C"/>
    <w:rsid w:val="005B557F"/>
    <w:rsid w:val="005B5657"/>
    <w:rsid w:val="005B569F"/>
    <w:rsid w:val="005B56E1"/>
    <w:rsid w:val="005B57C7"/>
    <w:rsid w:val="005B581B"/>
    <w:rsid w:val="005B5855"/>
    <w:rsid w:val="005B586A"/>
    <w:rsid w:val="005B590B"/>
    <w:rsid w:val="005B5AA0"/>
    <w:rsid w:val="005B5BAD"/>
    <w:rsid w:val="005B5C7F"/>
    <w:rsid w:val="005B5C81"/>
    <w:rsid w:val="005B5CC4"/>
    <w:rsid w:val="005B5CFC"/>
    <w:rsid w:val="005B5DD7"/>
    <w:rsid w:val="005B5E63"/>
    <w:rsid w:val="005B5F1B"/>
    <w:rsid w:val="005B5F48"/>
    <w:rsid w:val="005B5F4D"/>
    <w:rsid w:val="005B5FA6"/>
    <w:rsid w:val="005B5FC1"/>
    <w:rsid w:val="005B5FC2"/>
    <w:rsid w:val="005B602E"/>
    <w:rsid w:val="005B6044"/>
    <w:rsid w:val="005B60DD"/>
    <w:rsid w:val="005B60EA"/>
    <w:rsid w:val="005B61BF"/>
    <w:rsid w:val="005B61C4"/>
    <w:rsid w:val="005B61EA"/>
    <w:rsid w:val="005B6284"/>
    <w:rsid w:val="005B6373"/>
    <w:rsid w:val="005B63E2"/>
    <w:rsid w:val="005B645C"/>
    <w:rsid w:val="005B648F"/>
    <w:rsid w:val="005B655A"/>
    <w:rsid w:val="005B65CD"/>
    <w:rsid w:val="005B6615"/>
    <w:rsid w:val="005B66C5"/>
    <w:rsid w:val="005B672C"/>
    <w:rsid w:val="005B6758"/>
    <w:rsid w:val="005B677A"/>
    <w:rsid w:val="005B6792"/>
    <w:rsid w:val="005B6797"/>
    <w:rsid w:val="005B6885"/>
    <w:rsid w:val="005B68E1"/>
    <w:rsid w:val="005B69EA"/>
    <w:rsid w:val="005B6AB2"/>
    <w:rsid w:val="005B6AD2"/>
    <w:rsid w:val="005B6AE8"/>
    <w:rsid w:val="005B6B73"/>
    <w:rsid w:val="005B6BCD"/>
    <w:rsid w:val="005B6BD5"/>
    <w:rsid w:val="005B6C05"/>
    <w:rsid w:val="005B6C24"/>
    <w:rsid w:val="005B6C26"/>
    <w:rsid w:val="005B6CEA"/>
    <w:rsid w:val="005B6D76"/>
    <w:rsid w:val="005B6D88"/>
    <w:rsid w:val="005B6DD6"/>
    <w:rsid w:val="005B6E89"/>
    <w:rsid w:val="005B6F99"/>
    <w:rsid w:val="005B6F9B"/>
    <w:rsid w:val="005B6FBA"/>
    <w:rsid w:val="005B6FCD"/>
    <w:rsid w:val="005B700F"/>
    <w:rsid w:val="005B709D"/>
    <w:rsid w:val="005B70E2"/>
    <w:rsid w:val="005B7149"/>
    <w:rsid w:val="005B7169"/>
    <w:rsid w:val="005B7197"/>
    <w:rsid w:val="005B7262"/>
    <w:rsid w:val="005B727A"/>
    <w:rsid w:val="005B7335"/>
    <w:rsid w:val="005B733F"/>
    <w:rsid w:val="005B7374"/>
    <w:rsid w:val="005B73AD"/>
    <w:rsid w:val="005B741B"/>
    <w:rsid w:val="005B747E"/>
    <w:rsid w:val="005B74CE"/>
    <w:rsid w:val="005B75CC"/>
    <w:rsid w:val="005B7627"/>
    <w:rsid w:val="005B762E"/>
    <w:rsid w:val="005B763B"/>
    <w:rsid w:val="005B7758"/>
    <w:rsid w:val="005B778F"/>
    <w:rsid w:val="005B77DE"/>
    <w:rsid w:val="005B7833"/>
    <w:rsid w:val="005B7845"/>
    <w:rsid w:val="005B788B"/>
    <w:rsid w:val="005B795A"/>
    <w:rsid w:val="005B7972"/>
    <w:rsid w:val="005B798C"/>
    <w:rsid w:val="005B7A2E"/>
    <w:rsid w:val="005B7A34"/>
    <w:rsid w:val="005B7A7F"/>
    <w:rsid w:val="005B7AC0"/>
    <w:rsid w:val="005B7AFE"/>
    <w:rsid w:val="005B7B06"/>
    <w:rsid w:val="005B7B44"/>
    <w:rsid w:val="005B7B7A"/>
    <w:rsid w:val="005B7B81"/>
    <w:rsid w:val="005B7BCB"/>
    <w:rsid w:val="005B7C0F"/>
    <w:rsid w:val="005B7C1D"/>
    <w:rsid w:val="005B7C92"/>
    <w:rsid w:val="005B7D18"/>
    <w:rsid w:val="005B7D2D"/>
    <w:rsid w:val="005B7DFB"/>
    <w:rsid w:val="005B7E1B"/>
    <w:rsid w:val="005B7E27"/>
    <w:rsid w:val="005B7EAE"/>
    <w:rsid w:val="005B7EB3"/>
    <w:rsid w:val="005B7EF7"/>
    <w:rsid w:val="005B7F13"/>
    <w:rsid w:val="005B7F45"/>
    <w:rsid w:val="005B7F91"/>
    <w:rsid w:val="005B7FD7"/>
    <w:rsid w:val="005C00A6"/>
    <w:rsid w:val="005C00AE"/>
    <w:rsid w:val="005C00CE"/>
    <w:rsid w:val="005C00F5"/>
    <w:rsid w:val="005C0159"/>
    <w:rsid w:val="005C0275"/>
    <w:rsid w:val="005C02A3"/>
    <w:rsid w:val="005C02A9"/>
    <w:rsid w:val="005C02B3"/>
    <w:rsid w:val="005C0336"/>
    <w:rsid w:val="005C03F2"/>
    <w:rsid w:val="005C040F"/>
    <w:rsid w:val="005C0454"/>
    <w:rsid w:val="005C04D4"/>
    <w:rsid w:val="005C0592"/>
    <w:rsid w:val="005C05B9"/>
    <w:rsid w:val="005C0663"/>
    <w:rsid w:val="005C06AD"/>
    <w:rsid w:val="005C06C5"/>
    <w:rsid w:val="005C074D"/>
    <w:rsid w:val="005C0884"/>
    <w:rsid w:val="005C08AD"/>
    <w:rsid w:val="005C08FF"/>
    <w:rsid w:val="005C09B7"/>
    <w:rsid w:val="005C09D5"/>
    <w:rsid w:val="005C0A37"/>
    <w:rsid w:val="005C0AAD"/>
    <w:rsid w:val="005C0AE1"/>
    <w:rsid w:val="005C0BF2"/>
    <w:rsid w:val="005C0C41"/>
    <w:rsid w:val="005C0C4E"/>
    <w:rsid w:val="005C0C92"/>
    <w:rsid w:val="005C0D67"/>
    <w:rsid w:val="005C0D9B"/>
    <w:rsid w:val="005C0E39"/>
    <w:rsid w:val="005C0F36"/>
    <w:rsid w:val="005C0F3C"/>
    <w:rsid w:val="005C0F95"/>
    <w:rsid w:val="005C1183"/>
    <w:rsid w:val="005C11A0"/>
    <w:rsid w:val="005C11B6"/>
    <w:rsid w:val="005C11D7"/>
    <w:rsid w:val="005C11E1"/>
    <w:rsid w:val="005C1255"/>
    <w:rsid w:val="005C1262"/>
    <w:rsid w:val="005C12BC"/>
    <w:rsid w:val="005C12E3"/>
    <w:rsid w:val="005C12F4"/>
    <w:rsid w:val="005C12F8"/>
    <w:rsid w:val="005C13BC"/>
    <w:rsid w:val="005C13E9"/>
    <w:rsid w:val="005C13FA"/>
    <w:rsid w:val="005C14FB"/>
    <w:rsid w:val="005C1524"/>
    <w:rsid w:val="005C1589"/>
    <w:rsid w:val="005C1646"/>
    <w:rsid w:val="005C172B"/>
    <w:rsid w:val="005C174A"/>
    <w:rsid w:val="005C1794"/>
    <w:rsid w:val="005C17AB"/>
    <w:rsid w:val="005C17E2"/>
    <w:rsid w:val="005C17E6"/>
    <w:rsid w:val="005C17E7"/>
    <w:rsid w:val="005C1857"/>
    <w:rsid w:val="005C187A"/>
    <w:rsid w:val="005C1956"/>
    <w:rsid w:val="005C1B5B"/>
    <w:rsid w:val="005C1BC5"/>
    <w:rsid w:val="005C1C4A"/>
    <w:rsid w:val="005C1C53"/>
    <w:rsid w:val="005C1CCA"/>
    <w:rsid w:val="005C1CDC"/>
    <w:rsid w:val="005C1D1D"/>
    <w:rsid w:val="005C1D36"/>
    <w:rsid w:val="005C1D40"/>
    <w:rsid w:val="005C1D85"/>
    <w:rsid w:val="005C1DB8"/>
    <w:rsid w:val="005C1E15"/>
    <w:rsid w:val="005C1E27"/>
    <w:rsid w:val="005C1E58"/>
    <w:rsid w:val="005C2026"/>
    <w:rsid w:val="005C2079"/>
    <w:rsid w:val="005C2120"/>
    <w:rsid w:val="005C220F"/>
    <w:rsid w:val="005C224C"/>
    <w:rsid w:val="005C2252"/>
    <w:rsid w:val="005C225E"/>
    <w:rsid w:val="005C2274"/>
    <w:rsid w:val="005C22AE"/>
    <w:rsid w:val="005C22B4"/>
    <w:rsid w:val="005C2392"/>
    <w:rsid w:val="005C2429"/>
    <w:rsid w:val="005C243C"/>
    <w:rsid w:val="005C24F6"/>
    <w:rsid w:val="005C252A"/>
    <w:rsid w:val="005C2581"/>
    <w:rsid w:val="005C25B8"/>
    <w:rsid w:val="005C25D8"/>
    <w:rsid w:val="005C25FE"/>
    <w:rsid w:val="005C2616"/>
    <w:rsid w:val="005C2657"/>
    <w:rsid w:val="005C268D"/>
    <w:rsid w:val="005C27D5"/>
    <w:rsid w:val="005C2820"/>
    <w:rsid w:val="005C2861"/>
    <w:rsid w:val="005C28A6"/>
    <w:rsid w:val="005C28F8"/>
    <w:rsid w:val="005C2957"/>
    <w:rsid w:val="005C296B"/>
    <w:rsid w:val="005C29B4"/>
    <w:rsid w:val="005C29ED"/>
    <w:rsid w:val="005C2A0E"/>
    <w:rsid w:val="005C2A53"/>
    <w:rsid w:val="005C2A78"/>
    <w:rsid w:val="005C2AE8"/>
    <w:rsid w:val="005C2B02"/>
    <w:rsid w:val="005C2B1E"/>
    <w:rsid w:val="005C2B44"/>
    <w:rsid w:val="005C2BE6"/>
    <w:rsid w:val="005C2BFA"/>
    <w:rsid w:val="005C2C02"/>
    <w:rsid w:val="005C2CB9"/>
    <w:rsid w:val="005C2CFE"/>
    <w:rsid w:val="005C2F29"/>
    <w:rsid w:val="005C2F8C"/>
    <w:rsid w:val="005C2FD1"/>
    <w:rsid w:val="005C2FFB"/>
    <w:rsid w:val="005C3000"/>
    <w:rsid w:val="005C316D"/>
    <w:rsid w:val="005C3199"/>
    <w:rsid w:val="005C31B4"/>
    <w:rsid w:val="005C31D0"/>
    <w:rsid w:val="005C330C"/>
    <w:rsid w:val="005C33DB"/>
    <w:rsid w:val="005C34D1"/>
    <w:rsid w:val="005C3538"/>
    <w:rsid w:val="005C357A"/>
    <w:rsid w:val="005C3597"/>
    <w:rsid w:val="005C36AC"/>
    <w:rsid w:val="005C370B"/>
    <w:rsid w:val="005C38A0"/>
    <w:rsid w:val="005C38A5"/>
    <w:rsid w:val="005C38DC"/>
    <w:rsid w:val="005C3A9A"/>
    <w:rsid w:val="005C3AED"/>
    <w:rsid w:val="005C3B76"/>
    <w:rsid w:val="005C3C82"/>
    <w:rsid w:val="005C3D5E"/>
    <w:rsid w:val="005C3E2F"/>
    <w:rsid w:val="005C3E3E"/>
    <w:rsid w:val="005C3E4A"/>
    <w:rsid w:val="005C3F21"/>
    <w:rsid w:val="005C3F37"/>
    <w:rsid w:val="005C40F1"/>
    <w:rsid w:val="005C4130"/>
    <w:rsid w:val="005C4166"/>
    <w:rsid w:val="005C41A7"/>
    <w:rsid w:val="005C4275"/>
    <w:rsid w:val="005C429B"/>
    <w:rsid w:val="005C42A2"/>
    <w:rsid w:val="005C42AB"/>
    <w:rsid w:val="005C430D"/>
    <w:rsid w:val="005C4317"/>
    <w:rsid w:val="005C4333"/>
    <w:rsid w:val="005C437C"/>
    <w:rsid w:val="005C4500"/>
    <w:rsid w:val="005C456A"/>
    <w:rsid w:val="005C4607"/>
    <w:rsid w:val="005C472B"/>
    <w:rsid w:val="005C474D"/>
    <w:rsid w:val="005C4773"/>
    <w:rsid w:val="005C47B6"/>
    <w:rsid w:val="005C47E4"/>
    <w:rsid w:val="005C47FE"/>
    <w:rsid w:val="005C4887"/>
    <w:rsid w:val="005C48D5"/>
    <w:rsid w:val="005C48DF"/>
    <w:rsid w:val="005C4B0B"/>
    <w:rsid w:val="005C4B7F"/>
    <w:rsid w:val="005C4BE9"/>
    <w:rsid w:val="005C4BF5"/>
    <w:rsid w:val="005C4C8C"/>
    <w:rsid w:val="005C4D92"/>
    <w:rsid w:val="005C4DD2"/>
    <w:rsid w:val="005C4E2C"/>
    <w:rsid w:val="005C4E3A"/>
    <w:rsid w:val="005C4E65"/>
    <w:rsid w:val="005C4F13"/>
    <w:rsid w:val="005C4FB8"/>
    <w:rsid w:val="005C4FD1"/>
    <w:rsid w:val="005C4FD9"/>
    <w:rsid w:val="005C5015"/>
    <w:rsid w:val="005C5024"/>
    <w:rsid w:val="005C50CD"/>
    <w:rsid w:val="005C50E0"/>
    <w:rsid w:val="005C513F"/>
    <w:rsid w:val="005C518B"/>
    <w:rsid w:val="005C51D3"/>
    <w:rsid w:val="005C5256"/>
    <w:rsid w:val="005C52BD"/>
    <w:rsid w:val="005C537A"/>
    <w:rsid w:val="005C5466"/>
    <w:rsid w:val="005C5615"/>
    <w:rsid w:val="005C5678"/>
    <w:rsid w:val="005C567B"/>
    <w:rsid w:val="005C568F"/>
    <w:rsid w:val="005C56C5"/>
    <w:rsid w:val="005C5711"/>
    <w:rsid w:val="005C57A8"/>
    <w:rsid w:val="005C57DF"/>
    <w:rsid w:val="005C5877"/>
    <w:rsid w:val="005C599C"/>
    <w:rsid w:val="005C5A17"/>
    <w:rsid w:val="005C5A79"/>
    <w:rsid w:val="005C5AB6"/>
    <w:rsid w:val="005C5B1A"/>
    <w:rsid w:val="005C5B49"/>
    <w:rsid w:val="005C5B82"/>
    <w:rsid w:val="005C5BAA"/>
    <w:rsid w:val="005C5BE6"/>
    <w:rsid w:val="005C5BF4"/>
    <w:rsid w:val="005C5BFE"/>
    <w:rsid w:val="005C5C2D"/>
    <w:rsid w:val="005C5DD9"/>
    <w:rsid w:val="005C5E4A"/>
    <w:rsid w:val="005C5ECF"/>
    <w:rsid w:val="005C5EFB"/>
    <w:rsid w:val="005C5F3B"/>
    <w:rsid w:val="005C5FB0"/>
    <w:rsid w:val="005C6079"/>
    <w:rsid w:val="005C6196"/>
    <w:rsid w:val="005C61A7"/>
    <w:rsid w:val="005C61E5"/>
    <w:rsid w:val="005C6346"/>
    <w:rsid w:val="005C638D"/>
    <w:rsid w:val="005C6408"/>
    <w:rsid w:val="005C64BD"/>
    <w:rsid w:val="005C64D2"/>
    <w:rsid w:val="005C6509"/>
    <w:rsid w:val="005C6510"/>
    <w:rsid w:val="005C6560"/>
    <w:rsid w:val="005C65A4"/>
    <w:rsid w:val="005C660E"/>
    <w:rsid w:val="005C6623"/>
    <w:rsid w:val="005C6667"/>
    <w:rsid w:val="005C66AB"/>
    <w:rsid w:val="005C66CE"/>
    <w:rsid w:val="005C6716"/>
    <w:rsid w:val="005C677F"/>
    <w:rsid w:val="005C6790"/>
    <w:rsid w:val="005C67DD"/>
    <w:rsid w:val="005C6834"/>
    <w:rsid w:val="005C6848"/>
    <w:rsid w:val="005C68B1"/>
    <w:rsid w:val="005C68D0"/>
    <w:rsid w:val="005C68E3"/>
    <w:rsid w:val="005C6A02"/>
    <w:rsid w:val="005C6A39"/>
    <w:rsid w:val="005C6A8C"/>
    <w:rsid w:val="005C6AD2"/>
    <w:rsid w:val="005C6B53"/>
    <w:rsid w:val="005C6BB1"/>
    <w:rsid w:val="005C6BD1"/>
    <w:rsid w:val="005C6C45"/>
    <w:rsid w:val="005C6CB4"/>
    <w:rsid w:val="005C6CF9"/>
    <w:rsid w:val="005C6DB8"/>
    <w:rsid w:val="005C6E07"/>
    <w:rsid w:val="005C6ED8"/>
    <w:rsid w:val="005C6EFA"/>
    <w:rsid w:val="005C6EFB"/>
    <w:rsid w:val="005C6EFE"/>
    <w:rsid w:val="005C6F28"/>
    <w:rsid w:val="005C6F60"/>
    <w:rsid w:val="005C6FCE"/>
    <w:rsid w:val="005C6FD2"/>
    <w:rsid w:val="005C70A3"/>
    <w:rsid w:val="005C72CD"/>
    <w:rsid w:val="005C72F5"/>
    <w:rsid w:val="005C72FC"/>
    <w:rsid w:val="005C7318"/>
    <w:rsid w:val="005C73DD"/>
    <w:rsid w:val="005C7415"/>
    <w:rsid w:val="005C7442"/>
    <w:rsid w:val="005C7531"/>
    <w:rsid w:val="005C756A"/>
    <w:rsid w:val="005C75B2"/>
    <w:rsid w:val="005C75ED"/>
    <w:rsid w:val="005C763E"/>
    <w:rsid w:val="005C76D6"/>
    <w:rsid w:val="005C7705"/>
    <w:rsid w:val="005C7735"/>
    <w:rsid w:val="005C7772"/>
    <w:rsid w:val="005C77F3"/>
    <w:rsid w:val="005C7885"/>
    <w:rsid w:val="005C78E3"/>
    <w:rsid w:val="005C79F4"/>
    <w:rsid w:val="005C7A42"/>
    <w:rsid w:val="005C7A50"/>
    <w:rsid w:val="005C7B46"/>
    <w:rsid w:val="005C7B7C"/>
    <w:rsid w:val="005C7C50"/>
    <w:rsid w:val="005C7C90"/>
    <w:rsid w:val="005C7CD5"/>
    <w:rsid w:val="005C7D59"/>
    <w:rsid w:val="005C7DD9"/>
    <w:rsid w:val="005C7E57"/>
    <w:rsid w:val="005C7E98"/>
    <w:rsid w:val="005C7EA9"/>
    <w:rsid w:val="005C7F07"/>
    <w:rsid w:val="005C7F4A"/>
    <w:rsid w:val="005C7F85"/>
    <w:rsid w:val="005C7F8C"/>
    <w:rsid w:val="005C7FBF"/>
    <w:rsid w:val="005C7FD5"/>
    <w:rsid w:val="005CA16A"/>
    <w:rsid w:val="005D00E2"/>
    <w:rsid w:val="005D014D"/>
    <w:rsid w:val="005D0190"/>
    <w:rsid w:val="005D01AB"/>
    <w:rsid w:val="005D01B5"/>
    <w:rsid w:val="005D01C6"/>
    <w:rsid w:val="005D0301"/>
    <w:rsid w:val="005D032D"/>
    <w:rsid w:val="005D034E"/>
    <w:rsid w:val="005D0387"/>
    <w:rsid w:val="005D03B7"/>
    <w:rsid w:val="005D0436"/>
    <w:rsid w:val="005D0440"/>
    <w:rsid w:val="005D0470"/>
    <w:rsid w:val="005D04A0"/>
    <w:rsid w:val="005D04AF"/>
    <w:rsid w:val="005D050D"/>
    <w:rsid w:val="005D0549"/>
    <w:rsid w:val="005D059A"/>
    <w:rsid w:val="005D05D7"/>
    <w:rsid w:val="005D0655"/>
    <w:rsid w:val="005D06AB"/>
    <w:rsid w:val="005D06E6"/>
    <w:rsid w:val="005D07BA"/>
    <w:rsid w:val="005D0881"/>
    <w:rsid w:val="005D08D1"/>
    <w:rsid w:val="005D0927"/>
    <w:rsid w:val="005D0961"/>
    <w:rsid w:val="005D097E"/>
    <w:rsid w:val="005D0990"/>
    <w:rsid w:val="005D09E6"/>
    <w:rsid w:val="005D0B2A"/>
    <w:rsid w:val="005D0BAF"/>
    <w:rsid w:val="005D0C22"/>
    <w:rsid w:val="005D0CDE"/>
    <w:rsid w:val="005D0D0D"/>
    <w:rsid w:val="005D0D64"/>
    <w:rsid w:val="005D0F09"/>
    <w:rsid w:val="005D0F4E"/>
    <w:rsid w:val="005D0FB9"/>
    <w:rsid w:val="005D10A2"/>
    <w:rsid w:val="005D1102"/>
    <w:rsid w:val="005D115E"/>
    <w:rsid w:val="005D116A"/>
    <w:rsid w:val="005D116F"/>
    <w:rsid w:val="005D118B"/>
    <w:rsid w:val="005D11F2"/>
    <w:rsid w:val="005D122B"/>
    <w:rsid w:val="005D127A"/>
    <w:rsid w:val="005D1311"/>
    <w:rsid w:val="005D1451"/>
    <w:rsid w:val="005D149B"/>
    <w:rsid w:val="005D149D"/>
    <w:rsid w:val="005D14AB"/>
    <w:rsid w:val="005D14AC"/>
    <w:rsid w:val="005D14BA"/>
    <w:rsid w:val="005D14D3"/>
    <w:rsid w:val="005D14FC"/>
    <w:rsid w:val="005D155B"/>
    <w:rsid w:val="005D15F7"/>
    <w:rsid w:val="005D1618"/>
    <w:rsid w:val="005D1623"/>
    <w:rsid w:val="005D16E9"/>
    <w:rsid w:val="005D1816"/>
    <w:rsid w:val="005D184F"/>
    <w:rsid w:val="005D18B6"/>
    <w:rsid w:val="005D18C4"/>
    <w:rsid w:val="005D18EA"/>
    <w:rsid w:val="005D18F2"/>
    <w:rsid w:val="005D1A14"/>
    <w:rsid w:val="005D1A8E"/>
    <w:rsid w:val="005D1ADB"/>
    <w:rsid w:val="005D1AE7"/>
    <w:rsid w:val="005D1C0C"/>
    <w:rsid w:val="005D1CB4"/>
    <w:rsid w:val="005D1CEA"/>
    <w:rsid w:val="005D1D9A"/>
    <w:rsid w:val="005D1DFC"/>
    <w:rsid w:val="005D1E8E"/>
    <w:rsid w:val="005D1E96"/>
    <w:rsid w:val="005D1EA2"/>
    <w:rsid w:val="005D1EB1"/>
    <w:rsid w:val="005D1F65"/>
    <w:rsid w:val="005D1F7A"/>
    <w:rsid w:val="005D1FAE"/>
    <w:rsid w:val="005D1FBB"/>
    <w:rsid w:val="005D1FD7"/>
    <w:rsid w:val="005D2054"/>
    <w:rsid w:val="005D205C"/>
    <w:rsid w:val="005D20C2"/>
    <w:rsid w:val="005D213A"/>
    <w:rsid w:val="005D21C5"/>
    <w:rsid w:val="005D21EB"/>
    <w:rsid w:val="005D22A5"/>
    <w:rsid w:val="005D23E9"/>
    <w:rsid w:val="005D243C"/>
    <w:rsid w:val="005D2566"/>
    <w:rsid w:val="005D265F"/>
    <w:rsid w:val="005D2713"/>
    <w:rsid w:val="005D2725"/>
    <w:rsid w:val="005D275F"/>
    <w:rsid w:val="005D276A"/>
    <w:rsid w:val="005D27BB"/>
    <w:rsid w:val="005D27BF"/>
    <w:rsid w:val="005D27F4"/>
    <w:rsid w:val="005D280E"/>
    <w:rsid w:val="005D2810"/>
    <w:rsid w:val="005D2828"/>
    <w:rsid w:val="005D28E4"/>
    <w:rsid w:val="005D29E3"/>
    <w:rsid w:val="005D29F5"/>
    <w:rsid w:val="005D2A38"/>
    <w:rsid w:val="005D2A76"/>
    <w:rsid w:val="005D2D05"/>
    <w:rsid w:val="005D2EC4"/>
    <w:rsid w:val="005D2EFF"/>
    <w:rsid w:val="005D2F45"/>
    <w:rsid w:val="005D300E"/>
    <w:rsid w:val="005D3019"/>
    <w:rsid w:val="005D303B"/>
    <w:rsid w:val="005D3108"/>
    <w:rsid w:val="005D310A"/>
    <w:rsid w:val="005D3124"/>
    <w:rsid w:val="005D3125"/>
    <w:rsid w:val="005D312A"/>
    <w:rsid w:val="005D31BF"/>
    <w:rsid w:val="005D31C2"/>
    <w:rsid w:val="005D31FB"/>
    <w:rsid w:val="005D3299"/>
    <w:rsid w:val="005D3302"/>
    <w:rsid w:val="005D3361"/>
    <w:rsid w:val="005D3374"/>
    <w:rsid w:val="005D3392"/>
    <w:rsid w:val="005D33D3"/>
    <w:rsid w:val="005D340B"/>
    <w:rsid w:val="005D3415"/>
    <w:rsid w:val="005D343B"/>
    <w:rsid w:val="005D3470"/>
    <w:rsid w:val="005D347F"/>
    <w:rsid w:val="005D3527"/>
    <w:rsid w:val="005D35EA"/>
    <w:rsid w:val="005D36AF"/>
    <w:rsid w:val="005D37CE"/>
    <w:rsid w:val="005D3872"/>
    <w:rsid w:val="005D38DC"/>
    <w:rsid w:val="005D390E"/>
    <w:rsid w:val="005D3922"/>
    <w:rsid w:val="005D3947"/>
    <w:rsid w:val="005D396C"/>
    <w:rsid w:val="005D396E"/>
    <w:rsid w:val="005D39BA"/>
    <w:rsid w:val="005D3A6C"/>
    <w:rsid w:val="005D3BA0"/>
    <w:rsid w:val="005D3BF4"/>
    <w:rsid w:val="005D3CA7"/>
    <w:rsid w:val="005D3D32"/>
    <w:rsid w:val="005D3D4B"/>
    <w:rsid w:val="005D3D53"/>
    <w:rsid w:val="005D3DCD"/>
    <w:rsid w:val="005D3E0D"/>
    <w:rsid w:val="005D3E2A"/>
    <w:rsid w:val="005D3EA5"/>
    <w:rsid w:val="005D3ED0"/>
    <w:rsid w:val="005D3F80"/>
    <w:rsid w:val="005D3FC6"/>
    <w:rsid w:val="005D3FF0"/>
    <w:rsid w:val="005D4070"/>
    <w:rsid w:val="005D410F"/>
    <w:rsid w:val="005D4171"/>
    <w:rsid w:val="005D41C0"/>
    <w:rsid w:val="005D426E"/>
    <w:rsid w:val="005D42AF"/>
    <w:rsid w:val="005D430E"/>
    <w:rsid w:val="005D433D"/>
    <w:rsid w:val="005D43E4"/>
    <w:rsid w:val="005D4469"/>
    <w:rsid w:val="005D44EE"/>
    <w:rsid w:val="005D4508"/>
    <w:rsid w:val="005D450E"/>
    <w:rsid w:val="005D4522"/>
    <w:rsid w:val="005D4668"/>
    <w:rsid w:val="005D46F2"/>
    <w:rsid w:val="005D4743"/>
    <w:rsid w:val="005D479A"/>
    <w:rsid w:val="005D47D6"/>
    <w:rsid w:val="005D4858"/>
    <w:rsid w:val="005D4907"/>
    <w:rsid w:val="005D49AD"/>
    <w:rsid w:val="005D49F6"/>
    <w:rsid w:val="005D4A9F"/>
    <w:rsid w:val="005D4ACD"/>
    <w:rsid w:val="005D4B44"/>
    <w:rsid w:val="005D4B92"/>
    <w:rsid w:val="005D4C73"/>
    <w:rsid w:val="005D4E19"/>
    <w:rsid w:val="005D4E35"/>
    <w:rsid w:val="005D4E8A"/>
    <w:rsid w:val="005D4EE4"/>
    <w:rsid w:val="005D4F40"/>
    <w:rsid w:val="005D4F6A"/>
    <w:rsid w:val="005D4F8B"/>
    <w:rsid w:val="005D50D9"/>
    <w:rsid w:val="005D5186"/>
    <w:rsid w:val="005D5205"/>
    <w:rsid w:val="005D52B4"/>
    <w:rsid w:val="005D53C4"/>
    <w:rsid w:val="005D53E5"/>
    <w:rsid w:val="005D540C"/>
    <w:rsid w:val="005D54EE"/>
    <w:rsid w:val="005D5503"/>
    <w:rsid w:val="005D5506"/>
    <w:rsid w:val="005D5588"/>
    <w:rsid w:val="005D55B3"/>
    <w:rsid w:val="005D55F5"/>
    <w:rsid w:val="005D561B"/>
    <w:rsid w:val="005D5631"/>
    <w:rsid w:val="005D5657"/>
    <w:rsid w:val="005D5674"/>
    <w:rsid w:val="005D56DC"/>
    <w:rsid w:val="005D56DF"/>
    <w:rsid w:val="005D56FE"/>
    <w:rsid w:val="005D57A5"/>
    <w:rsid w:val="005D57AF"/>
    <w:rsid w:val="005D5817"/>
    <w:rsid w:val="005D586D"/>
    <w:rsid w:val="005D58A8"/>
    <w:rsid w:val="005D592D"/>
    <w:rsid w:val="005D593D"/>
    <w:rsid w:val="005D5959"/>
    <w:rsid w:val="005D5A06"/>
    <w:rsid w:val="005D5A86"/>
    <w:rsid w:val="005D5B1E"/>
    <w:rsid w:val="005D5B33"/>
    <w:rsid w:val="005D5B7D"/>
    <w:rsid w:val="005D5BA8"/>
    <w:rsid w:val="005D5C58"/>
    <w:rsid w:val="005D5C79"/>
    <w:rsid w:val="005D5CA5"/>
    <w:rsid w:val="005D5CCC"/>
    <w:rsid w:val="005D5CF2"/>
    <w:rsid w:val="005D5D41"/>
    <w:rsid w:val="005D5D58"/>
    <w:rsid w:val="005D5D64"/>
    <w:rsid w:val="005D5DEA"/>
    <w:rsid w:val="005D5DED"/>
    <w:rsid w:val="005D5E22"/>
    <w:rsid w:val="005D5E3B"/>
    <w:rsid w:val="005D5E4A"/>
    <w:rsid w:val="005D5E93"/>
    <w:rsid w:val="005D5F4E"/>
    <w:rsid w:val="005D5F97"/>
    <w:rsid w:val="005D5F9B"/>
    <w:rsid w:val="005D604D"/>
    <w:rsid w:val="005D613B"/>
    <w:rsid w:val="005D613D"/>
    <w:rsid w:val="005D6195"/>
    <w:rsid w:val="005D6294"/>
    <w:rsid w:val="005D62F9"/>
    <w:rsid w:val="005D63A2"/>
    <w:rsid w:val="005D63B5"/>
    <w:rsid w:val="005D6451"/>
    <w:rsid w:val="005D64A2"/>
    <w:rsid w:val="005D64A4"/>
    <w:rsid w:val="005D64EB"/>
    <w:rsid w:val="005D6658"/>
    <w:rsid w:val="005D666D"/>
    <w:rsid w:val="005D667C"/>
    <w:rsid w:val="005D678C"/>
    <w:rsid w:val="005D67F7"/>
    <w:rsid w:val="005D6868"/>
    <w:rsid w:val="005D688C"/>
    <w:rsid w:val="005D68F2"/>
    <w:rsid w:val="005D6931"/>
    <w:rsid w:val="005D69AD"/>
    <w:rsid w:val="005D6A98"/>
    <w:rsid w:val="005D6ABC"/>
    <w:rsid w:val="005D6B11"/>
    <w:rsid w:val="005D6B46"/>
    <w:rsid w:val="005D6C51"/>
    <w:rsid w:val="005D6CD1"/>
    <w:rsid w:val="005D6D35"/>
    <w:rsid w:val="005D6D3D"/>
    <w:rsid w:val="005D6D96"/>
    <w:rsid w:val="005D6F4A"/>
    <w:rsid w:val="005D702F"/>
    <w:rsid w:val="005D704B"/>
    <w:rsid w:val="005D70E5"/>
    <w:rsid w:val="005D7182"/>
    <w:rsid w:val="005D7191"/>
    <w:rsid w:val="005D71B6"/>
    <w:rsid w:val="005D7245"/>
    <w:rsid w:val="005D729E"/>
    <w:rsid w:val="005D732F"/>
    <w:rsid w:val="005D73B8"/>
    <w:rsid w:val="005D744C"/>
    <w:rsid w:val="005D7455"/>
    <w:rsid w:val="005D750F"/>
    <w:rsid w:val="005D755E"/>
    <w:rsid w:val="005D767C"/>
    <w:rsid w:val="005D7742"/>
    <w:rsid w:val="005D774E"/>
    <w:rsid w:val="005D7770"/>
    <w:rsid w:val="005D77A4"/>
    <w:rsid w:val="005D77B3"/>
    <w:rsid w:val="005D77DB"/>
    <w:rsid w:val="005D7868"/>
    <w:rsid w:val="005D7886"/>
    <w:rsid w:val="005D7895"/>
    <w:rsid w:val="005D78DD"/>
    <w:rsid w:val="005D7915"/>
    <w:rsid w:val="005D794D"/>
    <w:rsid w:val="005D796F"/>
    <w:rsid w:val="005D79F4"/>
    <w:rsid w:val="005D7A0C"/>
    <w:rsid w:val="005D7AD8"/>
    <w:rsid w:val="005D7AE0"/>
    <w:rsid w:val="005D7AEF"/>
    <w:rsid w:val="005D7C8F"/>
    <w:rsid w:val="005D7CAF"/>
    <w:rsid w:val="005D7E41"/>
    <w:rsid w:val="005D7EEC"/>
    <w:rsid w:val="005D7FB3"/>
    <w:rsid w:val="005D7FFD"/>
    <w:rsid w:val="005E00B7"/>
    <w:rsid w:val="005E0160"/>
    <w:rsid w:val="005E017E"/>
    <w:rsid w:val="005E01D2"/>
    <w:rsid w:val="005E0322"/>
    <w:rsid w:val="005E039B"/>
    <w:rsid w:val="005E03A3"/>
    <w:rsid w:val="005E051A"/>
    <w:rsid w:val="005E0605"/>
    <w:rsid w:val="005E062A"/>
    <w:rsid w:val="005E0644"/>
    <w:rsid w:val="005E064F"/>
    <w:rsid w:val="005E0667"/>
    <w:rsid w:val="005E06E6"/>
    <w:rsid w:val="005E0707"/>
    <w:rsid w:val="005E0711"/>
    <w:rsid w:val="005E076D"/>
    <w:rsid w:val="005E084E"/>
    <w:rsid w:val="005E0854"/>
    <w:rsid w:val="005E0861"/>
    <w:rsid w:val="005E0909"/>
    <w:rsid w:val="005E0972"/>
    <w:rsid w:val="005E0A50"/>
    <w:rsid w:val="005E0A95"/>
    <w:rsid w:val="005E0AB0"/>
    <w:rsid w:val="005E0AF5"/>
    <w:rsid w:val="005E0C22"/>
    <w:rsid w:val="005E0C7B"/>
    <w:rsid w:val="005E0C81"/>
    <w:rsid w:val="005E0D01"/>
    <w:rsid w:val="005E0D73"/>
    <w:rsid w:val="005E0E7F"/>
    <w:rsid w:val="005E0EC8"/>
    <w:rsid w:val="005E0ECE"/>
    <w:rsid w:val="005E0EE7"/>
    <w:rsid w:val="005E0F6E"/>
    <w:rsid w:val="005E0FE1"/>
    <w:rsid w:val="005E1001"/>
    <w:rsid w:val="005E100F"/>
    <w:rsid w:val="005E10C6"/>
    <w:rsid w:val="005E11D8"/>
    <w:rsid w:val="005E12DA"/>
    <w:rsid w:val="005E1300"/>
    <w:rsid w:val="005E1350"/>
    <w:rsid w:val="005E136F"/>
    <w:rsid w:val="005E13D7"/>
    <w:rsid w:val="005E13EF"/>
    <w:rsid w:val="005E1414"/>
    <w:rsid w:val="005E1447"/>
    <w:rsid w:val="005E1590"/>
    <w:rsid w:val="005E15A4"/>
    <w:rsid w:val="005E1658"/>
    <w:rsid w:val="005E1688"/>
    <w:rsid w:val="005E1720"/>
    <w:rsid w:val="005E174E"/>
    <w:rsid w:val="005E1786"/>
    <w:rsid w:val="005E17C6"/>
    <w:rsid w:val="005E17DB"/>
    <w:rsid w:val="005E187D"/>
    <w:rsid w:val="005E18C1"/>
    <w:rsid w:val="005E190B"/>
    <w:rsid w:val="005E19CD"/>
    <w:rsid w:val="005E1A4F"/>
    <w:rsid w:val="005E1AA4"/>
    <w:rsid w:val="005E1AA5"/>
    <w:rsid w:val="005E1AC8"/>
    <w:rsid w:val="005E1B54"/>
    <w:rsid w:val="005E1BF6"/>
    <w:rsid w:val="005E1BF8"/>
    <w:rsid w:val="005E1C63"/>
    <w:rsid w:val="005E1D39"/>
    <w:rsid w:val="005E1EA6"/>
    <w:rsid w:val="005E1EDA"/>
    <w:rsid w:val="005E1F51"/>
    <w:rsid w:val="005E1FE1"/>
    <w:rsid w:val="005E20CC"/>
    <w:rsid w:val="005E20E5"/>
    <w:rsid w:val="005E2144"/>
    <w:rsid w:val="005E2176"/>
    <w:rsid w:val="005E22A2"/>
    <w:rsid w:val="005E22C2"/>
    <w:rsid w:val="005E22DA"/>
    <w:rsid w:val="005E236F"/>
    <w:rsid w:val="005E2395"/>
    <w:rsid w:val="005E2444"/>
    <w:rsid w:val="005E25BD"/>
    <w:rsid w:val="005E25C1"/>
    <w:rsid w:val="005E260B"/>
    <w:rsid w:val="005E2706"/>
    <w:rsid w:val="005E272E"/>
    <w:rsid w:val="005E2775"/>
    <w:rsid w:val="005E27E2"/>
    <w:rsid w:val="005E27E3"/>
    <w:rsid w:val="005E285B"/>
    <w:rsid w:val="005E28D0"/>
    <w:rsid w:val="005E2961"/>
    <w:rsid w:val="005E2967"/>
    <w:rsid w:val="005E2984"/>
    <w:rsid w:val="005E29AF"/>
    <w:rsid w:val="005E29E9"/>
    <w:rsid w:val="005E2A48"/>
    <w:rsid w:val="005E2B57"/>
    <w:rsid w:val="005E2B71"/>
    <w:rsid w:val="005E2B80"/>
    <w:rsid w:val="005E2BB6"/>
    <w:rsid w:val="005E2BD5"/>
    <w:rsid w:val="005E2C05"/>
    <w:rsid w:val="005E2C6F"/>
    <w:rsid w:val="005E2C9B"/>
    <w:rsid w:val="005E2DE8"/>
    <w:rsid w:val="005E2E11"/>
    <w:rsid w:val="005E30F5"/>
    <w:rsid w:val="005E312A"/>
    <w:rsid w:val="005E31C0"/>
    <w:rsid w:val="005E3221"/>
    <w:rsid w:val="005E3259"/>
    <w:rsid w:val="005E32B6"/>
    <w:rsid w:val="005E3320"/>
    <w:rsid w:val="005E33BE"/>
    <w:rsid w:val="005E33FF"/>
    <w:rsid w:val="005E34B8"/>
    <w:rsid w:val="005E3561"/>
    <w:rsid w:val="005E35E8"/>
    <w:rsid w:val="005E3651"/>
    <w:rsid w:val="005E36C2"/>
    <w:rsid w:val="005E37AF"/>
    <w:rsid w:val="005E3873"/>
    <w:rsid w:val="005E38D5"/>
    <w:rsid w:val="005E38FA"/>
    <w:rsid w:val="005E3A2A"/>
    <w:rsid w:val="005E3A3D"/>
    <w:rsid w:val="005E3A7A"/>
    <w:rsid w:val="005E3A99"/>
    <w:rsid w:val="005E3ACF"/>
    <w:rsid w:val="005E3B46"/>
    <w:rsid w:val="005E3BE0"/>
    <w:rsid w:val="005E3C51"/>
    <w:rsid w:val="005E3CA5"/>
    <w:rsid w:val="005E3CCB"/>
    <w:rsid w:val="005E3CE0"/>
    <w:rsid w:val="005E3D0D"/>
    <w:rsid w:val="005E3D49"/>
    <w:rsid w:val="005E3D6E"/>
    <w:rsid w:val="005E3DF7"/>
    <w:rsid w:val="005E3E2B"/>
    <w:rsid w:val="005E3E34"/>
    <w:rsid w:val="005E3E9C"/>
    <w:rsid w:val="005E3EB2"/>
    <w:rsid w:val="005E3EC3"/>
    <w:rsid w:val="005E3ECF"/>
    <w:rsid w:val="005E3EE2"/>
    <w:rsid w:val="005E3F46"/>
    <w:rsid w:val="005E4072"/>
    <w:rsid w:val="005E424C"/>
    <w:rsid w:val="005E42BB"/>
    <w:rsid w:val="005E42C6"/>
    <w:rsid w:val="005E43AA"/>
    <w:rsid w:val="005E43DE"/>
    <w:rsid w:val="005E440E"/>
    <w:rsid w:val="005E4422"/>
    <w:rsid w:val="005E450D"/>
    <w:rsid w:val="005E4552"/>
    <w:rsid w:val="005E467A"/>
    <w:rsid w:val="005E4685"/>
    <w:rsid w:val="005E46E8"/>
    <w:rsid w:val="005E4735"/>
    <w:rsid w:val="005E47A0"/>
    <w:rsid w:val="005E47E2"/>
    <w:rsid w:val="005E4844"/>
    <w:rsid w:val="005E4861"/>
    <w:rsid w:val="005E4865"/>
    <w:rsid w:val="005E4948"/>
    <w:rsid w:val="005E499B"/>
    <w:rsid w:val="005E49AC"/>
    <w:rsid w:val="005E4A21"/>
    <w:rsid w:val="005E4A2A"/>
    <w:rsid w:val="005E4A3E"/>
    <w:rsid w:val="005E4A92"/>
    <w:rsid w:val="005E4B3C"/>
    <w:rsid w:val="005E4B79"/>
    <w:rsid w:val="005E4BAD"/>
    <w:rsid w:val="005E4BC1"/>
    <w:rsid w:val="005E4BDC"/>
    <w:rsid w:val="005E4BEB"/>
    <w:rsid w:val="005E4BF9"/>
    <w:rsid w:val="005E4C0B"/>
    <w:rsid w:val="005E4C42"/>
    <w:rsid w:val="005E4CB7"/>
    <w:rsid w:val="005E4CD7"/>
    <w:rsid w:val="005E4E09"/>
    <w:rsid w:val="005E4EA1"/>
    <w:rsid w:val="005E4F69"/>
    <w:rsid w:val="005E4FBC"/>
    <w:rsid w:val="005E5030"/>
    <w:rsid w:val="005E5127"/>
    <w:rsid w:val="005E5154"/>
    <w:rsid w:val="005E5159"/>
    <w:rsid w:val="005E5228"/>
    <w:rsid w:val="005E5306"/>
    <w:rsid w:val="005E5379"/>
    <w:rsid w:val="005E53F3"/>
    <w:rsid w:val="005E5477"/>
    <w:rsid w:val="005E548B"/>
    <w:rsid w:val="005E54C3"/>
    <w:rsid w:val="005E54E2"/>
    <w:rsid w:val="005E550D"/>
    <w:rsid w:val="005E563A"/>
    <w:rsid w:val="005E563B"/>
    <w:rsid w:val="005E564E"/>
    <w:rsid w:val="005E56B3"/>
    <w:rsid w:val="005E56DD"/>
    <w:rsid w:val="005E57D4"/>
    <w:rsid w:val="005E5831"/>
    <w:rsid w:val="005E5853"/>
    <w:rsid w:val="005E593C"/>
    <w:rsid w:val="005E5955"/>
    <w:rsid w:val="005E5965"/>
    <w:rsid w:val="005E5AD8"/>
    <w:rsid w:val="005E5ADB"/>
    <w:rsid w:val="005E5B19"/>
    <w:rsid w:val="005E5B47"/>
    <w:rsid w:val="005E5BA4"/>
    <w:rsid w:val="005E5BBF"/>
    <w:rsid w:val="005E5C80"/>
    <w:rsid w:val="005E5D51"/>
    <w:rsid w:val="005E5EDB"/>
    <w:rsid w:val="005E5F31"/>
    <w:rsid w:val="005E5F58"/>
    <w:rsid w:val="005E5F62"/>
    <w:rsid w:val="005E5FCD"/>
    <w:rsid w:val="005E605A"/>
    <w:rsid w:val="005E605D"/>
    <w:rsid w:val="005E606A"/>
    <w:rsid w:val="005E6155"/>
    <w:rsid w:val="005E61C9"/>
    <w:rsid w:val="005E6291"/>
    <w:rsid w:val="005E62A9"/>
    <w:rsid w:val="005E62E6"/>
    <w:rsid w:val="005E6322"/>
    <w:rsid w:val="005E6381"/>
    <w:rsid w:val="005E648C"/>
    <w:rsid w:val="005E64D1"/>
    <w:rsid w:val="005E6507"/>
    <w:rsid w:val="005E6554"/>
    <w:rsid w:val="005E6656"/>
    <w:rsid w:val="005E665C"/>
    <w:rsid w:val="005E6676"/>
    <w:rsid w:val="005E66FB"/>
    <w:rsid w:val="005E670E"/>
    <w:rsid w:val="005E6747"/>
    <w:rsid w:val="005E674E"/>
    <w:rsid w:val="005E6764"/>
    <w:rsid w:val="005E67BA"/>
    <w:rsid w:val="005E680D"/>
    <w:rsid w:val="005E68CD"/>
    <w:rsid w:val="005E6971"/>
    <w:rsid w:val="005E6981"/>
    <w:rsid w:val="005E6985"/>
    <w:rsid w:val="005E69EA"/>
    <w:rsid w:val="005E6A25"/>
    <w:rsid w:val="005E6A4B"/>
    <w:rsid w:val="005E6A5B"/>
    <w:rsid w:val="005E6AAF"/>
    <w:rsid w:val="005E6AED"/>
    <w:rsid w:val="005E6B7B"/>
    <w:rsid w:val="005E6BB0"/>
    <w:rsid w:val="005E6C30"/>
    <w:rsid w:val="005E6C3B"/>
    <w:rsid w:val="005E6C41"/>
    <w:rsid w:val="005E6C72"/>
    <w:rsid w:val="005E6CC1"/>
    <w:rsid w:val="005E6CCB"/>
    <w:rsid w:val="005E6CEC"/>
    <w:rsid w:val="005E6D02"/>
    <w:rsid w:val="005E6D93"/>
    <w:rsid w:val="005E6DC7"/>
    <w:rsid w:val="005E6E6A"/>
    <w:rsid w:val="005E6E77"/>
    <w:rsid w:val="005E6E86"/>
    <w:rsid w:val="005E6F5D"/>
    <w:rsid w:val="005E6F9F"/>
    <w:rsid w:val="005E706D"/>
    <w:rsid w:val="005E70BC"/>
    <w:rsid w:val="005E70E6"/>
    <w:rsid w:val="005E713B"/>
    <w:rsid w:val="005E7218"/>
    <w:rsid w:val="005E727A"/>
    <w:rsid w:val="005E72CC"/>
    <w:rsid w:val="005E7315"/>
    <w:rsid w:val="005E731E"/>
    <w:rsid w:val="005E7332"/>
    <w:rsid w:val="005E73F5"/>
    <w:rsid w:val="005E74B4"/>
    <w:rsid w:val="005E74CD"/>
    <w:rsid w:val="005E75FD"/>
    <w:rsid w:val="005E768A"/>
    <w:rsid w:val="005E7780"/>
    <w:rsid w:val="005E7854"/>
    <w:rsid w:val="005E787A"/>
    <w:rsid w:val="005E7939"/>
    <w:rsid w:val="005E79B3"/>
    <w:rsid w:val="005E7AE3"/>
    <w:rsid w:val="005E7BE1"/>
    <w:rsid w:val="005E7CC7"/>
    <w:rsid w:val="005E7CFE"/>
    <w:rsid w:val="005E7D51"/>
    <w:rsid w:val="005E7DD8"/>
    <w:rsid w:val="005E7DEE"/>
    <w:rsid w:val="005E7DFB"/>
    <w:rsid w:val="005E7E12"/>
    <w:rsid w:val="005E7EEC"/>
    <w:rsid w:val="005E7F5F"/>
    <w:rsid w:val="005E7FFA"/>
    <w:rsid w:val="005F001F"/>
    <w:rsid w:val="005F0088"/>
    <w:rsid w:val="005F018D"/>
    <w:rsid w:val="005F02AB"/>
    <w:rsid w:val="005F0323"/>
    <w:rsid w:val="005F035A"/>
    <w:rsid w:val="005F035F"/>
    <w:rsid w:val="005F03AF"/>
    <w:rsid w:val="005F03C7"/>
    <w:rsid w:val="005F03D0"/>
    <w:rsid w:val="005F047F"/>
    <w:rsid w:val="005F057A"/>
    <w:rsid w:val="005F06EE"/>
    <w:rsid w:val="005F07AA"/>
    <w:rsid w:val="005F07BB"/>
    <w:rsid w:val="005F07E7"/>
    <w:rsid w:val="005F07ED"/>
    <w:rsid w:val="005F085C"/>
    <w:rsid w:val="005F08D3"/>
    <w:rsid w:val="005F08F7"/>
    <w:rsid w:val="005F0943"/>
    <w:rsid w:val="005F09CD"/>
    <w:rsid w:val="005F09E7"/>
    <w:rsid w:val="005F0B08"/>
    <w:rsid w:val="005F0B47"/>
    <w:rsid w:val="005F0BB6"/>
    <w:rsid w:val="005F0C79"/>
    <w:rsid w:val="005F0C89"/>
    <w:rsid w:val="005F0CAD"/>
    <w:rsid w:val="005F0D1C"/>
    <w:rsid w:val="005F0DDC"/>
    <w:rsid w:val="005F0E40"/>
    <w:rsid w:val="005F0F14"/>
    <w:rsid w:val="005F0F1D"/>
    <w:rsid w:val="005F0F23"/>
    <w:rsid w:val="005F0F40"/>
    <w:rsid w:val="005F1037"/>
    <w:rsid w:val="005F104E"/>
    <w:rsid w:val="005F1059"/>
    <w:rsid w:val="005F1099"/>
    <w:rsid w:val="005F10C4"/>
    <w:rsid w:val="005F10DB"/>
    <w:rsid w:val="005F10FC"/>
    <w:rsid w:val="005F11BB"/>
    <w:rsid w:val="005F12D4"/>
    <w:rsid w:val="005F1344"/>
    <w:rsid w:val="005F1441"/>
    <w:rsid w:val="005F149F"/>
    <w:rsid w:val="005F155F"/>
    <w:rsid w:val="005F159A"/>
    <w:rsid w:val="005F167A"/>
    <w:rsid w:val="005F16E8"/>
    <w:rsid w:val="005F1706"/>
    <w:rsid w:val="005F1711"/>
    <w:rsid w:val="005F17E2"/>
    <w:rsid w:val="005F17F7"/>
    <w:rsid w:val="005F1865"/>
    <w:rsid w:val="005F1895"/>
    <w:rsid w:val="005F18E0"/>
    <w:rsid w:val="005F1981"/>
    <w:rsid w:val="005F1A99"/>
    <w:rsid w:val="005F1AB7"/>
    <w:rsid w:val="005F1C9F"/>
    <w:rsid w:val="005F1CA2"/>
    <w:rsid w:val="005F1CCE"/>
    <w:rsid w:val="005F1CDD"/>
    <w:rsid w:val="005F1CE9"/>
    <w:rsid w:val="005F1D69"/>
    <w:rsid w:val="005F1DBD"/>
    <w:rsid w:val="005F1DC2"/>
    <w:rsid w:val="005F1E16"/>
    <w:rsid w:val="005F1E34"/>
    <w:rsid w:val="005F1E35"/>
    <w:rsid w:val="005F1EC4"/>
    <w:rsid w:val="005F1EED"/>
    <w:rsid w:val="005F1F38"/>
    <w:rsid w:val="005F1FF3"/>
    <w:rsid w:val="005F2009"/>
    <w:rsid w:val="005F2012"/>
    <w:rsid w:val="005F2060"/>
    <w:rsid w:val="005F2066"/>
    <w:rsid w:val="005F20D5"/>
    <w:rsid w:val="005F20EA"/>
    <w:rsid w:val="005F2127"/>
    <w:rsid w:val="005F2179"/>
    <w:rsid w:val="005F2258"/>
    <w:rsid w:val="005F256E"/>
    <w:rsid w:val="005F257D"/>
    <w:rsid w:val="005F259B"/>
    <w:rsid w:val="005F2650"/>
    <w:rsid w:val="005F26AC"/>
    <w:rsid w:val="005F26F0"/>
    <w:rsid w:val="005F2728"/>
    <w:rsid w:val="005F27B0"/>
    <w:rsid w:val="005F2809"/>
    <w:rsid w:val="005F29DA"/>
    <w:rsid w:val="005F29DD"/>
    <w:rsid w:val="005F2A3D"/>
    <w:rsid w:val="005F2A52"/>
    <w:rsid w:val="005F2A6A"/>
    <w:rsid w:val="005F2A95"/>
    <w:rsid w:val="005F2ACC"/>
    <w:rsid w:val="005F2B06"/>
    <w:rsid w:val="005F2BAE"/>
    <w:rsid w:val="005F2BC2"/>
    <w:rsid w:val="005F2C1C"/>
    <w:rsid w:val="005F2C25"/>
    <w:rsid w:val="005F2D68"/>
    <w:rsid w:val="005F2D88"/>
    <w:rsid w:val="005F2D91"/>
    <w:rsid w:val="005F2E2D"/>
    <w:rsid w:val="005F2FC4"/>
    <w:rsid w:val="005F2FD0"/>
    <w:rsid w:val="005F2FE7"/>
    <w:rsid w:val="005F32E9"/>
    <w:rsid w:val="005F32EF"/>
    <w:rsid w:val="005F3398"/>
    <w:rsid w:val="005F33BB"/>
    <w:rsid w:val="005F33D0"/>
    <w:rsid w:val="005F3430"/>
    <w:rsid w:val="005F3563"/>
    <w:rsid w:val="005F35D3"/>
    <w:rsid w:val="005F35F9"/>
    <w:rsid w:val="005F3635"/>
    <w:rsid w:val="005F3666"/>
    <w:rsid w:val="005F366C"/>
    <w:rsid w:val="005F3698"/>
    <w:rsid w:val="005F3717"/>
    <w:rsid w:val="005F3794"/>
    <w:rsid w:val="005F37A0"/>
    <w:rsid w:val="005F387E"/>
    <w:rsid w:val="005F390C"/>
    <w:rsid w:val="005F3966"/>
    <w:rsid w:val="005F39A3"/>
    <w:rsid w:val="005F3A3B"/>
    <w:rsid w:val="005F3AB3"/>
    <w:rsid w:val="005F3C98"/>
    <w:rsid w:val="005F3CAB"/>
    <w:rsid w:val="005F3CD0"/>
    <w:rsid w:val="005F3CDE"/>
    <w:rsid w:val="005F3D6F"/>
    <w:rsid w:val="005F3D9E"/>
    <w:rsid w:val="005F3E24"/>
    <w:rsid w:val="005F3E55"/>
    <w:rsid w:val="005F3E8D"/>
    <w:rsid w:val="005F3EA4"/>
    <w:rsid w:val="005F3F35"/>
    <w:rsid w:val="005F3F3B"/>
    <w:rsid w:val="005F4090"/>
    <w:rsid w:val="005F40F0"/>
    <w:rsid w:val="005F4108"/>
    <w:rsid w:val="005F41B2"/>
    <w:rsid w:val="005F42AA"/>
    <w:rsid w:val="005F42CC"/>
    <w:rsid w:val="005F430D"/>
    <w:rsid w:val="005F434C"/>
    <w:rsid w:val="005F4359"/>
    <w:rsid w:val="005F43D9"/>
    <w:rsid w:val="005F4492"/>
    <w:rsid w:val="005F449F"/>
    <w:rsid w:val="005F44C3"/>
    <w:rsid w:val="005F4531"/>
    <w:rsid w:val="005F45A2"/>
    <w:rsid w:val="005F45C8"/>
    <w:rsid w:val="005F45D5"/>
    <w:rsid w:val="005F46FE"/>
    <w:rsid w:val="005F47F7"/>
    <w:rsid w:val="005F4817"/>
    <w:rsid w:val="005F4840"/>
    <w:rsid w:val="005F4933"/>
    <w:rsid w:val="005F4935"/>
    <w:rsid w:val="005F4A41"/>
    <w:rsid w:val="005F4A4B"/>
    <w:rsid w:val="005F4A9C"/>
    <w:rsid w:val="005F4AD5"/>
    <w:rsid w:val="005F4B18"/>
    <w:rsid w:val="005F4B6F"/>
    <w:rsid w:val="005F4B82"/>
    <w:rsid w:val="005F4BBA"/>
    <w:rsid w:val="005F4C34"/>
    <w:rsid w:val="005F4CAB"/>
    <w:rsid w:val="005F4CF0"/>
    <w:rsid w:val="005F4D6F"/>
    <w:rsid w:val="005F4D94"/>
    <w:rsid w:val="005F4E96"/>
    <w:rsid w:val="005F4EBD"/>
    <w:rsid w:val="005F4EE7"/>
    <w:rsid w:val="005F4F0B"/>
    <w:rsid w:val="005F4F57"/>
    <w:rsid w:val="005F4FB9"/>
    <w:rsid w:val="005F4FE5"/>
    <w:rsid w:val="005F5007"/>
    <w:rsid w:val="005F503E"/>
    <w:rsid w:val="005F5094"/>
    <w:rsid w:val="005F509B"/>
    <w:rsid w:val="005F511E"/>
    <w:rsid w:val="005F514A"/>
    <w:rsid w:val="005F531B"/>
    <w:rsid w:val="005F5393"/>
    <w:rsid w:val="005F53BD"/>
    <w:rsid w:val="005F54D9"/>
    <w:rsid w:val="005F5573"/>
    <w:rsid w:val="005F5624"/>
    <w:rsid w:val="005F563C"/>
    <w:rsid w:val="005F56E0"/>
    <w:rsid w:val="005F5726"/>
    <w:rsid w:val="005F57B6"/>
    <w:rsid w:val="005F57BA"/>
    <w:rsid w:val="005F585F"/>
    <w:rsid w:val="005F58F7"/>
    <w:rsid w:val="005F5921"/>
    <w:rsid w:val="005F5923"/>
    <w:rsid w:val="005F593B"/>
    <w:rsid w:val="005F5968"/>
    <w:rsid w:val="005F597F"/>
    <w:rsid w:val="005F5A25"/>
    <w:rsid w:val="005F5A66"/>
    <w:rsid w:val="005F5A81"/>
    <w:rsid w:val="005F5ACB"/>
    <w:rsid w:val="005F5ACD"/>
    <w:rsid w:val="005F5B07"/>
    <w:rsid w:val="005F5B69"/>
    <w:rsid w:val="005F5B8C"/>
    <w:rsid w:val="005F5BF6"/>
    <w:rsid w:val="005F5C28"/>
    <w:rsid w:val="005F5CE3"/>
    <w:rsid w:val="005F5D18"/>
    <w:rsid w:val="005F5DA4"/>
    <w:rsid w:val="005F5DE7"/>
    <w:rsid w:val="005F5E93"/>
    <w:rsid w:val="005F5EB0"/>
    <w:rsid w:val="005F5EC4"/>
    <w:rsid w:val="005F5EDB"/>
    <w:rsid w:val="005F5F76"/>
    <w:rsid w:val="005F600D"/>
    <w:rsid w:val="005F6109"/>
    <w:rsid w:val="005F61F0"/>
    <w:rsid w:val="005F628A"/>
    <w:rsid w:val="005F62C2"/>
    <w:rsid w:val="005F63C0"/>
    <w:rsid w:val="005F63C7"/>
    <w:rsid w:val="005F642D"/>
    <w:rsid w:val="005F648E"/>
    <w:rsid w:val="005F64E0"/>
    <w:rsid w:val="005F6515"/>
    <w:rsid w:val="005F6530"/>
    <w:rsid w:val="005F656A"/>
    <w:rsid w:val="005F65BC"/>
    <w:rsid w:val="005F65F8"/>
    <w:rsid w:val="005F6738"/>
    <w:rsid w:val="005F674A"/>
    <w:rsid w:val="005F680A"/>
    <w:rsid w:val="005F684E"/>
    <w:rsid w:val="005F6892"/>
    <w:rsid w:val="005F6939"/>
    <w:rsid w:val="005F6969"/>
    <w:rsid w:val="005F6A11"/>
    <w:rsid w:val="005F6AAC"/>
    <w:rsid w:val="005F6B70"/>
    <w:rsid w:val="005F6B97"/>
    <w:rsid w:val="005F6BF7"/>
    <w:rsid w:val="005F6C83"/>
    <w:rsid w:val="005F6CA7"/>
    <w:rsid w:val="005F6CC3"/>
    <w:rsid w:val="005F6D72"/>
    <w:rsid w:val="005F6D87"/>
    <w:rsid w:val="005F6D98"/>
    <w:rsid w:val="005F6DD0"/>
    <w:rsid w:val="005F6DF0"/>
    <w:rsid w:val="005F6EAB"/>
    <w:rsid w:val="005F6EC8"/>
    <w:rsid w:val="005F6EEA"/>
    <w:rsid w:val="005F6F7C"/>
    <w:rsid w:val="005F6F7E"/>
    <w:rsid w:val="005F7005"/>
    <w:rsid w:val="005F708C"/>
    <w:rsid w:val="005F70D8"/>
    <w:rsid w:val="005F7167"/>
    <w:rsid w:val="005F7170"/>
    <w:rsid w:val="005F71D0"/>
    <w:rsid w:val="005F71D5"/>
    <w:rsid w:val="005F724E"/>
    <w:rsid w:val="005F72A1"/>
    <w:rsid w:val="005F72DE"/>
    <w:rsid w:val="005F7345"/>
    <w:rsid w:val="005F7353"/>
    <w:rsid w:val="005F73D2"/>
    <w:rsid w:val="005F73E4"/>
    <w:rsid w:val="005F7539"/>
    <w:rsid w:val="005F7557"/>
    <w:rsid w:val="005F75CD"/>
    <w:rsid w:val="005F75F6"/>
    <w:rsid w:val="005F7625"/>
    <w:rsid w:val="005F7648"/>
    <w:rsid w:val="005F76B9"/>
    <w:rsid w:val="005F76DD"/>
    <w:rsid w:val="005F7742"/>
    <w:rsid w:val="005F788B"/>
    <w:rsid w:val="005F78AF"/>
    <w:rsid w:val="005F78FB"/>
    <w:rsid w:val="005F7970"/>
    <w:rsid w:val="005F7A04"/>
    <w:rsid w:val="005F7A0B"/>
    <w:rsid w:val="005F7AB1"/>
    <w:rsid w:val="005F7AD6"/>
    <w:rsid w:val="005F7AE8"/>
    <w:rsid w:val="005F7AF5"/>
    <w:rsid w:val="005F7B3F"/>
    <w:rsid w:val="005F7B49"/>
    <w:rsid w:val="005F7B79"/>
    <w:rsid w:val="005F7C5C"/>
    <w:rsid w:val="005F7CBC"/>
    <w:rsid w:val="005F7DAC"/>
    <w:rsid w:val="005F7E13"/>
    <w:rsid w:val="005F7E5B"/>
    <w:rsid w:val="005F7E6E"/>
    <w:rsid w:val="005F7E7E"/>
    <w:rsid w:val="005F7EFE"/>
    <w:rsid w:val="005F7F46"/>
    <w:rsid w:val="00600004"/>
    <w:rsid w:val="0060004C"/>
    <w:rsid w:val="0060019C"/>
    <w:rsid w:val="006001C4"/>
    <w:rsid w:val="00600266"/>
    <w:rsid w:val="006002B4"/>
    <w:rsid w:val="00600311"/>
    <w:rsid w:val="0060031E"/>
    <w:rsid w:val="00600349"/>
    <w:rsid w:val="0060035A"/>
    <w:rsid w:val="00600364"/>
    <w:rsid w:val="00600462"/>
    <w:rsid w:val="0060046D"/>
    <w:rsid w:val="0060052E"/>
    <w:rsid w:val="0060057A"/>
    <w:rsid w:val="00600710"/>
    <w:rsid w:val="00600799"/>
    <w:rsid w:val="00600847"/>
    <w:rsid w:val="00600935"/>
    <w:rsid w:val="0060094E"/>
    <w:rsid w:val="00600B1C"/>
    <w:rsid w:val="00600B2C"/>
    <w:rsid w:val="00600B39"/>
    <w:rsid w:val="00600B45"/>
    <w:rsid w:val="00600B4D"/>
    <w:rsid w:val="00600B63"/>
    <w:rsid w:val="00600BD1"/>
    <w:rsid w:val="00600BD3"/>
    <w:rsid w:val="00600CF6"/>
    <w:rsid w:val="00600DCD"/>
    <w:rsid w:val="00600E31"/>
    <w:rsid w:val="00600E4A"/>
    <w:rsid w:val="00600ED6"/>
    <w:rsid w:val="00600EEB"/>
    <w:rsid w:val="00600F93"/>
    <w:rsid w:val="00600FD9"/>
    <w:rsid w:val="00601083"/>
    <w:rsid w:val="006010D6"/>
    <w:rsid w:val="00601143"/>
    <w:rsid w:val="00601168"/>
    <w:rsid w:val="006011D6"/>
    <w:rsid w:val="00601216"/>
    <w:rsid w:val="00601255"/>
    <w:rsid w:val="0060129C"/>
    <w:rsid w:val="00601317"/>
    <w:rsid w:val="006013B6"/>
    <w:rsid w:val="006013DA"/>
    <w:rsid w:val="0060141C"/>
    <w:rsid w:val="00601488"/>
    <w:rsid w:val="00601502"/>
    <w:rsid w:val="00601524"/>
    <w:rsid w:val="00601541"/>
    <w:rsid w:val="0060161D"/>
    <w:rsid w:val="0060164D"/>
    <w:rsid w:val="0060164F"/>
    <w:rsid w:val="00601685"/>
    <w:rsid w:val="0060168B"/>
    <w:rsid w:val="00601759"/>
    <w:rsid w:val="00601974"/>
    <w:rsid w:val="0060199F"/>
    <w:rsid w:val="00601A1C"/>
    <w:rsid w:val="00601B96"/>
    <w:rsid w:val="00601C44"/>
    <w:rsid w:val="00601CA1"/>
    <w:rsid w:val="00601D1B"/>
    <w:rsid w:val="00601D4A"/>
    <w:rsid w:val="00601DB1"/>
    <w:rsid w:val="00601E0F"/>
    <w:rsid w:val="00601E2E"/>
    <w:rsid w:val="00601E5A"/>
    <w:rsid w:val="00601E92"/>
    <w:rsid w:val="00601F74"/>
    <w:rsid w:val="00601F8B"/>
    <w:rsid w:val="00601FC6"/>
    <w:rsid w:val="0060206B"/>
    <w:rsid w:val="006020B3"/>
    <w:rsid w:val="0060211D"/>
    <w:rsid w:val="00602122"/>
    <w:rsid w:val="00602136"/>
    <w:rsid w:val="0060213C"/>
    <w:rsid w:val="0060215C"/>
    <w:rsid w:val="00602213"/>
    <w:rsid w:val="00602298"/>
    <w:rsid w:val="0060229F"/>
    <w:rsid w:val="006022DA"/>
    <w:rsid w:val="00602308"/>
    <w:rsid w:val="00602326"/>
    <w:rsid w:val="00602404"/>
    <w:rsid w:val="00602447"/>
    <w:rsid w:val="0060253F"/>
    <w:rsid w:val="00602570"/>
    <w:rsid w:val="00602615"/>
    <w:rsid w:val="00602732"/>
    <w:rsid w:val="00602747"/>
    <w:rsid w:val="0060274F"/>
    <w:rsid w:val="0060278F"/>
    <w:rsid w:val="006027A6"/>
    <w:rsid w:val="006027B7"/>
    <w:rsid w:val="006027E6"/>
    <w:rsid w:val="0060283F"/>
    <w:rsid w:val="00602909"/>
    <w:rsid w:val="006029F0"/>
    <w:rsid w:val="00602ADB"/>
    <w:rsid w:val="00602B5E"/>
    <w:rsid w:val="00602C0B"/>
    <w:rsid w:val="00602C7A"/>
    <w:rsid w:val="00602CB9"/>
    <w:rsid w:val="00602CED"/>
    <w:rsid w:val="00602D08"/>
    <w:rsid w:val="00602D74"/>
    <w:rsid w:val="00602DBE"/>
    <w:rsid w:val="00602E36"/>
    <w:rsid w:val="00602F9A"/>
    <w:rsid w:val="00602FAD"/>
    <w:rsid w:val="00602FD6"/>
    <w:rsid w:val="00602FE3"/>
    <w:rsid w:val="00603028"/>
    <w:rsid w:val="00603151"/>
    <w:rsid w:val="00603185"/>
    <w:rsid w:val="0060319E"/>
    <w:rsid w:val="006031AC"/>
    <w:rsid w:val="00603266"/>
    <w:rsid w:val="006032A1"/>
    <w:rsid w:val="0060333A"/>
    <w:rsid w:val="006033AE"/>
    <w:rsid w:val="006033F0"/>
    <w:rsid w:val="006033FF"/>
    <w:rsid w:val="00603411"/>
    <w:rsid w:val="006034C4"/>
    <w:rsid w:val="006034CA"/>
    <w:rsid w:val="006034D3"/>
    <w:rsid w:val="006035AF"/>
    <w:rsid w:val="00603614"/>
    <w:rsid w:val="0060365E"/>
    <w:rsid w:val="00603711"/>
    <w:rsid w:val="0060375E"/>
    <w:rsid w:val="006037B9"/>
    <w:rsid w:val="006037BB"/>
    <w:rsid w:val="0060386C"/>
    <w:rsid w:val="0060387C"/>
    <w:rsid w:val="006038FC"/>
    <w:rsid w:val="0060390A"/>
    <w:rsid w:val="0060390E"/>
    <w:rsid w:val="00603910"/>
    <w:rsid w:val="006039E5"/>
    <w:rsid w:val="00603B08"/>
    <w:rsid w:val="00603BC8"/>
    <w:rsid w:val="00603BDD"/>
    <w:rsid w:val="00603BF6"/>
    <w:rsid w:val="00603BF7"/>
    <w:rsid w:val="00603DA4"/>
    <w:rsid w:val="00603E34"/>
    <w:rsid w:val="00603E8B"/>
    <w:rsid w:val="00603EEB"/>
    <w:rsid w:val="00603F29"/>
    <w:rsid w:val="00603F95"/>
    <w:rsid w:val="00603FEE"/>
    <w:rsid w:val="00603FFD"/>
    <w:rsid w:val="00604047"/>
    <w:rsid w:val="006041A6"/>
    <w:rsid w:val="0060422F"/>
    <w:rsid w:val="0060427F"/>
    <w:rsid w:val="006042EC"/>
    <w:rsid w:val="0060431B"/>
    <w:rsid w:val="0060431C"/>
    <w:rsid w:val="0060438E"/>
    <w:rsid w:val="006043C3"/>
    <w:rsid w:val="0060455C"/>
    <w:rsid w:val="00604639"/>
    <w:rsid w:val="006046AB"/>
    <w:rsid w:val="006046D8"/>
    <w:rsid w:val="00604793"/>
    <w:rsid w:val="006047C2"/>
    <w:rsid w:val="0060480C"/>
    <w:rsid w:val="00604833"/>
    <w:rsid w:val="0060483C"/>
    <w:rsid w:val="006048B3"/>
    <w:rsid w:val="006048C5"/>
    <w:rsid w:val="00604999"/>
    <w:rsid w:val="006049E2"/>
    <w:rsid w:val="00604B03"/>
    <w:rsid w:val="00604BB5"/>
    <w:rsid w:val="00604C06"/>
    <w:rsid w:val="00604C2F"/>
    <w:rsid w:val="00604C4A"/>
    <w:rsid w:val="00604C7C"/>
    <w:rsid w:val="00604D7F"/>
    <w:rsid w:val="00604D92"/>
    <w:rsid w:val="00604EA6"/>
    <w:rsid w:val="00604F96"/>
    <w:rsid w:val="0060511A"/>
    <w:rsid w:val="0060514D"/>
    <w:rsid w:val="00605170"/>
    <w:rsid w:val="00605186"/>
    <w:rsid w:val="0060518E"/>
    <w:rsid w:val="00605226"/>
    <w:rsid w:val="0060527F"/>
    <w:rsid w:val="006052C2"/>
    <w:rsid w:val="006052F0"/>
    <w:rsid w:val="0060537B"/>
    <w:rsid w:val="00605409"/>
    <w:rsid w:val="006054A1"/>
    <w:rsid w:val="006056B8"/>
    <w:rsid w:val="006056BA"/>
    <w:rsid w:val="00605727"/>
    <w:rsid w:val="00605730"/>
    <w:rsid w:val="00605759"/>
    <w:rsid w:val="006057B5"/>
    <w:rsid w:val="00605870"/>
    <w:rsid w:val="0060591D"/>
    <w:rsid w:val="0060596D"/>
    <w:rsid w:val="00605B46"/>
    <w:rsid w:val="00605C34"/>
    <w:rsid w:val="00605C3B"/>
    <w:rsid w:val="00605CBB"/>
    <w:rsid w:val="00605CCE"/>
    <w:rsid w:val="00605D5F"/>
    <w:rsid w:val="00605DA2"/>
    <w:rsid w:val="00605F1F"/>
    <w:rsid w:val="00605F37"/>
    <w:rsid w:val="00605F4B"/>
    <w:rsid w:val="00605F67"/>
    <w:rsid w:val="00605FD7"/>
    <w:rsid w:val="00606008"/>
    <w:rsid w:val="00606018"/>
    <w:rsid w:val="00606057"/>
    <w:rsid w:val="00606185"/>
    <w:rsid w:val="0060627D"/>
    <w:rsid w:val="006062F1"/>
    <w:rsid w:val="00606394"/>
    <w:rsid w:val="006063F8"/>
    <w:rsid w:val="006064AD"/>
    <w:rsid w:val="0060652E"/>
    <w:rsid w:val="0060652F"/>
    <w:rsid w:val="006065CB"/>
    <w:rsid w:val="0060661A"/>
    <w:rsid w:val="0060668D"/>
    <w:rsid w:val="006066B9"/>
    <w:rsid w:val="006066D4"/>
    <w:rsid w:val="0060671B"/>
    <w:rsid w:val="00606754"/>
    <w:rsid w:val="006067A9"/>
    <w:rsid w:val="006067B6"/>
    <w:rsid w:val="006068BD"/>
    <w:rsid w:val="00606924"/>
    <w:rsid w:val="00606934"/>
    <w:rsid w:val="0060693D"/>
    <w:rsid w:val="00606A10"/>
    <w:rsid w:val="00606A4F"/>
    <w:rsid w:val="00606B74"/>
    <w:rsid w:val="00606BD5"/>
    <w:rsid w:val="00606BE3"/>
    <w:rsid w:val="00606C53"/>
    <w:rsid w:val="00606C5A"/>
    <w:rsid w:val="00606C69"/>
    <w:rsid w:val="00606C7E"/>
    <w:rsid w:val="00606C96"/>
    <w:rsid w:val="00606CD5"/>
    <w:rsid w:val="00606D95"/>
    <w:rsid w:val="00606EC5"/>
    <w:rsid w:val="00606EEC"/>
    <w:rsid w:val="00606F0E"/>
    <w:rsid w:val="00606F9A"/>
    <w:rsid w:val="00607000"/>
    <w:rsid w:val="00607004"/>
    <w:rsid w:val="00607006"/>
    <w:rsid w:val="00607039"/>
    <w:rsid w:val="0060709C"/>
    <w:rsid w:val="006070DF"/>
    <w:rsid w:val="006070F5"/>
    <w:rsid w:val="00607181"/>
    <w:rsid w:val="0060718B"/>
    <w:rsid w:val="00607249"/>
    <w:rsid w:val="006072BA"/>
    <w:rsid w:val="006072D3"/>
    <w:rsid w:val="00607385"/>
    <w:rsid w:val="00607398"/>
    <w:rsid w:val="006073BD"/>
    <w:rsid w:val="006073D7"/>
    <w:rsid w:val="00607423"/>
    <w:rsid w:val="0060745E"/>
    <w:rsid w:val="00607467"/>
    <w:rsid w:val="0060746A"/>
    <w:rsid w:val="006074D9"/>
    <w:rsid w:val="006074DB"/>
    <w:rsid w:val="00607596"/>
    <w:rsid w:val="006075CB"/>
    <w:rsid w:val="00607602"/>
    <w:rsid w:val="00607635"/>
    <w:rsid w:val="006076DA"/>
    <w:rsid w:val="006076E3"/>
    <w:rsid w:val="0060778A"/>
    <w:rsid w:val="006077F7"/>
    <w:rsid w:val="00607855"/>
    <w:rsid w:val="00607889"/>
    <w:rsid w:val="006078D2"/>
    <w:rsid w:val="00607903"/>
    <w:rsid w:val="00607971"/>
    <w:rsid w:val="00607990"/>
    <w:rsid w:val="0060799A"/>
    <w:rsid w:val="006079E4"/>
    <w:rsid w:val="00607A48"/>
    <w:rsid w:val="00607A63"/>
    <w:rsid w:val="00607AC7"/>
    <w:rsid w:val="00607B24"/>
    <w:rsid w:val="00607B30"/>
    <w:rsid w:val="00607B33"/>
    <w:rsid w:val="00607BC7"/>
    <w:rsid w:val="00607C70"/>
    <w:rsid w:val="00607D9F"/>
    <w:rsid w:val="00607DAB"/>
    <w:rsid w:val="00607DC0"/>
    <w:rsid w:val="00607DE2"/>
    <w:rsid w:val="00607E3D"/>
    <w:rsid w:val="00607E9A"/>
    <w:rsid w:val="00607EB7"/>
    <w:rsid w:val="00607EF0"/>
    <w:rsid w:val="00607F74"/>
    <w:rsid w:val="00607FB1"/>
    <w:rsid w:val="006100C1"/>
    <w:rsid w:val="006100EF"/>
    <w:rsid w:val="00610165"/>
    <w:rsid w:val="006101C9"/>
    <w:rsid w:val="006101CC"/>
    <w:rsid w:val="006102D5"/>
    <w:rsid w:val="0061039D"/>
    <w:rsid w:val="006104A2"/>
    <w:rsid w:val="006104D2"/>
    <w:rsid w:val="00610559"/>
    <w:rsid w:val="0061057B"/>
    <w:rsid w:val="006105AB"/>
    <w:rsid w:val="006105EC"/>
    <w:rsid w:val="00610614"/>
    <w:rsid w:val="0061067C"/>
    <w:rsid w:val="0061072B"/>
    <w:rsid w:val="006107D8"/>
    <w:rsid w:val="00610811"/>
    <w:rsid w:val="00610829"/>
    <w:rsid w:val="00610832"/>
    <w:rsid w:val="00610872"/>
    <w:rsid w:val="0061087C"/>
    <w:rsid w:val="006108E2"/>
    <w:rsid w:val="006108EE"/>
    <w:rsid w:val="006108F6"/>
    <w:rsid w:val="0061093B"/>
    <w:rsid w:val="0061096F"/>
    <w:rsid w:val="00610A5E"/>
    <w:rsid w:val="00610AA6"/>
    <w:rsid w:val="00610AAB"/>
    <w:rsid w:val="00610BC7"/>
    <w:rsid w:val="00610BED"/>
    <w:rsid w:val="00610C6A"/>
    <w:rsid w:val="00610D04"/>
    <w:rsid w:val="00610D05"/>
    <w:rsid w:val="00610DA4"/>
    <w:rsid w:val="00610DB9"/>
    <w:rsid w:val="00610F30"/>
    <w:rsid w:val="00610FD8"/>
    <w:rsid w:val="00610FD9"/>
    <w:rsid w:val="00610FE5"/>
    <w:rsid w:val="00611062"/>
    <w:rsid w:val="0061107E"/>
    <w:rsid w:val="006110DA"/>
    <w:rsid w:val="006110DD"/>
    <w:rsid w:val="00611122"/>
    <w:rsid w:val="0061125A"/>
    <w:rsid w:val="00611459"/>
    <w:rsid w:val="0061146C"/>
    <w:rsid w:val="00611478"/>
    <w:rsid w:val="00611499"/>
    <w:rsid w:val="006114B1"/>
    <w:rsid w:val="0061156A"/>
    <w:rsid w:val="00611661"/>
    <w:rsid w:val="00611694"/>
    <w:rsid w:val="0061169B"/>
    <w:rsid w:val="006116AF"/>
    <w:rsid w:val="006116C0"/>
    <w:rsid w:val="006116FE"/>
    <w:rsid w:val="00611722"/>
    <w:rsid w:val="00611748"/>
    <w:rsid w:val="00611856"/>
    <w:rsid w:val="0061187F"/>
    <w:rsid w:val="0061194D"/>
    <w:rsid w:val="006119B6"/>
    <w:rsid w:val="00611A04"/>
    <w:rsid w:val="00611B16"/>
    <w:rsid w:val="00611C51"/>
    <w:rsid w:val="00611C8F"/>
    <w:rsid w:val="00611D1A"/>
    <w:rsid w:val="00611D4F"/>
    <w:rsid w:val="00611D76"/>
    <w:rsid w:val="00611DAF"/>
    <w:rsid w:val="00611E0A"/>
    <w:rsid w:val="00611E39"/>
    <w:rsid w:val="00611E6A"/>
    <w:rsid w:val="00611F36"/>
    <w:rsid w:val="00611F59"/>
    <w:rsid w:val="00611FAC"/>
    <w:rsid w:val="00611FE6"/>
    <w:rsid w:val="00612008"/>
    <w:rsid w:val="00612009"/>
    <w:rsid w:val="0061200B"/>
    <w:rsid w:val="00612066"/>
    <w:rsid w:val="00612109"/>
    <w:rsid w:val="00612145"/>
    <w:rsid w:val="006121AC"/>
    <w:rsid w:val="0061221E"/>
    <w:rsid w:val="00612230"/>
    <w:rsid w:val="00612250"/>
    <w:rsid w:val="00612264"/>
    <w:rsid w:val="006122F8"/>
    <w:rsid w:val="00612367"/>
    <w:rsid w:val="0061238D"/>
    <w:rsid w:val="0061241C"/>
    <w:rsid w:val="00612465"/>
    <w:rsid w:val="006124C7"/>
    <w:rsid w:val="006124D7"/>
    <w:rsid w:val="0061253C"/>
    <w:rsid w:val="0061256B"/>
    <w:rsid w:val="00612583"/>
    <w:rsid w:val="006125A9"/>
    <w:rsid w:val="006125FD"/>
    <w:rsid w:val="0061260E"/>
    <w:rsid w:val="00612623"/>
    <w:rsid w:val="00612636"/>
    <w:rsid w:val="0061267A"/>
    <w:rsid w:val="006126FB"/>
    <w:rsid w:val="0061271E"/>
    <w:rsid w:val="0061274B"/>
    <w:rsid w:val="00612789"/>
    <w:rsid w:val="006127A8"/>
    <w:rsid w:val="0061285F"/>
    <w:rsid w:val="00612871"/>
    <w:rsid w:val="00612B10"/>
    <w:rsid w:val="00612B42"/>
    <w:rsid w:val="00612C6C"/>
    <w:rsid w:val="00612CBB"/>
    <w:rsid w:val="00612D04"/>
    <w:rsid w:val="00612DD7"/>
    <w:rsid w:val="00612DF8"/>
    <w:rsid w:val="00612E48"/>
    <w:rsid w:val="00612F21"/>
    <w:rsid w:val="00612F6A"/>
    <w:rsid w:val="00613013"/>
    <w:rsid w:val="006130A5"/>
    <w:rsid w:val="006130A7"/>
    <w:rsid w:val="00613142"/>
    <w:rsid w:val="0061317F"/>
    <w:rsid w:val="006131AB"/>
    <w:rsid w:val="00613201"/>
    <w:rsid w:val="0061324B"/>
    <w:rsid w:val="00613257"/>
    <w:rsid w:val="006132D3"/>
    <w:rsid w:val="00613377"/>
    <w:rsid w:val="006133B2"/>
    <w:rsid w:val="006133CF"/>
    <w:rsid w:val="006133E4"/>
    <w:rsid w:val="00613426"/>
    <w:rsid w:val="0061344A"/>
    <w:rsid w:val="0061344C"/>
    <w:rsid w:val="00613495"/>
    <w:rsid w:val="006134E4"/>
    <w:rsid w:val="006134FF"/>
    <w:rsid w:val="006135BA"/>
    <w:rsid w:val="006135BE"/>
    <w:rsid w:val="006135C5"/>
    <w:rsid w:val="006135DA"/>
    <w:rsid w:val="0061370B"/>
    <w:rsid w:val="00613839"/>
    <w:rsid w:val="00613910"/>
    <w:rsid w:val="006139C4"/>
    <w:rsid w:val="006139F1"/>
    <w:rsid w:val="00613AB7"/>
    <w:rsid w:val="00613ABE"/>
    <w:rsid w:val="00613AF1"/>
    <w:rsid w:val="00613BFE"/>
    <w:rsid w:val="00613C3C"/>
    <w:rsid w:val="00613C96"/>
    <w:rsid w:val="00613C97"/>
    <w:rsid w:val="00613CC6"/>
    <w:rsid w:val="00613E46"/>
    <w:rsid w:val="00613F59"/>
    <w:rsid w:val="00613FA7"/>
    <w:rsid w:val="00613FBE"/>
    <w:rsid w:val="0061404A"/>
    <w:rsid w:val="0061409D"/>
    <w:rsid w:val="00614107"/>
    <w:rsid w:val="006141C2"/>
    <w:rsid w:val="006141D6"/>
    <w:rsid w:val="006141EC"/>
    <w:rsid w:val="006141ED"/>
    <w:rsid w:val="0061426B"/>
    <w:rsid w:val="006143F4"/>
    <w:rsid w:val="00614414"/>
    <w:rsid w:val="00614497"/>
    <w:rsid w:val="006144B9"/>
    <w:rsid w:val="006145B3"/>
    <w:rsid w:val="00614611"/>
    <w:rsid w:val="0061475F"/>
    <w:rsid w:val="00614767"/>
    <w:rsid w:val="00614864"/>
    <w:rsid w:val="0061487E"/>
    <w:rsid w:val="006148D5"/>
    <w:rsid w:val="006148FE"/>
    <w:rsid w:val="00614901"/>
    <w:rsid w:val="0061490D"/>
    <w:rsid w:val="0061495E"/>
    <w:rsid w:val="00614986"/>
    <w:rsid w:val="006149FF"/>
    <w:rsid w:val="00614B16"/>
    <w:rsid w:val="00614B17"/>
    <w:rsid w:val="00614B27"/>
    <w:rsid w:val="00614C39"/>
    <w:rsid w:val="00614C78"/>
    <w:rsid w:val="00614D24"/>
    <w:rsid w:val="00614DD5"/>
    <w:rsid w:val="00614EC6"/>
    <w:rsid w:val="00614F19"/>
    <w:rsid w:val="00614F4B"/>
    <w:rsid w:val="00614F5E"/>
    <w:rsid w:val="0061500B"/>
    <w:rsid w:val="006150E5"/>
    <w:rsid w:val="006150FA"/>
    <w:rsid w:val="00615103"/>
    <w:rsid w:val="0061510B"/>
    <w:rsid w:val="0061510D"/>
    <w:rsid w:val="00615133"/>
    <w:rsid w:val="00615149"/>
    <w:rsid w:val="00615203"/>
    <w:rsid w:val="00615215"/>
    <w:rsid w:val="00615307"/>
    <w:rsid w:val="00615334"/>
    <w:rsid w:val="006153CD"/>
    <w:rsid w:val="006153F8"/>
    <w:rsid w:val="0061547F"/>
    <w:rsid w:val="006154E6"/>
    <w:rsid w:val="006154F5"/>
    <w:rsid w:val="00615535"/>
    <w:rsid w:val="0061554D"/>
    <w:rsid w:val="006155A3"/>
    <w:rsid w:val="00615608"/>
    <w:rsid w:val="006156B1"/>
    <w:rsid w:val="006156B3"/>
    <w:rsid w:val="006156F0"/>
    <w:rsid w:val="00615733"/>
    <w:rsid w:val="00615766"/>
    <w:rsid w:val="00615857"/>
    <w:rsid w:val="0061590C"/>
    <w:rsid w:val="00615A68"/>
    <w:rsid w:val="00615A8D"/>
    <w:rsid w:val="00615B25"/>
    <w:rsid w:val="00615C5D"/>
    <w:rsid w:val="00615C8A"/>
    <w:rsid w:val="00615CB0"/>
    <w:rsid w:val="00615CF6"/>
    <w:rsid w:val="00615D15"/>
    <w:rsid w:val="00615DD3"/>
    <w:rsid w:val="00615E41"/>
    <w:rsid w:val="00615F50"/>
    <w:rsid w:val="00615FA2"/>
    <w:rsid w:val="00615FF8"/>
    <w:rsid w:val="00616025"/>
    <w:rsid w:val="00616058"/>
    <w:rsid w:val="00616059"/>
    <w:rsid w:val="0061607F"/>
    <w:rsid w:val="006160AF"/>
    <w:rsid w:val="006160B2"/>
    <w:rsid w:val="006160CF"/>
    <w:rsid w:val="0061612D"/>
    <w:rsid w:val="0061615C"/>
    <w:rsid w:val="006161EC"/>
    <w:rsid w:val="006161F9"/>
    <w:rsid w:val="0061626A"/>
    <w:rsid w:val="00616288"/>
    <w:rsid w:val="006163DE"/>
    <w:rsid w:val="00616491"/>
    <w:rsid w:val="00616694"/>
    <w:rsid w:val="00616776"/>
    <w:rsid w:val="0061681B"/>
    <w:rsid w:val="0061690F"/>
    <w:rsid w:val="00616948"/>
    <w:rsid w:val="006169FF"/>
    <w:rsid w:val="00616A12"/>
    <w:rsid w:val="00616A55"/>
    <w:rsid w:val="00616ABA"/>
    <w:rsid w:val="00616B1D"/>
    <w:rsid w:val="00616B4E"/>
    <w:rsid w:val="00616B6E"/>
    <w:rsid w:val="00616BA2"/>
    <w:rsid w:val="00616BE7"/>
    <w:rsid w:val="00616C11"/>
    <w:rsid w:val="00616CB2"/>
    <w:rsid w:val="00616D76"/>
    <w:rsid w:val="00616D7B"/>
    <w:rsid w:val="00616E09"/>
    <w:rsid w:val="00616E1C"/>
    <w:rsid w:val="00616E5A"/>
    <w:rsid w:val="00616E74"/>
    <w:rsid w:val="00616FCB"/>
    <w:rsid w:val="0061728F"/>
    <w:rsid w:val="006172A8"/>
    <w:rsid w:val="0061736B"/>
    <w:rsid w:val="00617405"/>
    <w:rsid w:val="00617497"/>
    <w:rsid w:val="00617504"/>
    <w:rsid w:val="006175BB"/>
    <w:rsid w:val="00617600"/>
    <w:rsid w:val="0061761B"/>
    <w:rsid w:val="006176CF"/>
    <w:rsid w:val="00617701"/>
    <w:rsid w:val="0061774F"/>
    <w:rsid w:val="006177EF"/>
    <w:rsid w:val="00617885"/>
    <w:rsid w:val="00617891"/>
    <w:rsid w:val="006178B5"/>
    <w:rsid w:val="00617A6D"/>
    <w:rsid w:val="00617B44"/>
    <w:rsid w:val="00617BC7"/>
    <w:rsid w:val="00617C44"/>
    <w:rsid w:val="00617CA4"/>
    <w:rsid w:val="00617CA8"/>
    <w:rsid w:val="00617D32"/>
    <w:rsid w:val="00617D35"/>
    <w:rsid w:val="00617D74"/>
    <w:rsid w:val="00617DA5"/>
    <w:rsid w:val="00617DCB"/>
    <w:rsid w:val="00617DE8"/>
    <w:rsid w:val="00617DF3"/>
    <w:rsid w:val="00617E05"/>
    <w:rsid w:val="00617E12"/>
    <w:rsid w:val="00617E38"/>
    <w:rsid w:val="00617E40"/>
    <w:rsid w:val="00617E71"/>
    <w:rsid w:val="00617E7A"/>
    <w:rsid w:val="00617E8D"/>
    <w:rsid w:val="00617EB7"/>
    <w:rsid w:val="00617EEA"/>
    <w:rsid w:val="00617F26"/>
    <w:rsid w:val="00617F55"/>
    <w:rsid w:val="00617F58"/>
    <w:rsid w:val="00617F82"/>
    <w:rsid w:val="00617FDB"/>
    <w:rsid w:val="00620130"/>
    <w:rsid w:val="006201F3"/>
    <w:rsid w:val="006201F6"/>
    <w:rsid w:val="00620207"/>
    <w:rsid w:val="0062027A"/>
    <w:rsid w:val="0062027C"/>
    <w:rsid w:val="006202BF"/>
    <w:rsid w:val="0062047D"/>
    <w:rsid w:val="00620501"/>
    <w:rsid w:val="0062050B"/>
    <w:rsid w:val="00620642"/>
    <w:rsid w:val="00620654"/>
    <w:rsid w:val="006206F3"/>
    <w:rsid w:val="00620736"/>
    <w:rsid w:val="0062081B"/>
    <w:rsid w:val="00620850"/>
    <w:rsid w:val="0062095B"/>
    <w:rsid w:val="006209B1"/>
    <w:rsid w:val="00620A15"/>
    <w:rsid w:val="00620A39"/>
    <w:rsid w:val="00620C32"/>
    <w:rsid w:val="00620CE0"/>
    <w:rsid w:val="00620CE4"/>
    <w:rsid w:val="00620DEB"/>
    <w:rsid w:val="00620E03"/>
    <w:rsid w:val="00620E57"/>
    <w:rsid w:val="00620E72"/>
    <w:rsid w:val="00620E84"/>
    <w:rsid w:val="00620F34"/>
    <w:rsid w:val="00620F61"/>
    <w:rsid w:val="00620FA9"/>
    <w:rsid w:val="006210D1"/>
    <w:rsid w:val="00621170"/>
    <w:rsid w:val="006211AB"/>
    <w:rsid w:val="006211D0"/>
    <w:rsid w:val="006211F1"/>
    <w:rsid w:val="006212A4"/>
    <w:rsid w:val="006212DA"/>
    <w:rsid w:val="006212E0"/>
    <w:rsid w:val="00621316"/>
    <w:rsid w:val="0062133D"/>
    <w:rsid w:val="00621368"/>
    <w:rsid w:val="006213EE"/>
    <w:rsid w:val="00621414"/>
    <w:rsid w:val="00621482"/>
    <w:rsid w:val="00621604"/>
    <w:rsid w:val="00621657"/>
    <w:rsid w:val="006216BF"/>
    <w:rsid w:val="006216C2"/>
    <w:rsid w:val="006216E0"/>
    <w:rsid w:val="00621703"/>
    <w:rsid w:val="0062170D"/>
    <w:rsid w:val="00621776"/>
    <w:rsid w:val="006217FB"/>
    <w:rsid w:val="0062182A"/>
    <w:rsid w:val="0062187A"/>
    <w:rsid w:val="006219C4"/>
    <w:rsid w:val="00621B30"/>
    <w:rsid w:val="00621B86"/>
    <w:rsid w:val="00621BB1"/>
    <w:rsid w:val="00621CAA"/>
    <w:rsid w:val="00621CC1"/>
    <w:rsid w:val="00621D00"/>
    <w:rsid w:val="00621D0F"/>
    <w:rsid w:val="00621D3D"/>
    <w:rsid w:val="00621DD8"/>
    <w:rsid w:val="00621DFB"/>
    <w:rsid w:val="00621E02"/>
    <w:rsid w:val="00621F6B"/>
    <w:rsid w:val="00622006"/>
    <w:rsid w:val="006220CF"/>
    <w:rsid w:val="00622102"/>
    <w:rsid w:val="00622115"/>
    <w:rsid w:val="0062215D"/>
    <w:rsid w:val="006221DB"/>
    <w:rsid w:val="006222B1"/>
    <w:rsid w:val="006222FF"/>
    <w:rsid w:val="0062242F"/>
    <w:rsid w:val="00622445"/>
    <w:rsid w:val="006224D1"/>
    <w:rsid w:val="006225A0"/>
    <w:rsid w:val="0062267E"/>
    <w:rsid w:val="006226A9"/>
    <w:rsid w:val="006226E9"/>
    <w:rsid w:val="00622762"/>
    <w:rsid w:val="00622772"/>
    <w:rsid w:val="00622846"/>
    <w:rsid w:val="00622877"/>
    <w:rsid w:val="0062290D"/>
    <w:rsid w:val="0062299D"/>
    <w:rsid w:val="00622A75"/>
    <w:rsid w:val="00622A89"/>
    <w:rsid w:val="00622A95"/>
    <w:rsid w:val="00622B91"/>
    <w:rsid w:val="00622C0B"/>
    <w:rsid w:val="00622C4C"/>
    <w:rsid w:val="00622C5C"/>
    <w:rsid w:val="00622CBC"/>
    <w:rsid w:val="00622D69"/>
    <w:rsid w:val="00622DDF"/>
    <w:rsid w:val="00622DFF"/>
    <w:rsid w:val="00622F47"/>
    <w:rsid w:val="00622F59"/>
    <w:rsid w:val="00622F7D"/>
    <w:rsid w:val="00622F7F"/>
    <w:rsid w:val="00622FA3"/>
    <w:rsid w:val="006231A8"/>
    <w:rsid w:val="00623224"/>
    <w:rsid w:val="00623286"/>
    <w:rsid w:val="00623335"/>
    <w:rsid w:val="0062333F"/>
    <w:rsid w:val="00623346"/>
    <w:rsid w:val="00623376"/>
    <w:rsid w:val="0062339D"/>
    <w:rsid w:val="0062346D"/>
    <w:rsid w:val="0062346F"/>
    <w:rsid w:val="00623545"/>
    <w:rsid w:val="006235D1"/>
    <w:rsid w:val="006235F3"/>
    <w:rsid w:val="00623634"/>
    <w:rsid w:val="0062379C"/>
    <w:rsid w:val="00623820"/>
    <w:rsid w:val="006238C9"/>
    <w:rsid w:val="00623955"/>
    <w:rsid w:val="0062399C"/>
    <w:rsid w:val="00623AD1"/>
    <w:rsid w:val="00623B98"/>
    <w:rsid w:val="00623C04"/>
    <w:rsid w:val="00623CFA"/>
    <w:rsid w:val="00623D2A"/>
    <w:rsid w:val="00623D42"/>
    <w:rsid w:val="00623D5D"/>
    <w:rsid w:val="00623D7F"/>
    <w:rsid w:val="00623E86"/>
    <w:rsid w:val="00623E8F"/>
    <w:rsid w:val="00623F22"/>
    <w:rsid w:val="00623F48"/>
    <w:rsid w:val="00623F74"/>
    <w:rsid w:val="006240EC"/>
    <w:rsid w:val="006240FD"/>
    <w:rsid w:val="0062410F"/>
    <w:rsid w:val="0062414F"/>
    <w:rsid w:val="0062417E"/>
    <w:rsid w:val="006241CA"/>
    <w:rsid w:val="006241DA"/>
    <w:rsid w:val="00624219"/>
    <w:rsid w:val="00624248"/>
    <w:rsid w:val="0062424F"/>
    <w:rsid w:val="00624332"/>
    <w:rsid w:val="00624335"/>
    <w:rsid w:val="00624395"/>
    <w:rsid w:val="006243C3"/>
    <w:rsid w:val="006243E8"/>
    <w:rsid w:val="00624470"/>
    <w:rsid w:val="00624479"/>
    <w:rsid w:val="00624488"/>
    <w:rsid w:val="006244A1"/>
    <w:rsid w:val="006244E0"/>
    <w:rsid w:val="006244E7"/>
    <w:rsid w:val="00624512"/>
    <w:rsid w:val="0062451E"/>
    <w:rsid w:val="006245D5"/>
    <w:rsid w:val="00624606"/>
    <w:rsid w:val="00624676"/>
    <w:rsid w:val="006246D7"/>
    <w:rsid w:val="00624783"/>
    <w:rsid w:val="0062479D"/>
    <w:rsid w:val="006247FE"/>
    <w:rsid w:val="00624857"/>
    <w:rsid w:val="00624AB7"/>
    <w:rsid w:val="00624AD4"/>
    <w:rsid w:val="00624AFD"/>
    <w:rsid w:val="00624BDE"/>
    <w:rsid w:val="00624C08"/>
    <w:rsid w:val="00624D28"/>
    <w:rsid w:val="00624D76"/>
    <w:rsid w:val="00624DD7"/>
    <w:rsid w:val="00624DEF"/>
    <w:rsid w:val="00624E36"/>
    <w:rsid w:val="00624F11"/>
    <w:rsid w:val="00624F17"/>
    <w:rsid w:val="00625045"/>
    <w:rsid w:val="0062506F"/>
    <w:rsid w:val="006250A0"/>
    <w:rsid w:val="006250E2"/>
    <w:rsid w:val="00625158"/>
    <w:rsid w:val="0062516D"/>
    <w:rsid w:val="006251A4"/>
    <w:rsid w:val="006251BB"/>
    <w:rsid w:val="00625269"/>
    <w:rsid w:val="006252D6"/>
    <w:rsid w:val="00625350"/>
    <w:rsid w:val="00625399"/>
    <w:rsid w:val="006253B3"/>
    <w:rsid w:val="006254AD"/>
    <w:rsid w:val="0062554E"/>
    <w:rsid w:val="0062559D"/>
    <w:rsid w:val="006255A4"/>
    <w:rsid w:val="006255E4"/>
    <w:rsid w:val="006255F5"/>
    <w:rsid w:val="00625681"/>
    <w:rsid w:val="00625684"/>
    <w:rsid w:val="006256D0"/>
    <w:rsid w:val="00625783"/>
    <w:rsid w:val="00625785"/>
    <w:rsid w:val="006257AE"/>
    <w:rsid w:val="006258A7"/>
    <w:rsid w:val="006258F6"/>
    <w:rsid w:val="00625905"/>
    <w:rsid w:val="00625949"/>
    <w:rsid w:val="006259AF"/>
    <w:rsid w:val="006259DD"/>
    <w:rsid w:val="00625AB9"/>
    <w:rsid w:val="00625AF2"/>
    <w:rsid w:val="00625B15"/>
    <w:rsid w:val="00625B72"/>
    <w:rsid w:val="00625B75"/>
    <w:rsid w:val="00625BFB"/>
    <w:rsid w:val="00625C26"/>
    <w:rsid w:val="00625C5F"/>
    <w:rsid w:val="00625C68"/>
    <w:rsid w:val="00625D17"/>
    <w:rsid w:val="00625DC3"/>
    <w:rsid w:val="00625DFE"/>
    <w:rsid w:val="00625E09"/>
    <w:rsid w:val="00625F00"/>
    <w:rsid w:val="0062609A"/>
    <w:rsid w:val="0062614B"/>
    <w:rsid w:val="0062619F"/>
    <w:rsid w:val="006261EE"/>
    <w:rsid w:val="00626273"/>
    <w:rsid w:val="006262F7"/>
    <w:rsid w:val="00626382"/>
    <w:rsid w:val="00626450"/>
    <w:rsid w:val="006264A7"/>
    <w:rsid w:val="006264E3"/>
    <w:rsid w:val="00626518"/>
    <w:rsid w:val="00626523"/>
    <w:rsid w:val="00626573"/>
    <w:rsid w:val="006265AA"/>
    <w:rsid w:val="006266BB"/>
    <w:rsid w:val="006266C4"/>
    <w:rsid w:val="006266F4"/>
    <w:rsid w:val="0062671F"/>
    <w:rsid w:val="00626722"/>
    <w:rsid w:val="0062675B"/>
    <w:rsid w:val="0062676D"/>
    <w:rsid w:val="0062678F"/>
    <w:rsid w:val="006267E7"/>
    <w:rsid w:val="006267E9"/>
    <w:rsid w:val="006268A2"/>
    <w:rsid w:val="006268E9"/>
    <w:rsid w:val="006268F4"/>
    <w:rsid w:val="00626944"/>
    <w:rsid w:val="00626945"/>
    <w:rsid w:val="0062694F"/>
    <w:rsid w:val="00626A54"/>
    <w:rsid w:val="00626A64"/>
    <w:rsid w:val="00626AEC"/>
    <w:rsid w:val="00626B90"/>
    <w:rsid w:val="00626C26"/>
    <w:rsid w:val="00626C74"/>
    <w:rsid w:val="00626C79"/>
    <w:rsid w:val="00626C86"/>
    <w:rsid w:val="00626E1D"/>
    <w:rsid w:val="00626E54"/>
    <w:rsid w:val="00626E5B"/>
    <w:rsid w:val="00626E8B"/>
    <w:rsid w:val="00626F42"/>
    <w:rsid w:val="00626F53"/>
    <w:rsid w:val="00626FC2"/>
    <w:rsid w:val="0062708E"/>
    <w:rsid w:val="0062709D"/>
    <w:rsid w:val="006270F3"/>
    <w:rsid w:val="0062714B"/>
    <w:rsid w:val="0062718A"/>
    <w:rsid w:val="006271AF"/>
    <w:rsid w:val="006271E3"/>
    <w:rsid w:val="00627319"/>
    <w:rsid w:val="0062734A"/>
    <w:rsid w:val="00627386"/>
    <w:rsid w:val="006273A8"/>
    <w:rsid w:val="006273D1"/>
    <w:rsid w:val="0062746E"/>
    <w:rsid w:val="00627483"/>
    <w:rsid w:val="006274E3"/>
    <w:rsid w:val="006274FB"/>
    <w:rsid w:val="0062752D"/>
    <w:rsid w:val="00627589"/>
    <w:rsid w:val="006276E7"/>
    <w:rsid w:val="00627742"/>
    <w:rsid w:val="0062777D"/>
    <w:rsid w:val="006277C6"/>
    <w:rsid w:val="006278F5"/>
    <w:rsid w:val="00627AEB"/>
    <w:rsid w:val="00627B05"/>
    <w:rsid w:val="00627B44"/>
    <w:rsid w:val="00627B4D"/>
    <w:rsid w:val="00627BA7"/>
    <w:rsid w:val="00627D2B"/>
    <w:rsid w:val="00627D4B"/>
    <w:rsid w:val="00627DAD"/>
    <w:rsid w:val="00627DBA"/>
    <w:rsid w:val="00627E26"/>
    <w:rsid w:val="00627EF1"/>
    <w:rsid w:val="00627EF2"/>
    <w:rsid w:val="00627F2C"/>
    <w:rsid w:val="00627F72"/>
    <w:rsid w:val="00630061"/>
    <w:rsid w:val="0063009F"/>
    <w:rsid w:val="006300DA"/>
    <w:rsid w:val="00630108"/>
    <w:rsid w:val="006301CE"/>
    <w:rsid w:val="00630283"/>
    <w:rsid w:val="006302A0"/>
    <w:rsid w:val="00630378"/>
    <w:rsid w:val="00630388"/>
    <w:rsid w:val="00630394"/>
    <w:rsid w:val="00630459"/>
    <w:rsid w:val="00630484"/>
    <w:rsid w:val="0063050E"/>
    <w:rsid w:val="006305DD"/>
    <w:rsid w:val="00630636"/>
    <w:rsid w:val="00630666"/>
    <w:rsid w:val="006306A2"/>
    <w:rsid w:val="0063083C"/>
    <w:rsid w:val="006308BE"/>
    <w:rsid w:val="006309DD"/>
    <w:rsid w:val="00630A56"/>
    <w:rsid w:val="00630A73"/>
    <w:rsid w:val="00630A79"/>
    <w:rsid w:val="00630A94"/>
    <w:rsid w:val="00630AE1"/>
    <w:rsid w:val="00630AEB"/>
    <w:rsid w:val="00630B2E"/>
    <w:rsid w:val="00630B49"/>
    <w:rsid w:val="00630B5B"/>
    <w:rsid w:val="00630B9A"/>
    <w:rsid w:val="00630BA8"/>
    <w:rsid w:val="00630C02"/>
    <w:rsid w:val="00630C1A"/>
    <w:rsid w:val="00630C28"/>
    <w:rsid w:val="00630CF0"/>
    <w:rsid w:val="00630D09"/>
    <w:rsid w:val="00630D1E"/>
    <w:rsid w:val="00630DC5"/>
    <w:rsid w:val="00630DDA"/>
    <w:rsid w:val="00630E44"/>
    <w:rsid w:val="00630ECB"/>
    <w:rsid w:val="00630F42"/>
    <w:rsid w:val="00630FDD"/>
    <w:rsid w:val="006310BE"/>
    <w:rsid w:val="006310C4"/>
    <w:rsid w:val="00631107"/>
    <w:rsid w:val="00631234"/>
    <w:rsid w:val="0063124C"/>
    <w:rsid w:val="0063126C"/>
    <w:rsid w:val="0063127B"/>
    <w:rsid w:val="006312C6"/>
    <w:rsid w:val="00631303"/>
    <w:rsid w:val="00631388"/>
    <w:rsid w:val="006313FD"/>
    <w:rsid w:val="0063147C"/>
    <w:rsid w:val="00631503"/>
    <w:rsid w:val="00631519"/>
    <w:rsid w:val="00631562"/>
    <w:rsid w:val="00631602"/>
    <w:rsid w:val="006316D5"/>
    <w:rsid w:val="0063170B"/>
    <w:rsid w:val="00631716"/>
    <w:rsid w:val="00631719"/>
    <w:rsid w:val="0063187A"/>
    <w:rsid w:val="006318A7"/>
    <w:rsid w:val="006318C0"/>
    <w:rsid w:val="0063193D"/>
    <w:rsid w:val="006319EB"/>
    <w:rsid w:val="006319EE"/>
    <w:rsid w:val="00631AC2"/>
    <w:rsid w:val="00631DB9"/>
    <w:rsid w:val="00631DE0"/>
    <w:rsid w:val="00631DF0"/>
    <w:rsid w:val="00631E55"/>
    <w:rsid w:val="00631E92"/>
    <w:rsid w:val="00631EF9"/>
    <w:rsid w:val="00631F3B"/>
    <w:rsid w:val="00631FD7"/>
    <w:rsid w:val="00631FF7"/>
    <w:rsid w:val="00632061"/>
    <w:rsid w:val="00632090"/>
    <w:rsid w:val="006320B2"/>
    <w:rsid w:val="00632101"/>
    <w:rsid w:val="006321B2"/>
    <w:rsid w:val="006321C7"/>
    <w:rsid w:val="00632224"/>
    <w:rsid w:val="00632293"/>
    <w:rsid w:val="006322FB"/>
    <w:rsid w:val="006323A3"/>
    <w:rsid w:val="006323D0"/>
    <w:rsid w:val="006323E0"/>
    <w:rsid w:val="0063241B"/>
    <w:rsid w:val="006324C3"/>
    <w:rsid w:val="0063254D"/>
    <w:rsid w:val="006325B9"/>
    <w:rsid w:val="00632625"/>
    <w:rsid w:val="0063267E"/>
    <w:rsid w:val="006326E5"/>
    <w:rsid w:val="00632775"/>
    <w:rsid w:val="006327BA"/>
    <w:rsid w:val="006327C0"/>
    <w:rsid w:val="006327CC"/>
    <w:rsid w:val="006327D4"/>
    <w:rsid w:val="00632823"/>
    <w:rsid w:val="0063287A"/>
    <w:rsid w:val="0063297E"/>
    <w:rsid w:val="00632A48"/>
    <w:rsid w:val="00632BE5"/>
    <w:rsid w:val="00632DCB"/>
    <w:rsid w:val="00632E1B"/>
    <w:rsid w:val="00632E96"/>
    <w:rsid w:val="00632EE9"/>
    <w:rsid w:val="00632F5B"/>
    <w:rsid w:val="00632FF6"/>
    <w:rsid w:val="006330AE"/>
    <w:rsid w:val="006330D1"/>
    <w:rsid w:val="006330E2"/>
    <w:rsid w:val="0063312B"/>
    <w:rsid w:val="00633149"/>
    <w:rsid w:val="006331C7"/>
    <w:rsid w:val="00633230"/>
    <w:rsid w:val="00633241"/>
    <w:rsid w:val="00633283"/>
    <w:rsid w:val="006332E0"/>
    <w:rsid w:val="0063333A"/>
    <w:rsid w:val="00633345"/>
    <w:rsid w:val="0063335A"/>
    <w:rsid w:val="006333FF"/>
    <w:rsid w:val="0063340E"/>
    <w:rsid w:val="00633438"/>
    <w:rsid w:val="0063345E"/>
    <w:rsid w:val="006334CB"/>
    <w:rsid w:val="006334DF"/>
    <w:rsid w:val="006334F6"/>
    <w:rsid w:val="00633532"/>
    <w:rsid w:val="006335FB"/>
    <w:rsid w:val="0063361A"/>
    <w:rsid w:val="0063366B"/>
    <w:rsid w:val="00633755"/>
    <w:rsid w:val="0063376E"/>
    <w:rsid w:val="00633874"/>
    <w:rsid w:val="00633977"/>
    <w:rsid w:val="00633A09"/>
    <w:rsid w:val="00633A12"/>
    <w:rsid w:val="00633A2F"/>
    <w:rsid w:val="00633A39"/>
    <w:rsid w:val="00633A3A"/>
    <w:rsid w:val="00633B37"/>
    <w:rsid w:val="00633B5C"/>
    <w:rsid w:val="00633B5E"/>
    <w:rsid w:val="00633B65"/>
    <w:rsid w:val="00633BE8"/>
    <w:rsid w:val="00633C34"/>
    <w:rsid w:val="00633C5C"/>
    <w:rsid w:val="00633C82"/>
    <w:rsid w:val="00633D36"/>
    <w:rsid w:val="00633D9A"/>
    <w:rsid w:val="00633DA3"/>
    <w:rsid w:val="00633DAB"/>
    <w:rsid w:val="00633DD9"/>
    <w:rsid w:val="00633E4D"/>
    <w:rsid w:val="00633E97"/>
    <w:rsid w:val="00633EB9"/>
    <w:rsid w:val="00633EE0"/>
    <w:rsid w:val="00633FB3"/>
    <w:rsid w:val="00633FB9"/>
    <w:rsid w:val="00633FEB"/>
    <w:rsid w:val="00634016"/>
    <w:rsid w:val="0063406B"/>
    <w:rsid w:val="00634195"/>
    <w:rsid w:val="006341B5"/>
    <w:rsid w:val="006341C7"/>
    <w:rsid w:val="006341DB"/>
    <w:rsid w:val="0063429E"/>
    <w:rsid w:val="00634382"/>
    <w:rsid w:val="00634391"/>
    <w:rsid w:val="006343EA"/>
    <w:rsid w:val="006343FA"/>
    <w:rsid w:val="00634417"/>
    <w:rsid w:val="00634479"/>
    <w:rsid w:val="00634525"/>
    <w:rsid w:val="0063452F"/>
    <w:rsid w:val="006345F0"/>
    <w:rsid w:val="00634602"/>
    <w:rsid w:val="00634682"/>
    <w:rsid w:val="00634735"/>
    <w:rsid w:val="006347EE"/>
    <w:rsid w:val="00634838"/>
    <w:rsid w:val="006348BF"/>
    <w:rsid w:val="00634910"/>
    <w:rsid w:val="00634966"/>
    <w:rsid w:val="00634A2E"/>
    <w:rsid w:val="00634A81"/>
    <w:rsid w:val="00634B2A"/>
    <w:rsid w:val="00634B33"/>
    <w:rsid w:val="00634B47"/>
    <w:rsid w:val="00634B7D"/>
    <w:rsid w:val="00634D4E"/>
    <w:rsid w:val="00634D66"/>
    <w:rsid w:val="00634DA2"/>
    <w:rsid w:val="00634DF8"/>
    <w:rsid w:val="00634E2B"/>
    <w:rsid w:val="00634E35"/>
    <w:rsid w:val="00634E8C"/>
    <w:rsid w:val="00634EA9"/>
    <w:rsid w:val="00634EDF"/>
    <w:rsid w:val="00634F10"/>
    <w:rsid w:val="00634F3E"/>
    <w:rsid w:val="00634FD7"/>
    <w:rsid w:val="00634FE5"/>
    <w:rsid w:val="00635024"/>
    <w:rsid w:val="00635091"/>
    <w:rsid w:val="006350BE"/>
    <w:rsid w:val="006350E2"/>
    <w:rsid w:val="006351BA"/>
    <w:rsid w:val="006351D9"/>
    <w:rsid w:val="00635299"/>
    <w:rsid w:val="006352E6"/>
    <w:rsid w:val="00635390"/>
    <w:rsid w:val="0063543A"/>
    <w:rsid w:val="00635440"/>
    <w:rsid w:val="006354C3"/>
    <w:rsid w:val="0063554F"/>
    <w:rsid w:val="00635557"/>
    <w:rsid w:val="00635565"/>
    <w:rsid w:val="00635593"/>
    <w:rsid w:val="0063575E"/>
    <w:rsid w:val="0063578A"/>
    <w:rsid w:val="00635805"/>
    <w:rsid w:val="0063586F"/>
    <w:rsid w:val="006358FD"/>
    <w:rsid w:val="006359FC"/>
    <w:rsid w:val="00635A8D"/>
    <w:rsid w:val="00635AA4"/>
    <w:rsid w:val="00635B53"/>
    <w:rsid w:val="00635B6A"/>
    <w:rsid w:val="00635BBD"/>
    <w:rsid w:val="00635BC4"/>
    <w:rsid w:val="00635C06"/>
    <w:rsid w:val="00635C43"/>
    <w:rsid w:val="00635C90"/>
    <w:rsid w:val="00635D12"/>
    <w:rsid w:val="00635DE9"/>
    <w:rsid w:val="00635DED"/>
    <w:rsid w:val="00635DF7"/>
    <w:rsid w:val="00635E90"/>
    <w:rsid w:val="00635EBF"/>
    <w:rsid w:val="00635EF3"/>
    <w:rsid w:val="00635EFF"/>
    <w:rsid w:val="00635F12"/>
    <w:rsid w:val="00635FC9"/>
    <w:rsid w:val="00636059"/>
    <w:rsid w:val="00636068"/>
    <w:rsid w:val="00636070"/>
    <w:rsid w:val="0063607A"/>
    <w:rsid w:val="00636109"/>
    <w:rsid w:val="00636111"/>
    <w:rsid w:val="0063616B"/>
    <w:rsid w:val="006361F1"/>
    <w:rsid w:val="0063623A"/>
    <w:rsid w:val="006362AD"/>
    <w:rsid w:val="006362B8"/>
    <w:rsid w:val="00636338"/>
    <w:rsid w:val="00636527"/>
    <w:rsid w:val="006365A0"/>
    <w:rsid w:val="0063670B"/>
    <w:rsid w:val="00636713"/>
    <w:rsid w:val="00636772"/>
    <w:rsid w:val="006367C5"/>
    <w:rsid w:val="00636899"/>
    <w:rsid w:val="0063693E"/>
    <w:rsid w:val="0063698B"/>
    <w:rsid w:val="006369A6"/>
    <w:rsid w:val="006369AB"/>
    <w:rsid w:val="006369D1"/>
    <w:rsid w:val="00636A45"/>
    <w:rsid w:val="00636AAB"/>
    <w:rsid w:val="00636B19"/>
    <w:rsid w:val="00636B50"/>
    <w:rsid w:val="00636B7B"/>
    <w:rsid w:val="00636BE3"/>
    <w:rsid w:val="00636CC6"/>
    <w:rsid w:val="00636D4F"/>
    <w:rsid w:val="00636DA5"/>
    <w:rsid w:val="00636DD1"/>
    <w:rsid w:val="00636DDD"/>
    <w:rsid w:val="00636DF4"/>
    <w:rsid w:val="00636E62"/>
    <w:rsid w:val="00636EB9"/>
    <w:rsid w:val="00636F0D"/>
    <w:rsid w:val="00636F3D"/>
    <w:rsid w:val="00636F5B"/>
    <w:rsid w:val="0063703D"/>
    <w:rsid w:val="00637092"/>
    <w:rsid w:val="006370A5"/>
    <w:rsid w:val="006370FD"/>
    <w:rsid w:val="006371A1"/>
    <w:rsid w:val="006371DE"/>
    <w:rsid w:val="006371FB"/>
    <w:rsid w:val="0063723F"/>
    <w:rsid w:val="006372AA"/>
    <w:rsid w:val="006372F1"/>
    <w:rsid w:val="00637311"/>
    <w:rsid w:val="006373DE"/>
    <w:rsid w:val="006373E7"/>
    <w:rsid w:val="006373FA"/>
    <w:rsid w:val="00637505"/>
    <w:rsid w:val="00637509"/>
    <w:rsid w:val="00637560"/>
    <w:rsid w:val="00637570"/>
    <w:rsid w:val="0063765D"/>
    <w:rsid w:val="006376B0"/>
    <w:rsid w:val="0063775A"/>
    <w:rsid w:val="006377B7"/>
    <w:rsid w:val="0063780A"/>
    <w:rsid w:val="0063789C"/>
    <w:rsid w:val="00637A0B"/>
    <w:rsid w:val="00637AA2"/>
    <w:rsid w:val="00637B15"/>
    <w:rsid w:val="00637BAC"/>
    <w:rsid w:val="00637BC1"/>
    <w:rsid w:val="00637C14"/>
    <w:rsid w:val="00637C63"/>
    <w:rsid w:val="00637CB2"/>
    <w:rsid w:val="00637F01"/>
    <w:rsid w:val="00637F03"/>
    <w:rsid w:val="00637F07"/>
    <w:rsid w:val="00637F17"/>
    <w:rsid w:val="00637F77"/>
    <w:rsid w:val="00640002"/>
    <w:rsid w:val="00640014"/>
    <w:rsid w:val="006400CB"/>
    <w:rsid w:val="006400D0"/>
    <w:rsid w:val="00640101"/>
    <w:rsid w:val="00640239"/>
    <w:rsid w:val="00640253"/>
    <w:rsid w:val="00640270"/>
    <w:rsid w:val="0064028F"/>
    <w:rsid w:val="00640399"/>
    <w:rsid w:val="0064041D"/>
    <w:rsid w:val="00640432"/>
    <w:rsid w:val="0064048B"/>
    <w:rsid w:val="00640498"/>
    <w:rsid w:val="00640506"/>
    <w:rsid w:val="00640509"/>
    <w:rsid w:val="00640594"/>
    <w:rsid w:val="00640639"/>
    <w:rsid w:val="0064066D"/>
    <w:rsid w:val="00640757"/>
    <w:rsid w:val="0064075E"/>
    <w:rsid w:val="00640784"/>
    <w:rsid w:val="006407BD"/>
    <w:rsid w:val="006407EF"/>
    <w:rsid w:val="006407FC"/>
    <w:rsid w:val="006407FF"/>
    <w:rsid w:val="00640849"/>
    <w:rsid w:val="00640866"/>
    <w:rsid w:val="00640AB5"/>
    <w:rsid w:val="00640AEF"/>
    <w:rsid w:val="00640AFF"/>
    <w:rsid w:val="00640B5C"/>
    <w:rsid w:val="00640C09"/>
    <w:rsid w:val="00640C2C"/>
    <w:rsid w:val="00640CAF"/>
    <w:rsid w:val="00640D8D"/>
    <w:rsid w:val="00640DF0"/>
    <w:rsid w:val="00640DF3"/>
    <w:rsid w:val="00640E0C"/>
    <w:rsid w:val="00640E0F"/>
    <w:rsid w:val="00640E1C"/>
    <w:rsid w:val="00640E4E"/>
    <w:rsid w:val="00640E51"/>
    <w:rsid w:val="00640ED9"/>
    <w:rsid w:val="00640EFB"/>
    <w:rsid w:val="00640F49"/>
    <w:rsid w:val="00640FE6"/>
    <w:rsid w:val="00640FE8"/>
    <w:rsid w:val="0064102E"/>
    <w:rsid w:val="00641156"/>
    <w:rsid w:val="00641182"/>
    <w:rsid w:val="00641187"/>
    <w:rsid w:val="00641199"/>
    <w:rsid w:val="006411DF"/>
    <w:rsid w:val="00641240"/>
    <w:rsid w:val="006412D3"/>
    <w:rsid w:val="006412D4"/>
    <w:rsid w:val="00641336"/>
    <w:rsid w:val="0064134D"/>
    <w:rsid w:val="00641359"/>
    <w:rsid w:val="00641395"/>
    <w:rsid w:val="0064141C"/>
    <w:rsid w:val="006414C4"/>
    <w:rsid w:val="006415DA"/>
    <w:rsid w:val="0064161E"/>
    <w:rsid w:val="006416E3"/>
    <w:rsid w:val="00641710"/>
    <w:rsid w:val="006417DB"/>
    <w:rsid w:val="006417E4"/>
    <w:rsid w:val="00641958"/>
    <w:rsid w:val="0064199F"/>
    <w:rsid w:val="006419C6"/>
    <w:rsid w:val="00641A35"/>
    <w:rsid w:val="00641AA0"/>
    <w:rsid w:val="00641AAF"/>
    <w:rsid w:val="00641AE0"/>
    <w:rsid w:val="00641AF2"/>
    <w:rsid w:val="00641B8E"/>
    <w:rsid w:val="00641C07"/>
    <w:rsid w:val="00641CC1"/>
    <w:rsid w:val="00641D45"/>
    <w:rsid w:val="00641D4B"/>
    <w:rsid w:val="00641D50"/>
    <w:rsid w:val="00641D58"/>
    <w:rsid w:val="00641E39"/>
    <w:rsid w:val="00641E5A"/>
    <w:rsid w:val="006420F5"/>
    <w:rsid w:val="006420F7"/>
    <w:rsid w:val="00642111"/>
    <w:rsid w:val="006421B2"/>
    <w:rsid w:val="006421B6"/>
    <w:rsid w:val="00642245"/>
    <w:rsid w:val="0064227E"/>
    <w:rsid w:val="006422EC"/>
    <w:rsid w:val="00642365"/>
    <w:rsid w:val="006423DD"/>
    <w:rsid w:val="0064258B"/>
    <w:rsid w:val="006425C3"/>
    <w:rsid w:val="006426A4"/>
    <w:rsid w:val="006426EA"/>
    <w:rsid w:val="0064273F"/>
    <w:rsid w:val="0064276B"/>
    <w:rsid w:val="0064277E"/>
    <w:rsid w:val="00642838"/>
    <w:rsid w:val="00642842"/>
    <w:rsid w:val="00642892"/>
    <w:rsid w:val="0064293D"/>
    <w:rsid w:val="0064299D"/>
    <w:rsid w:val="00642A0E"/>
    <w:rsid w:val="00642A1B"/>
    <w:rsid w:val="00642A1F"/>
    <w:rsid w:val="00642A66"/>
    <w:rsid w:val="00642B16"/>
    <w:rsid w:val="00642BD6"/>
    <w:rsid w:val="00642BDD"/>
    <w:rsid w:val="00642BE7"/>
    <w:rsid w:val="00642C5A"/>
    <w:rsid w:val="00642D38"/>
    <w:rsid w:val="00642D4D"/>
    <w:rsid w:val="00642D9F"/>
    <w:rsid w:val="00642DE6"/>
    <w:rsid w:val="00642E3B"/>
    <w:rsid w:val="00642E74"/>
    <w:rsid w:val="00642E88"/>
    <w:rsid w:val="00642EBF"/>
    <w:rsid w:val="00642EE4"/>
    <w:rsid w:val="0064301D"/>
    <w:rsid w:val="00643085"/>
    <w:rsid w:val="00643098"/>
    <w:rsid w:val="00643117"/>
    <w:rsid w:val="0064311E"/>
    <w:rsid w:val="0064319F"/>
    <w:rsid w:val="00643296"/>
    <w:rsid w:val="006433A0"/>
    <w:rsid w:val="006433A9"/>
    <w:rsid w:val="006433F7"/>
    <w:rsid w:val="00643500"/>
    <w:rsid w:val="0064354E"/>
    <w:rsid w:val="006435B5"/>
    <w:rsid w:val="006435B6"/>
    <w:rsid w:val="006435E6"/>
    <w:rsid w:val="0064366B"/>
    <w:rsid w:val="0064367C"/>
    <w:rsid w:val="006436A8"/>
    <w:rsid w:val="006436BE"/>
    <w:rsid w:val="006436D2"/>
    <w:rsid w:val="00643785"/>
    <w:rsid w:val="0064379B"/>
    <w:rsid w:val="006437B1"/>
    <w:rsid w:val="006437CF"/>
    <w:rsid w:val="0064389D"/>
    <w:rsid w:val="006438AA"/>
    <w:rsid w:val="006438F8"/>
    <w:rsid w:val="00643981"/>
    <w:rsid w:val="006439E1"/>
    <w:rsid w:val="00643A09"/>
    <w:rsid w:val="00643B03"/>
    <w:rsid w:val="00643B7D"/>
    <w:rsid w:val="00643BED"/>
    <w:rsid w:val="00643C4B"/>
    <w:rsid w:val="00643C7B"/>
    <w:rsid w:val="00643CD2"/>
    <w:rsid w:val="00643D11"/>
    <w:rsid w:val="00643D9B"/>
    <w:rsid w:val="00643DC4"/>
    <w:rsid w:val="00643DDB"/>
    <w:rsid w:val="00643E75"/>
    <w:rsid w:val="00643E86"/>
    <w:rsid w:val="00643FA0"/>
    <w:rsid w:val="00643FEB"/>
    <w:rsid w:val="00643FF0"/>
    <w:rsid w:val="00644007"/>
    <w:rsid w:val="00644068"/>
    <w:rsid w:val="00644069"/>
    <w:rsid w:val="00644158"/>
    <w:rsid w:val="00644247"/>
    <w:rsid w:val="0064432E"/>
    <w:rsid w:val="006443B3"/>
    <w:rsid w:val="00644426"/>
    <w:rsid w:val="0064443B"/>
    <w:rsid w:val="00644476"/>
    <w:rsid w:val="006444A9"/>
    <w:rsid w:val="00644502"/>
    <w:rsid w:val="0064450E"/>
    <w:rsid w:val="00644633"/>
    <w:rsid w:val="0064468C"/>
    <w:rsid w:val="00644792"/>
    <w:rsid w:val="006448B6"/>
    <w:rsid w:val="006449B7"/>
    <w:rsid w:val="006449CD"/>
    <w:rsid w:val="006449D3"/>
    <w:rsid w:val="00644B92"/>
    <w:rsid w:val="00644BB7"/>
    <w:rsid w:val="00644BE9"/>
    <w:rsid w:val="00644C82"/>
    <w:rsid w:val="00644CE7"/>
    <w:rsid w:val="00644DA6"/>
    <w:rsid w:val="00644DD6"/>
    <w:rsid w:val="00644E97"/>
    <w:rsid w:val="00644EDD"/>
    <w:rsid w:val="00644F1B"/>
    <w:rsid w:val="00644FC7"/>
    <w:rsid w:val="00645049"/>
    <w:rsid w:val="0064506B"/>
    <w:rsid w:val="006450B8"/>
    <w:rsid w:val="00645117"/>
    <w:rsid w:val="0064515B"/>
    <w:rsid w:val="00645200"/>
    <w:rsid w:val="0064522C"/>
    <w:rsid w:val="006452AA"/>
    <w:rsid w:val="006452E7"/>
    <w:rsid w:val="0064534A"/>
    <w:rsid w:val="0064549C"/>
    <w:rsid w:val="0064549D"/>
    <w:rsid w:val="0064549E"/>
    <w:rsid w:val="006454C9"/>
    <w:rsid w:val="00645511"/>
    <w:rsid w:val="00645528"/>
    <w:rsid w:val="00645543"/>
    <w:rsid w:val="006455B3"/>
    <w:rsid w:val="006455C5"/>
    <w:rsid w:val="0064566B"/>
    <w:rsid w:val="00645696"/>
    <w:rsid w:val="00645706"/>
    <w:rsid w:val="0064578A"/>
    <w:rsid w:val="006457AF"/>
    <w:rsid w:val="006457E5"/>
    <w:rsid w:val="00645835"/>
    <w:rsid w:val="00645856"/>
    <w:rsid w:val="0064588D"/>
    <w:rsid w:val="00645897"/>
    <w:rsid w:val="0064589B"/>
    <w:rsid w:val="006458DD"/>
    <w:rsid w:val="006458F8"/>
    <w:rsid w:val="0064593C"/>
    <w:rsid w:val="00645942"/>
    <w:rsid w:val="006459EE"/>
    <w:rsid w:val="00645A36"/>
    <w:rsid w:val="00645B2A"/>
    <w:rsid w:val="00645B73"/>
    <w:rsid w:val="00645BAC"/>
    <w:rsid w:val="00645BBF"/>
    <w:rsid w:val="00645C23"/>
    <w:rsid w:val="00645C29"/>
    <w:rsid w:val="00645C44"/>
    <w:rsid w:val="00645C98"/>
    <w:rsid w:val="00645D06"/>
    <w:rsid w:val="00645DC7"/>
    <w:rsid w:val="00645E3C"/>
    <w:rsid w:val="00645E96"/>
    <w:rsid w:val="00645F2A"/>
    <w:rsid w:val="00645F6E"/>
    <w:rsid w:val="00645FC3"/>
    <w:rsid w:val="006460F6"/>
    <w:rsid w:val="00646132"/>
    <w:rsid w:val="0064613D"/>
    <w:rsid w:val="006461EE"/>
    <w:rsid w:val="0064628A"/>
    <w:rsid w:val="006462E8"/>
    <w:rsid w:val="00646320"/>
    <w:rsid w:val="0064633C"/>
    <w:rsid w:val="0064634E"/>
    <w:rsid w:val="0064634F"/>
    <w:rsid w:val="00646386"/>
    <w:rsid w:val="006463F9"/>
    <w:rsid w:val="006464A9"/>
    <w:rsid w:val="00646501"/>
    <w:rsid w:val="00646537"/>
    <w:rsid w:val="0064659A"/>
    <w:rsid w:val="006465EC"/>
    <w:rsid w:val="00646618"/>
    <w:rsid w:val="0064665C"/>
    <w:rsid w:val="00646687"/>
    <w:rsid w:val="00646690"/>
    <w:rsid w:val="0064669C"/>
    <w:rsid w:val="006466AE"/>
    <w:rsid w:val="00646738"/>
    <w:rsid w:val="00646771"/>
    <w:rsid w:val="006467A3"/>
    <w:rsid w:val="006467AB"/>
    <w:rsid w:val="006467C0"/>
    <w:rsid w:val="006468F3"/>
    <w:rsid w:val="0064690B"/>
    <w:rsid w:val="00646972"/>
    <w:rsid w:val="00646AAA"/>
    <w:rsid w:val="00646AFE"/>
    <w:rsid w:val="00646B32"/>
    <w:rsid w:val="00646B39"/>
    <w:rsid w:val="00646C36"/>
    <w:rsid w:val="00646C9D"/>
    <w:rsid w:val="00646CDC"/>
    <w:rsid w:val="00646DD0"/>
    <w:rsid w:val="00646E2D"/>
    <w:rsid w:val="00646E6B"/>
    <w:rsid w:val="00646E74"/>
    <w:rsid w:val="00646E75"/>
    <w:rsid w:val="00646F19"/>
    <w:rsid w:val="00646F43"/>
    <w:rsid w:val="00646F68"/>
    <w:rsid w:val="00646FD4"/>
    <w:rsid w:val="0064702E"/>
    <w:rsid w:val="0064703F"/>
    <w:rsid w:val="00647165"/>
    <w:rsid w:val="0064718D"/>
    <w:rsid w:val="00647198"/>
    <w:rsid w:val="0064722F"/>
    <w:rsid w:val="006472A3"/>
    <w:rsid w:val="006473FD"/>
    <w:rsid w:val="0064747E"/>
    <w:rsid w:val="00647547"/>
    <w:rsid w:val="0064755C"/>
    <w:rsid w:val="0064757E"/>
    <w:rsid w:val="00647615"/>
    <w:rsid w:val="0064761B"/>
    <w:rsid w:val="00647673"/>
    <w:rsid w:val="00647685"/>
    <w:rsid w:val="0064769B"/>
    <w:rsid w:val="0064770D"/>
    <w:rsid w:val="0064779B"/>
    <w:rsid w:val="006477BF"/>
    <w:rsid w:val="006477E7"/>
    <w:rsid w:val="006477FE"/>
    <w:rsid w:val="00647802"/>
    <w:rsid w:val="00647824"/>
    <w:rsid w:val="00647849"/>
    <w:rsid w:val="0064793E"/>
    <w:rsid w:val="0064794C"/>
    <w:rsid w:val="006479CA"/>
    <w:rsid w:val="006479F1"/>
    <w:rsid w:val="00647A6A"/>
    <w:rsid w:val="00647B6B"/>
    <w:rsid w:val="00647BB5"/>
    <w:rsid w:val="00647BBB"/>
    <w:rsid w:val="00647BD7"/>
    <w:rsid w:val="00647C4A"/>
    <w:rsid w:val="00647C8C"/>
    <w:rsid w:val="00647CE1"/>
    <w:rsid w:val="00647EA5"/>
    <w:rsid w:val="00647EE3"/>
    <w:rsid w:val="00647EFA"/>
    <w:rsid w:val="00647EFF"/>
    <w:rsid w:val="00647F17"/>
    <w:rsid w:val="00647F8D"/>
    <w:rsid w:val="00650047"/>
    <w:rsid w:val="00650056"/>
    <w:rsid w:val="00650102"/>
    <w:rsid w:val="0065014C"/>
    <w:rsid w:val="00650311"/>
    <w:rsid w:val="00650323"/>
    <w:rsid w:val="00650352"/>
    <w:rsid w:val="0065039F"/>
    <w:rsid w:val="006503AB"/>
    <w:rsid w:val="00650454"/>
    <w:rsid w:val="0065049E"/>
    <w:rsid w:val="00650515"/>
    <w:rsid w:val="00650542"/>
    <w:rsid w:val="0065054A"/>
    <w:rsid w:val="00650591"/>
    <w:rsid w:val="006505B2"/>
    <w:rsid w:val="006505CD"/>
    <w:rsid w:val="00650629"/>
    <w:rsid w:val="0065075C"/>
    <w:rsid w:val="00650760"/>
    <w:rsid w:val="006507B0"/>
    <w:rsid w:val="006507DF"/>
    <w:rsid w:val="00650870"/>
    <w:rsid w:val="00650872"/>
    <w:rsid w:val="00650886"/>
    <w:rsid w:val="006508E7"/>
    <w:rsid w:val="0065092B"/>
    <w:rsid w:val="00650982"/>
    <w:rsid w:val="006509EA"/>
    <w:rsid w:val="00650A3D"/>
    <w:rsid w:val="00650A88"/>
    <w:rsid w:val="00650AF0"/>
    <w:rsid w:val="00650B6B"/>
    <w:rsid w:val="00650C3E"/>
    <w:rsid w:val="00650C6A"/>
    <w:rsid w:val="00650CF1"/>
    <w:rsid w:val="00650D24"/>
    <w:rsid w:val="00650DB1"/>
    <w:rsid w:val="00650E30"/>
    <w:rsid w:val="00650E41"/>
    <w:rsid w:val="00650F4B"/>
    <w:rsid w:val="00650FCF"/>
    <w:rsid w:val="00651014"/>
    <w:rsid w:val="0065106E"/>
    <w:rsid w:val="006510B2"/>
    <w:rsid w:val="006511C5"/>
    <w:rsid w:val="00651260"/>
    <w:rsid w:val="006512BC"/>
    <w:rsid w:val="00651392"/>
    <w:rsid w:val="006513D7"/>
    <w:rsid w:val="0065141A"/>
    <w:rsid w:val="00651489"/>
    <w:rsid w:val="006514EA"/>
    <w:rsid w:val="0065156C"/>
    <w:rsid w:val="006515F9"/>
    <w:rsid w:val="0065160F"/>
    <w:rsid w:val="006516AF"/>
    <w:rsid w:val="006516C8"/>
    <w:rsid w:val="006516D3"/>
    <w:rsid w:val="0065172A"/>
    <w:rsid w:val="006517D0"/>
    <w:rsid w:val="00651808"/>
    <w:rsid w:val="006518EF"/>
    <w:rsid w:val="00651930"/>
    <w:rsid w:val="00651958"/>
    <w:rsid w:val="00651959"/>
    <w:rsid w:val="0065195D"/>
    <w:rsid w:val="00651974"/>
    <w:rsid w:val="00651985"/>
    <w:rsid w:val="006519E6"/>
    <w:rsid w:val="00651A25"/>
    <w:rsid w:val="00651A6E"/>
    <w:rsid w:val="00651A6F"/>
    <w:rsid w:val="00651AA5"/>
    <w:rsid w:val="00651AF0"/>
    <w:rsid w:val="00651B13"/>
    <w:rsid w:val="00651B65"/>
    <w:rsid w:val="00651B91"/>
    <w:rsid w:val="00651BC3"/>
    <w:rsid w:val="00651BD3"/>
    <w:rsid w:val="00651BFC"/>
    <w:rsid w:val="00651C1F"/>
    <w:rsid w:val="00651C2B"/>
    <w:rsid w:val="00651C8E"/>
    <w:rsid w:val="00651DF2"/>
    <w:rsid w:val="00651EA9"/>
    <w:rsid w:val="00651ED8"/>
    <w:rsid w:val="00651F6F"/>
    <w:rsid w:val="00651F71"/>
    <w:rsid w:val="00651FE8"/>
    <w:rsid w:val="00652009"/>
    <w:rsid w:val="00652033"/>
    <w:rsid w:val="00652038"/>
    <w:rsid w:val="006520A8"/>
    <w:rsid w:val="006520AD"/>
    <w:rsid w:val="00652124"/>
    <w:rsid w:val="0065212A"/>
    <w:rsid w:val="006521D8"/>
    <w:rsid w:val="006521FD"/>
    <w:rsid w:val="00652224"/>
    <w:rsid w:val="00652287"/>
    <w:rsid w:val="006522DB"/>
    <w:rsid w:val="006523CD"/>
    <w:rsid w:val="006523D4"/>
    <w:rsid w:val="006524C2"/>
    <w:rsid w:val="006524F3"/>
    <w:rsid w:val="0065253C"/>
    <w:rsid w:val="00652545"/>
    <w:rsid w:val="00652585"/>
    <w:rsid w:val="0065277B"/>
    <w:rsid w:val="00652796"/>
    <w:rsid w:val="0065281D"/>
    <w:rsid w:val="0065286A"/>
    <w:rsid w:val="006528B2"/>
    <w:rsid w:val="006528CD"/>
    <w:rsid w:val="0065290F"/>
    <w:rsid w:val="00652915"/>
    <w:rsid w:val="006529A5"/>
    <w:rsid w:val="006529EF"/>
    <w:rsid w:val="00652AD8"/>
    <w:rsid w:val="00652B60"/>
    <w:rsid w:val="00652BBE"/>
    <w:rsid w:val="00652C1C"/>
    <w:rsid w:val="00652C80"/>
    <w:rsid w:val="00652C86"/>
    <w:rsid w:val="00652C96"/>
    <w:rsid w:val="00652C9C"/>
    <w:rsid w:val="00652DA4"/>
    <w:rsid w:val="00652DE0"/>
    <w:rsid w:val="00652DFB"/>
    <w:rsid w:val="00652E0F"/>
    <w:rsid w:val="00652E71"/>
    <w:rsid w:val="00652F4C"/>
    <w:rsid w:val="00652FB9"/>
    <w:rsid w:val="00652FED"/>
    <w:rsid w:val="00653197"/>
    <w:rsid w:val="006531CE"/>
    <w:rsid w:val="0065321D"/>
    <w:rsid w:val="0065329F"/>
    <w:rsid w:val="006532E7"/>
    <w:rsid w:val="006532F9"/>
    <w:rsid w:val="00653316"/>
    <w:rsid w:val="0065335F"/>
    <w:rsid w:val="00653421"/>
    <w:rsid w:val="006534CA"/>
    <w:rsid w:val="006535DD"/>
    <w:rsid w:val="00653665"/>
    <w:rsid w:val="0065371B"/>
    <w:rsid w:val="006538BD"/>
    <w:rsid w:val="00653933"/>
    <w:rsid w:val="0065398E"/>
    <w:rsid w:val="00653A26"/>
    <w:rsid w:val="00653A56"/>
    <w:rsid w:val="00653A76"/>
    <w:rsid w:val="00653A8F"/>
    <w:rsid w:val="00653AE9"/>
    <w:rsid w:val="00653B24"/>
    <w:rsid w:val="00653B33"/>
    <w:rsid w:val="00653D1B"/>
    <w:rsid w:val="00653D5B"/>
    <w:rsid w:val="00653DA5"/>
    <w:rsid w:val="00653DCF"/>
    <w:rsid w:val="00653EB7"/>
    <w:rsid w:val="00653EDE"/>
    <w:rsid w:val="00653FCB"/>
    <w:rsid w:val="006540A3"/>
    <w:rsid w:val="0065410F"/>
    <w:rsid w:val="00654154"/>
    <w:rsid w:val="0065419F"/>
    <w:rsid w:val="00654211"/>
    <w:rsid w:val="006542B6"/>
    <w:rsid w:val="0065431D"/>
    <w:rsid w:val="00654396"/>
    <w:rsid w:val="0065444C"/>
    <w:rsid w:val="00654509"/>
    <w:rsid w:val="0065456C"/>
    <w:rsid w:val="00654591"/>
    <w:rsid w:val="00654612"/>
    <w:rsid w:val="00654648"/>
    <w:rsid w:val="0065466F"/>
    <w:rsid w:val="006546A6"/>
    <w:rsid w:val="00654739"/>
    <w:rsid w:val="0065477E"/>
    <w:rsid w:val="00654809"/>
    <w:rsid w:val="00654821"/>
    <w:rsid w:val="006548F6"/>
    <w:rsid w:val="00654913"/>
    <w:rsid w:val="0065492D"/>
    <w:rsid w:val="00654974"/>
    <w:rsid w:val="0065497C"/>
    <w:rsid w:val="00654A6D"/>
    <w:rsid w:val="00654B20"/>
    <w:rsid w:val="00654B97"/>
    <w:rsid w:val="00654BB0"/>
    <w:rsid w:val="00654BF9"/>
    <w:rsid w:val="00654C6A"/>
    <w:rsid w:val="00654D4C"/>
    <w:rsid w:val="00654D5D"/>
    <w:rsid w:val="00654DDE"/>
    <w:rsid w:val="00654E48"/>
    <w:rsid w:val="00654EB0"/>
    <w:rsid w:val="00654EEA"/>
    <w:rsid w:val="00654F8B"/>
    <w:rsid w:val="00655063"/>
    <w:rsid w:val="00655083"/>
    <w:rsid w:val="006550CA"/>
    <w:rsid w:val="006551C2"/>
    <w:rsid w:val="00655227"/>
    <w:rsid w:val="0065524E"/>
    <w:rsid w:val="00655273"/>
    <w:rsid w:val="006552C7"/>
    <w:rsid w:val="006552F4"/>
    <w:rsid w:val="00655327"/>
    <w:rsid w:val="0065540E"/>
    <w:rsid w:val="006554A9"/>
    <w:rsid w:val="00655513"/>
    <w:rsid w:val="00655565"/>
    <w:rsid w:val="0065556C"/>
    <w:rsid w:val="006555C1"/>
    <w:rsid w:val="006555CE"/>
    <w:rsid w:val="006555D9"/>
    <w:rsid w:val="0065560D"/>
    <w:rsid w:val="00655620"/>
    <w:rsid w:val="0065562C"/>
    <w:rsid w:val="006556AD"/>
    <w:rsid w:val="006556B7"/>
    <w:rsid w:val="00655715"/>
    <w:rsid w:val="0065571A"/>
    <w:rsid w:val="00655773"/>
    <w:rsid w:val="00655788"/>
    <w:rsid w:val="0065578E"/>
    <w:rsid w:val="006557B4"/>
    <w:rsid w:val="0065583B"/>
    <w:rsid w:val="00655842"/>
    <w:rsid w:val="0065584E"/>
    <w:rsid w:val="006558B1"/>
    <w:rsid w:val="00655958"/>
    <w:rsid w:val="00655AB4"/>
    <w:rsid w:val="00655AFC"/>
    <w:rsid w:val="00655B08"/>
    <w:rsid w:val="00655B14"/>
    <w:rsid w:val="00655B5B"/>
    <w:rsid w:val="00655B85"/>
    <w:rsid w:val="00655B9D"/>
    <w:rsid w:val="00655C16"/>
    <w:rsid w:val="00655C18"/>
    <w:rsid w:val="00655C96"/>
    <w:rsid w:val="00655CA0"/>
    <w:rsid w:val="00655DAA"/>
    <w:rsid w:val="00655DDC"/>
    <w:rsid w:val="00655E06"/>
    <w:rsid w:val="00655E67"/>
    <w:rsid w:val="00655EB4"/>
    <w:rsid w:val="00655EFB"/>
    <w:rsid w:val="00655F09"/>
    <w:rsid w:val="00655F34"/>
    <w:rsid w:val="00655F98"/>
    <w:rsid w:val="00655FDE"/>
    <w:rsid w:val="00656012"/>
    <w:rsid w:val="006561A8"/>
    <w:rsid w:val="006561B7"/>
    <w:rsid w:val="006561E1"/>
    <w:rsid w:val="0065624F"/>
    <w:rsid w:val="00656291"/>
    <w:rsid w:val="0065629F"/>
    <w:rsid w:val="00656371"/>
    <w:rsid w:val="00656387"/>
    <w:rsid w:val="006564AD"/>
    <w:rsid w:val="006564FC"/>
    <w:rsid w:val="00656589"/>
    <w:rsid w:val="00656592"/>
    <w:rsid w:val="00656690"/>
    <w:rsid w:val="0065673D"/>
    <w:rsid w:val="0065674B"/>
    <w:rsid w:val="006567B9"/>
    <w:rsid w:val="006567DF"/>
    <w:rsid w:val="00656852"/>
    <w:rsid w:val="00656861"/>
    <w:rsid w:val="006568D2"/>
    <w:rsid w:val="00656A85"/>
    <w:rsid w:val="00656B1B"/>
    <w:rsid w:val="00656B71"/>
    <w:rsid w:val="00656B91"/>
    <w:rsid w:val="00656BBF"/>
    <w:rsid w:val="00656BC4"/>
    <w:rsid w:val="00656BDC"/>
    <w:rsid w:val="00656C12"/>
    <w:rsid w:val="00656C22"/>
    <w:rsid w:val="00656C3A"/>
    <w:rsid w:val="00656C96"/>
    <w:rsid w:val="00656D00"/>
    <w:rsid w:val="00656D01"/>
    <w:rsid w:val="00656D53"/>
    <w:rsid w:val="00656D58"/>
    <w:rsid w:val="00656D5A"/>
    <w:rsid w:val="00656E4C"/>
    <w:rsid w:val="00656E57"/>
    <w:rsid w:val="00656E83"/>
    <w:rsid w:val="00656E92"/>
    <w:rsid w:val="00656EDB"/>
    <w:rsid w:val="00656EE5"/>
    <w:rsid w:val="00656F26"/>
    <w:rsid w:val="00656F36"/>
    <w:rsid w:val="006570C6"/>
    <w:rsid w:val="00657109"/>
    <w:rsid w:val="00657121"/>
    <w:rsid w:val="00657170"/>
    <w:rsid w:val="00657188"/>
    <w:rsid w:val="006572A6"/>
    <w:rsid w:val="00657317"/>
    <w:rsid w:val="00657337"/>
    <w:rsid w:val="00657397"/>
    <w:rsid w:val="006573A5"/>
    <w:rsid w:val="0065745E"/>
    <w:rsid w:val="006574A3"/>
    <w:rsid w:val="006574DF"/>
    <w:rsid w:val="006575C8"/>
    <w:rsid w:val="006575E7"/>
    <w:rsid w:val="00657666"/>
    <w:rsid w:val="006576DE"/>
    <w:rsid w:val="0065773E"/>
    <w:rsid w:val="00657772"/>
    <w:rsid w:val="006577A0"/>
    <w:rsid w:val="006577D7"/>
    <w:rsid w:val="0065785B"/>
    <w:rsid w:val="0065787A"/>
    <w:rsid w:val="00657906"/>
    <w:rsid w:val="00657924"/>
    <w:rsid w:val="00657A05"/>
    <w:rsid w:val="00657A2C"/>
    <w:rsid w:val="00657AB7"/>
    <w:rsid w:val="00657B6B"/>
    <w:rsid w:val="00657BB0"/>
    <w:rsid w:val="00657D0A"/>
    <w:rsid w:val="00657DAA"/>
    <w:rsid w:val="00657DCE"/>
    <w:rsid w:val="00657DD3"/>
    <w:rsid w:val="00657E5F"/>
    <w:rsid w:val="00657E61"/>
    <w:rsid w:val="00657E78"/>
    <w:rsid w:val="00657E85"/>
    <w:rsid w:val="00657ECA"/>
    <w:rsid w:val="00657ED3"/>
    <w:rsid w:val="00657F4D"/>
    <w:rsid w:val="00660013"/>
    <w:rsid w:val="00660019"/>
    <w:rsid w:val="0066015F"/>
    <w:rsid w:val="0066016B"/>
    <w:rsid w:val="0066021B"/>
    <w:rsid w:val="0066029F"/>
    <w:rsid w:val="0066032E"/>
    <w:rsid w:val="00660335"/>
    <w:rsid w:val="00660338"/>
    <w:rsid w:val="0066045B"/>
    <w:rsid w:val="0066046A"/>
    <w:rsid w:val="00660543"/>
    <w:rsid w:val="0066055E"/>
    <w:rsid w:val="00660584"/>
    <w:rsid w:val="006605C0"/>
    <w:rsid w:val="006605C4"/>
    <w:rsid w:val="00660700"/>
    <w:rsid w:val="0066072E"/>
    <w:rsid w:val="00660730"/>
    <w:rsid w:val="00660764"/>
    <w:rsid w:val="006607D4"/>
    <w:rsid w:val="00660857"/>
    <w:rsid w:val="00660893"/>
    <w:rsid w:val="006608A2"/>
    <w:rsid w:val="006608BD"/>
    <w:rsid w:val="00660937"/>
    <w:rsid w:val="006609C6"/>
    <w:rsid w:val="00660A1E"/>
    <w:rsid w:val="00660A6B"/>
    <w:rsid w:val="00660AED"/>
    <w:rsid w:val="00660C0C"/>
    <w:rsid w:val="00660CAF"/>
    <w:rsid w:val="00660D43"/>
    <w:rsid w:val="00660DC7"/>
    <w:rsid w:val="00660DE7"/>
    <w:rsid w:val="00660E06"/>
    <w:rsid w:val="00660F23"/>
    <w:rsid w:val="00660F26"/>
    <w:rsid w:val="00661046"/>
    <w:rsid w:val="00661066"/>
    <w:rsid w:val="006610D3"/>
    <w:rsid w:val="00661144"/>
    <w:rsid w:val="006611C0"/>
    <w:rsid w:val="006611CC"/>
    <w:rsid w:val="00661254"/>
    <w:rsid w:val="0066126C"/>
    <w:rsid w:val="0066128D"/>
    <w:rsid w:val="0066129E"/>
    <w:rsid w:val="00661310"/>
    <w:rsid w:val="00661374"/>
    <w:rsid w:val="006613CB"/>
    <w:rsid w:val="0066145D"/>
    <w:rsid w:val="00661473"/>
    <w:rsid w:val="0066151E"/>
    <w:rsid w:val="0066152A"/>
    <w:rsid w:val="0066161C"/>
    <w:rsid w:val="0066165A"/>
    <w:rsid w:val="00661791"/>
    <w:rsid w:val="006617BE"/>
    <w:rsid w:val="00661839"/>
    <w:rsid w:val="0066184F"/>
    <w:rsid w:val="00661861"/>
    <w:rsid w:val="00661971"/>
    <w:rsid w:val="0066198B"/>
    <w:rsid w:val="006619B1"/>
    <w:rsid w:val="006619BE"/>
    <w:rsid w:val="006619C1"/>
    <w:rsid w:val="006619C8"/>
    <w:rsid w:val="00661B27"/>
    <w:rsid w:val="00661C14"/>
    <w:rsid w:val="00661C37"/>
    <w:rsid w:val="00661D21"/>
    <w:rsid w:val="00661DE6"/>
    <w:rsid w:val="00661E2F"/>
    <w:rsid w:val="00661E45"/>
    <w:rsid w:val="00661E6B"/>
    <w:rsid w:val="00661F17"/>
    <w:rsid w:val="00661F76"/>
    <w:rsid w:val="00661FE8"/>
    <w:rsid w:val="00661FEF"/>
    <w:rsid w:val="00662009"/>
    <w:rsid w:val="00662046"/>
    <w:rsid w:val="0066204B"/>
    <w:rsid w:val="00662050"/>
    <w:rsid w:val="00662076"/>
    <w:rsid w:val="006620BC"/>
    <w:rsid w:val="00662159"/>
    <w:rsid w:val="00662164"/>
    <w:rsid w:val="0066217C"/>
    <w:rsid w:val="00662218"/>
    <w:rsid w:val="00662241"/>
    <w:rsid w:val="006623BF"/>
    <w:rsid w:val="006623C9"/>
    <w:rsid w:val="006623D0"/>
    <w:rsid w:val="00662427"/>
    <w:rsid w:val="006624AB"/>
    <w:rsid w:val="006625A3"/>
    <w:rsid w:val="0066266D"/>
    <w:rsid w:val="00662670"/>
    <w:rsid w:val="00662671"/>
    <w:rsid w:val="00662678"/>
    <w:rsid w:val="006626BF"/>
    <w:rsid w:val="006626CC"/>
    <w:rsid w:val="006626F9"/>
    <w:rsid w:val="006627F0"/>
    <w:rsid w:val="006627FF"/>
    <w:rsid w:val="006628CE"/>
    <w:rsid w:val="00662934"/>
    <w:rsid w:val="00662BA4"/>
    <w:rsid w:val="00662C0B"/>
    <w:rsid w:val="00662D35"/>
    <w:rsid w:val="00662D5C"/>
    <w:rsid w:val="00662D64"/>
    <w:rsid w:val="00662DA1"/>
    <w:rsid w:val="00662DBB"/>
    <w:rsid w:val="00662E02"/>
    <w:rsid w:val="00662F55"/>
    <w:rsid w:val="00662F56"/>
    <w:rsid w:val="00662FE7"/>
    <w:rsid w:val="0066300D"/>
    <w:rsid w:val="0066305E"/>
    <w:rsid w:val="0066314C"/>
    <w:rsid w:val="006631D1"/>
    <w:rsid w:val="006631D2"/>
    <w:rsid w:val="0066323A"/>
    <w:rsid w:val="0066324A"/>
    <w:rsid w:val="006632A5"/>
    <w:rsid w:val="0066331B"/>
    <w:rsid w:val="00663382"/>
    <w:rsid w:val="00663421"/>
    <w:rsid w:val="0066345A"/>
    <w:rsid w:val="00663469"/>
    <w:rsid w:val="00663509"/>
    <w:rsid w:val="0066350C"/>
    <w:rsid w:val="00663549"/>
    <w:rsid w:val="00663599"/>
    <w:rsid w:val="006635ED"/>
    <w:rsid w:val="00663631"/>
    <w:rsid w:val="00663675"/>
    <w:rsid w:val="006636A5"/>
    <w:rsid w:val="00663724"/>
    <w:rsid w:val="00663860"/>
    <w:rsid w:val="00663888"/>
    <w:rsid w:val="00663890"/>
    <w:rsid w:val="006639A2"/>
    <w:rsid w:val="00663A2A"/>
    <w:rsid w:val="00663A65"/>
    <w:rsid w:val="00663A97"/>
    <w:rsid w:val="00663B29"/>
    <w:rsid w:val="00663B2C"/>
    <w:rsid w:val="00663BC4"/>
    <w:rsid w:val="00663BF3"/>
    <w:rsid w:val="00663C19"/>
    <w:rsid w:val="00663C31"/>
    <w:rsid w:val="00663C66"/>
    <w:rsid w:val="00663CA2"/>
    <w:rsid w:val="00663D34"/>
    <w:rsid w:val="00663D3E"/>
    <w:rsid w:val="00663D69"/>
    <w:rsid w:val="00663DC5"/>
    <w:rsid w:val="00663DD0"/>
    <w:rsid w:val="00663E3C"/>
    <w:rsid w:val="00663F03"/>
    <w:rsid w:val="00663FC5"/>
    <w:rsid w:val="0066400C"/>
    <w:rsid w:val="0066408A"/>
    <w:rsid w:val="0066408E"/>
    <w:rsid w:val="006642C6"/>
    <w:rsid w:val="0066431E"/>
    <w:rsid w:val="00664346"/>
    <w:rsid w:val="00664370"/>
    <w:rsid w:val="00664385"/>
    <w:rsid w:val="00664448"/>
    <w:rsid w:val="0066451F"/>
    <w:rsid w:val="00664549"/>
    <w:rsid w:val="006645B9"/>
    <w:rsid w:val="006645C2"/>
    <w:rsid w:val="006645E5"/>
    <w:rsid w:val="00664615"/>
    <w:rsid w:val="0066463F"/>
    <w:rsid w:val="0066467E"/>
    <w:rsid w:val="00664724"/>
    <w:rsid w:val="0066482A"/>
    <w:rsid w:val="00664867"/>
    <w:rsid w:val="006648CB"/>
    <w:rsid w:val="006648EF"/>
    <w:rsid w:val="006649DD"/>
    <w:rsid w:val="006649FA"/>
    <w:rsid w:val="00664A74"/>
    <w:rsid w:val="00664AC4"/>
    <w:rsid w:val="00664B79"/>
    <w:rsid w:val="00664BBD"/>
    <w:rsid w:val="00664BE5"/>
    <w:rsid w:val="00664C40"/>
    <w:rsid w:val="00664C48"/>
    <w:rsid w:val="00664C69"/>
    <w:rsid w:val="00664C94"/>
    <w:rsid w:val="00664CAE"/>
    <w:rsid w:val="00664D03"/>
    <w:rsid w:val="00664D48"/>
    <w:rsid w:val="00664DF4"/>
    <w:rsid w:val="00664F6F"/>
    <w:rsid w:val="00664F8A"/>
    <w:rsid w:val="00664FD3"/>
    <w:rsid w:val="00664FF9"/>
    <w:rsid w:val="00665096"/>
    <w:rsid w:val="006650BE"/>
    <w:rsid w:val="0066512C"/>
    <w:rsid w:val="0066513D"/>
    <w:rsid w:val="0066519F"/>
    <w:rsid w:val="006651F1"/>
    <w:rsid w:val="00665263"/>
    <w:rsid w:val="006654AB"/>
    <w:rsid w:val="006654C4"/>
    <w:rsid w:val="006654E2"/>
    <w:rsid w:val="00665506"/>
    <w:rsid w:val="0066556A"/>
    <w:rsid w:val="006655D5"/>
    <w:rsid w:val="006655F9"/>
    <w:rsid w:val="006656E4"/>
    <w:rsid w:val="00665772"/>
    <w:rsid w:val="00665792"/>
    <w:rsid w:val="006657FA"/>
    <w:rsid w:val="0066584E"/>
    <w:rsid w:val="0066590A"/>
    <w:rsid w:val="00665918"/>
    <w:rsid w:val="00665985"/>
    <w:rsid w:val="006659A0"/>
    <w:rsid w:val="006659AB"/>
    <w:rsid w:val="006659D2"/>
    <w:rsid w:val="00665A07"/>
    <w:rsid w:val="00665A0F"/>
    <w:rsid w:val="00665A75"/>
    <w:rsid w:val="00665A92"/>
    <w:rsid w:val="00665AD6"/>
    <w:rsid w:val="00665AF2"/>
    <w:rsid w:val="00665B38"/>
    <w:rsid w:val="00665B9B"/>
    <w:rsid w:val="00665B9D"/>
    <w:rsid w:val="00665BE2"/>
    <w:rsid w:val="00665C1A"/>
    <w:rsid w:val="00665CEA"/>
    <w:rsid w:val="00665E5D"/>
    <w:rsid w:val="00665E6F"/>
    <w:rsid w:val="00665E95"/>
    <w:rsid w:val="00665EA0"/>
    <w:rsid w:val="00665F43"/>
    <w:rsid w:val="00665F64"/>
    <w:rsid w:val="00666063"/>
    <w:rsid w:val="0066617E"/>
    <w:rsid w:val="006662A0"/>
    <w:rsid w:val="006662FB"/>
    <w:rsid w:val="006663C7"/>
    <w:rsid w:val="00666443"/>
    <w:rsid w:val="0066647A"/>
    <w:rsid w:val="0066652C"/>
    <w:rsid w:val="00666594"/>
    <w:rsid w:val="00666601"/>
    <w:rsid w:val="0066668A"/>
    <w:rsid w:val="0066668B"/>
    <w:rsid w:val="006666BB"/>
    <w:rsid w:val="00666738"/>
    <w:rsid w:val="0066676F"/>
    <w:rsid w:val="00666775"/>
    <w:rsid w:val="006667F9"/>
    <w:rsid w:val="00666868"/>
    <w:rsid w:val="006668B0"/>
    <w:rsid w:val="006668FA"/>
    <w:rsid w:val="006669CF"/>
    <w:rsid w:val="006669E8"/>
    <w:rsid w:val="00666BCC"/>
    <w:rsid w:val="00666BF3"/>
    <w:rsid w:val="00666C21"/>
    <w:rsid w:val="00666C4E"/>
    <w:rsid w:val="00666C68"/>
    <w:rsid w:val="00666C72"/>
    <w:rsid w:val="00666CB2"/>
    <w:rsid w:val="00666CF6"/>
    <w:rsid w:val="00666E54"/>
    <w:rsid w:val="00666EB2"/>
    <w:rsid w:val="00666F3F"/>
    <w:rsid w:val="00666F79"/>
    <w:rsid w:val="00666F7E"/>
    <w:rsid w:val="00666FD4"/>
    <w:rsid w:val="0066709D"/>
    <w:rsid w:val="006670A7"/>
    <w:rsid w:val="006670A8"/>
    <w:rsid w:val="00667220"/>
    <w:rsid w:val="00667225"/>
    <w:rsid w:val="0066728A"/>
    <w:rsid w:val="00667332"/>
    <w:rsid w:val="006673AE"/>
    <w:rsid w:val="0066740E"/>
    <w:rsid w:val="00667425"/>
    <w:rsid w:val="0066745C"/>
    <w:rsid w:val="006674E2"/>
    <w:rsid w:val="00667556"/>
    <w:rsid w:val="00667583"/>
    <w:rsid w:val="0066758A"/>
    <w:rsid w:val="00667653"/>
    <w:rsid w:val="0066765F"/>
    <w:rsid w:val="0066766A"/>
    <w:rsid w:val="006678AF"/>
    <w:rsid w:val="006678F3"/>
    <w:rsid w:val="00667933"/>
    <w:rsid w:val="0066793A"/>
    <w:rsid w:val="00667945"/>
    <w:rsid w:val="006679C7"/>
    <w:rsid w:val="00667A12"/>
    <w:rsid w:val="00667A65"/>
    <w:rsid w:val="00667AE8"/>
    <w:rsid w:val="00667B0A"/>
    <w:rsid w:val="00667B5A"/>
    <w:rsid w:val="00667B7C"/>
    <w:rsid w:val="00667C11"/>
    <w:rsid w:val="00667C64"/>
    <w:rsid w:val="00667D89"/>
    <w:rsid w:val="00667E1A"/>
    <w:rsid w:val="00667E62"/>
    <w:rsid w:val="00667F23"/>
    <w:rsid w:val="00667F74"/>
    <w:rsid w:val="00667FDD"/>
    <w:rsid w:val="00667FF1"/>
    <w:rsid w:val="00667FF9"/>
    <w:rsid w:val="00670036"/>
    <w:rsid w:val="00670155"/>
    <w:rsid w:val="006701F6"/>
    <w:rsid w:val="00670213"/>
    <w:rsid w:val="00670298"/>
    <w:rsid w:val="0067038D"/>
    <w:rsid w:val="00670427"/>
    <w:rsid w:val="006704DF"/>
    <w:rsid w:val="006705B7"/>
    <w:rsid w:val="006705CA"/>
    <w:rsid w:val="006706E0"/>
    <w:rsid w:val="00670743"/>
    <w:rsid w:val="00670780"/>
    <w:rsid w:val="006707A0"/>
    <w:rsid w:val="00670977"/>
    <w:rsid w:val="0067098B"/>
    <w:rsid w:val="00670999"/>
    <w:rsid w:val="006709CC"/>
    <w:rsid w:val="006709CF"/>
    <w:rsid w:val="00670A09"/>
    <w:rsid w:val="00670AB7"/>
    <w:rsid w:val="00670B1F"/>
    <w:rsid w:val="00670B5B"/>
    <w:rsid w:val="00670C1B"/>
    <w:rsid w:val="00670C22"/>
    <w:rsid w:val="00670C2D"/>
    <w:rsid w:val="00670C74"/>
    <w:rsid w:val="00670CFB"/>
    <w:rsid w:val="00670CFD"/>
    <w:rsid w:val="00670D6C"/>
    <w:rsid w:val="00670ED5"/>
    <w:rsid w:val="00670FBF"/>
    <w:rsid w:val="00670FDC"/>
    <w:rsid w:val="00671089"/>
    <w:rsid w:val="006710B6"/>
    <w:rsid w:val="006710BD"/>
    <w:rsid w:val="00671216"/>
    <w:rsid w:val="00671259"/>
    <w:rsid w:val="0067127C"/>
    <w:rsid w:val="00671280"/>
    <w:rsid w:val="00671296"/>
    <w:rsid w:val="006712B0"/>
    <w:rsid w:val="006712C7"/>
    <w:rsid w:val="006712EC"/>
    <w:rsid w:val="00671314"/>
    <w:rsid w:val="0067131B"/>
    <w:rsid w:val="0067136B"/>
    <w:rsid w:val="0067137C"/>
    <w:rsid w:val="006713C2"/>
    <w:rsid w:val="0067145E"/>
    <w:rsid w:val="00671463"/>
    <w:rsid w:val="00671492"/>
    <w:rsid w:val="00671587"/>
    <w:rsid w:val="00671600"/>
    <w:rsid w:val="00671613"/>
    <w:rsid w:val="0067165F"/>
    <w:rsid w:val="006716C7"/>
    <w:rsid w:val="00671742"/>
    <w:rsid w:val="00671787"/>
    <w:rsid w:val="006717D2"/>
    <w:rsid w:val="0067191E"/>
    <w:rsid w:val="00671A14"/>
    <w:rsid w:val="00671B43"/>
    <w:rsid w:val="00671C37"/>
    <w:rsid w:val="00671CFF"/>
    <w:rsid w:val="00671D8A"/>
    <w:rsid w:val="00671DC7"/>
    <w:rsid w:val="00671E35"/>
    <w:rsid w:val="00671E69"/>
    <w:rsid w:val="0067209F"/>
    <w:rsid w:val="006720B2"/>
    <w:rsid w:val="00672218"/>
    <w:rsid w:val="006722A4"/>
    <w:rsid w:val="006722E5"/>
    <w:rsid w:val="00672357"/>
    <w:rsid w:val="00672359"/>
    <w:rsid w:val="00672361"/>
    <w:rsid w:val="0067239F"/>
    <w:rsid w:val="006723CF"/>
    <w:rsid w:val="00672411"/>
    <w:rsid w:val="0067247D"/>
    <w:rsid w:val="006724AC"/>
    <w:rsid w:val="006724C7"/>
    <w:rsid w:val="0067253C"/>
    <w:rsid w:val="00672543"/>
    <w:rsid w:val="00672580"/>
    <w:rsid w:val="006725D8"/>
    <w:rsid w:val="0067269B"/>
    <w:rsid w:val="006726D1"/>
    <w:rsid w:val="006726E6"/>
    <w:rsid w:val="00672723"/>
    <w:rsid w:val="0067276F"/>
    <w:rsid w:val="006727C4"/>
    <w:rsid w:val="00672877"/>
    <w:rsid w:val="006728F1"/>
    <w:rsid w:val="00672AE8"/>
    <w:rsid w:val="00672B09"/>
    <w:rsid w:val="00672B1B"/>
    <w:rsid w:val="00672B9D"/>
    <w:rsid w:val="00672DFE"/>
    <w:rsid w:val="00672E05"/>
    <w:rsid w:val="00672E06"/>
    <w:rsid w:val="00672E25"/>
    <w:rsid w:val="00672E9A"/>
    <w:rsid w:val="00672EF6"/>
    <w:rsid w:val="00672F00"/>
    <w:rsid w:val="00672FC4"/>
    <w:rsid w:val="00673053"/>
    <w:rsid w:val="006730E1"/>
    <w:rsid w:val="006730E9"/>
    <w:rsid w:val="006730F6"/>
    <w:rsid w:val="006730FF"/>
    <w:rsid w:val="00673148"/>
    <w:rsid w:val="006731DE"/>
    <w:rsid w:val="006731EC"/>
    <w:rsid w:val="00673210"/>
    <w:rsid w:val="006733C8"/>
    <w:rsid w:val="00673437"/>
    <w:rsid w:val="00673438"/>
    <w:rsid w:val="00673494"/>
    <w:rsid w:val="006734DD"/>
    <w:rsid w:val="006734E9"/>
    <w:rsid w:val="00673538"/>
    <w:rsid w:val="006735C8"/>
    <w:rsid w:val="006735C9"/>
    <w:rsid w:val="006736B8"/>
    <w:rsid w:val="006736D0"/>
    <w:rsid w:val="00673782"/>
    <w:rsid w:val="0067385B"/>
    <w:rsid w:val="00673980"/>
    <w:rsid w:val="00673AD6"/>
    <w:rsid w:val="00673AF8"/>
    <w:rsid w:val="00673B73"/>
    <w:rsid w:val="00673BA4"/>
    <w:rsid w:val="00673BC9"/>
    <w:rsid w:val="00673BF4"/>
    <w:rsid w:val="00673C87"/>
    <w:rsid w:val="00673DA9"/>
    <w:rsid w:val="00673E67"/>
    <w:rsid w:val="00673E7F"/>
    <w:rsid w:val="00673E83"/>
    <w:rsid w:val="00673EC0"/>
    <w:rsid w:val="00674173"/>
    <w:rsid w:val="00674240"/>
    <w:rsid w:val="00674297"/>
    <w:rsid w:val="006742D0"/>
    <w:rsid w:val="00674382"/>
    <w:rsid w:val="006744A8"/>
    <w:rsid w:val="006744C7"/>
    <w:rsid w:val="006744D5"/>
    <w:rsid w:val="006744F4"/>
    <w:rsid w:val="00674517"/>
    <w:rsid w:val="00674547"/>
    <w:rsid w:val="0067462D"/>
    <w:rsid w:val="0067484D"/>
    <w:rsid w:val="00674879"/>
    <w:rsid w:val="0067490D"/>
    <w:rsid w:val="006749BA"/>
    <w:rsid w:val="00674A4D"/>
    <w:rsid w:val="00674A9D"/>
    <w:rsid w:val="00674AB7"/>
    <w:rsid w:val="00674AB9"/>
    <w:rsid w:val="00674C21"/>
    <w:rsid w:val="00674DC2"/>
    <w:rsid w:val="00674DE1"/>
    <w:rsid w:val="00674E0A"/>
    <w:rsid w:val="00674E6E"/>
    <w:rsid w:val="00674EA1"/>
    <w:rsid w:val="00674EB2"/>
    <w:rsid w:val="00674EDC"/>
    <w:rsid w:val="00674EF3"/>
    <w:rsid w:val="00674F82"/>
    <w:rsid w:val="0067501B"/>
    <w:rsid w:val="0067502C"/>
    <w:rsid w:val="006750C8"/>
    <w:rsid w:val="006750E1"/>
    <w:rsid w:val="0067511F"/>
    <w:rsid w:val="0067516C"/>
    <w:rsid w:val="0067521A"/>
    <w:rsid w:val="00675272"/>
    <w:rsid w:val="0067529F"/>
    <w:rsid w:val="0067546F"/>
    <w:rsid w:val="00675470"/>
    <w:rsid w:val="006754E4"/>
    <w:rsid w:val="00675615"/>
    <w:rsid w:val="006756FF"/>
    <w:rsid w:val="00675705"/>
    <w:rsid w:val="00675772"/>
    <w:rsid w:val="006757E5"/>
    <w:rsid w:val="0067583F"/>
    <w:rsid w:val="006758BC"/>
    <w:rsid w:val="00675A57"/>
    <w:rsid w:val="00675ABD"/>
    <w:rsid w:val="00675AFA"/>
    <w:rsid w:val="00675B49"/>
    <w:rsid w:val="00675B62"/>
    <w:rsid w:val="00675B96"/>
    <w:rsid w:val="00675B97"/>
    <w:rsid w:val="00675B9C"/>
    <w:rsid w:val="00675C17"/>
    <w:rsid w:val="00675C67"/>
    <w:rsid w:val="00675D3F"/>
    <w:rsid w:val="00675E22"/>
    <w:rsid w:val="00675EC9"/>
    <w:rsid w:val="00675ECA"/>
    <w:rsid w:val="00675EE7"/>
    <w:rsid w:val="00675F0F"/>
    <w:rsid w:val="00675F7B"/>
    <w:rsid w:val="0067600F"/>
    <w:rsid w:val="0067603B"/>
    <w:rsid w:val="0067606D"/>
    <w:rsid w:val="0067616F"/>
    <w:rsid w:val="006761E8"/>
    <w:rsid w:val="00676276"/>
    <w:rsid w:val="00676340"/>
    <w:rsid w:val="0067642B"/>
    <w:rsid w:val="00676471"/>
    <w:rsid w:val="006764C4"/>
    <w:rsid w:val="006764F8"/>
    <w:rsid w:val="00676564"/>
    <w:rsid w:val="00676576"/>
    <w:rsid w:val="00676596"/>
    <w:rsid w:val="006765F4"/>
    <w:rsid w:val="006766F8"/>
    <w:rsid w:val="00676738"/>
    <w:rsid w:val="0067674F"/>
    <w:rsid w:val="00676793"/>
    <w:rsid w:val="0067681C"/>
    <w:rsid w:val="006769C7"/>
    <w:rsid w:val="006769FA"/>
    <w:rsid w:val="00676A52"/>
    <w:rsid w:val="00676A5D"/>
    <w:rsid w:val="00676A6C"/>
    <w:rsid w:val="00676A8D"/>
    <w:rsid w:val="00676B23"/>
    <w:rsid w:val="00676B38"/>
    <w:rsid w:val="00676BFB"/>
    <w:rsid w:val="00676C42"/>
    <w:rsid w:val="00676CEA"/>
    <w:rsid w:val="00676D2D"/>
    <w:rsid w:val="00676DBC"/>
    <w:rsid w:val="00676E90"/>
    <w:rsid w:val="00676EE1"/>
    <w:rsid w:val="00676EF4"/>
    <w:rsid w:val="00676F1B"/>
    <w:rsid w:val="00676F41"/>
    <w:rsid w:val="00677003"/>
    <w:rsid w:val="00677054"/>
    <w:rsid w:val="006770B6"/>
    <w:rsid w:val="006770D5"/>
    <w:rsid w:val="00677160"/>
    <w:rsid w:val="006771D8"/>
    <w:rsid w:val="00677380"/>
    <w:rsid w:val="00677463"/>
    <w:rsid w:val="0067746D"/>
    <w:rsid w:val="0067746F"/>
    <w:rsid w:val="00677499"/>
    <w:rsid w:val="006774C5"/>
    <w:rsid w:val="006774CE"/>
    <w:rsid w:val="0067769D"/>
    <w:rsid w:val="00677710"/>
    <w:rsid w:val="00677741"/>
    <w:rsid w:val="00677750"/>
    <w:rsid w:val="006778C1"/>
    <w:rsid w:val="006778E3"/>
    <w:rsid w:val="0067790D"/>
    <w:rsid w:val="00677953"/>
    <w:rsid w:val="00677983"/>
    <w:rsid w:val="006779E7"/>
    <w:rsid w:val="00677A2A"/>
    <w:rsid w:val="00677A58"/>
    <w:rsid w:val="00677A61"/>
    <w:rsid w:val="00677AB7"/>
    <w:rsid w:val="00677AD6"/>
    <w:rsid w:val="00677C09"/>
    <w:rsid w:val="00677C16"/>
    <w:rsid w:val="00677C42"/>
    <w:rsid w:val="00677CE8"/>
    <w:rsid w:val="00677D76"/>
    <w:rsid w:val="00677D7E"/>
    <w:rsid w:val="00677D85"/>
    <w:rsid w:val="00677DA4"/>
    <w:rsid w:val="00677E52"/>
    <w:rsid w:val="00677EA0"/>
    <w:rsid w:val="00677EBB"/>
    <w:rsid w:val="00677F05"/>
    <w:rsid w:val="00677F06"/>
    <w:rsid w:val="00677FAE"/>
    <w:rsid w:val="00677FB4"/>
    <w:rsid w:val="00677FE5"/>
    <w:rsid w:val="00680022"/>
    <w:rsid w:val="006802D4"/>
    <w:rsid w:val="00680315"/>
    <w:rsid w:val="0068035B"/>
    <w:rsid w:val="00680408"/>
    <w:rsid w:val="00680499"/>
    <w:rsid w:val="00680528"/>
    <w:rsid w:val="00680582"/>
    <w:rsid w:val="006805B3"/>
    <w:rsid w:val="0068065C"/>
    <w:rsid w:val="00680662"/>
    <w:rsid w:val="00680707"/>
    <w:rsid w:val="00680780"/>
    <w:rsid w:val="0068079F"/>
    <w:rsid w:val="006807A9"/>
    <w:rsid w:val="006807D8"/>
    <w:rsid w:val="0068083E"/>
    <w:rsid w:val="0068084E"/>
    <w:rsid w:val="00680893"/>
    <w:rsid w:val="00680920"/>
    <w:rsid w:val="00680928"/>
    <w:rsid w:val="00680975"/>
    <w:rsid w:val="006809D7"/>
    <w:rsid w:val="00680B3B"/>
    <w:rsid w:val="00680B66"/>
    <w:rsid w:val="00680C33"/>
    <w:rsid w:val="00680CD7"/>
    <w:rsid w:val="00680CF6"/>
    <w:rsid w:val="00680D1E"/>
    <w:rsid w:val="00680D50"/>
    <w:rsid w:val="00680DB6"/>
    <w:rsid w:val="00680DC1"/>
    <w:rsid w:val="00680F01"/>
    <w:rsid w:val="00680F86"/>
    <w:rsid w:val="00680FC0"/>
    <w:rsid w:val="00680FFC"/>
    <w:rsid w:val="00681018"/>
    <w:rsid w:val="00681089"/>
    <w:rsid w:val="0068114B"/>
    <w:rsid w:val="00681175"/>
    <w:rsid w:val="0068123E"/>
    <w:rsid w:val="00681262"/>
    <w:rsid w:val="0068132B"/>
    <w:rsid w:val="00681359"/>
    <w:rsid w:val="0068140E"/>
    <w:rsid w:val="0068143E"/>
    <w:rsid w:val="0068152E"/>
    <w:rsid w:val="006815FE"/>
    <w:rsid w:val="00681609"/>
    <w:rsid w:val="0068168F"/>
    <w:rsid w:val="006817A8"/>
    <w:rsid w:val="006817CB"/>
    <w:rsid w:val="006817DE"/>
    <w:rsid w:val="006817E7"/>
    <w:rsid w:val="00681898"/>
    <w:rsid w:val="0068192A"/>
    <w:rsid w:val="00681962"/>
    <w:rsid w:val="0068196E"/>
    <w:rsid w:val="00681982"/>
    <w:rsid w:val="006819A2"/>
    <w:rsid w:val="00681A7D"/>
    <w:rsid w:val="00681ACD"/>
    <w:rsid w:val="00681B54"/>
    <w:rsid w:val="00681B74"/>
    <w:rsid w:val="00681BBB"/>
    <w:rsid w:val="00681CC8"/>
    <w:rsid w:val="00681CF3"/>
    <w:rsid w:val="00681E7C"/>
    <w:rsid w:val="00681EC2"/>
    <w:rsid w:val="00681F02"/>
    <w:rsid w:val="00681F0D"/>
    <w:rsid w:val="00681F26"/>
    <w:rsid w:val="00681F93"/>
    <w:rsid w:val="00681FB8"/>
    <w:rsid w:val="00681FC0"/>
    <w:rsid w:val="006820AE"/>
    <w:rsid w:val="006820F9"/>
    <w:rsid w:val="00682150"/>
    <w:rsid w:val="00682182"/>
    <w:rsid w:val="006821A9"/>
    <w:rsid w:val="006821E1"/>
    <w:rsid w:val="00682206"/>
    <w:rsid w:val="0068230F"/>
    <w:rsid w:val="006823D6"/>
    <w:rsid w:val="0068240C"/>
    <w:rsid w:val="00682411"/>
    <w:rsid w:val="0068250D"/>
    <w:rsid w:val="00682514"/>
    <w:rsid w:val="00682586"/>
    <w:rsid w:val="006825BF"/>
    <w:rsid w:val="006825F1"/>
    <w:rsid w:val="006825FE"/>
    <w:rsid w:val="00682692"/>
    <w:rsid w:val="00682703"/>
    <w:rsid w:val="00682831"/>
    <w:rsid w:val="0068285B"/>
    <w:rsid w:val="00682947"/>
    <w:rsid w:val="006829FE"/>
    <w:rsid w:val="00682B01"/>
    <w:rsid w:val="00682B71"/>
    <w:rsid w:val="00682B9E"/>
    <w:rsid w:val="00682C2A"/>
    <w:rsid w:val="00682CA8"/>
    <w:rsid w:val="00682D3D"/>
    <w:rsid w:val="00682D5A"/>
    <w:rsid w:val="00682D71"/>
    <w:rsid w:val="00682D76"/>
    <w:rsid w:val="00682DED"/>
    <w:rsid w:val="00682E10"/>
    <w:rsid w:val="00682EB9"/>
    <w:rsid w:val="00682F1A"/>
    <w:rsid w:val="00683050"/>
    <w:rsid w:val="00683053"/>
    <w:rsid w:val="0068311B"/>
    <w:rsid w:val="006831FB"/>
    <w:rsid w:val="0068324D"/>
    <w:rsid w:val="00683286"/>
    <w:rsid w:val="006832A1"/>
    <w:rsid w:val="006832F5"/>
    <w:rsid w:val="00683385"/>
    <w:rsid w:val="0068343B"/>
    <w:rsid w:val="006834A5"/>
    <w:rsid w:val="006834E2"/>
    <w:rsid w:val="0068352C"/>
    <w:rsid w:val="00683550"/>
    <w:rsid w:val="00683562"/>
    <w:rsid w:val="006837C3"/>
    <w:rsid w:val="0068386D"/>
    <w:rsid w:val="00683871"/>
    <w:rsid w:val="0068389E"/>
    <w:rsid w:val="00683902"/>
    <w:rsid w:val="006839E5"/>
    <w:rsid w:val="00683A1F"/>
    <w:rsid w:val="00683A21"/>
    <w:rsid w:val="00683ACF"/>
    <w:rsid w:val="00683B0E"/>
    <w:rsid w:val="00683BAE"/>
    <w:rsid w:val="00683BB2"/>
    <w:rsid w:val="00683CA1"/>
    <w:rsid w:val="00683D94"/>
    <w:rsid w:val="00683E86"/>
    <w:rsid w:val="00683E97"/>
    <w:rsid w:val="00683EC1"/>
    <w:rsid w:val="00683F0B"/>
    <w:rsid w:val="00683F51"/>
    <w:rsid w:val="00683F98"/>
    <w:rsid w:val="00683F9A"/>
    <w:rsid w:val="00683FF4"/>
    <w:rsid w:val="00684020"/>
    <w:rsid w:val="0068417D"/>
    <w:rsid w:val="006841F3"/>
    <w:rsid w:val="006841F7"/>
    <w:rsid w:val="0068421C"/>
    <w:rsid w:val="006842DB"/>
    <w:rsid w:val="00684339"/>
    <w:rsid w:val="0068438B"/>
    <w:rsid w:val="00684418"/>
    <w:rsid w:val="0068444F"/>
    <w:rsid w:val="00684528"/>
    <w:rsid w:val="006845B7"/>
    <w:rsid w:val="006845BB"/>
    <w:rsid w:val="00684640"/>
    <w:rsid w:val="00684662"/>
    <w:rsid w:val="006846B4"/>
    <w:rsid w:val="00684705"/>
    <w:rsid w:val="006847AB"/>
    <w:rsid w:val="006847BF"/>
    <w:rsid w:val="006847CC"/>
    <w:rsid w:val="00684884"/>
    <w:rsid w:val="006848FA"/>
    <w:rsid w:val="00684942"/>
    <w:rsid w:val="0068496C"/>
    <w:rsid w:val="006849E4"/>
    <w:rsid w:val="00684A35"/>
    <w:rsid w:val="00684A43"/>
    <w:rsid w:val="00684ACE"/>
    <w:rsid w:val="00684B44"/>
    <w:rsid w:val="00684B4B"/>
    <w:rsid w:val="00684B7E"/>
    <w:rsid w:val="00684C12"/>
    <w:rsid w:val="00684C4D"/>
    <w:rsid w:val="00684C64"/>
    <w:rsid w:val="00684C86"/>
    <w:rsid w:val="00684CC2"/>
    <w:rsid w:val="00684D72"/>
    <w:rsid w:val="00684D99"/>
    <w:rsid w:val="00684DBA"/>
    <w:rsid w:val="00684DEE"/>
    <w:rsid w:val="00684DFA"/>
    <w:rsid w:val="00684E9C"/>
    <w:rsid w:val="00684EFA"/>
    <w:rsid w:val="00684F89"/>
    <w:rsid w:val="00684FDD"/>
    <w:rsid w:val="00684FE8"/>
    <w:rsid w:val="00684FFF"/>
    <w:rsid w:val="00685077"/>
    <w:rsid w:val="00685083"/>
    <w:rsid w:val="006850AB"/>
    <w:rsid w:val="00685172"/>
    <w:rsid w:val="00685293"/>
    <w:rsid w:val="006853F9"/>
    <w:rsid w:val="0068540F"/>
    <w:rsid w:val="006855B3"/>
    <w:rsid w:val="006855BC"/>
    <w:rsid w:val="006855FB"/>
    <w:rsid w:val="006856FE"/>
    <w:rsid w:val="00685743"/>
    <w:rsid w:val="00685779"/>
    <w:rsid w:val="0068578C"/>
    <w:rsid w:val="006857FE"/>
    <w:rsid w:val="00685803"/>
    <w:rsid w:val="0068589E"/>
    <w:rsid w:val="006858BB"/>
    <w:rsid w:val="00685A26"/>
    <w:rsid w:val="00685A31"/>
    <w:rsid w:val="00685A6B"/>
    <w:rsid w:val="00685AB9"/>
    <w:rsid w:val="00685AC7"/>
    <w:rsid w:val="00685B9A"/>
    <w:rsid w:val="00685CE1"/>
    <w:rsid w:val="00685D0D"/>
    <w:rsid w:val="00685D5F"/>
    <w:rsid w:val="00685E2C"/>
    <w:rsid w:val="00685E41"/>
    <w:rsid w:val="00685F8F"/>
    <w:rsid w:val="00685FDC"/>
    <w:rsid w:val="00686006"/>
    <w:rsid w:val="00686018"/>
    <w:rsid w:val="00686055"/>
    <w:rsid w:val="006860D5"/>
    <w:rsid w:val="006860E9"/>
    <w:rsid w:val="0068613B"/>
    <w:rsid w:val="00686170"/>
    <w:rsid w:val="006861F4"/>
    <w:rsid w:val="00686294"/>
    <w:rsid w:val="006862B7"/>
    <w:rsid w:val="006862DB"/>
    <w:rsid w:val="0068631A"/>
    <w:rsid w:val="006863B1"/>
    <w:rsid w:val="006863F5"/>
    <w:rsid w:val="00686414"/>
    <w:rsid w:val="00686420"/>
    <w:rsid w:val="00686447"/>
    <w:rsid w:val="00686450"/>
    <w:rsid w:val="006864DB"/>
    <w:rsid w:val="006865C3"/>
    <w:rsid w:val="006865C8"/>
    <w:rsid w:val="00686613"/>
    <w:rsid w:val="00686669"/>
    <w:rsid w:val="006866DE"/>
    <w:rsid w:val="0068675F"/>
    <w:rsid w:val="006867C3"/>
    <w:rsid w:val="00686803"/>
    <w:rsid w:val="0068693E"/>
    <w:rsid w:val="006869E0"/>
    <w:rsid w:val="006869F3"/>
    <w:rsid w:val="00686AB4"/>
    <w:rsid w:val="00686AC4"/>
    <w:rsid w:val="00686BBA"/>
    <w:rsid w:val="00686BF0"/>
    <w:rsid w:val="00686C18"/>
    <w:rsid w:val="00686D3A"/>
    <w:rsid w:val="00686DC1"/>
    <w:rsid w:val="00686E86"/>
    <w:rsid w:val="00686E89"/>
    <w:rsid w:val="00686E93"/>
    <w:rsid w:val="00686EA9"/>
    <w:rsid w:val="00686EBC"/>
    <w:rsid w:val="00686EDA"/>
    <w:rsid w:val="00686EFA"/>
    <w:rsid w:val="00686FE3"/>
    <w:rsid w:val="0068708E"/>
    <w:rsid w:val="006870E2"/>
    <w:rsid w:val="00687123"/>
    <w:rsid w:val="006871DB"/>
    <w:rsid w:val="006872FA"/>
    <w:rsid w:val="00687301"/>
    <w:rsid w:val="00687321"/>
    <w:rsid w:val="00687373"/>
    <w:rsid w:val="006873A1"/>
    <w:rsid w:val="006873CE"/>
    <w:rsid w:val="00687507"/>
    <w:rsid w:val="0068755E"/>
    <w:rsid w:val="00687598"/>
    <w:rsid w:val="006875C2"/>
    <w:rsid w:val="006875DB"/>
    <w:rsid w:val="0068761B"/>
    <w:rsid w:val="0068782A"/>
    <w:rsid w:val="00687845"/>
    <w:rsid w:val="00687892"/>
    <w:rsid w:val="006878C0"/>
    <w:rsid w:val="00687989"/>
    <w:rsid w:val="00687A57"/>
    <w:rsid w:val="00687AC0"/>
    <w:rsid w:val="00687BC6"/>
    <w:rsid w:val="00687C0B"/>
    <w:rsid w:val="00687CC3"/>
    <w:rsid w:val="00687D38"/>
    <w:rsid w:val="00687E72"/>
    <w:rsid w:val="00687E8F"/>
    <w:rsid w:val="00687ECD"/>
    <w:rsid w:val="00687F23"/>
    <w:rsid w:val="00687F98"/>
    <w:rsid w:val="0069000F"/>
    <w:rsid w:val="00690057"/>
    <w:rsid w:val="00690075"/>
    <w:rsid w:val="00690107"/>
    <w:rsid w:val="0069011F"/>
    <w:rsid w:val="00690137"/>
    <w:rsid w:val="006901C0"/>
    <w:rsid w:val="0069021D"/>
    <w:rsid w:val="00690221"/>
    <w:rsid w:val="0069027B"/>
    <w:rsid w:val="006902CD"/>
    <w:rsid w:val="006902CF"/>
    <w:rsid w:val="006903D3"/>
    <w:rsid w:val="006903D4"/>
    <w:rsid w:val="006903DF"/>
    <w:rsid w:val="00690450"/>
    <w:rsid w:val="00690457"/>
    <w:rsid w:val="00690639"/>
    <w:rsid w:val="00690675"/>
    <w:rsid w:val="0069069C"/>
    <w:rsid w:val="00690740"/>
    <w:rsid w:val="006907E5"/>
    <w:rsid w:val="0069082F"/>
    <w:rsid w:val="006908B6"/>
    <w:rsid w:val="006908C2"/>
    <w:rsid w:val="00690A10"/>
    <w:rsid w:val="00690A6B"/>
    <w:rsid w:val="00690AC6"/>
    <w:rsid w:val="00690B16"/>
    <w:rsid w:val="00690B26"/>
    <w:rsid w:val="00690B47"/>
    <w:rsid w:val="00690C77"/>
    <w:rsid w:val="00690CBE"/>
    <w:rsid w:val="00690CE6"/>
    <w:rsid w:val="00690D10"/>
    <w:rsid w:val="00690D30"/>
    <w:rsid w:val="00690DA7"/>
    <w:rsid w:val="00690E93"/>
    <w:rsid w:val="00690EB8"/>
    <w:rsid w:val="00690F48"/>
    <w:rsid w:val="00690F66"/>
    <w:rsid w:val="00690F8E"/>
    <w:rsid w:val="00691014"/>
    <w:rsid w:val="006911A5"/>
    <w:rsid w:val="006911C0"/>
    <w:rsid w:val="00691251"/>
    <w:rsid w:val="0069125E"/>
    <w:rsid w:val="006912FE"/>
    <w:rsid w:val="00691328"/>
    <w:rsid w:val="00691385"/>
    <w:rsid w:val="0069139A"/>
    <w:rsid w:val="006913C4"/>
    <w:rsid w:val="006913D8"/>
    <w:rsid w:val="006913DA"/>
    <w:rsid w:val="006913DD"/>
    <w:rsid w:val="00691492"/>
    <w:rsid w:val="006914FF"/>
    <w:rsid w:val="00691566"/>
    <w:rsid w:val="006915A2"/>
    <w:rsid w:val="006916A7"/>
    <w:rsid w:val="00691756"/>
    <w:rsid w:val="006917D5"/>
    <w:rsid w:val="006917F2"/>
    <w:rsid w:val="006918A4"/>
    <w:rsid w:val="006918B7"/>
    <w:rsid w:val="006918FA"/>
    <w:rsid w:val="00691912"/>
    <w:rsid w:val="006919FD"/>
    <w:rsid w:val="00691A27"/>
    <w:rsid w:val="00691A8E"/>
    <w:rsid w:val="00691AAB"/>
    <w:rsid w:val="00691B03"/>
    <w:rsid w:val="00691B7F"/>
    <w:rsid w:val="00691B8D"/>
    <w:rsid w:val="00691BD0"/>
    <w:rsid w:val="00691CA8"/>
    <w:rsid w:val="00691D03"/>
    <w:rsid w:val="00691D25"/>
    <w:rsid w:val="00691EF2"/>
    <w:rsid w:val="00691FA2"/>
    <w:rsid w:val="00691FC7"/>
    <w:rsid w:val="00691FDF"/>
    <w:rsid w:val="00692055"/>
    <w:rsid w:val="006920C2"/>
    <w:rsid w:val="0069213E"/>
    <w:rsid w:val="00692168"/>
    <w:rsid w:val="006921F0"/>
    <w:rsid w:val="00692307"/>
    <w:rsid w:val="0069230C"/>
    <w:rsid w:val="00692327"/>
    <w:rsid w:val="00692364"/>
    <w:rsid w:val="0069247A"/>
    <w:rsid w:val="0069249C"/>
    <w:rsid w:val="00692540"/>
    <w:rsid w:val="006925F4"/>
    <w:rsid w:val="00692621"/>
    <w:rsid w:val="0069263A"/>
    <w:rsid w:val="00692778"/>
    <w:rsid w:val="006927C2"/>
    <w:rsid w:val="006927D2"/>
    <w:rsid w:val="006927E5"/>
    <w:rsid w:val="006927FA"/>
    <w:rsid w:val="0069281D"/>
    <w:rsid w:val="00692854"/>
    <w:rsid w:val="006928FE"/>
    <w:rsid w:val="0069293F"/>
    <w:rsid w:val="00692991"/>
    <w:rsid w:val="00692A3C"/>
    <w:rsid w:val="00692A7F"/>
    <w:rsid w:val="00692B31"/>
    <w:rsid w:val="00692B52"/>
    <w:rsid w:val="00692B65"/>
    <w:rsid w:val="00692CE2"/>
    <w:rsid w:val="00692D34"/>
    <w:rsid w:val="00692E46"/>
    <w:rsid w:val="00692F4F"/>
    <w:rsid w:val="00692F85"/>
    <w:rsid w:val="00692F93"/>
    <w:rsid w:val="00692F97"/>
    <w:rsid w:val="00692FAD"/>
    <w:rsid w:val="00692FE2"/>
    <w:rsid w:val="00693125"/>
    <w:rsid w:val="00693157"/>
    <w:rsid w:val="00693204"/>
    <w:rsid w:val="0069332D"/>
    <w:rsid w:val="00693350"/>
    <w:rsid w:val="0069335D"/>
    <w:rsid w:val="006933E1"/>
    <w:rsid w:val="006933E5"/>
    <w:rsid w:val="006933F8"/>
    <w:rsid w:val="00693472"/>
    <w:rsid w:val="006934BB"/>
    <w:rsid w:val="006934E2"/>
    <w:rsid w:val="00693578"/>
    <w:rsid w:val="006935D6"/>
    <w:rsid w:val="00693620"/>
    <w:rsid w:val="00693799"/>
    <w:rsid w:val="006937C9"/>
    <w:rsid w:val="006937D3"/>
    <w:rsid w:val="006937F0"/>
    <w:rsid w:val="0069384F"/>
    <w:rsid w:val="0069386E"/>
    <w:rsid w:val="006938E3"/>
    <w:rsid w:val="006938EC"/>
    <w:rsid w:val="00693959"/>
    <w:rsid w:val="006939B8"/>
    <w:rsid w:val="006939F6"/>
    <w:rsid w:val="00693A76"/>
    <w:rsid w:val="00693A8E"/>
    <w:rsid w:val="00693B1E"/>
    <w:rsid w:val="00693B52"/>
    <w:rsid w:val="00693BCB"/>
    <w:rsid w:val="00693C67"/>
    <w:rsid w:val="00693C92"/>
    <w:rsid w:val="00693CA1"/>
    <w:rsid w:val="00693CBB"/>
    <w:rsid w:val="00693CC7"/>
    <w:rsid w:val="00693D90"/>
    <w:rsid w:val="00693DB4"/>
    <w:rsid w:val="00693DFD"/>
    <w:rsid w:val="00693E24"/>
    <w:rsid w:val="00693EEA"/>
    <w:rsid w:val="00693EF3"/>
    <w:rsid w:val="00693F41"/>
    <w:rsid w:val="00693F4A"/>
    <w:rsid w:val="00693F6C"/>
    <w:rsid w:val="00693FA0"/>
    <w:rsid w:val="00694045"/>
    <w:rsid w:val="006940C9"/>
    <w:rsid w:val="006942E1"/>
    <w:rsid w:val="00694327"/>
    <w:rsid w:val="0069433C"/>
    <w:rsid w:val="00694340"/>
    <w:rsid w:val="006943AF"/>
    <w:rsid w:val="006944D5"/>
    <w:rsid w:val="0069450C"/>
    <w:rsid w:val="00694582"/>
    <w:rsid w:val="00694593"/>
    <w:rsid w:val="006945B7"/>
    <w:rsid w:val="006945BB"/>
    <w:rsid w:val="006945DB"/>
    <w:rsid w:val="00694621"/>
    <w:rsid w:val="0069469C"/>
    <w:rsid w:val="006946A5"/>
    <w:rsid w:val="00694717"/>
    <w:rsid w:val="00694769"/>
    <w:rsid w:val="006947DF"/>
    <w:rsid w:val="0069480B"/>
    <w:rsid w:val="00694949"/>
    <w:rsid w:val="006949D6"/>
    <w:rsid w:val="00694B26"/>
    <w:rsid w:val="00694B34"/>
    <w:rsid w:val="00694C3A"/>
    <w:rsid w:val="00694C5D"/>
    <w:rsid w:val="00694CE3"/>
    <w:rsid w:val="00694D0E"/>
    <w:rsid w:val="00694D7D"/>
    <w:rsid w:val="00694DB2"/>
    <w:rsid w:val="00694DC3"/>
    <w:rsid w:val="00694E8B"/>
    <w:rsid w:val="00694FB9"/>
    <w:rsid w:val="00694FF1"/>
    <w:rsid w:val="00694FF2"/>
    <w:rsid w:val="00695013"/>
    <w:rsid w:val="00695227"/>
    <w:rsid w:val="00695265"/>
    <w:rsid w:val="006952A2"/>
    <w:rsid w:val="006952C4"/>
    <w:rsid w:val="006952E4"/>
    <w:rsid w:val="006953A6"/>
    <w:rsid w:val="00695410"/>
    <w:rsid w:val="006954DD"/>
    <w:rsid w:val="0069558C"/>
    <w:rsid w:val="006955B5"/>
    <w:rsid w:val="006955BE"/>
    <w:rsid w:val="006955ED"/>
    <w:rsid w:val="00695681"/>
    <w:rsid w:val="00695716"/>
    <w:rsid w:val="0069574F"/>
    <w:rsid w:val="006957F9"/>
    <w:rsid w:val="006957FF"/>
    <w:rsid w:val="0069585B"/>
    <w:rsid w:val="00695892"/>
    <w:rsid w:val="006958C8"/>
    <w:rsid w:val="006959C1"/>
    <w:rsid w:val="00695A4F"/>
    <w:rsid w:val="00695ACE"/>
    <w:rsid w:val="00695C62"/>
    <w:rsid w:val="00695C73"/>
    <w:rsid w:val="00695C7C"/>
    <w:rsid w:val="00695D44"/>
    <w:rsid w:val="00695DAD"/>
    <w:rsid w:val="00695EC1"/>
    <w:rsid w:val="00695ECB"/>
    <w:rsid w:val="00695FA4"/>
    <w:rsid w:val="00695FDE"/>
    <w:rsid w:val="00696039"/>
    <w:rsid w:val="00696044"/>
    <w:rsid w:val="00696068"/>
    <w:rsid w:val="006960AF"/>
    <w:rsid w:val="0069611C"/>
    <w:rsid w:val="006961FC"/>
    <w:rsid w:val="00696266"/>
    <w:rsid w:val="0069629F"/>
    <w:rsid w:val="006962C9"/>
    <w:rsid w:val="00696408"/>
    <w:rsid w:val="006964A2"/>
    <w:rsid w:val="00696501"/>
    <w:rsid w:val="00696553"/>
    <w:rsid w:val="006965D4"/>
    <w:rsid w:val="006965EF"/>
    <w:rsid w:val="00696626"/>
    <w:rsid w:val="0069663F"/>
    <w:rsid w:val="00696675"/>
    <w:rsid w:val="00696677"/>
    <w:rsid w:val="0069668C"/>
    <w:rsid w:val="006966DE"/>
    <w:rsid w:val="0069676E"/>
    <w:rsid w:val="0069677F"/>
    <w:rsid w:val="00696789"/>
    <w:rsid w:val="006967A1"/>
    <w:rsid w:val="00696821"/>
    <w:rsid w:val="00696864"/>
    <w:rsid w:val="006968DA"/>
    <w:rsid w:val="00696A11"/>
    <w:rsid w:val="00696AD1"/>
    <w:rsid w:val="00696AE1"/>
    <w:rsid w:val="00696B13"/>
    <w:rsid w:val="00696B65"/>
    <w:rsid w:val="00696C37"/>
    <w:rsid w:val="00696D60"/>
    <w:rsid w:val="00696D89"/>
    <w:rsid w:val="00696F00"/>
    <w:rsid w:val="00696FEF"/>
    <w:rsid w:val="00696FF1"/>
    <w:rsid w:val="00697067"/>
    <w:rsid w:val="00697185"/>
    <w:rsid w:val="006971A6"/>
    <w:rsid w:val="006971B8"/>
    <w:rsid w:val="006971EE"/>
    <w:rsid w:val="006971F7"/>
    <w:rsid w:val="0069721F"/>
    <w:rsid w:val="00697234"/>
    <w:rsid w:val="00697251"/>
    <w:rsid w:val="00697344"/>
    <w:rsid w:val="006973E9"/>
    <w:rsid w:val="00697440"/>
    <w:rsid w:val="0069749F"/>
    <w:rsid w:val="006975CF"/>
    <w:rsid w:val="006975EB"/>
    <w:rsid w:val="0069770F"/>
    <w:rsid w:val="006977EE"/>
    <w:rsid w:val="0069787B"/>
    <w:rsid w:val="006978A3"/>
    <w:rsid w:val="006979E9"/>
    <w:rsid w:val="00697A53"/>
    <w:rsid w:val="00697A9E"/>
    <w:rsid w:val="00697AA0"/>
    <w:rsid w:val="00697AA7"/>
    <w:rsid w:val="00697B11"/>
    <w:rsid w:val="00697BDC"/>
    <w:rsid w:val="00697C0E"/>
    <w:rsid w:val="00697C37"/>
    <w:rsid w:val="00697C93"/>
    <w:rsid w:val="00697CB6"/>
    <w:rsid w:val="00697CE5"/>
    <w:rsid w:val="00697D36"/>
    <w:rsid w:val="00697DFC"/>
    <w:rsid w:val="00697E5B"/>
    <w:rsid w:val="00697ED7"/>
    <w:rsid w:val="00697F8B"/>
    <w:rsid w:val="00697FAD"/>
    <w:rsid w:val="006A004E"/>
    <w:rsid w:val="006A005E"/>
    <w:rsid w:val="006A0112"/>
    <w:rsid w:val="006A01D7"/>
    <w:rsid w:val="006A01DF"/>
    <w:rsid w:val="006A02A0"/>
    <w:rsid w:val="006A02B3"/>
    <w:rsid w:val="006A02D4"/>
    <w:rsid w:val="006A032C"/>
    <w:rsid w:val="006A03EA"/>
    <w:rsid w:val="006A0563"/>
    <w:rsid w:val="006A062C"/>
    <w:rsid w:val="006A062F"/>
    <w:rsid w:val="006A06ED"/>
    <w:rsid w:val="006A0754"/>
    <w:rsid w:val="006A0797"/>
    <w:rsid w:val="006A07E3"/>
    <w:rsid w:val="006A08B9"/>
    <w:rsid w:val="006A08C4"/>
    <w:rsid w:val="006A08CB"/>
    <w:rsid w:val="006A08D9"/>
    <w:rsid w:val="006A08E0"/>
    <w:rsid w:val="006A09F5"/>
    <w:rsid w:val="006A0A28"/>
    <w:rsid w:val="006A0A70"/>
    <w:rsid w:val="006A0AE5"/>
    <w:rsid w:val="006A0B32"/>
    <w:rsid w:val="006A0B75"/>
    <w:rsid w:val="006A0B8A"/>
    <w:rsid w:val="006A0C1C"/>
    <w:rsid w:val="006A0C30"/>
    <w:rsid w:val="006A0CBE"/>
    <w:rsid w:val="006A0E1A"/>
    <w:rsid w:val="006A0EAB"/>
    <w:rsid w:val="006A0F06"/>
    <w:rsid w:val="006A1085"/>
    <w:rsid w:val="006A118F"/>
    <w:rsid w:val="006A1198"/>
    <w:rsid w:val="006A120E"/>
    <w:rsid w:val="006A1363"/>
    <w:rsid w:val="006A13C6"/>
    <w:rsid w:val="006A1449"/>
    <w:rsid w:val="006A1517"/>
    <w:rsid w:val="006A157B"/>
    <w:rsid w:val="006A15D5"/>
    <w:rsid w:val="006A1608"/>
    <w:rsid w:val="006A1640"/>
    <w:rsid w:val="006A16AB"/>
    <w:rsid w:val="006A16E6"/>
    <w:rsid w:val="006A1724"/>
    <w:rsid w:val="006A17E1"/>
    <w:rsid w:val="006A188C"/>
    <w:rsid w:val="006A1947"/>
    <w:rsid w:val="006A1976"/>
    <w:rsid w:val="006A19EB"/>
    <w:rsid w:val="006A1A25"/>
    <w:rsid w:val="006A1A32"/>
    <w:rsid w:val="006A1A4F"/>
    <w:rsid w:val="006A1A54"/>
    <w:rsid w:val="006A1A72"/>
    <w:rsid w:val="006A1ADA"/>
    <w:rsid w:val="006A1AEA"/>
    <w:rsid w:val="006A1B05"/>
    <w:rsid w:val="006A1C11"/>
    <w:rsid w:val="006A1C1A"/>
    <w:rsid w:val="006A1C7F"/>
    <w:rsid w:val="006A1CAF"/>
    <w:rsid w:val="006A1CF0"/>
    <w:rsid w:val="006A1DE6"/>
    <w:rsid w:val="006A1E9D"/>
    <w:rsid w:val="006A1F46"/>
    <w:rsid w:val="006A1F73"/>
    <w:rsid w:val="006A1F9D"/>
    <w:rsid w:val="006A1FE9"/>
    <w:rsid w:val="006A207F"/>
    <w:rsid w:val="006A20A8"/>
    <w:rsid w:val="006A20CB"/>
    <w:rsid w:val="006A2202"/>
    <w:rsid w:val="006A221F"/>
    <w:rsid w:val="006A2282"/>
    <w:rsid w:val="006A2302"/>
    <w:rsid w:val="006A2354"/>
    <w:rsid w:val="006A23B0"/>
    <w:rsid w:val="006A23CD"/>
    <w:rsid w:val="006A2426"/>
    <w:rsid w:val="006A25D5"/>
    <w:rsid w:val="006A25FF"/>
    <w:rsid w:val="006A261A"/>
    <w:rsid w:val="006A2676"/>
    <w:rsid w:val="006A269E"/>
    <w:rsid w:val="006A2773"/>
    <w:rsid w:val="006A27D4"/>
    <w:rsid w:val="006A27E3"/>
    <w:rsid w:val="006A2809"/>
    <w:rsid w:val="006A287B"/>
    <w:rsid w:val="006A28E9"/>
    <w:rsid w:val="006A28EA"/>
    <w:rsid w:val="006A2A3F"/>
    <w:rsid w:val="006A2ABA"/>
    <w:rsid w:val="006A2AFF"/>
    <w:rsid w:val="006A2B59"/>
    <w:rsid w:val="006A2BB2"/>
    <w:rsid w:val="006A2BEA"/>
    <w:rsid w:val="006A2BEB"/>
    <w:rsid w:val="006A2C01"/>
    <w:rsid w:val="006A2C54"/>
    <w:rsid w:val="006A2CC3"/>
    <w:rsid w:val="006A2CC4"/>
    <w:rsid w:val="006A2D50"/>
    <w:rsid w:val="006A2E95"/>
    <w:rsid w:val="006A2E9D"/>
    <w:rsid w:val="006A3010"/>
    <w:rsid w:val="006A3083"/>
    <w:rsid w:val="006A30A3"/>
    <w:rsid w:val="006A30C4"/>
    <w:rsid w:val="006A30D1"/>
    <w:rsid w:val="006A30FE"/>
    <w:rsid w:val="006A3117"/>
    <w:rsid w:val="006A31A6"/>
    <w:rsid w:val="006A31C0"/>
    <w:rsid w:val="006A31CA"/>
    <w:rsid w:val="006A3206"/>
    <w:rsid w:val="006A3248"/>
    <w:rsid w:val="006A3278"/>
    <w:rsid w:val="006A32C3"/>
    <w:rsid w:val="006A339D"/>
    <w:rsid w:val="006A3425"/>
    <w:rsid w:val="006A343A"/>
    <w:rsid w:val="006A346E"/>
    <w:rsid w:val="006A348E"/>
    <w:rsid w:val="006A34C4"/>
    <w:rsid w:val="006A3504"/>
    <w:rsid w:val="006A3522"/>
    <w:rsid w:val="006A35C8"/>
    <w:rsid w:val="006A35FD"/>
    <w:rsid w:val="006A3694"/>
    <w:rsid w:val="006A36EC"/>
    <w:rsid w:val="006A373C"/>
    <w:rsid w:val="006A379B"/>
    <w:rsid w:val="006A37A6"/>
    <w:rsid w:val="006A37C6"/>
    <w:rsid w:val="006A3801"/>
    <w:rsid w:val="006A3835"/>
    <w:rsid w:val="006A3855"/>
    <w:rsid w:val="006A3897"/>
    <w:rsid w:val="006A390D"/>
    <w:rsid w:val="006A394F"/>
    <w:rsid w:val="006A3960"/>
    <w:rsid w:val="006A39E2"/>
    <w:rsid w:val="006A39F8"/>
    <w:rsid w:val="006A3AB5"/>
    <w:rsid w:val="006A3ABD"/>
    <w:rsid w:val="006A3AE9"/>
    <w:rsid w:val="006A3B56"/>
    <w:rsid w:val="006A3BB7"/>
    <w:rsid w:val="006A3CA1"/>
    <w:rsid w:val="006A3CD0"/>
    <w:rsid w:val="006A3CD5"/>
    <w:rsid w:val="006A3CD6"/>
    <w:rsid w:val="006A3D22"/>
    <w:rsid w:val="006A3E3F"/>
    <w:rsid w:val="006A3ED7"/>
    <w:rsid w:val="006A3F34"/>
    <w:rsid w:val="006A3FA7"/>
    <w:rsid w:val="006A3FE7"/>
    <w:rsid w:val="006A4067"/>
    <w:rsid w:val="006A4086"/>
    <w:rsid w:val="006A408A"/>
    <w:rsid w:val="006A4103"/>
    <w:rsid w:val="006A4176"/>
    <w:rsid w:val="006A4196"/>
    <w:rsid w:val="006A41F9"/>
    <w:rsid w:val="006A4210"/>
    <w:rsid w:val="006A4234"/>
    <w:rsid w:val="006A424B"/>
    <w:rsid w:val="006A425D"/>
    <w:rsid w:val="006A42A6"/>
    <w:rsid w:val="006A42C3"/>
    <w:rsid w:val="006A43B1"/>
    <w:rsid w:val="006A43E4"/>
    <w:rsid w:val="006A4475"/>
    <w:rsid w:val="006A447D"/>
    <w:rsid w:val="006A4483"/>
    <w:rsid w:val="006A44B3"/>
    <w:rsid w:val="006A44D7"/>
    <w:rsid w:val="006A457B"/>
    <w:rsid w:val="006A4614"/>
    <w:rsid w:val="006A4696"/>
    <w:rsid w:val="006A46E4"/>
    <w:rsid w:val="006A4769"/>
    <w:rsid w:val="006A476B"/>
    <w:rsid w:val="006A4770"/>
    <w:rsid w:val="006A480A"/>
    <w:rsid w:val="006A4826"/>
    <w:rsid w:val="006A4846"/>
    <w:rsid w:val="006A486A"/>
    <w:rsid w:val="006A48DA"/>
    <w:rsid w:val="006A491F"/>
    <w:rsid w:val="006A4963"/>
    <w:rsid w:val="006A4A50"/>
    <w:rsid w:val="006A4A7F"/>
    <w:rsid w:val="006A4B28"/>
    <w:rsid w:val="006A4B7A"/>
    <w:rsid w:val="006A4C63"/>
    <w:rsid w:val="006A4CD1"/>
    <w:rsid w:val="006A4CFE"/>
    <w:rsid w:val="006A4D92"/>
    <w:rsid w:val="006A4F2A"/>
    <w:rsid w:val="006A4F7F"/>
    <w:rsid w:val="006A4FC6"/>
    <w:rsid w:val="006A503A"/>
    <w:rsid w:val="006A5083"/>
    <w:rsid w:val="006A5089"/>
    <w:rsid w:val="006A5096"/>
    <w:rsid w:val="006A5323"/>
    <w:rsid w:val="006A535B"/>
    <w:rsid w:val="006A539E"/>
    <w:rsid w:val="006A539F"/>
    <w:rsid w:val="006A53DA"/>
    <w:rsid w:val="006A5409"/>
    <w:rsid w:val="006A541D"/>
    <w:rsid w:val="006A5485"/>
    <w:rsid w:val="006A54A2"/>
    <w:rsid w:val="006A54D6"/>
    <w:rsid w:val="006A54FF"/>
    <w:rsid w:val="006A557F"/>
    <w:rsid w:val="006A559D"/>
    <w:rsid w:val="006A55B6"/>
    <w:rsid w:val="006A55F0"/>
    <w:rsid w:val="006A56DD"/>
    <w:rsid w:val="006A5711"/>
    <w:rsid w:val="006A572C"/>
    <w:rsid w:val="006A57D6"/>
    <w:rsid w:val="006A57EB"/>
    <w:rsid w:val="006A5803"/>
    <w:rsid w:val="006A581D"/>
    <w:rsid w:val="006A58D9"/>
    <w:rsid w:val="006A58E6"/>
    <w:rsid w:val="006A592D"/>
    <w:rsid w:val="006A5A37"/>
    <w:rsid w:val="006A5A50"/>
    <w:rsid w:val="006A5AE1"/>
    <w:rsid w:val="006A5B45"/>
    <w:rsid w:val="006A5B87"/>
    <w:rsid w:val="006A5BA1"/>
    <w:rsid w:val="006A5CA6"/>
    <w:rsid w:val="006A5CB3"/>
    <w:rsid w:val="006A5CB9"/>
    <w:rsid w:val="006A5CE9"/>
    <w:rsid w:val="006A5D01"/>
    <w:rsid w:val="006A5D6D"/>
    <w:rsid w:val="006A5F16"/>
    <w:rsid w:val="006A5F1F"/>
    <w:rsid w:val="006A5F35"/>
    <w:rsid w:val="006A5F52"/>
    <w:rsid w:val="006A5F5D"/>
    <w:rsid w:val="006A5F5E"/>
    <w:rsid w:val="006A5FC5"/>
    <w:rsid w:val="006A6065"/>
    <w:rsid w:val="006A612E"/>
    <w:rsid w:val="006A613C"/>
    <w:rsid w:val="006A6191"/>
    <w:rsid w:val="006A6441"/>
    <w:rsid w:val="006A6488"/>
    <w:rsid w:val="006A64CE"/>
    <w:rsid w:val="006A64F4"/>
    <w:rsid w:val="006A6501"/>
    <w:rsid w:val="006A6508"/>
    <w:rsid w:val="006A65A2"/>
    <w:rsid w:val="006A65D7"/>
    <w:rsid w:val="006A6694"/>
    <w:rsid w:val="006A6762"/>
    <w:rsid w:val="006A67A9"/>
    <w:rsid w:val="006A67F3"/>
    <w:rsid w:val="006A6825"/>
    <w:rsid w:val="006A682E"/>
    <w:rsid w:val="006A693E"/>
    <w:rsid w:val="006A695D"/>
    <w:rsid w:val="006A69CD"/>
    <w:rsid w:val="006A6A4E"/>
    <w:rsid w:val="006A6A53"/>
    <w:rsid w:val="006A6B65"/>
    <w:rsid w:val="006A6B7A"/>
    <w:rsid w:val="006A6B7E"/>
    <w:rsid w:val="006A6BD4"/>
    <w:rsid w:val="006A6BE4"/>
    <w:rsid w:val="006A6DF5"/>
    <w:rsid w:val="006A6E9C"/>
    <w:rsid w:val="006A6EEA"/>
    <w:rsid w:val="006A6EFB"/>
    <w:rsid w:val="006A6F28"/>
    <w:rsid w:val="006A6FF3"/>
    <w:rsid w:val="006A700E"/>
    <w:rsid w:val="006A7085"/>
    <w:rsid w:val="006A708D"/>
    <w:rsid w:val="006A710C"/>
    <w:rsid w:val="006A737C"/>
    <w:rsid w:val="006A7419"/>
    <w:rsid w:val="006A7498"/>
    <w:rsid w:val="006A7511"/>
    <w:rsid w:val="006A7558"/>
    <w:rsid w:val="006A7582"/>
    <w:rsid w:val="006A7587"/>
    <w:rsid w:val="006A75D2"/>
    <w:rsid w:val="006A7625"/>
    <w:rsid w:val="006A762A"/>
    <w:rsid w:val="006A763A"/>
    <w:rsid w:val="006A76A7"/>
    <w:rsid w:val="006A76C4"/>
    <w:rsid w:val="006A76EC"/>
    <w:rsid w:val="006A76F7"/>
    <w:rsid w:val="006A772E"/>
    <w:rsid w:val="006A775A"/>
    <w:rsid w:val="006A7780"/>
    <w:rsid w:val="006A796C"/>
    <w:rsid w:val="006A7AD2"/>
    <w:rsid w:val="006A7B16"/>
    <w:rsid w:val="006A7BB3"/>
    <w:rsid w:val="006A7BFF"/>
    <w:rsid w:val="006A7C16"/>
    <w:rsid w:val="006A7C86"/>
    <w:rsid w:val="006A7CEF"/>
    <w:rsid w:val="006A7D58"/>
    <w:rsid w:val="006A7D6B"/>
    <w:rsid w:val="006A7E6C"/>
    <w:rsid w:val="006A7E7E"/>
    <w:rsid w:val="006A7EDC"/>
    <w:rsid w:val="006A7EF4"/>
    <w:rsid w:val="006A7F6B"/>
    <w:rsid w:val="006B0056"/>
    <w:rsid w:val="006B0078"/>
    <w:rsid w:val="006B021E"/>
    <w:rsid w:val="006B021F"/>
    <w:rsid w:val="006B0235"/>
    <w:rsid w:val="006B025D"/>
    <w:rsid w:val="006B0267"/>
    <w:rsid w:val="006B0278"/>
    <w:rsid w:val="006B029E"/>
    <w:rsid w:val="006B034C"/>
    <w:rsid w:val="006B0355"/>
    <w:rsid w:val="006B038F"/>
    <w:rsid w:val="006B03AD"/>
    <w:rsid w:val="006B03DF"/>
    <w:rsid w:val="006B04F3"/>
    <w:rsid w:val="006B04FC"/>
    <w:rsid w:val="006B0502"/>
    <w:rsid w:val="006B055F"/>
    <w:rsid w:val="006B05A0"/>
    <w:rsid w:val="006B05AE"/>
    <w:rsid w:val="006B065F"/>
    <w:rsid w:val="006B0694"/>
    <w:rsid w:val="006B0805"/>
    <w:rsid w:val="006B0834"/>
    <w:rsid w:val="006B0843"/>
    <w:rsid w:val="006B08B1"/>
    <w:rsid w:val="006B0908"/>
    <w:rsid w:val="006B0909"/>
    <w:rsid w:val="006B0943"/>
    <w:rsid w:val="006B097F"/>
    <w:rsid w:val="006B0B5A"/>
    <w:rsid w:val="006B0C27"/>
    <w:rsid w:val="006B0C72"/>
    <w:rsid w:val="006B0C94"/>
    <w:rsid w:val="006B0CD2"/>
    <w:rsid w:val="006B0D3E"/>
    <w:rsid w:val="006B0D44"/>
    <w:rsid w:val="006B0D53"/>
    <w:rsid w:val="006B0E5B"/>
    <w:rsid w:val="006B0E7F"/>
    <w:rsid w:val="006B0EEC"/>
    <w:rsid w:val="006B0F00"/>
    <w:rsid w:val="006B0F27"/>
    <w:rsid w:val="006B0F84"/>
    <w:rsid w:val="006B0FF6"/>
    <w:rsid w:val="006B1012"/>
    <w:rsid w:val="006B1046"/>
    <w:rsid w:val="006B112C"/>
    <w:rsid w:val="006B1161"/>
    <w:rsid w:val="006B1181"/>
    <w:rsid w:val="006B1223"/>
    <w:rsid w:val="006B123E"/>
    <w:rsid w:val="006B1269"/>
    <w:rsid w:val="006B1272"/>
    <w:rsid w:val="006B12EF"/>
    <w:rsid w:val="006B1438"/>
    <w:rsid w:val="006B145E"/>
    <w:rsid w:val="006B1462"/>
    <w:rsid w:val="006B1512"/>
    <w:rsid w:val="006B1517"/>
    <w:rsid w:val="006B1576"/>
    <w:rsid w:val="006B15DD"/>
    <w:rsid w:val="006B1607"/>
    <w:rsid w:val="006B172B"/>
    <w:rsid w:val="006B175B"/>
    <w:rsid w:val="006B177D"/>
    <w:rsid w:val="006B17D3"/>
    <w:rsid w:val="006B17F2"/>
    <w:rsid w:val="006B1807"/>
    <w:rsid w:val="006B1827"/>
    <w:rsid w:val="006B1871"/>
    <w:rsid w:val="006B18B8"/>
    <w:rsid w:val="006B18C5"/>
    <w:rsid w:val="006B18E4"/>
    <w:rsid w:val="006B191D"/>
    <w:rsid w:val="006B19CC"/>
    <w:rsid w:val="006B1A2D"/>
    <w:rsid w:val="006B1B9A"/>
    <w:rsid w:val="006B1BC2"/>
    <w:rsid w:val="006B1BE2"/>
    <w:rsid w:val="006B1BFD"/>
    <w:rsid w:val="006B1C3B"/>
    <w:rsid w:val="006B1CDD"/>
    <w:rsid w:val="006B1D1D"/>
    <w:rsid w:val="006B1D3D"/>
    <w:rsid w:val="006B1D74"/>
    <w:rsid w:val="006B1DB1"/>
    <w:rsid w:val="006B1E13"/>
    <w:rsid w:val="006B1E39"/>
    <w:rsid w:val="006B1E71"/>
    <w:rsid w:val="006B1ED2"/>
    <w:rsid w:val="006B1F21"/>
    <w:rsid w:val="006B1F49"/>
    <w:rsid w:val="006B1F61"/>
    <w:rsid w:val="006B1F80"/>
    <w:rsid w:val="006B202B"/>
    <w:rsid w:val="006B203E"/>
    <w:rsid w:val="006B2083"/>
    <w:rsid w:val="006B2090"/>
    <w:rsid w:val="006B22A0"/>
    <w:rsid w:val="006B22B7"/>
    <w:rsid w:val="006B24BC"/>
    <w:rsid w:val="006B24FA"/>
    <w:rsid w:val="006B25BF"/>
    <w:rsid w:val="006B26AD"/>
    <w:rsid w:val="006B2710"/>
    <w:rsid w:val="006B2720"/>
    <w:rsid w:val="006B27BA"/>
    <w:rsid w:val="006B27F0"/>
    <w:rsid w:val="006B2870"/>
    <w:rsid w:val="006B2969"/>
    <w:rsid w:val="006B296B"/>
    <w:rsid w:val="006B2979"/>
    <w:rsid w:val="006B29E9"/>
    <w:rsid w:val="006B2A08"/>
    <w:rsid w:val="006B2A62"/>
    <w:rsid w:val="006B2ABE"/>
    <w:rsid w:val="006B2AE8"/>
    <w:rsid w:val="006B2BED"/>
    <w:rsid w:val="006B2C09"/>
    <w:rsid w:val="006B2D9C"/>
    <w:rsid w:val="006B2E3E"/>
    <w:rsid w:val="006B2F21"/>
    <w:rsid w:val="006B2F7D"/>
    <w:rsid w:val="006B2F8E"/>
    <w:rsid w:val="006B2FC0"/>
    <w:rsid w:val="006B304C"/>
    <w:rsid w:val="006B3140"/>
    <w:rsid w:val="006B317C"/>
    <w:rsid w:val="006B31D9"/>
    <w:rsid w:val="006B31E0"/>
    <w:rsid w:val="006B31F4"/>
    <w:rsid w:val="006B3265"/>
    <w:rsid w:val="006B327C"/>
    <w:rsid w:val="006B3313"/>
    <w:rsid w:val="006B3338"/>
    <w:rsid w:val="006B338B"/>
    <w:rsid w:val="006B3392"/>
    <w:rsid w:val="006B340F"/>
    <w:rsid w:val="006B346B"/>
    <w:rsid w:val="006B3518"/>
    <w:rsid w:val="006B3547"/>
    <w:rsid w:val="006B35A2"/>
    <w:rsid w:val="006B35A3"/>
    <w:rsid w:val="006B35D1"/>
    <w:rsid w:val="006B360F"/>
    <w:rsid w:val="006B368E"/>
    <w:rsid w:val="006B36C2"/>
    <w:rsid w:val="006B36E4"/>
    <w:rsid w:val="006B36E8"/>
    <w:rsid w:val="006B3703"/>
    <w:rsid w:val="006B3719"/>
    <w:rsid w:val="006B3761"/>
    <w:rsid w:val="006B3862"/>
    <w:rsid w:val="006B3884"/>
    <w:rsid w:val="006B391E"/>
    <w:rsid w:val="006B39B0"/>
    <w:rsid w:val="006B3A6A"/>
    <w:rsid w:val="006B3A80"/>
    <w:rsid w:val="006B3AA7"/>
    <w:rsid w:val="006B3B2B"/>
    <w:rsid w:val="006B3B78"/>
    <w:rsid w:val="006B3BF6"/>
    <w:rsid w:val="006B3C45"/>
    <w:rsid w:val="006B3DA0"/>
    <w:rsid w:val="006B3DAE"/>
    <w:rsid w:val="006B3DBB"/>
    <w:rsid w:val="006B3E04"/>
    <w:rsid w:val="006B3E48"/>
    <w:rsid w:val="006B3E9F"/>
    <w:rsid w:val="006B3EC2"/>
    <w:rsid w:val="006B3EC9"/>
    <w:rsid w:val="006B3F1F"/>
    <w:rsid w:val="006B3F89"/>
    <w:rsid w:val="006B3F92"/>
    <w:rsid w:val="006B3FF1"/>
    <w:rsid w:val="006B4007"/>
    <w:rsid w:val="006B400C"/>
    <w:rsid w:val="006B40C8"/>
    <w:rsid w:val="006B40F6"/>
    <w:rsid w:val="006B4115"/>
    <w:rsid w:val="006B4156"/>
    <w:rsid w:val="006B41A0"/>
    <w:rsid w:val="006B41C4"/>
    <w:rsid w:val="006B4200"/>
    <w:rsid w:val="006B4264"/>
    <w:rsid w:val="006B438A"/>
    <w:rsid w:val="006B43C2"/>
    <w:rsid w:val="006B4407"/>
    <w:rsid w:val="006B4456"/>
    <w:rsid w:val="006B4478"/>
    <w:rsid w:val="006B44C2"/>
    <w:rsid w:val="006B455D"/>
    <w:rsid w:val="006B4716"/>
    <w:rsid w:val="006B477D"/>
    <w:rsid w:val="006B47E8"/>
    <w:rsid w:val="006B4857"/>
    <w:rsid w:val="006B4908"/>
    <w:rsid w:val="006B49FC"/>
    <w:rsid w:val="006B4AD1"/>
    <w:rsid w:val="006B4B94"/>
    <w:rsid w:val="006B4C42"/>
    <w:rsid w:val="006B4C6A"/>
    <w:rsid w:val="006B4CD7"/>
    <w:rsid w:val="006B4E95"/>
    <w:rsid w:val="006B4ED7"/>
    <w:rsid w:val="006B4EF0"/>
    <w:rsid w:val="006B4F37"/>
    <w:rsid w:val="006B4F52"/>
    <w:rsid w:val="006B4F9A"/>
    <w:rsid w:val="006B4FB7"/>
    <w:rsid w:val="006B4FF2"/>
    <w:rsid w:val="006B5047"/>
    <w:rsid w:val="006B5060"/>
    <w:rsid w:val="006B5077"/>
    <w:rsid w:val="006B5172"/>
    <w:rsid w:val="006B51D8"/>
    <w:rsid w:val="006B5214"/>
    <w:rsid w:val="006B52A4"/>
    <w:rsid w:val="006B5503"/>
    <w:rsid w:val="006B5558"/>
    <w:rsid w:val="006B55CA"/>
    <w:rsid w:val="006B5676"/>
    <w:rsid w:val="006B5700"/>
    <w:rsid w:val="006B5703"/>
    <w:rsid w:val="006B582B"/>
    <w:rsid w:val="006B5846"/>
    <w:rsid w:val="006B586E"/>
    <w:rsid w:val="006B58B0"/>
    <w:rsid w:val="006B592E"/>
    <w:rsid w:val="006B5A15"/>
    <w:rsid w:val="006B5A25"/>
    <w:rsid w:val="006B5ABC"/>
    <w:rsid w:val="006B5C97"/>
    <w:rsid w:val="006B5CAD"/>
    <w:rsid w:val="006B5D0A"/>
    <w:rsid w:val="006B5D37"/>
    <w:rsid w:val="006B5D90"/>
    <w:rsid w:val="006B5DC3"/>
    <w:rsid w:val="006B5DDF"/>
    <w:rsid w:val="006B5E2E"/>
    <w:rsid w:val="006B5E59"/>
    <w:rsid w:val="006B5F97"/>
    <w:rsid w:val="006B5FA1"/>
    <w:rsid w:val="006B5FF2"/>
    <w:rsid w:val="006B6015"/>
    <w:rsid w:val="006B6081"/>
    <w:rsid w:val="006B60A3"/>
    <w:rsid w:val="006B60AD"/>
    <w:rsid w:val="006B6102"/>
    <w:rsid w:val="006B6130"/>
    <w:rsid w:val="006B61B3"/>
    <w:rsid w:val="006B61C9"/>
    <w:rsid w:val="006B61E6"/>
    <w:rsid w:val="006B620C"/>
    <w:rsid w:val="006B63A9"/>
    <w:rsid w:val="006B6422"/>
    <w:rsid w:val="006B6439"/>
    <w:rsid w:val="006B64F0"/>
    <w:rsid w:val="006B6505"/>
    <w:rsid w:val="006B65F3"/>
    <w:rsid w:val="006B661C"/>
    <w:rsid w:val="006B6641"/>
    <w:rsid w:val="006B6672"/>
    <w:rsid w:val="006B6673"/>
    <w:rsid w:val="006B67BF"/>
    <w:rsid w:val="006B67F5"/>
    <w:rsid w:val="006B6827"/>
    <w:rsid w:val="006B6830"/>
    <w:rsid w:val="006B688A"/>
    <w:rsid w:val="006B68B5"/>
    <w:rsid w:val="006B69A4"/>
    <w:rsid w:val="006B69A7"/>
    <w:rsid w:val="006B6A08"/>
    <w:rsid w:val="006B6A33"/>
    <w:rsid w:val="006B6A66"/>
    <w:rsid w:val="006B6BF2"/>
    <w:rsid w:val="006B6CE3"/>
    <w:rsid w:val="006B6D5D"/>
    <w:rsid w:val="006B6D6C"/>
    <w:rsid w:val="006B6D72"/>
    <w:rsid w:val="006B6DAB"/>
    <w:rsid w:val="006B6E02"/>
    <w:rsid w:val="006B6E99"/>
    <w:rsid w:val="006B7051"/>
    <w:rsid w:val="006B7079"/>
    <w:rsid w:val="006B7101"/>
    <w:rsid w:val="006B7138"/>
    <w:rsid w:val="006B721F"/>
    <w:rsid w:val="006B7247"/>
    <w:rsid w:val="006B7251"/>
    <w:rsid w:val="006B7269"/>
    <w:rsid w:val="006B72CB"/>
    <w:rsid w:val="006B730C"/>
    <w:rsid w:val="006B7352"/>
    <w:rsid w:val="006B735E"/>
    <w:rsid w:val="006B739A"/>
    <w:rsid w:val="006B73AB"/>
    <w:rsid w:val="006B73C5"/>
    <w:rsid w:val="006B742E"/>
    <w:rsid w:val="006B744F"/>
    <w:rsid w:val="006B745F"/>
    <w:rsid w:val="006B746F"/>
    <w:rsid w:val="006B74B4"/>
    <w:rsid w:val="006B74D9"/>
    <w:rsid w:val="006B75E2"/>
    <w:rsid w:val="006B7613"/>
    <w:rsid w:val="006B7695"/>
    <w:rsid w:val="006B7735"/>
    <w:rsid w:val="006B787D"/>
    <w:rsid w:val="006B7977"/>
    <w:rsid w:val="006B7A31"/>
    <w:rsid w:val="006B7A43"/>
    <w:rsid w:val="006B7A95"/>
    <w:rsid w:val="006B7B74"/>
    <w:rsid w:val="006B7BBC"/>
    <w:rsid w:val="006B7C33"/>
    <w:rsid w:val="006B7C8E"/>
    <w:rsid w:val="006B7CE0"/>
    <w:rsid w:val="006B7CFF"/>
    <w:rsid w:val="006B7D54"/>
    <w:rsid w:val="006B7D86"/>
    <w:rsid w:val="006B7E58"/>
    <w:rsid w:val="006B7E8B"/>
    <w:rsid w:val="006B7F10"/>
    <w:rsid w:val="006B7FB2"/>
    <w:rsid w:val="006C0070"/>
    <w:rsid w:val="006C01F1"/>
    <w:rsid w:val="006C0216"/>
    <w:rsid w:val="006C02C1"/>
    <w:rsid w:val="006C0356"/>
    <w:rsid w:val="006C0561"/>
    <w:rsid w:val="006C0569"/>
    <w:rsid w:val="006C0570"/>
    <w:rsid w:val="006C059F"/>
    <w:rsid w:val="006C061B"/>
    <w:rsid w:val="006C0675"/>
    <w:rsid w:val="006C06B6"/>
    <w:rsid w:val="006C06FD"/>
    <w:rsid w:val="006C074C"/>
    <w:rsid w:val="006C0773"/>
    <w:rsid w:val="006C0792"/>
    <w:rsid w:val="006C0952"/>
    <w:rsid w:val="006C0A71"/>
    <w:rsid w:val="006C0AE4"/>
    <w:rsid w:val="006C0C24"/>
    <w:rsid w:val="006C0CDE"/>
    <w:rsid w:val="006C0CF1"/>
    <w:rsid w:val="006C0DCA"/>
    <w:rsid w:val="006C0E74"/>
    <w:rsid w:val="006C0E89"/>
    <w:rsid w:val="006C0EA3"/>
    <w:rsid w:val="006C0F01"/>
    <w:rsid w:val="006C0F48"/>
    <w:rsid w:val="006C0FB9"/>
    <w:rsid w:val="006C0FBE"/>
    <w:rsid w:val="006C0FD5"/>
    <w:rsid w:val="006C10B8"/>
    <w:rsid w:val="006C1199"/>
    <w:rsid w:val="006C123B"/>
    <w:rsid w:val="006C124A"/>
    <w:rsid w:val="006C12D0"/>
    <w:rsid w:val="006C136D"/>
    <w:rsid w:val="006C13D0"/>
    <w:rsid w:val="006C13D8"/>
    <w:rsid w:val="006C140F"/>
    <w:rsid w:val="006C1420"/>
    <w:rsid w:val="006C142A"/>
    <w:rsid w:val="006C1442"/>
    <w:rsid w:val="006C147B"/>
    <w:rsid w:val="006C14CA"/>
    <w:rsid w:val="006C1512"/>
    <w:rsid w:val="006C1572"/>
    <w:rsid w:val="006C1651"/>
    <w:rsid w:val="006C1665"/>
    <w:rsid w:val="006C1746"/>
    <w:rsid w:val="006C17D3"/>
    <w:rsid w:val="006C1836"/>
    <w:rsid w:val="006C1838"/>
    <w:rsid w:val="006C18A7"/>
    <w:rsid w:val="006C18FC"/>
    <w:rsid w:val="006C1967"/>
    <w:rsid w:val="006C1A27"/>
    <w:rsid w:val="006C1ABD"/>
    <w:rsid w:val="006C1AD7"/>
    <w:rsid w:val="006C1B73"/>
    <w:rsid w:val="006C1B77"/>
    <w:rsid w:val="006C1B9D"/>
    <w:rsid w:val="006C1C01"/>
    <w:rsid w:val="006C1D4D"/>
    <w:rsid w:val="006C1D76"/>
    <w:rsid w:val="006C1DDF"/>
    <w:rsid w:val="006C1ED7"/>
    <w:rsid w:val="006C1F94"/>
    <w:rsid w:val="006C1FAE"/>
    <w:rsid w:val="006C2044"/>
    <w:rsid w:val="006C209C"/>
    <w:rsid w:val="006C20E2"/>
    <w:rsid w:val="006C20FD"/>
    <w:rsid w:val="006C219E"/>
    <w:rsid w:val="006C2265"/>
    <w:rsid w:val="006C22D9"/>
    <w:rsid w:val="006C232A"/>
    <w:rsid w:val="006C23BA"/>
    <w:rsid w:val="006C2418"/>
    <w:rsid w:val="006C2522"/>
    <w:rsid w:val="006C2543"/>
    <w:rsid w:val="006C25A9"/>
    <w:rsid w:val="006C260B"/>
    <w:rsid w:val="006C2680"/>
    <w:rsid w:val="006C26EF"/>
    <w:rsid w:val="006C2749"/>
    <w:rsid w:val="006C2824"/>
    <w:rsid w:val="006C295B"/>
    <w:rsid w:val="006C29A8"/>
    <w:rsid w:val="006C29C1"/>
    <w:rsid w:val="006C2AB5"/>
    <w:rsid w:val="006C2AC3"/>
    <w:rsid w:val="006C2ACC"/>
    <w:rsid w:val="006C2AE9"/>
    <w:rsid w:val="006C2B50"/>
    <w:rsid w:val="006C2BCF"/>
    <w:rsid w:val="006C2BD4"/>
    <w:rsid w:val="006C2CB7"/>
    <w:rsid w:val="006C2CC1"/>
    <w:rsid w:val="006C2DC6"/>
    <w:rsid w:val="006C2EC4"/>
    <w:rsid w:val="006C2EC9"/>
    <w:rsid w:val="006C2ED7"/>
    <w:rsid w:val="006C2EE4"/>
    <w:rsid w:val="006C2F08"/>
    <w:rsid w:val="006C2F29"/>
    <w:rsid w:val="006C2F3F"/>
    <w:rsid w:val="006C3083"/>
    <w:rsid w:val="006C315B"/>
    <w:rsid w:val="006C31A2"/>
    <w:rsid w:val="006C31C4"/>
    <w:rsid w:val="006C3302"/>
    <w:rsid w:val="006C33D4"/>
    <w:rsid w:val="006C33E6"/>
    <w:rsid w:val="006C34A2"/>
    <w:rsid w:val="006C3515"/>
    <w:rsid w:val="006C3623"/>
    <w:rsid w:val="006C3651"/>
    <w:rsid w:val="006C373A"/>
    <w:rsid w:val="006C3758"/>
    <w:rsid w:val="006C37AB"/>
    <w:rsid w:val="006C37D5"/>
    <w:rsid w:val="006C383D"/>
    <w:rsid w:val="006C3882"/>
    <w:rsid w:val="006C38BF"/>
    <w:rsid w:val="006C38D4"/>
    <w:rsid w:val="006C3903"/>
    <w:rsid w:val="006C3910"/>
    <w:rsid w:val="006C391C"/>
    <w:rsid w:val="006C3933"/>
    <w:rsid w:val="006C394E"/>
    <w:rsid w:val="006C3985"/>
    <w:rsid w:val="006C39A8"/>
    <w:rsid w:val="006C39B7"/>
    <w:rsid w:val="006C39C3"/>
    <w:rsid w:val="006C3A3B"/>
    <w:rsid w:val="006C3A5F"/>
    <w:rsid w:val="006C3A85"/>
    <w:rsid w:val="006C3AC3"/>
    <w:rsid w:val="006C3B5C"/>
    <w:rsid w:val="006C3B7D"/>
    <w:rsid w:val="006C3BDA"/>
    <w:rsid w:val="006C3BF3"/>
    <w:rsid w:val="006C3CB9"/>
    <w:rsid w:val="006C3CF9"/>
    <w:rsid w:val="006C3DAB"/>
    <w:rsid w:val="006C3E6D"/>
    <w:rsid w:val="006C3E8D"/>
    <w:rsid w:val="006C3E9A"/>
    <w:rsid w:val="006C3EA9"/>
    <w:rsid w:val="006C3EF0"/>
    <w:rsid w:val="006C3F06"/>
    <w:rsid w:val="006C3F6B"/>
    <w:rsid w:val="006C40A5"/>
    <w:rsid w:val="006C40D7"/>
    <w:rsid w:val="006C40D9"/>
    <w:rsid w:val="006C410C"/>
    <w:rsid w:val="006C4121"/>
    <w:rsid w:val="006C412D"/>
    <w:rsid w:val="006C4205"/>
    <w:rsid w:val="006C4229"/>
    <w:rsid w:val="006C42F8"/>
    <w:rsid w:val="006C4304"/>
    <w:rsid w:val="006C441B"/>
    <w:rsid w:val="006C4432"/>
    <w:rsid w:val="006C4518"/>
    <w:rsid w:val="006C457C"/>
    <w:rsid w:val="006C45A4"/>
    <w:rsid w:val="006C45E7"/>
    <w:rsid w:val="006C4602"/>
    <w:rsid w:val="006C461C"/>
    <w:rsid w:val="006C488D"/>
    <w:rsid w:val="006C48C7"/>
    <w:rsid w:val="006C48F2"/>
    <w:rsid w:val="006C491A"/>
    <w:rsid w:val="006C4B60"/>
    <w:rsid w:val="006C4D3E"/>
    <w:rsid w:val="006C4D52"/>
    <w:rsid w:val="006C4D97"/>
    <w:rsid w:val="006C4E11"/>
    <w:rsid w:val="006C4E32"/>
    <w:rsid w:val="006C4E77"/>
    <w:rsid w:val="006C4EB6"/>
    <w:rsid w:val="006C4F28"/>
    <w:rsid w:val="006C500B"/>
    <w:rsid w:val="006C5026"/>
    <w:rsid w:val="006C5059"/>
    <w:rsid w:val="006C509F"/>
    <w:rsid w:val="006C50CD"/>
    <w:rsid w:val="006C5142"/>
    <w:rsid w:val="006C5175"/>
    <w:rsid w:val="006C517A"/>
    <w:rsid w:val="006C518F"/>
    <w:rsid w:val="006C521A"/>
    <w:rsid w:val="006C5232"/>
    <w:rsid w:val="006C5246"/>
    <w:rsid w:val="006C5351"/>
    <w:rsid w:val="006C5428"/>
    <w:rsid w:val="006C5429"/>
    <w:rsid w:val="006C54B4"/>
    <w:rsid w:val="006C54BE"/>
    <w:rsid w:val="006C54E0"/>
    <w:rsid w:val="006C55EA"/>
    <w:rsid w:val="006C5613"/>
    <w:rsid w:val="006C56C6"/>
    <w:rsid w:val="006C571C"/>
    <w:rsid w:val="006C5747"/>
    <w:rsid w:val="006C574C"/>
    <w:rsid w:val="006C5799"/>
    <w:rsid w:val="006C57F3"/>
    <w:rsid w:val="006C58CE"/>
    <w:rsid w:val="006C58E7"/>
    <w:rsid w:val="006C592A"/>
    <w:rsid w:val="006C5956"/>
    <w:rsid w:val="006C5970"/>
    <w:rsid w:val="006C599B"/>
    <w:rsid w:val="006C59A2"/>
    <w:rsid w:val="006C5AB6"/>
    <w:rsid w:val="006C5AC7"/>
    <w:rsid w:val="006C5AF4"/>
    <w:rsid w:val="006C5B4B"/>
    <w:rsid w:val="006C5B5C"/>
    <w:rsid w:val="006C5BAD"/>
    <w:rsid w:val="006C5BB7"/>
    <w:rsid w:val="006C5BF0"/>
    <w:rsid w:val="006C5C3A"/>
    <w:rsid w:val="006C5D45"/>
    <w:rsid w:val="006C5D60"/>
    <w:rsid w:val="006C5DBA"/>
    <w:rsid w:val="006C5DC3"/>
    <w:rsid w:val="006C5DDA"/>
    <w:rsid w:val="006C5DFB"/>
    <w:rsid w:val="006C5E6D"/>
    <w:rsid w:val="006C5EF0"/>
    <w:rsid w:val="006C60C5"/>
    <w:rsid w:val="006C6172"/>
    <w:rsid w:val="006C618D"/>
    <w:rsid w:val="006C626B"/>
    <w:rsid w:val="006C6343"/>
    <w:rsid w:val="006C6348"/>
    <w:rsid w:val="006C63E7"/>
    <w:rsid w:val="006C6400"/>
    <w:rsid w:val="006C6474"/>
    <w:rsid w:val="006C64BD"/>
    <w:rsid w:val="006C64E2"/>
    <w:rsid w:val="006C6565"/>
    <w:rsid w:val="006C6634"/>
    <w:rsid w:val="006C6642"/>
    <w:rsid w:val="006C664E"/>
    <w:rsid w:val="006C6668"/>
    <w:rsid w:val="006C66BB"/>
    <w:rsid w:val="006C67F7"/>
    <w:rsid w:val="006C6827"/>
    <w:rsid w:val="006C68B9"/>
    <w:rsid w:val="006C69D8"/>
    <w:rsid w:val="006C6A16"/>
    <w:rsid w:val="006C6A82"/>
    <w:rsid w:val="006C6BD9"/>
    <w:rsid w:val="006C6C2E"/>
    <w:rsid w:val="006C6CFA"/>
    <w:rsid w:val="006C6D72"/>
    <w:rsid w:val="006C6DD8"/>
    <w:rsid w:val="006C6F1C"/>
    <w:rsid w:val="006C7045"/>
    <w:rsid w:val="006C713C"/>
    <w:rsid w:val="006C721A"/>
    <w:rsid w:val="006C7307"/>
    <w:rsid w:val="006C7371"/>
    <w:rsid w:val="006C743E"/>
    <w:rsid w:val="006C747C"/>
    <w:rsid w:val="006C7598"/>
    <w:rsid w:val="006C75C5"/>
    <w:rsid w:val="006C7602"/>
    <w:rsid w:val="006C7634"/>
    <w:rsid w:val="006C76DD"/>
    <w:rsid w:val="006C7759"/>
    <w:rsid w:val="006C7845"/>
    <w:rsid w:val="006C78B3"/>
    <w:rsid w:val="006C7902"/>
    <w:rsid w:val="006C7907"/>
    <w:rsid w:val="006C7A6C"/>
    <w:rsid w:val="006C7B0D"/>
    <w:rsid w:val="006C7B20"/>
    <w:rsid w:val="006C7C32"/>
    <w:rsid w:val="006C7D3B"/>
    <w:rsid w:val="006C7D7B"/>
    <w:rsid w:val="006C7DCC"/>
    <w:rsid w:val="006C7DFD"/>
    <w:rsid w:val="006C7E1D"/>
    <w:rsid w:val="006C7EDB"/>
    <w:rsid w:val="006C7F60"/>
    <w:rsid w:val="006C7FBA"/>
    <w:rsid w:val="006C7FC3"/>
    <w:rsid w:val="006C7FD2"/>
    <w:rsid w:val="006D00A9"/>
    <w:rsid w:val="006D014F"/>
    <w:rsid w:val="006D01CF"/>
    <w:rsid w:val="006D01EB"/>
    <w:rsid w:val="006D0236"/>
    <w:rsid w:val="006D0267"/>
    <w:rsid w:val="006D026B"/>
    <w:rsid w:val="006D02AD"/>
    <w:rsid w:val="006D031B"/>
    <w:rsid w:val="006D0403"/>
    <w:rsid w:val="006D042E"/>
    <w:rsid w:val="006D046C"/>
    <w:rsid w:val="006D054C"/>
    <w:rsid w:val="006D0556"/>
    <w:rsid w:val="006D055F"/>
    <w:rsid w:val="006D0597"/>
    <w:rsid w:val="006D05E3"/>
    <w:rsid w:val="006D067E"/>
    <w:rsid w:val="006D0681"/>
    <w:rsid w:val="006D06D7"/>
    <w:rsid w:val="006D0808"/>
    <w:rsid w:val="006D084D"/>
    <w:rsid w:val="006D0867"/>
    <w:rsid w:val="006D08A0"/>
    <w:rsid w:val="006D08C6"/>
    <w:rsid w:val="006D0947"/>
    <w:rsid w:val="006D0A3A"/>
    <w:rsid w:val="006D0AB7"/>
    <w:rsid w:val="006D0C5A"/>
    <w:rsid w:val="006D0D46"/>
    <w:rsid w:val="006D0DE8"/>
    <w:rsid w:val="006D0E4B"/>
    <w:rsid w:val="006D0EBE"/>
    <w:rsid w:val="006D0F3A"/>
    <w:rsid w:val="006D0F3C"/>
    <w:rsid w:val="006D0FF6"/>
    <w:rsid w:val="006D100C"/>
    <w:rsid w:val="006D103D"/>
    <w:rsid w:val="006D1051"/>
    <w:rsid w:val="006D1077"/>
    <w:rsid w:val="006D10E8"/>
    <w:rsid w:val="006D1125"/>
    <w:rsid w:val="006D116B"/>
    <w:rsid w:val="006D1180"/>
    <w:rsid w:val="006D11AD"/>
    <w:rsid w:val="006D11F3"/>
    <w:rsid w:val="006D12AC"/>
    <w:rsid w:val="006D12BC"/>
    <w:rsid w:val="006D12DA"/>
    <w:rsid w:val="006D13DB"/>
    <w:rsid w:val="006D1466"/>
    <w:rsid w:val="006D1534"/>
    <w:rsid w:val="006D15BB"/>
    <w:rsid w:val="006D1719"/>
    <w:rsid w:val="006D18D0"/>
    <w:rsid w:val="006D19DC"/>
    <w:rsid w:val="006D1A1E"/>
    <w:rsid w:val="006D1A53"/>
    <w:rsid w:val="006D1ACB"/>
    <w:rsid w:val="006D1AEB"/>
    <w:rsid w:val="006D1B93"/>
    <w:rsid w:val="006D1BA5"/>
    <w:rsid w:val="006D1CD2"/>
    <w:rsid w:val="006D1D20"/>
    <w:rsid w:val="006D1D66"/>
    <w:rsid w:val="006D1DA0"/>
    <w:rsid w:val="006D1DC9"/>
    <w:rsid w:val="006D1DDB"/>
    <w:rsid w:val="006D1DEA"/>
    <w:rsid w:val="006D1E22"/>
    <w:rsid w:val="006D1E23"/>
    <w:rsid w:val="006D1E5B"/>
    <w:rsid w:val="006D1E7C"/>
    <w:rsid w:val="006D1EC9"/>
    <w:rsid w:val="006D1F2A"/>
    <w:rsid w:val="006D1FA5"/>
    <w:rsid w:val="006D2014"/>
    <w:rsid w:val="006D202F"/>
    <w:rsid w:val="006D2043"/>
    <w:rsid w:val="006D2045"/>
    <w:rsid w:val="006D2055"/>
    <w:rsid w:val="006D20B7"/>
    <w:rsid w:val="006D20DC"/>
    <w:rsid w:val="006D2246"/>
    <w:rsid w:val="006D2262"/>
    <w:rsid w:val="006D2282"/>
    <w:rsid w:val="006D22A3"/>
    <w:rsid w:val="006D22C0"/>
    <w:rsid w:val="006D22F1"/>
    <w:rsid w:val="006D2311"/>
    <w:rsid w:val="006D247C"/>
    <w:rsid w:val="006D247F"/>
    <w:rsid w:val="006D2585"/>
    <w:rsid w:val="006D2756"/>
    <w:rsid w:val="006D2805"/>
    <w:rsid w:val="006D2844"/>
    <w:rsid w:val="006D284C"/>
    <w:rsid w:val="006D28FB"/>
    <w:rsid w:val="006D295A"/>
    <w:rsid w:val="006D2992"/>
    <w:rsid w:val="006D29AB"/>
    <w:rsid w:val="006D29AC"/>
    <w:rsid w:val="006D29C9"/>
    <w:rsid w:val="006D29E5"/>
    <w:rsid w:val="006D29F2"/>
    <w:rsid w:val="006D2A6A"/>
    <w:rsid w:val="006D2A77"/>
    <w:rsid w:val="006D2ABB"/>
    <w:rsid w:val="006D2ACD"/>
    <w:rsid w:val="006D2B5B"/>
    <w:rsid w:val="006D2B81"/>
    <w:rsid w:val="006D2BE3"/>
    <w:rsid w:val="006D2C12"/>
    <w:rsid w:val="006D2C23"/>
    <w:rsid w:val="006D2C45"/>
    <w:rsid w:val="006D2CFD"/>
    <w:rsid w:val="006D2D3D"/>
    <w:rsid w:val="006D2DCE"/>
    <w:rsid w:val="006D2E02"/>
    <w:rsid w:val="006D2E22"/>
    <w:rsid w:val="006D2E40"/>
    <w:rsid w:val="006D2E62"/>
    <w:rsid w:val="006D2E73"/>
    <w:rsid w:val="006D2E98"/>
    <w:rsid w:val="006D2EAA"/>
    <w:rsid w:val="006D2F62"/>
    <w:rsid w:val="006D304E"/>
    <w:rsid w:val="006D30AB"/>
    <w:rsid w:val="006D30E2"/>
    <w:rsid w:val="006D30FC"/>
    <w:rsid w:val="006D321D"/>
    <w:rsid w:val="006D3311"/>
    <w:rsid w:val="006D3352"/>
    <w:rsid w:val="006D33C1"/>
    <w:rsid w:val="006D33D8"/>
    <w:rsid w:val="006D3421"/>
    <w:rsid w:val="006D3456"/>
    <w:rsid w:val="006D3488"/>
    <w:rsid w:val="006D3499"/>
    <w:rsid w:val="006D35FF"/>
    <w:rsid w:val="006D362E"/>
    <w:rsid w:val="006D36E3"/>
    <w:rsid w:val="006D3756"/>
    <w:rsid w:val="006D375B"/>
    <w:rsid w:val="006D379F"/>
    <w:rsid w:val="006D3907"/>
    <w:rsid w:val="006D3A31"/>
    <w:rsid w:val="006D3BE2"/>
    <w:rsid w:val="006D3C09"/>
    <w:rsid w:val="006D3D5A"/>
    <w:rsid w:val="006D3E07"/>
    <w:rsid w:val="006D3E53"/>
    <w:rsid w:val="006D3F0E"/>
    <w:rsid w:val="006D3F1D"/>
    <w:rsid w:val="006D4006"/>
    <w:rsid w:val="006D4011"/>
    <w:rsid w:val="006D4149"/>
    <w:rsid w:val="006D417A"/>
    <w:rsid w:val="006D41BC"/>
    <w:rsid w:val="006D424B"/>
    <w:rsid w:val="006D42C8"/>
    <w:rsid w:val="006D434F"/>
    <w:rsid w:val="006D4408"/>
    <w:rsid w:val="006D447C"/>
    <w:rsid w:val="006D4494"/>
    <w:rsid w:val="006D44D7"/>
    <w:rsid w:val="006D44E6"/>
    <w:rsid w:val="006D4556"/>
    <w:rsid w:val="006D456D"/>
    <w:rsid w:val="006D4594"/>
    <w:rsid w:val="006D460D"/>
    <w:rsid w:val="006D4716"/>
    <w:rsid w:val="006D47DE"/>
    <w:rsid w:val="006D47DF"/>
    <w:rsid w:val="006D47F9"/>
    <w:rsid w:val="006D4A0C"/>
    <w:rsid w:val="006D4A13"/>
    <w:rsid w:val="006D4AE2"/>
    <w:rsid w:val="006D4AFD"/>
    <w:rsid w:val="006D4BAE"/>
    <w:rsid w:val="006D4C10"/>
    <w:rsid w:val="006D4CEA"/>
    <w:rsid w:val="006D4D7A"/>
    <w:rsid w:val="006D4DA8"/>
    <w:rsid w:val="006D4DD6"/>
    <w:rsid w:val="006D4DE1"/>
    <w:rsid w:val="006D4DFF"/>
    <w:rsid w:val="006D4E34"/>
    <w:rsid w:val="006D4F5E"/>
    <w:rsid w:val="006D4FAD"/>
    <w:rsid w:val="006D4FED"/>
    <w:rsid w:val="006D5094"/>
    <w:rsid w:val="006D50BA"/>
    <w:rsid w:val="006D50BE"/>
    <w:rsid w:val="006D50D3"/>
    <w:rsid w:val="006D514F"/>
    <w:rsid w:val="006D51B6"/>
    <w:rsid w:val="006D5295"/>
    <w:rsid w:val="006D52D3"/>
    <w:rsid w:val="006D530D"/>
    <w:rsid w:val="006D5314"/>
    <w:rsid w:val="006D535B"/>
    <w:rsid w:val="006D53AA"/>
    <w:rsid w:val="006D5411"/>
    <w:rsid w:val="006D5419"/>
    <w:rsid w:val="006D54B4"/>
    <w:rsid w:val="006D54B6"/>
    <w:rsid w:val="006D54C2"/>
    <w:rsid w:val="006D54E4"/>
    <w:rsid w:val="006D5514"/>
    <w:rsid w:val="006D5522"/>
    <w:rsid w:val="006D5543"/>
    <w:rsid w:val="006D5571"/>
    <w:rsid w:val="006D55A2"/>
    <w:rsid w:val="006D55BE"/>
    <w:rsid w:val="006D565E"/>
    <w:rsid w:val="006D5816"/>
    <w:rsid w:val="006D5A2B"/>
    <w:rsid w:val="006D5A5E"/>
    <w:rsid w:val="006D5AA7"/>
    <w:rsid w:val="006D5B02"/>
    <w:rsid w:val="006D5B62"/>
    <w:rsid w:val="006D5BDE"/>
    <w:rsid w:val="006D5C83"/>
    <w:rsid w:val="006D5CA6"/>
    <w:rsid w:val="006D5CBD"/>
    <w:rsid w:val="006D5CF4"/>
    <w:rsid w:val="006D5D53"/>
    <w:rsid w:val="006D5EE9"/>
    <w:rsid w:val="006D5F68"/>
    <w:rsid w:val="006D5F8A"/>
    <w:rsid w:val="006D5FF2"/>
    <w:rsid w:val="006D6055"/>
    <w:rsid w:val="006D6098"/>
    <w:rsid w:val="006D609F"/>
    <w:rsid w:val="006D6143"/>
    <w:rsid w:val="006D614E"/>
    <w:rsid w:val="006D61A9"/>
    <w:rsid w:val="006D61D2"/>
    <w:rsid w:val="006D61F8"/>
    <w:rsid w:val="006D62D9"/>
    <w:rsid w:val="006D632C"/>
    <w:rsid w:val="006D6422"/>
    <w:rsid w:val="006D64B6"/>
    <w:rsid w:val="006D64D9"/>
    <w:rsid w:val="006D65D5"/>
    <w:rsid w:val="006D660C"/>
    <w:rsid w:val="006D671F"/>
    <w:rsid w:val="006D6759"/>
    <w:rsid w:val="006D67F8"/>
    <w:rsid w:val="006D684C"/>
    <w:rsid w:val="006D691B"/>
    <w:rsid w:val="006D6946"/>
    <w:rsid w:val="006D69E0"/>
    <w:rsid w:val="006D6A02"/>
    <w:rsid w:val="006D6A26"/>
    <w:rsid w:val="006D6A4B"/>
    <w:rsid w:val="006D6A73"/>
    <w:rsid w:val="006D6AD6"/>
    <w:rsid w:val="006D6B03"/>
    <w:rsid w:val="006D6B05"/>
    <w:rsid w:val="006D6B14"/>
    <w:rsid w:val="006D6B8B"/>
    <w:rsid w:val="006D6BCF"/>
    <w:rsid w:val="006D6BDC"/>
    <w:rsid w:val="006D6C37"/>
    <w:rsid w:val="006D6C9A"/>
    <w:rsid w:val="006D6D00"/>
    <w:rsid w:val="006D6D1D"/>
    <w:rsid w:val="006D6D28"/>
    <w:rsid w:val="006D6D95"/>
    <w:rsid w:val="006D6DF8"/>
    <w:rsid w:val="006D6DFF"/>
    <w:rsid w:val="006D6E10"/>
    <w:rsid w:val="006D6E46"/>
    <w:rsid w:val="006D6E5D"/>
    <w:rsid w:val="006D6ED8"/>
    <w:rsid w:val="006D6F9D"/>
    <w:rsid w:val="006D6FC1"/>
    <w:rsid w:val="006D6FF7"/>
    <w:rsid w:val="006D7009"/>
    <w:rsid w:val="006D703B"/>
    <w:rsid w:val="006D708A"/>
    <w:rsid w:val="006D7136"/>
    <w:rsid w:val="006D7145"/>
    <w:rsid w:val="006D717B"/>
    <w:rsid w:val="006D71C3"/>
    <w:rsid w:val="006D726C"/>
    <w:rsid w:val="006D7276"/>
    <w:rsid w:val="006D745E"/>
    <w:rsid w:val="006D758F"/>
    <w:rsid w:val="006D7595"/>
    <w:rsid w:val="006D7655"/>
    <w:rsid w:val="006D7745"/>
    <w:rsid w:val="006D77B5"/>
    <w:rsid w:val="006D77F2"/>
    <w:rsid w:val="006D782A"/>
    <w:rsid w:val="006D78CD"/>
    <w:rsid w:val="006D7997"/>
    <w:rsid w:val="006D79B8"/>
    <w:rsid w:val="006D79CF"/>
    <w:rsid w:val="006D79EF"/>
    <w:rsid w:val="006D7A39"/>
    <w:rsid w:val="006D7A67"/>
    <w:rsid w:val="006D7A8B"/>
    <w:rsid w:val="006D7AA6"/>
    <w:rsid w:val="006D7ACD"/>
    <w:rsid w:val="006D7AFF"/>
    <w:rsid w:val="006D7BBF"/>
    <w:rsid w:val="006D7C92"/>
    <w:rsid w:val="006D7CBF"/>
    <w:rsid w:val="006D7D51"/>
    <w:rsid w:val="006D7DA6"/>
    <w:rsid w:val="006D7DD3"/>
    <w:rsid w:val="006D7DDD"/>
    <w:rsid w:val="006D7DE9"/>
    <w:rsid w:val="006D7E59"/>
    <w:rsid w:val="006D7E5A"/>
    <w:rsid w:val="006D7EB2"/>
    <w:rsid w:val="006D7F3A"/>
    <w:rsid w:val="006D7F54"/>
    <w:rsid w:val="006E007F"/>
    <w:rsid w:val="006E00AC"/>
    <w:rsid w:val="006E00C2"/>
    <w:rsid w:val="006E0105"/>
    <w:rsid w:val="006E02C4"/>
    <w:rsid w:val="006E02CC"/>
    <w:rsid w:val="006E0392"/>
    <w:rsid w:val="006E0411"/>
    <w:rsid w:val="006E0443"/>
    <w:rsid w:val="006E045E"/>
    <w:rsid w:val="006E0467"/>
    <w:rsid w:val="006E04D3"/>
    <w:rsid w:val="006E04DC"/>
    <w:rsid w:val="006E04FF"/>
    <w:rsid w:val="006E0502"/>
    <w:rsid w:val="006E0509"/>
    <w:rsid w:val="006E0556"/>
    <w:rsid w:val="006E0566"/>
    <w:rsid w:val="006E05E9"/>
    <w:rsid w:val="006E05ED"/>
    <w:rsid w:val="006E060D"/>
    <w:rsid w:val="006E063E"/>
    <w:rsid w:val="006E0651"/>
    <w:rsid w:val="006E06EB"/>
    <w:rsid w:val="006E0764"/>
    <w:rsid w:val="006E07B9"/>
    <w:rsid w:val="006E07F7"/>
    <w:rsid w:val="006E07FC"/>
    <w:rsid w:val="006E0851"/>
    <w:rsid w:val="006E08ED"/>
    <w:rsid w:val="006E091F"/>
    <w:rsid w:val="006E0A11"/>
    <w:rsid w:val="006E0A66"/>
    <w:rsid w:val="006E0B08"/>
    <w:rsid w:val="006E0BA4"/>
    <w:rsid w:val="006E0BE9"/>
    <w:rsid w:val="006E0C26"/>
    <w:rsid w:val="006E0C68"/>
    <w:rsid w:val="006E0CAD"/>
    <w:rsid w:val="006E0D1C"/>
    <w:rsid w:val="006E0D24"/>
    <w:rsid w:val="006E0D33"/>
    <w:rsid w:val="006E0DB6"/>
    <w:rsid w:val="006E0E4F"/>
    <w:rsid w:val="006E0E89"/>
    <w:rsid w:val="006E0ED5"/>
    <w:rsid w:val="006E0F79"/>
    <w:rsid w:val="006E0F9C"/>
    <w:rsid w:val="006E0FC4"/>
    <w:rsid w:val="006E1033"/>
    <w:rsid w:val="006E1101"/>
    <w:rsid w:val="006E122A"/>
    <w:rsid w:val="006E1253"/>
    <w:rsid w:val="006E1261"/>
    <w:rsid w:val="006E1272"/>
    <w:rsid w:val="006E12D6"/>
    <w:rsid w:val="006E13B9"/>
    <w:rsid w:val="006E1450"/>
    <w:rsid w:val="006E1467"/>
    <w:rsid w:val="006E14A9"/>
    <w:rsid w:val="006E14C1"/>
    <w:rsid w:val="006E1572"/>
    <w:rsid w:val="006E15ED"/>
    <w:rsid w:val="006E166B"/>
    <w:rsid w:val="006E1696"/>
    <w:rsid w:val="006E1710"/>
    <w:rsid w:val="006E17BE"/>
    <w:rsid w:val="006E1822"/>
    <w:rsid w:val="006E18C1"/>
    <w:rsid w:val="006E18D5"/>
    <w:rsid w:val="006E18F7"/>
    <w:rsid w:val="006E192F"/>
    <w:rsid w:val="006E19CE"/>
    <w:rsid w:val="006E1A2F"/>
    <w:rsid w:val="006E1ABC"/>
    <w:rsid w:val="006E1AD4"/>
    <w:rsid w:val="006E1B26"/>
    <w:rsid w:val="006E1B62"/>
    <w:rsid w:val="006E1B7A"/>
    <w:rsid w:val="006E1B8C"/>
    <w:rsid w:val="006E1BD3"/>
    <w:rsid w:val="006E1C33"/>
    <w:rsid w:val="006E1C62"/>
    <w:rsid w:val="006E1DC7"/>
    <w:rsid w:val="006E1E8C"/>
    <w:rsid w:val="006E1E8E"/>
    <w:rsid w:val="006E1F28"/>
    <w:rsid w:val="006E1F93"/>
    <w:rsid w:val="006E1FD7"/>
    <w:rsid w:val="006E200B"/>
    <w:rsid w:val="006E2186"/>
    <w:rsid w:val="006E2225"/>
    <w:rsid w:val="006E2294"/>
    <w:rsid w:val="006E2297"/>
    <w:rsid w:val="006E22C9"/>
    <w:rsid w:val="006E2339"/>
    <w:rsid w:val="006E236D"/>
    <w:rsid w:val="006E2385"/>
    <w:rsid w:val="006E2392"/>
    <w:rsid w:val="006E23D3"/>
    <w:rsid w:val="006E2458"/>
    <w:rsid w:val="006E24A8"/>
    <w:rsid w:val="006E2506"/>
    <w:rsid w:val="006E257D"/>
    <w:rsid w:val="006E258D"/>
    <w:rsid w:val="006E259F"/>
    <w:rsid w:val="006E25AD"/>
    <w:rsid w:val="006E2639"/>
    <w:rsid w:val="006E26C1"/>
    <w:rsid w:val="006E273A"/>
    <w:rsid w:val="006E2774"/>
    <w:rsid w:val="006E27D6"/>
    <w:rsid w:val="006E285E"/>
    <w:rsid w:val="006E2875"/>
    <w:rsid w:val="006E298E"/>
    <w:rsid w:val="006E29CA"/>
    <w:rsid w:val="006E2A08"/>
    <w:rsid w:val="006E2A8B"/>
    <w:rsid w:val="006E2AC3"/>
    <w:rsid w:val="006E2B4D"/>
    <w:rsid w:val="006E2BB0"/>
    <w:rsid w:val="006E2C0D"/>
    <w:rsid w:val="006E2C18"/>
    <w:rsid w:val="006E2C22"/>
    <w:rsid w:val="006E2C39"/>
    <w:rsid w:val="006E2C3A"/>
    <w:rsid w:val="006E2C65"/>
    <w:rsid w:val="006E2C66"/>
    <w:rsid w:val="006E2C77"/>
    <w:rsid w:val="006E2D1C"/>
    <w:rsid w:val="006E2DB3"/>
    <w:rsid w:val="006E2DF2"/>
    <w:rsid w:val="006E2E89"/>
    <w:rsid w:val="006E2F21"/>
    <w:rsid w:val="006E2F9C"/>
    <w:rsid w:val="006E2FD2"/>
    <w:rsid w:val="006E301E"/>
    <w:rsid w:val="006E3024"/>
    <w:rsid w:val="006E302F"/>
    <w:rsid w:val="006E3034"/>
    <w:rsid w:val="006E308F"/>
    <w:rsid w:val="006E30D4"/>
    <w:rsid w:val="006E30F2"/>
    <w:rsid w:val="006E31C3"/>
    <w:rsid w:val="006E320C"/>
    <w:rsid w:val="006E3223"/>
    <w:rsid w:val="006E322D"/>
    <w:rsid w:val="006E3286"/>
    <w:rsid w:val="006E32C7"/>
    <w:rsid w:val="006E3311"/>
    <w:rsid w:val="006E3350"/>
    <w:rsid w:val="006E33EF"/>
    <w:rsid w:val="006E3525"/>
    <w:rsid w:val="006E354C"/>
    <w:rsid w:val="006E3588"/>
    <w:rsid w:val="006E360C"/>
    <w:rsid w:val="006E3623"/>
    <w:rsid w:val="006E3646"/>
    <w:rsid w:val="006E3675"/>
    <w:rsid w:val="006E36D8"/>
    <w:rsid w:val="006E36F2"/>
    <w:rsid w:val="006E37F7"/>
    <w:rsid w:val="006E38DE"/>
    <w:rsid w:val="006E39C0"/>
    <w:rsid w:val="006E39DC"/>
    <w:rsid w:val="006E3A6A"/>
    <w:rsid w:val="006E3B91"/>
    <w:rsid w:val="006E3BAB"/>
    <w:rsid w:val="006E3C43"/>
    <w:rsid w:val="006E3E72"/>
    <w:rsid w:val="006E3EA5"/>
    <w:rsid w:val="006E3FA3"/>
    <w:rsid w:val="006E3FAA"/>
    <w:rsid w:val="006E3FC2"/>
    <w:rsid w:val="006E4094"/>
    <w:rsid w:val="006E40F9"/>
    <w:rsid w:val="006E411F"/>
    <w:rsid w:val="006E4189"/>
    <w:rsid w:val="006E4194"/>
    <w:rsid w:val="006E41F9"/>
    <w:rsid w:val="006E423F"/>
    <w:rsid w:val="006E4602"/>
    <w:rsid w:val="006E4676"/>
    <w:rsid w:val="006E488B"/>
    <w:rsid w:val="006E48C5"/>
    <w:rsid w:val="006E4908"/>
    <w:rsid w:val="006E491D"/>
    <w:rsid w:val="006E4950"/>
    <w:rsid w:val="006E49D9"/>
    <w:rsid w:val="006E4B35"/>
    <w:rsid w:val="006E4CBA"/>
    <w:rsid w:val="006E4D6E"/>
    <w:rsid w:val="006E4DA0"/>
    <w:rsid w:val="006E4DD6"/>
    <w:rsid w:val="006E4DDC"/>
    <w:rsid w:val="006E4E6F"/>
    <w:rsid w:val="006E4F2A"/>
    <w:rsid w:val="006E4F66"/>
    <w:rsid w:val="006E4FC1"/>
    <w:rsid w:val="006E501F"/>
    <w:rsid w:val="006E509E"/>
    <w:rsid w:val="006E50F1"/>
    <w:rsid w:val="006E511D"/>
    <w:rsid w:val="006E517F"/>
    <w:rsid w:val="006E526F"/>
    <w:rsid w:val="006E5320"/>
    <w:rsid w:val="006E5356"/>
    <w:rsid w:val="006E5370"/>
    <w:rsid w:val="006E53FB"/>
    <w:rsid w:val="006E544C"/>
    <w:rsid w:val="006E5532"/>
    <w:rsid w:val="006E555F"/>
    <w:rsid w:val="006E5569"/>
    <w:rsid w:val="006E55F6"/>
    <w:rsid w:val="006E5676"/>
    <w:rsid w:val="006E56A9"/>
    <w:rsid w:val="006E5771"/>
    <w:rsid w:val="006E581B"/>
    <w:rsid w:val="006E585D"/>
    <w:rsid w:val="006E59A5"/>
    <w:rsid w:val="006E5A19"/>
    <w:rsid w:val="006E5AAF"/>
    <w:rsid w:val="006E5B85"/>
    <w:rsid w:val="006E5BAF"/>
    <w:rsid w:val="006E5BB8"/>
    <w:rsid w:val="006E5BDD"/>
    <w:rsid w:val="006E5C3D"/>
    <w:rsid w:val="006E5C3E"/>
    <w:rsid w:val="006E5C4C"/>
    <w:rsid w:val="006E5C62"/>
    <w:rsid w:val="006E5C6B"/>
    <w:rsid w:val="006E5C94"/>
    <w:rsid w:val="006E5CBB"/>
    <w:rsid w:val="006E5F91"/>
    <w:rsid w:val="006E603F"/>
    <w:rsid w:val="006E607F"/>
    <w:rsid w:val="006E6084"/>
    <w:rsid w:val="006E60A2"/>
    <w:rsid w:val="006E60C6"/>
    <w:rsid w:val="006E6116"/>
    <w:rsid w:val="006E6193"/>
    <w:rsid w:val="006E62DB"/>
    <w:rsid w:val="006E6328"/>
    <w:rsid w:val="006E6411"/>
    <w:rsid w:val="006E648A"/>
    <w:rsid w:val="006E64C5"/>
    <w:rsid w:val="006E64FB"/>
    <w:rsid w:val="006E6538"/>
    <w:rsid w:val="006E65A5"/>
    <w:rsid w:val="006E664D"/>
    <w:rsid w:val="006E669E"/>
    <w:rsid w:val="006E66A9"/>
    <w:rsid w:val="006E6818"/>
    <w:rsid w:val="006E681F"/>
    <w:rsid w:val="006E6823"/>
    <w:rsid w:val="006E682C"/>
    <w:rsid w:val="006E6874"/>
    <w:rsid w:val="006E6896"/>
    <w:rsid w:val="006E689D"/>
    <w:rsid w:val="006E68C7"/>
    <w:rsid w:val="006E693B"/>
    <w:rsid w:val="006E6983"/>
    <w:rsid w:val="006E69D9"/>
    <w:rsid w:val="006E69F8"/>
    <w:rsid w:val="006E6A03"/>
    <w:rsid w:val="006E6AAC"/>
    <w:rsid w:val="006E6AD9"/>
    <w:rsid w:val="006E6AF3"/>
    <w:rsid w:val="006E6B4D"/>
    <w:rsid w:val="006E6B99"/>
    <w:rsid w:val="006E6BA2"/>
    <w:rsid w:val="006E6BAE"/>
    <w:rsid w:val="006E6C54"/>
    <w:rsid w:val="006E6D22"/>
    <w:rsid w:val="006E6D91"/>
    <w:rsid w:val="006E6DFF"/>
    <w:rsid w:val="006E6E5D"/>
    <w:rsid w:val="006E6F0A"/>
    <w:rsid w:val="006E6FBC"/>
    <w:rsid w:val="006E700A"/>
    <w:rsid w:val="006E703A"/>
    <w:rsid w:val="006E70FE"/>
    <w:rsid w:val="006E71CF"/>
    <w:rsid w:val="006E720D"/>
    <w:rsid w:val="006E7266"/>
    <w:rsid w:val="006E7313"/>
    <w:rsid w:val="006E73AE"/>
    <w:rsid w:val="006E73E8"/>
    <w:rsid w:val="006E740D"/>
    <w:rsid w:val="006E74B4"/>
    <w:rsid w:val="006E74FF"/>
    <w:rsid w:val="006E7531"/>
    <w:rsid w:val="006E755B"/>
    <w:rsid w:val="006E7577"/>
    <w:rsid w:val="006E76BD"/>
    <w:rsid w:val="006E76EA"/>
    <w:rsid w:val="006E7745"/>
    <w:rsid w:val="006E77ED"/>
    <w:rsid w:val="006E77FA"/>
    <w:rsid w:val="006E7801"/>
    <w:rsid w:val="006E787D"/>
    <w:rsid w:val="006E7887"/>
    <w:rsid w:val="006E79BE"/>
    <w:rsid w:val="006E79EC"/>
    <w:rsid w:val="006E7A2F"/>
    <w:rsid w:val="006E7A30"/>
    <w:rsid w:val="006E7AFC"/>
    <w:rsid w:val="006E7B07"/>
    <w:rsid w:val="006E7B08"/>
    <w:rsid w:val="006E7B89"/>
    <w:rsid w:val="006E7B94"/>
    <w:rsid w:val="006E7BBE"/>
    <w:rsid w:val="006E7C14"/>
    <w:rsid w:val="006E7C16"/>
    <w:rsid w:val="006E7C42"/>
    <w:rsid w:val="006E7C4B"/>
    <w:rsid w:val="006E7E0D"/>
    <w:rsid w:val="006E7E1D"/>
    <w:rsid w:val="006E7E5F"/>
    <w:rsid w:val="006E7FC4"/>
    <w:rsid w:val="006F002B"/>
    <w:rsid w:val="006F00D7"/>
    <w:rsid w:val="006F019D"/>
    <w:rsid w:val="006F01AD"/>
    <w:rsid w:val="006F01D8"/>
    <w:rsid w:val="006F0248"/>
    <w:rsid w:val="006F0264"/>
    <w:rsid w:val="006F02C6"/>
    <w:rsid w:val="006F0301"/>
    <w:rsid w:val="006F032B"/>
    <w:rsid w:val="006F0361"/>
    <w:rsid w:val="006F0413"/>
    <w:rsid w:val="006F0471"/>
    <w:rsid w:val="006F0478"/>
    <w:rsid w:val="006F05BB"/>
    <w:rsid w:val="006F075D"/>
    <w:rsid w:val="006F0779"/>
    <w:rsid w:val="006F083D"/>
    <w:rsid w:val="006F0853"/>
    <w:rsid w:val="006F08E4"/>
    <w:rsid w:val="006F090C"/>
    <w:rsid w:val="006F097C"/>
    <w:rsid w:val="006F09F8"/>
    <w:rsid w:val="006F09FE"/>
    <w:rsid w:val="006F0A45"/>
    <w:rsid w:val="006F0AA5"/>
    <w:rsid w:val="006F0AC9"/>
    <w:rsid w:val="006F0AF1"/>
    <w:rsid w:val="006F0B2F"/>
    <w:rsid w:val="006F0B51"/>
    <w:rsid w:val="006F0BB9"/>
    <w:rsid w:val="006F0BFE"/>
    <w:rsid w:val="006F0C4B"/>
    <w:rsid w:val="006F0D76"/>
    <w:rsid w:val="006F0DA8"/>
    <w:rsid w:val="006F0E80"/>
    <w:rsid w:val="006F0F2B"/>
    <w:rsid w:val="006F0F39"/>
    <w:rsid w:val="006F0F57"/>
    <w:rsid w:val="006F0F8C"/>
    <w:rsid w:val="006F0F9E"/>
    <w:rsid w:val="006F1169"/>
    <w:rsid w:val="006F11DD"/>
    <w:rsid w:val="006F11E1"/>
    <w:rsid w:val="006F1375"/>
    <w:rsid w:val="006F1433"/>
    <w:rsid w:val="006F1438"/>
    <w:rsid w:val="006F1463"/>
    <w:rsid w:val="006F14FB"/>
    <w:rsid w:val="006F1510"/>
    <w:rsid w:val="006F15AC"/>
    <w:rsid w:val="006F16A2"/>
    <w:rsid w:val="006F1727"/>
    <w:rsid w:val="006F1886"/>
    <w:rsid w:val="006F197E"/>
    <w:rsid w:val="006F19C1"/>
    <w:rsid w:val="006F19FA"/>
    <w:rsid w:val="006F1A41"/>
    <w:rsid w:val="006F1A47"/>
    <w:rsid w:val="006F1B43"/>
    <w:rsid w:val="006F1BBC"/>
    <w:rsid w:val="006F1C93"/>
    <w:rsid w:val="006F1CBE"/>
    <w:rsid w:val="006F1E09"/>
    <w:rsid w:val="006F1E26"/>
    <w:rsid w:val="006F1E36"/>
    <w:rsid w:val="006F1E79"/>
    <w:rsid w:val="006F1EA4"/>
    <w:rsid w:val="006F1EAB"/>
    <w:rsid w:val="006F1EE0"/>
    <w:rsid w:val="006F1EED"/>
    <w:rsid w:val="006F1EF1"/>
    <w:rsid w:val="006F1F91"/>
    <w:rsid w:val="006F2110"/>
    <w:rsid w:val="006F227D"/>
    <w:rsid w:val="006F22C4"/>
    <w:rsid w:val="006F22E8"/>
    <w:rsid w:val="006F230D"/>
    <w:rsid w:val="006F2312"/>
    <w:rsid w:val="006F2333"/>
    <w:rsid w:val="006F2370"/>
    <w:rsid w:val="006F2475"/>
    <w:rsid w:val="006F248A"/>
    <w:rsid w:val="006F248B"/>
    <w:rsid w:val="006F24D8"/>
    <w:rsid w:val="006F2501"/>
    <w:rsid w:val="006F25D6"/>
    <w:rsid w:val="006F25E1"/>
    <w:rsid w:val="006F260F"/>
    <w:rsid w:val="006F264D"/>
    <w:rsid w:val="006F26C7"/>
    <w:rsid w:val="006F27A6"/>
    <w:rsid w:val="006F27A7"/>
    <w:rsid w:val="006F2862"/>
    <w:rsid w:val="006F2977"/>
    <w:rsid w:val="006F299A"/>
    <w:rsid w:val="006F29DB"/>
    <w:rsid w:val="006F2A47"/>
    <w:rsid w:val="006F2AE1"/>
    <w:rsid w:val="006F2B70"/>
    <w:rsid w:val="006F2B8B"/>
    <w:rsid w:val="006F2B90"/>
    <w:rsid w:val="006F2BA7"/>
    <w:rsid w:val="006F2C01"/>
    <w:rsid w:val="006F2CBF"/>
    <w:rsid w:val="006F2CC9"/>
    <w:rsid w:val="006F2D27"/>
    <w:rsid w:val="006F2D3C"/>
    <w:rsid w:val="006F2DD8"/>
    <w:rsid w:val="006F2E0C"/>
    <w:rsid w:val="006F2E85"/>
    <w:rsid w:val="006F2FF4"/>
    <w:rsid w:val="006F300D"/>
    <w:rsid w:val="006F351B"/>
    <w:rsid w:val="006F351D"/>
    <w:rsid w:val="006F3592"/>
    <w:rsid w:val="006F372C"/>
    <w:rsid w:val="006F37C6"/>
    <w:rsid w:val="006F37DD"/>
    <w:rsid w:val="006F37FA"/>
    <w:rsid w:val="006F38C2"/>
    <w:rsid w:val="006F390A"/>
    <w:rsid w:val="006F395F"/>
    <w:rsid w:val="006F399D"/>
    <w:rsid w:val="006F3AAE"/>
    <w:rsid w:val="006F3BD7"/>
    <w:rsid w:val="006F3C34"/>
    <w:rsid w:val="006F3C6F"/>
    <w:rsid w:val="006F3CDF"/>
    <w:rsid w:val="006F3D43"/>
    <w:rsid w:val="006F3D57"/>
    <w:rsid w:val="006F3E17"/>
    <w:rsid w:val="006F3E31"/>
    <w:rsid w:val="006F3E3C"/>
    <w:rsid w:val="006F3E47"/>
    <w:rsid w:val="006F3E4E"/>
    <w:rsid w:val="006F3E81"/>
    <w:rsid w:val="006F3F07"/>
    <w:rsid w:val="006F3F9B"/>
    <w:rsid w:val="006F401E"/>
    <w:rsid w:val="006F4073"/>
    <w:rsid w:val="006F4106"/>
    <w:rsid w:val="006F418C"/>
    <w:rsid w:val="006F41FA"/>
    <w:rsid w:val="006F41FD"/>
    <w:rsid w:val="006F427A"/>
    <w:rsid w:val="006F42AC"/>
    <w:rsid w:val="006F42AD"/>
    <w:rsid w:val="006F42D7"/>
    <w:rsid w:val="006F42F8"/>
    <w:rsid w:val="006F42FA"/>
    <w:rsid w:val="006F435F"/>
    <w:rsid w:val="006F43D7"/>
    <w:rsid w:val="006F4421"/>
    <w:rsid w:val="006F442E"/>
    <w:rsid w:val="006F44E1"/>
    <w:rsid w:val="006F4548"/>
    <w:rsid w:val="006F454C"/>
    <w:rsid w:val="006F4565"/>
    <w:rsid w:val="006F4567"/>
    <w:rsid w:val="006F456C"/>
    <w:rsid w:val="006F4591"/>
    <w:rsid w:val="006F45DA"/>
    <w:rsid w:val="006F45E0"/>
    <w:rsid w:val="006F47B7"/>
    <w:rsid w:val="006F484D"/>
    <w:rsid w:val="006F4858"/>
    <w:rsid w:val="006F48BB"/>
    <w:rsid w:val="006F491E"/>
    <w:rsid w:val="006F4923"/>
    <w:rsid w:val="006F4937"/>
    <w:rsid w:val="006F49BC"/>
    <w:rsid w:val="006F4A6E"/>
    <w:rsid w:val="006F4A86"/>
    <w:rsid w:val="006F4A8D"/>
    <w:rsid w:val="006F4AA3"/>
    <w:rsid w:val="006F4AAB"/>
    <w:rsid w:val="006F4AC9"/>
    <w:rsid w:val="006F4B85"/>
    <w:rsid w:val="006F4BDF"/>
    <w:rsid w:val="006F4C42"/>
    <w:rsid w:val="006F4D67"/>
    <w:rsid w:val="006F505A"/>
    <w:rsid w:val="006F5060"/>
    <w:rsid w:val="006F516D"/>
    <w:rsid w:val="006F5185"/>
    <w:rsid w:val="006F5189"/>
    <w:rsid w:val="006F518E"/>
    <w:rsid w:val="006F51B5"/>
    <w:rsid w:val="006F51DD"/>
    <w:rsid w:val="006F52B4"/>
    <w:rsid w:val="006F5350"/>
    <w:rsid w:val="006F53AA"/>
    <w:rsid w:val="006F53FA"/>
    <w:rsid w:val="006F541B"/>
    <w:rsid w:val="006F5493"/>
    <w:rsid w:val="006F549B"/>
    <w:rsid w:val="006F549F"/>
    <w:rsid w:val="006F5528"/>
    <w:rsid w:val="006F555F"/>
    <w:rsid w:val="006F5765"/>
    <w:rsid w:val="006F5887"/>
    <w:rsid w:val="006F5940"/>
    <w:rsid w:val="006F5985"/>
    <w:rsid w:val="006F59EB"/>
    <w:rsid w:val="006F59F1"/>
    <w:rsid w:val="006F59F6"/>
    <w:rsid w:val="006F5A88"/>
    <w:rsid w:val="006F5ABC"/>
    <w:rsid w:val="006F5AC9"/>
    <w:rsid w:val="006F5AEC"/>
    <w:rsid w:val="006F5B15"/>
    <w:rsid w:val="006F5B72"/>
    <w:rsid w:val="006F5BCF"/>
    <w:rsid w:val="006F5CCD"/>
    <w:rsid w:val="006F5D65"/>
    <w:rsid w:val="006F5D9A"/>
    <w:rsid w:val="006F5DA9"/>
    <w:rsid w:val="006F5DBF"/>
    <w:rsid w:val="006F5E2D"/>
    <w:rsid w:val="006F5ECE"/>
    <w:rsid w:val="006F5F09"/>
    <w:rsid w:val="006F5FBA"/>
    <w:rsid w:val="006F5FF6"/>
    <w:rsid w:val="006F6055"/>
    <w:rsid w:val="006F6106"/>
    <w:rsid w:val="006F6184"/>
    <w:rsid w:val="006F618C"/>
    <w:rsid w:val="006F61AC"/>
    <w:rsid w:val="006F61B8"/>
    <w:rsid w:val="006F61FB"/>
    <w:rsid w:val="006F625C"/>
    <w:rsid w:val="006F62B7"/>
    <w:rsid w:val="006F6391"/>
    <w:rsid w:val="006F63C9"/>
    <w:rsid w:val="006F6497"/>
    <w:rsid w:val="006F64AC"/>
    <w:rsid w:val="006F64C3"/>
    <w:rsid w:val="006F653D"/>
    <w:rsid w:val="006F654E"/>
    <w:rsid w:val="006F65D5"/>
    <w:rsid w:val="006F6639"/>
    <w:rsid w:val="006F6671"/>
    <w:rsid w:val="006F6695"/>
    <w:rsid w:val="006F66ED"/>
    <w:rsid w:val="006F674F"/>
    <w:rsid w:val="006F6815"/>
    <w:rsid w:val="006F68EF"/>
    <w:rsid w:val="006F69BD"/>
    <w:rsid w:val="006F69F0"/>
    <w:rsid w:val="006F6A2E"/>
    <w:rsid w:val="006F6AB0"/>
    <w:rsid w:val="006F6AC5"/>
    <w:rsid w:val="006F6C2A"/>
    <w:rsid w:val="006F6C90"/>
    <w:rsid w:val="006F6D2E"/>
    <w:rsid w:val="006F6DD2"/>
    <w:rsid w:val="006F6E62"/>
    <w:rsid w:val="006F6FD1"/>
    <w:rsid w:val="006F705A"/>
    <w:rsid w:val="006F706D"/>
    <w:rsid w:val="006F70E9"/>
    <w:rsid w:val="006F713E"/>
    <w:rsid w:val="006F7207"/>
    <w:rsid w:val="006F7213"/>
    <w:rsid w:val="006F7244"/>
    <w:rsid w:val="006F7276"/>
    <w:rsid w:val="006F72A5"/>
    <w:rsid w:val="006F733C"/>
    <w:rsid w:val="006F7390"/>
    <w:rsid w:val="006F73B2"/>
    <w:rsid w:val="006F7407"/>
    <w:rsid w:val="006F7472"/>
    <w:rsid w:val="006F750C"/>
    <w:rsid w:val="006F7554"/>
    <w:rsid w:val="006F7559"/>
    <w:rsid w:val="006F7583"/>
    <w:rsid w:val="006F7638"/>
    <w:rsid w:val="006F770D"/>
    <w:rsid w:val="006F77C1"/>
    <w:rsid w:val="006F7831"/>
    <w:rsid w:val="006F78D2"/>
    <w:rsid w:val="006F793B"/>
    <w:rsid w:val="006F79DE"/>
    <w:rsid w:val="006F79E4"/>
    <w:rsid w:val="006F7A18"/>
    <w:rsid w:val="006F7A25"/>
    <w:rsid w:val="006F7A73"/>
    <w:rsid w:val="006F7A86"/>
    <w:rsid w:val="006F7BA4"/>
    <w:rsid w:val="006F7C0B"/>
    <w:rsid w:val="006F7C61"/>
    <w:rsid w:val="006F7C89"/>
    <w:rsid w:val="006F7C9C"/>
    <w:rsid w:val="006F7CB8"/>
    <w:rsid w:val="006F7D0E"/>
    <w:rsid w:val="006F7D23"/>
    <w:rsid w:val="006F7D69"/>
    <w:rsid w:val="006F7DD8"/>
    <w:rsid w:val="006F7DE4"/>
    <w:rsid w:val="006F7E20"/>
    <w:rsid w:val="006F7E8F"/>
    <w:rsid w:val="006F7EC6"/>
    <w:rsid w:val="006F7EFE"/>
    <w:rsid w:val="006F7F49"/>
    <w:rsid w:val="006F7F90"/>
    <w:rsid w:val="006F7FA6"/>
    <w:rsid w:val="00700007"/>
    <w:rsid w:val="00700008"/>
    <w:rsid w:val="007000A8"/>
    <w:rsid w:val="007000F3"/>
    <w:rsid w:val="0070015B"/>
    <w:rsid w:val="00700177"/>
    <w:rsid w:val="007001A0"/>
    <w:rsid w:val="007001B8"/>
    <w:rsid w:val="00700256"/>
    <w:rsid w:val="007002DB"/>
    <w:rsid w:val="0070031A"/>
    <w:rsid w:val="0070047D"/>
    <w:rsid w:val="007004A0"/>
    <w:rsid w:val="007004C2"/>
    <w:rsid w:val="007005AC"/>
    <w:rsid w:val="007005C9"/>
    <w:rsid w:val="007005CE"/>
    <w:rsid w:val="00700660"/>
    <w:rsid w:val="007006ED"/>
    <w:rsid w:val="007006F0"/>
    <w:rsid w:val="00700758"/>
    <w:rsid w:val="0070076E"/>
    <w:rsid w:val="00700802"/>
    <w:rsid w:val="00700898"/>
    <w:rsid w:val="00700899"/>
    <w:rsid w:val="00700904"/>
    <w:rsid w:val="007009BA"/>
    <w:rsid w:val="00700A8E"/>
    <w:rsid w:val="00700A91"/>
    <w:rsid w:val="00700AB4"/>
    <w:rsid w:val="00700AD3"/>
    <w:rsid w:val="00700C1B"/>
    <w:rsid w:val="00700DA8"/>
    <w:rsid w:val="00700DCD"/>
    <w:rsid w:val="00700DDE"/>
    <w:rsid w:val="00700E1F"/>
    <w:rsid w:val="00700E90"/>
    <w:rsid w:val="00700F1C"/>
    <w:rsid w:val="00700F6B"/>
    <w:rsid w:val="00700FB7"/>
    <w:rsid w:val="00700FF3"/>
    <w:rsid w:val="00701075"/>
    <w:rsid w:val="007010FA"/>
    <w:rsid w:val="0070110D"/>
    <w:rsid w:val="0070119E"/>
    <w:rsid w:val="00701290"/>
    <w:rsid w:val="007012E3"/>
    <w:rsid w:val="007012F8"/>
    <w:rsid w:val="0070132B"/>
    <w:rsid w:val="00701428"/>
    <w:rsid w:val="00701486"/>
    <w:rsid w:val="007014C7"/>
    <w:rsid w:val="007014F4"/>
    <w:rsid w:val="007015B2"/>
    <w:rsid w:val="007015DC"/>
    <w:rsid w:val="00701649"/>
    <w:rsid w:val="007016D6"/>
    <w:rsid w:val="0070172F"/>
    <w:rsid w:val="00701746"/>
    <w:rsid w:val="00701757"/>
    <w:rsid w:val="00701773"/>
    <w:rsid w:val="0070178F"/>
    <w:rsid w:val="007017AE"/>
    <w:rsid w:val="0070180B"/>
    <w:rsid w:val="0070187B"/>
    <w:rsid w:val="00701925"/>
    <w:rsid w:val="0070197D"/>
    <w:rsid w:val="007019B3"/>
    <w:rsid w:val="007019CA"/>
    <w:rsid w:val="007019D7"/>
    <w:rsid w:val="00701A28"/>
    <w:rsid w:val="00701AD7"/>
    <w:rsid w:val="00701C62"/>
    <w:rsid w:val="00701D57"/>
    <w:rsid w:val="00701D86"/>
    <w:rsid w:val="00701DDA"/>
    <w:rsid w:val="0070206E"/>
    <w:rsid w:val="00702093"/>
    <w:rsid w:val="007020AB"/>
    <w:rsid w:val="00702235"/>
    <w:rsid w:val="0070227A"/>
    <w:rsid w:val="007022E7"/>
    <w:rsid w:val="00702425"/>
    <w:rsid w:val="00702568"/>
    <w:rsid w:val="00702583"/>
    <w:rsid w:val="007025DC"/>
    <w:rsid w:val="007025F8"/>
    <w:rsid w:val="00702638"/>
    <w:rsid w:val="0070284B"/>
    <w:rsid w:val="007028B4"/>
    <w:rsid w:val="00702989"/>
    <w:rsid w:val="00702A29"/>
    <w:rsid w:val="00702A3F"/>
    <w:rsid w:val="00702A52"/>
    <w:rsid w:val="00702A85"/>
    <w:rsid w:val="00702AA2"/>
    <w:rsid w:val="00702B64"/>
    <w:rsid w:val="00702C18"/>
    <w:rsid w:val="00702CA2"/>
    <w:rsid w:val="00702E2B"/>
    <w:rsid w:val="00702E8E"/>
    <w:rsid w:val="00702F71"/>
    <w:rsid w:val="00702FA3"/>
    <w:rsid w:val="00703007"/>
    <w:rsid w:val="0070300B"/>
    <w:rsid w:val="0070304A"/>
    <w:rsid w:val="007030BD"/>
    <w:rsid w:val="007030D4"/>
    <w:rsid w:val="007031B3"/>
    <w:rsid w:val="007031F5"/>
    <w:rsid w:val="007033B2"/>
    <w:rsid w:val="007033DF"/>
    <w:rsid w:val="0070342C"/>
    <w:rsid w:val="00703481"/>
    <w:rsid w:val="00703489"/>
    <w:rsid w:val="00703492"/>
    <w:rsid w:val="007034DE"/>
    <w:rsid w:val="00703521"/>
    <w:rsid w:val="00703534"/>
    <w:rsid w:val="00703552"/>
    <w:rsid w:val="00703564"/>
    <w:rsid w:val="0070361E"/>
    <w:rsid w:val="00703682"/>
    <w:rsid w:val="00703687"/>
    <w:rsid w:val="007036EB"/>
    <w:rsid w:val="00703722"/>
    <w:rsid w:val="00703736"/>
    <w:rsid w:val="00703742"/>
    <w:rsid w:val="0070384D"/>
    <w:rsid w:val="00703879"/>
    <w:rsid w:val="0070388F"/>
    <w:rsid w:val="007038A2"/>
    <w:rsid w:val="007039FA"/>
    <w:rsid w:val="00703A3F"/>
    <w:rsid w:val="00703A51"/>
    <w:rsid w:val="00703A75"/>
    <w:rsid w:val="00703B4E"/>
    <w:rsid w:val="00703BD5"/>
    <w:rsid w:val="00703BD6"/>
    <w:rsid w:val="00703C54"/>
    <w:rsid w:val="00703D06"/>
    <w:rsid w:val="00703D21"/>
    <w:rsid w:val="00703D2C"/>
    <w:rsid w:val="00703D37"/>
    <w:rsid w:val="00703D82"/>
    <w:rsid w:val="00703DA6"/>
    <w:rsid w:val="00703DB7"/>
    <w:rsid w:val="00703DD3"/>
    <w:rsid w:val="00703DE1"/>
    <w:rsid w:val="00703F19"/>
    <w:rsid w:val="00703F1E"/>
    <w:rsid w:val="00703FB2"/>
    <w:rsid w:val="0070409D"/>
    <w:rsid w:val="0070417B"/>
    <w:rsid w:val="007041E1"/>
    <w:rsid w:val="00704339"/>
    <w:rsid w:val="00704385"/>
    <w:rsid w:val="0070440D"/>
    <w:rsid w:val="00704417"/>
    <w:rsid w:val="00704426"/>
    <w:rsid w:val="007044A6"/>
    <w:rsid w:val="00704523"/>
    <w:rsid w:val="00704563"/>
    <w:rsid w:val="00704573"/>
    <w:rsid w:val="007045A6"/>
    <w:rsid w:val="007045EC"/>
    <w:rsid w:val="00704654"/>
    <w:rsid w:val="00704674"/>
    <w:rsid w:val="0070467C"/>
    <w:rsid w:val="00704745"/>
    <w:rsid w:val="007047BB"/>
    <w:rsid w:val="0070481F"/>
    <w:rsid w:val="0070489A"/>
    <w:rsid w:val="007048A8"/>
    <w:rsid w:val="00704905"/>
    <w:rsid w:val="0070499F"/>
    <w:rsid w:val="007049E3"/>
    <w:rsid w:val="00704A70"/>
    <w:rsid w:val="00704B58"/>
    <w:rsid w:val="00704B5A"/>
    <w:rsid w:val="00704C35"/>
    <w:rsid w:val="00704D1D"/>
    <w:rsid w:val="00704E24"/>
    <w:rsid w:val="00704E53"/>
    <w:rsid w:val="00704EAD"/>
    <w:rsid w:val="00704ED6"/>
    <w:rsid w:val="00704F85"/>
    <w:rsid w:val="00704FEE"/>
    <w:rsid w:val="00705033"/>
    <w:rsid w:val="007050A7"/>
    <w:rsid w:val="00705159"/>
    <w:rsid w:val="00705169"/>
    <w:rsid w:val="0070517F"/>
    <w:rsid w:val="007051DF"/>
    <w:rsid w:val="0070523A"/>
    <w:rsid w:val="007052A2"/>
    <w:rsid w:val="007054B2"/>
    <w:rsid w:val="007055D7"/>
    <w:rsid w:val="007055E6"/>
    <w:rsid w:val="00705627"/>
    <w:rsid w:val="00705682"/>
    <w:rsid w:val="00705787"/>
    <w:rsid w:val="00705798"/>
    <w:rsid w:val="00705836"/>
    <w:rsid w:val="0070584D"/>
    <w:rsid w:val="00705860"/>
    <w:rsid w:val="0070588E"/>
    <w:rsid w:val="0070594A"/>
    <w:rsid w:val="007059E3"/>
    <w:rsid w:val="00705BDB"/>
    <w:rsid w:val="00705CB2"/>
    <w:rsid w:val="00705CF4"/>
    <w:rsid w:val="00705D49"/>
    <w:rsid w:val="00705D96"/>
    <w:rsid w:val="00705E82"/>
    <w:rsid w:val="00705F04"/>
    <w:rsid w:val="00705F83"/>
    <w:rsid w:val="007060AB"/>
    <w:rsid w:val="007060E0"/>
    <w:rsid w:val="00706127"/>
    <w:rsid w:val="0070613F"/>
    <w:rsid w:val="00706168"/>
    <w:rsid w:val="00706196"/>
    <w:rsid w:val="007061FF"/>
    <w:rsid w:val="00706247"/>
    <w:rsid w:val="0070625A"/>
    <w:rsid w:val="0070625D"/>
    <w:rsid w:val="00706283"/>
    <w:rsid w:val="00706288"/>
    <w:rsid w:val="00706353"/>
    <w:rsid w:val="0070635F"/>
    <w:rsid w:val="007064C8"/>
    <w:rsid w:val="0070652F"/>
    <w:rsid w:val="00706554"/>
    <w:rsid w:val="007065EA"/>
    <w:rsid w:val="007065F8"/>
    <w:rsid w:val="00706669"/>
    <w:rsid w:val="00706676"/>
    <w:rsid w:val="00706724"/>
    <w:rsid w:val="00706761"/>
    <w:rsid w:val="00706782"/>
    <w:rsid w:val="0070681D"/>
    <w:rsid w:val="007068C4"/>
    <w:rsid w:val="0070697D"/>
    <w:rsid w:val="00706A32"/>
    <w:rsid w:val="00706A78"/>
    <w:rsid w:val="00706A7B"/>
    <w:rsid w:val="00706A85"/>
    <w:rsid w:val="00706AB2"/>
    <w:rsid w:val="00706AD4"/>
    <w:rsid w:val="00706AFE"/>
    <w:rsid w:val="00706BBB"/>
    <w:rsid w:val="00706C02"/>
    <w:rsid w:val="00706C4A"/>
    <w:rsid w:val="00706C93"/>
    <w:rsid w:val="00706CC8"/>
    <w:rsid w:val="00706D9D"/>
    <w:rsid w:val="00706E52"/>
    <w:rsid w:val="00706EFD"/>
    <w:rsid w:val="00706F16"/>
    <w:rsid w:val="00706F5F"/>
    <w:rsid w:val="00707063"/>
    <w:rsid w:val="007070AE"/>
    <w:rsid w:val="0070718F"/>
    <w:rsid w:val="007071C7"/>
    <w:rsid w:val="0070721B"/>
    <w:rsid w:val="00707349"/>
    <w:rsid w:val="007073F3"/>
    <w:rsid w:val="00707438"/>
    <w:rsid w:val="007074D0"/>
    <w:rsid w:val="007074D9"/>
    <w:rsid w:val="0070755E"/>
    <w:rsid w:val="00707568"/>
    <w:rsid w:val="0070757A"/>
    <w:rsid w:val="007075A6"/>
    <w:rsid w:val="00707624"/>
    <w:rsid w:val="007076CA"/>
    <w:rsid w:val="0070773A"/>
    <w:rsid w:val="007077A9"/>
    <w:rsid w:val="007077DB"/>
    <w:rsid w:val="0070781D"/>
    <w:rsid w:val="00707889"/>
    <w:rsid w:val="0070788F"/>
    <w:rsid w:val="007078A1"/>
    <w:rsid w:val="007078D3"/>
    <w:rsid w:val="00707923"/>
    <w:rsid w:val="007079C0"/>
    <w:rsid w:val="007079D9"/>
    <w:rsid w:val="00707A46"/>
    <w:rsid w:val="00707A82"/>
    <w:rsid w:val="00707A92"/>
    <w:rsid w:val="00707A9F"/>
    <w:rsid w:val="00707AFD"/>
    <w:rsid w:val="00707B13"/>
    <w:rsid w:val="00707B90"/>
    <w:rsid w:val="00707BF6"/>
    <w:rsid w:val="00707C0A"/>
    <w:rsid w:val="00707D83"/>
    <w:rsid w:val="00707DCD"/>
    <w:rsid w:val="00707E2B"/>
    <w:rsid w:val="00710062"/>
    <w:rsid w:val="00710085"/>
    <w:rsid w:val="007100A2"/>
    <w:rsid w:val="007100D9"/>
    <w:rsid w:val="0071011B"/>
    <w:rsid w:val="0071015D"/>
    <w:rsid w:val="007101C0"/>
    <w:rsid w:val="007101EF"/>
    <w:rsid w:val="00710210"/>
    <w:rsid w:val="00710221"/>
    <w:rsid w:val="0071028B"/>
    <w:rsid w:val="00710304"/>
    <w:rsid w:val="00710361"/>
    <w:rsid w:val="007103D8"/>
    <w:rsid w:val="007103DA"/>
    <w:rsid w:val="007103F0"/>
    <w:rsid w:val="00710464"/>
    <w:rsid w:val="00710466"/>
    <w:rsid w:val="007104AB"/>
    <w:rsid w:val="007104CA"/>
    <w:rsid w:val="00710513"/>
    <w:rsid w:val="00710556"/>
    <w:rsid w:val="0071058F"/>
    <w:rsid w:val="00710596"/>
    <w:rsid w:val="0071076D"/>
    <w:rsid w:val="0071077C"/>
    <w:rsid w:val="007107AF"/>
    <w:rsid w:val="007107C3"/>
    <w:rsid w:val="007107F9"/>
    <w:rsid w:val="007108C0"/>
    <w:rsid w:val="007108D3"/>
    <w:rsid w:val="0071091F"/>
    <w:rsid w:val="0071094F"/>
    <w:rsid w:val="0071098E"/>
    <w:rsid w:val="00710A0A"/>
    <w:rsid w:val="00710A46"/>
    <w:rsid w:val="00710A47"/>
    <w:rsid w:val="00710A76"/>
    <w:rsid w:val="00710A93"/>
    <w:rsid w:val="00710AA5"/>
    <w:rsid w:val="00710B11"/>
    <w:rsid w:val="00710BB7"/>
    <w:rsid w:val="00710CE6"/>
    <w:rsid w:val="00710E29"/>
    <w:rsid w:val="00710E6A"/>
    <w:rsid w:val="00710EFF"/>
    <w:rsid w:val="00710F21"/>
    <w:rsid w:val="00710F42"/>
    <w:rsid w:val="00710F5E"/>
    <w:rsid w:val="00710F94"/>
    <w:rsid w:val="00710FA4"/>
    <w:rsid w:val="00711018"/>
    <w:rsid w:val="007111D1"/>
    <w:rsid w:val="007111DB"/>
    <w:rsid w:val="00711211"/>
    <w:rsid w:val="0071131D"/>
    <w:rsid w:val="00711486"/>
    <w:rsid w:val="007114AA"/>
    <w:rsid w:val="0071152F"/>
    <w:rsid w:val="00711612"/>
    <w:rsid w:val="00711795"/>
    <w:rsid w:val="00711840"/>
    <w:rsid w:val="007118B0"/>
    <w:rsid w:val="007118B5"/>
    <w:rsid w:val="00711900"/>
    <w:rsid w:val="00711965"/>
    <w:rsid w:val="00711974"/>
    <w:rsid w:val="007119C6"/>
    <w:rsid w:val="00711A26"/>
    <w:rsid w:val="00711A5A"/>
    <w:rsid w:val="00711A6E"/>
    <w:rsid w:val="00711AEA"/>
    <w:rsid w:val="00711BBA"/>
    <w:rsid w:val="00711C15"/>
    <w:rsid w:val="00711C9B"/>
    <w:rsid w:val="00711CDE"/>
    <w:rsid w:val="00711CFE"/>
    <w:rsid w:val="00711D25"/>
    <w:rsid w:val="00711F52"/>
    <w:rsid w:val="00711F5D"/>
    <w:rsid w:val="00712159"/>
    <w:rsid w:val="007121DC"/>
    <w:rsid w:val="0071227A"/>
    <w:rsid w:val="0071228E"/>
    <w:rsid w:val="00712312"/>
    <w:rsid w:val="0071239A"/>
    <w:rsid w:val="007123A1"/>
    <w:rsid w:val="007123D3"/>
    <w:rsid w:val="00712508"/>
    <w:rsid w:val="00712515"/>
    <w:rsid w:val="0071258F"/>
    <w:rsid w:val="00712671"/>
    <w:rsid w:val="00712689"/>
    <w:rsid w:val="007126FB"/>
    <w:rsid w:val="0071276B"/>
    <w:rsid w:val="00712906"/>
    <w:rsid w:val="0071290E"/>
    <w:rsid w:val="0071292D"/>
    <w:rsid w:val="00712A46"/>
    <w:rsid w:val="00712A63"/>
    <w:rsid w:val="00712A8B"/>
    <w:rsid w:val="00712AC2"/>
    <w:rsid w:val="00712B26"/>
    <w:rsid w:val="00712B91"/>
    <w:rsid w:val="00712C15"/>
    <w:rsid w:val="00712C69"/>
    <w:rsid w:val="00712C81"/>
    <w:rsid w:val="00712CD9"/>
    <w:rsid w:val="00712D39"/>
    <w:rsid w:val="00712D88"/>
    <w:rsid w:val="00712DBD"/>
    <w:rsid w:val="00712E2E"/>
    <w:rsid w:val="00712E94"/>
    <w:rsid w:val="00712EAD"/>
    <w:rsid w:val="00712EC8"/>
    <w:rsid w:val="00712EDF"/>
    <w:rsid w:val="00712EE0"/>
    <w:rsid w:val="00712F3A"/>
    <w:rsid w:val="00712F67"/>
    <w:rsid w:val="00712F9E"/>
    <w:rsid w:val="00713006"/>
    <w:rsid w:val="0071304F"/>
    <w:rsid w:val="0071311C"/>
    <w:rsid w:val="00713138"/>
    <w:rsid w:val="00713163"/>
    <w:rsid w:val="00713184"/>
    <w:rsid w:val="007131A6"/>
    <w:rsid w:val="007131DD"/>
    <w:rsid w:val="00713225"/>
    <w:rsid w:val="00713237"/>
    <w:rsid w:val="0071332A"/>
    <w:rsid w:val="00713417"/>
    <w:rsid w:val="0071342E"/>
    <w:rsid w:val="007134D0"/>
    <w:rsid w:val="00713502"/>
    <w:rsid w:val="00713518"/>
    <w:rsid w:val="0071359F"/>
    <w:rsid w:val="007135D2"/>
    <w:rsid w:val="007135DD"/>
    <w:rsid w:val="00713618"/>
    <w:rsid w:val="0071375B"/>
    <w:rsid w:val="0071376A"/>
    <w:rsid w:val="007137E9"/>
    <w:rsid w:val="007137F4"/>
    <w:rsid w:val="00713863"/>
    <w:rsid w:val="007138B2"/>
    <w:rsid w:val="00713928"/>
    <w:rsid w:val="00713941"/>
    <w:rsid w:val="007139E5"/>
    <w:rsid w:val="00713AC1"/>
    <w:rsid w:val="00713B24"/>
    <w:rsid w:val="00713B75"/>
    <w:rsid w:val="00713B79"/>
    <w:rsid w:val="00713B7A"/>
    <w:rsid w:val="00713BAB"/>
    <w:rsid w:val="00713BD2"/>
    <w:rsid w:val="00713BE9"/>
    <w:rsid w:val="00713BFF"/>
    <w:rsid w:val="00713C0C"/>
    <w:rsid w:val="00713C4B"/>
    <w:rsid w:val="00713CA1"/>
    <w:rsid w:val="00713CA8"/>
    <w:rsid w:val="00713D1C"/>
    <w:rsid w:val="00713D6F"/>
    <w:rsid w:val="00713ED8"/>
    <w:rsid w:val="00713F1C"/>
    <w:rsid w:val="00713F2C"/>
    <w:rsid w:val="00713F34"/>
    <w:rsid w:val="00713F6C"/>
    <w:rsid w:val="00713F72"/>
    <w:rsid w:val="00713F75"/>
    <w:rsid w:val="00713F9C"/>
    <w:rsid w:val="00713FB6"/>
    <w:rsid w:val="0071410A"/>
    <w:rsid w:val="00714176"/>
    <w:rsid w:val="007141CA"/>
    <w:rsid w:val="00714226"/>
    <w:rsid w:val="0071423A"/>
    <w:rsid w:val="007142B8"/>
    <w:rsid w:val="00714334"/>
    <w:rsid w:val="0071435D"/>
    <w:rsid w:val="0071438C"/>
    <w:rsid w:val="0071442D"/>
    <w:rsid w:val="0071445A"/>
    <w:rsid w:val="0071447D"/>
    <w:rsid w:val="00714534"/>
    <w:rsid w:val="0071454D"/>
    <w:rsid w:val="0071455F"/>
    <w:rsid w:val="00714575"/>
    <w:rsid w:val="0071460C"/>
    <w:rsid w:val="00714673"/>
    <w:rsid w:val="00714743"/>
    <w:rsid w:val="0071477D"/>
    <w:rsid w:val="007147CA"/>
    <w:rsid w:val="0071480E"/>
    <w:rsid w:val="00714878"/>
    <w:rsid w:val="007148D7"/>
    <w:rsid w:val="0071490D"/>
    <w:rsid w:val="00714969"/>
    <w:rsid w:val="00714970"/>
    <w:rsid w:val="00714A44"/>
    <w:rsid w:val="00714B38"/>
    <w:rsid w:val="00714B3B"/>
    <w:rsid w:val="00714B70"/>
    <w:rsid w:val="00714B7E"/>
    <w:rsid w:val="00714C47"/>
    <w:rsid w:val="00714D97"/>
    <w:rsid w:val="00714DAB"/>
    <w:rsid w:val="00714DBB"/>
    <w:rsid w:val="00714F20"/>
    <w:rsid w:val="00714F92"/>
    <w:rsid w:val="00714FA8"/>
    <w:rsid w:val="00714FF8"/>
    <w:rsid w:val="00715010"/>
    <w:rsid w:val="00715023"/>
    <w:rsid w:val="00715047"/>
    <w:rsid w:val="0071505D"/>
    <w:rsid w:val="00715084"/>
    <w:rsid w:val="007150C7"/>
    <w:rsid w:val="007151A7"/>
    <w:rsid w:val="007151D6"/>
    <w:rsid w:val="007151F2"/>
    <w:rsid w:val="00715221"/>
    <w:rsid w:val="0071522C"/>
    <w:rsid w:val="0071525E"/>
    <w:rsid w:val="007152A4"/>
    <w:rsid w:val="0071538E"/>
    <w:rsid w:val="007153AF"/>
    <w:rsid w:val="007153D2"/>
    <w:rsid w:val="00715446"/>
    <w:rsid w:val="007154A9"/>
    <w:rsid w:val="00715593"/>
    <w:rsid w:val="007155BB"/>
    <w:rsid w:val="007155DB"/>
    <w:rsid w:val="00715639"/>
    <w:rsid w:val="00715965"/>
    <w:rsid w:val="00715971"/>
    <w:rsid w:val="007159C6"/>
    <w:rsid w:val="00715A38"/>
    <w:rsid w:val="00715C58"/>
    <w:rsid w:val="00715D3F"/>
    <w:rsid w:val="00715D46"/>
    <w:rsid w:val="00715D82"/>
    <w:rsid w:val="00715DB5"/>
    <w:rsid w:val="00715DC9"/>
    <w:rsid w:val="00715F72"/>
    <w:rsid w:val="00716031"/>
    <w:rsid w:val="00716080"/>
    <w:rsid w:val="00716126"/>
    <w:rsid w:val="00716234"/>
    <w:rsid w:val="00716440"/>
    <w:rsid w:val="0071647C"/>
    <w:rsid w:val="00716483"/>
    <w:rsid w:val="007164AA"/>
    <w:rsid w:val="007164FE"/>
    <w:rsid w:val="0071653D"/>
    <w:rsid w:val="00716566"/>
    <w:rsid w:val="0071656C"/>
    <w:rsid w:val="00716572"/>
    <w:rsid w:val="00716584"/>
    <w:rsid w:val="0071658F"/>
    <w:rsid w:val="007165B5"/>
    <w:rsid w:val="007165EE"/>
    <w:rsid w:val="00716725"/>
    <w:rsid w:val="00716735"/>
    <w:rsid w:val="0071679E"/>
    <w:rsid w:val="007167FF"/>
    <w:rsid w:val="00716852"/>
    <w:rsid w:val="00716873"/>
    <w:rsid w:val="00716903"/>
    <w:rsid w:val="00716962"/>
    <w:rsid w:val="007169B7"/>
    <w:rsid w:val="007169C6"/>
    <w:rsid w:val="00716A31"/>
    <w:rsid w:val="00716A4D"/>
    <w:rsid w:val="00716A50"/>
    <w:rsid w:val="00716AB8"/>
    <w:rsid w:val="00716B5A"/>
    <w:rsid w:val="00716B89"/>
    <w:rsid w:val="00716C5A"/>
    <w:rsid w:val="00716C83"/>
    <w:rsid w:val="00716C85"/>
    <w:rsid w:val="00716CA2"/>
    <w:rsid w:val="00716D39"/>
    <w:rsid w:val="00716D59"/>
    <w:rsid w:val="00716EC2"/>
    <w:rsid w:val="00716EDA"/>
    <w:rsid w:val="00716EDF"/>
    <w:rsid w:val="00716F43"/>
    <w:rsid w:val="00716FE9"/>
    <w:rsid w:val="00716FF8"/>
    <w:rsid w:val="0071708C"/>
    <w:rsid w:val="007170A9"/>
    <w:rsid w:val="007170DF"/>
    <w:rsid w:val="007170EE"/>
    <w:rsid w:val="00717143"/>
    <w:rsid w:val="007171FF"/>
    <w:rsid w:val="00717235"/>
    <w:rsid w:val="007172C5"/>
    <w:rsid w:val="00717331"/>
    <w:rsid w:val="00717340"/>
    <w:rsid w:val="0071742D"/>
    <w:rsid w:val="0071743C"/>
    <w:rsid w:val="00717469"/>
    <w:rsid w:val="00717474"/>
    <w:rsid w:val="007174E4"/>
    <w:rsid w:val="0071752E"/>
    <w:rsid w:val="007175F5"/>
    <w:rsid w:val="00717636"/>
    <w:rsid w:val="00717675"/>
    <w:rsid w:val="007176A1"/>
    <w:rsid w:val="007176F5"/>
    <w:rsid w:val="00717754"/>
    <w:rsid w:val="007178D1"/>
    <w:rsid w:val="00717909"/>
    <w:rsid w:val="0071794E"/>
    <w:rsid w:val="007179C4"/>
    <w:rsid w:val="007179E2"/>
    <w:rsid w:val="007179EA"/>
    <w:rsid w:val="00717A43"/>
    <w:rsid w:val="00717A82"/>
    <w:rsid w:val="00717A96"/>
    <w:rsid w:val="00717B0B"/>
    <w:rsid w:val="00717B2D"/>
    <w:rsid w:val="00717BA4"/>
    <w:rsid w:val="00717CF2"/>
    <w:rsid w:val="00717D9A"/>
    <w:rsid w:val="00717E0B"/>
    <w:rsid w:val="00717E80"/>
    <w:rsid w:val="00717E88"/>
    <w:rsid w:val="00717E95"/>
    <w:rsid w:val="00717EAA"/>
    <w:rsid w:val="00717ECD"/>
    <w:rsid w:val="00717EF5"/>
    <w:rsid w:val="0072005F"/>
    <w:rsid w:val="00720076"/>
    <w:rsid w:val="007200B6"/>
    <w:rsid w:val="00720165"/>
    <w:rsid w:val="00720269"/>
    <w:rsid w:val="0072026A"/>
    <w:rsid w:val="00720360"/>
    <w:rsid w:val="0072039E"/>
    <w:rsid w:val="007203CE"/>
    <w:rsid w:val="0072040B"/>
    <w:rsid w:val="0072046B"/>
    <w:rsid w:val="007204F5"/>
    <w:rsid w:val="00720515"/>
    <w:rsid w:val="0072054F"/>
    <w:rsid w:val="0072066A"/>
    <w:rsid w:val="0072070B"/>
    <w:rsid w:val="00720750"/>
    <w:rsid w:val="007207B5"/>
    <w:rsid w:val="0072080A"/>
    <w:rsid w:val="00720886"/>
    <w:rsid w:val="0072089D"/>
    <w:rsid w:val="007208A6"/>
    <w:rsid w:val="0072096F"/>
    <w:rsid w:val="007209D0"/>
    <w:rsid w:val="00720A19"/>
    <w:rsid w:val="00720A3F"/>
    <w:rsid w:val="00720A8B"/>
    <w:rsid w:val="00720AA3"/>
    <w:rsid w:val="00720AA7"/>
    <w:rsid w:val="00720B95"/>
    <w:rsid w:val="00720BC6"/>
    <w:rsid w:val="00720CBF"/>
    <w:rsid w:val="00720CE7"/>
    <w:rsid w:val="00720DA6"/>
    <w:rsid w:val="00720E05"/>
    <w:rsid w:val="00720E30"/>
    <w:rsid w:val="00720E35"/>
    <w:rsid w:val="00720E6F"/>
    <w:rsid w:val="00720EC2"/>
    <w:rsid w:val="00720F13"/>
    <w:rsid w:val="00720F21"/>
    <w:rsid w:val="00720FC5"/>
    <w:rsid w:val="00721005"/>
    <w:rsid w:val="0072104D"/>
    <w:rsid w:val="0072104F"/>
    <w:rsid w:val="0072110D"/>
    <w:rsid w:val="00721120"/>
    <w:rsid w:val="007211D0"/>
    <w:rsid w:val="0072121D"/>
    <w:rsid w:val="0072128A"/>
    <w:rsid w:val="00721337"/>
    <w:rsid w:val="007213BC"/>
    <w:rsid w:val="00721413"/>
    <w:rsid w:val="00721463"/>
    <w:rsid w:val="007214B6"/>
    <w:rsid w:val="00721597"/>
    <w:rsid w:val="00721623"/>
    <w:rsid w:val="00721748"/>
    <w:rsid w:val="0072182D"/>
    <w:rsid w:val="0072191D"/>
    <w:rsid w:val="007219D1"/>
    <w:rsid w:val="00721B33"/>
    <w:rsid w:val="00721BE4"/>
    <w:rsid w:val="00721C95"/>
    <w:rsid w:val="00721CBB"/>
    <w:rsid w:val="00721D3D"/>
    <w:rsid w:val="00721DDD"/>
    <w:rsid w:val="00721E0E"/>
    <w:rsid w:val="00721E1F"/>
    <w:rsid w:val="00721E75"/>
    <w:rsid w:val="00721EB9"/>
    <w:rsid w:val="00721EDF"/>
    <w:rsid w:val="00721F11"/>
    <w:rsid w:val="00721F17"/>
    <w:rsid w:val="00721FE9"/>
    <w:rsid w:val="00722020"/>
    <w:rsid w:val="0072207A"/>
    <w:rsid w:val="0072207C"/>
    <w:rsid w:val="007220A6"/>
    <w:rsid w:val="00722125"/>
    <w:rsid w:val="007221AA"/>
    <w:rsid w:val="0072220B"/>
    <w:rsid w:val="00722231"/>
    <w:rsid w:val="00722359"/>
    <w:rsid w:val="00722393"/>
    <w:rsid w:val="0072257D"/>
    <w:rsid w:val="0072258F"/>
    <w:rsid w:val="007225A4"/>
    <w:rsid w:val="00722723"/>
    <w:rsid w:val="00722756"/>
    <w:rsid w:val="007227A7"/>
    <w:rsid w:val="0072282B"/>
    <w:rsid w:val="007228B4"/>
    <w:rsid w:val="007228F9"/>
    <w:rsid w:val="0072290F"/>
    <w:rsid w:val="00722925"/>
    <w:rsid w:val="0072295A"/>
    <w:rsid w:val="00722AB0"/>
    <w:rsid w:val="00722B36"/>
    <w:rsid w:val="00722BA7"/>
    <w:rsid w:val="00722C67"/>
    <w:rsid w:val="00722CCB"/>
    <w:rsid w:val="00722CEE"/>
    <w:rsid w:val="00722D5D"/>
    <w:rsid w:val="00722D98"/>
    <w:rsid w:val="00722E68"/>
    <w:rsid w:val="00722E6A"/>
    <w:rsid w:val="00722EF2"/>
    <w:rsid w:val="00722F47"/>
    <w:rsid w:val="00722F81"/>
    <w:rsid w:val="00722F96"/>
    <w:rsid w:val="00722FD4"/>
    <w:rsid w:val="00723034"/>
    <w:rsid w:val="0072303E"/>
    <w:rsid w:val="007230FA"/>
    <w:rsid w:val="00723101"/>
    <w:rsid w:val="00723149"/>
    <w:rsid w:val="0072319A"/>
    <w:rsid w:val="007231AC"/>
    <w:rsid w:val="007231B1"/>
    <w:rsid w:val="007231C3"/>
    <w:rsid w:val="0072323E"/>
    <w:rsid w:val="007232E4"/>
    <w:rsid w:val="0072330D"/>
    <w:rsid w:val="0072334B"/>
    <w:rsid w:val="007234CD"/>
    <w:rsid w:val="0072356F"/>
    <w:rsid w:val="007236EA"/>
    <w:rsid w:val="00723791"/>
    <w:rsid w:val="0072383B"/>
    <w:rsid w:val="00723857"/>
    <w:rsid w:val="00723862"/>
    <w:rsid w:val="00723884"/>
    <w:rsid w:val="007238B3"/>
    <w:rsid w:val="00723921"/>
    <w:rsid w:val="007239D1"/>
    <w:rsid w:val="00723A63"/>
    <w:rsid w:val="00723AAF"/>
    <w:rsid w:val="00723AE4"/>
    <w:rsid w:val="00723AF8"/>
    <w:rsid w:val="00723BAA"/>
    <w:rsid w:val="00723C33"/>
    <w:rsid w:val="00723D33"/>
    <w:rsid w:val="00723E7D"/>
    <w:rsid w:val="00723E94"/>
    <w:rsid w:val="00723FD3"/>
    <w:rsid w:val="00724052"/>
    <w:rsid w:val="00724069"/>
    <w:rsid w:val="0072412E"/>
    <w:rsid w:val="00724266"/>
    <w:rsid w:val="0072428A"/>
    <w:rsid w:val="007242A4"/>
    <w:rsid w:val="007242E2"/>
    <w:rsid w:val="007242F8"/>
    <w:rsid w:val="00724300"/>
    <w:rsid w:val="00724325"/>
    <w:rsid w:val="0072432F"/>
    <w:rsid w:val="0072433E"/>
    <w:rsid w:val="00724496"/>
    <w:rsid w:val="00724717"/>
    <w:rsid w:val="00724741"/>
    <w:rsid w:val="00724765"/>
    <w:rsid w:val="00724790"/>
    <w:rsid w:val="00724798"/>
    <w:rsid w:val="00724805"/>
    <w:rsid w:val="00724806"/>
    <w:rsid w:val="007248AE"/>
    <w:rsid w:val="0072490A"/>
    <w:rsid w:val="00724944"/>
    <w:rsid w:val="0072497E"/>
    <w:rsid w:val="00724989"/>
    <w:rsid w:val="007249CB"/>
    <w:rsid w:val="00724AB2"/>
    <w:rsid w:val="00724B1D"/>
    <w:rsid w:val="00724B9E"/>
    <w:rsid w:val="00724C89"/>
    <w:rsid w:val="00724CBE"/>
    <w:rsid w:val="00724CD7"/>
    <w:rsid w:val="00724DF2"/>
    <w:rsid w:val="00724E04"/>
    <w:rsid w:val="00724E80"/>
    <w:rsid w:val="00724EB6"/>
    <w:rsid w:val="00724F12"/>
    <w:rsid w:val="00724F47"/>
    <w:rsid w:val="00724F5F"/>
    <w:rsid w:val="00724F9D"/>
    <w:rsid w:val="00724FB8"/>
    <w:rsid w:val="00725009"/>
    <w:rsid w:val="0072500A"/>
    <w:rsid w:val="00725023"/>
    <w:rsid w:val="0072505C"/>
    <w:rsid w:val="0072506F"/>
    <w:rsid w:val="007250BC"/>
    <w:rsid w:val="007250E3"/>
    <w:rsid w:val="00725119"/>
    <w:rsid w:val="007251CA"/>
    <w:rsid w:val="007251EF"/>
    <w:rsid w:val="00725266"/>
    <w:rsid w:val="00725277"/>
    <w:rsid w:val="007252A4"/>
    <w:rsid w:val="0072534A"/>
    <w:rsid w:val="007253D8"/>
    <w:rsid w:val="0072543E"/>
    <w:rsid w:val="007254B3"/>
    <w:rsid w:val="007254E5"/>
    <w:rsid w:val="0072556B"/>
    <w:rsid w:val="00725621"/>
    <w:rsid w:val="00725698"/>
    <w:rsid w:val="007256A5"/>
    <w:rsid w:val="0072571E"/>
    <w:rsid w:val="00725736"/>
    <w:rsid w:val="0072583B"/>
    <w:rsid w:val="0072586F"/>
    <w:rsid w:val="007258B6"/>
    <w:rsid w:val="007258D8"/>
    <w:rsid w:val="007258DC"/>
    <w:rsid w:val="00725939"/>
    <w:rsid w:val="00725B42"/>
    <w:rsid w:val="00725B74"/>
    <w:rsid w:val="00725BAE"/>
    <w:rsid w:val="00725BB1"/>
    <w:rsid w:val="00725C67"/>
    <w:rsid w:val="00725D5D"/>
    <w:rsid w:val="00725E79"/>
    <w:rsid w:val="00725EF7"/>
    <w:rsid w:val="00725F33"/>
    <w:rsid w:val="00725F72"/>
    <w:rsid w:val="00725F9C"/>
    <w:rsid w:val="00725FC2"/>
    <w:rsid w:val="00726050"/>
    <w:rsid w:val="007260D1"/>
    <w:rsid w:val="0072610F"/>
    <w:rsid w:val="0072617B"/>
    <w:rsid w:val="00726209"/>
    <w:rsid w:val="007264D8"/>
    <w:rsid w:val="00726511"/>
    <w:rsid w:val="00726523"/>
    <w:rsid w:val="00726581"/>
    <w:rsid w:val="0072663A"/>
    <w:rsid w:val="00726722"/>
    <w:rsid w:val="007267A6"/>
    <w:rsid w:val="007269BE"/>
    <w:rsid w:val="00726A01"/>
    <w:rsid w:val="00726AEC"/>
    <w:rsid w:val="00726B25"/>
    <w:rsid w:val="00726B47"/>
    <w:rsid w:val="00726B8B"/>
    <w:rsid w:val="00726CAA"/>
    <w:rsid w:val="00726ED0"/>
    <w:rsid w:val="00726F41"/>
    <w:rsid w:val="00726F96"/>
    <w:rsid w:val="0072703D"/>
    <w:rsid w:val="0072705D"/>
    <w:rsid w:val="00727266"/>
    <w:rsid w:val="0072727D"/>
    <w:rsid w:val="00727381"/>
    <w:rsid w:val="007273B6"/>
    <w:rsid w:val="007273E2"/>
    <w:rsid w:val="0072749E"/>
    <w:rsid w:val="0072750F"/>
    <w:rsid w:val="00727513"/>
    <w:rsid w:val="00727563"/>
    <w:rsid w:val="007275C8"/>
    <w:rsid w:val="00727786"/>
    <w:rsid w:val="0072785D"/>
    <w:rsid w:val="00727871"/>
    <w:rsid w:val="0072789C"/>
    <w:rsid w:val="007278C5"/>
    <w:rsid w:val="00727965"/>
    <w:rsid w:val="00727990"/>
    <w:rsid w:val="007279AD"/>
    <w:rsid w:val="007279CE"/>
    <w:rsid w:val="00727A35"/>
    <w:rsid w:val="00727ADB"/>
    <w:rsid w:val="00727AF6"/>
    <w:rsid w:val="00727B37"/>
    <w:rsid w:val="00727B75"/>
    <w:rsid w:val="00727B84"/>
    <w:rsid w:val="00727B8C"/>
    <w:rsid w:val="00727BBE"/>
    <w:rsid w:val="00727BF2"/>
    <w:rsid w:val="00727C69"/>
    <w:rsid w:val="00727C92"/>
    <w:rsid w:val="00727CA1"/>
    <w:rsid w:val="00727D1A"/>
    <w:rsid w:val="00727D57"/>
    <w:rsid w:val="00727E7B"/>
    <w:rsid w:val="00727E8D"/>
    <w:rsid w:val="00727F27"/>
    <w:rsid w:val="00727FAA"/>
    <w:rsid w:val="00730007"/>
    <w:rsid w:val="00730033"/>
    <w:rsid w:val="0073003A"/>
    <w:rsid w:val="00730163"/>
    <w:rsid w:val="007301D1"/>
    <w:rsid w:val="00730216"/>
    <w:rsid w:val="00730282"/>
    <w:rsid w:val="007302C7"/>
    <w:rsid w:val="007302CC"/>
    <w:rsid w:val="00730350"/>
    <w:rsid w:val="0073036F"/>
    <w:rsid w:val="00730385"/>
    <w:rsid w:val="007303C7"/>
    <w:rsid w:val="007303F3"/>
    <w:rsid w:val="0073040D"/>
    <w:rsid w:val="00730464"/>
    <w:rsid w:val="007305C2"/>
    <w:rsid w:val="007305C3"/>
    <w:rsid w:val="007306FC"/>
    <w:rsid w:val="00730767"/>
    <w:rsid w:val="0073076E"/>
    <w:rsid w:val="0073085A"/>
    <w:rsid w:val="0073087E"/>
    <w:rsid w:val="0073088C"/>
    <w:rsid w:val="0073094C"/>
    <w:rsid w:val="007309B2"/>
    <w:rsid w:val="00730A7B"/>
    <w:rsid w:val="00730B1E"/>
    <w:rsid w:val="00730B52"/>
    <w:rsid w:val="00730BC8"/>
    <w:rsid w:val="00730BE8"/>
    <w:rsid w:val="00730D0F"/>
    <w:rsid w:val="00730E27"/>
    <w:rsid w:val="00730E91"/>
    <w:rsid w:val="00730EAC"/>
    <w:rsid w:val="00730F2F"/>
    <w:rsid w:val="00730F60"/>
    <w:rsid w:val="0073100D"/>
    <w:rsid w:val="0073105C"/>
    <w:rsid w:val="007310B9"/>
    <w:rsid w:val="00731189"/>
    <w:rsid w:val="00731264"/>
    <w:rsid w:val="00731343"/>
    <w:rsid w:val="00731378"/>
    <w:rsid w:val="0073139F"/>
    <w:rsid w:val="007313D3"/>
    <w:rsid w:val="00731570"/>
    <w:rsid w:val="00731595"/>
    <w:rsid w:val="007315A4"/>
    <w:rsid w:val="0073161A"/>
    <w:rsid w:val="007316FD"/>
    <w:rsid w:val="0073177E"/>
    <w:rsid w:val="0073179F"/>
    <w:rsid w:val="00731886"/>
    <w:rsid w:val="007318CA"/>
    <w:rsid w:val="00731907"/>
    <w:rsid w:val="0073195A"/>
    <w:rsid w:val="00731975"/>
    <w:rsid w:val="00731A07"/>
    <w:rsid w:val="00731A5D"/>
    <w:rsid w:val="00731AAF"/>
    <w:rsid w:val="00731BD5"/>
    <w:rsid w:val="00731BEB"/>
    <w:rsid w:val="00731C65"/>
    <w:rsid w:val="00731DDF"/>
    <w:rsid w:val="00731E61"/>
    <w:rsid w:val="00731EA2"/>
    <w:rsid w:val="00731EC6"/>
    <w:rsid w:val="00731ECA"/>
    <w:rsid w:val="00731F00"/>
    <w:rsid w:val="00731F0E"/>
    <w:rsid w:val="00732038"/>
    <w:rsid w:val="0073203D"/>
    <w:rsid w:val="0073206F"/>
    <w:rsid w:val="0073208E"/>
    <w:rsid w:val="00732092"/>
    <w:rsid w:val="007320EF"/>
    <w:rsid w:val="0073211A"/>
    <w:rsid w:val="00732148"/>
    <w:rsid w:val="007321BF"/>
    <w:rsid w:val="007321D3"/>
    <w:rsid w:val="00732231"/>
    <w:rsid w:val="0073223C"/>
    <w:rsid w:val="00732287"/>
    <w:rsid w:val="00732380"/>
    <w:rsid w:val="00732400"/>
    <w:rsid w:val="00732473"/>
    <w:rsid w:val="007324AA"/>
    <w:rsid w:val="007324FB"/>
    <w:rsid w:val="00732574"/>
    <w:rsid w:val="00732666"/>
    <w:rsid w:val="00732682"/>
    <w:rsid w:val="007326AA"/>
    <w:rsid w:val="007326D2"/>
    <w:rsid w:val="007327B5"/>
    <w:rsid w:val="007327F5"/>
    <w:rsid w:val="0073280D"/>
    <w:rsid w:val="00732846"/>
    <w:rsid w:val="0073286D"/>
    <w:rsid w:val="007328EF"/>
    <w:rsid w:val="0073293A"/>
    <w:rsid w:val="00732A42"/>
    <w:rsid w:val="00732AC3"/>
    <w:rsid w:val="00732AFC"/>
    <w:rsid w:val="00732B35"/>
    <w:rsid w:val="00732B83"/>
    <w:rsid w:val="00732B93"/>
    <w:rsid w:val="00732BD4"/>
    <w:rsid w:val="00732BFD"/>
    <w:rsid w:val="00732C35"/>
    <w:rsid w:val="00732CB8"/>
    <w:rsid w:val="00732CD6"/>
    <w:rsid w:val="00732D90"/>
    <w:rsid w:val="00732DBC"/>
    <w:rsid w:val="00732DF4"/>
    <w:rsid w:val="00732DFD"/>
    <w:rsid w:val="00732EF3"/>
    <w:rsid w:val="00732FAD"/>
    <w:rsid w:val="00733012"/>
    <w:rsid w:val="00733055"/>
    <w:rsid w:val="00733093"/>
    <w:rsid w:val="0073309D"/>
    <w:rsid w:val="007330B9"/>
    <w:rsid w:val="007330C4"/>
    <w:rsid w:val="00733141"/>
    <w:rsid w:val="00733150"/>
    <w:rsid w:val="00733157"/>
    <w:rsid w:val="007331CC"/>
    <w:rsid w:val="007332D6"/>
    <w:rsid w:val="0073330B"/>
    <w:rsid w:val="0073339D"/>
    <w:rsid w:val="007333FA"/>
    <w:rsid w:val="0073341D"/>
    <w:rsid w:val="0073343F"/>
    <w:rsid w:val="0073352A"/>
    <w:rsid w:val="00733534"/>
    <w:rsid w:val="00733561"/>
    <w:rsid w:val="00733616"/>
    <w:rsid w:val="007336BC"/>
    <w:rsid w:val="0073372E"/>
    <w:rsid w:val="00733732"/>
    <w:rsid w:val="00733765"/>
    <w:rsid w:val="00733798"/>
    <w:rsid w:val="0073379E"/>
    <w:rsid w:val="007337F4"/>
    <w:rsid w:val="0073386A"/>
    <w:rsid w:val="00733876"/>
    <w:rsid w:val="007338BB"/>
    <w:rsid w:val="007338F6"/>
    <w:rsid w:val="0073393C"/>
    <w:rsid w:val="007339F3"/>
    <w:rsid w:val="00733A32"/>
    <w:rsid w:val="00733A74"/>
    <w:rsid w:val="00733A91"/>
    <w:rsid w:val="00733AD3"/>
    <w:rsid w:val="00733B02"/>
    <w:rsid w:val="00733B90"/>
    <w:rsid w:val="00733B92"/>
    <w:rsid w:val="00733BE4"/>
    <w:rsid w:val="00733C45"/>
    <w:rsid w:val="00733C7F"/>
    <w:rsid w:val="00733C83"/>
    <w:rsid w:val="00733D0E"/>
    <w:rsid w:val="00733D91"/>
    <w:rsid w:val="00733DB5"/>
    <w:rsid w:val="00733DF0"/>
    <w:rsid w:val="00733E50"/>
    <w:rsid w:val="00733EAE"/>
    <w:rsid w:val="00733ED0"/>
    <w:rsid w:val="00733FA2"/>
    <w:rsid w:val="00733FDA"/>
    <w:rsid w:val="00733FEE"/>
    <w:rsid w:val="0073400C"/>
    <w:rsid w:val="00734175"/>
    <w:rsid w:val="00734194"/>
    <w:rsid w:val="00734284"/>
    <w:rsid w:val="00734309"/>
    <w:rsid w:val="0073430C"/>
    <w:rsid w:val="00734340"/>
    <w:rsid w:val="007343CF"/>
    <w:rsid w:val="00734437"/>
    <w:rsid w:val="00734469"/>
    <w:rsid w:val="00734472"/>
    <w:rsid w:val="007345A7"/>
    <w:rsid w:val="00734639"/>
    <w:rsid w:val="0073464B"/>
    <w:rsid w:val="007346FA"/>
    <w:rsid w:val="0073472F"/>
    <w:rsid w:val="00734753"/>
    <w:rsid w:val="00734763"/>
    <w:rsid w:val="007347C0"/>
    <w:rsid w:val="00734834"/>
    <w:rsid w:val="0073484C"/>
    <w:rsid w:val="007348B6"/>
    <w:rsid w:val="007348C7"/>
    <w:rsid w:val="007348FA"/>
    <w:rsid w:val="00734981"/>
    <w:rsid w:val="00734987"/>
    <w:rsid w:val="00734AD4"/>
    <w:rsid w:val="00734B39"/>
    <w:rsid w:val="00734B52"/>
    <w:rsid w:val="00734BD6"/>
    <w:rsid w:val="00734C81"/>
    <w:rsid w:val="00734CB8"/>
    <w:rsid w:val="00734D42"/>
    <w:rsid w:val="00734D50"/>
    <w:rsid w:val="00734E0E"/>
    <w:rsid w:val="00734E20"/>
    <w:rsid w:val="00734E26"/>
    <w:rsid w:val="00734E3D"/>
    <w:rsid w:val="00734E40"/>
    <w:rsid w:val="00734ED8"/>
    <w:rsid w:val="00734F37"/>
    <w:rsid w:val="00734F82"/>
    <w:rsid w:val="00734FB5"/>
    <w:rsid w:val="00735054"/>
    <w:rsid w:val="00735089"/>
    <w:rsid w:val="007350F2"/>
    <w:rsid w:val="00735140"/>
    <w:rsid w:val="00735152"/>
    <w:rsid w:val="007352B7"/>
    <w:rsid w:val="00735306"/>
    <w:rsid w:val="00735307"/>
    <w:rsid w:val="00735390"/>
    <w:rsid w:val="0073542F"/>
    <w:rsid w:val="00735456"/>
    <w:rsid w:val="00735522"/>
    <w:rsid w:val="00735576"/>
    <w:rsid w:val="007355C5"/>
    <w:rsid w:val="007355DB"/>
    <w:rsid w:val="0073562B"/>
    <w:rsid w:val="0073568B"/>
    <w:rsid w:val="0073569C"/>
    <w:rsid w:val="0073576F"/>
    <w:rsid w:val="0073578A"/>
    <w:rsid w:val="007357F5"/>
    <w:rsid w:val="007357FE"/>
    <w:rsid w:val="00735835"/>
    <w:rsid w:val="007358AC"/>
    <w:rsid w:val="00735934"/>
    <w:rsid w:val="00735939"/>
    <w:rsid w:val="00735960"/>
    <w:rsid w:val="007359EC"/>
    <w:rsid w:val="00735A64"/>
    <w:rsid w:val="00735AC8"/>
    <w:rsid w:val="00735AFE"/>
    <w:rsid w:val="00735C21"/>
    <w:rsid w:val="00735C8F"/>
    <w:rsid w:val="00735D90"/>
    <w:rsid w:val="00735DBF"/>
    <w:rsid w:val="00735DF4"/>
    <w:rsid w:val="00735E2E"/>
    <w:rsid w:val="00735E3C"/>
    <w:rsid w:val="00735E73"/>
    <w:rsid w:val="00735E88"/>
    <w:rsid w:val="00735F3C"/>
    <w:rsid w:val="00736075"/>
    <w:rsid w:val="007360EF"/>
    <w:rsid w:val="007360F4"/>
    <w:rsid w:val="0073610E"/>
    <w:rsid w:val="007362C9"/>
    <w:rsid w:val="00736305"/>
    <w:rsid w:val="007363C5"/>
    <w:rsid w:val="00736455"/>
    <w:rsid w:val="00736611"/>
    <w:rsid w:val="0073661C"/>
    <w:rsid w:val="0073662D"/>
    <w:rsid w:val="00736660"/>
    <w:rsid w:val="0073686F"/>
    <w:rsid w:val="0073688A"/>
    <w:rsid w:val="0073688D"/>
    <w:rsid w:val="0073689A"/>
    <w:rsid w:val="0073689D"/>
    <w:rsid w:val="007368BB"/>
    <w:rsid w:val="007369FE"/>
    <w:rsid w:val="00736AC5"/>
    <w:rsid w:val="00736B05"/>
    <w:rsid w:val="00736C4E"/>
    <w:rsid w:val="00736CCC"/>
    <w:rsid w:val="00736CE8"/>
    <w:rsid w:val="00736CFA"/>
    <w:rsid w:val="00736D07"/>
    <w:rsid w:val="00736D24"/>
    <w:rsid w:val="00736E39"/>
    <w:rsid w:val="00736E43"/>
    <w:rsid w:val="00736EAA"/>
    <w:rsid w:val="00736EB2"/>
    <w:rsid w:val="00736EC1"/>
    <w:rsid w:val="00736F0F"/>
    <w:rsid w:val="00736F4C"/>
    <w:rsid w:val="0073704A"/>
    <w:rsid w:val="00737056"/>
    <w:rsid w:val="007370CD"/>
    <w:rsid w:val="00737122"/>
    <w:rsid w:val="00737127"/>
    <w:rsid w:val="0073714D"/>
    <w:rsid w:val="00737196"/>
    <w:rsid w:val="007371AB"/>
    <w:rsid w:val="007371FB"/>
    <w:rsid w:val="00737227"/>
    <w:rsid w:val="00737280"/>
    <w:rsid w:val="007372B1"/>
    <w:rsid w:val="0073736D"/>
    <w:rsid w:val="00737410"/>
    <w:rsid w:val="00737453"/>
    <w:rsid w:val="00737473"/>
    <w:rsid w:val="007374F6"/>
    <w:rsid w:val="007376A3"/>
    <w:rsid w:val="0073772E"/>
    <w:rsid w:val="00737797"/>
    <w:rsid w:val="007377CB"/>
    <w:rsid w:val="007377ED"/>
    <w:rsid w:val="00737841"/>
    <w:rsid w:val="00737843"/>
    <w:rsid w:val="00737856"/>
    <w:rsid w:val="00737915"/>
    <w:rsid w:val="00737927"/>
    <w:rsid w:val="00737980"/>
    <w:rsid w:val="007379A9"/>
    <w:rsid w:val="007379FE"/>
    <w:rsid w:val="00737AB9"/>
    <w:rsid w:val="00737B11"/>
    <w:rsid w:val="00737B67"/>
    <w:rsid w:val="00737BCF"/>
    <w:rsid w:val="00737CFA"/>
    <w:rsid w:val="00737D70"/>
    <w:rsid w:val="00737DAB"/>
    <w:rsid w:val="00737DD5"/>
    <w:rsid w:val="00737EDB"/>
    <w:rsid w:val="00737EE8"/>
    <w:rsid w:val="00737F44"/>
    <w:rsid w:val="00737F9D"/>
    <w:rsid w:val="00737FFA"/>
    <w:rsid w:val="007400F7"/>
    <w:rsid w:val="007400FF"/>
    <w:rsid w:val="00740107"/>
    <w:rsid w:val="0074019F"/>
    <w:rsid w:val="007401D6"/>
    <w:rsid w:val="007401DF"/>
    <w:rsid w:val="00740211"/>
    <w:rsid w:val="00740219"/>
    <w:rsid w:val="007402B3"/>
    <w:rsid w:val="007402E6"/>
    <w:rsid w:val="007403A3"/>
    <w:rsid w:val="0074040B"/>
    <w:rsid w:val="007404CB"/>
    <w:rsid w:val="00740563"/>
    <w:rsid w:val="0074073A"/>
    <w:rsid w:val="00740772"/>
    <w:rsid w:val="007407CC"/>
    <w:rsid w:val="00740845"/>
    <w:rsid w:val="00740866"/>
    <w:rsid w:val="0074087E"/>
    <w:rsid w:val="00740973"/>
    <w:rsid w:val="00740AF8"/>
    <w:rsid w:val="00740B3D"/>
    <w:rsid w:val="00740B4E"/>
    <w:rsid w:val="00740B6D"/>
    <w:rsid w:val="00740BA0"/>
    <w:rsid w:val="00740BB2"/>
    <w:rsid w:val="00740BB5"/>
    <w:rsid w:val="00740C23"/>
    <w:rsid w:val="00740C28"/>
    <w:rsid w:val="00740CDA"/>
    <w:rsid w:val="00740D04"/>
    <w:rsid w:val="00740D10"/>
    <w:rsid w:val="00740D18"/>
    <w:rsid w:val="00740D54"/>
    <w:rsid w:val="00740E4D"/>
    <w:rsid w:val="00740F8E"/>
    <w:rsid w:val="00740FBB"/>
    <w:rsid w:val="00740FC1"/>
    <w:rsid w:val="00740FDF"/>
    <w:rsid w:val="00740FE7"/>
    <w:rsid w:val="00741056"/>
    <w:rsid w:val="00741086"/>
    <w:rsid w:val="00741198"/>
    <w:rsid w:val="007411C6"/>
    <w:rsid w:val="007411DA"/>
    <w:rsid w:val="00741261"/>
    <w:rsid w:val="007412D5"/>
    <w:rsid w:val="00741300"/>
    <w:rsid w:val="007413FB"/>
    <w:rsid w:val="0074145B"/>
    <w:rsid w:val="00741587"/>
    <w:rsid w:val="007415E0"/>
    <w:rsid w:val="007415E7"/>
    <w:rsid w:val="00741603"/>
    <w:rsid w:val="00741656"/>
    <w:rsid w:val="00741729"/>
    <w:rsid w:val="0074177C"/>
    <w:rsid w:val="00741838"/>
    <w:rsid w:val="00741902"/>
    <w:rsid w:val="00741A54"/>
    <w:rsid w:val="00741A67"/>
    <w:rsid w:val="00741AE2"/>
    <w:rsid w:val="00741BDF"/>
    <w:rsid w:val="00741C2F"/>
    <w:rsid w:val="00741C31"/>
    <w:rsid w:val="00741C34"/>
    <w:rsid w:val="00741C6C"/>
    <w:rsid w:val="00741C99"/>
    <w:rsid w:val="00741DD5"/>
    <w:rsid w:val="00741EBF"/>
    <w:rsid w:val="00741EFF"/>
    <w:rsid w:val="00741F87"/>
    <w:rsid w:val="00741FA1"/>
    <w:rsid w:val="00741FBD"/>
    <w:rsid w:val="00742049"/>
    <w:rsid w:val="0074206C"/>
    <w:rsid w:val="0074208C"/>
    <w:rsid w:val="0074208D"/>
    <w:rsid w:val="007420E5"/>
    <w:rsid w:val="0074225A"/>
    <w:rsid w:val="00742297"/>
    <w:rsid w:val="00742381"/>
    <w:rsid w:val="00742447"/>
    <w:rsid w:val="00742453"/>
    <w:rsid w:val="00742463"/>
    <w:rsid w:val="007424CC"/>
    <w:rsid w:val="00742544"/>
    <w:rsid w:val="0074256C"/>
    <w:rsid w:val="007425A5"/>
    <w:rsid w:val="007426CE"/>
    <w:rsid w:val="00742742"/>
    <w:rsid w:val="007427D4"/>
    <w:rsid w:val="007428D6"/>
    <w:rsid w:val="007428FC"/>
    <w:rsid w:val="00742A19"/>
    <w:rsid w:val="00742AAE"/>
    <w:rsid w:val="00742B08"/>
    <w:rsid w:val="00742B86"/>
    <w:rsid w:val="00742BD0"/>
    <w:rsid w:val="00742C06"/>
    <w:rsid w:val="00742C1F"/>
    <w:rsid w:val="00742C9D"/>
    <w:rsid w:val="00742CA4"/>
    <w:rsid w:val="00742CFC"/>
    <w:rsid w:val="00742D36"/>
    <w:rsid w:val="00742D59"/>
    <w:rsid w:val="00742E47"/>
    <w:rsid w:val="00742E92"/>
    <w:rsid w:val="00742ECA"/>
    <w:rsid w:val="00742ED7"/>
    <w:rsid w:val="00742F0F"/>
    <w:rsid w:val="00742F18"/>
    <w:rsid w:val="00742F38"/>
    <w:rsid w:val="00742F40"/>
    <w:rsid w:val="00742FD9"/>
    <w:rsid w:val="007430AA"/>
    <w:rsid w:val="007430E1"/>
    <w:rsid w:val="00743138"/>
    <w:rsid w:val="00743191"/>
    <w:rsid w:val="00743195"/>
    <w:rsid w:val="0074322F"/>
    <w:rsid w:val="00743295"/>
    <w:rsid w:val="007432E2"/>
    <w:rsid w:val="00743308"/>
    <w:rsid w:val="00743482"/>
    <w:rsid w:val="007434E3"/>
    <w:rsid w:val="0074366F"/>
    <w:rsid w:val="007436EF"/>
    <w:rsid w:val="00743756"/>
    <w:rsid w:val="00743783"/>
    <w:rsid w:val="007437D2"/>
    <w:rsid w:val="007438A7"/>
    <w:rsid w:val="00743967"/>
    <w:rsid w:val="007439A4"/>
    <w:rsid w:val="007439CD"/>
    <w:rsid w:val="00743AB1"/>
    <w:rsid w:val="00743AC1"/>
    <w:rsid w:val="00743AC8"/>
    <w:rsid w:val="00743B3B"/>
    <w:rsid w:val="00743B5E"/>
    <w:rsid w:val="00743BE7"/>
    <w:rsid w:val="00743C51"/>
    <w:rsid w:val="00743CF6"/>
    <w:rsid w:val="00743D75"/>
    <w:rsid w:val="00743DA9"/>
    <w:rsid w:val="00743E7A"/>
    <w:rsid w:val="00743EAB"/>
    <w:rsid w:val="00743FDC"/>
    <w:rsid w:val="0074404A"/>
    <w:rsid w:val="00744057"/>
    <w:rsid w:val="007440FA"/>
    <w:rsid w:val="00744179"/>
    <w:rsid w:val="0074422F"/>
    <w:rsid w:val="00744270"/>
    <w:rsid w:val="00744388"/>
    <w:rsid w:val="007443CC"/>
    <w:rsid w:val="00744472"/>
    <w:rsid w:val="00744547"/>
    <w:rsid w:val="0074457E"/>
    <w:rsid w:val="007445B8"/>
    <w:rsid w:val="00744614"/>
    <w:rsid w:val="007446AC"/>
    <w:rsid w:val="007446C3"/>
    <w:rsid w:val="00744859"/>
    <w:rsid w:val="0074499A"/>
    <w:rsid w:val="007449AD"/>
    <w:rsid w:val="00744A70"/>
    <w:rsid w:val="00744B34"/>
    <w:rsid w:val="00744CD7"/>
    <w:rsid w:val="00744D08"/>
    <w:rsid w:val="00744D0E"/>
    <w:rsid w:val="00744DE9"/>
    <w:rsid w:val="00744E4D"/>
    <w:rsid w:val="00744E90"/>
    <w:rsid w:val="00744EC8"/>
    <w:rsid w:val="00744ED9"/>
    <w:rsid w:val="00745030"/>
    <w:rsid w:val="00745067"/>
    <w:rsid w:val="00745080"/>
    <w:rsid w:val="00745128"/>
    <w:rsid w:val="00745184"/>
    <w:rsid w:val="007451B8"/>
    <w:rsid w:val="0074527D"/>
    <w:rsid w:val="007452B1"/>
    <w:rsid w:val="007452FC"/>
    <w:rsid w:val="00745329"/>
    <w:rsid w:val="00745332"/>
    <w:rsid w:val="00745370"/>
    <w:rsid w:val="00745468"/>
    <w:rsid w:val="0074550D"/>
    <w:rsid w:val="007455A0"/>
    <w:rsid w:val="00745625"/>
    <w:rsid w:val="0074564B"/>
    <w:rsid w:val="00745687"/>
    <w:rsid w:val="0074569A"/>
    <w:rsid w:val="007456E4"/>
    <w:rsid w:val="00745718"/>
    <w:rsid w:val="00745760"/>
    <w:rsid w:val="00745764"/>
    <w:rsid w:val="0074584F"/>
    <w:rsid w:val="0074586D"/>
    <w:rsid w:val="0074587E"/>
    <w:rsid w:val="00745885"/>
    <w:rsid w:val="00745891"/>
    <w:rsid w:val="0074593E"/>
    <w:rsid w:val="00745A01"/>
    <w:rsid w:val="00745ACB"/>
    <w:rsid w:val="00745BB0"/>
    <w:rsid w:val="00745CC4"/>
    <w:rsid w:val="00745D50"/>
    <w:rsid w:val="00745DA0"/>
    <w:rsid w:val="00745E3E"/>
    <w:rsid w:val="00745EB0"/>
    <w:rsid w:val="00745FD1"/>
    <w:rsid w:val="00746070"/>
    <w:rsid w:val="00746077"/>
    <w:rsid w:val="00746121"/>
    <w:rsid w:val="00746124"/>
    <w:rsid w:val="0074612F"/>
    <w:rsid w:val="0074616A"/>
    <w:rsid w:val="00746183"/>
    <w:rsid w:val="00746258"/>
    <w:rsid w:val="007462D6"/>
    <w:rsid w:val="00746314"/>
    <w:rsid w:val="007463C7"/>
    <w:rsid w:val="0074641C"/>
    <w:rsid w:val="00746469"/>
    <w:rsid w:val="00746552"/>
    <w:rsid w:val="0074655C"/>
    <w:rsid w:val="00746561"/>
    <w:rsid w:val="0074664A"/>
    <w:rsid w:val="00746664"/>
    <w:rsid w:val="007466AE"/>
    <w:rsid w:val="007466E2"/>
    <w:rsid w:val="00746701"/>
    <w:rsid w:val="00746718"/>
    <w:rsid w:val="00746722"/>
    <w:rsid w:val="0074674C"/>
    <w:rsid w:val="00746758"/>
    <w:rsid w:val="007467DA"/>
    <w:rsid w:val="0074695B"/>
    <w:rsid w:val="00746AE1"/>
    <w:rsid w:val="00746B53"/>
    <w:rsid w:val="00746B54"/>
    <w:rsid w:val="00746B84"/>
    <w:rsid w:val="00746B99"/>
    <w:rsid w:val="00746D21"/>
    <w:rsid w:val="00746E31"/>
    <w:rsid w:val="00746EA2"/>
    <w:rsid w:val="00746EB3"/>
    <w:rsid w:val="00746F04"/>
    <w:rsid w:val="00746F32"/>
    <w:rsid w:val="00747051"/>
    <w:rsid w:val="0074706B"/>
    <w:rsid w:val="0074706D"/>
    <w:rsid w:val="0074715D"/>
    <w:rsid w:val="00747165"/>
    <w:rsid w:val="0074719E"/>
    <w:rsid w:val="007471A7"/>
    <w:rsid w:val="00747247"/>
    <w:rsid w:val="00747293"/>
    <w:rsid w:val="007472D9"/>
    <w:rsid w:val="007472DD"/>
    <w:rsid w:val="007472FF"/>
    <w:rsid w:val="00747301"/>
    <w:rsid w:val="0074732B"/>
    <w:rsid w:val="00747332"/>
    <w:rsid w:val="0074733C"/>
    <w:rsid w:val="00747380"/>
    <w:rsid w:val="00747496"/>
    <w:rsid w:val="007474F5"/>
    <w:rsid w:val="0074750B"/>
    <w:rsid w:val="0074753B"/>
    <w:rsid w:val="007475DA"/>
    <w:rsid w:val="00747763"/>
    <w:rsid w:val="0074785C"/>
    <w:rsid w:val="00747867"/>
    <w:rsid w:val="00747886"/>
    <w:rsid w:val="007478DD"/>
    <w:rsid w:val="0074790C"/>
    <w:rsid w:val="00747943"/>
    <w:rsid w:val="0074799F"/>
    <w:rsid w:val="007479A7"/>
    <w:rsid w:val="00747AE0"/>
    <w:rsid w:val="00747B0D"/>
    <w:rsid w:val="00747C50"/>
    <w:rsid w:val="00747CBA"/>
    <w:rsid w:val="00747D06"/>
    <w:rsid w:val="00747D37"/>
    <w:rsid w:val="00747DD3"/>
    <w:rsid w:val="00747E16"/>
    <w:rsid w:val="00747E3B"/>
    <w:rsid w:val="00747F73"/>
    <w:rsid w:val="0075003B"/>
    <w:rsid w:val="00750049"/>
    <w:rsid w:val="007500B6"/>
    <w:rsid w:val="007500FB"/>
    <w:rsid w:val="0075011E"/>
    <w:rsid w:val="00750145"/>
    <w:rsid w:val="00750216"/>
    <w:rsid w:val="00750238"/>
    <w:rsid w:val="00750287"/>
    <w:rsid w:val="007502CD"/>
    <w:rsid w:val="007502E6"/>
    <w:rsid w:val="00750314"/>
    <w:rsid w:val="007503A6"/>
    <w:rsid w:val="007503A7"/>
    <w:rsid w:val="007503C0"/>
    <w:rsid w:val="007503F1"/>
    <w:rsid w:val="0075040C"/>
    <w:rsid w:val="0075043E"/>
    <w:rsid w:val="0075046D"/>
    <w:rsid w:val="00750470"/>
    <w:rsid w:val="00750476"/>
    <w:rsid w:val="00750535"/>
    <w:rsid w:val="0075061E"/>
    <w:rsid w:val="0075063C"/>
    <w:rsid w:val="007506A7"/>
    <w:rsid w:val="007506F1"/>
    <w:rsid w:val="0075073F"/>
    <w:rsid w:val="007507E2"/>
    <w:rsid w:val="00750836"/>
    <w:rsid w:val="00750858"/>
    <w:rsid w:val="007508B2"/>
    <w:rsid w:val="0075091B"/>
    <w:rsid w:val="00750943"/>
    <w:rsid w:val="0075099C"/>
    <w:rsid w:val="007509B1"/>
    <w:rsid w:val="007509D9"/>
    <w:rsid w:val="00750A02"/>
    <w:rsid w:val="00750AE0"/>
    <w:rsid w:val="00750B8D"/>
    <w:rsid w:val="00750D3C"/>
    <w:rsid w:val="00750DA4"/>
    <w:rsid w:val="00750DFF"/>
    <w:rsid w:val="00750E1F"/>
    <w:rsid w:val="00750E7D"/>
    <w:rsid w:val="00750EC9"/>
    <w:rsid w:val="0075102F"/>
    <w:rsid w:val="007510E7"/>
    <w:rsid w:val="007511B9"/>
    <w:rsid w:val="0075123E"/>
    <w:rsid w:val="00751352"/>
    <w:rsid w:val="00751415"/>
    <w:rsid w:val="007514AB"/>
    <w:rsid w:val="00751588"/>
    <w:rsid w:val="007515A7"/>
    <w:rsid w:val="007515E7"/>
    <w:rsid w:val="0075162D"/>
    <w:rsid w:val="00751647"/>
    <w:rsid w:val="0075165C"/>
    <w:rsid w:val="007516D6"/>
    <w:rsid w:val="007517B9"/>
    <w:rsid w:val="007517DB"/>
    <w:rsid w:val="0075180E"/>
    <w:rsid w:val="00751897"/>
    <w:rsid w:val="007518E1"/>
    <w:rsid w:val="007519A5"/>
    <w:rsid w:val="00751A85"/>
    <w:rsid w:val="00751B29"/>
    <w:rsid w:val="00751CC1"/>
    <w:rsid w:val="00751D07"/>
    <w:rsid w:val="00751E91"/>
    <w:rsid w:val="00751EC0"/>
    <w:rsid w:val="00751F05"/>
    <w:rsid w:val="00751F2B"/>
    <w:rsid w:val="00751F7C"/>
    <w:rsid w:val="0075201D"/>
    <w:rsid w:val="00752026"/>
    <w:rsid w:val="0075204C"/>
    <w:rsid w:val="0075205F"/>
    <w:rsid w:val="00752135"/>
    <w:rsid w:val="00752143"/>
    <w:rsid w:val="00752147"/>
    <w:rsid w:val="00752177"/>
    <w:rsid w:val="007521C0"/>
    <w:rsid w:val="0075221F"/>
    <w:rsid w:val="00752254"/>
    <w:rsid w:val="007522AA"/>
    <w:rsid w:val="007522DF"/>
    <w:rsid w:val="00752385"/>
    <w:rsid w:val="00752422"/>
    <w:rsid w:val="0075245B"/>
    <w:rsid w:val="00752526"/>
    <w:rsid w:val="0075256E"/>
    <w:rsid w:val="0075257C"/>
    <w:rsid w:val="007525DA"/>
    <w:rsid w:val="00752661"/>
    <w:rsid w:val="007526AD"/>
    <w:rsid w:val="007526C8"/>
    <w:rsid w:val="00752776"/>
    <w:rsid w:val="00752778"/>
    <w:rsid w:val="007527A9"/>
    <w:rsid w:val="007527F5"/>
    <w:rsid w:val="00752838"/>
    <w:rsid w:val="007528A9"/>
    <w:rsid w:val="007528CE"/>
    <w:rsid w:val="00752971"/>
    <w:rsid w:val="0075299A"/>
    <w:rsid w:val="007529A1"/>
    <w:rsid w:val="007529F4"/>
    <w:rsid w:val="00752A43"/>
    <w:rsid w:val="00752A4E"/>
    <w:rsid w:val="00752A50"/>
    <w:rsid w:val="00752A58"/>
    <w:rsid w:val="00752B42"/>
    <w:rsid w:val="00752B4C"/>
    <w:rsid w:val="00752BF8"/>
    <w:rsid w:val="00752CA4"/>
    <w:rsid w:val="00752CA7"/>
    <w:rsid w:val="00752CCB"/>
    <w:rsid w:val="00752D95"/>
    <w:rsid w:val="00752D9D"/>
    <w:rsid w:val="00752DAD"/>
    <w:rsid w:val="00752DC6"/>
    <w:rsid w:val="00752DCF"/>
    <w:rsid w:val="00752E48"/>
    <w:rsid w:val="00752E5F"/>
    <w:rsid w:val="00752E79"/>
    <w:rsid w:val="00752F04"/>
    <w:rsid w:val="00752F23"/>
    <w:rsid w:val="00752F2E"/>
    <w:rsid w:val="00752FC2"/>
    <w:rsid w:val="00753001"/>
    <w:rsid w:val="0075302D"/>
    <w:rsid w:val="00753045"/>
    <w:rsid w:val="00753060"/>
    <w:rsid w:val="00753122"/>
    <w:rsid w:val="00753142"/>
    <w:rsid w:val="007531C7"/>
    <w:rsid w:val="007532AD"/>
    <w:rsid w:val="00753303"/>
    <w:rsid w:val="0075331D"/>
    <w:rsid w:val="0075336E"/>
    <w:rsid w:val="00753385"/>
    <w:rsid w:val="007533A0"/>
    <w:rsid w:val="007533A3"/>
    <w:rsid w:val="00753413"/>
    <w:rsid w:val="0075343C"/>
    <w:rsid w:val="007534BA"/>
    <w:rsid w:val="007534C6"/>
    <w:rsid w:val="007534D0"/>
    <w:rsid w:val="007534F2"/>
    <w:rsid w:val="00753630"/>
    <w:rsid w:val="0075368C"/>
    <w:rsid w:val="0075368F"/>
    <w:rsid w:val="007536A4"/>
    <w:rsid w:val="007537DA"/>
    <w:rsid w:val="007537E0"/>
    <w:rsid w:val="00753801"/>
    <w:rsid w:val="00753851"/>
    <w:rsid w:val="00753880"/>
    <w:rsid w:val="00753888"/>
    <w:rsid w:val="007538C4"/>
    <w:rsid w:val="00753902"/>
    <w:rsid w:val="0075390C"/>
    <w:rsid w:val="00753962"/>
    <w:rsid w:val="00753A0C"/>
    <w:rsid w:val="00753B53"/>
    <w:rsid w:val="00753BA0"/>
    <w:rsid w:val="00753CC5"/>
    <w:rsid w:val="00753CC7"/>
    <w:rsid w:val="00753D4C"/>
    <w:rsid w:val="00753E2F"/>
    <w:rsid w:val="00753E65"/>
    <w:rsid w:val="00753E7C"/>
    <w:rsid w:val="00753ED9"/>
    <w:rsid w:val="00753EFB"/>
    <w:rsid w:val="00753F18"/>
    <w:rsid w:val="00753FD7"/>
    <w:rsid w:val="00754087"/>
    <w:rsid w:val="007540A5"/>
    <w:rsid w:val="00754130"/>
    <w:rsid w:val="00754186"/>
    <w:rsid w:val="007541CB"/>
    <w:rsid w:val="007541E0"/>
    <w:rsid w:val="00754350"/>
    <w:rsid w:val="007543DF"/>
    <w:rsid w:val="00754449"/>
    <w:rsid w:val="007544E7"/>
    <w:rsid w:val="00754587"/>
    <w:rsid w:val="007545A1"/>
    <w:rsid w:val="007546BF"/>
    <w:rsid w:val="00754711"/>
    <w:rsid w:val="007547EE"/>
    <w:rsid w:val="007547F7"/>
    <w:rsid w:val="0075486D"/>
    <w:rsid w:val="007548DA"/>
    <w:rsid w:val="00754A64"/>
    <w:rsid w:val="00754AA7"/>
    <w:rsid w:val="00754ABC"/>
    <w:rsid w:val="00754BCA"/>
    <w:rsid w:val="00754C33"/>
    <w:rsid w:val="00754CCD"/>
    <w:rsid w:val="00754D7E"/>
    <w:rsid w:val="00754E09"/>
    <w:rsid w:val="00754EAF"/>
    <w:rsid w:val="00754EE7"/>
    <w:rsid w:val="00754EE8"/>
    <w:rsid w:val="00754FAC"/>
    <w:rsid w:val="00754FCE"/>
    <w:rsid w:val="00755051"/>
    <w:rsid w:val="0075507D"/>
    <w:rsid w:val="0075509E"/>
    <w:rsid w:val="007550D2"/>
    <w:rsid w:val="00755114"/>
    <w:rsid w:val="007552AD"/>
    <w:rsid w:val="0075538C"/>
    <w:rsid w:val="00755393"/>
    <w:rsid w:val="007553DD"/>
    <w:rsid w:val="00755422"/>
    <w:rsid w:val="007554A1"/>
    <w:rsid w:val="00755524"/>
    <w:rsid w:val="007556A3"/>
    <w:rsid w:val="007556F1"/>
    <w:rsid w:val="00755762"/>
    <w:rsid w:val="007557A1"/>
    <w:rsid w:val="007558F5"/>
    <w:rsid w:val="00755925"/>
    <w:rsid w:val="00755A2C"/>
    <w:rsid w:val="00755A33"/>
    <w:rsid w:val="00755A86"/>
    <w:rsid w:val="00755B85"/>
    <w:rsid w:val="00755C32"/>
    <w:rsid w:val="00755C76"/>
    <w:rsid w:val="00755D07"/>
    <w:rsid w:val="00755D41"/>
    <w:rsid w:val="00755D5D"/>
    <w:rsid w:val="00755DB5"/>
    <w:rsid w:val="00755DF5"/>
    <w:rsid w:val="00755E89"/>
    <w:rsid w:val="00755ECF"/>
    <w:rsid w:val="00755F03"/>
    <w:rsid w:val="00755F7C"/>
    <w:rsid w:val="00755FF6"/>
    <w:rsid w:val="00756031"/>
    <w:rsid w:val="00756033"/>
    <w:rsid w:val="00756064"/>
    <w:rsid w:val="007560A2"/>
    <w:rsid w:val="007560D0"/>
    <w:rsid w:val="007560E3"/>
    <w:rsid w:val="0075614C"/>
    <w:rsid w:val="007561DA"/>
    <w:rsid w:val="0075626A"/>
    <w:rsid w:val="007562A4"/>
    <w:rsid w:val="0075634A"/>
    <w:rsid w:val="0075636F"/>
    <w:rsid w:val="0075644F"/>
    <w:rsid w:val="00756486"/>
    <w:rsid w:val="0075651A"/>
    <w:rsid w:val="0075653E"/>
    <w:rsid w:val="007565CE"/>
    <w:rsid w:val="007565F0"/>
    <w:rsid w:val="00756636"/>
    <w:rsid w:val="007566B7"/>
    <w:rsid w:val="007566CD"/>
    <w:rsid w:val="0075679B"/>
    <w:rsid w:val="007567BC"/>
    <w:rsid w:val="007568B9"/>
    <w:rsid w:val="007568FC"/>
    <w:rsid w:val="0075695D"/>
    <w:rsid w:val="007569D8"/>
    <w:rsid w:val="00756A57"/>
    <w:rsid w:val="00756A93"/>
    <w:rsid w:val="00756B02"/>
    <w:rsid w:val="00756B0E"/>
    <w:rsid w:val="00756B5A"/>
    <w:rsid w:val="00756BD5"/>
    <w:rsid w:val="00756C1F"/>
    <w:rsid w:val="00756CAA"/>
    <w:rsid w:val="00756E11"/>
    <w:rsid w:val="00756F74"/>
    <w:rsid w:val="00756F85"/>
    <w:rsid w:val="00756FA6"/>
    <w:rsid w:val="00756FFB"/>
    <w:rsid w:val="00757094"/>
    <w:rsid w:val="007570A5"/>
    <w:rsid w:val="00757108"/>
    <w:rsid w:val="0075712D"/>
    <w:rsid w:val="0075713C"/>
    <w:rsid w:val="0075725F"/>
    <w:rsid w:val="00757294"/>
    <w:rsid w:val="00757366"/>
    <w:rsid w:val="0075743C"/>
    <w:rsid w:val="00757476"/>
    <w:rsid w:val="007574C6"/>
    <w:rsid w:val="007575CD"/>
    <w:rsid w:val="007575FD"/>
    <w:rsid w:val="00757621"/>
    <w:rsid w:val="007576BF"/>
    <w:rsid w:val="007576D0"/>
    <w:rsid w:val="00757768"/>
    <w:rsid w:val="007577B3"/>
    <w:rsid w:val="007577D5"/>
    <w:rsid w:val="007578D6"/>
    <w:rsid w:val="007578F0"/>
    <w:rsid w:val="0075792B"/>
    <w:rsid w:val="00757A31"/>
    <w:rsid w:val="00757AC4"/>
    <w:rsid w:val="00757B11"/>
    <w:rsid w:val="00757B23"/>
    <w:rsid w:val="00757BC7"/>
    <w:rsid w:val="00757CDF"/>
    <w:rsid w:val="00757D5E"/>
    <w:rsid w:val="00757D74"/>
    <w:rsid w:val="00757DA7"/>
    <w:rsid w:val="00757DE5"/>
    <w:rsid w:val="00757E45"/>
    <w:rsid w:val="00757E6E"/>
    <w:rsid w:val="00757EA0"/>
    <w:rsid w:val="00757EF4"/>
    <w:rsid w:val="00757EF9"/>
    <w:rsid w:val="00757F7D"/>
    <w:rsid w:val="00757FEB"/>
    <w:rsid w:val="0076003C"/>
    <w:rsid w:val="00760059"/>
    <w:rsid w:val="0076006C"/>
    <w:rsid w:val="0076008D"/>
    <w:rsid w:val="0076014F"/>
    <w:rsid w:val="0076015E"/>
    <w:rsid w:val="0076018A"/>
    <w:rsid w:val="007601C3"/>
    <w:rsid w:val="0076026D"/>
    <w:rsid w:val="0076026F"/>
    <w:rsid w:val="00760288"/>
    <w:rsid w:val="007602B6"/>
    <w:rsid w:val="007602CA"/>
    <w:rsid w:val="00760331"/>
    <w:rsid w:val="007603A4"/>
    <w:rsid w:val="007603C1"/>
    <w:rsid w:val="007603E9"/>
    <w:rsid w:val="0076043F"/>
    <w:rsid w:val="007604B0"/>
    <w:rsid w:val="007604E1"/>
    <w:rsid w:val="00760515"/>
    <w:rsid w:val="00760537"/>
    <w:rsid w:val="00760614"/>
    <w:rsid w:val="0076076A"/>
    <w:rsid w:val="007607B2"/>
    <w:rsid w:val="00760886"/>
    <w:rsid w:val="007608DA"/>
    <w:rsid w:val="00760A48"/>
    <w:rsid w:val="00760ADE"/>
    <w:rsid w:val="00760BE8"/>
    <w:rsid w:val="00760C6E"/>
    <w:rsid w:val="00760D3F"/>
    <w:rsid w:val="00760DE8"/>
    <w:rsid w:val="00760E06"/>
    <w:rsid w:val="00760E4C"/>
    <w:rsid w:val="00760F0E"/>
    <w:rsid w:val="00761024"/>
    <w:rsid w:val="00761228"/>
    <w:rsid w:val="0076122C"/>
    <w:rsid w:val="0076125E"/>
    <w:rsid w:val="007612C4"/>
    <w:rsid w:val="007612C8"/>
    <w:rsid w:val="0076130D"/>
    <w:rsid w:val="00761320"/>
    <w:rsid w:val="0076132A"/>
    <w:rsid w:val="0076137C"/>
    <w:rsid w:val="0076139A"/>
    <w:rsid w:val="007613A7"/>
    <w:rsid w:val="0076142E"/>
    <w:rsid w:val="007614CB"/>
    <w:rsid w:val="007614ED"/>
    <w:rsid w:val="00761575"/>
    <w:rsid w:val="00761581"/>
    <w:rsid w:val="007615D6"/>
    <w:rsid w:val="0076162B"/>
    <w:rsid w:val="0076162F"/>
    <w:rsid w:val="00761644"/>
    <w:rsid w:val="00761647"/>
    <w:rsid w:val="00761675"/>
    <w:rsid w:val="00761728"/>
    <w:rsid w:val="00761748"/>
    <w:rsid w:val="0076174B"/>
    <w:rsid w:val="0076179F"/>
    <w:rsid w:val="007617CB"/>
    <w:rsid w:val="00761833"/>
    <w:rsid w:val="00761839"/>
    <w:rsid w:val="00761848"/>
    <w:rsid w:val="00761865"/>
    <w:rsid w:val="007618D1"/>
    <w:rsid w:val="00761977"/>
    <w:rsid w:val="007619BF"/>
    <w:rsid w:val="007619EA"/>
    <w:rsid w:val="00761B8B"/>
    <w:rsid w:val="00761B95"/>
    <w:rsid w:val="00761C61"/>
    <w:rsid w:val="00761C94"/>
    <w:rsid w:val="00761CA8"/>
    <w:rsid w:val="00761CA9"/>
    <w:rsid w:val="00761CD6"/>
    <w:rsid w:val="00761D01"/>
    <w:rsid w:val="00761D0F"/>
    <w:rsid w:val="00761D37"/>
    <w:rsid w:val="00761D55"/>
    <w:rsid w:val="00761DDC"/>
    <w:rsid w:val="00761DF7"/>
    <w:rsid w:val="00761E08"/>
    <w:rsid w:val="00761E39"/>
    <w:rsid w:val="00761EA1"/>
    <w:rsid w:val="00761EDA"/>
    <w:rsid w:val="00761F5A"/>
    <w:rsid w:val="00761F9B"/>
    <w:rsid w:val="00762206"/>
    <w:rsid w:val="00762211"/>
    <w:rsid w:val="00762251"/>
    <w:rsid w:val="0076227F"/>
    <w:rsid w:val="007622B5"/>
    <w:rsid w:val="0076230E"/>
    <w:rsid w:val="00762317"/>
    <w:rsid w:val="0076231E"/>
    <w:rsid w:val="00762368"/>
    <w:rsid w:val="00762389"/>
    <w:rsid w:val="00762442"/>
    <w:rsid w:val="00762467"/>
    <w:rsid w:val="0076252D"/>
    <w:rsid w:val="0076274C"/>
    <w:rsid w:val="00762803"/>
    <w:rsid w:val="0076283C"/>
    <w:rsid w:val="00762895"/>
    <w:rsid w:val="00762916"/>
    <w:rsid w:val="0076296F"/>
    <w:rsid w:val="00762975"/>
    <w:rsid w:val="007629C1"/>
    <w:rsid w:val="007629E3"/>
    <w:rsid w:val="007629F9"/>
    <w:rsid w:val="00762A6A"/>
    <w:rsid w:val="00762B1E"/>
    <w:rsid w:val="00762B77"/>
    <w:rsid w:val="00762BA2"/>
    <w:rsid w:val="00762C4F"/>
    <w:rsid w:val="00762CBC"/>
    <w:rsid w:val="00762CFD"/>
    <w:rsid w:val="00762D27"/>
    <w:rsid w:val="00762D57"/>
    <w:rsid w:val="00762E04"/>
    <w:rsid w:val="00762E2D"/>
    <w:rsid w:val="00762E37"/>
    <w:rsid w:val="00762E7D"/>
    <w:rsid w:val="007630CA"/>
    <w:rsid w:val="007630D6"/>
    <w:rsid w:val="007630EF"/>
    <w:rsid w:val="007631AC"/>
    <w:rsid w:val="007631F6"/>
    <w:rsid w:val="00763217"/>
    <w:rsid w:val="0076322E"/>
    <w:rsid w:val="00763238"/>
    <w:rsid w:val="00763250"/>
    <w:rsid w:val="007632D1"/>
    <w:rsid w:val="007633F1"/>
    <w:rsid w:val="00763415"/>
    <w:rsid w:val="007634AF"/>
    <w:rsid w:val="007634F9"/>
    <w:rsid w:val="00763534"/>
    <w:rsid w:val="00763564"/>
    <w:rsid w:val="007635E9"/>
    <w:rsid w:val="00763794"/>
    <w:rsid w:val="007637BC"/>
    <w:rsid w:val="007637D0"/>
    <w:rsid w:val="00763842"/>
    <w:rsid w:val="00763882"/>
    <w:rsid w:val="007638C6"/>
    <w:rsid w:val="007638F2"/>
    <w:rsid w:val="0076398B"/>
    <w:rsid w:val="007639D4"/>
    <w:rsid w:val="007639EC"/>
    <w:rsid w:val="00763A1F"/>
    <w:rsid w:val="00763AA2"/>
    <w:rsid w:val="00763AF7"/>
    <w:rsid w:val="00763BB2"/>
    <w:rsid w:val="00763C0D"/>
    <w:rsid w:val="00763C3B"/>
    <w:rsid w:val="00763C6E"/>
    <w:rsid w:val="00763C87"/>
    <w:rsid w:val="00763CE2"/>
    <w:rsid w:val="00763D09"/>
    <w:rsid w:val="00763D10"/>
    <w:rsid w:val="00763D12"/>
    <w:rsid w:val="00763D82"/>
    <w:rsid w:val="00763F30"/>
    <w:rsid w:val="00763FDB"/>
    <w:rsid w:val="00764085"/>
    <w:rsid w:val="00764094"/>
    <w:rsid w:val="007640CB"/>
    <w:rsid w:val="007640CE"/>
    <w:rsid w:val="00764112"/>
    <w:rsid w:val="00764120"/>
    <w:rsid w:val="007641DA"/>
    <w:rsid w:val="00764206"/>
    <w:rsid w:val="00764217"/>
    <w:rsid w:val="00764225"/>
    <w:rsid w:val="00764290"/>
    <w:rsid w:val="007642C5"/>
    <w:rsid w:val="00764318"/>
    <w:rsid w:val="00764342"/>
    <w:rsid w:val="00764357"/>
    <w:rsid w:val="007643DE"/>
    <w:rsid w:val="007644D5"/>
    <w:rsid w:val="00764576"/>
    <w:rsid w:val="00764603"/>
    <w:rsid w:val="00764671"/>
    <w:rsid w:val="0076469F"/>
    <w:rsid w:val="00764706"/>
    <w:rsid w:val="00764771"/>
    <w:rsid w:val="007647B4"/>
    <w:rsid w:val="007647DB"/>
    <w:rsid w:val="0076483B"/>
    <w:rsid w:val="00764881"/>
    <w:rsid w:val="007649AE"/>
    <w:rsid w:val="007649EF"/>
    <w:rsid w:val="00764A12"/>
    <w:rsid w:val="00764B36"/>
    <w:rsid w:val="00764B98"/>
    <w:rsid w:val="00764BC6"/>
    <w:rsid w:val="00764BE8"/>
    <w:rsid w:val="00764BFD"/>
    <w:rsid w:val="00764C77"/>
    <w:rsid w:val="00764CE9"/>
    <w:rsid w:val="00764D40"/>
    <w:rsid w:val="00764D57"/>
    <w:rsid w:val="00764DFB"/>
    <w:rsid w:val="00764E19"/>
    <w:rsid w:val="00764F5C"/>
    <w:rsid w:val="00765020"/>
    <w:rsid w:val="00765093"/>
    <w:rsid w:val="007651E6"/>
    <w:rsid w:val="0076521B"/>
    <w:rsid w:val="007652A0"/>
    <w:rsid w:val="007652D6"/>
    <w:rsid w:val="0076538B"/>
    <w:rsid w:val="00765433"/>
    <w:rsid w:val="0076548E"/>
    <w:rsid w:val="007654AF"/>
    <w:rsid w:val="00765541"/>
    <w:rsid w:val="007655F9"/>
    <w:rsid w:val="00765615"/>
    <w:rsid w:val="00765687"/>
    <w:rsid w:val="007656A1"/>
    <w:rsid w:val="00765745"/>
    <w:rsid w:val="007657BD"/>
    <w:rsid w:val="00765814"/>
    <w:rsid w:val="0076585B"/>
    <w:rsid w:val="00765895"/>
    <w:rsid w:val="007658FB"/>
    <w:rsid w:val="00765937"/>
    <w:rsid w:val="0076599B"/>
    <w:rsid w:val="007659FF"/>
    <w:rsid w:val="00765A70"/>
    <w:rsid w:val="00765A99"/>
    <w:rsid w:val="00765AEE"/>
    <w:rsid w:val="00765BC1"/>
    <w:rsid w:val="00765BDF"/>
    <w:rsid w:val="00765BF4"/>
    <w:rsid w:val="00765C4E"/>
    <w:rsid w:val="00765C95"/>
    <w:rsid w:val="00765CDF"/>
    <w:rsid w:val="00765D35"/>
    <w:rsid w:val="00765DC0"/>
    <w:rsid w:val="00765E0D"/>
    <w:rsid w:val="00765E12"/>
    <w:rsid w:val="00765F76"/>
    <w:rsid w:val="00765F7B"/>
    <w:rsid w:val="00765FA7"/>
    <w:rsid w:val="00765FB4"/>
    <w:rsid w:val="0076600D"/>
    <w:rsid w:val="00766022"/>
    <w:rsid w:val="0076606E"/>
    <w:rsid w:val="0076608F"/>
    <w:rsid w:val="007660D4"/>
    <w:rsid w:val="0076630C"/>
    <w:rsid w:val="007663B9"/>
    <w:rsid w:val="00766412"/>
    <w:rsid w:val="00766441"/>
    <w:rsid w:val="007664AE"/>
    <w:rsid w:val="007664C4"/>
    <w:rsid w:val="007664D2"/>
    <w:rsid w:val="0076658B"/>
    <w:rsid w:val="00766658"/>
    <w:rsid w:val="00766670"/>
    <w:rsid w:val="00766687"/>
    <w:rsid w:val="007666DD"/>
    <w:rsid w:val="00766776"/>
    <w:rsid w:val="007668A2"/>
    <w:rsid w:val="007668C7"/>
    <w:rsid w:val="007668F0"/>
    <w:rsid w:val="00766902"/>
    <w:rsid w:val="00766945"/>
    <w:rsid w:val="0076697D"/>
    <w:rsid w:val="00766A84"/>
    <w:rsid w:val="00766BB6"/>
    <w:rsid w:val="00766BBB"/>
    <w:rsid w:val="00766BCD"/>
    <w:rsid w:val="00766BCE"/>
    <w:rsid w:val="00766BF6"/>
    <w:rsid w:val="00766C4C"/>
    <w:rsid w:val="00766C9C"/>
    <w:rsid w:val="00766D65"/>
    <w:rsid w:val="00766D75"/>
    <w:rsid w:val="00766EAF"/>
    <w:rsid w:val="00766ED3"/>
    <w:rsid w:val="00766F9D"/>
    <w:rsid w:val="00766FA8"/>
    <w:rsid w:val="00766FAE"/>
    <w:rsid w:val="00766FB9"/>
    <w:rsid w:val="00767003"/>
    <w:rsid w:val="0076702D"/>
    <w:rsid w:val="0076702E"/>
    <w:rsid w:val="0076708B"/>
    <w:rsid w:val="00767090"/>
    <w:rsid w:val="007670C6"/>
    <w:rsid w:val="0076721F"/>
    <w:rsid w:val="00767356"/>
    <w:rsid w:val="0076735D"/>
    <w:rsid w:val="0076736D"/>
    <w:rsid w:val="00767390"/>
    <w:rsid w:val="00767405"/>
    <w:rsid w:val="00767411"/>
    <w:rsid w:val="007674D1"/>
    <w:rsid w:val="007674F9"/>
    <w:rsid w:val="007675ED"/>
    <w:rsid w:val="007675F1"/>
    <w:rsid w:val="0076762D"/>
    <w:rsid w:val="00767753"/>
    <w:rsid w:val="0076783A"/>
    <w:rsid w:val="00767884"/>
    <w:rsid w:val="00767893"/>
    <w:rsid w:val="007678F3"/>
    <w:rsid w:val="0076791E"/>
    <w:rsid w:val="00767959"/>
    <w:rsid w:val="007679FF"/>
    <w:rsid w:val="00767A0D"/>
    <w:rsid w:val="00767A5E"/>
    <w:rsid w:val="00767B09"/>
    <w:rsid w:val="00767C09"/>
    <w:rsid w:val="00767C1F"/>
    <w:rsid w:val="00767C30"/>
    <w:rsid w:val="00767C39"/>
    <w:rsid w:val="00767CD1"/>
    <w:rsid w:val="00767D14"/>
    <w:rsid w:val="00767EC5"/>
    <w:rsid w:val="00767F12"/>
    <w:rsid w:val="00767F5C"/>
    <w:rsid w:val="00767FAB"/>
    <w:rsid w:val="0077003B"/>
    <w:rsid w:val="007700C1"/>
    <w:rsid w:val="00770193"/>
    <w:rsid w:val="007701D8"/>
    <w:rsid w:val="0077026E"/>
    <w:rsid w:val="0077031F"/>
    <w:rsid w:val="00770349"/>
    <w:rsid w:val="00770411"/>
    <w:rsid w:val="00770454"/>
    <w:rsid w:val="00770476"/>
    <w:rsid w:val="00770496"/>
    <w:rsid w:val="007704E6"/>
    <w:rsid w:val="00770680"/>
    <w:rsid w:val="007706C9"/>
    <w:rsid w:val="00770769"/>
    <w:rsid w:val="00770845"/>
    <w:rsid w:val="00770928"/>
    <w:rsid w:val="007709D2"/>
    <w:rsid w:val="00770B00"/>
    <w:rsid w:val="00770B99"/>
    <w:rsid w:val="00770C91"/>
    <w:rsid w:val="00770CA7"/>
    <w:rsid w:val="00770CD4"/>
    <w:rsid w:val="00770D0F"/>
    <w:rsid w:val="00770DD0"/>
    <w:rsid w:val="00770E44"/>
    <w:rsid w:val="00770E52"/>
    <w:rsid w:val="00770EB6"/>
    <w:rsid w:val="00770EFA"/>
    <w:rsid w:val="00770F98"/>
    <w:rsid w:val="0077108D"/>
    <w:rsid w:val="00771099"/>
    <w:rsid w:val="007710B4"/>
    <w:rsid w:val="0077118A"/>
    <w:rsid w:val="007711DE"/>
    <w:rsid w:val="007712D5"/>
    <w:rsid w:val="007712FB"/>
    <w:rsid w:val="00771419"/>
    <w:rsid w:val="00771461"/>
    <w:rsid w:val="00771486"/>
    <w:rsid w:val="00771499"/>
    <w:rsid w:val="007714F8"/>
    <w:rsid w:val="0077151B"/>
    <w:rsid w:val="00771585"/>
    <w:rsid w:val="007715E1"/>
    <w:rsid w:val="00771614"/>
    <w:rsid w:val="007716AB"/>
    <w:rsid w:val="00771739"/>
    <w:rsid w:val="0077180A"/>
    <w:rsid w:val="00771824"/>
    <w:rsid w:val="00771881"/>
    <w:rsid w:val="007718BB"/>
    <w:rsid w:val="007718C3"/>
    <w:rsid w:val="007718EC"/>
    <w:rsid w:val="007719DB"/>
    <w:rsid w:val="00771A0B"/>
    <w:rsid w:val="00771BBA"/>
    <w:rsid w:val="00771BC8"/>
    <w:rsid w:val="00771BD8"/>
    <w:rsid w:val="00771D09"/>
    <w:rsid w:val="00771EFB"/>
    <w:rsid w:val="00771F02"/>
    <w:rsid w:val="00771F09"/>
    <w:rsid w:val="00771F7F"/>
    <w:rsid w:val="00771F88"/>
    <w:rsid w:val="00771FB3"/>
    <w:rsid w:val="00772096"/>
    <w:rsid w:val="007720A0"/>
    <w:rsid w:val="007720C7"/>
    <w:rsid w:val="007721A4"/>
    <w:rsid w:val="007721AC"/>
    <w:rsid w:val="007721E5"/>
    <w:rsid w:val="0077220E"/>
    <w:rsid w:val="00772391"/>
    <w:rsid w:val="00772398"/>
    <w:rsid w:val="007723F0"/>
    <w:rsid w:val="0077247D"/>
    <w:rsid w:val="00772489"/>
    <w:rsid w:val="007724C2"/>
    <w:rsid w:val="007724F9"/>
    <w:rsid w:val="00772571"/>
    <w:rsid w:val="007725A1"/>
    <w:rsid w:val="007725AB"/>
    <w:rsid w:val="00772645"/>
    <w:rsid w:val="0077268C"/>
    <w:rsid w:val="00772762"/>
    <w:rsid w:val="00772791"/>
    <w:rsid w:val="007728F4"/>
    <w:rsid w:val="0077298F"/>
    <w:rsid w:val="007729FD"/>
    <w:rsid w:val="00772A22"/>
    <w:rsid w:val="00772A39"/>
    <w:rsid w:val="00772A76"/>
    <w:rsid w:val="00772AB3"/>
    <w:rsid w:val="00772BC7"/>
    <w:rsid w:val="00772BF9"/>
    <w:rsid w:val="00772C29"/>
    <w:rsid w:val="00772CB6"/>
    <w:rsid w:val="00772CDE"/>
    <w:rsid w:val="00772D18"/>
    <w:rsid w:val="00772D80"/>
    <w:rsid w:val="00772D87"/>
    <w:rsid w:val="00772E3D"/>
    <w:rsid w:val="00772F30"/>
    <w:rsid w:val="00772FE5"/>
    <w:rsid w:val="00773103"/>
    <w:rsid w:val="00773134"/>
    <w:rsid w:val="0077316B"/>
    <w:rsid w:val="00773297"/>
    <w:rsid w:val="007732F6"/>
    <w:rsid w:val="00773319"/>
    <w:rsid w:val="0077333D"/>
    <w:rsid w:val="0077334E"/>
    <w:rsid w:val="007733F8"/>
    <w:rsid w:val="00773424"/>
    <w:rsid w:val="00773496"/>
    <w:rsid w:val="007734F2"/>
    <w:rsid w:val="00773586"/>
    <w:rsid w:val="007735C5"/>
    <w:rsid w:val="007735FC"/>
    <w:rsid w:val="00773663"/>
    <w:rsid w:val="007736C6"/>
    <w:rsid w:val="007737F9"/>
    <w:rsid w:val="0077386A"/>
    <w:rsid w:val="00773989"/>
    <w:rsid w:val="007739AA"/>
    <w:rsid w:val="007739C2"/>
    <w:rsid w:val="007739D6"/>
    <w:rsid w:val="00773B32"/>
    <w:rsid w:val="00773BC4"/>
    <w:rsid w:val="00773BCF"/>
    <w:rsid w:val="00773CF9"/>
    <w:rsid w:val="00773D63"/>
    <w:rsid w:val="00773DC7"/>
    <w:rsid w:val="00773F61"/>
    <w:rsid w:val="00773F88"/>
    <w:rsid w:val="00773F92"/>
    <w:rsid w:val="00773FA6"/>
    <w:rsid w:val="00773FEF"/>
    <w:rsid w:val="00774000"/>
    <w:rsid w:val="0077406C"/>
    <w:rsid w:val="00774097"/>
    <w:rsid w:val="007740C3"/>
    <w:rsid w:val="0077410E"/>
    <w:rsid w:val="00774124"/>
    <w:rsid w:val="00774130"/>
    <w:rsid w:val="0077415B"/>
    <w:rsid w:val="00774205"/>
    <w:rsid w:val="0077420C"/>
    <w:rsid w:val="0077427B"/>
    <w:rsid w:val="00774344"/>
    <w:rsid w:val="007743EB"/>
    <w:rsid w:val="007743F5"/>
    <w:rsid w:val="00774515"/>
    <w:rsid w:val="0077464D"/>
    <w:rsid w:val="00774669"/>
    <w:rsid w:val="007746D6"/>
    <w:rsid w:val="007746E8"/>
    <w:rsid w:val="007747B9"/>
    <w:rsid w:val="0077487E"/>
    <w:rsid w:val="007748A9"/>
    <w:rsid w:val="00774A21"/>
    <w:rsid w:val="00774A41"/>
    <w:rsid w:val="00774A4F"/>
    <w:rsid w:val="00774B18"/>
    <w:rsid w:val="00774BE0"/>
    <w:rsid w:val="00774C0A"/>
    <w:rsid w:val="00774C0E"/>
    <w:rsid w:val="00774C78"/>
    <w:rsid w:val="00774CDE"/>
    <w:rsid w:val="00774DCB"/>
    <w:rsid w:val="00774E3B"/>
    <w:rsid w:val="00774F33"/>
    <w:rsid w:val="00774F56"/>
    <w:rsid w:val="00774FA0"/>
    <w:rsid w:val="00774FB8"/>
    <w:rsid w:val="00774FE0"/>
    <w:rsid w:val="00775001"/>
    <w:rsid w:val="0077503E"/>
    <w:rsid w:val="00775046"/>
    <w:rsid w:val="00775057"/>
    <w:rsid w:val="00775078"/>
    <w:rsid w:val="0077507F"/>
    <w:rsid w:val="0077509D"/>
    <w:rsid w:val="007750A4"/>
    <w:rsid w:val="007750A5"/>
    <w:rsid w:val="00775120"/>
    <w:rsid w:val="00775130"/>
    <w:rsid w:val="00775164"/>
    <w:rsid w:val="0077520D"/>
    <w:rsid w:val="00775226"/>
    <w:rsid w:val="00775300"/>
    <w:rsid w:val="0077530A"/>
    <w:rsid w:val="007753BD"/>
    <w:rsid w:val="007753D5"/>
    <w:rsid w:val="007754A0"/>
    <w:rsid w:val="0077550A"/>
    <w:rsid w:val="00775561"/>
    <w:rsid w:val="00775575"/>
    <w:rsid w:val="007755A2"/>
    <w:rsid w:val="007755F2"/>
    <w:rsid w:val="00775626"/>
    <w:rsid w:val="00775671"/>
    <w:rsid w:val="00775713"/>
    <w:rsid w:val="00775722"/>
    <w:rsid w:val="007757AE"/>
    <w:rsid w:val="007757C2"/>
    <w:rsid w:val="007757FA"/>
    <w:rsid w:val="00775820"/>
    <w:rsid w:val="00775892"/>
    <w:rsid w:val="0077598A"/>
    <w:rsid w:val="0077598B"/>
    <w:rsid w:val="007759B6"/>
    <w:rsid w:val="00775A09"/>
    <w:rsid w:val="00775ABB"/>
    <w:rsid w:val="00775AC0"/>
    <w:rsid w:val="00775AD5"/>
    <w:rsid w:val="00775B55"/>
    <w:rsid w:val="00775B7A"/>
    <w:rsid w:val="00775B91"/>
    <w:rsid w:val="00775BB4"/>
    <w:rsid w:val="00775BD9"/>
    <w:rsid w:val="00775C18"/>
    <w:rsid w:val="00775C9C"/>
    <w:rsid w:val="00775CB7"/>
    <w:rsid w:val="00775CBE"/>
    <w:rsid w:val="00775CE0"/>
    <w:rsid w:val="00775DBB"/>
    <w:rsid w:val="00775DC7"/>
    <w:rsid w:val="00775DE9"/>
    <w:rsid w:val="00775F11"/>
    <w:rsid w:val="00775F2F"/>
    <w:rsid w:val="00775F40"/>
    <w:rsid w:val="00775F9A"/>
    <w:rsid w:val="00775FA1"/>
    <w:rsid w:val="00775FB7"/>
    <w:rsid w:val="00776004"/>
    <w:rsid w:val="00776035"/>
    <w:rsid w:val="00776083"/>
    <w:rsid w:val="007760D7"/>
    <w:rsid w:val="00776128"/>
    <w:rsid w:val="00776136"/>
    <w:rsid w:val="00776193"/>
    <w:rsid w:val="007761CC"/>
    <w:rsid w:val="0077620F"/>
    <w:rsid w:val="00776261"/>
    <w:rsid w:val="00776294"/>
    <w:rsid w:val="007762A4"/>
    <w:rsid w:val="0077632D"/>
    <w:rsid w:val="00776339"/>
    <w:rsid w:val="00776343"/>
    <w:rsid w:val="00776383"/>
    <w:rsid w:val="007763EC"/>
    <w:rsid w:val="0077647F"/>
    <w:rsid w:val="0077651B"/>
    <w:rsid w:val="00776536"/>
    <w:rsid w:val="007765EA"/>
    <w:rsid w:val="00776707"/>
    <w:rsid w:val="007767CD"/>
    <w:rsid w:val="00776821"/>
    <w:rsid w:val="0077687D"/>
    <w:rsid w:val="007768D9"/>
    <w:rsid w:val="0077694C"/>
    <w:rsid w:val="00776985"/>
    <w:rsid w:val="00776999"/>
    <w:rsid w:val="00776A5C"/>
    <w:rsid w:val="00776B0D"/>
    <w:rsid w:val="00776B29"/>
    <w:rsid w:val="00776B2B"/>
    <w:rsid w:val="00776BD3"/>
    <w:rsid w:val="00776C8A"/>
    <w:rsid w:val="00776CCC"/>
    <w:rsid w:val="00776CD6"/>
    <w:rsid w:val="00776CFE"/>
    <w:rsid w:val="00776DB8"/>
    <w:rsid w:val="00776E0C"/>
    <w:rsid w:val="00776E94"/>
    <w:rsid w:val="00776F08"/>
    <w:rsid w:val="00776FC6"/>
    <w:rsid w:val="00777040"/>
    <w:rsid w:val="0077709F"/>
    <w:rsid w:val="00777166"/>
    <w:rsid w:val="007771DA"/>
    <w:rsid w:val="00777234"/>
    <w:rsid w:val="0077724D"/>
    <w:rsid w:val="007772DF"/>
    <w:rsid w:val="007772F6"/>
    <w:rsid w:val="007774E6"/>
    <w:rsid w:val="0077753F"/>
    <w:rsid w:val="00777549"/>
    <w:rsid w:val="00777585"/>
    <w:rsid w:val="00777601"/>
    <w:rsid w:val="00777615"/>
    <w:rsid w:val="0077762B"/>
    <w:rsid w:val="00777641"/>
    <w:rsid w:val="007776F2"/>
    <w:rsid w:val="00777715"/>
    <w:rsid w:val="0077771A"/>
    <w:rsid w:val="00777747"/>
    <w:rsid w:val="00777780"/>
    <w:rsid w:val="007777F4"/>
    <w:rsid w:val="007777FA"/>
    <w:rsid w:val="007778F2"/>
    <w:rsid w:val="00777963"/>
    <w:rsid w:val="0077798B"/>
    <w:rsid w:val="007779A2"/>
    <w:rsid w:val="00777A41"/>
    <w:rsid w:val="00777A66"/>
    <w:rsid w:val="00777A77"/>
    <w:rsid w:val="00777BD0"/>
    <w:rsid w:val="00777BE3"/>
    <w:rsid w:val="00777CD9"/>
    <w:rsid w:val="00777D2C"/>
    <w:rsid w:val="00777E38"/>
    <w:rsid w:val="00777FC2"/>
    <w:rsid w:val="0078006C"/>
    <w:rsid w:val="00780090"/>
    <w:rsid w:val="007800B5"/>
    <w:rsid w:val="007800C8"/>
    <w:rsid w:val="00780140"/>
    <w:rsid w:val="007802C4"/>
    <w:rsid w:val="00780416"/>
    <w:rsid w:val="0078045A"/>
    <w:rsid w:val="0078046D"/>
    <w:rsid w:val="00780511"/>
    <w:rsid w:val="007805CF"/>
    <w:rsid w:val="00780655"/>
    <w:rsid w:val="00780685"/>
    <w:rsid w:val="00780702"/>
    <w:rsid w:val="0078072B"/>
    <w:rsid w:val="00780768"/>
    <w:rsid w:val="007808E4"/>
    <w:rsid w:val="00780910"/>
    <w:rsid w:val="00780955"/>
    <w:rsid w:val="00780988"/>
    <w:rsid w:val="0078098A"/>
    <w:rsid w:val="00780A8F"/>
    <w:rsid w:val="00780A94"/>
    <w:rsid w:val="00780B18"/>
    <w:rsid w:val="00780B92"/>
    <w:rsid w:val="00780BA3"/>
    <w:rsid w:val="00780C3F"/>
    <w:rsid w:val="00780C4E"/>
    <w:rsid w:val="00780C97"/>
    <w:rsid w:val="00780D70"/>
    <w:rsid w:val="00780DB1"/>
    <w:rsid w:val="00780F02"/>
    <w:rsid w:val="00780F27"/>
    <w:rsid w:val="00780F2F"/>
    <w:rsid w:val="00780F48"/>
    <w:rsid w:val="00780F7E"/>
    <w:rsid w:val="00780F92"/>
    <w:rsid w:val="00781045"/>
    <w:rsid w:val="0078108E"/>
    <w:rsid w:val="007810A4"/>
    <w:rsid w:val="0078113D"/>
    <w:rsid w:val="00781175"/>
    <w:rsid w:val="00781199"/>
    <w:rsid w:val="007811C6"/>
    <w:rsid w:val="007812B5"/>
    <w:rsid w:val="007812EF"/>
    <w:rsid w:val="007814C7"/>
    <w:rsid w:val="00781525"/>
    <w:rsid w:val="0078154D"/>
    <w:rsid w:val="00781554"/>
    <w:rsid w:val="00781570"/>
    <w:rsid w:val="00781578"/>
    <w:rsid w:val="00781646"/>
    <w:rsid w:val="00781771"/>
    <w:rsid w:val="0078178A"/>
    <w:rsid w:val="0078184B"/>
    <w:rsid w:val="0078185A"/>
    <w:rsid w:val="007818CF"/>
    <w:rsid w:val="0078191E"/>
    <w:rsid w:val="00781936"/>
    <w:rsid w:val="00781999"/>
    <w:rsid w:val="007819EF"/>
    <w:rsid w:val="00781A11"/>
    <w:rsid w:val="00781A43"/>
    <w:rsid w:val="00781A6A"/>
    <w:rsid w:val="00781ACD"/>
    <w:rsid w:val="00781B62"/>
    <w:rsid w:val="00781BF1"/>
    <w:rsid w:val="00781C21"/>
    <w:rsid w:val="00781CA7"/>
    <w:rsid w:val="00781D11"/>
    <w:rsid w:val="00781DB4"/>
    <w:rsid w:val="00781DBF"/>
    <w:rsid w:val="00781DC0"/>
    <w:rsid w:val="00781ED8"/>
    <w:rsid w:val="00781EF6"/>
    <w:rsid w:val="00781F5B"/>
    <w:rsid w:val="00781F73"/>
    <w:rsid w:val="00781F90"/>
    <w:rsid w:val="0078203B"/>
    <w:rsid w:val="0078203C"/>
    <w:rsid w:val="00782140"/>
    <w:rsid w:val="00782179"/>
    <w:rsid w:val="0078226B"/>
    <w:rsid w:val="0078228B"/>
    <w:rsid w:val="007822EE"/>
    <w:rsid w:val="00782302"/>
    <w:rsid w:val="0078233C"/>
    <w:rsid w:val="007823F9"/>
    <w:rsid w:val="00782443"/>
    <w:rsid w:val="007824C5"/>
    <w:rsid w:val="00782518"/>
    <w:rsid w:val="007825A7"/>
    <w:rsid w:val="00782607"/>
    <w:rsid w:val="007826BC"/>
    <w:rsid w:val="0078270E"/>
    <w:rsid w:val="00782758"/>
    <w:rsid w:val="00782760"/>
    <w:rsid w:val="00782789"/>
    <w:rsid w:val="007827C7"/>
    <w:rsid w:val="0078285B"/>
    <w:rsid w:val="0078292E"/>
    <w:rsid w:val="0078294B"/>
    <w:rsid w:val="00782A19"/>
    <w:rsid w:val="00782A2F"/>
    <w:rsid w:val="00782A7A"/>
    <w:rsid w:val="00782A7F"/>
    <w:rsid w:val="00782A86"/>
    <w:rsid w:val="00782B03"/>
    <w:rsid w:val="00782B74"/>
    <w:rsid w:val="00782BB9"/>
    <w:rsid w:val="00782C03"/>
    <w:rsid w:val="00782C09"/>
    <w:rsid w:val="00782C10"/>
    <w:rsid w:val="00782C2D"/>
    <w:rsid w:val="00782C65"/>
    <w:rsid w:val="00782C82"/>
    <w:rsid w:val="00782CBC"/>
    <w:rsid w:val="00782CBF"/>
    <w:rsid w:val="00782CEE"/>
    <w:rsid w:val="00782D99"/>
    <w:rsid w:val="00782E42"/>
    <w:rsid w:val="00782E57"/>
    <w:rsid w:val="00782EDC"/>
    <w:rsid w:val="00782F12"/>
    <w:rsid w:val="00782F60"/>
    <w:rsid w:val="00782FBB"/>
    <w:rsid w:val="00783059"/>
    <w:rsid w:val="00783209"/>
    <w:rsid w:val="0078327E"/>
    <w:rsid w:val="007832B5"/>
    <w:rsid w:val="00783302"/>
    <w:rsid w:val="00783336"/>
    <w:rsid w:val="00783360"/>
    <w:rsid w:val="00783397"/>
    <w:rsid w:val="0078350C"/>
    <w:rsid w:val="007835F4"/>
    <w:rsid w:val="0078360B"/>
    <w:rsid w:val="0078363E"/>
    <w:rsid w:val="00783665"/>
    <w:rsid w:val="007836ED"/>
    <w:rsid w:val="007837FD"/>
    <w:rsid w:val="00783813"/>
    <w:rsid w:val="00783856"/>
    <w:rsid w:val="00783859"/>
    <w:rsid w:val="0078385A"/>
    <w:rsid w:val="0078385C"/>
    <w:rsid w:val="007838BC"/>
    <w:rsid w:val="007838D2"/>
    <w:rsid w:val="00783924"/>
    <w:rsid w:val="00783936"/>
    <w:rsid w:val="007839B6"/>
    <w:rsid w:val="007839B7"/>
    <w:rsid w:val="007839DA"/>
    <w:rsid w:val="00783A3B"/>
    <w:rsid w:val="00783A3F"/>
    <w:rsid w:val="00783AAB"/>
    <w:rsid w:val="00783B2E"/>
    <w:rsid w:val="00783B56"/>
    <w:rsid w:val="00783B7E"/>
    <w:rsid w:val="00783BCB"/>
    <w:rsid w:val="00783C90"/>
    <w:rsid w:val="00783CEC"/>
    <w:rsid w:val="00783D1D"/>
    <w:rsid w:val="00783DDF"/>
    <w:rsid w:val="00783DFF"/>
    <w:rsid w:val="00783E03"/>
    <w:rsid w:val="00784065"/>
    <w:rsid w:val="007841EB"/>
    <w:rsid w:val="007842C7"/>
    <w:rsid w:val="007842F2"/>
    <w:rsid w:val="007842FD"/>
    <w:rsid w:val="00784329"/>
    <w:rsid w:val="00784339"/>
    <w:rsid w:val="007843B8"/>
    <w:rsid w:val="00784417"/>
    <w:rsid w:val="00784420"/>
    <w:rsid w:val="00784430"/>
    <w:rsid w:val="007844D9"/>
    <w:rsid w:val="00784508"/>
    <w:rsid w:val="00784532"/>
    <w:rsid w:val="00784550"/>
    <w:rsid w:val="00784584"/>
    <w:rsid w:val="00784585"/>
    <w:rsid w:val="007845A2"/>
    <w:rsid w:val="007846C0"/>
    <w:rsid w:val="007846F3"/>
    <w:rsid w:val="00784851"/>
    <w:rsid w:val="00784880"/>
    <w:rsid w:val="007848C5"/>
    <w:rsid w:val="007848C6"/>
    <w:rsid w:val="007849A3"/>
    <w:rsid w:val="007849AE"/>
    <w:rsid w:val="007849B0"/>
    <w:rsid w:val="007849B5"/>
    <w:rsid w:val="007849E2"/>
    <w:rsid w:val="007849FC"/>
    <w:rsid w:val="00784A64"/>
    <w:rsid w:val="00784B11"/>
    <w:rsid w:val="00784B86"/>
    <w:rsid w:val="00784C32"/>
    <w:rsid w:val="00784C35"/>
    <w:rsid w:val="00784C75"/>
    <w:rsid w:val="00784CD6"/>
    <w:rsid w:val="00784D5B"/>
    <w:rsid w:val="0078506A"/>
    <w:rsid w:val="007850F5"/>
    <w:rsid w:val="00785160"/>
    <w:rsid w:val="007851A7"/>
    <w:rsid w:val="00785201"/>
    <w:rsid w:val="00785208"/>
    <w:rsid w:val="0078521C"/>
    <w:rsid w:val="00785383"/>
    <w:rsid w:val="00785396"/>
    <w:rsid w:val="007853B3"/>
    <w:rsid w:val="007853C0"/>
    <w:rsid w:val="007853D5"/>
    <w:rsid w:val="00785402"/>
    <w:rsid w:val="00785447"/>
    <w:rsid w:val="00785478"/>
    <w:rsid w:val="0078548E"/>
    <w:rsid w:val="0078555E"/>
    <w:rsid w:val="00785569"/>
    <w:rsid w:val="00785603"/>
    <w:rsid w:val="00785621"/>
    <w:rsid w:val="00785648"/>
    <w:rsid w:val="00785664"/>
    <w:rsid w:val="007856D3"/>
    <w:rsid w:val="007856E2"/>
    <w:rsid w:val="007856F8"/>
    <w:rsid w:val="007857A5"/>
    <w:rsid w:val="00785818"/>
    <w:rsid w:val="00785842"/>
    <w:rsid w:val="00785875"/>
    <w:rsid w:val="007858CB"/>
    <w:rsid w:val="00785A0B"/>
    <w:rsid w:val="00785A2D"/>
    <w:rsid w:val="00785AE8"/>
    <w:rsid w:val="00785B4B"/>
    <w:rsid w:val="00785C19"/>
    <w:rsid w:val="00785C38"/>
    <w:rsid w:val="00785CC4"/>
    <w:rsid w:val="00785DCD"/>
    <w:rsid w:val="00785F7D"/>
    <w:rsid w:val="00785F87"/>
    <w:rsid w:val="00785FF7"/>
    <w:rsid w:val="00786040"/>
    <w:rsid w:val="00786064"/>
    <w:rsid w:val="007861A2"/>
    <w:rsid w:val="007861C0"/>
    <w:rsid w:val="007861EC"/>
    <w:rsid w:val="00786273"/>
    <w:rsid w:val="007862D3"/>
    <w:rsid w:val="00786309"/>
    <w:rsid w:val="00786325"/>
    <w:rsid w:val="00786590"/>
    <w:rsid w:val="00786676"/>
    <w:rsid w:val="007866A2"/>
    <w:rsid w:val="0078672B"/>
    <w:rsid w:val="00786742"/>
    <w:rsid w:val="00786795"/>
    <w:rsid w:val="0078683E"/>
    <w:rsid w:val="00786949"/>
    <w:rsid w:val="007869BA"/>
    <w:rsid w:val="007869C2"/>
    <w:rsid w:val="007869E7"/>
    <w:rsid w:val="00786A09"/>
    <w:rsid w:val="00786A4A"/>
    <w:rsid w:val="00786B86"/>
    <w:rsid w:val="00786BBF"/>
    <w:rsid w:val="00786D2F"/>
    <w:rsid w:val="00786DAA"/>
    <w:rsid w:val="00786DC4"/>
    <w:rsid w:val="00786EE0"/>
    <w:rsid w:val="00786EEE"/>
    <w:rsid w:val="00786F07"/>
    <w:rsid w:val="00786F0F"/>
    <w:rsid w:val="00786F31"/>
    <w:rsid w:val="00786FEA"/>
    <w:rsid w:val="007870E9"/>
    <w:rsid w:val="00787125"/>
    <w:rsid w:val="007871E3"/>
    <w:rsid w:val="00787250"/>
    <w:rsid w:val="0078727C"/>
    <w:rsid w:val="0078728C"/>
    <w:rsid w:val="007872CE"/>
    <w:rsid w:val="00787301"/>
    <w:rsid w:val="00787523"/>
    <w:rsid w:val="0078757A"/>
    <w:rsid w:val="0078761F"/>
    <w:rsid w:val="00787649"/>
    <w:rsid w:val="00787692"/>
    <w:rsid w:val="00787806"/>
    <w:rsid w:val="00787843"/>
    <w:rsid w:val="00787858"/>
    <w:rsid w:val="00787861"/>
    <w:rsid w:val="0078789D"/>
    <w:rsid w:val="007878F5"/>
    <w:rsid w:val="00787918"/>
    <w:rsid w:val="00787930"/>
    <w:rsid w:val="00787972"/>
    <w:rsid w:val="00787AA1"/>
    <w:rsid w:val="00787AF4"/>
    <w:rsid w:val="00787B4D"/>
    <w:rsid w:val="00787B5A"/>
    <w:rsid w:val="00787B70"/>
    <w:rsid w:val="00787CCD"/>
    <w:rsid w:val="00787D7E"/>
    <w:rsid w:val="00787DFD"/>
    <w:rsid w:val="00787E30"/>
    <w:rsid w:val="00787E4B"/>
    <w:rsid w:val="00787E59"/>
    <w:rsid w:val="00787E60"/>
    <w:rsid w:val="00787E97"/>
    <w:rsid w:val="00787FD5"/>
    <w:rsid w:val="00787FD6"/>
    <w:rsid w:val="00790077"/>
    <w:rsid w:val="00790145"/>
    <w:rsid w:val="00790184"/>
    <w:rsid w:val="0079025A"/>
    <w:rsid w:val="007902DF"/>
    <w:rsid w:val="00790332"/>
    <w:rsid w:val="0079034B"/>
    <w:rsid w:val="007903E1"/>
    <w:rsid w:val="007903E4"/>
    <w:rsid w:val="007903FB"/>
    <w:rsid w:val="00790555"/>
    <w:rsid w:val="007905A1"/>
    <w:rsid w:val="007905B5"/>
    <w:rsid w:val="00790609"/>
    <w:rsid w:val="00790618"/>
    <w:rsid w:val="00790653"/>
    <w:rsid w:val="00790679"/>
    <w:rsid w:val="007906A5"/>
    <w:rsid w:val="007906DA"/>
    <w:rsid w:val="007906F6"/>
    <w:rsid w:val="007906FC"/>
    <w:rsid w:val="00790725"/>
    <w:rsid w:val="00790819"/>
    <w:rsid w:val="0079083E"/>
    <w:rsid w:val="0079087D"/>
    <w:rsid w:val="00790A26"/>
    <w:rsid w:val="00790ABE"/>
    <w:rsid w:val="00790B03"/>
    <w:rsid w:val="00790B87"/>
    <w:rsid w:val="00790CAC"/>
    <w:rsid w:val="00790CBA"/>
    <w:rsid w:val="00790CBC"/>
    <w:rsid w:val="00790D0E"/>
    <w:rsid w:val="00790D7D"/>
    <w:rsid w:val="00790D8B"/>
    <w:rsid w:val="00790E37"/>
    <w:rsid w:val="00790EC5"/>
    <w:rsid w:val="00790EFF"/>
    <w:rsid w:val="00790F1B"/>
    <w:rsid w:val="00790F4C"/>
    <w:rsid w:val="00790F53"/>
    <w:rsid w:val="00790F61"/>
    <w:rsid w:val="00790FF0"/>
    <w:rsid w:val="00791172"/>
    <w:rsid w:val="00791199"/>
    <w:rsid w:val="0079120A"/>
    <w:rsid w:val="007912B3"/>
    <w:rsid w:val="0079132E"/>
    <w:rsid w:val="0079134E"/>
    <w:rsid w:val="007914C5"/>
    <w:rsid w:val="00791535"/>
    <w:rsid w:val="0079155A"/>
    <w:rsid w:val="00791608"/>
    <w:rsid w:val="00791623"/>
    <w:rsid w:val="00791653"/>
    <w:rsid w:val="007916E4"/>
    <w:rsid w:val="00791712"/>
    <w:rsid w:val="0079178F"/>
    <w:rsid w:val="007917E1"/>
    <w:rsid w:val="007918AF"/>
    <w:rsid w:val="0079193B"/>
    <w:rsid w:val="00791995"/>
    <w:rsid w:val="00791AEE"/>
    <w:rsid w:val="00791AF6"/>
    <w:rsid w:val="00791B8B"/>
    <w:rsid w:val="00791BC3"/>
    <w:rsid w:val="00791BD9"/>
    <w:rsid w:val="00791BE2"/>
    <w:rsid w:val="00791C20"/>
    <w:rsid w:val="00791C62"/>
    <w:rsid w:val="00791CAE"/>
    <w:rsid w:val="00791D17"/>
    <w:rsid w:val="00791DEA"/>
    <w:rsid w:val="00791F15"/>
    <w:rsid w:val="00791F88"/>
    <w:rsid w:val="00791FBA"/>
    <w:rsid w:val="0079201E"/>
    <w:rsid w:val="0079206D"/>
    <w:rsid w:val="007920E4"/>
    <w:rsid w:val="00792103"/>
    <w:rsid w:val="0079217B"/>
    <w:rsid w:val="00792267"/>
    <w:rsid w:val="007922C2"/>
    <w:rsid w:val="007922D3"/>
    <w:rsid w:val="00792311"/>
    <w:rsid w:val="00792344"/>
    <w:rsid w:val="007923E2"/>
    <w:rsid w:val="007923F8"/>
    <w:rsid w:val="00792523"/>
    <w:rsid w:val="00792591"/>
    <w:rsid w:val="00792644"/>
    <w:rsid w:val="0079268F"/>
    <w:rsid w:val="00792794"/>
    <w:rsid w:val="007927C4"/>
    <w:rsid w:val="00792877"/>
    <w:rsid w:val="0079288C"/>
    <w:rsid w:val="007928F7"/>
    <w:rsid w:val="007928FA"/>
    <w:rsid w:val="00792917"/>
    <w:rsid w:val="00792919"/>
    <w:rsid w:val="007929CC"/>
    <w:rsid w:val="007929E8"/>
    <w:rsid w:val="00792AF1"/>
    <w:rsid w:val="00792B22"/>
    <w:rsid w:val="00792B5E"/>
    <w:rsid w:val="00792BFA"/>
    <w:rsid w:val="00792C5A"/>
    <w:rsid w:val="00792C89"/>
    <w:rsid w:val="00792D9F"/>
    <w:rsid w:val="00792DE8"/>
    <w:rsid w:val="00792F56"/>
    <w:rsid w:val="00792FD1"/>
    <w:rsid w:val="00792FF7"/>
    <w:rsid w:val="0079300B"/>
    <w:rsid w:val="0079302F"/>
    <w:rsid w:val="00793038"/>
    <w:rsid w:val="007930E0"/>
    <w:rsid w:val="007930EB"/>
    <w:rsid w:val="007930EE"/>
    <w:rsid w:val="007930FC"/>
    <w:rsid w:val="0079310E"/>
    <w:rsid w:val="00793192"/>
    <w:rsid w:val="00793195"/>
    <w:rsid w:val="00793225"/>
    <w:rsid w:val="00793253"/>
    <w:rsid w:val="0079328C"/>
    <w:rsid w:val="007932B6"/>
    <w:rsid w:val="007932F3"/>
    <w:rsid w:val="0079332E"/>
    <w:rsid w:val="00793355"/>
    <w:rsid w:val="00793399"/>
    <w:rsid w:val="007933A5"/>
    <w:rsid w:val="007933D8"/>
    <w:rsid w:val="00793471"/>
    <w:rsid w:val="00793551"/>
    <w:rsid w:val="0079357A"/>
    <w:rsid w:val="00793652"/>
    <w:rsid w:val="007936ED"/>
    <w:rsid w:val="0079371F"/>
    <w:rsid w:val="00793745"/>
    <w:rsid w:val="00793795"/>
    <w:rsid w:val="0079385C"/>
    <w:rsid w:val="0079391F"/>
    <w:rsid w:val="007939B5"/>
    <w:rsid w:val="00793B42"/>
    <w:rsid w:val="00793B44"/>
    <w:rsid w:val="00793BB8"/>
    <w:rsid w:val="00793CC5"/>
    <w:rsid w:val="00793CEE"/>
    <w:rsid w:val="00793D2D"/>
    <w:rsid w:val="00793D7F"/>
    <w:rsid w:val="00793DBA"/>
    <w:rsid w:val="00793E11"/>
    <w:rsid w:val="00793E8D"/>
    <w:rsid w:val="00793EF5"/>
    <w:rsid w:val="00793F9C"/>
    <w:rsid w:val="00793FDF"/>
    <w:rsid w:val="00793FE8"/>
    <w:rsid w:val="00794003"/>
    <w:rsid w:val="00794080"/>
    <w:rsid w:val="00794128"/>
    <w:rsid w:val="007941AD"/>
    <w:rsid w:val="007941BF"/>
    <w:rsid w:val="007941D3"/>
    <w:rsid w:val="007941F8"/>
    <w:rsid w:val="007941FA"/>
    <w:rsid w:val="0079422E"/>
    <w:rsid w:val="00794234"/>
    <w:rsid w:val="007942BC"/>
    <w:rsid w:val="007942C2"/>
    <w:rsid w:val="007942FE"/>
    <w:rsid w:val="00794334"/>
    <w:rsid w:val="00794365"/>
    <w:rsid w:val="007943DD"/>
    <w:rsid w:val="007943E1"/>
    <w:rsid w:val="007943EC"/>
    <w:rsid w:val="00794432"/>
    <w:rsid w:val="00794436"/>
    <w:rsid w:val="00794440"/>
    <w:rsid w:val="0079445D"/>
    <w:rsid w:val="00794560"/>
    <w:rsid w:val="007946D4"/>
    <w:rsid w:val="007946E1"/>
    <w:rsid w:val="007946E8"/>
    <w:rsid w:val="007946EA"/>
    <w:rsid w:val="007947CF"/>
    <w:rsid w:val="00794928"/>
    <w:rsid w:val="0079494C"/>
    <w:rsid w:val="00794951"/>
    <w:rsid w:val="00794984"/>
    <w:rsid w:val="00794A3B"/>
    <w:rsid w:val="00794A48"/>
    <w:rsid w:val="00794A79"/>
    <w:rsid w:val="00794AA3"/>
    <w:rsid w:val="00794B60"/>
    <w:rsid w:val="00794C03"/>
    <w:rsid w:val="00794CA0"/>
    <w:rsid w:val="00794D67"/>
    <w:rsid w:val="00794DAA"/>
    <w:rsid w:val="00794DE1"/>
    <w:rsid w:val="00794DE8"/>
    <w:rsid w:val="00794EB3"/>
    <w:rsid w:val="00794ED9"/>
    <w:rsid w:val="00794EDA"/>
    <w:rsid w:val="00794EE0"/>
    <w:rsid w:val="00794F5F"/>
    <w:rsid w:val="00794FAA"/>
    <w:rsid w:val="00795019"/>
    <w:rsid w:val="0079503A"/>
    <w:rsid w:val="00795080"/>
    <w:rsid w:val="007950B7"/>
    <w:rsid w:val="007950C5"/>
    <w:rsid w:val="00795180"/>
    <w:rsid w:val="007951B6"/>
    <w:rsid w:val="007951EF"/>
    <w:rsid w:val="007952C7"/>
    <w:rsid w:val="00795381"/>
    <w:rsid w:val="0079548C"/>
    <w:rsid w:val="00795543"/>
    <w:rsid w:val="007955C9"/>
    <w:rsid w:val="007955CF"/>
    <w:rsid w:val="00795621"/>
    <w:rsid w:val="0079562C"/>
    <w:rsid w:val="007956E8"/>
    <w:rsid w:val="0079579B"/>
    <w:rsid w:val="007957BC"/>
    <w:rsid w:val="00795801"/>
    <w:rsid w:val="00795833"/>
    <w:rsid w:val="00795854"/>
    <w:rsid w:val="00795B95"/>
    <w:rsid w:val="00795BB8"/>
    <w:rsid w:val="00795BE5"/>
    <w:rsid w:val="00795BF4"/>
    <w:rsid w:val="00795C77"/>
    <w:rsid w:val="00795D0B"/>
    <w:rsid w:val="00795D63"/>
    <w:rsid w:val="00795D92"/>
    <w:rsid w:val="00795E9B"/>
    <w:rsid w:val="00795F5C"/>
    <w:rsid w:val="00796017"/>
    <w:rsid w:val="00796023"/>
    <w:rsid w:val="0079608B"/>
    <w:rsid w:val="007960AF"/>
    <w:rsid w:val="007960FD"/>
    <w:rsid w:val="0079620D"/>
    <w:rsid w:val="0079626D"/>
    <w:rsid w:val="0079627D"/>
    <w:rsid w:val="007962AD"/>
    <w:rsid w:val="00796353"/>
    <w:rsid w:val="00796428"/>
    <w:rsid w:val="007964A1"/>
    <w:rsid w:val="0079651D"/>
    <w:rsid w:val="0079651E"/>
    <w:rsid w:val="00796572"/>
    <w:rsid w:val="0079667E"/>
    <w:rsid w:val="007966A1"/>
    <w:rsid w:val="007966A4"/>
    <w:rsid w:val="0079670D"/>
    <w:rsid w:val="00796743"/>
    <w:rsid w:val="00796790"/>
    <w:rsid w:val="007967B3"/>
    <w:rsid w:val="00796860"/>
    <w:rsid w:val="007968BD"/>
    <w:rsid w:val="007968D8"/>
    <w:rsid w:val="0079698A"/>
    <w:rsid w:val="0079699F"/>
    <w:rsid w:val="00796A0F"/>
    <w:rsid w:val="00796AFE"/>
    <w:rsid w:val="00796B1E"/>
    <w:rsid w:val="00796B2E"/>
    <w:rsid w:val="00796B7C"/>
    <w:rsid w:val="00796B9D"/>
    <w:rsid w:val="00796D38"/>
    <w:rsid w:val="00796DA7"/>
    <w:rsid w:val="00796E48"/>
    <w:rsid w:val="00796E6D"/>
    <w:rsid w:val="00796E8D"/>
    <w:rsid w:val="00796EBB"/>
    <w:rsid w:val="00796F8B"/>
    <w:rsid w:val="00796FA7"/>
    <w:rsid w:val="007970AA"/>
    <w:rsid w:val="007972E7"/>
    <w:rsid w:val="0079736A"/>
    <w:rsid w:val="0079737B"/>
    <w:rsid w:val="007973F0"/>
    <w:rsid w:val="007973F2"/>
    <w:rsid w:val="0079741A"/>
    <w:rsid w:val="007974B1"/>
    <w:rsid w:val="0079758C"/>
    <w:rsid w:val="007975E9"/>
    <w:rsid w:val="00797632"/>
    <w:rsid w:val="0079765C"/>
    <w:rsid w:val="00797664"/>
    <w:rsid w:val="00797699"/>
    <w:rsid w:val="00797721"/>
    <w:rsid w:val="007977B4"/>
    <w:rsid w:val="007978A5"/>
    <w:rsid w:val="0079792C"/>
    <w:rsid w:val="00797967"/>
    <w:rsid w:val="0079798F"/>
    <w:rsid w:val="00797A28"/>
    <w:rsid w:val="00797A3C"/>
    <w:rsid w:val="00797A57"/>
    <w:rsid w:val="00797A9D"/>
    <w:rsid w:val="00797AC2"/>
    <w:rsid w:val="00797B17"/>
    <w:rsid w:val="00797C1A"/>
    <w:rsid w:val="00797C3A"/>
    <w:rsid w:val="00797C4F"/>
    <w:rsid w:val="00797C64"/>
    <w:rsid w:val="00797CBA"/>
    <w:rsid w:val="00797CD4"/>
    <w:rsid w:val="00797D11"/>
    <w:rsid w:val="00797D34"/>
    <w:rsid w:val="00797D7C"/>
    <w:rsid w:val="00797DA9"/>
    <w:rsid w:val="00797DB5"/>
    <w:rsid w:val="00797DBA"/>
    <w:rsid w:val="00797E60"/>
    <w:rsid w:val="00797E64"/>
    <w:rsid w:val="00797F9F"/>
    <w:rsid w:val="00797FA0"/>
    <w:rsid w:val="00797FF3"/>
    <w:rsid w:val="007A000A"/>
    <w:rsid w:val="007A004D"/>
    <w:rsid w:val="007A011C"/>
    <w:rsid w:val="007A0141"/>
    <w:rsid w:val="007A018A"/>
    <w:rsid w:val="007A0197"/>
    <w:rsid w:val="007A0267"/>
    <w:rsid w:val="007A02DB"/>
    <w:rsid w:val="007A02EC"/>
    <w:rsid w:val="007A034B"/>
    <w:rsid w:val="007A0353"/>
    <w:rsid w:val="007A03AD"/>
    <w:rsid w:val="007A03B6"/>
    <w:rsid w:val="007A0402"/>
    <w:rsid w:val="007A0411"/>
    <w:rsid w:val="007A045E"/>
    <w:rsid w:val="007A04BE"/>
    <w:rsid w:val="007A0527"/>
    <w:rsid w:val="007A054A"/>
    <w:rsid w:val="007A05E3"/>
    <w:rsid w:val="007A0605"/>
    <w:rsid w:val="007A063D"/>
    <w:rsid w:val="007A0645"/>
    <w:rsid w:val="007A066E"/>
    <w:rsid w:val="007A06CE"/>
    <w:rsid w:val="007A073B"/>
    <w:rsid w:val="007A0742"/>
    <w:rsid w:val="007A078B"/>
    <w:rsid w:val="007A08D2"/>
    <w:rsid w:val="007A08DE"/>
    <w:rsid w:val="007A0908"/>
    <w:rsid w:val="007A0A11"/>
    <w:rsid w:val="007A0A1D"/>
    <w:rsid w:val="007A0A37"/>
    <w:rsid w:val="007A0A78"/>
    <w:rsid w:val="007A0BAD"/>
    <w:rsid w:val="007A0C2F"/>
    <w:rsid w:val="007A0C53"/>
    <w:rsid w:val="007A0CA5"/>
    <w:rsid w:val="007A0CBE"/>
    <w:rsid w:val="007A0CBF"/>
    <w:rsid w:val="007A0CDF"/>
    <w:rsid w:val="007A0D56"/>
    <w:rsid w:val="007A0D8B"/>
    <w:rsid w:val="007A0E10"/>
    <w:rsid w:val="007A0E4D"/>
    <w:rsid w:val="007A0EA4"/>
    <w:rsid w:val="007A0ED7"/>
    <w:rsid w:val="007A0F1F"/>
    <w:rsid w:val="007A0F5A"/>
    <w:rsid w:val="007A0FE2"/>
    <w:rsid w:val="007A1098"/>
    <w:rsid w:val="007A10D5"/>
    <w:rsid w:val="007A1106"/>
    <w:rsid w:val="007A1168"/>
    <w:rsid w:val="007A11A0"/>
    <w:rsid w:val="007A11AC"/>
    <w:rsid w:val="007A1292"/>
    <w:rsid w:val="007A1380"/>
    <w:rsid w:val="007A1391"/>
    <w:rsid w:val="007A13F8"/>
    <w:rsid w:val="007A140C"/>
    <w:rsid w:val="007A14A5"/>
    <w:rsid w:val="007A153C"/>
    <w:rsid w:val="007A1589"/>
    <w:rsid w:val="007A15DF"/>
    <w:rsid w:val="007A16B9"/>
    <w:rsid w:val="007A16EA"/>
    <w:rsid w:val="007A1749"/>
    <w:rsid w:val="007A17B0"/>
    <w:rsid w:val="007A17F0"/>
    <w:rsid w:val="007A18D3"/>
    <w:rsid w:val="007A19C3"/>
    <w:rsid w:val="007A1A39"/>
    <w:rsid w:val="007A1A5D"/>
    <w:rsid w:val="007A1AEC"/>
    <w:rsid w:val="007A1B8D"/>
    <w:rsid w:val="007A1C45"/>
    <w:rsid w:val="007A1C65"/>
    <w:rsid w:val="007A1C85"/>
    <w:rsid w:val="007A1CB8"/>
    <w:rsid w:val="007A1D00"/>
    <w:rsid w:val="007A1D56"/>
    <w:rsid w:val="007A1E41"/>
    <w:rsid w:val="007A1FFF"/>
    <w:rsid w:val="007A213E"/>
    <w:rsid w:val="007A2165"/>
    <w:rsid w:val="007A21B6"/>
    <w:rsid w:val="007A2252"/>
    <w:rsid w:val="007A2275"/>
    <w:rsid w:val="007A22A3"/>
    <w:rsid w:val="007A231B"/>
    <w:rsid w:val="007A236A"/>
    <w:rsid w:val="007A2379"/>
    <w:rsid w:val="007A2388"/>
    <w:rsid w:val="007A2392"/>
    <w:rsid w:val="007A23A2"/>
    <w:rsid w:val="007A2429"/>
    <w:rsid w:val="007A2493"/>
    <w:rsid w:val="007A24FF"/>
    <w:rsid w:val="007A2538"/>
    <w:rsid w:val="007A2546"/>
    <w:rsid w:val="007A25FF"/>
    <w:rsid w:val="007A270C"/>
    <w:rsid w:val="007A2751"/>
    <w:rsid w:val="007A2779"/>
    <w:rsid w:val="007A27E9"/>
    <w:rsid w:val="007A2805"/>
    <w:rsid w:val="007A285E"/>
    <w:rsid w:val="007A2891"/>
    <w:rsid w:val="007A28F6"/>
    <w:rsid w:val="007A2972"/>
    <w:rsid w:val="007A29AF"/>
    <w:rsid w:val="007A2A4A"/>
    <w:rsid w:val="007A2A79"/>
    <w:rsid w:val="007A2AF8"/>
    <w:rsid w:val="007A2B8F"/>
    <w:rsid w:val="007A2C7A"/>
    <w:rsid w:val="007A2CA0"/>
    <w:rsid w:val="007A2D4E"/>
    <w:rsid w:val="007A2D83"/>
    <w:rsid w:val="007A2DAC"/>
    <w:rsid w:val="007A2DF1"/>
    <w:rsid w:val="007A2F00"/>
    <w:rsid w:val="007A2F19"/>
    <w:rsid w:val="007A2F21"/>
    <w:rsid w:val="007A2F36"/>
    <w:rsid w:val="007A2F43"/>
    <w:rsid w:val="007A2F58"/>
    <w:rsid w:val="007A2F63"/>
    <w:rsid w:val="007A2F7C"/>
    <w:rsid w:val="007A2FDA"/>
    <w:rsid w:val="007A3168"/>
    <w:rsid w:val="007A3190"/>
    <w:rsid w:val="007A31C9"/>
    <w:rsid w:val="007A3273"/>
    <w:rsid w:val="007A3279"/>
    <w:rsid w:val="007A328B"/>
    <w:rsid w:val="007A32DD"/>
    <w:rsid w:val="007A3406"/>
    <w:rsid w:val="007A340B"/>
    <w:rsid w:val="007A349B"/>
    <w:rsid w:val="007A34F2"/>
    <w:rsid w:val="007A3517"/>
    <w:rsid w:val="007A3521"/>
    <w:rsid w:val="007A3586"/>
    <w:rsid w:val="007A35A2"/>
    <w:rsid w:val="007A35C2"/>
    <w:rsid w:val="007A3697"/>
    <w:rsid w:val="007A36AF"/>
    <w:rsid w:val="007A3739"/>
    <w:rsid w:val="007A3757"/>
    <w:rsid w:val="007A37A3"/>
    <w:rsid w:val="007A37D3"/>
    <w:rsid w:val="007A3844"/>
    <w:rsid w:val="007A38CB"/>
    <w:rsid w:val="007A38D8"/>
    <w:rsid w:val="007A397B"/>
    <w:rsid w:val="007A3A35"/>
    <w:rsid w:val="007A3A5D"/>
    <w:rsid w:val="007A3A85"/>
    <w:rsid w:val="007A3AA9"/>
    <w:rsid w:val="007A3AD1"/>
    <w:rsid w:val="007A3C06"/>
    <w:rsid w:val="007A3C17"/>
    <w:rsid w:val="007A3CA3"/>
    <w:rsid w:val="007A3CE2"/>
    <w:rsid w:val="007A3D26"/>
    <w:rsid w:val="007A3D36"/>
    <w:rsid w:val="007A3D5D"/>
    <w:rsid w:val="007A3DE0"/>
    <w:rsid w:val="007A3E17"/>
    <w:rsid w:val="007A3E9D"/>
    <w:rsid w:val="007A3EF0"/>
    <w:rsid w:val="007A3FC2"/>
    <w:rsid w:val="007A3FCD"/>
    <w:rsid w:val="007A410A"/>
    <w:rsid w:val="007A4152"/>
    <w:rsid w:val="007A41E4"/>
    <w:rsid w:val="007A41F9"/>
    <w:rsid w:val="007A426E"/>
    <w:rsid w:val="007A4289"/>
    <w:rsid w:val="007A432F"/>
    <w:rsid w:val="007A433C"/>
    <w:rsid w:val="007A4352"/>
    <w:rsid w:val="007A4399"/>
    <w:rsid w:val="007A4404"/>
    <w:rsid w:val="007A444E"/>
    <w:rsid w:val="007A4480"/>
    <w:rsid w:val="007A44E1"/>
    <w:rsid w:val="007A4560"/>
    <w:rsid w:val="007A4595"/>
    <w:rsid w:val="007A46AD"/>
    <w:rsid w:val="007A47E9"/>
    <w:rsid w:val="007A488B"/>
    <w:rsid w:val="007A48FB"/>
    <w:rsid w:val="007A4924"/>
    <w:rsid w:val="007A49BA"/>
    <w:rsid w:val="007A4B6F"/>
    <w:rsid w:val="007A4C46"/>
    <w:rsid w:val="007A4CBC"/>
    <w:rsid w:val="007A4CE1"/>
    <w:rsid w:val="007A4DEE"/>
    <w:rsid w:val="007A4E9A"/>
    <w:rsid w:val="007A4EBE"/>
    <w:rsid w:val="007A4EEC"/>
    <w:rsid w:val="007A4EFC"/>
    <w:rsid w:val="007A4F9B"/>
    <w:rsid w:val="007A4FC0"/>
    <w:rsid w:val="007A5000"/>
    <w:rsid w:val="007A5008"/>
    <w:rsid w:val="007A505B"/>
    <w:rsid w:val="007A515C"/>
    <w:rsid w:val="007A519D"/>
    <w:rsid w:val="007A51E8"/>
    <w:rsid w:val="007A528C"/>
    <w:rsid w:val="007A52B4"/>
    <w:rsid w:val="007A53D7"/>
    <w:rsid w:val="007A54FF"/>
    <w:rsid w:val="007A5587"/>
    <w:rsid w:val="007A55A8"/>
    <w:rsid w:val="007A565B"/>
    <w:rsid w:val="007A5712"/>
    <w:rsid w:val="007A5737"/>
    <w:rsid w:val="007A5744"/>
    <w:rsid w:val="007A57AF"/>
    <w:rsid w:val="007A589E"/>
    <w:rsid w:val="007A58D1"/>
    <w:rsid w:val="007A5925"/>
    <w:rsid w:val="007A599E"/>
    <w:rsid w:val="007A5A3F"/>
    <w:rsid w:val="007A5AD0"/>
    <w:rsid w:val="007A5AF5"/>
    <w:rsid w:val="007A5C08"/>
    <w:rsid w:val="007A5C10"/>
    <w:rsid w:val="007A5C5E"/>
    <w:rsid w:val="007A5C7E"/>
    <w:rsid w:val="007A5CDC"/>
    <w:rsid w:val="007A5D0A"/>
    <w:rsid w:val="007A5EA4"/>
    <w:rsid w:val="007A5EB8"/>
    <w:rsid w:val="007A5F15"/>
    <w:rsid w:val="007A5F7C"/>
    <w:rsid w:val="007A5FAB"/>
    <w:rsid w:val="007A5FB0"/>
    <w:rsid w:val="007A6004"/>
    <w:rsid w:val="007A6059"/>
    <w:rsid w:val="007A605D"/>
    <w:rsid w:val="007A6070"/>
    <w:rsid w:val="007A60D7"/>
    <w:rsid w:val="007A6143"/>
    <w:rsid w:val="007A614C"/>
    <w:rsid w:val="007A6238"/>
    <w:rsid w:val="007A63C6"/>
    <w:rsid w:val="007A63E8"/>
    <w:rsid w:val="007A6413"/>
    <w:rsid w:val="007A6424"/>
    <w:rsid w:val="007A64BC"/>
    <w:rsid w:val="007A6519"/>
    <w:rsid w:val="007A6531"/>
    <w:rsid w:val="007A657C"/>
    <w:rsid w:val="007A65A2"/>
    <w:rsid w:val="007A65B1"/>
    <w:rsid w:val="007A671C"/>
    <w:rsid w:val="007A681A"/>
    <w:rsid w:val="007A68C2"/>
    <w:rsid w:val="007A68DD"/>
    <w:rsid w:val="007A6921"/>
    <w:rsid w:val="007A6940"/>
    <w:rsid w:val="007A6979"/>
    <w:rsid w:val="007A69E0"/>
    <w:rsid w:val="007A6B22"/>
    <w:rsid w:val="007A6B84"/>
    <w:rsid w:val="007A6BA1"/>
    <w:rsid w:val="007A6CB7"/>
    <w:rsid w:val="007A6CDA"/>
    <w:rsid w:val="007A6DBB"/>
    <w:rsid w:val="007A6DDF"/>
    <w:rsid w:val="007A6E0C"/>
    <w:rsid w:val="007A6E10"/>
    <w:rsid w:val="007A6E1D"/>
    <w:rsid w:val="007A6EBF"/>
    <w:rsid w:val="007A6EEB"/>
    <w:rsid w:val="007A6F21"/>
    <w:rsid w:val="007A6F25"/>
    <w:rsid w:val="007A6F37"/>
    <w:rsid w:val="007A6F5F"/>
    <w:rsid w:val="007A6FB1"/>
    <w:rsid w:val="007A6FFF"/>
    <w:rsid w:val="007A705B"/>
    <w:rsid w:val="007A7170"/>
    <w:rsid w:val="007A72EF"/>
    <w:rsid w:val="007A731C"/>
    <w:rsid w:val="007A732D"/>
    <w:rsid w:val="007A7401"/>
    <w:rsid w:val="007A74BD"/>
    <w:rsid w:val="007A757D"/>
    <w:rsid w:val="007A75DF"/>
    <w:rsid w:val="007A7677"/>
    <w:rsid w:val="007A76E2"/>
    <w:rsid w:val="007A7765"/>
    <w:rsid w:val="007A77E6"/>
    <w:rsid w:val="007A7864"/>
    <w:rsid w:val="007A79F7"/>
    <w:rsid w:val="007A7A24"/>
    <w:rsid w:val="007A7A47"/>
    <w:rsid w:val="007A7ADE"/>
    <w:rsid w:val="007A7B13"/>
    <w:rsid w:val="007A7BA2"/>
    <w:rsid w:val="007A7BFB"/>
    <w:rsid w:val="007A7C06"/>
    <w:rsid w:val="007A7C49"/>
    <w:rsid w:val="007A7C4D"/>
    <w:rsid w:val="007A7CF6"/>
    <w:rsid w:val="007A7D03"/>
    <w:rsid w:val="007A7D1E"/>
    <w:rsid w:val="007A7D60"/>
    <w:rsid w:val="007A7DBD"/>
    <w:rsid w:val="007A7DC0"/>
    <w:rsid w:val="007A7DDD"/>
    <w:rsid w:val="007A7DF0"/>
    <w:rsid w:val="007A7E05"/>
    <w:rsid w:val="007A7E08"/>
    <w:rsid w:val="007A7E53"/>
    <w:rsid w:val="007A7EF7"/>
    <w:rsid w:val="007A7F0B"/>
    <w:rsid w:val="007A7FB8"/>
    <w:rsid w:val="007B01E6"/>
    <w:rsid w:val="007B0230"/>
    <w:rsid w:val="007B02AA"/>
    <w:rsid w:val="007B02B1"/>
    <w:rsid w:val="007B02D1"/>
    <w:rsid w:val="007B02F0"/>
    <w:rsid w:val="007B030F"/>
    <w:rsid w:val="007B0313"/>
    <w:rsid w:val="007B0365"/>
    <w:rsid w:val="007B037E"/>
    <w:rsid w:val="007B03B8"/>
    <w:rsid w:val="007B04A4"/>
    <w:rsid w:val="007B04E4"/>
    <w:rsid w:val="007B0578"/>
    <w:rsid w:val="007B0579"/>
    <w:rsid w:val="007B05D5"/>
    <w:rsid w:val="007B05F8"/>
    <w:rsid w:val="007B0627"/>
    <w:rsid w:val="007B062F"/>
    <w:rsid w:val="007B0640"/>
    <w:rsid w:val="007B06CC"/>
    <w:rsid w:val="007B0713"/>
    <w:rsid w:val="007B073E"/>
    <w:rsid w:val="007B0746"/>
    <w:rsid w:val="007B076F"/>
    <w:rsid w:val="007B078C"/>
    <w:rsid w:val="007B080A"/>
    <w:rsid w:val="007B0ABE"/>
    <w:rsid w:val="007B0AE6"/>
    <w:rsid w:val="007B0B0E"/>
    <w:rsid w:val="007B0B82"/>
    <w:rsid w:val="007B0D02"/>
    <w:rsid w:val="007B0D17"/>
    <w:rsid w:val="007B0D18"/>
    <w:rsid w:val="007B0D56"/>
    <w:rsid w:val="007B0DC4"/>
    <w:rsid w:val="007B0DFF"/>
    <w:rsid w:val="007B0F03"/>
    <w:rsid w:val="007B0F07"/>
    <w:rsid w:val="007B1076"/>
    <w:rsid w:val="007B10FA"/>
    <w:rsid w:val="007B1127"/>
    <w:rsid w:val="007B1361"/>
    <w:rsid w:val="007B146E"/>
    <w:rsid w:val="007B1529"/>
    <w:rsid w:val="007B164A"/>
    <w:rsid w:val="007B1682"/>
    <w:rsid w:val="007B16EB"/>
    <w:rsid w:val="007B171A"/>
    <w:rsid w:val="007B1747"/>
    <w:rsid w:val="007B177B"/>
    <w:rsid w:val="007B17CA"/>
    <w:rsid w:val="007B17DF"/>
    <w:rsid w:val="007B17EA"/>
    <w:rsid w:val="007B1808"/>
    <w:rsid w:val="007B18B4"/>
    <w:rsid w:val="007B18DE"/>
    <w:rsid w:val="007B19BB"/>
    <w:rsid w:val="007B1A0C"/>
    <w:rsid w:val="007B1B0F"/>
    <w:rsid w:val="007B1B55"/>
    <w:rsid w:val="007B1B9E"/>
    <w:rsid w:val="007B1BC7"/>
    <w:rsid w:val="007B1BDA"/>
    <w:rsid w:val="007B1C8F"/>
    <w:rsid w:val="007B1D39"/>
    <w:rsid w:val="007B1D8D"/>
    <w:rsid w:val="007B1DF5"/>
    <w:rsid w:val="007B1E18"/>
    <w:rsid w:val="007B1E27"/>
    <w:rsid w:val="007B1E6A"/>
    <w:rsid w:val="007B1E8F"/>
    <w:rsid w:val="007B1EAF"/>
    <w:rsid w:val="007B1F18"/>
    <w:rsid w:val="007B1F25"/>
    <w:rsid w:val="007B1F85"/>
    <w:rsid w:val="007B1FD8"/>
    <w:rsid w:val="007B201A"/>
    <w:rsid w:val="007B206D"/>
    <w:rsid w:val="007B208E"/>
    <w:rsid w:val="007B20DB"/>
    <w:rsid w:val="007B20F8"/>
    <w:rsid w:val="007B2127"/>
    <w:rsid w:val="007B2190"/>
    <w:rsid w:val="007B2196"/>
    <w:rsid w:val="007B2197"/>
    <w:rsid w:val="007B21FB"/>
    <w:rsid w:val="007B2213"/>
    <w:rsid w:val="007B2276"/>
    <w:rsid w:val="007B227A"/>
    <w:rsid w:val="007B2290"/>
    <w:rsid w:val="007B22C5"/>
    <w:rsid w:val="007B22EA"/>
    <w:rsid w:val="007B2356"/>
    <w:rsid w:val="007B235E"/>
    <w:rsid w:val="007B23DA"/>
    <w:rsid w:val="007B24AF"/>
    <w:rsid w:val="007B2572"/>
    <w:rsid w:val="007B25F6"/>
    <w:rsid w:val="007B261B"/>
    <w:rsid w:val="007B2675"/>
    <w:rsid w:val="007B277A"/>
    <w:rsid w:val="007B27D9"/>
    <w:rsid w:val="007B2801"/>
    <w:rsid w:val="007B28D4"/>
    <w:rsid w:val="007B2904"/>
    <w:rsid w:val="007B291E"/>
    <w:rsid w:val="007B296A"/>
    <w:rsid w:val="007B29CC"/>
    <w:rsid w:val="007B2AC3"/>
    <w:rsid w:val="007B2AF4"/>
    <w:rsid w:val="007B2B89"/>
    <w:rsid w:val="007B2BAD"/>
    <w:rsid w:val="007B2BF8"/>
    <w:rsid w:val="007B2E13"/>
    <w:rsid w:val="007B2E24"/>
    <w:rsid w:val="007B2F49"/>
    <w:rsid w:val="007B2F80"/>
    <w:rsid w:val="007B2F83"/>
    <w:rsid w:val="007B2F9A"/>
    <w:rsid w:val="007B2FAF"/>
    <w:rsid w:val="007B308A"/>
    <w:rsid w:val="007B310B"/>
    <w:rsid w:val="007B3220"/>
    <w:rsid w:val="007B3309"/>
    <w:rsid w:val="007B3415"/>
    <w:rsid w:val="007B34B1"/>
    <w:rsid w:val="007B35F3"/>
    <w:rsid w:val="007B36B4"/>
    <w:rsid w:val="007B36F3"/>
    <w:rsid w:val="007B3710"/>
    <w:rsid w:val="007B377B"/>
    <w:rsid w:val="007B3789"/>
    <w:rsid w:val="007B37E4"/>
    <w:rsid w:val="007B385F"/>
    <w:rsid w:val="007B38A5"/>
    <w:rsid w:val="007B3957"/>
    <w:rsid w:val="007B3A27"/>
    <w:rsid w:val="007B3A94"/>
    <w:rsid w:val="007B3BD1"/>
    <w:rsid w:val="007B3BDD"/>
    <w:rsid w:val="007B3BF9"/>
    <w:rsid w:val="007B3DF2"/>
    <w:rsid w:val="007B3E46"/>
    <w:rsid w:val="007B3EB3"/>
    <w:rsid w:val="007B3EC0"/>
    <w:rsid w:val="007B3F8F"/>
    <w:rsid w:val="007B3F9E"/>
    <w:rsid w:val="007B3FB7"/>
    <w:rsid w:val="007B3FE4"/>
    <w:rsid w:val="007B4032"/>
    <w:rsid w:val="007B408A"/>
    <w:rsid w:val="007B40E9"/>
    <w:rsid w:val="007B4153"/>
    <w:rsid w:val="007B417E"/>
    <w:rsid w:val="007B424C"/>
    <w:rsid w:val="007B4328"/>
    <w:rsid w:val="007B434D"/>
    <w:rsid w:val="007B4354"/>
    <w:rsid w:val="007B437D"/>
    <w:rsid w:val="007B4425"/>
    <w:rsid w:val="007B446A"/>
    <w:rsid w:val="007B448A"/>
    <w:rsid w:val="007B44F0"/>
    <w:rsid w:val="007B450F"/>
    <w:rsid w:val="007B453D"/>
    <w:rsid w:val="007B4567"/>
    <w:rsid w:val="007B4583"/>
    <w:rsid w:val="007B459B"/>
    <w:rsid w:val="007B464A"/>
    <w:rsid w:val="007B4671"/>
    <w:rsid w:val="007B46E3"/>
    <w:rsid w:val="007B478A"/>
    <w:rsid w:val="007B47D6"/>
    <w:rsid w:val="007B47DD"/>
    <w:rsid w:val="007B4818"/>
    <w:rsid w:val="007B497E"/>
    <w:rsid w:val="007B4A01"/>
    <w:rsid w:val="007B4A2C"/>
    <w:rsid w:val="007B4A4B"/>
    <w:rsid w:val="007B4A6B"/>
    <w:rsid w:val="007B4B66"/>
    <w:rsid w:val="007B4B8F"/>
    <w:rsid w:val="007B4BA5"/>
    <w:rsid w:val="007B4CE8"/>
    <w:rsid w:val="007B4D12"/>
    <w:rsid w:val="007B4D1F"/>
    <w:rsid w:val="007B4DA6"/>
    <w:rsid w:val="007B4DA7"/>
    <w:rsid w:val="007B4E97"/>
    <w:rsid w:val="007B5075"/>
    <w:rsid w:val="007B5078"/>
    <w:rsid w:val="007B515A"/>
    <w:rsid w:val="007B515D"/>
    <w:rsid w:val="007B519F"/>
    <w:rsid w:val="007B52C6"/>
    <w:rsid w:val="007B5302"/>
    <w:rsid w:val="007B534E"/>
    <w:rsid w:val="007B538A"/>
    <w:rsid w:val="007B538B"/>
    <w:rsid w:val="007B5472"/>
    <w:rsid w:val="007B54B6"/>
    <w:rsid w:val="007B550F"/>
    <w:rsid w:val="007B557F"/>
    <w:rsid w:val="007B55C7"/>
    <w:rsid w:val="007B569B"/>
    <w:rsid w:val="007B5716"/>
    <w:rsid w:val="007B5728"/>
    <w:rsid w:val="007B575F"/>
    <w:rsid w:val="007B5762"/>
    <w:rsid w:val="007B5765"/>
    <w:rsid w:val="007B5836"/>
    <w:rsid w:val="007B5851"/>
    <w:rsid w:val="007B58C7"/>
    <w:rsid w:val="007B58CF"/>
    <w:rsid w:val="007B58F3"/>
    <w:rsid w:val="007B58FB"/>
    <w:rsid w:val="007B594D"/>
    <w:rsid w:val="007B596A"/>
    <w:rsid w:val="007B5984"/>
    <w:rsid w:val="007B5AB4"/>
    <w:rsid w:val="007B5AF2"/>
    <w:rsid w:val="007B5B02"/>
    <w:rsid w:val="007B5B65"/>
    <w:rsid w:val="007B5B7C"/>
    <w:rsid w:val="007B5BF0"/>
    <w:rsid w:val="007B5D05"/>
    <w:rsid w:val="007B5D19"/>
    <w:rsid w:val="007B5D9D"/>
    <w:rsid w:val="007B5E75"/>
    <w:rsid w:val="007B5E96"/>
    <w:rsid w:val="007B5F52"/>
    <w:rsid w:val="007B5F6C"/>
    <w:rsid w:val="007B5FDA"/>
    <w:rsid w:val="007B60A7"/>
    <w:rsid w:val="007B61F1"/>
    <w:rsid w:val="007B6250"/>
    <w:rsid w:val="007B632E"/>
    <w:rsid w:val="007B6373"/>
    <w:rsid w:val="007B63A7"/>
    <w:rsid w:val="007B63A8"/>
    <w:rsid w:val="007B63C7"/>
    <w:rsid w:val="007B63F2"/>
    <w:rsid w:val="007B64B4"/>
    <w:rsid w:val="007B64D7"/>
    <w:rsid w:val="007B65C7"/>
    <w:rsid w:val="007B65F2"/>
    <w:rsid w:val="007B6645"/>
    <w:rsid w:val="007B6724"/>
    <w:rsid w:val="007B6738"/>
    <w:rsid w:val="007B6768"/>
    <w:rsid w:val="007B6828"/>
    <w:rsid w:val="007B6883"/>
    <w:rsid w:val="007B697E"/>
    <w:rsid w:val="007B69DD"/>
    <w:rsid w:val="007B69E4"/>
    <w:rsid w:val="007B6A35"/>
    <w:rsid w:val="007B6A84"/>
    <w:rsid w:val="007B6AB7"/>
    <w:rsid w:val="007B6AC5"/>
    <w:rsid w:val="007B6B52"/>
    <w:rsid w:val="007B6B95"/>
    <w:rsid w:val="007B6B96"/>
    <w:rsid w:val="007B6C79"/>
    <w:rsid w:val="007B6C85"/>
    <w:rsid w:val="007B6DA8"/>
    <w:rsid w:val="007B6E09"/>
    <w:rsid w:val="007B6ED2"/>
    <w:rsid w:val="007B6EDE"/>
    <w:rsid w:val="007B6F27"/>
    <w:rsid w:val="007B6F6B"/>
    <w:rsid w:val="007B6FDA"/>
    <w:rsid w:val="007B703A"/>
    <w:rsid w:val="007B703E"/>
    <w:rsid w:val="007B717E"/>
    <w:rsid w:val="007B72B5"/>
    <w:rsid w:val="007B72CA"/>
    <w:rsid w:val="007B7305"/>
    <w:rsid w:val="007B7309"/>
    <w:rsid w:val="007B7311"/>
    <w:rsid w:val="007B7316"/>
    <w:rsid w:val="007B7327"/>
    <w:rsid w:val="007B7359"/>
    <w:rsid w:val="007B7448"/>
    <w:rsid w:val="007B74DF"/>
    <w:rsid w:val="007B74FC"/>
    <w:rsid w:val="007B75AA"/>
    <w:rsid w:val="007B75B2"/>
    <w:rsid w:val="007B762D"/>
    <w:rsid w:val="007B768E"/>
    <w:rsid w:val="007B76AA"/>
    <w:rsid w:val="007B76D1"/>
    <w:rsid w:val="007B782C"/>
    <w:rsid w:val="007B78CD"/>
    <w:rsid w:val="007B7963"/>
    <w:rsid w:val="007B7985"/>
    <w:rsid w:val="007B7A04"/>
    <w:rsid w:val="007B7A86"/>
    <w:rsid w:val="007B7A97"/>
    <w:rsid w:val="007B7B12"/>
    <w:rsid w:val="007B7C2C"/>
    <w:rsid w:val="007B7C9C"/>
    <w:rsid w:val="007B7D3E"/>
    <w:rsid w:val="007B7DFC"/>
    <w:rsid w:val="007B7F00"/>
    <w:rsid w:val="007BFA21"/>
    <w:rsid w:val="007C0034"/>
    <w:rsid w:val="007C0087"/>
    <w:rsid w:val="007C0099"/>
    <w:rsid w:val="007C0107"/>
    <w:rsid w:val="007C0125"/>
    <w:rsid w:val="007C0152"/>
    <w:rsid w:val="007C0195"/>
    <w:rsid w:val="007C01BF"/>
    <w:rsid w:val="007C0265"/>
    <w:rsid w:val="007C028E"/>
    <w:rsid w:val="007C02BC"/>
    <w:rsid w:val="007C02FA"/>
    <w:rsid w:val="007C0332"/>
    <w:rsid w:val="007C0355"/>
    <w:rsid w:val="007C03A3"/>
    <w:rsid w:val="007C0592"/>
    <w:rsid w:val="007C0621"/>
    <w:rsid w:val="007C067D"/>
    <w:rsid w:val="007C06A5"/>
    <w:rsid w:val="007C06DC"/>
    <w:rsid w:val="007C0718"/>
    <w:rsid w:val="007C0761"/>
    <w:rsid w:val="007C076C"/>
    <w:rsid w:val="007C07A1"/>
    <w:rsid w:val="007C07F2"/>
    <w:rsid w:val="007C083A"/>
    <w:rsid w:val="007C08E9"/>
    <w:rsid w:val="007C0995"/>
    <w:rsid w:val="007C09C9"/>
    <w:rsid w:val="007C0A34"/>
    <w:rsid w:val="007C0AC9"/>
    <w:rsid w:val="007C0BAA"/>
    <w:rsid w:val="007C0BC8"/>
    <w:rsid w:val="007C0BE1"/>
    <w:rsid w:val="007C0C01"/>
    <w:rsid w:val="007C0C49"/>
    <w:rsid w:val="007C0C60"/>
    <w:rsid w:val="007C0C74"/>
    <w:rsid w:val="007C0CC5"/>
    <w:rsid w:val="007C0DBF"/>
    <w:rsid w:val="007C0DC1"/>
    <w:rsid w:val="007C0E2F"/>
    <w:rsid w:val="007C0FED"/>
    <w:rsid w:val="007C101C"/>
    <w:rsid w:val="007C1077"/>
    <w:rsid w:val="007C10C7"/>
    <w:rsid w:val="007C10CF"/>
    <w:rsid w:val="007C10F2"/>
    <w:rsid w:val="007C111B"/>
    <w:rsid w:val="007C11FB"/>
    <w:rsid w:val="007C1232"/>
    <w:rsid w:val="007C1236"/>
    <w:rsid w:val="007C1249"/>
    <w:rsid w:val="007C127D"/>
    <w:rsid w:val="007C1348"/>
    <w:rsid w:val="007C137B"/>
    <w:rsid w:val="007C13FD"/>
    <w:rsid w:val="007C14F1"/>
    <w:rsid w:val="007C15E5"/>
    <w:rsid w:val="007C15E9"/>
    <w:rsid w:val="007C160E"/>
    <w:rsid w:val="007C1620"/>
    <w:rsid w:val="007C1708"/>
    <w:rsid w:val="007C1755"/>
    <w:rsid w:val="007C1775"/>
    <w:rsid w:val="007C1778"/>
    <w:rsid w:val="007C17B3"/>
    <w:rsid w:val="007C180F"/>
    <w:rsid w:val="007C1822"/>
    <w:rsid w:val="007C186B"/>
    <w:rsid w:val="007C1930"/>
    <w:rsid w:val="007C1936"/>
    <w:rsid w:val="007C193F"/>
    <w:rsid w:val="007C19AC"/>
    <w:rsid w:val="007C1AEA"/>
    <w:rsid w:val="007C1B79"/>
    <w:rsid w:val="007C1BE4"/>
    <w:rsid w:val="007C1C2B"/>
    <w:rsid w:val="007C1CC9"/>
    <w:rsid w:val="007C1CCB"/>
    <w:rsid w:val="007C1D81"/>
    <w:rsid w:val="007C1D8E"/>
    <w:rsid w:val="007C1E40"/>
    <w:rsid w:val="007C1E6A"/>
    <w:rsid w:val="007C1EFB"/>
    <w:rsid w:val="007C1F33"/>
    <w:rsid w:val="007C1F49"/>
    <w:rsid w:val="007C1F81"/>
    <w:rsid w:val="007C205C"/>
    <w:rsid w:val="007C2109"/>
    <w:rsid w:val="007C211F"/>
    <w:rsid w:val="007C2173"/>
    <w:rsid w:val="007C217C"/>
    <w:rsid w:val="007C21BE"/>
    <w:rsid w:val="007C2224"/>
    <w:rsid w:val="007C2247"/>
    <w:rsid w:val="007C2318"/>
    <w:rsid w:val="007C2379"/>
    <w:rsid w:val="007C2386"/>
    <w:rsid w:val="007C2497"/>
    <w:rsid w:val="007C24E4"/>
    <w:rsid w:val="007C2536"/>
    <w:rsid w:val="007C2662"/>
    <w:rsid w:val="007C266C"/>
    <w:rsid w:val="007C2693"/>
    <w:rsid w:val="007C2733"/>
    <w:rsid w:val="007C2808"/>
    <w:rsid w:val="007C28F0"/>
    <w:rsid w:val="007C2971"/>
    <w:rsid w:val="007C29A4"/>
    <w:rsid w:val="007C2A5E"/>
    <w:rsid w:val="007C2B20"/>
    <w:rsid w:val="007C2B86"/>
    <w:rsid w:val="007C2BCD"/>
    <w:rsid w:val="007C2C82"/>
    <w:rsid w:val="007C2D90"/>
    <w:rsid w:val="007C2F22"/>
    <w:rsid w:val="007C2F4A"/>
    <w:rsid w:val="007C3099"/>
    <w:rsid w:val="007C30D8"/>
    <w:rsid w:val="007C30E8"/>
    <w:rsid w:val="007C30F5"/>
    <w:rsid w:val="007C30FE"/>
    <w:rsid w:val="007C316B"/>
    <w:rsid w:val="007C3195"/>
    <w:rsid w:val="007C31B8"/>
    <w:rsid w:val="007C3212"/>
    <w:rsid w:val="007C3224"/>
    <w:rsid w:val="007C3243"/>
    <w:rsid w:val="007C338F"/>
    <w:rsid w:val="007C3396"/>
    <w:rsid w:val="007C33E8"/>
    <w:rsid w:val="007C349D"/>
    <w:rsid w:val="007C34DE"/>
    <w:rsid w:val="007C3507"/>
    <w:rsid w:val="007C3573"/>
    <w:rsid w:val="007C35B9"/>
    <w:rsid w:val="007C35F1"/>
    <w:rsid w:val="007C3600"/>
    <w:rsid w:val="007C3623"/>
    <w:rsid w:val="007C3651"/>
    <w:rsid w:val="007C3668"/>
    <w:rsid w:val="007C3727"/>
    <w:rsid w:val="007C374E"/>
    <w:rsid w:val="007C3788"/>
    <w:rsid w:val="007C383A"/>
    <w:rsid w:val="007C38F2"/>
    <w:rsid w:val="007C3939"/>
    <w:rsid w:val="007C39E6"/>
    <w:rsid w:val="007C3A5B"/>
    <w:rsid w:val="007C3ADE"/>
    <w:rsid w:val="007C3ADF"/>
    <w:rsid w:val="007C3AED"/>
    <w:rsid w:val="007C3B8F"/>
    <w:rsid w:val="007C3CA0"/>
    <w:rsid w:val="007C3D81"/>
    <w:rsid w:val="007C3E59"/>
    <w:rsid w:val="007C3F1F"/>
    <w:rsid w:val="007C3F56"/>
    <w:rsid w:val="007C3F92"/>
    <w:rsid w:val="007C4113"/>
    <w:rsid w:val="007C421B"/>
    <w:rsid w:val="007C4242"/>
    <w:rsid w:val="007C4294"/>
    <w:rsid w:val="007C429E"/>
    <w:rsid w:val="007C4374"/>
    <w:rsid w:val="007C4419"/>
    <w:rsid w:val="007C4491"/>
    <w:rsid w:val="007C4581"/>
    <w:rsid w:val="007C45C5"/>
    <w:rsid w:val="007C4600"/>
    <w:rsid w:val="007C4624"/>
    <w:rsid w:val="007C465A"/>
    <w:rsid w:val="007C466B"/>
    <w:rsid w:val="007C472C"/>
    <w:rsid w:val="007C4745"/>
    <w:rsid w:val="007C477C"/>
    <w:rsid w:val="007C49C1"/>
    <w:rsid w:val="007C4A4A"/>
    <w:rsid w:val="007C4A4C"/>
    <w:rsid w:val="007C4AEA"/>
    <w:rsid w:val="007C4AF6"/>
    <w:rsid w:val="007C4B06"/>
    <w:rsid w:val="007C4B83"/>
    <w:rsid w:val="007C4B90"/>
    <w:rsid w:val="007C4BA3"/>
    <w:rsid w:val="007C4C38"/>
    <w:rsid w:val="007C4C5A"/>
    <w:rsid w:val="007C4C62"/>
    <w:rsid w:val="007C4D61"/>
    <w:rsid w:val="007C4D83"/>
    <w:rsid w:val="007C4DA1"/>
    <w:rsid w:val="007C4E1C"/>
    <w:rsid w:val="007C4E94"/>
    <w:rsid w:val="007C4EAD"/>
    <w:rsid w:val="007C4EB0"/>
    <w:rsid w:val="007C4EB8"/>
    <w:rsid w:val="007C4F0D"/>
    <w:rsid w:val="007C4F58"/>
    <w:rsid w:val="007C4F82"/>
    <w:rsid w:val="007C5114"/>
    <w:rsid w:val="007C51B4"/>
    <w:rsid w:val="007C5216"/>
    <w:rsid w:val="007C52C1"/>
    <w:rsid w:val="007C5313"/>
    <w:rsid w:val="007C532A"/>
    <w:rsid w:val="007C5376"/>
    <w:rsid w:val="007C538F"/>
    <w:rsid w:val="007C53DB"/>
    <w:rsid w:val="007C548E"/>
    <w:rsid w:val="007C5501"/>
    <w:rsid w:val="007C552A"/>
    <w:rsid w:val="007C5567"/>
    <w:rsid w:val="007C563B"/>
    <w:rsid w:val="007C580B"/>
    <w:rsid w:val="007C5819"/>
    <w:rsid w:val="007C5941"/>
    <w:rsid w:val="007C5976"/>
    <w:rsid w:val="007C59E0"/>
    <w:rsid w:val="007C59E4"/>
    <w:rsid w:val="007C5A9F"/>
    <w:rsid w:val="007C5B04"/>
    <w:rsid w:val="007C5B44"/>
    <w:rsid w:val="007C5BCC"/>
    <w:rsid w:val="007C5BD7"/>
    <w:rsid w:val="007C5BE5"/>
    <w:rsid w:val="007C5BF9"/>
    <w:rsid w:val="007C5CA1"/>
    <w:rsid w:val="007C5D7A"/>
    <w:rsid w:val="007C5DEC"/>
    <w:rsid w:val="007C5E81"/>
    <w:rsid w:val="007C5E9B"/>
    <w:rsid w:val="007C5F1A"/>
    <w:rsid w:val="007C5F38"/>
    <w:rsid w:val="007C5F3B"/>
    <w:rsid w:val="007C5F6F"/>
    <w:rsid w:val="007C6074"/>
    <w:rsid w:val="007C6086"/>
    <w:rsid w:val="007C60F2"/>
    <w:rsid w:val="007C6101"/>
    <w:rsid w:val="007C6162"/>
    <w:rsid w:val="007C6186"/>
    <w:rsid w:val="007C61BE"/>
    <w:rsid w:val="007C61F9"/>
    <w:rsid w:val="007C620B"/>
    <w:rsid w:val="007C6321"/>
    <w:rsid w:val="007C634F"/>
    <w:rsid w:val="007C6439"/>
    <w:rsid w:val="007C6450"/>
    <w:rsid w:val="007C64F0"/>
    <w:rsid w:val="007C6509"/>
    <w:rsid w:val="007C6519"/>
    <w:rsid w:val="007C6523"/>
    <w:rsid w:val="007C6585"/>
    <w:rsid w:val="007C65A6"/>
    <w:rsid w:val="007C661B"/>
    <w:rsid w:val="007C663C"/>
    <w:rsid w:val="007C66C6"/>
    <w:rsid w:val="007C6709"/>
    <w:rsid w:val="007C6761"/>
    <w:rsid w:val="007C67A1"/>
    <w:rsid w:val="007C67ED"/>
    <w:rsid w:val="007C68B7"/>
    <w:rsid w:val="007C6931"/>
    <w:rsid w:val="007C6A21"/>
    <w:rsid w:val="007C6A2C"/>
    <w:rsid w:val="007C6A4F"/>
    <w:rsid w:val="007C6A50"/>
    <w:rsid w:val="007C6A67"/>
    <w:rsid w:val="007C6A9F"/>
    <w:rsid w:val="007C6ACA"/>
    <w:rsid w:val="007C6B34"/>
    <w:rsid w:val="007C6B74"/>
    <w:rsid w:val="007C6BDC"/>
    <w:rsid w:val="007C6BE2"/>
    <w:rsid w:val="007C6BEB"/>
    <w:rsid w:val="007C6C05"/>
    <w:rsid w:val="007C6C1E"/>
    <w:rsid w:val="007C6C32"/>
    <w:rsid w:val="007C6C39"/>
    <w:rsid w:val="007C6C42"/>
    <w:rsid w:val="007C6C84"/>
    <w:rsid w:val="007C6CCB"/>
    <w:rsid w:val="007C6CDD"/>
    <w:rsid w:val="007C6D0D"/>
    <w:rsid w:val="007C6DBE"/>
    <w:rsid w:val="007C6E1F"/>
    <w:rsid w:val="007C6F1E"/>
    <w:rsid w:val="007C6F53"/>
    <w:rsid w:val="007C6F62"/>
    <w:rsid w:val="007C6F7F"/>
    <w:rsid w:val="007C7006"/>
    <w:rsid w:val="007C703C"/>
    <w:rsid w:val="007C7040"/>
    <w:rsid w:val="007C70BC"/>
    <w:rsid w:val="007C70C7"/>
    <w:rsid w:val="007C71C8"/>
    <w:rsid w:val="007C71CA"/>
    <w:rsid w:val="007C7237"/>
    <w:rsid w:val="007C7241"/>
    <w:rsid w:val="007C7255"/>
    <w:rsid w:val="007C72CB"/>
    <w:rsid w:val="007C732D"/>
    <w:rsid w:val="007C737E"/>
    <w:rsid w:val="007C745D"/>
    <w:rsid w:val="007C748A"/>
    <w:rsid w:val="007C74D6"/>
    <w:rsid w:val="007C7578"/>
    <w:rsid w:val="007C7712"/>
    <w:rsid w:val="007C7715"/>
    <w:rsid w:val="007C77CE"/>
    <w:rsid w:val="007C78D2"/>
    <w:rsid w:val="007C7980"/>
    <w:rsid w:val="007C7B3C"/>
    <w:rsid w:val="007C7CA0"/>
    <w:rsid w:val="007C7D5C"/>
    <w:rsid w:val="007C7DC5"/>
    <w:rsid w:val="007C7E76"/>
    <w:rsid w:val="007D001B"/>
    <w:rsid w:val="007D0125"/>
    <w:rsid w:val="007D01EB"/>
    <w:rsid w:val="007D02B0"/>
    <w:rsid w:val="007D02E5"/>
    <w:rsid w:val="007D0320"/>
    <w:rsid w:val="007D03AD"/>
    <w:rsid w:val="007D03B3"/>
    <w:rsid w:val="007D041D"/>
    <w:rsid w:val="007D04A8"/>
    <w:rsid w:val="007D04AE"/>
    <w:rsid w:val="007D056C"/>
    <w:rsid w:val="007D05C6"/>
    <w:rsid w:val="007D0617"/>
    <w:rsid w:val="007D0648"/>
    <w:rsid w:val="007D0726"/>
    <w:rsid w:val="007D082A"/>
    <w:rsid w:val="007D0861"/>
    <w:rsid w:val="007D0868"/>
    <w:rsid w:val="007D088B"/>
    <w:rsid w:val="007D09C7"/>
    <w:rsid w:val="007D09CF"/>
    <w:rsid w:val="007D0A05"/>
    <w:rsid w:val="007D0A24"/>
    <w:rsid w:val="007D0A7B"/>
    <w:rsid w:val="007D0AD1"/>
    <w:rsid w:val="007D0B03"/>
    <w:rsid w:val="007D0B66"/>
    <w:rsid w:val="007D0C7C"/>
    <w:rsid w:val="007D0C7F"/>
    <w:rsid w:val="007D0DE5"/>
    <w:rsid w:val="007D0DE6"/>
    <w:rsid w:val="007D0E28"/>
    <w:rsid w:val="007D0E45"/>
    <w:rsid w:val="007D0E98"/>
    <w:rsid w:val="007D0EB8"/>
    <w:rsid w:val="007D0F53"/>
    <w:rsid w:val="007D0FCB"/>
    <w:rsid w:val="007D1027"/>
    <w:rsid w:val="007D1029"/>
    <w:rsid w:val="007D1056"/>
    <w:rsid w:val="007D109A"/>
    <w:rsid w:val="007D10C8"/>
    <w:rsid w:val="007D112D"/>
    <w:rsid w:val="007D1232"/>
    <w:rsid w:val="007D1294"/>
    <w:rsid w:val="007D12B1"/>
    <w:rsid w:val="007D12DA"/>
    <w:rsid w:val="007D1305"/>
    <w:rsid w:val="007D1387"/>
    <w:rsid w:val="007D13A8"/>
    <w:rsid w:val="007D1427"/>
    <w:rsid w:val="007D1464"/>
    <w:rsid w:val="007D1569"/>
    <w:rsid w:val="007D15B8"/>
    <w:rsid w:val="007D15C3"/>
    <w:rsid w:val="007D15C5"/>
    <w:rsid w:val="007D15C6"/>
    <w:rsid w:val="007D15DD"/>
    <w:rsid w:val="007D171E"/>
    <w:rsid w:val="007D1728"/>
    <w:rsid w:val="007D17E0"/>
    <w:rsid w:val="007D1832"/>
    <w:rsid w:val="007D1885"/>
    <w:rsid w:val="007D19AE"/>
    <w:rsid w:val="007D19ED"/>
    <w:rsid w:val="007D1A0B"/>
    <w:rsid w:val="007D1A76"/>
    <w:rsid w:val="007D1B8C"/>
    <w:rsid w:val="007D1BDB"/>
    <w:rsid w:val="007D1BE2"/>
    <w:rsid w:val="007D1BF5"/>
    <w:rsid w:val="007D1C19"/>
    <w:rsid w:val="007D1C1E"/>
    <w:rsid w:val="007D1C69"/>
    <w:rsid w:val="007D1D11"/>
    <w:rsid w:val="007D1D23"/>
    <w:rsid w:val="007D1D91"/>
    <w:rsid w:val="007D1E3A"/>
    <w:rsid w:val="007D1E52"/>
    <w:rsid w:val="007D1EDC"/>
    <w:rsid w:val="007D1F06"/>
    <w:rsid w:val="007D1F1C"/>
    <w:rsid w:val="007D1F8C"/>
    <w:rsid w:val="007D1FC1"/>
    <w:rsid w:val="007D203C"/>
    <w:rsid w:val="007D207B"/>
    <w:rsid w:val="007D20B8"/>
    <w:rsid w:val="007D20C3"/>
    <w:rsid w:val="007D211E"/>
    <w:rsid w:val="007D219F"/>
    <w:rsid w:val="007D21C2"/>
    <w:rsid w:val="007D21C5"/>
    <w:rsid w:val="007D21F5"/>
    <w:rsid w:val="007D227C"/>
    <w:rsid w:val="007D2337"/>
    <w:rsid w:val="007D2417"/>
    <w:rsid w:val="007D2451"/>
    <w:rsid w:val="007D25AB"/>
    <w:rsid w:val="007D25C9"/>
    <w:rsid w:val="007D2627"/>
    <w:rsid w:val="007D2656"/>
    <w:rsid w:val="007D27CE"/>
    <w:rsid w:val="007D28C5"/>
    <w:rsid w:val="007D2910"/>
    <w:rsid w:val="007D2A49"/>
    <w:rsid w:val="007D2A54"/>
    <w:rsid w:val="007D2A7E"/>
    <w:rsid w:val="007D2A9A"/>
    <w:rsid w:val="007D2ACD"/>
    <w:rsid w:val="007D2AE2"/>
    <w:rsid w:val="007D2B45"/>
    <w:rsid w:val="007D2CAB"/>
    <w:rsid w:val="007D2CE6"/>
    <w:rsid w:val="007D2DEC"/>
    <w:rsid w:val="007D2E07"/>
    <w:rsid w:val="007D2E17"/>
    <w:rsid w:val="007D2E70"/>
    <w:rsid w:val="007D2E9A"/>
    <w:rsid w:val="007D2F3B"/>
    <w:rsid w:val="007D2F98"/>
    <w:rsid w:val="007D2FA7"/>
    <w:rsid w:val="007D2FA9"/>
    <w:rsid w:val="007D3044"/>
    <w:rsid w:val="007D3046"/>
    <w:rsid w:val="007D3061"/>
    <w:rsid w:val="007D30BC"/>
    <w:rsid w:val="007D3174"/>
    <w:rsid w:val="007D317E"/>
    <w:rsid w:val="007D31F1"/>
    <w:rsid w:val="007D320A"/>
    <w:rsid w:val="007D3262"/>
    <w:rsid w:val="007D329E"/>
    <w:rsid w:val="007D32D4"/>
    <w:rsid w:val="007D3305"/>
    <w:rsid w:val="007D334E"/>
    <w:rsid w:val="007D348F"/>
    <w:rsid w:val="007D34D5"/>
    <w:rsid w:val="007D3577"/>
    <w:rsid w:val="007D3585"/>
    <w:rsid w:val="007D35A9"/>
    <w:rsid w:val="007D35D8"/>
    <w:rsid w:val="007D3698"/>
    <w:rsid w:val="007D369D"/>
    <w:rsid w:val="007D36E5"/>
    <w:rsid w:val="007D37DF"/>
    <w:rsid w:val="007D38C8"/>
    <w:rsid w:val="007D38D7"/>
    <w:rsid w:val="007D38E9"/>
    <w:rsid w:val="007D3954"/>
    <w:rsid w:val="007D3964"/>
    <w:rsid w:val="007D3A92"/>
    <w:rsid w:val="007D3ADD"/>
    <w:rsid w:val="007D3B1C"/>
    <w:rsid w:val="007D3B1E"/>
    <w:rsid w:val="007D3B38"/>
    <w:rsid w:val="007D3B7C"/>
    <w:rsid w:val="007D3B92"/>
    <w:rsid w:val="007D3BBD"/>
    <w:rsid w:val="007D3C80"/>
    <w:rsid w:val="007D3CC1"/>
    <w:rsid w:val="007D3D0A"/>
    <w:rsid w:val="007D3D5C"/>
    <w:rsid w:val="007D3DDB"/>
    <w:rsid w:val="007D3DE3"/>
    <w:rsid w:val="007D3EC5"/>
    <w:rsid w:val="007D3ED6"/>
    <w:rsid w:val="007D3F0E"/>
    <w:rsid w:val="007D3F16"/>
    <w:rsid w:val="007D3F57"/>
    <w:rsid w:val="007D402E"/>
    <w:rsid w:val="007D4050"/>
    <w:rsid w:val="007D405E"/>
    <w:rsid w:val="007D4185"/>
    <w:rsid w:val="007D41B1"/>
    <w:rsid w:val="007D421B"/>
    <w:rsid w:val="007D42E9"/>
    <w:rsid w:val="007D433E"/>
    <w:rsid w:val="007D43CA"/>
    <w:rsid w:val="007D43FD"/>
    <w:rsid w:val="007D4496"/>
    <w:rsid w:val="007D4506"/>
    <w:rsid w:val="007D4549"/>
    <w:rsid w:val="007D458E"/>
    <w:rsid w:val="007D4644"/>
    <w:rsid w:val="007D4658"/>
    <w:rsid w:val="007D465D"/>
    <w:rsid w:val="007D473A"/>
    <w:rsid w:val="007D4768"/>
    <w:rsid w:val="007D4807"/>
    <w:rsid w:val="007D48A8"/>
    <w:rsid w:val="007D49AC"/>
    <w:rsid w:val="007D4A3D"/>
    <w:rsid w:val="007D4B12"/>
    <w:rsid w:val="007D4B9F"/>
    <w:rsid w:val="007D4C2C"/>
    <w:rsid w:val="007D4C2F"/>
    <w:rsid w:val="007D4CBB"/>
    <w:rsid w:val="007D4CF4"/>
    <w:rsid w:val="007D4D17"/>
    <w:rsid w:val="007D4E68"/>
    <w:rsid w:val="007D4E86"/>
    <w:rsid w:val="007D4F03"/>
    <w:rsid w:val="007D4FDB"/>
    <w:rsid w:val="007D5079"/>
    <w:rsid w:val="007D50CF"/>
    <w:rsid w:val="007D516A"/>
    <w:rsid w:val="007D52AA"/>
    <w:rsid w:val="007D5345"/>
    <w:rsid w:val="007D534C"/>
    <w:rsid w:val="007D535B"/>
    <w:rsid w:val="007D546A"/>
    <w:rsid w:val="007D547B"/>
    <w:rsid w:val="007D54F1"/>
    <w:rsid w:val="007D556E"/>
    <w:rsid w:val="007D5578"/>
    <w:rsid w:val="007D55AF"/>
    <w:rsid w:val="007D5613"/>
    <w:rsid w:val="007D5661"/>
    <w:rsid w:val="007D5662"/>
    <w:rsid w:val="007D56F9"/>
    <w:rsid w:val="007D5768"/>
    <w:rsid w:val="007D57E5"/>
    <w:rsid w:val="007D57E9"/>
    <w:rsid w:val="007D581A"/>
    <w:rsid w:val="007D58AF"/>
    <w:rsid w:val="007D58DB"/>
    <w:rsid w:val="007D5979"/>
    <w:rsid w:val="007D59A1"/>
    <w:rsid w:val="007D59C7"/>
    <w:rsid w:val="007D5A06"/>
    <w:rsid w:val="007D5A16"/>
    <w:rsid w:val="007D5A18"/>
    <w:rsid w:val="007D5A95"/>
    <w:rsid w:val="007D5B17"/>
    <w:rsid w:val="007D5B45"/>
    <w:rsid w:val="007D5B54"/>
    <w:rsid w:val="007D5C8C"/>
    <w:rsid w:val="007D5C9E"/>
    <w:rsid w:val="007D5CAC"/>
    <w:rsid w:val="007D5D3E"/>
    <w:rsid w:val="007D5D6E"/>
    <w:rsid w:val="007D5DB9"/>
    <w:rsid w:val="007D5DE4"/>
    <w:rsid w:val="007D5DF4"/>
    <w:rsid w:val="007D5E2F"/>
    <w:rsid w:val="007D5EEB"/>
    <w:rsid w:val="007D5F92"/>
    <w:rsid w:val="007D5FA7"/>
    <w:rsid w:val="007D5FBC"/>
    <w:rsid w:val="007D608B"/>
    <w:rsid w:val="007D608D"/>
    <w:rsid w:val="007D6151"/>
    <w:rsid w:val="007D61CA"/>
    <w:rsid w:val="007D61D4"/>
    <w:rsid w:val="007D6266"/>
    <w:rsid w:val="007D626C"/>
    <w:rsid w:val="007D629E"/>
    <w:rsid w:val="007D62B3"/>
    <w:rsid w:val="007D6306"/>
    <w:rsid w:val="007D6330"/>
    <w:rsid w:val="007D63B5"/>
    <w:rsid w:val="007D63EA"/>
    <w:rsid w:val="007D645B"/>
    <w:rsid w:val="007D6484"/>
    <w:rsid w:val="007D64B8"/>
    <w:rsid w:val="007D66B3"/>
    <w:rsid w:val="007D6908"/>
    <w:rsid w:val="007D69BB"/>
    <w:rsid w:val="007D69D2"/>
    <w:rsid w:val="007D69E8"/>
    <w:rsid w:val="007D69FE"/>
    <w:rsid w:val="007D6A07"/>
    <w:rsid w:val="007D6A0D"/>
    <w:rsid w:val="007D6A85"/>
    <w:rsid w:val="007D6AD3"/>
    <w:rsid w:val="007D6B1D"/>
    <w:rsid w:val="007D6B79"/>
    <w:rsid w:val="007D6B94"/>
    <w:rsid w:val="007D6BDB"/>
    <w:rsid w:val="007D6C16"/>
    <w:rsid w:val="007D6C4A"/>
    <w:rsid w:val="007D6C59"/>
    <w:rsid w:val="007D6D11"/>
    <w:rsid w:val="007D6D93"/>
    <w:rsid w:val="007D6DCF"/>
    <w:rsid w:val="007D6DF3"/>
    <w:rsid w:val="007D6E06"/>
    <w:rsid w:val="007D6E44"/>
    <w:rsid w:val="007D6F26"/>
    <w:rsid w:val="007D6F71"/>
    <w:rsid w:val="007D7020"/>
    <w:rsid w:val="007D70D8"/>
    <w:rsid w:val="007D70F2"/>
    <w:rsid w:val="007D7186"/>
    <w:rsid w:val="007D7252"/>
    <w:rsid w:val="007D72A4"/>
    <w:rsid w:val="007D731E"/>
    <w:rsid w:val="007D7331"/>
    <w:rsid w:val="007D7357"/>
    <w:rsid w:val="007D745B"/>
    <w:rsid w:val="007D7542"/>
    <w:rsid w:val="007D7604"/>
    <w:rsid w:val="007D7680"/>
    <w:rsid w:val="007D7732"/>
    <w:rsid w:val="007D77D9"/>
    <w:rsid w:val="007D77E6"/>
    <w:rsid w:val="007D785B"/>
    <w:rsid w:val="007D7863"/>
    <w:rsid w:val="007D7868"/>
    <w:rsid w:val="007D7888"/>
    <w:rsid w:val="007D7A69"/>
    <w:rsid w:val="007D7A7F"/>
    <w:rsid w:val="007D7A94"/>
    <w:rsid w:val="007D7B70"/>
    <w:rsid w:val="007D7BC7"/>
    <w:rsid w:val="007D7BDB"/>
    <w:rsid w:val="007D7C42"/>
    <w:rsid w:val="007D7CEC"/>
    <w:rsid w:val="007D7D60"/>
    <w:rsid w:val="007D7E0B"/>
    <w:rsid w:val="007D7E74"/>
    <w:rsid w:val="007D7E92"/>
    <w:rsid w:val="007E0064"/>
    <w:rsid w:val="007E007F"/>
    <w:rsid w:val="007E00A1"/>
    <w:rsid w:val="007E00CD"/>
    <w:rsid w:val="007E010B"/>
    <w:rsid w:val="007E01EA"/>
    <w:rsid w:val="007E023B"/>
    <w:rsid w:val="007E025B"/>
    <w:rsid w:val="007E0269"/>
    <w:rsid w:val="007E0282"/>
    <w:rsid w:val="007E03B2"/>
    <w:rsid w:val="007E0476"/>
    <w:rsid w:val="007E0501"/>
    <w:rsid w:val="007E05DD"/>
    <w:rsid w:val="007E05E4"/>
    <w:rsid w:val="007E06C0"/>
    <w:rsid w:val="007E06C2"/>
    <w:rsid w:val="007E06DC"/>
    <w:rsid w:val="007E074D"/>
    <w:rsid w:val="007E075D"/>
    <w:rsid w:val="007E085D"/>
    <w:rsid w:val="007E0873"/>
    <w:rsid w:val="007E08A9"/>
    <w:rsid w:val="007E08B7"/>
    <w:rsid w:val="007E08EC"/>
    <w:rsid w:val="007E0907"/>
    <w:rsid w:val="007E096D"/>
    <w:rsid w:val="007E09B9"/>
    <w:rsid w:val="007E09C3"/>
    <w:rsid w:val="007E0A98"/>
    <w:rsid w:val="007E0B3C"/>
    <w:rsid w:val="007E0B46"/>
    <w:rsid w:val="007E0B48"/>
    <w:rsid w:val="007E0BAB"/>
    <w:rsid w:val="007E0C70"/>
    <w:rsid w:val="007E0CE5"/>
    <w:rsid w:val="007E0D88"/>
    <w:rsid w:val="007E0DA0"/>
    <w:rsid w:val="007E0DCB"/>
    <w:rsid w:val="007E0E03"/>
    <w:rsid w:val="007E0F68"/>
    <w:rsid w:val="007E0F8B"/>
    <w:rsid w:val="007E1022"/>
    <w:rsid w:val="007E107C"/>
    <w:rsid w:val="007E1150"/>
    <w:rsid w:val="007E11BD"/>
    <w:rsid w:val="007E127A"/>
    <w:rsid w:val="007E12AD"/>
    <w:rsid w:val="007E13A0"/>
    <w:rsid w:val="007E13AF"/>
    <w:rsid w:val="007E13E1"/>
    <w:rsid w:val="007E1443"/>
    <w:rsid w:val="007E1540"/>
    <w:rsid w:val="007E15B7"/>
    <w:rsid w:val="007E166E"/>
    <w:rsid w:val="007E16CD"/>
    <w:rsid w:val="007E173E"/>
    <w:rsid w:val="007E175F"/>
    <w:rsid w:val="007E17B1"/>
    <w:rsid w:val="007E18CE"/>
    <w:rsid w:val="007E18E2"/>
    <w:rsid w:val="007E1995"/>
    <w:rsid w:val="007E1A04"/>
    <w:rsid w:val="007E1A36"/>
    <w:rsid w:val="007E1A53"/>
    <w:rsid w:val="007E1A64"/>
    <w:rsid w:val="007E1AFA"/>
    <w:rsid w:val="007E1B78"/>
    <w:rsid w:val="007E1C64"/>
    <w:rsid w:val="007E1D00"/>
    <w:rsid w:val="007E1D1B"/>
    <w:rsid w:val="007E1D8D"/>
    <w:rsid w:val="007E1DC3"/>
    <w:rsid w:val="007E1EBA"/>
    <w:rsid w:val="007E1EFE"/>
    <w:rsid w:val="007E1F11"/>
    <w:rsid w:val="007E1F3F"/>
    <w:rsid w:val="007E2038"/>
    <w:rsid w:val="007E20E9"/>
    <w:rsid w:val="007E21DD"/>
    <w:rsid w:val="007E2249"/>
    <w:rsid w:val="007E2274"/>
    <w:rsid w:val="007E22B1"/>
    <w:rsid w:val="007E2323"/>
    <w:rsid w:val="007E2337"/>
    <w:rsid w:val="007E23E1"/>
    <w:rsid w:val="007E2410"/>
    <w:rsid w:val="007E2463"/>
    <w:rsid w:val="007E2475"/>
    <w:rsid w:val="007E24CF"/>
    <w:rsid w:val="007E252B"/>
    <w:rsid w:val="007E2565"/>
    <w:rsid w:val="007E25D3"/>
    <w:rsid w:val="007E2627"/>
    <w:rsid w:val="007E2673"/>
    <w:rsid w:val="007E27E4"/>
    <w:rsid w:val="007E282A"/>
    <w:rsid w:val="007E28B6"/>
    <w:rsid w:val="007E28FC"/>
    <w:rsid w:val="007E29EE"/>
    <w:rsid w:val="007E29F0"/>
    <w:rsid w:val="007E2A6E"/>
    <w:rsid w:val="007E2B31"/>
    <w:rsid w:val="007E2B50"/>
    <w:rsid w:val="007E2B86"/>
    <w:rsid w:val="007E2B8F"/>
    <w:rsid w:val="007E2BF6"/>
    <w:rsid w:val="007E2C09"/>
    <w:rsid w:val="007E2C12"/>
    <w:rsid w:val="007E2C46"/>
    <w:rsid w:val="007E2C9D"/>
    <w:rsid w:val="007E2CBA"/>
    <w:rsid w:val="007E2CD8"/>
    <w:rsid w:val="007E2CFF"/>
    <w:rsid w:val="007E2D63"/>
    <w:rsid w:val="007E2EE3"/>
    <w:rsid w:val="007E2F7C"/>
    <w:rsid w:val="007E2F9F"/>
    <w:rsid w:val="007E2FC2"/>
    <w:rsid w:val="007E307C"/>
    <w:rsid w:val="007E317E"/>
    <w:rsid w:val="007E3212"/>
    <w:rsid w:val="007E3266"/>
    <w:rsid w:val="007E326B"/>
    <w:rsid w:val="007E328B"/>
    <w:rsid w:val="007E33BD"/>
    <w:rsid w:val="007E343C"/>
    <w:rsid w:val="007E3508"/>
    <w:rsid w:val="007E356A"/>
    <w:rsid w:val="007E359F"/>
    <w:rsid w:val="007E3624"/>
    <w:rsid w:val="007E3635"/>
    <w:rsid w:val="007E365C"/>
    <w:rsid w:val="007E36E4"/>
    <w:rsid w:val="007E37DA"/>
    <w:rsid w:val="007E3847"/>
    <w:rsid w:val="007E38CB"/>
    <w:rsid w:val="007E38D9"/>
    <w:rsid w:val="007E3900"/>
    <w:rsid w:val="007E3911"/>
    <w:rsid w:val="007E3925"/>
    <w:rsid w:val="007E3930"/>
    <w:rsid w:val="007E3939"/>
    <w:rsid w:val="007E395D"/>
    <w:rsid w:val="007E3990"/>
    <w:rsid w:val="007E39DE"/>
    <w:rsid w:val="007E3A58"/>
    <w:rsid w:val="007E3B1A"/>
    <w:rsid w:val="007E3B80"/>
    <w:rsid w:val="007E3C17"/>
    <w:rsid w:val="007E3C2B"/>
    <w:rsid w:val="007E3D20"/>
    <w:rsid w:val="007E3D6C"/>
    <w:rsid w:val="007E3D6E"/>
    <w:rsid w:val="007E3E58"/>
    <w:rsid w:val="007E3F4B"/>
    <w:rsid w:val="007E3F98"/>
    <w:rsid w:val="007E4091"/>
    <w:rsid w:val="007E40D6"/>
    <w:rsid w:val="007E4123"/>
    <w:rsid w:val="007E4124"/>
    <w:rsid w:val="007E4247"/>
    <w:rsid w:val="007E42A6"/>
    <w:rsid w:val="007E431D"/>
    <w:rsid w:val="007E439B"/>
    <w:rsid w:val="007E43AF"/>
    <w:rsid w:val="007E43D9"/>
    <w:rsid w:val="007E4410"/>
    <w:rsid w:val="007E4463"/>
    <w:rsid w:val="007E4471"/>
    <w:rsid w:val="007E453B"/>
    <w:rsid w:val="007E45EC"/>
    <w:rsid w:val="007E461A"/>
    <w:rsid w:val="007E4646"/>
    <w:rsid w:val="007E466E"/>
    <w:rsid w:val="007E46B2"/>
    <w:rsid w:val="007E4705"/>
    <w:rsid w:val="007E4734"/>
    <w:rsid w:val="007E474E"/>
    <w:rsid w:val="007E4866"/>
    <w:rsid w:val="007E4895"/>
    <w:rsid w:val="007E49D3"/>
    <w:rsid w:val="007E4A0B"/>
    <w:rsid w:val="007E4A64"/>
    <w:rsid w:val="007E4AEB"/>
    <w:rsid w:val="007E4B09"/>
    <w:rsid w:val="007E4B75"/>
    <w:rsid w:val="007E4C26"/>
    <w:rsid w:val="007E4C5F"/>
    <w:rsid w:val="007E4C9D"/>
    <w:rsid w:val="007E4D4C"/>
    <w:rsid w:val="007E4D5E"/>
    <w:rsid w:val="007E4DCE"/>
    <w:rsid w:val="007E4DE4"/>
    <w:rsid w:val="007E4DEE"/>
    <w:rsid w:val="007E4ED6"/>
    <w:rsid w:val="007E4EE2"/>
    <w:rsid w:val="007E4F1D"/>
    <w:rsid w:val="007E4F56"/>
    <w:rsid w:val="007E4F9C"/>
    <w:rsid w:val="007E4FCB"/>
    <w:rsid w:val="007E4FF2"/>
    <w:rsid w:val="007E5028"/>
    <w:rsid w:val="007E5043"/>
    <w:rsid w:val="007E5080"/>
    <w:rsid w:val="007E50BA"/>
    <w:rsid w:val="007E511B"/>
    <w:rsid w:val="007E5248"/>
    <w:rsid w:val="007E52D3"/>
    <w:rsid w:val="007E5309"/>
    <w:rsid w:val="007E5360"/>
    <w:rsid w:val="007E5437"/>
    <w:rsid w:val="007E543E"/>
    <w:rsid w:val="007E54F0"/>
    <w:rsid w:val="007E554F"/>
    <w:rsid w:val="007E55D2"/>
    <w:rsid w:val="007E5636"/>
    <w:rsid w:val="007E56AC"/>
    <w:rsid w:val="007E56D1"/>
    <w:rsid w:val="007E5765"/>
    <w:rsid w:val="007E58AB"/>
    <w:rsid w:val="007E5940"/>
    <w:rsid w:val="007E5981"/>
    <w:rsid w:val="007E598D"/>
    <w:rsid w:val="007E5A01"/>
    <w:rsid w:val="007E5A9F"/>
    <w:rsid w:val="007E5AA3"/>
    <w:rsid w:val="007E5AA8"/>
    <w:rsid w:val="007E5AAA"/>
    <w:rsid w:val="007E5B06"/>
    <w:rsid w:val="007E5B61"/>
    <w:rsid w:val="007E5CAA"/>
    <w:rsid w:val="007E5CAE"/>
    <w:rsid w:val="007E5CE5"/>
    <w:rsid w:val="007E5DBC"/>
    <w:rsid w:val="007E5DDA"/>
    <w:rsid w:val="007E5E29"/>
    <w:rsid w:val="007E5EFC"/>
    <w:rsid w:val="007E5FF0"/>
    <w:rsid w:val="007E607C"/>
    <w:rsid w:val="007E6100"/>
    <w:rsid w:val="007E615B"/>
    <w:rsid w:val="007E6178"/>
    <w:rsid w:val="007E61D1"/>
    <w:rsid w:val="007E6212"/>
    <w:rsid w:val="007E6216"/>
    <w:rsid w:val="007E62C2"/>
    <w:rsid w:val="007E62D8"/>
    <w:rsid w:val="007E6327"/>
    <w:rsid w:val="007E637F"/>
    <w:rsid w:val="007E63A8"/>
    <w:rsid w:val="007E6414"/>
    <w:rsid w:val="007E6449"/>
    <w:rsid w:val="007E64E5"/>
    <w:rsid w:val="007E6572"/>
    <w:rsid w:val="007E6579"/>
    <w:rsid w:val="007E657F"/>
    <w:rsid w:val="007E6582"/>
    <w:rsid w:val="007E6598"/>
    <w:rsid w:val="007E65D5"/>
    <w:rsid w:val="007E66C4"/>
    <w:rsid w:val="007E66D2"/>
    <w:rsid w:val="007E66DD"/>
    <w:rsid w:val="007E66E5"/>
    <w:rsid w:val="007E677F"/>
    <w:rsid w:val="007E68B1"/>
    <w:rsid w:val="007E6903"/>
    <w:rsid w:val="007E69E2"/>
    <w:rsid w:val="007E6A63"/>
    <w:rsid w:val="007E6A64"/>
    <w:rsid w:val="007E6A85"/>
    <w:rsid w:val="007E6A99"/>
    <w:rsid w:val="007E6B06"/>
    <w:rsid w:val="007E6C05"/>
    <w:rsid w:val="007E6C75"/>
    <w:rsid w:val="007E6CCC"/>
    <w:rsid w:val="007E6D74"/>
    <w:rsid w:val="007E6E79"/>
    <w:rsid w:val="007E6F39"/>
    <w:rsid w:val="007E6FDA"/>
    <w:rsid w:val="007E7134"/>
    <w:rsid w:val="007E717B"/>
    <w:rsid w:val="007E7222"/>
    <w:rsid w:val="007E7283"/>
    <w:rsid w:val="007E738C"/>
    <w:rsid w:val="007E741B"/>
    <w:rsid w:val="007E749E"/>
    <w:rsid w:val="007E74BC"/>
    <w:rsid w:val="007E7511"/>
    <w:rsid w:val="007E75A7"/>
    <w:rsid w:val="007E7682"/>
    <w:rsid w:val="007E76A2"/>
    <w:rsid w:val="007E76D5"/>
    <w:rsid w:val="007E7753"/>
    <w:rsid w:val="007E7852"/>
    <w:rsid w:val="007E7886"/>
    <w:rsid w:val="007E78C7"/>
    <w:rsid w:val="007E7902"/>
    <w:rsid w:val="007E79F7"/>
    <w:rsid w:val="007E7A87"/>
    <w:rsid w:val="007E7A8B"/>
    <w:rsid w:val="007E7A97"/>
    <w:rsid w:val="007E7B4D"/>
    <w:rsid w:val="007E7B67"/>
    <w:rsid w:val="007E7B83"/>
    <w:rsid w:val="007E7B96"/>
    <w:rsid w:val="007E7BA1"/>
    <w:rsid w:val="007E7BE6"/>
    <w:rsid w:val="007E7C05"/>
    <w:rsid w:val="007E7C35"/>
    <w:rsid w:val="007E7C57"/>
    <w:rsid w:val="007E7C94"/>
    <w:rsid w:val="007E7D88"/>
    <w:rsid w:val="007E7DE4"/>
    <w:rsid w:val="007E7DE7"/>
    <w:rsid w:val="007E7F7E"/>
    <w:rsid w:val="007E7FEF"/>
    <w:rsid w:val="007F0035"/>
    <w:rsid w:val="007F006D"/>
    <w:rsid w:val="007F007B"/>
    <w:rsid w:val="007F007F"/>
    <w:rsid w:val="007F00BF"/>
    <w:rsid w:val="007F0255"/>
    <w:rsid w:val="007F02F3"/>
    <w:rsid w:val="007F0354"/>
    <w:rsid w:val="007F044F"/>
    <w:rsid w:val="007F045C"/>
    <w:rsid w:val="007F0538"/>
    <w:rsid w:val="007F055A"/>
    <w:rsid w:val="007F05FE"/>
    <w:rsid w:val="007F0642"/>
    <w:rsid w:val="007F06C8"/>
    <w:rsid w:val="007F0745"/>
    <w:rsid w:val="007F0867"/>
    <w:rsid w:val="007F088B"/>
    <w:rsid w:val="007F0904"/>
    <w:rsid w:val="007F0945"/>
    <w:rsid w:val="007F0A4A"/>
    <w:rsid w:val="007F0AC8"/>
    <w:rsid w:val="007F0BA9"/>
    <w:rsid w:val="007F0BB3"/>
    <w:rsid w:val="007F0BB8"/>
    <w:rsid w:val="007F0BDD"/>
    <w:rsid w:val="007F0BE3"/>
    <w:rsid w:val="007F0C35"/>
    <w:rsid w:val="007F0CAB"/>
    <w:rsid w:val="007F0CB6"/>
    <w:rsid w:val="007F0DAA"/>
    <w:rsid w:val="007F0DBF"/>
    <w:rsid w:val="007F0E93"/>
    <w:rsid w:val="007F0EED"/>
    <w:rsid w:val="007F0F9F"/>
    <w:rsid w:val="007F0FB1"/>
    <w:rsid w:val="007F0FB6"/>
    <w:rsid w:val="007F0FC5"/>
    <w:rsid w:val="007F109B"/>
    <w:rsid w:val="007F1149"/>
    <w:rsid w:val="007F11B1"/>
    <w:rsid w:val="007F11DC"/>
    <w:rsid w:val="007F121F"/>
    <w:rsid w:val="007F1235"/>
    <w:rsid w:val="007F13AB"/>
    <w:rsid w:val="007F13F0"/>
    <w:rsid w:val="007F146E"/>
    <w:rsid w:val="007F147F"/>
    <w:rsid w:val="007F1492"/>
    <w:rsid w:val="007F14F8"/>
    <w:rsid w:val="007F152E"/>
    <w:rsid w:val="007F1574"/>
    <w:rsid w:val="007F1626"/>
    <w:rsid w:val="007F16CD"/>
    <w:rsid w:val="007F16ED"/>
    <w:rsid w:val="007F1891"/>
    <w:rsid w:val="007F1894"/>
    <w:rsid w:val="007F189C"/>
    <w:rsid w:val="007F1987"/>
    <w:rsid w:val="007F19B7"/>
    <w:rsid w:val="007F1A5E"/>
    <w:rsid w:val="007F1A76"/>
    <w:rsid w:val="007F1B18"/>
    <w:rsid w:val="007F1B38"/>
    <w:rsid w:val="007F1BA9"/>
    <w:rsid w:val="007F1BE5"/>
    <w:rsid w:val="007F1BEC"/>
    <w:rsid w:val="007F1C2B"/>
    <w:rsid w:val="007F1C57"/>
    <w:rsid w:val="007F1CB6"/>
    <w:rsid w:val="007F1D15"/>
    <w:rsid w:val="007F1E14"/>
    <w:rsid w:val="007F1EB4"/>
    <w:rsid w:val="007F1F26"/>
    <w:rsid w:val="007F1F4D"/>
    <w:rsid w:val="007F1FAE"/>
    <w:rsid w:val="007F1FF9"/>
    <w:rsid w:val="007F2063"/>
    <w:rsid w:val="007F20CA"/>
    <w:rsid w:val="007F20E2"/>
    <w:rsid w:val="007F21ED"/>
    <w:rsid w:val="007F21F6"/>
    <w:rsid w:val="007F21FC"/>
    <w:rsid w:val="007F2239"/>
    <w:rsid w:val="007F23B4"/>
    <w:rsid w:val="007F23F2"/>
    <w:rsid w:val="007F2422"/>
    <w:rsid w:val="007F2425"/>
    <w:rsid w:val="007F246D"/>
    <w:rsid w:val="007F247B"/>
    <w:rsid w:val="007F24FD"/>
    <w:rsid w:val="007F25E4"/>
    <w:rsid w:val="007F269C"/>
    <w:rsid w:val="007F2766"/>
    <w:rsid w:val="007F276D"/>
    <w:rsid w:val="007F2786"/>
    <w:rsid w:val="007F27D7"/>
    <w:rsid w:val="007F27EE"/>
    <w:rsid w:val="007F2874"/>
    <w:rsid w:val="007F2896"/>
    <w:rsid w:val="007F2983"/>
    <w:rsid w:val="007F2AA7"/>
    <w:rsid w:val="007F2AD6"/>
    <w:rsid w:val="007F2B8C"/>
    <w:rsid w:val="007F2C44"/>
    <w:rsid w:val="007F2C5A"/>
    <w:rsid w:val="007F2CB5"/>
    <w:rsid w:val="007F2CD3"/>
    <w:rsid w:val="007F2CE6"/>
    <w:rsid w:val="007F2D8F"/>
    <w:rsid w:val="007F2E4B"/>
    <w:rsid w:val="007F2E96"/>
    <w:rsid w:val="007F2ECE"/>
    <w:rsid w:val="007F2EFA"/>
    <w:rsid w:val="007F2F8A"/>
    <w:rsid w:val="007F306F"/>
    <w:rsid w:val="007F3087"/>
    <w:rsid w:val="007F3188"/>
    <w:rsid w:val="007F32B3"/>
    <w:rsid w:val="007F32D7"/>
    <w:rsid w:val="007F330A"/>
    <w:rsid w:val="007F3400"/>
    <w:rsid w:val="007F3402"/>
    <w:rsid w:val="007F3411"/>
    <w:rsid w:val="007F3470"/>
    <w:rsid w:val="007F34BC"/>
    <w:rsid w:val="007F3534"/>
    <w:rsid w:val="007F35A9"/>
    <w:rsid w:val="007F360E"/>
    <w:rsid w:val="007F364F"/>
    <w:rsid w:val="007F36E8"/>
    <w:rsid w:val="007F3764"/>
    <w:rsid w:val="007F37A0"/>
    <w:rsid w:val="007F381F"/>
    <w:rsid w:val="007F3879"/>
    <w:rsid w:val="007F39EB"/>
    <w:rsid w:val="007F3A0C"/>
    <w:rsid w:val="007F3A1E"/>
    <w:rsid w:val="007F3A6B"/>
    <w:rsid w:val="007F3AB6"/>
    <w:rsid w:val="007F3BBA"/>
    <w:rsid w:val="007F3C7F"/>
    <w:rsid w:val="007F3CDF"/>
    <w:rsid w:val="007F3D15"/>
    <w:rsid w:val="007F3D43"/>
    <w:rsid w:val="007F3DD3"/>
    <w:rsid w:val="007F3DDC"/>
    <w:rsid w:val="007F3DE2"/>
    <w:rsid w:val="007F3DF0"/>
    <w:rsid w:val="007F3EA9"/>
    <w:rsid w:val="007F3EBB"/>
    <w:rsid w:val="007F3F76"/>
    <w:rsid w:val="007F3FAD"/>
    <w:rsid w:val="007F4054"/>
    <w:rsid w:val="007F4066"/>
    <w:rsid w:val="007F40EE"/>
    <w:rsid w:val="007F4147"/>
    <w:rsid w:val="007F42D0"/>
    <w:rsid w:val="007F4383"/>
    <w:rsid w:val="007F43A2"/>
    <w:rsid w:val="007F44C6"/>
    <w:rsid w:val="007F4524"/>
    <w:rsid w:val="007F46F9"/>
    <w:rsid w:val="007F47B5"/>
    <w:rsid w:val="007F47F7"/>
    <w:rsid w:val="007F487D"/>
    <w:rsid w:val="007F4954"/>
    <w:rsid w:val="007F4999"/>
    <w:rsid w:val="007F4A07"/>
    <w:rsid w:val="007F4B21"/>
    <w:rsid w:val="007F4B3E"/>
    <w:rsid w:val="007F4C05"/>
    <w:rsid w:val="007F4C32"/>
    <w:rsid w:val="007F4CAC"/>
    <w:rsid w:val="007F4D31"/>
    <w:rsid w:val="007F4D5B"/>
    <w:rsid w:val="007F4D86"/>
    <w:rsid w:val="007F4DD6"/>
    <w:rsid w:val="007F4ED0"/>
    <w:rsid w:val="007F4EF0"/>
    <w:rsid w:val="007F4F6D"/>
    <w:rsid w:val="007F4FF6"/>
    <w:rsid w:val="007F501A"/>
    <w:rsid w:val="007F52F2"/>
    <w:rsid w:val="007F52F6"/>
    <w:rsid w:val="007F5330"/>
    <w:rsid w:val="007F536F"/>
    <w:rsid w:val="007F53B3"/>
    <w:rsid w:val="007F5410"/>
    <w:rsid w:val="007F5433"/>
    <w:rsid w:val="007F5441"/>
    <w:rsid w:val="007F5532"/>
    <w:rsid w:val="007F55A5"/>
    <w:rsid w:val="007F562F"/>
    <w:rsid w:val="007F5719"/>
    <w:rsid w:val="007F5721"/>
    <w:rsid w:val="007F57BC"/>
    <w:rsid w:val="007F58BF"/>
    <w:rsid w:val="007F5962"/>
    <w:rsid w:val="007F59B3"/>
    <w:rsid w:val="007F59B6"/>
    <w:rsid w:val="007F5A0D"/>
    <w:rsid w:val="007F5A98"/>
    <w:rsid w:val="007F5B25"/>
    <w:rsid w:val="007F5B4F"/>
    <w:rsid w:val="007F5BBD"/>
    <w:rsid w:val="007F5BD5"/>
    <w:rsid w:val="007F5C1E"/>
    <w:rsid w:val="007F5C2F"/>
    <w:rsid w:val="007F5CB9"/>
    <w:rsid w:val="007F5D97"/>
    <w:rsid w:val="007F5DE9"/>
    <w:rsid w:val="007F5DEA"/>
    <w:rsid w:val="007F5E06"/>
    <w:rsid w:val="007F5E47"/>
    <w:rsid w:val="007F5E64"/>
    <w:rsid w:val="007F5F37"/>
    <w:rsid w:val="007F5F83"/>
    <w:rsid w:val="007F5F86"/>
    <w:rsid w:val="007F5F8D"/>
    <w:rsid w:val="007F6003"/>
    <w:rsid w:val="007F613E"/>
    <w:rsid w:val="007F6142"/>
    <w:rsid w:val="007F618F"/>
    <w:rsid w:val="007F6227"/>
    <w:rsid w:val="007F6240"/>
    <w:rsid w:val="007F6277"/>
    <w:rsid w:val="007F62BC"/>
    <w:rsid w:val="007F62D8"/>
    <w:rsid w:val="007F6329"/>
    <w:rsid w:val="007F6330"/>
    <w:rsid w:val="007F643E"/>
    <w:rsid w:val="007F6447"/>
    <w:rsid w:val="007F64CA"/>
    <w:rsid w:val="007F64DF"/>
    <w:rsid w:val="007F6558"/>
    <w:rsid w:val="007F65B4"/>
    <w:rsid w:val="007F6646"/>
    <w:rsid w:val="007F667B"/>
    <w:rsid w:val="007F6681"/>
    <w:rsid w:val="007F673D"/>
    <w:rsid w:val="007F677F"/>
    <w:rsid w:val="007F6789"/>
    <w:rsid w:val="007F67C2"/>
    <w:rsid w:val="007F67EE"/>
    <w:rsid w:val="007F687E"/>
    <w:rsid w:val="007F688C"/>
    <w:rsid w:val="007F68E6"/>
    <w:rsid w:val="007F697B"/>
    <w:rsid w:val="007F6A2C"/>
    <w:rsid w:val="007F6BA8"/>
    <w:rsid w:val="007F6C06"/>
    <w:rsid w:val="007F6C27"/>
    <w:rsid w:val="007F6D35"/>
    <w:rsid w:val="007F6D9C"/>
    <w:rsid w:val="007F6E8B"/>
    <w:rsid w:val="007F6F80"/>
    <w:rsid w:val="007F6F81"/>
    <w:rsid w:val="007F6FC9"/>
    <w:rsid w:val="007F7068"/>
    <w:rsid w:val="007F7164"/>
    <w:rsid w:val="007F71D9"/>
    <w:rsid w:val="007F71EA"/>
    <w:rsid w:val="007F731B"/>
    <w:rsid w:val="007F732F"/>
    <w:rsid w:val="007F7359"/>
    <w:rsid w:val="007F7477"/>
    <w:rsid w:val="007F756B"/>
    <w:rsid w:val="007F7572"/>
    <w:rsid w:val="007F7660"/>
    <w:rsid w:val="007F7710"/>
    <w:rsid w:val="007F7785"/>
    <w:rsid w:val="007F7794"/>
    <w:rsid w:val="007F77BD"/>
    <w:rsid w:val="007F77D2"/>
    <w:rsid w:val="007F7820"/>
    <w:rsid w:val="007F7958"/>
    <w:rsid w:val="007F7A2F"/>
    <w:rsid w:val="007F7A4C"/>
    <w:rsid w:val="007F7A4F"/>
    <w:rsid w:val="007F7B0C"/>
    <w:rsid w:val="007F7B61"/>
    <w:rsid w:val="007F7C2A"/>
    <w:rsid w:val="007F7E65"/>
    <w:rsid w:val="007F7EB7"/>
    <w:rsid w:val="007F7ECC"/>
    <w:rsid w:val="007F7F45"/>
    <w:rsid w:val="007F7FE8"/>
    <w:rsid w:val="00800012"/>
    <w:rsid w:val="00800018"/>
    <w:rsid w:val="0080013F"/>
    <w:rsid w:val="00800181"/>
    <w:rsid w:val="008001C8"/>
    <w:rsid w:val="00800232"/>
    <w:rsid w:val="0080025C"/>
    <w:rsid w:val="008002AF"/>
    <w:rsid w:val="00800355"/>
    <w:rsid w:val="0080036D"/>
    <w:rsid w:val="00800476"/>
    <w:rsid w:val="00800483"/>
    <w:rsid w:val="00800485"/>
    <w:rsid w:val="00800499"/>
    <w:rsid w:val="00800516"/>
    <w:rsid w:val="0080066F"/>
    <w:rsid w:val="008006EB"/>
    <w:rsid w:val="008006FB"/>
    <w:rsid w:val="0080071B"/>
    <w:rsid w:val="008007C5"/>
    <w:rsid w:val="0080092F"/>
    <w:rsid w:val="0080093F"/>
    <w:rsid w:val="00800951"/>
    <w:rsid w:val="008009C3"/>
    <w:rsid w:val="00800CA6"/>
    <w:rsid w:val="00800D4A"/>
    <w:rsid w:val="00800E19"/>
    <w:rsid w:val="00800E90"/>
    <w:rsid w:val="00800EB8"/>
    <w:rsid w:val="00800FA3"/>
    <w:rsid w:val="0080104F"/>
    <w:rsid w:val="0080111F"/>
    <w:rsid w:val="0080113C"/>
    <w:rsid w:val="00801155"/>
    <w:rsid w:val="008011A1"/>
    <w:rsid w:val="008011B9"/>
    <w:rsid w:val="008011EE"/>
    <w:rsid w:val="0080124B"/>
    <w:rsid w:val="00801387"/>
    <w:rsid w:val="008013A0"/>
    <w:rsid w:val="008013F9"/>
    <w:rsid w:val="008014DC"/>
    <w:rsid w:val="00801557"/>
    <w:rsid w:val="008015B2"/>
    <w:rsid w:val="008015ED"/>
    <w:rsid w:val="00801639"/>
    <w:rsid w:val="00801654"/>
    <w:rsid w:val="008016B8"/>
    <w:rsid w:val="00801721"/>
    <w:rsid w:val="0080173C"/>
    <w:rsid w:val="008017CD"/>
    <w:rsid w:val="00801835"/>
    <w:rsid w:val="00801932"/>
    <w:rsid w:val="0080193C"/>
    <w:rsid w:val="00801964"/>
    <w:rsid w:val="00801970"/>
    <w:rsid w:val="00801976"/>
    <w:rsid w:val="00801A2D"/>
    <w:rsid w:val="00801A61"/>
    <w:rsid w:val="00801B14"/>
    <w:rsid w:val="00801CA1"/>
    <w:rsid w:val="00801D6F"/>
    <w:rsid w:val="00801D95"/>
    <w:rsid w:val="00801D9A"/>
    <w:rsid w:val="00801DE2"/>
    <w:rsid w:val="00801DFB"/>
    <w:rsid w:val="00801E3B"/>
    <w:rsid w:val="00801F25"/>
    <w:rsid w:val="00801F52"/>
    <w:rsid w:val="00801F8A"/>
    <w:rsid w:val="00801F8C"/>
    <w:rsid w:val="0080200F"/>
    <w:rsid w:val="0080203F"/>
    <w:rsid w:val="00802226"/>
    <w:rsid w:val="00802241"/>
    <w:rsid w:val="00802260"/>
    <w:rsid w:val="008022A4"/>
    <w:rsid w:val="0080232F"/>
    <w:rsid w:val="00802488"/>
    <w:rsid w:val="008024A3"/>
    <w:rsid w:val="008024F3"/>
    <w:rsid w:val="00802507"/>
    <w:rsid w:val="0080255E"/>
    <w:rsid w:val="008025B3"/>
    <w:rsid w:val="008025E1"/>
    <w:rsid w:val="0080261C"/>
    <w:rsid w:val="00802642"/>
    <w:rsid w:val="00802668"/>
    <w:rsid w:val="008026C5"/>
    <w:rsid w:val="008026D4"/>
    <w:rsid w:val="00802760"/>
    <w:rsid w:val="00802785"/>
    <w:rsid w:val="008027F2"/>
    <w:rsid w:val="008028A4"/>
    <w:rsid w:val="008028E3"/>
    <w:rsid w:val="00802910"/>
    <w:rsid w:val="0080295D"/>
    <w:rsid w:val="00802969"/>
    <w:rsid w:val="0080297A"/>
    <w:rsid w:val="008029D1"/>
    <w:rsid w:val="00802A13"/>
    <w:rsid w:val="00802A32"/>
    <w:rsid w:val="00802A3D"/>
    <w:rsid w:val="00802A44"/>
    <w:rsid w:val="00802BB4"/>
    <w:rsid w:val="00802C02"/>
    <w:rsid w:val="00802C47"/>
    <w:rsid w:val="00802C7F"/>
    <w:rsid w:val="00802CD7"/>
    <w:rsid w:val="00802CDA"/>
    <w:rsid w:val="00802D7D"/>
    <w:rsid w:val="00802DEB"/>
    <w:rsid w:val="00802DFA"/>
    <w:rsid w:val="00802F32"/>
    <w:rsid w:val="00802FC2"/>
    <w:rsid w:val="00803243"/>
    <w:rsid w:val="0080326E"/>
    <w:rsid w:val="008032AF"/>
    <w:rsid w:val="008032B0"/>
    <w:rsid w:val="008032E6"/>
    <w:rsid w:val="008032F0"/>
    <w:rsid w:val="00803312"/>
    <w:rsid w:val="008033D5"/>
    <w:rsid w:val="008033DD"/>
    <w:rsid w:val="008034D5"/>
    <w:rsid w:val="00803543"/>
    <w:rsid w:val="00803667"/>
    <w:rsid w:val="008036A1"/>
    <w:rsid w:val="008036A9"/>
    <w:rsid w:val="008037ED"/>
    <w:rsid w:val="00803828"/>
    <w:rsid w:val="008038D1"/>
    <w:rsid w:val="008038D9"/>
    <w:rsid w:val="00803925"/>
    <w:rsid w:val="0080399F"/>
    <w:rsid w:val="008039D5"/>
    <w:rsid w:val="00803A95"/>
    <w:rsid w:val="00803AF1"/>
    <w:rsid w:val="00803C48"/>
    <w:rsid w:val="00803C55"/>
    <w:rsid w:val="00803D98"/>
    <w:rsid w:val="00803DA0"/>
    <w:rsid w:val="00803DC6"/>
    <w:rsid w:val="00803E02"/>
    <w:rsid w:val="00803EFA"/>
    <w:rsid w:val="00803F0B"/>
    <w:rsid w:val="00803F3D"/>
    <w:rsid w:val="00804069"/>
    <w:rsid w:val="008040DC"/>
    <w:rsid w:val="00804176"/>
    <w:rsid w:val="00804182"/>
    <w:rsid w:val="0080419D"/>
    <w:rsid w:val="008042C8"/>
    <w:rsid w:val="008042E3"/>
    <w:rsid w:val="00804384"/>
    <w:rsid w:val="00804393"/>
    <w:rsid w:val="008043EF"/>
    <w:rsid w:val="00804417"/>
    <w:rsid w:val="00804518"/>
    <w:rsid w:val="00804540"/>
    <w:rsid w:val="008046CC"/>
    <w:rsid w:val="00804786"/>
    <w:rsid w:val="00804797"/>
    <w:rsid w:val="0080480B"/>
    <w:rsid w:val="0080486D"/>
    <w:rsid w:val="008048DE"/>
    <w:rsid w:val="008049DB"/>
    <w:rsid w:val="00804A04"/>
    <w:rsid w:val="00804A2E"/>
    <w:rsid w:val="00804A6E"/>
    <w:rsid w:val="00804B2D"/>
    <w:rsid w:val="00804BBA"/>
    <w:rsid w:val="00804C56"/>
    <w:rsid w:val="00804C88"/>
    <w:rsid w:val="00804D09"/>
    <w:rsid w:val="00804D28"/>
    <w:rsid w:val="00804D50"/>
    <w:rsid w:val="00804D84"/>
    <w:rsid w:val="00804DC0"/>
    <w:rsid w:val="00804DCF"/>
    <w:rsid w:val="00804DD3"/>
    <w:rsid w:val="00804F48"/>
    <w:rsid w:val="0080505D"/>
    <w:rsid w:val="00805079"/>
    <w:rsid w:val="008050E1"/>
    <w:rsid w:val="008051A5"/>
    <w:rsid w:val="00805236"/>
    <w:rsid w:val="0080527D"/>
    <w:rsid w:val="00805379"/>
    <w:rsid w:val="008053A0"/>
    <w:rsid w:val="008053A7"/>
    <w:rsid w:val="00805459"/>
    <w:rsid w:val="008054BE"/>
    <w:rsid w:val="0080555B"/>
    <w:rsid w:val="008055F4"/>
    <w:rsid w:val="00805670"/>
    <w:rsid w:val="0080569A"/>
    <w:rsid w:val="008056B3"/>
    <w:rsid w:val="008057E2"/>
    <w:rsid w:val="008057F0"/>
    <w:rsid w:val="00805823"/>
    <w:rsid w:val="00805877"/>
    <w:rsid w:val="008058C4"/>
    <w:rsid w:val="00805A60"/>
    <w:rsid w:val="00805A62"/>
    <w:rsid w:val="00805A92"/>
    <w:rsid w:val="00805AAD"/>
    <w:rsid w:val="00805AC9"/>
    <w:rsid w:val="00805B46"/>
    <w:rsid w:val="00805B7F"/>
    <w:rsid w:val="00805C09"/>
    <w:rsid w:val="00805F77"/>
    <w:rsid w:val="00805FAC"/>
    <w:rsid w:val="00805FB7"/>
    <w:rsid w:val="00805FEC"/>
    <w:rsid w:val="00805FF6"/>
    <w:rsid w:val="00806029"/>
    <w:rsid w:val="00806112"/>
    <w:rsid w:val="0080616C"/>
    <w:rsid w:val="00806194"/>
    <w:rsid w:val="0080623A"/>
    <w:rsid w:val="00806405"/>
    <w:rsid w:val="0080644B"/>
    <w:rsid w:val="00806514"/>
    <w:rsid w:val="0080664D"/>
    <w:rsid w:val="008066CB"/>
    <w:rsid w:val="0080674E"/>
    <w:rsid w:val="008067A5"/>
    <w:rsid w:val="00806888"/>
    <w:rsid w:val="008068D2"/>
    <w:rsid w:val="008068E9"/>
    <w:rsid w:val="00806917"/>
    <w:rsid w:val="0080695D"/>
    <w:rsid w:val="008069E8"/>
    <w:rsid w:val="00806A92"/>
    <w:rsid w:val="00806AAC"/>
    <w:rsid w:val="00806B66"/>
    <w:rsid w:val="00806B99"/>
    <w:rsid w:val="00806C23"/>
    <w:rsid w:val="00806C24"/>
    <w:rsid w:val="00806C36"/>
    <w:rsid w:val="00806C56"/>
    <w:rsid w:val="00806CD3"/>
    <w:rsid w:val="00806DEA"/>
    <w:rsid w:val="00806E2D"/>
    <w:rsid w:val="00806F7D"/>
    <w:rsid w:val="00806F99"/>
    <w:rsid w:val="00806FB0"/>
    <w:rsid w:val="00806FD1"/>
    <w:rsid w:val="008070EB"/>
    <w:rsid w:val="00807103"/>
    <w:rsid w:val="0080710B"/>
    <w:rsid w:val="0080713C"/>
    <w:rsid w:val="00807215"/>
    <w:rsid w:val="00807224"/>
    <w:rsid w:val="008072D1"/>
    <w:rsid w:val="0080740B"/>
    <w:rsid w:val="0080740E"/>
    <w:rsid w:val="0080743C"/>
    <w:rsid w:val="00807443"/>
    <w:rsid w:val="008074B5"/>
    <w:rsid w:val="00807576"/>
    <w:rsid w:val="00807592"/>
    <w:rsid w:val="008075AA"/>
    <w:rsid w:val="008075B3"/>
    <w:rsid w:val="008075BB"/>
    <w:rsid w:val="00807659"/>
    <w:rsid w:val="008076C0"/>
    <w:rsid w:val="0080770D"/>
    <w:rsid w:val="0080774B"/>
    <w:rsid w:val="0080781D"/>
    <w:rsid w:val="00807824"/>
    <w:rsid w:val="00807848"/>
    <w:rsid w:val="00807859"/>
    <w:rsid w:val="0080789F"/>
    <w:rsid w:val="008078EC"/>
    <w:rsid w:val="008079AD"/>
    <w:rsid w:val="00807A34"/>
    <w:rsid w:val="00807AD9"/>
    <w:rsid w:val="00807BAB"/>
    <w:rsid w:val="00807D14"/>
    <w:rsid w:val="00807E73"/>
    <w:rsid w:val="00807F0E"/>
    <w:rsid w:val="00807F4E"/>
    <w:rsid w:val="00807F7A"/>
    <w:rsid w:val="008100AD"/>
    <w:rsid w:val="008100FA"/>
    <w:rsid w:val="008101D4"/>
    <w:rsid w:val="00810275"/>
    <w:rsid w:val="008103AB"/>
    <w:rsid w:val="00810479"/>
    <w:rsid w:val="00810487"/>
    <w:rsid w:val="00810501"/>
    <w:rsid w:val="0081050A"/>
    <w:rsid w:val="00810543"/>
    <w:rsid w:val="0081058F"/>
    <w:rsid w:val="0081065B"/>
    <w:rsid w:val="00810778"/>
    <w:rsid w:val="008107AC"/>
    <w:rsid w:val="008107CA"/>
    <w:rsid w:val="0081084B"/>
    <w:rsid w:val="0081087D"/>
    <w:rsid w:val="00810894"/>
    <w:rsid w:val="008108B1"/>
    <w:rsid w:val="008108C6"/>
    <w:rsid w:val="008108CC"/>
    <w:rsid w:val="008108D1"/>
    <w:rsid w:val="008108D9"/>
    <w:rsid w:val="00810949"/>
    <w:rsid w:val="0081098B"/>
    <w:rsid w:val="00810999"/>
    <w:rsid w:val="00810A1C"/>
    <w:rsid w:val="00810BA3"/>
    <w:rsid w:val="00810C04"/>
    <w:rsid w:val="00810C6E"/>
    <w:rsid w:val="00810C9C"/>
    <w:rsid w:val="00810D5A"/>
    <w:rsid w:val="00810D96"/>
    <w:rsid w:val="00810DF8"/>
    <w:rsid w:val="00810E6B"/>
    <w:rsid w:val="00810EF6"/>
    <w:rsid w:val="00810F4D"/>
    <w:rsid w:val="00810FEF"/>
    <w:rsid w:val="00811022"/>
    <w:rsid w:val="0081114E"/>
    <w:rsid w:val="008111BA"/>
    <w:rsid w:val="008111CA"/>
    <w:rsid w:val="008111E9"/>
    <w:rsid w:val="0081120D"/>
    <w:rsid w:val="00811293"/>
    <w:rsid w:val="008112C6"/>
    <w:rsid w:val="00811335"/>
    <w:rsid w:val="008113B7"/>
    <w:rsid w:val="00811443"/>
    <w:rsid w:val="00811498"/>
    <w:rsid w:val="00811597"/>
    <w:rsid w:val="008115B2"/>
    <w:rsid w:val="008115F7"/>
    <w:rsid w:val="0081162A"/>
    <w:rsid w:val="00811636"/>
    <w:rsid w:val="00811662"/>
    <w:rsid w:val="0081166B"/>
    <w:rsid w:val="00811693"/>
    <w:rsid w:val="008116A2"/>
    <w:rsid w:val="008116A9"/>
    <w:rsid w:val="00811877"/>
    <w:rsid w:val="008118AD"/>
    <w:rsid w:val="00811909"/>
    <w:rsid w:val="00811913"/>
    <w:rsid w:val="0081196D"/>
    <w:rsid w:val="00811985"/>
    <w:rsid w:val="008119A2"/>
    <w:rsid w:val="00811A44"/>
    <w:rsid w:val="00811A58"/>
    <w:rsid w:val="00811A81"/>
    <w:rsid w:val="00811A84"/>
    <w:rsid w:val="00811AA9"/>
    <w:rsid w:val="00811ACC"/>
    <w:rsid w:val="00811B76"/>
    <w:rsid w:val="00811C3F"/>
    <w:rsid w:val="00811E69"/>
    <w:rsid w:val="00811EB9"/>
    <w:rsid w:val="00811F14"/>
    <w:rsid w:val="00811F79"/>
    <w:rsid w:val="00811F9D"/>
    <w:rsid w:val="00811FD5"/>
    <w:rsid w:val="0081215F"/>
    <w:rsid w:val="00812194"/>
    <w:rsid w:val="008121ED"/>
    <w:rsid w:val="008121F0"/>
    <w:rsid w:val="00812236"/>
    <w:rsid w:val="008122E2"/>
    <w:rsid w:val="00812324"/>
    <w:rsid w:val="00812397"/>
    <w:rsid w:val="008124D4"/>
    <w:rsid w:val="00812528"/>
    <w:rsid w:val="008125C4"/>
    <w:rsid w:val="008125D1"/>
    <w:rsid w:val="0081260C"/>
    <w:rsid w:val="008126B6"/>
    <w:rsid w:val="008126F3"/>
    <w:rsid w:val="00812708"/>
    <w:rsid w:val="00812760"/>
    <w:rsid w:val="0081277D"/>
    <w:rsid w:val="0081284D"/>
    <w:rsid w:val="008129AE"/>
    <w:rsid w:val="00812A0E"/>
    <w:rsid w:val="00812A68"/>
    <w:rsid w:val="00812A6B"/>
    <w:rsid w:val="00812AC5"/>
    <w:rsid w:val="00812B07"/>
    <w:rsid w:val="00812CA6"/>
    <w:rsid w:val="00812D37"/>
    <w:rsid w:val="00812D44"/>
    <w:rsid w:val="00812D7B"/>
    <w:rsid w:val="00812E42"/>
    <w:rsid w:val="00812E5B"/>
    <w:rsid w:val="00812E8A"/>
    <w:rsid w:val="00812ED2"/>
    <w:rsid w:val="00812ED6"/>
    <w:rsid w:val="00812EDB"/>
    <w:rsid w:val="00812EE3"/>
    <w:rsid w:val="00812F03"/>
    <w:rsid w:val="00812F4A"/>
    <w:rsid w:val="00812F4C"/>
    <w:rsid w:val="00812F83"/>
    <w:rsid w:val="00813083"/>
    <w:rsid w:val="0081318A"/>
    <w:rsid w:val="0081319F"/>
    <w:rsid w:val="008132E3"/>
    <w:rsid w:val="00813300"/>
    <w:rsid w:val="00813302"/>
    <w:rsid w:val="00813357"/>
    <w:rsid w:val="008133D7"/>
    <w:rsid w:val="00813425"/>
    <w:rsid w:val="00813438"/>
    <w:rsid w:val="00813463"/>
    <w:rsid w:val="008134DA"/>
    <w:rsid w:val="00813516"/>
    <w:rsid w:val="008135E9"/>
    <w:rsid w:val="00813640"/>
    <w:rsid w:val="008136E6"/>
    <w:rsid w:val="00813794"/>
    <w:rsid w:val="008137FE"/>
    <w:rsid w:val="00813853"/>
    <w:rsid w:val="0081387B"/>
    <w:rsid w:val="00813904"/>
    <w:rsid w:val="00813938"/>
    <w:rsid w:val="0081395B"/>
    <w:rsid w:val="00813982"/>
    <w:rsid w:val="008139C8"/>
    <w:rsid w:val="008139E7"/>
    <w:rsid w:val="008139FE"/>
    <w:rsid w:val="00813BB1"/>
    <w:rsid w:val="00813BC1"/>
    <w:rsid w:val="00813BE5"/>
    <w:rsid w:val="00813CC7"/>
    <w:rsid w:val="00813D6D"/>
    <w:rsid w:val="00813D78"/>
    <w:rsid w:val="00813DA3"/>
    <w:rsid w:val="00813EBE"/>
    <w:rsid w:val="00813EDD"/>
    <w:rsid w:val="00813EE0"/>
    <w:rsid w:val="00813FAD"/>
    <w:rsid w:val="0081401D"/>
    <w:rsid w:val="0081404D"/>
    <w:rsid w:val="0081406A"/>
    <w:rsid w:val="0081409E"/>
    <w:rsid w:val="008140C5"/>
    <w:rsid w:val="00814131"/>
    <w:rsid w:val="008141E8"/>
    <w:rsid w:val="00814260"/>
    <w:rsid w:val="008142F5"/>
    <w:rsid w:val="00814437"/>
    <w:rsid w:val="00814453"/>
    <w:rsid w:val="008144C1"/>
    <w:rsid w:val="00814635"/>
    <w:rsid w:val="008146D2"/>
    <w:rsid w:val="00814775"/>
    <w:rsid w:val="008147F0"/>
    <w:rsid w:val="00814826"/>
    <w:rsid w:val="00814832"/>
    <w:rsid w:val="008148BF"/>
    <w:rsid w:val="00814946"/>
    <w:rsid w:val="0081494D"/>
    <w:rsid w:val="008149E8"/>
    <w:rsid w:val="00814B1A"/>
    <w:rsid w:val="00814B9E"/>
    <w:rsid w:val="00814C52"/>
    <w:rsid w:val="00814CA8"/>
    <w:rsid w:val="00814D48"/>
    <w:rsid w:val="00814DB9"/>
    <w:rsid w:val="00814E8C"/>
    <w:rsid w:val="00814ED5"/>
    <w:rsid w:val="00814EFC"/>
    <w:rsid w:val="00814FA9"/>
    <w:rsid w:val="00815011"/>
    <w:rsid w:val="00815013"/>
    <w:rsid w:val="00815074"/>
    <w:rsid w:val="00815077"/>
    <w:rsid w:val="008150FD"/>
    <w:rsid w:val="0081519C"/>
    <w:rsid w:val="008151B2"/>
    <w:rsid w:val="008151BF"/>
    <w:rsid w:val="008151DC"/>
    <w:rsid w:val="0081528C"/>
    <w:rsid w:val="008152BC"/>
    <w:rsid w:val="008152E3"/>
    <w:rsid w:val="00815314"/>
    <w:rsid w:val="0081531F"/>
    <w:rsid w:val="00815349"/>
    <w:rsid w:val="0081536F"/>
    <w:rsid w:val="008153F8"/>
    <w:rsid w:val="0081544D"/>
    <w:rsid w:val="0081546E"/>
    <w:rsid w:val="0081548C"/>
    <w:rsid w:val="008154BF"/>
    <w:rsid w:val="00815515"/>
    <w:rsid w:val="008155C3"/>
    <w:rsid w:val="00815603"/>
    <w:rsid w:val="00815632"/>
    <w:rsid w:val="008156D1"/>
    <w:rsid w:val="00815787"/>
    <w:rsid w:val="00815877"/>
    <w:rsid w:val="00815878"/>
    <w:rsid w:val="008158D2"/>
    <w:rsid w:val="00815931"/>
    <w:rsid w:val="00815952"/>
    <w:rsid w:val="00815A44"/>
    <w:rsid w:val="00815A6D"/>
    <w:rsid w:val="00815A7A"/>
    <w:rsid w:val="00815AA4"/>
    <w:rsid w:val="00815AE2"/>
    <w:rsid w:val="00815AEC"/>
    <w:rsid w:val="00815AFF"/>
    <w:rsid w:val="00815BEA"/>
    <w:rsid w:val="00815C07"/>
    <w:rsid w:val="00815C4B"/>
    <w:rsid w:val="00815D0E"/>
    <w:rsid w:val="00815D20"/>
    <w:rsid w:val="00815DA9"/>
    <w:rsid w:val="00815DE7"/>
    <w:rsid w:val="00815E2C"/>
    <w:rsid w:val="00815E51"/>
    <w:rsid w:val="00815EA8"/>
    <w:rsid w:val="00815F76"/>
    <w:rsid w:val="00815F8E"/>
    <w:rsid w:val="00815FA1"/>
    <w:rsid w:val="00816073"/>
    <w:rsid w:val="00816126"/>
    <w:rsid w:val="00816128"/>
    <w:rsid w:val="00816155"/>
    <w:rsid w:val="00816175"/>
    <w:rsid w:val="0081618A"/>
    <w:rsid w:val="008161CB"/>
    <w:rsid w:val="008161F9"/>
    <w:rsid w:val="0081623A"/>
    <w:rsid w:val="00816267"/>
    <w:rsid w:val="00816272"/>
    <w:rsid w:val="008162D2"/>
    <w:rsid w:val="008162E1"/>
    <w:rsid w:val="00816307"/>
    <w:rsid w:val="00816324"/>
    <w:rsid w:val="0081637F"/>
    <w:rsid w:val="00816493"/>
    <w:rsid w:val="008164E8"/>
    <w:rsid w:val="0081660D"/>
    <w:rsid w:val="0081663D"/>
    <w:rsid w:val="0081666A"/>
    <w:rsid w:val="008166D4"/>
    <w:rsid w:val="008166EF"/>
    <w:rsid w:val="008167CF"/>
    <w:rsid w:val="008167DC"/>
    <w:rsid w:val="008167DE"/>
    <w:rsid w:val="00816850"/>
    <w:rsid w:val="008168AA"/>
    <w:rsid w:val="0081696C"/>
    <w:rsid w:val="00816A90"/>
    <w:rsid w:val="00816AF5"/>
    <w:rsid w:val="00816B3B"/>
    <w:rsid w:val="00816BCC"/>
    <w:rsid w:val="00816CBD"/>
    <w:rsid w:val="00816D37"/>
    <w:rsid w:val="00816DA1"/>
    <w:rsid w:val="00816E3F"/>
    <w:rsid w:val="00816E77"/>
    <w:rsid w:val="00816E94"/>
    <w:rsid w:val="00816ECF"/>
    <w:rsid w:val="00816F12"/>
    <w:rsid w:val="00816F35"/>
    <w:rsid w:val="00816FA2"/>
    <w:rsid w:val="00816FD2"/>
    <w:rsid w:val="00817014"/>
    <w:rsid w:val="0081707F"/>
    <w:rsid w:val="008170BC"/>
    <w:rsid w:val="00817118"/>
    <w:rsid w:val="00817153"/>
    <w:rsid w:val="008172AA"/>
    <w:rsid w:val="008172E9"/>
    <w:rsid w:val="00817477"/>
    <w:rsid w:val="008174AC"/>
    <w:rsid w:val="008174C9"/>
    <w:rsid w:val="008174D6"/>
    <w:rsid w:val="008175A2"/>
    <w:rsid w:val="008175A8"/>
    <w:rsid w:val="0081765D"/>
    <w:rsid w:val="008177D2"/>
    <w:rsid w:val="008177F9"/>
    <w:rsid w:val="008178ED"/>
    <w:rsid w:val="00817907"/>
    <w:rsid w:val="0081795D"/>
    <w:rsid w:val="008179BD"/>
    <w:rsid w:val="008179D8"/>
    <w:rsid w:val="00817A0F"/>
    <w:rsid w:val="00817AAD"/>
    <w:rsid w:val="00817B3A"/>
    <w:rsid w:val="00817BE1"/>
    <w:rsid w:val="00817BEA"/>
    <w:rsid w:val="00817C01"/>
    <w:rsid w:val="00817C57"/>
    <w:rsid w:val="00817CE5"/>
    <w:rsid w:val="00817CF3"/>
    <w:rsid w:val="00817DB3"/>
    <w:rsid w:val="00817E79"/>
    <w:rsid w:val="00817E92"/>
    <w:rsid w:val="00817FBA"/>
    <w:rsid w:val="0082005C"/>
    <w:rsid w:val="00820065"/>
    <w:rsid w:val="00820078"/>
    <w:rsid w:val="0082008D"/>
    <w:rsid w:val="00820135"/>
    <w:rsid w:val="00820137"/>
    <w:rsid w:val="008201A8"/>
    <w:rsid w:val="0082020E"/>
    <w:rsid w:val="0082024E"/>
    <w:rsid w:val="008202FC"/>
    <w:rsid w:val="00820384"/>
    <w:rsid w:val="008203F5"/>
    <w:rsid w:val="0082043F"/>
    <w:rsid w:val="0082044F"/>
    <w:rsid w:val="00820499"/>
    <w:rsid w:val="0082052E"/>
    <w:rsid w:val="008205AD"/>
    <w:rsid w:val="0082064C"/>
    <w:rsid w:val="00820699"/>
    <w:rsid w:val="008206C1"/>
    <w:rsid w:val="0082072B"/>
    <w:rsid w:val="00820744"/>
    <w:rsid w:val="00820753"/>
    <w:rsid w:val="008207B7"/>
    <w:rsid w:val="008207C8"/>
    <w:rsid w:val="0082083F"/>
    <w:rsid w:val="00820868"/>
    <w:rsid w:val="0082088B"/>
    <w:rsid w:val="0082098D"/>
    <w:rsid w:val="008209BF"/>
    <w:rsid w:val="00820A02"/>
    <w:rsid w:val="00820BBA"/>
    <w:rsid w:val="00820CED"/>
    <w:rsid w:val="00820CFB"/>
    <w:rsid w:val="00820DFD"/>
    <w:rsid w:val="00820E9D"/>
    <w:rsid w:val="00820ECB"/>
    <w:rsid w:val="00820ED9"/>
    <w:rsid w:val="00820EE7"/>
    <w:rsid w:val="00820F09"/>
    <w:rsid w:val="00820F31"/>
    <w:rsid w:val="00820FF3"/>
    <w:rsid w:val="008210BE"/>
    <w:rsid w:val="008211A6"/>
    <w:rsid w:val="008211E8"/>
    <w:rsid w:val="00821227"/>
    <w:rsid w:val="00821298"/>
    <w:rsid w:val="008213A0"/>
    <w:rsid w:val="008213EF"/>
    <w:rsid w:val="00821414"/>
    <w:rsid w:val="008214F5"/>
    <w:rsid w:val="0082151C"/>
    <w:rsid w:val="00821534"/>
    <w:rsid w:val="0082156C"/>
    <w:rsid w:val="00821576"/>
    <w:rsid w:val="0082162E"/>
    <w:rsid w:val="00821677"/>
    <w:rsid w:val="0082172A"/>
    <w:rsid w:val="008217FE"/>
    <w:rsid w:val="0082181C"/>
    <w:rsid w:val="00821862"/>
    <w:rsid w:val="008218B7"/>
    <w:rsid w:val="008218DD"/>
    <w:rsid w:val="00821905"/>
    <w:rsid w:val="0082193B"/>
    <w:rsid w:val="008219E9"/>
    <w:rsid w:val="00821ACA"/>
    <w:rsid w:val="00821ACB"/>
    <w:rsid w:val="00821B13"/>
    <w:rsid w:val="00821B50"/>
    <w:rsid w:val="00821B62"/>
    <w:rsid w:val="00821BF5"/>
    <w:rsid w:val="00821C09"/>
    <w:rsid w:val="00821C0B"/>
    <w:rsid w:val="00821C80"/>
    <w:rsid w:val="00821C93"/>
    <w:rsid w:val="00821F85"/>
    <w:rsid w:val="0082203F"/>
    <w:rsid w:val="00822072"/>
    <w:rsid w:val="008220B3"/>
    <w:rsid w:val="008220BB"/>
    <w:rsid w:val="008220CD"/>
    <w:rsid w:val="008220E7"/>
    <w:rsid w:val="008220F3"/>
    <w:rsid w:val="0082216F"/>
    <w:rsid w:val="00822380"/>
    <w:rsid w:val="008223C9"/>
    <w:rsid w:val="008223F4"/>
    <w:rsid w:val="0082245C"/>
    <w:rsid w:val="008224B1"/>
    <w:rsid w:val="0082263E"/>
    <w:rsid w:val="00822684"/>
    <w:rsid w:val="008226A0"/>
    <w:rsid w:val="008226C9"/>
    <w:rsid w:val="00822729"/>
    <w:rsid w:val="00822734"/>
    <w:rsid w:val="00822824"/>
    <w:rsid w:val="0082292B"/>
    <w:rsid w:val="00822968"/>
    <w:rsid w:val="00822988"/>
    <w:rsid w:val="00822A3F"/>
    <w:rsid w:val="00822A9A"/>
    <w:rsid w:val="00822AC7"/>
    <w:rsid w:val="00822B78"/>
    <w:rsid w:val="00822B7F"/>
    <w:rsid w:val="00822B91"/>
    <w:rsid w:val="00822BCC"/>
    <w:rsid w:val="00822BD8"/>
    <w:rsid w:val="00822BE0"/>
    <w:rsid w:val="00822C25"/>
    <w:rsid w:val="00822C3E"/>
    <w:rsid w:val="00822CA3"/>
    <w:rsid w:val="00822D74"/>
    <w:rsid w:val="00822D84"/>
    <w:rsid w:val="00822DB4"/>
    <w:rsid w:val="00822DE7"/>
    <w:rsid w:val="00822E5B"/>
    <w:rsid w:val="00822E94"/>
    <w:rsid w:val="00822EA1"/>
    <w:rsid w:val="00822EAC"/>
    <w:rsid w:val="00822FC7"/>
    <w:rsid w:val="0082303D"/>
    <w:rsid w:val="0082306D"/>
    <w:rsid w:val="00823094"/>
    <w:rsid w:val="008230C3"/>
    <w:rsid w:val="00823158"/>
    <w:rsid w:val="00823188"/>
    <w:rsid w:val="0082319D"/>
    <w:rsid w:val="008231AF"/>
    <w:rsid w:val="00823204"/>
    <w:rsid w:val="00823237"/>
    <w:rsid w:val="00823281"/>
    <w:rsid w:val="008232D0"/>
    <w:rsid w:val="00823390"/>
    <w:rsid w:val="008233C8"/>
    <w:rsid w:val="008233DC"/>
    <w:rsid w:val="00823417"/>
    <w:rsid w:val="00823448"/>
    <w:rsid w:val="00823507"/>
    <w:rsid w:val="008235C0"/>
    <w:rsid w:val="0082360A"/>
    <w:rsid w:val="0082365B"/>
    <w:rsid w:val="008236AA"/>
    <w:rsid w:val="0082372A"/>
    <w:rsid w:val="00823735"/>
    <w:rsid w:val="0082379B"/>
    <w:rsid w:val="00823818"/>
    <w:rsid w:val="0082382A"/>
    <w:rsid w:val="00823869"/>
    <w:rsid w:val="008238D5"/>
    <w:rsid w:val="00823970"/>
    <w:rsid w:val="008239DF"/>
    <w:rsid w:val="00823A1E"/>
    <w:rsid w:val="00823CA2"/>
    <w:rsid w:val="00823D16"/>
    <w:rsid w:val="00823D1D"/>
    <w:rsid w:val="00823D5E"/>
    <w:rsid w:val="00823D6D"/>
    <w:rsid w:val="00823D6E"/>
    <w:rsid w:val="00823ED2"/>
    <w:rsid w:val="0082408E"/>
    <w:rsid w:val="00824096"/>
    <w:rsid w:val="0082411E"/>
    <w:rsid w:val="0082413A"/>
    <w:rsid w:val="00824181"/>
    <w:rsid w:val="0082418A"/>
    <w:rsid w:val="008241DE"/>
    <w:rsid w:val="008242B2"/>
    <w:rsid w:val="008242D7"/>
    <w:rsid w:val="0082433D"/>
    <w:rsid w:val="0082435A"/>
    <w:rsid w:val="008244F9"/>
    <w:rsid w:val="0082451A"/>
    <w:rsid w:val="00824552"/>
    <w:rsid w:val="00824614"/>
    <w:rsid w:val="00824751"/>
    <w:rsid w:val="0082477D"/>
    <w:rsid w:val="008247BD"/>
    <w:rsid w:val="008247DB"/>
    <w:rsid w:val="008247DE"/>
    <w:rsid w:val="0082486D"/>
    <w:rsid w:val="00824911"/>
    <w:rsid w:val="00824986"/>
    <w:rsid w:val="008249E4"/>
    <w:rsid w:val="008249E9"/>
    <w:rsid w:val="00824A4C"/>
    <w:rsid w:val="00824AAF"/>
    <w:rsid w:val="00824B13"/>
    <w:rsid w:val="00824C0B"/>
    <w:rsid w:val="00824C42"/>
    <w:rsid w:val="00824D50"/>
    <w:rsid w:val="00824D7E"/>
    <w:rsid w:val="00824DEE"/>
    <w:rsid w:val="00824E1E"/>
    <w:rsid w:val="00824EDC"/>
    <w:rsid w:val="00824F1D"/>
    <w:rsid w:val="00824F77"/>
    <w:rsid w:val="00824FC8"/>
    <w:rsid w:val="00824FE0"/>
    <w:rsid w:val="00825011"/>
    <w:rsid w:val="0082505D"/>
    <w:rsid w:val="00825060"/>
    <w:rsid w:val="008251AF"/>
    <w:rsid w:val="00825242"/>
    <w:rsid w:val="0082524E"/>
    <w:rsid w:val="008253B3"/>
    <w:rsid w:val="008253C9"/>
    <w:rsid w:val="008253CA"/>
    <w:rsid w:val="008253D3"/>
    <w:rsid w:val="00825408"/>
    <w:rsid w:val="0082550A"/>
    <w:rsid w:val="00825773"/>
    <w:rsid w:val="0082579A"/>
    <w:rsid w:val="008257C8"/>
    <w:rsid w:val="0082582B"/>
    <w:rsid w:val="00825834"/>
    <w:rsid w:val="0082584C"/>
    <w:rsid w:val="00825897"/>
    <w:rsid w:val="00825964"/>
    <w:rsid w:val="0082597B"/>
    <w:rsid w:val="008259BC"/>
    <w:rsid w:val="008259CF"/>
    <w:rsid w:val="00825A21"/>
    <w:rsid w:val="00825A6E"/>
    <w:rsid w:val="00825A8C"/>
    <w:rsid w:val="00825AEE"/>
    <w:rsid w:val="00825B2D"/>
    <w:rsid w:val="00825B41"/>
    <w:rsid w:val="00825BAB"/>
    <w:rsid w:val="00825BB1"/>
    <w:rsid w:val="00825BE4"/>
    <w:rsid w:val="00825C97"/>
    <w:rsid w:val="00825CAD"/>
    <w:rsid w:val="00825CF9"/>
    <w:rsid w:val="00825D4C"/>
    <w:rsid w:val="00825D61"/>
    <w:rsid w:val="00825DA7"/>
    <w:rsid w:val="00825E18"/>
    <w:rsid w:val="00825F70"/>
    <w:rsid w:val="00825F82"/>
    <w:rsid w:val="0082608B"/>
    <w:rsid w:val="0082613D"/>
    <w:rsid w:val="00826170"/>
    <w:rsid w:val="008261E5"/>
    <w:rsid w:val="008262E9"/>
    <w:rsid w:val="008263AB"/>
    <w:rsid w:val="008263BB"/>
    <w:rsid w:val="0082641A"/>
    <w:rsid w:val="008265E4"/>
    <w:rsid w:val="00826667"/>
    <w:rsid w:val="00826689"/>
    <w:rsid w:val="008266FB"/>
    <w:rsid w:val="0082671F"/>
    <w:rsid w:val="0082676E"/>
    <w:rsid w:val="00826774"/>
    <w:rsid w:val="00826802"/>
    <w:rsid w:val="00826834"/>
    <w:rsid w:val="008268A8"/>
    <w:rsid w:val="00826977"/>
    <w:rsid w:val="0082698A"/>
    <w:rsid w:val="00826A19"/>
    <w:rsid w:val="00826A2F"/>
    <w:rsid w:val="00826A4A"/>
    <w:rsid w:val="00826A86"/>
    <w:rsid w:val="00826AB0"/>
    <w:rsid w:val="00826B0B"/>
    <w:rsid w:val="00826B56"/>
    <w:rsid w:val="00826B63"/>
    <w:rsid w:val="00826BB4"/>
    <w:rsid w:val="00826C7B"/>
    <w:rsid w:val="00826CDA"/>
    <w:rsid w:val="00826D46"/>
    <w:rsid w:val="00826D58"/>
    <w:rsid w:val="00826DA7"/>
    <w:rsid w:val="00826E7A"/>
    <w:rsid w:val="00826F08"/>
    <w:rsid w:val="00826F0B"/>
    <w:rsid w:val="00826F2C"/>
    <w:rsid w:val="00826F79"/>
    <w:rsid w:val="00826F85"/>
    <w:rsid w:val="008270B5"/>
    <w:rsid w:val="00827122"/>
    <w:rsid w:val="008271AA"/>
    <w:rsid w:val="0082728A"/>
    <w:rsid w:val="00827316"/>
    <w:rsid w:val="00827455"/>
    <w:rsid w:val="0082747A"/>
    <w:rsid w:val="0082748D"/>
    <w:rsid w:val="00827581"/>
    <w:rsid w:val="00827615"/>
    <w:rsid w:val="00827713"/>
    <w:rsid w:val="00827714"/>
    <w:rsid w:val="00827730"/>
    <w:rsid w:val="00827810"/>
    <w:rsid w:val="008278C0"/>
    <w:rsid w:val="0082795D"/>
    <w:rsid w:val="00827A34"/>
    <w:rsid w:val="00827A92"/>
    <w:rsid w:val="00827CA4"/>
    <w:rsid w:val="00827E24"/>
    <w:rsid w:val="00827EE9"/>
    <w:rsid w:val="00827EF4"/>
    <w:rsid w:val="00827EFC"/>
    <w:rsid w:val="00827F57"/>
    <w:rsid w:val="00827F6C"/>
    <w:rsid w:val="00830012"/>
    <w:rsid w:val="0083001A"/>
    <w:rsid w:val="00830028"/>
    <w:rsid w:val="00830090"/>
    <w:rsid w:val="008301E7"/>
    <w:rsid w:val="0083025E"/>
    <w:rsid w:val="00830293"/>
    <w:rsid w:val="008302C4"/>
    <w:rsid w:val="00830309"/>
    <w:rsid w:val="00830368"/>
    <w:rsid w:val="008303F6"/>
    <w:rsid w:val="008304C4"/>
    <w:rsid w:val="008304DD"/>
    <w:rsid w:val="00830550"/>
    <w:rsid w:val="00830606"/>
    <w:rsid w:val="00830615"/>
    <w:rsid w:val="00830627"/>
    <w:rsid w:val="008306EE"/>
    <w:rsid w:val="0083070F"/>
    <w:rsid w:val="00830779"/>
    <w:rsid w:val="008307BA"/>
    <w:rsid w:val="00830849"/>
    <w:rsid w:val="00830851"/>
    <w:rsid w:val="0083098E"/>
    <w:rsid w:val="0083099A"/>
    <w:rsid w:val="008309B9"/>
    <w:rsid w:val="008309DD"/>
    <w:rsid w:val="00830A95"/>
    <w:rsid w:val="00830B9D"/>
    <w:rsid w:val="00830BB7"/>
    <w:rsid w:val="00830C03"/>
    <w:rsid w:val="00830C7C"/>
    <w:rsid w:val="00830C9B"/>
    <w:rsid w:val="00830CC3"/>
    <w:rsid w:val="00830D1B"/>
    <w:rsid w:val="00830D1C"/>
    <w:rsid w:val="00830DCB"/>
    <w:rsid w:val="00830DE7"/>
    <w:rsid w:val="00830EFD"/>
    <w:rsid w:val="00830F24"/>
    <w:rsid w:val="00831034"/>
    <w:rsid w:val="00831049"/>
    <w:rsid w:val="008310A5"/>
    <w:rsid w:val="008310EF"/>
    <w:rsid w:val="00831131"/>
    <w:rsid w:val="008311BF"/>
    <w:rsid w:val="008311CA"/>
    <w:rsid w:val="00831230"/>
    <w:rsid w:val="008312F8"/>
    <w:rsid w:val="0083135F"/>
    <w:rsid w:val="0083142D"/>
    <w:rsid w:val="008314C3"/>
    <w:rsid w:val="00831596"/>
    <w:rsid w:val="00831661"/>
    <w:rsid w:val="0083168D"/>
    <w:rsid w:val="00831781"/>
    <w:rsid w:val="008317F2"/>
    <w:rsid w:val="00831807"/>
    <w:rsid w:val="008318F7"/>
    <w:rsid w:val="0083194D"/>
    <w:rsid w:val="00831979"/>
    <w:rsid w:val="00831A9E"/>
    <w:rsid w:val="00831ADE"/>
    <w:rsid w:val="00831B52"/>
    <w:rsid w:val="00831B58"/>
    <w:rsid w:val="00831BB5"/>
    <w:rsid w:val="00831C06"/>
    <w:rsid w:val="00831CA2"/>
    <w:rsid w:val="00831DBA"/>
    <w:rsid w:val="00831F03"/>
    <w:rsid w:val="00831F25"/>
    <w:rsid w:val="00831F52"/>
    <w:rsid w:val="00831F60"/>
    <w:rsid w:val="00832070"/>
    <w:rsid w:val="00832084"/>
    <w:rsid w:val="008320D9"/>
    <w:rsid w:val="0083212A"/>
    <w:rsid w:val="00832177"/>
    <w:rsid w:val="00832184"/>
    <w:rsid w:val="008321FF"/>
    <w:rsid w:val="0083221C"/>
    <w:rsid w:val="008323A9"/>
    <w:rsid w:val="008323D9"/>
    <w:rsid w:val="0083241F"/>
    <w:rsid w:val="0083246F"/>
    <w:rsid w:val="00832483"/>
    <w:rsid w:val="00832560"/>
    <w:rsid w:val="0083257C"/>
    <w:rsid w:val="0083261A"/>
    <w:rsid w:val="00832691"/>
    <w:rsid w:val="00832730"/>
    <w:rsid w:val="008327A6"/>
    <w:rsid w:val="008327C3"/>
    <w:rsid w:val="00832842"/>
    <w:rsid w:val="0083284F"/>
    <w:rsid w:val="00832860"/>
    <w:rsid w:val="00832969"/>
    <w:rsid w:val="00832AF0"/>
    <w:rsid w:val="00832BB2"/>
    <w:rsid w:val="00832C0F"/>
    <w:rsid w:val="00832C4F"/>
    <w:rsid w:val="00832C64"/>
    <w:rsid w:val="00832C65"/>
    <w:rsid w:val="00832C90"/>
    <w:rsid w:val="00832CAF"/>
    <w:rsid w:val="00832CBA"/>
    <w:rsid w:val="00832CFD"/>
    <w:rsid w:val="00832D70"/>
    <w:rsid w:val="00832D71"/>
    <w:rsid w:val="00832DB4"/>
    <w:rsid w:val="00832DDB"/>
    <w:rsid w:val="00832E0C"/>
    <w:rsid w:val="00832F09"/>
    <w:rsid w:val="008330CF"/>
    <w:rsid w:val="00833107"/>
    <w:rsid w:val="008331D1"/>
    <w:rsid w:val="0083328B"/>
    <w:rsid w:val="008332B1"/>
    <w:rsid w:val="0083333E"/>
    <w:rsid w:val="00833370"/>
    <w:rsid w:val="008333A4"/>
    <w:rsid w:val="008333D7"/>
    <w:rsid w:val="0083340A"/>
    <w:rsid w:val="00833430"/>
    <w:rsid w:val="00833456"/>
    <w:rsid w:val="00833492"/>
    <w:rsid w:val="0083350B"/>
    <w:rsid w:val="00833526"/>
    <w:rsid w:val="00833551"/>
    <w:rsid w:val="0083356B"/>
    <w:rsid w:val="00833597"/>
    <w:rsid w:val="00833631"/>
    <w:rsid w:val="0083364D"/>
    <w:rsid w:val="0083374D"/>
    <w:rsid w:val="00833777"/>
    <w:rsid w:val="008337C1"/>
    <w:rsid w:val="008338C1"/>
    <w:rsid w:val="00833944"/>
    <w:rsid w:val="00833976"/>
    <w:rsid w:val="00833A0D"/>
    <w:rsid w:val="00833B25"/>
    <w:rsid w:val="00833C01"/>
    <w:rsid w:val="00833C9E"/>
    <w:rsid w:val="00833CD6"/>
    <w:rsid w:val="00833D63"/>
    <w:rsid w:val="00833DBD"/>
    <w:rsid w:val="00833DCE"/>
    <w:rsid w:val="00833DD8"/>
    <w:rsid w:val="00833DE7"/>
    <w:rsid w:val="00833E09"/>
    <w:rsid w:val="00833E18"/>
    <w:rsid w:val="00833E1B"/>
    <w:rsid w:val="00833E82"/>
    <w:rsid w:val="00833EA3"/>
    <w:rsid w:val="00833EE0"/>
    <w:rsid w:val="00833F4B"/>
    <w:rsid w:val="00833FA5"/>
    <w:rsid w:val="00834090"/>
    <w:rsid w:val="0083409C"/>
    <w:rsid w:val="008341AC"/>
    <w:rsid w:val="00834228"/>
    <w:rsid w:val="0083423B"/>
    <w:rsid w:val="008342ED"/>
    <w:rsid w:val="00834301"/>
    <w:rsid w:val="00834369"/>
    <w:rsid w:val="008343C5"/>
    <w:rsid w:val="008343E2"/>
    <w:rsid w:val="008344CC"/>
    <w:rsid w:val="008344CD"/>
    <w:rsid w:val="008344E0"/>
    <w:rsid w:val="00834503"/>
    <w:rsid w:val="0083454C"/>
    <w:rsid w:val="008345DF"/>
    <w:rsid w:val="00834783"/>
    <w:rsid w:val="0083481E"/>
    <w:rsid w:val="0083483B"/>
    <w:rsid w:val="00834871"/>
    <w:rsid w:val="0083490A"/>
    <w:rsid w:val="0083491B"/>
    <w:rsid w:val="008349D8"/>
    <w:rsid w:val="008349F4"/>
    <w:rsid w:val="00834A2A"/>
    <w:rsid w:val="00834A58"/>
    <w:rsid w:val="00834AA0"/>
    <w:rsid w:val="00834CB5"/>
    <w:rsid w:val="00834CDB"/>
    <w:rsid w:val="00834D0E"/>
    <w:rsid w:val="00834D8E"/>
    <w:rsid w:val="00834E7E"/>
    <w:rsid w:val="00834E99"/>
    <w:rsid w:val="00834F3F"/>
    <w:rsid w:val="00834F41"/>
    <w:rsid w:val="00834FF8"/>
    <w:rsid w:val="008350B3"/>
    <w:rsid w:val="00835136"/>
    <w:rsid w:val="008351B4"/>
    <w:rsid w:val="00835264"/>
    <w:rsid w:val="008352AA"/>
    <w:rsid w:val="00835376"/>
    <w:rsid w:val="0083540C"/>
    <w:rsid w:val="0083541D"/>
    <w:rsid w:val="00835434"/>
    <w:rsid w:val="00835517"/>
    <w:rsid w:val="0083551A"/>
    <w:rsid w:val="0083563F"/>
    <w:rsid w:val="008356DA"/>
    <w:rsid w:val="00835703"/>
    <w:rsid w:val="008357E9"/>
    <w:rsid w:val="0083582F"/>
    <w:rsid w:val="00835888"/>
    <w:rsid w:val="0083590A"/>
    <w:rsid w:val="00835982"/>
    <w:rsid w:val="008359A2"/>
    <w:rsid w:val="008359A8"/>
    <w:rsid w:val="008359CA"/>
    <w:rsid w:val="00835A02"/>
    <w:rsid w:val="00835A7D"/>
    <w:rsid w:val="00835B57"/>
    <w:rsid w:val="00835BA9"/>
    <w:rsid w:val="00835C2E"/>
    <w:rsid w:val="00835CFD"/>
    <w:rsid w:val="00835D22"/>
    <w:rsid w:val="00835D2F"/>
    <w:rsid w:val="00835D5D"/>
    <w:rsid w:val="00835D5E"/>
    <w:rsid w:val="00835D75"/>
    <w:rsid w:val="00835D8F"/>
    <w:rsid w:val="00835DC7"/>
    <w:rsid w:val="00835DDF"/>
    <w:rsid w:val="00835EEC"/>
    <w:rsid w:val="00835F17"/>
    <w:rsid w:val="0083604A"/>
    <w:rsid w:val="00836162"/>
    <w:rsid w:val="008361BB"/>
    <w:rsid w:val="0083626F"/>
    <w:rsid w:val="008362BA"/>
    <w:rsid w:val="008362BF"/>
    <w:rsid w:val="00836335"/>
    <w:rsid w:val="0083636D"/>
    <w:rsid w:val="0083638F"/>
    <w:rsid w:val="008363A7"/>
    <w:rsid w:val="008363C7"/>
    <w:rsid w:val="008363D3"/>
    <w:rsid w:val="008363EE"/>
    <w:rsid w:val="00836425"/>
    <w:rsid w:val="0083647A"/>
    <w:rsid w:val="008364AC"/>
    <w:rsid w:val="008364C2"/>
    <w:rsid w:val="00836574"/>
    <w:rsid w:val="008365C0"/>
    <w:rsid w:val="008365F5"/>
    <w:rsid w:val="008365FC"/>
    <w:rsid w:val="00836651"/>
    <w:rsid w:val="0083679C"/>
    <w:rsid w:val="00836905"/>
    <w:rsid w:val="008369B4"/>
    <w:rsid w:val="008369CC"/>
    <w:rsid w:val="00836A0F"/>
    <w:rsid w:val="00836A4F"/>
    <w:rsid w:val="00836AB4"/>
    <w:rsid w:val="00836AFD"/>
    <w:rsid w:val="00836B86"/>
    <w:rsid w:val="00836BDE"/>
    <w:rsid w:val="00836C51"/>
    <w:rsid w:val="00836D3C"/>
    <w:rsid w:val="00836D4F"/>
    <w:rsid w:val="00836D5F"/>
    <w:rsid w:val="00836D8A"/>
    <w:rsid w:val="00836E3C"/>
    <w:rsid w:val="00836EFA"/>
    <w:rsid w:val="00836F41"/>
    <w:rsid w:val="00836F71"/>
    <w:rsid w:val="0083701E"/>
    <w:rsid w:val="00837039"/>
    <w:rsid w:val="0083707F"/>
    <w:rsid w:val="008370B5"/>
    <w:rsid w:val="00837197"/>
    <w:rsid w:val="008372F6"/>
    <w:rsid w:val="008375EA"/>
    <w:rsid w:val="00837626"/>
    <w:rsid w:val="0083763E"/>
    <w:rsid w:val="0083778F"/>
    <w:rsid w:val="0083785C"/>
    <w:rsid w:val="008378CD"/>
    <w:rsid w:val="00837A37"/>
    <w:rsid w:val="00837AD8"/>
    <w:rsid w:val="00837AF4"/>
    <w:rsid w:val="00837BD6"/>
    <w:rsid w:val="00837C0A"/>
    <w:rsid w:val="00837C53"/>
    <w:rsid w:val="00837C77"/>
    <w:rsid w:val="00837C86"/>
    <w:rsid w:val="00837CC0"/>
    <w:rsid w:val="00837CDC"/>
    <w:rsid w:val="00837CE7"/>
    <w:rsid w:val="00837D37"/>
    <w:rsid w:val="00837DC0"/>
    <w:rsid w:val="00837DC4"/>
    <w:rsid w:val="00837DE2"/>
    <w:rsid w:val="00837E33"/>
    <w:rsid w:val="00837E42"/>
    <w:rsid w:val="00837E6B"/>
    <w:rsid w:val="00837ECF"/>
    <w:rsid w:val="00837F5F"/>
    <w:rsid w:val="00840063"/>
    <w:rsid w:val="008400CE"/>
    <w:rsid w:val="00840188"/>
    <w:rsid w:val="00840208"/>
    <w:rsid w:val="0084026C"/>
    <w:rsid w:val="00840281"/>
    <w:rsid w:val="008402A0"/>
    <w:rsid w:val="0084035B"/>
    <w:rsid w:val="00840418"/>
    <w:rsid w:val="00840424"/>
    <w:rsid w:val="00840496"/>
    <w:rsid w:val="008404C1"/>
    <w:rsid w:val="008404C3"/>
    <w:rsid w:val="008404F8"/>
    <w:rsid w:val="00840584"/>
    <w:rsid w:val="008405D6"/>
    <w:rsid w:val="008405FA"/>
    <w:rsid w:val="0084061A"/>
    <w:rsid w:val="0084066E"/>
    <w:rsid w:val="008406F9"/>
    <w:rsid w:val="00840722"/>
    <w:rsid w:val="0084084E"/>
    <w:rsid w:val="0084085F"/>
    <w:rsid w:val="00840954"/>
    <w:rsid w:val="00840957"/>
    <w:rsid w:val="00840978"/>
    <w:rsid w:val="0084097E"/>
    <w:rsid w:val="0084098E"/>
    <w:rsid w:val="00840996"/>
    <w:rsid w:val="008409E6"/>
    <w:rsid w:val="00840A00"/>
    <w:rsid w:val="00840ABD"/>
    <w:rsid w:val="00840BAA"/>
    <w:rsid w:val="00840BB6"/>
    <w:rsid w:val="00840C1C"/>
    <w:rsid w:val="00840CC5"/>
    <w:rsid w:val="00840D2C"/>
    <w:rsid w:val="00840D56"/>
    <w:rsid w:val="00840DF3"/>
    <w:rsid w:val="00840F10"/>
    <w:rsid w:val="00840F13"/>
    <w:rsid w:val="00840F43"/>
    <w:rsid w:val="00840F5F"/>
    <w:rsid w:val="00840F7C"/>
    <w:rsid w:val="00840FEB"/>
    <w:rsid w:val="0084105F"/>
    <w:rsid w:val="008410AE"/>
    <w:rsid w:val="008410B9"/>
    <w:rsid w:val="00841113"/>
    <w:rsid w:val="0084112F"/>
    <w:rsid w:val="008411B0"/>
    <w:rsid w:val="008411E2"/>
    <w:rsid w:val="0084122C"/>
    <w:rsid w:val="00841341"/>
    <w:rsid w:val="008413C8"/>
    <w:rsid w:val="008413E3"/>
    <w:rsid w:val="00841438"/>
    <w:rsid w:val="008414A0"/>
    <w:rsid w:val="008414CF"/>
    <w:rsid w:val="008414DA"/>
    <w:rsid w:val="00841502"/>
    <w:rsid w:val="0084156E"/>
    <w:rsid w:val="0084156F"/>
    <w:rsid w:val="0084168E"/>
    <w:rsid w:val="008416A5"/>
    <w:rsid w:val="008416C7"/>
    <w:rsid w:val="00841926"/>
    <w:rsid w:val="00841942"/>
    <w:rsid w:val="00841A68"/>
    <w:rsid w:val="00841AA0"/>
    <w:rsid w:val="00841B29"/>
    <w:rsid w:val="00841BBC"/>
    <w:rsid w:val="00841BFE"/>
    <w:rsid w:val="00841E53"/>
    <w:rsid w:val="00841E84"/>
    <w:rsid w:val="00841E88"/>
    <w:rsid w:val="00841EB0"/>
    <w:rsid w:val="00841F53"/>
    <w:rsid w:val="00842070"/>
    <w:rsid w:val="008420EC"/>
    <w:rsid w:val="008421B3"/>
    <w:rsid w:val="00842254"/>
    <w:rsid w:val="008422A6"/>
    <w:rsid w:val="008422D5"/>
    <w:rsid w:val="008422F3"/>
    <w:rsid w:val="00842487"/>
    <w:rsid w:val="008424DA"/>
    <w:rsid w:val="00842566"/>
    <w:rsid w:val="008425C9"/>
    <w:rsid w:val="008425F4"/>
    <w:rsid w:val="00842601"/>
    <w:rsid w:val="0084271E"/>
    <w:rsid w:val="0084274A"/>
    <w:rsid w:val="00842750"/>
    <w:rsid w:val="008427A8"/>
    <w:rsid w:val="00842899"/>
    <w:rsid w:val="00842934"/>
    <w:rsid w:val="0084296A"/>
    <w:rsid w:val="0084297A"/>
    <w:rsid w:val="008429AE"/>
    <w:rsid w:val="008429B6"/>
    <w:rsid w:val="00842A9F"/>
    <w:rsid w:val="00842B26"/>
    <w:rsid w:val="00842B4B"/>
    <w:rsid w:val="00842BC4"/>
    <w:rsid w:val="00842C17"/>
    <w:rsid w:val="00842C49"/>
    <w:rsid w:val="00842C4C"/>
    <w:rsid w:val="00842CDB"/>
    <w:rsid w:val="00842CDE"/>
    <w:rsid w:val="00842D1C"/>
    <w:rsid w:val="00842D1D"/>
    <w:rsid w:val="00842D2B"/>
    <w:rsid w:val="00842D65"/>
    <w:rsid w:val="00842D86"/>
    <w:rsid w:val="00842D9B"/>
    <w:rsid w:val="00842DAA"/>
    <w:rsid w:val="00842DC8"/>
    <w:rsid w:val="00842DF9"/>
    <w:rsid w:val="00842E02"/>
    <w:rsid w:val="00842E7E"/>
    <w:rsid w:val="00842EC4"/>
    <w:rsid w:val="00842EDC"/>
    <w:rsid w:val="00842F31"/>
    <w:rsid w:val="00842F58"/>
    <w:rsid w:val="00842FFE"/>
    <w:rsid w:val="008430C9"/>
    <w:rsid w:val="00843103"/>
    <w:rsid w:val="00843112"/>
    <w:rsid w:val="00843179"/>
    <w:rsid w:val="008432C2"/>
    <w:rsid w:val="008432ED"/>
    <w:rsid w:val="008432EE"/>
    <w:rsid w:val="0084338B"/>
    <w:rsid w:val="00843525"/>
    <w:rsid w:val="00843546"/>
    <w:rsid w:val="0084358E"/>
    <w:rsid w:val="0084360A"/>
    <w:rsid w:val="0084361E"/>
    <w:rsid w:val="00843647"/>
    <w:rsid w:val="008436F6"/>
    <w:rsid w:val="0084371E"/>
    <w:rsid w:val="00843723"/>
    <w:rsid w:val="00843830"/>
    <w:rsid w:val="0084390B"/>
    <w:rsid w:val="008439F1"/>
    <w:rsid w:val="00843A16"/>
    <w:rsid w:val="00843A63"/>
    <w:rsid w:val="00843AB5"/>
    <w:rsid w:val="00843B83"/>
    <w:rsid w:val="00843C3F"/>
    <w:rsid w:val="00843C6B"/>
    <w:rsid w:val="00843CB2"/>
    <w:rsid w:val="00843CE5"/>
    <w:rsid w:val="00843D15"/>
    <w:rsid w:val="00843D33"/>
    <w:rsid w:val="00843D37"/>
    <w:rsid w:val="00843D79"/>
    <w:rsid w:val="00843DA3"/>
    <w:rsid w:val="00843F3F"/>
    <w:rsid w:val="00843F81"/>
    <w:rsid w:val="00843FAD"/>
    <w:rsid w:val="00843FEC"/>
    <w:rsid w:val="0084409D"/>
    <w:rsid w:val="00844142"/>
    <w:rsid w:val="0084418F"/>
    <w:rsid w:val="0084420A"/>
    <w:rsid w:val="0084422A"/>
    <w:rsid w:val="00844261"/>
    <w:rsid w:val="008442BB"/>
    <w:rsid w:val="008442EF"/>
    <w:rsid w:val="00844320"/>
    <w:rsid w:val="00844331"/>
    <w:rsid w:val="00844367"/>
    <w:rsid w:val="0084439B"/>
    <w:rsid w:val="008443EA"/>
    <w:rsid w:val="00844493"/>
    <w:rsid w:val="008444C8"/>
    <w:rsid w:val="00844659"/>
    <w:rsid w:val="0084467A"/>
    <w:rsid w:val="008446F5"/>
    <w:rsid w:val="00844739"/>
    <w:rsid w:val="0084476C"/>
    <w:rsid w:val="008447E4"/>
    <w:rsid w:val="00844830"/>
    <w:rsid w:val="00844907"/>
    <w:rsid w:val="00844928"/>
    <w:rsid w:val="00844948"/>
    <w:rsid w:val="008449D3"/>
    <w:rsid w:val="00844A16"/>
    <w:rsid w:val="00844A53"/>
    <w:rsid w:val="00844A7D"/>
    <w:rsid w:val="00844AD8"/>
    <w:rsid w:val="00844AFA"/>
    <w:rsid w:val="00844B34"/>
    <w:rsid w:val="00844B7C"/>
    <w:rsid w:val="00844BE9"/>
    <w:rsid w:val="00844CB6"/>
    <w:rsid w:val="00844D52"/>
    <w:rsid w:val="00844D56"/>
    <w:rsid w:val="00844F1A"/>
    <w:rsid w:val="00844FB3"/>
    <w:rsid w:val="00844FB9"/>
    <w:rsid w:val="00844FEB"/>
    <w:rsid w:val="0084500D"/>
    <w:rsid w:val="00845010"/>
    <w:rsid w:val="00845037"/>
    <w:rsid w:val="00845039"/>
    <w:rsid w:val="00845085"/>
    <w:rsid w:val="00845086"/>
    <w:rsid w:val="0084533F"/>
    <w:rsid w:val="008453F6"/>
    <w:rsid w:val="008454DE"/>
    <w:rsid w:val="00845507"/>
    <w:rsid w:val="00845534"/>
    <w:rsid w:val="00845680"/>
    <w:rsid w:val="008456B4"/>
    <w:rsid w:val="00845820"/>
    <w:rsid w:val="00845822"/>
    <w:rsid w:val="008459AD"/>
    <w:rsid w:val="00845A2C"/>
    <w:rsid w:val="00845A5D"/>
    <w:rsid w:val="00845A6E"/>
    <w:rsid w:val="00845A7E"/>
    <w:rsid w:val="00845A9A"/>
    <w:rsid w:val="00845BE8"/>
    <w:rsid w:val="00845D51"/>
    <w:rsid w:val="00845DB0"/>
    <w:rsid w:val="00845DFC"/>
    <w:rsid w:val="00845E20"/>
    <w:rsid w:val="00845E5D"/>
    <w:rsid w:val="00845E77"/>
    <w:rsid w:val="00845ED1"/>
    <w:rsid w:val="00845F63"/>
    <w:rsid w:val="00845F9B"/>
    <w:rsid w:val="0084601C"/>
    <w:rsid w:val="00846044"/>
    <w:rsid w:val="0084605E"/>
    <w:rsid w:val="008460B9"/>
    <w:rsid w:val="008460DC"/>
    <w:rsid w:val="00846134"/>
    <w:rsid w:val="008461AD"/>
    <w:rsid w:val="00846276"/>
    <w:rsid w:val="008463DA"/>
    <w:rsid w:val="008464E6"/>
    <w:rsid w:val="0084650D"/>
    <w:rsid w:val="00846585"/>
    <w:rsid w:val="0084662C"/>
    <w:rsid w:val="00846783"/>
    <w:rsid w:val="00846786"/>
    <w:rsid w:val="008467EB"/>
    <w:rsid w:val="00846842"/>
    <w:rsid w:val="008468CB"/>
    <w:rsid w:val="00846961"/>
    <w:rsid w:val="0084697D"/>
    <w:rsid w:val="008469C2"/>
    <w:rsid w:val="00846A1C"/>
    <w:rsid w:val="00846A1D"/>
    <w:rsid w:val="00846A6B"/>
    <w:rsid w:val="00846ADC"/>
    <w:rsid w:val="00846BAA"/>
    <w:rsid w:val="00846BAB"/>
    <w:rsid w:val="00846BE5"/>
    <w:rsid w:val="00846C14"/>
    <w:rsid w:val="00846C58"/>
    <w:rsid w:val="00846CDE"/>
    <w:rsid w:val="00846D04"/>
    <w:rsid w:val="00846D2D"/>
    <w:rsid w:val="00846D44"/>
    <w:rsid w:val="00846D47"/>
    <w:rsid w:val="00846E13"/>
    <w:rsid w:val="00846EC3"/>
    <w:rsid w:val="00846EC6"/>
    <w:rsid w:val="00846F72"/>
    <w:rsid w:val="00846FC7"/>
    <w:rsid w:val="00846FCE"/>
    <w:rsid w:val="0084702D"/>
    <w:rsid w:val="0084705E"/>
    <w:rsid w:val="0084710C"/>
    <w:rsid w:val="0084714F"/>
    <w:rsid w:val="008471A0"/>
    <w:rsid w:val="00847334"/>
    <w:rsid w:val="00847347"/>
    <w:rsid w:val="00847430"/>
    <w:rsid w:val="008474AA"/>
    <w:rsid w:val="008474FF"/>
    <w:rsid w:val="00847563"/>
    <w:rsid w:val="0084760C"/>
    <w:rsid w:val="00847774"/>
    <w:rsid w:val="008477A6"/>
    <w:rsid w:val="008477BA"/>
    <w:rsid w:val="00847825"/>
    <w:rsid w:val="00847881"/>
    <w:rsid w:val="008478CE"/>
    <w:rsid w:val="00847989"/>
    <w:rsid w:val="0084798E"/>
    <w:rsid w:val="008479E6"/>
    <w:rsid w:val="00847A28"/>
    <w:rsid w:val="00847A45"/>
    <w:rsid w:val="00847ACE"/>
    <w:rsid w:val="00847B57"/>
    <w:rsid w:val="00847B6D"/>
    <w:rsid w:val="00847B7D"/>
    <w:rsid w:val="00847C67"/>
    <w:rsid w:val="00847D27"/>
    <w:rsid w:val="00847E0B"/>
    <w:rsid w:val="00847E1A"/>
    <w:rsid w:val="00847FEE"/>
    <w:rsid w:val="0084AAB4"/>
    <w:rsid w:val="00850010"/>
    <w:rsid w:val="00850071"/>
    <w:rsid w:val="008500B6"/>
    <w:rsid w:val="008500CA"/>
    <w:rsid w:val="008500F1"/>
    <w:rsid w:val="0085010F"/>
    <w:rsid w:val="00850153"/>
    <w:rsid w:val="00850162"/>
    <w:rsid w:val="0085018D"/>
    <w:rsid w:val="0085022B"/>
    <w:rsid w:val="0085028C"/>
    <w:rsid w:val="00850318"/>
    <w:rsid w:val="0085034D"/>
    <w:rsid w:val="00850385"/>
    <w:rsid w:val="008503A3"/>
    <w:rsid w:val="008503E7"/>
    <w:rsid w:val="00850421"/>
    <w:rsid w:val="00850496"/>
    <w:rsid w:val="008504A4"/>
    <w:rsid w:val="008504AE"/>
    <w:rsid w:val="00850513"/>
    <w:rsid w:val="00850539"/>
    <w:rsid w:val="00850553"/>
    <w:rsid w:val="00850564"/>
    <w:rsid w:val="0085060A"/>
    <w:rsid w:val="0085069A"/>
    <w:rsid w:val="0085069E"/>
    <w:rsid w:val="008506B7"/>
    <w:rsid w:val="008506CD"/>
    <w:rsid w:val="008507EE"/>
    <w:rsid w:val="0085089B"/>
    <w:rsid w:val="008509A3"/>
    <w:rsid w:val="008509C6"/>
    <w:rsid w:val="00850ACD"/>
    <w:rsid w:val="00850AED"/>
    <w:rsid w:val="00850B12"/>
    <w:rsid w:val="00850B3E"/>
    <w:rsid w:val="00850B47"/>
    <w:rsid w:val="00850B5D"/>
    <w:rsid w:val="00850B5F"/>
    <w:rsid w:val="00850B95"/>
    <w:rsid w:val="00850BEC"/>
    <w:rsid w:val="00850CB9"/>
    <w:rsid w:val="00850EFD"/>
    <w:rsid w:val="00850F28"/>
    <w:rsid w:val="00850F9D"/>
    <w:rsid w:val="00851033"/>
    <w:rsid w:val="00851079"/>
    <w:rsid w:val="008510A5"/>
    <w:rsid w:val="008510BD"/>
    <w:rsid w:val="00851130"/>
    <w:rsid w:val="008511E5"/>
    <w:rsid w:val="00851227"/>
    <w:rsid w:val="008513A5"/>
    <w:rsid w:val="008513EA"/>
    <w:rsid w:val="00851441"/>
    <w:rsid w:val="00851466"/>
    <w:rsid w:val="0085151C"/>
    <w:rsid w:val="0085152C"/>
    <w:rsid w:val="008515F7"/>
    <w:rsid w:val="008515F8"/>
    <w:rsid w:val="0085162B"/>
    <w:rsid w:val="00851649"/>
    <w:rsid w:val="00851679"/>
    <w:rsid w:val="008516F9"/>
    <w:rsid w:val="00851832"/>
    <w:rsid w:val="00851898"/>
    <w:rsid w:val="00851903"/>
    <w:rsid w:val="008519C6"/>
    <w:rsid w:val="008519F2"/>
    <w:rsid w:val="00851A3D"/>
    <w:rsid w:val="00851A97"/>
    <w:rsid w:val="00851C01"/>
    <w:rsid w:val="00851C59"/>
    <w:rsid w:val="00851CC4"/>
    <w:rsid w:val="00851D29"/>
    <w:rsid w:val="00851D33"/>
    <w:rsid w:val="00851D3B"/>
    <w:rsid w:val="00851D4B"/>
    <w:rsid w:val="00851E5A"/>
    <w:rsid w:val="00851F5E"/>
    <w:rsid w:val="00851FD0"/>
    <w:rsid w:val="00852003"/>
    <w:rsid w:val="00852082"/>
    <w:rsid w:val="008520D6"/>
    <w:rsid w:val="00852153"/>
    <w:rsid w:val="00852177"/>
    <w:rsid w:val="008521DE"/>
    <w:rsid w:val="00852356"/>
    <w:rsid w:val="00852417"/>
    <w:rsid w:val="008524B2"/>
    <w:rsid w:val="008524E7"/>
    <w:rsid w:val="008524FD"/>
    <w:rsid w:val="00852538"/>
    <w:rsid w:val="00852593"/>
    <w:rsid w:val="008525B5"/>
    <w:rsid w:val="008525B7"/>
    <w:rsid w:val="00852614"/>
    <w:rsid w:val="00852646"/>
    <w:rsid w:val="00852656"/>
    <w:rsid w:val="00852662"/>
    <w:rsid w:val="008526F4"/>
    <w:rsid w:val="0085276E"/>
    <w:rsid w:val="0085278F"/>
    <w:rsid w:val="00852839"/>
    <w:rsid w:val="0085283A"/>
    <w:rsid w:val="008528B6"/>
    <w:rsid w:val="00852916"/>
    <w:rsid w:val="0085298E"/>
    <w:rsid w:val="00852992"/>
    <w:rsid w:val="00852B24"/>
    <w:rsid w:val="00852C65"/>
    <w:rsid w:val="00852CB8"/>
    <w:rsid w:val="00852CE2"/>
    <w:rsid w:val="00852CF3"/>
    <w:rsid w:val="00852D4C"/>
    <w:rsid w:val="00852E15"/>
    <w:rsid w:val="00852E41"/>
    <w:rsid w:val="00852E98"/>
    <w:rsid w:val="00852EA5"/>
    <w:rsid w:val="00852EB2"/>
    <w:rsid w:val="00852F20"/>
    <w:rsid w:val="00852F30"/>
    <w:rsid w:val="00852F4F"/>
    <w:rsid w:val="00853139"/>
    <w:rsid w:val="00853217"/>
    <w:rsid w:val="00853272"/>
    <w:rsid w:val="0085334A"/>
    <w:rsid w:val="00853399"/>
    <w:rsid w:val="008533AD"/>
    <w:rsid w:val="008533CF"/>
    <w:rsid w:val="008533D5"/>
    <w:rsid w:val="008533E2"/>
    <w:rsid w:val="00853423"/>
    <w:rsid w:val="00853440"/>
    <w:rsid w:val="00853443"/>
    <w:rsid w:val="008534D6"/>
    <w:rsid w:val="008534DE"/>
    <w:rsid w:val="0085351F"/>
    <w:rsid w:val="00853550"/>
    <w:rsid w:val="008535E9"/>
    <w:rsid w:val="0085370A"/>
    <w:rsid w:val="008537D3"/>
    <w:rsid w:val="00853858"/>
    <w:rsid w:val="008538F6"/>
    <w:rsid w:val="00853958"/>
    <w:rsid w:val="008539C3"/>
    <w:rsid w:val="008539E5"/>
    <w:rsid w:val="008539F8"/>
    <w:rsid w:val="00853A24"/>
    <w:rsid w:val="00853BDA"/>
    <w:rsid w:val="00853C7A"/>
    <w:rsid w:val="00853CAD"/>
    <w:rsid w:val="00853CC6"/>
    <w:rsid w:val="00853D2D"/>
    <w:rsid w:val="00853D40"/>
    <w:rsid w:val="00853D77"/>
    <w:rsid w:val="00853DDC"/>
    <w:rsid w:val="00853E38"/>
    <w:rsid w:val="00853E55"/>
    <w:rsid w:val="00853F93"/>
    <w:rsid w:val="00854059"/>
    <w:rsid w:val="008540A4"/>
    <w:rsid w:val="00854147"/>
    <w:rsid w:val="00854157"/>
    <w:rsid w:val="00854172"/>
    <w:rsid w:val="00854323"/>
    <w:rsid w:val="0085432E"/>
    <w:rsid w:val="00854343"/>
    <w:rsid w:val="0085440B"/>
    <w:rsid w:val="008544F3"/>
    <w:rsid w:val="0085452A"/>
    <w:rsid w:val="008545A0"/>
    <w:rsid w:val="008545E2"/>
    <w:rsid w:val="00854646"/>
    <w:rsid w:val="008546C6"/>
    <w:rsid w:val="00854730"/>
    <w:rsid w:val="00854759"/>
    <w:rsid w:val="0085475E"/>
    <w:rsid w:val="00854784"/>
    <w:rsid w:val="008547C5"/>
    <w:rsid w:val="008547E0"/>
    <w:rsid w:val="0085487A"/>
    <w:rsid w:val="00854881"/>
    <w:rsid w:val="00854898"/>
    <w:rsid w:val="008548CA"/>
    <w:rsid w:val="008548E4"/>
    <w:rsid w:val="00854990"/>
    <w:rsid w:val="008549AC"/>
    <w:rsid w:val="00854C04"/>
    <w:rsid w:val="00854CE7"/>
    <w:rsid w:val="00854D6C"/>
    <w:rsid w:val="00854D84"/>
    <w:rsid w:val="00854EBC"/>
    <w:rsid w:val="00854EC3"/>
    <w:rsid w:val="0085508F"/>
    <w:rsid w:val="00855107"/>
    <w:rsid w:val="008552FE"/>
    <w:rsid w:val="008553B3"/>
    <w:rsid w:val="0085543B"/>
    <w:rsid w:val="0085545B"/>
    <w:rsid w:val="00855466"/>
    <w:rsid w:val="008554A9"/>
    <w:rsid w:val="00855526"/>
    <w:rsid w:val="00855606"/>
    <w:rsid w:val="00855667"/>
    <w:rsid w:val="008556AB"/>
    <w:rsid w:val="00855771"/>
    <w:rsid w:val="0085579B"/>
    <w:rsid w:val="008558E1"/>
    <w:rsid w:val="0085597E"/>
    <w:rsid w:val="00855A3C"/>
    <w:rsid w:val="00855AE0"/>
    <w:rsid w:val="00855AE9"/>
    <w:rsid w:val="00855B9F"/>
    <w:rsid w:val="00855BE9"/>
    <w:rsid w:val="00855C12"/>
    <w:rsid w:val="00855CB6"/>
    <w:rsid w:val="00855CCF"/>
    <w:rsid w:val="00855D33"/>
    <w:rsid w:val="00855DE3"/>
    <w:rsid w:val="00855E8E"/>
    <w:rsid w:val="00855F2C"/>
    <w:rsid w:val="00855FCA"/>
    <w:rsid w:val="00855FD6"/>
    <w:rsid w:val="0085608F"/>
    <w:rsid w:val="008560AB"/>
    <w:rsid w:val="00856216"/>
    <w:rsid w:val="00856255"/>
    <w:rsid w:val="00856261"/>
    <w:rsid w:val="00856272"/>
    <w:rsid w:val="008562AC"/>
    <w:rsid w:val="00856341"/>
    <w:rsid w:val="008563A7"/>
    <w:rsid w:val="0085645A"/>
    <w:rsid w:val="008564C5"/>
    <w:rsid w:val="008564CA"/>
    <w:rsid w:val="0085651B"/>
    <w:rsid w:val="00856545"/>
    <w:rsid w:val="00856594"/>
    <w:rsid w:val="008565BF"/>
    <w:rsid w:val="008565D7"/>
    <w:rsid w:val="008567BE"/>
    <w:rsid w:val="008567C5"/>
    <w:rsid w:val="0085680C"/>
    <w:rsid w:val="00856AE6"/>
    <w:rsid w:val="00856B30"/>
    <w:rsid w:val="00856B35"/>
    <w:rsid w:val="00856B8A"/>
    <w:rsid w:val="00856C51"/>
    <w:rsid w:val="00856C58"/>
    <w:rsid w:val="00856D05"/>
    <w:rsid w:val="00856D36"/>
    <w:rsid w:val="00856D71"/>
    <w:rsid w:val="00856DF6"/>
    <w:rsid w:val="00856E5D"/>
    <w:rsid w:val="00856EED"/>
    <w:rsid w:val="00856F01"/>
    <w:rsid w:val="00856F7D"/>
    <w:rsid w:val="00856FCA"/>
    <w:rsid w:val="00856FFA"/>
    <w:rsid w:val="00857038"/>
    <w:rsid w:val="00857127"/>
    <w:rsid w:val="0085717B"/>
    <w:rsid w:val="0085720F"/>
    <w:rsid w:val="0085725A"/>
    <w:rsid w:val="00857283"/>
    <w:rsid w:val="008572E0"/>
    <w:rsid w:val="00857386"/>
    <w:rsid w:val="0085738E"/>
    <w:rsid w:val="00857393"/>
    <w:rsid w:val="00857408"/>
    <w:rsid w:val="008574F6"/>
    <w:rsid w:val="0085756A"/>
    <w:rsid w:val="008575F9"/>
    <w:rsid w:val="008576A5"/>
    <w:rsid w:val="008576AB"/>
    <w:rsid w:val="008576FB"/>
    <w:rsid w:val="0085773F"/>
    <w:rsid w:val="0085774A"/>
    <w:rsid w:val="00857787"/>
    <w:rsid w:val="008577CF"/>
    <w:rsid w:val="008577F7"/>
    <w:rsid w:val="00857835"/>
    <w:rsid w:val="0085783C"/>
    <w:rsid w:val="0085787F"/>
    <w:rsid w:val="008578E0"/>
    <w:rsid w:val="008578F1"/>
    <w:rsid w:val="008579B5"/>
    <w:rsid w:val="00857A00"/>
    <w:rsid w:val="00857A78"/>
    <w:rsid w:val="00857AF4"/>
    <w:rsid w:val="00857B9B"/>
    <w:rsid w:val="00857BDD"/>
    <w:rsid w:val="00857BDE"/>
    <w:rsid w:val="00857C3E"/>
    <w:rsid w:val="00857C47"/>
    <w:rsid w:val="00857C48"/>
    <w:rsid w:val="00857C51"/>
    <w:rsid w:val="00857C59"/>
    <w:rsid w:val="00857D24"/>
    <w:rsid w:val="00857D72"/>
    <w:rsid w:val="00857E4D"/>
    <w:rsid w:val="00857EA6"/>
    <w:rsid w:val="00857EAE"/>
    <w:rsid w:val="00857EF4"/>
    <w:rsid w:val="008600C3"/>
    <w:rsid w:val="00860146"/>
    <w:rsid w:val="0086019C"/>
    <w:rsid w:val="008601B7"/>
    <w:rsid w:val="00860286"/>
    <w:rsid w:val="00860365"/>
    <w:rsid w:val="00860418"/>
    <w:rsid w:val="00860488"/>
    <w:rsid w:val="008604B9"/>
    <w:rsid w:val="00860564"/>
    <w:rsid w:val="00860578"/>
    <w:rsid w:val="008605B8"/>
    <w:rsid w:val="00860607"/>
    <w:rsid w:val="00860619"/>
    <w:rsid w:val="0086064B"/>
    <w:rsid w:val="008606C9"/>
    <w:rsid w:val="0086070A"/>
    <w:rsid w:val="00860760"/>
    <w:rsid w:val="008607B8"/>
    <w:rsid w:val="00860804"/>
    <w:rsid w:val="008608DD"/>
    <w:rsid w:val="0086090A"/>
    <w:rsid w:val="00860975"/>
    <w:rsid w:val="00860989"/>
    <w:rsid w:val="00860992"/>
    <w:rsid w:val="00860B6C"/>
    <w:rsid w:val="00860BCC"/>
    <w:rsid w:val="00860C7F"/>
    <w:rsid w:val="00860CF5"/>
    <w:rsid w:val="00860D21"/>
    <w:rsid w:val="00860E15"/>
    <w:rsid w:val="00860F3E"/>
    <w:rsid w:val="00860FA8"/>
    <w:rsid w:val="00861037"/>
    <w:rsid w:val="00861041"/>
    <w:rsid w:val="008610CC"/>
    <w:rsid w:val="0086117C"/>
    <w:rsid w:val="0086118F"/>
    <w:rsid w:val="008611A3"/>
    <w:rsid w:val="008611AE"/>
    <w:rsid w:val="008611F9"/>
    <w:rsid w:val="00861234"/>
    <w:rsid w:val="0086126D"/>
    <w:rsid w:val="00861271"/>
    <w:rsid w:val="008612A7"/>
    <w:rsid w:val="008612FA"/>
    <w:rsid w:val="00861330"/>
    <w:rsid w:val="0086134D"/>
    <w:rsid w:val="00861354"/>
    <w:rsid w:val="00861399"/>
    <w:rsid w:val="00861438"/>
    <w:rsid w:val="0086143C"/>
    <w:rsid w:val="008614B5"/>
    <w:rsid w:val="008614D3"/>
    <w:rsid w:val="008615BA"/>
    <w:rsid w:val="00861603"/>
    <w:rsid w:val="00861655"/>
    <w:rsid w:val="008616B0"/>
    <w:rsid w:val="008616BD"/>
    <w:rsid w:val="008616D6"/>
    <w:rsid w:val="00861714"/>
    <w:rsid w:val="00861746"/>
    <w:rsid w:val="008617C4"/>
    <w:rsid w:val="0086181F"/>
    <w:rsid w:val="00861831"/>
    <w:rsid w:val="008618F3"/>
    <w:rsid w:val="00861915"/>
    <w:rsid w:val="00861927"/>
    <w:rsid w:val="0086199C"/>
    <w:rsid w:val="0086199F"/>
    <w:rsid w:val="008619AD"/>
    <w:rsid w:val="008619DB"/>
    <w:rsid w:val="008619F2"/>
    <w:rsid w:val="00861ACE"/>
    <w:rsid w:val="00861AD4"/>
    <w:rsid w:val="00861B18"/>
    <w:rsid w:val="00861B49"/>
    <w:rsid w:val="00861B4E"/>
    <w:rsid w:val="00861B5E"/>
    <w:rsid w:val="00861BB7"/>
    <w:rsid w:val="00861BBC"/>
    <w:rsid w:val="00861C5E"/>
    <w:rsid w:val="00861D15"/>
    <w:rsid w:val="00861DDA"/>
    <w:rsid w:val="00861E47"/>
    <w:rsid w:val="00861E77"/>
    <w:rsid w:val="00861EE1"/>
    <w:rsid w:val="00861F21"/>
    <w:rsid w:val="00861F64"/>
    <w:rsid w:val="0086203F"/>
    <w:rsid w:val="00862079"/>
    <w:rsid w:val="008620C8"/>
    <w:rsid w:val="00862155"/>
    <w:rsid w:val="008621A1"/>
    <w:rsid w:val="0086223C"/>
    <w:rsid w:val="00862257"/>
    <w:rsid w:val="008622C9"/>
    <w:rsid w:val="008622D0"/>
    <w:rsid w:val="008624D3"/>
    <w:rsid w:val="0086254B"/>
    <w:rsid w:val="0086255E"/>
    <w:rsid w:val="0086260B"/>
    <w:rsid w:val="00862657"/>
    <w:rsid w:val="008626AF"/>
    <w:rsid w:val="0086287B"/>
    <w:rsid w:val="008628A7"/>
    <w:rsid w:val="0086295F"/>
    <w:rsid w:val="008629D2"/>
    <w:rsid w:val="008629FE"/>
    <w:rsid w:val="00862A3F"/>
    <w:rsid w:val="00862A6B"/>
    <w:rsid w:val="00862A98"/>
    <w:rsid w:val="00862CDF"/>
    <w:rsid w:val="00862CEA"/>
    <w:rsid w:val="00862D25"/>
    <w:rsid w:val="00862D2A"/>
    <w:rsid w:val="00862D34"/>
    <w:rsid w:val="00862D57"/>
    <w:rsid w:val="00862D64"/>
    <w:rsid w:val="00862D77"/>
    <w:rsid w:val="00862D98"/>
    <w:rsid w:val="00862DCE"/>
    <w:rsid w:val="00862E02"/>
    <w:rsid w:val="00862E17"/>
    <w:rsid w:val="00862E4D"/>
    <w:rsid w:val="00862E60"/>
    <w:rsid w:val="00862E79"/>
    <w:rsid w:val="00862E9D"/>
    <w:rsid w:val="00862ED1"/>
    <w:rsid w:val="00862ED2"/>
    <w:rsid w:val="00862EFB"/>
    <w:rsid w:val="00862F01"/>
    <w:rsid w:val="00862F34"/>
    <w:rsid w:val="00862F38"/>
    <w:rsid w:val="00862FA3"/>
    <w:rsid w:val="00863013"/>
    <w:rsid w:val="0086314A"/>
    <w:rsid w:val="008631B7"/>
    <w:rsid w:val="008631FB"/>
    <w:rsid w:val="0086327F"/>
    <w:rsid w:val="008632D5"/>
    <w:rsid w:val="00863354"/>
    <w:rsid w:val="0086339C"/>
    <w:rsid w:val="00863492"/>
    <w:rsid w:val="00863533"/>
    <w:rsid w:val="00863567"/>
    <w:rsid w:val="00863623"/>
    <w:rsid w:val="00863662"/>
    <w:rsid w:val="00863686"/>
    <w:rsid w:val="0086374C"/>
    <w:rsid w:val="008637A0"/>
    <w:rsid w:val="00863814"/>
    <w:rsid w:val="00863850"/>
    <w:rsid w:val="0086398E"/>
    <w:rsid w:val="00863A4C"/>
    <w:rsid w:val="00863B17"/>
    <w:rsid w:val="00863B65"/>
    <w:rsid w:val="00863BF4"/>
    <w:rsid w:val="00863CF2"/>
    <w:rsid w:val="00863D1A"/>
    <w:rsid w:val="00863E98"/>
    <w:rsid w:val="00863EE5"/>
    <w:rsid w:val="00863F05"/>
    <w:rsid w:val="00863FBC"/>
    <w:rsid w:val="00864004"/>
    <w:rsid w:val="0086404E"/>
    <w:rsid w:val="00864061"/>
    <w:rsid w:val="00864077"/>
    <w:rsid w:val="008640EA"/>
    <w:rsid w:val="0086410D"/>
    <w:rsid w:val="0086425F"/>
    <w:rsid w:val="00864263"/>
    <w:rsid w:val="008642AD"/>
    <w:rsid w:val="0086434A"/>
    <w:rsid w:val="0086436B"/>
    <w:rsid w:val="00864403"/>
    <w:rsid w:val="00864444"/>
    <w:rsid w:val="008644C0"/>
    <w:rsid w:val="00864511"/>
    <w:rsid w:val="0086454E"/>
    <w:rsid w:val="00864553"/>
    <w:rsid w:val="0086457A"/>
    <w:rsid w:val="0086457B"/>
    <w:rsid w:val="00864610"/>
    <w:rsid w:val="00864613"/>
    <w:rsid w:val="0086466F"/>
    <w:rsid w:val="008646AF"/>
    <w:rsid w:val="00864736"/>
    <w:rsid w:val="008647C1"/>
    <w:rsid w:val="008647FE"/>
    <w:rsid w:val="00864814"/>
    <w:rsid w:val="00864815"/>
    <w:rsid w:val="0086490F"/>
    <w:rsid w:val="0086498E"/>
    <w:rsid w:val="00864A20"/>
    <w:rsid w:val="00864A58"/>
    <w:rsid w:val="00864B0E"/>
    <w:rsid w:val="00864B8E"/>
    <w:rsid w:val="00864BB1"/>
    <w:rsid w:val="00864C21"/>
    <w:rsid w:val="00864C4A"/>
    <w:rsid w:val="00864C5B"/>
    <w:rsid w:val="00864CA5"/>
    <w:rsid w:val="00864D2F"/>
    <w:rsid w:val="00864E61"/>
    <w:rsid w:val="00864F2D"/>
    <w:rsid w:val="00864F3D"/>
    <w:rsid w:val="00864FF0"/>
    <w:rsid w:val="00865039"/>
    <w:rsid w:val="0086504C"/>
    <w:rsid w:val="008650F7"/>
    <w:rsid w:val="00865111"/>
    <w:rsid w:val="00865282"/>
    <w:rsid w:val="00865316"/>
    <w:rsid w:val="00865341"/>
    <w:rsid w:val="00865389"/>
    <w:rsid w:val="0086541B"/>
    <w:rsid w:val="008654BD"/>
    <w:rsid w:val="00865509"/>
    <w:rsid w:val="00865522"/>
    <w:rsid w:val="00865616"/>
    <w:rsid w:val="0086563A"/>
    <w:rsid w:val="00865651"/>
    <w:rsid w:val="008656B0"/>
    <w:rsid w:val="008656CB"/>
    <w:rsid w:val="008656EA"/>
    <w:rsid w:val="008657B3"/>
    <w:rsid w:val="0086580F"/>
    <w:rsid w:val="008659DD"/>
    <w:rsid w:val="00865A57"/>
    <w:rsid w:val="00865BD4"/>
    <w:rsid w:val="00865BFF"/>
    <w:rsid w:val="00865CA0"/>
    <w:rsid w:val="00865D19"/>
    <w:rsid w:val="00865D20"/>
    <w:rsid w:val="00865E1E"/>
    <w:rsid w:val="00865E3E"/>
    <w:rsid w:val="00865E9D"/>
    <w:rsid w:val="00865EC1"/>
    <w:rsid w:val="00865FB4"/>
    <w:rsid w:val="0086604A"/>
    <w:rsid w:val="00866066"/>
    <w:rsid w:val="00866105"/>
    <w:rsid w:val="0086610A"/>
    <w:rsid w:val="00866151"/>
    <w:rsid w:val="00866169"/>
    <w:rsid w:val="00866174"/>
    <w:rsid w:val="0086621E"/>
    <w:rsid w:val="008662C3"/>
    <w:rsid w:val="008662F5"/>
    <w:rsid w:val="00866337"/>
    <w:rsid w:val="0086650C"/>
    <w:rsid w:val="00866574"/>
    <w:rsid w:val="008665B2"/>
    <w:rsid w:val="008665D9"/>
    <w:rsid w:val="0086661E"/>
    <w:rsid w:val="00866721"/>
    <w:rsid w:val="00866798"/>
    <w:rsid w:val="008667B6"/>
    <w:rsid w:val="008667BC"/>
    <w:rsid w:val="008668BA"/>
    <w:rsid w:val="00866902"/>
    <w:rsid w:val="00866903"/>
    <w:rsid w:val="00866ABE"/>
    <w:rsid w:val="00866AEC"/>
    <w:rsid w:val="00866B5A"/>
    <w:rsid w:val="00866C0E"/>
    <w:rsid w:val="00866C1C"/>
    <w:rsid w:val="00866C82"/>
    <w:rsid w:val="00866C9B"/>
    <w:rsid w:val="00866CBF"/>
    <w:rsid w:val="00866CF2"/>
    <w:rsid w:val="00866CFD"/>
    <w:rsid w:val="00866D26"/>
    <w:rsid w:val="00866D74"/>
    <w:rsid w:val="00866D8C"/>
    <w:rsid w:val="00866E0D"/>
    <w:rsid w:val="00866E12"/>
    <w:rsid w:val="00866FEC"/>
    <w:rsid w:val="00867007"/>
    <w:rsid w:val="00867066"/>
    <w:rsid w:val="008670D4"/>
    <w:rsid w:val="008670FC"/>
    <w:rsid w:val="0086714B"/>
    <w:rsid w:val="008671C8"/>
    <w:rsid w:val="0086721A"/>
    <w:rsid w:val="00867332"/>
    <w:rsid w:val="00867341"/>
    <w:rsid w:val="0086737C"/>
    <w:rsid w:val="00867418"/>
    <w:rsid w:val="00867439"/>
    <w:rsid w:val="00867470"/>
    <w:rsid w:val="0086758E"/>
    <w:rsid w:val="00867596"/>
    <w:rsid w:val="008675FB"/>
    <w:rsid w:val="008676D6"/>
    <w:rsid w:val="008677DE"/>
    <w:rsid w:val="008677EC"/>
    <w:rsid w:val="0086782E"/>
    <w:rsid w:val="0086793E"/>
    <w:rsid w:val="008679EF"/>
    <w:rsid w:val="00867A23"/>
    <w:rsid w:val="00867AE6"/>
    <w:rsid w:val="00867AED"/>
    <w:rsid w:val="00867BAE"/>
    <w:rsid w:val="00867BB9"/>
    <w:rsid w:val="00867BCC"/>
    <w:rsid w:val="00867C4C"/>
    <w:rsid w:val="00867C63"/>
    <w:rsid w:val="00867CA2"/>
    <w:rsid w:val="00867D40"/>
    <w:rsid w:val="00867DF1"/>
    <w:rsid w:val="00867E0C"/>
    <w:rsid w:val="00867F0F"/>
    <w:rsid w:val="00867F31"/>
    <w:rsid w:val="00870020"/>
    <w:rsid w:val="0087003D"/>
    <w:rsid w:val="0087014E"/>
    <w:rsid w:val="008701C9"/>
    <w:rsid w:val="00870278"/>
    <w:rsid w:val="00870476"/>
    <w:rsid w:val="00870580"/>
    <w:rsid w:val="00870613"/>
    <w:rsid w:val="0087063E"/>
    <w:rsid w:val="00870732"/>
    <w:rsid w:val="00870824"/>
    <w:rsid w:val="00870831"/>
    <w:rsid w:val="00870A15"/>
    <w:rsid w:val="00870BD0"/>
    <w:rsid w:val="00870C44"/>
    <w:rsid w:val="00870CF2"/>
    <w:rsid w:val="00870E02"/>
    <w:rsid w:val="00870E95"/>
    <w:rsid w:val="00870F72"/>
    <w:rsid w:val="00870F7A"/>
    <w:rsid w:val="00871043"/>
    <w:rsid w:val="00871064"/>
    <w:rsid w:val="00871068"/>
    <w:rsid w:val="00871072"/>
    <w:rsid w:val="0087107A"/>
    <w:rsid w:val="008711D1"/>
    <w:rsid w:val="008711D3"/>
    <w:rsid w:val="0087127D"/>
    <w:rsid w:val="008712B0"/>
    <w:rsid w:val="00871325"/>
    <w:rsid w:val="008713CE"/>
    <w:rsid w:val="0087140C"/>
    <w:rsid w:val="008714B3"/>
    <w:rsid w:val="00871520"/>
    <w:rsid w:val="0087156D"/>
    <w:rsid w:val="00871572"/>
    <w:rsid w:val="008715C1"/>
    <w:rsid w:val="008715E3"/>
    <w:rsid w:val="008715EC"/>
    <w:rsid w:val="0087162E"/>
    <w:rsid w:val="00871636"/>
    <w:rsid w:val="008716F1"/>
    <w:rsid w:val="0087175D"/>
    <w:rsid w:val="0087175F"/>
    <w:rsid w:val="008717A5"/>
    <w:rsid w:val="008717B2"/>
    <w:rsid w:val="008717D5"/>
    <w:rsid w:val="008717E2"/>
    <w:rsid w:val="0087183B"/>
    <w:rsid w:val="008718A3"/>
    <w:rsid w:val="00871919"/>
    <w:rsid w:val="0087197C"/>
    <w:rsid w:val="008719F9"/>
    <w:rsid w:val="008719FF"/>
    <w:rsid w:val="00871A3F"/>
    <w:rsid w:val="00871A5D"/>
    <w:rsid w:val="00871A65"/>
    <w:rsid w:val="00871AD0"/>
    <w:rsid w:val="00871AF7"/>
    <w:rsid w:val="00871B6E"/>
    <w:rsid w:val="00871B9A"/>
    <w:rsid w:val="00871BC3"/>
    <w:rsid w:val="00871C2B"/>
    <w:rsid w:val="00871C58"/>
    <w:rsid w:val="00871CF1"/>
    <w:rsid w:val="00871CF9"/>
    <w:rsid w:val="00871D57"/>
    <w:rsid w:val="00871DEE"/>
    <w:rsid w:val="00871E05"/>
    <w:rsid w:val="00871E6E"/>
    <w:rsid w:val="00871E78"/>
    <w:rsid w:val="00871E79"/>
    <w:rsid w:val="00871E97"/>
    <w:rsid w:val="00871F0B"/>
    <w:rsid w:val="00871F13"/>
    <w:rsid w:val="00871FA9"/>
    <w:rsid w:val="00871FDC"/>
    <w:rsid w:val="008720A3"/>
    <w:rsid w:val="008720E6"/>
    <w:rsid w:val="008720EF"/>
    <w:rsid w:val="00872153"/>
    <w:rsid w:val="0087221D"/>
    <w:rsid w:val="00872318"/>
    <w:rsid w:val="0087234F"/>
    <w:rsid w:val="00872572"/>
    <w:rsid w:val="00872598"/>
    <w:rsid w:val="0087263A"/>
    <w:rsid w:val="00872645"/>
    <w:rsid w:val="0087276C"/>
    <w:rsid w:val="008727F9"/>
    <w:rsid w:val="0087282B"/>
    <w:rsid w:val="00872832"/>
    <w:rsid w:val="00872872"/>
    <w:rsid w:val="008728EA"/>
    <w:rsid w:val="0087294E"/>
    <w:rsid w:val="0087297D"/>
    <w:rsid w:val="008729E7"/>
    <w:rsid w:val="00872AF7"/>
    <w:rsid w:val="00872B2A"/>
    <w:rsid w:val="00872BAB"/>
    <w:rsid w:val="00872C0B"/>
    <w:rsid w:val="00872C96"/>
    <w:rsid w:val="00872CC3"/>
    <w:rsid w:val="00872D26"/>
    <w:rsid w:val="00872D37"/>
    <w:rsid w:val="00872D5E"/>
    <w:rsid w:val="00872DC7"/>
    <w:rsid w:val="00872E2A"/>
    <w:rsid w:val="00872E7A"/>
    <w:rsid w:val="00872EAD"/>
    <w:rsid w:val="00872EC7"/>
    <w:rsid w:val="00872FA2"/>
    <w:rsid w:val="00872FAA"/>
    <w:rsid w:val="0087302A"/>
    <w:rsid w:val="0087302D"/>
    <w:rsid w:val="0087309E"/>
    <w:rsid w:val="008730CC"/>
    <w:rsid w:val="008730F1"/>
    <w:rsid w:val="00873113"/>
    <w:rsid w:val="0087314C"/>
    <w:rsid w:val="00873154"/>
    <w:rsid w:val="008731DB"/>
    <w:rsid w:val="008731FA"/>
    <w:rsid w:val="00873222"/>
    <w:rsid w:val="00873254"/>
    <w:rsid w:val="008732EC"/>
    <w:rsid w:val="008733B6"/>
    <w:rsid w:val="008733F7"/>
    <w:rsid w:val="00873419"/>
    <w:rsid w:val="0087347C"/>
    <w:rsid w:val="0087348F"/>
    <w:rsid w:val="0087349E"/>
    <w:rsid w:val="008734EF"/>
    <w:rsid w:val="008735C0"/>
    <w:rsid w:val="008735E6"/>
    <w:rsid w:val="008735F9"/>
    <w:rsid w:val="0087366A"/>
    <w:rsid w:val="00873694"/>
    <w:rsid w:val="008736BC"/>
    <w:rsid w:val="00873758"/>
    <w:rsid w:val="00873779"/>
    <w:rsid w:val="00873795"/>
    <w:rsid w:val="00873854"/>
    <w:rsid w:val="00873924"/>
    <w:rsid w:val="008739F2"/>
    <w:rsid w:val="00873A0B"/>
    <w:rsid w:val="00873A36"/>
    <w:rsid w:val="00873A64"/>
    <w:rsid w:val="00873A97"/>
    <w:rsid w:val="00873B86"/>
    <w:rsid w:val="00873B8C"/>
    <w:rsid w:val="00873C4B"/>
    <w:rsid w:val="00873D5E"/>
    <w:rsid w:val="00873D63"/>
    <w:rsid w:val="00873D82"/>
    <w:rsid w:val="00873DAC"/>
    <w:rsid w:val="00873DB0"/>
    <w:rsid w:val="00873DCE"/>
    <w:rsid w:val="00873EDF"/>
    <w:rsid w:val="00873F32"/>
    <w:rsid w:val="00873F49"/>
    <w:rsid w:val="00873FBE"/>
    <w:rsid w:val="00873FC6"/>
    <w:rsid w:val="0087401E"/>
    <w:rsid w:val="00874051"/>
    <w:rsid w:val="008740BB"/>
    <w:rsid w:val="00874119"/>
    <w:rsid w:val="00874189"/>
    <w:rsid w:val="00874214"/>
    <w:rsid w:val="00874238"/>
    <w:rsid w:val="0087428B"/>
    <w:rsid w:val="008742B0"/>
    <w:rsid w:val="00874312"/>
    <w:rsid w:val="00874325"/>
    <w:rsid w:val="00874341"/>
    <w:rsid w:val="008743B6"/>
    <w:rsid w:val="008743C4"/>
    <w:rsid w:val="00874451"/>
    <w:rsid w:val="00874472"/>
    <w:rsid w:val="00874592"/>
    <w:rsid w:val="00874595"/>
    <w:rsid w:val="008745A7"/>
    <w:rsid w:val="008745F5"/>
    <w:rsid w:val="00874615"/>
    <w:rsid w:val="00874747"/>
    <w:rsid w:val="00874757"/>
    <w:rsid w:val="008747A0"/>
    <w:rsid w:val="008748BB"/>
    <w:rsid w:val="00874951"/>
    <w:rsid w:val="0087495E"/>
    <w:rsid w:val="0087496E"/>
    <w:rsid w:val="008749FF"/>
    <w:rsid w:val="00874A7C"/>
    <w:rsid w:val="00874A7F"/>
    <w:rsid w:val="00874A8F"/>
    <w:rsid w:val="00874B0B"/>
    <w:rsid w:val="00874B8B"/>
    <w:rsid w:val="00874C95"/>
    <w:rsid w:val="00874CBB"/>
    <w:rsid w:val="00874CEB"/>
    <w:rsid w:val="00874D4C"/>
    <w:rsid w:val="00874DB3"/>
    <w:rsid w:val="00874DF6"/>
    <w:rsid w:val="00874E90"/>
    <w:rsid w:val="00874F7A"/>
    <w:rsid w:val="00875288"/>
    <w:rsid w:val="008752A0"/>
    <w:rsid w:val="008752A2"/>
    <w:rsid w:val="008753B3"/>
    <w:rsid w:val="0087543C"/>
    <w:rsid w:val="00875455"/>
    <w:rsid w:val="00875496"/>
    <w:rsid w:val="008754EB"/>
    <w:rsid w:val="0087555D"/>
    <w:rsid w:val="008756BE"/>
    <w:rsid w:val="008756D2"/>
    <w:rsid w:val="00875710"/>
    <w:rsid w:val="00875779"/>
    <w:rsid w:val="008757DC"/>
    <w:rsid w:val="00875821"/>
    <w:rsid w:val="0087587C"/>
    <w:rsid w:val="0087589E"/>
    <w:rsid w:val="008758A4"/>
    <w:rsid w:val="00875945"/>
    <w:rsid w:val="008759C6"/>
    <w:rsid w:val="00875B21"/>
    <w:rsid w:val="00875B37"/>
    <w:rsid w:val="00875B50"/>
    <w:rsid w:val="00875B5A"/>
    <w:rsid w:val="00875BF9"/>
    <w:rsid w:val="00875D07"/>
    <w:rsid w:val="00875D59"/>
    <w:rsid w:val="00875DCF"/>
    <w:rsid w:val="00875DD5"/>
    <w:rsid w:val="00875E17"/>
    <w:rsid w:val="00875E7F"/>
    <w:rsid w:val="00875EB3"/>
    <w:rsid w:val="00875ED0"/>
    <w:rsid w:val="00875FCE"/>
    <w:rsid w:val="00876098"/>
    <w:rsid w:val="0087612E"/>
    <w:rsid w:val="0087618C"/>
    <w:rsid w:val="00876251"/>
    <w:rsid w:val="00876290"/>
    <w:rsid w:val="008762F8"/>
    <w:rsid w:val="0087636C"/>
    <w:rsid w:val="008763FD"/>
    <w:rsid w:val="00876440"/>
    <w:rsid w:val="008764EB"/>
    <w:rsid w:val="0087659C"/>
    <w:rsid w:val="00876648"/>
    <w:rsid w:val="00876777"/>
    <w:rsid w:val="008767C4"/>
    <w:rsid w:val="0087684D"/>
    <w:rsid w:val="0087698D"/>
    <w:rsid w:val="00876991"/>
    <w:rsid w:val="00876995"/>
    <w:rsid w:val="008769AB"/>
    <w:rsid w:val="008769DA"/>
    <w:rsid w:val="00876A36"/>
    <w:rsid w:val="00876A4A"/>
    <w:rsid w:val="00876B46"/>
    <w:rsid w:val="00876B95"/>
    <w:rsid w:val="00876BB7"/>
    <w:rsid w:val="00876BFC"/>
    <w:rsid w:val="00876C09"/>
    <w:rsid w:val="00876C28"/>
    <w:rsid w:val="00876C62"/>
    <w:rsid w:val="00876D71"/>
    <w:rsid w:val="00876E57"/>
    <w:rsid w:val="00876ECF"/>
    <w:rsid w:val="00876F0B"/>
    <w:rsid w:val="00876F45"/>
    <w:rsid w:val="0087700A"/>
    <w:rsid w:val="00877147"/>
    <w:rsid w:val="0087724D"/>
    <w:rsid w:val="008772F1"/>
    <w:rsid w:val="00877308"/>
    <w:rsid w:val="0087730C"/>
    <w:rsid w:val="0087733F"/>
    <w:rsid w:val="00877387"/>
    <w:rsid w:val="00877423"/>
    <w:rsid w:val="008774F0"/>
    <w:rsid w:val="00877507"/>
    <w:rsid w:val="0087751D"/>
    <w:rsid w:val="00877607"/>
    <w:rsid w:val="0087760E"/>
    <w:rsid w:val="008776A4"/>
    <w:rsid w:val="008778A2"/>
    <w:rsid w:val="008778B1"/>
    <w:rsid w:val="008778E2"/>
    <w:rsid w:val="008778EF"/>
    <w:rsid w:val="008779C2"/>
    <w:rsid w:val="008779F6"/>
    <w:rsid w:val="008779FF"/>
    <w:rsid w:val="00877AFD"/>
    <w:rsid w:val="00877B40"/>
    <w:rsid w:val="00877BEF"/>
    <w:rsid w:val="00877BFE"/>
    <w:rsid w:val="00877C41"/>
    <w:rsid w:val="00877CA7"/>
    <w:rsid w:val="00877CF0"/>
    <w:rsid w:val="00877E36"/>
    <w:rsid w:val="00877E5E"/>
    <w:rsid w:val="00877EA3"/>
    <w:rsid w:val="00877ED2"/>
    <w:rsid w:val="00877F1B"/>
    <w:rsid w:val="00877F1E"/>
    <w:rsid w:val="00877F74"/>
    <w:rsid w:val="0088000B"/>
    <w:rsid w:val="00880051"/>
    <w:rsid w:val="00880066"/>
    <w:rsid w:val="0088006C"/>
    <w:rsid w:val="00880093"/>
    <w:rsid w:val="008800F7"/>
    <w:rsid w:val="00880155"/>
    <w:rsid w:val="008801B2"/>
    <w:rsid w:val="0088022F"/>
    <w:rsid w:val="008802E4"/>
    <w:rsid w:val="00880313"/>
    <w:rsid w:val="00880389"/>
    <w:rsid w:val="008803A9"/>
    <w:rsid w:val="0088042F"/>
    <w:rsid w:val="0088048D"/>
    <w:rsid w:val="0088059F"/>
    <w:rsid w:val="0088067E"/>
    <w:rsid w:val="00880686"/>
    <w:rsid w:val="008806BD"/>
    <w:rsid w:val="00880742"/>
    <w:rsid w:val="0088076B"/>
    <w:rsid w:val="008807C1"/>
    <w:rsid w:val="00880873"/>
    <w:rsid w:val="00880884"/>
    <w:rsid w:val="00880A97"/>
    <w:rsid w:val="00880AE8"/>
    <w:rsid w:val="00880B77"/>
    <w:rsid w:val="00880CE0"/>
    <w:rsid w:val="00880D0F"/>
    <w:rsid w:val="00880D8C"/>
    <w:rsid w:val="00880E26"/>
    <w:rsid w:val="00880E33"/>
    <w:rsid w:val="00880E3B"/>
    <w:rsid w:val="00880E7F"/>
    <w:rsid w:val="00880EDF"/>
    <w:rsid w:val="00880F34"/>
    <w:rsid w:val="00880F71"/>
    <w:rsid w:val="00880FBD"/>
    <w:rsid w:val="0088100D"/>
    <w:rsid w:val="00881022"/>
    <w:rsid w:val="00881024"/>
    <w:rsid w:val="0088108E"/>
    <w:rsid w:val="008810E0"/>
    <w:rsid w:val="00881103"/>
    <w:rsid w:val="0088118A"/>
    <w:rsid w:val="0088124A"/>
    <w:rsid w:val="00881338"/>
    <w:rsid w:val="00881364"/>
    <w:rsid w:val="0088136F"/>
    <w:rsid w:val="008813EB"/>
    <w:rsid w:val="00881404"/>
    <w:rsid w:val="00881462"/>
    <w:rsid w:val="00881490"/>
    <w:rsid w:val="008814B1"/>
    <w:rsid w:val="008814FB"/>
    <w:rsid w:val="00881538"/>
    <w:rsid w:val="0088154E"/>
    <w:rsid w:val="00881609"/>
    <w:rsid w:val="00881657"/>
    <w:rsid w:val="0088171B"/>
    <w:rsid w:val="0088172E"/>
    <w:rsid w:val="00881760"/>
    <w:rsid w:val="0088178F"/>
    <w:rsid w:val="008817A6"/>
    <w:rsid w:val="008817FE"/>
    <w:rsid w:val="00881815"/>
    <w:rsid w:val="008818F0"/>
    <w:rsid w:val="0088198F"/>
    <w:rsid w:val="00881AAC"/>
    <w:rsid w:val="00881B14"/>
    <w:rsid w:val="00881B63"/>
    <w:rsid w:val="00881BAF"/>
    <w:rsid w:val="00881BB5"/>
    <w:rsid w:val="00881BD2"/>
    <w:rsid w:val="00881CB4"/>
    <w:rsid w:val="00881CD9"/>
    <w:rsid w:val="00881CE9"/>
    <w:rsid w:val="00881E08"/>
    <w:rsid w:val="00881E21"/>
    <w:rsid w:val="00881E7D"/>
    <w:rsid w:val="00881E7F"/>
    <w:rsid w:val="00881F29"/>
    <w:rsid w:val="00881F98"/>
    <w:rsid w:val="00881FC9"/>
    <w:rsid w:val="00881FFC"/>
    <w:rsid w:val="00882015"/>
    <w:rsid w:val="00882027"/>
    <w:rsid w:val="00882064"/>
    <w:rsid w:val="008820BC"/>
    <w:rsid w:val="008820C2"/>
    <w:rsid w:val="0088213C"/>
    <w:rsid w:val="00882190"/>
    <w:rsid w:val="00882191"/>
    <w:rsid w:val="008821AF"/>
    <w:rsid w:val="008821BB"/>
    <w:rsid w:val="00882205"/>
    <w:rsid w:val="00882366"/>
    <w:rsid w:val="00882401"/>
    <w:rsid w:val="00882423"/>
    <w:rsid w:val="00882445"/>
    <w:rsid w:val="008824EC"/>
    <w:rsid w:val="0088255F"/>
    <w:rsid w:val="0088258D"/>
    <w:rsid w:val="00882592"/>
    <w:rsid w:val="008825CE"/>
    <w:rsid w:val="008826D6"/>
    <w:rsid w:val="0088271E"/>
    <w:rsid w:val="008827DF"/>
    <w:rsid w:val="00882888"/>
    <w:rsid w:val="0088288E"/>
    <w:rsid w:val="008828DF"/>
    <w:rsid w:val="00882A14"/>
    <w:rsid w:val="00882AAE"/>
    <w:rsid w:val="00882B00"/>
    <w:rsid w:val="00882B5D"/>
    <w:rsid w:val="00882B84"/>
    <w:rsid w:val="00882BA5"/>
    <w:rsid w:val="00882C1F"/>
    <w:rsid w:val="00882C32"/>
    <w:rsid w:val="00882C5F"/>
    <w:rsid w:val="00882D38"/>
    <w:rsid w:val="00882D93"/>
    <w:rsid w:val="00882E0D"/>
    <w:rsid w:val="00882E4E"/>
    <w:rsid w:val="00882E80"/>
    <w:rsid w:val="00882ECA"/>
    <w:rsid w:val="00882F4E"/>
    <w:rsid w:val="00882F8A"/>
    <w:rsid w:val="00883024"/>
    <w:rsid w:val="0088302A"/>
    <w:rsid w:val="00883056"/>
    <w:rsid w:val="00883075"/>
    <w:rsid w:val="00883084"/>
    <w:rsid w:val="008830A6"/>
    <w:rsid w:val="008830B5"/>
    <w:rsid w:val="008830C5"/>
    <w:rsid w:val="008831D7"/>
    <w:rsid w:val="008832A2"/>
    <w:rsid w:val="00883339"/>
    <w:rsid w:val="0088333C"/>
    <w:rsid w:val="008833A3"/>
    <w:rsid w:val="008833DB"/>
    <w:rsid w:val="00883454"/>
    <w:rsid w:val="00883593"/>
    <w:rsid w:val="008836F7"/>
    <w:rsid w:val="00883735"/>
    <w:rsid w:val="0088386D"/>
    <w:rsid w:val="0088397E"/>
    <w:rsid w:val="008839B7"/>
    <w:rsid w:val="00883BBA"/>
    <w:rsid w:val="00883C0F"/>
    <w:rsid w:val="00883C25"/>
    <w:rsid w:val="00883CA3"/>
    <w:rsid w:val="00883CBA"/>
    <w:rsid w:val="00883CD8"/>
    <w:rsid w:val="00883D94"/>
    <w:rsid w:val="00883DDC"/>
    <w:rsid w:val="00883E6F"/>
    <w:rsid w:val="00883F17"/>
    <w:rsid w:val="00883F48"/>
    <w:rsid w:val="00883F6A"/>
    <w:rsid w:val="00883FB9"/>
    <w:rsid w:val="00883FBE"/>
    <w:rsid w:val="00884075"/>
    <w:rsid w:val="00884088"/>
    <w:rsid w:val="008840D4"/>
    <w:rsid w:val="0088426D"/>
    <w:rsid w:val="0088427C"/>
    <w:rsid w:val="008842C2"/>
    <w:rsid w:val="00884416"/>
    <w:rsid w:val="00884442"/>
    <w:rsid w:val="008844B7"/>
    <w:rsid w:val="0088450B"/>
    <w:rsid w:val="00884514"/>
    <w:rsid w:val="00884529"/>
    <w:rsid w:val="0088457E"/>
    <w:rsid w:val="008845B8"/>
    <w:rsid w:val="00884689"/>
    <w:rsid w:val="008846A0"/>
    <w:rsid w:val="008846B6"/>
    <w:rsid w:val="008846C0"/>
    <w:rsid w:val="00884857"/>
    <w:rsid w:val="008848B7"/>
    <w:rsid w:val="008848F1"/>
    <w:rsid w:val="008848F5"/>
    <w:rsid w:val="008849B0"/>
    <w:rsid w:val="008849BC"/>
    <w:rsid w:val="008849C5"/>
    <w:rsid w:val="00884AAE"/>
    <w:rsid w:val="00884B9F"/>
    <w:rsid w:val="00884CE0"/>
    <w:rsid w:val="00884D7C"/>
    <w:rsid w:val="00884DFD"/>
    <w:rsid w:val="00884E4C"/>
    <w:rsid w:val="00884E82"/>
    <w:rsid w:val="00884F36"/>
    <w:rsid w:val="00884F59"/>
    <w:rsid w:val="00885057"/>
    <w:rsid w:val="00885142"/>
    <w:rsid w:val="008851E8"/>
    <w:rsid w:val="008855BD"/>
    <w:rsid w:val="008855C1"/>
    <w:rsid w:val="0088567C"/>
    <w:rsid w:val="008857D4"/>
    <w:rsid w:val="008857E8"/>
    <w:rsid w:val="00885898"/>
    <w:rsid w:val="008858ED"/>
    <w:rsid w:val="00885902"/>
    <w:rsid w:val="00885935"/>
    <w:rsid w:val="008859C9"/>
    <w:rsid w:val="00885A4D"/>
    <w:rsid w:val="00885A57"/>
    <w:rsid w:val="00885A73"/>
    <w:rsid w:val="00885ABB"/>
    <w:rsid w:val="00885ADF"/>
    <w:rsid w:val="00885AEF"/>
    <w:rsid w:val="00885B0A"/>
    <w:rsid w:val="00885B86"/>
    <w:rsid w:val="00885BD5"/>
    <w:rsid w:val="00885C0F"/>
    <w:rsid w:val="00885C29"/>
    <w:rsid w:val="00885C6C"/>
    <w:rsid w:val="00885D41"/>
    <w:rsid w:val="00885E43"/>
    <w:rsid w:val="00885EE1"/>
    <w:rsid w:val="00885F17"/>
    <w:rsid w:val="00886015"/>
    <w:rsid w:val="00886087"/>
    <w:rsid w:val="008860EC"/>
    <w:rsid w:val="008861D4"/>
    <w:rsid w:val="0088623E"/>
    <w:rsid w:val="008862E9"/>
    <w:rsid w:val="00886394"/>
    <w:rsid w:val="0088643D"/>
    <w:rsid w:val="00886446"/>
    <w:rsid w:val="00886470"/>
    <w:rsid w:val="0088651B"/>
    <w:rsid w:val="008865B8"/>
    <w:rsid w:val="008865FC"/>
    <w:rsid w:val="00886674"/>
    <w:rsid w:val="008868AD"/>
    <w:rsid w:val="008868DE"/>
    <w:rsid w:val="00886947"/>
    <w:rsid w:val="00886994"/>
    <w:rsid w:val="00886A18"/>
    <w:rsid w:val="00886A56"/>
    <w:rsid w:val="00886BD6"/>
    <w:rsid w:val="00886C23"/>
    <w:rsid w:val="00886D0E"/>
    <w:rsid w:val="00886D2E"/>
    <w:rsid w:val="00886EA5"/>
    <w:rsid w:val="00886F46"/>
    <w:rsid w:val="00886F80"/>
    <w:rsid w:val="00886FBF"/>
    <w:rsid w:val="00887096"/>
    <w:rsid w:val="008871BA"/>
    <w:rsid w:val="008872AD"/>
    <w:rsid w:val="008872E5"/>
    <w:rsid w:val="00887330"/>
    <w:rsid w:val="00887340"/>
    <w:rsid w:val="008873AE"/>
    <w:rsid w:val="0088747B"/>
    <w:rsid w:val="008875D4"/>
    <w:rsid w:val="008875DA"/>
    <w:rsid w:val="00887698"/>
    <w:rsid w:val="00887713"/>
    <w:rsid w:val="00887722"/>
    <w:rsid w:val="0088777F"/>
    <w:rsid w:val="008877F8"/>
    <w:rsid w:val="00887833"/>
    <w:rsid w:val="00887838"/>
    <w:rsid w:val="0088783C"/>
    <w:rsid w:val="0088785C"/>
    <w:rsid w:val="00887895"/>
    <w:rsid w:val="008878EE"/>
    <w:rsid w:val="00887978"/>
    <w:rsid w:val="0088799B"/>
    <w:rsid w:val="00887B28"/>
    <w:rsid w:val="00887B4C"/>
    <w:rsid w:val="00887B87"/>
    <w:rsid w:val="00887B96"/>
    <w:rsid w:val="00887BF0"/>
    <w:rsid w:val="00887BFA"/>
    <w:rsid w:val="00887C7C"/>
    <w:rsid w:val="00887C8A"/>
    <w:rsid w:val="00887CEE"/>
    <w:rsid w:val="00887D04"/>
    <w:rsid w:val="00887D37"/>
    <w:rsid w:val="00887D3D"/>
    <w:rsid w:val="00887D40"/>
    <w:rsid w:val="00887D5F"/>
    <w:rsid w:val="00887DC1"/>
    <w:rsid w:val="00887E81"/>
    <w:rsid w:val="00887ED4"/>
    <w:rsid w:val="00887EDE"/>
    <w:rsid w:val="00887EF4"/>
    <w:rsid w:val="00887FDB"/>
    <w:rsid w:val="00887FDF"/>
    <w:rsid w:val="00890001"/>
    <w:rsid w:val="00890072"/>
    <w:rsid w:val="00890088"/>
    <w:rsid w:val="008900A9"/>
    <w:rsid w:val="008900D7"/>
    <w:rsid w:val="00890169"/>
    <w:rsid w:val="0089017A"/>
    <w:rsid w:val="00890296"/>
    <w:rsid w:val="008902C0"/>
    <w:rsid w:val="008902E7"/>
    <w:rsid w:val="008903F6"/>
    <w:rsid w:val="00890459"/>
    <w:rsid w:val="008904A0"/>
    <w:rsid w:val="0089058D"/>
    <w:rsid w:val="00890596"/>
    <w:rsid w:val="008905C2"/>
    <w:rsid w:val="00890602"/>
    <w:rsid w:val="00890653"/>
    <w:rsid w:val="00890669"/>
    <w:rsid w:val="00890743"/>
    <w:rsid w:val="008907A6"/>
    <w:rsid w:val="008907AE"/>
    <w:rsid w:val="008907F1"/>
    <w:rsid w:val="00890840"/>
    <w:rsid w:val="008908C7"/>
    <w:rsid w:val="00890991"/>
    <w:rsid w:val="008909C1"/>
    <w:rsid w:val="008909D5"/>
    <w:rsid w:val="008909F4"/>
    <w:rsid w:val="00890A04"/>
    <w:rsid w:val="00890AA9"/>
    <w:rsid w:val="00890AB5"/>
    <w:rsid w:val="00890ABF"/>
    <w:rsid w:val="00890B1B"/>
    <w:rsid w:val="00890B51"/>
    <w:rsid w:val="00890C57"/>
    <w:rsid w:val="00890DFA"/>
    <w:rsid w:val="00890E30"/>
    <w:rsid w:val="00890E57"/>
    <w:rsid w:val="00890EBF"/>
    <w:rsid w:val="00890EF3"/>
    <w:rsid w:val="00890F06"/>
    <w:rsid w:val="00890F41"/>
    <w:rsid w:val="00890F7B"/>
    <w:rsid w:val="00890FE2"/>
    <w:rsid w:val="00891038"/>
    <w:rsid w:val="008910CA"/>
    <w:rsid w:val="008911FC"/>
    <w:rsid w:val="008912F5"/>
    <w:rsid w:val="008912F7"/>
    <w:rsid w:val="008913A2"/>
    <w:rsid w:val="008913F6"/>
    <w:rsid w:val="008914D6"/>
    <w:rsid w:val="008914E3"/>
    <w:rsid w:val="00891554"/>
    <w:rsid w:val="00891586"/>
    <w:rsid w:val="00891593"/>
    <w:rsid w:val="00891599"/>
    <w:rsid w:val="008916EC"/>
    <w:rsid w:val="00891751"/>
    <w:rsid w:val="00891793"/>
    <w:rsid w:val="00891839"/>
    <w:rsid w:val="0089186E"/>
    <w:rsid w:val="0089190C"/>
    <w:rsid w:val="0089195B"/>
    <w:rsid w:val="00891961"/>
    <w:rsid w:val="00891990"/>
    <w:rsid w:val="00891A0F"/>
    <w:rsid w:val="00891A4F"/>
    <w:rsid w:val="00891A79"/>
    <w:rsid w:val="00891A7F"/>
    <w:rsid w:val="00891A90"/>
    <w:rsid w:val="00891A93"/>
    <w:rsid w:val="00891AE1"/>
    <w:rsid w:val="00891B1F"/>
    <w:rsid w:val="00891BA7"/>
    <w:rsid w:val="00891C76"/>
    <w:rsid w:val="00891CBD"/>
    <w:rsid w:val="00891D20"/>
    <w:rsid w:val="00891E3F"/>
    <w:rsid w:val="00892185"/>
    <w:rsid w:val="008921A1"/>
    <w:rsid w:val="0089220B"/>
    <w:rsid w:val="00892232"/>
    <w:rsid w:val="008922D3"/>
    <w:rsid w:val="008922E3"/>
    <w:rsid w:val="00892382"/>
    <w:rsid w:val="00892563"/>
    <w:rsid w:val="00892570"/>
    <w:rsid w:val="008925FC"/>
    <w:rsid w:val="00892709"/>
    <w:rsid w:val="008927F9"/>
    <w:rsid w:val="0089282D"/>
    <w:rsid w:val="0089282F"/>
    <w:rsid w:val="00892849"/>
    <w:rsid w:val="008928CC"/>
    <w:rsid w:val="0089298E"/>
    <w:rsid w:val="00892995"/>
    <w:rsid w:val="00892A4E"/>
    <w:rsid w:val="00892A9F"/>
    <w:rsid w:val="00892AC8"/>
    <w:rsid w:val="00892AE5"/>
    <w:rsid w:val="00892AFC"/>
    <w:rsid w:val="00892B12"/>
    <w:rsid w:val="00892E09"/>
    <w:rsid w:val="00892E39"/>
    <w:rsid w:val="00892E5B"/>
    <w:rsid w:val="00892EBC"/>
    <w:rsid w:val="00892EDB"/>
    <w:rsid w:val="00892F38"/>
    <w:rsid w:val="0089301A"/>
    <w:rsid w:val="00893020"/>
    <w:rsid w:val="00893028"/>
    <w:rsid w:val="00893035"/>
    <w:rsid w:val="00893043"/>
    <w:rsid w:val="008930BC"/>
    <w:rsid w:val="0089314B"/>
    <w:rsid w:val="00893373"/>
    <w:rsid w:val="00893374"/>
    <w:rsid w:val="00893407"/>
    <w:rsid w:val="0089340A"/>
    <w:rsid w:val="00893424"/>
    <w:rsid w:val="0089345D"/>
    <w:rsid w:val="008935B7"/>
    <w:rsid w:val="008935D7"/>
    <w:rsid w:val="00893662"/>
    <w:rsid w:val="008936AC"/>
    <w:rsid w:val="00893761"/>
    <w:rsid w:val="0089378A"/>
    <w:rsid w:val="00893793"/>
    <w:rsid w:val="008937E6"/>
    <w:rsid w:val="008938D2"/>
    <w:rsid w:val="00893917"/>
    <w:rsid w:val="008939D1"/>
    <w:rsid w:val="00893B32"/>
    <w:rsid w:val="00893B7F"/>
    <w:rsid w:val="00893C9A"/>
    <w:rsid w:val="00893C9E"/>
    <w:rsid w:val="00893CB9"/>
    <w:rsid w:val="00893CC0"/>
    <w:rsid w:val="00893D13"/>
    <w:rsid w:val="00893DFB"/>
    <w:rsid w:val="00893F33"/>
    <w:rsid w:val="00893F96"/>
    <w:rsid w:val="00893FAF"/>
    <w:rsid w:val="00893FE6"/>
    <w:rsid w:val="00893FF3"/>
    <w:rsid w:val="00893FFA"/>
    <w:rsid w:val="0089407A"/>
    <w:rsid w:val="00894285"/>
    <w:rsid w:val="008942B9"/>
    <w:rsid w:val="00894380"/>
    <w:rsid w:val="00894382"/>
    <w:rsid w:val="0089438C"/>
    <w:rsid w:val="008943DA"/>
    <w:rsid w:val="008944F5"/>
    <w:rsid w:val="008944F7"/>
    <w:rsid w:val="0089452D"/>
    <w:rsid w:val="00894582"/>
    <w:rsid w:val="008946FD"/>
    <w:rsid w:val="00894701"/>
    <w:rsid w:val="00894702"/>
    <w:rsid w:val="00894830"/>
    <w:rsid w:val="0089487D"/>
    <w:rsid w:val="0089489C"/>
    <w:rsid w:val="0089491B"/>
    <w:rsid w:val="008949DF"/>
    <w:rsid w:val="008949EF"/>
    <w:rsid w:val="00894A2E"/>
    <w:rsid w:val="00894AAC"/>
    <w:rsid w:val="00894AE5"/>
    <w:rsid w:val="00894C51"/>
    <w:rsid w:val="00894C6F"/>
    <w:rsid w:val="00894CE9"/>
    <w:rsid w:val="00894D9E"/>
    <w:rsid w:val="00894DDF"/>
    <w:rsid w:val="00894DF0"/>
    <w:rsid w:val="00894EC3"/>
    <w:rsid w:val="00894F72"/>
    <w:rsid w:val="00894FB2"/>
    <w:rsid w:val="00894FBC"/>
    <w:rsid w:val="00895039"/>
    <w:rsid w:val="0089505F"/>
    <w:rsid w:val="0089506D"/>
    <w:rsid w:val="00895088"/>
    <w:rsid w:val="0089509D"/>
    <w:rsid w:val="008950D6"/>
    <w:rsid w:val="0089511C"/>
    <w:rsid w:val="0089515B"/>
    <w:rsid w:val="008952ED"/>
    <w:rsid w:val="00895446"/>
    <w:rsid w:val="008954E2"/>
    <w:rsid w:val="00895581"/>
    <w:rsid w:val="00895714"/>
    <w:rsid w:val="00895747"/>
    <w:rsid w:val="00895845"/>
    <w:rsid w:val="00895889"/>
    <w:rsid w:val="0089588B"/>
    <w:rsid w:val="008958A7"/>
    <w:rsid w:val="008958B7"/>
    <w:rsid w:val="008958CA"/>
    <w:rsid w:val="0089597A"/>
    <w:rsid w:val="00895A59"/>
    <w:rsid w:val="00895A73"/>
    <w:rsid w:val="00895ABE"/>
    <w:rsid w:val="00895B13"/>
    <w:rsid w:val="00895B25"/>
    <w:rsid w:val="00895B49"/>
    <w:rsid w:val="00895B59"/>
    <w:rsid w:val="00895BB2"/>
    <w:rsid w:val="00895C0F"/>
    <w:rsid w:val="00895C5D"/>
    <w:rsid w:val="00895C79"/>
    <w:rsid w:val="00895C98"/>
    <w:rsid w:val="00895CF0"/>
    <w:rsid w:val="00895D73"/>
    <w:rsid w:val="00895D8E"/>
    <w:rsid w:val="00895DED"/>
    <w:rsid w:val="00895DEE"/>
    <w:rsid w:val="00895DFF"/>
    <w:rsid w:val="00895E1F"/>
    <w:rsid w:val="00895E5A"/>
    <w:rsid w:val="00895F4B"/>
    <w:rsid w:val="00895F50"/>
    <w:rsid w:val="0089602C"/>
    <w:rsid w:val="0089603F"/>
    <w:rsid w:val="008960BF"/>
    <w:rsid w:val="00896184"/>
    <w:rsid w:val="00896291"/>
    <w:rsid w:val="008962FE"/>
    <w:rsid w:val="00896307"/>
    <w:rsid w:val="00896552"/>
    <w:rsid w:val="00896619"/>
    <w:rsid w:val="00896656"/>
    <w:rsid w:val="008966AB"/>
    <w:rsid w:val="008966DE"/>
    <w:rsid w:val="00896709"/>
    <w:rsid w:val="0089677E"/>
    <w:rsid w:val="008967BC"/>
    <w:rsid w:val="008967CA"/>
    <w:rsid w:val="008967E9"/>
    <w:rsid w:val="00896829"/>
    <w:rsid w:val="0089685D"/>
    <w:rsid w:val="00896887"/>
    <w:rsid w:val="008968BA"/>
    <w:rsid w:val="00896917"/>
    <w:rsid w:val="0089695D"/>
    <w:rsid w:val="0089699D"/>
    <w:rsid w:val="008969AC"/>
    <w:rsid w:val="00896A3A"/>
    <w:rsid w:val="00896A62"/>
    <w:rsid w:val="00896AA2"/>
    <w:rsid w:val="00896AE3"/>
    <w:rsid w:val="00896B46"/>
    <w:rsid w:val="00896BD1"/>
    <w:rsid w:val="00896D2A"/>
    <w:rsid w:val="00896D70"/>
    <w:rsid w:val="00896D74"/>
    <w:rsid w:val="00896E67"/>
    <w:rsid w:val="00896E7C"/>
    <w:rsid w:val="00896E9A"/>
    <w:rsid w:val="00896F26"/>
    <w:rsid w:val="00896F9E"/>
    <w:rsid w:val="00897029"/>
    <w:rsid w:val="008970F8"/>
    <w:rsid w:val="00897129"/>
    <w:rsid w:val="008971CA"/>
    <w:rsid w:val="00897263"/>
    <w:rsid w:val="00897340"/>
    <w:rsid w:val="008973EC"/>
    <w:rsid w:val="00897464"/>
    <w:rsid w:val="008974D2"/>
    <w:rsid w:val="00897509"/>
    <w:rsid w:val="00897511"/>
    <w:rsid w:val="0089754C"/>
    <w:rsid w:val="00897603"/>
    <w:rsid w:val="00897617"/>
    <w:rsid w:val="00897671"/>
    <w:rsid w:val="0089767C"/>
    <w:rsid w:val="00897731"/>
    <w:rsid w:val="00897776"/>
    <w:rsid w:val="008977D1"/>
    <w:rsid w:val="008977DA"/>
    <w:rsid w:val="008977F5"/>
    <w:rsid w:val="00897861"/>
    <w:rsid w:val="00897870"/>
    <w:rsid w:val="0089792F"/>
    <w:rsid w:val="008979C5"/>
    <w:rsid w:val="008979F8"/>
    <w:rsid w:val="00897A1B"/>
    <w:rsid w:val="00897A7C"/>
    <w:rsid w:val="00897AA1"/>
    <w:rsid w:val="00897AD1"/>
    <w:rsid w:val="00897B29"/>
    <w:rsid w:val="00897B72"/>
    <w:rsid w:val="00897BD7"/>
    <w:rsid w:val="00897C2D"/>
    <w:rsid w:val="00897C67"/>
    <w:rsid w:val="00897C80"/>
    <w:rsid w:val="00897C99"/>
    <w:rsid w:val="00897D2D"/>
    <w:rsid w:val="00897D2E"/>
    <w:rsid w:val="00897D7D"/>
    <w:rsid w:val="00897DB5"/>
    <w:rsid w:val="00897DBD"/>
    <w:rsid w:val="00897DEA"/>
    <w:rsid w:val="00897E35"/>
    <w:rsid w:val="00897F34"/>
    <w:rsid w:val="00897F52"/>
    <w:rsid w:val="00897F87"/>
    <w:rsid w:val="00897FB7"/>
    <w:rsid w:val="008A0051"/>
    <w:rsid w:val="008A0072"/>
    <w:rsid w:val="008A00AD"/>
    <w:rsid w:val="008A00E3"/>
    <w:rsid w:val="008A0175"/>
    <w:rsid w:val="008A01C2"/>
    <w:rsid w:val="008A01F5"/>
    <w:rsid w:val="008A0209"/>
    <w:rsid w:val="008A027B"/>
    <w:rsid w:val="008A02A2"/>
    <w:rsid w:val="008A0315"/>
    <w:rsid w:val="008A0323"/>
    <w:rsid w:val="008A034F"/>
    <w:rsid w:val="008A038C"/>
    <w:rsid w:val="008A039F"/>
    <w:rsid w:val="008A03CB"/>
    <w:rsid w:val="008A03EC"/>
    <w:rsid w:val="008A056F"/>
    <w:rsid w:val="008A0573"/>
    <w:rsid w:val="008A05D1"/>
    <w:rsid w:val="008A07C9"/>
    <w:rsid w:val="008A096D"/>
    <w:rsid w:val="008A09DA"/>
    <w:rsid w:val="008A0A03"/>
    <w:rsid w:val="008A0A43"/>
    <w:rsid w:val="008A0B1A"/>
    <w:rsid w:val="008A0B41"/>
    <w:rsid w:val="008A0C4C"/>
    <w:rsid w:val="008A0CA4"/>
    <w:rsid w:val="008A0D40"/>
    <w:rsid w:val="008A0D4F"/>
    <w:rsid w:val="008A0DBC"/>
    <w:rsid w:val="008A0DBF"/>
    <w:rsid w:val="008A0DE2"/>
    <w:rsid w:val="008A0E04"/>
    <w:rsid w:val="008A0F72"/>
    <w:rsid w:val="008A1039"/>
    <w:rsid w:val="008A1050"/>
    <w:rsid w:val="008A105A"/>
    <w:rsid w:val="008A10A3"/>
    <w:rsid w:val="008A113A"/>
    <w:rsid w:val="008A12C8"/>
    <w:rsid w:val="008A12CA"/>
    <w:rsid w:val="008A12F3"/>
    <w:rsid w:val="008A1395"/>
    <w:rsid w:val="008A13F1"/>
    <w:rsid w:val="008A144C"/>
    <w:rsid w:val="008A1470"/>
    <w:rsid w:val="008A14B9"/>
    <w:rsid w:val="008A1588"/>
    <w:rsid w:val="008A1690"/>
    <w:rsid w:val="008A16B8"/>
    <w:rsid w:val="008A16EC"/>
    <w:rsid w:val="008A170F"/>
    <w:rsid w:val="008A1853"/>
    <w:rsid w:val="008A1863"/>
    <w:rsid w:val="008A18C4"/>
    <w:rsid w:val="008A199A"/>
    <w:rsid w:val="008A19D9"/>
    <w:rsid w:val="008A19E2"/>
    <w:rsid w:val="008A19EE"/>
    <w:rsid w:val="008A1A56"/>
    <w:rsid w:val="008A1AB7"/>
    <w:rsid w:val="008A1AE0"/>
    <w:rsid w:val="008A1B33"/>
    <w:rsid w:val="008A1B63"/>
    <w:rsid w:val="008A1C77"/>
    <w:rsid w:val="008A1C78"/>
    <w:rsid w:val="008A1CF7"/>
    <w:rsid w:val="008A1EBB"/>
    <w:rsid w:val="008A1F06"/>
    <w:rsid w:val="008A1F71"/>
    <w:rsid w:val="008A1F8E"/>
    <w:rsid w:val="008A1FAB"/>
    <w:rsid w:val="008A204E"/>
    <w:rsid w:val="008A2077"/>
    <w:rsid w:val="008A20C4"/>
    <w:rsid w:val="008A20E7"/>
    <w:rsid w:val="008A2107"/>
    <w:rsid w:val="008A2131"/>
    <w:rsid w:val="008A220A"/>
    <w:rsid w:val="008A2214"/>
    <w:rsid w:val="008A2284"/>
    <w:rsid w:val="008A228E"/>
    <w:rsid w:val="008A234A"/>
    <w:rsid w:val="008A23AB"/>
    <w:rsid w:val="008A23B7"/>
    <w:rsid w:val="008A23FF"/>
    <w:rsid w:val="008A24BE"/>
    <w:rsid w:val="008A2548"/>
    <w:rsid w:val="008A275F"/>
    <w:rsid w:val="008A27AD"/>
    <w:rsid w:val="008A27F2"/>
    <w:rsid w:val="008A2842"/>
    <w:rsid w:val="008A2883"/>
    <w:rsid w:val="008A2A0E"/>
    <w:rsid w:val="008A2A45"/>
    <w:rsid w:val="008A2A98"/>
    <w:rsid w:val="008A2AAC"/>
    <w:rsid w:val="008A2AD9"/>
    <w:rsid w:val="008A2B1B"/>
    <w:rsid w:val="008A2BAD"/>
    <w:rsid w:val="008A2BBF"/>
    <w:rsid w:val="008A2BE4"/>
    <w:rsid w:val="008A2C1C"/>
    <w:rsid w:val="008A2C2B"/>
    <w:rsid w:val="008A2C58"/>
    <w:rsid w:val="008A2CAD"/>
    <w:rsid w:val="008A2CE1"/>
    <w:rsid w:val="008A2D2F"/>
    <w:rsid w:val="008A2D58"/>
    <w:rsid w:val="008A2D73"/>
    <w:rsid w:val="008A2DAE"/>
    <w:rsid w:val="008A2DEF"/>
    <w:rsid w:val="008A2DFA"/>
    <w:rsid w:val="008A2E35"/>
    <w:rsid w:val="008A2E63"/>
    <w:rsid w:val="008A2E95"/>
    <w:rsid w:val="008A2EA1"/>
    <w:rsid w:val="008A2F4F"/>
    <w:rsid w:val="008A2FA2"/>
    <w:rsid w:val="008A2FB5"/>
    <w:rsid w:val="008A2FD7"/>
    <w:rsid w:val="008A309B"/>
    <w:rsid w:val="008A30DD"/>
    <w:rsid w:val="008A3141"/>
    <w:rsid w:val="008A3198"/>
    <w:rsid w:val="008A31C0"/>
    <w:rsid w:val="008A320B"/>
    <w:rsid w:val="008A3215"/>
    <w:rsid w:val="008A327C"/>
    <w:rsid w:val="008A32A5"/>
    <w:rsid w:val="008A32E4"/>
    <w:rsid w:val="008A3326"/>
    <w:rsid w:val="008A34AF"/>
    <w:rsid w:val="008A34CC"/>
    <w:rsid w:val="008A3510"/>
    <w:rsid w:val="008A3562"/>
    <w:rsid w:val="008A3579"/>
    <w:rsid w:val="008A35B3"/>
    <w:rsid w:val="008A35E5"/>
    <w:rsid w:val="008A368C"/>
    <w:rsid w:val="008A369C"/>
    <w:rsid w:val="008A3752"/>
    <w:rsid w:val="008A3842"/>
    <w:rsid w:val="008A3929"/>
    <w:rsid w:val="008A3931"/>
    <w:rsid w:val="008A3996"/>
    <w:rsid w:val="008A39B0"/>
    <w:rsid w:val="008A39EA"/>
    <w:rsid w:val="008A3A1B"/>
    <w:rsid w:val="008A3A95"/>
    <w:rsid w:val="008A3AF8"/>
    <w:rsid w:val="008A3B0A"/>
    <w:rsid w:val="008A3B0F"/>
    <w:rsid w:val="008A3B1B"/>
    <w:rsid w:val="008A3B5B"/>
    <w:rsid w:val="008A3B66"/>
    <w:rsid w:val="008A3C08"/>
    <w:rsid w:val="008A3D0E"/>
    <w:rsid w:val="008A3E47"/>
    <w:rsid w:val="008A3E94"/>
    <w:rsid w:val="008A3F17"/>
    <w:rsid w:val="008A4038"/>
    <w:rsid w:val="008A405B"/>
    <w:rsid w:val="008A4063"/>
    <w:rsid w:val="008A4110"/>
    <w:rsid w:val="008A4186"/>
    <w:rsid w:val="008A4187"/>
    <w:rsid w:val="008A41D6"/>
    <w:rsid w:val="008A42CE"/>
    <w:rsid w:val="008A4313"/>
    <w:rsid w:val="008A432D"/>
    <w:rsid w:val="008A432F"/>
    <w:rsid w:val="008A435F"/>
    <w:rsid w:val="008A436B"/>
    <w:rsid w:val="008A437C"/>
    <w:rsid w:val="008A44AF"/>
    <w:rsid w:val="008A44F2"/>
    <w:rsid w:val="008A4565"/>
    <w:rsid w:val="008A457A"/>
    <w:rsid w:val="008A45BE"/>
    <w:rsid w:val="008A4634"/>
    <w:rsid w:val="008A470F"/>
    <w:rsid w:val="008A47E9"/>
    <w:rsid w:val="008A482E"/>
    <w:rsid w:val="008A48D4"/>
    <w:rsid w:val="008A49C1"/>
    <w:rsid w:val="008A4A7D"/>
    <w:rsid w:val="008A4AB1"/>
    <w:rsid w:val="008A4AE8"/>
    <w:rsid w:val="008A4AF9"/>
    <w:rsid w:val="008A4AFC"/>
    <w:rsid w:val="008A4C33"/>
    <w:rsid w:val="008A4C7B"/>
    <w:rsid w:val="008A4C9C"/>
    <w:rsid w:val="008A4CC1"/>
    <w:rsid w:val="008A4D22"/>
    <w:rsid w:val="008A4D25"/>
    <w:rsid w:val="008A4D9D"/>
    <w:rsid w:val="008A4DD9"/>
    <w:rsid w:val="008A4E44"/>
    <w:rsid w:val="008A4EA7"/>
    <w:rsid w:val="008A4EE3"/>
    <w:rsid w:val="008A4EFD"/>
    <w:rsid w:val="008A4F31"/>
    <w:rsid w:val="008A4F6F"/>
    <w:rsid w:val="008A4FA0"/>
    <w:rsid w:val="008A4FA3"/>
    <w:rsid w:val="008A5066"/>
    <w:rsid w:val="008A5093"/>
    <w:rsid w:val="008A5166"/>
    <w:rsid w:val="008A51C9"/>
    <w:rsid w:val="008A5249"/>
    <w:rsid w:val="008A526C"/>
    <w:rsid w:val="008A5313"/>
    <w:rsid w:val="008A53F7"/>
    <w:rsid w:val="008A5453"/>
    <w:rsid w:val="008A54AE"/>
    <w:rsid w:val="008A5547"/>
    <w:rsid w:val="008A5556"/>
    <w:rsid w:val="008A5557"/>
    <w:rsid w:val="008A5564"/>
    <w:rsid w:val="008A55A8"/>
    <w:rsid w:val="008A5634"/>
    <w:rsid w:val="008A567F"/>
    <w:rsid w:val="008A56A7"/>
    <w:rsid w:val="008A56BF"/>
    <w:rsid w:val="008A5725"/>
    <w:rsid w:val="008A5742"/>
    <w:rsid w:val="008A57B7"/>
    <w:rsid w:val="008A57E8"/>
    <w:rsid w:val="008A5831"/>
    <w:rsid w:val="008A5887"/>
    <w:rsid w:val="008A589B"/>
    <w:rsid w:val="008A599B"/>
    <w:rsid w:val="008A5A7B"/>
    <w:rsid w:val="008A5AA2"/>
    <w:rsid w:val="008A5AC3"/>
    <w:rsid w:val="008A5ADC"/>
    <w:rsid w:val="008A5B75"/>
    <w:rsid w:val="008A5C09"/>
    <w:rsid w:val="008A5C53"/>
    <w:rsid w:val="008A5D51"/>
    <w:rsid w:val="008A5D8A"/>
    <w:rsid w:val="008A5D8D"/>
    <w:rsid w:val="008A5D9B"/>
    <w:rsid w:val="008A5DA0"/>
    <w:rsid w:val="008A5DDF"/>
    <w:rsid w:val="008A5ED5"/>
    <w:rsid w:val="008A5EFE"/>
    <w:rsid w:val="008A5F63"/>
    <w:rsid w:val="008A5F7C"/>
    <w:rsid w:val="008A5FD3"/>
    <w:rsid w:val="008A5FFF"/>
    <w:rsid w:val="008A600D"/>
    <w:rsid w:val="008A609B"/>
    <w:rsid w:val="008A60C7"/>
    <w:rsid w:val="008A6103"/>
    <w:rsid w:val="008A6109"/>
    <w:rsid w:val="008A6112"/>
    <w:rsid w:val="008A6117"/>
    <w:rsid w:val="008A614F"/>
    <w:rsid w:val="008A6159"/>
    <w:rsid w:val="008A6169"/>
    <w:rsid w:val="008A6191"/>
    <w:rsid w:val="008A619D"/>
    <w:rsid w:val="008A61F8"/>
    <w:rsid w:val="008A623C"/>
    <w:rsid w:val="008A62F9"/>
    <w:rsid w:val="008A6333"/>
    <w:rsid w:val="008A63AD"/>
    <w:rsid w:val="008A63B5"/>
    <w:rsid w:val="008A6413"/>
    <w:rsid w:val="008A64DE"/>
    <w:rsid w:val="008A64E7"/>
    <w:rsid w:val="008A64ED"/>
    <w:rsid w:val="008A654C"/>
    <w:rsid w:val="008A658F"/>
    <w:rsid w:val="008A65A1"/>
    <w:rsid w:val="008A65BD"/>
    <w:rsid w:val="008A65F8"/>
    <w:rsid w:val="008A66B5"/>
    <w:rsid w:val="008A66E3"/>
    <w:rsid w:val="008A670E"/>
    <w:rsid w:val="008A67E4"/>
    <w:rsid w:val="008A684E"/>
    <w:rsid w:val="008A686A"/>
    <w:rsid w:val="008A6899"/>
    <w:rsid w:val="008A692C"/>
    <w:rsid w:val="008A696C"/>
    <w:rsid w:val="008A69A7"/>
    <w:rsid w:val="008A69F9"/>
    <w:rsid w:val="008A6A30"/>
    <w:rsid w:val="008A6AB8"/>
    <w:rsid w:val="008A6ADA"/>
    <w:rsid w:val="008A6C58"/>
    <w:rsid w:val="008A6C5C"/>
    <w:rsid w:val="008A6CC1"/>
    <w:rsid w:val="008A6D06"/>
    <w:rsid w:val="008A6D36"/>
    <w:rsid w:val="008A6D39"/>
    <w:rsid w:val="008A6D59"/>
    <w:rsid w:val="008A6D6B"/>
    <w:rsid w:val="008A6D99"/>
    <w:rsid w:val="008A6DD0"/>
    <w:rsid w:val="008A6E5F"/>
    <w:rsid w:val="008A6E73"/>
    <w:rsid w:val="008A6EAD"/>
    <w:rsid w:val="008A6F08"/>
    <w:rsid w:val="008A7044"/>
    <w:rsid w:val="008A714E"/>
    <w:rsid w:val="008A72EA"/>
    <w:rsid w:val="008A7338"/>
    <w:rsid w:val="008A7342"/>
    <w:rsid w:val="008A736B"/>
    <w:rsid w:val="008A739D"/>
    <w:rsid w:val="008A7408"/>
    <w:rsid w:val="008A7462"/>
    <w:rsid w:val="008A74E0"/>
    <w:rsid w:val="008A74FD"/>
    <w:rsid w:val="008A755A"/>
    <w:rsid w:val="008A75BB"/>
    <w:rsid w:val="008A7624"/>
    <w:rsid w:val="008A7729"/>
    <w:rsid w:val="008A777C"/>
    <w:rsid w:val="008A7797"/>
    <w:rsid w:val="008A7833"/>
    <w:rsid w:val="008A7883"/>
    <w:rsid w:val="008A78D8"/>
    <w:rsid w:val="008A78E4"/>
    <w:rsid w:val="008A78FB"/>
    <w:rsid w:val="008A796C"/>
    <w:rsid w:val="008A79AD"/>
    <w:rsid w:val="008A79E8"/>
    <w:rsid w:val="008A7A00"/>
    <w:rsid w:val="008A7A0D"/>
    <w:rsid w:val="008A7A38"/>
    <w:rsid w:val="008A7B99"/>
    <w:rsid w:val="008A7BB6"/>
    <w:rsid w:val="008A7C2C"/>
    <w:rsid w:val="008A7C7B"/>
    <w:rsid w:val="008A7C86"/>
    <w:rsid w:val="008A7CB3"/>
    <w:rsid w:val="008A7DAD"/>
    <w:rsid w:val="008A7DEC"/>
    <w:rsid w:val="008A7E4A"/>
    <w:rsid w:val="008A7EEF"/>
    <w:rsid w:val="008A7F32"/>
    <w:rsid w:val="008A7F7B"/>
    <w:rsid w:val="008A7FBE"/>
    <w:rsid w:val="008B00CF"/>
    <w:rsid w:val="008B00EA"/>
    <w:rsid w:val="008B0189"/>
    <w:rsid w:val="008B0265"/>
    <w:rsid w:val="008B0276"/>
    <w:rsid w:val="008B02A0"/>
    <w:rsid w:val="008B02F6"/>
    <w:rsid w:val="008B0330"/>
    <w:rsid w:val="008B0356"/>
    <w:rsid w:val="008B03B0"/>
    <w:rsid w:val="008B046A"/>
    <w:rsid w:val="008B04AA"/>
    <w:rsid w:val="008B0589"/>
    <w:rsid w:val="008B05DB"/>
    <w:rsid w:val="008B065B"/>
    <w:rsid w:val="008B0749"/>
    <w:rsid w:val="008B07B4"/>
    <w:rsid w:val="008B083B"/>
    <w:rsid w:val="008B08C0"/>
    <w:rsid w:val="008B08D2"/>
    <w:rsid w:val="008B0956"/>
    <w:rsid w:val="008B0970"/>
    <w:rsid w:val="008B09B5"/>
    <w:rsid w:val="008B0A5F"/>
    <w:rsid w:val="008B0ABC"/>
    <w:rsid w:val="008B0B1B"/>
    <w:rsid w:val="008B0BBF"/>
    <w:rsid w:val="008B0BD9"/>
    <w:rsid w:val="008B0C62"/>
    <w:rsid w:val="008B0C65"/>
    <w:rsid w:val="008B0C94"/>
    <w:rsid w:val="008B0CA0"/>
    <w:rsid w:val="008B0CB4"/>
    <w:rsid w:val="008B0F28"/>
    <w:rsid w:val="008B0FE5"/>
    <w:rsid w:val="008B1071"/>
    <w:rsid w:val="008B10C7"/>
    <w:rsid w:val="008B10D0"/>
    <w:rsid w:val="008B10D1"/>
    <w:rsid w:val="008B10DC"/>
    <w:rsid w:val="008B112C"/>
    <w:rsid w:val="008B1157"/>
    <w:rsid w:val="008B12BC"/>
    <w:rsid w:val="008B13A2"/>
    <w:rsid w:val="008B13C3"/>
    <w:rsid w:val="008B1415"/>
    <w:rsid w:val="008B149B"/>
    <w:rsid w:val="008B1643"/>
    <w:rsid w:val="008B1668"/>
    <w:rsid w:val="008B16B6"/>
    <w:rsid w:val="008B16DD"/>
    <w:rsid w:val="008B16E0"/>
    <w:rsid w:val="008B16E6"/>
    <w:rsid w:val="008B182F"/>
    <w:rsid w:val="008B1839"/>
    <w:rsid w:val="008B187A"/>
    <w:rsid w:val="008B18AE"/>
    <w:rsid w:val="008B18D6"/>
    <w:rsid w:val="008B1979"/>
    <w:rsid w:val="008B19B2"/>
    <w:rsid w:val="008B19DE"/>
    <w:rsid w:val="008B1A40"/>
    <w:rsid w:val="008B1A7E"/>
    <w:rsid w:val="008B1A8F"/>
    <w:rsid w:val="008B1BA0"/>
    <w:rsid w:val="008B1BD5"/>
    <w:rsid w:val="008B1C1A"/>
    <w:rsid w:val="008B1C95"/>
    <w:rsid w:val="008B1CBA"/>
    <w:rsid w:val="008B1D3C"/>
    <w:rsid w:val="008B1DAC"/>
    <w:rsid w:val="008B1DE9"/>
    <w:rsid w:val="008B1E2F"/>
    <w:rsid w:val="008B1E6D"/>
    <w:rsid w:val="008B1EC7"/>
    <w:rsid w:val="008B1F2D"/>
    <w:rsid w:val="008B1F4B"/>
    <w:rsid w:val="008B1F82"/>
    <w:rsid w:val="008B2091"/>
    <w:rsid w:val="008B209E"/>
    <w:rsid w:val="008B2137"/>
    <w:rsid w:val="008B215D"/>
    <w:rsid w:val="008B21BD"/>
    <w:rsid w:val="008B2277"/>
    <w:rsid w:val="008B22AC"/>
    <w:rsid w:val="008B22D1"/>
    <w:rsid w:val="008B2309"/>
    <w:rsid w:val="008B24C3"/>
    <w:rsid w:val="008B2523"/>
    <w:rsid w:val="008B25CD"/>
    <w:rsid w:val="008B2618"/>
    <w:rsid w:val="008B2634"/>
    <w:rsid w:val="008B2686"/>
    <w:rsid w:val="008B272A"/>
    <w:rsid w:val="008B2786"/>
    <w:rsid w:val="008B27D9"/>
    <w:rsid w:val="008B27FE"/>
    <w:rsid w:val="008B2804"/>
    <w:rsid w:val="008B2819"/>
    <w:rsid w:val="008B2876"/>
    <w:rsid w:val="008B29C4"/>
    <w:rsid w:val="008B29E8"/>
    <w:rsid w:val="008B2A36"/>
    <w:rsid w:val="008B2A4A"/>
    <w:rsid w:val="008B2B59"/>
    <w:rsid w:val="008B2B76"/>
    <w:rsid w:val="008B2BEA"/>
    <w:rsid w:val="008B2C40"/>
    <w:rsid w:val="008B2D08"/>
    <w:rsid w:val="008B2D0F"/>
    <w:rsid w:val="008B2D26"/>
    <w:rsid w:val="008B2D51"/>
    <w:rsid w:val="008B2D80"/>
    <w:rsid w:val="008B2DEA"/>
    <w:rsid w:val="008B2EDB"/>
    <w:rsid w:val="008B3002"/>
    <w:rsid w:val="008B3014"/>
    <w:rsid w:val="008B307E"/>
    <w:rsid w:val="008B308A"/>
    <w:rsid w:val="008B30A0"/>
    <w:rsid w:val="008B312E"/>
    <w:rsid w:val="008B3232"/>
    <w:rsid w:val="008B32A1"/>
    <w:rsid w:val="008B332C"/>
    <w:rsid w:val="008B34A8"/>
    <w:rsid w:val="008B350E"/>
    <w:rsid w:val="008B3542"/>
    <w:rsid w:val="008B3646"/>
    <w:rsid w:val="008B3676"/>
    <w:rsid w:val="008B36A3"/>
    <w:rsid w:val="008B36E7"/>
    <w:rsid w:val="008B370D"/>
    <w:rsid w:val="008B3746"/>
    <w:rsid w:val="008B374F"/>
    <w:rsid w:val="008B377D"/>
    <w:rsid w:val="008B3791"/>
    <w:rsid w:val="008B38C2"/>
    <w:rsid w:val="008B38D5"/>
    <w:rsid w:val="008B38F0"/>
    <w:rsid w:val="008B3908"/>
    <w:rsid w:val="008B3931"/>
    <w:rsid w:val="008B393F"/>
    <w:rsid w:val="008B3986"/>
    <w:rsid w:val="008B39D9"/>
    <w:rsid w:val="008B3A08"/>
    <w:rsid w:val="008B3AF5"/>
    <w:rsid w:val="008B3B37"/>
    <w:rsid w:val="008B3BF0"/>
    <w:rsid w:val="008B3DA4"/>
    <w:rsid w:val="008B3DAD"/>
    <w:rsid w:val="008B3DD0"/>
    <w:rsid w:val="008B3EE6"/>
    <w:rsid w:val="008B3F13"/>
    <w:rsid w:val="008B3F53"/>
    <w:rsid w:val="008B3FD4"/>
    <w:rsid w:val="008B3FE7"/>
    <w:rsid w:val="008B4031"/>
    <w:rsid w:val="008B4060"/>
    <w:rsid w:val="008B41CA"/>
    <w:rsid w:val="008B41F4"/>
    <w:rsid w:val="008B4273"/>
    <w:rsid w:val="008B42A2"/>
    <w:rsid w:val="008B42CD"/>
    <w:rsid w:val="008B4308"/>
    <w:rsid w:val="008B4340"/>
    <w:rsid w:val="008B4384"/>
    <w:rsid w:val="008B43C1"/>
    <w:rsid w:val="008B4438"/>
    <w:rsid w:val="008B4474"/>
    <w:rsid w:val="008B447E"/>
    <w:rsid w:val="008B44F4"/>
    <w:rsid w:val="008B45A6"/>
    <w:rsid w:val="008B46CC"/>
    <w:rsid w:val="008B472F"/>
    <w:rsid w:val="008B4790"/>
    <w:rsid w:val="008B47F0"/>
    <w:rsid w:val="008B48B6"/>
    <w:rsid w:val="008B4988"/>
    <w:rsid w:val="008B4A37"/>
    <w:rsid w:val="008B4B4C"/>
    <w:rsid w:val="008B4B5F"/>
    <w:rsid w:val="008B4B6E"/>
    <w:rsid w:val="008B4B74"/>
    <w:rsid w:val="008B4C3D"/>
    <w:rsid w:val="008B4C42"/>
    <w:rsid w:val="008B4C46"/>
    <w:rsid w:val="008B4C67"/>
    <w:rsid w:val="008B4CF5"/>
    <w:rsid w:val="008B4CFE"/>
    <w:rsid w:val="008B4D20"/>
    <w:rsid w:val="008B4DB0"/>
    <w:rsid w:val="008B4DF0"/>
    <w:rsid w:val="008B4E75"/>
    <w:rsid w:val="008B4E7D"/>
    <w:rsid w:val="008B4EEF"/>
    <w:rsid w:val="008B4F74"/>
    <w:rsid w:val="008B4FD6"/>
    <w:rsid w:val="008B503B"/>
    <w:rsid w:val="008B507C"/>
    <w:rsid w:val="008B50A1"/>
    <w:rsid w:val="008B5153"/>
    <w:rsid w:val="008B5160"/>
    <w:rsid w:val="008B5210"/>
    <w:rsid w:val="008B5277"/>
    <w:rsid w:val="008B52F4"/>
    <w:rsid w:val="008B53E2"/>
    <w:rsid w:val="008B53FF"/>
    <w:rsid w:val="008B542E"/>
    <w:rsid w:val="008B5533"/>
    <w:rsid w:val="008B5535"/>
    <w:rsid w:val="008B565D"/>
    <w:rsid w:val="008B572F"/>
    <w:rsid w:val="008B574B"/>
    <w:rsid w:val="008B579D"/>
    <w:rsid w:val="008B57D7"/>
    <w:rsid w:val="008B5832"/>
    <w:rsid w:val="008B5893"/>
    <w:rsid w:val="008B5971"/>
    <w:rsid w:val="008B59AD"/>
    <w:rsid w:val="008B59EB"/>
    <w:rsid w:val="008B5A9E"/>
    <w:rsid w:val="008B5AA6"/>
    <w:rsid w:val="008B5C35"/>
    <w:rsid w:val="008B5C38"/>
    <w:rsid w:val="008B5CF7"/>
    <w:rsid w:val="008B5DC2"/>
    <w:rsid w:val="008B5E1F"/>
    <w:rsid w:val="008B5E22"/>
    <w:rsid w:val="008B5E83"/>
    <w:rsid w:val="008B5EDD"/>
    <w:rsid w:val="008B5F28"/>
    <w:rsid w:val="008B5F60"/>
    <w:rsid w:val="008B5F87"/>
    <w:rsid w:val="008B5FD2"/>
    <w:rsid w:val="008B6005"/>
    <w:rsid w:val="008B609A"/>
    <w:rsid w:val="008B60AF"/>
    <w:rsid w:val="008B60F7"/>
    <w:rsid w:val="008B633B"/>
    <w:rsid w:val="008B6377"/>
    <w:rsid w:val="008B6468"/>
    <w:rsid w:val="008B6494"/>
    <w:rsid w:val="008B64D3"/>
    <w:rsid w:val="008B651F"/>
    <w:rsid w:val="008B658B"/>
    <w:rsid w:val="008B663B"/>
    <w:rsid w:val="008B663E"/>
    <w:rsid w:val="008B66C6"/>
    <w:rsid w:val="008B6727"/>
    <w:rsid w:val="008B67B2"/>
    <w:rsid w:val="008B67F7"/>
    <w:rsid w:val="008B6846"/>
    <w:rsid w:val="008B6924"/>
    <w:rsid w:val="008B6959"/>
    <w:rsid w:val="008B6968"/>
    <w:rsid w:val="008B69A3"/>
    <w:rsid w:val="008B6A35"/>
    <w:rsid w:val="008B6A3C"/>
    <w:rsid w:val="008B6A77"/>
    <w:rsid w:val="008B6A79"/>
    <w:rsid w:val="008B6A81"/>
    <w:rsid w:val="008B6AB4"/>
    <w:rsid w:val="008B6BED"/>
    <w:rsid w:val="008B6C34"/>
    <w:rsid w:val="008B6C7D"/>
    <w:rsid w:val="008B6CD0"/>
    <w:rsid w:val="008B6D67"/>
    <w:rsid w:val="008B6EB2"/>
    <w:rsid w:val="008B6EBE"/>
    <w:rsid w:val="008B6F58"/>
    <w:rsid w:val="008B6FBD"/>
    <w:rsid w:val="008B6FED"/>
    <w:rsid w:val="008B7053"/>
    <w:rsid w:val="008B7059"/>
    <w:rsid w:val="008B7100"/>
    <w:rsid w:val="008B71C5"/>
    <w:rsid w:val="008B71CB"/>
    <w:rsid w:val="008B71DB"/>
    <w:rsid w:val="008B7222"/>
    <w:rsid w:val="008B724B"/>
    <w:rsid w:val="008B7278"/>
    <w:rsid w:val="008B72B1"/>
    <w:rsid w:val="008B73A9"/>
    <w:rsid w:val="008B7492"/>
    <w:rsid w:val="008B74AD"/>
    <w:rsid w:val="008B756B"/>
    <w:rsid w:val="008B756E"/>
    <w:rsid w:val="008B75C3"/>
    <w:rsid w:val="008B777E"/>
    <w:rsid w:val="008B778E"/>
    <w:rsid w:val="008B77F6"/>
    <w:rsid w:val="008B7821"/>
    <w:rsid w:val="008B786F"/>
    <w:rsid w:val="008B7898"/>
    <w:rsid w:val="008B78B1"/>
    <w:rsid w:val="008B78F9"/>
    <w:rsid w:val="008B7977"/>
    <w:rsid w:val="008B79E0"/>
    <w:rsid w:val="008B7A40"/>
    <w:rsid w:val="008B7A4F"/>
    <w:rsid w:val="008B7B93"/>
    <w:rsid w:val="008B7B9D"/>
    <w:rsid w:val="008B7C27"/>
    <w:rsid w:val="008B7D16"/>
    <w:rsid w:val="008B7DFB"/>
    <w:rsid w:val="008B7E16"/>
    <w:rsid w:val="008B7EF8"/>
    <w:rsid w:val="008B7F0B"/>
    <w:rsid w:val="008B7F49"/>
    <w:rsid w:val="008B7F69"/>
    <w:rsid w:val="008B7FAA"/>
    <w:rsid w:val="008B7FC4"/>
    <w:rsid w:val="008C004E"/>
    <w:rsid w:val="008C0079"/>
    <w:rsid w:val="008C0095"/>
    <w:rsid w:val="008C0119"/>
    <w:rsid w:val="008C0157"/>
    <w:rsid w:val="008C0188"/>
    <w:rsid w:val="008C0191"/>
    <w:rsid w:val="008C03CE"/>
    <w:rsid w:val="008C0442"/>
    <w:rsid w:val="008C0480"/>
    <w:rsid w:val="008C048E"/>
    <w:rsid w:val="008C058A"/>
    <w:rsid w:val="008C0598"/>
    <w:rsid w:val="008C06D3"/>
    <w:rsid w:val="008C0741"/>
    <w:rsid w:val="008C0746"/>
    <w:rsid w:val="008C0759"/>
    <w:rsid w:val="008C07BC"/>
    <w:rsid w:val="008C0887"/>
    <w:rsid w:val="008C098D"/>
    <w:rsid w:val="008C0A00"/>
    <w:rsid w:val="008C0A1A"/>
    <w:rsid w:val="008C0BCE"/>
    <w:rsid w:val="008C0BEF"/>
    <w:rsid w:val="008C0BFA"/>
    <w:rsid w:val="008C0C47"/>
    <w:rsid w:val="008C0CBE"/>
    <w:rsid w:val="008C0EA1"/>
    <w:rsid w:val="008C0EA2"/>
    <w:rsid w:val="008C0EB2"/>
    <w:rsid w:val="008C10C1"/>
    <w:rsid w:val="008C1185"/>
    <w:rsid w:val="008C118C"/>
    <w:rsid w:val="008C11D8"/>
    <w:rsid w:val="008C1242"/>
    <w:rsid w:val="008C12D9"/>
    <w:rsid w:val="008C144E"/>
    <w:rsid w:val="008C14D9"/>
    <w:rsid w:val="008C15CE"/>
    <w:rsid w:val="008C167C"/>
    <w:rsid w:val="008C1762"/>
    <w:rsid w:val="008C176B"/>
    <w:rsid w:val="008C1821"/>
    <w:rsid w:val="008C18C0"/>
    <w:rsid w:val="008C18C7"/>
    <w:rsid w:val="008C1917"/>
    <w:rsid w:val="008C19D1"/>
    <w:rsid w:val="008C1A1B"/>
    <w:rsid w:val="008C1C0F"/>
    <w:rsid w:val="008C1C46"/>
    <w:rsid w:val="008C1D0E"/>
    <w:rsid w:val="008C1D1B"/>
    <w:rsid w:val="008C1D63"/>
    <w:rsid w:val="008C1EC5"/>
    <w:rsid w:val="008C1F00"/>
    <w:rsid w:val="008C1F46"/>
    <w:rsid w:val="008C1F85"/>
    <w:rsid w:val="008C1FA7"/>
    <w:rsid w:val="008C21AB"/>
    <w:rsid w:val="008C22A7"/>
    <w:rsid w:val="008C22FF"/>
    <w:rsid w:val="008C2313"/>
    <w:rsid w:val="008C2383"/>
    <w:rsid w:val="008C23A3"/>
    <w:rsid w:val="008C23DF"/>
    <w:rsid w:val="008C2402"/>
    <w:rsid w:val="008C247D"/>
    <w:rsid w:val="008C2591"/>
    <w:rsid w:val="008C2631"/>
    <w:rsid w:val="008C265E"/>
    <w:rsid w:val="008C27A0"/>
    <w:rsid w:val="008C27AD"/>
    <w:rsid w:val="008C2891"/>
    <w:rsid w:val="008C28DA"/>
    <w:rsid w:val="008C28DC"/>
    <w:rsid w:val="008C293F"/>
    <w:rsid w:val="008C2944"/>
    <w:rsid w:val="008C29A6"/>
    <w:rsid w:val="008C29F2"/>
    <w:rsid w:val="008C2ACB"/>
    <w:rsid w:val="008C2B1B"/>
    <w:rsid w:val="008C2B4A"/>
    <w:rsid w:val="008C2B6B"/>
    <w:rsid w:val="008C2C1E"/>
    <w:rsid w:val="008C2C21"/>
    <w:rsid w:val="008C2CD2"/>
    <w:rsid w:val="008C2CE4"/>
    <w:rsid w:val="008C2D26"/>
    <w:rsid w:val="008C2D61"/>
    <w:rsid w:val="008C2D62"/>
    <w:rsid w:val="008C2D79"/>
    <w:rsid w:val="008C2DA6"/>
    <w:rsid w:val="008C2DF9"/>
    <w:rsid w:val="008C2E00"/>
    <w:rsid w:val="008C2E66"/>
    <w:rsid w:val="008C2E6D"/>
    <w:rsid w:val="008C2F7E"/>
    <w:rsid w:val="008C2FDD"/>
    <w:rsid w:val="008C3074"/>
    <w:rsid w:val="008C308D"/>
    <w:rsid w:val="008C30B1"/>
    <w:rsid w:val="008C30E6"/>
    <w:rsid w:val="008C327E"/>
    <w:rsid w:val="008C32E9"/>
    <w:rsid w:val="008C3300"/>
    <w:rsid w:val="008C3347"/>
    <w:rsid w:val="008C3400"/>
    <w:rsid w:val="008C3415"/>
    <w:rsid w:val="008C3464"/>
    <w:rsid w:val="008C34A8"/>
    <w:rsid w:val="008C34C9"/>
    <w:rsid w:val="008C3523"/>
    <w:rsid w:val="008C35B3"/>
    <w:rsid w:val="008C3644"/>
    <w:rsid w:val="008C364B"/>
    <w:rsid w:val="008C366C"/>
    <w:rsid w:val="008C3672"/>
    <w:rsid w:val="008C36D0"/>
    <w:rsid w:val="008C36F7"/>
    <w:rsid w:val="008C3705"/>
    <w:rsid w:val="008C373B"/>
    <w:rsid w:val="008C373C"/>
    <w:rsid w:val="008C376A"/>
    <w:rsid w:val="008C37A5"/>
    <w:rsid w:val="008C37BC"/>
    <w:rsid w:val="008C37D3"/>
    <w:rsid w:val="008C37EB"/>
    <w:rsid w:val="008C387E"/>
    <w:rsid w:val="008C38EE"/>
    <w:rsid w:val="008C3906"/>
    <w:rsid w:val="008C3ADA"/>
    <w:rsid w:val="008C3ADD"/>
    <w:rsid w:val="008C3B4A"/>
    <w:rsid w:val="008C3B61"/>
    <w:rsid w:val="008C3BE1"/>
    <w:rsid w:val="008C3E04"/>
    <w:rsid w:val="008C3F3B"/>
    <w:rsid w:val="008C3F80"/>
    <w:rsid w:val="008C403D"/>
    <w:rsid w:val="008C4089"/>
    <w:rsid w:val="008C4172"/>
    <w:rsid w:val="008C4290"/>
    <w:rsid w:val="008C43B1"/>
    <w:rsid w:val="008C43BD"/>
    <w:rsid w:val="008C449B"/>
    <w:rsid w:val="008C44B4"/>
    <w:rsid w:val="008C452E"/>
    <w:rsid w:val="008C45CC"/>
    <w:rsid w:val="008C45D9"/>
    <w:rsid w:val="008C4610"/>
    <w:rsid w:val="008C46F6"/>
    <w:rsid w:val="008C47A1"/>
    <w:rsid w:val="008C47B8"/>
    <w:rsid w:val="008C47EE"/>
    <w:rsid w:val="008C47F5"/>
    <w:rsid w:val="008C489C"/>
    <w:rsid w:val="008C48D9"/>
    <w:rsid w:val="008C4907"/>
    <w:rsid w:val="008C4ACA"/>
    <w:rsid w:val="008C4B1E"/>
    <w:rsid w:val="008C4BEC"/>
    <w:rsid w:val="008C4C98"/>
    <w:rsid w:val="008C4CCC"/>
    <w:rsid w:val="008C4DA1"/>
    <w:rsid w:val="008C4DE9"/>
    <w:rsid w:val="008C4E21"/>
    <w:rsid w:val="008C4E65"/>
    <w:rsid w:val="008C4E6B"/>
    <w:rsid w:val="008C4F8D"/>
    <w:rsid w:val="008C4FF1"/>
    <w:rsid w:val="008C5081"/>
    <w:rsid w:val="008C50D2"/>
    <w:rsid w:val="008C5173"/>
    <w:rsid w:val="008C5197"/>
    <w:rsid w:val="008C527B"/>
    <w:rsid w:val="008C53BC"/>
    <w:rsid w:val="008C541C"/>
    <w:rsid w:val="008C5442"/>
    <w:rsid w:val="008C553F"/>
    <w:rsid w:val="008C5669"/>
    <w:rsid w:val="008C56CB"/>
    <w:rsid w:val="008C56D6"/>
    <w:rsid w:val="008C57B7"/>
    <w:rsid w:val="008C5856"/>
    <w:rsid w:val="008C5957"/>
    <w:rsid w:val="008C59FB"/>
    <w:rsid w:val="008C5A04"/>
    <w:rsid w:val="008C5A30"/>
    <w:rsid w:val="008C5A56"/>
    <w:rsid w:val="008C5BF5"/>
    <w:rsid w:val="008C5D0F"/>
    <w:rsid w:val="008C5E11"/>
    <w:rsid w:val="008C5E31"/>
    <w:rsid w:val="008C5EC8"/>
    <w:rsid w:val="008C5FC9"/>
    <w:rsid w:val="008C6051"/>
    <w:rsid w:val="008C60EB"/>
    <w:rsid w:val="008C61CA"/>
    <w:rsid w:val="008C62A7"/>
    <w:rsid w:val="008C6366"/>
    <w:rsid w:val="008C6384"/>
    <w:rsid w:val="008C63B6"/>
    <w:rsid w:val="008C63C4"/>
    <w:rsid w:val="008C6416"/>
    <w:rsid w:val="008C6499"/>
    <w:rsid w:val="008C6507"/>
    <w:rsid w:val="008C650B"/>
    <w:rsid w:val="008C6524"/>
    <w:rsid w:val="008C65C2"/>
    <w:rsid w:val="008C65EA"/>
    <w:rsid w:val="008C6646"/>
    <w:rsid w:val="008C671A"/>
    <w:rsid w:val="008C67C2"/>
    <w:rsid w:val="008C67D2"/>
    <w:rsid w:val="008C6800"/>
    <w:rsid w:val="008C688F"/>
    <w:rsid w:val="008C6967"/>
    <w:rsid w:val="008C69C8"/>
    <w:rsid w:val="008C6A22"/>
    <w:rsid w:val="008C6A2B"/>
    <w:rsid w:val="008C6A66"/>
    <w:rsid w:val="008C6BC2"/>
    <w:rsid w:val="008C6BFF"/>
    <w:rsid w:val="008C6C90"/>
    <w:rsid w:val="008C6CC7"/>
    <w:rsid w:val="008C6D25"/>
    <w:rsid w:val="008C6E91"/>
    <w:rsid w:val="008C6ECC"/>
    <w:rsid w:val="008C6F3E"/>
    <w:rsid w:val="008C6F78"/>
    <w:rsid w:val="008C6FB1"/>
    <w:rsid w:val="008C6FBC"/>
    <w:rsid w:val="008C7014"/>
    <w:rsid w:val="008C7026"/>
    <w:rsid w:val="008C702B"/>
    <w:rsid w:val="008C702D"/>
    <w:rsid w:val="008C70B8"/>
    <w:rsid w:val="008C7120"/>
    <w:rsid w:val="008C71D5"/>
    <w:rsid w:val="008C7267"/>
    <w:rsid w:val="008C7300"/>
    <w:rsid w:val="008C744D"/>
    <w:rsid w:val="008C74CC"/>
    <w:rsid w:val="008C74E9"/>
    <w:rsid w:val="008C7578"/>
    <w:rsid w:val="008C757D"/>
    <w:rsid w:val="008C7582"/>
    <w:rsid w:val="008C75D1"/>
    <w:rsid w:val="008C7601"/>
    <w:rsid w:val="008C7605"/>
    <w:rsid w:val="008C778E"/>
    <w:rsid w:val="008C7790"/>
    <w:rsid w:val="008C77ED"/>
    <w:rsid w:val="008C78B2"/>
    <w:rsid w:val="008C78DA"/>
    <w:rsid w:val="008C794B"/>
    <w:rsid w:val="008C796B"/>
    <w:rsid w:val="008C7991"/>
    <w:rsid w:val="008C79C0"/>
    <w:rsid w:val="008C79F3"/>
    <w:rsid w:val="008C7A60"/>
    <w:rsid w:val="008C7B2A"/>
    <w:rsid w:val="008C7B3B"/>
    <w:rsid w:val="008C7B7D"/>
    <w:rsid w:val="008C7BDF"/>
    <w:rsid w:val="008C7C89"/>
    <w:rsid w:val="008C7CCD"/>
    <w:rsid w:val="008C7D09"/>
    <w:rsid w:val="008C7D2A"/>
    <w:rsid w:val="008C7DC5"/>
    <w:rsid w:val="008C7E75"/>
    <w:rsid w:val="008C7E89"/>
    <w:rsid w:val="008C7F81"/>
    <w:rsid w:val="008C7F88"/>
    <w:rsid w:val="008D0005"/>
    <w:rsid w:val="008D001D"/>
    <w:rsid w:val="008D0052"/>
    <w:rsid w:val="008D0065"/>
    <w:rsid w:val="008D0105"/>
    <w:rsid w:val="008D01A6"/>
    <w:rsid w:val="008D01E1"/>
    <w:rsid w:val="008D0226"/>
    <w:rsid w:val="008D022C"/>
    <w:rsid w:val="008D028B"/>
    <w:rsid w:val="008D029E"/>
    <w:rsid w:val="008D03BC"/>
    <w:rsid w:val="008D03E2"/>
    <w:rsid w:val="008D03F2"/>
    <w:rsid w:val="008D0470"/>
    <w:rsid w:val="008D0472"/>
    <w:rsid w:val="008D051C"/>
    <w:rsid w:val="008D064F"/>
    <w:rsid w:val="008D0720"/>
    <w:rsid w:val="008D07A0"/>
    <w:rsid w:val="008D0861"/>
    <w:rsid w:val="008D0974"/>
    <w:rsid w:val="008D0A9A"/>
    <w:rsid w:val="008D0AFE"/>
    <w:rsid w:val="008D0B91"/>
    <w:rsid w:val="008D0C25"/>
    <w:rsid w:val="008D0CAA"/>
    <w:rsid w:val="008D0CB9"/>
    <w:rsid w:val="008D0CE7"/>
    <w:rsid w:val="008D0CF0"/>
    <w:rsid w:val="008D0E89"/>
    <w:rsid w:val="008D0EDA"/>
    <w:rsid w:val="008D0F3F"/>
    <w:rsid w:val="008D0F8B"/>
    <w:rsid w:val="008D0F99"/>
    <w:rsid w:val="008D0F9E"/>
    <w:rsid w:val="008D0FAC"/>
    <w:rsid w:val="008D10C9"/>
    <w:rsid w:val="008D1119"/>
    <w:rsid w:val="008D1129"/>
    <w:rsid w:val="008D11AD"/>
    <w:rsid w:val="008D1231"/>
    <w:rsid w:val="008D125C"/>
    <w:rsid w:val="008D1270"/>
    <w:rsid w:val="008D12A1"/>
    <w:rsid w:val="008D139C"/>
    <w:rsid w:val="008D13FA"/>
    <w:rsid w:val="008D140F"/>
    <w:rsid w:val="008D141C"/>
    <w:rsid w:val="008D14B2"/>
    <w:rsid w:val="008D14CD"/>
    <w:rsid w:val="008D150B"/>
    <w:rsid w:val="008D1518"/>
    <w:rsid w:val="008D155D"/>
    <w:rsid w:val="008D15F8"/>
    <w:rsid w:val="008D161B"/>
    <w:rsid w:val="008D1625"/>
    <w:rsid w:val="008D1648"/>
    <w:rsid w:val="008D16B1"/>
    <w:rsid w:val="008D16BD"/>
    <w:rsid w:val="008D16CE"/>
    <w:rsid w:val="008D16F1"/>
    <w:rsid w:val="008D1723"/>
    <w:rsid w:val="008D1745"/>
    <w:rsid w:val="008D175A"/>
    <w:rsid w:val="008D179E"/>
    <w:rsid w:val="008D1843"/>
    <w:rsid w:val="008D18CF"/>
    <w:rsid w:val="008D18FF"/>
    <w:rsid w:val="008D1922"/>
    <w:rsid w:val="008D199B"/>
    <w:rsid w:val="008D19CA"/>
    <w:rsid w:val="008D19EF"/>
    <w:rsid w:val="008D19F9"/>
    <w:rsid w:val="008D1A08"/>
    <w:rsid w:val="008D1A16"/>
    <w:rsid w:val="008D1A23"/>
    <w:rsid w:val="008D1A2C"/>
    <w:rsid w:val="008D1A43"/>
    <w:rsid w:val="008D1B02"/>
    <w:rsid w:val="008D1B05"/>
    <w:rsid w:val="008D1BDA"/>
    <w:rsid w:val="008D1C9F"/>
    <w:rsid w:val="008D1CC2"/>
    <w:rsid w:val="008D1D52"/>
    <w:rsid w:val="008D1DAF"/>
    <w:rsid w:val="008D1DB9"/>
    <w:rsid w:val="008D1DE1"/>
    <w:rsid w:val="008D1F55"/>
    <w:rsid w:val="008D1FA6"/>
    <w:rsid w:val="008D1FB3"/>
    <w:rsid w:val="008D20D9"/>
    <w:rsid w:val="008D2130"/>
    <w:rsid w:val="008D2139"/>
    <w:rsid w:val="008D2236"/>
    <w:rsid w:val="008D228F"/>
    <w:rsid w:val="008D22DB"/>
    <w:rsid w:val="008D22F9"/>
    <w:rsid w:val="008D2445"/>
    <w:rsid w:val="008D249B"/>
    <w:rsid w:val="008D2521"/>
    <w:rsid w:val="008D2531"/>
    <w:rsid w:val="008D2535"/>
    <w:rsid w:val="008D2653"/>
    <w:rsid w:val="008D265F"/>
    <w:rsid w:val="008D2694"/>
    <w:rsid w:val="008D26D9"/>
    <w:rsid w:val="008D2733"/>
    <w:rsid w:val="008D27D2"/>
    <w:rsid w:val="008D2858"/>
    <w:rsid w:val="008D2961"/>
    <w:rsid w:val="008D2A0F"/>
    <w:rsid w:val="008D2A83"/>
    <w:rsid w:val="008D2B0D"/>
    <w:rsid w:val="008D2B59"/>
    <w:rsid w:val="008D2D19"/>
    <w:rsid w:val="008D2D58"/>
    <w:rsid w:val="008D2DE0"/>
    <w:rsid w:val="008D2E19"/>
    <w:rsid w:val="008D2E9B"/>
    <w:rsid w:val="008D2EA2"/>
    <w:rsid w:val="008D2EB4"/>
    <w:rsid w:val="008D2ED8"/>
    <w:rsid w:val="008D2EFA"/>
    <w:rsid w:val="008D2F0D"/>
    <w:rsid w:val="008D2FAF"/>
    <w:rsid w:val="008D2FEE"/>
    <w:rsid w:val="008D3062"/>
    <w:rsid w:val="008D309D"/>
    <w:rsid w:val="008D3175"/>
    <w:rsid w:val="008D31B3"/>
    <w:rsid w:val="008D3434"/>
    <w:rsid w:val="008D34AE"/>
    <w:rsid w:val="008D34CD"/>
    <w:rsid w:val="008D34F5"/>
    <w:rsid w:val="008D358E"/>
    <w:rsid w:val="008D361B"/>
    <w:rsid w:val="008D3642"/>
    <w:rsid w:val="008D3674"/>
    <w:rsid w:val="008D3677"/>
    <w:rsid w:val="008D377D"/>
    <w:rsid w:val="008D379C"/>
    <w:rsid w:val="008D379F"/>
    <w:rsid w:val="008D37C7"/>
    <w:rsid w:val="008D37E5"/>
    <w:rsid w:val="008D38AE"/>
    <w:rsid w:val="008D393C"/>
    <w:rsid w:val="008D395A"/>
    <w:rsid w:val="008D39E9"/>
    <w:rsid w:val="008D3B13"/>
    <w:rsid w:val="008D3BB2"/>
    <w:rsid w:val="008D3BC0"/>
    <w:rsid w:val="008D3C84"/>
    <w:rsid w:val="008D3C89"/>
    <w:rsid w:val="008D3C8F"/>
    <w:rsid w:val="008D3CCF"/>
    <w:rsid w:val="008D3D76"/>
    <w:rsid w:val="008D3E6B"/>
    <w:rsid w:val="008D3E8C"/>
    <w:rsid w:val="008D3EA5"/>
    <w:rsid w:val="008D3F85"/>
    <w:rsid w:val="008D409A"/>
    <w:rsid w:val="008D40A8"/>
    <w:rsid w:val="008D40F9"/>
    <w:rsid w:val="008D4172"/>
    <w:rsid w:val="008D4174"/>
    <w:rsid w:val="008D434A"/>
    <w:rsid w:val="008D4373"/>
    <w:rsid w:val="008D43E6"/>
    <w:rsid w:val="008D4540"/>
    <w:rsid w:val="008D4591"/>
    <w:rsid w:val="008D45A1"/>
    <w:rsid w:val="008D45FF"/>
    <w:rsid w:val="008D46C5"/>
    <w:rsid w:val="008D46D1"/>
    <w:rsid w:val="008D46F5"/>
    <w:rsid w:val="008D4792"/>
    <w:rsid w:val="008D47C6"/>
    <w:rsid w:val="008D482A"/>
    <w:rsid w:val="008D4877"/>
    <w:rsid w:val="008D48E8"/>
    <w:rsid w:val="008D4936"/>
    <w:rsid w:val="008D4950"/>
    <w:rsid w:val="008D49CB"/>
    <w:rsid w:val="008D49DE"/>
    <w:rsid w:val="008D49E0"/>
    <w:rsid w:val="008D4A3F"/>
    <w:rsid w:val="008D4A9F"/>
    <w:rsid w:val="008D4AEA"/>
    <w:rsid w:val="008D4B69"/>
    <w:rsid w:val="008D4BA3"/>
    <w:rsid w:val="008D4BA4"/>
    <w:rsid w:val="008D4C2C"/>
    <w:rsid w:val="008D4CBC"/>
    <w:rsid w:val="008D4CC3"/>
    <w:rsid w:val="008D4CD4"/>
    <w:rsid w:val="008D4D01"/>
    <w:rsid w:val="008D4D07"/>
    <w:rsid w:val="008D4D15"/>
    <w:rsid w:val="008D4D48"/>
    <w:rsid w:val="008D4D49"/>
    <w:rsid w:val="008D4D81"/>
    <w:rsid w:val="008D4DB6"/>
    <w:rsid w:val="008D4DF9"/>
    <w:rsid w:val="008D4E13"/>
    <w:rsid w:val="008D4EAA"/>
    <w:rsid w:val="008D4ED0"/>
    <w:rsid w:val="008D4F37"/>
    <w:rsid w:val="008D4F7C"/>
    <w:rsid w:val="008D5019"/>
    <w:rsid w:val="008D5026"/>
    <w:rsid w:val="008D50C3"/>
    <w:rsid w:val="008D5119"/>
    <w:rsid w:val="008D516C"/>
    <w:rsid w:val="008D5210"/>
    <w:rsid w:val="008D5212"/>
    <w:rsid w:val="008D5262"/>
    <w:rsid w:val="008D52F9"/>
    <w:rsid w:val="008D5343"/>
    <w:rsid w:val="008D5374"/>
    <w:rsid w:val="008D53E2"/>
    <w:rsid w:val="008D553F"/>
    <w:rsid w:val="008D5544"/>
    <w:rsid w:val="008D5561"/>
    <w:rsid w:val="008D55FA"/>
    <w:rsid w:val="008D5614"/>
    <w:rsid w:val="008D56FB"/>
    <w:rsid w:val="008D5751"/>
    <w:rsid w:val="008D578E"/>
    <w:rsid w:val="008D57A9"/>
    <w:rsid w:val="008D58CB"/>
    <w:rsid w:val="008D58E0"/>
    <w:rsid w:val="008D5922"/>
    <w:rsid w:val="008D5999"/>
    <w:rsid w:val="008D59EC"/>
    <w:rsid w:val="008D5A8C"/>
    <w:rsid w:val="008D5AD2"/>
    <w:rsid w:val="008D5B5E"/>
    <w:rsid w:val="008D5B80"/>
    <w:rsid w:val="008D5B83"/>
    <w:rsid w:val="008D5BFD"/>
    <w:rsid w:val="008D5C7F"/>
    <w:rsid w:val="008D5C95"/>
    <w:rsid w:val="008D5CB7"/>
    <w:rsid w:val="008D5CC5"/>
    <w:rsid w:val="008D5CE0"/>
    <w:rsid w:val="008D5D2C"/>
    <w:rsid w:val="008D5DA8"/>
    <w:rsid w:val="008D5DC8"/>
    <w:rsid w:val="008D5E01"/>
    <w:rsid w:val="008D5E0C"/>
    <w:rsid w:val="008D5E71"/>
    <w:rsid w:val="008D5E74"/>
    <w:rsid w:val="008D5EAC"/>
    <w:rsid w:val="008D5F9C"/>
    <w:rsid w:val="008D5FEB"/>
    <w:rsid w:val="008D6016"/>
    <w:rsid w:val="008D613B"/>
    <w:rsid w:val="008D61FA"/>
    <w:rsid w:val="008D62DB"/>
    <w:rsid w:val="008D633B"/>
    <w:rsid w:val="008D636E"/>
    <w:rsid w:val="008D6382"/>
    <w:rsid w:val="008D6486"/>
    <w:rsid w:val="008D6537"/>
    <w:rsid w:val="008D6597"/>
    <w:rsid w:val="008D6708"/>
    <w:rsid w:val="008D672B"/>
    <w:rsid w:val="008D673D"/>
    <w:rsid w:val="008D687B"/>
    <w:rsid w:val="008D687F"/>
    <w:rsid w:val="008D689F"/>
    <w:rsid w:val="008D68DC"/>
    <w:rsid w:val="008D690F"/>
    <w:rsid w:val="008D6931"/>
    <w:rsid w:val="008D69A3"/>
    <w:rsid w:val="008D6A41"/>
    <w:rsid w:val="008D6AC2"/>
    <w:rsid w:val="008D6AE6"/>
    <w:rsid w:val="008D6BAE"/>
    <w:rsid w:val="008D6BB4"/>
    <w:rsid w:val="008D6C01"/>
    <w:rsid w:val="008D6C21"/>
    <w:rsid w:val="008D6C34"/>
    <w:rsid w:val="008D6CA8"/>
    <w:rsid w:val="008D6D28"/>
    <w:rsid w:val="008D6D35"/>
    <w:rsid w:val="008D6DB1"/>
    <w:rsid w:val="008D6E5B"/>
    <w:rsid w:val="008D6EC0"/>
    <w:rsid w:val="008D6EC1"/>
    <w:rsid w:val="008D6F03"/>
    <w:rsid w:val="008D6F48"/>
    <w:rsid w:val="008D6FEB"/>
    <w:rsid w:val="008D713F"/>
    <w:rsid w:val="008D714A"/>
    <w:rsid w:val="008D71F4"/>
    <w:rsid w:val="008D727E"/>
    <w:rsid w:val="008D728F"/>
    <w:rsid w:val="008D72CE"/>
    <w:rsid w:val="008D737E"/>
    <w:rsid w:val="008D73D7"/>
    <w:rsid w:val="008D740B"/>
    <w:rsid w:val="008D7448"/>
    <w:rsid w:val="008D7471"/>
    <w:rsid w:val="008D7475"/>
    <w:rsid w:val="008D74AD"/>
    <w:rsid w:val="008D7507"/>
    <w:rsid w:val="008D750E"/>
    <w:rsid w:val="008D7539"/>
    <w:rsid w:val="008D75EA"/>
    <w:rsid w:val="008D764B"/>
    <w:rsid w:val="008D766C"/>
    <w:rsid w:val="008D772D"/>
    <w:rsid w:val="008D7749"/>
    <w:rsid w:val="008D77C8"/>
    <w:rsid w:val="008D78B3"/>
    <w:rsid w:val="008D78EC"/>
    <w:rsid w:val="008D7938"/>
    <w:rsid w:val="008D79D7"/>
    <w:rsid w:val="008D7B38"/>
    <w:rsid w:val="008D7C36"/>
    <w:rsid w:val="008D7C88"/>
    <w:rsid w:val="008D7D0D"/>
    <w:rsid w:val="008D7D49"/>
    <w:rsid w:val="008D7D8D"/>
    <w:rsid w:val="008D7D99"/>
    <w:rsid w:val="008D7D9A"/>
    <w:rsid w:val="008D7DB4"/>
    <w:rsid w:val="008D7DE0"/>
    <w:rsid w:val="008D7E0E"/>
    <w:rsid w:val="008D7EBD"/>
    <w:rsid w:val="008D7EC5"/>
    <w:rsid w:val="008D7F5E"/>
    <w:rsid w:val="008D7F6F"/>
    <w:rsid w:val="008D7F74"/>
    <w:rsid w:val="008D7F7C"/>
    <w:rsid w:val="008DCE23"/>
    <w:rsid w:val="008E002C"/>
    <w:rsid w:val="008E010B"/>
    <w:rsid w:val="008E01A9"/>
    <w:rsid w:val="008E0234"/>
    <w:rsid w:val="008E028C"/>
    <w:rsid w:val="008E0309"/>
    <w:rsid w:val="008E040C"/>
    <w:rsid w:val="008E04AD"/>
    <w:rsid w:val="008E04CF"/>
    <w:rsid w:val="008E0597"/>
    <w:rsid w:val="008E05F1"/>
    <w:rsid w:val="008E0608"/>
    <w:rsid w:val="008E0645"/>
    <w:rsid w:val="008E0726"/>
    <w:rsid w:val="008E077F"/>
    <w:rsid w:val="008E08E5"/>
    <w:rsid w:val="008E097D"/>
    <w:rsid w:val="008E099A"/>
    <w:rsid w:val="008E0A79"/>
    <w:rsid w:val="008E0AF3"/>
    <w:rsid w:val="008E0B9F"/>
    <w:rsid w:val="008E0C0B"/>
    <w:rsid w:val="008E0C4F"/>
    <w:rsid w:val="008E0CC1"/>
    <w:rsid w:val="008E0CD5"/>
    <w:rsid w:val="008E0E76"/>
    <w:rsid w:val="008E0E94"/>
    <w:rsid w:val="008E0E99"/>
    <w:rsid w:val="008E0F7F"/>
    <w:rsid w:val="008E118D"/>
    <w:rsid w:val="008E120A"/>
    <w:rsid w:val="008E1216"/>
    <w:rsid w:val="008E123D"/>
    <w:rsid w:val="008E1247"/>
    <w:rsid w:val="008E1255"/>
    <w:rsid w:val="008E1344"/>
    <w:rsid w:val="008E13CF"/>
    <w:rsid w:val="008E13D0"/>
    <w:rsid w:val="008E146A"/>
    <w:rsid w:val="008E1480"/>
    <w:rsid w:val="008E1486"/>
    <w:rsid w:val="008E14AA"/>
    <w:rsid w:val="008E14AB"/>
    <w:rsid w:val="008E14BF"/>
    <w:rsid w:val="008E14D4"/>
    <w:rsid w:val="008E14FA"/>
    <w:rsid w:val="008E14FD"/>
    <w:rsid w:val="008E1612"/>
    <w:rsid w:val="008E1658"/>
    <w:rsid w:val="008E16BC"/>
    <w:rsid w:val="008E171A"/>
    <w:rsid w:val="008E17B0"/>
    <w:rsid w:val="008E18FE"/>
    <w:rsid w:val="008E1941"/>
    <w:rsid w:val="008E1982"/>
    <w:rsid w:val="008E19C4"/>
    <w:rsid w:val="008E1B67"/>
    <w:rsid w:val="008E1C2C"/>
    <w:rsid w:val="008E1C70"/>
    <w:rsid w:val="008E1C77"/>
    <w:rsid w:val="008E1C81"/>
    <w:rsid w:val="008E1C9A"/>
    <w:rsid w:val="008E1CA6"/>
    <w:rsid w:val="008E1CD2"/>
    <w:rsid w:val="008E1D05"/>
    <w:rsid w:val="008E1D19"/>
    <w:rsid w:val="008E1D91"/>
    <w:rsid w:val="008E1E03"/>
    <w:rsid w:val="008E1E46"/>
    <w:rsid w:val="008E1E56"/>
    <w:rsid w:val="008E1E94"/>
    <w:rsid w:val="008E1FFE"/>
    <w:rsid w:val="008E2050"/>
    <w:rsid w:val="008E20DD"/>
    <w:rsid w:val="008E2110"/>
    <w:rsid w:val="008E2128"/>
    <w:rsid w:val="008E2182"/>
    <w:rsid w:val="008E21A3"/>
    <w:rsid w:val="008E2226"/>
    <w:rsid w:val="008E22C2"/>
    <w:rsid w:val="008E232D"/>
    <w:rsid w:val="008E233F"/>
    <w:rsid w:val="008E2340"/>
    <w:rsid w:val="008E2359"/>
    <w:rsid w:val="008E236F"/>
    <w:rsid w:val="008E2417"/>
    <w:rsid w:val="008E2499"/>
    <w:rsid w:val="008E24F3"/>
    <w:rsid w:val="008E24F4"/>
    <w:rsid w:val="008E25B9"/>
    <w:rsid w:val="008E25D8"/>
    <w:rsid w:val="008E262C"/>
    <w:rsid w:val="008E2694"/>
    <w:rsid w:val="008E26AC"/>
    <w:rsid w:val="008E26AD"/>
    <w:rsid w:val="008E26C5"/>
    <w:rsid w:val="008E271F"/>
    <w:rsid w:val="008E27FD"/>
    <w:rsid w:val="008E282B"/>
    <w:rsid w:val="008E289E"/>
    <w:rsid w:val="008E28B1"/>
    <w:rsid w:val="008E28CE"/>
    <w:rsid w:val="008E28E4"/>
    <w:rsid w:val="008E293B"/>
    <w:rsid w:val="008E29BF"/>
    <w:rsid w:val="008E2BFB"/>
    <w:rsid w:val="008E2C37"/>
    <w:rsid w:val="008E2C4E"/>
    <w:rsid w:val="008E2CDB"/>
    <w:rsid w:val="008E2D23"/>
    <w:rsid w:val="008E2D9F"/>
    <w:rsid w:val="008E2EB5"/>
    <w:rsid w:val="008E2FDF"/>
    <w:rsid w:val="008E305C"/>
    <w:rsid w:val="008E306B"/>
    <w:rsid w:val="008E3074"/>
    <w:rsid w:val="008E30EE"/>
    <w:rsid w:val="008E31A3"/>
    <w:rsid w:val="008E3276"/>
    <w:rsid w:val="008E339C"/>
    <w:rsid w:val="008E340D"/>
    <w:rsid w:val="008E3426"/>
    <w:rsid w:val="008E342D"/>
    <w:rsid w:val="008E3491"/>
    <w:rsid w:val="008E34D9"/>
    <w:rsid w:val="008E3638"/>
    <w:rsid w:val="008E3693"/>
    <w:rsid w:val="008E36C5"/>
    <w:rsid w:val="008E3862"/>
    <w:rsid w:val="008E38AE"/>
    <w:rsid w:val="008E3902"/>
    <w:rsid w:val="008E3903"/>
    <w:rsid w:val="008E3969"/>
    <w:rsid w:val="008E3976"/>
    <w:rsid w:val="008E39A5"/>
    <w:rsid w:val="008E3A27"/>
    <w:rsid w:val="008E3BA4"/>
    <w:rsid w:val="008E3BCF"/>
    <w:rsid w:val="008E3BDC"/>
    <w:rsid w:val="008E3CA5"/>
    <w:rsid w:val="008E3D25"/>
    <w:rsid w:val="008E3D7F"/>
    <w:rsid w:val="008E3DAE"/>
    <w:rsid w:val="008E3E13"/>
    <w:rsid w:val="008E3EC7"/>
    <w:rsid w:val="008E3EE8"/>
    <w:rsid w:val="008E3F3C"/>
    <w:rsid w:val="008E3F82"/>
    <w:rsid w:val="008E40FA"/>
    <w:rsid w:val="008E40FC"/>
    <w:rsid w:val="008E413B"/>
    <w:rsid w:val="008E4171"/>
    <w:rsid w:val="008E417C"/>
    <w:rsid w:val="008E41D1"/>
    <w:rsid w:val="008E424A"/>
    <w:rsid w:val="008E4263"/>
    <w:rsid w:val="008E42B0"/>
    <w:rsid w:val="008E441E"/>
    <w:rsid w:val="008E44A2"/>
    <w:rsid w:val="008E44E8"/>
    <w:rsid w:val="008E460F"/>
    <w:rsid w:val="008E4717"/>
    <w:rsid w:val="008E47CF"/>
    <w:rsid w:val="008E48A9"/>
    <w:rsid w:val="008E48B1"/>
    <w:rsid w:val="008E4918"/>
    <w:rsid w:val="008E495E"/>
    <w:rsid w:val="008E49B4"/>
    <w:rsid w:val="008E4A50"/>
    <w:rsid w:val="008E4A7B"/>
    <w:rsid w:val="008E4CA9"/>
    <w:rsid w:val="008E4D38"/>
    <w:rsid w:val="008E4D41"/>
    <w:rsid w:val="008E4D83"/>
    <w:rsid w:val="008E4E21"/>
    <w:rsid w:val="008E4E7B"/>
    <w:rsid w:val="008E4FA8"/>
    <w:rsid w:val="008E4FAC"/>
    <w:rsid w:val="008E4FC4"/>
    <w:rsid w:val="008E5004"/>
    <w:rsid w:val="008E5064"/>
    <w:rsid w:val="008E5097"/>
    <w:rsid w:val="008E50AE"/>
    <w:rsid w:val="008E5182"/>
    <w:rsid w:val="008E5239"/>
    <w:rsid w:val="008E52E6"/>
    <w:rsid w:val="008E52FF"/>
    <w:rsid w:val="008E5313"/>
    <w:rsid w:val="008E531D"/>
    <w:rsid w:val="008E5400"/>
    <w:rsid w:val="008E5431"/>
    <w:rsid w:val="008E5505"/>
    <w:rsid w:val="008E5557"/>
    <w:rsid w:val="008E5594"/>
    <w:rsid w:val="008E56E2"/>
    <w:rsid w:val="008E572D"/>
    <w:rsid w:val="008E5809"/>
    <w:rsid w:val="008E582E"/>
    <w:rsid w:val="008E5887"/>
    <w:rsid w:val="008E5888"/>
    <w:rsid w:val="008E588B"/>
    <w:rsid w:val="008E58AB"/>
    <w:rsid w:val="008E5AC5"/>
    <w:rsid w:val="008E5B0E"/>
    <w:rsid w:val="008E5B1F"/>
    <w:rsid w:val="008E5B2F"/>
    <w:rsid w:val="008E5B66"/>
    <w:rsid w:val="008E5B87"/>
    <w:rsid w:val="008E5D1F"/>
    <w:rsid w:val="008E5D77"/>
    <w:rsid w:val="008E5D9C"/>
    <w:rsid w:val="008E5E07"/>
    <w:rsid w:val="008E5F92"/>
    <w:rsid w:val="008E5FB8"/>
    <w:rsid w:val="008E5FE7"/>
    <w:rsid w:val="008E605A"/>
    <w:rsid w:val="008E60F3"/>
    <w:rsid w:val="008E61C7"/>
    <w:rsid w:val="008E6291"/>
    <w:rsid w:val="008E6306"/>
    <w:rsid w:val="008E6363"/>
    <w:rsid w:val="008E63CF"/>
    <w:rsid w:val="008E64A5"/>
    <w:rsid w:val="008E6511"/>
    <w:rsid w:val="008E6515"/>
    <w:rsid w:val="008E6550"/>
    <w:rsid w:val="008E6552"/>
    <w:rsid w:val="008E6566"/>
    <w:rsid w:val="008E659D"/>
    <w:rsid w:val="008E65F6"/>
    <w:rsid w:val="008E6617"/>
    <w:rsid w:val="008E6671"/>
    <w:rsid w:val="008E66F7"/>
    <w:rsid w:val="008E679D"/>
    <w:rsid w:val="008E67C0"/>
    <w:rsid w:val="008E67E6"/>
    <w:rsid w:val="008E67E7"/>
    <w:rsid w:val="008E683B"/>
    <w:rsid w:val="008E69C5"/>
    <w:rsid w:val="008E69DD"/>
    <w:rsid w:val="008E69FB"/>
    <w:rsid w:val="008E6A05"/>
    <w:rsid w:val="008E6AC8"/>
    <w:rsid w:val="008E6C30"/>
    <w:rsid w:val="008E6C9A"/>
    <w:rsid w:val="008E6CEA"/>
    <w:rsid w:val="008E6D5F"/>
    <w:rsid w:val="008E6E0C"/>
    <w:rsid w:val="008E6E9F"/>
    <w:rsid w:val="008E6EA5"/>
    <w:rsid w:val="008E6EC6"/>
    <w:rsid w:val="008E6EDA"/>
    <w:rsid w:val="008E6F27"/>
    <w:rsid w:val="008E6F5C"/>
    <w:rsid w:val="008E6F7B"/>
    <w:rsid w:val="008E702A"/>
    <w:rsid w:val="008E7151"/>
    <w:rsid w:val="008E71AD"/>
    <w:rsid w:val="008E722C"/>
    <w:rsid w:val="008E724D"/>
    <w:rsid w:val="008E727F"/>
    <w:rsid w:val="008E72B9"/>
    <w:rsid w:val="008E73A0"/>
    <w:rsid w:val="008E73D2"/>
    <w:rsid w:val="008E74FC"/>
    <w:rsid w:val="008E7652"/>
    <w:rsid w:val="008E7684"/>
    <w:rsid w:val="008E774F"/>
    <w:rsid w:val="008E77BD"/>
    <w:rsid w:val="008E77D5"/>
    <w:rsid w:val="008E77EF"/>
    <w:rsid w:val="008E7826"/>
    <w:rsid w:val="008E788D"/>
    <w:rsid w:val="008E78A3"/>
    <w:rsid w:val="008E78B5"/>
    <w:rsid w:val="008E794E"/>
    <w:rsid w:val="008E79A2"/>
    <w:rsid w:val="008E7A13"/>
    <w:rsid w:val="008E7A42"/>
    <w:rsid w:val="008E7BB3"/>
    <w:rsid w:val="008E7C3B"/>
    <w:rsid w:val="008E7CF1"/>
    <w:rsid w:val="008E7D8A"/>
    <w:rsid w:val="008E7E49"/>
    <w:rsid w:val="008E7E84"/>
    <w:rsid w:val="008F000B"/>
    <w:rsid w:val="008F0060"/>
    <w:rsid w:val="008F00BB"/>
    <w:rsid w:val="008F00F3"/>
    <w:rsid w:val="008F0115"/>
    <w:rsid w:val="008F014E"/>
    <w:rsid w:val="008F017C"/>
    <w:rsid w:val="008F01BE"/>
    <w:rsid w:val="008F0254"/>
    <w:rsid w:val="008F02CD"/>
    <w:rsid w:val="008F02E7"/>
    <w:rsid w:val="008F0360"/>
    <w:rsid w:val="008F03B8"/>
    <w:rsid w:val="008F03C0"/>
    <w:rsid w:val="008F0402"/>
    <w:rsid w:val="008F0434"/>
    <w:rsid w:val="008F044A"/>
    <w:rsid w:val="008F046A"/>
    <w:rsid w:val="008F04DD"/>
    <w:rsid w:val="008F058D"/>
    <w:rsid w:val="008F0653"/>
    <w:rsid w:val="008F068D"/>
    <w:rsid w:val="008F06AB"/>
    <w:rsid w:val="008F06E7"/>
    <w:rsid w:val="008F0738"/>
    <w:rsid w:val="008F0870"/>
    <w:rsid w:val="008F0904"/>
    <w:rsid w:val="008F0933"/>
    <w:rsid w:val="008F099A"/>
    <w:rsid w:val="008F0A38"/>
    <w:rsid w:val="008F0A8B"/>
    <w:rsid w:val="008F0AA5"/>
    <w:rsid w:val="008F0AE2"/>
    <w:rsid w:val="008F0AF9"/>
    <w:rsid w:val="008F0B98"/>
    <w:rsid w:val="008F0BA4"/>
    <w:rsid w:val="008F0C62"/>
    <w:rsid w:val="008F0C77"/>
    <w:rsid w:val="008F0C7E"/>
    <w:rsid w:val="008F0C8A"/>
    <w:rsid w:val="008F0C9D"/>
    <w:rsid w:val="008F0CE9"/>
    <w:rsid w:val="008F0D52"/>
    <w:rsid w:val="008F0D55"/>
    <w:rsid w:val="008F0D7D"/>
    <w:rsid w:val="008F0DCA"/>
    <w:rsid w:val="008F0DF2"/>
    <w:rsid w:val="008F0E1E"/>
    <w:rsid w:val="008F0E23"/>
    <w:rsid w:val="008F0F59"/>
    <w:rsid w:val="008F0FF0"/>
    <w:rsid w:val="008F115A"/>
    <w:rsid w:val="008F1279"/>
    <w:rsid w:val="008F137A"/>
    <w:rsid w:val="008F13BE"/>
    <w:rsid w:val="008F13CE"/>
    <w:rsid w:val="008F13D5"/>
    <w:rsid w:val="008F144D"/>
    <w:rsid w:val="008F145A"/>
    <w:rsid w:val="008F145F"/>
    <w:rsid w:val="008F14B6"/>
    <w:rsid w:val="008F1592"/>
    <w:rsid w:val="008F1599"/>
    <w:rsid w:val="008F1733"/>
    <w:rsid w:val="008F1755"/>
    <w:rsid w:val="008F17BD"/>
    <w:rsid w:val="008F17D8"/>
    <w:rsid w:val="008F185A"/>
    <w:rsid w:val="008F18B1"/>
    <w:rsid w:val="008F193A"/>
    <w:rsid w:val="008F1A8B"/>
    <w:rsid w:val="008F1ABC"/>
    <w:rsid w:val="008F1AF9"/>
    <w:rsid w:val="008F1B4C"/>
    <w:rsid w:val="008F1B52"/>
    <w:rsid w:val="008F1BA1"/>
    <w:rsid w:val="008F1D43"/>
    <w:rsid w:val="008F1D4D"/>
    <w:rsid w:val="008F1D68"/>
    <w:rsid w:val="008F1E96"/>
    <w:rsid w:val="008F1EA9"/>
    <w:rsid w:val="008F1F41"/>
    <w:rsid w:val="008F1F5A"/>
    <w:rsid w:val="008F1F95"/>
    <w:rsid w:val="008F2023"/>
    <w:rsid w:val="008F205B"/>
    <w:rsid w:val="008F206A"/>
    <w:rsid w:val="008F228F"/>
    <w:rsid w:val="008F22A4"/>
    <w:rsid w:val="008F22B2"/>
    <w:rsid w:val="008F22BD"/>
    <w:rsid w:val="008F22D9"/>
    <w:rsid w:val="008F23DC"/>
    <w:rsid w:val="008F2517"/>
    <w:rsid w:val="008F25B5"/>
    <w:rsid w:val="008F260F"/>
    <w:rsid w:val="008F2674"/>
    <w:rsid w:val="008F267D"/>
    <w:rsid w:val="008F269E"/>
    <w:rsid w:val="008F26CD"/>
    <w:rsid w:val="008F2739"/>
    <w:rsid w:val="008F275D"/>
    <w:rsid w:val="008F27AC"/>
    <w:rsid w:val="008F2844"/>
    <w:rsid w:val="008F286B"/>
    <w:rsid w:val="008F28B5"/>
    <w:rsid w:val="008F2961"/>
    <w:rsid w:val="008F2A5F"/>
    <w:rsid w:val="008F2BD4"/>
    <w:rsid w:val="008F2C25"/>
    <w:rsid w:val="008F2C75"/>
    <w:rsid w:val="008F2C85"/>
    <w:rsid w:val="008F2CC9"/>
    <w:rsid w:val="008F2CD5"/>
    <w:rsid w:val="008F2D07"/>
    <w:rsid w:val="008F2DB2"/>
    <w:rsid w:val="008F2DD6"/>
    <w:rsid w:val="008F2E3D"/>
    <w:rsid w:val="008F2E66"/>
    <w:rsid w:val="008F2E87"/>
    <w:rsid w:val="008F2F1F"/>
    <w:rsid w:val="008F2FD3"/>
    <w:rsid w:val="008F30F6"/>
    <w:rsid w:val="008F31B3"/>
    <w:rsid w:val="008F320D"/>
    <w:rsid w:val="008F32AE"/>
    <w:rsid w:val="008F33A1"/>
    <w:rsid w:val="008F33D4"/>
    <w:rsid w:val="008F34CD"/>
    <w:rsid w:val="008F3564"/>
    <w:rsid w:val="008F357D"/>
    <w:rsid w:val="008F3622"/>
    <w:rsid w:val="008F3637"/>
    <w:rsid w:val="008F369E"/>
    <w:rsid w:val="008F37C9"/>
    <w:rsid w:val="008F3816"/>
    <w:rsid w:val="008F38AE"/>
    <w:rsid w:val="008F38B4"/>
    <w:rsid w:val="008F38DA"/>
    <w:rsid w:val="008F3996"/>
    <w:rsid w:val="008F39DA"/>
    <w:rsid w:val="008F3A6C"/>
    <w:rsid w:val="008F3A93"/>
    <w:rsid w:val="008F3AFD"/>
    <w:rsid w:val="008F3B2D"/>
    <w:rsid w:val="008F3B2E"/>
    <w:rsid w:val="008F3BFF"/>
    <w:rsid w:val="008F3C1D"/>
    <w:rsid w:val="008F3C36"/>
    <w:rsid w:val="008F3CC7"/>
    <w:rsid w:val="008F3DD8"/>
    <w:rsid w:val="008F3E72"/>
    <w:rsid w:val="008F4008"/>
    <w:rsid w:val="008F402F"/>
    <w:rsid w:val="008F403A"/>
    <w:rsid w:val="008F40B1"/>
    <w:rsid w:val="008F41A6"/>
    <w:rsid w:val="008F41E7"/>
    <w:rsid w:val="008F4206"/>
    <w:rsid w:val="008F4267"/>
    <w:rsid w:val="008F426A"/>
    <w:rsid w:val="008F42A6"/>
    <w:rsid w:val="008F42B3"/>
    <w:rsid w:val="008F42C8"/>
    <w:rsid w:val="008F4388"/>
    <w:rsid w:val="008F43AA"/>
    <w:rsid w:val="008F4410"/>
    <w:rsid w:val="008F4432"/>
    <w:rsid w:val="008F44A1"/>
    <w:rsid w:val="008F458E"/>
    <w:rsid w:val="008F45DE"/>
    <w:rsid w:val="008F461B"/>
    <w:rsid w:val="008F4676"/>
    <w:rsid w:val="008F4777"/>
    <w:rsid w:val="008F4791"/>
    <w:rsid w:val="008F47A6"/>
    <w:rsid w:val="008F47C0"/>
    <w:rsid w:val="008F47F1"/>
    <w:rsid w:val="008F4821"/>
    <w:rsid w:val="008F484A"/>
    <w:rsid w:val="008F48B0"/>
    <w:rsid w:val="008F48B4"/>
    <w:rsid w:val="008F48BB"/>
    <w:rsid w:val="008F48C1"/>
    <w:rsid w:val="008F48F1"/>
    <w:rsid w:val="008F49B5"/>
    <w:rsid w:val="008F4A02"/>
    <w:rsid w:val="008F4B1A"/>
    <w:rsid w:val="008F4B68"/>
    <w:rsid w:val="008F4B95"/>
    <w:rsid w:val="008F4B99"/>
    <w:rsid w:val="008F4C97"/>
    <w:rsid w:val="008F4CD5"/>
    <w:rsid w:val="008F4D28"/>
    <w:rsid w:val="008F4D8C"/>
    <w:rsid w:val="008F4DC7"/>
    <w:rsid w:val="008F4EEE"/>
    <w:rsid w:val="008F4F16"/>
    <w:rsid w:val="008F4F4C"/>
    <w:rsid w:val="008F4F52"/>
    <w:rsid w:val="008F4F5B"/>
    <w:rsid w:val="008F502E"/>
    <w:rsid w:val="008F5069"/>
    <w:rsid w:val="008F50EB"/>
    <w:rsid w:val="008F5151"/>
    <w:rsid w:val="008F517A"/>
    <w:rsid w:val="008F5190"/>
    <w:rsid w:val="008F51CC"/>
    <w:rsid w:val="008F5208"/>
    <w:rsid w:val="008F521A"/>
    <w:rsid w:val="008F528F"/>
    <w:rsid w:val="008F5354"/>
    <w:rsid w:val="008F5466"/>
    <w:rsid w:val="008F5540"/>
    <w:rsid w:val="008F558C"/>
    <w:rsid w:val="008F5650"/>
    <w:rsid w:val="008F5725"/>
    <w:rsid w:val="008F57EE"/>
    <w:rsid w:val="008F580C"/>
    <w:rsid w:val="008F5825"/>
    <w:rsid w:val="008F5846"/>
    <w:rsid w:val="008F58C2"/>
    <w:rsid w:val="008F58D2"/>
    <w:rsid w:val="008F593C"/>
    <w:rsid w:val="008F595B"/>
    <w:rsid w:val="008F598F"/>
    <w:rsid w:val="008F599C"/>
    <w:rsid w:val="008F5A66"/>
    <w:rsid w:val="008F5AE2"/>
    <w:rsid w:val="008F5B10"/>
    <w:rsid w:val="008F5B4E"/>
    <w:rsid w:val="008F5B7F"/>
    <w:rsid w:val="008F5BC4"/>
    <w:rsid w:val="008F5C4A"/>
    <w:rsid w:val="008F5CB7"/>
    <w:rsid w:val="008F5D72"/>
    <w:rsid w:val="008F5D85"/>
    <w:rsid w:val="008F5D89"/>
    <w:rsid w:val="008F5DC9"/>
    <w:rsid w:val="008F5E0F"/>
    <w:rsid w:val="008F5E50"/>
    <w:rsid w:val="008F5E6F"/>
    <w:rsid w:val="008F5EFE"/>
    <w:rsid w:val="008F5F5B"/>
    <w:rsid w:val="008F5F78"/>
    <w:rsid w:val="008F5FD6"/>
    <w:rsid w:val="008F604B"/>
    <w:rsid w:val="008F60CA"/>
    <w:rsid w:val="008F60E0"/>
    <w:rsid w:val="008F60E3"/>
    <w:rsid w:val="008F614A"/>
    <w:rsid w:val="008F61D2"/>
    <w:rsid w:val="008F61E6"/>
    <w:rsid w:val="008F6237"/>
    <w:rsid w:val="008F624A"/>
    <w:rsid w:val="008F6252"/>
    <w:rsid w:val="008F62A6"/>
    <w:rsid w:val="008F62BB"/>
    <w:rsid w:val="008F63D4"/>
    <w:rsid w:val="008F6492"/>
    <w:rsid w:val="008F64F1"/>
    <w:rsid w:val="008F64F5"/>
    <w:rsid w:val="008F654D"/>
    <w:rsid w:val="008F657E"/>
    <w:rsid w:val="008F6586"/>
    <w:rsid w:val="008F6587"/>
    <w:rsid w:val="008F6629"/>
    <w:rsid w:val="008F6648"/>
    <w:rsid w:val="008F6686"/>
    <w:rsid w:val="008F66B3"/>
    <w:rsid w:val="008F66B6"/>
    <w:rsid w:val="008F66EC"/>
    <w:rsid w:val="008F6760"/>
    <w:rsid w:val="008F679C"/>
    <w:rsid w:val="008F67CA"/>
    <w:rsid w:val="008F67D4"/>
    <w:rsid w:val="008F6810"/>
    <w:rsid w:val="008F6836"/>
    <w:rsid w:val="008F6851"/>
    <w:rsid w:val="008F696E"/>
    <w:rsid w:val="008F6A33"/>
    <w:rsid w:val="008F6A3D"/>
    <w:rsid w:val="008F6A73"/>
    <w:rsid w:val="008F6B43"/>
    <w:rsid w:val="008F6B73"/>
    <w:rsid w:val="008F6BB0"/>
    <w:rsid w:val="008F6CA0"/>
    <w:rsid w:val="008F6CAC"/>
    <w:rsid w:val="008F6D08"/>
    <w:rsid w:val="008F6D9E"/>
    <w:rsid w:val="008F6DF2"/>
    <w:rsid w:val="008F6E09"/>
    <w:rsid w:val="008F6E81"/>
    <w:rsid w:val="008F6EA7"/>
    <w:rsid w:val="008F6F22"/>
    <w:rsid w:val="008F7077"/>
    <w:rsid w:val="008F713D"/>
    <w:rsid w:val="008F7190"/>
    <w:rsid w:val="008F71EC"/>
    <w:rsid w:val="008F721C"/>
    <w:rsid w:val="008F726A"/>
    <w:rsid w:val="008F727E"/>
    <w:rsid w:val="008F7422"/>
    <w:rsid w:val="008F7463"/>
    <w:rsid w:val="008F74AF"/>
    <w:rsid w:val="008F7583"/>
    <w:rsid w:val="008F761E"/>
    <w:rsid w:val="008F76BC"/>
    <w:rsid w:val="008F770C"/>
    <w:rsid w:val="008F7868"/>
    <w:rsid w:val="008F7934"/>
    <w:rsid w:val="008F795A"/>
    <w:rsid w:val="008F79B0"/>
    <w:rsid w:val="008F7B6E"/>
    <w:rsid w:val="008F7B70"/>
    <w:rsid w:val="008F7BFB"/>
    <w:rsid w:val="008F7CD5"/>
    <w:rsid w:val="008F7D75"/>
    <w:rsid w:val="008F7DAF"/>
    <w:rsid w:val="008F7ED2"/>
    <w:rsid w:val="008F7EF3"/>
    <w:rsid w:val="008F7F6D"/>
    <w:rsid w:val="008F7F79"/>
    <w:rsid w:val="008F7F8D"/>
    <w:rsid w:val="008F7FF7"/>
    <w:rsid w:val="00900035"/>
    <w:rsid w:val="009000C7"/>
    <w:rsid w:val="00900193"/>
    <w:rsid w:val="009001F2"/>
    <w:rsid w:val="0090020A"/>
    <w:rsid w:val="00900265"/>
    <w:rsid w:val="00900280"/>
    <w:rsid w:val="009002D6"/>
    <w:rsid w:val="00900314"/>
    <w:rsid w:val="0090031D"/>
    <w:rsid w:val="00900355"/>
    <w:rsid w:val="0090038A"/>
    <w:rsid w:val="009003B5"/>
    <w:rsid w:val="009003E4"/>
    <w:rsid w:val="00900435"/>
    <w:rsid w:val="00900458"/>
    <w:rsid w:val="0090063E"/>
    <w:rsid w:val="00900688"/>
    <w:rsid w:val="009006F2"/>
    <w:rsid w:val="00900735"/>
    <w:rsid w:val="0090077B"/>
    <w:rsid w:val="00900782"/>
    <w:rsid w:val="009007AD"/>
    <w:rsid w:val="009007C0"/>
    <w:rsid w:val="00900870"/>
    <w:rsid w:val="00900935"/>
    <w:rsid w:val="00900969"/>
    <w:rsid w:val="00900973"/>
    <w:rsid w:val="009009A1"/>
    <w:rsid w:val="00900AA9"/>
    <w:rsid w:val="00900AD5"/>
    <w:rsid w:val="00900AE8"/>
    <w:rsid w:val="00900B4A"/>
    <w:rsid w:val="00900C32"/>
    <w:rsid w:val="00900C7C"/>
    <w:rsid w:val="00900C99"/>
    <w:rsid w:val="00900CFF"/>
    <w:rsid w:val="00900D3E"/>
    <w:rsid w:val="00900EE9"/>
    <w:rsid w:val="00900F37"/>
    <w:rsid w:val="00900F65"/>
    <w:rsid w:val="00900FC4"/>
    <w:rsid w:val="00900FDE"/>
    <w:rsid w:val="00900FFA"/>
    <w:rsid w:val="00901004"/>
    <w:rsid w:val="00901064"/>
    <w:rsid w:val="00901134"/>
    <w:rsid w:val="00901273"/>
    <w:rsid w:val="00901277"/>
    <w:rsid w:val="0090127A"/>
    <w:rsid w:val="00901319"/>
    <w:rsid w:val="009013AD"/>
    <w:rsid w:val="00901424"/>
    <w:rsid w:val="0090142D"/>
    <w:rsid w:val="00901515"/>
    <w:rsid w:val="009015CE"/>
    <w:rsid w:val="009015DF"/>
    <w:rsid w:val="00901606"/>
    <w:rsid w:val="00901618"/>
    <w:rsid w:val="009016BB"/>
    <w:rsid w:val="00901701"/>
    <w:rsid w:val="0090171B"/>
    <w:rsid w:val="00901747"/>
    <w:rsid w:val="00901827"/>
    <w:rsid w:val="00901888"/>
    <w:rsid w:val="009018B6"/>
    <w:rsid w:val="0090191A"/>
    <w:rsid w:val="00901925"/>
    <w:rsid w:val="009019A0"/>
    <w:rsid w:val="009019F7"/>
    <w:rsid w:val="00901A62"/>
    <w:rsid w:val="00901A7B"/>
    <w:rsid w:val="00901B9F"/>
    <w:rsid w:val="00901BE5"/>
    <w:rsid w:val="00901C7B"/>
    <w:rsid w:val="00901D15"/>
    <w:rsid w:val="00901E1F"/>
    <w:rsid w:val="00901E36"/>
    <w:rsid w:val="00901E7D"/>
    <w:rsid w:val="00901F16"/>
    <w:rsid w:val="00901F2B"/>
    <w:rsid w:val="00901F4A"/>
    <w:rsid w:val="00901FA6"/>
    <w:rsid w:val="0090203B"/>
    <w:rsid w:val="009020DF"/>
    <w:rsid w:val="009020E0"/>
    <w:rsid w:val="009020F8"/>
    <w:rsid w:val="00902100"/>
    <w:rsid w:val="00902144"/>
    <w:rsid w:val="00902151"/>
    <w:rsid w:val="0090220A"/>
    <w:rsid w:val="00902224"/>
    <w:rsid w:val="00902233"/>
    <w:rsid w:val="00902278"/>
    <w:rsid w:val="009022F8"/>
    <w:rsid w:val="00902321"/>
    <w:rsid w:val="009023AE"/>
    <w:rsid w:val="009023BB"/>
    <w:rsid w:val="009024C2"/>
    <w:rsid w:val="00902500"/>
    <w:rsid w:val="00902523"/>
    <w:rsid w:val="00902527"/>
    <w:rsid w:val="00902560"/>
    <w:rsid w:val="00902600"/>
    <w:rsid w:val="00902612"/>
    <w:rsid w:val="00902623"/>
    <w:rsid w:val="009026A3"/>
    <w:rsid w:val="009026E6"/>
    <w:rsid w:val="0090271A"/>
    <w:rsid w:val="0090273B"/>
    <w:rsid w:val="00902779"/>
    <w:rsid w:val="00902799"/>
    <w:rsid w:val="009027E9"/>
    <w:rsid w:val="009028AD"/>
    <w:rsid w:val="009028B7"/>
    <w:rsid w:val="009028DE"/>
    <w:rsid w:val="00902AC2"/>
    <w:rsid w:val="00902B3B"/>
    <w:rsid w:val="00902B49"/>
    <w:rsid w:val="00902BC0"/>
    <w:rsid w:val="00902BE0"/>
    <w:rsid w:val="00902BE2"/>
    <w:rsid w:val="00902C7D"/>
    <w:rsid w:val="00902DB7"/>
    <w:rsid w:val="00902F00"/>
    <w:rsid w:val="00902F14"/>
    <w:rsid w:val="00902F16"/>
    <w:rsid w:val="00902F4B"/>
    <w:rsid w:val="00902FCE"/>
    <w:rsid w:val="00902FF5"/>
    <w:rsid w:val="00903040"/>
    <w:rsid w:val="0090304C"/>
    <w:rsid w:val="00903057"/>
    <w:rsid w:val="009030AE"/>
    <w:rsid w:val="009030B2"/>
    <w:rsid w:val="00903139"/>
    <w:rsid w:val="009031BF"/>
    <w:rsid w:val="009032AE"/>
    <w:rsid w:val="0090338D"/>
    <w:rsid w:val="00903397"/>
    <w:rsid w:val="009033F5"/>
    <w:rsid w:val="009034B5"/>
    <w:rsid w:val="009035B8"/>
    <w:rsid w:val="009035BA"/>
    <w:rsid w:val="0090361A"/>
    <w:rsid w:val="00903765"/>
    <w:rsid w:val="00903782"/>
    <w:rsid w:val="00903879"/>
    <w:rsid w:val="009038B3"/>
    <w:rsid w:val="0090395D"/>
    <w:rsid w:val="00903A7B"/>
    <w:rsid w:val="00903AC9"/>
    <w:rsid w:val="00903B0B"/>
    <w:rsid w:val="00903B2F"/>
    <w:rsid w:val="00903B57"/>
    <w:rsid w:val="00903B9E"/>
    <w:rsid w:val="00903DCC"/>
    <w:rsid w:val="00903E7E"/>
    <w:rsid w:val="00903F35"/>
    <w:rsid w:val="00903F6C"/>
    <w:rsid w:val="00903F7E"/>
    <w:rsid w:val="009040CD"/>
    <w:rsid w:val="00904143"/>
    <w:rsid w:val="00904242"/>
    <w:rsid w:val="00904266"/>
    <w:rsid w:val="00904270"/>
    <w:rsid w:val="00904376"/>
    <w:rsid w:val="009043A8"/>
    <w:rsid w:val="00904403"/>
    <w:rsid w:val="00904493"/>
    <w:rsid w:val="009044DE"/>
    <w:rsid w:val="009045E7"/>
    <w:rsid w:val="009045F8"/>
    <w:rsid w:val="00904608"/>
    <w:rsid w:val="0090469C"/>
    <w:rsid w:val="0090471C"/>
    <w:rsid w:val="00904769"/>
    <w:rsid w:val="009047A0"/>
    <w:rsid w:val="00904820"/>
    <w:rsid w:val="00904998"/>
    <w:rsid w:val="009049DA"/>
    <w:rsid w:val="00904ABE"/>
    <w:rsid w:val="00904BBA"/>
    <w:rsid w:val="00904C07"/>
    <w:rsid w:val="00904C5E"/>
    <w:rsid w:val="00904C6E"/>
    <w:rsid w:val="00904CCC"/>
    <w:rsid w:val="00904D7A"/>
    <w:rsid w:val="00904E62"/>
    <w:rsid w:val="00904E85"/>
    <w:rsid w:val="00904E96"/>
    <w:rsid w:val="00904F49"/>
    <w:rsid w:val="00905073"/>
    <w:rsid w:val="009050EC"/>
    <w:rsid w:val="009050F6"/>
    <w:rsid w:val="00905115"/>
    <w:rsid w:val="00905176"/>
    <w:rsid w:val="009051DB"/>
    <w:rsid w:val="0090521C"/>
    <w:rsid w:val="00905230"/>
    <w:rsid w:val="009052B1"/>
    <w:rsid w:val="009052FD"/>
    <w:rsid w:val="00905348"/>
    <w:rsid w:val="00905403"/>
    <w:rsid w:val="00905417"/>
    <w:rsid w:val="00905452"/>
    <w:rsid w:val="009054A3"/>
    <w:rsid w:val="009054F2"/>
    <w:rsid w:val="00905568"/>
    <w:rsid w:val="009055F7"/>
    <w:rsid w:val="00905667"/>
    <w:rsid w:val="009057E9"/>
    <w:rsid w:val="009057FA"/>
    <w:rsid w:val="00905806"/>
    <w:rsid w:val="00905882"/>
    <w:rsid w:val="00905928"/>
    <w:rsid w:val="009059EB"/>
    <w:rsid w:val="00905AB3"/>
    <w:rsid w:val="00905ADF"/>
    <w:rsid w:val="00905B52"/>
    <w:rsid w:val="00905BCF"/>
    <w:rsid w:val="00905BD0"/>
    <w:rsid w:val="00905C19"/>
    <w:rsid w:val="00905C9F"/>
    <w:rsid w:val="00905CAA"/>
    <w:rsid w:val="00905CF7"/>
    <w:rsid w:val="00905D17"/>
    <w:rsid w:val="00905D2C"/>
    <w:rsid w:val="00905F23"/>
    <w:rsid w:val="00906082"/>
    <w:rsid w:val="009060B7"/>
    <w:rsid w:val="009060CF"/>
    <w:rsid w:val="0090613F"/>
    <w:rsid w:val="009061AF"/>
    <w:rsid w:val="00906359"/>
    <w:rsid w:val="0090636A"/>
    <w:rsid w:val="0090638B"/>
    <w:rsid w:val="009063A3"/>
    <w:rsid w:val="00906429"/>
    <w:rsid w:val="00906456"/>
    <w:rsid w:val="009064CA"/>
    <w:rsid w:val="00906500"/>
    <w:rsid w:val="00906546"/>
    <w:rsid w:val="009065EA"/>
    <w:rsid w:val="00906617"/>
    <w:rsid w:val="00906697"/>
    <w:rsid w:val="009066EF"/>
    <w:rsid w:val="00906745"/>
    <w:rsid w:val="009067D6"/>
    <w:rsid w:val="0090689B"/>
    <w:rsid w:val="009068A0"/>
    <w:rsid w:val="009068FA"/>
    <w:rsid w:val="009069DE"/>
    <w:rsid w:val="00906AC9"/>
    <w:rsid w:val="00906B69"/>
    <w:rsid w:val="00906C0D"/>
    <w:rsid w:val="00906C60"/>
    <w:rsid w:val="00906CA7"/>
    <w:rsid w:val="00906CAD"/>
    <w:rsid w:val="00906D98"/>
    <w:rsid w:val="00906EA3"/>
    <w:rsid w:val="00906EC6"/>
    <w:rsid w:val="0090706A"/>
    <w:rsid w:val="00907154"/>
    <w:rsid w:val="00907338"/>
    <w:rsid w:val="00907346"/>
    <w:rsid w:val="009073AB"/>
    <w:rsid w:val="009073B5"/>
    <w:rsid w:val="009073C5"/>
    <w:rsid w:val="009073D2"/>
    <w:rsid w:val="0090743D"/>
    <w:rsid w:val="0090745A"/>
    <w:rsid w:val="00907476"/>
    <w:rsid w:val="009074DF"/>
    <w:rsid w:val="009075AA"/>
    <w:rsid w:val="009075C3"/>
    <w:rsid w:val="009075ED"/>
    <w:rsid w:val="00907601"/>
    <w:rsid w:val="0090767B"/>
    <w:rsid w:val="009076F2"/>
    <w:rsid w:val="00907711"/>
    <w:rsid w:val="0090777F"/>
    <w:rsid w:val="00907828"/>
    <w:rsid w:val="009079A0"/>
    <w:rsid w:val="009079AA"/>
    <w:rsid w:val="00907ADE"/>
    <w:rsid w:val="00907AE9"/>
    <w:rsid w:val="00907C8F"/>
    <w:rsid w:val="00907E22"/>
    <w:rsid w:val="00907F5E"/>
    <w:rsid w:val="00907F74"/>
    <w:rsid w:val="00910054"/>
    <w:rsid w:val="00910083"/>
    <w:rsid w:val="009100BF"/>
    <w:rsid w:val="009100FD"/>
    <w:rsid w:val="00910147"/>
    <w:rsid w:val="00910217"/>
    <w:rsid w:val="0091021A"/>
    <w:rsid w:val="00910228"/>
    <w:rsid w:val="00910354"/>
    <w:rsid w:val="00910389"/>
    <w:rsid w:val="009104F8"/>
    <w:rsid w:val="0091053C"/>
    <w:rsid w:val="00910569"/>
    <w:rsid w:val="00910644"/>
    <w:rsid w:val="0091066B"/>
    <w:rsid w:val="009106AB"/>
    <w:rsid w:val="009106BA"/>
    <w:rsid w:val="00910707"/>
    <w:rsid w:val="0091070A"/>
    <w:rsid w:val="009107AD"/>
    <w:rsid w:val="009108DE"/>
    <w:rsid w:val="009109C3"/>
    <w:rsid w:val="00910A6E"/>
    <w:rsid w:val="00910B82"/>
    <w:rsid w:val="00910C1C"/>
    <w:rsid w:val="00910CFE"/>
    <w:rsid w:val="00910D09"/>
    <w:rsid w:val="00910D9D"/>
    <w:rsid w:val="00910DF1"/>
    <w:rsid w:val="00910E5D"/>
    <w:rsid w:val="00910F26"/>
    <w:rsid w:val="00910F5C"/>
    <w:rsid w:val="009110B3"/>
    <w:rsid w:val="00911129"/>
    <w:rsid w:val="00911152"/>
    <w:rsid w:val="0091126E"/>
    <w:rsid w:val="009112B8"/>
    <w:rsid w:val="0091132E"/>
    <w:rsid w:val="00911461"/>
    <w:rsid w:val="0091146C"/>
    <w:rsid w:val="0091152D"/>
    <w:rsid w:val="0091155B"/>
    <w:rsid w:val="00911584"/>
    <w:rsid w:val="0091164D"/>
    <w:rsid w:val="0091172F"/>
    <w:rsid w:val="00911748"/>
    <w:rsid w:val="009117BF"/>
    <w:rsid w:val="0091184A"/>
    <w:rsid w:val="00911924"/>
    <w:rsid w:val="0091194E"/>
    <w:rsid w:val="009119E4"/>
    <w:rsid w:val="00911A0E"/>
    <w:rsid w:val="00911A7C"/>
    <w:rsid w:val="00911A8A"/>
    <w:rsid w:val="00911AAA"/>
    <w:rsid w:val="00911AB3"/>
    <w:rsid w:val="00911B36"/>
    <w:rsid w:val="00911B7A"/>
    <w:rsid w:val="00911CFE"/>
    <w:rsid w:val="00911D0E"/>
    <w:rsid w:val="00911D1B"/>
    <w:rsid w:val="00911D2B"/>
    <w:rsid w:val="00911D70"/>
    <w:rsid w:val="00911E65"/>
    <w:rsid w:val="00911EA0"/>
    <w:rsid w:val="00911ECA"/>
    <w:rsid w:val="009121BB"/>
    <w:rsid w:val="009121FE"/>
    <w:rsid w:val="00912207"/>
    <w:rsid w:val="00912249"/>
    <w:rsid w:val="009122E0"/>
    <w:rsid w:val="009123BC"/>
    <w:rsid w:val="009123D0"/>
    <w:rsid w:val="009123DB"/>
    <w:rsid w:val="009125A5"/>
    <w:rsid w:val="009125DC"/>
    <w:rsid w:val="00912601"/>
    <w:rsid w:val="009126EE"/>
    <w:rsid w:val="00912805"/>
    <w:rsid w:val="0091281A"/>
    <w:rsid w:val="00912853"/>
    <w:rsid w:val="00912897"/>
    <w:rsid w:val="009128E7"/>
    <w:rsid w:val="0091291A"/>
    <w:rsid w:val="0091297C"/>
    <w:rsid w:val="009129CA"/>
    <w:rsid w:val="00912AC4"/>
    <w:rsid w:val="00912C33"/>
    <w:rsid w:val="00912D64"/>
    <w:rsid w:val="00912D7E"/>
    <w:rsid w:val="00912DAB"/>
    <w:rsid w:val="00912DB3"/>
    <w:rsid w:val="00912DD4"/>
    <w:rsid w:val="00912E7F"/>
    <w:rsid w:val="00912E86"/>
    <w:rsid w:val="00912EE4"/>
    <w:rsid w:val="00912EF4"/>
    <w:rsid w:val="00912F15"/>
    <w:rsid w:val="00912F34"/>
    <w:rsid w:val="00912F6E"/>
    <w:rsid w:val="00912FAB"/>
    <w:rsid w:val="00912FCA"/>
    <w:rsid w:val="00913043"/>
    <w:rsid w:val="00913291"/>
    <w:rsid w:val="009132A6"/>
    <w:rsid w:val="0091330A"/>
    <w:rsid w:val="0091339F"/>
    <w:rsid w:val="00913410"/>
    <w:rsid w:val="00913424"/>
    <w:rsid w:val="00913439"/>
    <w:rsid w:val="0091345E"/>
    <w:rsid w:val="00913467"/>
    <w:rsid w:val="00913471"/>
    <w:rsid w:val="0091350D"/>
    <w:rsid w:val="00913585"/>
    <w:rsid w:val="009135DD"/>
    <w:rsid w:val="0091366D"/>
    <w:rsid w:val="009136AB"/>
    <w:rsid w:val="009136B9"/>
    <w:rsid w:val="009136BE"/>
    <w:rsid w:val="00913736"/>
    <w:rsid w:val="009137CA"/>
    <w:rsid w:val="009138BB"/>
    <w:rsid w:val="009138BD"/>
    <w:rsid w:val="00913917"/>
    <w:rsid w:val="00913923"/>
    <w:rsid w:val="00913953"/>
    <w:rsid w:val="0091397A"/>
    <w:rsid w:val="00913988"/>
    <w:rsid w:val="00913A05"/>
    <w:rsid w:val="00913A6C"/>
    <w:rsid w:val="00913A9F"/>
    <w:rsid w:val="00913BFA"/>
    <w:rsid w:val="00913D01"/>
    <w:rsid w:val="00913D16"/>
    <w:rsid w:val="00913D1F"/>
    <w:rsid w:val="00913D52"/>
    <w:rsid w:val="00913D94"/>
    <w:rsid w:val="00913DBC"/>
    <w:rsid w:val="00913E32"/>
    <w:rsid w:val="00913E3D"/>
    <w:rsid w:val="00913F3F"/>
    <w:rsid w:val="00914026"/>
    <w:rsid w:val="0091402E"/>
    <w:rsid w:val="009140D3"/>
    <w:rsid w:val="009140EB"/>
    <w:rsid w:val="00914130"/>
    <w:rsid w:val="0091418C"/>
    <w:rsid w:val="009141EB"/>
    <w:rsid w:val="009141ED"/>
    <w:rsid w:val="0091433B"/>
    <w:rsid w:val="00914469"/>
    <w:rsid w:val="009144BE"/>
    <w:rsid w:val="009144ED"/>
    <w:rsid w:val="00914500"/>
    <w:rsid w:val="00914527"/>
    <w:rsid w:val="009146D2"/>
    <w:rsid w:val="00914721"/>
    <w:rsid w:val="009148C4"/>
    <w:rsid w:val="00914900"/>
    <w:rsid w:val="009149AA"/>
    <w:rsid w:val="00914A72"/>
    <w:rsid w:val="00914C3B"/>
    <w:rsid w:val="00914CB8"/>
    <w:rsid w:val="00914CEA"/>
    <w:rsid w:val="00914D13"/>
    <w:rsid w:val="00914D56"/>
    <w:rsid w:val="00914E47"/>
    <w:rsid w:val="00914F79"/>
    <w:rsid w:val="00914FB0"/>
    <w:rsid w:val="00914FD9"/>
    <w:rsid w:val="00914FEC"/>
    <w:rsid w:val="0091505B"/>
    <w:rsid w:val="009150AC"/>
    <w:rsid w:val="00915144"/>
    <w:rsid w:val="00915225"/>
    <w:rsid w:val="00915262"/>
    <w:rsid w:val="0091527E"/>
    <w:rsid w:val="0091528A"/>
    <w:rsid w:val="0091536D"/>
    <w:rsid w:val="009153A1"/>
    <w:rsid w:val="0091543A"/>
    <w:rsid w:val="00915453"/>
    <w:rsid w:val="00915456"/>
    <w:rsid w:val="00915470"/>
    <w:rsid w:val="00915481"/>
    <w:rsid w:val="00915597"/>
    <w:rsid w:val="009155E4"/>
    <w:rsid w:val="00915678"/>
    <w:rsid w:val="0091567D"/>
    <w:rsid w:val="009156B5"/>
    <w:rsid w:val="009156F3"/>
    <w:rsid w:val="009156F8"/>
    <w:rsid w:val="0091571E"/>
    <w:rsid w:val="009157AE"/>
    <w:rsid w:val="009157FD"/>
    <w:rsid w:val="00915808"/>
    <w:rsid w:val="00915915"/>
    <w:rsid w:val="00915945"/>
    <w:rsid w:val="0091594C"/>
    <w:rsid w:val="00915A54"/>
    <w:rsid w:val="00915BAF"/>
    <w:rsid w:val="00915C3A"/>
    <w:rsid w:val="00915CAD"/>
    <w:rsid w:val="00915D0D"/>
    <w:rsid w:val="00915DF9"/>
    <w:rsid w:val="00915EB3"/>
    <w:rsid w:val="00915F00"/>
    <w:rsid w:val="00915F28"/>
    <w:rsid w:val="00915F43"/>
    <w:rsid w:val="00915F52"/>
    <w:rsid w:val="00915F8F"/>
    <w:rsid w:val="00915FA8"/>
    <w:rsid w:val="00916063"/>
    <w:rsid w:val="0091618E"/>
    <w:rsid w:val="009161C7"/>
    <w:rsid w:val="00916248"/>
    <w:rsid w:val="0091627F"/>
    <w:rsid w:val="009162EA"/>
    <w:rsid w:val="00916344"/>
    <w:rsid w:val="009163BB"/>
    <w:rsid w:val="009164E1"/>
    <w:rsid w:val="009164EC"/>
    <w:rsid w:val="00916570"/>
    <w:rsid w:val="009165AE"/>
    <w:rsid w:val="00916627"/>
    <w:rsid w:val="009166FB"/>
    <w:rsid w:val="009167B4"/>
    <w:rsid w:val="009167E0"/>
    <w:rsid w:val="009167E7"/>
    <w:rsid w:val="0091689A"/>
    <w:rsid w:val="009168D9"/>
    <w:rsid w:val="00916937"/>
    <w:rsid w:val="00916964"/>
    <w:rsid w:val="009169E7"/>
    <w:rsid w:val="00916A42"/>
    <w:rsid w:val="00916A9B"/>
    <w:rsid w:val="00916B00"/>
    <w:rsid w:val="00916BE6"/>
    <w:rsid w:val="00916C5F"/>
    <w:rsid w:val="00916C77"/>
    <w:rsid w:val="00916D43"/>
    <w:rsid w:val="00916D5D"/>
    <w:rsid w:val="00916E89"/>
    <w:rsid w:val="00916EA7"/>
    <w:rsid w:val="0091700E"/>
    <w:rsid w:val="0091715F"/>
    <w:rsid w:val="009171D5"/>
    <w:rsid w:val="009171FF"/>
    <w:rsid w:val="00917206"/>
    <w:rsid w:val="0091721D"/>
    <w:rsid w:val="00917220"/>
    <w:rsid w:val="0091734F"/>
    <w:rsid w:val="00917368"/>
    <w:rsid w:val="0091739E"/>
    <w:rsid w:val="0091740F"/>
    <w:rsid w:val="00917482"/>
    <w:rsid w:val="009174A5"/>
    <w:rsid w:val="009174E8"/>
    <w:rsid w:val="009174F5"/>
    <w:rsid w:val="00917569"/>
    <w:rsid w:val="00917582"/>
    <w:rsid w:val="0091760C"/>
    <w:rsid w:val="00917618"/>
    <w:rsid w:val="0091762A"/>
    <w:rsid w:val="0091762C"/>
    <w:rsid w:val="00917643"/>
    <w:rsid w:val="0091775D"/>
    <w:rsid w:val="0091780A"/>
    <w:rsid w:val="0091781F"/>
    <w:rsid w:val="00917845"/>
    <w:rsid w:val="0091785B"/>
    <w:rsid w:val="009178D3"/>
    <w:rsid w:val="009179A2"/>
    <w:rsid w:val="009179F6"/>
    <w:rsid w:val="00917A39"/>
    <w:rsid w:val="00917AAD"/>
    <w:rsid w:val="00917AE2"/>
    <w:rsid w:val="00917B5B"/>
    <w:rsid w:val="00917BF5"/>
    <w:rsid w:val="00917C22"/>
    <w:rsid w:val="00917C6F"/>
    <w:rsid w:val="00917CE2"/>
    <w:rsid w:val="00917CFB"/>
    <w:rsid w:val="00917D9E"/>
    <w:rsid w:val="00917DC8"/>
    <w:rsid w:val="00917DD7"/>
    <w:rsid w:val="00917E5A"/>
    <w:rsid w:val="00917F3D"/>
    <w:rsid w:val="0091CEC9"/>
    <w:rsid w:val="0092002A"/>
    <w:rsid w:val="009200D9"/>
    <w:rsid w:val="009202BD"/>
    <w:rsid w:val="00920352"/>
    <w:rsid w:val="00920391"/>
    <w:rsid w:val="0092042F"/>
    <w:rsid w:val="00920458"/>
    <w:rsid w:val="00920490"/>
    <w:rsid w:val="00920495"/>
    <w:rsid w:val="009204A2"/>
    <w:rsid w:val="00920503"/>
    <w:rsid w:val="009205BC"/>
    <w:rsid w:val="009205E9"/>
    <w:rsid w:val="0092061B"/>
    <w:rsid w:val="0092065B"/>
    <w:rsid w:val="00920670"/>
    <w:rsid w:val="009206A6"/>
    <w:rsid w:val="009206B3"/>
    <w:rsid w:val="00920707"/>
    <w:rsid w:val="00920780"/>
    <w:rsid w:val="0092079B"/>
    <w:rsid w:val="009207AA"/>
    <w:rsid w:val="0092084A"/>
    <w:rsid w:val="00920873"/>
    <w:rsid w:val="009208DA"/>
    <w:rsid w:val="0092096E"/>
    <w:rsid w:val="009209F2"/>
    <w:rsid w:val="009209FD"/>
    <w:rsid w:val="00920ADA"/>
    <w:rsid w:val="00920AF6"/>
    <w:rsid w:val="00920B46"/>
    <w:rsid w:val="00920B68"/>
    <w:rsid w:val="00920D0C"/>
    <w:rsid w:val="00920D3D"/>
    <w:rsid w:val="00920D61"/>
    <w:rsid w:val="00920D6D"/>
    <w:rsid w:val="00920D88"/>
    <w:rsid w:val="00920DC1"/>
    <w:rsid w:val="00920DED"/>
    <w:rsid w:val="00920E4C"/>
    <w:rsid w:val="00920F24"/>
    <w:rsid w:val="00920F4A"/>
    <w:rsid w:val="00920FFA"/>
    <w:rsid w:val="00921093"/>
    <w:rsid w:val="009210D4"/>
    <w:rsid w:val="009210F5"/>
    <w:rsid w:val="0092113F"/>
    <w:rsid w:val="00921150"/>
    <w:rsid w:val="009212D5"/>
    <w:rsid w:val="009212E1"/>
    <w:rsid w:val="00921389"/>
    <w:rsid w:val="0092145C"/>
    <w:rsid w:val="00921486"/>
    <w:rsid w:val="0092163C"/>
    <w:rsid w:val="00921649"/>
    <w:rsid w:val="009216EB"/>
    <w:rsid w:val="00921710"/>
    <w:rsid w:val="0092172C"/>
    <w:rsid w:val="00921737"/>
    <w:rsid w:val="009217C7"/>
    <w:rsid w:val="0092185C"/>
    <w:rsid w:val="0092189C"/>
    <w:rsid w:val="009218D6"/>
    <w:rsid w:val="009218F1"/>
    <w:rsid w:val="0092191A"/>
    <w:rsid w:val="00921935"/>
    <w:rsid w:val="0092197C"/>
    <w:rsid w:val="00921BA9"/>
    <w:rsid w:val="00921C7A"/>
    <w:rsid w:val="00921CF4"/>
    <w:rsid w:val="00921DBC"/>
    <w:rsid w:val="00921DE5"/>
    <w:rsid w:val="00921DF5"/>
    <w:rsid w:val="00921F2D"/>
    <w:rsid w:val="00921F90"/>
    <w:rsid w:val="00921FD2"/>
    <w:rsid w:val="00922000"/>
    <w:rsid w:val="0092205D"/>
    <w:rsid w:val="009220C3"/>
    <w:rsid w:val="00922126"/>
    <w:rsid w:val="0092216F"/>
    <w:rsid w:val="009221B3"/>
    <w:rsid w:val="009223AB"/>
    <w:rsid w:val="009223FB"/>
    <w:rsid w:val="009224DB"/>
    <w:rsid w:val="00922516"/>
    <w:rsid w:val="00922550"/>
    <w:rsid w:val="009225BD"/>
    <w:rsid w:val="00922625"/>
    <w:rsid w:val="0092267C"/>
    <w:rsid w:val="00922684"/>
    <w:rsid w:val="009226ED"/>
    <w:rsid w:val="009227C6"/>
    <w:rsid w:val="00922811"/>
    <w:rsid w:val="00922819"/>
    <w:rsid w:val="009229C2"/>
    <w:rsid w:val="009229E9"/>
    <w:rsid w:val="00922A72"/>
    <w:rsid w:val="00922ACC"/>
    <w:rsid w:val="00922BCB"/>
    <w:rsid w:val="00922BEB"/>
    <w:rsid w:val="00922C1B"/>
    <w:rsid w:val="00922C5C"/>
    <w:rsid w:val="00922C9E"/>
    <w:rsid w:val="00922CA0"/>
    <w:rsid w:val="00922D21"/>
    <w:rsid w:val="00922D8C"/>
    <w:rsid w:val="00922DE7"/>
    <w:rsid w:val="00922DF4"/>
    <w:rsid w:val="00922E0C"/>
    <w:rsid w:val="00922EAD"/>
    <w:rsid w:val="00922EBE"/>
    <w:rsid w:val="00922F7A"/>
    <w:rsid w:val="00922F93"/>
    <w:rsid w:val="009230AF"/>
    <w:rsid w:val="0092310F"/>
    <w:rsid w:val="00923213"/>
    <w:rsid w:val="009232D1"/>
    <w:rsid w:val="009232F0"/>
    <w:rsid w:val="009233F1"/>
    <w:rsid w:val="00923439"/>
    <w:rsid w:val="00923467"/>
    <w:rsid w:val="009234D9"/>
    <w:rsid w:val="00923517"/>
    <w:rsid w:val="0092351C"/>
    <w:rsid w:val="00923556"/>
    <w:rsid w:val="00923589"/>
    <w:rsid w:val="009235FE"/>
    <w:rsid w:val="00923614"/>
    <w:rsid w:val="0092366B"/>
    <w:rsid w:val="00923731"/>
    <w:rsid w:val="0092377C"/>
    <w:rsid w:val="0092383C"/>
    <w:rsid w:val="00923925"/>
    <w:rsid w:val="00923991"/>
    <w:rsid w:val="009239B6"/>
    <w:rsid w:val="00923A6A"/>
    <w:rsid w:val="00923AAE"/>
    <w:rsid w:val="00923B28"/>
    <w:rsid w:val="00923B53"/>
    <w:rsid w:val="00923C09"/>
    <w:rsid w:val="00923C38"/>
    <w:rsid w:val="00923C5E"/>
    <w:rsid w:val="00923C68"/>
    <w:rsid w:val="00923CDA"/>
    <w:rsid w:val="00923D1B"/>
    <w:rsid w:val="00923D25"/>
    <w:rsid w:val="00923D64"/>
    <w:rsid w:val="00923DA3"/>
    <w:rsid w:val="00923DA5"/>
    <w:rsid w:val="00923EF1"/>
    <w:rsid w:val="00923F2F"/>
    <w:rsid w:val="0092403E"/>
    <w:rsid w:val="0092409D"/>
    <w:rsid w:val="009240CF"/>
    <w:rsid w:val="009241C8"/>
    <w:rsid w:val="00924273"/>
    <w:rsid w:val="009242B0"/>
    <w:rsid w:val="009242D6"/>
    <w:rsid w:val="00924342"/>
    <w:rsid w:val="009243A7"/>
    <w:rsid w:val="009243B0"/>
    <w:rsid w:val="00924407"/>
    <w:rsid w:val="00924432"/>
    <w:rsid w:val="00924578"/>
    <w:rsid w:val="009245CE"/>
    <w:rsid w:val="009245DB"/>
    <w:rsid w:val="00924708"/>
    <w:rsid w:val="009247AC"/>
    <w:rsid w:val="009247F2"/>
    <w:rsid w:val="0092480F"/>
    <w:rsid w:val="00924895"/>
    <w:rsid w:val="009248A0"/>
    <w:rsid w:val="009248B7"/>
    <w:rsid w:val="009249E1"/>
    <w:rsid w:val="009249EA"/>
    <w:rsid w:val="00924A08"/>
    <w:rsid w:val="00924B33"/>
    <w:rsid w:val="00924BA3"/>
    <w:rsid w:val="00924BD3"/>
    <w:rsid w:val="00924BE2"/>
    <w:rsid w:val="00924C73"/>
    <w:rsid w:val="00924C82"/>
    <w:rsid w:val="00924CA5"/>
    <w:rsid w:val="00924CE5"/>
    <w:rsid w:val="00924CED"/>
    <w:rsid w:val="00924D0C"/>
    <w:rsid w:val="00924D36"/>
    <w:rsid w:val="00924D6C"/>
    <w:rsid w:val="00924DD0"/>
    <w:rsid w:val="00924DE8"/>
    <w:rsid w:val="00924E44"/>
    <w:rsid w:val="00924F61"/>
    <w:rsid w:val="00924FA1"/>
    <w:rsid w:val="0092504D"/>
    <w:rsid w:val="009250F5"/>
    <w:rsid w:val="00925128"/>
    <w:rsid w:val="009252A8"/>
    <w:rsid w:val="00925315"/>
    <w:rsid w:val="00925345"/>
    <w:rsid w:val="00925487"/>
    <w:rsid w:val="00925499"/>
    <w:rsid w:val="009254BA"/>
    <w:rsid w:val="00925575"/>
    <w:rsid w:val="0092558A"/>
    <w:rsid w:val="009256B4"/>
    <w:rsid w:val="009256E8"/>
    <w:rsid w:val="0092576F"/>
    <w:rsid w:val="00925816"/>
    <w:rsid w:val="009258B9"/>
    <w:rsid w:val="009258C3"/>
    <w:rsid w:val="009258D0"/>
    <w:rsid w:val="0092594D"/>
    <w:rsid w:val="0092595A"/>
    <w:rsid w:val="009259AE"/>
    <w:rsid w:val="009259E4"/>
    <w:rsid w:val="009259F2"/>
    <w:rsid w:val="00925A62"/>
    <w:rsid w:val="00925AAE"/>
    <w:rsid w:val="00925B21"/>
    <w:rsid w:val="00925B37"/>
    <w:rsid w:val="00925C06"/>
    <w:rsid w:val="00925C61"/>
    <w:rsid w:val="00925CDB"/>
    <w:rsid w:val="00925D7B"/>
    <w:rsid w:val="00925DA1"/>
    <w:rsid w:val="00925DEE"/>
    <w:rsid w:val="00925E49"/>
    <w:rsid w:val="00925EF9"/>
    <w:rsid w:val="00925F93"/>
    <w:rsid w:val="0092600C"/>
    <w:rsid w:val="009260B7"/>
    <w:rsid w:val="009260C7"/>
    <w:rsid w:val="009260C9"/>
    <w:rsid w:val="0092611E"/>
    <w:rsid w:val="00926183"/>
    <w:rsid w:val="009261C4"/>
    <w:rsid w:val="009261E9"/>
    <w:rsid w:val="009262A6"/>
    <w:rsid w:val="00926344"/>
    <w:rsid w:val="00926349"/>
    <w:rsid w:val="00926367"/>
    <w:rsid w:val="00926399"/>
    <w:rsid w:val="009263F9"/>
    <w:rsid w:val="0092644A"/>
    <w:rsid w:val="009264DC"/>
    <w:rsid w:val="009264EA"/>
    <w:rsid w:val="009264F0"/>
    <w:rsid w:val="00926501"/>
    <w:rsid w:val="009265DC"/>
    <w:rsid w:val="00926626"/>
    <w:rsid w:val="00926636"/>
    <w:rsid w:val="00926657"/>
    <w:rsid w:val="0092668A"/>
    <w:rsid w:val="009266F7"/>
    <w:rsid w:val="0092673F"/>
    <w:rsid w:val="009267C4"/>
    <w:rsid w:val="009267E6"/>
    <w:rsid w:val="009267F7"/>
    <w:rsid w:val="00926832"/>
    <w:rsid w:val="0092684B"/>
    <w:rsid w:val="0092687C"/>
    <w:rsid w:val="009268B5"/>
    <w:rsid w:val="009268DD"/>
    <w:rsid w:val="00926962"/>
    <w:rsid w:val="00926972"/>
    <w:rsid w:val="00926A10"/>
    <w:rsid w:val="00926A3D"/>
    <w:rsid w:val="00926ABD"/>
    <w:rsid w:val="00926B28"/>
    <w:rsid w:val="00926B5A"/>
    <w:rsid w:val="00926B5C"/>
    <w:rsid w:val="00926B86"/>
    <w:rsid w:val="00926BE6"/>
    <w:rsid w:val="00926D10"/>
    <w:rsid w:val="00926D37"/>
    <w:rsid w:val="00926DA2"/>
    <w:rsid w:val="00926E01"/>
    <w:rsid w:val="00926EA0"/>
    <w:rsid w:val="00926EEE"/>
    <w:rsid w:val="00926F0A"/>
    <w:rsid w:val="00926F73"/>
    <w:rsid w:val="0092706C"/>
    <w:rsid w:val="009270A8"/>
    <w:rsid w:val="009270B6"/>
    <w:rsid w:val="009270E5"/>
    <w:rsid w:val="00927140"/>
    <w:rsid w:val="009271A5"/>
    <w:rsid w:val="00927245"/>
    <w:rsid w:val="00927283"/>
    <w:rsid w:val="0092736A"/>
    <w:rsid w:val="009273F6"/>
    <w:rsid w:val="0092740B"/>
    <w:rsid w:val="0092741B"/>
    <w:rsid w:val="00927474"/>
    <w:rsid w:val="0092749B"/>
    <w:rsid w:val="009274B1"/>
    <w:rsid w:val="0092752A"/>
    <w:rsid w:val="009275A8"/>
    <w:rsid w:val="00927622"/>
    <w:rsid w:val="00927654"/>
    <w:rsid w:val="0092772C"/>
    <w:rsid w:val="0092772E"/>
    <w:rsid w:val="00927741"/>
    <w:rsid w:val="009277CC"/>
    <w:rsid w:val="00927839"/>
    <w:rsid w:val="00927884"/>
    <w:rsid w:val="00927984"/>
    <w:rsid w:val="00927A0A"/>
    <w:rsid w:val="00927A2D"/>
    <w:rsid w:val="00927ACD"/>
    <w:rsid w:val="00927AD4"/>
    <w:rsid w:val="00927B1A"/>
    <w:rsid w:val="00927B22"/>
    <w:rsid w:val="00927B76"/>
    <w:rsid w:val="00927BB5"/>
    <w:rsid w:val="00927BE6"/>
    <w:rsid w:val="00927C52"/>
    <w:rsid w:val="00927CA1"/>
    <w:rsid w:val="00927CD9"/>
    <w:rsid w:val="00927CDD"/>
    <w:rsid w:val="00927CFF"/>
    <w:rsid w:val="00927D0B"/>
    <w:rsid w:val="00927FD3"/>
    <w:rsid w:val="0092DD22"/>
    <w:rsid w:val="00930011"/>
    <w:rsid w:val="00930054"/>
    <w:rsid w:val="0093005A"/>
    <w:rsid w:val="00930162"/>
    <w:rsid w:val="009301AD"/>
    <w:rsid w:val="0093028A"/>
    <w:rsid w:val="00930340"/>
    <w:rsid w:val="00930353"/>
    <w:rsid w:val="00930392"/>
    <w:rsid w:val="00930399"/>
    <w:rsid w:val="009303A1"/>
    <w:rsid w:val="0093053F"/>
    <w:rsid w:val="00930544"/>
    <w:rsid w:val="00930602"/>
    <w:rsid w:val="0093060B"/>
    <w:rsid w:val="00930660"/>
    <w:rsid w:val="0093089F"/>
    <w:rsid w:val="009308A8"/>
    <w:rsid w:val="009308E1"/>
    <w:rsid w:val="0093091F"/>
    <w:rsid w:val="00930A14"/>
    <w:rsid w:val="00930A5C"/>
    <w:rsid w:val="00930AA1"/>
    <w:rsid w:val="00930B1C"/>
    <w:rsid w:val="00930B50"/>
    <w:rsid w:val="00930B57"/>
    <w:rsid w:val="00930C2E"/>
    <w:rsid w:val="00930C3F"/>
    <w:rsid w:val="00930CB0"/>
    <w:rsid w:val="00930E20"/>
    <w:rsid w:val="00930EFC"/>
    <w:rsid w:val="00930FC7"/>
    <w:rsid w:val="009310A5"/>
    <w:rsid w:val="009310B8"/>
    <w:rsid w:val="009310D8"/>
    <w:rsid w:val="009310E9"/>
    <w:rsid w:val="00931163"/>
    <w:rsid w:val="00931168"/>
    <w:rsid w:val="009311D7"/>
    <w:rsid w:val="009311EF"/>
    <w:rsid w:val="00931223"/>
    <w:rsid w:val="009312C0"/>
    <w:rsid w:val="00931386"/>
    <w:rsid w:val="00931512"/>
    <w:rsid w:val="0093154D"/>
    <w:rsid w:val="009315A5"/>
    <w:rsid w:val="009315EA"/>
    <w:rsid w:val="00931677"/>
    <w:rsid w:val="009316C1"/>
    <w:rsid w:val="009316D5"/>
    <w:rsid w:val="00931734"/>
    <w:rsid w:val="009317E2"/>
    <w:rsid w:val="00931834"/>
    <w:rsid w:val="0093183C"/>
    <w:rsid w:val="00931856"/>
    <w:rsid w:val="009318EB"/>
    <w:rsid w:val="00931AD7"/>
    <w:rsid w:val="00931AE6"/>
    <w:rsid w:val="00931B0C"/>
    <w:rsid w:val="00931B65"/>
    <w:rsid w:val="00931BEA"/>
    <w:rsid w:val="00931C54"/>
    <w:rsid w:val="00931D55"/>
    <w:rsid w:val="00931DD8"/>
    <w:rsid w:val="00931E12"/>
    <w:rsid w:val="00931EA6"/>
    <w:rsid w:val="00931F41"/>
    <w:rsid w:val="00931F47"/>
    <w:rsid w:val="00931FEE"/>
    <w:rsid w:val="00932045"/>
    <w:rsid w:val="00932050"/>
    <w:rsid w:val="00932058"/>
    <w:rsid w:val="009320BA"/>
    <w:rsid w:val="009320CF"/>
    <w:rsid w:val="009320F7"/>
    <w:rsid w:val="0093213E"/>
    <w:rsid w:val="009321A4"/>
    <w:rsid w:val="009321C5"/>
    <w:rsid w:val="009321D3"/>
    <w:rsid w:val="00932237"/>
    <w:rsid w:val="00932287"/>
    <w:rsid w:val="00932300"/>
    <w:rsid w:val="0093235B"/>
    <w:rsid w:val="0093235E"/>
    <w:rsid w:val="009323DC"/>
    <w:rsid w:val="0093247D"/>
    <w:rsid w:val="00932496"/>
    <w:rsid w:val="0093253C"/>
    <w:rsid w:val="0093257E"/>
    <w:rsid w:val="0093262D"/>
    <w:rsid w:val="0093268B"/>
    <w:rsid w:val="009326F5"/>
    <w:rsid w:val="00932727"/>
    <w:rsid w:val="00932772"/>
    <w:rsid w:val="009327D3"/>
    <w:rsid w:val="00932836"/>
    <w:rsid w:val="00932876"/>
    <w:rsid w:val="009328D8"/>
    <w:rsid w:val="00932911"/>
    <w:rsid w:val="0093291E"/>
    <w:rsid w:val="0093295B"/>
    <w:rsid w:val="0093298B"/>
    <w:rsid w:val="00932A06"/>
    <w:rsid w:val="00932A14"/>
    <w:rsid w:val="00932A90"/>
    <w:rsid w:val="00932A9D"/>
    <w:rsid w:val="00932B26"/>
    <w:rsid w:val="00932B31"/>
    <w:rsid w:val="00932B35"/>
    <w:rsid w:val="00932B7D"/>
    <w:rsid w:val="00932CBD"/>
    <w:rsid w:val="00932D9A"/>
    <w:rsid w:val="00932DE1"/>
    <w:rsid w:val="00932DE6"/>
    <w:rsid w:val="00932DF2"/>
    <w:rsid w:val="00932E46"/>
    <w:rsid w:val="00932ED7"/>
    <w:rsid w:val="00932F29"/>
    <w:rsid w:val="00932F47"/>
    <w:rsid w:val="00932F84"/>
    <w:rsid w:val="00932FF9"/>
    <w:rsid w:val="009330AE"/>
    <w:rsid w:val="009330B9"/>
    <w:rsid w:val="009330E4"/>
    <w:rsid w:val="00933166"/>
    <w:rsid w:val="009331AE"/>
    <w:rsid w:val="009332F1"/>
    <w:rsid w:val="0093335D"/>
    <w:rsid w:val="009333A3"/>
    <w:rsid w:val="009334B0"/>
    <w:rsid w:val="009334CD"/>
    <w:rsid w:val="009334CF"/>
    <w:rsid w:val="0093352A"/>
    <w:rsid w:val="009335D4"/>
    <w:rsid w:val="00933603"/>
    <w:rsid w:val="00933669"/>
    <w:rsid w:val="009336B3"/>
    <w:rsid w:val="00933717"/>
    <w:rsid w:val="00933777"/>
    <w:rsid w:val="009337C7"/>
    <w:rsid w:val="00933830"/>
    <w:rsid w:val="00933835"/>
    <w:rsid w:val="00933891"/>
    <w:rsid w:val="009338A7"/>
    <w:rsid w:val="009338FF"/>
    <w:rsid w:val="00933928"/>
    <w:rsid w:val="00933935"/>
    <w:rsid w:val="00933999"/>
    <w:rsid w:val="009339B0"/>
    <w:rsid w:val="009339D8"/>
    <w:rsid w:val="00933A86"/>
    <w:rsid w:val="00933AC7"/>
    <w:rsid w:val="00933B15"/>
    <w:rsid w:val="00933BAB"/>
    <w:rsid w:val="00933C61"/>
    <w:rsid w:val="00933C72"/>
    <w:rsid w:val="00933D14"/>
    <w:rsid w:val="00933D5D"/>
    <w:rsid w:val="00933D81"/>
    <w:rsid w:val="00933E24"/>
    <w:rsid w:val="00933E9F"/>
    <w:rsid w:val="00933F18"/>
    <w:rsid w:val="00933F66"/>
    <w:rsid w:val="00933FD7"/>
    <w:rsid w:val="00934044"/>
    <w:rsid w:val="0093406F"/>
    <w:rsid w:val="00934092"/>
    <w:rsid w:val="0093409A"/>
    <w:rsid w:val="009340CA"/>
    <w:rsid w:val="0093417C"/>
    <w:rsid w:val="00934194"/>
    <w:rsid w:val="00934223"/>
    <w:rsid w:val="0093432E"/>
    <w:rsid w:val="00934350"/>
    <w:rsid w:val="009343C9"/>
    <w:rsid w:val="00934400"/>
    <w:rsid w:val="00934490"/>
    <w:rsid w:val="009344B9"/>
    <w:rsid w:val="00934523"/>
    <w:rsid w:val="00934537"/>
    <w:rsid w:val="009346D5"/>
    <w:rsid w:val="009346EB"/>
    <w:rsid w:val="009347D3"/>
    <w:rsid w:val="0093488E"/>
    <w:rsid w:val="009348D5"/>
    <w:rsid w:val="009348FA"/>
    <w:rsid w:val="0093496A"/>
    <w:rsid w:val="00934A64"/>
    <w:rsid w:val="00934BA8"/>
    <w:rsid w:val="00934C1A"/>
    <w:rsid w:val="00934D2F"/>
    <w:rsid w:val="00934D42"/>
    <w:rsid w:val="00934DC3"/>
    <w:rsid w:val="00934DF4"/>
    <w:rsid w:val="00934E21"/>
    <w:rsid w:val="00934F16"/>
    <w:rsid w:val="00934F32"/>
    <w:rsid w:val="00934F3A"/>
    <w:rsid w:val="00934F77"/>
    <w:rsid w:val="00935028"/>
    <w:rsid w:val="0093502A"/>
    <w:rsid w:val="00935032"/>
    <w:rsid w:val="009350B7"/>
    <w:rsid w:val="00935113"/>
    <w:rsid w:val="00935130"/>
    <w:rsid w:val="0093514A"/>
    <w:rsid w:val="009351B5"/>
    <w:rsid w:val="0093520F"/>
    <w:rsid w:val="00935256"/>
    <w:rsid w:val="0093529E"/>
    <w:rsid w:val="00935303"/>
    <w:rsid w:val="00935382"/>
    <w:rsid w:val="00935391"/>
    <w:rsid w:val="00935428"/>
    <w:rsid w:val="009354AA"/>
    <w:rsid w:val="0093569D"/>
    <w:rsid w:val="0093569F"/>
    <w:rsid w:val="009356CA"/>
    <w:rsid w:val="009356DF"/>
    <w:rsid w:val="009356E6"/>
    <w:rsid w:val="0093577D"/>
    <w:rsid w:val="00935780"/>
    <w:rsid w:val="009357B6"/>
    <w:rsid w:val="0093586E"/>
    <w:rsid w:val="00935976"/>
    <w:rsid w:val="009359AA"/>
    <w:rsid w:val="00935A63"/>
    <w:rsid w:val="00935AAF"/>
    <w:rsid w:val="00935B7B"/>
    <w:rsid w:val="00935BE8"/>
    <w:rsid w:val="00935C14"/>
    <w:rsid w:val="00935D0F"/>
    <w:rsid w:val="00935D3B"/>
    <w:rsid w:val="00935DEC"/>
    <w:rsid w:val="00935E33"/>
    <w:rsid w:val="00935E65"/>
    <w:rsid w:val="00935E86"/>
    <w:rsid w:val="00935F69"/>
    <w:rsid w:val="00935F98"/>
    <w:rsid w:val="0093606C"/>
    <w:rsid w:val="00936072"/>
    <w:rsid w:val="00936080"/>
    <w:rsid w:val="009360EB"/>
    <w:rsid w:val="00936102"/>
    <w:rsid w:val="00936158"/>
    <w:rsid w:val="009362AB"/>
    <w:rsid w:val="009362AE"/>
    <w:rsid w:val="009362DE"/>
    <w:rsid w:val="0093633E"/>
    <w:rsid w:val="009364A2"/>
    <w:rsid w:val="009364E7"/>
    <w:rsid w:val="00936534"/>
    <w:rsid w:val="00936593"/>
    <w:rsid w:val="009365D2"/>
    <w:rsid w:val="0093668E"/>
    <w:rsid w:val="009366DB"/>
    <w:rsid w:val="009366DD"/>
    <w:rsid w:val="00936729"/>
    <w:rsid w:val="00936731"/>
    <w:rsid w:val="00936922"/>
    <w:rsid w:val="0093698D"/>
    <w:rsid w:val="009369DE"/>
    <w:rsid w:val="00936AD8"/>
    <w:rsid w:val="00936AE2"/>
    <w:rsid w:val="00936AE3"/>
    <w:rsid w:val="00936B08"/>
    <w:rsid w:val="00936BE8"/>
    <w:rsid w:val="00936C56"/>
    <w:rsid w:val="00936CB5"/>
    <w:rsid w:val="00936E71"/>
    <w:rsid w:val="00936E74"/>
    <w:rsid w:val="00936E91"/>
    <w:rsid w:val="00936EE3"/>
    <w:rsid w:val="00936EFA"/>
    <w:rsid w:val="00936F0F"/>
    <w:rsid w:val="00936F57"/>
    <w:rsid w:val="00937163"/>
    <w:rsid w:val="009371A6"/>
    <w:rsid w:val="00937241"/>
    <w:rsid w:val="00937323"/>
    <w:rsid w:val="00937346"/>
    <w:rsid w:val="009373A3"/>
    <w:rsid w:val="00937429"/>
    <w:rsid w:val="009374A8"/>
    <w:rsid w:val="009374DE"/>
    <w:rsid w:val="0093753E"/>
    <w:rsid w:val="009375BF"/>
    <w:rsid w:val="00937647"/>
    <w:rsid w:val="0093765A"/>
    <w:rsid w:val="00937678"/>
    <w:rsid w:val="009376FB"/>
    <w:rsid w:val="009376FC"/>
    <w:rsid w:val="0093770D"/>
    <w:rsid w:val="00937714"/>
    <w:rsid w:val="00937752"/>
    <w:rsid w:val="009377C3"/>
    <w:rsid w:val="009377EA"/>
    <w:rsid w:val="0093782C"/>
    <w:rsid w:val="00937849"/>
    <w:rsid w:val="0093785E"/>
    <w:rsid w:val="009378A3"/>
    <w:rsid w:val="009378C7"/>
    <w:rsid w:val="0093793F"/>
    <w:rsid w:val="0093795C"/>
    <w:rsid w:val="0093797C"/>
    <w:rsid w:val="00937A33"/>
    <w:rsid w:val="00937B9C"/>
    <w:rsid w:val="00937BAE"/>
    <w:rsid w:val="00937BBF"/>
    <w:rsid w:val="00937BC1"/>
    <w:rsid w:val="00937D06"/>
    <w:rsid w:val="00937D26"/>
    <w:rsid w:val="00937D82"/>
    <w:rsid w:val="00937DAD"/>
    <w:rsid w:val="00937DCB"/>
    <w:rsid w:val="00937E87"/>
    <w:rsid w:val="00937F15"/>
    <w:rsid w:val="00937F3B"/>
    <w:rsid w:val="00937F6E"/>
    <w:rsid w:val="00937FF6"/>
    <w:rsid w:val="00940040"/>
    <w:rsid w:val="0094006C"/>
    <w:rsid w:val="009400B9"/>
    <w:rsid w:val="009401E2"/>
    <w:rsid w:val="009401F3"/>
    <w:rsid w:val="00940203"/>
    <w:rsid w:val="009402E5"/>
    <w:rsid w:val="0094030C"/>
    <w:rsid w:val="0094033A"/>
    <w:rsid w:val="0094036E"/>
    <w:rsid w:val="009403AD"/>
    <w:rsid w:val="00940508"/>
    <w:rsid w:val="0094051E"/>
    <w:rsid w:val="009405EA"/>
    <w:rsid w:val="009406E6"/>
    <w:rsid w:val="00940731"/>
    <w:rsid w:val="0094075B"/>
    <w:rsid w:val="009407AE"/>
    <w:rsid w:val="00940853"/>
    <w:rsid w:val="009408AF"/>
    <w:rsid w:val="00940921"/>
    <w:rsid w:val="00940971"/>
    <w:rsid w:val="009409B6"/>
    <w:rsid w:val="00940A1F"/>
    <w:rsid w:val="00940A5F"/>
    <w:rsid w:val="00940BAA"/>
    <w:rsid w:val="00940C09"/>
    <w:rsid w:val="00940C9E"/>
    <w:rsid w:val="00940DCC"/>
    <w:rsid w:val="00940E1A"/>
    <w:rsid w:val="00940E2D"/>
    <w:rsid w:val="00940E62"/>
    <w:rsid w:val="00940EFF"/>
    <w:rsid w:val="00940F53"/>
    <w:rsid w:val="00940F5D"/>
    <w:rsid w:val="0094101D"/>
    <w:rsid w:val="0094107A"/>
    <w:rsid w:val="0094110A"/>
    <w:rsid w:val="00941156"/>
    <w:rsid w:val="009411E4"/>
    <w:rsid w:val="009412AC"/>
    <w:rsid w:val="00941301"/>
    <w:rsid w:val="0094130D"/>
    <w:rsid w:val="00941353"/>
    <w:rsid w:val="00941377"/>
    <w:rsid w:val="00941453"/>
    <w:rsid w:val="009414B1"/>
    <w:rsid w:val="00941508"/>
    <w:rsid w:val="00941524"/>
    <w:rsid w:val="009415EF"/>
    <w:rsid w:val="009415FC"/>
    <w:rsid w:val="00941606"/>
    <w:rsid w:val="009416BB"/>
    <w:rsid w:val="009416E6"/>
    <w:rsid w:val="0094177D"/>
    <w:rsid w:val="009417FD"/>
    <w:rsid w:val="0094182B"/>
    <w:rsid w:val="009418A6"/>
    <w:rsid w:val="0094192F"/>
    <w:rsid w:val="00941984"/>
    <w:rsid w:val="00941B1E"/>
    <w:rsid w:val="00941B6B"/>
    <w:rsid w:val="00941BA8"/>
    <w:rsid w:val="00941C71"/>
    <w:rsid w:val="00941D37"/>
    <w:rsid w:val="00941E2F"/>
    <w:rsid w:val="00941E7C"/>
    <w:rsid w:val="00941E96"/>
    <w:rsid w:val="00941F8D"/>
    <w:rsid w:val="0094206D"/>
    <w:rsid w:val="0094206F"/>
    <w:rsid w:val="00942073"/>
    <w:rsid w:val="009420B7"/>
    <w:rsid w:val="009420C2"/>
    <w:rsid w:val="009420FC"/>
    <w:rsid w:val="0094211B"/>
    <w:rsid w:val="00942170"/>
    <w:rsid w:val="0094217E"/>
    <w:rsid w:val="00942190"/>
    <w:rsid w:val="00942298"/>
    <w:rsid w:val="009422A2"/>
    <w:rsid w:val="0094231D"/>
    <w:rsid w:val="00942326"/>
    <w:rsid w:val="0094237C"/>
    <w:rsid w:val="009423B5"/>
    <w:rsid w:val="00942450"/>
    <w:rsid w:val="00942504"/>
    <w:rsid w:val="00942547"/>
    <w:rsid w:val="009425E5"/>
    <w:rsid w:val="00942614"/>
    <w:rsid w:val="009427BC"/>
    <w:rsid w:val="009427F7"/>
    <w:rsid w:val="0094283C"/>
    <w:rsid w:val="00942847"/>
    <w:rsid w:val="00942912"/>
    <w:rsid w:val="009429E9"/>
    <w:rsid w:val="00942A78"/>
    <w:rsid w:val="00942AB6"/>
    <w:rsid w:val="00942AC0"/>
    <w:rsid w:val="00942AF7"/>
    <w:rsid w:val="00942BB0"/>
    <w:rsid w:val="00942BE2"/>
    <w:rsid w:val="00942C4D"/>
    <w:rsid w:val="00942C51"/>
    <w:rsid w:val="00942D67"/>
    <w:rsid w:val="00942DC0"/>
    <w:rsid w:val="00942DD5"/>
    <w:rsid w:val="00942DDE"/>
    <w:rsid w:val="00942E16"/>
    <w:rsid w:val="00942E3E"/>
    <w:rsid w:val="00942E44"/>
    <w:rsid w:val="00942E51"/>
    <w:rsid w:val="00942E96"/>
    <w:rsid w:val="00942EF9"/>
    <w:rsid w:val="00942F43"/>
    <w:rsid w:val="0094308C"/>
    <w:rsid w:val="00943182"/>
    <w:rsid w:val="0094319A"/>
    <w:rsid w:val="009431E2"/>
    <w:rsid w:val="0094321E"/>
    <w:rsid w:val="009432DF"/>
    <w:rsid w:val="009432F2"/>
    <w:rsid w:val="00943309"/>
    <w:rsid w:val="00943378"/>
    <w:rsid w:val="0094337A"/>
    <w:rsid w:val="009433A6"/>
    <w:rsid w:val="009433B1"/>
    <w:rsid w:val="009433CB"/>
    <w:rsid w:val="0094349B"/>
    <w:rsid w:val="0094357E"/>
    <w:rsid w:val="009435AA"/>
    <w:rsid w:val="00943667"/>
    <w:rsid w:val="0094369D"/>
    <w:rsid w:val="009436B8"/>
    <w:rsid w:val="009436D4"/>
    <w:rsid w:val="009436E3"/>
    <w:rsid w:val="00943707"/>
    <w:rsid w:val="00943744"/>
    <w:rsid w:val="00943745"/>
    <w:rsid w:val="00943769"/>
    <w:rsid w:val="0094378A"/>
    <w:rsid w:val="0094378D"/>
    <w:rsid w:val="00943823"/>
    <w:rsid w:val="00943839"/>
    <w:rsid w:val="00943922"/>
    <w:rsid w:val="0094395A"/>
    <w:rsid w:val="00943A1A"/>
    <w:rsid w:val="00943A89"/>
    <w:rsid w:val="00943B0E"/>
    <w:rsid w:val="00943B94"/>
    <w:rsid w:val="00943BA8"/>
    <w:rsid w:val="00943C35"/>
    <w:rsid w:val="00943D3E"/>
    <w:rsid w:val="00943D49"/>
    <w:rsid w:val="00943DAD"/>
    <w:rsid w:val="00943E88"/>
    <w:rsid w:val="00943E8E"/>
    <w:rsid w:val="00943EAD"/>
    <w:rsid w:val="00943F42"/>
    <w:rsid w:val="00943F80"/>
    <w:rsid w:val="00943FAC"/>
    <w:rsid w:val="00943FCC"/>
    <w:rsid w:val="0094407D"/>
    <w:rsid w:val="0094411C"/>
    <w:rsid w:val="0094418A"/>
    <w:rsid w:val="009441CB"/>
    <w:rsid w:val="009441CE"/>
    <w:rsid w:val="009441F0"/>
    <w:rsid w:val="00944231"/>
    <w:rsid w:val="00944378"/>
    <w:rsid w:val="00944399"/>
    <w:rsid w:val="009443A5"/>
    <w:rsid w:val="00944422"/>
    <w:rsid w:val="00944435"/>
    <w:rsid w:val="009444D9"/>
    <w:rsid w:val="00944533"/>
    <w:rsid w:val="00944540"/>
    <w:rsid w:val="0094464A"/>
    <w:rsid w:val="009446F2"/>
    <w:rsid w:val="0094470A"/>
    <w:rsid w:val="0094471C"/>
    <w:rsid w:val="009447D9"/>
    <w:rsid w:val="009447E2"/>
    <w:rsid w:val="00944814"/>
    <w:rsid w:val="0094483F"/>
    <w:rsid w:val="00944862"/>
    <w:rsid w:val="0094495D"/>
    <w:rsid w:val="009449CB"/>
    <w:rsid w:val="00944B1C"/>
    <w:rsid w:val="00944BDD"/>
    <w:rsid w:val="00944DDA"/>
    <w:rsid w:val="00944F36"/>
    <w:rsid w:val="00944FA7"/>
    <w:rsid w:val="00945010"/>
    <w:rsid w:val="0094508E"/>
    <w:rsid w:val="009450C2"/>
    <w:rsid w:val="0094512B"/>
    <w:rsid w:val="00945175"/>
    <w:rsid w:val="0094519E"/>
    <w:rsid w:val="00945263"/>
    <w:rsid w:val="009452FF"/>
    <w:rsid w:val="009453B5"/>
    <w:rsid w:val="009453D1"/>
    <w:rsid w:val="009453E1"/>
    <w:rsid w:val="00945404"/>
    <w:rsid w:val="00945450"/>
    <w:rsid w:val="00945538"/>
    <w:rsid w:val="0094566D"/>
    <w:rsid w:val="00945722"/>
    <w:rsid w:val="0094573B"/>
    <w:rsid w:val="0094574C"/>
    <w:rsid w:val="00945767"/>
    <w:rsid w:val="009457A2"/>
    <w:rsid w:val="009457A7"/>
    <w:rsid w:val="009457C0"/>
    <w:rsid w:val="0094588A"/>
    <w:rsid w:val="0094588B"/>
    <w:rsid w:val="0094589A"/>
    <w:rsid w:val="009458BB"/>
    <w:rsid w:val="009458F7"/>
    <w:rsid w:val="00945904"/>
    <w:rsid w:val="00945934"/>
    <w:rsid w:val="0094597F"/>
    <w:rsid w:val="00945995"/>
    <w:rsid w:val="00945A2A"/>
    <w:rsid w:val="00945A55"/>
    <w:rsid w:val="00945AF9"/>
    <w:rsid w:val="00945B43"/>
    <w:rsid w:val="00945CFE"/>
    <w:rsid w:val="00945DC7"/>
    <w:rsid w:val="00945DCD"/>
    <w:rsid w:val="00945DE4"/>
    <w:rsid w:val="00945DFB"/>
    <w:rsid w:val="00945DFC"/>
    <w:rsid w:val="00945F4E"/>
    <w:rsid w:val="00946192"/>
    <w:rsid w:val="009461AE"/>
    <w:rsid w:val="00946212"/>
    <w:rsid w:val="00946377"/>
    <w:rsid w:val="00946392"/>
    <w:rsid w:val="009463AB"/>
    <w:rsid w:val="00946406"/>
    <w:rsid w:val="00946412"/>
    <w:rsid w:val="0094644C"/>
    <w:rsid w:val="009464AF"/>
    <w:rsid w:val="0094651C"/>
    <w:rsid w:val="00946531"/>
    <w:rsid w:val="009465F2"/>
    <w:rsid w:val="00946612"/>
    <w:rsid w:val="0094665F"/>
    <w:rsid w:val="0094668A"/>
    <w:rsid w:val="009466D0"/>
    <w:rsid w:val="0094673B"/>
    <w:rsid w:val="00946746"/>
    <w:rsid w:val="009467DA"/>
    <w:rsid w:val="00946884"/>
    <w:rsid w:val="0094693E"/>
    <w:rsid w:val="0094695D"/>
    <w:rsid w:val="0094697A"/>
    <w:rsid w:val="00946A5C"/>
    <w:rsid w:val="00946AC3"/>
    <w:rsid w:val="00946B55"/>
    <w:rsid w:val="00946C19"/>
    <w:rsid w:val="00946C39"/>
    <w:rsid w:val="00946CA0"/>
    <w:rsid w:val="00946D5C"/>
    <w:rsid w:val="00946DB7"/>
    <w:rsid w:val="00946E0D"/>
    <w:rsid w:val="00946F09"/>
    <w:rsid w:val="00946F36"/>
    <w:rsid w:val="00946F3C"/>
    <w:rsid w:val="00946F68"/>
    <w:rsid w:val="00946FB3"/>
    <w:rsid w:val="00947018"/>
    <w:rsid w:val="00947040"/>
    <w:rsid w:val="00947102"/>
    <w:rsid w:val="00947294"/>
    <w:rsid w:val="009472E4"/>
    <w:rsid w:val="0094732F"/>
    <w:rsid w:val="00947339"/>
    <w:rsid w:val="009473EC"/>
    <w:rsid w:val="009473F9"/>
    <w:rsid w:val="00947585"/>
    <w:rsid w:val="00947593"/>
    <w:rsid w:val="009475BC"/>
    <w:rsid w:val="00947616"/>
    <w:rsid w:val="0094766E"/>
    <w:rsid w:val="009476D5"/>
    <w:rsid w:val="0094775C"/>
    <w:rsid w:val="009477B4"/>
    <w:rsid w:val="0094780D"/>
    <w:rsid w:val="00947815"/>
    <w:rsid w:val="009478AD"/>
    <w:rsid w:val="0094792B"/>
    <w:rsid w:val="00947993"/>
    <w:rsid w:val="00947A09"/>
    <w:rsid w:val="00947A98"/>
    <w:rsid w:val="00947B7B"/>
    <w:rsid w:val="00947B97"/>
    <w:rsid w:val="00947BDC"/>
    <w:rsid w:val="00947BF7"/>
    <w:rsid w:val="00947BFD"/>
    <w:rsid w:val="00947C38"/>
    <w:rsid w:val="00947CAB"/>
    <w:rsid w:val="00947CFE"/>
    <w:rsid w:val="00947D4F"/>
    <w:rsid w:val="00947DC6"/>
    <w:rsid w:val="00947DDD"/>
    <w:rsid w:val="00947E08"/>
    <w:rsid w:val="00947ECE"/>
    <w:rsid w:val="00947EDF"/>
    <w:rsid w:val="00947FAB"/>
    <w:rsid w:val="00950066"/>
    <w:rsid w:val="0095008C"/>
    <w:rsid w:val="009500E1"/>
    <w:rsid w:val="009500F6"/>
    <w:rsid w:val="009501F7"/>
    <w:rsid w:val="00950273"/>
    <w:rsid w:val="009502BE"/>
    <w:rsid w:val="009502CD"/>
    <w:rsid w:val="009502FC"/>
    <w:rsid w:val="009503FB"/>
    <w:rsid w:val="009504CF"/>
    <w:rsid w:val="009504EA"/>
    <w:rsid w:val="009505B2"/>
    <w:rsid w:val="009505EC"/>
    <w:rsid w:val="00950602"/>
    <w:rsid w:val="00950646"/>
    <w:rsid w:val="0095079F"/>
    <w:rsid w:val="009507BA"/>
    <w:rsid w:val="00950805"/>
    <w:rsid w:val="00950838"/>
    <w:rsid w:val="00950853"/>
    <w:rsid w:val="0095097F"/>
    <w:rsid w:val="00950999"/>
    <w:rsid w:val="009509AC"/>
    <w:rsid w:val="009509E3"/>
    <w:rsid w:val="00950A07"/>
    <w:rsid w:val="00950AD5"/>
    <w:rsid w:val="00950AE1"/>
    <w:rsid w:val="00950B4B"/>
    <w:rsid w:val="00950D05"/>
    <w:rsid w:val="00950D2F"/>
    <w:rsid w:val="00950E0A"/>
    <w:rsid w:val="00950E43"/>
    <w:rsid w:val="00950E5A"/>
    <w:rsid w:val="00950E5C"/>
    <w:rsid w:val="00950E80"/>
    <w:rsid w:val="00950F0E"/>
    <w:rsid w:val="00950F9E"/>
    <w:rsid w:val="00951052"/>
    <w:rsid w:val="00951106"/>
    <w:rsid w:val="0095118B"/>
    <w:rsid w:val="00951273"/>
    <w:rsid w:val="009512BC"/>
    <w:rsid w:val="009512E1"/>
    <w:rsid w:val="00951321"/>
    <w:rsid w:val="0095135D"/>
    <w:rsid w:val="009514EE"/>
    <w:rsid w:val="00951502"/>
    <w:rsid w:val="00951562"/>
    <w:rsid w:val="0095158E"/>
    <w:rsid w:val="009516A8"/>
    <w:rsid w:val="00951719"/>
    <w:rsid w:val="00951732"/>
    <w:rsid w:val="00951792"/>
    <w:rsid w:val="00951806"/>
    <w:rsid w:val="0095182F"/>
    <w:rsid w:val="00951904"/>
    <w:rsid w:val="00951976"/>
    <w:rsid w:val="009519E1"/>
    <w:rsid w:val="00951A27"/>
    <w:rsid w:val="00951A86"/>
    <w:rsid w:val="00951A90"/>
    <w:rsid w:val="00951B3D"/>
    <w:rsid w:val="00951B78"/>
    <w:rsid w:val="00951C4E"/>
    <w:rsid w:val="00951CC3"/>
    <w:rsid w:val="00951D18"/>
    <w:rsid w:val="00951DCF"/>
    <w:rsid w:val="00951DD3"/>
    <w:rsid w:val="00951E90"/>
    <w:rsid w:val="00951E9F"/>
    <w:rsid w:val="00951F56"/>
    <w:rsid w:val="0095202A"/>
    <w:rsid w:val="0095214F"/>
    <w:rsid w:val="0095217F"/>
    <w:rsid w:val="009522B5"/>
    <w:rsid w:val="009522D1"/>
    <w:rsid w:val="009523D2"/>
    <w:rsid w:val="009524FB"/>
    <w:rsid w:val="00952522"/>
    <w:rsid w:val="009525C0"/>
    <w:rsid w:val="009525D1"/>
    <w:rsid w:val="00952612"/>
    <w:rsid w:val="0095267D"/>
    <w:rsid w:val="009526AC"/>
    <w:rsid w:val="009526F2"/>
    <w:rsid w:val="0095276C"/>
    <w:rsid w:val="0095277B"/>
    <w:rsid w:val="009527A9"/>
    <w:rsid w:val="00952A72"/>
    <w:rsid w:val="00952B57"/>
    <w:rsid w:val="00952C62"/>
    <w:rsid w:val="00952C6D"/>
    <w:rsid w:val="00952C89"/>
    <w:rsid w:val="00952CCB"/>
    <w:rsid w:val="00952CE3"/>
    <w:rsid w:val="00952CEA"/>
    <w:rsid w:val="00952D6C"/>
    <w:rsid w:val="00952D82"/>
    <w:rsid w:val="00952DBE"/>
    <w:rsid w:val="00952DF7"/>
    <w:rsid w:val="00952E22"/>
    <w:rsid w:val="00952E60"/>
    <w:rsid w:val="00952EEA"/>
    <w:rsid w:val="00952F7E"/>
    <w:rsid w:val="00952FD8"/>
    <w:rsid w:val="0095302F"/>
    <w:rsid w:val="009530AA"/>
    <w:rsid w:val="0095311F"/>
    <w:rsid w:val="0095317D"/>
    <w:rsid w:val="00953199"/>
    <w:rsid w:val="0095338A"/>
    <w:rsid w:val="00953392"/>
    <w:rsid w:val="009533AE"/>
    <w:rsid w:val="009533B0"/>
    <w:rsid w:val="009533CD"/>
    <w:rsid w:val="009533D4"/>
    <w:rsid w:val="00953445"/>
    <w:rsid w:val="0095344F"/>
    <w:rsid w:val="00953473"/>
    <w:rsid w:val="009534F6"/>
    <w:rsid w:val="0095358E"/>
    <w:rsid w:val="009535E4"/>
    <w:rsid w:val="00953674"/>
    <w:rsid w:val="009536B7"/>
    <w:rsid w:val="009537BD"/>
    <w:rsid w:val="0095381B"/>
    <w:rsid w:val="009538B9"/>
    <w:rsid w:val="00953C4D"/>
    <w:rsid w:val="00953C93"/>
    <w:rsid w:val="00953CFA"/>
    <w:rsid w:val="00953D7F"/>
    <w:rsid w:val="00953DB9"/>
    <w:rsid w:val="00953E1D"/>
    <w:rsid w:val="00953E8F"/>
    <w:rsid w:val="00953F96"/>
    <w:rsid w:val="00954080"/>
    <w:rsid w:val="00954111"/>
    <w:rsid w:val="0095416C"/>
    <w:rsid w:val="00954184"/>
    <w:rsid w:val="00954219"/>
    <w:rsid w:val="009542BD"/>
    <w:rsid w:val="009542C8"/>
    <w:rsid w:val="00954397"/>
    <w:rsid w:val="009543FB"/>
    <w:rsid w:val="0095443A"/>
    <w:rsid w:val="00954476"/>
    <w:rsid w:val="00954495"/>
    <w:rsid w:val="009544C1"/>
    <w:rsid w:val="00954573"/>
    <w:rsid w:val="009546AD"/>
    <w:rsid w:val="0095473F"/>
    <w:rsid w:val="00954785"/>
    <w:rsid w:val="009547A6"/>
    <w:rsid w:val="009547EA"/>
    <w:rsid w:val="009547F1"/>
    <w:rsid w:val="00954818"/>
    <w:rsid w:val="00954834"/>
    <w:rsid w:val="00954858"/>
    <w:rsid w:val="009548CA"/>
    <w:rsid w:val="0095490C"/>
    <w:rsid w:val="009549AC"/>
    <w:rsid w:val="009549EA"/>
    <w:rsid w:val="00954AAA"/>
    <w:rsid w:val="00954B41"/>
    <w:rsid w:val="00954CE2"/>
    <w:rsid w:val="00954EDE"/>
    <w:rsid w:val="00955032"/>
    <w:rsid w:val="0095503B"/>
    <w:rsid w:val="0095503C"/>
    <w:rsid w:val="0095504A"/>
    <w:rsid w:val="0095511F"/>
    <w:rsid w:val="009552C7"/>
    <w:rsid w:val="009552DC"/>
    <w:rsid w:val="009553A5"/>
    <w:rsid w:val="009553AC"/>
    <w:rsid w:val="009554E7"/>
    <w:rsid w:val="009554EB"/>
    <w:rsid w:val="009557F9"/>
    <w:rsid w:val="0095583B"/>
    <w:rsid w:val="0095584B"/>
    <w:rsid w:val="009558C8"/>
    <w:rsid w:val="009558D8"/>
    <w:rsid w:val="00955A76"/>
    <w:rsid w:val="00955A8C"/>
    <w:rsid w:val="00955B92"/>
    <w:rsid w:val="00955BEF"/>
    <w:rsid w:val="00955CAA"/>
    <w:rsid w:val="00955CB8"/>
    <w:rsid w:val="00955CDF"/>
    <w:rsid w:val="00955D0C"/>
    <w:rsid w:val="00955D77"/>
    <w:rsid w:val="00955D9F"/>
    <w:rsid w:val="00955DC6"/>
    <w:rsid w:val="00955E3D"/>
    <w:rsid w:val="00955FBE"/>
    <w:rsid w:val="00955FD8"/>
    <w:rsid w:val="0095604F"/>
    <w:rsid w:val="00956144"/>
    <w:rsid w:val="00956249"/>
    <w:rsid w:val="0095626E"/>
    <w:rsid w:val="009562C3"/>
    <w:rsid w:val="009562C7"/>
    <w:rsid w:val="009563B4"/>
    <w:rsid w:val="00956444"/>
    <w:rsid w:val="009564A9"/>
    <w:rsid w:val="009564CF"/>
    <w:rsid w:val="009565C1"/>
    <w:rsid w:val="009565F3"/>
    <w:rsid w:val="00956649"/>
    <w:rsid w:val="009566BB"/>
    <w:rsid w:val="00956701"/>
    <w:rsid w:val="00956719"/>
    <w:rsid w:val="00956729"/>
    <w:rsid w:val="00956763"/>
    <w:rsid w:val="00956868"/>
    <w:rsid w:val="00956878"/>
    <w:rsid w:val="009568EE"/>
    <w:rsid w:val="0095694A"/>
    <w:rsid w:val="0095695E"/>
    <w:rsid w:val="009569C2"/>
    <w:rsid w:val="00956A3A"/>
    <w:rsid w:val="00956A98"/>
    <w:rsid w:val="00956AF7"/>
    <w:rsid w:val="00956B3C"/>
    <w:rsid w:val="00956B70"/>
    <w:rsid w:val="00956B8B"/>
    <w:rsid w:val="00956BB1"/>
    <w:rsid w:val="00956C4E"/>
    <w:rsid w:val="00956CD4"/>
    <w:rsid w:val="00956CFD"/>
    <w:rsid w:val="00956D6F"/>
    <w:rsid w:val="00956D8F"/>
    <w:rsid w:val="00956DA9"/>
    <w:rsid w:val="00956DF8"/>
    <w:rsid w:val="00956EAD"/>
    <w:rsid w:val="00956F95"/>
    <w:rsid w:val="009570A8"/>
    <w:rsid w:val="009570D9"/>
    <w:rsid w:val="00957145"/>
    <w:rsid w:val="0095727A"/>
    <w:rsid w:val="009572CE"/>
    <w:rsid w:val="00957328"/>
    <w:rsid w:val="00957382"/>
    <w:rsid w:val="00957393"/>
    <w:rsid w:val="009573C5"/>
    <w:rsid w:val="00957436"/>
    <w:rsid w:val="00957471"/>
    <w:rsid w:val="009574A9"/>
    <w:rsid w:val="00957598"/>
    <w:rsid w:val="009576A3"/>
    <w:rsid w:val="0095775A"/>
    <w:rsid w:val="009577CE"/>
    <w:rsid w:val="0095786F"/>
    <w:rsid w:val="009578A5"/>
    <w:rsid w:val="00957926"/>
    <w:rsid w:val="009579BE"/>
    <w:rsid w:val="00957A59"/>
    <w:rsid w:val="00957A72"/>
    <w:rsid w:val="00957AD5"/>
    <w:rsid w:val="00957B5E"/>
    <w:rsid w:val="00957C43"/>
    <w:rsid w:val="00957C6D"/>
    <w:rsid w:val="00957CBC"/>
    <w:rsid w:val="00957D10"/>
    <w:rsid w:val="00957D58"/>
    <w:rsid w:val="00957D6C"/>
    <w:rsid w:val="00957D71"/>
    <w:rsid w:val="00957D8D"/>
    <w:rsid w:val="00957E12"/>
    <w:rsid w:val="00957E6A"/>
    <w:rsid w:val="00957EC9"/>
    <w:rsid w:val="00957F26"/>
    <w:rsid w:val="00957F6B"/>
    <w:rsid w:val="00957FAE"/>
    <w:rsid w:val="009600C2"/>
    <w:rsid w:val="009600C9"/>
    <w:rsid w:val="009600CB"/>
    <w:rsid w:val="0096017F"/>
    <w:rsid w:val="0096021E"/>
    <w:rsid w:val="0096026C"/>
    <w:rsid w:val="009602B1"/>
    <w:rsid w:val="009602FF"/>
    <w:rsid w:val="00960316"/>
    <w:rsid w:val="00960323"/>
    <w:rsid w:val="00960381"/>
    <w:rsid w:val="00960413"/>
    <w:rsid w:val="00960531"/>
    <w:rsid w:val="00960602"/>
    <w:rsid w:val="009606BB"/>
    <w:rsid w:val="009607C9"/>
    <w:rsid w:val="0096086D"/>
    <w:rsid w:val="009608F1"/>
    <w:rsid w:val="00960905"/>
    <w:rsid w:val="00960A87"/>
    <w:rsid w:val="00960B3C"/>
    <w:rsid w:val="00960B6F"/>
    <w:rsid w:val="00960BB6"/>
    <w:rsid w:val="00960BD7"/>
    <w:rsid w:val="00960C31"/>
    <w:rsid w:val="00960CD2"/>
    <w:rsid w:val="00960DFA"/>
    <w:rsid w:val="00960E39"/>
    <w:rsid w:val="00960EC2"/>
    <w:rsid w:val="00960ECA"/>
    <w:rsid w:val="00960ED2"/>
    <w:rsid w:val="00960F0F"/>
    <w:rsid w:val="00960F59"/>
    <w:rsid w:val="00960FE2"/>
    <w:rsid w:val="0096105C"/>
    <w:rsid w:val="0096111F"/>
    <w:rsid w:val="009611CC"/>
    <w:rsid w:val="00961225"/>
    <w:rsid w:val="009612C5"/>
    <w:rsid w:val="009612EC"/>
    <w:rsid w:val="0096133B"/>
    <w:rsid w:val="00961400"/>
    <w:rsid w:val="00961421"/>
    <w:rsid w:val="00961446"/>
    <w:rsid w:val="009614C4"/>
    <w:rsid w:val="009614F9"/>
    <w:rsid w:val="009615C8"/>
    <w:rsid w:val="009615EE"/>
    <w:rsid w:val="00961668"/>
    <w:rsid w:val="009616B2"/>
    <w:rsid w:val="009616CB"/>
    <w:rsid w:val="009616E9"/>
    <w:rsid w:val="00961707"/>
    <w:rsid w:val="009617BB"/>
    <w:rsid w:val="009617CA"/>
    <w:rsid w:val="009617D2"/>
    <w:rsid w:val="009618AB"/>
    <w:rsid w:val="009618D3"/>
    <w:rsid w:val="0096196D"/>
    <w:rsid w:val="009619B1"/>
    <w:rsid w:val="009619CE"/>
    <w:rsid w:val="00961A1D"/>
    <w:rsid w:val="00961A4B"/>
    <w:rsid w:val="00961A57"/>
    <w:rsid w:val="00961A71"/>
    <w:rsid w:val="00961B4F"/>
    <w:rsid w:val="00961B6E"/>
    <w:rsid w:val="00961C5A"/>
    <w:rsid w:val="00961C9B"/>
    <w:rsid w:val="00961C9E"/>
    <w:rsid w:val="00961E2F"/>
    <w:rsid w:val="00961E3B"/>
    <w:rsid w:val="00961E57"/>
    <w:rsid w:val="00961E8F"/>
    <w:rsid w:val="00961EF9"/>
    <w:rsid w:val="00961F8A"/>
    <w:rsid w:val="00961FB9"/>
    <w:rsid w:val="00961FCE"/>
    <w:rsid w:val="00962131"/>
    <w:rsid w:val="0096218C"/>
    <w:rsid w:val="0096218E"/>
    <w:rsid w:val="00962198"/>
    <w:rsid w:val="009622E6"/>
    <w:rsid w:val="00962345"/>
    <w:rsid w:val="00962378"/>
    <w:rsid w:val="009623EB"/>
    <w:rsid w:val="009623F4"/>
    <w:rsid w:val="009624A6"/>
    <w:rsid w:val="009624BC"/>
    <w:rsid w:val="009624DE"/>
    <w:rsid w:val="009624F0"/>
    <w:rsid w:val="009624F6"/>
    <w:rsid w:val="00962503"/>
    <w:rsid w:val="009625AA"/>
    <w:rsid w:val="009625D0"/>
    <w:rsid w:val="00962605"/>
    <w:rsid w:val="00962690"/>
    <w:rsid w:val="009626C4"/>
    <w:rsid w:val="00962742"/>
    <w:rsid w:val="009627DA"/>
    <w:rsid w:val="009627EA"/>
    <w:rsid w:val="00962837"/>
    <w:rsid w:val="009628E9"/>
    <w:rsid w:val="009629F2"/>
    <w:rsid w:val="00962A07"/>
    <w:rsid w:val="00962A2C"/>
    <w:rsid w:val="00962A38"/>
    <w:rsid w:val="00962A6B"/>
    <w:rsid w:val="00962AD4"/>
    <w:rsid w:val="00962B56"/>
    <w:rsid w:val="00962B9C"/>
    <w:rsid w:val="00962C13"/>
    <w:rsid w:val="00962C92"/>
    <w:rsid w:val="00962CA1"/>
    <w:rsid w:val="00962CF8"/>
    <w:rsid w:val="00962D05"/>
    <w:rsid w:val="00962D13"/>
    <w:rsid w:val="00962D7E"/>
    <w:rsid w:val="00962D93"/>
    <w:rsid w:val="00962DD3"/>
    <w:rsid w:val="00962DDC"/>
    <w:rsid w:val="00962DE2"/>
    <w:rsid w:val="00962E81"/>
    <w:rsid w:val="00962ECA"/>
    <w:rsid w:val="00962F08"/>
    <w:rsid w:val="00962F11"/>
    <w:rsid w:val="00962F45"/>
    <w:rsid w:val="00962FDE"/>
    <w:rsid w:val="00963099"/>
    <w:rsid w:val="00963104"/>
    <w:rsid w:val="009631B0"/>
    <w:rsid w:val="00963272"/>
    <w:rsid w:val="00963297"/>
    <w:rsid w:val="009632A8"/>
    <w:rsid w:val="00963313"/>
    <w:rsid w:val="00963329"/>
    <w:rsid w:val="00963332"/>
    <w:rsid w:val="009633D0"/>
    <w:rsid w:val="009633EF"/>
    <w:rsid w:val="009634A6"/>
    <w:rsid w:val="00963548"/>
    <w:rsid w:val="009635B3"/>
    <w:rsid w:val="009635E7"/>
    <w:rsid w:val="009636ED"/>
    <w:rsid w:val="00963722"/>
    <w:rsid w:val="00963751"/>
    <w:rsid w:val="00963798"/>
    <w:rsid w:val="009637C4"/>
    <w:rsid w:val="00963815"/>
    <w:rsid w:val="00963859"/>
    <w:rsid w:val="0096386F"/>
    <w:rsid w:val="0096394C"/>
    <w:rsid w:val="009639F1"/>
    <w:rsid w:val="00963A24"/>
    <w:rsid w:val="00963B00"/>
    <w:rsid w:val="00963B35"/>
    <w:rsid w:val="00963B51"/>
    <w:rsid w:val="00963B65"/>
    <w:rsid w:val="00963B7B"/>
    <w:rsid w:val="00963B87"/>
    <w:rsid w:val="00963BF6"/>
    <w:rsid w:val="00963DA8"/>
    <w:rsid w:val="00963E2D"/>
    <w:rsid w:val="00963E84"/>
    <w:rsid w:val="00964009"/>
    <w:rsid w:val="00964037"/>
    <w:rsid w:val="00964066"/>
    <w:rsid w:val="00964085"/>
    <w:rsid w:val="009640EE"/>
    <w:rsid w:val="00964153"/>
    <w:rsid w:val="00964256"/>
    <w:rsid w:val="00964297"/>
    <w:rsid w:val="0096429A"/>
    <w:rsid w:val="00964366"/>
    <w:rsid w:val="009643DB"/>
    <w:rsid w:val="00964434"/>
    <w:rsid w:val="0096448C"/>
    <w:rsid w:val="00964554"/>
    <w:rsid w:val="0096458D"/>
    <w:rsid w:val="009645B0"/>
    <w:rsid w:val="009645B2"/>
    <w:rsid w:val="009645E7"/>
    <w:rsid w:val="009645F6"/>
    <w:rsid w:val="009646E3"/>
    <w:rsid w:val="0096472B"/>
    <w:rsid w:val="009647BD"/>
    <w:rsid w:val="009647E6"/>
    <w:rsid w:val="0096482E"/>
    <w:rsid w:val="00964831"/>
    <w:rsid w:val="00964854"/>
    <w:rsid w:val="009648EB"/>
    <w:rsid w:val="00964965"/>
    <w:rsid w:val="009649B2"/>
    <w:rsid w:val="009649ED"/>
    <w:rsid w:val="00964A15"/>
    <w:rsid w:val="00964A3A"/>
    <w:rsid w:val="00964A99"/>
    <w:rsid w:val="00964AC0"/>
    <w:rsid w:val="00964B38"/>
    <w:rsid w:val="00964B83"/>
    <w:rsid w:val="00964BC5"/>
    <w:rsid w:val="00964BFA"/>
    <w:rsid w:val="00964C60"/>
    <w:rsid w:val="00964C7F"/>
    <w:rsid w:val="00964CE9"/>
    <w:rsid w:val="00964D3B"/>
    <w:rsid w:val="00964E6C"/>
    <w:rsid w:val="00964EAD"/>
    <w:rsid w:val="00964F45"/>
    <w:rsid w:val="009651A1"/>
    <w:rsid w:val="009651FC"/>
    <w:rsid w:val="0096520C"/>
    <w:rsid w:val="0096521E"/>
    <w:rsid w:val="0096522D"/>
    <w:rsid w:val="00965233"/>
    <w:rsid w:val="009652B2"/>
    <w:rsid w:val="009653DB"/>
    <w:rsid w:val="009653E3"/>
    <w:rsid w:val="00965410"/>
    <w:rsid w:val="00965494"/>
    <w:rsid w:val="009654AE"/>
    <w:rsid w:val="0096551F"/>
    <w:rsid w:val="0096553E"/>
    <w:rsid w:val="0096565B"/>
    <w:rsid w:val="0096568A"/>
    <w:rsid w:val="009656BA"/>
    <w:rsid w:val="009656C7"/>
    <w:rsid w:val="00965723"/>
    <w:rsid w:val="00965786"/>
    <w:rsid w:val="009657E7"/>
    <w:rsid w:val="00965836"/>
    <w:rsid w:val="009658B3"/>
    <w:rsid w:val="009658E9"/>
    <w:rsid w:val="00965901"/>
    <w:rsid w:val="00965955"/>
    <w:rsid w:val="0096595D"/>
    <w:rsid w:val="009659A4"/>
    <w:rsid w:val="00965A53"/>
    <w:rsid w:val="00965BAD"/>
    <w:rsid w:val="00965BFD"/>
    <w:rsid w:val="00965EA4"/>
    <w:rsid w:val="00965ECD"/>
    <w:rsid w:val="00965F12"/>
    <w:rsid w:val="00966074"/>
    <w:rsid w:val="00966091"/>
    <w:rsid w:val="009660E8"/>
    <w:rsid w:val="0096611B"/>
    <w:rsid w:val="00966197"/>
    <w:rsid w:val="009661B5"/>
    <w:rsid w:val="009661C1"/>
    <w:rsid w:val="00966224"/>
    <w:rsid w:val="00966227"/>
    <w:rsid w:val="009662F1"/>
    <w:rsid w:val="00966368"/>
    <w:rsid w:val="00966453"/>
    <w:rsid w:val="00966471"/>
    <w:rsid w:val="009664E7"/>
    <w:rsid w:val="0096657B"/>
    <w:rsid w:val="0096676A"/>
    <w:rsid w:val="009667D9"/>
    <w:rsid w:val="009667E7"/>
    <w:rsid w:val="00966834"/>
    <w:rsid w:val="009668AD"/>
    <w:rsid w:val="00966903"/>
    <w:rsid w:val="00966944"/>
    <w:rsid w:val="0096694E"/>
    <w:rsid w:val="0096695A"/>
    <w:rsid w:val="009669A9"/>
    <w:rsid w:val="00966B5E"/>
    <w:rsid w:val="00966B95"/>
    <w:rsid w:val="00966BF5"/>
    <w:rsid w:val="00966DAD"/>
    <w:rsid w:val="00966DEC"/>
    <w:rsid w:val="00966E72"/>
    <w:rsid w:val="00966EBB"/>
    <w:rsid w:val="00966EE6"/>
    <w:rsid w:val="00966EFF"/>
    <w:rsid w:val="00966F2A"/>
    <w:rsid w:val="00966F36"/>
    <w:rsid w:val="00966F77"/>
    <w:rsid w:val="00966FF9"/>
    <w:rsid w:val="0096700A"/>
    <w:rsid w:val="0096714C"/>
    <w:rsid w:val="009671C4"/>
    <w:rsid w:val="0096722E"/>
    <w:rsid w:val="0096729B"/>
    <w:rsid w:val="009672AC"/>
    <w:rsid w:val="009672F9"/>
    <w:rsid w:val="0096732B"/>
    <w:rsid w:val="0096736B"/>
    <w:rsid w:val="00967388"/>
    <w:rsid w:val="009674E7"/>
    <w:rsid w:val="00967540"/>
    <w:rsid w:val="009675F1"/>
    <w:rsid w:val="00967669"/>
    <w:rsid w:val="009676B3"/>
    <w:rsid w:val="009676E3"/>
    <w:rsid w:val="00967705"/>
    <w:rsid w:val="00967713"/>
    <w:rsid w:val="0096773B"/>
    <w:rsid w:val="009678BB"/>
    <w:rsid w:val="009678FB"/>
    <w:rsid w:val="00967909"/>
    <w:rsid w:val="00967B93"/>
    <w:rsid w:val="00967BA7"/>
    <w:rsid w:val="00967C63"/>
    <w:rsid w:val="00967CD5"/>
    <w:rsid w:val="00967D91"/>
    <w:rsid w:val="00967DA0"/>
    <w:rsid w:val="00967DB4"/>
    <w:rsid w:val="00967EBD"/>
    <w:rsid w:val="00967FF7"/>
    <w:rsid w:val="0097006A"/>
    <w:rsid w:val="009700C3"/>
    <w:rsid w:val="009700D5"/>
    <w:rsid w:val="00970100"/>
    <w:rsid w:val="00970155"/>
    <w:rsid w:val="00970246"/>
    <w:rsid w:val="0097039A"/>
    <w:rsid w:val="0097039F"/>
    <w:rsid w:val="009703C2"/>
    <w:rsid w:val="009703F3"/>
    <w:rsid w:val="00970433"/>
    <w:rsid w:val="009704BD"/>
    <w:rsid w:val="00970581"/>
    <w:rsid w:val="0097059A"/>
    <w:rsid w:val="009705CC"/>
    <w:rsid w:val="00970600"/>
    <w:rsid w:val="00970636"/>
    <w:rsid w:val="0097068F"/>
    <w:rsid w:val="00970698"/>
    <w:rsid w:val="00970789"/>
    <w:rsid w:val="0097079F"/>
    <w:rsid w:val="009707DF"/>
    <w:rsid w:val="0097083A"/>
    <w:rsid w:val="009708A6"/>
    <w:rsid w:val="00970921"/>
    <w:rsid w:val="00970926"/>
    <w:rsid w:val="00970993"/>
    <w:rsid w:val="009709B5"/>
    <w:rsid w:val="009709DC"/>
    <w:rsid w:val="00970A12"/>
    <w:rsid w:val="00970A5C"/>
    <w:rsid w:val="00970A8F"/>
    <w:rsid w:val="00970AEA"/>
    <w:rsid w:val="00970BA4"/>
    <w:rsid w:val="00970BE6"/>
    <w:rsid w:val="00970BEB"/>
    <w:rsid w:val="00970BF8"/>
    <w:rsid w:val="00970CFD"/>
    <w:rsid w:val="00970D16"/>
    <w:rsid w:val="00970D4F"/>
    <w:rsid w:val="00970D6D"/>
    <w:rsid w:val="00970D95"/>
    <w:rsid w:val="00970E53"/>
    <w:rsid w:val="00970F33"/>
    <w:rsid w:val="00970F5F"/>
    <w:rsid w:val="00970F61"/>
    <w:rsid w:val="00970F64"/>
    <w:rsid w:val="00970F68"/>
    <w:rsid w:val="00970F81"/>
    <w:rsid w:val="00970F8B"/>
    <w:rsid w:val="00970FE6"/>
    <w:rsid w:val="009710A7"/>
    <w:rsid w:val="009710F1"/>
    <w:rsid w:val="009710FB"/>
    <w:rsid w:val="009710FE"/>
    <w:rsid w:val="009711A2"/>
    <w:rsid w:val="009711B7"/>
    <w:rsid w:val="00971276"/>
    <w:rsid w:val="00971331"/>
    <w:rsid w:val="009713A4"/>
    <w:rsid w:val="0097143F"/>
    <w:rsid w:val="00971473"/>
    <w:rsid w:val="009715C4"/>
    <w:rsid w:val="009715FB"/>
    <w:rsid w:val="00971641"/>
    <w:rsid w:val="0097167B"/>
    <w:rsid w:val="00971715"/>
    <w:rsid w:val="00971728"/>
    <w:rsid w:val="009717CE"/>
    <w:rsid w:val="009717DC"/>
    <w:rsid w:val="0097188B"/>
    <w:rsid w:val="009718FA"/>
    <w:rsid w:val="00971992"/>
    <w:rsid w:val="009719D0"/>
    <w:rsid w:val="00971A12"/>
    <w:rsid w:val="00971A4A"/>
    <w:rsid w:val="00971A5C"/>
    <w:rsid w:val="00971B2A"/>
    <w:rsid w:val="00971C0E"/>
    <w:rsid w:val="00971C4C"/>
    <w:rsid w:val="00971CA6"/>
    <w:rsid w:val="00971CDB"/>
    <w:rsid w:val="00971CEF"/>
    <w:rsid w:val="00971D00"/>
    <w:rsid w:val="00971D1F"/>
    <w:rsid w:val="00971D97"/>
    <w:rsid w:val="00971DF2"/>
    <w:rsid w:val="00971E01"/>
    <w:rsid w:val="00971E3C"/>
    <w:rsid w:val="00971E75"/>
    <w:rsid w:val="00971E76"/>
    <w:rsid w:val="00971E93"/>
    <w:rsid w:val="00971E9B"/>
    <w:rsid w:val="00971ED4"/>
    <w:rsid w:val="00971EDB"/>
    <w:rsid w:val="00971F0A"/>
    <w:rsid w:val="0097203A"/>
    <w:rsid w:val="00972066"/>
    <w:rsid w:val="0097218D"/>
    <w:rsid w:val="0097223C"/>
    <w:rsid w:val="00972295"/>
    <w:rsid w:val="009722D2"/>
    <w:rsid w:val="0097231F"/>
    <w:rsid w:val="00972326"/>
    <w:rsid w:val="0097232A"/>
    <w:rsid w:val="00972391"/>
    <w:rsid w:val="009723CA"/>
    <w:rsid w:val="00972436"/>
    <w:rsid w:val="00972489"/>
    <w:rsid w:val="009724A9"/>
    <w:rsid w:val="009724F0"/>
    <w:rsid w:val="0097255E"/>
    <w:rsid w:val="009725DD"/>
    <w:rsid w:val="0097262D"/>
    <w:rsid w:val="00972646"/>
    <w:rsid w:val="0097271F"/>
    <w:rsid w:val="009727C2"/>
    <w:rsid w:val="00972865"/>
    <w:rsid w:val="009728E7"/>
    <w:rsid w:val="00972915"/>
    <w:rsid w:val="00972A14"/>
    <w:rsid w:val="00972A35"/>
    <w:rsid w:val="00972B88"/>
    <w:rsid w:val="00972C2A"/>
    <w:rsid w:val="00972D85"/>
    <w:rsid w:val="00972DC4"/>
    <w:rsid w:val="00972DFF"/>
    <w:rsid w:val="00972E19"/>
    <w:rsid w:val="00972E9C"/>
    <w:rsid w:val="00972ED1"/>
    <w:rsid w:val="00972EDB"/>
    <w:rsid w:val="00972EDD"/>
    <w:rsid w:val="00972F7F"/>
    <w:rsid w:val="0097306C"/>
    <w:rsid w:val="00973179"/>
    <w:rsid w:val="00973259"/>
    <w:rsid w:val="009732DF"/>
    <w:rsid w:val="00973317"/>
    <w:rsid w:val="00973390"/>
    <w:rsid w:val="00973457"/>
    <w:rsid w:val="0097347A"/>
    <w:rsid w:val="009734BF"/>
    <w:rsid w:val="009734C7"/>
    <w:rsid w:val="00973511"/>
    <w:rsid w:val="00973560"/>
    <w:rsid w:val="00973646"/>
    <w:rsid w:val="00973678"/>
    <w:rsid w:val="009736A1"/>
    <w:rsid w:val="00973800"/>
    <w:rsid w:val="00973874"/>
    <w:rsid w:val="009739FF"/>
    <w:rsid w:val="00973A01"/>
    <w:rsid w:val="00973A32"/>
    <w:rsid w:val="00973A6F"/>
    <w:rsid w:val="00973A8D"/>
    <w:rsid w:val="00973AB5"/>
    <w:rsid w:val="00973AD7"/>
    <w:rsid w:val="00973B0D"/>
    <w:rsid w:val="00973B23"/>
    <w:rsid w:val="00973B93"/>
    <w:rsid w:val="00973C24"/>
    <w:rsid w:val="00973C82"/>
    <w:rsid w:val="00973CA9"/>
    <w:rsid w:val="00973CC8"/>
    <w:rsid w:val="00973CD9"/>
    <w:rsid w:val="00973CED"/>
    <w:rsid w:val="00973D78"/>
    <w:rsid w:val="00973EB9"/>
    <w:rsid w:val="00973F75"/>
    <w:rsid w:val="00973FC8"/>
    <w:rsid w:val="00973FDA"/>
    <w:rsid w:val="00974004"/>
    <w:rsid w:val="00974043"/>
    <w:rsid w:val="0097404C"/>
    <w:rsid w:val="009741DB"/>
    <w:rsid w:val="00974216"/>
    <w:rsid w:val="00974242"/>
    <w:rsid w:val="00974252"/>
    <w:rsid w:val="00974328"/>
    <w:rsid w:val="009743A0"/>
    <w:rsid w:val="009743A3"/>
    <w:rsid w:val="009743D1"/>
    <w:rsid w:val="009743DE"/>
    <w:rsid w:val="009743EE"/>
    <w:rsid w:val="009743F9"/>
    <w:rsid w:val="00974411"/>
    <w:rsid w:val="00974437"/>
    <w:rsid w:val="0097443A"/>
    <w:rsid w:val="00974446"/>
    <w:rsid w:val="00974474"/>
    <w:rsid w:val="0097447C"/>
    <w:rsid w:val="0097447E"/>
    <w:rsid w:val="009744C5"/>
    <w:rsid w:val="009744E8"/>
    <w:rsid w:val="00974530"/>
    <w:rsid w:val="009745A9"/>
    <w:rsid w:val="009745FD"/>
    <w:rsid w:val="009746B7"/>
    <w:rsid w:val="009746E5"/>
    <w:rsid w:val="00974774"/>
    <w:rsid w:val="009747E9"/>
    <w:rsid w:val="0097488C"/>
    <w:rsid w:val="009748BA"/>
    <w:rsid w:val="009748C0"/>
    <w:rsid w:val="009748C4"/>
    <w:rsid w:val="00974904"/>
    <w:rsid w:val="00974A34"/>
    <w:rsid w:val="00974B25"/>
    <w:rsid w:val="00974B3A"/>
    <w:rsid w:val="00974B56"/>
    <w:rsid w:val="00974B70"/>
    <w:rsid w:val="00974B9F"/>
    <w:rsid w:val="00974C46"/>
    <w:rsid w:val="00974C86"/>
    <w:rsid w:val="00974C9E"/>
    <w:rsid w:val="00974D1A"/>
    <w:rsid w:val="00974DC9"/>
    <w:rsid w:val="00974E25"/>
    <w:rsid w:val="00974E43"/>
    <w:rsid w:val="00974ED7"/>
    <w:rsid w:val="00974F03"/>
    <w:rsid w:val="0097503B"/>
    <w:rsid w:val="009750BA"/>
    <w:rsid w:val="00975267"/>
    <w:rsid w:val="009752BB"/>
    <w:rsid w:val="00975392"/>
    <w:rsid w:val="00975427"/>
    <w:rsid w:val="0097544D"/>
    <w:rsid w:val="00975475"/>
    <w:rsid w:val="009754DB"/>
    <w:rsid w:val="009754EA"/>
    <w:rsid w:val="009755FC"/>
    <w:rsid w:val="009756B5"/>
    <w:rsid w:val="00975717"/>
    <w:rsid w:val="009757BB"/>
    <w:rsid w:val="00975895"/>
    <w:rsid w:val="0097599C"/>
    <w:rsid w:val="009759C7"/>
    <w:rsid w:val="009759D6"/>
    <w:rsid w:val="00975A16"/>
    <w:rsid w:val="00975BFE"/>
    <w:rsid w:val="00975D1D"/>
    <w:rsid w:val="00975E0C"/>
    <w:rsid w:val="00975E7D"/>
    <w:rsid w:val="00975E8D"/>
    <w:rsid w:val="00975E94"/>
    <w:rsid w:val="00975F23"/>
    <w:rsid w:val="00975F82"/>
    <w:rsid w:val="00975F9E"/>
    <w:rsid w:val="00976065"/>
    <w:rsid w:val="00976133"/>
    <w:rsid w:val="009761C2"/>
    <w:rsid w:val="009761C4"/>
    <w:rsid w:val="0097621E"/>
    <w:rsid w:val="00976230"/>
    <w:rsid w:val="00976267"/>
    <w:rsid w:val="00976294"/>
    <w:rsid w:val="009762AB"/>
    <w:rsid w:val="00976347"/>
    <w:rsid w:val="009763CD"/>
    <w:rsid w:val="0097643A"/>
    <w:rsid w:val="00976444"/>
    <w:rsid w:val="00976553"/>
    <w:rsid w:val="0097658A"/>
    <w:rsid w:val="009765A6"/>
    <w:rsid w:val="009765AD"/>
    <w:rsid w:val="00976634"/>
    <w:rsid w:val="00976728"/>
    <w:rsid w:val="0097672B"/>
    <w:rsid w:val="00976752"/>
    <w:rsid w:val="00976774"/>
    <w:rsid w:val="00976820"/>
    <w:rsid w:val="009768EA"/>
    <w:rsid w:val="009768F4"/>
    <w:rsid w:val="00976923"/>
    <w:rsid w:val="00976A39"/>
    <w:rsid w:val="00976ACA"/>
    <w:rsid w:val="00976AD7"/>
    <w:rsid w:val="00976AE0"/>
    <w:rsid w:val="00976BD6"/>
    <w:rsid w:val="00976D5A"/>
    <w:rsid w:val="00976DE9"/>
    <w:rsid w:val="00976E2D"/>
    <w:rsid w:val="00976EA2"/>
    <w:rsid w:val="00976ECB"/>
    <w:rsid w:val="00976EFF"/>
    <w:rsid w:val="00976FF0"/>
    <w:rsid w:val="00977082"/>
    <w:rsid w:val="009771C7"/>
    <w:rsid w:val="00977208"/>
    <w:rsid w:val="00977265"/>
    <w:rsid w:val="00977298"/>
    <w:rsid w:val="009772B6"/>
    <w:rsid w:val="009772BB"/>
    <w:rsid w:val="009772D1"/>
    <w:rsid w:val="00977345"/>
    <w:rsid w:val="009773EB"/>
    <w:rsid w:val="0097741C"/>
    <w:rsid w:val="00977421"/>
    <w:rsid w:val="00977474"/>
    <w:rsid w:val="00977494"/>
    <w:rsid w:val="009774E3"/>
    <w:rsid w:val="009776A1"/>
    <w:rsid w:val="009777B7"/>
    <w:rsid w:val="00977810"/>
    <w:rsid w:val="00977813"/>
    <w:rsid w:val="0097789E"/>
    <w:rsid w:val="0097796A"/>
    <w:rsid w:val="00977A3C"/>
    <w:rsid w:val="00977AF4"/>
    <w:rsid w:val="00977B26"/>
    <w:rsid w:val="00977B6F"/>
    <w:rsid w:val="00977B82"/>
    <w:rsid w:val="00977C54"/>
    <w:rsid w:val="00977C7D"/>
    <w:rsid w:val="00977CA1"/>
    <w:rsid w:val="00977D5B"/>
    <w:rsid w:val="00977E03"/>
    <w:rsid w:val="00977E2E"/>
    <w:rsid w:val="00977E3A"/>
    <w:rsid w:val="00977E52"/>
    <w:rsid w:val="00977EDA"/>
    <w:rsid w:val="00977F3B"/>
    <w:rsid w:val="00977F6F"/>
    <w:rsid w:val="00977FD7"/>
    <w:rsid w:val="00977FD8"/>
    <w:rsid w:val="0098008B"/>
    <w:rsid w:val="009801F9"/>
    <w:rsid w:val="00980256"/>
    <w:rsid w:val="00980281"/>
    <w:rsid w:val="00980331"/>
    <w:rsid w:val="00980439"/>
    <w:rsid w:val="0098043B"/>
    <w:rsid w:val="00980492"/>
    <w:rsid w:val="009804F4"/>
    <w:rsid w:val="009806CD"/>
    <w:rsid w:val="00980713"/>
    <w:rsid w:val="009809A9"/>
    <w:rsid w:val="009809C0"/>
    <w:rsid w:val="00980A29"/>
    <w:rsid w:val="00980A3C"/>
    <w:rsid w:val="00980AA0"/>
    <w:rsid w:val="00980ABC"/>
    <w:rsid w:val="00980B32"/>
    <w:rsid w:val="00980BE1"/>
    <w:rsid w:val="00980C7E"/>
    <w:rsid w:val="00980D8D"/>
    <w:rsid w:val="00980DA3"/>
    <w:rsid w:val="00980DB1"/>
    <w:rsid w:val="00980E45"/>
    <w:rsid w:val="00980E9E"/>
    <w:rsid w:val="00980EC3"/>
    <w:rsid w:val="00981118"/>
    <w:rsid w:val="009812B8"/>
    <w:rsid w:val="00981383"/>
    <w:rsid w:val="009813ED"/>
    <w:rsid w:val="0098151C"/>
    <w:rsid w:val="00981528"/>
    <w:rsid w:val="00981540"/>
    <w:rsid w:val="00981580"/>
    <w:rsid w:val="00981602"/>
    <w:rsid w:val="0098162A"/>
    <w:rsid w:val="00981665"/>
    <w:rsid w:val="009816DB"/>
    <w:rsid w:val="00981700"/>
    <w:rsid w:val="00981779"/>
    <w:rsid w:val="00981877"/>
    <w:rsid w:val="0098187E"/>
    <w:rsid w:val="00981884"/>
    <w:rsid w:val="009818CB"/>
    <w:rsid w:val="00981A94"/>
    <w:rsid w:val="00981B1D"/>
    <w:rsid w:val="00981BFF"/>
    <w:rsid w:val="00981C15"/>
    <w:rsid w:val="00981C26"/>
    <w:rsid w:val="00981D2C"/>
    <w:rsid w:val="00981EAE"/>
    <w:rsid w:val="00981EBE"/>
    <w:rsid w:val="00981EF2"/>
    <w:rsid w:val="00981F44"/>
    <w:rsid w:val="00981F4E"/>
    <w:rsid w:val="00981F78"/>
    <w:rsid w:val="0098203B"/>
    <w:rsid w:val="00982073"/>
    <w:rsid w:val="00982104"/>
    <w:rsid w:val="0098214B"/>
    <w:rsid w:val="00982151"/>
    <w:rsid w:val="00982197"/>
    <w:rsid w:val="009821BC"/>
    <w:rsid w:val="009821DA"/>
    <w:rsid w:val="00982247"/>
    <w:rsid w:val="009822D3"/>
    <w:rsid w:val="0098232B"/>
    <w:rsid w:val="00982333"/>
    <w:rsid w:val="00982404"/>
    <w:rsid w:val="00982405"/>
    <w:rsid w:val="00982458"/>
    <w:rsid w:val="00982492"/>
    <w:rsid w:val="009825C7"/>
    <w:rsid w:val="009825E7"/>
    <w:rsid w:val="009826F0"/>
    <w:rsid w:val="00982701"/>
    <w:rsid w:val="00982773"/>
    <w:rsid w:val="009828A1"/>
    <w:rsid w:val="00982B12"/>
    <w:rsid w:val="00982B64"/>
    <w:rsid w:val="00982BF6"/>
    <w:rsid w:val="00982C53"/>
    <w:rsid w:val="00982C60"/>
    <w:rsid w:val="00982D75"/>
    <w:rsid w:val="00982D7B"/>
    <w:rsid w:val="00982DE1"/>
    <w:rsid w:val="00982E14"/>
    <w:rsid w:val="00982E39"/>
    <w:rsid w:val="00982EC9"/>
    <w:rsid w:val="00982EDB"/>
    <w:rsid w:val="00982F16"/>
    <w:rsid w:val="00982F1A"/>
    <w:rsid w:val="00982F91"/>
    <w:rsid w:val="00982FB0"/>
    <w:rsid w:val="00982FB1"/>
    <w:rsid w:val="009830F9"/>
    <w:rsid w:val="00983105"/>
    <w:rsid w:val="0098314F"/>
    <w:rsid w:val="00983164"/>
    <w:rsid w:val="009831C1"/>
    <w:rsid w:val="00983203"/>
    <w:rsid w:val="00983271"/>
    <w:rsid w:val="00983373"/>
    <w:rsid w:val="00983374"/>
    <w:rsid w:val="009833B9"/>
    <w:rsid w:val="009833EA"/>
    <w:rsid w:val="0098345C"/>
    <w:rsid w:val="0098349A"/>
    <w:rsid w:val="009834E4"/>
    <w:rsid w:val="00983599"/>
    <w:rsid w:val="0098359A"/>
    <w:rsid w:val="0098365D"/>
    <w:rsid w:val="009837A6"/>
    <w:rsid w:val="009837D8"/>
    <w:rsid w:val="00983869"/>
    <w:rsid w:val="009838F9"/>
    <w:rsid w:val="00983910"/>
    <w:rsid w:val="0098395E"/>
    <w:rsid w:val="009839B5"/>
    <w:rsid w:val="00983A9B"/>
    <w:rsid w:val="00983AED"/>
    <w:rsid w:val="00983BF3"/>
    <w:rsid w:val="00983C32"/>
    <w:rsid w:val="00983C55"/>
    <w:rsid w:val="00983CB7"/>
    <w:rsid w:val="00983E18"/>
    <w:rsid w:val="00983E24"/>
    <w:rsid w:val="00983E8C"/>
    <w:rsid w:val="00983F45"/>
    <w:rsid w:val="0098400F"/>
    <w:rsid w:val="0098405F"/>
    <w:rsid w:val="009840A8"/>
    <w:rsid w:val="009840C1"/>
    <w:rsid w:val="00984109"/>
    <w:rsid w:val="009841FE"/>
    <w:rsid w:val="00984201"/>
    <w:rsid w:val="0098422A"/>
    <w:rsid w:val="0098424C"/>
    <w:rsid w:val="009842BE"/>
    <w:rsid w:val="00984326"/>
    <w:rsid w:val="0098434E"/>
    <w:rsid w:val="00984382"/>
    <w:rsid w:val="009843D5"/>
    <w:rsid w:val="00984419"/>
    <w:rsid w:val="00984446"/>
    <w:rsid w:val="00984494"/>
    <w:rsid w:val="009844BE"/>
    <w:rsid w:val="00984514"/>
    <w:rsid w:val="0098455C"/>
    <w:rsid w:val="00984584"/>
    <w:rsid w:val="00984592"/>
    <w:rsid w:val="009845E3"/>
    <w:rsid w:val="00984825"/>
    <w:rsid w:val="00984986"/>
    <w:rsid w:val="0098498B"/>
    <w:rsid w:val="009849D9"/>
    <w:rsid w:val="00984AD4"/>
    <w:rsid w:val="00984BBE"/>
    <w:rsid w:val="00984BE0"/>
    <w:rsid w:val="00984C93"/>
    <w:rsid w:val="00984CCF"/>
    <w:rsid w:val="00984D24"/>
    <w:rsid w:val="00984D8E"/>
    <w:rsid w:val="00984E90"/>
    <w:rsid w:val="00984FCE"/>
    <w:rsid w:val="00985044"/>
    <w:rsid w:val="0098505A"/>
    <w:rsid w:val="00985126"/>
    <w:rsid w:val="00985185"/>
    <w:rsid w:val="009851CD"/>
    <w:rsid w:val="0098522E"/>
    <w:rsid w:val="0098525B"/>
    <w:rsid w:val="00985279"/>
    <w:rsid w:val="009852A7"/>
    <w:rsid w:val="0098533A"/>
    <w:rsid w:val="009853B0"/>
    <w:rsid w:val="009853B4"/>
    <w:rsid w:val="00985490"/>
    <w:rsid w:val="009854C1"/>
    <w:rsid w:val="00985565"/>
    <w:rsid w:val="00985605"/>
    <w:rsid w:val="00985824"/>
    <w:rsid w:val="0098585E"/>
    <w:rsid w:val="0098589C"/>
    <w:rsid w:val="009858C1"/>
    <w:rsid w:val="0098592E"/>
    <w:rsid w:val="009859C0"/>
    <w:rsid w:val="009859D5"/>
    <w:rsid w:val="00985A18"/>
    <w:rsid w:val="00985B50"/>
    <w:rsid w:val="00985BB8"/>
    <w:rsid w:val="00985BE3"/>
    <w:rsid w:val="00985BFE"/>
    <w:rsid w:val="00985C0B"/>
    <w:rsid w:val="00985C3E"/>
    <w:rsid w:val="00985C5A"/>
    <w:rsid w:val="00985C99"/>
    <w:rsid w:val="00985CD2"/>
    <w:rsid w:val="00985CDF"/>
    <w:rsid w:val="00985D6C"/>
    <w:rsid w:val="00985D91"/>
    <w:rsid w:val="00985E62"/>
    <w:rsid w:val="00985E92"/>
    <w:rsid w:val="00985EF8"/>
    <w:rsid w:val="00985F50"/>
    <w:rsid w:val="00985F7A"/>
    <w:rsid w:val="00986054"/>
    <w:rsid w:val="009860BD"/>
    <w:rsid w:val="009860BF"/>
    <w:rsid w:val="00986142"/>
    <w:rsid w:val="009861B0"/>
    <w:rsid w:val="00986260"/>
    <w:rsid w:val="009862B0"/>
    <w:rsid w:val="00986359"/>
    <w:rsid w:val="009863E7"/>
    <w:rsid w:val="009863F4"/>
    <w:rsid w:val="00986556"/>
    <w:rsid w:val="00986566"/>
    <w:rsid w:val="009865AF"/>
    <w:rsid w:val="00986600"/>
    <w:rsid w:val="00986628"/>
    <w:rsid w:val="0098662A"/>
    <w:rsid w:val="0098668F"/>
    <w:rsid w:val="00986744"/>
    <w:rsid w:val="0098674B"/>
    <w:rsid w:val="0098676F"/>
    <w:rsid w:val="0098677F"/>
    <w:rsid w:val="009867A3"/>
    <w:rsid w:val="00986878"/>
    <w:rsid w:val="009869A7"/>
    <w:rsid w:val="009869CF"/>
    <w:rsid w:val="009869E8"/>
    <w:rsid w:val="00986A41"/>
    <w:rsid w:val="00986AF0"/>
    <w:rsid w:val="00986B09"/>
    <w:rsid w:val="00986B3C"/>
    <w:rsid w:val="00986BB0"/>
    <w:rsid w:val="00986BBD"/>
    <w:rsid w:val="00986C19"/>
    <w:rsid w:val="00986C1A"/>
    <w:rsid w:val="00986C26"/>
    <w:rsid w:val="00986C86"/>
    <w:rsid w:val="00986CF2"/>
    <w:rsid w:val="00986D29"/>
    <w:rsid w:val="00986DB0"/>
    <w:rsid w:val="00986EFE"/>
    <w:rsid w:val="00986F09"/>
    <w:rsid w:val="00986FC5"/>
    <w:rsid w:val="00987042"/>
    <w:rsid w:val="00987055"/>
    <w:rsid w:val="00987070"/>
    <w:rsid w:val="0098707B"/>
    <w:rsid w:val="009870A1"/>
    <w:rsid w:val="009870D0"/>
    <w:rsid w:val="0098718D"/>
    <w:rsid w:val="009871A0"/>
    <w:rsid w:val="0098720D"/>
    <w:rsid w:val="00987226"/>
    <w:rsid w:val="00987241"/>
    <w:rsid w:val="00987336"/>
    <w:rsid w:val="0098734D"/>
    <w:rsid w:val="00987382"/>
    <w:rsid w:val="00987398"/>
    <w:rsid w:val="00987454"/>
    <w:rsid w:val="00987515"/>
    <w:rsid w:val="0098751D"/>
    <w:rsid w:val="00987609"/>
    <w:rsid w:val="0098760C"/>
    <w:rsid w:val="00987611"/>
    <w:rsid w:val="0098764C"/>
    <w:rsid w:val="0098767F"/>
    <w:rsid w:val="0098774D"/>
    <w:rsid w:val="00987793"/>
    <w:rsid w:val="009877B7"/>
    <w:rsid w:val="0098786C"/>
    <w:rsid w:val="00987896"/>
    <w:rsid w:val="009878D4"/>
    <w:rsid w:val="009879D8"/>
    <w:rsid w:val="00987AFD"/>
    <w:rsid w:val="00987B01"/>
    <w:rsid w:val="00987C19"/>
    <w:rsid w:val="00987C47"/>
    <w:rsid w:val="00987C61"/>
    <w:rsid w:val="00987DFB"/>
    <w:rsid w:val="00987E21"/>
    <w:rsid w:val="00987E3F"/>
    <w:rsid w:val="00987F43"/>
    <w:rsid w:val="00987FA0"/>
    <w:rsid w:val="00990044"/>
    <w:rsid w:val="0099006F"/>
    <w:rsid w:val="00990092"/>
    <w:rsid w:val="00990118"/>
    <w:rsid w:val="0099021D"/>
    <w:rsid w:val="00990293"/>
    <w:rsid w:val="00990326"/>
    <w:rsid w:val="00990399"/>
    <w:rsid w:val="00990416"/>
    <w:rsid w:val="0099042A"/>
    <w:rsid w:val="00990536"/>
    <w:rsid w:val="00990573"/>
    <w:rsid w:val="009905A5"/>
    <w:rsid w:val="009905E0"/>
    <w:rsid w:val="00990600"/>
    <w:rsid w:val="00990623"/>
    <w:rsid w:val="00990631"/>
    <w:rsid w:val="00990633"/>
    <w:rsid w:val="0099067E"/>
    <w:rsid w:val="00990684"/>
    <w:rsid w:val="00990687"/>
    <w:rsid w:val="009906D0"/>
    <w:rsid w:val="009906ED"/>
    <w:rsid w:val="009907FA"/>
    <w:rsid w:val="0099088A"/>
    <w:rsid w:val="009908B9"/>
    <w:rsid w:val="0099095A"/>
    <w:rsid w:val="00990A6E"/>
    <w:rsid w:val="00990A79"/>
    <w:rsid w:val="00990B08"/>
    <w:rsid w:val="00990B32"/>
    <w:rsid w:val="00990B37"/>
    <w:rsid w:val="00990B61"/>
    <w:rsid w:val="00990D08"/>
    <w:rsid w:val="00990DBE"/>
    <w:rsid w:val="00990DC3"/>
    <w:rsid w:val="00990DE9"/>
    <w:rsid w:val="00990DF6"/>
    <w:rsid w:val="00990F05"/>
    <w:rsid w:val="00990F5C"/>
    <w:rsid w:val="00991082"/>
    <w:rsid w:val="00991210"/>
    <w:rsid w:val="00991229"/>
    <w:rsid w:val="00991251"/>
    <w:rsid w:val="0099136D"/>
    <w:rsid w:val="009914C7"/>
    <w:rsid w:val="009914D9"/>
    <w:rsid w:val="0099152F"/>
    <w:rsid w:val="0099157B"/>
    <w:rsid w:val="009915B4"/>
    <w:rsid w:val="009916F6"/>
    <w:rsid w:val="00991730"/>
    <w:rsid w:val="00991731"/>
    <w:rsid w:val="0099185E"/>
    <w:rsid w:val="00991891"/>
    <w:rsid w:val="009918A7"/>
    <w:rsid w:val="009918D6"/>
    <w:rsid w:val="00991A7D"/>
    <w:rsid w:val="00991B21"/>
    <w:rsid w:val="00991C09"/>
    <w:rsid w:val="00991C3E"/>
    <w:rsid w:val="00991CD3"/>
    <w:rsid w:val="00991CEF"/>
    <w:rsid w:val="00991CFE"/>
    <w:rsid w:val="00991D89"/>
    <w:rsid w:val="00991E04"/>
    <w:rsid w:val="00991E5C"/>
    <w:rsid w:val="00991F09"/>
    <w:rsid w:val="00991F26"/>
    <w:rsid w:val="00991F47"/>
    <w:rsid w:val="00991F9D"/>
    <w:rsid w:val="00991FAA"/>
    <w:rsid w:val="00991FE7"/>
    <w:rsid w:val="0099200E"/>
    <w:rsid w:val="00992093"/>
    <w:rsid w:val="009920E1"/>
    <w:rsid w:val="0099218D"/>
    <w:rsid w:val="009922C4"/>
    <w:rsid w:val="0099233B"/>
    <w:rsid w:val="009923D7"/>
    <w:rsid w:val="00992487"/>
    <w:rsid w:val="00992579"/>
    <w:rsid w:val="0099257A"/>
    <w:rsid w:val="009925AF"/>
    <w:rsid w:val="0099271B"/>
    <w:rsid w:val="00992748"/>
    <w:rsid w:val="00992795"/>
    <w:rsid w:val="009927DB"/>
    <w:rsid w:val="00992826"/>
    <w:rsid w:val="00992893"/>
    <w:rsid w:val="00992914"/>
    <w:rsid w:val="00992945"/>
    <w:rsid w:val="00992A3D"/>
    <w:rsid w:val="00992A6A"/>
    <w:rsid w:val="00992AB3"/>
    <w:rsid w:val="00992B20"/>
    <w:rsid w:val="00992B7E"/>
    <w:rsid w:val="00992B83"/>
    <w:rsid w:val="00992B87"/>
    <w:rsid w:val="00992C39"/>
    <w:rsid w:val="00992CD1"/>
    <w:rsid w:val="00992D32"/>
    <w:rsid w:val="00992D7E"/>
    <w:rsid w:val="00992E13"/>
    <w:rsid w:val="00992E1E"/>
    <w:rsid w:val="00992E2F"/>
    <w:rsid w:val="00992E77"/>
    <w:rsid w:val="00992E7E"/>
    <w:rsid w:val="00992EBC"/>
    <w:rsid w:val="00992F7A"/>
    <w:rsid w:val="00992F92"/>
    <w:rsid w:val="00993033"/>
    <w:rsid w:val="00993078"/>
    <w:rsid w:val="0099318E"/>
    <w:rsid w:val="00993262"/>
    <w:rsid w:val="00993286"/>
    <w:rsid w:val="009932A2"/>
    <w:rsid w:val="0099334B"/>
    <w:rsid w:val="009933B8"/>
    <w:rsid w:val="00993417"/>
    <w:rsid w:val="00993489"/>
    <w:rsid w:val="0099348C"/>
    <w:rsid w:val="009934D6"/>
    <w:rsid w:val="00993511"/>
    <w:rsid w:val="00993528"/>
    <w:rsid w:val="0099352A"/>
    <w:rsid w:val="009935F5"/>
    <w:rsid w:val="00993627"/>
    <w:rsid w:val="00993672"/>
    <w:rsid w:val="009936C1"/>
    <w:rsid w:val="009936C4"/>
    <w:rsid w:val="0099374C"/>
    <w:rsid w:val="00993861"/>
    <w:rsid w:val="00993869"/>
    <w:rsid w:val="0099387C"/>
    <w:rsid w:val="009938AA"/>
    <w:rsid w:val="00993904"/>
    <w:rsid w:val="0099394E"/>
    <w:rsid w:val="00993957"/>
    <w:rsid w:val="00993981"/>
    <w:rsid w:val="009939BF"/>
    <w:rsid w:val="00993ACB"/>
    <w:rsid w:val="00993BB0"/>
    <w:rsid w:val="00993BC5"/>
    <w:rsid w:val="00993C27"/>
    <w:rsid w:val="00993C35"/>
    <w:rsid w:val="00993C50"/>
    <w:rsid w:val="00993C96"/>
    <w:rsid w:val="00993D05"/>
    <w:rsid w:val="00993D46"/>
    <w:rsid w:val="00993D85"/>
    <w:rsid w:val="00993D8D"/>
    <w:rsid w:val="00993E8B"/>
    <w:rsid w:val="00993FE7"/>
    <w:rsid w:val="00993FE9"/>
    <w:rsid w:val="00994065"/>
    <w:rsid w:val="0099407E"/>
    <w:rsid w:val="00994092"/>
    <w:rsid w:val="00994193"/>
    <w:rsid w:val="0099419E"/>
    <w:rsid w:val="009942C9"/>
    <w:rsid w:val="009942D7"/>
    <w:rsid w:val="00994320"/>
    <w:rsid w:val="00994325"/>
    <w:rsid w:val="0099438B"/>
    <w:rsid w:val="009943C6"/>
    <w:rsid w:val="009943F7"/>
    <w:rsid w:val="009945EB"/>
    <w:rsid w:val="00994671"/>
    <w:rsid w:val="009946C3"/>
    <w:rsid w:val="009946D4"/>
    <w:rsid w:val="00994757"/>
    <w:rsid w:val="0099481C"/>
    <w:rsid w:val="00994893"/>
    <w:rsid w:val="0099494B"/>
    <w:rsid w:val="009949F3"/>
    <w:rsid w:val="00994A55"/>
    <w:rsid w:val="00994B46"/>
    <w:rsid w:val="00994B8C"/>
    <w:rsid w:val="00994D40"/>
    <w:rsid w:val="00994DB8"/>
    <w:rsid w:val="00994DBD"/>
    <w:rsid w:val="00994E96"/>
    <w:rsid w:val="00994EA0"/>
    <w:rsid w:val="00994EFD"/>
    <w:rsid w:val="00994F8B"/>
    <w:rsid w:val="00994FA0"/>
    <w:rsid w:val="00994FFD"/>
    <w:rsid w:val="00995066"/>
    <w:rsid w:val="00995231"/>
    <w:rsid w:val="0099524E"/>
    <w:rsid w:val="0099537C"/>
    <w:rsid w:val="0099539D"/>
    <w:rsid w:val="009953FE"/>
    <w:rsid w:val="0099548C"/>
    <w:rsid w:val="00995573"/>
    <w:rsid w:val="0099562F"/>
    <w:rsid w:val="009956E0"/>
    <w:rsid w:val="009956EB"/>
    <w:rsid w:val="00995710"/>
    <w:rsid w:val="009957C5"/>
    <w:rsid w:val="00995865"/>
    <w:rsid w:val="00995897"/>
    <w:rsid w:val="009958A3"/>
    <w:rsid w:val="009958B6"/>
    <w:rsid w:val="0099599F"/>
    <w:rsid w:val="009959C7"/>
    <w:rsid w:val="00995A03"/>
    <w:rsid w:val="00995A41"/>
    <w:rsid w:val="00995A5F"/>
    <w:rsid w:val="00995A63"/>
    <w:rsid w:val="00995AC1"/>
    <w:rsid w:val="00995AC5"/>
    <w:rsid w:val="00995B32"/>
    <w:rsid w:val="00995B7D"/>
    <w:rsid w:val="00995B99"/>
    <w:rsid w:val="00995BDE"/>
    <w:rsid w:val="00995C40"/>
    <w:rsid w:val="00995C4A"/>
    <w:rsid w:val="00995C90"/>
    <w:rsid w:val="00995CA2"/>
    <w:rsid w:val="00995CEE"/>
    <w:rsid w:val="00995D0C"/>
    <w:rsid w:val="00995D1C"/>
    <w:rsid w:val="00995DAE"/>
    <w:rsid w:val="00995E51"/>
    <w:rsid w:val="00995E73"/>
    <w:rsid w:val="00995EB0"/>
    <w:rsid w:val="00995F12"/>
    <w:rsid w:val="0099606B"/>
    <w:rsid w:val="00996070"/>
    <w:rsid w:val="009960A9"/>
    <w:rsid w:val="009960D9"/>
    <w:rsid w:val="0099615D"/>
    <w:rsid w:val="00996228"/>
    <w:rsid w:val="00996249"/>
    <w:rsid w:val="00996283"/>
    <w:rsid w:val="009962D4"/>
    <w:rsid w:val="00996371"/>
    <w:rsid w:val="009963DA"/>
    <w:rsid w:val="009963FD"/>
    <w:rsid w:val="00996427"/>
    <w:rsid w:val="0099648A"/>
    <w:rsid w:val="0099649D"/>
    <w:rsid w:val="009964D9"/>
    <w:rsid w:val="009964E9"/>
    <w:rsid w:val="009965E6"/>
    <w:rsid w:val="009965FA"/>
    <w:rsid w:val="00996608"/>
    <w:rsid w:val="00996655"/>
    <w:rsid w:val="009967DF"/>
    <w:rsid w:val="00996809"/>
    <w:rsid w:val="00996820"/>
    <w:rsid w:val="009969E7"/>
    <w:rsid w:val="00996A28"/>
    <w:rsid w:val="00996AB1"/>
    <w:rsid w:val="00996B79"/>
    <w:rsid w:val="00996BC6"/>
    <w:rsid w:val="00996BE3"/>
    <w:rsid w:val="00996BE6"/>
    <w:rsid w:val="00996BF7"/>
    <w:rsid w:val="00996C7B"/>
    <w:rsid w:val="00996CC6"/>
    <w:rsid w:val="00996CD1"/>
    <w:rsid w:val="00996DF1"/>
    <w:rsid w:val="00996E25"/>
    <w:rsid w:val="00996FEE"/>
    <w:rsid w:val="00997140"/>
    <w:rsid w:val="0099714A"/>
    <w:rsid w:val="009971E2"/>
    <w:rsid w:val="00997239"/>
    <w:rsid w:val="009972D6"/>
    <w:rsid w:val="009972F2"/>
    <w:rsid w:val="0099737A"/>
    <w:rsid w:val="009973AE"/>
    <w:rsid w:val="009973C6"/>
    <w:rsid w:val="00997503"/>
    <w:rsid w:val="009975DF"/>
    <w:rsid w:val="009975E7"/>
    <w:rsid w:val="009976DF"/>
    <w:rsid w:val="009976E6"/>
    <w:rsid w:val="00997783"/>
    <w:rsid w:val="009977A8"/>
    <w:rsid w:val="009977DA"/>
    <w:rsid w:val="0099782E"/>
    <w:rsid w:val="00997917"/>
    <w:rsid w:val="00997962"/>
    <w:rsid w:val="009979AC"/>
    <w:rsid w:val="00997B05"/>
    <w:rsid w:val="00997B6B"/>
    <w:rsid w:val="00997B82"/>
    <w:rsid w:val="00997BAC"/>
    <w:rsid w:val="00997C98"/>
    <w:rsid w:val="00997CC1"/>
    <w:rsid w:val="00997D01"/>
    <w:rsid w:val="00997D34"/>
    <w:rsid w:val="00997D3C"/>
    <w:rsid w:val="00997D5F"/>
    <w:rsid w:val="00997E0A"/>
    <w:rsid w:val="00997E23"/>
    <w:rsid w:val="00997E96"/>
    <w:rsid w:val="00997EC7"/>
    <w:rsid w:val="00997F10"/>
    <w:rsid w:val="00997F38"/>
    <w:rsid w:val="00997F50"/>
    <w:rsid w:val="00997FA6"/>
    <w:rsid w:val="00997FD1"/>
    <w:rsid w:val="00997FD6"/>
    <w:rsid w:val="00997FF6"/>
    <w:rsid w:val="009A0046"/>
    <w:rsid w:val="009A00BB"/>
    <w:rsid w:val="009A00CB"/>
    <w:rsid w:val="009A00DB"/>
    <w:rsid w:val="009A01A5"/>
    <w:rsid w:val="009A01BE"/>
    <w:rsid w:val="009A01F2"/>
    <w:rsid w:val="009A024B"/>
    <w:rsid w:val="009A02A1"/>
    <w:rsid w:val="009A02DE"/>
    <w:rsid w:val="009A02EE"/>
    <w:rsid w:val="009A0352"/>
    <w:rsid w:val="009A0397"/>
    <w:rsid w:val="009A0417"/>
    <w:rsid w:val="009A0427"/>
    <w:rsid w:val="009A04AC"/>
    <w:rsid w:val="009A04BB"/>
    <w:rsid w:val="009A05EF"/>
    <w:rsid w:val="009A06A3"/>
    <w:rsid w:val="009A06F8"/>
    <w:rsid w:val="009A0744"/>
    <w:rsid w:val="009A07A5"/>
    <w:rsid w:val="009A07DF"/>
    <w:rsid w:val="009A089E"/>
    <w:rsid w:val="009A08EB"/>
    <w:rsid w:val="009A0904"/>
    <w:rsid w:val="009A091F"/>
    <w:rsid w:val="009A094C"/>
    <w:rsid w:val="009A0957"/>
    <w:rsid w:val="009A0AB6"/>
    <w:rsid w:val="009A0ADF"/>
    <w:rsid w:val="009A0B8F"/>
    <w:rsid w:val="009A0BA5"/>
    <w:rsid w:val="009A0BBD"/>
    <w:rsid w:val="009A0CC7"/>
    <w:rsid w:val="009A0CCB"/>
    <w:rsid w:val="009A0D4E"/>
    <w:rsid w:val="009A0E63"/>
    <w:rsid w:val="009A0E6E"/>
    <w:rsid w:val="009A0F60"/>
    <w:rsid w:val="009A0F80"/>
    <w:rsid w:val="009A0FC1"/>
    <w:rsid w:val="009A1051"/>
    <w:rsid w:val="009A1072"/>
    <w:rsid w:val="009A11F7"/>
    <w:rsid w:val="009A124B"/>
    <w:rsid w:val="009A126E"/>
    <w:rsid w:val="009A12AC"/>
    <w:rsid w:val="009A12E8"/>
    <w:rsid w:val="009A130B"/>
    <w:rsid w:val="009A1339"/>
    <w:rsid w:val="009A1485"/>
    <w:rsid w:val="009A1486"/>
    <w:rsid w:val="009A1495"/>
    <w:rsid w:val="009A14C1"/>
    <w:rsid w:val="009A15FC"/>
    <w:rsid w:val="009A1682"/>
    <w:rsid w:val="009A16CE"/>
    <w:rsid w:val="009A170C"/>
    <w:rsid w:val="009A175A"/>
    <w:rsid w:val="009A17AD"/>
    <w:rsid w:val="009A17D0"/>
    <w:rsid w:val="009A17FF"/>
    <w:rsid w:val="009A1825"/>
    <w:rsid w:val="009A185D"/>
    <w:rsid w:val="009A197F"/>
    <w:rsid w:val="009A19B8"/>
    <w:rsid w:val="009A1A2E"/>
    <w:rsid w:val="009A1A42"/>
    <w:rsid w:val="009A1A7E"/>
    <w:rsid w:val="009A1AA2"/>
    <w:rsid w:val="009A1AA8"/>
    <w:rsid w:val="009A1AE9"/>
    <w:rsid w:val="009A1B6A"/>
    <w:rsid w:val="009A1B6F"/>
    <w:rsid w:val="009A1BE0"/>
    <w:rsid w:val="009A1C53"/>
    <w:rsid w:val="009A1C78"/>
    <w:rsid w:val="009A1CB7"/>
    <w:rsid w:val="009A1D02"/>
    <w:rsid w:val="009A1FEC"/>
    <w:rsid w:val="009A2014"/>
    <w:rsid w:val="009A206C"/>
    <w:rsid w:val="009A2073"/>
    <w:rsid w:val="009A20DD"/>
    <w:rsid w:val="009A2109"/>
    <w:rsid w:val="009A2111"/>
    <w:rsid w:val="009A220B"/>
    <w:rsid w:val="009A2249"/>
    <w:rsid w:val="009A2256"/>
    <w:rsid w:val="009A22CA"/>
    <w:rsid w:val="009A22ED"/>
    <w:rsid w:val="009A22F1"/>
    <w:rsid w:val="009A231F"/>
    <w:rsid w:val="009A2400"/>
    <w:rsid w:val="009A2430"/>
    <w:rsid w:val="009A2464"/>
    <w:rsid w:val="009A251F"/>
    <w:rsid w:val="009A252B"/>
    <w:rsid w:val="009A2539"/>
    <w:rsid w:val="009A270D"/>
    <w:rsid w:val="009A277A"/>
    <w:rsid w:val="009A27FF"/>
    <w:rsid w:val="009A2813"/>
    <w:rsid w:val="009A2895"/>
    <w:rsid w:val="009A2899"/>
    <w:rsid w:val="009A28D9"/>
    <w:rsid w:val="009A2940"/>
    <w:rsid w:val="009A299F"/>
    <w:rsid w:val="009A2A7C"/>
    <w:rsid w:val="009A2A89"/>
    <w:rsid w:val="009A2B2A"/>
    <w:rsid w:val="009A2B4D"/>
    <w:rsid w:val="009A2B7C"/>
    <w:rsid w:val="009A2C32"/>
    <w:rsid w:val="009A2C9A"/>
    <w:rsid w:val="009A2DE8"/>
    <w:rsid w:val="009A2EE3"/>
    <w:rsid w:val="009A2F17"/>
    <w:rsid w:val="009A2F93"/>
    <w:rsid w:val="009A30B3"/>
    <w:rsid w:val="009A30DE"/>
    <w:rsid w:val="009A313D"/>
    <w:rsid w:val="009A31AE"/>
    <w:rsid w:val="009A32E2"/>
    <w:rsid w:val="009A32FB"/>
    <w:rsid w:val="009A33EF"/>
    <w:rsid w:val="009A3435"/>
    <w:rsid w:val="009A3446"/>
    <w:rsid w:val="009A346A"/>
    <w:rsid w:val="009A3481"/>
    <w:rsid w:val="009A34B9"/>
    <w:rsid w:val="009A35EA"/>
    <w:rsid w:val="009A3610"/>
    <w:rsid w:val="009A364E"/>
    <w:rsid w:val="009A3678"/>
    <w:rsid w:val="009A371F"/>
    <w:rsid w:val="009A373B"/>
    <w:rsid w:val="009A3743"/>
    <w:rsid w:val="009A37B3"/>
    <w:rsid w:val="009A37D4"/>
    <w:rsid w:val="009A38E1"/>
    <w:rsid w:val="009A3900"/>
    <w:rsid w:val="009A3A09"/>
    <w:rsid w:val="009A3ACB"/>
    <w:rsid w:val="009A3B12"/>
    <w:rsid w:val="009A3B14"/>
    <w:rsid w:val="009A3B71"/>
    <w:rsid w:val="009A3BB1"/>
    <w:rsid w:val="009A3BC9"/>
    <w:rsid w:val="009A3CD5"/>
    <w:rsid w:val="009A3D06"/>
    <w:rsid w:val="009A3D13"/>
    <w:rsid w:val="009A3D6D"/>
    <w:rsid w:val="009A3DA1"/>
    <w:rsid w:val="009A3DED"/>
    <w:rsid w:val="009A3F2A"/>
    <w:rsid w:val="009A3F33"/>
    <w:rsid w:val="009A3F50"/>
    <w:rsid w:val="009A4076"/>
    <w:rsid w:val="009A40C5"/>
    <w:rsid w:val="009A4135"/>
    <w:rsid w:val="009A417A"/>
    <w:rsid w:val="009A429B"/>
    <w:rsid w:val="009A42A4"/>
    <w:rsid w:val="009A42BA"/>
    <w:rsid w:val="009A42DC"/>
    <w:rsid w:val="009A42F2"/>
    <w:rsid w:val="009A4314"/>
    <w:rsid w:val="009A4483"/>
    <w:rsid w:val="009A44A2"/>
    <w:rsid w:val="009A451D"/>
    <w:rsid w:val="009A4524"/>
    <w:rsid w:val="009A45CA"/>
    <w:rsid w:val="009A4670"/>
    <w:rsid w:val="009A4688"/>
    <w:rsid w:val="009A46E7"/>
    <w:rsid w:val="009A46F7"/>
    <w:rsid w:val="009A47D3"/>
    <w:rsid w:val="009A4886"/>
    <w:rsid w:val="009A48D4"/>
    <w:rsid w:val="009A49B7"/>
    <w:rsid w:val="009A49C3"/>
    <w:rsid w:val="009A4A75"/>
    <w:rsid w:val="009A4B62"/>
    <w:rsid w:val="009A4BC3"/>
    <w:rsid w:val="009A4BDC"/>
    <w:rsid w:val="009A4C0C"/>
    <w:rsid w:val="009A4C1A"/>
    <w:rsid w:val="009A4C32"/>
    <w:rsid w:val="009A4D61"/>
    <w:rsid w:val="009A4E0C"/>
    <w:rsid w:val="009A4E96"/>
    <w:rsid w:val="009A4EB8"/>
    <w:rsid w:val="009A4FE2"/>
    <w:rsid w:val="009A50D6"/>
    <w:rsid w:val="009A5169"/>
    <w:rsid w:val="009A5170"/>
    <w:rsid w:val="009A51EB"/>
    <w:rsid w:val="009A5203"/>
    <w:rsid w:val="009A5230"/>
    <w:rsid w:val="009A52A2"/>
    <w:rsid w:val="009A52B1"/>
    <w:rsid w:val="009A52CC"/>
    <w:rsid w:val="009A53C5"/>
    <w:rsid w:val="009A5449"/>
    <w:rsid w:val="009A54EC"/>
    <w:rsid w:val="009A5512"/>
    <w:rsid w:val="009A551A"/>
    <w:rsid w:val="009A5521"/>
    <w:rsid w:val="009A5528"/>
    <w:rsid w:val="009A55C5"/>
    <w:rsid w:val="009A560C"/>
    <w:rsid w:val="009A56C8"/>
    <w:rsid w:val="009A5707"/>
    <w:rsid w:val="009A5813"/>
    <w:rsid w:val="009A5968"/>
    <w:rsid w:val="009A597F"/>
    <w:rsid w:val="009A5AF8"/>
    <w:rsid w:val="009A5B4E"/>
    <w:rsid w:val="009A5B7C"/>
    <w:rsid w:val="009A5BF0"/>
    <w:rsid w:val="009A5C28"/>
    <w:rsid w:val="009A5C3D"/>
    <w:rsid w:val="009A5C5B"/>
    <w:rsid w:val="009A5DF5"/>
    <w:rsid w:val="009A5DFE"/>
    <w:rsid w:val="009A5E3F"/>
    <w:rsid w:val="009A5E61"/>
    <w:rsid w:val="009A5E86"/>
    <w:rsid w:val="009A5FBA"/>
    <w:rsid w:val="009A601A"/>
    <w:rsid w:val="009A609F"/>
    <w:rsid w:val="009A60DB"/>
    <w:rsid w:val="009A60E8"/>
    <w:rsid w:val="009A616B"/>
    <w:rsid w:val="009A6197"/>
    <w:rsid w:val="009A621F"/>
    <w:rsid w:val="009A624E"/>
    <w:rsid w:val="009A6275"/>
    <w:rsid w:val="009A6377"/>
    <w:rsid w:val="009A640A"/>
    <w:rsid w:val="009A6550"/>
    <w:rsid w:val="009A6594"/>
    <w:rsid w:val="009A6621"/>
    <w:rsid w:val="009A6631"/>
    <w:rsid w:val="009A668F"/>
    <w:rsid w:val="009A66D3"/>
    <w:rsid w:val="009A66DD"/>
    <w:rsid w:val="009A6773"/>
    <w:rsid w:val="009A679A"/>
    <w:rsid w:val="009A67CA"/>
    <w:rsid w:val="009A6821"/>
    <w:rsid w:val="009A6860"/>
    <w:rsid w:val="009A6864"/>
    <w:rsid w:val="009A6886"/>
    <w:rsid w:val="009A693B"/>
    <w:rsid w:val="009A697C"/>
    <w:rsid w:val="009A6987"/>
    <w:rsid w:val="009A6ACB"/>
    <w:rsid w:val="009A6BE1"/>
    <w:rsid w:val="009A6BFC"/>
    <w:rsid w:val="009A6C08"/>
    <w:rsid w:val="009A6C75"/>
    <w:rsid w:val="009A6C99"/>
    <w:rsid w:val="009A6E46"/>
    <w:rsid w:val="009A6EB0"/>
    <w:rsid w:val="009A6ED6"/>
    <w:rsid w:val="009A6F0A"/>
    <w:rsid w:val="009A6F60"/>
    <w:rsid w:val="009A70DC"/>
    <w:rsid w:val="009A70FF"/>
    <w:rsid w:val="009A7196"/>
    <w:rsid w:val="009A7201"/>
    <w:rsid w:val="009A7237"/>
    <w:rsid w:val="009A724E"/>
    <w:rsid w:val="009A7379"/>
    <w:rsid w:val="009A73AD"/>
    <w:rsid w:val="009A7488"/>
    <w:rsid w:val="009A74FF"/>
    <w:rsid w:val="009A7520"/>
    <w:rsid w:val="009A75AD"/>
    <w:rsid w:val="009A75DD"/>
    <w:rsid w:val="009A76D2"/>
    <w:rsid w:val="009A77DF"/>
    <w:rsid w:val="009A78CC"/>
    <w:rsid w:val="009A78F2"/>
    <w:rsid w:val="009A791A"/>
    <w:rsid w:val="009A7959"/>
    <w:rsid w:val="009A7AEC"/>
    <w:rsid w:val="009A7B23"/>
    <w:rsid w:val="009A7BA7"/>
    <w:rsid w:val="009A7C09"/>
    <w:rsid w:val="009A7C13"/>
    <w:rsid w:val="009A7CBA"/>
    <w:rsid w:val="009A7D20"/>
    <w:rsid w:val="009A7E10"/>
    <w:rsid w:val="009A7EE8"/>
    <w:rsid w:val="009A7EEB"/>
    <w:rsid w:val="009A7EFE"/>
    <w:rsid w:val="009A7F35"/>
    <w:rsid w:val="009B0074"/>
    <w:rsid w:val="009B0146"/>
    <w:rsid w:val="009B0180"/>
    <w:rsid w:val="009B0198"/>
    <w:rsid w:val="009B0293"/>
    <w:rsid w:val="009B03A3"/>
    <w:rsid w:val="009B03CA"/>
    <w:rsid w:val="009B03F2"/>
    <w:rsid w:val="009B0444"/>
    <w:rsid w:val="009B04B9"/>
    <w:rsid w:val="009B05C1"/>
    <w:rsid w:val="009B0711"/>
    <w:rsid w:val="009B0713"/>
    <w:rsid w:val="009B0742"/>
    <w:rsid w:val="009B0793"/>
    <w:rsid w:val="009B07BF"/>
    <w:rsid w:val="009B07C7"/>
    <w:rsid w:val="009B0800"/>
    <w:rsid w:val="009B082D"/>
    <w:rsid w:val="009B0843"/>
    <w:rsid w:val="009B0949"/>
    <w:rsid w:val="009B096C"/>
    <w:rsid w:val="009B0A4A"/>
    <w:rsid w:val="009B0A71"/>
    <w:rsid w:val="009B0AA7"/>
    <w:rsid w:val="009B0AD2"/>
    <w:rsid w:val="009B0B02"/>
    <w:rsid w:val="009B0BC1"/>
    <w:rsid w:val="009B0C03"/>
    <w:rsid w:val="009B0C92"/>
    <w:rsid w:val="009B0CFD"/>
    <w:rsid w:val="009B0DC9"/>
    <w:rsid w:val="009B0E03"/>
    <w:rsid w:val="009B0E45"/>
    <w:rsid w:val="009B0F02"/>
    <w:rsid w:val="009B100B"/>
    <w:rsid w:val="009B115A"/>
    <w:rsid w:val="009B1191"/>
    <w:rsid w:val="009B1202"/>
    <w:rsid w:val="009B1221"/>
    <w:rsid w:val="009B1282"/>
    <w:rsid w:val="009B12D8"/>
    <w:rsid w:val="009B1343"/>
    <w:rsid w:val="009B1350"/>
    <w:rsid w:val="009B1380"/>
    <w:rsid w:val="009B13C2"/>
    <w:rsid w:val="009B13D3"/>
    <w:rsid w:val="009B13EC"/>
    <w:rsid w:val="009B14E6"/>
    <w:rsid w:val="009B14F5"/>
    <w:rsid w:val="009B1580"/>
    <w:rsid w:val="009B1629"/>
    <w:rsid w:val="009B1645"/>
    <w:rsid w:val="009B1684"/>
    <w:rsid w:val="009B1706"/>
    <w:rsid w:val="009B1738"/>
    <w:rsid w:val="009B175A"/>
    <w:rsid w:val="009B17E7"/>
    <w:rsid w:val="009B1863"/>
    <w:rsid w:val="009B18B7"/>
    <w:rsid w:val="009B18E6"/>
    <w:rsid w:val="009B193E"/>
    <w:rsid w:val="009B1A33"/>
    <w:rsid w:val="009B1A3D"/>
    <w:rsid w:val="009B1A92"/>
    <w:rsid w:val="009B1AED"/>
    <w:rsid w:val="009B1B5E"/>
    <w:rsid w:val="009B1C5E"/>
    <w:rsid w:val="009B1D68"/>
    <w:rsid w:val="009B1E07"/>
    <w:rsid w:val="009B1E2C"/>
    <w:rsid w:val="009B1E83"/>
    <w:rsid w:val="009B1E8F"/>
    <w:rsid w:val="009B1F42"/>
    <w:rsid w:val="009B2018"/>
    <w:rsid w:val="009B2046"/>
    <w:rsid w:val="009B207F"/>
    <w:rsid w:val="009B2129"/>
    <w:rsid w:val="009B216C"/>
    <w:rsid w:val="009B2287"/>
    <w:rsid w:val="009B2321"/>
    <w:rsid w:val="009B23C6"/>
    <w:rsid w:val="009B23F6"/>
    <w:rsid w:val="009B2432"/>
    <w:rsid w:val="009B2463"/>
    <w:rsid w:val="009B2526"/>
    <w:rsid w:val="009B2576"/>
    <w:rsid w:val="009B2583"/>
    <w:rsid w:val="009B25C8"/>
    <w:rsid w:val="009B25CA"/>
    <w:rsid w:val="009B2635"/>
    <w:rsid w:val="009B26B8"/>
    <w:rsid w:val="009B2735"/>
    <w:rsid w:val="009B274F"/>
    <w:rsid w:val="009B2776"/>
    <w:rsid w:val="009B2787"/>
    <w:rsid w:val="009B2795"/>
    <w:rsid w:val="009B2878"/>
    <w:rsid w:val="009B288F"/>
    <w:rsid w:val="009B28A6"/>
    <w:rsid w:val="009B28B0"/>
    <w:rsid w:val="009B2976"/>
    <w:rsid w:val="009B2A1F"/>
    <w:rsid w:val="009B2B26"/>
    <w:rsid w:val="009B2B37"/>
    <w:rsid w:val="009B2B93"/>
    <w:rsid w:val="009B2D01"/>
    <w:rsid w:val="009B2D0C"/>
    <w:rsid w:val="009B2D7B"/>
    <w:rsid w:val="009B2DAD"/>
    <w:rsid w:val="009B2E4D"/>
    <w:rsid w:val="009B2E98"/>
    <w:rsid w:val="009B2EB0"/>
    <w:rsid w:val="009B2F03"/>
    <w:rsid w:val="009B2F2D"/>
    <w:rsid w:val="009B2F9D"/>
    <w:rsid w:val="009B304F"/>
    <w:rsid w:val="009B30B7"/>
    <w:rsid w:val="009B3165"/>
    <w:rsid w:val="009B3180"/>
    <w:rsid w:val="009B31A3"/>
    <w:rsid w:val="009B31C7"/>
    <w:rsid w:val="009B3273"/>
    <w:rsid w:val="009B329D"/>
    <w:rsid w:val="009B3333"/>
    <w:rsid w:val="009B334B"/>
    <w:rsid w:val="009B3353"/>
    <w:rsid w:val="009B337F"/>
    <w:rsid w:val="009B338E"/>
    <w:rsid w:val="009B338F"/>
    <w:rsid w:val="009B34AB"/>
    <w:rsid w:val="009B34B6"/>
    <w:rsid w:val="009B3516"/>
    <w:rsid w:val="009B353E"/>
    <w:rsid w:val="009B35C4"/>
    <w:rsid w:val="009B35FB"/>
    <w:rsid w:val="009B362D"/>
    <w:rsid w:val="009B36EE"/>
    <w:rsid w:val="009B3823"/>
    <w:rsid w:val="009B38F1"/>
    <w:rsid w:val="009B39AB"/>
    <w:rsid w:val="009B39BF"/>
    <w:rsid w:val="009B3A38"/>
    <w:rsid w:val="009B3AB0"/>
    <w:rsid w:val="009B3B40"/>
    <w:rsid w:val="009B3BAE"/>
    <w:rsid w:val="009B3C37"/>
    <w:rsid w:val="009B3CAF"/>
    <w:rsid w:val="009B3D0D"/>
    <w:rsid w:val="009B3D38"/>
    <w:rsid w:val="009B3D9E"/>
    <w:rsid w:val="009B3DC0"/>
    <w:rsid w:val="009B3EEA"/>
    <w:rsid w:val="009B3F66"/>
    <w:rsid w:val="009B4007"/>
    <w:rsid w:val="009B4012"/>
    <w:rsid w:val="009B4013"/>
    <w:rsid w:val="009B40B2"/>
    <w:rsid w:val="009B40D2"/>
    <w:rsid w:val="009B414D"/>
    <w:rsid w:val="009B41BA"/>
    <w:rsid w:val="009B41DE"/>
    <w:rsid w:val="009B4220"/>
    <w:rsid w:val="009B4270"/>
    <w:rsid w:val="009B42DB"/>
    <w:rsid w:val="009B43CD"/>
    <w:rsid w:val="009B43DA"/>
    <w:rsid w:val="009B44EA"/>
    <w:rsid w:val="009B4526"/>
    <w:rsid w:val="009B4536"/>
    <w:rsid w:val="009B4595"/>
    <w:rsid w:val="009B45B4"/>
    <w:rsid w:val="009B45BC"/>
    <w:rsid w:val="009B4720"/>
    <w:rsid w:val="009B4722"/>
    <w:rsid w:val="009B47AF"/>
    <w:rsid w:val="009B47CA"/>
    <w:rsid w:val="009B47D4"/>
    <w:rsid w:val="009B484C"/>
    <w:rsid w:val="009B48A4"/>
    <w:rsid w:val="009B4967"/>
    <w:rsid w:val="009B49AD"/>
    <w:rsid w:val="009B49B8"/>
    <w:rsid w:val="009B4A29"/>
    <w:rsid w:val="009B4A69"/>
    <w:rsid w:val="009B4B61"/>
    <w:rsid w:val="009B4B6E"/>
    <w:rsid w:val="009B4BCC"/>
    <w:rsid w:val="009B4C22"/>
    <w:rsid w:val="009B4C6E"/>
    <w:rsid w:val="009B4CD4"/>
    <w:rsid w:val="009B4D2B"/>
    <w:rsid w:val="009B4D5A"/>
    <w:rsid w:val="009B4F4F"/>
    <w:rsid w:val="009B4F99"/>
    <w:rsid w:val="009B4FDF"/>
    <w:rsid w:val="009B503E"/>
    <w:rsid w:val="009B508C"/>
    <w:rsid w:val="009B50DD"/>
    <w:rsid w:val="009B518A"/>
    <w:rsid w:val="009B51A1"/>
    <w:rsid w:val="009B51B2"/>
    <w:rsid w:val="009B5231"/>
    <w:rsid w:val="009B530C"/>
    <w:rsid w:val="009B5368"/>
    <w:rsid w:val="009B540C"/>
    <w:rsid w:val="009B547A"/>
    <w:rsid w:val="009B54B8"/>
    <w:rsid w:val="009B5519"/>
    <w:rsid w:val="009B553A"/>
    <w:rsid w:val="009B5544"/>
    <w:rsid w:val="009B555C"/>
    <w:rsid w:val="009B55F4"/>
    <w:rsid w:val="009B5612"/>
    <w:rsid w:val="009B5624"/>
    <w:rsid w:val="009B5662"/>
    <w:rsid w:val="009B56AF"/>
    <w:rsid w:val="009B56B8"/>
    <w:rsid w:val="009B57D5"/>
    <w:rsid w:val="009B5825"/>
    <w:rsid w:val="009B591E"/>
    <w:rsid w:val="009B5956"/>
    <w:rsid w:val="009B5AF3"/>
    <w:rsid w:val="009B5B18"/>
    <w:rsid w:val="009B5B43"/>
    <w:rsid w:val="009B5BB5"/>
    <w:rsid w:val="009B5C20"/>
    <w:rsid w:val="009B5C34"/>
    <w:rsid w:val="009B5CBD"/>
    <w:rsid w:val="009B5CC1"/>
    <w:rsid w:val="009B5CEC"/>
    <w:rsid w:val="009B5D5F"/>
    <w:rsid w:val="009B5D72"/>
    <w:rsid w:val="009B5D75"/>
    <w:rsid w:val="009B5E06"/>
    <w:rsid w:val="009B5E20"/>
    <w:rsid w:val="009B5ED7"/>
    <w:rsid w:val="009B5F28"/>
    <w:rsid w:val="009B5FAB"/>
    <w:rsid w:val="009B605E"/>
    <w:rsid w:val="009B6129"/>
    <w:rsid w:val="009B613F"/>
    <w:rsid w:val="009B615E"/>
    <w:rsid w:val="009B616D"/>
    <w:rsid w:val="009B6182"/>
    <w:rsid w:val="009B61A9"/>
    <w:rsid w:val="009B61C6"/>
    <w:rsid w:val="009B6281"/>
    <w:rsid w:val="009B62A4"/>
    <w:rsid w:val="009B63AF"/>
    <w:rsid w:val="009B6443"/>
    <w:rsid w:val="009B64E2"/>
    <w:rsid w:val="009B6666"/>
    <w:rsid w:val="009B66F7"/>
    <w:rsid w:val="009B6723"/>
    <w:rsid w:val="009B6775"/>
    <w:rsid w:val="009B67D0"/>
    <w:rsid w:val="009B67EB"/>
    <w:rsid w:val="009B67F9"/>
    <w:rsid w:val="009B682F"/>
    <w:rsid w:val="009B685A"/>
    <w:rsid w:val="009B6941"/>
    <w:rsid w:val="009B694E"/>
    <w:rsid w:val="009B69BA"/>
    <w:rsid w:val="009B6A30"/>
    <w:rsid w:val="009B6A46"/>
    <w:rsid w:val="009B6A48"/>
    <w:rsid w:val="009B6B65"/>
    <w:rsid w:val="009B6C0C"/>
    <w:rsid w:val="009B6C33"/>
    <w:rsid w:val="009B6C4C"/>
    <w:rsid w:val="009B6CA4"/>
    <w:rsid w:val="009B6DBB"/>
    <w:rsid w:val="009B6E7A"/>
    <w:rsid w:val="009B6EC3"/>
    <w:rsid w:val="009B6F08"/>
    <w:rsid w:val="009B6F7E"/>
    <w:rsid w:val="009B7031"/>
    <w:rsid w:val="009B7038"/>
    <w:rsid w:val="009B7067"/>
    <w:rsid w:val="009B7093"/>
    <w:rsid w:val="009B70C8"/>
    <w:rsid w:val="009B70ED"/>
    <w:rsid w:val="009B7173"/>
    <w:rsid w:val="009B7196"/>
    <w:rsid w:val="009B71DC"/>
    <w:rsid w:val="009B7208"/>
    <w:rsid w:val="009B7237"/>
    <w:rsid w:val="009B7275"/>
    <w:rsid w:val="009B728B"/>
    <w:rsid w:val="009B736C"/>
    <w:rsid w:val="009B7409"/>
    <w:rsid w:val="009B7435"/>
    <w:rsid w:val="009B7475"/>
    <w:rsid w:val="009B74AC"/>
    <w:rsid w:val="009B74BD"/>
    <w:rsid w:val="009B74CE"/>
    <w:rsid w:val="009B74E7"/>
    <w:rsid w:val="009B7504"/>
    <w:rsid w:val="009B750A"/>
    <w:rsid w:val="009B7533"/>
    <w:rsid w:val="009B7542"/>
    <w:rsid w:val="009B76D3"/>
    <w:rsid w:val="009B76EF"/>
    <w:rsid w:val="009B7739"/>
    <w:rsid w:val="009B77A3"/>
    <w:rsid w:val="009B77BA"/>
    <w:rsid w:val="009B78A7"/>
    <w:rsid w:val="009B7A85"/>
    <w:rsid w:val="009B7AB5"/>
    <w:rsid w:val="009B7B24"/>
    <w:rsid w:val="009B7B83"/>
    <w:rsid w:val="009B7BE5"/>
    <w:rsid w:val="009B7C2D"/>
    <w:rsid w:val="009B7DE2"/>
    <w:rsid w:val="009B7E06"/>
    <w:rsid w:val="009B7E2C"/>
    <w:rsid w:val="009B7E8F"/>
    <w:rsid w:val="009B7EDC"/>
    <w:rsid w:val="009B7F03"/>
    <w:rsid w:val="009B7F3C"/>
    <w:rsid w:val="009B7FBD"/>
    <w:rsid w:val="009C0041"/>
    <w:rsid w:val="009C00B0"/>
    <w:rsid w:val="009C00B1"/>
    <w:rsid w:val="009C00C0"/>
    <w:rsid w:val="009C00E0"/>
    <w:rsid w:val="009C011A"/>
    <w:rsid w:val="009C020D"/>
    <w:rsid w:val="009C0265"/>
    <w:rsid w:val="009C0266"/>
    <w:rsid w:val="009C02AE"/>
    <w:rsid w:val="009C02B9"/>
    <w:rsid w:val="009C0351"/>
    <w:rsid w:val="009C047A"/>
    <w:rsid w:val="009C04C7"/>
    <w:rsid w:val="009C04FD"/>
    <w:rsid w:val="009C056D"/>
    <w:rsid w:val="009C057A"/>
    <w:rsid w:val="009C0580"/>
    <w:rsid w:val="009C0583"/>
    <w:rsid w:val="009C066A"/>
    <w:rsid w:val="009C0689"/>
    <w:rsid w:val="009C06A6"/>
    <w:rsid w:val="009C06F5"/>
    <w:rsid w:val="009C0700"/>
    <w:rsid w:val="009C079C"/>
    <w:rsid w:val="009C0879"/>
    <w:rsid w:val="009C0885"/>
    <w:rsid w:val="009C09CA"/>
    <w:rsid w:val="009C0B81"/>
    <w:rsid w:val="009C0B93"/>
    <w:rsid w:val="009C0D52"/>
    <w:rsid w:val="009C0D70"/>
    <w:rsid w:val="009C0DE5"/>
    <w:rsid w:val="009C0E6D"/>
    <w:rsid w:val="009C0ED8"/>
    <w:rsid w:val="009C0F97"/>
    <w:rsid w:val="009C0FD7"/>
    <w:rsid w:val="009C0FEC"/>
    <w:rsid w:val="009C0FEF"/>
    <w:rsid w:val="009C1073"/>
    <w:rsid w:val="009C1088"/>
    <w:rsid w:val="009C10A5"/>
    <w:rsid w:val="009C10E0"/>
    <w:rsid w:val="009C10EE"/>
    <w:rsid w:val="009C1184"/>
    <w:rsid w:val="009C1191"/>
    <w:rsid w:val="009C11A1"/>
    <w:rsid w:val="009C1349"/>
    <w:rsid w:val="009C1358"/>
    <w:rsid w:val="009C138A"/>
    <w:rsid w:val="009C13ED"/>
    <w:rsid w:val="009C1400"/>
    <w:rsid w:val="009C140C"/>
    <w:rsid w:val="009C1473"/>
    <w:rsid w:val="009C14CD"/>
    <w:rsid w:val="009C155B"/>
    <w:rsid w:val="009C1673"/>
    <w:rsid w:val="009C1679"/>
    <w:rsid w:val="009C172A"/>
    <w:rsid w:val="009C175E"/>
    <w:rsid w:val="009C17BA"/>
    <w:rsid w:val="009C1862"/>
    <w:rsid w:val="009C1863"/>
    <w:rsid w:val="009C18BE"/>
    <w:rsid w:val="009C18C5"/>
    <w:rsid w:val="009C192A"/>
    <w:rsid w:val="009C1A3A"/>
    <w:rsid w:val="009C1A90"/>
    <w:rsid w:val="009C1C2D"/>
    <w:rsid w:val="009C1C4C"/>
    <w:rsid w:val="009C1C53"/>
    <w:rsid w:val="009C1D04"/>
    <w:rsid w:val="009C1D82"/>
    <w:rsid w:val="009C1E61"/>
    <w:rsid w:val="009C1E85"/>
    <w:rsid w:val="009C1EEF"/>
    <w:rsid w:val="009C1F1C"/>
    <w:rsid w:val="009C1F2F"/>
    <w:rsid w:val="009C1F4D"/>
    <w:rsid w:val="009C1FBC"/>
    <w:rsid w:val="009C205C"/>
    <w:rsid w:val="009C2170"/>
    <w:rsid w:val="009C2193"/>
    <w:rsid w:val="009C21C1"/>
    <w:rsid w:val="009C21F2"/>
    <w:rsid w:val="009C21F3"/>
    <w:rsid w:val="009C222C"/>
    <w:rsid w:val="009C222F"/>
    <w:rsid w:val="009C234E"/>
    <w:rsid w:val="009C2358"/>
    <w:rsid w:val="009C2440"/>
    <w:rsid w:val="009C2441"/>
    <w:rsid w:val="009C24F0"/>
    <w:rsid w:val="009C265C"/>
    <w:rsid w:val="009C26B3"/>
    <w:rsid w:val="009C26E7"/>
    <w:rsid w:val="009C26EB"/>
    <w:rsid w:val="009C26EE"/>
    <w:rsid w:val="009C2715"/>
    <w:rsid w:val="009C271D"/>
    <w:rsid w:val="009C27B5"/>
    <w:rsid w:val="009C2807"/>
    <w:rsid w:val="009C282F"/>
    <w:rsid w:val="009C2877"/>
    <w:rsid w:val="009C287E"/>
    <w:rsid w:val="009C2A18"/>
    <w:rsid w:val="009C2A23"/>
    <w:rsid w:val="009C2A89"/>
    <w:rsid w:val="009C2ACC"/>
    <w:rsid w:val="009C2AE1"/>
    <w:rsid w:val="009C2AF8"/>
    <w:rsid w:val="009C2B31"/>
    <w:rsid w:val="009C2BE5"/>
    <w:rsid w:val="009C2DEF"/>
    <w:rsid w:val="009C2E14"/>
    <w:rsid w:val="009C2F11"/>
    <w:rsid w:val="009C2F1D"/>
    <w:rsid w:val="009C2F33"/>
    <w:rsid w:val="009C2F50"/>
    <w:rsid w:val="009C301D"/>
    <w:rsid w:val="009C303F"/>
    <w:rsid w:val="009C3046"/>
    <w:rsid w:val="009C30A1"/>
    <w:rsid w:val="009C30B9"/>
    <w:rsid w:val="009C3173"/>
    <w:rsid w:val="009C320A"/>
    <w:rsid w:val="009C3290"/>
    <w:rsid w:val="009C33B6"/>
    <w:rsid w:val="009C3472"/>
    <w:rsid w:val="009C3528"/>
    <w:rsid w:val="009C352E"/>
    <w:rsid w:val="009C355D"/>
    <w:rsid w:val="009C3581"/>
    <w:rsid w:val="009C3673"/>
    <w:rsid w:val="009C3694"/>
    <w:rsid w:val="009C3729"/>
    <w:rsid w:val="009C379B"/>
    <w:rsid w:val="009C37D8"/>
    <w:rsid w:val="009C3876"/>
    <w:rsid w:val="009C38A4"/>
    <w:rsid w:val="009C38E4"/>
    <w:rsid w:val="009C3902"/>
    <w:rsid w:val="009C3982"/>
    <w:rsid w:val="009C39C3"/>
    <w:rsid w:val="009C3A18"/>
    <w:rsid w:val="009C3A3B"/>
    <w:rsid w:val="009C3A9B"/>
    <w:rsid w:val="009C3ADB"/>
    <w:rsid w:val="009C3BBD"/>
    <w:rsid w:val="009C3C13"/>
    <w:rsid w:val="009C3D79"/>
    <w:rsid w:val="009C3D9E"/>
    <w:rsid w:val="009C3E12"/>
    <w:rsid w:val="009C3E3A"/>
    <w:rsid w:val="009C3E98"/>
    <w:rsid w:val="009C3EB5"/>
    <w:rsid w:val="009C3EB7"/>
    <w:rsid w:val="009C3F56"/>
    <w:rsid w:val="009C4017"/>
    <w:rsid w:val="009C4089"/>
    <w:rsid w:val="009C409D"/>
    <w:rsid w:val="009C4128"/>
    <w:rsid w:val="009C413A"/>
    <w:rsid w:val="009C419B"/>
    <w:rsid w:val="009C41BA"/>
    <w:rsid w:val="009C423B"/>
    <w:rsid w:val="009C426D"/>
    <w:rsid w:val="009C4295"/>
    <w:rsid w:val="009C42C7"/>
    <w:rsid w:val="009C4359"/>
    <w:rsid w:val="009C43A3"/>
    <w:rsid w:val="009C43C5"/>
    <w:rsid w:val="009C4448"/>
    <w:rsid w:val="009C4456"/>
    <w:rsid w:val="009C445C"/>
    <w:rsid w:val="009C44CA"/>
    <w:rsid w:val="009C45DB"/>
    <w:rsid w:val="009C46A7"/>
    <w:rsid w:val="009C46B3"/>
    <w:rsid w:val="009C46DB"/>
    <w:rsid w:val="009C47DE"/>
    <w:rsid w:val="009C4809"/>
    <w:rsid w:val="009C4860"/>
    <w:rsid w:val="009C4916"/>
    <w:rsid w:val="009C4940"/>
    <w:rsid w:val="009C49CE"/>
    <w:rsid w:val="009C4A0D"/>
    <w:rsid w:val="009C4AA9"/>
    <w:rsid w:val="009C4B2A"/>
    <w:rsid w:val="009C4B9E"/>
    <w:rsid w:val="009C4BC4"/>
    <w:rsid w:val="009C4BFA"/>
    <w:rsid w:val="009C4CD9"/>
    <w:rsid w:val="009C4D45"/>
    <w:rsid w:val="009C4D8D"/>
    <w:rsid w:val="009C4E45"/>
    <w:rsid w:val="009C4F11"/>
    <w:rsid w:val="009C4F39"/>
    <w:rsid w:val="009C4FCD"/>
    <w:rsid w:val="009C50B1"/>
    <w:rsid w:val="009C50C1"/>
    <w:rsid w:val="009C511A"/>
    <w:rsid w:val="009C518B"/>
    <w:rsid w:val="009C5192"/>
    <w:rsid w:val="009C5238"/>
    <w:rsid w:val="009C53B9"/>
    <w:rsid w:val="009C5416"/>
    <w:rsid w:val="009C5431"/>
    <w:rsid w:val="009C5437"/>
    <w:rsid w:val="009C54E0"/>
    <w:rsid w:val="009C551F"/>
    <w:rsid w:val="009C5590"/>
    <w:rsid w:val="009C55AA"/>
    <w:rsid w:val="009C5691"/>
    <w:rsid w:val="009C56A4"/>
    <w:rsid w:val="009C56E2"/>
    <w:rsid w:val="009C56F5"/>
    <w:rsid w:val="009C5718"/>
    <w:rsid w:val="009C5722"/>
    <w:rsid w:val="009C574A"/>
    <w:rsid w:val="009C576C"/>
    <w:rsid w:val="009C591F"/>
    <w:rsid w:val="009C5947"/>
    <w:rsid w:val="009C59AF"/>
    <w:rsid w:val="009C59F6"/>
    <w:rsid w:val="009C59FB"/>
    <w:rsid w:val="009C5A08"/>
    <w:rsid w:val="009C5A33"/>
    <w:rsid w:val="009C5B73"/>
    <w:rsid w:val="009C5C89"/>
    <w:rsid w:val="009C5CE6"/>
    <w:rsid w:val="009C5CEA"/>
    <w:rsid w:val="009C5CFE"/>
    <w:rsid w:val="009C5D30"/>
    <w:rsid w:val="009C5D36"/>
    <w:rsid w:val="009C5D9A"/>
    <w:rsid w:val="009C5E88"/>
    <w:rsid w:val="009C5E9C"/>
    <w:rsid w:val="009C5F16"/>
    <w:rsid w:val="009C5F60"/>
    <w:rsid w:val="009C5F85"/>
    <w:rsid w:val="009C5FC8"/>
    <w:rsid w:val="009C6002"/>
    <w:rsid w:val="009C605D"/>
    <w:rsid w:val="009C60B7"/>
    <w:rsid w:val="009C60B9"/>
    <w:rsid w:val="009C60FE"/>
    <w:rsid w:val="009C6111"/>
    <w:rsid w:val="009C6188"/>
    <w:rsid w:val="009C6190"/>
    <w:rsid w:val="009C61A3"/>
    <w:rsid w:val="009C6215"/>
    <w:rsid w:val="009C6305"/>
    <w:rsid w:val="009C63B9"/>
    <w:rsid w:val="009C64DD"/>
    <w:rsid w:val="009C64F5"/>
    <w:rsid w:val="009C6548"/>
    <w:rsid w:val="009C6572"/>
    <w:rsid w:val="009C65B6"/>
    <w:rsid w:val="009C65F9"/>
    <w:rsid w:val="009C664D"/>
    <w:rsid w:val="009C666B"/>
    <w:rsid w:val="009C66EE"/>
    <w:rsid w:val="009C673F"/>
    <w:rsid w:val="009C6798"/>
    <w:rsid w:val="009C681A"/>
    <w:rsid w:val="009C6826"/>
    <w:rsid w:val="009C687F"/>
    <w:rsid w:val="009C68CF"/>
    <w:rsid w:val="009C6930"/>
    <w:rsid w:val="009C6951"/>
    <w:rsid w:val="009C697A"/>
    <w:rsid w:val="009C6A1C"/>
    <w:rsid w:val="009C6A22"/>
    <w:rsid w:val="009C6A47"/>
    <w:rsid w:val="009C6B7F"/>
    <w:rsid w:val="009C6C4A"/>
    <w:rsid w:val="009C6C88"/>
    <w:rsid w:val="009C6C9B"/>
    <w:rsid w:val="009C6CDE"/>
    <w:rsid w:val="009C6CE1"/>
    <w:rsid w:val="009C6CF4"/>
    <w:rsid w:val="009C6D12"/>
    <w:rsid w:val="009C6D69"/>
    <w:rsid w:val="009C6DB9"/>
    <w:rsid w:val="009C6DBE"/>
    <w:rsid w:val="009C6E4F"/>
    <w:rsid w:val="009C6E5C"/>
    <w:rsid w:val="009C6E61"/>
    <w:rsid w:val="009C6E69"/>
    <w:rsid w:val="009C6E81"/>
    <w:rsid w:val="009C6F8E"/>
    <w:rsid w:val="009C6FAB"/>
    <w:rsid w:val="009C6FFD"/>
    <w:rsid w:val="009C7047"/>
    <w:rsid w:val="009C70AA"/>
    <w:rsid w:val="009C7116"/>
    <w:rsid w:val="009C7208"/>
    <w:rsid w:val="009C7243"/>
    <w:rsid w:val="009C725D"/>
    <w:rsid w:val="009C7265"/>
    <w:rsid w:val="009C7373"/>
    <w:rsid w:val="009C73B8"/>
    <w:rsid w:val="009C74A4"/>
    <w:rsid w:val="009C74EC"/>
    <w:rsid w:val="009C760D"/>
    <w:rsid w:val="009C7738"/>
    <w:rsid w:val="009C7875"/>
    <w:rsid w:val="009C7877"/>
    <w:rsid w:val="009C799E"/>
    <w:rsid w:val="009C79ED"/>
    <w:rsid w:val="009C7A01"/>
    <w:rsid w:val="009C7AE3"/>
    <w:rsid w:val="009C7CBF"/>
    <w:rsid w:val="009C7CE8"/>
    <w:rsid w:val="009C7D47"/>
    <w:rsid w:val="009C7D5C"/>
    <w:rsid w:val="009C7DF0"/>
    <w:rsid w:val="009C7F15"/>
    <w:rsid w:val="009C7F81"/>
    <w:rsid w:val="009D003D"/>
    <w:rsid w:val="009D0115"/>
    <w:rsid w:val="009D0126"/>
    <w:rsid w:val="009D0133"/>
    <w:rsid w:val="009D026B"/>
    <w:rsid w:val="009D0280"/>
    <w:rsid w:val="009D02B4"/>
    <w:rsid w:val="009D02D0"/>
    <w:rsid w:val="009D02F3"/>
    <w:rsid w:val="009D031D"/>
    <w:rsid w:val="009D0346"/>
    <w:rsid w:val="009D034D"/>
    <w:rsid w:val="009D0444"/>
    <w:rsid w:val="009D0457"/>
    <w:rsid w:val="009D0477"/>
    <w:rsid w:val="009D0532"/>
    <w:rsid w:val="009D055E"/>
    <w:rsid w:val="009D056F"/>
    <w:rsid w:val="009D05EE"/>
    <w:rsid w:val="009D06F9"/>
    <w:rsid w:val="009D070A"/>
    <w:rsid w:val="009D0733"/>
    <w:rsid w:val="009D0774"/>
    <w:rsid w:val="009D0796"/>
    <w:rsid w:val="009D080D"/>
    <w:rsid w:val="009D0811"/>
    <w:rsid w:val="009D0853"/>
    <w:rsid w:val="009D0922"/>
    <w:rsid w:val="009D0931"/>
    <w:rsid w:val="009D0936"/>
    <w:rsid w:val="009D0945"/>
    <w:rsid w:val="009D0A93"/>
    <w:rsid w:val="009D0A9B"/>
    <w:rsid w:val="009D0C05"/>
    <w:rsid w:val="009D0C20"/>
    <w:rsid w:val="009D0C50"/>
    <w:rsid w:val="009D0CDE"/>
    <w:rsid w:val="009D0DB3"/>
    <w:rsid w:val="009D0EAD"/>
    <w:rsid w:val="009D0EB6"/>
    <w:rsid w:val="009D0EE6"/>
    <w:rsid w:val="009D0F6C"/>
    <w:rsid w:val="009D113D"/>
    <w:rsid w:val="009D117D"/>
    <w:rsid w:val="009D11E6"/>
    <w:rsid w:val="009D1247"/>
    <w:rsid w:val="009D12AA"/>
    <w:rsid w:val="009D153E"/>
    <w:rsid w:val="009D1681"/>
    <w:rsid w:val="009D168E"/>
    <w:rsid w:val="009D16F4"/>
    <w:rsid w:val="009D1777"/>
    <w:rsid w:val="009D17A0"/>
    <w:rsid w:val="009D17C3"/>
    <w:rsid w:val="009D17F2"/>
    <w:rsid w:val="009D181C"/>
    <w:rsid w:val="009D184D"/>
    <w:rsid w:val="009D1962"/>
    <w:rsid w:val="009D1A13"/>
    <w:rsid w:val="009D1AA9"/>
    <w:rsid w:val="009D1AD1"/>
    <w:rsid w:val="009D1C95"/>
    <w:rsid w:val="009D1D86"/>
    <w:rsid w:val="009D1D8C"/>
    <w:rsid w:val="009D1DEF"/>
    <w:rsid w:val="009D1F76"/>
    <w:rsid w:val="009D2129"/>
    <w:rsid w:val="009D2136"/>
    <w:rsid w:val="009D223F"/>
    <w:rsid w:val="009D225D"/>
    <w:rsid w:val="009D226E"/>
    <w:rsid w:val="009D22CA"/>
    <w:rsid w:val="009D22FB"/>
    <w:rsid w:val="009D231E"/>
    <w:rsid w:val="009D2390"/>
    <w:rsid w:val="009D23CC"/>
    <w:rsid w:val="009D2418"/>
    <w:rsid w:val="009D251E"/>
    <w:rsid w:val="009D2683"/>
    <w:rsid w:val="009D269D"/>
    <w:rsid w:val="009D26AA"/>
    <w:rsid w:val="009D26DB"/>
    <w:rsid w:val="009D2869"/>
    <w:rsid w:val="009D2879"/>
    <w:rsid w:val="009D28C2"/>
    <w:rsid w:val="009D2912"/>
    <w:rsid w:val="009D293D"/>
    <w:rsid w:val="009D2A2E"/>
    <w:rsid w:val="009D2A50"/>
    <w:rsid w:val="009D2BA2"/>
    <w:rsid w:val="009D2BCD"/>
    <w:rsid w:val="009D2C04"/>
    <w:rsid w:val="009D2C4D"/>
    <w:rsid w:val="009D2CCA"/>
    <w:rsid w:val="009D2E18"/>
    <w:rsid w:val="009D2F2B"/>
    <w:rsid w:val="009D3016"/>
    <w:rsid w:val="009D301B"/>
    <w:rsid w:val="009D3089"/>
    <w:rsid w:val="009D30B3"/>
    <w:rsid w:val="009D31D3"/>
    <w:rsid w:val="009D3209"/>
    <w:rsid w:val="009D3210"/>
    <w:rsid w:val="009D32C4"/>
    <w:rsid w:val="009D344A"/>
    <w:rsid w:val="009D3499"/>
    <w:rsid w:val="009D3567"/>
    <w:rsid w:val="009D3626"/>
    <w:rsid w:val="009D363B"/>
    <w:rsid w:val="009D36C8"/>
    <w:rsid w:val="009D3706"/>
    <w:rsid w:val="009D370B"/>
    <w:rsid w:val="009D372B"/>
    <w:rsid w:val="009D3783"/>
    <w:rsid w:val="009D37B8"/>
    <w:rsid w:val="009D396A"/>
    <w:rsid w:val="009D3993"/>
    <w:rsid w:val="009D3996"/>
    <w:rsid w:val="009D3A04"/>
    <w:rsid w:val="009D3AB7"/>
    <w:rsid w:val="009D3AC2"/>
    <w:rsid w:val="009D3ADA"/>
    <w:rsid w:val="009D3AF8"/>
    <w:rsid w:val="009D3BB9"/>
    <w:rsid w:val="009D3CB4"/>
    <w:rsid w:val="009D3CCB"/>
    <w:rsid w:val="009D3CD0"/>
    <w:rsid w:val="009D3D04"/>
    <w:rsid w:val="009D3E00"/>
    <w:rsid w:val="009D3E71"/>
    <w:rsid w:val="009D3FDC"/>
    <w:rsid w:val="009D4026"/>
    <w:rsid w:val="009D40B9"/>
    <w:rsid w:val="009D412A"/>
    <w:rsid w:val="009D4168"/>
    <w:rsid w:val="009D41AC"/>
    <w:rsid w:val="009D41E1"/>
    <w:rsid w:val="009D421F"/>
    <w:rsid w:val="009D4227"/>
    <w:rsid w:val="009D4236"/>
    <w:rsid w:val="009D42C1"/>
    <w:rsid w:val="009D4328"/>
    <w:rsid w:val="009D444E"/>
    <w:rsid w:val="009D4481"/>
    <w:rsid w:val="009D449A"/>
    <w:rsid w:val="009D4551"/>
    <w:rsid w:val="009D456A"/>
    <w:rsid w:val="009D457C"/>
    <w:rsid w:val="009D4589"/>
    <w:rsid w:val="009D46B7"/>
    <w:rsid w:val="009D477D"/>
    <w:rsid w:val="009D4829"/>
    <w:rsid w:val="009D48A3"/>
    <w:rsid w:val="009D4920"/>
    <w:rsid w:val="009D4953"/>
    <w:rsid w:val="009D49C5"/>
    <w:rsid w:val="009D49FF"/>
    <w:rsid w:val="009D4B0C"/>
    <w:rsid w:val="009D4B90"/>
    <w:rsid w:val="009D4CA2"/>
    <w:rsid w:val="009D4D0F"/>
    <w:rsid w:val="009D4E41"/>
    <w:rsid w:val="009D4E56"/>
    <w:rsid w:val="009D4E7B"/>
    <w:rsid w:val="009D4EA3"/>
    <w:rsid w:val="009D4F5F"/>
    <w:rsid w:val="009D4FCA"/>
    <w:rsid w:val="009D5159"/>
    <w:rsid w:val="009D51E2"/>
    <w:rsid w:val="009D51F4"/>
    <w:rsid w:val="009D5259"/>
    <w:rsid w:val="009D527C"/>
    <w:rsid w:val="009D531B"/>
    <w:rsid w:val="009D53C2"/>
    <w:rsid w:val="009D54B4"/>
    <w:rsid w:val="009D54CD"/>
    <w:rsid w:val="009D54F5"/>
    <w:rsid w:val="009D5580"/>
    <w:rsid w:val="009D5598"/>
    <w:rsid w:val="009D563C"/>
    <w:rsid w:val="009D5687"/>
    <w:rsid w:val="009D5756"/>
    <w:rsid w:val="009D57E4"/>
    <w:rsid w:val="009D57E8"/>
    <w:rsid w:val="009D5820"/>
    <w:rsid w:val="009D589B"/>
    <w:rsid w:val="009D58E0"/>
    <w:rsid w:val="009D5906"/>
    <w:rsid w:val="009D592A"/>
    <w:rsid w:val="009D593F"/>
    <w:rsid w:val="009D595A"/>
    <w:rsid w:val="009D596E"/>
    <w:rsid w:val="009D59BB"/>
    <w:rsid w:val="009D5A10"/>
    <w:rsid w:val="009D5A83"/>
    <w:rsid w:val="009D5B00"/>
    <w:rsid w:val="009D5B25"/>
    <w:rsid w:val="009D5B2A"/>
    <w:rsid w:val="009D5B39"/>
    <w:rsid w:val="009D5C4C"/>
    <w:rsid w:val="009D5C72"/>
    <w:rsid w:val="009D5C7F"/>
    <w:rsid w:val="009D5C8D"/>
    <w:rsid w:val="009D5CE5"/>
    <w:rsid w:val="009D5CE8"/>
    <w:rsid w:val="009D5D0D"/>
    <w:rsid w:val="009D5DEA"/>
    <w:rsid w:val="009D5E20"/>
    <w:rsid w:val="009D5E97"/>
    <w:rsid w:val="009D5ED4"/>
    <w:rsid w:val="009D5F47"/>
    <w:rsid w:val="009D6069"/>
    <w:rsid w:val="009D609D"/>
    <w:rsid w:val="009D623E"/>
    <w:rsid w:val="009D624A"/>
    <w:rsid w:val="009D625D"/>
    <w:rsid w:val="009D6297"/>
    <w:rsid w:val="009D6413"/>
    <w:rsid w:val="009D647A"/>
    <w:rsid w:val="009D6510"/>
    <w:rsid w:val="009D657B"/>
    <w:rsid w:val="009D6592"/>
    <w:rsid w:val="009D65A1"/>
    <w:rsid w:val="009D65BD"/>
    <w:rsid w:val="009D65EE"/>
    <w:rsid w:val="009D665D"/>
    <w:rsid w:val="009D66BC"/>
    <w:rsid w:val="009D66D9"/>
    <w:rsid w:val="009D66F8"/>
    <w:rsid w:val="009D672D"/>
    <w:rsid w:val="009D67BA"/>
    <w:rsid w:val="009D68BB"/>
    <w:rsid w:val="009D6941"/>
    <w:rsid w:val="009D6A45"/>
    <w:rsid w:val="009D6A50"/>
    <w:rsid w:val="009D6B17"/>
    <w:rsid w:val="009D6B2A"/>
    <w:rsid w:val="009D6B98"/>
    <w:rsid w:val="009D6BBB"/>
    <w:rsid w:val="009D6C9B"/>
    <w:rsid w:val="009D6D5B"/>
    <w:rsid w:val="009D6D75"/>
    <w:rsid w:val="009D6E09"/>
    <w:rsid w:val="009D6E4C"/>
    <w:rsid w:val="009D6E56"/>
    <w:rsid w:val="009D6EB8"/>
    <w:rsid w:val="009D6F1B"/>
    <w:rsid w:val="009D6F6C"/>
    <w:rsid w:val="009D6F86"/>
    <w:rsid w:val="009D6FB2"/>
    <w:rsid w:val="009D703A"/>
    <w:rsid w:val="009D7049"/>
    <w:rsid w:val="009D70DA"/>
    <w:rsid w:val="009D7127"/>
    <w:rsid w:val="009D71D0"/>
    <w:rsid w:val="009D71E9"/>
    <w:rsid w:val="009D7251"/>
    <w:rsid w:val="009D7253"/>
    <w:rsid w:val="009D725B"/>
    <w:rsid w:val="009D72C8"/>
    <w:rsid w:val="009D72CC"/>
    <w:rsid w:val="009D72FB"/>
    <w:rsid w:val="009D7370"/>
    <w:rsid w:val="009D73BD"/>
    <w:rsid w:val="009D73C9"/>
    <w:rsid w:val="009D73DD"/>
    <w:rsid w:val="009D7409"/>
    <w:rsid w:val="009D7431"/>
    <w:rsid w:val="009D75A8"/>
    <w:rsid w:val="009D7605"/>
    <w:rsid w:val="009D7635"/>
    <w:rsid w:val="009D76DC"/>
    <w:rsid w:val="009D77B7"/>
    <w:rsid w:val="009D77CC"/>
    <w:rsid w:val="009D77D8"/>
    <w:rsid w:val="009D782B"/>
    <w:rsid w:val="009D7856"/>
    <w:rsid w:val="009D7897"/>
    <w:rsid w:val="009D789D"/>
    <w:rsid w:val="009D791F"/>
    <w:rsid w:val="009D79BB"/>
    <w:rsid w:val="009D79C7"/>
    <w:rsid w:val="009D7A31"/>
    <w:rsid w:val="009D7B04"/>
    <w:rsid w:val="009D7B71"/>
    <w:rsid w:val="009D7BEB"/>
    <w:rsid w:val="009D7C26"/>
    <w:rsid w:val="009D7C31"/>
    <w:rsid w:val="009D7C9B"/>
    <w:rsid w:val="009D7D63"/>
    <w:rsid w:val="009E005B"/>
    <w:rsid w:val="009E00FD"/>
    <w:rsid w:val="009E0140"/>
    <w:rsid w:val="009E0182"/>
    <w:rsid w:val="009E0201"/>
    <w:rsid w:val="009E0235"/>
    <w:rsid w:val="009E0263"/>
    <w:rsid w:val="009E028D"/>
    <w:rsid w:val="009E02C0"/>
    <w:rsid w:val="009E0313"/>
    <w:rsid w:val="009E0339"/>
    <w:rsid w:val="009E033C"/>
    <w:rsid w:val="009E0347"/>
    <w:rsid w:val="009E042F"/>
    <w:rsid w:val="009E0503"/>
    <w:rsid w:val="009E0539"/>
    <w:rsid w:val="009E054C"/>
    <w:rsid w:val="009E0613"/>
    <w:rsid w:val="009E06BB"/>
    <w:rsid w:val="009E06F0"/>
    <w:rsid w:val="009E070B"/>
    <w:rsid w:val="009E082A"/>
    <w:rsid w:val="009E09B3"/>
    <w:rsid w:val="009E09D3"/>
    <w:rsid w:val="009E0A26"/>
    <w:rsid w:val="009E0A36"/>
    <w:rsid w:val="009E0B15"/>
    <w:rsid w:val="009E0B72"/>
    <w:rsid w:val="009E0B7B"/>
    <w:rsid w:val="009E0B8D"/>
    <w:rsid w:val="009E0BE9"/>
    <w:rsid w:val="009E0D8F"/>
    <w:rsid w:val="009E0D90"/>
    <w:rsid w:val="009E0DA4"/>
    <w:rsid w:val="009E0DEB"/>
    <w:rsid w:val="009E0E4F"/>
    <w:rsid w:val="009E0E6A"/>
    <w:rsid w:val="009E0E9C"/>
    <w:rsid w:val="009E0E9D"/>
    <w:rsid w:val="009E0F14"/>
    <w:rsid w:val="009E0F49"/>
    <w:rsid w:val="009E0FD2"/>
    <w:rsid w:val="009E0FF7"/>
    <w:rsid w:val="009E1047"/>
    <w:rsid w:val="009E1058"/>
    <w:rsid w:val="009E12B5"/>
    <w:rsid w:val="009E131B"/>
    <w:rsid w:val="009E1338"/>
    <w:rsid w:val="009E1381"/>
    <w:rsid w:val="009E13AC"/>
    <w:rsid w:val="009E1484"/>
    <w:rsid w:val="009E14A5"/>
    <w:rsid w:val="009E152F"/>
    <w:rsid w:val="009E157A"/>
    <w:rsid w:val="009E15B3"/>
    <w:rsid w:val="009E15F0"/>
    <w:rsid w:val="009E1623"/>
    <w:rsid w:val="009E164B"/>
    <w:rsid w:val="009E166D"/>
    <w:rsid w:val="009E16B5"/>
    <w:rsid w:val="009E16DD"/>
    <w:rsid w:val="009E16E1"/>
    <w:rsid w:val="009E16F0"/>
    <w:rsid w:val="009E16F6"/>
    <w:rsid w:val="009E1822"/>
    <w:rsid w:val="009E1866"/>
    <w:rsid w:val="009E188D"/>
    <w:rsid w:val="009E192E"/>
    <w:rsid w:val="009E1A5F"/>
    <w:rsid w:val="009E1A8D"/>
    <w:rsid w:val="009E1ABF"/>
    <w:rsid w:val="009E1AE6"/>
    <w:rsid w:val="009E1B3A"/>
    <w:rsid w:val="009E1B70"/>
    <w:rsid w:val="009E1B87"/>
    <w:rsid w:val="009E1C05"/>
    <w:rsid w:val="009E1D1D"/>
    <w:rsid w:val="009E1D4A"/>
    <w:rsid w:val="009E1D59"/>
    <w:rsid w:val="009E1DC6"/>
    <w:rsid w:val="009E1DD9"/>
    <w:rsid w:val="009E1E3D"/>
    <w:rsid w:val="009E1E55"/>
    <w:rsid w:val="009E1EB7"/>
    <w:rsid w:val="009E1F25"/>
    <w:rsid w:val="009E1F4C"/>
    <w:rsid w:val="009E1FBE"/>
    <w:rsid w:val="009E2054"/>
    <w:rsid w:val="009E206A"/>
    <w:rsid w:val="009E20A5"/>
    <w:rsid w:val="009E2168"/>
    <w:rsid w:val="009E21CB"/>
    <w:rsid w:val="009E21E2"/>
    <w:rsid w:val="009E2216"/>
    <w:rsid w:val="009E2288"/>
    <w:rsid w:val="009E2299"/>
    <w:rsid w:val="009E22CB"/>
    <w:rsid w:val="009E24D8"/>
    <w:rsid w:val="009E2588"/>
    <w:rsid w:val="009E2589"/>
    <w:rsid w:val="009E258D"/>
    <w:rsid w:val="009E25D9"/>
    <w:rsid w:val="009E2632"/>
    <w:rsid w:val="009E268C"/>
    <w:rsid w:val="009E26FE"/>
    <w:rsid w:val="009E2716"/>
    <w:rsid w:val="009E278B"/>
    <w:rsid w:val="009E27C3"/>
    <w:rsid w:val="009E27EA"/>
    <w:rsid w:val="009E2808"/>
    <w:rsid w:val="009E2849"/>
    <w:rsid w:val="009E28B5"/>
    <w:rsid w:val="009E296D"/>
    <w:rsid w:val="009E29B2"/>
    <w:rsid w:val="009E29B8"/>
    <w:rsid w:val="009E29D9"/>
    <w:rsid w:val="009E2AFE"/>
    <w:rsid w:val="009E2B79"/>
    <w:rsid w:val="009E2B9C"/>
    <w:rsid w:val="009E2CD7"/>
    <w:rsid w:val="009E2CE4"/>
    <w:rsid w:val="009E2DCD"/>
    <w:rsid w:val="009E2E67"/>
    <w:rsid w:val="009E2E78"/>
    <w:rsid w:val="009E2F0A"/>
    <w:rsid w:val="009E301A"/>
    <w:rsid w:val="009E3081"/>
    <w:rsid w:val="009E309C"/>
    <w:rsid w:val="009E30DE"/>
    <w:rsid w:val="009E3200"/>
    <w:rsid w:val="009E323F"/>
    <w:rsid w:val="009E324E"/>
    <w:rsid w:val="009E325B"/>
    <w:rsid w:val="009E32C3"/>
    <w:rsid w:val="009E33F4"/>
    <w:rsid w:val="009E3455"/>
    <w:rsid w:val="009E3493"/>
    <w:rsid w:val="009E34EB"/>
    <w:rsid w:val="009E3593"/>
    <w:rsid w:val="009E35C8"/>
    <w:rsid w:val="009E3657"/>
    <w:rsid w:val="009E36F5"/>
    <w:rsid w:val="009E375A"/>
    <w:rsid w:val="009E37CE"/>
    <w:rsid w:val="009E382D"/>
    <w:rsid w:val="009E38FE"/>
    <w:rsid w:val="009E3916"/>
    <w:rsid w:val="009E3940"/>
    <w:rsid w:val="009E3979"/>
    <w:rsid w:val="009E399D"/>
    <w:rsid w:val="009E39D1"/>
    <w:rsid w:val="009E3AAC"/>
    <w:rsid w:val="009E3B01"/>
    <w:rsid w:val="009E3B2C"/>
    <w:rsid w:val="009E3B4B"/>
    <w:rsid w:val="009E3BC3"/>
    <w:rsid w:val="009E3C0E"/>
    <w:rsid w:val="009E3D17"/>
    <w:rsid w:val="009E3D50"/>
    <w:rsid w:val="009E3E13"/>
    <w:rsid w:val="009E3E28"/>
    <w:rsid w:val="009E3E56"/>
    <w:rsid w:val="009E3EB7"/>
    <w:rsid w:val="009E3EFD"/>
    <w:rsid w:val="009E3F16"/>
    <w:rsid w:val="009E3F60"/>
    <w:rsid w:val="009E411B"/>
    <w:rsid w:val="009E4138"/>
    <w:rsid w:val="009E41D0"/>
    <w:rsid w:val="009E41EF"/>
    <w:rsid w:val="009E41F2"/>
    <w:rsid w:val="009E423D"/>
    <w:rsid w:val="009E427A"/>
    <w:rsid w:val="009E42A7"/>
    <w:rsid w:val="009E42B8"/>
    <w:rsid w:val="009E430D"/>
    <w:rsid w:val="009E431C"/>
    <w:rsid w:val="009E4424"/>
    <w:rsid w:val="009E448A"/>
    <w:rsid w:val="009E44F1"/>
    <w:rsid w:val="009E458A"/>
    <w:rsid w:val="009E461F"/>
    <w:rsid w:val="009E470F"/>
    <w:rsid w:val="009E4713"/>
    <w:rsid w:val="009E4761"/>
    <w:rsid w:val="009E4764"/>
    <w:rsid w:val="009E47EC"/>
    <w:rsid w:val="009E4897"/>
    <w:rsid w:val="009E48A8"/>
    <w:rsid w:val="009E48C3"/>
    <w:rsid w:val="009E4934"/>
    <w:rsid w:val="009E4997"/>
    <w:rsid w:val="009E4A18"/>
    <w:rsid w:val="009E4A24"/>
    <w:rsid w:val="009E4A4E"/>
    <w:rsid w:val="009E4AFB"/>
    <w:rsid w:val="009E4BBD"/>
    <w:rsid w:val="009E4BF2"/>
    <w:rsid w:val="009E4CA3"/>
    <w:rsid w:val="009E4D5D"/>
    <w:rsid w:val="009E4D7D"/>
    <w:rsid w:val="009E4D97"/>
    <w:rsid w:val="009E4E52"/>
    <w:rsid w:val="009E4E92"/>
    <w:rsid w:val="009E4F23"/>
    <w:rsid w:val="009E4F48"/>
    <w:rsid w:val="009E501C"/>
    <w:rsid w:val="009E5021"/>
    <w:rsid w:val="009E509F"/>
    <w:rsid w:val="009E50B6"/>
    <w:rsid w:val="009E50CA"/>
    <w:rsid w:val="009E511A"/>
    <w:rsid w:val="009E518D"/>
    <w:rsid w:val="009E5212"/>
    <w:rsid w:val="009E521C"/>
    <w:rsid w:val="009E535B"/>
    <w:rsid w:val="009E5372"/>
    <w:rsid w:val="009E53AD"/>
    <w:rsid w:val="009E5473"/>
    <w:rsid w:val="009E54C6"/>
    <w:rsid w:val="009E557F"/>
    <w:rsid w:val="009E55B0"/>
    <w:rsid w:val="009E5607"/>
    <w:rsid w:val="009E561D"/>
    <w:rsid w:val="009E563A"/>
    <w:rsid w:val="009E568E"/>
    <w:rsid w:val="009E56FD"/>
    <w:rsid w:val="009E5813"/>
    <w:rsid w:val="009E583E"/>
    <w:rsid w:val="009E589C"/>
    <w:rsid w:val="009E58DD"/>
    <w:rsid w:val="009E591C"/>
    <w:rsid w:val="009E5980"/>
    <w:rsid w:val="009E5A25"/>
    <w:rsid w:val="009E5A47"/>
    <w:rsid w:val="009E5A4C"/>
    <w:rsid w:val="009E5A7A"/>
    <w:rsid w:val="009E5A8C"/>
    <w:rsid w:val="009E5C02"/>
    <w:rsid w:val="009E5D15"/>
    <w:rsid w:val="009E5D37"/>
    <w:rsid w:val="009E5E34"/>
    <w:rsid w:val="009E5E6F"/>
    <w:rsid w:val="009E5EDC"/>
    <w:rsid w:val="009E5F21"/>
    <w:rsid w:val="009E5F8B"/>
    <w:rsid w:val="009E5FAE"/>
    <w:rsid w:val="009E5FB7"/>
    <w:rsid w:val="009E600E"/>
    <w:rsid w:val="009E6081"/>
    <w:rsid w:val="009E60A0"/>
    <w:rsid w:val="009E615A"/>
    <w:rsid w:val="009E616F"/>
    <w:rsid w:val="009E61C8"/>
    <w:rsid w:val="009E6216"/>
    <w:rsid w:val="009E6221"/>
    <w:rsid w:val="009E627E"/>
    <w:rsid w:val="009E62A0"/>
    <w:rsid w:val="009E62F4"/>
    <w:rsid w:val="009E6314"/>
    <w:rsid w:val="009E6338"/>
    <w:rsid w:val="009E635C"/>
    <w:rsid w:val="009E6425"/>
    <w:rsid w:val="009E6430"/>
    <w:rsid w:val="009E649F"/>
    <w:rsid w:val="009E64B8"/>
    <w:rsid w:val="009E655A"/>
    <w:rsid w:val="009E6573"/>
    <w:rsid w:val="009E65D9"/>
    <w:rsid w:val="009E65FB"/>
    <w:rsid w:val="009E66C5"/>
    <w:rsid w:val="009E672E"/>
    <w:rsid w:val="009E6743"/>
    <w:rsid w:val="009E685A"/>
    <w:rsid w:val="009E695A"/>
    <w:rsid w:val="009E6988"/>
    <w:rsid w:val="009E69E4"/>
    <w:rsid w:val="009E69F1"/>
    <w:rsid w:val="009E6A6E"/>
    <w:rsid w:val="009E6A71"/>
    <w:rsid w:val="009E6A94"/>
    <w:rsid w:val="009E6B32"/>
    <w:rsid w:val="009E6B9B"/>
    <w:rsid w:val="009E6BF8"/>
    <w:rsid w:val="009E6C0B"/>
    <w:rsid w:val="009E6C9F"/>
    <w:rsid w:val="009E6CC0"/>
    <w:rsid w:val="009E6D98"/>
    <w:rsid w:val="009E6EFD"/>
    <w:rsid w:val="009E6EFF"/>
    <w:rsid w:val="009E6F67"/>
    <w:rsid w:val="009E6FFB"/>
    <w:rsid w:val="009E70BB"/>
    <w:rsid w:val="009E70C3"/>
    <w:rsid w:val="009E70FD"/>
    <w:rsid w:val="009E71B1"/>
    <w:rsid w:val="009E72C0"/>
    <w:rsid w:val="009E7311"/>
    <w:rsid w:val="009E7342"/>
    <w:rsid w:val="009E736B"/>
    <w:rsid w:val="009E7389"/>
    <w:rsid w:val="009E73D7"/>
    <w:rsid w:val="009E74E7"/>
    <w:rsid w:val="009E755F"/>
    <w:rsid w:val="009E75A9"/>
    <w:rsid w:val="009E7668"/>
    <w:rsid w:val="009E76A1"/>
    <w:rsid w:val="009E76A8"/>
    <w:rsid w:val="009E772A"/>
    <w:rsid w:val="009E7827"/>
    <w:rsid w:val="009E7986"/>
    <w:rsid w:val="009E79DB"/>
    <w:rsid w:val="009E7A3A"/>
    <w:rsid w:val="009E7A50"/>
    <w:rsid w:val="009E7AC7"/>
    <w:rsid w:val="009E7AE3"/>
    <w:rsid w:val="009E7AEA"/>
    <w:rsid w:val="009E7B23"/>
    <w:rsid w:val="009E7B6F"/>
    <w:rsid w:val="009E7BDF"/>
    <w:rsid w:val="009E7BF6"/>
    <w:rsid w:val="009E7D07"/>
    <w:rsid w:val="009E7D24"/>
    <w:rsid w:val="009E7DC9"/>
    <w:rsid w:val="009E7E3A"/>
    <w:rsid w:val="009E7EB4"/>
    <w:rsid w:val="009E7F1B"/>
    <w:rsid w:val="009E7F9D"/>
    <w:rsid w:val="009F0051"/>
    <w:rsid w:val="009F0073"/>
    <w:rsid w:val="009F0092"/>
    <w:rsid w:val="009F00D5"/>
    <w:rsid w:val="009F010D"/>
    <w:rsid w:val="009F015D"/>
    <w:rsid w:val="009F01DA"/>
    <w:rsid w:val="009F0219"/>
    <w:rsid w:val="009F025C"/>
    <w:rsid w:val="009F0282"/>
    <w:rsid w:val="009F02F8"/>
    <w:rsid w:val="009F0343"/>
    <w:rsid w:val="009F03B7"/>
    <w:rsid w:val="009F0404"/>
    <w:rsid w:val="009F0445"/>
    <w:rsid w:val="009F04E3"/>
    <w:rsid w:val="009F04E7"/>
    <w:rsid w:val="009F054C"/>
    <w:rsid w:val="009F05BE"/>
    <w:rsid w:val="009F05FC"/>
    <w:rsid w:val="009F0639"/>
    <w:rsid w:val="009F072B"/>
    <w:rsid w:val="009F075C"/>
    <w:rsid w:val="009F0774"/>
    <w:rsid w:val="009F07C2"/>
    <w:rsid w:val="009F07C5"/>
    <w:rsid w:val="009F07E1"/>
    <w:rsid w:val="009F0828"/>
    <w:rsid w:val="009F0845"/>
    <w:rsid w:val="009F08A9"/>
    <w:rsid w:val="009F0974"/>
    <w:rsid w:val="009F0B76"/>
    <w:rsid w:val="009F0B86"/>
    <w:rsid w:val="009F0BF8"/>
    <w:rsid w:val="009F0C6E"/>
    <w:rsid w:val="009F0CFB"/>
    <w:rsid w:val="009F0DDF"/>
    <w:rsid w:val="009F0EEE"/>
    <w:rsid w:val="009F0F7E"/>
    <w:rsid w:val="009F0FC8"/>
    <w:rsid w:val="009F0FCF"/>
    <w:rsid w:val="009F107B"/>
    <w:rsid w:val="009F10BE"/>
    <w:rsid w:val="009F1183"/>
    <w:rsid w:val="009F123B"/>
    <w:rsid w:val="009F1264"/>
    <w:rsid w:val="009F1288"/>
    <w:rsid w:val="009F135B"/>
    <w:rsid w:val="009F1373"/>
    <w:rsid w:val="009F1384"/>
    <w:rsid w:val="009F13B2"/>
    <w:rsid w:val="009F13BB"/>
    <w:rsid w:val="009F14C6"/>
    <w:rsid w:val="009F154F"/>
    <w:rsid w:val="009F1571"/>
    <w:rsid w:val="009F15D2"/>
    <w:rsid w:val="009F1729"/>
    <w:rsid w:val="009F1782"/>
    <w:rsid w:val="009F1798"/>
    <w:rsid w:val="009F17C1"/>
    <w:rsid w:val="009F17D3"/>
    <w:rsid w:val="009F17FC"/>
    <w:rsid w:val="009F180C"/>
    <w:rsid w:val="009F1834"/>
    <w:rsid w:val="009F1839"/>
    <w:rsid w:val="009F19AA"/>
    <w:rsid w:val="009F1A4B"/>
    <w:rsid w:val="009F1B03"/>
    <w:rsid w:val="009F1B7D"/>
    <w:rsid w:val="009F1BF4"/>
    <w:rsid w:val="009F1C89"/>
    <w:rsid w:val="009F1CA6"/>
    <w:rsid w:val="009F1CAB"/>
    <w:rsid w:val="009F1CFC"/>
    <w:rsid w:val="009F1D24"/>
    <w:rsid w:val="009F1DC4"/>
    <w:rsid w:val="009F1DCA"/>
    <w:rsid w:val="009F1DCD"/>
    <w:rsid w:val="009F1DD6"/>
    <w:rsid w:val="009F1E05"/>
    <w:rsid w:val="009F1E7D"/>
    <w:rsid w:val="009F1E96"/>
    <w:rsid w:val="009F1E9D"/>
    <w:rsid w:val="009F1ECB"/>
    <w:rsid w:val="009F2007"/>
    <w:rsid w:val="009F203C"/>
    <w:rsid w:val="009F2044"/>
    <w:rsid w:val="009F211D"/>
    <w:rsid w:val="009F2219"/>
    <w:rsid w:val="009F2330"/>
    <w:rsid w:val="009F23C1"/>
    <w:rsid w:val="009F2416"/>
    <w:rsid w:val="009F241C"/>
    <w:rsid w:val="009F242F"/>
    <w:rsid w:val="009F2438"/>
    <w:rsid w:val="009F24F4"/>
    <w:rsid w:val="009F255F"/>
    <w:rsid w:val="009F2562"/>
    <w:rsid w:val="009F25CA"/>
    <w:rsid w:val="009F2626"/>
    <w:rsid w:val="009F266A"/>
    <w:rsid w:val="009F271A"/>
    <w:rsid w:val="009F282F"/>
    <w:rsid w:val="009F28B2"/>
    <w:rsid w:val="009F28BC"/>
    <w:rsid w:val="009F28BD"/>
    <w:rsid w:val="009F28CB"/>
    <w:rsid w:val="009F296E"/>
    <w:rsid w:val="009F2995"/>
    <w:rsid w:val="009F299D"/>
    <w:rsid w:val="009F29B1"/>
    <w:rsid w:val="009F2AF6"/>
    <w:rsid w:val="009F2B02"/>
    <w:rsid w:val="009F2BBA"/>
    <w:rsid w:val="009F2BC3"/>
    <w:rsid w:val="009F2C78"/>
    <w:rsid w:val="009F2DEE"/>
    <w:rsid w:val="009F2E32"/>
    <w:rsid w:val="009F2E83"/>
    <w:rsid w:val="009F2E96"/>
    <w:rsid w:val="009F2F1D"/>
    <w:rsid w:val="009F2F73"/>
    <w:rsid w:val="009F2FA6"/>
    <w:rsid w:val="009F3038"/>
    <w:rsid w:val="009F30E5"/>
    <w:rsid w:val="009F3126"/>
    <w:rsid w:val="009F315A"/>
    <w:rsid w:val="009F317C"/>
    <w:rsid w:val="009F3198"/>
    <w:rsid w:val="009F31B7"/>
    <w:rsid w:val="009F31F1"/>
    <w:rsid w:val="009F321D"/>
    <w:rsid w:val="009F325F"/>
    <w:rsid w:val="009F3277"/>
    <w:rsid w:val="009F327F"/>
    <w:rsid w:val="009F3296"/>
    <w:rsid w:val="009F32C2"/>
    <w:rsid w:val="009F3360"/>
    <w:rsid w:val="009F337C"/>
    <w:rsid w:val="009F3402"/>
    <w:rsid w:val="009F3494"/>
    <w:rsid w:val="009F34EE"/>
    <w:rsid w:val="009F3519"/>
    <w:rsid w:val="009F3552"/>
    <w:rsid w:val="009F360C"/>
    <w:rsid w:val="009F363B"/>
    <w:rsid w:val="009F3695"/>
    <w:rsid w:val="009F3708"/>
    <w:rsid w:val="009F3740"/>
    <w:rsid w:val="009F3832"/>
    <w:rsid w:val="009F386D"/>
    <w:rsid w:val="009F3888"/>
    <w:rsid w:val="009F38A4"/>
    <w:rsid w:val="009F38AC"/>
    <w:rsid w:val="009F38DA"/>
    <w:rsid w:val="009F392F"/>
    <w:rsid w:val="009F395F"/>
    <w:rsid w:val="009F3979"/>
    <w:rsid w:val="009F3A15"/>
    <w:rsid w:val="009F3A37"/>
    <w:rsid w:val="009F3B81"/>
    <w:rsid w:val="009F3BD4"/>
    <w:rsid w:val="009F3C00"/>
    <w:rsid w:val="009F3C05"/>
    <w:rsid w:val="009F3C1F"/>
    <w:rsid w:val="009F3CF6"/>
    <w:rsid w:val="009F3D69"/>
    <w:rsid w:val="009F3DF4"/>
    <w:rsid w:val="009F3E2E"/>
    <w:rsid w:val="009F3EA4"/>
    <w:rsid w:val="009F3F14"/>
    <w:rsid w:val="009F3F71"/>
    <w:rsid w:val="009F3FA8"/>
    <w:rsid w:val="009F3FBD"/>
    <w:rsid w:val="009F406A"/>
    <w:rsid w:val="009F411F"/>
    <w:rsid w:val="009F420A"/>
    <w:rsid w:val="009F4219"/>
    <w:rsid w:val="009F4223"/>
    <w:rsid w:val="009F4249"/>
    <w:rsid w:val="009F4263"/>
    <w:rsid w:val="009F4341"/>
    <w:rsid w:val="009F43E4"/>
    <w:rsid w:val="009F43EA"/>
    <w:rsid w:val="009F43EB"/>
    <w:rsid w:val="009F4402"/>
    <w:rsid w:val="009F4443"/>
    <w:rsid w:val="009F4466"/>
    <w:rsid w:val="009F4496"/>
    <w:rsid w:val="009F4548"/>
    <w:rsid w:val="009F4582"/>
    <w:rsid w:val="009F45DE"/>
    <w:rsid w:val="009F46A6"/>
    <w:rsid w:val="009F4891"/>
    <w:rsid w:val="009F489F"/>
    <w:rsid w:val="009F4A36"/>
    <w:rsid w:val="009F4BF2"/>
    <w:rsid w:val="009F4C3C"/>
    <w:rsid w:val="009F4D6A"/>
    <w:rsid w:val="009F4DA4"/>
    <w:rsid w:val="009F4DC8"/>
    <w:rsid w:val="009F4DF2"/>
    <w:rsid w:val="009F4DF6"/>
    <w:rsid w:val="009F4E06"/>
    <w:rsid w:val="009F4E0B"/>
    <w:rsid w:val="009F4E5C"/>
    <w:rsid w:val="009F4E95"/>
    <w:rsid w:val="009F4EB9"/>
    <w:rsid w:val="009F4EF3"/>
    <w:rsid w:val="009F4FEB"/>
    <w:rsid w:val="009F4FFF"/>
    <w:rsid w:val="009F5100"/>
    <w:rsid w:val="009F5147"/>
    <w:rsid w:val="009F5159"/>
    <w:rsid w:val="009F51B8"/>
    <w:rsid w:val="009F527B"/>
    <w:rsid w:val="009F53C3"/>
    <w:rsid w:val="009F548E"/>
    <w:rsid w:val="009F55C7"/>
    <w:rsid w:val="009F56EA"/>
    <w:rsid w:val="009F575D"/>
    <w:rsid w:val="009F58CD"/>
    <w:rsid w:val="009F5978"/>
    <w:rsid w:val="009F5A39"/>
    <w:rsid w:val="009F5A77"/>
    <w:rsid w:val="009F5A82"/>
    <w:rsid w:val="009F5AD3"/>
    <w:rsid w:val="009F5AE6"/>
    <w:rsid w:val="009F5B6D"/>
    <w:rsid w:val="009F5B8B"/>
    <w:rsid w:val="009F5B91"/>
    <w:rsid w:val="009F5BD4"/>
    <w:rsid w:val="009F5CAB"/>
    <w:rsid w:val="009F5D40"/>
    <w:rsid w:val="009F5ECB"/>
    <w:rsid w:val="009F5ED8"/>
    <w:rsid w:val="009F5F27"/>
    <w:rsid w:val="009F5F7C"/>
    <w:rsid w:val="009F600D"/>
    <w:rsid w:val="009F6030"/>
    <w:rsid w:val="009F6161"/>
    <w:rsid w:val="009F6232"/>
    <w:rsid w:val="009F6248"/>
    <w:rsid w:val="009F62B8"/>
    <w:rsid w:val="009F62CE"/>
    <w:rsid w:val="009F62F1"/>
    <w:rsid w:val="009F63A2"/>
    <w:rsid w:val="009F63A5"/>
    <w:rsid w:val="009F63A6"/>
    <w:rsid w:val="009F63AC"/>
    <w:rsid w:val="009F63CE"/>
    <w:rsid w:val="009F63FD"/>
    <w:rsid w:val="009F6443"/>
    <w:rsid w:val="009F64FB"/>
    <w:rsid w:val="009F65B7"/>
    <w:rsid w:val="009F662C"/>
    <w:rsid w:val="009F6740"/>
    <w:rsid w:val="009F67B3"/>
    <w:rsid w:val="009F67E9"/>
    <w:rsid w:val="009F69CC"/>
    <w:rsid w:val="009F6B2C"/>
    <w:rsid w:val="009F6B30"/>
    <w:rsid w:val="009F6B69"/>
    <w:rsid w:val="009F6BA8"/>
    <w:rsid w:val="009F6BE8"/>
    <w:rsid w:val="009F6BFE"/>
    <w:rsid w:val="009F6C32"/>
    <w:rsid w:val="009F6C8F"/>
    <w:rsid w:val="009F6CAD"/>
    <w:rsid w:val="009F6D11"/>
    <w:rsid w:val="009F6E2E"/>
    <w:rsid w:val="009F6E4A"/>
    <w:rsid w:val="009F6E54"/>
    <w:rsid w:val="009F6F09"/>
    <w:rsid w:val="009F6F10"/>
    <w:rsid w:val="009F6F1C"/>
    <w:rsid w:val="009F6F27"/>
    <w:rsid w:val="009F6F2E"/>
    <w:rsid w:val="009F6F6C"/>
    <w:rsid w:val="009F703B"/>
    <w:rsid w:val="009F703D"/>
    <w:rsid w:val="009F7074"/>
    <w:rsid w:val="009F707D"/>
    <w:rsid w:val="009F7085"/>
    <w:rsid w:val="009F713C"/>
    <w:rsid w:val="009F71C5"/>
    <w:rsid w:val="009F7259"/>
    <w:rsid w:val="009F726E"/>
    <w:rsid w:val="009F72DC"/>
    <w:rsid w:val="009F7319"/>
    <w:rsid w:val="009F735C"/>
    <w:rsid w:val="009F737A"/>
    <w:rsid w:val="009F73B9"/>
    <w:rsid w:val="009F7446"/>
    <w:rsid w:val="009F74BE"/>
    <w:rsid w:val="009F7513"/>
    <w:rsid w:val="009F755A"/>
    <w:rsid w:val="009F75B4"/>
    <w:rsid w:val="009F7633"/>
    <w:rsid w:val="009F76AB"/>
    <w:rsid w:val="009F76C3"/>
    <w:rsid w:val="009F76DF"/>
    <w:rsid w:val="009F770F"/>
    <w:rsid w:val="009F7726"/>
    <w:rsid w:val="009F781B"/>
    <w:rsid w:val="009F7830"/>
    <w:rsid w:val="009F788F"/>
    <w:rsid w:val="009F78BC"/>
    <w:rsid w:val="009F7904"/>
    <w:rsid w:val="009F7A45"/>
    <w:rsid w:val="009F7C28"/>
    <w:rsid w:val="009F7CB5"/>
    <w:rsid w:val="009F7DBE"/>
    <w:rsid w:val="009F7DDE"/>
    <w:rsid w:val="009F7DF7"/>
    <w:rsid w:val="009F7E04"/>
    <w:rsid w:val="009F7E3F"/>
    <w:rsid w:val="009F7E64"/>
    <w:rsid w:val="009F7F1F"/>
    <w:rsid w:val="009F7F6A"/>
    <w:rsid w:val="009F7FD8"/>
    <w:rsid w:val="00A00110"/>
    <w:rsid w:val="00A00141"/>
    <w:rsid w:val="00A001A9"/>
    <w:rsid w:val="00A001D1"/>
    <w:rsid w:val="00A0020F"/>
    <w:rsid w:val="00A002C4"/>
    <w:rsid w:val="00A002CB"/>
    <w:rsid w:val="00A002DE"/>
    <w:rsid w:val="00A00463"/>
    <w:rsid w:val="00A0047F"/>
    <w:rsid w:val="00A004A8"/>
    <w:rsid w:val="00A0052C"/>
    <w:rsid w:val="00A005C4"/>
    <w:rsid w:val="00A0061E"/>
    <w:rsid w:val="00A0064D"/>
    <w:rsid w:val="00A006C3"/>
    <w:rsid w:val="00A006CB"/>
    <w:rsid w:val="00A0075F"/>
    <w:rsid w:val="00A00760"/>
    <w:rsid w:val="00A0076E"/>
    <w:rsid w:val="00A007CF"/>
    <w:rsid w:val="00A00923"/>
    <w:rsid w:val="00A00930"/>
    <w:rsid w:val="00A00949"/>
    <w:rsid w:val="00A00951"/>
    <w:rsid w:val="00A0097A"/>
    <w:rsid w:val="00A00987"/>
    <w:rsid w:val="00A009C0"/>
    <w:rsid w:val="00A00A0A"/>
    <w:rsid w:val="00A00AA5"/>
    <w:rsid w:val="00A00ACB"/>
    <w:rsid w:val="00A00B7A"/>
    <w:rsid w:val="00A00CC6"/>
    <w:rsid w:val="00A00CEA"/>
    <w:rsid w:val="00A00D5B"/>
    <w:rsid w:val="00A00D5E"/>
    <w:rsid w:val="00A00D6E"/>
    <w:rsid w:val="00A00DBD"/>
    <w:rsid w:val="00A00DBE"/>
    <w:rsid w:val="00A00E06"/>
    <w:rsid w:val="00A00E1C"/>
    <w:rsid w:val="00A00E56"/>
    <w:rsid w:val="00A00E5A"/>
    <w:rsid w:val="00A00EC0"/>
    <w:rsid w:val="00A00ED3"/>
    <w:rsid w:val="00A00F02"/>
    <w:rsid w:val="00A010A5"/>
    <w:rsid w:val="00A010CD"/>
    <w:rsid w:val="00A010DF"/>
    <w:rsid w:val="00A01140"/>
    <w:rsid w:val="00A011DF"/>
    <w:rsid w:val="00A01299"/>
    <w:rsid w:val="00A012AE"/>
    <w:rsid w:val="00A012BB"/>
    <w:rsid w:val="00A012C2"/>
    <w:rsid w:val="00A012D2"/>
    <w:rsid w:val="00A0130E"/>
    <w:rsid w:val="00A0137A"/>
    <w:rsid w:val="00A013AE"/>
    <w:rsid w:val="00A013F4"/>
    <w:rsid w:val="00A01425"/>
    <w:rsid w:val="00A0147C"/>
    <w:rsid w:val="00A01483"/>
    <w:rsid w:val="00A014AA"/>
    <w:rsid w:val="00A014BE"/>
    <w:rsid w:val="00A015D1"/>
    <w:rsid w:val="00A0161E"/>
    <w:rsid w:val="00A0166B"/>
    <w:rsid w:val="00A0168F"/>
    <w:rsid w:val="00A01775"/>
    <w:rsid w:val="00A01788"/>
    <w:rsid w:val="00A017EC"/>
    <w:rsid w:val="00A019B4"/>
    <w:rsid w:val="00A019E0"/>
    <w:rsid w:val="00A01A16"/>
    <w:rsid w:val="00A01A36"/>
    <w:rsid w:val="00A01C5C"/>
    <w:rsid w:val="00A01CA7"/>
    <w:rsid w:val="00A01CD0"/>
    <w:rsid w:val="00A01D0A"/>
    <w:rsid w:val="00A01DF1"/>
    <w:rsid w:val="00A01F55"/>
    <w:rsid w:val="00A01F9A"/>
    <w:rsid w:val="00A02040"/>
    <w:rsid w:val="00A0218F"/>
    <w:rsid w:val="00A02214"/>
    <w:rsid w:val="00A02227"/>
    <w:rsid w:val="00A02253"/>
    <w:rsid w:val="00A0227F"/>
    <w:rsid w:val="00A02300"/>
    <w:rsid w:val="00A02349"/>
    <w:rsid w:val="00A0234C"/>
    <w:rsid w:val="00A023F2"/>
    <w:rsid w:val="00A023FF"/>
    <w:rsid w:val="00A0258E"/>
    <w:rsid w:val="00A025F8"/>
    <w:rsid w:val="00A02643"/>
    <w:rsid w:val="00A0268D"/>
    <w:rsid w:val="00A02704"/>
    <w:rsid w:val="00A02712"/>
    <w:rsid w:val="00A027AF"/>
    <w:rsid w:val="00A028B0"/>
    <w:rsid w:val="00A028EE"/>
    <w:rsid w:val="00A0292B"/>
    <w:rsid w:val="00A0293D"/>
    <w:rsid w:val="00A029EA"/>
    <w:rsid w:val="00A02A0F"/>
    <w:rsid w:val="00A02AC1"/>
    <w:rsid w:val="00A02AF7"/>
    <w:rsid w:val="00A02B1E"/>
    <w:rsid w:val="00A02C19"/>
    <w:rsid w:val="00A02C4D"/>
    <w:rsid w:val="00A02C92"/>
    <w:rsid w:val="00A02D4E"/>
    <w:rsid w:val="00A02E2D"/>
    <w:rsid w:val="00A02E52"/>
    <w:rsid w:val="00A02F00"/>
    <w:rsid w:val="00A02F1A"/>
    <w:rsid w:val="00A02F3D"/>
    <w:rsid w:val="00A02F5E"/>
    <w:rsid w:val="00A02F61"/>
    <w:rsid w:val="00A0303A"/>
    <w:rsid w:val="00A03060"/>
    <w:rsid w:val="00A030C3"/>
    <w:rsid w:val="00A030F8"/>
    <w:rsid w:val="00A0310C"/>
    <w:rsid w:val="00A0316E"/>
    <w:rsid w:val="00A03197"/>
    <w:rsid w:val="00A031A4"/>
    <w:rsid w:val="00A031E1"/>
    <w:rsid w:val="00A0325B"/>
    <w:rsid w:val="00A032AE"/>
    <w:rsid w:val="00A03355"/>
    <w:rsid w:val="00A03362"/>
    <w:rsid w:val="00A0336C"/>
    <w:rsid w:val="00A03393"/>
    <w:rsid w:val="00A033B4"/>
    <w:rsid w:val="00A0349E"/>
    <w:rsid w:val="00A034C9"/>
    <w:rsid w:val="00A03515"/>
    <w:rsid w:val="00A03564"/>
    <w:rsid w:val="00A03568"/>
    <w:rsid w:val="00A035EE"/>
    <w:rsid w:val="00A03618"/>
    <w:rsid w:val="00A0361D"/>
    <w:rsid w:val="00A0369A"/>
    <w:rsid w:val="00A036B3"/>
    <w:rsid w:val="00A03722"/>
    <w:rsid w:val="00A03846"/>
    <w:rsid w:val="00A0384B"/>
    <w:rsid w:val="00A03868"/>
    <w:rsid w:val="00A03877"/>
    <w:rsid w:val="00A039A5"/>
    <w:rsid w:val="00A039D4"/>
    <w:rsid w:val="00A039F7"/>
    <w:rsid w:val="00A03AC0"/>
    <w:rsid w:val="00A03AD4"/>
    <w:rsid w:val="00A03ADF"/>
    <w:rsid w:val="00A03B96"/>
    <w:rsid w:val="00A03CFD"/>
    <w:rsid w:val="00A03D3B"/>
    <w:rsid w:val="00A03D73"/>
    <w:rsid w:val="00A03DC9"/>
    <w:rsid w:val="00A03DD0"/>
    <w:rsid w:val="00A03F23"/>
    <w:rsid w:val="00A04040"/>
    <w:rsid w:val="00A04057"/>
    <w:rsid w:val="00A0405D"/>
    <w:rsid w:val="00A0410E"/>
    <w:rsid w:val="00A0415E"/>
    <w:rsid w:val="00A04192"/>
    <w:rsid w:val="00A041AC"/>
    <w:rsid w:val="00A0429A"/>
    <w:rsid w:val="00A042B4"/>
    <w:rsid w:val="00A044DA"/>
    <w:rsid w:val="00A04539"/>
    <w:rsid w:val="00A046B8"/>
    <w:rsid w:val="00A04725"/>
    <w:rsid w:val="00A04874"/>
    <w:rsid w:val="00A04886"/>
    <w:rsid w:val="00A04932"/>
    <w:rsid w:val="00A049D4"/>
    <w:rsid w:val="00A049E6"/>
    <w:rsid w:val="00A049ED"/>
    <w:rsid w:val="00A04A3C"/>
    <w:rsid w:val="00A04ADE"/>
    <w:rsid w:val="00A04AFB"/>
    <w:rsid w:val="00A04B3D"/>
    <w:rsid w:val="00A04BEF"/>
    <w:rsid w:val="00A04C82"/>
    <w:rsid w:val="00A04C95"/>
    <w:rsid w:val="00A04CDD"/>
    <w:rsid w:val="00A04D36"/>
    <w:rsid w:val="00A04D3C"/>
    <w:rsid w:val="00A04E06"/>
    <w:rsid w:val="00A04E8B"/>
    <w:rsid w:val="00A04ED6"/>
    <w:rsid w:val="00A04F4A"/>
    <w:rsid w:val="00A05027"/>
    <w:rsid w:val="00A05028"/>
    <w:rsid w:val="00A05053"/>
    <w:rsid w:val="00A0508C"/>
    <w:rsid w:val="00A050D9"/>
    <w:rsid w:val="00A0518A"/>
    <w:rsid w:val="00A051A6"/>
    <w:rsid w:val="00A051EF"/>
    <w:rsid w:val="00A05316"/>
    <w:rsid w:val="00A0531F"/>
    <w:rsid w:val="00A053B6"/>
    <w:rsid w:val="00A053DB"/>
    <w:rsid w:val="00A05404"/>
    <w:rsid w:val="00A0546E"/>
    <w:rsid w:val="00A0546F"/>
    <w:rsid w:val="00A05553"/>
    <w:rsid w:val="00A056E1"/>
    <w:rsid w:val="00A0578B"/>
    <w:rsid w:val="00A057A0"/>
    <w:rsid w:val="00A057D5"/>
    <w:rsid w:val="00A057EF"/>
    <w:rsid w:val="00A0584B"/>
    <w:rsid w:val="00A05857"/>
    <w:rsid w:val="00A05877"/>
    <w:rsid w:val="00A058E8"/>
    <w:rsid w:val="00A05918"/>
    <w:rsid w:val="00A05A3F"/>
    <w:rsid w:val="00A05A82"/>
    <w:rsid w:val="00A05C01"/>
    <w:rsid w:val="00A05C12"/>
    <w:rsid w:val="00A05C29"/>
    <w:rsid w:val="00A05C41"/>
    <w:rsid w:val="00A05CE9"/>
    <w:rsid w:val="00A05DE9"/>
    <w:rsid w:val="00A05DEE"/>
    <w:rsid w:val="00A05E47"/>
    <w:rsid w:val="00A05F7D"/>
    <w:rsid w:val="00A05FA9"/>
    <w:rsid w:val="00A06043"/>
    <w:rsid w:val="00A0608F"/>
    <w:rsid w:val="00A060F4"/>
    <w:rsid w:val="00A0619F"/>
    <w:rsid w:val="00A0626C"/>
    <w:rsid w:val="00A062F3"/>
    <w:rsid w:val="00A06304"/>
    <w:rsid w:val="00A063C5"/>
    <w:rsid w:val="00A063D8"/>
    <w:rsid w:val="00A063EA"/>
    <w:rsid w:val="00A06408"/>
    <w:rsid w:val="00A06436"/>
    <w:rsid w:val="00A06458"/>
    <w:rsid w:val="00A064BE"/>
    <w:rsid w:val="00A064CE"/>
    <w:rsid w:val="00A064E1"/>
    <w:rsid w:val="00A064EE"/>
    <w:rsid w:val="00A065E0"/>
    <w:rsid w:val="00A065F4"/>
    <w:rsid w:val="00A065FC"/>
    <w:rsid w:val="00A06609"/>
    <w:rsid w:val="00A0665E"/>
    <w:rsid w:val="00A066A0"/>
    <w:rsid w:val="00A066BE"/>
    <w:rsid w:val="00A06705"/>
    <w:rsid w:val="00A0672B"/>
    <w:rsid w:val="00A06745"/>
    <w:rsid w:val="00A06757"/>
    <w:rsid w:val="00A0675C"/>
    <w:rsid w:val="00A067F4"/>
    <w:rsid w:val="00A06815"/>
    <w:rsid w:val="00A06975"/>
    <w:rsid w:val="00A06B4A"/>
    <w:rsid w:val="00A06B54"/>
    <w:rsid w:val="00A06B7A"/>
    <w:rsid w:val="00A06BA4"/>
    <w:rsid w:val="00A06BB8"/>
    <w:rsid w:val="00A06BCD"/>
    <w:rsid w:val="00A06C6B"/>
    <w:rsid w:val="00A06CC4"/>
    <w:rsid w:val="00A06CCA"/>
    <w:rsid w:val="00A06D05"/>
    <w:rsid w:val="00A06D6C"/>
    <w:rsid w:val="00A06DA3"/>
    <w:rsid w:val="00A06E20"/>
    <w:rsid w:val="00A06E23"/>
    <w:rsid w:val="00A06E79"/>
    <w:rsid w:val="00A06F04"/>
    <w:rsid w:val="00A070BB"/>
    <w:rsid w:val="00A0710F"/>
    <w:rsid w:val="00A0714C"/>
    <w:rsid w:val="00A07169"/>
    <w:rsid w:val="00A071DA"/>
    <w:rsid w:val="00A07229"/>
    <w:rsid w:val="00A0727E"/>
    <w:rsid w:val="00A072CB"/>
    <w:rsid w:val="00A07324"/>
    <w:rsid w:val="00A073A1"/>
    <w:rsid w:val="00A07465"/>
    <w:rsid w:val="00A07467"/>
    <w:rsid w:val="00A074E7"/>
    <w:rsid w:val="00A07536"/>
    <w:rsid w:val="00A0753B"/>
    <w:rsid w:val="00A0754B"/>
    <w:rsid w:val="00A075B8"/>
    <w:rsid w:val="00A0760D"/>
    <w:rsid w:val="00A07650"/>
    <w:rsid w:val="00A076A9"/>
    <w:rsid w:val="00A076C8"/>
    <w:rsid w:val="00A0778B"/>
    <w:rsid w:val="00A077E4"/>
    <w:rsid w:val="00A07835"/>
    <w:rsid w:val="00A07891"/>
    <w:rsid w:val="00A078D6"/>
    <w:rsid w:val="00A079DE"/>
    <w:rsid w:val="00A079E6"/>
    <w:rsid w:val="00A07A3B"/>
    <w:rsid w:val="00A07ADB"/>
    <w:rsid w:val="00A07B0D"/>
    <w:rsid w:val="00A07BA5"/>
    <w:rsid w:val="00A07C10"/>
    <w:rsid w:val="00A07C76"/>
    <w:rsid w:val="00A07CA7"/>
    <w:rsid w:val="00A07EAE"/>
    <w:rsid w:val="00A07EB3"/>
    <w:rsid w:val="00A07F5E"/>
    <w:rsid w:val="00A07F8F"/>
    <w:rsid w:val="00A0D013"/>
    <w:rsid w:val="00A10075"/>
    <w:rsid w:val="00A10108"/>
    <w:rsid w:val="00A10183"/>
    <w:rsid w:val="00A101A6"/>
    <w:rsid w:val="00A1020A"/>
    <w:rsid w:val="00A102BA"/>
    <w:rsid w:val="00A102D1"/>
    <w:rsid w:val="00A1031F"/>
    <w:rsid w:val="00A1035B"/>
    <w:rsid w:val="00A10396"/>
    <w:rsid w:val="00A103D8"/>
    <w:rsid w:val="00A10540"/>
    <w:rsid w:val="00A105FB"/>
    <w:rsid w:val="00A1062E"/>
    <w:rsid w:val="00A10648"/>
    <w:rsid w:val="00A106C2"/>
    <w:rsid w:val="00A106CC"/>
    <w:rsid w:val="00A10763"/>
    <w:rsid w:val="00A10769"/>
    <w:rsid w:val="00A1081C"/>
    <w:rsid w:val="00A108C2"/>
    <w:rsid w:val="00A108CD"/>
    <w:rsid w:val="00A10A1F"/>
    <w:rsid w:val="00A10A37"/>
    <w:rsid w:val="00A10A95"/>
    <w:rsid w:val="00A10B52"/>
    <w:rsid w:val="00A10B72"/>
    <w:rsid w:val="00A10BEC"/>
    <w:rsid w:val="00A10C78"/>
    <w:rsid w:val="00A10C8D"/>
    <w:rsid w:val="00A10D8D"/>
    <w:rsid w:val="00A10D98"/>
    <w:rsid w:val="00A10E2E"/>
    <w:rsid w:val="00A10E48"/>
    <w:rsid w:val="00A10F06"/>
    <w:rsid w:val="00A10F38"/>
    <w:rsid w:val="00A10F44"/>
    <w:rsid w:val="00A1101A"/>
    <w:rsid w:val="00A11038"/>
    <w:rsid w:val="00A110BE"/>
    <w:rsid w:val="00A110FF"/>
    <w:rsid w:val="00A11156"/>
    <w:rsid w:val="00A11261"/>
    <w:rsid w:val="00A11263"/>
    <w:rsid w:val="00A11299"/>
    <w:rsid w:val="00A11327"/>
    <w:rsid w:val="00A11365"/>
    <w:rsid w:val="00A11375"/>
    <w:rsid w:val="00A113CC"/>
    <w:rsid w:val="00A114BE"/>
    <w:rsid w:val="00A11535"/>
    <w:rsid w:val="00A11558"/>
    <w:rsid w:val="00A11675"/>
    <w:rsid w:val="00A11692"/>
    <w:rsid w:val="00A1176E"/>
    <w:rsid w:val="00A117BB"/>
    <w:rsid w:val="00A11881"/>
    <w:rsid w:val="00A11895"/>
    <w:rsid w:val="00A118F1"/>
    <w:rsid w:val="00A11993"/>
    <w:rsid w:val="00A119E2"/>
    <w:rsid w:val="00A11A09"/>
    <w:rsid w:val="00A11AA7"/>
    <w:rsid w:val="00A11AC5"/>
    <w:rsid w:val="00A11B19"/>
    <w:rsid w:val="00A11B6C"/>
    <w:rsid w:val="00A11B8B"/>
    <w:rsid w:val="00A11B91"/>
    <w:rsid w:val="00A11BDF"/>
    <w:rsid w:val="00A11C57"/>
    <w:rsid w:val="00A11C6A"/>
    <w:rsid w:val="00A11C86"/>
    <w:rsid w:val="00A11D13"/>
    <w:rsid w:val="00A11D42"/>
    <w:rsid w:val="00A11DED"/>
    <w:rsid w:val="00A11E16"/>
    <w:rsid w:val="00A11E51"/>
    <w:rsid w:val="00A11E6A"/>
    <w:rsid w:val="00A11E7B"/>
    <w:rsid w:val="00A11EA8"/>
    <w:rsid w:val="00A11EC5"/>
    <w:rsid w:val="00A11ED3"/>
    <w:rsid w:val="00A11F53"/>
    <w:rsid w:val="00A11F9C"/>
    <w:rsid w:val="00A11FB6"/>
    <w:rsid w:val="00A12092"/>
    <w:rsid w:val="00A1212E"/>
    <w:rsid w:val="00A121DB"/>
    <w:rsid w:val="00A121E9"/>
    <w:rsid w:val="00A1224E"/>
    <w:rsid w:val="00A12518"/>
    <w:rsid w:val="00A12526"/>
    <w:rsid w:val="00A12543"/>
    <w:rsid w:val="00A1269B"/>
    <w:rsid w:val="00A126F1"/>
    <w:rsid w:val="00A12772"/>
    <w:rsid w:val="00A12792"/>
    <w:rsid w:val="00A127CC"/>
    <w:rsid w:val="00A127E1"/>
    <w:rsid w:val="00A12822"/>
    <w:rsid w:val="00A12838"/>
    <w:rsid w:val="00A12861"/>
    <w:rsid w:val="00A12869"/>
    <w:rsid w:val="00A12890"/>
    <w:rsid w:val="00A128D2"/>
    <w:rsid w:val="00A12969"/>
    <w:rsid w:val="00A12BB9"/>
    <w:rsid w:val="00A12C9C"/>
    <w:rsid w:val="00A12DC9"/>
    <w:rsid w:val="00A12E1C"/>
    <w:rsid w:val="00A12E4B"/>
    <w:rsid w:val="00A12EC2"/>
    <w:rsid w:val="00A12ECA"/>
    <w:rsid w:val="00A12EF3"/>
    <w:rsid w:val="00A12F24"/>
    <w:rsid w:val="00A12FF2"/>
    <w:rsid w:val="00A12FF3"/>
    <w:rsid w:val="00A13073"/>
    <w:rsid w:val="00A130E5"/>
    <w:rsid w:val="00A13100"/>
    <w:rsid w:val="00A13128"/>
    <w:rsid w:val="00A13135"/>
    <w:rsid w:val="00A1316F"/>
    <w:rsid w:val="00A1317A"/>
    <w:rsid w:val="00A13194"/>
    <w:rsid w:val="00A13214"/>
    <w:rsid w:val="00A13233"/>
    <w:rsid w:val="00A13281"/>
    <w:rsid w:val="00A13282"/>
    <w:rsid w:val="00A13308"/>
    <w:rsid w:val="00A1332E"/>
    <w:rsid w:val="00A13356"/>
    <w:rsid w:val="00A133A2"/>
    <w:rsid w:val="00A1344E"/>
    <w:rsid w:val="00A13495"/>
    <w:rsid w:val="00A13512"/>
    <w:rsid w:val="00A13517"/>
    <w:rsid w:val="00A13523"/>
    <w:rsid w:val="00A13573"/>
    <w:rsid w:val="00A13593"/>
    <w:rsid w:val="00A135A4"/>
    <w:rsid w:val="00A13666"/>
    <w:rsid w:val="00A1367A"/>
    <w:rsid w:val="00A136A9"/>
    <w:rsid w:val="00A136FC"/>
    <w:rsid w:val="00A13826"/>
    <w:rsid w:val="00A138E3"/>
    <w:rsid w:val="00A139DC"/>
    <w:rsid w:val="00A139FE"/>
    <w:rsid w:val="00A13AB7"/>
    <w:rsid w:val="00A13B56"/>
    <w:rsid w:val="00A13B59"/>
    <w:rsid w:val="00A13B6F"/>
    <w:rsid w:val="00A13B83"/>
    <w:rsid w:val="00A13BA5"/>
    <w:rsid w:val="00A13D1F"/>
    <w:rsid w:val="00A13E9D"/>
    <w:rsid w:val="00A13EF0"/>
    <w:rsid w:val="00A13F29"/>
    <w:rsid w:val="00A13F6C"/>
    <w:rsid w:val="00A13FE4"/>
    <w:rsid w:val="00A1401D"/>
    <w:rsid w:val="00A140FC"/>
    <w:rsid w:val="00A1424B"/>
    <w:rsid w:val="00A142EC"/>
    <w:rsid w:val="00A143A4"/>
    <w:rsid w:val="00A143CC"/>
    <w:rsid w:val="00A14442"/>
    <w:rsid w:val="00A14445"/>
    <w:rsid w:val="00A14458"/>
    <w:rsid w:val="00A144EE"/>
    <w:rsid w:val="00A1450B"/>
    <w:rsid w:val="00A1450C"/>
    <w:rsid w:val="00A1451F"/>
    <w:rsid w:val="00A1452D"/>
    <w:rsid w:val="00A145A7"/>
    <w:rsid w:val="00A145BA"/>
    <w:rsid w:val="00A145C5"/>
    <w:rsid w:val="00A14610"/>
    <w:rsid w:val="00A14654"/>
    <w:rsid w:val="00A146B3"/>
    <w:rsid w:val="00A146CF"/>
    <w:rsid w:val="00A146D8"/>
    <w:rsid w:val="00A14705"/>
    <w:rsid w:val="00A1473A"/>
    <w:rsid w:val="00A14837"/>
    <w:rsid w:val="00A148C3"/>
    <w:rsid w:val="00A148F8"/>
    <w:rsid w:val="00A14930"/>
    <w:rsid w:val="00A149CD"/>
    <w:rsid w:val="00A14A96"/>
    <w:rsid w:val="00A14B58"/>
    <w:rsid w:val="00A14B70"/>
    <w:rsid w:val="00A14B74"/>
    <w:rsid w:val="00A14BA2"/>
    <w:rsid w:val="00A14BD5"/>
    <w:rsid w:val="00A14C43"/>
    <w:rsid w:val="00A14C5A"/>
    <w:rsid w:val="00A14CEE"/>
    <w:rsid w:val="00A14E61"/>
    <w:rsid w:val="00A14E84"/>
    <w:rsid w:val="00A14FAC"/>
    <w:rsid w:val="00A15045"/>
    <w:rsid w:val="00A150AE"/>
    <w:rsid w:val="00A150E2"/>
    <w:rsid w:val="00A151F8"/>
    <w:rsid w:val="00A15234"/>
    <w:rsid w:val="00A1523C"/>
    <w:rsid w:val="00A1529D"/>
    <w:rsid w:val="00A152F0"/>
    <w:rsid w:val="00A15324"/>
    <w:rsid w:val="00A15331"/>
    <w:rsid w:val="00A15341"/>
    <w:rsid w:val="00A1537F"/>
    <w:rsid w:val="00A153CB"/>
    <w:rsid w:val="00A1542C"/>
    <w:rsid w:val="00A15477"/>
    <w:rsid w:val="00A15493"/>
    <w:rsid w:val="00A154A9"/>
    <w:rsid w:val="00A154B0"/>
    <w:rsid w:val="00A156EF"/>
    <w:rsid w:val="00A15724"/>
    <w:rsid w:val="00A15738"/>
    <w:rsid w:val="00A1573A"/>
    <w:rsid w:val="00A157DE"/>
    <w:rsid w:val="00A15805"/>
    <w:rsid w:val="00A15865"/>
    <w:rsid w:val="00A158BA"/>
    <w:rsid w:val="00A158CE"/>
    <w:rsid w:val="00A158F9"/>
    <w:rsid w:val="00A159DA"/>
    <w:rsid w:val="00A15A4E"/>
    <w:rsid w:val="00A15AC8"/>
    <w:rsid w:val="00A15ADB"/>
    <w:rsid w:val="00A15BBF"/>
    <w:rsid w:val="00A15BC0"/>
    <w:rsid w:val="00A15C89"/>
    <w:rsid w:val="00A15CDA"/>
    <w:rsid w:val="00A15CE8"/>
    <w:rsid w:val="00A15D54"/>
    <w:rsid w:val="00A15D99"/>
    <w:rsid w:val="00A15E8A"/>
    <w:rsid w:val="00A15EA4"/>
    <w:rsid w:val="00A15EEB"/>
    <w:rsid w:val="00A15F17"/>
    <w:rsid w:val="00A15F4B"/>
    <w:rsid w:val="00A15F9F"/>
    <w:rsid w:val="00A15FB7"/>
    <w:rsid w:val="00A1601D"/>
    <w:rsid w:val="00A1608A"/>
    <w:rsid w:val="00A16192"/>
    <w:rsid w:val="00A161EC"/>
    <w:rsid w:val="00A16229"/>
    <w:rsid w:val="00A1622C"/>
    <w:rsid w:val="00A162BB"/>
    <w:rsid w:val="00A162CD"/>
    <w:rsid w:val="00A16311"/>
    <w:rsid w:val="00A16313"/>
    <w:rsid w:val="00A16367"/>
    <w:rsid w:val="00A16378"/>
    <w:rsid w:val="00A163A1"/>
    <w:rsid w:val="00A163AC"/>
    <w:rsid w:val="00A163C1"/>
    <w:rsid w:val="00A163DD"/>
    <w:rsid w:val="00A163FC"/>
    <w:rsid w:val="00A16424"/>
    <w:rsid w:val="00A1643A"/>
    <w:rsid w:val="00A16471"/>
    <w:rsid w:val="00A164A1"/>
    <w:rsid w:val="00A164C8"/>
    <w:rsid w:val="00A164E9"/>
    <w:rsid w:val="00A164FD"/>
    <w:rsid w:val="00A16507"/>
    <w:rsid w:val="00A16528"/>
    <w:rsid w:val="00A1655E"/>
    <w:rsid w:val="00A16578"/>
    <w:rsid w:val="00A165C8"/>
    <w:rsid w:val="00A16639"/>
    <w:rsid w:val="00A16731"/>
    <w:rsid w:val="00A16755"/>
    <w:rsid w:val="00A16777"/>
    <w:rsid w:val="00A1684F"/>
    <w:rsid w:val="00A1686D"/>
    <w:rsid w:val="00A169E2"/>
    <w:rsid w:val="00A16B37"/>
    <w:rsid w:val="00A16C26"/>
    <w:rsid w:val="00A16CCB"/>
    <w:rsid w:val="00A16CF0"/>
    <w:rsid w:val="00A16D03"/>
    <w:rsid w:val="00A16D4E"/>
    <w:rsid w:val="00A16D9F"/>
    <w:rsid w:val="00A16DBC"/>
    <w:rsid w:val="00A16DDC"/>
    <w:rsid w:val="00A16E04"/>
    <w:rsid w:val="00A16E30"/>
    <w:rsid w:val="00A16E52"/>
    <w:rsid w:val="00A16E58"/>
    <w:rsid w:val="00A16EA1"/>
    <w:rsid w:val="00A16F43"/>
    <w:rsid w:val="00A16F4E"/>
    <w:rsid w:val="00A16F7F"/>
    <w:rsid w:val="00A16FBD"/>
    <w:rsid w:val="00A17004"/>
    <w:rsid w:val="00A17060"/>
    <w:rsid w:val="00A17227"/>
    <w:rsid w:val="00A172FE"/>
    <w:rsid w:val="00A17316"/>
    <w:rsid w:val="00A17323"/>
    <w:rsid w:val="00A17335"/>
    <w:rsid w:val="00A17427"/>
    <w:rsid w:val="00A17538"/>
    <w:rsid w:val="00A17541"/>
    <w:rsid w:val="00A17562"/>
    <w:rsid w:val="00A1764C"/>
    <w:rsid w:val="00A17709"/>
    <w:rsid w:val="00A177CC"/>
    <w:rsid w:val="00A177FC"/>
    <w:rsid w:val="00A17827"/>
    <w:rsid w:val="00A1782C"/>
    <w:rsid w:val="00A1784A"/>
    <w:rsid w:val="00A1787E"/>
    <w:rsid w:val="00A17883"/>
    <w:rsid w:val="00A1788D"/>
    <w:rsid w:val="00A178D2"/>
    <w:rsid w:val="00A17962"/>
    <w:rsid w:val="00A179AA"/>
    <w:rsid w:val="00A179FF"/>
    <w:rsid w:val="00A17C88"/>
    <w:rsid w:val="00A17CB7"/>
    <w:rsid w:val="00A17D8C"/>
    <w:rsid w:val="00A17D96"/>
    <w:rsid w:val="00A17DEB"/>
    <w:rsid w:val="00A17DF9"/>
    <w:rsid w:val="00A17E65"/>
    <w:rsid w:val="00A17E6D"/>
    <w:rsid w:val="00A17ECA"/>
    <w:rsid w:val="00A17ED5"/>
    <w:rsid w:val="00A17EDA"/>
    <w:rsid w:val="00A17F24"/>
    <w:rsid w:val="00A17F33"/>
    <w:rsid w:val="00A17FB3"/>
    <w:rsid w:val="00A2005A"/>
    <w:rsid w:val="00A20083"/>
    <w:rsid w:val="00A20116"/>
    <w:rsid w:val="00A201D7"/>
    <w:rsid w:val="00A201E6"/>
    <w:rsid w:val="00A2020A"/>
    <w:rsid w:val="00A20276"/>
    <w:rsid w:val="00A2028B"/>
    <w:rsid w:val="00A20322"/>
    <w:rsid w:val="00A20323"/>
    <w:rsid w:val="00A20345"/>
    <w:rsid w:val="00A20360"/>
    <w:rsid w:val="00A203CA"/>
    <w:rsid w:val="00A203DD"/>
    <w:rsid w:val="00A20415"/>
    <w:rsid w:val="00A20435"/>
    <w:rsid w:val="00A2043B"/>
    <w:rsid w:val="00A2049F"/>
    <w:rsid w:val="00A204A4"/>
    <w:rsid w:val="00A204F4"/>
    <w:rsid w:val="00A20549"/>
    <w:rsid w:val="00A205AD"/>
    <w:rsid w:val="00A205B9"/>
    <w:rsid w:val="00A20631"/>
    <w:rsid w:val="00A2071D"/>
    <w:rsid w:val="00A20732"/>
    <w:rsid w:val="00A207BA"/>
    <w:rsid w:val="00A20945"/>
    <w:rsid w:val="00A209A7"/>
    <w:rsid w:val="00A20A00"/>
    <w:rsid w:val="00A20B19"/>
    <w:rsid w:val="00A20B6B"/>
    <w:rsid w:val="00A20B7F"/>
    <w:rsid w:val="00A20BEB"/>
    <w:rsid w:val="00A20C85"/>
    <w:rsid w:val="00A20C86"/>
    <w:rsid w:val="00A20D1B"/>
    <w:rsid w:val="00A20DC7"/>
    <w:rsid w:val="00A20F20"/>
    <w:rsid w:val="00A20F21"/>
    <w:rsid w:val="00A20F50"/>
    <w:rsid w:val="00A20F6B"/>
    <w:rsid w:val="00A21010"/>
    <w:rsid w:val="00A210A2"/>
    <w:rsid w:val="00A211F4"/>
    <w:rsid w:val="00A2124A"/>
    <w:rsid w:val="00A2124D"/>
    <w:rsid w:val="00A212EC"/>
    <w:rsid w:val="00A2134D"/>
    <w:rsid w:val="00A21388"/>
    <w:rsid w:val="00A2138C"/>
    <w:rsid w:val="00A21422"/>
    <w:rsid w:val="00A21424"/>
    <w:rsid w:val="00A21592"/>
    <w:rsid w:val="00A215FD"/>
    <w:rsid w:val="00A2164E"/>
    <w:rsid w:val="00A21712"/>
    <w:rsid w:val="00A217C8"/>
    <w:rsid w:val="00A2182F"/>
    <w:rsid w:val="00A21883"/>
    <w:rsid w:val="00A219CD"/>
    <w:rsid w:val="00A21A4D"/>
    <w:rsid w:val="00A21A60"/>
    <w:rsid w:val="00A21A75"/>
    <w:rsid w:val="00A21AB4"/>
    <w:rsid w:val="00A21ACA"/>
    <w:rsid w:val="00A21AE0"/>
    <w:rsid w:val="00A21AE2"/>
    <w:rsid w:val="00A21B22"/>
    <w:rsid w:val="00A21CFA"/>
    <w:rsid w:val="00A21CFC"/>
    <w:rsid w:val="00A21D47"/>
    <w:rsid w:val="00A21DB8"/>
    <w:rsid w:val="00A21E11"/>
    <w:rsid w:val="00A21E68"/>
    <w:rsid w:val="00A21EBD"/>
    <w:rsid w:val="00A21F25"/>
    <w:rsid w:val="00A21FB4"/>
    <w:rsid w:val="00A22057"/>
    <w:rsid w:val="00A220D3"/>
    <w:rsid w:val="00A22131"/>
    <w:rsid w:val="00A22152"/>
    <w:rsid w:val="00A221DA"/>
    <w:rsid w:val="00A221E4"/>
    <w:rsid w:val="00A222A8"/>
    <w:rsid w:val="00A222EA"/>
    <w:rsid w:val="00A222FC"/>
    <w:rsid w:val="00A2236A"/>
    <w:rsid w:val="00A223A7"/>
    <w:rsid w:val="00A223EC"/>
    <w:rsid w:val="00A22434"/>
    <w:rsid w:val="00A22441"/>
    <w:rsid w:val="00A22481"/>
    <w:rsid w:val="00A22497"/>
    <w:rsid w:val="00A225CB"/>
    <w:rsid w:val="00A2265A"/>
    <w:rsid w:val="00A2275A"/>
    <w:rsid w:val="00A22776"/>
    <w:rsid w:val="00A227A3"/>
    <w:rsid w:val="00A2280D"/>
    <w:rsid w:val="00A22810"/>
    <w:rsid w:val="00A22956"/>
    <w:rsid w:val="00A22A08"/>
    <w:rsid w:val="00A22A72"/>
    <w:rsid w:val="00A22B0B"/>
    <w:rsid w:val="00A22B3D"/>
    <w:rsid w:val="00A22B4E"/>
    <w:rsid w:val="00A22C2C"/>
    <w:rsid w:val="00A22C90"/>
    <w:rsid w:val="00A22D40"/>
    <w:rsid w:val="00A22D74"/>
    <w:rsid w:val="00A22DE5"/>
    <w:rsid w:val="00A22E49"/>
    <w:rsid w:val="00A22E63"/>
    <w:rsid w:val="00A22E6E"/>
    <w:rsid w:val="00A22EFD"/>
    <w:rsid w:val="00A22F2A"/>
    <w:rsid w:val="00A22F30"/>
    <w:rsid w:val="00A22F48"/>
    <w:rsid w:val="00A22F5F"/>
    <w:rsid w:val="00A22FD5"/>
    <w:rsid w:val="00A22FF4"/>
    <w:rsid w:val="00A230BA"/>
    <w:rsid w:val="00A230C9"/>
    <w:rsid w:val="00A23175"/>
    <w:rsid w:val="00A231A3"/>
    <w:rsid w:val="00A23230"/>
    <w:rsid w:val="00A2323E"/>
    <w:rsid w:val="00A23246"/>
    <w:rsid w:val="00A2327D"/>
    <w:rsid w:val="00A2327F"/>
    <w:rsid w:val="00A23328"/>
    <w:rsid w:val="00A2338C"/>
    <w:rsid w:val="00A2353D"/>
    <w:rsid w:val="00A23553"/>
    <w:rsid w:val="00A2356F"/>
    <w:rsid w:val="00A235FF"/>
    <w:rsid w:val="00A23608"/>
    <w:rsid w:val="00A23691"/>
    <w:rsid w:val="00A2369A"/>
    <w:rsid w:val="00A23741"/>
    <w:rsid w:val="00A2376F"/>
    <w:rsid w:val="00A2378A"/>
    <w:rsid w:val="00A23841"/>
    <w:rsid w:val="00A23A27"/>
    <w:rsid w:val="00A23A9F"/>
    <w:rsid w:val="00A23AD7"/>
    <w:rsid w:val="00A23B19"/>
    <w:rsid w:val="00A23B94"/>
    <w:rsid w:val="00A23BB1"/>
    <w:rsid w:val="00A23BB7"/>
    <w:rsid w:val="00A23D01"/>
    <w:rsid w:val="00A23E4A"/>
    <w:rsid w:val="00A23E4B"/>
    <w:rsid w:val="00A23E54"/>
    <w:rsid w:val="00A23EC6"/>
    <w:rsid w:val="00A23F0F"/>
    <w:rsid w:val="00A23FA2"/>
    <w:rsid w:val="00A2405B"/>
    <w:rsid w:val="00A2406D"/>
    <w:rsid w:val="00A24070"/>
    <w:rsid w:val="00A240CD"/>
    <w:rsid w:val="00A24149"/>
    <w:rsid w:val="00A241A2"/>
    <w:rsid w:val="00A241BB"/>
    <w:rsid w:val="00A2427C"/>
    <w:rsid w:val="00A2428B"/>
    <w:rsid w:val="00A242B2"/>
    <w:rsid w:val="00A242BC"/>
    <w:rsid w:val="00A242DB"/>
    <w:rsid w:val="00A24333"/>
    <w:rsid w:val="00A243DF"/>
    <w:rsid w:val="00A24418"/>
    <w:rsid w:val="00A24681"/>
    <w:rsid w:val="00A246E1"/>
    <w:rsid w:val="00A2475C"/>
    <w:rsid w:val="00A24790"/>
    <w:rsid w:val="00A248F6"/>
    <w:rsid w:val="00A2494D"/>
    <w:rsid w:val="00A2495C"/>
    <w:rsid w:val="00A249D3"/>
    <w:rsid w:val="00A24A61"/>
    <w:rsid w:val="00A24B07"/>
    <w:rsid w:val="00A24B9A"/>
    <w:rsid w:val="00A24D0C"/>
    <w:rsid w:val="00A24E03"/>
    <w:rsid w:val="00A24E10"/>
    <w:rsid w:val="00A24EDA"/>
    <w:rsid w:val="00A24EE0"/>
    <w:rsid w:val="00A24F14"/>
    <w:rsid w:val="00A24F39"/>
    <w:rsid w:val="00A24F4D"/>
    <w:rsid w:val="00A24F89"/>
    <w:rsid w:val="00A25002"/>
    <w:rsid w:val="00A2504F"/>
    <w:rsid w:val="00A250F8"/>
    <w:rsid w:val="00A25105"/>
    <w:rsid w:val="00A25165"/>
    <w:rsid w:val="00A2524F"/>
    <w:rsid w:val="00A25293"/>
    <w:rsid w:val="00A252AD"/>
    <w:rsid w:val="00A25328"/>
    <w:rsid w:val="00A2538E"/>
    <w:rsid w:val="00A254CF"/>
    <w:rsid w:val="00A254ED"/>
    <w:rsid w:val="00A25570"/>
    <w:rsid w:val="00A255E3"/>
    <w:rsid w:val="00A256AE"/>
    <w:rsid w:val="00A257A7"/>
    <w:rsid w:val="00A25863"/>
    <w:rsid w:val="00A25880"/>
    <w:rsid w:val="00A258C4"/>
    <w:rsid w:val="00A25956"/>
    <w:rsid w:val="00A259E7"/>
    <w:rsid w:val="00A259FA"/>
    <w:rsid w:val="00A25ABA"/>
    <w:rsid w:val="00A25B18"/>
    <w:rsid w:val="00A25B4D"/>
    <w:rsid w:val="00A25B98"/>
    <w:rsid w:val="00A25BFD"/>
    <w:rsid w:val="00A25C39"/>
    <w:rsid w:val="00A25C4F"/>
    <w:rsid w:val="00A25C72"/>
    <w:rsid w:val="00A25CF2"/>
    <w:rsid w:val="00A25E21"/>
    <w:rsid w:val="00A25E83"/>
    <w:rsid w:val="00A25E8B"/>
    <w:rsid w:val="00A25F1F"/>
    <w:rsid w:val="00A26003"/>
    <w:rsid w:val="00A26098"/>
    <w:rsid w:val="00A2609E"/>
    <w:rsid w:val="00A26182"/>
    <w:rsid w:val="00A2622E"/>
    <w:rsid w:val="00A262AF"/>
    <w:rsid w:val="00A262E1"/>
    <w:rsid w:val="00A26412"/>
    <w:rsid w:val="00A2643A"/>
    <w:rsid w:val="00A26520"/>
    <w:rsid w:val="00A26522"/>
    <w:rsid w:val="00A26564"/>
    <w:rsid w:val="00A265F4"/>
    <w:rsid w:val="00A26675"/>
    <w:rsid w:val="00A26683"/>
    <w:rsid w:val="00A266DF"/>
    <w:rsid w:val="00A2676E"/>
    <w:rsid w:val="00A267EF"/>
    <w:rsid w:val="00A2697A"/>
    <w:rsid w:val="00A26A08"/>
    <w:rsid w:val="00A26A51"/>
    <w:rsid w:val="00A26ABF"/>
    <w:rsid w:val="00A26B3C"/>
    <w:rsid w:val="00A26B4E"/>
    <w:rsid w:val="00A26B4F"/>
    <w:rsid w:val="00A26BC1"/>
    <w:rsid w:val="00A26CB1"/>
    <w:rsid w:val="00A26CC1"/>
    <w:rsid w:val="00A26CD4"/>
    <w:rsid w:val="00A26CE3"/>
    <w:rsid w:val="00A26D5F"/>
    <w:rsid w:val="00A26D86"/>
    <w:rsid w:val="00A26DD4"/>
    <w:rsid w:val="00A26E38"/>
    <w:rsid w:val="00A26EB2"/>
    <w:rsid w:val="00A26EC6"/>
    <w:rsid w:val="00A26F44"/>
    <w:rsid w:val="00A26FB9"/>
    <w:rsid w:val="00A26FBD"/>
    <w:rsid w:val="00A270BD"/>
    <w:rsid w:val="00A270BE"/>
    <w:rsid w:val="00A2717C"/>
    <w:rsid w:val="00A274A3"/>
    <w:rsid w:val="00A274C0"/>
    <w:rsid w:val="00A27528"/>
    <w:rsid w:val="00A27565"/>
    <w:rsid w:val="00A27568"/>
    <w:rsid w:val="00A275E4"/>
    <w:rsid w:val="00A27683"/>
    <w:rsid w:val="00A276D5"/>
    <w:rsid w:val="00A27738"/>
    <w:rsid w:val="00A278B0"/>
    <w:rsid w:val="00A27955"/>
    <w:rsid w:val="00A2796B"/>
    <w:rsid w:val="00A27A1D"/>
    <w:rsid w:val="00A27AA5"/>
    <w:rsid w:val="00A27B00"/>
    <w:rsid w:val="00A27B16"/>
    <w:rsid w:val="00A27CEC"/>
    <w:rsid w:val="00A27E15"/>
    <w:rsid w:val="00A27ED1"/>
    <w:rsid w:val="00A27EDB"/>
    <w:rsid w:val="00A27F1E"/>
    <w:rsid w:val="00A27FEE"/>
    <w:rsid w:val="00A30013"/>
    <w:rsid w:val="00A30051"/>
    <w:rsid w:val="00A3009F"/>
    <w:rsid w:val="00A300A5"/>
    <w:rsid w:val="00A300B2"/>
    <w:rsid w:val="00A300C3"/>
    <w:rsid w:val="00A300DC"/>
    <w:rsid w:val="00A300F8"/>
    <w:rsid w:val="00A30176"/>
    <w:rsid w:val="00A301AC"/>
    <w:rsid w:val="00A30210"/>
    <w:rsid w:val="00A30263"/>
    <w:rsid w:val="00A30269"/>
    <w:rsid w:val="00A3028D"/>
    <w:rsid w:val="00A30347"/>
    <w:rsid w:val="00A3034A"/>
    <w:rsid w:val="00A3036B"/>
    <w:rsid w:val="00A303EB"/>
    <w:rsid w:val="00A303F3"/>
    <w:rsid w:val="00A30419"/>
    <w:rsid w:val="00A304B6"/>
    <w:rsid w:val="00A30528"/>
    <w:rsid w:val="00A305F9"/>
    <w:rsid w:val="00A3072C"/>
    <w:rsid w:val="00A30789"/>
    <w:rsid w:val="00A30801"/>
    <w:rsid w:val="00A30813"/>
    <w:rsid w:val="00A30816"/>
    <w:rsid w:val="00A30841"/>
    <w:rsid w:val="00A3089E"/>
    <w:rsid w:val="00A309E2"/>
    <w:rsid w:val="00A30A38"/>
    <w:rsid w:val="00A30A74"/>
    <w:rsid w:val="00A30AB5"/>
    <w:rsid w:val="00A30AE8"/>
    <w:rsid w:val="00A30AE9"/>
    <w:rsid w:val="00A30B8A"/>
    <w:rsid w:val="00A30BBE"/>
    <w:rsid w:val="00A30BF0"/>
    <w:rsid w:val="00A30C65"/>
    <w:rsid w:val="00A30C67"/>
    <w:rsid w:val="00A30CDE"/>
    <w:rsid w:val="00A30DAF"/>
    <w:rsid w:val="00A30E18"/>
    <w:rsid w:val="00A30E37"/>
    <w:rsid w:val="00A30F68"/>
    <w:rsid w:val="00A30F6E"/>
    <w:rsid w:val="00A30FA5"/>
    <w:rsid w:val="00A30FE6"/>
    <w:rsid w:val="00A30FFA"/>
    <w:rsid w:val="00A31010"/>
    <w:rsid w:val="00A3116C"/>
    <w:rsid w:val="00A311C8"/>
    <w:rsid w:val="00A311E2"/>
    <w:rsid w:val="00A3122F"/>
    <w:rsid w:val="00A31283"/>
    <w:rsid w:val="00A312D0"/>
    <w:rsid w:val="00A31325"/>
    <w:rsid w:val="00A31395"/>
    <w:rsid w:val="00A313D5"/>
    <w:rsid w:val="00A313D9"/>
    <w:rsid w:val="00A31448"/>
    <w:rsid w:val="00A31475"/>
    <w:rsid w:val="00A314E0"/>
    <w:rsid w:val="00A315D4"/>
    <w:rsid w:val="00A31630"/>
    <w:rsid w:val="00A31668"/>
    <w:rsid w:val="00A31765"/>
    <w:rsid w:val="00A31840"/>
    <w:rsid w:val="00A3193E"/>
    <w:rsid w:val="00A319AD"/>
    <w:rsid w:val="00A31A22"/>
    <w:rsid w:val="00A31A84"/>
    <w:rsid w:val="00A31AB6"/>
    <w:rsid w:val="00A31C23"/>
    <w:rsid w:val="00A31C33"/>
    <w:rsid w:val="00A31D0E"/>
    <w:rsid w:val="00A31D27"/>
    <w:rsid w:val="00A31DC0"/>
    <w:rsid w:val="00A31E1B"/>
    <w:rsid w:val="00A31E57"/>
    <w:rsid w:val="00A31EBB"/>
    <w:rsid w:val="00A31EDA"/>
    <w:rsid w:val="00A31FB2"/>
    <w:rsid w:val="00A31FBA"/>
    <w:rsid w:val="00A32032"/>
    <w:rsid w:val="00A321B2"/>
    <w:rsid w:val="00A321F8"/>
    <w:rsid w:val="00A32285"/>
    <w:rsid w:val="00A322A7"/>
    <w:rsid w:val="00A322AC"/>
    <w:rsid w:val="00A322F8"/>
    <w:rsid w:val="00A32322"/>
    <w:rsid w:val="00A3234E"/>
    <w:rsid w:val="00A32359"/>
    <w:rsid w:val="00A323D4"/>
    <w:rsid w:val="00A32463"/>
    <w:rsid w:val="00A324A3"/>
    <w:rsid w:val="00A324B0"/>
    <w:rsid w:val="00A324E5"/>
    <w:rsid w:val="00A324E7"/>
    <w:rsid w:val="00A32512"/>
    <w:rsid w:val="00A325EF"/>
    <w:rsid w:val="00A326DF"/>
    <w:rsid w:val="00A32756"/>
    <w:rsid w:val="00A32787"/>
    <w:rsid w:val="00A327D4"/>
    <w:rsid w:val="00A32828"/>
    <w:rsid w:val="00A32864"/>
    <w:rsid w:val="00A32875"/>
    <w:rsid w:val="00A32900"/>
    <w:rsid w:val="00A329B1"/>
    <w:rsid w:val="00A32A75"/>
    <w:rsid w:val="00A32A80"/>
    <w:rsid w:val="00A32AE5"/>
    <w:rsid w:val="00A32AF8"/>
    <w:rsid w:val="00A32BC0"/>
    <w:rsid w:val="00A32BC5"/>
    <w:rsid w:val="00A32C60"/>
    <w:rsid w:val="00A32CF8"/>
    <w:rsid w:val="00A32D9D"/>
    <w:rsid w:val="00A32EC9"/>
    <w:rsid w:val="00A32EEC"/>
    <w:rsid w:val="00A3300D"/>
    <w:rsid w:val="00A330A1"/>
    <w:rsid w:val="00A33126"/>
    <w:rsid w:val="00A33160"/>
    <w:rsid w:val="00A3326F"/>
    <w:rsid w:val="00A334E2"/>
    <w:rsid w:val="00A335A7"/>
    <w:rsid w:val="00A33659"/>
    <w:rsid w:val="00A33695"/>
    <w:rsid w:val="00A336F8"/>
    <w:rsid w:val="00A33703"/>
    <w:rsid w:val="00A337C4"/>
    <w:rsid w:val="00A33893"/>
    <w:rsid w:val="00A338AE"/>
    <w:rsid w:val="00A338C7"/>
    <w:rsid w:val="00A33926"/>
    <w:rsid w:val="00A33958"/>
    <w:rsid w:val="00A3399B"/>
    <w:rsid w:val="00A33A18"/>
    <w:rsid w:val="00A33A29"/>
    <w:rsid w:val="00A33A36"/>
    <w:rsid w:val="00A33A4E"/>
    <w:rsid w:val="00A33B4A"/>
    <w:rsid w:val="00A33BD9"/>
    <w:rsid w:val="00A33C6C"/>
    <w:rsid w:val="00A33C73"/>
    <w:rsid w:val="00A33CDE"/>
    <w:rsid w:val="00A33CE9"/>
    <w:rsid w:val="00A33D1E"/>
    <w:rsid w:val="00A33D4D"/>
    <w:rsid w:val="00A33D57"/>
    <w:rsid w:val="00A33D6E"/>
    <w:rsid w:val="00A33D9C"/>
    <w:rsid w:val="00A33E22"/>
    <w:rsid w:val="00A33E5D"/>
    <w:rsid w:val="00A33F13"/>
    <w:rsid w:val="00A33F36"/>
    <w:rsid w:val="00A33F3D"/>
    <w:rsid w:val="00A33F57"/>
    <w:rsid w:val="00A33FCC"/>
    <w:rsid w:val="00A33FDB"/>
    <w:rsid w:val="00A33FE0"/>
    <w:rsid w:val="00A34043"/>
    <w:rsid w:val="00A34061"/>
    <w:rsid w:val="00A340BE"/>
    <w:rsid w:val="00A34101"/>
    <w:rsid w:val="00A3413A"/>
    <w:rsid w:val="00A34281"/>
    <w:rsid w:val="00A343F6"/>
    <w:rsid w:val="00A344C8"/>
    <w:rsid w:val="00A34561"/>
    <w:rsid w:val="00A345FD"/>
    <w:rsid w:val="00A34651"/>
    <w:rsid w:val="00A34725"/>
    <w:rsid w:val="00A347BE"/>
    <w:rsid w:val="00A347EB"/>
    <w:rsid w:val="00A348BF"/>
    <w:rsid w:val="00A3491A"/>
    <w:rsid w:val="00A3492B"/>
    <w:rsid w:val="00A34949"/>
    <w:rsid w:val="00A349A2"/>
    <w:rsid w:val="00A349D4"/>
    <w:rsid w:val="00A34AEB"/>
    <w:rsid w:val="00A34B42"/>
    <w:rsid w:val="00A34B6B"/>
    <w:rsid w:val="00A34B82"/>
    <w:rsid w:val="00A34C6D"/>
    <w:rsid w:val="00A34CA0"/>
    <w:rsid w:val="00A34CB9"/>
    <w:rsid w:val="00A34CCE"/>
    <w:rsid w:val="00A34CE8"/>
    <w:rsid w:val="00A34CF2"/>
    <w:rsid w:val="00A34D38"/>
    <w:rsid w:val="00A34D4B"/>
    <w:rsid w:val="00A34D59"/>
    <w:rsid w:val="00A34DBE"/>
    <w:rsid w:val="00A34E29"/>
    <w:rsid w:val="00A34E96"/>
    <w:rsid w:val="00A34F0A"/>
    <w:rsid w:val="00A34F3C"/>
    <w:rsid w:val="00A34F42"/>
    <w:rsid w:val="00A34F8A"/>
    <w:rsid w:val="00A35070"/>
    <w:rsid w:val="00A35082"/>
    <w:rsid w:val="00A350AE"/>
    <w:rsid w:val="00A350BD"/>
    <w:rsid w:val="00A350F9"/>
    <w:rsid w:val="00A3510B"/>
    <w:rsid w:val="00A351B4"/>
    <w:rsid w:val="00A351D7"/>
    <w:rsid w:val="00A351DD"/>
    <w:rsid w:val="00A351FE"/>
    <w:rsid w:val="00A35211"/>
    <w:rsid w:val="00A3522A"/>
    <w:rsid w:val="00A3523C"/>
    <w:rsid w:val="00A352EC"/>
    <w:rsid w:val="00A354E6"/>
    <w:rsid w:val="00A35559"/>
    <w:rsid w:val="00A3558A"/>
    <w:rsid w:val="00A35593"/>
    <w:rsid w:val="00A35599"/>
    <w:rsid w:val="00A355AB"/>
    <w:rsid w:val="00A355DF"/>
    <w:rsid w:val="00A35628"/>
    <w:rsid w:val="00A35690"/>
    <w:rsid w:val="00A356A2"/>
    <w:rsid w:val="00A35765"/>
    <w:rsid w:val="00A357AC"/>
    <w:rsid w:val="00A35816"/>
    <w:rsid w:val="00A35868"/>
    <w:rsid w:val="00A358BB"/>
    <w:rsid w:val="00A358F8"/>
    <w:rsid w:val="00A35943"/>
    <w:rsid w:val="00A359C0"/>
    <w:rsid w:val="00A35A09"/>
    <w:rsid w:val="00A35AA9"/>
    <w:rsid w:val="00A35AED"/>
    <w:rsid w:val="00A35B3A"/>
    <w:rsid w:val="00A35B6D"/>
    <w:rsid w:val="00A35B76"/>
    <w:rsid w:val="00A35BCB"/>
    <w:rsid w:val="00A35C25"/>
    <w:rsid w:val="00A35C57"/>
    <w:rsid w:val="00A35CD2"/>
    <w:rsid w:val="00A35CFF"/>
    <w:rsid w:val="00A35D53"/>
    <w:rsid w:val="00A35D83"/>
    <w:rsid w:val="00A35DBA"/>
    <w:rsid w:val="00A35E45"/>
    <w:rsid w:val="00A35EDB"/>
    <w:rsid w:val="00A35F94"/>
    <w:rsid w:val="00A35FEB"/>
    <w:rsid w:val="00A35FF5"/>
    <w:rsid w:val="00A3601F"/>
    <w:rsid w:val="00A36033"/>
    <w:rsid w:val="00A36144"/>
    <w:rsid w:val="00A36295"/>
    <w:rsid w:val="00A362B8"/>
    <w:rsid w:val="00A362F1"/>
    <w:rsid w:val="00A362F8"/>
    <w:rsid w:val="00A3635F"/>
    <w:rsid w:val="00A36493"/>
    <w:rsid w:val="00A364A9"/>
    <w:rsid w:val="00A364AD"/>
    <w:rsid w:val="00A364E0"/>
    <w:rsid w:val="00A365E2"/>
    <w:rsid w:val="00A365EE"/>
    <w:rsid w:val="00A36631"/>
    <w:rsid w:val="00A366F5"/>
    <w:rsid w:val="00A3670A"/>
    <w:rsid w:val="00A36736"/>
    <w:rsid w:val="00A36742"/>
    <w:rsid w:val="00A36743"/>
    <w:rsid w:val="00A3677A"/>
    <w:rsid w:val="00A36803"/>
    <w:rsid w:val="00A36830"/>
    <w:rsid w:val="00A36844"/>
    <w:rsid w:val="00A3688F"/>
    <w:rsid w:val="00A368C8"/>
    <w:rsid w:val="00A368E1"/>
    <w:rsid w:val="00A36911"/>
    <w:rsid w:val="00A369CA"/>
    <w:rsid w:val="00A36A1A"/>
    <w:rsid w:val="00A36A7A"/>
    <w:rsid w:val="00A36AB4"/>
    <w:rsid w:val="00A36B8D"/>
    <w:rsid w:val="00A36C27"/>
    <w:rsid w:val="00A36CD2"/>
    <w:rsid w:val="00A36D1F"/>
    <w:rsid w:val="00A36E13"/>
    <w:rsid w:val="00A36EEE"/>
    <w:rsid w:val="00A36EF7"/>
    <w:rsid w:val="00A36F32"/>
    <w:rsid w:val="00A36F7B"/>
    <w:rsid w:val="00A370A1"/>
    <w:rsid w:val="00A370EB"/>
    <w:rsid w:val="00A37115"/>
    <w:rsid w:val="00A3717B"/>
    <w:rsid w:val="00A3718C"/>
    <w:rsid w:val="00A371FB"/>
    <w:rsid w:val="00A3726E"/>
    <w:rsid w:val="00A3735A"/>
    <w:rsid w:val="00A373FE"/>
    <w:rsid w:val="00A37403"/>
    <w:rsid w:val="00A37411"/>
    <w:rsid w:val="00A3742B"/>
    <w:rsid w:val="00A374DF"/>
    <w:rsid w:val="00A374E6"/>
    <w:rsid w:val="00A3751C"/>
    <w:rsid w:val="00A37582"/>
    <w:rsid w:val="00A375AC"/>
    <w:rsid w:val="00A375BE"/>
    <w:rsid w:val="00A37609"/>
    <w:rsid w:val="00A376AE"/>
    <w:rsid w:val="00A376ED"/>
    <w:rsid w:val="00A37704"/>
    <w:rsid w:val="00A3777D"/>
    <w:rsid w:val="00A37834"/>
    <w:rsid w:val="00A378C8"/>
    <w:rsid w:val="00A37909"/>
    <w:rsid w:val="00A379E8"/>
    <w:rsid w:val="00A37B11"/>
    <w:rsid w:val="00A37BA6"/>
    <w:rsid w:val="00A37BF5"/>
    <w:rsid w:val="00A37C26"/>
    <w:rsid w:val="00A37C76"/>
    <w:rsid w:val="00A37D8A"/>
    <w:rsid w:val="00A37DCD"/>
    <w:rsid w:val="00A37E9B"/>
    <w:rsid w:val="00A37F07"/>
    <w:rsid w:val="00A37F33"/>
    <w:rsid w:val="00A4000F"/>
    <w:rsid w:val="00A40098"/>
    <w:rsid w:val="00A400C4"/>
    <w:rsid w:val="00A400D9"/>
    <w:rsid w:val="00A40140"/>
    <w:rsid w:val="00A4021C"/>
    <w:rsid w:val="00A40221"/>
    <w:rsid w:val="00A40322"/>
    <w:rsid w:val="00A4032D"/>
    <w:rsid w:val="00A40353"/>
    <w:rsid w:val="00A4037F"/>
    <w:rsid w:val="00A403A8"/>
    <w:rsid w:val="00A40402"/>
    <w:rsid w:val="00A4048E"/>
    <w:rsid w:val="00A40529"/>
    <w:rsid w:val="00A40585"/>
    <w:rsid w:val="00A40657"/>
    <w:rsid w:val="00A40724"/>
    <w:rsid w:val="00A40771"/>
    <w:rsid w:val="00A4078E"/>
    <w:rsid w:val="00A40808"/>
    <w:rsid w:val="00A40815"/>
    <w:rsid w:val="00A409FE"/>
    <w:rsid w:val="00A40BAC"/>
    <w:rsid w:val="00A40CBD"/>
    <w:rsid w:val="00A40CF4"/>
    <w:rsid w:val="00A40D76"/>
    <w:rsid w:val="00A40EC0"/>
    <w:rsid w:val="00A410A8"/>
    <w:rsid w:val="00A410F5"/>
    <w:rsid w:val="00A41254"/>
    <w:rsid w:val="00A412B5"/>
    <w:rsid w:val="00A4135C"/>
    <w:rsid w:val="00A41392"/>
    <w:rsid w:val="00A413D6"/>
    <w:rsid w:val="00A413DF"/>
    <w:rsid w:val="00A414E7"/>
    <w:rsid w:val="00A414FD"/>
    <w:rsid w:val="00A4150F"/>
    <w:rsid w:val="00A41515"/>
    <w:rsid w:val="00A41589"/>
    <w:rsid w:val="00A415C4"/>
    <w:rsid w:val="00A415DD"/>
    <w:rsid w:val="00A4161B"/>
    <w:rsid w:val="00A4165E"/>
    <w:rsid w:val="00A4171A"/>
    <w:rsid w:val="00A4174B"/>
    <w:rsid w:val="00A417FD"/>
    <w:rsid w:val="00A4183D"/>
    <w:rsid w:val="00A418CB"/>
    <w:rsid w:val="00A4195B"/>
    <w:rsid w:val="00A419CE"/>
    <w:rsid w:val="00A419DA"/>
    <w:rsid w:val="00A41B64"/>
    <w:rsid w:val="00A41B70"/>
    <w:rsid w:val="00A41C8A"/>
    <w:rsid w:val="00A41D97"/>
    <w:rsid w:val="00A41DB5"/>
    <w:rsid w:val="00A41DE7"/>
    <w:rsid w:val="00A41E0A"/>
    <w:rsid w:val="00A41E37"/>
    <w:rsid w:val="00A41E38"/>
    <w:rsid w:val="00A41E69"/>
    <w:rsid w:val="00A41E91"/>
    <w:rsid w:val="00A41EFB"/>
    <w:rsid w:val="00A41FD8"/>
    <w:rsid w:val="00A41FF5"/>
    <w:rsid w:val="00A42049"/>
    <w:rsid w:val="00A420A9"/>
    <w:rsid w:val="00A420B5"/>
    <w:rsid w:val="00A420D1"/>
    <w:rsid w:val="00A42135"/>
    <w:rsid w:val="00A421BA"/>
    <w:rsid w:val="00A421D6"/>
    <w:rsid w:val="00A421EB"/>
    <w:rsid w:val="00A4220F"/>
    <w:rsid w:val="00A42259"/>
    <w:rsid w:val="00A422F0"/>
    <w:rsid w:val="00A42390"/>
    <w:rsid w:val="00A42483"/>
    <w:rsid w:val="00A424D7"/>
    <w:rsid w:val="00A4252F"/>
    <w:rsid w:val="00A42532"/>
    <w:rsid w:val="00A4254A"/>
    <w:rsid w:val="00A42570"/>
    <w:rsid w:val="00A42606"/>
    <w:rsid w:val="00A42687"/>
    <w:rsid w:val="00A426B9"/>
    <w:rsid w:val="00A4271E"/>
    <w:rsid w:val="00A42756"/>
    <w:rsid w:val="00A42790"/>
    <w:rsid w:val="00A427C9"/>
    <w:rsid w:val="00A42858"/>
    <w:rsid w:val="00A4285B"/>
    <w:rsid w:val="00A428D4"/>
    <w:rsid w:val="00A42971"/>
    <w:rsid w:val="00A4299E"/>
    <w:rsid w:val="00A42A31"/>
    <w:rsid w:val="00A42B51"/>
    <w:rsid w:val="00A42C71"/>
    <w:rsid w:val="00A42DBE"/>
    <w:rsid w:val="00A42E0D"/>
    <w:rsid w:val="00A42E2B"/>
    <w:rsid w:val="00A42E49"/>
    <w:rsid w:val="00A42E69"/>
    <w:rsid w:val="00A42EC7"/>
    <w:rsid w:val="00A42EE0"/>
    <w:rsid w:val="00A431A9"/>
    <w:rsid w:val="00A4322F"/>
    <w:rsid w:val="00A432BE"/>
    <w:rsid w:val="00A4330B"/>
    <w:rsid w:val="00A434B4"/>
    <w:rsid w:val="00A4352C"/>
    <w:rsid w:val="00A43589"/>
    <w:rsid w:val="00A435C4"/>
    <w:rsid w:val="00A43677"/>
    <w:rsid w:val="00A43688"/>
    <w:rsid w:val="00A4371D"/>
    <w:rsid w:val="00A437F0"/>
    <w:rsid w:val="00A43839"/>
    <w:rsid w:val="00A438BA"/>
    <w:rsid w:val="00A438E9"/>
    <w:rsid w:val="00A438F0"/>
    <w:rsid w:val="00A4399F"/>
    <w:rsid w:val="00A439CB"/>
    <w:rsid w:val="00A43AFD"/>
    <w:rsid w:val="00A43B50"/>
    <w:rsid w:val="00A43B66"/>
    <w:rsid w:val="00A43C09"/>
    <w:rsid w:val="00A43C38"/>
    <w:rsid w:val="00A43D26"/>
    <w:rsid w:val="00A43E0E"/>
    <w:rsid w:val="00A43E3F"/>
    <w:rsid w:val="00A43F66"/>
    <w:rsid w:val="00A43F71"/>
    <w:rsid w:val="00A44072"/>
    <w:rsid w:val="00A440D4"/>
    <w:rsid w:val="00A44118"/>
    <w:rsid w:val="00A4417D"/>
    <w:rsid w:val="00A4418E"/>
    <w:rsid w:val="00A44232"/>
    <w:rsid w:val="00A44341"/>
    <w:rsid w:val="00A443E2"/>
    <w:rsid w:val="00A4441F"/>
    <w:rsid w:val="00A44426"/>
    <w:rsid w:val="00A4449E"/>
    <w:rsid w:val="00A445C5"/>
    <w:rsid w:val="00A445F5"/>
    <w:rsid w:val="00A4469C"/>
    <w:rsid w:val="00A446F6"/>
    <w:rsid w:val="00A446FB"/>
    <w:rsid w:val="00A44738"/>
    <w:rsid w:val="00A44756"/>
    <w:rsid w:val="00A4479A"/>
    <w:rsid w:val="00A447DA"/>
    <w:rsid w:val="00A447DB"/>
    <w:rsid w:val="00A44807"/>
    <w:rsid w:val="00A4482E"/>
    <w:rsid w:val="00A44837"/>
    <w:rsid w:val="00A44858"/>
    <w:rsid w:val="00A4489D"/>
    <w:rsid w:val="00A44A26"/>
    <w:rsid w:val="00A44AA4"/>
    <w:rsid w:val="00A44AA6"/>
    <w:rsid w:val="00A44AA8"/>
    <w:rsid w:val="00A44B12"/>
    <w:rsid w:val="00A44B61"/>
    <w:rsid w:val="00A44B82"/>
    <w:rsid w:val="00A44C1A"/>
    <w:rsid w:val="00A44C96"/>
    <w:rsid w:val="00A44D6C"/>
    <w:rsid w:val="00A44D79"/>
    <w:rsid w:val="00A44DF6"/>
    <w:rsid w:val="00A44E64"/>
    <w:rsid w:val="00A44E88"/>
    <w:rsid w:val="00A44EB4"/>
    <w:rsid w:val="00A44FC5"/>
    <w:rsid w:val="00A4500E"/>
    <w:rsid w:val="00A45122"/>
    <w:rsid w:val="00A45134"/>
    <w:rsid w:val="00A45177"/>
    <w:rsid w:val="00A4518F"/>
    <w:rsid w:val="00A45217"/>
    <w:rsid w:val="00A45219"/>
    <w:rsid w:val="00A4539E"/>
    <w:rsid w:val="00A453C1"/>
    <w:rsid w:val="00A453D5"/>
    <w:rsid w:val="00A45490"/>
    <w:rsid w:val="00A454C0"/>
    <w:rsid w:val="00A45550"/>
    <w:rsid w:val="00A45553"/>
    <w:rsid w:val="00A45577"/>
    <w:rsid w:val="00A45597"/>
    <w:rsid w:val="00A455F8"/>
    <w:rsid w:val="00A4562D"/>
    <w:rsid w:val="00A45640"/>
    <w:rsid w:val="00A45693"/>
    <w:rsid w:val="00A4569C"/>
    <w:rsid w:val="00A456CF"/>
    <w:rsid w:val="00A456DC"/>
    <w:rsid w:val="00A45765"/>
    <w:rsid w:val="00A4578E"/>
    <w:rsid w:val="00A4584A"/>
    <w:rsid w:val="00A458E0"/>
    <w:rsid w:val="00A45931"/>
    <w:rsid w:val="00A4595E"/>
    <w:rsid w:val="00A459BE"/>
    <w:rsid w:val="00A459EC"/>
    <w:rsid w:val="00A45AA4"/>
    <w:rsid w:val="00A45AD9"/>
    <w:rsid w:val="00A45BDC"/>
    <w:rsid w:val="00A45C23"/>
    <w:rsid w:val="00A45C46"/>
    <w:rsid w:val="00A45CE6"/>
    <w:rsid w:val="00A45DC2"/>
    <w:rsid w:val="00A45F7A"/>
    <w:rsid w:val="00A45FE3"/>
    <w:rsid w:val="00A460D5"/>
    <w:rsid w:val="00A4610E"/>
    <w:rsid w:val="00A462E0"/>
    <w:rsid w:val="00A46348"/>
    <w:rsid w:val="00A463C3"/>
    <w:rsid w:val="00A46402"/>
    <w:rsid w:val="00A4647F"/>
    <w:rsid w:val="00A46593"/>
    <w:rsid w:val="00A465CA"/>
    <w:rsid w:val="00A46749"/>
    <w:rsid w:val="00A4674B"/>
    <w:rsid w:val="00A46793"/>
    <w:rsid w:val="00A467C2"/>
    <w:rsid w:val="00A4682C"/>
    <w:rsid w:val="00A4686A"/>
    <w:rsid w:val="00A46979"/>
    <w:rsid w:val="00A469C0"/>
    <w:rsid w:val="00A469C1"/>
    <w:rsid w:val="00A46A11"/>
    <w:rsid w:val="00A46A74"/>
    <w:rsid w:val="00A46AA4"/>
    <w:rsid w:val="00A46ADD"/>
    <w:rsid w:val="00A46B5B"/>
    <w:rsid w:val="00A46BC9"/>
    <w:rsid w:val="00A46C11"/>
    <w:rsid w:val="00A46C92"/>
    <w:rsid w:val="00A46EA6"/>
    <w:rsid w:val="00A46EB1"/>
    <w:rsid w:val="00A46EE7"/>
    <w:rsid w:val="00A46F22"/>
    <w:rsid w:val="00A46F82"/>
    <w:rsid w:val="00A46FB6"/>
    <w:rsid w:val="00A46FB7"/>
    <w:rsid w:val="00A46FD5"/>
    <w:rsid w:val="00A47072"/>
    <w:rsid w:val="00A4713C"/>
    <w:rsid w:val="00A47198"/>
    <w:rsid w:val="00A4721D"/>
    <w:rsid w:val="00A47277"/>
    <w:rsid w:val="00A47378"/>
    <w:rsid w:val="00A4749B"/>
    <w:rsid w:val="00A474F4"/>
    <w:rsid w:val="00A4755D"/>
    <w:rsid w:val="00A47575"/>
    <w:rsid w:val="00A475D1"/>
    <w:rsid w:val="00A475E0"/>
    <w:rsid w:val="00A476D4"/>
    <w:rsid w:val="00A47724"/>
    <w:rsid w:val="00A47731"/>
    <w:rsid w:val="00A47861"/>
    <w:rsid w:val="00A478CD"/>
    <w:rsid w:val="00A4793E"/>
    <w:rsid w:val="00A47A0C"/>
    <w:rsid w:val="00A47A5F"/>
    <w:rsid w:val="00A47B02"/>
    <w:rsid w:val="00A47B3D"/>
    <w:rsid w:val="00A47BC8"/>
    <w:rsid w:val="00A47C16"/>
    <w:rsid w:val="00A47C4A"/>
    <w:rsid w:val="00A47C54"/>
    <w:rsid w:val="00A47C69"/>
    <w:rsid w:val="00A47C6E"/>
    <w:rsid w:val="00A47C7D"/>
    <w:rsid w:val="00A47CF0"/>
    <w:rsid w:val="00A47DD2"/>
    <w:rsid w:val="00A47DE6"/>
    <w:rsid w:val="00A47E4E"/>
    <w:rsid w:val="00A47E5C"/>
    <w:rsid w:val="00A47EAD"/>
    <w:rsid w:val="00A47EB8"/>
    <w:rsid w:val="00A47F3C"/>
    <w:rsid w:val="00A47F77"/>
    <w:rsid w:val="00A47FDE"/>
    <w:rsid w:val="00A50065"/>
    <w:rsid w:val="00A50086"/>
    <w:rsid w:val="00A500DE"/>
    <w:rsid w:val="00A50103"/>
    <w:rsid w:val="00A50160"/>
    <w:rsid w:val="00A501E4"/>
    <w:rsid w:val="00A501E6"/>
    <w:rsid w:val="00A502E7"/>
    <w:rsid w:val="00A50359"/>
    <w:rsid w:val="00A50387"/>
    <w:rsid w:val="00A50395"/>
    <w:rsid w:val="00A50468"/>
    <w:rsid w:val="00A5048E"/>
    <w:rsid w:val="00A504AA"/>
    <w:rsid w:val="00A5057A"/>
    <w:rsid w:val="00A50656"/>
    <w:rsid w:val="00A5066E"/>
    <w:rsid w:val="00A50716"/>
    <w:rsid w:val="00A50720"/>
    <w:rsid w:val="00A50758"/>
    <w:rsid w:val="00A50776"/>
    <w:rsid w:val="00A50815"/>
    <w:rsid w:val="00A5088B"/>
    <w:rsid w:val="00A50895"/>
    <w:rsid w:val="00A508C6"/>
    <w:rsid w:val="00A5097D"/>
    <w:rsid w:val="00A509FB"/>
    <w:rsid w:val="00A50A7B"/>
    <w:rsid w:val="00A50BEC"/>
    <w:rsid w:val="00A50EB1"/>
    <w:rsid w:val="00A50ED9"/>
    <w:rsid w:val="00A50EFA"/>
    <w:rsid w:val="00A50F16"/>
    <w:rsid w:val="00A50F93"/>
    <w:rsid w:val="00A51019"/>
    <w:rsid w:val="00A51159"/>
    <w:rsid w:val="00A51190"/>
    <w:rsid w:val="00A51253"/>
    <w:rsid w:val="00A512EF"/>
    <w:rsid w:val="00A514FA"/>
    <w:rsid w:val="00A51550"/>
    <w:rsid w:val="00A51677"/>
    <w:rsid w:val="00A516C8"/>
    <w:rsid w:val="00A5171F"/>
    <w:rsid w:val="00A5174C"/>
    <w:rsid w:val="00A5179F"/>
    <w:rsid w:val="00A517D8"/>
    <w:rsid w:val="00A51830"/>
    <w:rsid w:val="00A518EF"/>
    <w:rsid w:val="00A519EA"/>
    <w:rsid w:val="00A51ABF"/>
    <w:rsid w:val="00A51ADB"/>
    <w:rsid w:val="00A51C36"/>
    <w:rsid w:val="00A51C3E"/>
    <w:rsid w:val="00A51C56"/>
    <w:rsid w:val="00A51CE5"/>
    <w:rsid w:val="00A51CF0"/>
    <w:rsid w:val="00A51D0D"/>
    <w:rsid w:val="00A51DCF"/>
    <w:rsid w:val="00A51F10"/>
    <w:rsid w:val="00A51F32"/>
    <w:rsid w:val="00A51F62"/>
    <w:rsid w:val="00A51F6C"/>
    <w:rsid w:val="00A52002"/>
    <w:rsid w:val="00A5201A"/>
    <w:rsid w:val="00A5208D"/>
    <w:rsid w:val="00A520B4"/>
    <w:rsid w:val="00A520CB"/>
    <w:rsid w:val="00A5211C"/>
    <w:rsid w:val="00A52149"/>
    <w:rsid w:val="00A5218D"/>
    <w:rsid w:val="00A5219B"/>
    <w:rsid w:val="00A52215"/>
    <w:rsid w:val="00A5224B"/>
    <w:rsid w:val="00A52269"/>
    <w:rsid w:val="00A522AD"/>
    <w:rsid w:val="00A52303"/>
    <w:rsid w:val="00A52420"/>
    <w:rsid w:val="00A52431"/>
    <w:rsid w:val="00A524A9"/>
    <w:rsid w:val="00A524FA"/>
    <w:rsid w:val="00A52521"/>
    <w:rsid w:val="00A525B4"/>
    <w:rsid w:val="00A5266E"/>
    <w:rsid w:val="00A52686"/>
    <w:rsid w:val="00A52692"/>
    <w:rsid w:val="00A526BE"/>
    <w:rsid w:val="00A526C2"/>
    <w:rsid w:val="00A526D4"/>
    <w:rsid w:val="00A52782"/>
    <w:rsid w:val="00A5280D"/>
    <w:rsid w:val="00A52893"/>
    <w:rsid w:val="00A52895"/>
    <w:rsid w:val="00A528B4"/>
    <w:rsid w:val="00A528BA"/>
    <w:rsid w:val="00A52981"/>
    <w:rsid w:val="00A52A47"/>
    <w:rsid w:val="00A52AD0"/>
    <w:rsid w:val="00A52B8D"/>
    <w:rsid w:val="00A52C7F"/>
    <w:rsid w:val="00A52CE0"/>
    <w:rsid w:val="00A52D30"/>
    <w:rsid w:val="00A52D4F"/>
    <w:rsid w:val="00A52E29"/>
    <w:rsid w:val="00A52E4E"/>
    <w:rsid w:val="00A52F62"/>
    <w:rsid w:val="00A52FCF"/>
    <w:rsid w:val="00A52FD6"/>
    <w:rsid w:val="00A53016"/>
    <w:rsid w:val="00A53038"/>
    <w:rsid w:val="00A53042"/>
    <w:rsid w:val="00A53146"/>
    <w:rsid w:val="00A53195"/>
    <w:rsid w:val="00A53321"/>
    <w:rsid w:val="00A533AB"/>
    <w:rsid w:val="00A533ED"/>
    <w:rsid w:val="00A534D3"/>
    <w:rsid w:val="00A534E3"/>
    <w:rsid w:val="00A53526"/>
    <w:rsid w:val="00A535C9"/>
    <w:rsid w:val="00A5360B"/>
    <w:rsid w:val="00A53665"/>
    <w:rsid w:val="00A53687"/>
    <w:rsid w:val="00A53690"/>
    <w:rsid w:val="00A5369A"/>
    <w:rsid w:val="00A537D7"/>
    <w:rsid w:val="00A537F8"/>
    <w:rsid w:val="00A53857"/>
    <w:rsid w:val="00A53889"/>
    <w:rsid w:val="00A5397C"/>
    <w:rsid w:val="00A539B7"/>
    <w:rsid w:val="00A539C4"/>
    <w:rsid w:val="00A53A01"/>
    <w:rsid w:val="00A53A1F"/>
    <w:rsid w:val="00A53AB6"/>
    <w:rsid w:val="00A53B86"/>
    <w:rsid w:val="00A53BB9"/>
    <w:rsid w:val="00A53CBB"/>
    <w:rsid w:val="00A53CD9"/>
    <w:rsid w:val="00A53D36"/>
    <w:rsid w:val="00A53D76"/>
    <w:rsid w:val="00A53E57"/>
    <w:rsid w:val="00A53E93"/>
    <w:rsid w:val="00A53F1E"/>
    <w:rsid w:val="00A53F78"/>
    <w:rsid w:val="00A53F84"/>
    <w:rsid w:val="00A54016"/>
    <w:rsid w:val="00A54086"/>
    <w:rsid w:val="00A5408C"/>
    <w:rsid w:val="00A5417D"/>
    <w:rsid w:val="00A54207"/>
    <w:rsid w:val="00A542B9"/>
    <w:rsid w:val="00A5430B"/>
    <w:rsid w:val="00A5440A"/>
    <w:rsid w:val="00A54452"/>
    <w:rsid w:val="00A544BE"/>
    <w:rsid w:val="00A544F6"/>
    <w:rsid w:val="00A54512"/>
    <w:rsid w:val="00A5454A"/>
    <w:rsid w:val="00A54581"/>
    <w:rsid w:val="00A545AF"/>
    <w:rsid w:val="00A545B3"/>
    <w:rsid w:val="00A545B6"/>
    <w:rsid w:val="00A545E3"/>
    <w:rsid w:val="00A546A9"/>
    <w:rsid w:val="00A546FF"/>
    <w:rsid w:val="00A54732"/>
    <w:rsid w:val="00A5474A"/>
    <w:rsid w:val="00A54765"/>
    <w:rsid w:val="00A547B1"/>
    <w:rsid w:val="00A5480D"/>
    <w:rsid w:val="00A548A4"/>
    <w:rsid w:val="00A54946"/>
    <w:rsid w:val="00A549F2"/>
    <w:rsid w:val="00A54A05"/>
    <w:rsid w:val="00A54A33"/>
    <w:rsid w:val="00A54ACE"/>
    <w:rsid w:val="00A54AE1"/>
    <w:rsid w:val="00A54B9F"/>
    <w:rsid w:val="00A54BCD"/>
    <w:rsid w:val="00A54C14"/>
    <w:rsid w:val="00A54CCC"/>
    <w:rsid w:val="00A54D36"/>
    <w:rsid w:val="00A54D70"/>
    <w:rsid w:val="00A54DB0"/>
    <w:rsid w:val="00A54F11"/>
    <w:rsid w:val="00A54F81"/>
    <w:rsid w:val="00A54FA8"/>
    <w:rsid w:val="00A54FD4"/>
    <w:rsid w:val="00A55078"/>
    <w:rsid w:val="00A550EC"/>
    <w:rsid w:val="00A55124"/>
    <w:rsid w:val="00A55156"/>
    <w:rsid w:val="00A551F6"/>
    <w:rsid w:val="00A55220"/>
    <w:rsid w:val="00A5522C"/>
    <w:rsid w:val="00A55284"/>
    <w:rsid w:val="00A552B3"/>
    <w:rsid w:val="00A55366"/>
    <w:rsid w:val="00A55370"/>
    <w:rsid w:val="00A5537D"/>
    <w:rsid w:val="00A553C6"/>
    <w:rsid w:val="00A5544F"/>
    <w:rsid w:val="00A5545F"/>
    <w:rsid w:val="00A55490"/>
    <w:rsid w:val="00A554C3"/>
    <w:rsid w:val="00A55539"/>
    <w:rsid w:val="00A55580"/>
    <w:rsid w:val="00A5559E"/>
    <w:rsid w:val="00A555A0"/>
    <w:rsid w:val="00A555EE"/>
    <w:rsid w:val="00A556FD"/>
    <w:rsid w:val="00A55722"/>
    <w:rsid w:val="00A5574A"/>
    <w:rsid w:val="00A55828"/>
    <w:rsid w:val="00A5583A"/>
    <w:rsid w:val="00A558CD"/>
    <w:rsid w:val="00A558F1"/>
    <w:rsid w:val="00A55972"/>
    <w:rsid w:val="00A55A00"/>
    <w:rsid w:val="00A55AAB"/>
    <w:rsid w:val="00A55AC0"/>
    <w:rsid w:val="00A55AF6"/>
    <w:rsid w:val="00A55B25"/>
    <w:rsid w:val="00A55BB4"/>
    <w:rsid w:val="00A55C42"/>
    <w:rsid w:val="00A55C75"/>
    <w:rsid w:val="00A55CFD"/>
    <w:rsid w:val="00A55D23"/>
    <w:rsid w:val="00A55D41"/>
    <w:rsid w:val="00A55D97"/>
    <w:rsid w:val="00A55F08"/>
    <w:rsid w:val="00A55FCC"/>
    <w:rsid w:val="00A56027"/>
    <w:rsid w:val="00A5606F"/>
    <w:rsid w:val="00A5608A"/>
    <w:rsid w:val="00A56093"/>
    <w:rsid w:val="00A560A9"/>
    <w:rsid w:val="00A5610A"/>
    <w:rsid w:val="00A561BD"/>
    <w:rsid w:val="00A562F5"/>
    <w:rsid w:val="00A56316"/>
    <w:rsid w:val="00A563FF"/>
    <w:rsid w:val="00A564CC"/>
    <w:rsid w:val="00A564D8"/>
    <w:rsid w:val="00A56581"/>
    <w:rsid w:val="00A565C6"/>
    <w:rsid w:val="00A565C7"/>
    <w:rsid w:val="00A566DE"/>
    <w:rsid w:val="00A567B1"/>
    <w:rsid w:val="00A567BF"/>
    <w:rsid w:val="00A567ED"/>
    <w:rsid w:val="00A56830"/>
    <w:rsid w:val="00A5684B"/>
    <w:rsid w:val="00A568E9"/>
    <w:rsid w:val="00A568F2"/>
    <w:rsid w:val="00A5693A"/>
    <w:rsid w:val="00A56950"/>
    <w:rsid w:val="00A56976"/>
    <w:rsid w:val="00A56A1D"/>
    <w:rsid w:val="00A56A4F"/>
    <w:rsid w:val="00A56A8E"/>
    <w:rsid w:val="00A56B0D"/>
    <w:rsid w:val="00A56B1D"/>
    <w:rsid w:val="00A56B65"/>
    <w:rsid w:val="00A56C33"/>
    <w:rsid w:val="00A56C6E"/>
    <w:rsid w:val="00A56CE2"/>
    <w:rsid w:val="00A56CF6"/>
    <w:rsid w:val="00A56CF8"/>
    <w:rsid w:val="00A56D7D"/>
    <w:rsid w:val="00A56DEF"/>
    <w:rsid w:val="00A56E61"/>
    <w:rsid w:val="00A56E73"/>
    <w:rsid w:val="00A56E8A"/>
    <w:rsid w:val="00A56EE1"/>
    <w:rsid w:val="00A56F5A"/>
    <w:rsid w:val="00A56F6D"/>
    <w:rsid w:val="00A56FD7"/>
    <w:rsid w:val="00A56FF2"/>
    <w:rsid w:val="00A57012"/>
    <w:rsid w:val="00A5705D"/>
    <w:rsid w:val="00A5706F"/>
    <w:rsid w:val="00A5713D"/>
    <w:rsid w:val="00A5719D"/>
    <w:rsid w:val="00A571DD"/>
    <w:rsid w:val="00A57245"/>
    <w:rsid w:val="00A5728A"/>
    <w:rsid w:val="00A572A9"/>
    <w:rsid w:val="00A57349"/>
    <w:rsid w:val="00A573DC"/>
    <w:rsid w:val="00A57405"/>
    <w:rsid w:val="00A57430"/>
    <w:rsid w:val="00A57451"/>
    <w:rsid w:val="00A5748B"/>
    <w:rsid w:val="00A5757E"/>
    <w:rsid w:val="00A575BB"/>
    <w:rsid w:val="00A575F0"/>
    <w:rsid w:val="00A575FF"/>
    <w:rsid w:val="00A57729"/>
    <w:rsid w:val="00A5772C"/>
    <w:rsid w:val="00A5788B"/>
    <w:rsid w:val="00A57948"/>
    <w:rsid w:val="00A579A1"/>
    <w:rsid w:val="00A579FA"/>
    <w:rsid w:val="00A57A63"/>
    <w:rsid w:val="00A57AF3"/>
    <w:rsid w:val="00A57AF9"/>
    <w:rsid w:val="00A57B8D"/>
    <w:rsid w:val="00A57BE5"/>
    <w:rsid w:val="00A57BE6"/>
    <w:rsid w:val="00A57BF5"/>
    <w:rsid w:val="00A57CEC"/>
    <w:rsid w:val="00A57D74"/>
    <w:rsid w:val="00A57D8F"/>
    <w:rsid w:val="00A57DF3"/>
    <w:rsid w:val="00A57E3E"/>
    <w:rsid w:val="00A57ECD"/>
    <w:rsid w:val="00A57F10"/>
    <w:rsid w:val="00A57F68"/>
    <w:rsid w:val="00A6008C"/>
    <w:rsid w:val="00A60101"/>
    <w:rsid w:val="00A6012C"/>
    <w:rsid w:val="00A60175"/>
    <w:rsid w:val="00A6017C"/>
    <w:rsid w:val="00A6018D"/>
    <w:rsid w:val="00A60245"/>
    <w:rsid w:val="00A602DB"/>
    <w:rsid w:val="00A603B0"/>
    <w:rsid w:val="00A60403"/>
    <w:rsid w:val="00A60487"/>
    <w:rsid w:val="00A6051B"/>
    <w:rsid w:val="00A60591"/>
    <w:rsid w:val="00A60602"/>
    <w:rsid w:val="00A606B1"/>
    <w:rsid w:val="00A6075C"/>
    <w:rsid w:val="00A6075F"/>
    <w:rsid w:val="00A60774"/>
    <w:rsid w:val="00A60776"/>
    <w:rsid w:val="00A60864"/>
    <w:rsid w:val="00A60868"/>
    <w:rsid w:val="00A60876"/>
    <w:rsid w:val="00A608B6"/>
    <w:rsid w:val="00A608C6"/>
    <w:rsid w:val="00A60979"/>
    <w:rsid w:val="00A60A77"/>
    <w:rsid w:val="00A60A80"/>
    <w:rsid w:val="00A60A83"/>
    <w:rsid w:val="00A60B0B"/>
    <w:rsid w:val="00A60B4B"/>
    <w:rsid w:val="00A60B5D"/>
    <w:rsid w:val="00A60B7B"/>
    <w:rsid w:val="00A60BC9"/>
    <w:rsid w:val="00A60C03"/>
    <w:rsid w:val="00A60C2D"/>
    <w:rsid w:val="00A60C43"/>
    <w:rsid w:val="00A60CD5"/>
    <w:rsid w:val="00A60CF2"/>
    <w:rsid w:val="00A60CFB"/>
    <w:rsid w:val="00A60D06"/>
    <w:rsid w:val="00A60DA0"/>
    <w:rsid w:val="00A60DEA"/>
    <w:rsid w:val="00A60E4D"/>
    <w:rsid w:val="00A60E99"/>
    <w:rsid w:val="00A60E9E"/>
    <w:rsid w:val="00A60F76"/>
    <w:rsid w:val="00A60F83"/>
    <w:rsid w:val="00A60F9D"/>
    <w:rsid w:val="00A61052"/>
    <w:rsid w:val="00A6105B"/>
    <w:rsid w:val="00A61066"/>
    <w:rsid w:val="00A610B4"/>
    <w:rsid w:val="00A6114E"/>
    <w:rsid w:val="00A61197"/>
    <w:rsid w:val="00A612A5"/>
    <w:rsid w:val="00A612C0"/>
    <w:rsid w:val="00A612F3"/>
    <w:rsid w:val="00A61366"/>
    <w:rsid w:val="00A613C2"/>
    <w:rsid w:val="00A61568"/>
    <w:rsid w:val="00A615A6"/>
    <w:rsid w:val="00A61600"/>
    <w:rsid w:val="00A61676"/>
    <w:rsid w:val="00A61699"/>
    <w:rsid w:val="00A616D3"/>
    <w:rsid w:val="00A616D8"/>
    <w:rsid w:val="00A616F6"/>
    <w:rsid w:val="00A61712"/>
    <w:rsid w:val="00A61721"/>
    <w:rsid w:val="00A617A0"/>
    <w:rsid w:val="00A617B9"/>
    <w:rsid w:val="00A61831"/>
    <w:rsid w:val="00A618D5"/>
    <w:rsid w:val="00A61A0F"/>
    <w:rsid w:val="00A61A3F"/>
    <w:rsid w:val="00A61AF7"/>
    <w:rsid w:val="00A61BB8"/>
    <w:rsid w:val="00A61BF2"/>
    <w:rsid w:val="00A61CE5"/>
    <w:rsid w:val="00A61CE8"/>
    <w:rsid w:val="00A61DA5"/>
    <w:rsid w:val="00A61DAB"/>
    <w:rsid w:val="00A61DDC"/>
    <w:rsid w:val="00A61E9A"/>
    <w:rsid w:val="00A61EBB"/>
    <w:rsid w:val="00A61ECD"/>
    <w:rsid w:val="00A61EEA"/>
    <w:rsid w:val="00A61EF6"/>
    <w:rsid w:val="00A61F2E"/>
    <w:rsid w:val="00A61FA5"/>
    <w:rsid w:val="00A62019"/>
    <w:rsid w:val="00A62045"/>
    <w:rsid w:val="00A62084"/>
    <w:rsid w:val="00A620EC"/>
    <w:rsid w:val="00A622D8"/>
    <w:rsid w:val="00A622E3"/>
    <w:rsid w:val="00A622FF"/>
    <w:rsid w:val="00A6231A"/>
    <w:rsid w:val="00A62327"/>
    <w:rsid w:val="00A6239F"/>
    <w:rsid w:val="00A623AA"/>
    <w:rsid w:val="00A62434"/>
    <w:rsid w:val="00A62487"/>
    <w:rsid w:val="00A624F8"/>
    <w:rsid w:val="00A6258E"/>
    <w:rsid w:val="00A625B8"/>
    <w:rsid w:val="00A625EC"/>
    <w:rsid w:val="00A626A1"/>
    <w:rsid w:val="00A626BA"/>
    <w:rsid w:val="00A626FA"/>
    <w:rsid w:val="00A627CD"/>
    <w:rsid w:val="00A6284C"/>
    <w:rsid w:val="00A6285F"/>
    <w:rsid w:val="00A628A8"/>
    <w:rsid w:val="00A628E4"/>
    <w:rsid w:val="00A62925"/>
    <w:rsid w:val="00A62984"/>
    <w:rsid w:val="00A62A26"/>
    <w:rsid w:val="00A62A38"/>
    <w:rsid w:val="00A62AD1"/>
    <w:rsid w:val="00A62ADF"/>
    <w:rsid w:val="00A62C40"/>
    <w:rsid w:val="00A62E57"/>
    <w:rsid w:val="00A62E67"/>
    <w:rsid w:val="00A62E85"/>
    <w:rsid w:val="00A62E98"/>
    <w:rsid w:val="00A62EAE"/>
    <w:rsid w:val="00A62EFE"/>
    <w:rsid w:val="00A62F45"/>
    <w:rsid w:val="00A630AA"/>
    <w:rsid w:val="00A6312A"/>
    <w:rsid w:val="00A63237"/>
    <w:rsid w:val="00A6327D"/>
    <w:rsid w:val="00A63308"/>
    <w:rsid w:val="00A6333B"/>
    <w:rsid w:val="00A63354"/>
    <w:rsid w:val="00A633A7"/>
    <w:rsid w:val="00A633B2"/>
    <w:rsid w:val="00A63558"/>
    <w:rsid w:val="00A6355A"/>
    <w:rsid w:val="00A63592"/>
    <w:rsid w:val="00A63612"/>
    <w:rsid w:val="00A63649"/>
    <w:rsid w:val="00A636B3"/>
    <w:rsid w:val="00A636D7"/>
    <w:rsid w:val="00A6375F"/>
    <w:rsid w:val="00A63792"/>
    <w:rsid w:val="00A63866"/>
    <w:rsid w:val="00A63965"/>
    <w:rsid w:val="00A6399A"/>
    <w:rsid w:val="00A63A14"/>
    <w:rsid w:val="00A63A70"/>
    <w:rsid w:val="00A63BA9"/>
    <w:rsid w:val="00A63C0C"/>
    <w:rsid w:val="00A63C12"/>
    <w:rsid w:val="00A63C68"/>
    <w:rsid w:val="00A63C79"/>
    <w:rsid w:val="00A63C85"/>
    <w:rsid w:val="00A63E0A"/>
    <w:rsid w:val="00A63EBD"/>
    <w:rsid w:val="00A63EC1"/>
    <w:rsid w:val="00A63F10"/>
    <w:rsid w:val="00A63FBE"/>
    <w:rsid w:val="00A63FE6"/>
    <w:rsid w:val="00A63FF7"/>
    <w:rsid w:val="00A6402E"/>
    <w:rsid w:val="00A64037"/>
    <w:rsid w:val="00A64092"/>
    <w:rsid w:val="00A640A6"/>
    <w:rsid w:val="00A640B0"/>
    <w:rsid w:val="00A640C4"/>
    <w:rsid w:val="00A640CC"/>
    <w:rsid w:val="00A64100"/>
    <w:rsid w:val="00A64137"/>
    <w:rsid w:val="00A6418F"/>
    <w:rsid w:val="00A642A4"/>
    <w:rsid w:val="00A642A5"/>
    <w:rsid w:val="00A642A6"/>
    <w:rsid w:val="00A642EB"/>
    <w:rsid w:val="00A64356"/>
    <w:rsid w:val="00A64397"/>
    <w:rsid w:val="00A643CA"/>
    <w:rsid w:val="00A643E4"/>
    <w:rsid w:val="00A64465"/>
    <w:rsid w:val="00A64468"/>
    <w:rsid w:val="00A644E2"/>
    <w:rsid w:val="00A645D0"/>
    <w:rsid w:val="00A645DC"/>
    <w:rsid w:val="00A6469A"/>
    <w:rsid w:val="00A64856"/>
    <w:rsid w:val="00A649D4"/>
    <w:rsid w:val="00A64A2B"/>
    <w:rsid w:val="00A64A47"/>
    <w:rsid w:val="00A64ADE"/>
    <w:rsid w:val="00A64B09"/>
    <w:rsid w:val="00A64B8D"/>
    <w:rsid w:val="00A64BE1"/>
    <w:rsid w:val="00A64C14"/>
    <w:rsid w:val="00A64C37"/>
    <w:rsid w:val="00A64C73"/>
    <w:rsid w:val="00A64CEE"/>
    <w:rsid w:val="00A64D55"/>
    <w:rsid w:val="00A64DA9"/>
    <w:rsid w:val="00A64DC1"/>
    <w:rsid w:val="00A64E1C"/>
    <w:rsid w:val="00A64E41"/>
    <w:rsid w:val="00A64E68"/>
    <w:rsid w:val="00A64EBB"/>
    <w:rsid w:val="00A64FAD"/>
    <w:rsid w:val="00A64FBA"/>
    <w:rsid w:val="00A650A8"/>
    <w:rsid w:val="00A650E4"/>
    <w:rsid w:val="00A650F4"/>
    <w:rsid w:val="00A65255"/>
    <w:rsid w:val="00A65271"/>
    <w:rsid w:val="00A6527E"/>
    <w:rsid w:val="00A652CD"/>
    <w:rsid w:val="00A65365"/>
    <w:rsid w:val="00A653A1"/>
    <w:rsid w:val="00A653CD"/>
    <w:rsid w:val="00A6557C"/>
    <w:rsid w:val="00A6558A"/>
    <w:rsid w:val="00A6569A"/>
    <w:rsid w:val="00A656E4"/>
    <w:rsid w:val="00A656ED"/>
    <w:rsid w:val="00A65715"/>
    <w:rsid w:val="00A6572A"/>
    <w:rsid w:val="00A6575C"/>
    <w:rsid w:val="00A6576F"/>
    <w:rsid w:val="00A65793"/>
    <w:rsid w:val="00A6579D"/>
    <w:rsid w:val="00A65867"/>
    <w:rsid w:val="00A658B9"/>
    <w:rsid w:val="00A65932"/>
    <w:rsid w:val="00A6594A"/>
    <w:rsid w:val="00A65982"/>
    <w:rsid w:val="00A6598C"/>
    <w:rsid w:val="00A659DC"/>
    <w:rsid w:val="00A65A0F"/>
    <w:rsid w:val="00A65AA2"/>
    <w:rsid w:val="00A65AE8"/>
    <w:rsid w:val="00A65B79"/>
    <w:rsid w:val="00A65C26"/>
    <w:rsid w:val="00A65C28"/>
    <w:rsid w:val="00A65C2B"/>
    <w:rsid w:val="00A65C9E"/>
    <w:rsid w:val="00A65D04"/>
    <w:rsid w:val="00A65D37"/>
    <w:rsid w:val="00A65D43"/>
    <w:rsid w:val="00A65DA0"/>
    <w:rsid w:val="00A65E20"/>
    <w:rsid w:val="00A65E65"/>
    <w:rsid w:val="00A65F7D"/>
    <w:rsid w:val="00A66096"/>
    <w:rsid w:val="00A662A6"/>
    <w:rsid w:val="00A6631F"/>
    <w:rsid w:val="00A663A9"/>
    <w:rsid w:val="00A663ED"/>
    <w:rsid w:val="00A663F6"/>
    <w:rsid w:val="00A66416"/>
    <w:rsid w:val="00A66451"/>
    <w:rsid w:val="00A66489"/>
    <w:rsid w:val="00A664C1"/>
    <w:rsid w:val="00A664F0"/>
    <w:rsid w:val="00A6653B"/>
    <w:rsid w:val="00A66565"/>
    <w:rsid w:val="00A6665A"/>
    <w:rsid w:val="00A66705"/>
    <w:rsid w:val="00A66772"/>
    <w:rsid w:val="00A668E4"/>
    <w:rsid w:val="00A668F9"/>
    <w:rsid w:val="00A66900"/>
    <w:rsid w:val="00A669BA"/>
    <w:rsid w:val="00A66AE8"/>
    <w:rsid w:val="00A66B41"/>
    <w:rsid w:val="00A66B61"/>
    <w:rsid w:val="00A66C24"/>
    <w:rsid w:val="00A66C26"/>
    <w:rsid w:val="00A66C32"/>
    <w:rsid w:val="00A66C91"/>
    <w:rsid w:val="00A66CB1"/>
    <w:rsid w:val="00A66D0E"/>
    <w:rsid w:val="00A66D1E"/>
    <w:rsid w:val="00A66D33"/>
    <w:rsid w:val="00A66D9C"/>
    <w:rsid w:val="00A66DEC"/>
    <w:rsid w:val="00A66DF3"/>
    <w:rsid w:val="00A66E9B"/>
    <w:rsid w:val="00A66EAC"/>
    <w:rsid w:val="00A66EDC"/>
    <w:rsid w:val="00A66F89"/>
    <w:rsid w:val="00A6702D"/>
    <w:rsid w:val="00A67032"/>
    <w:rsid w:val="00A67099"/>
    <w:rsid w:val="00A670FE"/>
    <w:rsid w:val="00A67100"/>
    <w:rsid w:val="00A6710D"/>
    <w:rsid w:val="00A671C2"/>
    <w:rsid w:val="00A671CC"/>
    <w:rsid w:val="00A671E5"/>
    <w:rsid w:val="00A67232"/>
    <w:rsid w:val="00A673A4"/>
    <w:rsid w:val="00A673B1"/>
    <w:rsid w:val="00A673B9"/>
    <w:rsid w:val="00A6740D"/>
    <w:rsid w:val="00A674A6"/>
    <w:rsid w:val="00A674CB"/>
    <w:rsid w:val="00A6751F"/>
    <w:rsid w:val="00A6757A"/>
    <w:rsid w:val="00A675B2"/>
    <w:rsid w:val="00A67622"/>
    <w:rsid w:val="00A67630"/>
    <w:rsid w:val="00A6767C"/>
    <w:rsid w:val="00A676AE"/>
    <w:rsid w:val="00A6775D"/>
    <w:rsid w:val="00A67780"/>
    <w:rsid w:val="00A67793"/>
    <w:rsid w:val="00A67863"/>
    <w:rsid w:val="00A67878"/>
    <w:rsid w:val="00A6789F"/>
    <w:rsid w:val="00A678E8"/>
    <w:rsid w:val="00A679DB"/>
    <w:rsid w:val="00A67A8B"/>
    <w:rsid w:val="00A67B2D"/>
    <w:rsid w:val="00A67B86"/>
    <w:rsid w:val="00A67C59"/>
    <w:rsid w:val="00A67C89"/>
    <w:rsid w:val="00A67CA5"/>
    <w:rsid w:val="00A67D15"/>
    <w:rsid w:val="00A67D89"/>
    <w:rsid w:val="00A67DF6"/>
    <w:rsid w:val="00A67E05"/>
    <w:rsid w:val="00A67EAF"/>
    <w:rsid w:val="00A67F97"/>
    <w:rsid w:val="00A67F9A"/>
    <w:rsid w:val="00A67FFB"/>
    <w:rsid w:val="00A70060"/>
    <w:rsid w:val="00A700EA"/>
    <w:rsid w:val="00A7010A"/>
    <w:rsid w:val="00A70217"/>
    <w:rsid w:val="00A70221"/>
    <w:rsid w:val="00A70252"/>
    <w:rsid w:val="00A70266"/>
    <w:rsid w:val="00A702A2"/>
    <w:rsid w:val="00A70398"/>
    <w:rsid w:val="00A7049E"/>
    <w:rsid w:val="00A70595"/>
    <w:rsid w:val="00A70596"/>
    <w:rsid w:val="00A705BA"/>
    <w:rsid w:val="00A705D3"/>
    <w:rsid w:val="00A705EC"/>
    <w:rsid w:val="00A7061C"/>
    <w:rsid w:val="00A70628"/>
    <w:rsid w:val="00A70790"/>
    <w:rsid w:val="00A7080B"/>
    <w:rsid w:val="00A70901"/>
    <w:rsid w:val="00A70903"/>
    <w:rsid w:val="00A70951"/>
    <w:rsid w:val="00A70AAC"/>
    <w:rsid w:val="00A70B5F"/>
    <w:rsid w:val="00A70B72"/>
    <w:rsid w:val="00A70B7F"/>
    <w:rsid w:val="00A70BE7"/>
    <w:rsid w:val="00A70C2B"/>
    <w:rsid w:val="00A70D15"/>
    <w:rsid w:val="00A70DD3"/>
    <w:rsid w:val="00A70E47"/>
    <w:rsid w:val="00A70EE5"/>
    <w:rsid w:val="00A70EFA"/>
    <w:rsid w:val="00A70F0D"/>
    <w:rsid w:val="00A70F34"/>
    <w:rsid w:val="00A70F97"/>
    <w:rsid w:val="00A70FA0"/>
    <w:rsid w:val="00A71269"/>
    <w:rsid w:val="00A712CD"/>
    <w:rsid w:val="00A7134A"/>
    <w:rsid w:val="00A71400"/>
    <w:rsid w:val="00A7140B"/>
    <w:rsid w:val="00A71411"/>
    <w:rsid w:val="00A714A8"/>
    <w:rsid w:val="00A714D5"/>
    <w:rsid w:val="00A714E3"/>
    <w:rsid w:val="00A71526"/>
    <w:rsid w:val="00A715AA"/>
    <w:rsid w:val="00A716B5"/>
    <w:rsid w:val="00A716C6"/>
    <w:rsid w:val="00A716C9"/>
    <w:rsid w:val="00A716D7"/>
    <w:rsid w:val="00A7176E"/>
    <w:rsid w:val="00A717E6"/>
    <w:rsid w:val="00A71864"/>
    <w:rsid w:val="00A718AF"/>
    <w:rsid w:val="00A718B6"/>
    <w:rsid w:val="00A718C4"/>
    <w:rsid w:val="00A719A7"/>
    <w:rsid w:val="00A719D9"/>
    <w:rsid w:val="00A719DD"/>
    <w:rsid w:val="00A719E5"/>
    <w:rsid w:val="00A71B18"/>
    <w:rsid w:val="00A71B22"/>
    <w:rsid w:val="00A71B30"/>
    <w:rsid w:val="00A71CB2"/>
    <w:rsid w:val="00A71CD0"/>
    <w:rsid w:val="00A71CDC"/>
    <w:rsid w:val="00A71D54"/>
    <w:rsid w:val="00A71DA7"/>
    <w:rsid w:val="00A71DD9"/>
    <w:rsid w:val="00A71E02"/>
    <w:rsid w:val="00A71F48"/>
    <w:rsid w:val="00A71F81"/>
    <w:rsid w:val="00A7200B"/>
    <w:rsid w:val="00A72079"/>
    <w:rsid w:val="00A7207A"/>
    <w:rsid w:val="00A720B8"/>
    <w:rsid w:val="00A720BB"/>
    <w:rsid w:val="00A720D4"/>
    <w:rsid w:val="00A720DE"/>
    <w:rsid w:val="00A7210B"/>
    <w:rsid w:val="00A72152"/>
    <w:rsid w:val="00A7224F"/>
    <w:rsid w:val="00A722CB"/>
    <w:rsid w:val="00A72306"/>
    <w:rsid w:val="00A72331"/>
    <w:rsid w:val="00A72384"/>
    <w:rsid w:val="00A723C1"/>
    <w:rsid w:val="00A723E2"/>
    <w:rsid w:val="00A723F9"/>
    <w:rsid w:val="00A7240A"/>
    <w:rsid w:val="00A72427"/>
    <w:rsid w:val="00A724A7"/>
    <w:rsid w:val="00A724E1"/>
    <w:rsid w:val="00A72515"/>
    <w:rsid w:val="00A72533"/>
    <w:rsid w:val="00A72561"/>
    <w:rsid w:val="00A7260E"/>
    <w:rsid w:val="00A72648"/>
    <w:rsid w:val="00A72688"/>
    <w:rsid w:val="00A72691"/>
    <w:rsid w:val="00A727C9"/>
    <w:rsid w:val="00A728C8"/>
    <w:rsid w:val="00A729A4"/>
    <w:rsid w:val="00A729F6"/>
    <w:rsid w:val="00A72A48"/>
    <w:rsid w:val="00A72B01"/>
    <w:rsid w:val="00A72B25"/>
    <w:rsid w:val="00A72BA0"/>
    <w:rsid w:val="00A72C0F"/>
    <w:rsid w:val="00A72C70"/>
    <w:rsid w:val="00A72C80"/>
    <w:rsid w:val="00A72CF8"/>
    <w:rsid w:val="00A72D6F"/>
    <w:rsid w:val="00A72D95"/>
    <w:rsid w:val="00A72E59"/>
    <w:rsid w:val="00A72EBB"/>
    <w:rsid w:val="00A72F8F"/>
    <w:rsid w:val="00A72FDB"/>
    <w:rsid w:val="00A72FEA"/>
    <w:rsid w:val="00A73041"/>
    <w:rsid w:val="00A73108"/>
    <w:rsid w:val="00A731B5"/>
    <w:rsid w:val="00A7321A"/>
    <w:rsid w:val="00A73291"/>
    <w:rsid w:val="00A7331B"/>
    <w:rsid w:val="00A7333D"/>
    <w:rsid w:val="00A733CD"/>
    <w:rsid w:val="00A733F7"/>
    <w:rsid w:val="00A73531"/>
    <w:rsid w:val="00A73598"/>
    <w:rsid w:val="00A73629"/>
    <w:rsid w:val="00A736D6"/>
    <w:rsid w:val="00A737D2"/>
    <w:rsid w:val="00A7380F"/>
    <w:rsid w:val="00A738A0"/>
    <w:rsid w:val="00A738C4"/>
    <w:rsid w:val="00A738F1"/>
    <w:rsid w:val="00A7394E"/>
    <w:rsid w:val="00A73992"/>
    <w:rsid w:val="00A739AB"/>
    <w:rsid w:val="00A739DE"/>
    <w:rsid w:val="00A73A3E"/>
    <w:rsid w:val="00A73B2A"/>
    <w:rsid w:val="00A73B33"/>
    <w:rsid w:val="00A73C03"/>
    <w:rsid w:val="00A73C99"/>
    <w:rsid w:val="00A73CC1"/>
    <w:rsid w:val="00A73D44"/>
    <w:rsid w:val="00A73D56"/>
    <w:rsid w:val="00A73D7C"/>
    <w:rsid w:val="00A73DAA"/>
    <w:rsid w:val="00A73DB6"/>
    <w:rsid w:val="00A73DF0"/>
    <w:rsid w:val="00A73E3C"/>
    <w:rsid w:val="00A73F62"/>
    <w:rsid w:val="00A73F66"/>
    <w:rsid w:val="00A73F95"/>
    <w:rsid w:val="00A73FF4"/>
    <w:rsid w:val="00A7402E"/>
    <w:rsid w:val="00A740B7"/>
    <w:rsid w:val="00A74157"/>
    <w:rsid w:val="00A741F2"/>
    <w:rsid w:val="00A741F5"/>
    <w:rsid w:val="00A7423A"/>
    <w:rsid w:val="00A74268"/>
    <w:rsid w:val="00A742F9"/>
    <w:rsid w:val="00A7430A"/>
    <w:rsid w:val="00A74310"/>
    <w:rsid w:val="00A74318"/>
    <w:rsid w:val="00A7432C"/>
    <w:rsid w:val="00A743A7"/>
    <w:rsid w:val="00A743B3"/>
    <w:rsid w:val="00A743B7"/>
    <w:rsid w:val="00A743FA"/>
    <w:rsid w:val="00A74451"/>
    <w:rsid w:val="00A74480"/>
    <w:rsid w:val="00A744CB"/>
    <w:rsid w:val="00A745C1"/>
    <w:rsid w:val="00A745CD"/>
    <w:rsid w:val="00A74709"/>
    <w:rsid w:val="00A74753"/>
    <w:rsid w:val="00A74791"/>
    <w:rsid w:val="00A747A2"/>
    <w:rsid w:val="00A74804"/>
    <w:rsid w:val="00A748A8"/>
    <w:rsid w:val="00A7493C"/>
    <w:rsid w:val="00A74955"/>
    <w:rsid w:val="00A7496B"/>
    <w:rsid w:val="00A74995"/>
    <w:rsid w:val="00A74A1D"/>
    <w:rsid w:val="00A74A46"/>
    <w:rsid w:val="00A74A5D"/>
    <w:rsid w:val="00A74A6D"/>
    <w:rsid w:val="00A74A7A"/>
    <w:rsid w:val="00A74ABC"/>
    <w:rsid w:val="00A74B15"/>
    <w:rsid w:val="00A74B68"/>
    <w:rsid w:val="00A74B97"/>
    <w:rsid w:val="00A74BD5"/>
    <w:rsid w:val="00A74C8B"/>
    <w:rsid w:val="00A74C9A"/>
    <w:rsid w:val="00A74D62"/>
    <w:rsid w:val="00A74E70"/>
    <w:rsid w:val="00A74E9C"/>
    <w:rsid w:val="00A74EBA"/>
    <w:rsid w:val="00A74ED6"/>
    <w:rsid w:val="00A74EF5"/>
    <w:rsid w:val="00A74F6E"/>
    <w:rsid w:val="00A74FD8"/>
    <w:rsid w:val="00A74FD9"/>
    <w:rsid w:val="00A75069"/>
    <w:rsid w:val="00A750D8"/>
    <w:rsid w:val="00A750F8"/>
    <w:rsid w:val="00A750FC"/>
    <w:rsid w:val="00A7514C"/>
    <w:rsid w:val="00A75255"/>
    <w:rsid w:val="00A752E8"/>
    <w:rsid w:val="00A75368"/>
    <w:rsid w:val="00A75374"/>
    <w:rsid w:val="00A75408"/>
    <w:rsid w:val="00A75425"/>
    <w:rsid w:val="00A754C4"/>
    <w:rsid w:val="00A754E1"/>
    <w:rsid w:val="00A754EB"/>
    <w:rsid w:val="00A75536"/>
    <w:rsid w:val="00A755BD"/>
    <w:rsid w:val="00A7562F"/>
    <w:rsid w:val="00A757B3"/>
    <w:rsid w:val="00A758A3"/>
    <w:rsid w:val="00A758E5"/>
    <w:rsid w:val="00A75906"/>
    <w:rsid w:val="00A759A5"/>
    <w:rsid w:val="00A75A10"/>
    <w:rsid w:val="00A75A49"/>
    <w:rsid w:val="00A75A66"/>
    <w:rsid w:val="00A75AC0"/>
    <w:rsid w:val="00A75B67"/>
    <w:rsid w:val="00A75B9F"/>
    <w:rsid w:val="00A75E26"/>
    <w:rsid w:val="00A75F70"/>
    <w:rsid w:val="00A75F75"/>
    <w:rsid w:val="00A76013"/>
    <w:rsid w:val="00A7606D"/>
    <w:rsid w:val="00A76073"/>
    <w:rsid w:val="00A760E2"/>
    <w:rsid w:val="00A760F0"/>
    <w:rsid w:val="00A76152"/>
    <w:rsid w:val="00A7625A"/>
    <w:rsid w:val="00A76261"/>
    <w:rsid w:val="00A762D6"/>
    <w:rsid w:val="00A76307"/>
    <w:rsid w:val="00A763B5"/>
    <w:rsid w:val="00A766C1"/>
    <w:rsid w:val="00A76715"/>
    <w:rsid w:val="00A76719"/>
    <w:rsid w:val="00A7671F"/>
    <w:rsid w:val="00A7673E"/>
    <w:rsid w:val="00A767A7"/>
    <w:rsid w:val="00A76894"/>
    <w:rsid w:val="00A76A77"/>
    <w:rsid w:val="00A76BCD"/>
    <w:rsid w:val="00A76BD1"/>
    <w:rsid w:val="00A76BF0"/>
    <w:rsid w:val="00A76C23"/>
    <w:rsid w:val="00A76C90"/>
    <w:rsid w:val="00A76CC4"/>
    <w:rsid w:val="00A76CD8"/>
    <w:rsid w:val="00A76E36"/>
    <w:rsid w:val="00A76E76"/>
    <w:rsid w:val="00A76EE6"/>
    <w:rsid w:val="00A76F0D"/>
    <w:rsid w:val="00A76F39"/>
    <w:rsid w:val="00A76F3E"/>
    <w:rsid w:val="00A76F73"/>
    <w:rsid w:val="00A76FB2"/>
    <w:rsid w:val="00A76FE9"/>
    <w:rsid w:val="00A7718B"/>
    <w:rsid w:val="00A77190"/>
    <w:rsid w:val="00A7726F"/>
    <w:rsid w:val="00A77276"/>
    <w:rsid w:val="00A7727A"/>
    <w:rsid w:val="00A772E1"/>
    <w:rsid w:val="00A773B1"/>
    <w:rsid w:val="00A773BF"/>
    <w:rsid w:val="00A7745F"/>
    <w:rsid w:val="00A775EE"/>
    <w:rsid w:val="00A77782"/>
    <w:rsid w:val="00A777A2"/>
    <w:rsid w:val="00A777A6"/>
    <w:rsid w:val="00A77809"/>
    <w:rsid w:val="00A7787C"/>
    <w:rsid w:val="00A7789D"/>
    <w:rsid w:val="00A778B8"/>
    <w:rsid w:val="00A778EE"/>
    <w:rsid w:val="00A77960"/>
    <w:rsid w:val="00A779CD"/>
    <w:rsid w:val="00A779F7"/>
    <w:rsid w:val="00A77A2F"/>
    <w:rsid w:val="00A77A4C"/>
    <w:rsid w:val="00A77BBD"/>
    <w:rsid w:val="00A77C14"/>
    <w:rsid w:val="00A77CD8"/>
    <w:rsid w:val="00A77CE1"/>
    <w:rsid w:val="00A77CE2"/>
    <w:rsid w:val="00A77CEE"/>
    <w:rsid w:val="00A77CF8"/>
    <w:rsid w:val="00A77D25"/>
    <w:rsid w:val="00A77D34"/>
    <w:rsid w:val="00A77D84"/>
    <w:rsid w:val="00A77D8C"/>
    <w:rsid w:val="00A77DBB"/>
    <w:rsid w:val="00A8012F"/>
    <w:rsid w:val="00A801EE"/>
    <w:rsid w:val="00A801FE"/>
    <w:rsid w:val="00A80223"/>
    <w:rsid w:val="00A8024B"/>
    <w:rsid w:val="00A80296"/>
    <w:rsid w:val="00A80297"/>
    <w:rsid w:val="00A8038D"/>
    <w:rsid w:val="00A8044F"/>
    <w:rsid w:val="00A80463"/>
    <w:rsid w:val="00A804B5"/>
    <w:rsid w:val="00A804D2"/>
    <w:rsid w:val="00A804F6"/>
    <w:rsid w:val="00A80752"/>
    <w:rsid w:val="00A8077D"/>
    <w:rsid w:val="00A807C6"/>
    <w:rsid w:val="00A80845"/>
    <w:rsid w:val="00A808FD"/>
    <w:rsid w:val="00A8095B"/>
    <w:rsid w:val="00A80B31"/>
    <w:rsid w:val="00A80B5A"/>
    <w:rsid w:val="00A80BB4"/>
    <w:rsid w:val="00A80C5E"/>
    <w:rsid w:val="00A80C79"/>
    <w:rsid w:val="00A80D11"/>
    <w:rsid w:val="00A80D4B"/>
    <w:rsid w:val="00A80D54"/>
    <w:rsid w:val="00A80DAC"/>
    <w:rsid w:val="00A80DEC"/>
    <w:rsid w:val="00A80DF2"/>
    <w:rsid w:val="00A80E6D"/>
    <w:rsid w:val="00A80E7B"/>
    <w:rsid w:val="00A80EB1"/>
    <w:rsid w:val="00A80EB9"/>
    <w:rsid w:val="00A80EE5"/>
    <w:rsid w:val="00A80F02"/>
    <w:rsid w:val="00A80F61"/>
    <w:rsid w:val="00A80F7C"/>
    <w:rsid w:val="00A80FB6"/>
    <w:rsid w:val="00A80FED"/>
    <w:rsid w:val="00A81041"/>
    <w:rsid w:val="00A810C3"/>
    <w:rsid w:val="00A8110E"/>
    <w:rsid w:val="00A811D5"/>
    <w:rsid w:val="00A8122C"/>
    <w:rsid w:val="00A81235"/>
    <w:rsid w:val="00A81241"/>
    <w:rsid w:val="00A81256"/>
    <w:rsid w:val="00A81317"/>
    <w:rsid w:val="00A81334"/>
    <w:rsid w:val="00A813A3"/>
    <w:rsid w:val="00A813EE"/>
    <w:rsid w:val="00A81467"/>
    <w:rsid w:val="00A814A6"/>
    <w:rsid w:val="00A8150E"/>
    <w:rsid w:val="00A81546"/>
    <w:rsid w:val="00A81576"/>
    <w:rsid w:val="00A815F6"/>
    <w:rsid w:val="00A81638"/>
    <w:rsid w:val="00A816B5"/>
    <w:rsid w:val="00A81701"/>
    <w:rsid w:val="00A8170C"/>
    <w:rsid w:val="00A81726"/>
    <w:rsid w:val="00A81786"/>
    <w:rsid w:val="00A81851"/>
    <w:rsid w:val="00A8186B"/>
    <w:rsid w:val="00A818C0"/>
    <w:rsid w:val="00A8190E"/>
    <w:rsid w:val="00A819B6"/>
    <w:rsid w:val="00A819CC"/>
    <w:rsid w:val="00A819FC"/>
    <w:rsid w:val="00A81A3F"/>
    <w:rsid w:val="00A81B15"/>
    <w:rsid w:val="00A81B2D"/>
    <w:rsid w:val="00A81BB7"/>
    <w:rsid w:val="00A81BB8"/>
    <w:rsid w:val="00A81C8C"/>
    <w:rsid w:val="00A81CDC"/>
    <w:rsid w:val="00A81D22"/>
    <w:rsid w:val="00A81D29"/>
    <w:rsid w:val="00A81D2C"/>
    <w:rsid w:val="00A81D2D"/>
    <w:rsid w:val="00A81ECF"/>
    <w:rsid w:val="00A82044"/>
    <w:rsid w:val="00A8208D"/>
    <w:rsid w:val="00A8212F"/>
    <w:rsid w:val="00A82193"/>
    <w:rsid w:val="00A821C7"/>
    <w:rsid w:val="00A821F9"/>
    <w:rsid w:val="00A82213"/>
    <w:rsid w:val="00A8223F"/>
    <w:rsid w:val="00A8226C"/>
    <w:rsid w:val="00A822D4"/>
    <w:rsid w:val="00A822ED"/>
    <w:rsid w:val="00A822EF"/>
    <w:rsid w:val="00A8230A"/>
    <w:rsid w:val="00A8232D"/>
    <w:rsid w:val="00A82352"/>
    <w:rsid w:val="00A82377"/>
    <w:rsid w:val="00A824A4"/>
    <w:rsid w:val="00A8255E"/>
    <w:rsid w:val="00A825B2"/>
    <w:rsid w:val="00A82602"/>
    <w:rsid w:val="00A8263B"/>
    <w:rsid w:val="00A8271C"/>
    <w:rsid w:val="00A827EF"/>
    <w:rsid w:val="00A827FD"/>
    <w:rsid w:val="00A82858"/>
    <w:rsid w:val="00A828E7"/>
    <w:rsid w:val="00A828E9"/>
    <w:rsid w:val="00A828F2"/>
    <w:rsid w:val="00A829E1"/>
    <w:rsid w:val="00A82A09"/>
    <w:rsid w:val="00A82A52"/>
    <w:rsid w:val="00A82B83"/>
    <w:rsid w:val="00A82B97"/>
    <w:rsid w:val="00A82BF8"/>
    <w:rsid w:val="00A82C25"/>
    <w:rsid w:val="00A82C3E"/>
    <w:rsid w:val="00A82C4A"/>
    <w:rsid w:val="00A82C91"/>
    <w:rsid w:val="00A82D09"/>
    <w:rsid w:val="00A82D0F"/>
    <w:rsid w:val="00A82D54"/>
    <w:rsid w:val="00A82D93"/>
    <w:rsid w:val="00A82D95"/>
    <w:rsid w:val="00A82D9E"/>
    <w:rsid w:val="00A82DB0"/>
    <w:rsid w:val="00A82E08"/>
    <w:rsid w:val="00A82E2A"/>
    <w:rsid w:val="00A82F0B"/>
    <w:rsid w:val="00A82F16"/>
    <w:rsid w:val="00A82FCF"/>
    <w:rsid w:val="00A82FE6"/>
    <w:rsid w:val="00A8313D"/>
    <w:rsid w:val="00A8318A"/>
    <w:rsid w:val="00A831B1"/>
    <w:rsid w:val="00A831CB"/>
    <w:rsid w:val="00A832C8"/>
    <w:rsid w:val="00A833AE"/>
    <w:rsid w:val="00A833C2"/>
    <w:rsid w:val="00A83401"/>
    <w:rsid w:val="00A8344C"/>
    <w:rsid w:val="00A834B4"/>
    <w:rsid w:val="00A8352C"/>
    <w:rsid w:val="00A835CF"/>
    <w:rsid w:val="00A835E7"/>
    <w:rsid w:val="00A83664"/>
    <w:rsid w:val="00A83684"/>
    <w:rsid w:val="00A83694"/>
    <w:rsid w:val="00A836BB"/>
    <w:rsid w:val="00A836BE"/>
    <w:rsid w:val="00A837A0"/>
    <w:rsid w:val="00A8380F"/>
    <w:rsid w:val="00A83843"/>
    <w:rsid w:val="00A838AB"/>
    <w:rsid w:val="00A838BA"/>
    <w:rsid w:val="00A8394D"/>
    <w:rsid w:val="00A8396A"/>
    <w:rsid w:val="00A83982"/>
    <w:rsid w:val="00A839E5"/>
    <w:rsid w:val="00A83A75"/>
    <w:rsid w:val="00A83AA3"/>
    <w:rsid w:val="00A83ABA"/>
    <w:rsid w:val="00A83ADC"/>
    <w:rsid w:val="00A83B28"/>
    <w:rsid w:val="00A83B61"/>
    <w:rsid w:val="00A83BB6"/>
    <w:rsid w:val="00A83BD6"/>
    <w:rsid w:val="00A83D32"/>
    <w:rsid w:val="00A83D37"/>
    <w:rsid w:val="00A83D88"/>
    <w:rsid w:val="00A83E1F"/>
    <w:rsid w:val="00A83E5C"/>
    <w:rsid w:val="00A83E64"/>
    <w:rsid w:val="00A83E6F"/>
    <w:rsid w:val="00A83E78"/>
    <w:rsid w:val="00A83EA9"/>
    <w:rsid w:val="00A83F16"/>
    <w:rsid w:val="00A83F43"/>
    <w:rsid w:val="00A83F98"/>
    <w:rsid w:val="00A83FE0"/>
    <w:rsid w:val="00A84016"/>
    <w:rsid w:val="00A84018"/>
    <w:rsid w:val="00A8409D"/>
    <w:rsid w:val="00A840AC"/>
    <w:rsid w:val="00A840DB"/>
    <w:rsid w:val="00A840EB"/>
    <w:rsid w:val="00A8416C"/>
    <w:rsid w:val="00A8424A"/>
    <w:rsid w:val="00A842FA"/>
    <w:rsid w:val="00A8432B"/>
    <w:rsid w:val="00A84389"/>
    <w:rsid w:val="00A843B3"/>
    <w:rsid w:val="00A84527"/>
    <w:rsid w:val="00A84566"/>
    <w:rsid w:val="00A845B4"/>
    <w:rsid w:val="00A84613"/>
    <w:rsid w:val="00A84690"/>
    <w:rsid w:val="00A846BA"/>
    <w:rsid w:val="00A846F1"/>
    <w:rsid w:val="00A84756"/>
    <w:rsid w:val="00A8480F"/>
    <w:rsid w:val="00A8482D"/>
    <w:rsid w:val="00A848F8"/>
    <w:rsid w:val="00A8491D"/>
    <w:rsid w:val="00A849E1"/>
    <w:rsid w:val="00A84A9B"/>
    <w:rsid w:val="00A84B3B"/>
    <w:rsid w:val="00A84B5E"/>
    <w:rsid w:val="00A84CA8"/>
    <w:rsid w:val="00A84CFB"/>
    <w:rsid w:val="00A84D7D"/>
    <w:rsid w:val="00A84DA8"/>
    <w:rsid w:val="00A84DAA"/>
    <w:rsid w:val="00A84E52"/>
    <w:rsid w:val="00A84E67"/>
    <w:rsid w:val="00A84E97"/>
    <w:rsid w:val="00A84E98"/>
    <w:rsid w:val="00A84EFE"/>
    <w:rsid w:val="00A84F19"/>
    <w:rsid w:val="00A84F63"/>
    <w:rsid w:val="00A850C8"/>
    <w:rsid w:val="00A85185"/>
    <w:rsid w:val="00A85233"/>
    <w:rsid w:val="00A852BB"/>
    <w:rsid w:val="00A85348"/>
    <w:rsid w:val="00A85352"/>
    <w:rsid w:val="00A85374"/>
    <w:rsid w:val="00A853DC"/>
    <w:rsid w:val="00A8543E"/>
    <w:rsid w:val="00A855DB"/>
    <w:rsid w:val="00A85604"/>
    <w:rsid w:val="00A85618"/>
    <w:rsid w:val="00A8566B"/>
    <w:rsid w:val="00A8566C"/>
    <w:rsid w:val="00A85698"/>
    <w:rsid w:val="00A8577C"/>
    <w:rsid w:val="00A85854"/>
    <w:rsid w:val="00A8588C"/>
    <w:rsid w:val="00A85979"/>
    <w:rsid w:val="00A859AC"/>
    <w:rsid w:val="00A859F4"/>
    <w:rsid w:val="00A85A08"/>
    <w:rsid w:val="00A85B29"/>
    <w:rsid w:val="00A85B31"/>
    <w:rsid w:val="00A85B6A"/>
    <w:rsid w:val="00A85BC3"/>
    <w:rsid w:val="00A85D9E"/>
    <w:rsid w:val="00A85DA9"/>
    <w:rsid w:val="00A85DDA"/>
    <w:rsid w:val="00A85EAC"/>
    <w:rsid w:val="00A85F1A"/>
    <w:rsid w:val="00A85F23"/>
    <w:rsid w:val="00A85FA1"/>
    <w:rsid w:val="00A86043"/>
    <w:rsid w:val="00A86046"/>
    <w:rsid w:val="00A86067"/>
    <w:rsid w:val="00A860C8"/>
    <w:rsid w:val="00A8611B"/>
    <w:rsid w:val="00A8628D"/>
    <w:rsid w:val="00A8645C"/>
    <w:rsid w:val="00A865B3"/>
    <w:rsid w:val="00A86623"/>
    <w:rsid w:val="00A86674"/>
    <w:rsid w:val="00A866E0"/>
    <w:rsid w:val="00A8676B"/>
    <w:rsid w:val="00A867C9"/>
    <w:rsid w:val="00A86848"/>
    <w:rsid w:val="00A8685D"/>
    <w:rsid w:val="00A868BA"/>
    <w:rsid w:val="00A868C4"/>
    <w:rsid w:val="00A868DF"/>
    <w:rsid w:val="00A86963"/>
    <w:rsid w:val="00A86969"/>
    <w:rsid w:val="00A86999"/>
    <w:rsid w:val="00A869EE"/>
    <w:rsid w:val="00A86A01"/>
    <w:rsid w:val="00A86A08"/>
    <w:rsid w:val="00A86A22"/>
    <w:rsid w:val="00A86A60"/>
    <w:rsid w:val="00A86AC8"/>
    <w:rsid w:val="00A86BD8"/>
    <w:rsid w:val="00A86C41"/>
    <w:rsid w:val="00A86C6F"/>
    <w:rsid w:val="00A86CAE"/>
    <w:rsid w:val="00A86D04"/>
    <w:rsid w:val="00A86F74"/>
    <w:rsid w:val="00A86FCC"/>
    <w:rsid w:val="00A8702B"/>
    <w:rsid w:val="00A8707F"/>
    <w:rsid w:val="00A870DA"/>
    <w:rsid w:val="00A871B0"/>
    <w:rsid w:val="00A872B7"/>
    <w:rsid w:val="00A872C5"/>
    <w:rsid w:val="00A872D1"/>
    <w:rsid w:val="00A872F0"/>
    <w:rsid w:val="00A8731D"/>
    <w:rsid w:val="00A87335"/>
    <w:rsid w:val="00A8733B"/>
    <w:rsid w:val="00A873A2"/>
    <w:rsid w:val="00A873DC"/>
    <w:rsid w:val="00A8748D"/>
    <w:rsid w:val="00A8753C"/>
    <w:rsid w:val="00A875B1"/>
    <w:rsid w:val="00A87632"/>
    <w:rsid w:val="00A87635"/>
    <w:rsid w:val="00A87644"/>
    <w:rsid w:val="00A876A6"/>
    <w:rsid w:val="00A876FA"/>
    <w:rsid w:val="00A87719"/>
    <w:rsid w:val="00A87777"/>
    <w:rsid w:val="00A87820"/>
    <w:rsid w:val="00A87842"/>
    <w:rsid w:val="00A87905"/>
    <w:rsid w:val="00A87926"/>
    <w:rsid w:val="00A8794C"/>
    <w:rsid w:val="00A87950"/>
    <w:rsid w:val="00A879B3"/>
    <w:rsid w:val="00A87A32"/>
    <w:rsid w:val="00A87A5C"/>
    <w:rsid w:val="00A87B1D"/>
    <w:rsid w:val="00A87B31"/>
    <w:rsid w:val="00A87B7D"/>
    <w:rsid w:val="00A87B9C"/>
    <w:rsid w:val="00A87C93"/>
    <w:rsid w:val="00A87CDF"/>
    <w:rsid w:val="00A87DA4"/>
    <w:rsid w:val="00A87DBC"/>
    <w:rsid w:val="00A87F18"/>
    <w:rsid w:val="00A87FA8"/>
    <w:rsid w:val="00A90048"/>
    <w:rsid w:val="00A9011C"/>
    <w:rsid w:val="00A90132"/>
    <w:rsid w:val="00A90136"/>
    <w:rsid w:val="00A90159"/>
    <w:rsid w:val="00A90243"/>
    <w:rsid w:val="00A9024F"/>
    <w:rsid w:val="00A90301"/>
    <w:rsid w:val="00A90313"/>
    <w:rsid w:val="00A903CE"/>
    <w:rsid w:val="00A904CF"/>
    <w:rsid w:val="00A904D8"/>
    <w:rsid w:val="00A90586"/>
    <w:rsid w:val="00A905DF"/>
    <w:rsid w:val="00A90617"/>
    <w:rsid w:val="00A906B9"/>
    <w:rsid w:val="00A9076A"/>
    <w:rsid w:val="00A907AA"/>
    <w:rsid w:val="00A907CE"/>
    <w:rsid w:val="00A908AB"/>
    <w:rsid w:val="00A9094C"/>
    <w:rsid w:val="00A909AC"/>
    <w:rsid w:val="00A909CF"/>
    <w:rsid w:val="00A909FC"/>
    <w:rsid w:val="00A90A2E"/>
    <w:rsid w:val="00A90A30"/>
    <w:rsid w:val="00A90B03"/>
    <w:rsid w:val="00A90B6C"/>
    <w:rsid w:val="00A90BAA"/>
    <w:rsid w:val="00A90BEC"/>
    <w:rsid w:val="00A90C0B"/>
    <w:rsid w:val="00A90C70"/>
    <w:rsid w:val="00A90CC8"/>
    <w:rsid w:val="00A90CD0"/>
    <w:rsid w:val="00A90D1F"/>
    <w:rsid w:val="00A90D24"/>
    <w:rsid w:val="00A90D3A"/>
    <w:rsid w:val="00A90E16"/>
    <w:rsid w:val="00A90EBA"/>
    <w:rsid w:val="00A90EE5"/>
    <w:rsid w:val="00A9110A"/>
    <w:rsid w:val="00A911D9"/>
    <w:rsid w:val="00A911E3"/>
    <w:rsid w:val="00A9137E"/>
    <w:rsid w:val="00A913A6"/>
    <w:rsid w:val="00A913F9"/>
    <w:rsid w:val="00A91515"/>
    <w:rsid w:val="00A91544"/>
    <w:rsid w:val="00A91575"/>
    <w:rsid w:val="00A915A4"/>
    <w:rsid w:val="00A915CA"/>
    <w:rsid w:val="00A9164F"/>
    <w:rsid w:val="00A9167C"/>
    <w:rsid w:val="00A916B9"/>
    <w:rsid w:val="00A91737"/>
    <w:rsid w:val="00A9182E"/>
    <w:rsid w:val="00A9183A"/>
    <w:rsid w:val="00A91840"/>
    <w:rsid w:val="00A9186E"/>
    <w:rsid w:val="00A918BD"/>
    <w:rsid w:val="00A91937"/>
    <w:rsid w:val="00A91974"/>
    <w:rsid w:val="00A91983"/>
    <w:rsid w:val="00A919A7"/>
    <w:rsid w:val="00A91AB4"/>
    <w:rsid w:val="00A91AFC"/>
    <w:rsid w:val="00A91BA0"/>
    <w:rsid w:val="00A91BC5"/>
    <w:rsid w:val="00A91C55"/>
    <w:rsid w:val="00A91C88"/>
    <w:rsid w:val="00A91CCD"/>
    <w:rsid w:val="00A91D77"/>
    <w:rsid w:val="00A91E29"/>
    <w:rsid w:val="00A91E3E"/>
    <w:rsid w:val="00A91E46"/>
    <w:rsid w:val="00A91E47"/>
    <w:rsid w:val="00A91ECA"/>
    <w:rsid w:val="00A91F00"/>
    <w:rsid w:val="00A91F1E"/>
    <w:rsid w:val="00A91F8E"/>
    <w:rsid w:val="00A91F99"/>
    <w:rsid w:val="00A9207D"/>
    <w:rsid w:val="00A920A0"/>
    <w:rsid w:val="00A92175"/>
    <w:rsid w:val="00A92179"/>
    <w:rsid w:val="00A92182"/>
    <w:rsid w:val="00A921A5"/>
    <w:rsid w:val="00A921B5"/>
    <w:rsid w:val="00A92251"/>
    <w:rsid w:val="00A922F1"/>
    <w:rsid w:val="00A923A6"/>
    <w:rsid w:val="00A923B7"/>
    <w:rsid w:val="00A923D7"/>
    <w:rsid w:val="00A92444"/>
    <w:rsid w:val="00A92475"/>
    <w:rsid w:val="00A9249C"/>
    <w:rsid w:val="00A92616"/>
    <w:rsid w:val="00A9265E"/>
    <w:rsid w:val="00A926F1"/>
    <w:rsid w:val="00A9278C"/>
    <w:rsid w:val="00A927DB"/>
    <w:rsid w:val="00A92831"/>
    <w:rsid w:val="00A929E9"/>
    <w:rsid w:val="00A92A0A"/>
    <w:rsid w:val="00A92A7A"/>
    <w:rsid w:val="00A92B55"/>
    <w:rsid w:val="00A92B68"/>
    <w:rsid w:val="00A92B83"/>
    <w:rsid w:val="00A92BDF"/>
    <w:rsid w:val="00A92C52"/>
    <w:rsid w:val="00A92C83"/>
    <w:rsid w:val="00A92C98"/>
    <w:rsid w:val="00A92D33"/>
    <w:rsid w:val="00A92D96"/>
    <w:rsid w:val="00A92DCE"/>
    <w:rsid w:val="00A92DDF"/>
    <w:rsid w:val="00A92DFB"/>
    <w:rsid w:val="00A92FBB"/>
    <w:rsid w:val="00A93029"/>
    <w:rsid w:val="00A93046"/>
    <w:rsid w:val="00A9304D"/>
    <w:rsid w:val="00A930A6"/>
    <w:rsid w:val="00A930BB"/>
    <w:rsid w:val="00A931B4"/>
    <w:rsid w:val="00A931C3"/>
    <w:rsid w:val="00A932DB"/>
    <w:rsid w:val="00A93319"/>
    <w:rsid w:val="00A93339"/>
    <w:rsid w:val="00A93342"/>
    <w:rsid w:val="00A933F2"/>
    <w:rsid w:val="00A934C8"/>
    <w:rsid w:val="00A934ED"/>
    <w:rsid w:val="00A93525"/>
    <w:rsid w:val="00A935B8"/>
    <w:rsid w:val="00A93604"/>
    <w:rsid w:val="00A936F3"/>
    <w:rsid w:val="00A936FF"/>
    <w:rsid w:val="00A9374E"/>
    <w:rsid w:val="00A93784"/>
    <w:rsid w:val="00A93790"/>
    <w:rsid w:val="00A937D0"/>
    <w:rsid w:val="00A937DF"/>
    <w:rsid w:val="00A938CE"/>
    <w:rsid w:val="00A938D8"/>
    <w:rsid w:val="00A938F3"/>
    <w:rsid w:val="00A93A1C"/>
    <w:rsid w:val="00A93A4D"/>
    <w:rsid w:val="00A93ABF"/>
    <w:rsid w:val="00A93AC9"/>
    <w:rsid w:val="00A93B12"/>
    <w:rsid w:val="00A93C95"/>
    <w:rsid w:val="00A93CCB"/>
    <w:rsid w:val="00A93D11"/>
    <w:rsid w:val="00A93E34"/>
    <w:rsid w:val="00A93E6B"/>
    <w:rsid w:val="00A93F1F"/>
    <w:rsid w:val="00A93FE3"/>
    <w:rsid w:val="00A93FE8"/>
    <w:rsid w:val="00A940A3"/>
    <w:rsid w:val="00A94148"/>
    <w:rsid w:val="00A94207"/>
    <w:rsid w:val="00A94463"/>
    <w:rsid w:val="00A945AF"/>
    <w:rsid w:val="00A945D4"/>
    <w:rsid w:val="00A9460E"/>
    <w:rsid w:val="00A9461E"/>
    <w:rsid w:val="00A946AE"/>
    <w:rsid w:val="00A9478F"/>
    <w:rsid w:val="00A94875"/>
    <w:rsid w:val="00A948D9"/>
    <w:rsid w:val="00A94921"/>
    <w:rsid w:val="00A94925"/>
    <w:rsid w:val="00A9493C"/>
    <w:rsid w:val="00A94968"/>
    <w:rsid w:val="00A949DF"/>
    <w:rsid w:val="00A94A42"/>
    <w:rsid w:val="00A94A4E"/>
    <w:rsid w:val="00A94B25"/>
    <w:rsid w:val="00A94BE6"/>
    <w:rsid w:val="00A94C6A"/>
    <w:rsid w:val="00A94C9B"/>
    <w:rsid w:val="00A94CEC"/>
    <w:rsid w:val="00A94D4A"/>
    <w:rsid w:val="00A94DEC"/>
    <w:rsid w:val="00A94E2A"/>
    <w:rsid w:val="00A94E58"/>
    <w:rsid w:val="00A94E8F"/>
    <w:rsid w:val="00A94EF8"/>
    <w:rsid w:val="00A94F12"/>
    <w:rsid w:val="00A94F60"/>
    <w:rsid w:val="00A94F78"/>
    <w:rsid w:val="00A95075"/>
    <w:rsid w:val="00A95087"/>
    <w:rsid w:val="00A950E1"/>
    <w:rsid w:val="00A95130"/>
    <w:rsid w:val="00A95154"/>
    <w:rsid w:val="00A95182"/>
    <w:rsid w:val="00A951F6"/>
    <w:rsid w:val="00A95224"/>
    <w:rsid w:val="00A95256"/>
    <w:rsid w:val="00A952A9"/>
    <w:rsid w:val="00A95348"/>
    <w:rsid w:val="00A9537F"/>
    <w:rsid w:val="00A95572"/>
    <w:rsid w:val="00A95595"/>
    <w:rsid w:val="00A9561E"/>
    <w:rsid w:val="00A956BA"/>
    <w:rsid w:val="00A9574D"/>
    <w:rsid w:val="00A9581F"/>
    <w:rsid w:val="00A958AE"/>
    <w:rsid w:val="00A958E1"/>
    <w:rsid w:val="00A958F0"/>
    <w:rsid w:val="00A958F5"/>
    <w:rsid w:val="00A95A07"/>
    <w:rsid w:val="00A95A3D"/>
    <w:rsid w:val="00A95B32"/>
    <w:rsid w:val="00A95B6C"/>
    <w:rsid w:val="00A95C38"/>
    <w:rsid w:val="00A95C3E"/>
    <w:rsid w:val="00A95C50"/>
    <w:rsid w:val="00A95C72"/>
    <w:rsid w:val="00A95CA6"/>
    <w:rsid w:val="00A95CB3"/>
    <w:rsid w:val="00A95CF5"/>
    <w:rsid w:val="00A95D2F"/>
    <w:rsid w:val="00A95D4D"/>
    <w:rsid w:val="00A95DA8"/>
    <w:rsid w:val="00A95DB4"/>
    <w:rsid w:val="00A95DF2"/>
    <w:rsid w:val="00A95E06"/>
    <w:rsid w:val="00A95E6B"/>
    <w:rsid w:val="00A95E6C"/>
    <w:rsid w:val="00A95EF4"/>
    <w:rsid w:val="00A95F25"/>
    <w:rsid w:val="00A95F86"/>
    <w:rsid w:val="00A95FD3"/>
    <w:rsid w:val="00A95FDF"/>
    <w:rsid w:val="00A96012"/>
    <w:rsid w:val="00A96021"/>
    <w:rsid w:val="00A960DD"/>
    <w:rsid w:val="00A9611F"/>
    <w:rsid w:val="00A96174"/>
    <w:rsid w:val="00A961C9"/>
    <w:rsid w:val="00A961F3"/>
    <w:rsid w:val="00A96250"/>
    <w:rsid w:val="00A96283"/>
    <w:rsid w:val="00A962ED"/>
    <w:rsid w:val="00A96309"/>
    <w:rsid w:val="00A9630C"/>
    <w:rsid w:val="00A96321"/>
    <w:rsid w:val="00A96384"/>
    <w:rsid w:val="00A96455"/>
    <w:rsid w:val="00A964BB"/>
    <w:rsid w:val="00A964D5"/>
    <w:rsid w:val="00A96529"/>
    <w:rsid w:val="00A9652E"/>
    <w:rsid w:val="00A9655D"/>
    <w:rsid w:val="00A9664B"/>
    <w:rsid w:val="00A966A9"/>
    <w:rsid w:val="00A96703"/>
    <w:rsid w:val="00A96723"/>
    <w:rsid w:val="00A9683B"/>
    <w:rsid w:val="00A968A5"/>
    <w:rsid w:val="00A96921"/>
    <w:rsid w:val="00A9694F"/>
    <w:rsid w:val="00A969F6"/>
    <w:rsid w:val="00A96AB6"/>
    <w:rsid w:val="00A96AFE"/>
    <w:rsid w:val="00A96C6F"/>
    <w:rsid w:val="00A96CAC"/>
    <w:rsid w:val="00A96D3B"/>
    <w:rsid w:val="00A96E36"/>
    <w:rsid w:val="00A96F05"/>
    <w:rsid w:val="00A96F4E"/>
    <w:rsid w:val="00A96F98"/>
    <w:rsid w:val="00A96F9E"/>
    <w:rsid w:val="00A97079"/>
    <w:rsid w:val="00A97177"/>
    <w:rsid w:val="00A97286"/>
    <w:rsid w:val="00A97295"/>
    <w:rsid w:val="00A972BE"/>
    <w:rsid w:val="00A97318"/>
    <w:rsid w:val="00A97338"/>
    <w:rsid w:val="00A9733A"/>
    <w:rsid w:val="00A97576"/>
    <w:rsid w:val="00A9762B"/>
    <w:rsid w:val="00A976A1"/>
    <w:rsid w:val="00A976CD"/>
    <w:rsid w:val="00A976D1"/>
    <w:rsid w:val="00A976D9"/>
    <w:rsid w:val="00A97721"/>
    <w:rsid w:val="00A9775B"/>
    <w:rsid w:val="00A97776"/>
    <w:rsid w:val="00A977C8"/>
    <w:rsid w:val="00A977F6"/>
    <w:rsid w:val="00A97936"/>
    <w:rsid w:val="00A979D2"/>
    <w:rsid w:val="00A97A27"/>
    <w:rsid w:val="00A97A4D"/>
    <w:rsid w:val="00A97A8F"/>
    <w:rsid w:val="00A97B19"/>
    <w:rsid w:val="00A97B1F"/>
    <w:rsid w:val="00A97B35"/>
    <w:rsid w:val="00A97B5D"/>
    <w:rsid w:val="00A97B92"/>
    <w:rsid w:val="00A97C25"/>
    <w:rsid w:val="00A97C4D"/>
    <w:rsid w:val="00A97C58"/>
    <w:rsid w:val="00A97CE9"/>
    <w:rsid w:val="00A97E0D"/>
    <w:rsid w:val="00A97E27"/>
    <w:rsid w:val="00A97E33"/>
    <w:rsid w:val="00A97F73"/>
    <w:rsid w:val="00A97F76"/>
    <w:rsid w:val="00A97FC3"/>
    <w:rsid w:val="00AA000F"/>
    <w:rsid w:val="00AA0038"/>
    <w:rsid w:val="00AA00E3"/>
    <w:rsid w:val="00AA012C"/>
    <w:rsid w:val="00AA01A1"/>
    <w:rsid w:val="00AA01BC"/>
    <w:rsid w:val="00AA024B"/>
    <w:rsid w:val="00AA0310"/>
    <w:rsid w:val="00AA0324"/>
    <w:rsid w:val="00AA03C2"/>
    <w:rsid w:val="00AA03FE"/>
    <w:rsid w:val="00AA04FB"/>
    <w:rsid w:val="00AA052C"/>
    <w:rsid w:val="00AA053A"/>
    <w:rsid w:val="00AA054E"/>
    <w:rsid w:val="00AA056E"/>
    <w:rsid w:val="00AA062B"/>
    <w:rsid w:val="00AA064A"/>
    <w:rsid w:val="00AA0671"/>
    <w:rsid w:val="00AA07CC"/>
    <w:rsid w:val="00AA0845"/>
    <w:rsid w:val="00AA085F"/>
    <w:rsid w:val="00AA08A0"/>
    <w:rsid w:val="00AA0907"/>
    <w:rsid w:val="00AA0913"/>
    <w:rsid w:val="00AA0A24"/>
    <w:rsid w:val="00AA0B18"/>
    <w:rsid w:val="00AA0B5B"/>
    <w:rsid w:val="00AA0B69"/>
    <w:rsid w:val="00AA0BDE"/>
    <w:rsid w:val="00AA0BE7"/>
    <w:rsid w:val="00AA0BEA"/>
    <w:rsid w:val="00AA0C09"/>
    <w:rsid w:val="00AA0C69"/>
    <w:rsid w:val="00AA0DC7"/>
    <w:rsid w:val="00AA0E28"/>
    <w:rsid w:val="00AA0E29"/>
    <w:rsid w:val="00AA0F36"/>
    <w:rsid w:val="00AA0F4F"/>
    <w:rsid w:val="00AA0F52"/>
    <w:rsid w:val="00AA0F81"/>
    <w:rsid w:val="00AA1004"/>
    <w:rsid w:val="00AA100E"/>
    <w:rsid w:val="00AA1029"/>
    <w:rsid w:val="00AA1079"/>
    <w:rsid w:val="00AA1106"/>
    <w:rsid w:val="00AA113D"/>
    <w:rsid w:val="00AA1225"/>
    <w:rsid w:val="00AA1276"/>
    <w:rsid w:val="00AA12BE"/>
    <w:rsid w:val="00AA12C4"/>
    <w:rsid w:val="00AA1368"/>
    <w:rsid w:val="00AA143A"/>
    <w:rsid w:val="00AA1444"/>
    <w:rsid w:val="00AA1517"/>
    <w:rsid w:val="00AA165B"/>
    <w:rsid w:val="00AA17DE"/>
    <w:rsid w:val="00AA1850"/>
    <w:rsid w:val="00AA1864"/>
    <w:rsid w:val="00AA187B"/>
    <w:rsid w:val="00AA1895"/>
    <w:rsid w:val="00AA18B2"/>
    <w:rsid w:val="00AA18F9"/>
    <w:rsid w:val="00AA1922"/>
    <w:rsid w:val="00AA196F"/>
    <w:rsid w:val="00AA1975"/>
    <w:rsid w:val="00AA19CE"/>
    <w:rsid w:val="00AA19E3"/>
    <w:rsid w:val="00AA19FD"/>
    <w:rsid w:val="00AA1A92"/>
    <w:rsid w:val="00AA1ADF"/>
    <w:rsid w:val="00AA1AEA"/>
    <w:rsid w:val="00AA1B04"/>
    <w:rsid w:val="00AA1B2A"/>
    <w:rsid w:val="00AA1B55"/>
    <w:rsid w:val="00AA1B78"/>
    <w:rsid w:val="00AA1BCE"/>
    <w:rsid w:val="00AA1BF9"/>
    <w:rsid w:val="00AA1C2F"/>
    <w:rsid w:val="00AA1C70"/>
    <w:rsid w:val="00AA1C94"/>
    <w:rsid w:val="00AA1CC9"/>
    <w:rsid w:val="00AA1D05"/>
    <w:rsid w:val="00AA1D7E"/>
    <w:rsid w:val="00AA1E25"/>
    <w:rsid w:val="00AA1E6D"/>
    <w:rsid w:val="00AA1E6E"/>
    <w:rsid w:val="00AA1E9D"/>
    <w:rsid w:val="00AA1F0B"/>
    <w:rsid w:val="00AA1F5C"/>
    <w:rsid w:val="00AA1F77"/>
    <w:rsid w:val="00AA1FD7"/>
    <w:rsid w:val="00AA2087"/>
    <w:rsid w:val="00AA21CE"/>
    <w:rsid w:val="00AA23B5"/>
    <w:rsid w:val="00AA23D4"/>
    <w:rsid w:val="00AA2452"/>
    <w:rsid w:val="00AA2603"/>
    <w:rsid w:val="00AA2608"/>
    <w:rsid w:val="00AA2659"/>
    <w:rsid w:val="00AA2664"/>
    <w:rsid w:val="00AA2695"/>
    <w:rsid w:val="00AA2788"/>
    <w:rsid w:val="00AA293B"/>
    <w:rsid w:val="00AA2978"/>
    <w:rsid w:val="00AA29B4"/>
    <w:rsid w:val="00AA29DF"/>
    <w:rsid w:val="00AA2A41"/>
    <w:rsid w:val="00AA2ABF"/>
    <w:rsid w:val="00AA2C28"/>
    <w:rsid w:val="00AA2CE8"/>
    <w:rsid w:val="00AA2D24"/>
    <w:rsid w:val="00AA2DD7"/>
    <w:rsid w:val="00AA2F27"/>
    <w:rsid w:val="00AA2F32"/>
    <w:rsid w:val="00AA2F46"/>
    <w:rsid w:val="00AA2FDD"/>
    <w:rsid w:val="00AA2FEA"/>
    <w:rsid w:val="00AA2FF2"/>
    <w:rsid w:val="00AA317C"/>
    <w:rsid w:val="00AA31B3"/>
    <w:rsid w:val="00AA31EC"/>
    <w:rsid w:val="00AA31EF"/>
    <w:rsid w:val="00AA3235"/>
    <w:rsid w:val="00AA3273"/>
    <w:rsid w:val="00AA32A4"/>
    <w:rsid w:val="00AA32CA"/>
    <w:rsid w:val="00AA32D5"/>
    <w:rsid w:val="00AA32E6"/>
    <w:rsid w:val="00AA3333"/>
    <w:rsid w:val="00AA33AF"/>
    <w:rsid w:val="00AA33B6"/>
    <w:rsid w:val="00AA340D"/>
    <w:rsid w:val="00AA349E"/>
    <w:rsid w:val="00AA34E1"/>
    <w:rsid w:val="00AA3612"/>
    <w:rsid w:val="00AA373D"/>
    <w:rsid w:val="00AA3770"/>
    <w:rsid w:val="00AA37AB"/>
    <w:rsid w:val="00AA381E"/>
    <w:rsid w:val="00AA3820"/>
    <w:rsid w:val="00AA38A9"/>
    <w:rsid w:val="00AA3903"/>
    <w:rsid w:val="00AA3967"/>
    <w:rsid w:val="00AA3990"/>
    <w:rsid w:val="00AA39D6"/>
    <w:rsid w:val="00AA39DB"/>
    <w:rsid w:val="00AA3A82"/>
    <w:rsid w:val="00AA3BAA"/>
    <w:rsid w:val="00AA3BBB"/>
    <w:rsid w:val="00AA3BE7"/>
    <w:rsid w:val="00AA3C0C"/>
    <w:rsid w:val="00AA3C1B"/>
    <w:rsid w:val="00AA3C81"/>
    <w:rsid w:val="00AA3CEC"/>
    <w:rsid w:val="00AA3D3C"/>
    <w:rsid w:val="00AA3D4F"/>
    <w:rsid w:val="00AA3DE4"/>
    <w:rsid w:val="00AA3E49"/>
    <w:rsid w:val="00AA3F6B"/>
    <w:rsid w:val="00AA3FCE"/>
    <w:rsid w:val="00AA3FD5"/>
    <w:rsid w:val="00AA4152"/>
    <w:rsid w:val="00AA421F"/>
    <w:rsid w:val="00AA423D"/>
    <w:rsid w:val="00AA43AA"/>
    <w:rsid w:val="00AA442C"/>
    <w:rsid w:val="00AA44C6"/>
    <w:rsid w:val="00AA44D0"/>
    <w:rsid w:val="00AA46CF"/>
    <w:rsid w:val="00AA46EB"/>
    <w:rsid w:val="00AA4750"/>
    <w:rsid w:val="00AA4804"/>
    <w:rsid w:val="00AA4838"/>
    <w:rsid w:val="00AA4862"/>
    <w:rsid w:val="00AA491A"/>
    <w:rsid w:val="00AA4928"/>
    <w:rsid w:val="00AA493E"/>
    <w:rsid w:val="00AA49BB"/>
    <w:rsid w:val="00AA49D1"/>
    <w:rsid w:val="00AA49D6"/>
    <w:rsid w:val="00AA4A09"/>
    <w:rsid w:val="00AA4ADB"/>
    <w:rsid w:val="00AA4AFB"/>
    <w:rsid w:val="00AA4B38"/>
    <w:rsid w:val="00AA4B61"/>
    <w:rsid w:val="00AA4B84"/>
    <w:rsid w:val="00AA4BA3"/>
    <w:rsid w:val="00AA4BB7"/>
    <w:rsid w:val="00AA4BC8"/>
    <w:rsid w:val="00AA4C49"/>
    <w:rsid w:val="00AA4C5D"/>
    <w:rsid w:val="00AA4C5F"/>
    <w:rsid w:val="00AA4CB3"/>
    <w:rsid w:val="00AA4CF8"/>
    <w:rsid w:val="00AA4F74"/>
    <w:rsid w:val="00AA4FD3"/>
    <w:rsid w:val="00AA5130"/>
    <w:rsid w:val="00AA51A2"/>
    <w:rsid w:val="00AA527A"/>
    <w:rsid w:val="00AA5284"/>
    <w:rsid w:val="00AA52C5"/>
    <w:rsid w:val="00AA5316"/>
    <w:rsid w:val="00AA531D"/>
    <w:rsid w:val="00AA533C"/>
    <w:rsid w:val="00AA53D3"/>
    <w:rsid w:val="00AA5452"/>
    <w:rsid w:val="00AA5482"/>
    <w:rsid w:val="00AA5510"/>
    <w:rsid w:val="00AA556D"/>
    <w:rsid w:val="00AA55B5"/>
    <w:rsid w:val="00AA55BF"/>
    <w:rsid w:val="00AA55D4"/>
    <w:rsid w:val="00AA5653"/>
    <w:rsid w:val="00AA5672"/>
    <w:rsid w:val="00AA57C9"/>
    <w:rsid w:val="00AA57EC"/>
    <w:rsid w:val="00AA582A"/>
    <w:rsid w:val="00AA5863"/>
    <w:rsid w:val="00AA599F"/>
    <w:rsid w:val="00AA59CC"/>
    <w:rsid w:val="00AA5ABF"/>
    <w:rsid w:val="00AA5B41"/>
    <w:rsid w:val="00AA5C0F"/>
    <w:rsid w:val="00AA5C49"/>
    <w:rsid w:val="00AA5C86"/>
    <w:rsid w:val="00AA5D4F"/>
    <w:rsid w:val="00AA5D9B"/>
    <w:rsid w:val="00AA5D9E"/>
    <w:rsid w:val="00AA5E2A"/>
    <w:rsid w:val="00AA5E34"/>
    <w:rsid w:val="00AA5F71"/>
    <w:rsid w:val="00AA603A"/>
    <w:rsid w:val="00AA6061"/>
    <w:rsid w:val="00AA615E"/>
    <w:rsid w:val="00AA61B8"/>
    <w:rsid w:val="00AA6233"/>
    <w:rsid w:val="00AA6275"/>
    <w:rsid w:val="00AA62AF"/>
    <w:rsid w:val="00AA6358"/>
    <w:rsid w:val="00AA6403"/>
    <w:rsid w:val="00AA64C2"/>
    <w:rsid w:val="00AA65D5"/>
    <w:rsid w:val="00AA665A"/>
    <w:rsid w:val="00AA666E"/>
    <w:rsid w:val="00AA66F6"/>
    <w:rsid w:val="00AA6795"/>
    <w:rsid w:val="00AA68AF"/>
    <w:rsid w:val="00AA68ED"/>
    <w:rsid w:val="00AA6927"/>
    <w:rsid w:val="00AA6950"/>
    <w:rsid w:val="00AA697B"/>
    <w:rsid w:val="00AA69A6"/>
    <w:rsid w:val="00AA69F1"/>
    <w:rsid w:val="00AA6A84"/>
    <w:rsid w:val="00AA6B3C"/>
    <w:rsid w:val="00AA6B7A"/>
    <w:rsid w:val="00AA6BA9"/>
    <w:rsid w:val="00AA6BC7"/>
    <w:rsid w:val="00AA6C16"/>
    <w:rsid w:val="00AA6C1F"/>
    <w:rsid w:val="00AA6C46"/>
    <w:rsid w:val="00AA6C55"/>
    <w:rsid w:val="00AA6DBE"/>
    <w:rsid w:val="00AA6E78"/>
    <w:rsid w:val="00AA6ED8"/>
    <w:rsid w:val="00AA6F4F"/>
    <w:rsid w:val="00AA6F58"/>
    <w:rsid w:val="00AA6FD9"/>
    <w:rsid w:val="00AA7020"/>
    <w:rsid w:val="00AA708D"/>
    <w:rsid w:val="00AA70B2"/>
    <w:rsid w:val="00AA723A"/>
    <w:rsid w:val="00AA73A8"/>
    <w:rsid w:val="00AA73AF"/>
    <w:rsid w:val="00AA73B7"/>
    <w:rsid w:val="00AA7417"/>
    <w:rsid w:val="00AA74B1"/>
    <w:rsid w:val="00AA752A"/>
    <w:rsid w:val="00AA754D"/>
    <w:rsid w:val="00AA7595"/>
    <w:rsid w:val="00AA75C5"/>
    <w:rsid w:val="00AA7627"/>
    <w:rsid w:val="00AA764D"/>
    <w:rsid w:val="00AA76ED"/>
    <w:rsid w:val="00AA76EE"/>
    <w:rsid w:val="00AA772E"/>
    <w:rsid w:val="00AA7778"/>
    <w:rsid w:val="00AA77E2"/>
    <w:rsid w:val="00AA787B"/>
    <w:rsid w:val="00AA78AF"/>
    <w:rsid w:val="00AA7928"/>
    <w:rsid w:val="00AA7975"/>
    <w:rsid w:val="00AA7A51"/>
    <w:rsid w:val="00AA7A86"/>
    <w:rsid w:val="00AA7ABD"/>
    <w:rsid w:val="00AA7C80"/>
    <w:rsid w:val="00AA7C99"/>
    <w:rsid w:val="00AA7CBA"/>
    <w:rsid w:val="00AA7CE8"/>
    <w:rsid w:val="00AA7D4D"/>
    <w:rsid w:val="00AA7E1D"/>
    <w:rsid w:val="00AA7FA0"/>
    <w:rsid w:val="00AB0056"/>
    <w:rsid w:val="00AB015C"/>
    <w:rsid w:val="00AB022E"/>
    <w:rsid w:val="00AB0349"/>
    <w:rsid w:val="00AB03EA"/>
    <w:rsid w:val="00AB045C"/>
    <w:rsid w:val="00AB0500"/>
    <w:rsid w:val="00AB0540"/>
    <w:rsid w:val="00AB05ED"/>
    <w:rsid w:val="00AB0612"/>
    <w:rsid w:val="00AB0613"/>
    <w:rsid w:val="00AB0718"/>
    <w:rsid w:val="00AB074D"/>
    <w:rsid w:val="00AB079F"/>
    <w:rsid w:val="00AB07AF"/>
    <w:rsid w:val="00AB07E5"/>
    <w:rsid w:val="00AB07FB"/>
    <w:rsid w:val="00AB0832"/>
    <w:rsid w:val="00AB0847"/>
    <w:rsid w:val="00AB085D"/>
    <w:rsid w:val="00AB0B18"/>
    <w:rsid w:val="00AB0BD0"/>
    <w:rsid w:val="00AB0C18"/>
    <w:rsid w:val="00AB0CB0"/>
    <w:rsid w:val="00AB0CD9"/>
    <w:rsid w:val="00AB0D45"/>
    <w:rsid w:val="00AB0D7C"/>
    <w:rsid w:val="00AB0D87"/>
    <w:rsid w:val="00AB0DFE"/>
    <w:rsid w:val="00AB0E7E"/>
    <w:rsid w:val="00AB0F1D"/>
    <w:rsid w:val="00AB0F5B"/>
    <w:rsid w:val="00AB0F8C"/>
    <w:rsid w:val="00AB0F9C"/>
    <w:rsid w:val="00AB1023"/>
    <w:rsid w:val="00AB1059"/>
    <w:rsid w:val="00AB10FC"/>
    <w:rsid w:val="00AB11A7"/>
    <w:rsid w:val="00AB11F2"/>
    <w:rsid w:val="00AB139E"/>
    <w:rsid w:val="00AB143C"/>
    <w:rsid w:val="00AB154A"/>
    <w:rsid w:val="00AB157D"/>
    <w:rsid w:val="00AB15CE"/>
    <w:rsid w:val="00AB16B6"/>
    <w:rsid w:val="00AB16F9"/>
    <w:rsid w:val="00AB1783"/>
    <w:rsid w:val="00AB17A3"/>
    <w:rsid w:val="00AB1820"/>
    <w:rsid w:val="00AB1859"/>
    <w:rsid w:val="00AB187A"/>
    <w:rsid w:val="00AB197A"/>
    <w:rsid w:val="00AB199F"/>
    <w:rsid w:val="00AB1AD5"/>
    <w:rsid w:val="00AB1B04"/>
    <w:rsid w:val="00AB1B4B"/>
    <w:rsid w:val="00AB1B88"/>
    <w:rsid w:val="00AB1B98"/>
    <w:rsid w:val="00AB1C2F"/>
    <w:rsid w:val="00AB1CE6"/>
    <w:rsid w:val="00AB1D91"/>
    <w:rsid w:val="00AB1E28"/>
    <w:rsid w:val="00AB1E3C"/>
    <w:rsid w:val="00AB1ECD"/>
    <w:rsid w:val="00AB1ED6"/>
    <w:rsid w:val="00AB1F31"/>
    <w:rsid w:val="00AB1F32"/>
    <w:rsid w:val="00AB1FA1"/>
    <w:rsid w:val="00AB2003"/>
    <w:rsid w:val="00AB218A"/>
    <w:rsid w:val="00AB218D"/>
    <w:rsid w:val="00AB219E"/>
    <w:rsid w:val="00AB21C6"/>
    <w:rsid w:val="00AB2207"/>
    <w:rsid w:val="00AB228F"/>
    <w:rsid w:val="00AB2391"/>
    <w:rsid w:val="00AB23C7"/>
    <w:rsid w:val="00AB24B0"/>
    <w:rsid w:val="00AB24DD"/>
    <w:rsid w:val="00AB2502"/>
    <w:rsid w:val="00AB2524"/>
    <w:rsid w:val="00AB253D"/>
    <w:rsid w:val="00AB2546"/>
    <w:rsid w:val="00AB2638"/>
    <w:rsid w:val="00AB26B2"/>
    <w:rsid w:val="00AB2783"/>
    <w:rsid w:val="00AB279E"/>
    <w:rsid w:val="00AB281A"/>
    <w:rsid w:val="00AB28F4"/>
    <w:rsid w:val="00AB297C"/>
    <w:rsid w:val="00AB29A4"/>
    <w:rsid w:val="00AB29E3"/>
    <w:rsid w:val="00AB2AD3"/>
    <w:rsid w:val="00AB2AD9"/>
    <w:rsid w:val="00AB2B4B"/>
    <w:rsid w:val="00AB2B5C"/>
    <w:rsid w:val="00AB2B77"/>
    <w:rsid w:val="00AB2C52"/>
    <w:rsid w:val="00AB2C9D"/>
    <w:rsid w:val="00AB2D0D"/>
    <w:rsid w:val="00AB2DF3"/>
    <w:rsid w:val="00AB2EA6"/>
    <w:rsid w:val="00AB2EC1"/>
    <w:rsid w:val="00AB2F41"/>
    <w:rsid w:val="00AB300C"/>
    <w:rsid w:val="00AB300F"/>
    <w:rsid w:val="00AB3042"/>
    <w:rsid w:val="00AB3077"/>
    <w:rsid w:val="00AB307F"/>
    <w:rsid w:val="00AB316E"/>
    <w:rsid w:val="00AB324A"/>
    <w:rsid w:val="00AB327D"/>
    <w:rsid w:val="00AB33F0"/>
    <w:rsid w:val="00AB3449"/>
    <w:rsid w:val="00AB3519"/>
    <w:rsid w:val="00AB35DE"/>
    <w:rsid w:val="00AB361B"/>
    <w:rsid w:val="00AB363A"/>
    <w:rsid w:val="00AB36A4"/>
    <w:rsid w:val="00AB377E"/>
    <w:rsid w:val="00AB37AA"/>
    <w:rsid w:val="00AB37D3"/>
    <w:rsid w:val="00AB39CE"/>
    <w:rsid w:val="00AB3A38"/>
    <w:rsid w:val="00AB3A99"/>
    <w:rsid w:val="00AB3AE9"/>
    <w:rsid w:val="00AB3B66"/>
    <w:rsid w:val="00AB3BA3"/>
    <w:rsid w:val="00AB3C92"/>
    <w:rsid w:val="00AB3E02"/>
    <w:rsid w:val="00AB3E5D"/>
    <w:rsid w:val="00AB3E90"/>
    <w:rsid w:val="00AB3E94"/>
    <w:rsid w:val="00AB3F16"/>
    <w:rsid w:val="00AB3FD9"/>
    <w:rsid w:val="00AB3FE8"/>
    <w:rsid w:val="00AB4046"/>
    <w:rsid w:val="00AB40E2"/>
    <w:rsid w:val="00AB40E9"/>
    <w:rsid w:val="00AB4111"/>
    <w:rsid w:val="00AB413B"/>
    <w:rsid w:val="00AB41C4"/>
    <w:rsid w:val="00AB41C5"/>
    <w:rsid w:val="00AB41E2"/>
    <w:rsid w:val="00AB41FA"/>
    <w:rsid w:val="00AB4203"/>
    <w:rsid w:val="00AB4389"/>
    <w:rsid w:val="00AB43B2"/>
    <w:rsid w:val="00AB43FC"/>
    <w:rsid w:val="00AB4431"/>
    <w:rsid w:val="00AB44EC"/>
    <w:rsid w:val="00AB4582"/>
    <w:rsid w:val="00AB45BC"/>
    <w:rsid w:val="00AB4620"/>
    <w:rsid w:val="00AB46AE"/>
    <w:rsid w:val="00AB47A7"/>
    <w:rsid w:val="00AB485B"/>
    <w:rsid w:val="00AB48BE"/>
    <w:rsid w:val="00AB4965"/>
    <w:rsid w:val="00AB49A6"/>
    <w:rsid w:val="00AB49A7"/>
    <w:rsid w:val="00AB49D8"/>
    <w:rsid w:val="00AB49DC"/>
    <w:rsid w:val="00AB4A1A"/>
    <w:rsid w:val="00AB4A2D"/>
    <w:rsid w:val="00AB4A4F"/>
    <w:rsid w:val="00AB4A59"/>
    <w:rsid w:val="00AB4A7C"/>
    <w:rsid w:val="00AB4A99"/>
    <w:rsid w:val="00AB4AF3"/>
    <w:rsid w:val="00AB4B3E"/>
    <w:rsid w:val="00AB4B44"/>
    <w:rsid w:val="00AB4B52"/>
    <w:rsid w:val="00AB4B8C"/>
    <w:rsid w:val="00AB4BA9"/>
    <w:rsid w:val="00AB4CD1"/>
    <w:rsid w:val="00AB4D3F"/>
    <w:rsid w:val="00AB4DA1"/>
    <w:rsid w:val="00AB4DEC"/>
    <w:rsid w:val="00AB4E18"/>
    <w:rsid w:val="00AB4E4C"/>
    <w:rsid w:val="00AB4EA0"/>
    <w:rsid w:val="00AB4F00"/>
    <w:rsid w:val="00AB4F92"/>
    <w:rsid w:val="00AB5100"/>
    <w:rsid w:val="00AB5113"/>
    <w:rsid w:val="00AB511E"/>
    <w:rsid w:val="00AB515D"/>
    <w:rsid w:val="00AB5181"/>
    <w:rsid w:val="00AB51B9"/>
    <w:rsid w:val="00AB51DC"/>
    <w:rsid w:val="00AB521B"/>
    <w:rsid w:val="00AB524F"/>
    <w:rsid w:val="00AB52F7"/>
    <w:rsid w:val="00AB5361"/>
    <w:rsid w:val="00AB53B9"/>
    <w:rsid w:val="00AB5416"/>
    <w:rsid w:val="00AB54E2"/>
    <w:rsid w:val="00AB55B7"/>
    <w:rsid w:val="00AB5607"/>
    <w:rsid w:val="00AB5645"/>
    <w:rsid w:val="00AB56A6"/>
    <w:rsid w:val="00AB56DB"/>
    <w:rsid w:val="00AB5722"/>
    <w:rsid w:val="00AB5768"/>
    <w:rsid w:val="00AB5786"/>
    <w:rsid w:val="00AB57E6"/>
    <w:rsid w:val="00AB58BE"/>
    <w:rsid w:val="00AB58FB"/>
    <w:rsid w:val="00AB590F"/>
    <w:rsid w:val="00AB591E"/>
    <w:rsid w:val="00AB5931"/>
    <w:rsid w:val="00AB5933"/>
    <w:rsid w:val="00AB59D9"/>
    <w:rsid w:val="00AB5A35"/>
    <w:rsid w:val="00AB5A4F"/>
    <w:rsid w:val="00AB5A70"/>
    <w:rsid w:val="00AB5AEB"/>
    <w:rsid w:val="00AB5AF7"/>
    <w:rsid w:val="00AB5B02"/>
    <w:rsid w:val="00AB5BB4"/>
    <w:rsid w:val="00AB5C27"/>
    <w:rsid w:val="00AB5C44"/>
    <w:rsid w:val="00AB5C5D"/>
    <w:rsid w:val="00AB5CA1"/>
    <w:rsid w:val="00AB5CC8"/>
    <w:rsid w:val="00AB5D37"/>
    <w:rsid w:val="00AB5D93"/>
    <w:rsid w:val="00AB5E15"/>
    <w:rsid w:val="00AB5E74"/>
    <w:rsid w:val="00AB5EFF"/>
    <w:rsid w:val="00AB5F65"/>
    <w:rsid w:val="00AB5FC0"/>
    <w:rsid w:val="00AB6002"/>
    <w:rsid w:val="00AB6014"/>
    <w:rsid w:val="00AB602F"/>
    <w:rsid w:val="00AB627B"/>
    <w:rsid w:val="00AB628C"/>
    <w:rsid w:val="00AB6339"/>
    <w:rsid w:val="00AB636C"/>
    <w:rsid w:val="00AB63A7"/>
    <w:rsid w:val="00AB63BE"/>
    <w:rsid w:val="00AB6426"/>
    <w:rsid w:val="00AB647E"/>
    <w:rsid w:val="00AB652D"/>
    <w:rsid w:val="00AB6547"/>
    <w:rsid w:val="00AB660E"/>
    <w:rsid w:val="00AB6692"/>
    <w:rsid w:val="00AB66D5"/>
    <w:rsid w:val="00AB6704"/>
    <w:rsid w:val="00AB6808"/>
    <w:rsid w:val="00AB680F"/>
    <w:rsid w:val="00AB682C"/>
    <w:rsid w:val="00AB6844"/>
    <w:rsid w:val="00AB6869"/>
    <w:rsid w:val="00AB6881"/>
    <w:rsid w:val="00AB68A2"/>
    <w:rsid w:val="00AB68D3"/>
    <w:rsid w:val="00AB693C"/>
    <w:rsid w:val="00AB6979"/>
    <w:rsid w:val="00AB697A"/>
    <w:rsid w:val="00AB69AF"/>
    <w:rsid w:val="00AB69C0"/>
    <w:rsid w:val="00AB6ADA"/>
    <w:rsid w:val="00AB6B8E"/>
    <w:rsid w:val="00AB6C68"/>
    <w:rsid w:val="00AB6D02"/>
    <w:rsid w:val="00AB6D83"/>
    <w:rsid w:val="00AB6DA3"/>
    <w:rsid w:val="00AB6E4D"/>
    <w:rsid w:val="00AB6ED4"/>
    <w:rsid w:val="00AB6EF7"/>
    <w:rsid w:val="00AB6F0F"/>
    <w:rsid w:val="00AB6F39"/>
    <w:rsid w:val="00AB6F77"/>
    <w:rsid w:val="00AB6FD0"/>
    <w:rsid w:val="00AB70F0"/>
    <w:rsid w:val="00AB71BE"/>
    <w:rsid w:val="00AB72C0"/>
    <w:rsid w:val="00AB7318"/>
    <w:rsid w:val="00AB74AB"/>
    <w:rsid w:val="00AB74EB"/>
    <w:rsid w:val="00AB751F"/>
    <w:rsid w:val="00AB7561"/>
    <w:rsid w:val="00AB7578"/>
    <w:rsid w:val="00AB762C"/>
    <w:rsid w:val="00AB7662"/>
    <w:rsid w:val="00AB7673"/>
    <w:rsid w:val="00AB7791"/>
    <w:rsid w:val="00AB77E6"/>
    <w:rsid w:val="00AB7816"/>
    <w:rsid w:val="00AB7866"/>
    <w:rsid w:val="00AB78BE"/>
    <w:rsid w:val="00AB794A"/>
    <w:rsid w:val="00AB7983"/>
    <w:rsid w:val="00AB7A22"/>
    <w:rsid w:val="00AB7A74"/>
    <w:rsid w:val="00AB7A93"/>
    <w:rsid w:val="00AB7B14"/>
    <w:rsid w:val="00AB7B1C"/>
    <w:rsid w:val="00AB7B43"/>
    <w:rsid w:val="00AB7B7C"/>
    <w:rsid w:val="00AB7BFA"/>
    <w:rsid w:val="00AB7C01"/>
    <w:rsid w:val="00AB7C6F"/>
    <w:rsid w:val="00AB7D3C"/>
    <w:rsid w:val="00AB7DE1"/>
    <w:rsid w:val="00AB7DE8"/>
    <w:rsid w:val="00AB7EDC"/>
    <w:rsid w:val="00AB7EF6"/>
    <w:rsid w:val="00AB7F00"/>
    <w:rsid w:val="00AB7F39"/>
    <w:rsid w:val="00AB7F5F"/>
    <w:rsid w:val="00AB7F84"/>
    <w:rsid w:val="00AC001F"/>
    <w:rsid w:val="00AC004B"/>
    <w:rsid w:val="00AC00B6"/>
    <w:rsid w:val="00AC00E5"/>
    <w:rsid w:val="00AC00F7"/>
    <w:rsid w:val="00AC0108"/>
    <w:rsid w:val="00AC018E"/>
    <w:rsid w:val="00AC01EF"/>
    <w:rsid w:val="00AC0245"/>
    <w:rsid w:val="00AC02CB"/>
    <w:rsid w:val="00AC02D0"/>
    <w:rsid w:val="00AC02EE"/>
    <w:rsid w:val="00AC0354"/>
    <w:rsid w:val="00AC0392"/>
    <w:rsid w:val="00AC0495"/>
    <w:rsid w:val="00AC04C5"/>
    <w:rsid w:val="00AC0585"/>
    <w:rsid w:val="00AC0642"/>
    <w:rsid w:val="00AC0750"/>
    <w:rsid w:val="00AC079B"/>
    <w:rsid w:val="00AC07E2"/>
    <w:rsid w:val="00AC08A2"/>
    <w:rsid w:val="00AC08CB"/>
    <w:rsid w:val="00AC08E8"/>
    <w:rsid w:val="00AC0946"/>
    <w:rsid w:val="00AC098A"/>
    <w:rsid w:val="00AC0A3F"/>
    <w:rsid w:val="00AC0AE9"/>
    <w:rsid w:val="00AC0B63"/>
    <w:rsid w:val="00AC0B8A"/>
    <w:rsid w:val="00AC0BA0"/>
    <w:rsid w:val="00AC0C53"/>
    <w:rsid w:val="00AC0C88"/>
    <w:rsid w:val="00AC0D3A"/>
    <w:rsid w:val="00AC0D4A"/>
    <w:rsid w:val="00AC0D4C"/>
    <w:rsid w:val="00AC0D87"/>
    <w:rsid w:val="00AC0D9B"/>
    <w:rsid w:val="00AC0E01"/>
    <w:rsid w:val="00AC0E1A"/>
    <w:rsid w:val="00AC0E26"/>
    <w:rsid w:val="00AC0E84"/>
    <w:rsid w:val="00AC0FC4"/>
    <w:rsid w:val="00AC1073"/>
    <w:rsid w:val="00AC1119"/>
    <w:rsid w:val="00AC1122"/>
    <w:rsid w:val="00AC121C"/>
    <w:rsid w:val="00AC125F"/>
    <w:rsid w:val="00AC12FC"/>
    <w:rsid w:val="00AC137A"/>
    <w:rsid w:val="00AC1474"/>
    <w:rsid w:val="00AC1521"/>
    <w:rsid w:val="00AC1610"/>
    <w:rsid w:val="00AC162E"/>
    <w:rsid w:val="00AC1648"/>
    <w:rsid w:val="00AC1708"/>
    <w:rsid w:val="00AC1740"/>
    <w:rsid w:val="00AC1866"/>
    <w:rsid w:val="00AC18C8"/>
    <w:rsid w:val="00AC1982"/>
    <w:rsid w:val="00AC19FC"/>
    <w:rsid w:val="00AC1A30"/>
    <w:rsid w:val="00AC1AC6"/>
    <w:rsid w:val="00AC1ADC"/>
    <w:rsid w:val="00AC1BA6"/>
    <w:rsid w:val="00AC1BC0"/>
    <w:rsid w:val="00AC1C09"/>
    <w:rsid w:val="00AC1CC7"/>
    <w:rsid w:val="00AC1D70"/>
    <w:rsid w:val="00AC1D9C"/>
    <w:rsid w:val="00AC1DCB"/>
    <w:rsid w:val="00AC1E0E"/>
    <w:rsid w:val="00AC1E2F"/>
    <w:rsid w:val="00AC1FA6"/>
    <w:rsid w:val="00AC2014"/>
    <w:rsid w:val="00AC2021"/>
    <w:rsid w:val="00AC210E"/>
    <w:rsid w:val="00AC211F"/>
    <w:rsid w:val="00AC2136"/>
    <w:rsid w:val="00AC2143"/>
    <w:rsid w:val="00AC21B1"/>
    <w:rsid w:val="00AC21D6"/>
    <w:rsid w:val="00AC235F"/>
    <w:rsid w:val="00AC2385"/>
    <w:rsid w:val="00AC2449"/>
    <w:rsid w:val="00AC246F"/>
    <w:rsid w:val="00AC2546"/>
    <w:rsid w:val="00AC256C"/>
    <w:rsid w:val="00AC266C"/>
    <w:rsid w:val="00AC2697"/>
    <w:rsid w:val="00AC26F7"/>
    <w:rsid w:val="00AC2778"/>
    <w:rsid w:val="00AC27A2"/>
    <w:rsid w:val="00AC2860"/>
    <w:rsid w:val="00AC28F0"/>
    <w:rsid w:val="00AC2928"/>
    <w:rsid w:val="00AC2934"/>
    <w:rsid w:val="00AC293D"/>
    <w:rsid w:val="00AC2A90"/>
    <w:rsid w:val="00AC2AC2"/>
    <w:rsid w:val="00AC2AF0"/>
    <w:rsid w:val="00AC2B14"/>
    <w:rsid w:val="00AC2B53"/>
    <w:rsid w:val="00AC2B85"/>
    <w:rsid w:val="00AC2BBD"/>
    <w:rsid w:val="00AC2C8D"/>
    <w:rsid w:val="00AC2CB4"/>
    <w:rsid w:val="00AC2D32"/>
    <w:rsid w:val="00AC2D54"/>
    <w:rsid w:val="00AC2D7E"/>
    <w:rsid w:val="00AC2EE7"/>
    <w:rsid w:val="00AC2EE8"/>
    <w:rsid w:val="00AC2F10"/>
    <w:rsid w:val="00AC2FE8"/>
    <w:rsid w:val="00AC3093"/>
    <w:rsid w:val="00AC313C"/>
    <w:rsid w:val="00AC31B2"/>
    <w:rsid w:val="00AC3331"/>
    <w:rsid w:val="00AC333F"/>
    <w:rsid w:val="00AC338D"/>
    <w:rsid w:val="00AC33A9"/>
    <w:rsid w:val="00AC33DE"/>
    <w:rsid w:val="00AC34BF"/>
    <w:rsid w:val="00AC354E"/>
    <w:rsid w:val="00AC3563"/>
    <w:rsid w:val="00AC359E"/>
    <w:rsid w:val="00AC35BA"/>
    <w:rsid w:val="00AC3671"/>
    <w:rsid w:val="00AC36CD"/>
    <w:rsid w:val="00AC36EA"/>
    <w:rsid w:val="00AC379D"/>
    <w:rsid w:val="00AC38FD"/>
    <w:rsid w:val="00AC3903"/>
    <w:rsid w:val="00AC396D"/>
    <w:rsid w:val="00AC3987"/>
    <w:rsid w:val="00AC39A9"/>
    <w:rsid w:val="00AC39AD"/>
    <w:rsid w:val="00AC3A3D"/>
    <w:rsid w:val="00AC3A97"/>
    <w:rsid w:val="00AC3ABF"/>
    <w:rsid w:val="00AC3AD2"/>
    <w:rsid w:val="00AC3BA3"/>
    <w:rsid w:val="00AC3C6E"/>
    <w:rsid w:val="00AC3C8B"/>
    <w:rsid w:val="00AC3CCB"/>
    <w:rsid w:val="00AC3D6A"/>
    <w:rsid w:val="00AC3DC6"/>
    <w:rsid w:val="00AC3E05"/>
    <w:rsid w:val="00AC3F65"/>
    <w:rsid w:val="00AC3F9B"/>
    <w:rsid w:val="00AC4008"/>
    <w:rsid w:val="00AC4060"/>
    <w:rsid w:val="00AC4069"/>
    <w:rsid w:val="00AC4103"/>
    <w:rsid w:val="00AC41EF"/>
    <w:rsid w:val="00AC4251"/>
    <w:rsid w:val="00AC4268"/>
    <w:rsid w:val="00AC4292"/>
    <w:rsid w:val="00AC42EC"/>
    <w:rsid w:val="00AC4341"/>
    <w:rsid w:val="00AC436F"/>
    <w:rsid w:val="00AC4386"/>
    <w:rsid w:val="00AC443A"/>
    <w:rsid w:val="00AC4480"/>
    <w:rsid w:val="00AC44E4"/>
    <w:rsid w:val="00AC45C4"/>
    <w:rsid w:val="00AC467A"/>
    <w:rsid w:val="00AC46E0"/>
    <w:rsid w:val="00AC4748"/>
    <w:rsid w:val="00AC475A"/>
    <w:rsid w:val="00AC4799"/>
    <w:rsid w:val="00AC47BC"/>
    <w:rsid w:val="00AC48F4"/>
    <w:rsid w:val="00AC48F6"/>
    <w:rsid w:val="00AC4918"/>
    <w:rsid w:val="00AC492D"/>
    <w:rsid w:val="00AC4956"/>
    <w:rsid w:val="00AC495D"/>
    <w:rsid w:val="00AC4A0B"/>
    <w:rsid w:val="00AC4A30"/>
    <w:rsid w:val="00AC4B2A"/>
    <w:rsid w:val="00AC4B4E"/>
    <w:rsid w:val="00AC4BA5"/>
    <w:rsid w:val="00AC4BBA"/>
    <w:rsid w:val="00AC4BF8"/>
    <w:rsid w:val="00AC4C82"/>
    <w:rsid w:val="00AC4C91"/>
    <w:rsid w:val="00AC4D54"/>
    <w:rsid w:val="00AC4D73"/>
    <w:rsid w:val="00AC4DA3"/>
    <w:rsid w:val="00AC4DBF"/>
    <w:rsid w:val="00AC4EAE"/>
    <w:rsid w:val="00AC4ECE"/>
    <w:rsid w:val="00AC4F35"/>
    <w:rsid w:val="00AC4F36"/>
    <w:rsid w:val="00AC4F90"/>
    <w:rsid w:val="00AC4FC9"/>
    <w:rsid w:val="00AC5179"/>
    <w:rsid w:val="00AC518E"/>
    <w:rsid w:val="00AC51A3"/>
    <w:rsid w:val="00AC51BA"/>
    <w:rsid w:val="00AC51EB"/>
    <w:rsid w:val="00AC52BD"/>
    <w:rsid w:val="00AC52E3"/>
    <w:rsid w:val="00AC5340"/>
    <w:rsid w:val="00AC5344"/>
    <w:rsid w:val="00AC537D"/>
    <w:rsid w:val="00AC53A3"/>
    <w:rsid w:val="00AC53F9"/>
    <w:rsid w:val="00AC548E"/>
    <w:rsid w:val="00AC5590"/>
    <w:rsid w:val="00AC55E6"/>
    <w:rsid w:val="00AC564B"/>
    <w:rsid w:val="00AC565E"/>
    <w:rsid w:val="00AC56A0"/>
    <w:rsid w:val="00AC582E"/>
    <w:rsid w:val="00AC588D"/>
    <w:rsid w:val="00AC59AB"/>
    <w:rsid w:val="00AC59EF"/>
    <w:rsid w:val="00AC5A7B"/>
    <w:rsid w:val="00AC5A7D"/>
    <w:rsid w:val="00AC5AC1"/>
    <w:rsid w:val="00AC5B06"/>
    <w:rsid w:val="00AC5BBC"/>
    <w:rsid w:val="00AC5BC7"/>
    <w:rsid w:val="00AC5BC9"/>
    <w:rsid w:val="00AC5C5F"/>
    <w:rsid w:val="00AC5E41"/>
    <w:rsid w:val="00AC5E98"/>
    <w:rsid w:val="00AC5EA3"/>
    <w:rsid w:val="00AC5F8E"/>
    <w:rsid w:val="00AC601B"/>
    <w:rsid w:val="00AC6098"/>
    <w:rsid w:val="00AC609E"/>
    <w:rsid w:val="00AC6159"/>
    <w:rsid w:val="00AC6173"/>
    <w:rsid w:val="00AC6181"/>
    <w:rsid w:val="00AC61AA"/>
    <w:rsid w:val="00AC629D"/>
    <w:rsid w:val="00AC62AB"/>
    <w:rsid w:val="00AC62BB"/>
    <w:rsid w:val="00AC6342"/>
    <w:rsid w:val="00AC63EC"/>
    <w:rsid w:val="00AC6400"/>
    <w:rsid w:val="00AC6419"/>
    <w:rsid w:val="00AC641C"/>
    <w:rsid w:val="00AC6456"/>
    <w:rsid w:val="00AC6486"/>
    <w:rsid w:val="00AC660A"/>
    <w:rsid w:val="00AC6634"/>
    <w:rsid w:val="00AC669D"/>
    <w:rsid w:val="00AC67A4"/>
    <w:rsid w:val="00AC6861"/>
    <w:rsid w:val="00AC6886"/>
    <w:rsid w:val="00AC68EC"/>
    <w:rsid w:val="00AC692E"/>
    <w:rsid w:val="00AC6949"/>
    <w:rsid w:val="00AC6954"/>
    <w:rsid w:val="00AC697D"/>
    <w:rsid w:val="00AC6A84"/>
    <w:rsid w:val="00AC6AC4"/>
    <w:rsid w:val="00AC6AC8"/>
    <w:rsid w:val="00AC6AEB"/>
    <w:rsid w:val="00AC6B36"/>
    <w:rsid w:val="00AC6BB1"/>
    <w:rsid w:val="00AC6BBA"/>
    <w:rsid w:val="00AC6C00"/>
    <w:rsid w:val="00AC6C89"/>
    <w:rsid w:val="00AC6CC3"/>
    <w:rsid w:val="00AC6CCB"/>
    <w:rsid w:val="00AC6D55"/>
    <w:rsid w:val="00AC6DCA"/>
    <w:rsid w:val="00AC6E01"/>
    <w:rsid w:val="00AC6F5F"/>
    <w:rsid w:val="00AC6FB4"/>
    <w:rsid w:val="00AC6FB8"/>
    <w:rsid w:val="00AC6FE2"/>
    <w:rsid w:val="00AC7060"/>
    <w:rsid w:val="00AC7196"/>
    <w:rsid w:val="00AC71A4"/>
    <w:rsid w:val="00AC7240"/>
    <w:rsid w:val="00AC725E"/>
    <w:rsid w:val="00AC72F4"/>
    <w:rsid w:val="00AC732D"/>
    <w:rsid w:val="00AC7342"/>
    <w:rsid w:val="00AC7368"/>
    <w:rsid w:val="00AC736E"/>
    <w:rsid w:val="00AC73F9"/>
    <w:rsid w:val="00AC7422"/>
    <w:rsid w:val="00AC7442"/>
    <w:rsid w:val="00AC74F1"/>
    <w:rsid w:val="00AC7532"/>
    <w:rsid w:val="00AC753E"/>
    <w:rsid w:val="00AC75D2"/>
    <w:rsid w:val="00AC760B"/>
    <w:rsid w:val="00AC7675"/>
    <w:rsid w:val="00AC76A3"/>
    <w:rsid w:val="00AC77A0"/>
    <w:rsid w:val="00AC77D4"/>
    <w:rsid w:val="00AC7853"/>
    <w:rsid w:val="00AC7868"/>
    <w:rsid w:val="00AC7976"/>
    <w:rsid w:val="00AC79FC"/>
    <w:rsid w:val="00AC7A22"/>
    <w:rsid w:val="00AC7A98"/>
    <w:rsid w:val="00AC7B50"/>
    <w:rsid w:val="00AC7B5C"/>
    <w:rsid w:val="00AC7C0A"/>
    <w:rsid w:val="00AC7D15"/>
    <w:rsid w:val="00AC7D51"/>
    <w:rsid w:val="00AC7D6B"/>
    <w:rsid w:val="00AC7DAF"/>
    <w:rsid w:val="00AC7DF7"/>
    <w:rsid w:val="00AC7E4E"/>
    <w:rsid w:val="00AC7E55"/>
    <w:rsid w:val="00AC7E8C"/>
    <w:rsid w:val="00AC7F4F"/>
    <w:rsid w:val="00AC7FE9"/>
    <w:rsid w:val="00AD0003"/>
    <w:rsid w:val="00AD011C"/>
    <w:rsid w:val="00AD01E6"/>
    <w:rsid w:val="00AD0212"/>
    <w:rsid w:val="00AD0217"/>
    <w:rsid w:val="00AD0369"/>
    <w:rsid w:val="00AD0383"/>
    <w:rsid w:val="00AD039B"/>
    <w:rsid w:val="00AD03A0"/>
    <w:rsid w:val="00AD03D9"/>
    <w:rsid w:val="00AD04B1"/>
    <w:rsid w:val="00AD0553"/>
    <w:rsid w:val="00AD0641"/>
    <w:rsid w:val="00AD0664"/>
    <w:rsid w:val="00AD066D"/>
    <w:rsid w:val="00AD0672"/>
    <w:rsid w:val="00AD067A"/>
    <w:rsid w:val="00AD06BD"/>
    <w:rsid w:val="00AD073F"/>
    <w:rsid w:val="00AD07FE"/>
    <w:rsid w:val="00AD080D"/>
    <w:rsid w:val="00AD0816"/>
    <w:rsid w:val="00AD0847"/>
    <w:rsid w:val="00AD0A4E"/>
    <w:rsid w:val="00AD0ABC"/>
    <w:rsid w:val="00AD0ACF"/>
    <w:rsid w:val="00AD0AED"/>
    <w:rsid w:val="00AD0AF7"/>
    <w:rsid w:val="00AD0B5D"/>
    <w:rsid w:val="00AD0CD7"/>
    <w:rsid w:val="00AD0D1B"/>
    <w:rsid w:val="00AD0D5B"/>
    <w:rsid w:val="00AD0D5C"/>
    <w:rsid w:val="00AD0D75"/>
    <w:rsid w:val="00AD0D77"/>
    <w:rsid w:val="00AD0E6B"/>
    <w:rsid w:val="00AD0F16"/>
    <w:rsid w:val="00AD0F1F"/>
    <w:rsid w:val="00AD0F2E"/>
    <w:rsid w:val="00AD0FF7"/>
    <w:rsid w:val="00AD1090"/>
    <w:rsid w:val="00AD1108"/>
    <w:rsid w:val="00AD113F"/>
    <w:rsid w:val="00AD1215"/>
    <w:rsid w:val="00AD1232"/>
    <w:rsid w:val="00AD1322"/>
    <w:rsid w:val="00AD1370"/>
    <w:rsid w:val="00AD13AB"/>
    <w:rsid w:val="00AD13D7"/>
    <w:rsid w:val="00AD13E6"/>
    <w:rsid w:val="00AD1403"/>
    <w:rsid w:val="00AD148F"/>
    <w:rsid w:val="00AD14A0"/>
    <w:rsid w:val="00AD14E0"/>
    <w:rsid w:val="00AD1521"/>
    <w:rsid w:val="00AD1594"/>
    <w:rsid w:val="00AD1595"/>
    <w:rsid w:val="00AD1615"/>
    <w:rsid w:val="00AD162B"/>
    <w:rsid w:val="00AD16AE"/>
    <w:rsid w:val="00AD16BE"/>
    <w:rsid w:val="00AD1731"/>
    <w:rsid w:val="00AD176E"/>
    <w:rsid w:val="00AD17D7"/>
    <w:rsid w:val="00AD1802"/>
    <w:rsid w:val="00AD1811"/>
    <w:rsid w:val="00AD1889"/>
    <w:rsid w:val="00AD1893"/>
    <w:rsid w:val="00AD18E9"/>
    <w:rsid w:val="00AD1990"/>
    <w:rsid w:val="00AD19DA"/>
    <w:rsid w:val="00AD1A0C"/>
    <w:rsid w:val="00AD1A62"/>
    <w:rsid w:val="00AD1A63"/>
    <w:rsid w:val="00AD1C61"/>
    <w:rsid w:val="00AD1D1E"/>
    <w:rsid w:val="00AD1D70"/>
    <w:rsid w:val="00AD1DB4"/>
    <w:rsid w:val="00AD1E24"/>
    <w:rsid w:val="00AD1E70"/>
    <w:rsid w:val="00AD1EC4"/>
    <w:rsid w:val="00AD1F1D"/>
    <w:rsid w:val="00AD1F65"/>
    <w:rsid w:val="00AD1FF9"/>
    <w:rsid w:val="00AD203E"/>
    <w:rsid w:val="00AD2065"/>
    <w:rsid w:val="00AD2090"/>
    <w:rsid w:val="00AD2121"/>
    <w:rsid w:val="00AD212F"/>
    <w:rsid w:val="00AD223B"/>
    <w:rsid w:val="00AD228A"/>
    <w:rsid w:val="00AD22B5"/>
    <w:rsid w:val="00AD22B6"/>
    <w:rsid w:val="00AD2314"/>
    <w:rsid w:val="00AD2390"/>
    <w:rsid w:val="00AD23FF"/>
    <w:rsid w:val="00AD2438"/>
    <w:rsid w:val="00AD2444"/>
    <w:rsid w:val="00AD24E0"/>
    <w:rsid w:val="00AD26B4"/>
    <w:rsid w:val="00AD273E"/>
    <w:rsid w:val="00AD2766"/>
    <w:rsid w:val="00AD278C"/>
    <w:rsid w:val="00AD27A3"/>
    <w:rsid w:val="00AD2944"/>
    <w:rsid w:val="00AD2961"/>
    <w:rsid w:val="00AD29B8"/>
    <w:rsid w:val="00AD2A18"/>
    <w:rsid w:val="00AD2A3C"/>
    <w:rsid w:val="00AD2AA0"/>
    <w:rsid w:val="00AD2C2C"/>
    <w:rsid w:val="00AD2C2E"/>
    <w:rsid w:val="00AD2C54"/>
    <w:rsid w:val="00AD2CB7"/>
    <w:rsid w:val="00AD2D48"/>
    <w:rsid w:val="00AD2D85"/>
    <w:rsid w:val="00AD2DF9"/>
    <w:rsid w:val="00AD2F00"/>
    <w:rsid w:val="00AD2F3A"/>
    <w:rsid w:val="00AD2F44"/>
    <w:rsid w:val="00AD2F8E"/>
    <w:rsid w:val="00AD2F9D"/>
    <w:rsid w:val="00AD2FA6"/>
    <w:rsid w:val="00AD2FCE"/>
    <w:rsid w:val="00AD3121"/>
    <w:rsid w:val="00AD3288"/>
    <w:rsid w:val="00AD32AA"/>
    <w:rsid w:val="00AD32BE"/>
    <w:rsid w:val="00AD33E1"/>
    <w:rsid w:val="00AD3496"/>
    <w:rsid w:val="00AD34B7"/>
    <w:rsid w:val="00AD35E4"/>
    <w:rsid w:val="00AD3628"/>
    <w:rsid w:val="00AD3645"/>
    <w:rsid w:val="00AD38C0"/>
    <w:rsid w:val="00AD3930"/>
    <w:rsid w:val="00AD396D"/>
    <w:rsid w:val="00AD3974"/>
    <w:rsid w:val="00AD39A4"/>
    <w:rsid w:val="00AD39C8"/>
    <w:rsid w:val="00AD3A27"/>
    <w:rsid w:val="00AD3A79"/>
    <w:rsid w:val="00AD3AC0"/>
    <w:rsid w:val="00AD3AFF"/>
    <w:rsid w:val="00AD3B25"/>
    <w:rsid w:val="00AD3B2C"/>
    <w:rsid w:val="00AD3C3A"/>
    <w:rsid w:val="00AD3CB8"/>
    <w:rsid w:val="00AD3CDE"/>
    <w:rsid w:val="00AD3D4B"/>
    <w:rsid w:val="00AD3D7B"/>
    <w:rsid w:val="00AD3E2D"/>
    <w:rsid w:val="00AD3F94"/>
    <w:rsid w:val="00AD3FB6"/>
    <w:rsid w:val="00AD4054"/>
    <w:rsid w:val="00AD405A"/>
    <w:rsid w:val="00AD409E"/>
    <w:rsid w:val="00AD40C2"/>
    <w:rsid w:val="00AD4186"/>
    <w:rsid w:val="00AD4199"/>
    <w:rsid w:val="00AD41EB"/>
    <w:rsid w:val="00AD4256"/>
    <w:rsid w:val="00AD425D"/>
    <w:rsid w:val="00AD42C9"/>
    <w:rsid w:val="00AD433F"/>
    <w:rsid w:val="00AD4371"/>
    <w:rsid w:val="00AD44C6"/>
    <w:rsid w:val="00AD44CB"/>
    <w:rsid w:val="00AD45BD"/>
    <w:rsid w:val="00AD468B"/>
    <w:rsid w:val="00AD4741"/>
    <w:rsid w:val="00AD4814"/>
    <w:rsid w:val="00AD4818"/>
    <w:rsid w:val="00AD4918"/>
    <w:rsid w:val="00AD49D3"/>
    <w:rsid w:val="00AD4A79"/>
    <w:rsid w:val="00AD4AA8"/>
    <w:rsid w:val="00AD4AC3"/>
    <w:rsid w:val="00AD4B75"/>
    <w:rsid w:val="00AD4BB7"/>
    <w:rsid w:val="00AD4BF6"/>
    <w:rsid w:val="00AD4C94"/>
    <w:rsid w:val="00AD4D0B"/>
    <w:rsid w:val="00AD4D52"/>
    <w:rsid w:val="00AD4D5C"/>
    <w:rsid w:val="00AD4D97"/>
    <w:rsid w:val="00AD4DB4"/>
    <w:rsid w:val="00AD4EC7"/>
    <w:rsid w:val="00AD5003"/>
    <w:rsid w:val="00AD5055"/>
    <w:rsid w:val="00AD50C9"/>
    <w:rsid w:val="00AD51A0"/>
    <w:rsid w:val="00AD522D"/>
    <w:rsid w:val="00AD5255"/>
    <w:rsid w:val="00AD5259"/>
    <w:rsid w:val="00AD52A5"/>
    <w:rsid w:val="00AD52CF"/>
    <w:rsid w:val="00AD5315"/>
    <w:rsid w:val="00AD5354"/>
    <w:rsid w:val="00AD53C2"/>
    <w:rsid w:val="00AD5466"/>
    <w:rsid w:val="00AD54E0"/>
    <w:rsid w:val="00AD5561"/>
    <w:rsid w:val="00AD5623"/>
    <w:rsid w:val="00AD564F"/>
    <w:rsid w:val="00AD56A3"/>
    <w:rsid w:val="00AD56C6"/>
    <w:rsid w:val="00AD56CA"/>
    <w:rsid w:val="00AD56D7"/>
    <w:rsid w:val="00AD5779"/>
    <w:rsid w:val="00AD5955"/>
    <w:rsid w:val="00AD5A06"/>
    <w:rsid w:val="00AD5B1C"/>
    <w:rsid w:val="00AD5B39"/>
    <w:rsid w:val="00AD5B88"/>
    <w:rsid w:val="00AD5BF3"/>
    <w:rsid w:val="00AD5C30"/>
    <w:rsid w:val="00AD5C6B"/>
    <w:rsid w:val="00AD5D01"/>
    <w:rsid w:val="00AD5DEB"/>
    <w:rsid w:val="00AD5E9D"/>
    <w:rsid w:val="00AD5EE4"/>
    <w:rsid w:val="00AD5F49"/>
    <w:rsid w:val="00AD5F55"/>
    <w:rsid w:val="00AD5F5F"/>
    <w:rsid w:val="00AD5F9D"/>
    <w:rsid w:val="00AD5FA4"/>
    <w:rsid w:val="00AD60D5"/>
    <w:rsid w:val="00AD60F9"/>
    <w:rsid w:val="00AD615F"/>
    <w:rsid w:val="00AD61C4"/>
    <w:rsid w:val="00AD620D"/>
    <w:rsid w:val="00AD6215"/>
    <w:rsid w:val="00AD625D"/>
    <w:rsid w:val="00AD626C"/>
    <w:rsid w:val="00AD6416"/>
    <w:rsid w:val="00AD6418"/>
    <w:rsid w:val="00AD6471"/>
    <w:rsid w:val="00AD64E3"/>
    <w:rsid w:val="00AD650D"/>
    <w:rsid w:val="00AD6706"/>
    <w:rsid w:val="00AD676F"/>
    <w:rsid w:val="00AD681F"/>
    <w:rsid w:val="00AD6850"/>
    <w:rsid w:val="00AD6863"/>
    <w:rsid w:val="00AD68A4"/>
    <w:rsid w:val="00AD68EA"/>
    <w:rsid w:val="00AD690D"/>
    <w:rsid w:val="00AD6960"/>
    <w:rsid w:val="00AD69CD"/>
    <w:rsid w:val="00AD69E8"/>
    <w:rsid w:val="00AD6A0C"/>
    <w:rsid w:val="00AD6A2C"/>
    <w:rsid w:val="00AD6A44"/>
    <w:rsid w:val="00AD6AA7"/>
    <w:rsid w:val="00AD6AE1"/>
    <w:rsid w:val="00AD6B6B"/>
    <w:rsid w:val="00AD6BA9"/>
    <w:rsid w:val="00AD6BF0"/>
    <w:rsid w:val="00AD6D11"/>
    <w:rsid w:val="00AD6D77"/>
    <w:rsid w:val="00AD6E08"/>
    <w:rsid w:val="00AD6E0D"/>
    <w:rsid w:val="00AD6ED1"/>
    <w:rsid w:val="00AD6EEC"/>
    <w:rsid w:val="00AD6EF8"/>
    <w:rsid w:val="00AD6F0E"/>
    <w:rsid w:val="00AD6F2A"/>
    <w:rsid w:val="00AD6FCC"/>
    <w:rsid w:val="00AD7035"/>
    <w:rsid w:val="00AD7085"/>
    <w:rsid w:val="00AD70AE"/>
    <w:rsid w:val="00AD70DC"/>
    <w:rsid w:val="00AD70F2"/>
    <w:rsid w:val="00AD713F"/>
    <w:rsid w:val="00AD722B"/>
    <w:rsid w:val="00AD7239"/>
    <w:rsid w:val="00AD72A6"/>
    <w:rsid w:val="00AD72DC"/>
    <w:rsid w:val="00AD732F"/>
    <w:rsid w:val="00AD734B"/>
    <w:rsid w:val="00AD73DA"/>
    <w:rsid w:val="00AD74B8"/>
    <w:rsid w:val="00AD74EA"/>
    <w:rsid w:val="00AD7510"/>
    <w:rsid w:val="00AD753C"/>
    <w:rsid w:val="00AD7699"/>
    <w:rsid w:val="00AD76EC"/>
    <w:rsid w:val="00AD7705"/>
    <w:rsid w:val="00AD7771"/>
    <w:rsid w:val="00AD7793"/>
    <w:rsid w:val="00AD798A"/>
    <w:rsid w:val="00AD79FC"/>
    <w:rsid w:val="00AD7A34"/>
    <w:rsid w:val="00AD7B42"/>
    <w:rsid w:val="00AD7BDC"/>
    <w:rsid w:val="00AD7BF9"/>
    <w:rsid w:val="00AD7C0B"/>
    <w:rsid w:val="00AD7C63"/>
    <w:rsid w:val="00AD7C83"/>
    <w:rsid w:val="00AD7CA2"/>
    <w:rsid w:val="00AD7DA4"/>
    <w:rsid w:val="00AD7E6E"/>
    <w:rsid w:val="00AD7E89"/>
    <w:rsid w:val="00AD7EA0"/>
    <w:rsid w:val="00ADECBA"/>
    <w:rsid w:val="00AE0002"/>
    <w:rsid w:val="00AE0047"/>
    <w:rsid w:val="00AE00CA"/>
    <w:rsid w:val="00AE00EB"/>
    <w:rsid w:val="00AE00EF"/>
    <w:rsid w:val="00AE0111"/>
    <w:rsid w:val="00AE0165"/>
    <w:rsid w:val="00AE0171"/>
    <w:rsid w:val="00AE01EC"/>
    <w:rsid w:val="00AE021F"/>
    <w:rsid w:val="00AE02AA"/>
    <w:rsid w:val="00AE02DE"/>
    <w:rsid w:val="00AE0326"/>
    <w:rsid w:val="00AE0380"/>
    <w:rsid w:val="00AE03B6"/>
    <w:rsid w:val="00AE03FB"/>
    <w:rsid w:val="00AE04F6"/>
    <w:rsid w:val="00AE053B"/>
    <w:rsid w:val="00AE0585"/>
    <w:rsid w:val="00AE05D0"/>
    <w:rsid w:val="00AE05DD"/>
    <w:rsid w:val="00AE064C"/>
    <w:rsid w:val="00AE0727"/>
    <w:rsid w:val="00AE08B3"/>
    <w:rsid w:val="00AE08D3"/>
    <w:rsid w:val="00AE090B"/>
    <w:rsid w:val="00AE099C"/>
    <w:rsid w:val="00AE09BA"/>
    <w:rsid w:val="00AE09D3"/>
    <w:rsid w:val="00AE0A2E"/>
    <w:rsid w:val="00AE0BFD"/>
    <w:rsid w:val="00AE0DCC"/>
    <w:rsid w:val="00AE0DFD"/>
    <w:rsid w:val="00AE0E25"/>
    <w:rsid w:val="00AE0E94"/>
    <w:rsid w:val="00AE0E98"/>
    <w:rsid w:val="00AE0F96"/>
    <w:rsid w:val="00AE103C"/>
    <w:rsid w:val="00AE108D"/>
    <w:rsid w:val="00AE10AC"/>
    <w:rsid w:val="00AE1189"/>
    <w:rsid w:val="00AE11DD"/>
    <w:rsid w:val="00AE1374"/>
    <w:rsid w:val="00AE13C6"/>
    <w:rsid w:val="00AE1498"/>
    <w:rsid w:val="00AE1531"/>
    <w:rsid w:val="00AE1565"/>
    <w:rsid w:val="00AE15A3"/>
    <w:rsid w:val="00AE15E2"/>
    <w:rsid w:val="00AE1675"/>
    <w:rsid w:val="00AE1698"/>
    <w:rsid w:val="00AE17B7"/>
    <w:rsid w:val="00AE17E4"/>
    <w:rsid w:val="00AE183C"/>
    <w:rsid w:val="00AE1871"/>
    <w:rsid w:val="00AE1876"/>
    <w:rsid w:val="00AE196C"/>
    <w:rsid w:val="00AE1ACA"/>
    <w:rsid w:val="00AE1AE0"/>
    <w:rsid w:val="00AE1BD4"/>
    <w:rsid w:val="00AE1D46"/>
    <w:rsid w:val="00AE1D4A"/>
    <w:rsid w:val="00AE1D5F"/>
    <w:rsid w:val="00AE1E26"/>
    <w:rsid w:val="00AE1E41"/>
    <w:rsid w:val="00AE1E55"/>
    <w:rsid w:val="00AE1F02"/>
    <w:rsid w:val="00AE1F73"/>
    <w:rsid w:val="00AE1FD1"/>
    <w:rsid w:val="00AE206F"/>
    <w:rsid w:val="00AE20B4"/>
    <w:rsid w:val="00AE20F2"/>
    <w:rsid w:val="00AE21C6"/>
    <w:rsid w:val="00AE228D"/>
    <w:rsid w:val="00AE2302"/>
    <w:rsid w:val="00AE2357"/>
    <w:rsid w:val="00AE2397"/>
    <w:rsid w:val="00AE23B8"/>
    <w:rsid w:val="00AE23E9"/>
    <w:rsid w:val="00AE246E"/>
    <w:rsid w:val="00AE24B9"/>
    <w:rsid w:val="00AE2597"/>
    <w:rsid w:val="00AE264D"/>
    <w:rsid w:val="00AE26BA"/>
    <w:rsid w:val="00AE298C"/>
    <w:rsid w:val="00AE29B9"/>
    <w:rsid w:val="00AE29F9"/>
    <w:rsid w:val="00AE2A09"/>
    <w:rsid w:val="00AE2A5C"/>
    <w:rsid w:val="00AE2AB6"/>
    <w:rsid w:val="00AE2B5A"/>
    <w:rsid w:val="00AE2B73"/>
    <w:rsid w:val="00AE2C0E"/>
    <w:rsid w:val="00AE2C0F"/>
    <w:rsid w:val="00AE2C3D"/>
    <w:rsid w:val="00AE2C72"/>
    <w:rsid w:val="00AE2C87"/>
    <w:rsid w:val="00AE2CA4"/>
    <w:rsid w:val="00AE2CF9"/>
    <w:rsid w:val="00AE2D23"/>
    <w:rsid w:val="00AE2E06"/>
    <w:rsid w:val="00AE2E32"/>
    <w:rsid w:val="00AE2E40"/>
    <w:rsid w:val="00AE2E85"/>
    <w:rsid w:val="00AE2E8F"/>
    <w:rsid w:val="00AE2EC5"/>
    <w:rsid w:val="00AE2ED8"/>
    <w:rsid w:val="00AE2ED9"/>
    <w:rsid w:val="00AE2EEB"/>
    <w:rsid w:val="00AE2F35"/>
    <w:rsid w:val="00AE2F42"/>
    <w:rsid w:val="00AE309D"/>
    <w:rsid w:val="00AE3220"/>
    <w:rsid w:val="00AE3394"/>
    <w:rsid w:val="00AE33E3"/>
    <w:rsid w:val="00AE34C3"/>
    <w:rsid w:val="00AE3523"/>
    <w:rsid w:val="00AE353C"/>
    <w:rsid w:val="00AE3601"/>
    <w:rsid w:val="00AE3663"/>
    <w:rsid w:val="00AE36C8"/>
    <w:rsid w:val="00AE36F7"/>
    <w:rsid w:val="00AE3747"/>
    <w:rsid w:val="00AE3776"/>
    <w:rsid w:val="00AE3884"/>
    <w:rsid w:val="00AE38EC"/>
    <w:rsid w:val="00AE394F"/>
    <w:rsid w:val="00AE3950"/>
    <w:rsid w:val="00AE3958"/>
    <w:rsid w:val="00AE3980"/>
    <w:rsid w:val="00AE39DA"/>
    <w:rsid w:val="00AE39ED"/>
    <w:rsid w:val="00AE39F0"/>
    <w:rsid w:val="00AE3B18"/>
    <w:rsid w:val="00AE3BF0"/>
    <w:rsid w:val="00AE3C41"/>
    <w:rsid w:val="00AE3CB6"/>
    <w:rsid w:val="00AE3CCC"/>
    <w:rsid w:val="00AE3D42"/>
    <w:rsid w:val="00AE3D53"/>
    <w:rsid w:val="00AE3D8B"/>
    <w:rsid w:val="00AE3E10"/>
    <w:rsid w:val="00AE3E71"/>
    <w:rsid w:val="00AE3E8E"/>
    <w:rsid w:val="00AE3EC4"/>
    <w:rsid w:val="00AE3FE6"/>
    <w:rsid w:val="00AE4048"/>
    <w:rsid w:val="00AE406E"/>
    <w:rsid w:val="00AE407B"/>
    <w:rsid w:val="00AE4091"/>
    <w:rsid w:val="00AE413B"/>
    <w:rsid w:val="00AE4140"/>
    <w:rsid w:val="00AE417D"/>
    <w:rsid w:val="00AE41AD"/>
    <w:rsid w:val="00AE41D2"/>
    <w:rsid w:val="00AE420F"/>
    <w:rsid w:val="00AE4254"/>
    <w:rsid w:val="00AE435D"/>
    <w:rsid w:val="00AE4395"/>
    <w:rsid w:val="00AE43A1"/>
    <w:rsid w:val="00AE4471"/>
    <w:rsid w:val="00AE448E"/>
    <w:rsid w:val="00AE459A"/>
    <w:rsid w:val="00AE4691"/>
    <w:rsid w:val="00AE4714"/>
    <w:rsid w:val="00AE4878"/>
    <w:rsid w:val="00AE48B9"/>
    <w:rsid w:val="00AE491F"/>
    <w:rsid w:val="00AE49D1"/>
    <w:rsid w:val="00AE4B2E"/>
    <w:rsid w:val="00AE4BD9"/>
    <w:rsid w:val="00AE4BE0"/>
    <w:rsid w:val="00AE4C1D"/>
    <w:rsid w:val="00AE4C52"/>
    <w:rsid w:val="00AE4C61"/>
    <w:rsid w:val="00AE4CEF"/>
    <w:rsid w:val="00AE4D11"/>
    <w:rsid w:val="00AE4D32"/>
    <w:rsid w:val="00AE4D5A"/>
    <w:rsid w:val="00AE4DE2"/>
    <w:rsid w:val="00AE4DFE"/>
    <w:rsid w:val="00AE4E19"/>
    <w:rsid w:val="00AE4E41"/>
    <w:rsid w:val="00AE4E50"/>
    <w:rsid w:val="00AE4E79"/>
    <w:rsid w:val="00AE4E7A"/>
    <w:rsid w:val="00AE4EA8"/>
    <w:rsid w:val="00AE4F94"/>
    <w:rsid w:val="00AE5026"/>
    <w:rsid w:val="00AE5078"/>
    <w:rsid w:val="00AE50CB"/>
    <w:rsid w:val="00AE5186"/>
    <w:rsid w:val="00AE5189"/>
    <w:rsid w:val="00AE51C4"/>
    <w:rsid w:val="00AE51EF"/>
    <w:rsid w:val="00AE5273"/>
    <w:rsid w:val="00AE52AC"/>
    <w:rsid w:val="00AE52ED"/>
    <w:rsid w:val="00AE5375"/>
    <w:rsid w:val="00AE5378"/>
    <w:rsid w:val="00AE537D"/>
    <w:rsid w:val="00AE53A8"/>
    <w:rsid w:val="00AE53D3"/>
    <w:rsid w:val="00AE53E6"/>
    <w:rsid w:val="00AE5557"/>
    <w:rsid w:val="00AE5574"/>
    <w:rsid w:val="00AE55B5"/>
    <w:rsid w:val="00AE55BD"/>
    <w:rsid w:val="00AE55CD"/>
    <w:rsid w:val="00AE56B6"/>
    <w:rsid w:val="00AE573A"/>
    <w:rsid w:val="00AE5756"/>
    <w:rsid w:val="00AE578E"/>
    <w:rsid w:val="00AE581A"/>
    <w:rsid w:val="00AE58A8"/>
    <w:rsid w:val="00AE590A"/>
    <w:rsid w:val="00AE5966"/>
    <w:rsid w:val="00AE5990"/>
    <w:rsid w:val="00AE59D9"/>
    <w:rsid w:val="00AE5A7A"/>
    <w:rsid w:val="00AE5A8B"/>
    <w:rsid w:val="00AE5A9D"/>
    <w:rsid w:val="00AE5B13"/>
    <w:rsid w:val="00AE5BE5"/>
    <w:rsid w:val="00AE5BF1"/>
    <w:rsid w:val="00AE5C51"/>
    <w:rsid w:val="00AE5CB3"/>
    <w:rsid w:val="00AE5DAA"/>
    <w:rsid w:val="00AE5DC3"/>
    <w:rsid w:val="00AE5E84"/>
    <w:rsid w:val="00AE5EBD"/>
    <w:rsid w:val="00AE5EC1"/>
    <w:rsid w:val="00AE5EF7"/>
    <w:rsid w:val="00AE5FB4"/>
    <w:rsid w:val="00AE5FDA"/>
    <w:rsid w:val="00AE601A"/>
    <w:rsid w:val="00AE6070"/>
    <w:rsid w:val="00AE60FE"/>
    <w:rsid w:val="00AE6267"/>
    <w:rsid w:val="00AE62AB"/>
    <w:rsid w:val="00AE634D"/>
    <w:rsid w:val="00AE635C"/>
    <w:rsid w:val="00AE63CE"/>
    <w:rsid w:val="00AE6460"/>
    <w:rsid w:val="00AE6565"/>
    <w:rsid w:val="00AE6584"/>
    <w:rsid w:val="00AE6587"/>
    <w:rsid w:val="00AE65AB"/>
    <w:rsid w:val="00AE65BD"/>
    <w:rsid w:val="00AE65F4"/>
    <w:rsid w:val="00AE6757"/>
    <w:rsid w:val="00AE67C0"/>
    <w:rsid w:val="00AE6825"/>
    <w:rsid w:val="00AE68E2"/>
    <w:rsid w:val="00AE691C"/>
    <w:rsid w:val="00AE6936"/>
    <w:rsid w:val="00AE69D7"/>
    <w:rsid w:val="00AE6A9A"/>
    <w:rsid w:val="00AE6AA1"/>
    <w:rsid w:val="00AE6B60"/>
    <w:rsid w:val="00AE6C03"/>
    <w:rsid w:val="00AE6C17"/>
    <w:rsid w:val="00AE6C1C"/>
    <w:rsid w:val="00AE6C77"/>
    <w:rsid w:val="00AE6C82"/>
    <w:rsid w:val="00AE6CEA"/>
    <w:rsid w:val="00AE6D6D"/>
    <w:rsid w:val="00AE6D79"/>
    <w:rsid w:val="00AE6D9E"/>
    <w:rsid w:val="00AE6EA2"/>
    <w:rsid w:val="00AE6F24"/>
    <w:rsid w:val="00AE6F34"/>
    <w:rsid w:val="00AE6F3B"/>
    <w:rsid w:val="00AE6F84"/>
    <w:rsid w:val="00AE7007"/>
    <w:rsid w:val="00AE7012"/>
    <w:rsid w:val="00AE701E"/>
    <w:rsid w:val="00AE704F"/>
    <w:rsid w:val="00AE70CA"/>
    <w:rsid w:val="00AE72A7"/>
    <w:rsid w:val="00AE72B5"/>
    <w:rsid w:val="00AE72BA"/>
    <w:rsid w:val="00AE72BC"/>
    <w:rsid w:val="00AE736B"/>
    <w:rsid w:val="00AE7431"/>
    <w:rsid w:val="00AE7486"/>
    <w:rsid w:val="00AE749D"/>
    <w:rsid w:val="00AE7514"/>
    <w:rsid w:val="00AE772A"/>
    <w:rsid w:val="00AE7818"/>
    <w:rsid w:val="00AE79BE"/>
    <w:rsid w:val="00AE7A93"/>
    <w:rsid w:val="00AE7B13"/>
    <w:rsid w:val="00AE7C58"/>
    <w:rsid w:val="00AE7C6F"/>
    <w:rsid w:val="00AE7CBA"/>
    <w:rsid w:val="00AE7CFF"/>
    <w:rsid w:val="00AE7D82"/>
    <w:rsid w:val="00AE7DAF"/>
    <w:rsid w:val="00AE7DC6"/>
    <w:rsid w:val="00AE7DCF"/>
    <w:rsid w:val="00AE7E4E"/>
    <w:rsid w:val="00AE7E58"/>
    <w:rsid w:val="00AF009C"/>
    <w:rsid w:val="00AF00ED"/>
    <w:rsid w:val="00AF0121"/>
    <w:rsid w:val="00AF0151"/>
    <w:rsid w:val="00AF023E"/>
    <w:rsid w:val="00AF029E"/>
    <w:rsid w:val="00AF02C9"/>
    <w:rsid w:val="00AF0312"/>
    <w:rsid w:val="00AF0394"/>
    <w:rsid w:val="00AF042F"/>
    <w:rsid w:val="00AF0441"/>
    <w:rsid w:val="00AF0475"/>
    <w:rsid w:val="00AF0503"/>
    <w:rsid w:val="00AF05A5"/>
    <w:rsid w:val="00AF0623"/>
    <w:rsid w:val="00AF0626"/>
    <w:rsid w:val="00AF068F"/>
    <w:rsid w:val="00AF06DC"/>
    <w:rsid w:val="00AF075D"/>
    <w:rsid w:val="00AF0836"/>
    <w:rsid w:val="00AF0882"/>
    <w:rsid w:val="00AF0893"/>
    <w:rsid w:val="00AF0895"/>
    <w:rsid w:val="00AF08A0"/>
    <w:rsid w:val="00AF08BB"/>
    <w:rsid w:val="00AF0918"/>
    <w:rsid w:val="00AF099A"/>
    <w:rsid w:val="00AF09DA"/>
    <w:rsid w:val="00AF09EF"/>
    <w:rsid w:val="00AF0A8D"/>
    <w:rsid w:val="00AF0ABD"/>
    <w:rsid w:val="00AF0AD3"/>
    <w:rsid w:val="00AF0AFF"/>
    <w:rsid w:val="00AF0B04"/>
    <w:rsid w:val="00AF0B36"/>
    <w:rsid w:val="00AF0BE8"/>
    <w:rsid w:val="00AF0C0A"/>
    <w:rsid w:val="00AF0D00"/>
    <w:rsid w:val="00AF0DC6"/>
    <w:rsid w:val="00AF0DD3"/>
    <w:rsid w:val="00AF0F79"/>
    <w:rsid w:val="00AF0F99"/>
    <w:rsid w:val="00AF0FDA"/>
    <w:rsid w:val="00AF1042"/>
    <w:rsid w:val="00AF1068"/>
    <w:rsid w:val="00AF1109"/>
    <w:rsid w:val="00AF1120"/>
    <w:rsid w:val="00AF1142"/>
    <w:rsid w:val="00AF11FE"/>
    <w:rsid w:val="00AF1229"/>
    <w:rsid w:val="00AF1237"/>
    <w:rsid w:val="00AF13A8"/>
    <w:rsid w:val="00AF144D"/>
    <w:rsid w:val="00AF1478"/>
    <w:rsid w:val="00AF1485"/>
    <w:rsid w:val="00AF1498"/>
    <w:rsid w:val="00AF14A3"/>
    <w:rsid w:val="00AF14B0"/>
    <w:rsid w:val="00AF14D5"/>
    <w:rsid w:val="00AF1606"/>
    <w:rsid w:val="00AF166C"/>
    <w:rsid w:val="00AF1846"/>
    <w:rsid w:val="00AF1941"/>
    <w:rsid w:val="00AF1A0A"/>
    <w:rsid w:val="00AF1AC8"/>
    <w:rsid w:val="00AF1B37"/>
    <w:rsid w:val="00AF1BF6"/>
    <w:rsid w:val="00AF1C06"/>
    <w:rsid w:val="00AF1D35"/>
    <w:rsid w:val="00AF1D73"/>
    <w:rsid w:val="00AF1D97"/>
    <w:rsid w:val="00AF1DCD"/>
    <w:rsid w:val="00AF1E09"/>
    <w:rsid w:val="00AF1E0C"/>
    <w:rsid w:val="00AF1E3F"/>
    <w:rsid w:val="00AF1F1D"/>
    <w:rsid w:val="00AF1F25"/>
    <w:rsid w:val="00AF1F4E"/>
    <w:rsid w:val="00AF1FC3"/>
    <w:rsid w:val="00AF2033"/>
    <w:rsid w:val="00AF209B"/>
    <w:rsid w:val="00AF2144"/>
    <w:rsid w:val="00AF21DC"/>
    <w:rsid w:val="00AF2221"/>
    <w:rsid w:val="00AF2270"/>
    <w:rsid w:val="00AF22BE"/>
    <w:rsid w:val="00AF22FE"/>
    <w:rsid w:val="00AF230F"/>
    <w:rsid w:val="00AF23C7"/>
    <w:rsid w:val="00AF2438"/>
    <w:rsid w:val="00AF247F"/>
    <w:rsid w:val="00AF24F6"/>
    <w:rsid w:val="00AF252E"/>
    <w:rsid w:val="00AF255A"/>
    <w:rsid w:val="00AF2599"/>
    <w:rsid w:val="00AF259E"/>
    <w:rsid w:val="00AF25B6"/>
    <w:rsid w:val="00AF25E3"/>
    <w:rsid w:val="00AF2601"/>
    <w:rsid w:val="00AF2697"/>
    <w:rsid w:val="00AF26BF"/>
    <w:rsid w:val="00AF2716"/>
    <w:rsid w:val="00AF27C8"/>
    <w:rsid w:val="00AF27E1"/>
    <w:rsid w:val="00AF283E"/>
    <w:rsid w:val="00AF28A2"/>
    <w:rsid w:val="00AF28A5"/>
    <w:rsid w:val="00AF28C3"/>
    <w:rsid w:val="00AF2945"/>
    <w:rsid w:val="00AF2A61"/>
    <w:rsid w:val="00AF2A8F"/>
    <w:rsid w:val="00AF2A9A"/>
    <w:rsid w:val="00AF2AB4"/>
    <w:rsid w:val="00AF2B04"/>
    <w:rsid w:val="00AF2B42"/>
    <w:rsid w:val="00AF2C13"/>
    <w:rsid w:val="00AF2C62"/>
    <w:rsid w:val="00AF2D04"/>
    <w:rsid w:val="00AF2D7E"/>
    <w:rsid w:val="00AF2EC0"/>
    <w:rsid w:val="00AF2EF4"/>
    <w:rsid w:val="00AF2FAB"/>
    <w:rsid w:val="00AF2FAF"/>
    <w:rsid w:val="00AF2FE3"/>
    <w:rsid w:val="00AF2FFD"/>
    <w:rsid w:val="00AF3032"/>
    <w:rsid w:val="00AF3044"/>
    <w:rsid w:val="00AF30C2"/>
    <w:rsid w:val="00AF3175"/>
    <w:rsid w:val="00AF322C"/>
    <w:rsid w:val="00AF3256"/>
    <w:rsid w:val="00AF3298"/>
    <w:rsid w:val="00AF32F1"/>
    <w:rsid w:val="00AF3312"/>
    <w:rsid w:val="00AF3356"/>
    <w:rsid w:val="00AF33B3"/>
    <w:rsid w:val="00AF340C"/>
    <w:rsid w:val="00AF3485"/>
    <w:rsid w:val="00AF354D"/>
    <w:rsid w:val="00AF36A8"/>
    <w:rsid w:val="00AF370F"/>
    <w:rsid w:val="00AF371F"/>
    <w:rsid w:val="00AF3800"/>
    <w:rsid w:val="00AF3868"/>
    <w:rsid w:val="00AF3882"/>
    <w:rsid w:val="00AF389D"/>
    <w:rsid w:val="00AF391C"/>
    <w:rsid w:val="00AF3956"/>
    <w:rsid w:val="00AF39C1"/>
    <w:rsid w:val="00AF39E4"/>
    <w:rsid w:val="00AF39FF"/>
    <w:rsid w:val="00AF3A07"/>
    <w:rsid w:val="00AF3A89"/>
    <w:rsid w:val="00AF3A98"/>
    <w:rsid w:val="00AF3AD6"/>
    <w:rsid w:val="00AF3AED"/>
    <w:rsid w:val="00AF3B39"/>
    <w:rsid w:val="00AF3BD7"/>
    <w:rsid w:val="00AF3C93"/>
    <w:rsid w:val="00AF3CA5"/>
    <w:rsid w:val="00AF3CF3"/>
    <w:rsid w:val="00AF3D25"/>
    <w:rsid w:val="00AF3D59"/>
    <w:rsid w:val="00AF3DA4"/>
    <w:rsid w:val="00AF3E5B"/>
    <w:rsid w:val="00AF3EF7"/>
    <w:rsid w:val="00AF3F24"/>
    <w:rsid w:val="00AF4065"/>
    <w:rsid w:val="00AF409F"/>
    <w:rsid w:val="00AF40DC"/>
    <w:rsid w:val="00AF415F"/>
    <w:rsid w:val="00AF416F"/>
    <w:rsid w:val="00AF41C0"/>
    <w:rsid w:val="00AF4316"/>
    <w:rsid w:val="00AF4327"/>
    <w:rsid w:val="00AF4388"/>
    <w:rsid w:val="00AF438F"/>
    <w:rsid w:val="00AF4439"/>
    <w:rsid w:val="00AF44EF"/>
    <w:rsid w:val="00AF4590"/>
    <w:rsid w:val="00AF4710"/>
    <w:rsid w:val="00AF475C"/>
    <w:rsid w:val="00AF4826"/>
    <w:rsid w:val="00AF4850"/>
    <w:rsid w:val="00AF4861"/>
    <w:rsid w:val="00AF4889"/>
    <w:rsid w:val="00AF48D5"/>
    <w:rsid w:val="00AF48DC"/>
    <w:rsid w:val="00AF4916"/>
    <w:rsid w:val="00AF4A23"/>
    <w:rsid w:val="00AF4A49"/>
    <w:rsid w:val="00AF4AA9"/>
    <w:rsid w:val="00AF4BCF"/>
    <w:rsid w:val="00AF4C6B"/>
    <w:rsid w:val="00AF4C71"/>
    <w:rsid w:val="00AF4D6A"/>
    <w:rsid w:val="00AF4D72"/>
    <w:rsid w:val="00AF4DEE"/>
    <w:rsid w:val="00AF4DF8"/>
    <w:rsid w:val="00AF4EBD"/>
    <w:rsid w:val="00AF4ED8"/>
    <w:rsid w:val="00AF4F6B"/>
    <w:rsid w:val="00AF4FF1"/>
    <w:rsid w:val="00AF506D"/>
    <w:rsid w:val="00AF513B"/>
    <w:rsid w:val="00AF5145"/>
    <w:rsid w:val="00AF525D"/>
    <w:rsid w:val="00AF5277"/>
    <w:rsid w:val="00AF52EB"/>
    <w:rsid w:val="00AF5445"/>
    <w:rsid w:val="00AF54B4"/>
    <w:rsid w:val="00AF54C4"/>
    <w:rsid w:val="00AF54DA"/>
    <w:rsid w:val="00AF54E6"/>
    <w:rsid w:val="00AF554D"/>
    <w:rsid w:val="00AF555D"/>
    <w:rsid w:val="00AF5617"/>
    <w:rsid w:val="00AF56DE"/>
    <w:rsid w:val="00AF5790"/>
    <w:rsid w:val="00AF57D9"/>
    <w:rsid w:val="00AF57E5"/>
    <w:rsid w:val="00AF57E8"/>
    <w:rsid w:val="00AF57EF"/>
    <w:rsid w:val="00AF585B"/>
    <w:rsid w:val="00AF5908"/>
    <w:rsid w:val="00AF592E"/>
    <w:rsid w:val="00AF5955"/>
    <w:rsid w:val="00AF59A0"/>
    <w:rsid w:val="00AF59BA"/>
    <w:rsid w:val="00AF5B7A"/>
    <w:rsid w:val="00AF5BAD"/>
    <w:rsid w:val="00AF5D47"/>
    <w:rsid w:val="00AF5D73"/>
    <w:rsid w:val="00AF5E13"/>
    <w:rsid w:val="00AF5F07"/>
    <w:rsid w:val="00AF5FA9"/>
    <w:rsid w:val="00AF6034"/>
    <w:rsid w:val="00AF60FF"/>
    <w:rsid w:val="00AF611C"/>
    <w:rsid w:val="00AF6199"/>
    <w:rsid w:val="00AF6240"/>
    <w:rsid w:val="00AF624E"/>
    <w:rsid w:val="00AF629C"/>
    <w:rsid w:val="00AF6319"/>
    <w:rsid w:val="00AF6359"/>
    <w:rsid w:val="00AF6380"/>
    <w:rsid w:val="00AF6438"/>
    <w:rsid w:val="00AF643E"/>
    <w:rsid w:val="00AF64C6"/>
    <w:rsid w:val="00AF660B"/>
    <w:rsid w:val="00AF66D9"/>
    <w:rsid w:val="00AF6779"/>
    <w:rsid w:val="00AF67E9"/>
    <w:rsid w:val="00AF689F"/>
    <w:rsid w:val="00AF69C8"/>
    <w:rsid w:val="00AF69CC"/>
    <w:rsid w:val="00AF6ADA"/>
    <w:rsid w:val="00AF6AFE"/>
    <w:rsid w:val="00AF6B2B"/>
    <w:rsid w:val="00AF6BAA"/>
    <w:rsid w:val="00AF6CC5"/>
    <w:rsid w:val="00AF6D78"/>
    <w:rsid w:val="00AF6D9F"/>
    <w:rsid w:val="00AF6E00"/>
    <w:rsid w:val="00AF6E24"/>
    <w:rsid w:val="00AF6E2B"/>
    <w:rsid w:val="00AF6E31"/>
    <w:rsid w:val="00AF6F18"/>
    <w:rsid w:val="00AF70D8"/>
    <w:rsid w:val="00AF721A"/>
    <w:rsid w:val="00AF726E"/>
    <w:rsid w:val="00AF72E1"/>
    <w:rsid w:val="00AF733A"/>
    <w:rsid w:val="00AF7349"/>
    <w:rsid w:val="00AF7380"/>
    <w:rsid w:val="00AF73A7"/>
    <w:rsid w:val="00AF7435"/>
    <w:rsid w:val="00AF7436"/>
    <w:rsid w:val="00AF74DA"/>
    <w:rsid w:val="00AF7503"/>
    <w:rsid w:val="00AF7616"/>
    <w:rsid w:val="00AF762C"/>
    <w:rsid w:val="00AF7663"/>
    <w:rsid w:val="00AF76B9"/>
    <w:rsid w:val="00AF76DC"/>
    <w:rsid w:val="00AF77D3"/>
    <w:rsid w:val="00AF77F5"/>
    <w:rsid w:val="00AF77F9"/>
    <w:rsid w:val="00AF788C"/>
    <w:rsid w:val="00AF78CC"/>
    <w:rsid w:val="00AF7904"/>
    <w:rsid w:val="00AF790B"/>
    <w:rsid w:val="00AF7A52"/>
    <w:rsid w:val="00AF7A5D"/>
    <w:rsid w:val="00AF7A60"/>
    <w:rsid w:val="00AF7A77"/>
    <w:rsid w:val="00AF7AFA"/>
    <w:rsid w:val="00AF7B26"/>
    <w:rsid w:val="00AF7BA6"/>
    <w:rsid w:val="00AF7C6D"/>
    <w:rsid w:val="00AF7CC4"/>
    <w:rsid w:val="00AF7CC8"/>
    <w:rsid w:val="00AF7CE9"/>
    <w:rsid w:val="00AF7D72"/>
    <w:rsid w:val="00AF7EA2"/>
    <w:rsid w:val="00AF7F8E"/>
    <w:rsid w:val="00B00068"/>
    <w:rsid w:val="00B000A0"/>
    <w:rsid w:val="00B000D7"/>
    <w:rsid w:val="00B000F0"/>
    <w:rsid w:val="00B00161"/>
    <w:rsid w:val="00B0017A"/>
    <w:rsid w:val="00B002D1"/>
    <w:rsid w:val="00B00353"/>
    <w:rsid w:val="00B003A7"/>
    <w:rsid w:val="00B00430"/>
    <w:rsid w:val="00B0046A"/>
    <w:rsid w:val="00B004B3"/>
    <w:rsid w:val="00B00501"/>
    <w:rsid w:val="00B00534"/>
    <w:rsid w:val="00B00536"/>
    <w:rsid w:val="00B00577"/>
    <w:rsid w:val="00B0058E"/>
    <w:rsid w:val="00B006FD"/>
    <w:rsid w:val="00B0073F"/>
    <w:rsid w:val="00B00780"/>
    <w:rsid w:val="00B007EB"/>
    <w:rsid w:val="00B00865"/>
    <w:rsid w:val="00B008EB"/>
    <w:rsid w:val="00B00954"/>
    <w:rsid w:val="00B0099D"/>
    <w:rsid w:val="00B009C4"/>
    <w:rsid w:val="00B00A4A"/>
    <w:rsid w:val="00B00A61"/>
    <w:rsid w:val="00B00A8C"/>
    <w:rsid w:val="00B00AB8"/>
    <w:rsid w:val="00B00B20"/>
    <w:rsid w:val="00B00BEE"/>
    <w:rsid w:val="00B00D8B"/>
    <w:rsid w:val="00B00DBB"/>
    <w:rsid w:val="00B00DBF"/>
    <w:rsid w:val="00B00DC5"/>
    <w:rsid w:val="00B00DDA"/>
    <w:rsid w:val="00B00E3D"/>
    <w:rsid w:val="00B00E49"/>
    <w:rsid w:val="00B00EFD"/>
    <w:rsid w:val="00B00F20"/>
    <w:rsid w:val="00B00F5E"/>
    <w:rsid w:val="00B00FFF"/>
    <w:rsid w:val="00B01059"/>
    <w:rsid w:val="00B0108A"/>
    <w:rsid w:val="00B01108"/>
    <w:rsid w:val="00B011AE"/>
    <w:rsid w:val="00B011D6"/>
    <w:rsid w:val="00B011FB"/>
    <w:rsid w:val="00B0128D"/>
    <w:rsid w:val="00B012AC"/>
    <w:rsid w:val="00B0132E"/>
    <w:rsid w:val="00B0134B"/>
    <w:rsid w:val="00B01371"/>
    <w:rsid w:val="00B013A0"/>
    <w:rsid w:val="00B013E9"/>
    <w:rsid w:val="00B01498"/>
    <w:rsid w:val="00B014A0"/>
    <w:rsid w:val="00B014A2"/>
    <w:rsid w:val="00B014E5"/>
    <w:rsid w:val="00B0158E"/>
    <w:rsid w:val="00B0161C"/>
    <w:rsid w:val="00B01893"/>
    <w:rsid w:val="00B01904"/>
    <w:rsid w:val="00B0190A"/>
    <w:rsid w:val="00B0193B"/>
    <w:rsid w:val="00B01996"/>
    <w:rsid w:val="00B019A5"/>
    <w:rsid w:val="00B019E0"/>
    <w:rsid w:val="00B01A4D"/>
    <w:rsid w:val="00B01A62"/>
    <w:rsid w:val="00B01A8A"/>
    <w:rsid w:val="00B01ACF"/>
    <w:rsid w:val="00B01CDB"/>
    <w:rsid w:val="00B01D05"/>
    <w:rsid w:val="00B01E0E"/>
    <w:rsid w:val="00B01F10"/>
    <w:rsid w:val="00B01F30"/>
    <w:rsid w:val="00B01FCA"/>
    <w:rsid w:val="00B01FD5"/>
    <w:rsid w:val="00B02325"/>
    <w:rsid w:val="00B02433"/>
    <w:rsid w:val="00B02459"/>
    <w:rsid w:val="00B024DF"/>
    <w:rsid w:val="00B024E4"/>
    <w:rsid w:val="00B02503"/>
    <w:rsid w:val="00B0255D"/>
    <w:rsid w:val="00B025CB"/>
    <w:rsid w:val="00B02636"/>
    <w:rsid w:val="00B027E3"/>
    <w:rsid w:val="00B02912"/>
    <w:rsid w:val="00B029DB"/>
    <w:rsid w:val="00B02A03"/>
    <w:rsid w:val="00B02B79"/>
    <w:rsid w:val="00B02B8F"/>
    <w:rsid w:val="00B02C53"/>
    <w:rsid w:val="00B02D7B"/>
    <w:rsid w:val="00B02D83"/>
    <w:rsid w:val="00B02DEB"/>
    <w:rsid w:val="00B02E67"/>
    <w:rsid w:val="00B02E92"/>
    <w:rsid w:val="00B02E98"/>
    <w:rsid w:val="00B02EDF"/>
    <w:rsid w:val="00B02FAD"/>
    <w:rsid w:val="00B02FEC"/>
    <w:rsid w:val="00B02FF5"/>
    <w:rsid w:val="00B0319C"/>
    <w:rsid w:val="00B0319D"/>
    <w:rsid w:val="00B031D5"/>
    <w:rsid w:val="00B031DE"/>
    <w:rsid w:val="00B032C1"/>
    <w:rsid w:val="00B03316"/>
    <w:rsid w:val="00B033BA"/>
    <w:rsid w:val="00B033C7"/>
    <w:rsid w:val="00B033FB"/>
    <w:rsid w:val="00B03425"/>
    <w:rsid w:val="00B03431"/>
    <w:rsid w:val="00B034C6"/>
    <w:rsid w:val="00B03561"/>
    <w:rsid w:val="00B03573"/>
    <w:rsid w:val="00B03584"/>
    <w:rsid w:val="00B036FF"/>
    <w:rsid w:val="00B037A8"/>
    <w:rsid w:val="00B03898"/>
    <w:rsid w:val="00B038AF"/>
    <w:rsid w:val="00B03954"/>
    <w:rsid w:val="00B03984"/>
    <w:rsid w:val="00B03A00"/>
    <w:rsid w:val="00B03B94"/>
    <w:rsid w:val="00B03BB5"/>
    <w:rsid w:val="00B03C19"/>
    <w:rsid w:val="00B03C4E"/>
    <w:rsid w:val="00B03C6C"/>
    <w:rsid w:val="00B03C8B"/>
    <w:rsid w:val="00B03CB9"/>
    <w:rsid w:val="00B03D24"/>
    <w:rsid w:val="00B03D46"/>
    <w:rsid w:val="00B03E23"/>
    <w:rsid w:val="00B03F27"/>
    <w:rsid w:val="00B03FAF"/>
    <w:rsid w:val="00B03FD2"/>
    <w:rsid w:val="00B04012"/>
    <w:rsid w:val="00B04086"/>
    <w:rsid w:val="00B040C1"/>
    <w:rsid w:val="00B040FC"/>
    <w:rsid w:val="00B041AB"/>
    <w:rsid w:val="00B041E8"/>
    <w:rsid w:val="00B04305"/>
    <w:rsid w:val="00B0430E"/>
    <w:rsid w:val="00B04379"/>
    <w:rsid w:val="00B04419"/>
    <w:rsid w:val="00B04435"/>
    <w:rsid w:val="00B04465"/>
    <w:rsid w:val="00B04500"/>
    <w:rsid w:val="00B04583"/>
    <w:rsid w:val="00B045AA"/>
    <w:rsid w:val="00B045DB"/>
    <w:rsid w:val="00B0469E"/>
    <w:rsid w:val="00B046D7"/>
    <w:rsid w:val="00B047E7"/>
    <w:rsid w:val="00B0481F"/>
    <w:rsid w:val="00B04842"/>
    <w:rsid w:val="00B04858"/>
    <w:rsid w:val="00B04868"/>
    <w:rsid w:val="00B04930"/>
    <w:rsid w:val="00B04963"/>
    <w:rsid w:val="00B04A5B"/>
    <w:rsid w:val="00B04AA4"/>
    <w:rsid w:val="00B04B0A"/>
    <w:rsid w:val="00B04B17"/>
    <w:rsid w:val="00B04B36"/>
    <w:rsid w:val="00B04B53"/>
    <w:rsid w:val="00B04B93"/>
    <w:rsid w:val="00B04BCA"/>
    <w:rsid w:val="00B04BE9"/>
    <w:rsid w:val="00B04C3B"/>
    <w:rsid w:val="00B04C5D"/>
    <w:rsid w:val="00B04C89"/>
    <w:rsid w:val="00B04CB1"/>
    <w:rsid w:val="00B04CFD"/>
    <w:rsid w:val="00B04D5E"/>
    <w:rsid w:val="00B04DFA"/>
    <w:rsid w:val="00B04E50"/>
    <w:rsid w:val="00B04E73"/>
    <w:rsid w:val="00B04F49"/>
    <w:rsid w:val="00B04F4A"/>
    <w:rsid w:val="00B04F5E"/>
    <w:rsid w:val="00B04FED"/>
    <w:rsid w:val="00B050CC"/>
    <w:rsid w:val="00B05101"/>
    <w:rsid w:val="00B0518B"/>
    <w:rsid w:val="00B051AA"/>
    <w:rsid w:val="00B051C9"/>
    <w:rsid w:val="00B0521F"/>
    <w:rsid w:val="00B05305"/>
    <w:rsid w:val="00B0532F"/>
    <w:rsid w:val="00B0536F"/>
    <w:rsid w:val="00B05413"/>
    <w:rsid w:val="00B054B9"/>
    <w:rsid w:val="00B0554B"/>
    <w:rsid w:val="00B05558"/>
    <w:rsid w:val="00B0559B"/>
    <w:rsid w:val="00B0567C"/>
    <w:rsid w:val="00B0574F"/>
    <w:rsid w:val="00B05792"/>
    <w:rsid w:val="00B0584D"/>
    <w:rsid w:val="00B05862"/>
    <w:rsid w:val="00B058F0"/>
    <w:rsid w:val="00B0591D"/>
    <w:rsid w:val="00B05954"/>
    <w:rsid w:val="00B05963"/>
    <w:rsid w:val="00B059A8"/>
    <w:rsid w:val="00B05B1F"/>
    <w:rsid w:val="00B05C1F"/>
    <w:rsid w:val="00B05C42"/>
    <w:rsid w:val="00B05CC6"/>
    <w:rsid w:val="00B05CFA"/>
    <w:rsid w:val="00B05D17"/>
    <w:rsid w:val="00B05DD3"/>
    <w:rsid w:val="00B05E41"/>
    <w:rsid w:val="00B05E6F"/>
    <w:rsid w:val="00B05ECA"/>
    <w:rsid w:val="00B05EE4"/>
    <w:rsid w:val="00B05EE5"/>
    <w:rsid w:val="00B05F44"/>
    <w:rsid w:val="00B05F88"/>
    <w:rsid w:val="00B06107"/>
    <w:rsid w:val="00B0614C"/>
    <w:rsid w:val="00B062D4"/>
    <w:rsid w:val="00B06329"/>
    <w:rsid w:val="00B063FA"/>
    <w:rsid w:val="00B06445"/>
    <w:rsid w:val="00B06446"/>
    <w:rsid w:val="00B06449"/>
    <w:rsid w:val="00B0648C"/>
    <w:rsid w:val="00B064B5"/>
    <w:rsid w:val="00B064DD"/>
    <w:rsid w:val="00B06660"/>
    <w:rsid w:val="00B066E9"/>
    <w:rsid w:val="00B067B3"/>
    <w:rsid w:val="00B067DC"/>
    <w:rsid w:val="00B067E2"/>
    <w:rsid w:val="00B06813"/>
    <w:rsid w:val="00B06843"/>
    <w:rsid w:val="00B06854"/>
    <w:rsid w:val="00B0698F"/>
    <w:rsid w:val="00B069C6"/>
    <w:rsid w:val="00B06A18"/>
    <w:rsid w:val="00B06A4B"/>
    <w:rsid w:val="00B06AC2"/>
    <w:rsid w:val="00B06AEE"/>
    <w:rsid w:val="00B06B20"/>
    <w:rsid w:val="00B06B48"/>
    <w:rsid w:val="00B06D57"/>
    <w:rsid w:val="00B06D5B"/>
    <w:rsid w:val="00B06D8F"/>
    <w:rsid w:val="00B06E10"/>
    <w:rsid w:val="00B06ECB"/>
    <w:rsid w:val="00B06F4D"/>
    <w:rsid w:val="00B06FDC"/>
    <w:rsid w:val="00B07056"/>
    <w:rsid w:val="00B07092"/>
    <w:rsid w:val="00B07097"/>
    <w:rsid w:val="00B070E0"/>
    <w:rsid w:val="00B07169"/>
    <w:rsid w:val="00B071AC"/>
    <w:rsid w:val="00B071BF"/>
    <w:rsid w:val="00B07259"/>
    <w:rsid w:val="00B072FB"/>
    <w:rsid w:val="00B07306"/>
    <w:rsid w:val="00B07320"/>
    <w:rsid w:val="00B07346"/>
    <w:rsid w:val="00B0743C"/>
    <w:rsid w:val="00B074A6"/>
    <w:rsid w:val="00B07552"/>
    <w:rsid w:val="00B07573"/>
    <w:rsid w:val="00B07580"/>
    <w:rsid w:val="00B07594"/>
    <w:rsid w:val="00B07656"/>
    <w:rsid w:val="00B076B3"/>
    <w:rsid w:val="00B07857"/>
    <w:rsid w:val="00B078A3"/>
    <w:rsid w:val="00B07920"/>
    <w:rsid w:val="00B07A07"/>
    <w:rsid w:val="00B07A23"/>
    <w:rsid w:val="00B07AC1"/>
    <w:rsid w:val="00B07AE5"/>
    <w:rsid w:val="00B07C30"/>
    <w:rsid w:val="00B07CF3"/>
    <w:rsid w:val="00B07DB6"/>
    <w:rsid w:val="00B07E93"/>
    <w:rsid w:val="00B07E9B"/>
    <w:rsid w:val="00B07F47"/>
    <w:rsid w:val="00B07FA5"/>
    <w:rsid w:val="00B07FEC"/>
    <w:rsid w:val="00B07FF7"/>
    <w:rsid w:val="00B10035"/>
    <w:rsid w:val="00B10054"/>
    <w:rsid w:val="00B10093"/>
    <w:rsid w:val="00B100E5"/>
    <w:rsid w:val="00B10103"/>
    <w:rsid w:val="00B10106"/>
    <w:rsid w:val="00B1010F"/>
    <w:rsid w:val="00B10197"/>
    <w:rsid w:val="00B101FE"/>
    <w:rsid w:val="00B1025B"/>
    <w:rsid w:val="00B10280"/>
    <w:rsid w:val="00B102B0"/>
    <w:rsid w:val="00B1031D"/>
    <w:rsid w:val="00B1032E"/>
    <w:rsid w:val="00B10353"/>
    <w:rsid w:val="00B10381"/>
    <w:rsid w:val="00B103A5"/>
    <w:rsid w:val="00B10430"/>
    <w:rsid w:val="00B104DB"/>
    <w:rsid w:val="00B10558"/>
    <w:rsid w:val="00B10563"/>
    <w:rsid w:val="00B106C2"/>
    <w:rsid w:val="00B106C6"/>
    <w:rsid w:val="00B106ED"/>
    <w:rsid w:val="00B10703"/>
    <w:rsid w:val="00B107AC"/>
    <w:rsid w:val="00B107C0"/>
    <w:rsid w:val="00B10922"/>
    <w:rsid w:val="00B10957"/>
    <w:rsid w:val="00B10999"/>
    <w:rsid w:val="00B109C2"/>
    <w:rsid w:val="00B10ADD"/>
    <w:rsid w:val="00B10B86"/>
    <w:rsid w:val="00B10D75"/>
    <w:rsid w:val="00B10DF8"/>
    <w:rsid w:val="00B10E5C"/>
    <w:rsid w:val="00B10F24"/>
    <w:rsid w:val="00B10F9A"/>
    <w:rsid w:val="00B11020"/>
    <w:rsid w:val="00B110AE"/>
    <w:rsid w:val="00B1112D"/>
    <w:rsid w:val="00B111E5"/>
    <w:rsid w:val="00B111F9"/>
    <w:rsid w:val="00B11266"/>
    <w:rsid w:val="00B11279"/>
    <w:rsid w:val="00B112B0"/>
    <w:rsid w:val="00B112C7"/>
    <w:rsid w:val="00B11342"/>
    <w:rsid w:val="00B11349"/>
    <w:rsid w:val="00B11383"/>
    <w:rsid w:val="00B11403"/>
    <w:rsid w:val="00B11415"/>
    <w:rsid w:val="00B11454"/>
    <w:rsid w:val="00B1147E"/>
    <w:rsid w:val="00B11554"/>
    <w:rsid w:val="00B1156E"/>
    <w:rsid w:val="00B115CF"/>
    <w:rsid w:val="00B115DE"/>
    <w:rsid w:val="00B11680"/>
    <w:rsid w:val="00B116AB"/>
    <w:rsid w:val="00B116AE"/>
    <w:rsid w:val="00B117C5"/>
    <w:rsid w:val="00B117CE"/>
    <w:rsid w:val="00B117DD"/>
    <w:rsid w:val="00B117E9"/>
    <w:rsid w:val="00B11825"/>
    <w:rsid w:val="00B118BC"/>
    <w:rsid w:val="00B11907"/>
    <w:rsid w:val="00B1190F"/>
    <w:rsid w:val="00B11923"/>
    <w:rsid w:val="00B11943"/>
    <w:rsid w:val="00B119D7"/>
    <w:rsid w:val="00B11A3B"/>
    <w:rsid w:val="00B11A9C"/>
    <w:rsid w:val="00B11B11"/>
    <w:rsid w:val="00B11B19"/>
    <w:rsid w:val="00B11B7E"/>
    <w:rsid w:val="00B11C29"/>
    <w:rsid w:val="00B11C57"/>
    <w:rsid w:val="00B11C5F"/>
    <w:rsid w:val="00B11D57"/>
    <w:rsid w:val="00B11F79"/>
    <w:rsid w:val="00B11F91"/>
    <w:rsid w:val="00B11FA6"/>
    <w:rsid w:val="00B11FAF"/>
    <w:rsid w:val="00B11FE3"/>
    <w:rsid w:val="00B12018"/>
    <w:rsid w:val="00B12026"/>
    <w:rsid w:val="00B12052"/>
    <w:rsid w:val="00B12053"/>
    <w:rsid w:val="00B12132"/>
    <w:rsid w:val="00B12137"/>
    <w:rsid w:val="00B121B2"/>
    <w:rsid w:val="00B121BB"/>
    <w:rsid w:val="00B1221D"/>
    <w:rsid w:val="00B1226E"/>
    <w:rsid w:val="00B1230C"/>
    <w:rsid w:val="00B12321"/>
    <w:rsid w:val="00B1232F"/>
    <w:rsid w:val="00B12379"/>
    <w:rsid w:val="00B123DE"/>
    <w:rsid w:val="00B12423"/>
    <w:rsid w:val="00B12468"/>
    <w:rsid w:val="00B124AD"/>
    <w:rsid w:val="00B12557"/>
    <w:rsid w:val="00B1255A"/>
    <w:rsid w:val="00B1276F"/>
    <w:rsid w:val="00B127DE"/>
    <w:rsid w:val="00B12825"/>
    <w:rsid w:val="00B1286D"/>
    <w:rsid w:val="00B128BC"/>
    <w:rsid w:val="00B12936"/>
    <w:rsid w:val="00B12969"/>
    <w:rsid w:val="00B1296E"/>
    <w:rsid w:val="00B12993"/>
    <w:rsid w:val="00B12A14"/>
    <w:rsid w:val="00B12A37"/>
    <w:rsid w:val="00B12A52"/>
    <w:rsid w:val="00B12B15"/>
    <w:rsid w:val="00B12B91"/>
    <w:rsid w:val="00B12BD1"/>
    <w:rsid w:val="00B12C02"/>
    <w:rsid w:val="00B12C12"/>
    <w:rsid w:val="00B12C5E"/>
    <w:rsid w:val="00B12D32"/>
    <w:rsid w:val="00B12D6F"/>
    <w:rsid w:val="00B12DFC"/>
    <w:rsid w:val="00B12E18"/>
    <w:rsid w:val="00B12F4F"/>
    <w:rsid w:val="00B12F66"/>
    <w:rsid w:val="00B13037"/>
    <w:rsid w:val="00B130E7"/>
    <w:rsid w:val="00B1313A"/>
    <w:rsid w:val="00B13158"/>
    <w:rsid w:val="00B13179"/>
    <w:rsid w:val="00B13182"/>
    <w:rsid w:val="00B1318A"/>
    <w:rsid w:val="00B131D5"/>
    <w:rsid w:val="00B131EE"/>
    <w:rsid w:val="00B1324F"/>
    <w:rsid w:val="00B132EE"/>
    <w:rsid w:val="00B1330C"/>
    <w:rsid w:val="00B13341"/>
    <w:rsid w:val="00B13376"/>
    <w:rsid w:val="00B13409"/>
    <w:rsid w:val="00B13416"/>
    <w:rsid w:val="00B13420"/>
    <w:rsid w:val="00B13459"/>
    <w:rsid w:val="00B1348D"/>
    <w:rsid w:val="00B13525"/>
    <w:rsid w:val="00B13542"/>
    <w:rsid w:val="00B135E9"/>
    <w:rsid w:val="00B13623"/>
    <w:rsid w:val="00B13690"/>
    <w:rsid w:val="00B136DE"/>
    <w:rsid w:val="00B13821"/>
    <w:rsid w:val="00B138E6"/>
    <w:rsid w:val="00B13A44"/>
    <w:rsid w:val="00B13A85"/>
    <w:rsid w:val="00B13ADF"/>
    <w:rsid w:val="00B13B76"/>
    <w:rsid w:val="00B13BB4"/>
    <w:rsid w:val="00B13BF1"/>
    <w:rsid w:val="00B13C09"/>
    <w:rsid w:val="00B13C3D"/>
    <w:rsid w:val="00B13C42"/>
    <w:rsid w:val="00B13C4A"/>
    <w:rsid w:val="00B13CAA"/>
    <w:rsid w:val="00B13D58"/>
    <w:rsid w:val="00B13D7E"/>
    <w:rsid w:val="00B13D80"/>
    <w:rsid w:val="00B13E72"/>
    <w:rsid w:val="00B13E85"/>
    <w:rsid w:val="00B13EB6"/>
    <w:rsid w:val="00B13EFD"/>
    <w:rsid w:val="00B13F96"/>
    <w:rsid w:val="00B13F98"/>
    <w:rsid w:val="00B1416D"/>
    <w:rsid w:val="00B141B6"/>
    <w:rsid w:val="00B141C1"/>
    <w:rsid w:val="00B1421B"/>
    <w:rsid w:val="00B143C0"/>
    <w:rsid w:val="00B143D4"/>
    <w:rsid w:val="00B143EC"/>
    <w:rsid w:val="00B14473"/>
    <w:rsid w:val="00B144E4"/>
    <w:rsid w:val="00B14574"/>
    <w:rsid w:val="00B145C0"/>
    <w:rsid w:val="00B14663"/>
    <w:rsid w:val="00B1468F"/>
    <w:rsid w:val="00B1474B"/>
    <w:rsid w:val="00B14779"/>
    <w:rsid w:val="00B1479E"/>
    <w:rsid w:val="00B147C3"/>
    <w:rsid w:val="00B147D5"/>
    <w:rsid w:val="00B1480C"/>
    <w:rsid w:val="00B14832"/>
    <w:rsid w:val="00B1483F"/>
    <w:rsid w:val="00B14875"/>
    <w:rsid w:val="00B14960"/>
    <w:rsid w:val="00B14981"/>
    <w:rsid w:val="00B149AB"/>
    <w:rsid w:val="00B14A47"/>
    <w:rsid w:val="00B14A7B"/>
    <w:rsid w:val="00B14AB1"/>
    <w:rsid w:val="00B14B15"/>
    <w:rsid w:val="00B14BEA"/>
    <w:rsid w:val="00B14CD8"/>
    <w:rsid w:val="00B14D18"/>
    <w:rsid w:val="00B14D98"/>
    <w:rsid w:val="00B14E05"/>
    <w:rsid w:val="00B14E5E"/>
    <w:rsid w:val="00B14E80"/>
    <w:rsid w:val="00B14E8C"/>
    <w:rsid w:val="00B14F82"/>
    <w:rsid w:val="00B14FA2"/>
    <w:rsid w:val="00B14FD1"/>
    <w:rsid w:val="00B14FE2"/>
    <w:rsid w:val="00B15075"/>
    <w:rsid w:val="00B15107"/>
    <w:rsid w:val="00B151E8"/>
    <w:rsid w:val="00B15219"/>
    <w:rsid w:val="00B1532C"/>
    <w:rsid w:val="00B15337"/>
    <w:rsid w:val="00B15438"/>
    <w:rsid w:val="00B15508"/>
    <w:rsid w:val="00B155A5"/>
    <w:rsid w:val="00B1564E"/>
    <w:rsid w:val="00B156B1"/>
    <w:rsid w:val="00B156C0"/>
    <w:rsid w:val="00B156EE"/>
    <w:rsid w:val="00B15700"/>
    <w:rsid w:val="00B15720"/>
    <w:rsid w:val="00B1578F"/>
    <w:rsid w:val="00B158C7"/>
    <w:rsid w:val="00B158E8"/>
    <w:rsid w:val="00B15949"/>
    <w:rsid w:val="00B15C73"/>
    <w:rsid w:val="00B15C86"/>
    <w:rsid w:val="00B15C93"/>
    <w:rsid w:val="00B15CE5"/>
    <w:rsid w:val="00B15DFA"/>
    <w:rsid w:val="00B15E85"/>
    <w:rsid w:val="00B15F6B"/>
    <w:rsid w:val="00B15F82"/>
    <w:rsid w:val="00B16045"/>
    <w:rsid w:val="00B1610D"/>
    <w:rsid w:val="00B1616C"/>
    <w:rsid w:val="00B161CE"/>
    <w:rsid w:val="00B16213"/>
    <w:rsid w:val="00B1621D"/>
    <w:rsid w:val="00B162C1"/>
    <w:rsid w:val="00B162C2"/>
    <w:rsid w:val="00B1635A"/>
    <w:rsid w:val="00B163B5"/>
    <w:rsid w:val="00B16427"/>
    <w:rsid w:val="00B16428"/>
    <w:rsid w:val="00B16451"/>
    <w:rsid w:val="00B1646E"/>
    <w:rsid w:val="00B164B9"/>
    <w:rsid w:val="00B164D9"/>
    <w:rsid w:val="00B164F7"/>
    <w:rsid w:val="00B16573"/>
    <w:rsid w:val="00B16619"/>
    <w:rsid w:val="00B1666D"/>
    <w:rsid w:val="00B16711"/>
    <w:rsid w:val="00B16714"/>
    <w:rsid w:val="00B1673A"/>
    <w:rsid w:val="00B16763"/>
    <w:rsid w:val="00B167E6"/>
    <w:rsid w:val="00B1685F"/>
    <w:rsid w:val="00B1686D"/>
    <w:rsid w:val="00B16994"/>
    <w:rsid w:val="00B169CE"/>
    <w:rsid w:val="00B16A39"/>
    <w:rsid w:val="00B16AC4"/>
    <w:rsid w:val="00B16AD0"/>
    <w:rsid w:val="00B16B4B"/>
    <w:rsid w:val="00B16B9A"/>
    <w:rsid w:val="00B16BBD"/>
    <w:rsid w:val="00B16D16"/>
    <w:rsid w:val="00B16DA6"/>
    <w:rsid w:val="00B16DAE"/>
    <w:rsid w:val="00B16DC4"/>
    <w:rsid w:val="00B16E1A"/>
    <w:rsid w:val="00B16EBE"/>
    <w:rsid w:val="00B16EEC"/>
    <w:rsid w:val="00B16F29"/>
    <w:rsid w:val="00B16F5F"/>
    <w:rsid w:val="00B16FF4"/>
    <w:rsid w:val="00B17059"/>
    <w:rsid w:val="00B170AC"/>
    <w:rsid w:val="00B17142"/>
    <w:rsid w:val="00B1714B"/>
    <w:rsid w:val="00B1721F"/>
    <w:rsid w:val="00B172AF"/>
    <w:rsid w:val="00B172F5"/>
    <w:rsid w:val="00B173B5"/>
    <w:rsid w:val="00B173DB"/>
    <w:rsid w:val="00B17432"/>
    <w:rsid w:val="00B1745E"/>
    <w:rsid w:val="00B17513"/>
    <w:rsid w:val="00B176BD"/>
    <w:rsid w:val="00B177A4"/>
    <w:rsid w:val="00B1784F"/>
    <w:rsid w:val="00B17971"/>
    <w:rsid w:val="00B1799D"/>
    <w:rsid w:val="00B17A15"/>
    <w:rsid w:val="00B17A66"/>
    <w:rsid w:val="00B17A6E"/>
    <w:rsid w:val="00B17A8C"/>
    <w:rsid w:val="00B17AC8"/>
    <w:rsid w:val="00B17AE2"/>
    <w:rsid w:val="00B17B60"/>
    <w:rsid w:val="00B17C07"/>
    <w:rsid w:val="00B17C2F"/>
    <w:rsid w:val="00B17C59"/>
    <w:rsid w:val="00B17C89"/>
    <w:rsid w:val="00B17CB5"/>
    <w:rsid w:val="00B17D68"/>
    <w:rsid w:val="00B17D9A"/>
    <w:rsid w:val="00B17DF8"/>
    <w:rsid w:val="00B17F1E"/>
    <w:rsid w:val="00B17FD8"/>
    <w:rsid w:val="00B17FE0"/>
    <w:rsid w:val="00B20036"/>
    <w:rsid w:val="00B2008A"/>
    <w:rsid w:val="00B201D5"/>
    <w:rsid w:val="00B201F7"/>
    <w:rsid w:val="00B20251"/>
    <w:rsid w:val="00B20257"/>
    <w:rsid w:val="00B2025A"/>
    <w:rsid w:val="00B20291"/>
    <w:rsid w:val="00B20391"/>
    <w:rsid w:val="00B203A9"/>
    <w:rsid w:val="00B2047F"/>
    <w:rsid w:val="00B20492"/>
    <w:rsid w:val="00B204F7"/>
    <w:rsid w:val="00B2053B"/>
    <w:rsid w:val="00B2058E"/>
    <w:rsid w:val="00B20631"/>
    <w:rsid w:val="00B2069F"/>
    <w:rsid w:val="00B206A4"/>
    <w:rsid w:val="00B20723"/>
    <w:rsid w:val="00B20801"/>
    <w:rsid w:val="00B20876"/>
    <w:rsid w:val="00B2087D"/>
    <w:rsid w:val="00B20884"/>
    <w:rsid w:val="00B208FE"/>
    <w:rsid w:val="00B2095C"/>
    <w:rsid w:val="00B20992"/>
    <w:rsid w:val="00B209AE"/>
    <w:rsid w:val="00B20A36"/>
    <w:rsid w:val="00B20AD9"/>
    <w:rsid w:val="00B20AF1"/>
    <w:rsid w:val="00B20B05"/>
    <w:rsid w:val="00B20BBD"/>
    <w:rsid w:val="00B20BFD"/>
    <w:rsid w:val="00B20D4E"/>
    <w:rsid w:val="00B20DCF"/>
    <w:rsid w:val="00B20DDB"/>
    <w:rsid w:val="00B20E5E"/>
    <w:rsid w:val="00B20E85"/>
    <w:rsid w:val="00B20F7F"/>
    <w:rsid w:val="00B20FD0"/>
    <w:rsid w:val="00B20FD9"/>
    <w:rsid w:val="00B21085"/>
    <w:rsid w:val="00B210D6"/>
    <w:rsid w:val="00B21149"/>
    <w:rsid w:val="00B21289"/>
    <w:rsid w:val="00B21305"/>
    <w:rsid w:val="00B213DE"/>
    <w:rsid w:val="00B213E5"/>
    <w:rsid w:val="00B21487"/>
    <w:rsid w:val="00B2155C"/>
    <w:rsid w:val="00B2158A"/>
    <w:rsid w:val="00B21596"/>
    <w:rsid w:val="00B215F6"/>
    <w:rsid w:val="00B21716"/>
    <w:rsid w:val="00B21736"/>
    <w:rsid w:val="00B21754"/>
    <w:rsid w:val="00B21773"/>
    <w:rsid w:val="00B2184F"/>
    <w:rsid w:val="00B218E0"/>
    <w:rsid w:val="00B218FA"/>
    <w:rsid w:val="00B2190C"/>
    <w:rsid w:val="00B21976"/>
    <w:rsid w:val="00B219F8"/>
    <w:rsid w:val="00B219FD"/>
    <w:rsid w:val="00B21A21"/>
    <w:rsid w:val="00B21A93"/>
    <w:rsid w:val="00B21B53"/>
    <w:rsid w:val="00B21B75"/>
    <w:rsid w:val="00B21BBA"/>
    <w:rsid w:val="00B21C83"/>
    <w:rsid w:val="00B21DDD"/>
    <w:rsid w:val="00B21E37"/>
    <w:rsid w:val="00B21EE6"/>
    <w:rsid w:val="00B21F14"/>
    <w:rsid w:val="00B21F1B"/>
    <w:rsid w:val="00B21FFC"/>
    <w:rsid w:val="00B2201D"/>
    <w:rsid w:val="00B2202B"/>
    <w:rsid w:val="00B2215D"/>
    <w:rsid w:val="00B22188"/>
    <w:rsid w:val="00B222F4"/>
    <w:rsid w:val="00B2230E"/>
    <w:rsid w:val="00B22373"/>
    <w:rsid w:val="00B22447"/>
    <w:rsid w:val="00B22470"/>
    <w:rsid w:val="00B224A4"/>
    <w:rsid w:val="00B225B8"/>
    <w:rsid w:val="00B22648"/>
    <w:rsid w:val="00B2264B"/>
    <w:rsid w:val="00B2265C"/>
    <w:rsid w:val="00B2271C"/>
    <w:rsid w:val="00B22722"/>
    <w:rsid w:val="00B2273E"/>
    <w:rsid w:val="00B2277F"/>
    <w:rsid w:val="00B227AF"/>
    <w:rsid w:val="00B2285E"/>
    <w:rsid w:val="00B228BA"/>
    <w:rsid w:val="00B228C2"/>
    <w:rsid w:val="00B228C4"/>
    <w:rsid w:val="00B228F1"/>
    <w:rsid w:val="00B22A54"/>
    <w:rsid w:val="00B22A81"/>
    <w:rsid w:val="00B22A85"/>
    <w:rsid w:val="00B22AB5"/>
    <w:rsid w:val="00B22B3D"/>
    <w:rsid w:val="00B22B87"/>
    <w:rsid w:val="00B22B8F"/>
    <w:rsid w:val="00B22BAE"/>
    <w:rsid w:val="00B22C5C"/>
    <w:rsid w:val="00B22C98"/>
    <w:rsid w:val="00B22D77"/>
    <w:rsid w:val="00B22D8F"/>
    <w:rsid w:val="00B22E08"/>
    <w:rsid w:val="00B22F22"/>
    <w:rsid w:val="00B22F24"/>
    <w:rsid w:val="00B22F98"/>
    <w:rsid w:val="00B22FC0"/>
    <w:rsid w:val="00B2301F"/>
    <w:rsid w:val="00B23089"/>
    <w:rsid w:val="00B23093"/>
    <w:rsid w:val="00B230B1"/>
    <w:rsid w:val="00B2310D"/>
    <w:rsid w:val="00B2313F"/>
    <w:rsid w:val="00B23281"/>
    <w:rsid w:val="00B23292"/>
    <w:rsid w:val="00B232C9"/>
    <w:rsid w:val="00B23308"/>
    <w:rsid w:val="00B23379"/>
    <w:rsid w:val="00B233B7"/>
    <w:rsid w:val="00B23524"/>
    <w:rsid w:val="00B23555"/>
    <w:rsid w:val="00B2357C"/>
    <w:rsid w:val="00B2357E"/>
    <w:rsid w:val="00B235F1"/>
    <w:rsid w:val="00B23663"/>
    <w:rsid w:val="00B23701"/>
    <w:rsid w:val="00B23702"/>
    <w:rsid w:val="00B23721"/>
    <w:rsid w:val="00B2372E"/>
    <w:rsid w:val="00B237D2"/>
    <w:rsid w:val="00B237D7"/>
    <w:rsid w:val="00B23971"/>
    <w:rsid w:val="00B239B0"/>
    <w:rsid w:val="00B239C4"/>
    <w:rsid w:val="00B23A2A"/>
    <w:rsid w:val="00B23A32"/>
    <w:rsid w:val="00B23A69"/>
    <w:rsid w:val="00B23AB6"/>
    <w:rsid w:val="00B23AEF"/>
    <w:rsid w:val="00B23B78"/>
    <w:rsid w:val="00B23BC4"/>
    <w:rsid w:val="00B23C58"/>
    <w:rsid w:val="00B23DDE"/>
    <w:rsid w:val="00B23E4D"/>
    <w:rsid w:val="00B23E9C"/>
    <w:rsid w:val="00B23EA8"/>
    <w:rsid w:val="00B23F32"/>
    <w:rsid w:val="00B23FF2"/>
    <w:rsid w:val="00B24074"/>
    <w:rsid w:val="00B240C4"/>
    <w:rsid w:val="00B24140"/>
    <w:rsid w:val="00B2426F"/>
    <w:rsid w:val="00B24275"/>
    <w:rsid w:val="00B24293"/>
    <w:rsid w:val="00B242C9"/>
    <w:rsid w:val="00B2432E"/>
    <w:rsid w:val="00B2437E"/>
    <w:rsid w:val="00B24395"/>
    <w:rsid w:val="00B2444D"/>
    <w:rsid w:val="00B24451"/>
    <w:rsid w:val="00B244A4"/>
    <w:rsid w:val="00B24625"/>
    <w:rsid w:val="00B24716"/>
    <w:rsid w:val="00B24768"/>
    <w:rsid w:val="00B2476E"/>
    <w:rsid w:val="00B247EA"/>
    <w:rsid w:val="00B24878"/>
    <w:rsid w:val="00B24892"/>
    <w:rsid w:val="00B24953"/>
    <w:rsid w:val="00B24969"/>
    <w:rsid w:val="00B24A05"/>
    <w:rsid w:val="00B24A89"/>
    <w:rsid w:val="00B24AB1"/>
    <w:rsid w:val="00B24AB6"/>
    <w:rsid w:val="00B24ACC"/>
    <w:rsid w:val="00B24B3D"/>
    <w:rsid w:val="00B24B87"/>
    <w:rsid w:val="00B24B8C"/>
    <w:rsid w:val="00B24B8D"/>
    <w:rsid w:val="00B24BC3"/>
    <w:rsid w:val="00B24BDA"/>
    <w:rsid w:val="00B24C31"/>
    <w:rsid w:val="00B24C46"/>
    <w:rsid w:val="00B24D0D"/>
    <w:rsid w:val="00B24D31"/>
    <w:rsid w:val="00B24D5C"/>
    <w:rsid w:val="00B24DF7"/>
    <w:rsid w:val="00B24E0B"/>
    <w:rsid w:val="00B24F3B"/>
    <w:rsid w:val="00B24FAE"/>
    <w:rsid w:val="00B24FB0"/>
    <w:rsid w:val="00B25062"/>
    <w:rsid w:val="00B2510D"/>
    <w:rsid w:val="00B25128"/>
    <w:rsid w:val="00B251C1"/>
    <w:rsid w:val="00B25225"/>
    <w:rsid w:val="00B25235"/>
    <w:rsid w:val="00B2527C"/>
    <w:rsid w:val="00B252DF"/>
    <w:rsid w:val="00B2530B"/>
    <w:rsid w:val="00B25351"/>
    <w:rsid w:val="00B2538C"/>
    <w:rsid w:val="00B2543D"/>
    <w:rsid w:val="00B25452"/>
    <w:rsid w:val="00B2553A"/>
    <w:rsid w:val="00B25591"/>
    <w:rsid w:val="00B255F5"/>
    <w:rsid w:val="00B2564B"/>
    <w:rsid w:val="00B25656"/>
    <w:rsid w:val="00B25694"/>
    <w:rsid w:val="00B256DA"/>
    <w:rsid w:val="00B256EA"/>
    <w:rsid w:val="00B2571E"/>
    <w:rsid w:val="00B2572E"/>
    <w:rsid w:val="00B257C6"/>
    <w:rsid w:val="00B257FA"/>
    <w:rsid w:val="00B257FD"/>
    <w:rsid w:val="00B25827"/>
    <w:rsid w:val="00B258EE"/>
    <w:rsid w:val="00B25913"/>
    <w:rsid w:val="00B25919"/>
    <w:rsid w:val="00B25979"/>
    <w:rsid w:val="00B259B5"/>
    <w:rsid w:val="00B25BDA"/>
    <w:rsid w:val="00B25BEF"/>
    <w:rsid w:val="00B25C94"/>
    <w:rsid w:val="00B25DBE"/>
    <w:rsid w:val="00B25DD8"/>
    <w:rsid w:val="00B25E68"/>
    <w:rsid w:val="00B25F02"/>
    <w:rsid w:val="00B2603D"/>
    <w:rsid w:val="00B26047"/>
    <w:rsid w:val="00B260BB"/>
    <w:rsid w:val="00B260DE"/>
    <w:rsid w:val="00B26126"/>
    <w:rsid w:val="00B26199"/>
    <w:rsid w:val="00B261E0"/>
    <w:rsid w:val="00B261FC"/>
    <w:rsid w:val="00B2621F"/>
    <w:rsid w:val="00B262F1"/>
    <w:rsid w:val="00B26423"/>
    <w:rsid w:val="00B26497"/>
    <w:rsid w:val="00B264AC"/>
    <w:rsid w:val="00B264CE"/>
    <w:rsid w:val="00B264EA"/>
    <w:rsid w:val="00B26549"/>
    <w:rsid w:val="00B266AA"/>
    <w:rsid w:val="00B26717"/>
    <w:rsid w:val="00B26747"/>
    <w:rsid w:val="00B26779"/>
    <w:rsid w:val="00B2679C"/>
    <w:rsid w:val="00B267F2"/>
    <w:rsid w:val="00B26815"/>
    <w:rsid w:val="00B26840"/>
    <w:rsid w:val="00B268BB"/>
    <w:rsid w:val="00B268E7"/>
    <w:rsid w:val="00B2691D"/>
    <w:rsid w:val="00B26959"/>
    <w:rsid w:val="00B26963"/>
    <w:rsid w:val="00B269A0"/>
    <w:rsid w:val="00B26A15"/>
    <w:rsid w:val="00B26A95"/>
    <w:rsid w:val="00B26B74"/>
    <w:rsid w:val="00B26C70"/>
    <w:rsid w:val="00B26C8C"/>
    <w:rsid w:val="00B26CE3"/>
    <w:rsid w:val="00B26D12"/>
    <w:rsid w:val="00B26D2D"/>
    <w:rsid w:val="00B26E58"/>
    <w:rsid w:val="00B26EE1"/>
    <w:rsid w:val="00B2709D"/>
    <w:rsid w:val="00B2710A"/>
    <w:rsid w:val="00B2715A"/>
    <w:rsid w:val="00B271C1"/>
    <w:rsid w:val="00B27267"/>
    <w:rsid w:val="00B27268"/>
    <w:rsid w:val="00B273AA"/>
    <w:rsid w:val="00B273FD"/>
    <w:rsid w:val="00B2744E"/>
    <w:rsid w:val="00B27499"/>
    <w:rsid w:val="00B274AE"/>
    <w:rsid w:val="00B27521"/>
    <w:rsid w:val="00B275C1"/>
    <w:rsid w:val="00B27612"/>
    <w:rsid w:val="00B2766D"/>
    <w:rsid w:val="00B276D0"/>
    <w:rsid w:val="00B27731"/>
    <w:rsid w:val="00B27746"/>
    <w:rsid w:val="00B277F6"/>
    <w:rsid w:val="00B27850"/>
    <w:rsid w:val="00B27883"/>
    <w:rsid w:val="00B2793C"/>
    <w:rsid w:val="00B27999"/>
    <w:rsid w:val="00B27A2E"/>
    <w:rsid w:val="00B27CEF"/>
    <w:rsid w:val="00B27D0C"/>
    <w:rsid w:val="00B27D84"/>
    <w:rsid w:val="00B27DB6"/>
    <w:rsid w:val="00B27DB8"/>
    <w:rsid w:val="00B27DFB"/>
    <w:rsid w:val="00B27EDE"/>
    <w:rsid w:val="00B27EFE"/>
    <w:rsid w:val="00B27F75"/>
    <w:rsid w:val="00B27F8D"/>
    <w:rsid w:val="00B27FD8"/>
    <w:rsid w:val="00B30035"/>
    <w:rsid w:val="00B3008E"/>
    <w:rsid w:val="00B30105"/>
    <w:rsid w:val="00B301FC"/>
    <w:rsid w:val="00B3022C"/>
    <w:rsid w:val="00B30377"/>
    <w:rsid w:val="00B30388"/>
    <w:rsid w:val="00B303F7"/>
    <w:rsid w:val="00B3040D"/>
    <w:rsid w:val="00B30467"/>
    <w:rsid w:val="00B30480"/>
    <w:rsid w:val="00B304AA"/>
    <w:rsid w:val="00B3052F"/>
    <w:rsid w:val="00B3058D"/>
    <w:rsid w:val="00B305A2"/>
    <w:rsid w:val="00B306CF"/>
    <w:rsid w:val="00B30743"/>
    <w:rsid w:val="00B3074B"/>
    <w:rsid w:val="00B307C2"/>
    <w:rsid w:val="00B307DB"/>
    <w:rsid w:val="00B30802"/>
    <w:rsid w:val="00B3081D"/>
    <w:rsid w:val="00B308A1"/>
    <w:rsid w:val="00B308B9"/>
    <w:rsid w:val="00B308EC"/>
    <w:rsid w:val="00B30947"/>
    <w:rsid w:val="00B309BD"/>
    <w:rsid w:val="00B30A6A"/>
    <w:rsid w:val="00B30A78"/>
    <w:rsid w:val="00B30AA3"/>
    <w:rsid w:val="00B30B44"/>
    <w:rsid w:val="00B30B9F"/>
    <w:rsid w:val="00B30C8E"/>
    <w:rsid w:val="00B30D61"/>
    <w:rsid w:val="00B30D94"/>
    <w:rsid w:val="00B30E51"/>
    <w:rsid w:val="00B30E53"/>
    <w:rsid w:val="00B30E7E"/>
    <w:rsid w:val="00B30F15"/>
    <w:rsid w:val="00B30F24"/>
    <w:rsid w:val="00B30F3A"/>
    <w:rsid w:val="00B30FA4"/>
    <w:rsid w:val="00B310DC"/>
    <w:rsid w:val="00B3112F"/>
    <w:rsid w:val="00B311AD"/>
    <w:rsid w:val="00B31279"/>
    <w:rsid w:val="00B31287"/>
    <w:rsid w:val="00B31337"/>
    <w:rsid w:val="00B31370"/>
    <w:rsid w:val="00B31424"/>
    <w:rsid w:val="00B3143C"/>
    <w:rsid w:val="00B3145C"/>
    <w:rsid w:val="00B314B9"/>
    <w:rsid w:val="00B314E0"/>
    <w:rsid w:val="00B314E2"/>
    <w:rsid w:val="00B31558"/>
    <w:rsid w:val="00B315B9"/>
    <w:rsid w:val="00B315BC"/>
    <w:rsid w:val="00B31609"/>
    <w:rsid w:val="00B3162C"/>
    <w:rsid w:val="00B31793"/>
    <w:rsid w:val="00B317E5"/>
    <w:rsid w:val="00B31893"/>
    <w:rsid w:val="00B31913"/>
    <w:rsid w:val="00B31954"/>
    <w:rsid w:val="00B31A74"/>
    <w:rsid w:val="00B31AD9"/>
    <w:rsid w:val="00B31B3C"/>
    <w:rsid w:val="00B31D0B"/>
    <w:rsid w:val="00B31D75"/>
    <w:rsid w:val="00B31D7D"/>
    <w:rsid w:val="00B31E38"/>
    <w:rsid w:val="00B31F51"/>
    <w:rsid w:val="00B32084"/>
    <w:rsid w:val="00B320AB"/>
    <w:rsid w:val="00B32115"/>
    <w:rsid w:val="00B32137"/>
    <w:rsid w:val="00B321C9"/>
    <w:rsid w:val="00B321DE"/>
    <w:rsid w:val="00B3230C"/>
    <w:rsid w:val="00B323AD"/>
    <w:rsid w:val="00B323FC"/>
    <w:rsid w:val="00B3240D"/>
    <w:rsid w:val="00B32448"/>
    <w:rsid w:val="00B324DA"/>
    <w:rsid w:val="00B32546"/>
    <w:rsid w:val="00B32568"/>
    <w:rsid w:val="00B32596"/>
    <w:rsid w:val="00B325BA"/>
    <w:rsid w:val="00B32649"/>
    <w:rsid w:val="00B32712"/>
    <w:rsid w:val="00B3274A"/>
    <w:rsid w:val="00B32765"/>
    <w:rsid w:val="00B32783"/>
    <w:rsid w:val="00B32786"/>
    <w:rsid w:val="00B32798"/>
    <w:rsid w:val="00B327D4"/>
    <w:rsid w:val="00B327E5"/>
    <w:rsid w:val="00B328BB"/>
    <w:rsid w:val="00B328E3"/>
    <w:rsid w:val="00B32917"/>
    <w:rsid w:val="00B329F1"/>
    <w:rsid w:val="00B32A0F"/>
    <w:rsid w:val="00B32A5F"/>
    <w:rsid w:val="00B32A8B"/>
    <w:rsid w:val="00B32AD5"/>
    <w:rsid w:val="00B32C4C"/>
    <w:rsid w:val="00B32CFB"/>
    <w:rsid w:val="00B32D62"/>
    <w:rsid w:val="00B32DC5"/>
    <w:rsid w:val="00B32DC9"/>
    <w:rsid w:val="00B32E3E"/>
    <w:rsid w:val="00B32E5F"/>
    <w:rsid w:val="00B32F01"/>
    <w:rsid w:val="00B32F46"/>
    <w:rsid w:val="00B3301E"/>
    <w:rsid w:val="00B33115"/>
    <w:rsid w:val="00B33180"/>
    <w:rsid w:val="00B332FD"/>
    <w:rsid w:val="00B33325"/>
    <w:rsid w:val="00B333F4"/>
    <w:rsid w:val="00B334B2"/>
    <w:rsid w:val="00B334B5"/>
    <w:rsid w:val="00B334D8"/>
    <w:rsid w:val="00B334F5"/>
    <w:rsid w:val="00B33525"/>
    <w:rsid w:val="00B33560"/>
    <w:rsid w:val="00B3364B"/>
    <w:rsid w:val="00B336DA"/>
    <w:rsid w:val="00B33762"/>
    <w:rsid w:val="00B337AF"/>
    <w:rsid w:val="00B337B1"/>
    <w:rsid w:val="00B33836"/>
    <w:rsid w:val="00B3385B"/>
    <w:rsid w:val="00B3385F"/>
    <w:rsid w:val="00B338B3"/>
    <w:rsid w:val="00B33912"/>
    <w:rsid w:val="00B3392B"/>
    <w:rsid w:val="00B339C5"/>
    <w:rsid w:val="00B339D3"/>
    <w:rsid w:val="00B33B85"/>
    <w:rsid w:val="00B33C33"/>
    <w:rsid w:val="00B33C58"/>
    <w:rsid w:val="00B33C81"/>
    <w:rsid w:val="00B33CD1"/>
    <w:rsid w:val="00B33CD4"/>
    <w:rsid w:val="00B33CD7"/>
    <w:rsid w:val="00B33CFA"/>
    <w:rsid w:val="00B33D1D"/>
    <w:rsid w:val="00B33D86"/>
    <w:rsid w:val="00B33DB8"/>
    <w:rsid w:val="00B33DBB"/>
    <w:rsid w:val="00B33E3A"/>
    <w:rsid w:val="00B34037"/>
    <w:rsid w:val="00B34063"/>
    <w:rsid w:val="00B34074"/>
    <w:rsid w:val="00B34103"/>
    <w:rsid w:val="00B3416F"/>
    <w:rsid w:val="00B3418F"/>
    <w:rsid w:val="00B34192"/>
    <w:rsid w:val="00B34199"/>
    <w:rsid w:val="00B3426E"/>
    <w:rsid w:val="00B3442E"/>
    <w:rsid w:val="00B34482"/>
    <w:rsid w:val="00B344AB"/>
    <w:rsid w:val="00B344CE"/>
    <w:rsid w:val="00B3451B"/>
    <w:rsid w:val="00B34523"/>
    <w:rsid w:val="00B34719"/>
    <w:rsid w:val="00B34776"/>
    <w:rsid w:val="00B347C7"/>
    <w:rsid w:val="00B347F7"/>
    <w:rsid w:val="00B348F9"/>
    <w:rsid w:val="00B3495A"/>
    <w:rsid w:val="00B349DA"/>
    <w:rsid w:val="00B34A62"/>
    <w:rsid w:val="00B34A66"/>
    <w:rsid w:val="00B34A9D"/>
    <w:rsid w:val="00B34ADD"/>
    <w:rsid w:val="00B34AF7"/>
    <w:rsid w:val="00B34B3E"/>
    <w:rsid w:val="00B34B7C"/>
    <w:rsid w:val="00B34BC2"/>
    <w:rsid w:val="00B34C07"/>
    <w:rsid w:val="00B34C6F"/>
    <w:rsid w:val="00B34D94"/>
    <w:rsid w:val="00B34DAD"/>
    <w:rsid w:val="00B34EBA"/>
    <w:rsid w:val="00B35062"/>
    <w:rsid w:val="00B350EF"/>
    <w:rsid w:val="00B350FC"/>
    <w:rsid w:val="00B35193"/>
    <w:rsid w:val="00B351B2"/>
    <w:rsid w:val="00B351B8"/>
    <w:rsid w:val="00B351CD"/>
    <w:rsid w:val="00B351D1"/>
    <w:rsid w:val="00B35212"/>
    <w:rsid w:val="00B35281"/>
    <w:rsid w:val="00B352EA"/>
    <w:rsid w:val="00B353A0"/>
    <w:rsid w:val="00B353E5"/>
    <w:rsid w:val="00B3545C"/>
    <w:rsid w:val="00B3549F"/>
    <w:rsid w:val="00B354CF"/>
    <w:rsid w:val="00B35514"/>
    <w:rsid w:val="00B35603"/>
    <w:rsid w:val="00B35614"/>
    <w:rsid w:val="00B3564C"/>
    <w:rsid w:val="00B35703"/>
    <w:rsid w:val="00B35751"/>
    <w:rsid w:val="00B35850"/>
    <w:rsid w:val="00B358B4"/>
    <w:rsid w:val="00B358FB"/>
    <w:rsid w:val="00B359AD"/>
    <w:rsid w:val="00B359F2"/>
    <w:rsid w:val="00B35A0A"/>
    <w:rsid w:val="00B35A11"/>
    <w:rsid w:val="00B35A94"/>
    <w:rsid w:val="00B35AE3"/>
    <w:rsid w:val="00B35B26"/>
    <w:rsid w:val="00B35BDA"/>
    <w:rsid w:val="00B35C88"/>
    <w:rsid w:val="00B35CB2"/>
    <w:rsid w:val="00B35E29"/>
    <w:rsid w:val="00B35EB3"/>
    <w:rsid w:val="00B35F1D"/>
    <w:rsid w:val="00B35F60"/>
    <w:rsid w:val="00B360A9"/>
    <w:rsid w:val="00B36151"/>
    <w:rsid w:val="00B36203"/>
    <w:rsid w:val="00B36332"/>
    <w:rsid w:val="00B36401"/>
    <w:rsid w:val="00B3645B"/>
    <w:rsid w:val="00B364E8"/>
    <w:rsid w:val="00B36551"/>
    <w:rsid w:val="00B3658D"/>
    <w:rsid w:val="00B365AB"/>
    <w:rsid w:val="00B3665D"/>
    <w:rsid w:val="00B3667B"/>
    <w:rsid w:val="00B366A3"/>
    <w:rsid w:val="00B366DF"/>
    <w:rsid w:val="00B36829"/>
    <w:rsid w:val="00B36851"/>
    <w:rsid w:val="00B368AD"/>
    <w:rsid w:val="00B369C3"/>
    <w:rsid w:val="00B36A3F"/>
    <w:rsid w:val="00B36B00"/>
    <w:rsid w:val="00B36B0A"/>
    <w:rsid w:val="00B36B13"/>
    <w:rsid w:val="00B36B98"/>
    <w:rsid w:val="00B36BA6"/>
    <w:rsid w:val="00B36BDF"/>
    <w:rsid w:val="00B36C0D"/>
    <w:rsid w:val="00B36D14"/>
    <w:rsid w:val="00B36DD6"/>
    <w:rsid w:val="00B36DED"/>
    <w:rsid w:val="00B36DF2"/>
    <w:rsid w:val="00B36E04"/>
    <w:rsid w:val="00B36F0E"/>
    <w:rsid w:val="00B37093"/>
    <w:rsid w:val="00B3709C"/>
    <w:rsid w:val="00B371BF"/>
    <w:rsid w:val="00B373DB"/>
    <w:rsid w:val="00B37537"/>
    <w:rsid w:val="00B37675"/>
    <w:rsid w:val="00B3768B"/>
    <w:rsid w:val="00B376D9"/>
    <w:rsid w:val="00B3779E"/>
    <w:rsid w:val="00B37939"/>
    <w:rsid w:val="00B379A3"/>
    <w:rsid w:val="00B37A10"/>
    <w:rsid w:val="00B37A3C"/>
    <w:rsid w:val="00B37A69"/>
    <w:rsid w:val="00B37B1A"/>
    <w:rsid w:val="00B37B8B"/>
    <w:rsid w:val="00B37C34"/>
    <w:rsid w:val="00B37C37"/>
    <w:rsid w:val="00B37C52"/>
    <w:rsid w:val="00B37CAF"/>
    <w:rsid w:val="00B37CEC"/>
    <w:rsid w:val="00B37D6A"/>
    <w:rsid w:val="00B37DB8"/>
    <w:rsid w:val="00B37F01"/>
    <w:rsid w:val="00B37F58"/>
    <w:rsid w:val="00B37FF1"/>
    <w:rsid w:val="00B37FF6"/>
    <w:rsid w:val="00B37FF8"/>
    <w:rsid w:val="00B4000F"/>
    <w:rsid w:val="00B40064"/>
    <w:rsid w:val="00B40095"/>
    <w:rsid w:val="00B400A3"/>
    <w:rsid w:val="00B40139"/>
    <w:rsid w:val="00B4014F"/>
    <w:rsid w:val="00B40190"/>
    <w:rsid w:val="00B401F6"/>
    <w:rsid w:val="00B4027A"/>
    <w:rsid w:val="00B40298"/>
    <w:rsid w:val="00B4034E"/>
    <w:rsid w:val="00B4036A"/>
    <w:rsid w:val="00B403C9"/>
    <w:rsid w:val="00B40427"/>
    <w:rsid w:val="00B40439"/>
    <w:rsid w:val="00B40446"/>
    <w:rsid w:val="00B404BE"/>
    <w:rsid w:val="00B404C8"/>
    <w:rsid w:val="00B40500"/>
    <w:rsid w:val="00B4051D"/>
    <w:rsid w:val="00B40570"/>
    <w:rsid w:val="00B40576"/>
    <w:rsid w:val="00B40595"/>
    <w:rsid w:val="00B405FC"/>
    <w:rsid w:val="00B40634"/>
    <w:rsid w:val="00B406A2"/>
    <w:rsid w:val="00B40745"/>
    <w:rsid w:val="00B40762"/>
    <w:rsid w:val="00B40942"/>
    <w:rsid w:val="00B40999"/>
    <w:rsid w:val="00B409DB"/>
    <w:rsid w:val="00B409ED"/>
    <w:rsid w:val="00B409FC"/>
    <w:rsid w:val="00B40A1C"/>
    <w:rsid w:val="00B40A25"/>
    <w:rsid w:val="00B40B8A"/>
    <w:rsid w:val="00B40B92"/>
    <w:rsid w:val="00B40B9C"/>
    <w:rsid w:val="00B40D5A"/>
    <w:rsid w:val="00B40D60"/>
    <w:rsid w:val="00B40DB9"/>
    <w:rsid w:val="00B40DF4"/>
    <w:rsid w:val="00B40F05"/>
    <w:rsid w:val="00B410B5"/>
    <w:rsid w:val="00B412F5"/>
    <w:rsid w:val="00B4130A"/>
    <w:rsid w:val="00B414DF"/>
    <w:rsid w:val="00B41539"/>
    <w:rsid w:val="00B4159B"/>
    <w:rsid w:val="00B415B0"/>
    <w:rsid w:val="00B41620"/>
    <w:rsid w:val="00B416CF"/>
    <w:rsid w:val="00B416D2"/>
    <w:rsid w:val="00B416D9"/>
    <w:rsid w:val="00B416ED"/>
    <w:rsid w:val="00B41714"/>
    <w:rsid w:val="00B4186F"/>
    <w:rsid w:val="00B419C5"/>
    <w:rsid w:val="00B419E4"/>
    <w:rsid w:val="00B41A32"/>
    <w:rsid w:val="00B41A50"/>
    <w:rsid w:val="00B41B25"/>
    <w:rsid w:val="00B41B3C"/>
    <w:rsid w:val="00B41B3E"/>
    <w:rsid w:val="00B41B64"/>
    <w:rsid w:val="00B41BA9"/>
    <w:rsid w:val="00B41BC6"/>
    <w:rsid w:val="00B41C02"/>
    <w:rsid w:val="00B41D55"/>
    <w:rsid w:val="00B41DF9"/>
    <w:rsid w:val="00B41E6D"/>
    <w:rsid w:val="00B41FB3"/>
    <w:rsid w:val="00B41FF5"/>
    <w:rsid w:val="00B420A5"/>
    <w:rsid w:val="00B420B6"/>
    <w:rsid w:val="00B420C5"/>
    <w:rsid w:val="00B420C8"/>
    <w:rsid w:val="00B420D4"/>
    <w:rsid w:val="00B42144"/>
    <w:rsid w:val="00B4215C"/>
    <w:rsid w:val="00B42174"/>
    <w:rsid w:val="00B4219C"/>
    <w:rsid w:val="00B42208"/>
    <w:rsid w:val="00B422DB"/>
    <w:rsid w:val="00B42419"/>
    <w:rsid w:val="00B4255D"/>
    <w:rsid w:val="00B425A2"/>
    <w:rsid w:val="00B426F0"/>
    <w:rsid w:val="00B4270D"/>
    <w:rsid w:val="00B42809"/>
    <w:rsid w:val="00B4281D"/>
    <w:rsid w:val="00B4285C"/>
    <w:rsid w:val="00B428C3"/>
    <w:rsid w:val="00B4292C"/>
    <w:rsid w:val="00B42995"/>
    <w:rsid w:val="00B42996"/>
    <w:rsid w:val="00B429BA"/>
    <w:rsid w:val="00B42A47"/>
    <w:rsid w:val="00B42A78"/>
    <w:rsid w:val="00B42A86"/>
    <w:rsid w:val="00B42B58"/>
    <w:rsid w:val="00B42BA8"/>
    <w:rsid w:val="00B42C84"/>
    <w:rsid w:val="00B42C8F"/>
    <w:rsid w:val="00B42C98"/>
    <w:rsid w:val="00B42C9B"/>
    <w:rsid w:val="00B42CD8"/>
    <w:rsid w:val="00B42D09"/>
    <w:rsid w:val="00B42D1D"/>
    <w:rsid w:val="00B42DCC"/>
    <w:rsid w:val="00B42E06"/>
    <w:rsid w:val="00B42E3F"/>
    <w:rsid w:val="00B42E50"/>
    <w:rsid w:val="00B42E5C"/>
    <w:rsid w:val="00B4302A"/>
    <w:rsid w:val="00B43085"/>
    <w:rsid w:val="00B430A9"/>
    <w:rsid w:val="00B430C1"/>
    <w:rsid w:val="00B43162"/>
    <w:rsid w:val="00B4323B"/>
    <w:rsid w:val="00B4326B"/>
    <w:rsid w:val="00B4329E"/>
    <w:rsid w:val="00B43324"/>
    <w:rsid w:val="00B4333C"/>
    <w:rsid w:val="00B4355A"/>
    <w:rsid w:val="00B435CE"/>
    <w:rsid w:val="00B43603"/>
    <w:rsid w:val="00B436F2"/>
    <w:rsid w:val="00B4375A"/>
    <w:rsid w:val="00B43781"/>
    <w:rsid w:val="00B4392F"/>
    <w:rsid w:val="00B439EE"/>
    <w:rsid w:val="00B43A5A"/>
    <w:rsid w:val="00B43A78"/>
    <w:rsid w:val="00B43ADD"/>
    <w:rsid w:val="00B43C26"/>
    <w:rsid w:val="00B43CA9"/>
    <w:rsid w:val="00B43D04"/>
    <w:rsid w:val="00B43D57"/>
    <w:rsid w:val="00B43DEC"/>
    <w:rsid w:val="00B44072"/>
    <w:rsid w:val="00B440AC"/>
    <w:rsid w:val="00B440EB"/>
    <w:rsid w:val="00B4413B"/>
    <w:rsid w:val="00B44195"/>
    <w:rsid w:val="00B441F1"/>
    <w:rsid w:val="00B44261"/>
    <w:rsid w:val="00B44282"/>
    <w:rsid w:val="00B4436F"/>
    <w:rsid w:val="00B44376"/>
    <w:rsid w:val="00B44417"/>
    <w:rsid w:val="00B44419"/>
    <w:rsid w:val="00B4449A"/>
    <w:rsid w:val="00B444D9"/>
    <w:rsid w:val="00B44666"/>
    <w:rsid w:val="00B44700"/>
    <w:rsid w:val="00B44715"/>
    <w:rsid w:val="00B44768"/>
    <w:rsid w:val="00B4477E"/>
    <w:rsid w:val="00B447F3"/>
    <w:rsid w:val="00B44839"/>
    <w:rsid w:val="00B448D6"/>
    <w:rsid w:val="00B44945"/>
    <w:rsid w:val="00B44AA6"/>
    <w:rsid w:val="00B44AE3"/>
    <w:rsid w:val="00B44C07"/>
    <w:rsid w:val="00B44C9C"/>
    <w:rsid w:val="00B44D53"/>
    <w:rsid w:val="00B44D79"/>
    <w:rsid w:val="00B44D7C"/>
    <w:rsid w:val="00B44D8F"/>
    <w:rsid w:val="00B44EC2"/>
    <w:rsid w:val="00B44ECE"/>
    <w:rsid w:val="00B45183"/>
    <w:rsid w:val="00B4523D"/>
    <w:rsid w:val="00B452DD"/>
    <w:rsid w:val="00B45409"/>
    <w:rsid w:val="00B45420"/>
    <w:rsid w:val="00B45578"/>
    <w:rsid w:val="00B455CE"/>
    <w:rsid w:val="00B45683"/>
    <w:rsid w:val="00B456B5"/>
    <w:rsid w:val="00B4586B"/>
    <w:rsid w:val="00B45872"/>
    <w:rsid w:val="00B458BB"/>
    <w:rsid w:val="00B458C6"/>
    <w:rsid w:val="00B45A3D"/>
    <w:rsid w:val="00B45A58"/>
    <w:rsid w:val="00B45A98"/>
    <w:rsid w:val="00B45B29"/>
    <w:rsid w:val="00B45B6A"/>
    <w:rsid w:val="00B45C23"/>
    <w:rsid w:val="00B45C4E"/>
    <w:rsid w:val="00B45CAF"/>
    <w:rsid w:val="00B45D18"/>
    <w:rsid w:val="00B45DD0"/>
    <w:rsid w:val="00B45E14"/>
    <w:rsid w:val="00B45FC6"/>
    <w:rsid w:val="00B4606C"/>
    <w:rsid w:val="00B46098"/>
    <w:rsid w:val="00B461A0"/>
    <w:rsid w:val="00B46484"/>
    <w:rsid w:val="00B46510"/>
    <w:rsid w:val="00B46577"/>
    <w:rsid w:val="00B465CD"/>
    <w:rsid w:val="00B46600"/>
    <w:rsid w:val="00B4660D"/>
    <w:rsid w:val="00B466DF"/>
    <w:rsid w:val="00B466EC"/>
    <w:rsid w:val="00B46750"/>
    <w:rsid w:val="00B46770"/>
    <w:rsid w:val="00B46791"/>
    <w:rsid w:val="00B46877"/>
    <w:rsid w:val="00B46896"/>
    <w:rsid w:val="00B46921"/>
    <w:rsid w:val="00B46923"/>
    <w:rsid w:val="00B46963"/>
    <w:rsid w:val="00B469ED"/>
    <w:rsid w:val="00B46A6A"/>
    <w:rsid w:val="00B46A96"/>
    <w:rsid w:val="00B46AC0"/>
    <w:rsid w:val="00B46BE7"/>
    <w:rsid w:val="00B46C78"/>
    <w:rsid w:val="00B46C8E"/>
    <w:rsid w:val="00B46CB6"/>
    <w:rsid w:val="00B46CE2"/>
    <w:rsid w:val="00B46CF2"/>
    <w:rsid w:val="00B46DA5"/>
    <w:rsid w:val="00B46DCA"/>
    <w:rsid w:val="00B46E36"/>
    <w:rsid w:val="00B46E5D"/>
    <w:rsid w:val="00B46EE5"/>
    <w:rsid w:val="00B46F8A"/>
    <w:rsid w:val="00B46F9B"/>
    <w:rsid w:val="00B47040"/>
    <w:rsid w:val="00B4708D"/>
    <w:rsid w:val="00B470DD"/>
    <w:rsid w:val="00B470E4"/>
    <w:rsid w:val="00B4715C"/>
    <w:rsid w:val="00B471A8"/>
    <w:rsid w:val="00B4723D"/>
    <w:rsid w:val="00B472D9"/>
    <w:rsid w:val="00B4732C"/>
    <w:rsid w:val="00B47346"/>
    <w:rsid w:val="00B473B7"/>
    <w:rsid w:val="00B473BD"/>
    <w:rsid w:val="00B474F7"/>
    <w:rsid w:val="00B47511"/>
    <w:rsid w:val="00B4754D"/>
    <w:rsid w:val="00B4759E"/>
    <w:rsid w:val="00B475AE"/>
    <w:rsid w:val="00B475C9"/>
    <w:rsid w:val="00B475D2"/>
    <w:rsid w:val="00B475DE"/>
    <w:rsid w:val="00B47696"/>
    <w:rsid w:val="00B4779C"/>
    <w:rsid w:val="00B47813"/>
    <w:rsid w:val="00B47831"/>
    <w:rsid w:val="00B4783B"/>
    <w:rsid w:val="00B47853"/>
    <w:rsid w:val="00B4788C"/>
    <w:rsid w:val="00B47896"/>
    <w:rsid w:val="00B478D8"/>
    <w:rsid w:val="00B478E0"/>
    <w:rsid w:val="00B479F6"/>
    <w:rsid w:val="00B47A45"/>
    <w:rsid w:val="00B47A5D"/>
    <w:rsid w:val="00B47B8F"/>
    <w:rsid w:val="00B47C29"/>
    <w:rsid w:val="00B47D48"/>
    <w:rsid w:val="00B47D96"/>
    <w:rsid w:val="00B47DAB"/>
    <w:rsid w:val="00B47DDF"/>
    <w:rsid w:val="00B47E0B"/>
    <w:rsid w:val="00B47E62"/>
    <w:rsid w:val="00B47EA0"/>
    <w:rsid w:val="00B47F25"/>
    <w:rsid w:val="00B47FA2"/>
    <w:rsid w:val="00B500D2"/>
    <w:rsid w:val="00B50124"/>
    <w:rsid w:val="00B501AB"/>
    <w:rsid w:val="00B50210"/>
    <w:rsid w:val="00B50226"/>
    <w:rsid w:val="00B5024E"/>
    <w:rsid w:val="00B5028C"/>
    <w:rsid w:val="00B502C6"/>
    <w:rsid w:val="00B50420"/>
    <w:rsid w:val="00B50496"/>
    <w:rsid w:val="00B50558"/>
    <w:rsid w:val="00B50564"/>
    <w:rsid w:val="00B505AA"/>
    <w:rsid w:val="00B5061D"/>
    <w:rsid w:val="00B50630"/>
    <w:rsid w:val="00B50660"/>
    <w:rsid w:val="00B506E9"/>
    <w:rsid w:val="00B507C4"/>
    <w:rsid w:val="00B50815"/>
    <w:rsid w:val="00B50847"/>
    <w:rsid w:val="00B50849"/>
    <w:rsid w:val="00B5085B"/>
    <w:rsid w:val="00B508FA"/>
    <w:rsid w:val="00B50950"/>
    <w:rsid w:val="00B509CE"/>
    <w:rsid w:val="00B50A09"/>
    <w:rsid w:val="00B50A48"/>
    <w:rsid w:val="00B50A6F"/>
    <w:rsid w:val="00B50A7A"/>
    <w:rsid w:val="00B50AF1"/>
    <w:rsid w:val="00B50BD4"/>
    <w:rsid w:val="00B50BD9"/>
    <w:rsid w:val="00B50C33"/>
    <w:rsid w:val="00B50C5E"/>
    <w:rsid w:val="00B50CE9"/>
    <w:rsid w:val="00B50D3B"/>
    <w:rsid w:val="00B50DB1"/>
    <w:rsid w:val="00B50E78"/>
    <w:rsid w:val="00B50E82"/>
    <w:rsid w:val="00B50E9B"/>
    <w:rsid w:val="00B50EAF"/>
    <w:rsid w:val="00B50EE9"/>
    <w:rsid w:val="00B50FD6"/>
    <w:rsid w:val="00B50FE1"/>
    <w:rsid w:val="00B50FF9"/>
    <w:rsid w:val="00B51060"/>
    <w:rsid w:val="00B51088"/>
    <w:rsid w:val="00B510A9"/>
    <w:rsid w:val="00B51212"/>
    <w:rsid w:val="00B51223"/>
    <w:rsid w:val="00B51328"/>
    <w:rsid w:val="00B51341"/>
    <w:rsid w:val="00B513E1"/>
    <w:rsid w:val="00B51495"/>
    <w:rsid w:val="00B514DC"/>
    <w:rsid w:val="00B5152B"/>
    <w:rsid w:val="00B5152E"/>
    <w:rsid w:val="00B51560"/>
    <w:rsid w:val="00B5159C"/>
    <w:rsid w:val="00B515A7"/>
    <w:rsid w:val="00B515C7"/>
    <w:rsid w:val="00B515DA"/>
    <w:rsid w:val="00B515ED"/>
    <w:rsid w:val="00B515FB"/>
    <w:rsid w:val="00B51687"/>
    <w:rsid w:val="00B516BE"/>
    <w:rsid w:val="00B516E1"/>
    <w:rsid w:val="00B51777"/>
    <w:rsid w:val="00B51872"/>
    <w:rsid w:val="00B518EE"/>
    <w:rsid w:val="00B5191A"/>
    <w:rsid w:val="00B519B9"/>
    <w:rsid w:val="00B51B38"/>
    <w:rsid w:val="00B51C04"/>
    <w:rsid w:val="00B51DAE"/>
    <w:rsid w:val="00B51DBB"/>
    <w:rsid w:val="00B51E5D"/>
    <w:rsid w:val="00B51E7E"/>
    <w:rsid w:val="00B51EAA"/>
    <w:rsid w:val="00B51EDB"/>
    <w:rsid w:val="00B51EFF"/>
    <w:rsid w:val="00B51F16"/>
    <w:rsid w:val="00B52015"/>
    <w:rsid w:val="00B5206A"/>
    <w:rsid w:val="00B520D1"/>
    <w:rsid w:val="00B52160"/>
    <w:rsid w:val="00B521CA"/>
    <w:rsid w:val="00B522B3"/>
    <w:rsid w:val="00B522D4"/>
    <w:rsid w:val="00B52457"/>
    <w:rsid w:val="00B524CE"/>
    <w:rsid w:val="00B5256A"/>
    <w:rsid w:val="00B52589"/>
    <w:rsid w:val="00B525B8"/>
    <w:rsid w:val="00B525BB"/>
    <w:rsid w:val="00B52624"/>
    <w:rsid w:val="00B5266D"/>
    <w:rsid w:val="00B52766"/>
    <w:rsid w:val="00B52798"/>
    <w:rsid w:val="00B5280B"/>
    <w:rsid w:val="00B52918"/>
    <w:rsid w:val="00B52990"/>
    <w:rsid w:val="00B529F3"/>
    <w:rsid w:val="00B52A3D"/>
    <w:rsid w:val="00B52A7B"/>
    <w:rsid w:val="00B52A9E"/>
    <w:rsid w:val="00B52AE6"/>
    <w:rsid w:val="00B52BD2"/>
    <w:rsid w:val="00B52BE2"/>
    <w:rsid w:val="00B52BEE"/>
    <w:rsid w:val="00B52BFB"/>
    <w:rsid w:val="00B52C41"/>
    <w:rsid w:val="00B52C77"/>
    <w:rsid w:val="00B52C98"/>
    <w:rsid w:val="00B52CB8"/>
    <w:rsid w:val="00B52CC2"/>
    <w:rsid w:val="00B52CED"/>
    <w:rsid w:val="00B52D0F"/>
    <w:rsid w:val="00B52D6B"/>
    <w:rsid w:val="00B52DDD"/>
    <w:rsid w:val="00B52E66"/>
    <w:rsid w:val="00B52EC5"/>
    <w:rsid w:val="00B52EE1"/>
    <w:rsid w:val="00B52FF1"/>
    <w:rsid w:val="00B5313C"/>
    <w:rsid w:val="00B53157"/>
    <w:rsid w:val="00B531D8"/>
    <w:rsid w:val="00B531FD"/>
    <w:rsid w:val="00B5325C"/>
    <w:rsid w:val="00B5328F"/>
    <w:rsid w:val="00B533BD"/>
    <w:rsid w:val="00B53401"/>
    <w:rsid w:val="00B53465"/>
    <w:rsid w:val="00B535BA"/>
    <w:rsid w:val="00B53634"/>
    <w:rsid w:val="00B53717"/>
    <w:rsid w:val="00B53852"/>
    <w:rsid w:val="00B53861"/>
    <w:rsid w:val="00B53892"/>
    <w:rsid w:val="00B538C5"/>
    <w:rsid w:val="00B5390C"/>
    <w:rsid w:val="00B539A9"/>
    <w:rsid w:val="00B539DC"/>
    <w:rsid w:val="00B53A2F"/>
    <w:rsid w:val="00B53B05"/>
    <w:rsid w:val="00B53B96"/>
    <w:rsid w:val="00B53C3F"/>
    <w:rsid w:val="00B53C62"/>
    <w:rsid w:val="00B53CD1"/>
    <w:rsid w:val="00B53CEE"/>
    <w:rsid w:val="00B53D52"/>
    <w:rsid w:val="00B53DA2"/>
    <w:rsid w:val="00B53DE6"/>
    <w:rsid w:val="00B53EBE"/>
    <w:rsid w:val="00B53F46"/>
    <w:rsid w:val="00B53FFD"/>
    <w:rsid w:val="00B540C1"/>
    <w:rsid w:val="00B540C3"/>
    <w:rsid w:val="00B540F5"/>
    <w:rsid w:val="00B5419B"/>
    <w:rsid w:val="00B5420F"/>
    <w:rsid w:val="00B54299"/>
    <w:rsid w:val="00B54334"/>
    <w:rsid w:val="00B54368"/>
    <w:rsid w:val="00B543CF"/>
    <w:rsid w:val="00B543DC"/>
    <w:rsid w:val="00B543E1"/>
    <w:rsid w:val="00B5448A"/>
    <w:rsid w:val="00B544A1"/>
    <w:rsid w:val="00B545E6"/>
    <w:rsid w:val="00B546DD"/>
    <w:rsid w:val="00B547B9"/>
    <w:rsid w:val="00B547F7"/>
    <w:rsid w:val="00B5493E"/>
    <w:rsid w:val="00B54968"/>
    <w:rsid w:val="00B5499A"/>
    <w:rsid w:val="00B549E0"/>
    <w:rsid w:val="00B54A2F"/>
    <w:rsid w:val="00B54AFA"/>
    <w:rsid w:val="00B54B0B"/>
    <w:rsid w:val="00B54B48"/>
    <w:rsid w:val="00B54B61"/>
    <w:rsid w:val="00B54D35"/>
    <w:rsid w:val="00B54DA4"/>
    <w:rsid w:val="00B54DEC"/>
    <w:rsid w:val="00B54E2F"/>
    <w:rsid w:val="00B54E59"/>
    <w:rsid w:val="00B54EE2"/>
    <w:rsid w:val="00B54F22"/>
    <w:rsid w:val="00B54F38"/>
    <w:rsid w:val="00B54F67"/>
    <w:rsid w:val="00B5507B"/>
    <w:rsid w:val="00B550A0"/>
    <w:rsid w:val="00B550A8"/>
    <w:rsid w:val="00B550AF"/>
    <w:rsid w:val="00B550BC"/>
    <w:rsid w:val="00B55169"/>
    <w:rsid w:val="00B5517C"/>
    <w:rsid w:val="00B5519F"/>
    <w:rsid w:val="00B551E5"/>
    <w:rsid w:val="00B55276"/>
    <w:rsid w:val="00B552D0"/>
    <w:rsid w:val="00B55355"/>
    <w:rsid w:val="00B55389"/>
    <w:rsid w:val="00B553A4"/>
    <w:rsid w:val="00B55431"/>
    <w:rsid w:val="00B55441"/>
    <w:rsid w:val="00B5547D"/>
    <w:rsid w:val="00B554FE"/>
    <w:rsid w:val="00B55521"/>
    <w:rsid w:val="00B55542"/>
    <w:rsid w:val="00B555BF"/>
    <w:rsid w:val="00B555DD"/>
    <w:rsid w:val="00B5561C"/>
    <w:rsid w:val="00B55711"/>
    <w:rsid w:val="00B55722"/>
    <w:rsid w:val="00B557E6"/>
    <w:rsid w:val="00B55853"/>
    <w:rsid w:val="00B55970"/>
    <w:rsid w:val="00B55A20"/>
    <w:rsid w:val="00B55A27"/>
    <w:rsid w:val="00B55A52"/>
    <w:rsid w:val="00B55ACC"/>
    <w:rsid w:val="00B55C2E"/>
    <w:rsid w:val="00B55CB1"/>
    <w:rsid w:val="00B55CF2"/>
    <w:rsid w:val="00B55D36"/>
    <w:rsid w:val="00B55DCD"/>
    <w:rsid w:val="00B55E1B"/>
    <w:rsid w:val="00B55E1C"/>
    <w:rsid w:val="00B55E4F"/>
    <w:rsid w:val="00B55EBD"/>
    <w:rsid w:val="00B55EF2"/>
    <w:rsid w:val="00B55F32"/>
    <w:rsid w:val="00B55F37"/>
    <w:rsid w:val="00B55F53"/>
    <w:rsid w:val="00B55F89"/>
    <w:rsid w:val="00B55FD2"/>
    <w:rsid w:val="00B56015"/>
    <w:rsid w:val="00B56067"/>
    <w:rsid w:val="00B56091"/>
    <w:rsid w:val="00B5610B"/>
    <w:rsid w:val="00B561EC"/>
    <w:rsid w:val="00B5622C"/>
    <w:rsid w:val="00B5640A"/>
    <w:rsid w:val="00B5646E"/>
    <w:rsid w:val="00B5672B"/>
    <w:rsid w:val="00B567FC"/>
    <w:rsid w:val="00B56801"/>
    <w:rsid w:val="00B56822"/>
    <w:rsid w:val="00B568AA"/>
    <w:rsid w:val="00B568EC"/>
    <w:rsid w:val="00B5692F"/>
    <w:rsid w:val="00B569A2"/>
    <w:rsid w:val="00B569BF"/>
    <w:rsid w:val="00B569C9"/>
    <w:rsid w:val="00B56A11"/>
    <w:rsid w:val="00B56A7F"/>
    <w:rsid w:val="00B56AAC"/>
    <w:rsid w:val="00B56AD1"/>
    <w:rsid w:val="00B56AFF"/>
    <w:rsid w:val="00B56B31"/>
    <w:rsid w:val="00B56C1F"/>
    <w:rsid w:val="00B56C22"/>
    <w:rsid w:val="00B56C37"/>
    <w:rsid w:val="00B56C9E"/>
    <w:rsid w:val="00B56D40"/>
    <w:rsid w:val="00B56D75"/>
    <w:rsid w:val="00B56D9F"/>
    <w:rsid w:val="00B56DCA"/>
    <w:rsid w:val="00B56E4C"/>
    <w:rsid w:val="00B56E81"/>
    <w:rsid w:val="00B56E93"/>
    <w:rsid w:val="00B56EE3"/>
    <w:rsid w:val="00B56F3F"/>
    <w:rsid w:val="00B56FCE"/>
    <w:rsid w:val="00B56FFB"/>
    <w:rsid w:val="00B5702C"/>
    <w:rsid w:val="00B57090"/>
    <w:rsid w:val="00B570C1"/>
    <w:rsid w:val="00B570D6"/>
    <w:rsid w:val="00B571A6"/>
    <w:rsid w:val="00B571AD"/>
    <w:rsid w:val="00B571E8"/>
    <w:rsid w:val="00B5727B"/>
    <w:rsid w:val="00B572C6"/>
    <w:rsid w:val="00B572D3"/>
    <w:rsid w:val="00B57300"/>
    <w:rsid w:val="00B57364"/>
    <w:rsid w:val="00B574C5"/>
    <w:rsid w:val="00B574CD"/>
    <w:rsid w:val="00B57548"/>
    <w:rsid w:val="00B575B1"/>
    <w:rsid w:val="00B575CF"/>
    <w:rsid w:val="00B575F9"/>
    <w:rsid w:val="00B57686"/>
    <w:rsid w:val="00B5768B"/>
    <w:rsid w:val="00B57697"/>
    <w:rsid w:val="00B57781"/>
    <w:rsid w:val="00B5778F"/>
    <w:rsid w:val="00B57801"/>
    <w:rsid w:val="00B57877"/>
    <w:rsid w:val="00B57893"/>
    <w:rsid w:val="00B578C8"/>
    <w:rsid w:val="00B57954"/>
    <w:rsid w:val="00B579CD"/>
    <w:rsid w:val="00B57A7F"/>
    <w:rsid w:val="00B57AB5"/>
    <w:rsid w:val="00B57AC2"/>
    <w:rsid w:val="00B57AD7"/>
    <w:rsid w:val="00B57B84"/>
    <w:rsid w:val="00B57C36"/>
    <w:rsid w:val="00B57C60"/>
    <w:rsid w:val="00B57D00"/>
    <w:rsid w:val="00B57D28"/>
    <w:rsid w:val="00B57D9A"/>
    <w:rsid w:val="00B57DB4"/>
    <w:rsid w:val="00B57E02"/>
    <w:rsid w:val="00B57E6D"/>
    <w:rsid w:val="00B57E95"/>
    <w:rsid w:val="00B57F67"/>
    <w:rsid w:val="00B57F72"/>
    <w:rsid w:val="00B57F90"/>
    <w:rsid w:val="00B57FD3"/>
    <w:rsid w:val="00B5B94E"/>
    <w:rsid w:val="00B600BF"/>
    <w:rsid w:val="00B60141"/>
    <w:rsid w:val="00B60154"/>
    <w:rsid w:val="00B6020C"/>
    <w:rsid w:val="00B6029C"/>
    <w:rsid w:val="00B602D3"/>
    <w:rsid w:val="00B602DB"/>
    <w:rsid w:val="00B60321"/>
    <w:rsid w:val="00B60410"/>
    <w:rsid w:val="00B6044C"/>
    <w:rsid w:val="00B6045C"/>
    <w:rsid w:val="00B60494"/>
    <w:rsid w:val="00B604B4"/>
    <w:rsid w:val="00B6054F"/>
    <w:rsid w:val="00B6076A"/>
    <w:rsid w:val="00B607B9"/>
    <w:rsid w:val="00B60855"/>
    <w:rsid w:val="00B6086D"/>
    <w:rsid w:val="00B608E5"/>
    <w:rsid w:val="00B6092E"/>
    <w:rsid w:val="00B6093A"/>
    <w:rsid w:val="00B6096C"/>
    <w:rsid w:val="00B60B66"/>
    <w:rsid w:val="00B60CEC"/>
    <w:rsid w:val="00B60CF1"/>
    <w:rsid w:val="00B60D34"/>
    <w:rsid w:val="00B60DBB"/>
    <w:rsid w:val="00B60DD6"/>
    <w:rsid w:val="00B60E4E"/>
    <w:rsid w:val="00B60E72"/>
    <w:rsid w:val="00B6101F"/>
    <w:rsid w:val="00B61173"/>
    <w:rsid w:val="00B6125B"/>
    <w:rsid w:val="00B6128C"/>
    <w:rsid w:val="00B612E4"/>
    <w:rsid w:val="00B6132B"/>
    <w:rsid w:val="00B6133A"/>
    <w:rsid w:val="00B6140D"/>
    <w:rsid w:val="00B61427"/>
    <w:rsid w:val="00B61428"/>
    <w:rsid w:val="00B61465"/>
    <w:rsid w:val="00B61494"/>
    <w:rsid w:val="00B614CA"/>
    <w:rsid w:val="00B6155D"/>
    <w:rsid w:val="00B61567"/>
    <w:rsid w:val="00B61583"/>
    <w:rsid w:val="00B615DC"/>
    <w:rsid w:val="00B6162E"/>
    <w:rsid w:val="00B61745"/>
    <w:rsid w:val="00B61765"/>
    <w:rsid w:val="00B61781"/>
    <w:rsid w:val="00B61834"/>
    <w:rsid w:val="00B61896"/>
    <w:rsid w:val="00B618B8"/>
    <w:rsid w:val="00B6190E"/>
    <w:rsid w:val="00B61914"/>
    <w:rsid w:val="00B6198E"/>
    <w:rsid w:val="00B619B7"/>
    <w:rsid w:val="00B61A1D"/>
    <w:rsid w:val="00B61A8D"/>
    <w:rsid w:val="00B61B20"/>
    <w:rsid w:val="00B61B85"/>
    <w:rsid w:val="00B61BAA"/>
    <w:rsid w:val="00B61C31"/>
    <w:rsid w:val="00B61CB2"/>
    <w:rsid w:val="00B61CEA"/>
    <w:rsid w:val="00B61D08"/>
    <w:rsid w:val="00B61D2C"/>
    <w:rsid w:val="00B61D2E"/>
    <w:rsid w:val="00B61D8D"/>
    <w:rsid w:val="00B61D9E"/>
    <w:rsid w:val="00B61DB7"/>
    <w:rsid w:val="00B61DEB"/>
    <w:rsid w:val="00B61ECD"/>
    <w:rsid w:val="00B61EF2"/>
    <w:rsid w:val="00B61F42"/>
    <w:rsid w:val="00B61FBC"/>
    <w:rsid w:val="00B62058"/>
    <w:rsid w:val="00B62096"/>
    <w:rsid w:val="00B620C8"/>
    <w:rsid w:val="00B62126"/>
    <w:rsid w:val="00B62136"/>
    <w:rsid w:val="00B62230"/>
    <w:rsid w:val="00B62276"/>
    <w:rsid w:val="00B622D5"/>
    <w:rsid w:val="00B62412"/>
    <w:rsid w:val="00B6245F"/>
    <w:rsid w:val="00B6262C"/>
    <w:rsid w:val="00B6265F"/>
    <w:rsid w:val="00B626DC"/>
    <w:rsid w:val="00B62895"/>
    <w:rsid w:val="00B629D7"/>
    <w:rsid w:val="00B62A0F"/>
    <w:rsid w:val="00B62BB7"/>
    <w:rsid w:val="00B62C4A"/>
    <w:rsid w:val="00B62C5B"/>
    <w:rsid w:val="00B62C92"/>
    <w:rsid w:val="00B62CE6"/>
    <w:rsid w:val="00B62CE7"/>
    <w:rsid w:val="00B62D42"/>
    <w:rsid w:val="00B62DA3"/>
    <w:rsid w:val="00B62DAA"/>
    <w:rsid w:val="00B62DE1"/>
    <w:rsid w:val="00B62E2E"/>
    <w:rsid w:val="00B62E37"/>
    <w:rsid w:val="00B62E7A"/>
    <w:rsid w:val="00B62EB0"/>
    <w:rsid w:val="00B62EC1"/>
    <w:rsid w:val="00B62F0F"/>
    <w:rsid w:val="00B63016"/>
    <w:rsid w:val="00B63047"/>
    <w:rsid w:val="00B6304B"/>
    <w:rsid w:val="00B6305B"/>
    <w:rsid w:val="00B63117"/>
    <w:rsid w:val="00B6311C"/>
    <w:rsid w:val="00B631AE"/>
    <w:rsid w:val="00B631E2"/>
    <w:rsid w:val="00B63226"/>
    <w:rsid w:val="00B63236"/>
    <w:rsid w:val="00B632BA"/>
    <w:rsid w:val="00B63377"/>
    <w:rsid w:val="00B6339C"/>
    <w:rsid w:val="00B6340E"/>
    <w:rsid w:val="00B63428"/>
    <w:rsid w:val="00B6345A"/>
    <w:rsid w:val="00B634E2"/>
    <w:rsid w:val="00B634FD"/>
    <w:rsid w:val="00B63513"/>
    <w:rsid w:val="00B6351D"/>
    <w:rsid w:val="00B6356E"/>
    <w:rsid w:val="00B63668"/>
    <w:rsid w:val="00B6367C"/>
    <w:rsid w:val="00B6376C"/>
    <w:rsid w:val="00B63777"/>
    <w:rsid w:val="00B637D0"/>
    <w:rsid w:val="00B637F6"/>
    <w:rsid w:val="00B6389D"/>
    <w:rsid w:val="00B638DD"/>
    <w:rsid w:val="00B638E4"/>
    <w:rsid w:val="00B63904"/>
    <w:rsid w:val="00B6392C"/>
    <w:rsid w:val="00B63958"/>
    <w:rsid w:val="00B639E7"/>
    <w:rsid w:val="00B63A5F"/>
    <w:rsid w:val="00B63A65"/>
    <w:rsid w:val="00B63BEA"/>
    <w:rsid w:val="00B63BFF"/>
    <w:rsid w:val="00B63C14"/>
    <w:rsid w:val="00B63C15"/>
    <w:rsid w:val="00B63C16"/>
    <w:rsid w:val="00B63CB0"/>
    <w:rsid w:val="00B63CB2"/>
    <w:rsid w:val="00B63CB4"/>
    <w:rsid w:val="00B63D20"/>
    <w:rsid w:val="00B63DD7"/>
    <w:rsid w:val="00B63DDA"/>
    <w:rsid w:val="00B63E29"/>
    <w:rsid w:val="00B63E62"/>
    <w:rsid w:val="00B63EC7"/>
    <w:rsid w:val="00B63ECB"/>
    <w:rsid w:val="00B63EF5"/>
    <w:rsid w:val="00B63EF8"/>
    <w:rsid w:val="00B63F1A"/>
    <w:rsid w:val="00B63F5B"/>
    <w:rsid w:val="00B63F7A"/>
    <w:rsid w:val="00B63FDD"/>
    <w:rsid w:val="00B640C7"/>
    <w:rsid w:val="00B640F7"/>
    <w:rsid w:val="00B64139"/>
    <w:rsid w:val="00B6421A"/>
    <w:rsid w:val="00B64267"/>
    <w:rsid w:val="00B643A3"/>
    <w:rsid w:val="00B643F1"/>
    <w:rsid w:val="00B64401"/>
    <w:rsid w:val="00B64494"/>
    <w:rsid w:val="00B6456F"/>
    <w:rsid w:val="00B64583"/>
    <w:rsid w:val="00B64585"/>
    <w:rsid w:val="00B64601"/>
    <w:rsid w:val="00B6460C"/>
    <w:rsid w:val="00B64630"/>
    <w:rsid w:val="00B64698"/>
    <w:rsid w:val="00B64865"/>
    <w:rsid w:val="00B6492A"/>
    <w:rsid w:val="00B64971"/>
    <w:rsid w:val="00B64A69"/>
    <w:rsid w:val="00B64AE5"/>
    <w:rsid w:val="00B64B91"/>
    <w:rsid w:val="00B64B9D"/>
    <w:rsid w:val="00B64CD7"/>
    <w:rsid w:val="00B64D5B"/>
    <w:rsid w:val="00B64D67"/>
    <w:rsid w:val="00B64D81"/>
    <w:rsid w:val="00B64D8F"/>
    <w:rsid w:val="00B64EC0"/>
    <w:rsid w:val="00B64ED3"/>
    <w:rsid w:val="00B64F24"/>
    <w:rsid w:val="00B64F3D"/>
    <w:rsid w:val="00B64F67"/>
    <w:rsid w:val="00B64F6C"/>
    <w:rsid w:val="00B64F88"/>
    <w:rsid w:val="00B64FCE"/>
    <w:rsid w:val="00B6503F"/>
    <w:rsid w:val="00B650A9"/>
    <w:rsid w:val="00B650D2"/>
    <w:rsid w:val="00B650D3"/>
    <w:rsid w:val="00B65121"/>
    <w:rsid w:val="00B6516C"/>
    <w:rsid w:val="00B65176"/>
    <w:rsid w:val="00B651C6"/>
    <w:rsid w:val="00B651EF"/>
    <w:rsid w:val="00B65214"/>
    <w:rsid w:val="00B652E9"/>
    <w:rsid w:val="00B652F5"/>
    <w:rsid w:val="00B6540F"/>
    <w:rsid w:val="00B65429"/>
    <w:rsid w:val="00B65447"/>
    <w:rsid w:val="00B6545C"/>
    <w:rsid w:val="00B6549A"/>
    <w:rsid w:val="00B654B7"/>
    <w:rsid w:val="00B6555C"/>
    <w:rsid w:val="00B6557E"/>
    <w:rsid w:val="00B655E9"/>
    <w:rsid w:val="00B65607"/>
    <w:rsid w:val="00B6561B"/>
    <w:rsid w:val="00B6562C"/>
    <w:rsid w:val="00B656AF"/>
    <w:rsid w:val="00B656D2"/>
    <w:rsid w:val="00B656DE"/>
    <w:rsid w:val="00B656FE"/>
    <w:rsid w:val="00B65705"/>
    <w:rsid w:val="00B657C4"/>
    <w:rsid w:val="00B657D9"/>
    <w:rsid w:val="00B65825"/>
    <w:rsid w:val="00B6586E"/>
    <w:rsid w:val="00B65883"/>
    <w:rsid w:val="00B6588A"/>
    <w:rsid w:val="00B658A0"/>
    <w:rsid w:val="00B65971"/>
    <w:rsid w:val="00B65975"/>
    <w:rsid w:val="00B659D1"/>
    <w:rsid w:val="00B659D6"/>
    <w:rsid w:val="00B65A22"/>
    <w:rsid w:val="00B65A4C"/>
    <w:rsid w:val="00B65B12"/>
    <w:rsid w:val="00B65B29"/>
    <w:rsid w:val="00B65C36"/>
    <w:rsid w:val="00B65CC4"/>
    <w:rsid w:val="00B65D7A"/>
    <w:rsid w:val="00B65D80"/>
    <w:rsid w:val="00B65DFC"/>
    <w:rsid w:val="00B65E2E"/>
    <w:rsid w:val="00B65E30"/>
    <w:rsid w:val="00B65E8E"/>
    <w:rsid w:val="00B65F2A"/>
    <w:rsid w:val="00B65F55"/>
    <w:rsid w:val="00B66048"/>
    <w:rsid w:val="00B66137"/>
    <w:rsid w:val="00B661A7"/>
    <w:rsid w:val="00B661E9"/>
    <w:rsid w:val="00B66268"/>
    <w:rsid w:val="00B6628C"/>
    <w:rsid w:val="00B662CD"/>
    <w:rsid w:val="00B66393"/>
    <w:rsid w:val="00B663BD"/>
    <w:rsid w:val="00B66440"/>
    <w:rsid w:val="00B66529"/>
    <w:rsid w:val="00B66604"/>
    <w:rsid w:val="00B66616"/>
    <w:rsid w:val="00B66696"/>
    <w:rsid w:val="00B666BA"/>
    <w:rsid w:val="00B666E5"/>
    <w:rsid w:val="00B6676B"/>
    <w:rsid w:val="00B667C1"/>
    <w:rsid w:val="00B66823"/>
    <w:rsid w:val="00B6694B"/>
    <w:rsid w:val="00B6696A"/>
    <w:rsid w:val="00B66990"/>
    <w:rsid w:val="00B66A29"/>
    <w:rsid w:val="00B66A2E"/>
    <w:rsid w:val="00B66B00"/>
    <w:rsid w:val="00B66B0A"/>
    <w:rsid w:val="00B66CB8"/>
    <w:rsid w:val="00B66E94"/>
    <w:rsid w:val="00B66EFE"/>
    <w:rsid w:val="00B66F00"/>
    <w:rsid w:val="00B66F22"/>
    <w:rsid w:val="00B66F4F"/>
    <w:rsid w:val="00B66F9E"/>
    <w:rsid w:val="00B67019"/>
    <w:rsid w:val="00B6705A"/>
    <w:rsid w:val="00B6709E"/>
    <w:rsid w:val="00B6716E"/>
    <w:rsid w:val="00B671CB"/>
    <w:rsid w:val="00B672B5"/>
    <w:rsid w:val="00B67345"/>
    <w:rsid w:val="00B67453"/>
    <w:rsid w:val="00B6745D"/>
    <w:rsid w:val="00B674C0"/>
    <w:rsid w:val="00B6750A"/>
    <w:rsid w:val="00B676A8"/>
    <w:rsid w:val="00B6772A"/>
    <w:rsid w:val="00B677A2"/>
    <w:rsid w:val="00B677A6"/>
    <w:rsid w:val="00B6782A"/>
    <w:rsid w:val="00B67870"/>
    <w:rsid w:val="00B67977"/>
    <w:rsid w:val="00B679D8"/>
    <w:rsid w:val="00B67A3D"/>
    <w:rsid w:val="00B67A4A"/>
    <w:rsid w:val="00B67AEA"/>
    <w:rsid w:val="00B67BB2"/>
    <w:rsid w:val="00B67DF3"/>
    <w:rsid w:val="00B67E65"/>
    <w:rsid w:val="00B67E75"/>
    <w:rsid w:val="00B67F42"/>
    <w:rsid w:val="00B67F49"/>
    <w:rsid w:val="00B67F4A"/>
    <w:rsid w:val="00B67F8F"/>
    <w:rsid w:val="00B7002A"/>
    <w:rsid w:val="00B70054"/>
    <w:rsid w:val="00B70068"/>
    <w:rsid w:val="00B700A7"/>
    <w:rsid w:val="00B70281"/>
    <w:rsid w:val="00B703C9"/>
    <w:rsid w:val="00B703F4"/>
    <w:rsid w:val="00B7048C"/>
    <w:rsid w:val="00B705B4"/>
    <w:rsid w:val="00B705D7"/>
    <w:rsid w:val="00B70606"/>
    <w:rsid w:val="00B7061E"/>
    <w:rsid w:val="00B70662"/>
    <w:rsid w:val="00B706AA"/>
    <w:rsid w:val="00B706D5"/>
    <w:rsid w:val="00B706E9"/>
    <w:rsid w:val="00B70719"/>
    <w:rsid w:val="00B7075D"/>
    <w:rsid w:val="00B7078C"/>
    <w:rsid w:val="00B70796"/>
    <w:rsid w:val="00B707B2"/>
    <w:rsid w:val="00B707B9"/>
    <w:rsid w:val="00B707D4"/>
    <w:rsid w:val="00B70801"/>
    <w:rsid w:val="00B70820"/>
    <w:rsid w:val="00B70832"/>
    <w:rsid w:val="00B708E1"/>
    <w:rsid w:val="00B709C3"/>
    <w:rsid w:val="00B70B8A"/>
    <w:rsid w:val="00B70BAF"/>
    <w:rsid w:val="00B70BC5"/>
    <w:rsid w:val="00B70C27"/>
    <w:rsid w:val="00B70C32"/>
    <w:rsid w:val="00B70C85"/>
    <w:rsid w:val="00B70CFE"/>
    <w:rsid w:val="00B70D2A"/>
    <w:rsid w:val="00B70D5D"/>
    <w:rsid w:val="00B70D89"/>
    <w:rsid w:val="00B70DCA"/>
    <w:rsid w:val="00B70DF4"/>
    <w:rsid w:val="00B70E35"/>
    <w:rsid w:val="00B70F24"/>
    <w:rsid w:val="00B70F36"/>
    <w:rsid w:val="00B70F8D"/>
    <w:rsid w:val="00B70FF2"/>
    <w:rsid w:val="00B70FFE"/>
    <w:rsid w:val="00B71035"/>
    <w:rsid w:val="00B71059"/>
    <w:rsid w:val="00B7107C"/>
    <w:rsid w:val="00B710B3"/>
    <w:rsid w:val="00B710DB"/>
    <w:rsid w:val="00B711EE"/>
    <w:rsid w:val="00B71235"/>
    <w:rsid w:val="00B71330"/>
    <w:rsid w:val="00B7133D"/>
    <w:rsid w:val="00B713C5"/>
    <w:rsid w:val="00B713F0"/>
    <w:rsid w:val="00B71407"/>
    <w:rsid w:val="00B71533"/>
    <w:rsid w:val="00B71550"/>
    <w:rsid w:val="00B715F2"/>
    <w:rsid w:val="00B7168D"/>
    <w:rsid w:val="00B716BF"/>
    <w:rsid w:val="00B7177A"/>
    <w:rsid w:val="00B71794"/>
    <w:rsid w:val="00B71862"/>
    <w:rsid w:val="00B718CF"/>
    <w:rsid w:val="00B71918"/>
    <w:rsid w:val="00B71981"/>
    <w:rsid w:val="00B71A3C"/>
    <w:rsid w:val="00B71A5C"/>
    <w:rsid w:val="00B71AA3"/>
    <w:rsid w:val="00B71BC0"/>
    <w:rsid w:val="00B71BDF"/>
    <w:rsid w:val="00B71C0B"/>
    <w:rsid w:val="00B71C44"/>
    <w:rsid w:val="00B71C75"/>
    <w:rsid w:val="00B71C7E"/>
    <w:rsid w:val="00B71CC8"/>
    <w:rsid w:val="00B71D14"/>
    <w:rsid w:val="00B71D1B"/>
    <w:rsid w:val="00B71D36"/>
    <w:rsid w:val="00B71FC4"/>
    <w:rsid w:val="00B71FE8"/>
    <w:rsid w:val="00B72013"/>
    <w:rsid w:val="00B72093"/>
    <w:rsid w:val="00B72147"/>
    <w:rsid w:val="00B7215E"/>
    <w:rsid w:val="00B721FC"/>
    <w:rsid w:val="00B72214"/>
    <w:rsid w:val="00B7221C"/>
    <w:rsid w:val="00B72255"/>
    <w:rsid w:val="00B7226B"/>
    <w:rsid w:val="00B7231C"/>
    <w:rsid w:val="00B72432"/>
    <w:rsid w:val="00B7243B"/>
    <w:rsid w:val="00B724DA"/>
    <w:rsid w:val="00B725C6"/>
    <w:rsid w:val="00B725CC"/>
    <w:rsid w:val="00B726CF"/>
    <w:rsid w:val="00B726EF"/>
    <w:rsid w:val="00B726F1"/>
    <w:rsid w:val="00B727F2"/>
    <w:rsid w:val="00B727FA"/>
    <w:rsid w:val="00B7284A"/>
    <w:rsid w:val="00B72909"/>
    <w:rsid w:val="00B72ABF"/>
    <w:rsid w:val="00B72AEF"/>
    <w:rsid w:val="00B72B63"/>
    <w:rsid w:val="00B72BF6"/>
    <w:rsid w:val="00B72C44"/>
    <w:rsid w:val="00B72D88"/>
    <w:rsid w:val="00B72DF5"/>
    <w:rsid w:val="00B72F00"/>
    <w:rsid w:val="00B72F35"/>
    <w:rsid w:val="00B73051"/>
    <w:rsid w:val="00B73072"/>
    <w:rsid w:val="00B73086"/>
    <w:rsid w:val="00B73134"/>
    <w:rsid w:val="00B73179"/>
    <w:rsid w:val="00B731B4"/>
    <w:rsid w:val="00B731F9"/>
    <w:rsid w:val="00B7320D"/>
    <w:rsid w:val="00B7321B"/>
    <w:rsid w:val="00B73268"/>
    <w:rsid w:val="00B73389"/>
    <w:rsid w:val="00B733AA"/>
    <w:rsid w:val="00B73464"/>
    <w:rsid w:val="00B7347F"/>
    <w:rsid w:val="00B7348A"/>
    <w:rsid w:val="00B734D8"/>
    <w:rsid w:val="00B73514"/>
    <w:rsid w:val="00B7352F"/>
    <w:rsid w:val="00B7355D"/>
    <w:rsid w:val="00B735CC"/>
    <w:rsid w:val="00B73719"/>
    <w:rsid w:val="00B73772"/>
    <w:rsid w:val="00B73824"/>
    <w:rsid w:val="00B73901"/>
    <w:rsid w:val="00B73903"/>
    <w:rsid w:val="00B73945"/>
    <w:rsid w:val="00B73946"/>
    <w:rsid w:val="00B73A3F"/>
    <w:rsid w:val="00B73B27"/>
    <w:rsid w:val="00B73B40"/>
    <w:rsid w:val="00B73B4C"/>
    <w:rsid w:val="00B73B65"/>
    <w:rsid w:val="00B73B6D"/>
    <w:rsid w:val="00B73BA5"/>
    <w:rsid w:val="00B73BEF"/>
    <w:rsid w:val="00B73BF2"/>
    <w:rsid w:val="00B73CF3"/>
    <w:rsid w:val="00B73D63"/>
    <w:rsid w:val="00B73D89"/>
    <w:rsid w:val="00B73EE7"/>
    <w:rsid w:val="00B73F1E"/>
    <w:rsid w:val="00B74041"/>
    <w:rsid w:val="00B7416E"/>
    <w:rsid w:val="00B74198"/>
    <w:rsid w:val="00B741E1"/>
    <w:rsid w:val="00B74217"/>
    <w:rsid w:val="00B74247"/>
    <w:rsid w:val="00B742C9"/>
    <w:rsid w:val="00B742D8"/>
    <w:rsid w:val="00B742FD"/>
    <w:rsid w:val="00B7434E"/>
    <w:rsid w:val="00B74355"/>
    <w:rsid w:val="00B74414"/>
    <w:rsid w:val="00B744E0"/>
    <w:rsid w:val="00B7454E"/>
    <w:rsid w:val="00B74558"/>
    <w:rsid w:val="00B7470D"/>
    <w:rsid w:val="00B747C2"/>
    <w:rsid w:val="00B7490F"/>
    <w:rsid w:val="00B74A40"/>
    <w:rsid w:val="00B74A55"/>
    <w:rsid w:val="00B74A57"/>
    <w:rsid w:val="00B74A5F"/>
    <w:rsid w:val="00B74AC3"/>
    <w:rsid w:val="00B74BBB"/>
    <w:rsid w:val="00B74BC6"/>
    <w:rsid w:val="00B74CA6"/>
    <w:rsid w:val="00B74CE3"/>
    <w:rsid w:val="00B74DCE"/>
    <w:rsid w:val="00B74E51"/>
    <w:rsid w:val="00B74E5F"/>
    <w:rsid w:val="00B74F18"/>
    <w:rsid w:val="00B74F73"/>
    <w:rsid w:val="00B750D9"/>
    <w:rsid w:val="00B75103"/>
    <w:rsid w:val="00B75108"/>
    <w:rsid w:val="00B75148"/>
    <w:rsid w:val="00B7514B"/>
    <w:rsid w:val="00B7521E"/>
    <w:rsid w:val="00B752B9"/>
    <w:rsid w:val="00B75405"/>
    <w:rsid w:val="00B754B5"/>
    <w:rsid w:val="00B75517"/>
    <w:rsid w:val="00B75552"/>
    <w:rsid w:val="00B7559B"/>
    <w:rsid w:val="00B755B2"/>
    <w:rsid w:val="00B755CA"/>
    <w:rsid w:val="00B755E1"/>
    <w:rsid w:val="00B7560D"/>
    <w:rsid w:val="00B75666"/>
    <w:rsid w:val="00B756B9"/>
    <w:rsid w:val="00B7576B"/>
    <w:rsid w:val="00B7578B"/>
    <w:rsid w:val="00B757B2"/>
    <w:rsid w:val="00B757CC"/>
    <w:rsid w:val="00B757D0"/>
    <w:rsid w:val="00B757D6"/>
    <w:rsid w:val="00B75832"/>
    <w:rsid w:val="00B75844"/>
    <w:rsid w:val="00B75869"/>
    <w:rsid w:val="00B75897"/>
    <w:rsid w:val="00B7589B"/>
    <w:rsid w:val="00B75956"/>
    <w:rsid w:val="00B759AB"/>
    <w:rsid w:val="00B759C7"/>
    <w:rsid w:val="00B75A23"/>
    <w:rsid w:val="00B75B0B"/>
    <w:rsid w:val="00B75B66"/>
    <w:rsid w:val="00B75BBF"/>
    <w:rsid w:val="00B75BEA"/>
    <w:rsid w:val="00B75BFC"/>
    <w:rsid w:val="00B75C1A"/>
    <w:rsid w:val="00B75C69"/>
    <w:rsid w:val="00B75C8A"/>
    <w:rsid w:val="00B75CD5"/>
    <w:rsid w:val="00B75D0C"/>
    <w:rsid w:val="00B75DA8"/>
    <w:rsid w:val="00B75ED8"/>
    <w:rsid w:val="00B75F07"/>
    <w:rsid w:val="00B75F65"/>
    <w:rsid w:val="00B75F6C"/>
    <w:rsid w:val="00B75F6E"/>
    <w:rsid w:val="00B75FB0"/>
    <w:rsid w:val="00B7607B"/>
    <w:rsid w:val="00B760A0"/>
    <w:rsid w:val="00B76138"/>
    <w:rsid w:val="00B7613C"/>
    <w:rsid w:val="00B76144"/>
    <w:rsid w:val="00B76178"/>
    <w:rsid w:val="00B7617C"/>
    <w:rsid w:val="00B7623E"/>
    <w:rsid w:val="00B76325"/>
    <w:rsid w:val="00B76365"/>
    <w:rsid w:val="00B7637C"/>
    <w:rsid w:val="00B7649E"/>
    <w:rsid w:val="00B76519"/>
    <w:rsid w:val="00B76548"/>
    <w:rsid w:val="00B76599"/>
    <w:rsid w:val="00B765D7"/>
    <w:rsid w:val="00B7665E"/>
    <w:rsid w:val="00B76691"/>
    <w:rsid w:val="00B767C4"/>
    <w:rsid w:val="00B76850"/>
    <w:rsid w:val="00B7685F"/>
    <w:rsid w:val="00B76869"/>
    <w:rsid w:val="00B768A8"/>
    <w:rsid w:val="00B76985"/>
    <w:rsid w:val="00B769FC"/>
    <w:rsid w:val="00B76A31"/>
    <w:rsid w:val="00B76AD7"/>
    <w:rsid w:val="00B76BBA"/>
    <w:rsid w:val="00B76C1F"/>
    <w:rsid w:val="00B76C79"/>
    <w:rsid w:val="00B76D72"/>
    <w:rsid w:val="00B76E3D"/>
    <w:rsid w:val="00B7700C"/>
    <w:rsid w:val="00B77056"/>
    <w:rsid w:val="00B77094"/>
    <w:rsid w:val="00B770F9"/>
    <w:rsid w:val="00B77122"/>
    <w:rsid w:val="00B7712A"/>
    <w:rsid w:val="00B771D4"/>
    <w:rsid w:val="00B7721C"/>
    <w:rsid w:val="00B7729A"/>
    <w:rsid w:val="00B77332"/>
    <w:rsid w:val="00B7737C"/>
    <w:rsid w:val="00B773A1"/>
    <w:rsid w:val="00B773D0"/>
    <w:rsid w:val="00B773E2"/>
    <w:rsid w:val="00B7740A"/>
    <w:rsid w:val="00B7744E"/>
    <w:rsid w:val="00B77451"/>
    <w:rsid w:val="00B77598"/>
    <w:rsid w:val="00B775A2"/>
    <w:rsid w:val="00B77640"/>
    <w:rsid w:val="00B776B0"/>
    <w:rsid w:val="00B77771"/>
    <w:rsid w:val="00B777DE"/>
    <w:rsid w:val="00B77864"/>
    <w:rsid w:val="00B7786F"/>
    <w:rsid w:val="00B7794A"/>
    <w:rsid w:val="00B77954"/>
    <w:rsid w:val="00B7796B"/>
    <w:rsid w:val="00B77A26"/>
    <w:rsid w:val="00B77A45"/>
    <w:rsid w:val="00B77B37"/>
    <w:rsid w:val="00B77B51"/>
    <w:rsid w:val="00B77B6B"/>
    <w:rsid w:val="00B77CB1"/>
    <w:rsid w:val="00B77CB2"/>
    <w:rsid w:val="00B77CC9"/>
    <w:rsid w:val="00B77CCC"/>
    <w:rsid w:val="00B77D14"/>
    <w:rsid w:val="00B77D66"/>
    <w:rsid w:val="00B77DAE"/>
    <w:rsid w:val="00B77DD2"/>
    <w:rsid w:val="00B77DDC"/>
    <w:rsid w:val="00B77EF8"/>
    <w:rsid w:val="00B77F32"/>
    <w:rsid w:val="00B77F90"/>
    <w:rsid w:val="00B77FD1"/>
    <w:rsid w:val="00B80028"/>
    <w:rsid w:val="00B80037"/>
    <w:rsid w:val="00B8005B"/>
    <w:rsid w:val="00B80066"/>
    <w:rsid w:val="00B800C3"/>
    <w:rsid w:val="00B80178"/>
    <w:rsid w:val="00B801AB"/>
    <w:rsid w:val="00B80264"/>
    <w:rsid w:val="00B80274"/>
    <w:rsid w:val="00B8029C"/>
    <w:rsid w:val="00B802CD"/>
    <w:rsid w:val="00B80334"/>
    <w:rsid w:val="00B80358"/>
    <w:rsid w:val="00B8036E"/>
    <w:rsid w:val="00B803B7"/>
    <w:rsid w:val="00B804A8"/>
    <w:rsid w:val="00B804D3"/>
    <w:rsid w:val="00B80527"/>
    <w:rsid w:val="00B805AA"/>
    <w:rsid w:val="00B805DC"/>
    <w:rsid w:val="00B8061A"/>
    <w:rsid w:val="00B80734"/>
    <w:rsid w:val="00B80892"/>
    <w:rsid w:val="00B80899"/>
    <w:rsid w:val="00B8091B"/>
    <w:rsid w:val="00B809F4"/>
    <w:rsid w:val="00B80A97"/>
    <w:rsid w:val="00B80B65"/>
    <w:rsid w:val="00B80C05"/>
    <w:rsid w:val="00B80C86"/>
    <w:rsid w:val="00B80CC5"/>
    <w:rsid w:val="00B80E22"/>
    <w:rsid w:val="00B80E2D"/>
    <w:rsid w:val="00B80ED0"/>
    <w:rsid w:val="00B80FA3"/>
    <w:rsid w:val="00B8104A"/>
    <w:rsid w:val="00B81057"/>
    <w:rsid w:val="00B810B9"/>
    <w:rsid w:val="00B8112E"/>
    <w:rsid w:val="00B8115C"/>
    <w:rsid w:val="00B8115F"/>
    <w:rsid w:val="00B81188"/>
    <w:rsid w:val="00B811A1"/>
    <w:rsid w:val="00B811A3"/>
    <w:rsid w:val="00B81203"/>
    <w:rsid w:val="00B8129A"/>
    <w:rsid w:val="00B812B1"/>
    <w:rsid w:val="00B8132B"/>
    <w:rsid w:val="00B81411"/>
    <w:rsid w:val="00B81452"/>
    <w:rsid w:val="00B814C7"/>
    <w:rsid w:val="00B8156F"/>
    <w:rsid w:val="00B81577"/>
    <w:rsid w:val="00B81596"/>
    <w:rsid w:val="00B815E7"/>
    <w:rsid w:val="00B8166A"/>
    <w:rsid w:val="00B81720"/>
    <w:rsid w:val="00B817F5"/>
    <w:rsid w:val="00B817FE"/>
    <w:rsid w:val="00B818A6"/>
    <w:rsid w:val="00B81908"/>
    <w:rsid w:val="00B81A11"/>
    <w:rsid w:val="00B81AC9"/>
    <w:rsid w:val="00B81ACB"/>
    <w:rsid w:val="00B81BC9"/>
    <w:rsid w:val="00B81BF0"/>
    <w:rsid w:val="00B81C83"/>
    <w:rsid w:val="00B81C84"/>
    <w:rsid w:val="00B81D3F"/>
    <w:rsid w:val="00B81DC3"/>
    <w:rsid w:val="00B81DF2"/>
    <w:rsid w:val="00B81E02"/>
    <w:rsid w:val="00B81EF4"/>
    <w:rsid w:val="00B81F83"/>
    <w:rsid w:val="00B81FCC"/>
    <w:rsid w:val="00B8203D"/>
    <w:rsid w:val="00B8209A"/>
    <w:rsid w:val="00B820BF"/>
    <w:rsid w:val="00B8214E"/>
    <w:rsid w:val="00B82205"/>
    <w:rsid w:val="00B822D4"/>
    <w:rsid w:val="00B82496"/>
    <w:rsid w:val="00B8254C"/>
    <w:rsid w:val="00B825FC"/>
    <w:rsid w:val="00B825FE"/>
    <w:rsid w:val="00B82600"/>
    <w:rsid w:val="00B82633"/>
    <w:rsid w:val="00B8268D"/>
    <w:rsid w:val="00B8271B"/>
    <w:rsid w:val="00B827F4"/>
    <w:rsid w:val="00B82819"/>
    <w:rsid w:val="00B8288E"/>
    <w:rsid w:val="00B828BE"/>
    <w:rsid w:val="00B82901"/>
    <w:rsid w:val="00B82956"/>
    <w:rsid w:val="00B829BB"/>
    <w:rsid w:val="00B82AF4"/>
    <w:rsid w:val="00B82BD0"/>
    <w:rsid w:val="00B82C01"/>
    <w:rsid w:val="00B82CBF"/>
    <w:rsid w:val="00B82CCA"/>
    <w:rsid w:val="00B82CE2"/>
    <w:rsid w:val="00B82D43"/>
    <w:rsid w:val="00B82D4F"/>
    <w:rsid w:val="00B82D61"/>
    <w:rsid w:val="00B82DA9"/>
    <w:rsid w:val="00B82E54"/>
    <w:rsid w:val="00B82E63"/>
    <w:rsid w:val="00B82E76"/>
    <w:rsid w:val="00B82F1A"/>
    <w:rsid w:val="00B82F3B"/>
    <w:rsid w:val="00B82F6F"/>
    <w:rsid w:val="00B8300B"/>
    <w:rsid w:val="00B83015"/>
    <w:rsid w:val="00B83037"/>
    <w:rsid w:val="00B83071"/>
    <w:rsid w:val="00B830BF"/>
    <w:rsid w:val="00B83199"/>
    <w:rsid w:val="00B831D0"/>
    <w:rsid w:val="00B8322D"/>
    <w:rsid w:val="00B83250"/>
    <w:rsid w:val="00B832E7"/>
    <w:rsid w:val="00B832F5"/>
    <w:rsid w:val="00B83302"/>
    <w:rsid w:val="00B83367"/>
    <w:rsid w:val="00B83396"/>
    <w:rsid w:val="00B833ED"/>
    <w:rsid w:val="00B8340B"/>
    <w:rsid w:val="00B83431"/>
    <w:rsid w:val="00B835E9"/>
    <w:rsid w:val="00B835EB"/>
    <w:rsid w:val="00B836B0"/>
    <w:rsid w:val="00B836BB"/>
    <w:rsid w:val="00B836F7"/>
    <w:rsid w:val="00B8375C"/>
    <w:rsid w:val="00B83771"/>
    <w:rsid w:val="00B8378B"/>
    <w:rsid w:val="00B838B7"/>
    <w:rsid w:val="00B83906"/>
    <w:rsid w:val="00B83936"/>
    <w:rsid w:val="00B8393B"/>
    <w:rsid w:val="00B83994"/>
    <w:rsid w:val="00B839DC"/>
    <w:rsid w:val="00B83AB2"/>
    <w:rsid w:val="00B83B58"/>
    <w:rsid w:val="00B83C0E"/>
    <w:rsid w:val="00B83C1F"/>
    <w:rsid w:val="00B83C4B"/>
    <w:rsid w:val="00B83D11"/>
    <w:rsid w:val="00B83D58"/>
    <w:rsid w:val="00B83D63"/>
    <w:rsid w:val="00B83D72"/>
    <w:rsid w:val="00B83DCD"/>
    <w:rsid w:val="00B83DD6"/>
    <w:rsid w:val="00B83F38"/>
    <w:rsid w:val="00B83F9A"/>
    <w:rsid w:val="00B83FE1"/>
    <w:rsid w:val="00B83FFE"/>
    <w:rsid w:val="00B840F9"/>
    <w:rsid w:val="00B841AD"/>
    <w:rsid w:val="00B84298"/>
    <w:rsid w:val="00B84375"/>
    <w:rsid w:val="00B843B5"/>
    <w:rsid w:val="00B843DF"/>
    <w:rsid w:val="00B84470"/>
    <w:rsid w:val="00B844A6"/>
    <w:rsid w:val="00B844DE"/>
    <w:rsid w:val="00B8456C"/>
    <w:rsid w:val="00B84657"/>
    <w:rsid w:val="00B846AB"/>
    <w:rsid w:val="00B846E9"/>
    <w:rsid w:val="00B846FF"/>
    <w:rsid w:val="00B84749"/>
    <w:rsid w:val="00B84750"/>
    <w:rsid w:val="00B847A5"/>
    <w:rsid w:val="00B84813"/>
    <w:rsid w:val="00B84876"/>
    <w:rsid w:val="00B8490C"/>
    <w:rsid w:val="00B849F4"/>
    <w:rsid w:val="00B84A6E"/>
    <w:rsid w:val="00B84BA0"/>
    <w:rsid w:val="00B84C96"/>
    <w:rsid w:val="00B84C98"/>
    <w:rsid w:val="00B84CA7"/>
    <w:rsid w:val="00B84CC8"/>
    <w:rsid w:val="00B84D15"/>
    <w:rsid w:val="00B84D84"/>
    <w:rsid w:val="00B84E25"/>
    <w:rsid w:val="00B84F43"/>
    <w:rsid w:val="00B85009"/>
    <w:rsid w:val="00B8500A"/>
    <w:rsid w:val="00B85018"/>
    <w:rsid w:val="00B850AA"/>
    <w:rsid w:val="00B85131"/>
    <w:rsid w:val="00B85246"/>
    <w:rsid w:val="00B8535C"/>
    <w:rsid w:val="00B853B3"/>
    <w:rsid w:val="00B853E0"/>
    <w:rsid w:val="00B8541B"/>
    <w:rsid w:val="00B85490"/>
    <w:rsid w:val="00B854DC"/>
    <w:rsid w:val="00B85681"/>
    <w:rsid w:val="00B856ED"/>
    <w:rsid w:val="00B85877"/>
    <w:rsid w:val="00B85903"/>
    <w:rsid w:val="00B85947"/>
    <w:rsid w:val="00B859DE"/>
    <w:rsid w:val="00B85A05"/>
    <w:rsid w:val="00B85A07"/>
    <w:rsid w:val="00B85A69"/>
    <w:rsid w:val="00B85AEA"/>
    <w:rsid w:val="00B85B24"/>
    <w:rsid w:val="00B85B2D"/>
    <w:rsid w:val="00B85B47"/>
    <w:rsid w:val="00B85B76"/>
    <w:rsid w:val="00B85C2D"/>
    <w:rsid w:val="00B85CD4"/>
    <w:rsid w:val="00B85D98"/>
    <w:rsid w:val="00B85E34"/>
    <w:rsid w:val="00B85E85"/>
    <w:rsid w:val="00B85E98"/>
    <w:rsid w:val="00B85F37"/>
    <w:rsid w:val="00B85F52"/>
    <w:rsid w:val="00B85F5A"/>
    <w:rsid w:val="00B85FB2"/>
    <w:rsid w:val="00B85FC3"/>
    <w:rsid w:val="00B85FD4"/>
    <w:rsid w:val="00B85FEB"/>
    <w:rsid w:val="00B85FF2"/>
    <w:rsid w:val="00B86002"/>
    <w:rsid w:val="00B8604E"/>
    <w:rsid w:val="00B8605A"/>
    <w:rsid w:val="00B860AA"/>
    <w:rsid w:val="00B86139"/>
    <w:rsid w:val="00B86161"/>
    <w:rsid w:val="00B861D4"/>
    <w:rsid w:val="00B861F0"/>
    <w:rsid w:val="00B86256"/>
    <w:rsid w:val="00B86275"/>
    <w:rsid w:val="00B862D9"/>
    <w:rsid w:val="00B863B0"/>
    <w:rsid w:val="00B864AF"/>
    <w:rsid w:val="00B864E7"/>
    <w:rsid w:val="00B8652F"/>
    <w:rsid w:val="00B8659C"/>
    <w:rsid w:val="00B865C5"/>
    <w:rsid w:val="00B86660"/>
    <w:rsid w:val="00B866A8"/>
    <w:rsid w:val="00B866BE"/>
    <w:rsid w:val="00B866D6"/>
    <w:rsid w:val="00B8671B"/>
    <w:rsid w:val="00B86755"/>
    <w:rsid w:val="00B86772"/>
    <w:rsid w:val="00B8680E"/>
    <w:rsid w:val="00B868A3"/>
    <w:rsid w:val="00B868CF"/>
    <w:rsid w:val="00B868D1"/>
    <w:rsid w:val="00B86905"/>
    <w:rsid w:val="00B86941"/>
    <w:rsid w:val="00B86A2C"/>
    <w:rsid w:val="00B86AC1"/>
    <w:rsid w:val="00B86AD4"/>
    <w:rsid w:val="00B86B94"/>
    <w:rsid w:val="00B86B9E"/>
    <w:rsid w:val="00B86C14"/>
    <w:rsid w:val="00B86CBA"/>
    <w:rsid w:val="00B86CE1"/>
    <w:rsid w:val="00B86CEC"/>
    <w:rsid w:val="00B86D01"/>
    <w:rsid w:val="00B86D60"/>
    <w:rsid w:val="00B86D6D"/>
    <w:rsid w:val="00B86DBB"/>
    <w:rsid w:val="00B86DD8"/>
    <w:rsid w:val="00B86DF6"/>
    <w:rsid w:val="00B86E51"/>
    <w:rsid w:val="00B86E7D"/>
    <w:rsid w:val="00B86ED5"/>
    <w:rsid w:val="00B86ED9"/>
    <w:rsid w:val="00B86F19"/>
    <w:rsid w:val="00B87063"/>
    <w:rsid w:val="00B870FB"/>
    <w:rsid w:val="00B87278"/>
    <w:rsid w:val="00B872BA"/>
    <w:rsid w:val="00B87334"/>
    <w:rsid w:val="00B87390"/>
    <w:rsid w:val="00B87454"/>
    <w:rsid w:val="00B87493"/>
    <w:rsid w:val="00B87498"/>
    <w:rsid w:val="00B8756A"/>
    <w:rsid w:val="00B875B1"/>
    <w:rsid w:val="00B87618"/>
    <w:rsid w:val="00B8767B"/>
    <w:rsid w:val="00B8768C"/>
    <w:rsid w:val="00B876B7"/>
    <w:rsid w:val="00B87760"/>
    <w:rsid w:val="00B877B6"/>
    <w:rsid w:val="00B878DF"/>
    <w:rsid w:val="00B8792A"/>
    <w:rsid w:val="00B8796A"/>
    <w:rsid w:val="00B87A8B"/>
    <w:rsid w:val="00B87ADB"/>
    <w:rsid w:val="00B87B0B"/>
    <w:rsid w:val="00B87B37"/>
    <w:rsid w:val="00B87C3D"/>
    <w:rsid w:val="00B87CBF"/>
    <w:rsid w:val="00B87D86"/>
    <w:rsid w:val="00B87DF9"/>
    <w:rsid w:val="00B87F89"/>
    <w:rsid w:val="00B90020"/>
    <w:rsid w:val="00B90179"/>
    <w:rsid w:val="00B9018A"/>
    <w:rsid w:val="00B902A1"/>
    <w:rsid w:val="00B902A2"/>
    <w:rsid w:val="00B902BB"/>
    <w:rsid w:val="00B90408"/>
    <w:rsid w:val="00B90452"/>
    <w:rsid w:val="00B90493"/>
    <w:rsid w:val="00B90494"/>
    <w:rsid w:val="00B9053F"/>
    <w:rsid w:val="00B905DB"/>
    <w:rsid w:val="00B90657"/>
    <w:rsid w:val="00B90684"/>
    <w:rsid w:val="00B90691"/>
    <w:rsid w:val="00B906DA"/>
    <w:rsid w:val="00B9072A"/>
    <w:rsid w:val="00B9073F"/>
    <w:rsid w:val="00B908CD"/>
    <w:rsid w:val="00B90941"/>
    <w:rsid w:val="00B90A37"/>
    <w:rsid w:val="00B90B3B"/>
    <w:rsid w:val="00B90B5F"/>
    <w:rsid w:val="00B90BEE"/>
    <w:rsid w:val="00B90C62"/>
    <w:rsid w:val="00B90CAF"/>
    <w:rsid w:val="00B90CB9"/>
    <w:rsid w:val="00B90E19"/>
    <w:rsid w:val="00B90E1E"/>
    <w:rsid w:val="00B90E2E"/>
    <w:rsid w:val="00B90EB6"/>
    <w:rsid w:val="00B90EC9"/>
    <w:rsid w:val="00B90ED3"/>
    <w:rsid w:val="00B90FAB"/>
    <w:rsid w:val="00B9109B"/>
    <w:rsid w:val="00B910A8"/>
    <w:rsid w:val="00B910C7"/>
    <w:rsid w:val="00B91179"/>
    <w:rsid w:val="00B911C6"/>
    <w:rsid w:val="00B91318"/>
    <w:rsid w:val="00B9134D"/>
    <w:rsid w:val="00B91436"/>
    <w:rsid w:val="00B9147B"/>
    <w:rsid w:val="00B91494"/>
    <w:rsid w:val="00B916A1"/>
    <w:rsid w:val="00B916D1"/>
    <w:rsid w:val="00B91808"/>
    <w:rsid w:val="00B91818"/>
    <w:rsid w:val="00B91863"/>
    <w:rsid w:val="00B91888"/>
    <w:rsid w:val="00B91933"/>
    <w:rsid w:val="00B91A1B"/>
    <w:rsid w:val="00B91AA7"/>
    <w:rsid w:val="00B91ABE"/>
    <w:rsid w:val="00B91BB1"/>
    <w:rsid w:val="00B91BD8"/>
    <w:rsid w:val="00B91CBF"/>
    <w:rsid w:val="00B91CC1"/>
    <w:rsid w:val="00B91D20"/>
    <w:rsid w:val="00B91D6F"/>
    <w:rsid w:val="00B91D87"/>
    <w:rsid w:val="00B91DA1"/>
    <w:rsid w:val="00B91DFC"/>
    <w:rsid w:val="00B91E79"/>
    <w:rsid w:val="00B91E87"/>
    <w:rsid w:val="00B91ECE"/>
    <w:rsid w:val="00B91F26"/>
    <w:rsid w:val="00B91FAD"/>
    <w:rsid w:val="00B91FD0"/>
    <w:rsid w:val="00B91FE0"/>
    <w:rsid w:val="00B91FF7"/>
    <w:rsid w:val="00B92039"/>
    <w:rsid w:val="00B920E6"/>
    <w:rsid w:val="00B9214B"/>
    <w:rsid w:val="00B921FB"/>
    <w:rsid w:val="00B922ED"/>
    <w:rsid w:val="00B922F6"/>
    <w:rsid w:val="00B922FD"/>
    <w:rsid w:val="00B92327"/>
    <w:rsid w:val="00B92444"/>
    <w:rsid w:val="00B92551"/>
    <w:rsid w:val="00B925BE"/>
    <w:rsid w:val="00B925FB"/>
    <w:rsid w:val="00B92603"/>
    <w:rsid w:val="00B92646"/>
    <w:rsid w:val="00B928AC"/>
    <w:rsid w:val="00B92936"/>
    <w:rsid w:val="00B92961"/>
    <w:rsid w:val="00B9296F"/>
    <w:rsid w:val="00B92975"/>
    <w:rsid w:val="00B9297A"/>
    <w:rsid w:val="00B9298F"/>
    <w:rsid w:val="00B929B8"/>
    <w:rsid w:val="00B929F7"/>
    <w:rsid w:val="00B92A02"/>
    <w:rsid w:val="00B92B2A"/>
    <w:rsid w:val="00B92B87"/>
    <w:rsid w:val="00B92BB6"/>
    <w:rsid w:val="00B92C26"/>
    <w:rsid w:val="00B92C30"/>
    <w:rsid w:val="00B92CD3"/>
    <w:rsid w:val="00B92DBF"/>
    <w:rsid w:val="00B92DEA"/>
    <w:rsid w:val="00B92E5B"/>
    <w:rsid w:val="00B92EC1"/>
    <w:rsid w:val="00B92F01"/>
    <w:rsid w:val="00B92F0E"/>
    <w:rsid w:val="00B92F43"/>
    <w:rsid w:val="00B92F61"/>
    <w:rsid w:val="00B9300E"/>
    <w:rsid w:val="00B930A3"/>
    <w:rsid w:val="00B9312E"/>
    <w:rsid w:val="00B931DD"/>
    <w:rsid w:val="00B9323F"/>
    <w:rsid w:val="00B93262"/>
    <w:rsid w:val="00B932BF"/>
    <w:rsid w:val="00B933E5"/>
    <w:rsid w:val="00B9348E"/>
    <w:rsid w:val="00B934B2"/>
    <w:rsid w:val="00B934B9"/>
    <w:rsid w:val="00B934CE"/>
    <w:rsid w:val="00B934DD"/>
    <w:rsid w:val="00B934F1"/>
    <w:rsid w:val="00B93587"/>
    <w:rsid w:val="00B935AB"/>
    <w:rsid w:val="00B935DD"/>
    <w:rsid w:val="00B93654"/>
    <w:rsid w:val="00B9365F"/>
    <w:rsid w:val="00B93663"/>
    <w:rsid w:val="00B9375F"/>
    <w:rsid w:val="00B93760"/>
    <w:rsid w:val="00B93789"/>
    <w:rsid w:val="00B9381D"/>
    <w:rsid w:val="00B93968"/>
    <w:rsid w:val="00B939F9"/>
    <w:rsid w:val="00B93A69"/>
    <w:rsid w:val="00B93B33"/>
    <w:rsid w:val="00B93B3D"/>
    <w:rsid w:val="00B93BE1"/>
    <w:rsid w:val="00B93C45"/>
    <w:rsid w:val="00B93C61"/>
    <w:rsid w:val="00B93C74"/>
    <w:rsid w:val="00B93D63"/>
    <w:rsid w:val="00B93D84"/>
    <w:rsid w:val="00B93EA4"/>
    <w:rsid w:val="00B93EC3"/>
    <w:rsid w:val="00B93EC6"/>
    <w:rsid w:val="00B93EE6"/>
    <w:rsid w:val="00B93F98"/>
    <w:rsid w:val="00B93FE8"/>
    <w:rsid w:val="00B93FF8"/>
    <w:rsid w:val="00B94083"/>
    <w:rsid w:val="00B940C4"/>
    <w:rsid w:val="00B94111"/>
    <w:rsid w:val="00B9411E"/>
    <w:rsid w:val="00B941C1"/>
    <w:rsid w:val="00B941F6"/>
    <w:rsid w:val="00B94265"/>
    <w:rsid w:val="00B9432C"/>
    <w:rsid w:val="00B94336"/>
    <w:rsid w:val="00B94347"/>
    <w:rsid w:val="00B9434F"/>
    <w:rsid w:val="00B9435C"/>
    <w:rsid w:val="00B9437F"/>
    <w:rsid w:val="00B943E6"/>
    <w:rsid w:val="00B9445F"/>
    <w:rsid w:val="00B94463"/>
    <w:rsid w:val="00B94558"/>
    <w:rsid w:val="00B9457A"/>
    <w:rsid w:val="00B945B6"/>
    <w:rsid w:val="00B945F3"/>
    <w:rsid w:val="00B9462E"/>
    <w:rsid w:val="00B94632"/>
    <w:rsid w:val="00B946C8"/>
    <w:rsid w:val="00B94727"/>
    <w:rsid w:val="00B94840"/>
    <w:rsid w:val="00B94937"/>
    <w:rsid w:val="00B949E3"/>
    <w:rsid w:val="00B94BB1"/>
    <w:rsid w:val="00B94C2A"/>
    <w:rsid w:val="00B94C6B"/>
    <w:rsid w:val="00B94CDD"/>
    <w:rsid w:val="00B94CE2"/>
    <w:rsid w:val="00B94DDF"/>
    <w:rsid w:val="00B94DED"/>
    <w:rsid w:val="00B94E0F"/>
    <w:rsid w:val="00B94E46"/>
    <w:rsid w:val="00B94E9A"/>
    <w:rsid w:val="00B94EB4"/>
    <w:rsid w:val="00B94EFB"/>
    <w:rsid w:val="00B94F57"/>
    <w:rsid w:val="00B94F68"/>
    <w:rsid w:val="00B94F8D"/>
    <w:rsid w:val="00B94FC7"/>
    <w:rsid w:val="00B95023"/>
    <w:rsid w:val="00B950D1"/>
    <w:rsid w:val="00B9510D"/>
    <w:rsid w:val="00B95118"/>
    <w:rsid w:val="00B95243"/>
    <w:rsid w:val="00B95244"/>
    <w:rsid w:val="00B9528D"/>
    <w:rsid w:val="00B9529D"/>
    <w:rsid w:val="00B952C8"/>
    <w:rsid w:val="00B952F9"/>
    <w:rsid w:val="00B9534B"/>
    <w:rsid w:val="00B953A7"/>
    <w:rsid w:val="00B953BB"/>
    <w:rsid w:val="00B953D5"/>
    <w:rsid w:val="00B953DA"/>
    <w:rsid w:val="00B95447"/>
    <w:rsid w:val="00B9554E"/>
    <w:rsid w:val="00B95587"/>
    <w:rsid w:val="00B9566C"/>
    <w:rsid w:val="00B956C4"/>
    <w:rsid w:val="00B957DB"/>
    <w:rsid w:val="00B95896"/>
    <w:rsid w:val="00B958D1"/>
    <w:rsid w:val="00B958E9"/>
    <w:rsid w:val="00B959AC"/>
    <w:rsid w:val="00B95A26"/>
    <w:rsid w:val="00B95A3E"/>
    <w:rsid w:val="00B95B06"/>
    <w:rsid w:val="00B95B28"/>
    <w:rsid w:val="00B95BDF"/>
    <w:rsid w:val="00B95C03"/>
    <w:rsid w:val="00B95C25"/>
    <w:rsid w:val="00B95C73"/>
    <w:rsid w:val="00B95CAC"/>
    <w:rsid w:val="00B95CC6"/>
    <w:rsid w:val="00B95D71"/>
    <w:rsid w:val="00B95E06"/>
    <w:rsid w:val="00B95E77"/>
    <w:rsid w:val="00B95F01"/>
    <w:rsid w:val="00B95F0F"/>
    <w:rsid w:val="00B95F85"/>
    <w:rsid w:val="00B95F91"/>
    <w:rsid w:val="00B96007"/>
    <w:rsid w:val="00B9600C"/>
    <w:rsid w:val="00B9606D"/>
    <w:rsid w:val="00B96092"/>
    <w:rsid w:val="00B960C0"/>
    <w:rsid w:val="00B9611B"/>
    <w:rsid w:val="00B96141"/>
    <w:rsid w:val="00B9619C"/>
    <w:rsid w:val="00B961BC"/>
    <w:rsid w:val="00B961D0"/>
    <w:rsid w:val="00B961ED"/>
    <w:rsid w:val="00B96216"/>
    <w:rsid w:val="00B96269"/>
    <w:rsid w:val="00B9631F"/>
    <w:rsid w:val="00B9640D"/>
    <w:rsid w:val="00B96494"/>
    <w:rsid w:val="00B965F2"/>
    <w:rsid w:val="00B96628"/>
    <w:rsid w:val="00B966DB"/>
    <w:rsid w:val="00B9673E"/>
    <w:rsid w:val="00B967EA"/>
    <w:rsid w:val="00B967EE"/>
    <w:rsid w:val="00B96802"/>
    <w:rsid w:val="00B96804"/>
    <w:rsid w:val="00B9684A"/>
    <w:rsid w:val="00B96899"/>
    <w:rsid w:val="00B9699D"/>
    <w:rsid w:val="00B969C6"/>
    <w:rsid w:val="00B96A94"/>
    <w:rsid w:val="00B96C09"/>
    <w:rsid w:val="00B96C51"/>
    <w:rsid w:val="00B96CB4"/>
    <w:rsid w:val="00B96CD0"/>
    <w:rsid w:val="00B96DAF"/>
    <w:rsid w:val="00B96E86"/>
    <w:rsid w:val="00B96EAD"/>
    <w:rsid w:val="00B96F1A"/>
    <w:rsid w:val="00B96F4A"/>
    <w:rsid w:val="00B96F86"/>
    <w:rsid w:val="00B96FE8"/>
    <w:rsid w:val="00B97017"/>
    <w:rsid w:val="00B9706B"/>
    <w:rsid w:val="00B97099"/>
    <w:rsid w:val="00B970C0"/>
    <w:rsid w:val="00B970C6"/>
    <w:rsid w:val="00B97219"/>
    <w:rsid w:val="00B9729D"/>
    <w:rsid w:val="00B972A1"/>
    <w:rsid w:val="00B972AA"/>
    <w:rsid w:val="00B9732E"/>
    <w:rsid w:val="00B9743D"/>
    <w:rsid w:val="00B974D3"/>
    <w:rsid w:val="00B9753B"/>
    <w:rsid w:val="00B975EB"/>
    <w:rsid w:val="00B97698"/>
    <w:rsid w:val="00B976A8"/>
    <w:rsid w:val="00B976EB"/>
    <w:rsid w:val="00B9772F"/>
    <w:rsid w:val="00B9777A"/>
    <w:rsid w:val="00B977BF"/>
    <w:rsid w:val="00B977E7"/>
    <w:rsid w:val="00B97842"/>
    <w:rsid w:val="00B978CF"/>
    <w:rsid w:val="00B9796F"/>
    <w:rsid w:val="00B979B2"/>
    <w:rsid w:val="00B97A14"/>
    <w:rsid w:val="00B97A26"/>
    <w:rsid w:val="00B97B20"/>
    <w:rsid w:val="00B97B7E"/>
    <w:rsid w:val="00B97C19"/>
    <w:rsid w:val="00B97C21"/>
    <w:rsid w:val="00B97C77"/>
    <w:rsid w:val="00B97C9A"/>
    <w:rsid w:val="00B97D66"/>
    <w:rsid w:val="00B97F00"/>
    <w:rsid w:val="00B97F58"/>
    <w:rsid w:val="00B97F9C"/>
    <w:rsid w:val="00B97FBA"/>
    <w:rsid w:val="00B97FF5"/>
    <w:rsid w:val="00BA0048"/>
    <w:rsid w:val="00BA0074"/>
    <w:rsid w:val="00BA0091"/>
    <w:rsid w:val="00BA0092"/>
    <w:rsid w:val="00BA011A"/>
    <w:rsid w:val="00BA019D"/>
    <w:rsid w:val="00BA024B"/>
    <w:rsid w:val="00BA0266"/>
    <w:rsid w:val="00BA026F"/>
    <w:rsid w:val="00BA0286"/>
    <w:rsid w:val="00BA02B8"/>
    <w:rsid w:val="00BA02DB"/>
    <w:rsid w:val="00BA0360"/>
    <w:rsid w:val="00BA0375"/>
    <w:rsid w:val="00BA039B"/>
    <w:rsid w:val="00BA0423"/>
    <w:rsid w:val="00BA05FE"/>
    <w:rsid w:val="00BA06A6"/>
    <w:rsid w:val="00BA06AA"/>
    <w:rsid w:val="00BA06C6"/>
    <w:rsid w:val="00BA0710"/>
    <w:rsid w:val="00BA078E"/>
    <w:rsid w:val="00BA0850"/>
    <w:rsid w:val="00BA08C3"/>
    <w:rsid w:val="00BA09B3"/>
    <w:rsid w:val="00BA0A0E"/>
    <w:rsid w:val="00BA0A4C"/>
    <w:rsid w:val="00BA0AD2"/>
    <w:rsid w:val="00BA0AF2"/>
    <w:rsid w:val="00BA0B17"/>
    <w:rsid w:val="00BA0B22"/>
    <w:rsid w:val="00BA0B4C"/>
    <w:rsid w:val="00BA0C01"/>
    <w:rsid w:val="00BA0CC8"/>
    <w:rsid w:val="00BA0D63"/>
    <w:rsid w:val="00BA0E9A"/>
    <w:rsid w:val="00BA0F11"/>
    <w:rsid w:val="00BA1052"/>
    <w:rsid w:val="00BA10B6"/>
    <w:rsid w:val="00BA118F"/>
    <w:rsid w:val="00BA11E3"/>
    <w:rsid w:val="00BA1221"/>
    <w:rsid w:val="00BA128E"/>
    <w:rsid w:val="00BA12B0"/>
    <w:rsid w:val="00BA12B2"/>
    <w:rsid w:val="00BA1307"/>
    <w:rsid w:val="00BA131C"/>
    <w:rsid w:val="00BA1388"/>
    <w:rsid w:val="00BA13F9"/>
    <w:rsid w:val="00BA148C"/>
    <w:rsid w:val="00BA14A0"/>
    <w:rsid w:val="00BA14B6"/>
    <w:rsid w:val="00BA14BF"/>
    <w:rsid w:val="00BA157E"/>
    <w:rsid w:val="00BA15F3"/>
    <w:rsid w:val="00BA1611"/>
    <w:rsid w:val="00BA1656"/>
    <w:rsid w:val="00BA16DE"/>
    <w:rsid w:val="00BA1876"/>
    <w:rsid w:val="00BA18F4"/>
    <w:rsid w:val="00BA194A"/>
    <w:rsid w:val="00BA195F"/>
    <w:rsid w:val="00BA1A2B"/>
    <w:rsid w:val="00BA1A54"/>
    <w:rsid w:val="00BA1AC3"/>
    <w:rsid w:val="00BA1B1C"/>
    <w:rsid w:val="00BA1B73"/>
    <w:rsid w:val="00BA1B91"/>
    <w:rsid w:val="00BA1BDB"/>
    <w:rsid w:val="00BA1CB0"/>
    <w:rsid w:val="00BA1CC1"/>
    <w:rsid w:val="00BA1DAC"/>
    <w:rsid w:val="00BA1EA3"/>
    <w:rsid w:val="00BA1FB0"/>
    <w:rsid w:val="00BA1FDB"/>
    <w:rsid w:val="00BA206B"/>
    <w:rsid w:val="00BA20D8"/>
    <w:rsid w:val="00BA20E0"/>
    <w:rsid w:val="00BA20FA"/>
    <w:rsid w:val="00BA210F"/>
    <w:rsid w:val="00BA223A"/>
    <w:rsid w:val="00BA224E"/>
    <w:rsid w:val="00BA22F1"/>
    <w:rsid w:val="00BA22F9"/>
    <w:rsid w:val="00BA234F"/>
    <w:rsid w:val="00BA23DA"/>
    <w:rsid w:val="00BA23E2"/>
    <w:rsid w:val="00BA241A"/>
    <w:rsid w:val="00BA2457"/>
    <w:rsid w:val="00BA2514"/>
    <w:rsid w:val="00BA25C6"/>
    <w:rsid w:val="00BA25F6"/>
    <w:rsid w:val="00BA2623"/>
    <w:rsid w:val="00BA262F"/>
    <w:rsid w:val="00BA26A8"/>
    <w:rsid w:val="00BA26CC"/>
    <w:rsid w:val="00BA26E1"/>
    <w:rsid w:val="00BA2737"/>
    <w:rsid w:val="00BA2741"/>
    <w:rsid w:val="00BA2748"/>
    <w:rsid w:val="00BA2764"/>
    <w:rsid w:val="00BA27AF"/>
    <w:rsid w:val="00BA2833"/>
    <w:rsid w:val="00BA2852"/>
    <w:rsid w:val="00BA2875"/>
    <w:rsid w:val="00BA289E"/>
    <w:rsid w:val="00BA28EA"/>
    <w:rsid w:val="00BA2915"/>
    <w:rsid w:val="00BA2B67"/>
    <w:rsid w:val="00BA2B91"/>
    <w:rsid w:val="00BA2BE8"/>
    <w:rsid w:val="00BA2BF5"/>
    <w:rsid w:val="00BA2CAA"/>
    <w:rsid w:val="00BA2CE2"/>
    <w:rsid w:val="00BA2D1A"/>
    <w:rsid w:val="00BA2D4C"/>
    <w:rsid w:val="00BA2D59"/>
    <w:rsid w:val="00BA2DC8"/>
    <w:rsid w:val="00BA2E36"/>
    <w:rsid w:val="00BA2E57"/>
    <w:rsid w:val="00BA2E9C"/>
    <w:rsid w:val="00BA2EA0"/>
    <w:rsid w:val="00BA2F50"/>
    <w:rsid w:val="00BA301A"/>
    <w:rsid w:val="00BA3121"/>
    <w:rsid w:val="00BA3132"/>
    <w:rsid w:val="00BA318B"/>
    <w:rsid w:val="00BA32FF"/>
    <w:rsid w:val="00BA3304"/>
    <w:rsid w:val="00BA3355"/>
    <w:rsid w:val="00BA3382"/>
    <w:rsid w:val="00BA33F3"/>
    <w:rsid w:val="00BA342B"/>
    <w:rsid w:val="00BA343C"/>
    <w:rsid w:val="00BA34B9"/>
    <w:rsid w:val="00BA356F"/>
    <w:rsid w:val="00BA3606"/>
    <w:rsid w:val="00BA3661"/>
    <w:rsid w:val="00BA36A8"/>
    <w:rsid w:val="00BA36CE"/>
    <w:rsid w:val="00BA37AA"/>
    <w:rsid w:val="00BA37F6"/>
    <w:rsid w:val="00BA37F9"/>
    <w:rsid w:val="00BA38F6"/>
    <w:rsid w:val="00BA393C"/>
    <w:rsid w:val="00BA3959"/>
    <w:rsid w:val="00BA3A0E"/>
    <w:rsid w:val="00BA3A4C"/>
    <w:rsid w:val="00BA3AAF"/>
    <w:rsid w:val="00BA3B50"/>
    <w:rsid w:val="00BA3C0A"/>
    <w:rsid w:val="00BA3C1F"/>
    <w:rsid w:val="00BA3C60"/>
    <w:rsid w:val="00BA3C7A"/>
    <w:rsid w:val="00BA3D1A"/>
    <w:rsid w:val="00BA3D48"/>
    <w:rsid w:val="00BA3DAA"/>
    <w:rsid w:val="00BA3DF0"/>
    <w:rsid w:val="00BA3DFB"/>
    <w:rsid w:val="00BA3E37"/>
    <w:rsid w:val="00BA3E4F"/>
    <w:rsid w:val="00BA3F7E"/>
    <w:rsid w:val="00BA405E"/>
    <w:rsid w:val="00BA41D8"/>
    <w:rsid w:val="00BA41EC"/>
    <w:rsid w:val="00BA42F9"/>
    <w:rsid w:val="00BA430C"/>
    <w:rsid w:val="00BA43AC"/>
    <w:rsid w:val="00BA43F3"/>
    <w:rsid w:val="00BA4428"/>
    <w:rsid w:val="00BA4468"/>
    <w:rsid w:val="00BA44AC"/>
    <w:rsid w:val="00BA453C"/>
    <w:rsid w:val="00BA4701"/>
    <w:rsid w:val="00BA47D0"/>
    <w:rsid w:val="00BA49AD"/>
    <w:rsid w:val="00BA4A1B"/>
    <w:rsid w:val="00BA4A8C"/>
    <w:rsid w:val="00BA4AB8"/>
    <w:rsid w:val="00BA4AEB"/>
    <w:rsid w:val="00BA4B00"/>
    <w:rsid w:val="00BA4BBC"/>
    <w:rsid w:val="00BA4BF1"/>
    <w:rsid w:val="00BA4C1C"/>
    <w:rsid w:val="00BA4C40"/>
    <w:rsid w:val="00BA4D05"/>
    <w:rsid w:val="00BA4D07"/>
    <w:rsid w:val="00BA4E94"/>
    <w:rsid w:val="00BA4EB2"/>
    <w:rsid w:val="00BA4F49"/>
    <w:rsid w:val="00BA4F54"/>
    <w:rsid w:val="00BA4FE2"/>
    <w:rsid w:val="00BA50E6"/>
    <w:rsid w:val="00BA510B"/>
    <w:rsid w:val="00BA5140"/>
    <w:rsid w:val="00BA5159"/>
    <w:rsid w:val="00BA51D7"/>
    <w:rsid w:val="00BA5264"/>
    <w:rsid w:val="00BA5281"/>
    <w:rsid w:val="00BA5297"/>
    <w:rsid w:val="00BA53CB"/>
    <w:rsid w:val="00BA5472"/>
    <w:rsid w:val="00BA549E"/>
    <w:rsid w:val="00BA54AF"/>
    <w:rsid w:val="00BA54E1"/>
    <w:rsid w:val="00BA551C"/>
    <w:rsid w:val="00BA55AC"/>
    <w:rsid w:val="00BA5645"/>
    <w:rsid w:val="00BA5673"/>
    <w:rsid w:val="00BA56AB"/>
    <w:rsid w:val="00BA572D"/>
    <w:rsid w:val="00BA5978"/>
    <w:rsid w:val="00BA59CF"/>
    <w:rsid w:val="00BA5AD9"/>
    <w:rsid w:val="00BA5B88"/>
    <w:rsid w:val="00BA5BF1"/>
    <w:rsid w:val="00BA5C55"/>
    <w:rsid w:val="00BA5CA5"/>
    <w:rsid w:val="00BA5D0D"/>
    <w:rsid w:val="00BA5E2D"/>
    <w:rsid w:val="00BA5FBD"/>
    <w:rsid w:val="00BA5FC9"/>
    <w:rsid w:val="00BA603F"/>
    <w:rsid w:val="00BA6047"/>
    <w:rsid w:val="00BA6048"/>
    <w:rsid w:val="00BA606F"/>
    <w:rsid w:val="00BA610C"/>
    <w:rsid w:val="00BA611F"/>
    <w:rsid w:val="00BA61E6"/>
    <w:rsid w:val="00BA62AB"/>
    <w:rsid w:val="00BA62B6"/>
    <w:rsid w:val="00BA6340"/>
    <w:rsid w:val="00BA6346"/>
    <w:rsid w:val="00BA639C"/>
    <w:rsid w:val="00BA655F"/>
    <w:rsid w:val="00BA6624"/>
    <w:rsid w:val="00BA665C"/>
    <w:rsid w:val="00BA665D"/>
    <w:rsid w:val="00BA66F8"/>
    <w:rsid w:val="00BA68B3"/>
    <w:rsid w:val="00BA68EA"/>
    <w:rsid w:val="00BA68FC"/>
    <w:rsid w:val="00BA6924"/>
    <w:rsid w:val="00BA6944"/>
    <w:rsid w:val="00BA6958"/>
    <w:rsid w:val="00BA6A15"/>
    <w:rsid w:val="00BA6A4C"/>
    <w:rsid w:val="00BA6B50"/>
    <w:rsid w:val="00BA6B9D"/>
    <w:rsid w:val="00BA6BDE"/>
    <w:rsid w:val="00BA6C47"/>
    <w:rsid w:val="00BA6C51"/>
    <w:rsid w:val="00BA6CD6"/>
    <w:rsid w:val="00BA6D11"/>
    <w:rsid w:val="00BA6D8C"/>
    <w:rsid w:val="00BA6E56"/>
    <w:rsid w:val="00BA6E72"/>
    <w:rsid w:val="00BA6E9F"/>
    <w:rsid w:val="00BA6F29"/>
    <w:rsid w:val="00BA6F2C"/>
    <w:rsid w:val="00BA6F40"/>
    <w:rsid w:val="00BA6FA3"/>
    <w:rsid w:val="00BA6FE1"/>
    <w:rsid w:val="00BA700E"/>
    <w:rsid w:val="00BA7027"/>
    <w:rsid w:val="00BA70B1"/>
    <w:rsid w:val="00BA70D2"/>
    <w:rsid w:val="00BA7116"/>
    <w:rsid w:val="00BA7157"/>
    <w:rsid w:val="00BA717C"/>
    <w:rsid w:val="00BA718E"/>
    <w:rsid w:val="00BA724A"/>
    <w:rsid w:val="00BA7293"/>
    <w:rsid w:val="00BA7374"/>
    <w:rsid w:val="00BA74A9"/>
    <w:rsid w:val="00BA74D8"/>
    <w:rsid w:val="00BA7543"/>
    <w:rsid w:val="00BA767B"/>
    <w:rsid w:val="00BA768E"/>
    <w:rsid w:val="00BA76AE"/>
    <w:rsid w:val="00BA76B6"/>
    <w:rsid w:val="00BA76D1"/>
    <w:rsid w:val="00BA7792"/>
    <w:rsid w:val="00BA7830"/>
    <w:rsid w:val="00BA7967"/>
    <w:rsid w:val="00BA7975"/>
    <w:rsid w:val="00BA7980"/>
    <w:rsid w:val="00BA7A7F"/>
    <w:rsid w:val="00BA7A88"/>
    <w:rsid w:val="00BA7C0C"/>
    <w:rsid w:val="00BA7C29"/>
    <w:rsid w:val="00BA7C62"/>
    <w:rsid w:val="00BA7CBD"/>
    <w:rsid w:val="00BA7D12"/>
    <w:rsid w:val="00BA7D23"/>
    <w:rsid w:val="00BA7D63"/>
    <w:rsid w:val="00BA7E1A"/>
    <w:rsid w:val="00BA7E21"/>
    <w:rsid w:val="00BA7E68"/>
    <w:rsid w:val="00BA7E92"/>
    <w:rsid w:val="00BA7EEE"/>
    <w:rsid w:val="00BA7F17"/>
    <w:rsid w:val="00BA7FC8"/>
    <w:rsid w:val="00BA7FCB"/>
    <w:rsid w:val="00BA7FF4"/>
    <w:rsid w:val="00BAC9A6"/>
    <w:rsid w:val="00BB0059"/>
    <w:rsid w:val="00BB017F"/>
    <w:rsid w:val="00BB0208"/>
    <w:rsid w:val="00BB0278"/>
    <w:rsid w:val="00BB02E8"/>
    <w:rsid w:val="00BB042E"/>
    <w:rsid w:val="00BB044E"/>
    <w:rsid w:val="00BB0499"/>
    <w:rsid w:val="00BB04B7"/>
    <w:rsid w:val="00BB05BB"/>
    <w:rsid w:val="00BB0605"/>
    <w:rsid w:val="00BB0660"/>
    <w:rsid w:val="00BB06A2"/>
    <w:rsid w:val="00BB07AD"/>
    <w:rsid w:val="00BB07DD"/>
    <w:rsid w:val="00BB0912"/>
    <w:rsid w:val="00BB098F"/>
    <w:rsid w:val="00BB09F5"/>
    <w:rsid w:val="00BB0A97"/>
    <w:rsid w:val="00BB0B57"/>
    <w:rsid w:val="00BB0C63"/>
    <w:rsid w:val="00BB0C6D"/>
    <w:rsid w:val="00BB0C70"/>
    <w:rsid w:val="00BB0D82"/>
    <w:rsid w:val="00BB0D88"/>
    <w:rsid w:val="00BB0E91"/>
    <w:rsid w:val="00BB1089"/>
    <w:rsid w:val="00BB1131"/>
    <w:rsid w:val="00BB1172"/>
    <w:rsid w:val="00BB11E2"/>
    <w:rsid w:val="00BB11FD"/>
    <w:rsid w:val="00BB121E"/>
    <w:rsid w:val="00BB1297"/>
    <w:rsid w:val="00BB13B0"/>
    <w:rsid w:val="00BB13DE"/>
    <w:rsid w:val="00BB13E1"/>
    <w:rsid w:val="00BB145A"/>
    <w:rsid w:val="00BB14AE"/>
    <w:rsid w:val="00BB14D2"/>
    <w:rsid w:val="00BB156F"/>
    <w:rsid w:val="00BB1596"/>
    <w:rsid w:val="00BB15C7"/>
    <w:rsid w:val="00BB164B"/>
    <w:rsid w:val="00BB1658"/>
    <w:rsid w:val="00BB1662"/>
    <w:rsid w:val="00BB16B5"/>
    <w:rsid w:val="00BB16F0"/>
    <w:rsid w:val="00BB179A"/>
    <w:rsid w:val="00BB17F1"/>
    <w:rsid w:val="00BB188F"/>
    <w:rsid w:val="00BB18BF"/>
    <w:rsid w:val="00BB18DA"/>
    <w:rsid w:val="00BB1918"/>
    <w:rsid w:val="00BB1929"/>
    <w:rsid w:val="00BB1988"/>
    <w:rsid w:val="00BB1A86"/>
    <w:rsid w:val="00BB1A87"/>
    <w:rsid w:val="00BB1AA2"/>
    <w:rsid w:val="00BB1AD7"/>
    <w:rsid w:val="00BB1AE1"/>
    <w:rsid w:val="00BB1AFD"/>
    <w:rsid w:val="00BB1B0A"/>
    <w:rsid w:val="00BB1B5E"/>
    <w:rsid w:val="00BB1B99"/>
    <w:rsid w:val="00BB1BEC"/>
    <w:rsid w:val="00BB1D13"/>
    <w:rsid w:val="00BB1E01"/>
    <w:rsid w:val="00BB1E02"/>
    <w:rsid w:val="00BB1EE5"/>
    <w:rsid w:val="00BB1EEA"/>
    <w:rsid w:val="00BB2025"/>
    <w:rsid w:val="00BB20BD"/>
    <w:rsid w:val="00BB20DC"/>
    <w:rsid w:val="00BB2114"/>
    <w:rsid w:val="00BB21BD"/>
    <w:rsid w:val="00BB21C0"/>
    <w:rsid w:val="00BB225B"/>
    <w:rsid w:val="00BB2284"/>
    <w:rsid w:val="00BB22F8"/>
    <w:rsid w:val="00BB2447"/>
    <w:rsid w:val="00BB24DD"/>
    <w:rsid w:val="00BB2611"/>
    <w:rsid w:val="00BB261F"/>
    <w:rsid w:val="00BB265A"/>
    <w:rsid w:val="00BB274C"/>
    <w:rsid w:val="00BB2847"/>
    <w:rsid w:val="00BB28E0"/>
    <w:rsid w:val="00BB2948"/>
    <w:rsid w:val="00BB2A91"/>
    <w:rsid w:val="00BB2C69"/>
    <w:rsid w:val="00BB2CD0"/>
    <w:rsid w:val="00BB2D53"/>
    <w:rsid w:val="00BB2D93"/>
    <w:rsid w:val="00BB2DBF"/>
    <w:rsid w:val="00BB2DC4"/>
    <w:rsid w:val="00BB2E63"/>
    <w:rsid w:val="00BB2F09"/>
    <w:rsid w:val="00BB2F32"/>
    <w:rsid w:val="00BB2F7D"/>
    <w:rsid w:val="00BB2F8E"/>
    <w:rsid w:val="00BB2FB3"/>
    <w:rsid w:val="00BB2FD3"/>
    <w:rsid w:val="00BB3010"/>
    <w:rsid w:val="00BB30B9"/>
    <w:rsid w:val="00BB3103"/>
    <w:rsid w:val="00BB311E"/>
    <w:rsid w:val="00BB3263"/>
    <w:rsid w:val="00BB32D5"/>
    <w:rsid w:val="00BB32DA"/>
    <w:rsid w:val="00BB3324"/>
    <w:rsid w:val="00BB339B"/>
    <w:rsid w:val="00BB3470"/>
    <w:rsid w:val="00BB3573"/>
    <w:rsid w:val="00BB35D2"/>
    <w:rsid w:val="00BB3670"/>
    <w:rsid w:val="00BB370B"/>
    <w:rsid w:val="00BB3724"/>
    <w:rsid w:val="00BB3752"/>
    <w:rsid w:val="00BB37B9"/>
    <w:rsid w:val="00BB38B7"/>
    <w:rsid w:val="00BB393E"/>
    <w:rsid w:val="00BB39F4"/>
    <w:rsid w:val="00BB3A9E"/>
    <w:rsid w:val="00BB3AAF"/>
    <w:rsid w:val="00BB3B85"/>
    <w:rsid w:val="00BB3BE0"/>
    <w:rsid w:val="00BB3C64"/>
    <w:rsid w:val="00BB3C87"/>
    <w:rsid w:val="00BB3CA2"/>
    <w:rsid w:val="00BB3D62"/>
    <w:rsid w:val="00BB3DD2"/>
    <w:rsid w:val="00BB3E5A"/>
    <w:rsid w:val="00BB3E73"/>
    <w:rsid w:val="00BB3F32"/>
    <w:rsid w:val="00BB3F72"/>
    <w:rsid w:val="00BB4047"/>
    <w:rsid w:val="00BB41AB"/>
    <w:rsid w:val="00BB4215"/>
    <w:rsid w:val="00BB4270"/>
    <w:rsid w:val="00BB42C1"/>
    <w:rsid w:val="00BB4356"/>
    <w:rsid w:val="00BB4369"/>
    <w:rsid w:val="00BB43C9"/>
    <w:rsid w:val="00BB43FC"/>
    <w:rsid w:val="00BB445C"/>
    <w:rsid w:val="00BB449A"/>
    <w:rsid w:val="00BB44A3"/>
    <w:rsid w:val="00BB456C"/>
    <w:rsid w:val="00BB45A9"/>
    <w:rsid w:val="00BB45AF"/>
    <w:rsid w:val="00BB45D8"/>
    <w:rsid w:val="00BB4638"/>
    <w:rsid w:val="00BB4684"/>
    <w:rsid w:val="00BB475A"/>
    <w:rsid w:val="00BB478B"/>
    <w:rsid w:val="00BB4845"/>
    <w:rsid w:val="00BB488E"/>
    <w:rsid w:val="00BB48FC"/>
    <w:rsid w:val="00BB4969"/>
    <w:rsid w:val="00BB49E3"/>
    <w:rsid w:val="00BB4B7E"/>
    <w:rsid w:val="00BB4BEB"/>
    <w:rsid w:val="00BB4BF8"/>
    <w:rsid w:val="00BB4C49"/>
    <w:rsid w:val="00BB4C7A"/>
    <w:rsid w:val="00BB4D52"/>
    <w:rsid w:val="00BB4E33"/>
    <w:rsid w:val="00BB4E4E"/>
    <w:rsid w:val="00BB4F5D"/>
    <w:rsid w:val="00BB4FD7"/>
    <w:rsid w:val="00BB4FF1"/>
    <w:rsid w:val="00BB5031"/>
    <w:rsid w:val="00BB503C"/>
    <w:rsid w:val="00BB5119"/>
    <w:rsid w:val="00BB5164"/>
    <w:rsid w:val="00BB51DB"/>
    <w:rsid w:val="00BB526D"/>
    <w:rsid w:val="00BB5356"/>
    <w:rsid w:val="00BB5391"/>
    <w:rsid w:val="00BB53F4"/>
    <w:rsid w:val="00BB542C"/>
    <w:rsid w:val="00BB5528"/>
    <w:rsid w:val="00BB55B8"/>
    <w:rsid w:val="00BB55CB"/>
    <w:rsid w:val="00BB5831"/>
    <w:rsid w:val="00BB5833"/>
    <w:rsid w:val="00BB587A"/>
    <w:rsid w:val="00BB5908"/>
    <w:rsid w:val="00BB5983"/>
    <w:rsid w:val="00BB59A5"/>
    <w:rsid w:val="00BB59FE"/>
    <w:rsid w:val="00BB5A2E"/>
    <w:rsid w:val="00BB5A4F"/>
    <w:rsid w:val="00BB5A64"/>
    <w:rsid w:val="00BB5B59"/>
    <w:rsid w:val="00BB5C95"/>
    <w:rsid w:val="00BB5CA0"/>
    <w:rsid w:val="00BB5D26"/>
    <w:rsid w:val="00BB5D63"/>
    <w:rsid w:val="00BB5D85"/>
    <w:rsid w:val="00BB5EAB"/>
    <w:rsid w:val="00BB5F58"/>
    <w:rsid w:val="00BB5F86"/>
    <w:rsid w:val="00BB5FE3"/>
    <w:rsid w:val="00BB6043"/>
    <w:rsid w:val="00BB6060"/>
    <w:rsid w:val="00BB615D"/>
    <w:rsid w:val="00BB6225"/>
    <w:rsid w:val="00BB6303"/>
    <w:rsid w:val="00BB63B0"/>
    <w:rsid w:val="00BB63C0"/>
    <w:rsid w:val="00BB641A"/>
    <w:rsid w:val="00BB6420"/>
    <w:rsid w:val="00BB64C4"/>
    <w:rsid w:val="00BB64D5"/>
    <w:rsid w:val="00BB654D"/>
    <w:rsid w:val="00BB65FC"/>
    <w:rsid w:val="00BB66B2"/>
    <w:rsid w:val="00BB67F9"/>
    <w:rsid w:val="00BB68A2"/>
    <w:rsid w:val="00BB68FD"/>
    <w:rsid w:val="00BB6935"/>
    <w:rsid w:val="00BB6971"/>
    <w:rsid w:val="00BB69CC"/>
    <w:rsid w:val="00BB69FF"/>
    <w:rsid w:val="00BB6A88"/>
    <w:rsid w:val="00BB6C21"/>
    <w:rsid w:val="00BB6C62"/>
    <w:rsid w:val="00BB6D26"/>
    <w:rsid w:val="00BB6D54"/>
    <w:rsid w:val="00BB6D79"/>
    <w:rsid w:val="00BB6E1F"/>
    <w:rsid w:val="00BB6E65"/>
    <w:rsid w:val="00BB6E67"/>
    <w:rsid w:val="00BB6E93"/>
    <w:rsid w:val="00BB6EE3"/>
    <w:rsid w:val="00BB6F02"/>
    <w:rsid w:val="00BB6F37"/>
    <w:rsid w:val="00BB6F6C"/>
    <w:rsid w:val="00BB6FE5"/>
    <w:rsid w:val="00BB7012"/>
    <w:rsid w:val="00BB705E"/>
    <w:rsid w:val="00BB7071"/>
    <w:rsid w:val="00BB70D1"/>
    <w:rsid w:val="00BB70EE"/>
    <w:rsid w:val="00BB71B6"/>
    <w:rsid w:val="00BB71EE"/>
    <w:rsid w:val="00BB721F"/>
    <w:rsid w:val="00BB7230"/>
    <w:rsid w:val="00BB7298"/>
    <w:rsid w:val="00BB7367"/>
    <w:rsid w:val="00BB7373"/>
    <w:rsid w:val="00BB739B"/>
    <w:rsid w:val="00BB73A6"/>
    <w:rsid w:val="00BB73D0"/>
    <w:rsid w:val="00BB7442"/>
    <w:rsid w:val="00BB74AC"/>
    <w:rsid w:val="00BB74E0"/>
    <w:rsid w:val="00BB751C"/>
    <w:rsid w:val="00BB754A"/>
    <w:rsid w:val="00BB755B"/>
    <w:rsid w:val="00BB75B4"/>
    <w:rsid w:val="00BB764F"/>
    <w:rsid w:val="00BB7651"/>
    <w:rsid w:val="00BB7653"/>
    <w:rsid w:val="00BB766A"/>
    <w:rsid w:val="00BB768B"/>
    <w:rsid w:val="00BB76F1"/>
    <w:rsid w:val="00BB7700"/>
    <w:rsid w:val="00BB778E"/>
    <w:rsid w:val="00BB77B5"/>
    <w:rsid w:val="00BB77F1"/>
    <w:rsid w:val="00BB7862"/>
    <w:rsid w:val="00BB78FC"/>
    <w:rsid w:val="00BB7935"/>
    <w:rsid w:val="00BB7983"/>
    <w:rsid w:val="00BB79AC"/>
    <w:rsid w:val="00BB79B7"/>
    <w:rsid w:val="00BB79C0"/>
    <w:rsid w:val="00BB79D6"/>
    <w:rsid w:val="00BB7A13"/>
    <w:rsid w:val="00BB7A43"/>
    <w:rsid w:val="00BB7A53"/>
    <w:rsid w:val="00BB7ABC"/>
    <w:rsid w:val="00BB7C3A"/>
    <w:rsid w:val="00BB7C4C"/>
    <w:rsid w:val="00BB7C5B"/>
    <w:rsid w:val="00BB7C5F"/>
    <w:rsid w:val="00BB7DE5"/>
    <w:rsid w:val="00BB7E6D"/>
    <w:rsid w:val="00BB7E70"/>
    <w:rsid w:val="00BB7F53"/>
    <w:rsid w:val="00BB7F89"/>
    <w:rsid w:val="00BC00BB"/>
    <w:rsid w:val="00BC01A2"/>
    <w:rsid w:val="00BC0259"/>
    <w:rsid w:val="00BC031B"/>
    <w:rsid w:val="00BC03D7"/>
    <w:rsid w:val="00BC0402"/>
    <w:rsid w:val="00BC0535"/>
    <w:rsid w:val="00BC0551"/>
    <w:rsid w:val="00BC05AD"/>
    <w:rsid w:val="00BC05B7"/>
    <w:rsid w:val="00BC05DF"/>
    <w:rsid w:val="00BC05ED"/>
    <w:rsid w:val="00BC05FA"/>
    <w:rsid w:val="00BC0649"/>
    <w:rsid w:val="00BC0679"/>
    <w:rsid w:val="00BC094D"/>
    <w:rsid w:val="00BC0953"/>
    <w:rsid w:val="00BC09D0"/>
    <w:rsid w:val="00BC0A83"/>
    <w:rsid w:val="00BC0A8A"/>
    <w:rsid w:val="00BC0A8D"/>
    <w:rsid w:val="00BC0B1C"/>
    <w:rsid w:val="00BC0CDC"/>
    <w:rsid w:val="00BC0D35"/>
    <w:rsid w:val="00BC0DAA"/>
    <w:rsid w:val="00BC0E01"/>
    <w:rsid w:val="00BC0E57"/>
    <w:rsid w:val="00BC0F61"/>
    <w:rsid w:val="00BC0FC4"/>
    <w:rsid w:val="00BC110C"/>
    <w:rsid w:val="00BC1122"/>
    <w:rsid w:val="00BC1123"/>
    <w:rsid w:val="00BC1196"/>
    <w:rsid w:val="00BC11C3"/>
    <w:rsid w:val="00BC12DB"/>
    <w:rsid w:val="00BC13CB"/>
    <w:rsid w:val="00BC13F4"/>
    <w:rsid w:val="00BC146C"/>
    <w:rsid w:val="00BC1513"/>
    <w:rsid w:val="00BC158B"/>
    <w:rsid w:val="00BC1598"/>
    <w:rsid w:val="00BC1695"/>
    <w:rsid w:val="00BC16E6"/>
    <w:rsid w:val="00BC175C"/>
    <w:rsid w:val="00BC176A"/>
    <w:rsid w:val="00BC17FC"/>
    <w:rsid w:val="00BC1888"/>
    <w:rsid w:val="00BC18B3"/>
    <w:rsid w:val="00BC18D0"/>
    <w:rsid w:val="00BC1915"/>
    <w:rsid w:val="00BC19DB"/>
    <w:rsid w:val="00BC19F0"/>
    <w:rsid w:val="00BC1A9F"/>
    <w:rsid w:val="00BC1AAC"/>
    <w:rsid w:val="00BC1AB8"/>
    <w:rsid w:val="00BC1B00"/>
    <w:rsid w:val="00BC1B47"/>
    <w:rsid w:val="00BC1BED"/>
    <w:rsid w:val="00BC1C1A"/>
    <w:rsid w:val="00BC1C4C"/>
    <w:rsid w:val="00BC1CEE"/>
    <w:rsid w:val="00BC1D6D"/>
    <w:rsid w:val="00BC1D72"/>
    <w:rsid w:val="00BC1DD3"/>
    <w:rsid w:val="00BC1DE6"/>
    <w:rsid w:val="00BC1E50"/>
    <w:rsid w:val="00BC1EBF"/>
    <w:rsid w:val="00BC1EE4"/>
    <w:rsid w:val="00BC1EF2"/>
    <w:rsid w:val="00BC1F07"/>
    <w:rsid w:val="00BC1F65"/>
    <w:rsid w:val="00BC1FEA"/>
    <w:rsid w:val="00BC206B"/>
    <w:rsid w:val="00BC209C"/>
    <w:rsid w:val="00BC2158"/>
    <w:rsid w:val="00BC21C7"/>
    <w:rsid w:val="00BC2203"/>
    <w:rsid w:val="00BC2351"/>
    <w:rsid w:val="00BC2408"/>
    <w:rsid w:val="00BC2550"/>
    <w:rsid w:val="00BC2580"/>
    <w:rsid w:val="00BC2623"/>
    <w:rsid w:val="00BC26A6"/>
    <w:rsid w:val="00BC283A"/>
    <w:rsid w:val="00BC2863"/>
    <w:rsid w:val="00BC28F9"/>
    <w:rsid w:val="00BC2942"/>
    <w:rsid w:val="00BC29A3"/>
    <w:rsid w:val="00BC29BE"/>
    <w:rsid w:val="00BC29E0"/>
    <w:rsid w:val="00BC2A88"/>
    <w:rsid w:val="00BC2B26"/>
    <w:rsid w:val="00BC2B38"/>
    <w:rsid w:val="00BC2B54"/>
    <w:rsid w:val="00BC2B71"/>
    <w:rsid w:val="00BC2B85"/>
    <w:rsid w:val="00BC2C13"/>
    <w:rsid w:val="00BC2C32"/>
    <w:rsid w:val="00BC2C3D"/>
    <w:rsid w:val="00BC2C5B"/>
    <w:rsid w:val="00BC2C9B"/>
    <w:rsid w:val="00BC2CB8"/>
    <w:rsid w:val="00BC2CC6"/>
    <w:rsid w:val="00BC2CCD"/>
    <w:rsid w:val="00BC2CD7"/>
    <w:rsid w:val="00BC2CDC"/>
    <w:rsid w:val="00BC2E34"/>
    <w:rsid w:val="00BC2ED9"/>
    <w:rsid w:val="00BC2FB0"/>
    <w:rsid w:val="00BC2FF2"/>
    <w:rsid w:val="00BC2FFD"/>
    <w:rsid w:val="00BC3006"/>
    <w:rsid w:val="00BC3019"/>
    <w:rsid w:val="00BC30A4"/>
    <w:rsid w:val="00BC30B7"/>
    <w:rsid w:val="00BC31A2"/>
    <w:rsid w:val="00BC3217"/>
    <w:rsid w:val="00BC3300"/>
    <w:rsid w:val="00BC333A"/>
    <w:rsid w:val="00BC3378"/>
    <w:rsid w:val="00BC3402"/>
    <w:rsid w:val="00BC347C"/>
    <w:rsid w:val="00BC34CA"/>
    <w:rsid w:val="00BC34EF"/>
    <w:rsid w:val="00BC3517"/>
    <w:rsid w:val="00BC35D6"/>
    <w:rsid w:val="00BC363A"/>
    <w:rsid w:val="00BC36AF"/>
    <w:rsid w:val="00BC36EE"/>
    <w:rsid w:val="00BC3842"/>
    <w:rsid w:val="00BC3849"/>
    <w:rsid w:val="00BC395B"/>
    <w:rsid w:val="00BC39DE"/>
    <w:rsid w:val="00BC39E2"/>
    <w:rsid w:val="00BC39E4"/>
    <w:rsid w:val="00BC3A0E"/>
    <w:rsid w:val="00BC3A5D"/>
    <w:rsid w:val="00BC3B48"/>
    <w:rsid w:val="00BC3B99"/>
    <w:rsid w:val="00BC3BBD"/>
    <w:rsid w:val="00BC3C4C"/>
    <w:rsid w:val="00BC3C72"/>
    <w:rsid w:val="00BC3C96"/>
    <w:rsid w:val="00BC3CD3"/>
    <w:rsid w:val="00BC3D19"/>
    <w:rsid w:val="00BC3DE7"/>
    <w:rsid w:val="00BC3DF0"/>
    <w:rsid w:val="00BC3DF4"/>
    <w:rsid w:val="00BC3E48"/>
    <w:rsid w:val="00BC3EAE"/>
    <w:rsid w:val="00BC3EB4"/>
    <w:rsid w:val="00BC3EB5"/>
    <w:rsid w:val="00BC3EBD"/>
    <w:rsid w:val="00BC3EE9"/>
    <w:rsid w:val="00BC3F28"/>
    <w:rsid w:val="00BC3F30"/>
    <w:rsid w:val="00BC3F35"/>
    <w:rsid w:val="00BC410C"/>
    <w:rsid w:val="00BC41A9"/>
    <w:rsid w:val="00BC41BF"/>
    <w:rsid w:val="00BC4226"/>
    <w:rsid w:val="00BC42C5"/>
    <w:rsid w:val="00BC44AA"/>
    <w:rsid w:val="00BC4551"/>
    <w:rsid w:val="00BC464B"/>
    <w:rsid w:val="00BC4663"/>
    <w:rsid w:val="00BC46DE"/>
    <w:rsid w:val="00BC4760"/>
    <w:rsid w:val="00BC47CE"/>
    <w:rsid w:val="00BC47D1"/>
    <w:rsid w:val="00BC4802"/>
    <w:rsid w:val="00BC4818"/>
    <w:rsid w:val="00BC4836"/>
    <w:rsid w:val="00BC4953"/>
    <w:rsid w:val="00BC4A24"/>
    <w:rsid w:val="00BC4A55"/>
    <w:rsid w:val="00BC4A7F"/>
    <w:rsid w:val="00BC4A80"/>
    <w:rsid w:val="00BC4A83"/>
    <w:rsid w:val="00BC4B47"/>
    <w:rsid w:val="00BC4BC7"/>
    <w:rsid w:val="00BC4BD4"/>
    <w:rsid w:val="00BC4C02"/>
    <w:rsid w:val="00BC4CB0"/>
    <w:rsid w:val="00BC4EB5"/>
    <w:rsid w:val="00BC4FAC"/>
    <w:rsid w:val="00BC4FCB"/>
    <w:rsid w:val="00BC5049"/>
    <w:rsid w:val="00BC50CE"/>
    <w:rsid w:val="00BC50E1"/>
    <w:rsid w:val="00BC513D"/>
    <w:rsid w:val="00BC5155"/>
    <w:rsid w:val="00BC51C2"/>
    <w:rsid w:val="00BC51D9"/>
    <w:rsid w:val="00BC51ED"/>
    <w:rsid w:val="00BC5257"/>
    <w:rsid w:val="00BC52B1"/>
    <w:rsid w:val="00BC5301"/>
    <w:rsid w:val="00BC5308"/>
    <w:rsid w:val="00BC53B6"/>
    <w:rsid w:val="00BC547D"/>
    <w:rsid w:val="00BC54A8"/>
    <w:rsid w:val="00BC54DC"/>
    <w:rsid w:val="00BC55A9"/>
    <w:rsid w:val="00BC55D6"/>
    <w:rsid w:val="00BC55F8"/>
    <w:rsid w:val="00BC5626"/>
    <w:rsid w:val="00BC569C"/>
    <w:rsid w:val="00BC5720"/>
    <w:rsid w:val="00BC5723"/>
    <w:rsid w:val="00BC5782"/>
    <w:rsid w:val="00BC58B7"/>
    <w:rsid w:val="00BC5936"/>
    <w:rsid w:val="00BC59BB"/>
    <w:rsid w:val="00BC59D5"/>
    <w:rsid w:val="00BC5A9D"/>
    <w:rsid w:val="00BC5AEB"/>
    <w:rsid w:val="00BC5C31"/>
    <w:rsid w:val="00BC5C76"/>
    <w:rsid w:val="00BC5C7D"/>
    <w:rsid w:val="00BC5D5E"/>
    <w:rsid w:val="00BC5D79"/>
    <w:rsid w:val="00BC5DD0"/>
    <w:rsid w:val="00BC5DD2"/>
    <w:rsid w:val="00BC5E88"/>
    <w:rsid w:val="00BC5EAC"/>
    <w:rsid w:val="00BC5ED2"/>
    <w:rsid w:val="00BC5EE6"/>
    <w:rsid w:val="00BC5F0B"/>
    <w:rsid w:val="00BC5F33"/>
    <w:rsid w:val="00BC5FA4"/>
    <w:rsid w:val="00BC5FB4"/>
    <w:rsid w:val="00BC5FF3"/>
    <w:rsid w:val="00BC5FFE"/>
    <w:rsid w:val="00BC6087"/>
    <w:rsid w:val="00BC613A"/>
    <w:rsid w:val="00BC619F"/>
    <w:rsid w:val="00BC6378"/>
    <w:rsid w:val="00BC637E"/>
    <w:rsid w:val="00BC63C5"/>
    <w:rsid w:val="00BC64BB"/>
    <w:rsid w:val="00BC65DF"/>
    <w:rsid w:val="00BC65EA"/>
    <w:rsid w:val="00BC6794"/>
    <w:rsid w:val="00BC6823"/>
    <w:rsid w:val="00BC6882"/>
    <w:rsid w:val="00BC68DD"/>
    <w:rsid w:val="00BC68DE"/>
    <w:rsid w:val="00BC6951"/>
    <w:rsid w:val="00BC69BB"/>
    <w:rsid w:val="00BC69CA"/>
    <w:rsid w:val="00BC6A65"/>
    <w:rsid w:val="00BC6AB6"/>
    <w:rsid w:val="00BC6BDE"/>
    <w:rsid w:val="00BC6CA0"/>
    <w:rsid w:val="00BC6F7C"/>
    <w:rsid w:val="00BC70DB"/>
    <w:rsid w:val="00BC7104"/>
    <w:rsid w:val="00BC7216"/>
    <w:rsid w:val="00BC725E"/>
    <w:rsid w:val="00BC72E4"/>
    <w:rsid w:val="00BC72FD"/>
    <w:rsid w:val="00BC72FE"/>
    <w:rsid w:val="00BC730E"/>
    <w:rsid w:val="00BC737D"/>
    <w:rsid w:val="00BC7387"/>
    <w:rsid w:val="00BC74CE"/>
    <w:rsid w:val="00BC7532"/>
    <w:rsid w:val="00BC7535"/>
    <w:rsid w:val="00BC757B"/>
    <w:rsid w:val="00BC7637"/>
    <w:rsid w:val="00BC7641"/>
    <w:rsid w:val="00BC7669"/>
    <w:rsid w:val="00BC76E6"/>
    <w:rsid w:val="00BC7723"/>
    <w:rsid w:val="00BC7762"/>
    <w:rsid w:val="00BC7766"/>
    <w:rsid w:val="00BC77CF"/>
    <w:rsid w:val="00BC7A25"/>
    <w:rsid w:val="00BC7B70"/>
    <w:rsid w:val="00BC7C29"/>
    <w:rsid w:val="00BC7C8D"/>
    <w:rsid w:val="00BC7CFE"/>
    <w:rsid w:val="00BC7CFF"/>
    <w:rsid w:val="00BC7E1A"/>
    <w:rsid w:val="00BC7E2C"/>
    <w:rsid w:val="00BC7E99"/>
    <w:rsid w:val="00BC7F06"/>
    <w:rsid w:val="00BC7F22"/>
    <w:rsid w:val="00BC7F2D"/>
    <w:rsid w:val="00BC7FB3"/>
    <w:rsid w:val="00BD0034"/>
    <w:rsid w:val="00BD00A8"/>
    <w:rsid w:val="00BD00E3"/>
    <w:rsid w:val="00BD011B"/>
    <w:rsid w:val="00BD015F"/>
    <w:rsid w:val="00BD0226"/>
    <w:rsid w:val="00BD0254"/>
    <w:rsid w:val="00BD02A7"/>
    <w:rsid w:val="00BD02F8"/>
    <w:rsid w:val="00BD04C0"/>
    <w:rsid w:val="00BD0533"/>
    <w:rsid w:val="00BD05EE"/>
    <w:rsid w:val="00BD067D"/>
    <w:rsid w:val="00BD06C1"/>
    <w:rsid w:val="00BD06C5"/>
    <w:rsid w:val="00BD0767"/>
    <w:rsid w:val="00BD07B9"/>
    <w:rsid w:val="00BD07D5"/>
    <w:rsid w:val="00BD089D"/>
    <w:rsid w:val="00BD08AD"/>
    <w:rsid w:val="00BD08CE"/>
    <w:rsid w:val="00BD0909"/>
    <w:rsid w:val="00BD0928"/>
    <w:rsid w:val="00BD09D3"/>
    <w:rsid w:val="00BD0A61"/>
    <w:rsid w:val="00BD0AAB"/>
    <w:rsid w:val="00BD0B85"/>
    <w:rsid w:val="00BD0BA7"/>
    <w:rsid w:val="00BD0BEB"/>
    <w:rsid w:val="00BD0C1C"/>
    <w:rsid w:val="00BD0C9B"/>
    <w:rsid w:val="00BD0C9D"/>
    <w:rsid w:val="00BD0CE8"/>
    <w:rsid w:val="00BD0D07"/>
    <w:rsid w:val="00BD0D29"/>
    <w:rsid w:val="00BD0D70"/>
    <w:rsid w:val="00BD0F37"/>
    <w:rsid w:val="00BD0F72"/>
    <w:rsid w:val="00BD0FB8"/>
    <w:rsid w:val="00BD0FE2"/>
    <w:rsid w:val="00BD0FEE"/>
    <w:rsid w:val="00BD1001"/>
    <w:rsid w:val="00BD103A"/>
    <w:rsid w:val="00BD104A"/>
    <w:rsid w:val="00BD1091"/>
    <w:rsid w:val="00BD10C5"/>
    <w:rsid w:val="00BD1102"/>
    <w:rsid w:val="00BD1190"/>
    <w:rsid w:val="00BD11C5"/>
    <w:rsid w:val="00BD1200"/>
    <w:rsid w:val="00BD1226"/>
    <w:rsid w:val="00BD1250"/>
    <w:rsid w:val="00BD127D"/>
    <w:rsid w:val="00BD12F7"/>
    <w:rsid w:val="00BD133D"/>
    <w:rsid w:val="00BD1357"/>
    <w:rsid w:val="00BD13BF"/>
    <w:rsid w:val="00BD142D"/>
    <w:rsid w:val="00BD14D2"/>
    <w:rsid w:val="00BD1694"/>
    <w:rsid w:val="00BD1699"/>
    <w:rsid w:val="00BD1902"/>
    <w:rsid w:val="00BD193F"/>
    <w:rsid w:val="00BD198C"/>
    <w:rsid w:val="00BD1B2F"/>
    <w:rsid w:val="00BD1B3B"/>
    <w:rsid w:val="00BD1BE5"/>
    <w:rsid w:val="00BD1BE7"/>
    <w:rsid w:val="00BD1C0E"/>
    <w:rsid w:val="00BD1C87"/>
    <w:rsid w:val="00BD1CB0"/>
    <w:rsid w:val="00BD1CE4"/>
    <w:rsid w:val="00BD1D39"/>
    <w:rsid w:val="00BD1F5A"/>
    <w:rsid w:val="00BD1F77"/>
    <w:rsid w:val="00BD1FF3"/>
    <w:rsid w:val="00BD1FFC"/>
    <w:rsid w:val="00BD200D"/>
    <w:rsid w:val="00BD2030"/>
    <w:rsid w:val="00BD207D"/>
    <w:rsid w:val="00BD2178"/>
    <w:rsid w:val="00BD2255"/>
    <w:rsid w:val="00BD228A"/>
    <w:rsid w:val="00BD22FB"/>
    <w:rsid w:val="00BD2321"/>
    <w:rsid w:val="00BD2333"/>
    <w:rsid w:val="00BD238F"/>
    <w:rsid w:val="00BD23CB"/>
    <w:rsid w:val="00BD23CD"/>
    <w:rsid w:val="00BD23E3"/>
    <w:rsid w:val="00BD23F2"/>
    <w:rsid w:val="00BD241E"/>
    <w:rsid w:val="00BD24B1"/>
    <w:rsid w:val="00BD2591"/>
    <w:rsid w:val="00BD25CE"/>
    <w:rsid w:val="00BD2610"/>
    <w:rsid w:val="00BD26DB"/>
    <w:rsid w:val="00BD26E2"/>
    <w:rsid w:val="00BD26F2"/>
    <w:rsid w:val="00BD271F"/>
    <w:rsid w:val="00BD2794"/>
    <w:rsid w:val="00BD27A1"/>
    <w:rsid w:val="00BD2841"/>
    <w:rsid w:val="00BD2884"/>
    <w:rsid w:val="00BD291A"/>
    <w:rsid w:val="00BD2A09"/>
    <w:rsid w:val="00BD2A56"/>
    <w:rsid w:val="00BD2B19"/>
    <w:rsid w:val="00BD2CAD"/>
    <w:rsid w:val="00BD2D18"/>
    <w:rsid w:val="00BD2D1C"/>
    <w:rsid w:val="00BD2D81"/>
    <w:rsid w:val="00BD2E06"/>
    <w:rsid w:val="00BD2E21"/>
    <w:rsid w:val="00BD2E30"/>
    <w:rsid w:val="00BD2E3D"/>
    <w:rsid w:val="00BD2ECC"/>
    <w:rsid w:val="00BD2EFC"/>
    <w:rsid w:val="00BD2F34"/>
    <w:rsid w:val="00BD2FC5"/>
    <w:rsid w:val="00BD30A8"/>
    <w:rsid w:val="00BD3134"/>
    <w:rsid w:val="00BD3148"/>
    <w:rsid w:val="00BD315C"/>
    <w:rsid w:val="00BD31EA"/>
    <w:rsid w:val="00BD3200"/>
    <w:rsid w:val="00BD3263"/>
    <w:rsid w:val="00BD3299"/>
    <w:rsid w:val="00BD32C5"/>
    <w:rsid w:val="00BD3358"/>
    <w:rsid w:val="00BD3402"/>
    <w:rsid w:val="00BD3440"/>
    <w:rsid w:val="00BD34E9"/>
    <w:rsid w:val="00BD3563"/>
    <w:rsid w:val="00BD35F3"/>
    <w:rsid w:val="00BD369D"/>
    <w:rsid w:val="00BD394A"/>
    <w:rsid w:val="00BD39D1"/>
    <w:rsid w:val="00BD3A8B"/>
    <w:rsid w:val="00BD3B0A"/>
    <w:rsid w:val="00BD3B16"/>
    <w:rsid w:val="00BD3B79"/>
    <w:rsid w:val="00BD3C38"/>
    <w:rsid w:val="00BD3C3C"/>
    <w:rsid w:val="00BD3C40"/>
    <w:rsid w:val="00BD3C4D"/>
    <w:rsid w:val="00BD3C5E"/>
    <w:rsid w:val="00BD3D69"/>
    <w:rsid w:val="00BD3DC9"/>
    <w:rsid w:val="00BD3DDD"/>
    <w:rsid w:val="00BD3E0C"/>
    <w:rsid w:val="00BD3E9E"/>
    <w:rsid w:val="00BD3EA2"/>
    <w:rsid w:val="00BD3F81"/>
    <w:rsid w:val="00BD3F8D"/>
    <w:rsid w:val="00BD40D9"/>
    <w:rsid w:val="00BD4133"/>
    <w:rsid w:val="00BD414C"/>
    <w:rsid w:val="00BD414E"/>
    <w:rsid w:val="00BD416B"/>
    <w:rsid w:val="00BD41AC"/>
    <w:rsid w:val="00BD41E3"/>
    <w:rsid w:val="00BD4269"/>
    <w:rsid w:val="00BD426A"/>
    <w:rsid w:val="00BD4298"/>
    <w:rsid w:val="00BD42CC"/>
    <w:rsid w:val="00BD42D1"/>
    <w:rsid w:val="00BD43A5"/>
    <w:rsid w:val="00BD43F0"/>
    <w:rsid w:val="00BD44C9"/>
    <w:rsid w:val="00BD45B9"/>
    <w:rsid w:val="00BD45BC"/>
    <w:rsid w:val="00BD4663"/>
    <w:rsid w:val="00BD46BD"/>
    <w:rsid w:val="00BD46F0"/>
    <w:rsid w:val="00BD4725"/>
    <w:rsid w:val="00BD4775"/>
    <w:rsid w:val="00BD47A9"/>
    <w:rsid w:val="00BD47F7"/>
    <w:rsid w:val="00BD48DD"/>
    <w:rsid w:val="00BD48E2"/>
    <w:rsid w:val="00BD4A51"/>
    <w:rsid w:val="00BD4AF0"/>
    <w:rsid w:val="00BD4C65"/>
    <w:rsid w:val="00BD4C84"/>
    <w:rsid w:val="00BD4C85"/>
    <w:rsid w:val="00BD4CB4"/>
    <w:rsid w:val="00BD4E6A"/>
    <w:rsid w:val="00BD4E77"/>
    <w:rsid w:val="00BD4FA5"/>
    <w:rsid w:val="00BD4FB2"/>
    <w:rsid w:val="00BD50A4"/>
    <w:rsid w:val="00BD50FC"/>
    <w:rsid w:val="00BD51C7"/>
    <w:rsid w:val="00BD522F"/>
    <w:rsid w:val="00BD5253"/>
    <w:rsid w:val="00BD52A0"/>
    <w:rsid w:val="00BD52C0"/>
    <w:rsid w:val="00BD543E"/>
    <w:rsid w:val="00BD5471"/>
    <w:rsid w:val="00BD552B"/>
    <w:rsid w:val="00BD5565"/>
    <w:rsid w:val="00BD5672"/>
    <w:rsid w:val="00BD56BA"/>
    <w:rsid w:val="00BD56EA"/>
    <w:rsid w:val="00BD56EC"/>
    <w:rsid w:val="00BD5769"/>
    <w:rsid w:val="00BD5933"/>
    <w:rsid w:val="00BD59B5"/>
    <w:rsid w:val="00BD5AAC"/>
    <w:rsid w:val="00BD5B0D"/>
    <w:rsid w:val="00BD5B4A"/>
    <w:rsid w:val="00BD5B7D"/>
    <w:rsid w:val="00BD5B7E"/>
    <w:rsid w:val="00BD5B93"/>
    <w:rsid w:val="00BD5BC6"/>
    <w:rsid w:val="00BD5BDD"/>
    <w:rsid w:val="00BD5F10"/>
    <w:rsid w:val="00BD5FA8"/>
    <w:rsid w:val="00BD5FAF"/>
    <w:rsid w:val="00BD60A0"/>
    <w:rsid w:val="00BD6168"/>
    <w:rsid w:val="00BD6174"/>
    <w:rsid w:val="00BD6189"/>
    <w:rsid w:val="00BD618B"/>
    <w:rsid w:val="00BD61A1"/>
    <w:rsid w:val="00BD61BC"/>
    <w:rsid w:val="00BD61D7"/>
    <w:rsid w:val="00BD61EE"/>
    <w:rsid w:val="00BD6246"/>
    <w:rsid w:val="00BD624A"/>
    <w:rsid w:val="00BD6261"/>
    <w:rsid w:val="00BD6291"/>
    <w:rsid w:val="00BD6555"/>
    <w:rsid w:val="00BD6582"/>
    <w:rsid w:val="00BD65E3"/>
    <w:rsid w:val="00BD6628"/>
    <w:rsid w:val="00BD6778"/>
    <w:rsid w:val="00BD67A5"/>
    <w:rsid w:val="00BD67BC"/>
    <w:rsid w:val="00BD6874"/>
    <w:rsid w:val="00BD6875"/>
    <w:rsid w:val="00BD688C"/>
    <w:rsid w:val="00BD6891"/>
    <w:rsid w:val="00BD68DB"/>
    <w:rsid w:val="00BD695F"/>
    <w:rsid w:val="00BD6972"/>
    <w:rsid w:val="00BD69DB"/>
    <w:rsid w:val="00BD6A48"/>
    <w:rsid w:val="00BD6AC1"/>
    <w:rsid w:val="00BD6B97"/>
    <w:rsid w:val="00BD6BE5"/>
    <w:rsid w:val="00BD6C32"/>
    <w:rsid w:val="00BD6CC3"/>
    <w:rsid w:val="00BD6CFA"/>
    <w:rsid w:val="00BD6D21"/>
    <w:rsid w:val="00BD6D5C"/>
    <w:rsid w:val="00BD6D77"/>
    <w:rsid w:val="00BD6DD3"/>
    <w:rsid w:val="00BD6E7A"/>
    <w:rsid w:val="00BD6EBF"/>
    <w:rsid w:val="00BD6F9F"/>
    <w:rsid w:val="00BD70B2"/>
    <w:rsid w:val="00BD7145"/>
    <w:rsid w:val="00BD714D"/>
    <w:rsid w:val="00BD714F"/>
    <w:rsid w:val="00BD735B"/>
    <w:rsid w:val="00BD737D"/>
    <w:rsid w:val="00BD7404"/>
    <w:rsid w:val="00BD74B6"/>
    <w:rsid w:val="00BD7542"/>
    <w:rsid w:val="00BD75BA"/>
    <w:rsid w:val="00BD75E4"/>
    <w:rsid w:val="00BD764D"/>
    <w:rsid w:val="00BD775A"/>
    <w:rsid w:val="00BD77A9"/>
    <w:rsid w:val="00BD7879"/>
    <w:rsid w:val="00BD78AF"/>
    <w:rsid w:val="00BD79CC"/>
    <w:rsid w:val="00BD79E8"/>
    <w:rsid w:val="00BD7A44"/>
    <w:rsid w:val="00BD7B1A"/>
    <w:rsid w:val="00BD7B35"/>
    <w:rsid w:val="00BD7B38"/>
    <w:rsid w:val="00BD7B8D"/>
    <w:rsid w:val="00BD7BA7"/>
    <w:rsid w:val="00BD7BBE"/>
    <w:rsid w:val="00BD7C8F"/>
    <w:rsid w:val="00BD7C91"/>
    <w:rsid w:val="00BD7D93"/>
    <w:rsid w:val="00BD7DA8"/>
    <w:rsid w:val="00BD7DF9"/>
    <w:rsid w:val="00BD7EF6"/>
    <w:rsid w:val="00BD7F72"/>
    <w:rsid w:val="00BD7FA0"/>
    <w:rsid w:val="00BD7FDF"/>
    <w:rsid w:val="00BD7FFB"/>
    <w:rsid w:val="00BE004F"/>
    <w:rsid w:val="00BE00C0"/>
    <w:rsid w:val="00BE011D"/>
    <w:rsid w:val="00BE0122"/>
    <w:rsid w:val="00BE014B"/>
    <w:rsid w:val="00BE01E2"/>
    <w:rsid w:val="00BE0216"/>
    <w:rsid w:val="00BE023C"/>
    <w:rsid w:val="00BE02B4"/>
    <w:rsid w:val="00BE0315"/>
    <w:rsid w:val="00BE0325"/>
    <w:rsid w:val="00BE035B"/>
    <w:rsid w:val="00BE03F1"/>
    <w:rsid w:val="00BE0427"/>
    <w:rsid w:val="00BE047F"/>
    <w:rsid w:val="00BE04C9"/>
    <w:rsid w:val="00BE04E9"/>
    <w:rsid w:val="00BE057E"/>
    <w:rsid w:val="00BE064D"/>
    <w:rsid w:val="00BE06D6"/>
    <w:rsid w:val="00BE07CB"/>
    <w:rsid w:val="00BE0847"/>
    <w:rsid w:val="00BE0887"/>
    <w:rsid w:val="00BE099E"/>
    <w:rsid w:val="00BE09AC"/>
    <w:rsid w:val="00BE09F5"/>
    <w:rsid w:val="00BE0AB4"/>
    <w:rsid w:val="00BE0B31"/>
    <w:rsid w:val="00BE0B78"/>
    <w:rsid w:val="00BE0BCB"/>
    <w:rsid w:val="00BE0C1E"/>
    <w:rsid w:val="00BE0C6E"/>
    <w:rsid w:val="00BE0E06"/>
    <w:rsid w:val="00BE0E09"/>
    <w:rsid w:val="00BE0E32"/>
    <w:rsid w:val="00BE0E56"/>
    <w:rsid w:val="00BE0EAE"/>
    <w:rsid w:val="00BE0F1F"/>
    <w:rsid w:val="00BE0F2D"/>
    <w:rsid w:val="00BE0F6B"/>
    <w:rsid w:val="00BE1055"/>
    <w:rsid w:val="00BE10C0"/>
    <w:rsid w:val="00BE10CA"/>
    <w:rsid w:val="00BE112C"/>
    <w:rsid w:val="00BE11D6"/>
    <w:rsid w:val="00BE11EF"/>
    <w:rsid w:val="00BE1211"/>
    <w:rsid w:val="00BE123D"/>
    <w:rsid w:val="00BE127F"/>
    <w:rsid w:val="00BE1321"/>
    <w:rsid w:val="00BE1385"/>
    <w:rsid w:val="00BE13E4"/>
    <w:rsid w:val="00BE14E3"/>
    <w:rsid w:val="00BE1534"/>
    <w:rsid w:val="00BE16FA"/>
    <w:rsid w:val="00BE17B6"/>
    <w:rsid w:val="00BE187F"/>
    <w:rsid w:val="00BE1928"/>
    <w:rsid w:val="00BE198B"/>
    <w:rsid w:val="00BE19BB"/>
    <w:rsid w:val="00BE19C0"/>
    <w:rsid w:val="00BE19CA"/>
    <w:rsid w:val="00BE1A34"/>
    <w:rsid w:val="00BE1AFE"/>
    <w:rsid w:val="00BE1B26"/>
    <w:rsid w:val="00BE1BE0"/>
    <w:rsid w:val="00BE1C25"/>
    <w:rsid w:val="00BE1CE7"/>
    <w:rsid w:val="00BE1DCC"/>
    <w:rsid w:val="00BE1E43"/>
    <w:rsid w:val="00BE1E46"/>
    <w:rsid w:val="00BE1E68"/>
    <w:rsid w:val="00BE1E6C"/>
    <w:rsid w:val="00BE1EBC"/>
    <w:rsid w:val="00BE1ECC"/>
    <w:rsid w:val="00BE200B"/>
    <w:rsid w:val="00BE205B"/>
    <w:rsid w:val="00BE2061"/>
    <w:rsid w:val="00BE2066"/>
    <w:rsid w:val="00BE20D1"/>
    <w:rsid w:val="00BE21D8"/>
    <w:rsid w:val="00BE2219"/>
    <w:rsid w:val="00BE2268"/>
    <w:rsid w:val="00BE2271"/>
    <w:rsid w:val="00BE2284"/>
    <w:rsid w:val="00BE228E"/>
    <w:rsid w:val="00BE22A6"/>
    <w:rsid w:val="00BE22D3"/>
    <w:rsid w:val="00BE23AC"/>
    <w:rsid w:val="00BE23E5"/>
    <w:rsid w:val="00BE23F7"/>
    <w:rsid w:val="00BE242D"/>
    <w:rsid w:val="00BE2559"/>
    <w:rsid w:val="00BE25C4"/>
    <w:rsid w:val="00BE26B4"/>
    <w:rsid w:val="00BE26E0"/>
    <w:rsid w:val="00BE270F"/>
    <w:rsid w:val="00BE2792"/>
    <w:rsid w:val="00BE27B3"/>
    <w:rsid w:val="00BE2808"/>
    <w:rsid w:val="00BE2877"/>
    <w:rsid w:val="00BE28A4"/>
    <w:rsid w:val="00BE2917"/>
    <w:rsid w:val="00BE2A34"/>
    <w:rsid w:val="00BE2A95"/>
    <w:rsid w:val="00BE2AC3"/>
    <w:rsid w:val="00BE2BA2"/>
    <w:rsid w:val="00BE2C30"/>
    <w:rsid w:val="00BE2CDF"/>
    <w:rsid w:val="00BE2CF0"/>
    <w:rsid w:val="00BE2D2D"/>
    <w:rsid w:val="00BE2D67"/>
    <w:rsid w:val="00BE2E5E"/>
    <w:rsid w:val="00BE2F82"/>
    <w:rsid w:val="00BE30B9"/>
    <w:rsid w:val="00BE3161"/>
    <w:rsid w:val="00BE32C4"/>
    <w:rsid w:val="00BE32FC"/>
    <w:rsid w:val="00BE330A"/>
    <w:rsid w:val="00BE3349"/>
    <w:rsid w:val="00BE3378"/>
    <w:rsid w:val="00BE33B5"/>
    <w:rsid w:val="00BE342D"/>
    <w:rsid w:val="00BE3447"/>
    <w:rsid w:val="00BE3476"/>
    <w:rsid w:val="00BE34AE"/>
    <w:rsid w:val="00BE3598"/>
    <w:rsid w:val="00BE3653"/>
    <w:rsid w:val="00BE3670"/>
    <w:rsid w:val="00BE369E"/>
    <w:rsid w:val="00BE3772"/>
    <w:rsid w:val="00BE37DC"/>
    <w:rsid w:val="00BE386B"/>
    <w:rsid w:val="00BE3914"/>
    <w:rsid w:val="00BE3952"/>
    <w:rsid w:val="00BE3977"/>
    <w:rsid w:val="00BE39E8"/>
    <w:rsid w:val="00BE3AD6"/>
    <w:rsid w:val="00BE3B52"/>
    <w:rsid w:val="00BE3B89"/>
    <w:rsid w:val="00BE3BEB"/>
    <w:rsid w:val="00BE3C96"/>
    <w:rsid w:val="00BE3CDB"/>
    <w:rsid w:val="00BE3CE5"/>
    <w:rsid w:val="00BE3CF8"/>
    <w:rsid w:val="00BE3DB3"/>
    <w:rsid w:val="00BE3E5D"/>
    <w:rsid w:val="00BE3F1B"/>
    <w:rsid w:val="00BE3FC4"/>
    <w:rsid w:val="00BE4018"/>
    <w:rsid w:val="00BE4053"/>
    <w:rsid w:val="00BE408D"/>
    <w:rsid w:val="00BE40B9"/>
    <w:rsid w:val="00BE40DC"/>
    <w:rsid w:val="00BE40FD"/>
    <w:rsid w:val="00BE411D"/>
    <w:rsid w:val="00BE4130"/>
    <w:rsid w:val="00BE4133"/>
    <w:rsid w:val="00BE4173"/>
    <w:rsid w:val="00BE4196"/>
    <w:rsid w:val="00BE41AF"/>
    <w:rsid w:val="00BE4207"/>
    <w:rsid w:val="00BE4264"/>
    <w:rsid w:val="00BE429F"/>
    <w:rsid w:val="00BE4337"/>
    <w:rsid w:val="00BE435B"/>
    <w:rsid w:val="00BE4386"/>
    <w:rsid w:val="00BE43C1"/>
    <w:rsid w:val="00BE43DD"/>
    <w:rsid w:val="00BE4461"/>
    <w:rsid w:val="00BE4478"/>
    <w:rsid w:val="00BE447D"/>
    <w:rsid w:val="00BE46EC"/>
    <w:rsid w:val="00BE472A"/>
    <w:rsid w:val="00BE472F"/>
    <w:rsid w:val="00BE4755"/>
    <w:rsid w:val="00BE4777"/>
    <w:rsid w:val="00BE4789"/>
    <w:rsid w:val="00BE47A8"/>
    <w:rsid w:val="00BE4804"/>
    <w:rsid w:val="00BE490C"/>
    <w:rsid w:val="00BE49D7"/>
    <w:rsid w:val="00BE49DE"/>
    <w:rsid w:val="00BE4B12"/>
    <w:rsid w:val="00BE4B78"/>
    <w:rsid w:val="00BE4B89"/>
    <w:rsid w:val="00BE4C38"/>
    <w:rsid w:val="00BE4CAD"/>
    <w:rsid w:val="00BE4D83"/>
    <w:rsid w:val="00BE4E95"/>
    <w:rsid w:val="00BE4F10"/>
    <w:rsid w:val="00BE4F1B"/>
    <w:rsid w:val="00BE4F26"/>
    <w:rsid w:val="00BE508A"/>
    <w:rsid w:val="00BE50FF"/>
    <w:rsid w:val="00BE518D"/>
    <w:rsid w:val="00BE51C4"/>
    <w:rsid w:val="00BE51F8"/>
    <w:rsid w:val="00BE5359"/>
    <w:rsid w:val="00BE537C"/>
    <w:rsid w:val="00BE53B2"/>
    <w:rsid w:val="00BE53FF"/>
    <w:rsid w:val="00BE5434"/>
    <w:rsid w:val="00BE543A"/>
    <w:rsid w:val="00BE54AD"/>
    <w:rsid w:val="00BE5545"/>
    <w:rsid w:val="00BE55AE"/>
    <w:rsid w:val="00BE56BB"/>
    <w:rsid w:val="00BE56D4"/>
    <w:rsid w:val="00BE5709"/>
    <w:rsid w:val="00BE5774"/>
    <w:rsid w:val="00BE5796"/>
    <w:rsid w:val="00BE57E8"/>
    <w:rsid w:val="00BE5865"/>
    <w:rsid w:val="00BE5868"/>
    <w:rsid w:val="00BE58A1"/>
    <w:rsid w:val="00BE58C5"/>
    <w:rsid w:val="00BE5912"/>
    <w:rsid w:val="00BE5952"/>
    <w:rsid w:val="00BE5977"/>
    <w:rsid w:val="00BE5A1D"/>
    <w:rsid w:val="00BE5A44"/>
    <w:rsid w:val="00BE5AE6"/>
    <w:rsid w:val="00BE5AF6"/>
    <w:rsid w:val="00BE5B67"/>
    <w:rsid w:val="00BE5BC5"/>
    <w:rsid w:val="00BE5C93"/>
    <w:rsid w:val="00BE5DD5"/>
    <w:rsid w:val="00BE5E78"/>
    <w:rsid w:val="00BE5E84"/>
    <w:rsid w:val="00BE5E87"/>
    <w:rsid w:val="00BE5E95"/>
    <w:rsid w:val="00BE5E9A"/>
    <w:rsid w:val="00BE5EA1"/>
    <w:rsid w:val="00BE5F1C"/>
    <w:rsid w:val="00BE6008"/>
    <w:rsid w:val="00BE60BE"/>
    <w:rsid w:val="00BE60D4"/>
    <w:rsid w:val="00BE60E9"/>
    <w:rsid w:val="00BE62B2"/>
    <w:rsid w:val="00BE638E"/>
    <w:rsid w:val="00BE6454"/>
    <w:rsid w:val="00BE6475"/>
    <w:rsid w:val="00BE64D1"/>
    <w:rsid w:val="00BE6583"/>
    <w:rsid w:val="00BE6643"/>
    <w:rsid w:val="00BE664F"/>
    <w:rsid w:val="00BE6746"/>
    <w:rsid w:val="00BE6768"/>
    <w:rsid w:val="00BE6796"/>
    <w:rsid w:val="00BE67B5"/>
    <w:rsid w:val="00BE67C1"/>
    <w:rsid w:val="00BE67FD"/>
    <w:rsid w:val="00BE6800"/>
    <w:rsid w:val="00BE6855"/>
    <w:rsid w:val="00BE68D1"/>
    <w:rsid w:val="00BE6914"/>
    <w:rsid w:val="00BE693D"/>
    <w:rsid w:val="00BE694E"/>
    <w:rsid w:val="00BE69DD"/>
    <w:rsid w:val="00BE6A64"/>
    <w:rsid w:val="00BE6A68"/>
    <w:rsid w:val="00BE6A69"/>
    <w:rsid w:val="00BE6AC6"/>
    <w:rsid w:val="00BE6AC9"/>
    <w:rsid w:val="00BE6B36"/>
    <w:rsid w:val="00BE6B65"/>
    <w:rsid w:val="00BE6BBA"/>
    <w:rsid w:val="00BE6BED"/>
    <w:rsid w:val="00BE6C82"/>
    <w:rsid w:val="00BE6C9E"/>
    <w:rsid w:val="00BE6CFF"/>
    <w:rsid w:val="00BE6DFB"/>
    <w:rsid w:val="00BE6E02"/>
    <w:rsid w:val="00BE6E17"/>
    <w:rsid w:val="00BE6E89"/>
    <w:rsid w:val="00BE6E91"/>
    <w:rsid w:val="00BE6EB5"/>
    <w:rsid w:val="00BE6F79"/>
    <w:rsid w:val="00BE706E"/>
    <w:rsid w:val="00BE708D"/>
    <w:rsid w:val="00BE70DE"/>
    <w:rsid w:val="00BE72C2"/>
    <w:rsid w:val="00BE731B"/>
    <w:rsid w:val="00BE734A"/>
    <w:rsid w:val="00BE739A"/>
    <w:rsid w:val="00BE73B3"/>
    <w:rsid w:val="00BE73BD"/>
    <w:rsid w:val="00BE73C5"/>
    <w:rsid w:val="00BE73E3"/>
    <w:rsid w:val="00BE7439"/>
    <w:rsid w:val="00BE743E"/>
    <w:rsid w:val="00BE7446"/>
    <w:rsid w:val="00BE745E"/>
    <w:rsid w:val="00BE74AC"/>
    <w:rsid w:val="00BE7502"/>
    <w:rsid w:val="00BE7518"/>
    <w:rsid w:val="00BE751C"/>
    <w:rsid w:val="00BE75F4"/>
    <w:rsid w:val="00BE765C"/>
    <w:rsid w:val="00BE765F"/>
    <w:rsid w:val="00BE7724"/>
    <w:rsid w:val="00BE792F"/>
    <w:rsid w:val="00BE7951"/>
    <w:rsid w:val="00BE795B"/>
    <w:rsid w:val="00BE79C2"/>
    <w:rsid w:val="00BE7A04"/>
    <w:rsid w:val="00BE7A92"/>
    <w:rsid w:val="00BE7AA1"/>
    <w:rsid w:val="00BE7AE1"/>
    <w:rsid w:val="00BE7B22"/>
    <w:rsid w:val="00BE7B45"/>
    <w:rsid w:val="00BE7C0C"/>
    <w:rsid w:val="00BE7C72"/>
    <w:rsid w:val="00BE7C86"/>
    <w:rsid w:val="00BE7CE3"/>
    <w:rsid w:val="00BE7D68"/>
    <w:rsid w:val="00BE7DF7"/>
    <w:rsid w:val="00BE7E0A"/>
    <w:rsid w:val="00BE7E51"/>
    <w:rsid w:val="00BE7EBD"/>
    <w:rsid w:val="00BE7F27"/>
    <w:rsid w:val="00BE7F75"/>
    <w:rsid w:val="00BE7F7D"/>
    <w:rsid w:val="00BE7FD2"/>
    <w:rsid w:val="00BE7FE8"/>
    <w:rsid w:val="00BF001F"/>
    <w:rsid w:val="00BF0118"/>
    <w:rsid w:val="00BF013D"/>
    <w:rsid w:val="00BF0161"/>
    <w:rsid w:val="00BF017C"/>
    <w:rsid w:val="00BF01AD"/>
    <w:rsid w:val="00BF01CA"/>
    <w:rsid w:val="00BF02F0"/>
    <w:rsid w:val="00BF039B"/>
    <w:rsid w:val="00BF0408"/>
    <w:rsid w:val="00BF04D1"/>
    <w:rsid w:val="00BF04DB"/>
    <w:rsid w:val="00BF0544"/>
    <w:rsid w:val="00BF05FB"/>
    <w:rsid w:val="00BF0606"/>
    <w:rsid w:val="00BF0629"/>
    <w:rsid w:val="00BF0650"/>
    <w:rsid w:val="00BF0666"/>
    <w:rsid w:val="00BF0681"/>
    <w:rsid w:val="00BF06A3"/>
    <w:rsid w:val="00BF06A5"/>
    <w:rsid w:val="00BF06BC"/>
    <w:rsid w:val="00BF06BE"/>
    <w:rsid w:val="00BF06EA"/>
    <w:rsid w:val="00BF0703"/>
    <w:rsid w:val="00BF083E"/>
    <w:rsid w:val="00BF086B"/>
    <w:rsid w:val="00BF0894"/>
    <w:rsid w:val="00BF08E5"/>
    <w:rsid w:val="00BF0985"/>
    <w:rsid w:val="00BF098A"/>
    <w:rsid w:val="00BF09FD"/>
    <w:rsid w:val="00BF0A39"/>
    <w:rsid w:val="00BF0B0D"/>
    <w:rsid w:val="00BF0B10"/>
    <w:rsid w:val="00BF0B32"/>
    <w:rsid w:val="00BF0BB3"/>
    <w:rsid w:val="00BF0BF1"/>
    <w:rsid w:val="00BF0C07"/>
    <w:rsid w:val="00BF0CA6"/>
    <w:rsid w:val="00BF0DC8"/>
    <w:rsid w:val="00BF0F21"/>
    <w:rsid w:val="00BF0FE7"/>
    <w:rsid w:val="00BF1117"/>
    <w:rsid w:val="00BF119F"/>
    <w:rsid w:val="00BF11A7"/>
    <w:rsid w:val="00BF12D5"/>
    <w:rsid w:val="00BF146D"/>
    <w:rsid w:val="00BF14A9"/>
    <w:rsid w:val="00BF1506"/>
    <w:rsid w:val="00BF151A"/>
    <w:rsid w:val="00BF1543"/>
    <w:rsid w:val="00BF1589"/>
    <w:rsid w:val="00BF15AD"/>
    <w:rsid w:val="00BF161A"/>
    <w:rsid w:val="00BF16AD"/>
    <w:rsid w:val="00BF16C2"/>
    <w:rsid w:val="00BF16F3"/>
    <w:rsid w:val="00BF16FE"/>
    <w:rsid w:val="00BF1733"/>
    <w:rsid w:val="00BF1790"/>
    <w:rsid w:val="00BF17D3"/>
    <w:rsid w:val="00BF1827"/>
    <w:rsid w:val="00BF184D"/>
    <w:rsid w:val="00BF186E"/>
    <w:rsid w:val="00BF18B8"/>
    <w:rsid w:val="00BF1927"/>
    <w:rsid w:val="00BF192E"/>
    <w:rsid w:val="00BF198A"/>
    <w:rsid w:val="00BF19BC"/>
    <w:rsid w:val="00BF19CD"/>
    <w:rsid w:val="00BF1A91"/>
    <w:rsid w:val="00BF1AC2"/>
    <w:rsid w:val="00BF1ADD"/>
    <w:rsid w:val="00BF1AE2"/>
    <w:rsid w:val="00BF1B69"/>
    <w:rsid w:val="00BF1BFE"/>
    <w:rsid w:val="00BF1D0F"/>
    <w:rsid w:val="00BF1DCB"/>
    <w:rsid w:val="00BF1DCE"/>
    <w:rsid w:val="00BF1E1C"/>
    <w:rsid w:val="00BF1E2D"/>
    <w:rsid w:val="00BF1E89"/>
    <w:rsid w:val="00BF1ECF"/>
    <w:rsid w:val="00BF2033"/>
    <w:rsid w:val="00BF20B2"/>
    <w:rsid w:val="00BF2136"/>
    <w:rsid w:val="00BF2142"/>
    <w:rsid w:val="00BF2173"/>
    <w:rsid w:val="00BF21D9"/>
    <w:rsid w:val="00BF2218"/>
    <w:rsid w:val="00BF2234"/>
    <w:rsid w:val="00BF228A"/>
    <w:rsid w:val="00BF2399"/>
    <w:rsid w:val="00BF2410"/>
    <w:rsid w:val="00BF243B"/>
    <w:rsid w:val="00BF2451"/>
    <w:rsid w:val="00BF252D"/>
    <w:rsid w:val="00BF25AF"/>
    <w:rsid w:val="00BF26C1"/>
    <w:rsid w:val="00BF271A"/>
    <w:rsid w:val="00BF2751"/>
    <w:rsid w:val="00BF2897"/>
    <w:rsid w:val="00BF2951"/>
    <w:rsid w:val="00BF29B4"/>
    <w:rsid w:val="00BF2A39"/>
    <w:rsid w:val="00BF2A6D"/>
    <w:rsid w:val="00BF2A88"/>
    <w:rsid w:val="00BF2A8F"/>
    <w:rsid w:val="00BF2C6E"/>
    <w:rsid w:val="00BF2CF8"/>
    <w:rsid w:val="00BF2E1A"/>
    <w:rsid w:val="00BF2EB5"/>
    <w:rsid w:val="00BF2F61"/>
    <w:rsid w:val="00BF2F8C"/>
    <w:rsid w:val="00BF2FD6"/>
    <w:rsid w:val="00BF3041"/>
    <w:rsid w:val="00BF307A"/>
    <w:rsid w:val="00BF3144"/>
    <w:rsid w:val="00BF326A"/>
    <w:rsid w:val="00BF3291"/>
    <w:rsid w:val="00BF32B7"/>
    <w:rsid w:val="00BF32C4"/>
    <w:rsid w:val="00BF330B"/>
    <w:rsid w:val="00BF3324"/>
    <w:rsid w:val="00BF33DD"/>
    <w:rsid w:val="00BF3420"/>
    <w:rsid w:val="00BF3432"/>
    <w:rsid w:val="00BF34C7"/>
    <w:rsid w:val="00BF35AE"/>
    <w:rsid w:val="00BF35D6"/>
    <w:rsid w:val="00BF3756"/>
    <w:rsid w:val="00BF37DA"/>
    <w:rsid w:val="00BF3832"/>
    <w:rsid w:val="00BF3879"/>
    <w:rsid w:val="00BF39BC"/>
    <w:rsid w:val="00BF3A12"/>
    <w:rsid w:val="00BF3A52"/>
    <w:rsid w:val="00BF3A9C"/>
    <w:rsid w:val="00BF3AAA"/>
    <w:rsid w:val="00BF3B50"/>
    <w:rsid w:val="00BF3B6B"/>
    <w:rsid w:val="00BF3B99"/>
    <w:rsid w:val="00BF3BD1"/>
    <w:rsid w:val="00BF3C91"/>
    <w:rsid w:val="00BF3D87"/>
    <w:rsid w:val="00BF3E0A"/>
    <w:rsid w:val="00BF3F90"/>
    <w:rsid w:val="00BF3F9A"/>
    <w:rsid w:val="00BF3FA1"/>
    <w:rsid w:val="00BF405E"/>
    <w:rsid w:val="00BF40FF"/>
    <w:rsid w:val="00BF412A"/>
    <w:rsid w:val="00BF41E6"/>
    <w:rsid w:val="00BF4243"/>
    <w:rsid w:val="00BF4291"/>
    <w:rsid w:val="00BF4378"/>
    <w:rsid w:val="00BF43EC"/>
    <w:rsid w:val="00BF4424"/>
    <w:rsid w:val="00BF4507"/>
    <w:rsid w:val="00BF458C"/>
    <w:rsid w:val="00BF45E9"/>
    <w:rsid w:val="00BF4607"/>
    <w:rsid w:val="00BF46B3"/>
    <w:rsid w:val="00BF4767"/>
    <w:rsid w:val="00BF4775"/>
    <w:rsid w:val="00BF47D1"/>
    <w:rsid w:val="00BF48A8"/>
    <w:rsid w:val="00BF48C0"/>
    <w:rsid w:val="00BF495A"/>
    <w:rsid w:val="00BF4A59"/>
    <w:rsid w:val="00BF4A7B"/>
    <w:rsid w:val="00BF4A82"/>
    <w:rsid w:val="00BF4B69"/>
    <w:rsid w:val="00BF4C7C"/>
    <w:rsid w:val="00BF4CF4"/>
    <w:rsid w:val="00BF4D52"/>
    <w:rsid w:val="00BF4E37"/>
    <w:rsid w:val="00BF4E4D"/>
    <w:rsid w:val="00BF4F01"/>
    <w:rsid w:val="00BF4F07"/>
    <w:rsid w:val="00BF500A"/>
    <w:rsid w:val="00BF5060"/>
    <w:rsid w:val="00BF515B"/>
    <w:rsid w:val="00BF518C"/>
    <w:rsid w:val="00BF51CF"/>
    <w:rsid w:val="00BF51FD"/>
    <w:rsid w:val="00BF529E"/>
    <w:rsid w:val="00BF52ED"/>
    <w:rsid w:val="00BF53A3"/>
    <w:rsid w:val="00BF53FD"/>
    <w:rsid w:val="00BF5457"/>
    <w:rsid w:val="00BF54BC"/>
    <w:rsid w:val="00BF54D5"/>
    <w:rsid w:val="00BF54DA"/>
    <w:rsid w:val="00BF552B"/>
    <w:rsid w:val="00BF5669"/>
    <w:rsid w:val="00BF5671"/>
    <w:rsid w:val="00BF5729"/>
    <w:rsid w:val="00BF5885"/>
    <w:rsid w:val="00BF58BF"/>
    <w:rsid w:val="00BF5983"/>
    <w:rsid w:val="00BF5A65"/>
    <w:rsid w:val="00BF5AD7"/>
    <w:rsid w:val="00BF5C09"/>
    <w:rsid w:val="00BF5CB5"/>
    <w:rsid w:val="00BF5E6F"/>
    <w:rsid w:val="00BF5EF7"/>
    <w:rsid w:val="00BF5F45"/>
    <w:rsid w:val="00BF6011"/>
    <w:rsid w:val="00BF6032"/>
    <w:rsid w:val="00BF60DE"/>
    <w:rsid w:val="00BF6136"/>
    <w:rsid w:val="00BF61B5"/>
    <w:rsid w:val="00BF622A"/>
    <w:rsid w:val="00BF6326"/>
    <w:rsid w:val="00BF6381"/>
    <w:rsid w:val="00BF63A6"/>
    <w:rsid w:val="00BF640D"/>
    <w:rsid w:val="00BF6423"/>
    <w:rsid w:val="00BF647A"/>
    <w:rsid w:val="00BF647C"/>
    <w:rsid w:val="00BF659A"/>
    <w:rsid w:val="00BF6713"/>
    <w:rsid w:val="00BF672F"/>
    <w:rsid w:val="00BF67DD"/>
    <w:rsid w:val="00BF67DF"/>
    <w:rsid w:val="00BF6895"/>
    <w:rsid w:val="00BF6899"/>
    <w:rsid w:val="00BF68C9"/>
    <w:rsid w:val="00BF697A"/>
    <w:rsid w:val="00BF6984"/>
    <w:rsid w:val="00BF69EC"/>
    <w:rsid w:val="00BF69FD"/>
    <w:rsid w:val="00BF6A70"/>
    <w:rsid w:val="00BF6AAA"/>
    <w:rsid w:val="00BF6AF3"/>
    <w:rsid w:val="00BF6B48"/>
    <w:rsid w:val="00BF6C50"/>
    <w:rsid w:val="00BF6C6C"/>
    <w:rsid w:val="00BF6C97"/>
    <w:rsid w:val="00BF6CFE"/>
    <w:rsid w:val="00BF6D4E"/>
    <w:rsid w:val="00BF6D6D"/>
    <w:rsid w:val="00BF6D7A"/>
    <w:rsid w:val="00BF6DE4"/>
    <w:rsid w:val="00BF6DE9"/>
    <w:rsid w:val="00BF6E84"/>
    <w:rsid w:val="00BF6EB6"/>
    <w:rsid w:val="00BF6F51"/>
    <w:rsid w:val="00BF6F56"/>
    <w:rsid w:val="00BF6F78"/>
    <w:rsid w:val="00BF6F9B"/>
    <w:rsid w:val="00BF70A7"/>
    <w:rsid w:val="00BF70AD"/>
    <w:rsid w:val="00BF70C2"/>
    <w:rsid w:val="00BF70FB"/>
    <w:rsid w:val="00BF713E"/>
    <w:rsid w:val="00BF7169"/>
    <w:rsid w:val="00BF716C"/>
    <w:rsid w:val="00BF7214"/>
    <w:rsid w:val="00BF7267"/>
    <w:rsid w:val="00BF72C1"/>
    <w:rsid w:val="00BF7314"/>
    <w:rsid w:val="00BF746E"/>
    <w:rsid w:val="00BF748F"/>
    <w:rsid w:val="00BF74B1"/>
    <w:rsid w:val="00BF74CF"/>
    <w:rsid w:val="00BF74FB"/>
    <w:rsid w:val="00BF7536"/>
    <w:rsid w:val="00BF754A"/>
    <w:rsid w:val="00BF759C"/>
    <w:rsid w:val="00BF7636"/>
    <w:rsid w:val="00BF763F"/>
    <w:rsid w:val="00BF7662"/>
    <w:rsid w:val="00BF76D2"/>
    <w:rsid w:val="00BF76EB"/>
    <w:rsid w:val="00BF783C"/>
    <w:rsid w:val="00BF7842"/>
    <w:rsid w:val="00BF7930"/>
    <w:rsid w:val="00BF7A0C"/>
    <w:rsid w:val="00BF7A86"/>
    <w:rsid w:val="00BF7A94"/>
    <w:rsid w:val="00BF7AA4"/>
    <w:rsid w:val="00BF7B7F"/>
    <w:rsid w:val="00BF7B8D"/>
    <w:rsid w:val="00BF7C69"/>
    <w:rsid w:val="00BF7C6E"/>
    <w:rsid w:val="00BF7D8A"/>
    <w:rsid w:val="00BF7DA7"/>
    <w:rsid w:val="00BF7DC4"/>
    <w:rsid w:val="00BF7DDD"/>
    <w:rsid w:val="00BF7DF5"/>
    <w:rsid w:val="00BF7E6D"/>
    <w:rsid w:val="00C00084"/>
    <w:rsid w:val="00C00150"/>
    <w:rsid w:val="00C0019A"/>
    <w:rsid w:val="00C001B7"/>
    <w:rsid w:val="00C001CF"/>
    <w:rsid w:val="00C001ED"/>
    <w:rsid w:val="00C001FB"/>
    <w:rsid w:val="00C002F1"/>
    <w:rsid w:val="00C0031E"/>
    <w:rsid w:val="00C00347"/>
    <w:rsid w:val="00C003B1"/>
    <w:rsid w:val="00C0043B"/>
    <w:rsid w:val="00C004A3"/>
    <w:rsid w:val="00C0053C"/>
    <w:rsid w:val="00C00545"/>
    <w:rsid w:val="00C00632"/>
    <w:rsid w:val="00C006FE"/>
    <w:rsid w:val="00C007AD"/>
    <w:rsid w:val="00C007E8"/>
    <w:rsid w:val="00C0080B"/>
    <w:rsid w:val="00C0083E"/>
    <w:rsid w:val="00C008AD"/>
    <w:rsid w:val="00C00956"/>
    <w:rsid w:val="00C00978"/>
    <w:rsid w:val="00C009A1"/>
    <w:rsid w:val="00C00A87"/>
    <w:rsid w:val="00C00B22"/>
    <w:rsid w:val="00C00B2F"/>
    <w:rsid w:val="00C00BED"/>
    <w:rsid w:val="00C00D34"/>
    <w:rsid w:val="00C00F50"/>
    <w:rsid w:val="00C00F58"/>
    <w:rsid w:val="00C00FEF"/>
    <w:rsid w:val="00C01028"/>
    <w:rsid w:val="00C0107D"/>
    <w:rsid w:val="00C01155"/>
    <w:rsid w:val="00C0119E"/>
    <w:rsid w:val="00C01299"/>
    <w:rsid w:val="00C012B4"/>
    <w:rsid w:val="00C012B5"/>
    <w:rsid w:val="00C012BE"/>
    <w:rsid w:val="00C012F1"/>
    <w:rsid w:val="00C0131E"/>
    <w:rsid w:val="00C0139C"/>
    <w:rsid w:val="00C013A5"/>
    <w:rsid w:val="00C014D3"/>
    <w:rsid w:val="00C01500"/>
    <w:rsid w:val="00C0151B"/>
    <w:rsid w:val="00C01535"/>
    <w:rsid w:val="00C0155E"/>
    <w:rsid w:val="00C01571"/>
    <w:rsid w:val="00C01624"/>
    <w:rsid w:val="00C01657"/>
    <w:rsid w:val="00C01734"/>
    <w:rsid w:val="00C017D1"/>
    <w:rsid w:val="00C017FD"/>
    <w:rsid w:val="00C01831"/>
    <w:rsid w:val="00C0187D"/>
    <w:rsid w:val="00C018C9"/>
    <w:rsid w:val="00C019E4"/>
    <w:rsid w:val="00C01A2B"/>
    <w:rsid w:val="00C01A41"/>
    <w:rsid w:val="00C01A6A"/>
    <w:rsid w:val="00C01AE3"/>
    <w:rsid w:val="00C01AE8"/>
    <w:rsid w:val="00C01AF8"/>
    <w:rsid w:val="00C01B3C"/>
    <w:rsid w:val="00C01B70"/>
    <w:rsid w:val="00C01B90"/>
    <w:rsid w:val="00C01B9E"/>
    <w:rsid w:val="00C01BF4"/>
    <w:rsid w:val="00C01C1E"/>
    <w:rsid w:val="00C01C54"/>
    <w:rsid w:val="00C01DBF"/>
    <w:rsid w:val="00C01DDA"/>
    <w:rsid w:val="00C01E19"/>
    <w:rsid w:val="00C01EC2"/>
    <w:rsid w:val="00C01FF8"/>
    <w:rsid w:val="00C02042"/>
    <w:rsid w:val="00C02056"/>
    <w:rsid w:val="00C02062"/>
    <w:rsid w:val="00C0209B"/>
    <w:rsid w:val="00C02122"/>
    <w:rsid w:val="00C02177"/>
    <w:rsid w:val="00C0218B"/>
    <w:rsid w:val="00C021BE"/>
    <w:rsid w:val="00C021E8"/>
    <w:rsid w:val="00C02251"/>
    <w:rsid w:val="00C02329"/>
    <w:rsid w:val="00C023CE"/>
    <w:rsid w:val="00C02457"/>
    <w:rsid w:val="00C0246E"/>
    <w:rsid w:val="00C024EB"/>
    <w:rsid w:val="00C024F0"/>
    <w:rsid w:val="00C02541"/>
    <w:rsid w:val="00C0257D"/>
    <w:rsid w:val="00C025E3"/>
    <w:rsid w:val="00C026C8"/>
    <w:rsid w:val="00C02727"/>
    <w:rsid w:val="00C0297B"/>
    <w:rsid w:val="00C029B4"/>
    <w:rsid w:val="00C02A15"/>
    <w:rsid w:val="00C02A2E"/>
    <w:rsid w:val="00C02A30"/>
    <w:rsid w:val="00C02A39"/>
    <w:rsid w:val="00C02AB7"/>
    <w:rsid w:val="00C02BB2"/>
    <w:rsid w:val="00C02BB9"/>
    <w:rsid w:val="00C02C7B"/>
    <w:rsid w:val="00C02DF8"/>
    <w:rsid w:val="00C02FCF"/>
    <w:rsid w:val="00C02FFE"/>
    <w:rsid w:val="00C0317B"/>
    <w:rsid w:val="00C0317F"/>
    <w:rsid w:val="00C03181"/>
    <w:rsid w:val="00C0323C"/>
    <w:rsid w:val="00C0324B"/>
    <w:rsid w:val="00C03275"/>
    <w:rsid w:val="00C03467"/>
    <w:rsid w:val="00C035FF"/>
    <w:rsid w:val="00C0368E"/>
    <w:rsid w:val="00C036CD"/>
    <w:rsid w:val="00C03727"/>
    <w:rsid w:val="00C03775"/>
    <w:rsid w:val="00C03842"/>
    <w:rsid w:val="00C038ED"/>
    <w:rsid w:val="00C03944"/>
    <w:rsid w:val="00C039BF"/>
    <w:rsid w:val="00C03A8B"/>
    <w:rsid w:val="00C03AD5"/>
    <w:rsid w:val="00C03BE9"/>
    <w:rsid w:val="00C03C6F"/>
    <w:rsid w:val="00C03CAB"/>
    <w:rsid w:val="00C03CBF"/>
    <w:rsid w:val="00C03D78"/>
    <w:rsid w:val="00C03D7E"/>
    <w:rsid w:val="00C03EB4"/>
    <w:rsid w:val="00C03EBF"/>
    <w:rsid w:val="00C03F26"/>
    <w:rsid w:val="00C03FFC"/>
    <w:rsid w:val="00C04003"/>
    <w:rsid w:val="00C04020"/>
    <w:rsid w:val="00C04043"/>
    <w:rsid w:val="00C04053"/>
    <w:rsid w:val="00C04079"/>
    <w:rsid w:val="00C0407C"/>
    <w:rsid w:val="00C040C9"/>
    <w:rsid w:val="00C040D2"/>
    <w:rsid w:val="00C04145"/>
    <w:rsid w:val="00C04176"/>
    <w:rsid w:val="00C041FA"/>
    <w:rsid w:val="00C0421B"/>
    <w:rsid w:val="00C0424F"/>
    <w:rsid w:val="00C042AF"/>
    <w:rsid w:val="00C042FD"/>
    <w:rsid w:val="00C04318"/>
    <w:rsid w:val="00C04346"/>
    <w:rsid w:val="00C0437E"/>
    <w:rsid w:val="00C043AF"/>
    <w:rsid w:val="00C043F7"/>
    <w:rsid w:val="00C0445F"/>
    <w:rsid w:val="00C0448A"/>
    <w:rsid w:val="00C04499"/>
    <w:rsid w:val="00C044ED"/>
    <w:rsid w:val="00C04517"/>
    <w:rsid w:val="00C045B5"/>
    <w:rsid w:val="00C045C4"/>
    <w:rsid w:val="00C0469C"/>
    <w:rsid w:val="00C046B9"/>
    <w:rsid w:val="00C0476A"/>
    <w:rsid w:val="00C047D6"/>
    <w:rsid w:val="00C0489A"/>
    <w:rsid w:val="00C048EC"/>
    <w:rsid w:val="00C048F3"/>
    <w:rsid w:val="00C04942"/>
    <w:rsid w:val="00C049FA"/>
    <w:rsid w:val="00C04A30"/>
    <w:rsid w:val="00C04A5A"/>
    <w:rsid w:val="00C04A65"/>
    <w:rsid w:val="00C04AB1"/>
    <w:rsid w:val="00C04ADD"/>
    <w:rsid w:val="00C04B83"/>
    <w:rsid w:val="00C04BD2"/>
    <w:rsid w:val="00C04CB9"/>
    <w:rsid w:val="00C04D39"/>
    <w:rsid w:val="00C04DCD"/>
    <w:rsid w:val="00C04DE6"/>
    <w:rsid w:val="00C04E86"/>
    <w:rsid w:val="00C04EDC"/>
    <w:rsid w:val="00C04F5D"/>
    <w:rsid w:val="00C04FD3"/>
    <w:rsid w:val="00C04FFD"/>
    <w:rsid w:val="00C0502A"/>
    <w:rsid w:val="00C05053"/>
    <w:rsid w:val="00C05092"/>
    <w:rsid w:val="00C050E8"/>
    <w:rsid w:val="00C0516B"/>
    <w:rsid w:val="00C051D8"/>
    <w:rsid w:val="00C05235"/>
    <w:rsid w:val="00C052A7"/>
    <w:rsid w:val="00C05336"/>
    <w:rsid w:val="00C05383"/>
    <w:rsid w:val="00C053D9"/>
    <w:rsid w:val="00C053E7"/>
    <w:rsid w:val="00C054E6"/>
    <w:rsid w:val="00C0560E"/>
    <w:rsid w:val="00C056A8"/>
    <w:rsid w:val="00C056E5"/>
    <w:rsid w:val="00C0577F"/>
    <w:rsid w:val="00C05839"/>
    <w:rsid w:val="00C0584B"/>
    <w:rsid w:val="00C05861"/>
    <w:rsid w:val="00C058AF"/>
    <w:rsid w:val="00C058F1"/>
    <w:rsid w:val="00C05929"/>
    <w:rsid w:val="00C05932"/>
    <w:rsid w:val="00C05A01"/>
    <w:rsid w:val="00C05A46"/>
    <w:rsid w:val="00C05A55"/>
    <w:rsid w:val="00C05A79"/>
    <w:rsid w:val="00C05ABB"/>
    <w:rsid w:val="00C05AC2"/>
    <w:rsid w:val="00C05AC5"/>
    <w:rsid w:val="00C05B88"/>
    <w:rsid w:val="00C05BC4"/>
    <w:rsid w:val="00C05BDA"/>
    <w:rsid w:val="00C05C86"/>
    <w:rsid w:val="00C05CB5"/>
    <w:rsid w:val="00C05CBF"/>
    <w:rsid w:val="00C05DB2"/>
    <w:rsid w:val="00C05E08"/>
    <w:rsid w:val="00C05E62"/>
    <w:rsid w:val="00C05E69"/>
    <w:rsid w:val="00C05E72"/>
    <w:rsid w:val="00C05EB9"/>
    <w:rsid w:val="00C05EE6"/>
    <w:rsid w:val="00C05FF7"/>
    <w:rsid w:val="00C06033"/>
    <w:rsid w:val="00C0603F"/>
    <w:rsid w:val="00C06049"/>
    <w:rsid w:val="00C0610D"/>
    <w:rsid w:val="00C061BC"/>
    <w:rsid w:val="00C06246"/>
    <w:rsid w:val="00C06256"/>
    <w:rsid w:val="00C06288"/>
    <w:rsid w:val="00C06384"/>
    <w:rsid w:val="00C063D4"/>
    <w:rsid w:val="00C0640B"/>
    <w:rsid w:val="00C06429"/>
    <w:rsid w:val="00C06442"/>
    <w:rsid w:val="00C064A4"/>
    <w:rsid w:val="00C06541"/>
    <w:rsid w:val="00C0655B"/>
    <w:rsid w:val="00C065BA"/>
    <w:rsid w:val="00C0666F"/>
    <w:rsid w:val="00C06734"/>
    <w:rsid w:val="00C067AB"/>
    <w:rsid w:val="00C0685F"/>
    <w:rsid w:val="00C06920"/>
    <w:rsid w:val="00C06951"/>
    <w:rsid w:val="00C0697E"/>
    <w:rsid w:val="00C069E9"/>
    <w:rsid w:val="00C06A09"/>
    <w:rsid w:val="00C06A91"/>
    <w:rsid w:val="00C06B4E"/>
    <w:rsid w:val="00C06BCF"/>
    <w:rsid w:val="00C06CC8"/>
    <w:rsid w:val="00C06CDE"/>
    <w:rsid w:val="00C06D3C"/>
    <w:rsid w:val="00C06DDC"/>
    <w:rsid w:val="00C06E6E"/>
    <w:rsid w:val="00C06EB4"/>
    <w:rsid w:val="00C06EDC"/>
    <w:rsid w:val="00C06EEF"/>
    <w:rsid w:val="00C06F05"/>
    <w:rsid w:val="00C06FB3"/>
    <w:rsid w:val="00C070EB"/>
    <w:rsid w:val="00C07102"/>
    <w:rsid w:val="00C071AD"/>
    <w:rsid w:val="00C071C7"/>
    <w:rsid w:val="00C07245"/>
    <w:rsid w:val="00C0724D"/>
    <w:rsid w:val="00C07364"/>
    <w:rsid w:val="00C07384"/>
    <w:rsid w:val="00C07493"/>
    <w:rsid w:val="00C0751B"/>
    <w:rsid w:val="00C07544"/>
    <w:rsid w:val="00C07546"/>
    <w:rsid w:val="00C07558"/>
    <w:rsid w:val="00C07641"/>
    <w:rsid w:val="00C076E9"/>
    <w:rsid w:val="00C07786"/>
    <w:rsid w:val="00C077EF"/>
    <w:rsid w:val="00C077FB"/>
    <w:rsid w:val="00C078B4"/>
    <w:rsid w:val="00C078E7"/>
    <w:rsid w:val="00C07969"/>
    <w:rsid w:val="00C0797D"/>
    <w:rsid w:val="00C0798F"/>
    <w:rsid w:val="00C07998"/>
    <w:rsid w:val="00C07A00"/>
    <w:rsid w:val="00C07A32"/>
    <w:rsid w:val="00C07A40"/>
    <w:rsid w:val="00C07B1A"/>
    <w:rsid w:val="00C07B91"/>
    <w:rsid w:val="00C07BC0"/>
    <w:rsid w:val="00C07C0F"/>
    <w:rsid w:val="00C07C29"/>
    <w:rsid w:val="00C07C50"/>
    <w:rsid w:val="00C07C51"/>
    <w:rsid w:val="00C07D0A"/>
    <w:rsid w:val="00C07EA0"/>
    <w:rsid w:val="00C07EA6"/>
    <w:rsid w:val="00C07EC5"/>
    <w:rsid w:val="00C07EF8"/>
    <w:rsid w:val="00C07F5C"/>
    <w:rsid w:val="00C07F90"/>
    <w:rsid w:val="00C100A2"/>
    <w:rsid w:val="00C10147"/>
    <w:rsid w:val="00C10152"/>
    <w:rsid w:val="00C10224"/>
    <w:rsid w:val="00C10248"/>
    <w:rsid w:val="00C10250"/>
    <w:rsid w:val="00C10290"/>
    <w:rsid w:val="00C102A2"/>
    <w:rsid w:val="00C10312"/>
    <w:rsid w:val="00C103BB"/>
    <w:rsid w:val="00C103CC"/>
    <w:rsid w:val="00C103F1"/>
    <w:rsid w:val="00C103FB"/>
    <w:rsid w:val="00C103FC"/>
    <w:rsid w:val="00C1042C"/>
    <w:rsid w:val="00C10448"/>
    <w:rsid w:val="00C10515"/>
    <w:rsid w:val="00C1051D"/>
    <w:rsid w:val="00C10546"/>
    <w:rsid w:val="00C10572"/>
    <w:rsid w:val="00C105BD"/>
    <w:rsid w:val="00C1065E"/>
    <w:rsid w:val="00C10673"/>
    <w:rsid w:val="00C10683"/>
    <w:rsid w:val="00C107CE"/>
    <w:rsid w:val="00C10862"/>
    <w:rsid w:val="00C10893"/>
    <w:rsid w:val="00C108CA"/>
    <w:rsid w:val="00C1095C"/>
    <w:rsid w:val="00C109C0"/>
    <w:rsid w:val="00C10A1D"/>
    <w:rsid w:val="00C10A1E"/>
    <w:rsid w:val="00C10A37"/>
    <w:rsid w:val="00C10A58"/>
    <w:rsid w:val="00C10B5B"/>
    <w:rsid w:val="00C10B6E"/>
    <w:rsid w:val="00C10B84"/>
    <w:rsid w:val="00C10C1D"/>
    <w:rsid w:val="00C10C63"/>
    <w:rsid w:val="00C10C67"/>
    <w:rsid w:val="00C10CB7"/>
    <w:rsid w:val="00C10CFB"/>
    <w:rsid w:val="00C10D0D"/>
    <w:rsid w:val="00C10D43"/>
    <w:rsid w:val="00C10EE3"/>
    <w:rsid w:val="00C10F31"/>
    <w:rsid w:val="00C10F65"/>
    <w:rsid w:val="00C10F6E"/>
    <w:rsid w:val="00C10F75"/>
    <w:rsid w:val="00C10F93"/>
    <w:rsid w:val="00C1111F"/>
    <w:rsid w:val="00C1117B"/>
    <w:rsid w:val="00C11198"/>
    <w:rsid w:val="00C11215"/>
    <w:rsid w:val="00C11248"/>
    <w:rsid w:val="00C11261"/>
    <w:rsid w:val="00C112D4"/>
    <w:rsid w:val="00C11322"/>
    <w:rsid w:val="00C11391"/>
    <w:rsid w:val="00C1139A"/>
    <w:rsid w:val="00C113B1"/>
    <w:rsid w:val="00C11482"/>
    <w:rsid w:val="00C11562"/>
    <w:rsid w:val="00C1158C"/>
    <w:rsid w:val="00C11621"/>
    <w:rsid w:val="00C116E2"/>
    <w:rsid w:val="00C117DC"/>
    <w:rsid w:val="00C1188F"/>
    <w:rsid w:val="00C118B1"/>
    <w:rsid w:val="00C118DF"/>
    <w:rsid w:val="00C118FE"/>
    <w:rsid w:val="00C11957"/>
    <w:rsid w:val="00C119FA"/>
    <w:rsid w:val="00C11A0D"/>
    <w:rsid w:val="00C11A30"/>
    <w:rsid w:val="00C11A96"/>
    <w:rsid w:val="00C11ADC"/>
    <w:rsid w:val="00C11B1A"/>
    <w:rsid w:val="00C11BB0"/>
    <w:rsid w:val="00C11BEE"/>
    <w:rsid w:val="00C11C01"/>
    <w:rsid w:val="00C11C1E"/>
    <w:rsid w:val="00C11C21"/>
    <w:rsid w:val="00C11C4F"/>
    <w:rsid w:val="00C11C73"/>
    <w:rsid w:val="00C11C97"/>
    <w:rsid w:val="00C11C9D"/>
    <w:rsid w:val="00C11C9E"/>
    <w:rsid w:val="00C11DAF"/>
    <w:rsid w:val="00C11DF2"/>
    <w:rsid w:val="00C11E55"/>
    <w:rsid w:val="00C11E77"/>
    <w:rsid w:val="00C11E86"/>
    <w:rsid w:val="00C11EBC"/>
    <w:rsid w:val="00C11EDD"/>
    <w:rsid w:val="00C11F0B"/>
    <w:rsid w:val="00C11F56"/>
    <w:rsid w:val="00C11FBC"/>
    <w:rsid w:val="00C1213B"/>
    <w:rsid w:val="00C12143"/>
    <w:rsid w:val="00C121C5"/>
    <w:rsid w:val="00C1221E"/>
    <w:rsid w:val="00C122B7"/>
    <w:rsid w:val="00C123CA"/>
    <w:rsid w:val="00C1244D"/>
    <w:rsid w:val="00C1249D"/>
    <w:rsid w:val="00C124DD"/>
    <w:rsid w:val="00C124F4"/>
    <w:rsid w:val="00C125D8"/>
    <w:rsid w:val="00C126C2"/>
    <w:rsid w:val="00C12726"/>
    <w:rsid w:val="00C1275C"/>
    <w:rsid w:val="00C12795"/>
    <w:rsid w:val="00C127EE"/>
    <w:rsid w:val="00C1281E"/>
    <w:rsid w:val="00C1294D"/>
    <w:rsid w:val="00C12A35"/>
    <w:rsid w:val="00C12A8E"/>
    <w:rsid w:val="00C12AB8"/>
    <w:rsid w:val="00C12C6B"/>
    <w:rsid w:val="00C12C87"/>
    <w:rsid w:val="00C12CC9"/>
    <w:rsid w:val="00C12E46"/>
    <w:rsid w:val="00C12E58"/>
    <w:rsid w:val="00C12E78"/>
    <w:rsid w:val="00C12EDA"/>
    <w:rsid w:val="00C12EE3"/>
    <w:rsid w:val="00C12F0B"/>
    <w:rsid w:val="00C12F0D"/>
    <w:rsid w:val="00C12F16"/>
    <w:rsid w:val="00C12F96"/>
    <w:rsid w:val="00C1311A"/>
    <w:rsid w:val="00C131F0"/>
    <w:rsid w:val="00C13205"/>
    <w:rsid w:val="00C13347"/>
    <w:rsid w:val="00C1337E"/>
    <w:rsid w:val="00C133BD"/>
    <w:rsid w:val="00C134D9"/>
    <w:rsid w:val="00C134FE"/>
    <w:rsid w:val="00C13571"/>
    <w:rsid w:val="00C13651"/>
    <w:rsid w:val="00C136A6"/>
    <w:rsid w:val="00C13751"/>
    <w:rsid w:val="00C1376A"/>
    <w:rsid w:val="00C1377F"/>
    <w:rsid w:val="00C137B5"/>
    <w:rsid w:val="00C137C7"/>
    <w:rsid w:val="00C13880"/>
    <w:rsid w:val="00C138D4"/>
    <w:rsid w:val="00C138E2"/>
    <w:rsid w:val="00C1395F"/>
    <w:rsid w:val="00C13A47"/>
    <w:rsid w:val="00C13BCF"/>
    <w:rsid w:val="00C13BF8"/>
    <w:rsid w:val="00C13BFA"/>
    <w:rsid w:val="00C13C0C"/>
    <w:rsid w:val="00C13C6D"/>
    <w:rsid w:val="00C13D9D"/>
    <w:rsid w:val="00C13F53"/>
    <w:rsid w:val="00C13F91"/>
    <w:rsid w:val="00C13FF7"/>
    <w:rsid w:val="00C1408F"/>
    <w:rsid w:val="00C14099"/>
    <w:rsid w:val="00C140B9"/>
    <w:rsid w:val="00C140E5"/>
    <w:rsid w:val="00C140F2"/>
    <w:rsid w:val="00C140FE"/>
    <w:rsid w:val="00C14165"/>
    <w:rsid w:val="00C141B4"/>
    <w:rsid w:val="00C14228"/>
    <w:rsid w:val="00C1442B"/>
    <w:rsid w:val="00C14471"/>
    <w:rsid w:val="00C14505"/>
    <w:rsid w:val="00C14553"/>
    <w:rsid w:val="00C14576"/>
    <w:rsid w:val="00C14594"/>
    <w:rsid w:val="00C145C0"/>
    <w:rsid w:val="00C145CA"/>
    <w:rsid w:val="00C145F9"/>
    <w:rsid w:val="00C146B0"/>
    <w:rsid w:val="00C14733"/>
    <w:rsid w:val="00C14756"/>
    <w:rsid w:val="00C147BB"/>
    <w:rsid w:val="00C14865"/>
    <w:rsid w:val="00C1499E"/>
    <w:rsid w:val="00C149CB"/>
    <w:rsid w:val="00C14A4D"/>
    <w:rsid w:val="00C14A7C"/>
    <w:rsid w:val="00C14A9D"/>
    <w:rsid w:val="00C14AAC"/>
    <w:rsid w:val="00C14AEC"/>
    <w:rsid w:val="00C14B92"/>
    <w:rsid w:val="00C14B9F"/>
    <w:rsid w:val="00C14C66"/>
    <w:rsid w:val="00C14C83"/>
    <w:rsid w:val="00C14D0B"/>
    <w:rsid w:val="00C14D2D"/>
    <w:rsid w:val="00C14D61"/>
    <w:rsid w:val="00C14D9A"/>
    <w:rsid w:val="00C14E13"/>
    <w:rsid w:val="00C14E2B"/>
    <w:rsid w:val="00C14E45"/>
    <w:rsid w:val="00C14E57"/>
    <w:rsid w:val="00C14F4D"/>
    <w:rsid w:val="00C14F51"/>
    <w:rsid w:val="00C150FF"/>
    <w:rsid w:val="00C1511B"/>
    <w:rsid w:val="00C15190"/>
    <w:rsid w:val="00C15206"/>
    <w:rsid w:val="00C15231"/>
    <w:rsid w:val="00C152AF"/>
    <w:rsid w:val="00C15337"/>
    <w:rsid w:val="00C1533F"/>
    <w:rsid w:val="00C1539E"/>
    <w:rsid w:val="00C15488"/>
    <w:rsid w:val="00C15490"/>
    <w:rsid w:val="00C154D0"/>
    <w:rsid w:val="00C1557E"/>
    <w:rsid w:val="00C1558B"/>
    <w:rsid w:val="00C156D5"/>
    <w:rsid w:val="00C15769"/>
    <w:rsid w:val="00C15781"/>
    <w:rsid w:val="00C157A8"/>
    <w:rsid w:val="00C15861"/>
    <w:rsid w:val="00C158BA"/>
    <w:rsid w:val="00C158C9"/>
    <w:rsid w:val="00C158CD"/>
    <w:rsid w:val="00C15940"/>
    <w:rsid w:val="00C15996"/>
    <w:rsid w:val="00C15A81"/>
    <w:rsid w:val="00C15ABA"/>
    <w:rsid w:val="00C15B2D"/>
    <w:rsid w:val="00C15B43"/>
    <w:rsid w:val="00C15B4E"/>
    <w:rsid w:val="00C15BF1"/>
    <w:rsid w:val="00C15C0C"/>
    <w:rsid w:val="00C15C22"/>
    <w:rsid w:val="00C15C8A"/>
    <w:rsid w:val="00C15CCB"/>
    <w:rsid w:val="00C15D0B"/>
    <w:rsid w:val="00C15D5D"/>
    <w:rsid w:val="00C15DF2"/>
    <w:rsid w:val="00C15E7C"/>
    <w:rsid w:val="00C15EBE"/>
    <w:rsid w:val="00C15FB2"/>
    <w:rsid w:val="00C15FC3"/>
    <w:rsid w:val="00C1603F"/>
    <w:rsid w:val="00C1609E"/>
    <w:rsid w:val="00C160CB"/>
    <w:rsid w:val="00C160DD"/>
    <w:rsid w:val="00C160E7"/>
    <w:rsid w:val="00C16143"/>
    <w:rsid w:val="00C1614F"/>
    <w:rsid w:val="00C161CA"/>
    <w:rsid w:val="00C16218"/>
    <w:rsid w:val="00C16346"/>
    <w:rsid w:val="00C16412"/>
    <w:rsid w:val="00C164B7"/>
    <w:rsid w:val="00C1651B"/>
    <w:rsid w:val="00C16550"/>
    <w:rsid w:val="00C16573"/>
    <w:rsid w:val="00C165C5"/>
    <w:rsid w:val="00C165CA"/>
    <w:rsid w:val="00C165E7"/>
    <w:rsid w:val="00C165FF"/>
    <w:rsid w:val="00C16604"/>
    <w:rsid w:val="00C1663D"/>
    <w:rsid w:val="00C166AB"/>
    <w:rsid w:val="00C166D2"/>
    <w:rsid w:val="00C16837"/>
    <w:rsid w:val="00C168B9"/>
    <w:rsid w:val="00C16974"/>
    <w:rsid w:val="00C169F1"/>
    <w:rsid w:val="00C16A15"/>
    <w:rsid w:val="00C16A42"/>
    <w:rsid w:val="00C16AE5"/>
    <w:rsid w:val="00C16BDD"/>
    <w:rsid w:val="00C16C4E"/>
    <w:rsid w:val="00C16DEB"/>
    <w:rsid w:val="00C16E13"/>
    <w:rsid w:val="00C16E92"/>
    <w:rsid w:val="00C16EBE"/>
    <w:rsid w:val="00C16EC2"/>
    <w:rsid w:val="00C16ECE"/>
    <w:rsid w:val="00C16EFD"/>
    <w:rsid w:val="00C16FDD"/>
    <w:rsid w:val="00C17052"/>
    <w:rsid w:val="00C17099"/>
    <w:rsid w:val="00C170B7"/>
    <w:rsid w:val="00C170FF"/>
    <w:rsid w:val="00C17194"/>
    <w:rsid w:val="00C17199"/>
    <w:rsid w:val="00C171BD"/>
    <w:rsid w:val="00C17231"/>
    <w:rsid w:val="00C17249"/>
    <w:rsid w:val="00C17268"/>
    <w:rsid w:val="00C172AD"/>
    <w:rsid w:val="00C172B2"/>
    <w:rsid w:val="00C172FA"/>
    <w:rsid w:val="00C172FF"/>
    <w:rsid w:val="00C1736C"/>
    <w:rsid w:val="00C173B4"/>
    <w:rsid w:val="00C173DE"/>
    <w:rsid w:val="00C17402"/>
    <w:rsid w:val="00C17431"/>
    <w:rsid w:val="00C17437"/>
    <w:rsid w:val="00C174FB"/>
    <w:rsid w:val="00C17557"/>
    <w:rsid w:val="00C1756F"/>
    <w:rsid w:val="00C175F6"/>
    <w:rsid w:val="00C175FF"/>
    <w:rsid w:val="00C1777C"/>
    <w:rsid w:val="00C177F5"/>
    <w:rsid w:val="00C179B0"/>
    <w:rsid w:val="00C17A11"/>
    <w:rsid w:val="00C17B01"/>
    <w:rsid w:val="00C17B47"/>
    <w:rsid w:val="00C17C4A"/>
    <w:rsid w:val="00C17C57"/>
    <w:rsid w:val="00C17CB6"/>
    <w:rsid w:val="00C17D9C"/>
    <w:rsid w:val="00C17E07"/>
    <w:rsid w:val="00C17E43"/>
    <w:rsid w:val="00C17E49"/>
    <w:rsid w:val="00C17E6D"/>
    <w:rsid w:val="00C17E93"/>
    <w:rsid w:val="00C17EE4"/>
    <w:rsid w:val="00C17F0F"/>
    <w:rsid w:val="00C17F4E"/>
    <w:rsid w:val="00C17FAB"/>
    <w:rsid w:val="00C17FC9"/>
    <w:rsid w:val="00C183B4"/>
    <w:rsid w:val="00C20071"/>
    <w:rsid w:val="00C20079"/>
    <w:rsid w:val="00C200B5"/>
    <w:rsid w:val="00C2012D"/>
    <w:rsid w:val="00C20149"/>
    <w:rsid w:val="00C20169"/>
    <w:rsid w:val="00C202A2"/>
    <w:rsid w:val="00C20322"/>
    <w:rsid w:val="00C20391"/>
    <w:rsid w:val="00C203E0"/>
    <w:rsid w:val="00C20668"/>
    <w:rsid w:val="00C20731"/>
    <w:rsid w:val="00C20735"/>
    <w:rsid w:val="00C2075C"/>
    <w:rsid w:val="00C20768"/>
    <w:rsid w:val="00C20788"/>
    <w:rsid w:val="00C207CA"/>
    <w:rsid w:val="00C20819"/>
    <w:rsid w:val="00C20889"/>
    <w:rsid w:val="00C208C5"/>
    <w:rsid w:val="00C208DB"/>
    <w:rsid w:val="00C20916"/>
    <w:rsid w:val="00C2098B"/>
    <w:rsid w:val="00C20A26"/>
    <w:rsid w:val="00C20B9A"/>
    <w:rsid w:val="00C20BBA"/>
    <w:rsid w:val="00C20BBF"/>
    <w:rsid w:val="00C20C38"/>
    <w:rsid w:val="00C20C8D"/>
    <w:rsid w:val="00C20CF4"/>
    <w:rsid w:val="00C20CFB"/>
    <w:rsid w:val="00C20D08"/>
    <w:rsid w:val="00C20DBC"/>
    <w:rsid w:val="00C20F83"/>
    <w:rsid w:val="00C20F94"/>
    <w:rsid w:val="00C21083"/>
    <w:rsid w:val="00C210C9"/>
    <w:rsid w:val="00C21185"/>
    <w:rsid w:val="00C21245"/>
    <w:rsid w:val="00C2124C"/>
    <w:rsid w:val="00C2125D"/>
    <w:rsid w:val="00C21396"/>
    <w:rsid w:val="00C213A2"/>
    <w:rsid w:val="00C2149F"/>
    <w:rsid w:val="00C214BA"/>
    <w:rsid w:val="00C2153C"/>
    <w:rsid w:val="00C21585"/>
    <w:rsid w:val="00C21586"/>
    <w:rsid w:val="00C215F5"/>
    <w:rsid w:val="00C2169B"/>
    <w:rsid w:val="00C216A5"/>
    <w:rsid w:val="00C216D6"/>
    <w:rsid w:val="00C21716"/>
    <w:rsid w:val="00C21745"/>
    <w:rsid w:val="00C21813"/>
    <w:rsid w:val="00C21887"/>
    <w:rsid w:val="00C2188F"/>
    <w:rsid w:val="00C2192E"/>
    <w:rsid w:val="00C21940"/>
    <w:rsid w:val="00C21982"/>
    <w:rsid w:val="00C21A57"/>
    <w:rsid w:val="00C21AE0"/>
    <w:rsid w:val="00C21B23"/>
    <w:rsid w:val="00C21C2B"/>
    <w:rsid w:val="00C21C34"/>
    <w:rsid w:val="00C21D99"/>
    <w:rsid w:val="00C21DC3"/>
    <w:rsid w:val="00C21E84"/>
    <w:rsid w:val="00C21F75"/>
    <w:rsid w:val="00C21FA6"/>
    <w:rsid w:val="00C21FBE"/>
    <w:rsid w:val="00C21FC9"/>
    <w:rsid w:val="00C2209C"/>
    <w:rsid w:val="00C220E6"/>
    <w:rsid w:val="00C220FB"/>
    <w:rsid w:val="00C221EC"/>
    <w:rsid w:val="00C222DD"/>
    <w:rsid w:val="00C2234B"/>
    <w:rsid w:val="00C2241C"/>
    <w:rsid w:val="00C224C2"/>
    <w:rsid w:val="00C224D8"/>
    <w:rsid w:val="00C2258C"/>
    <w:rsid w:val="00C225B5"/>
    <w:rsid w:val="00C22697"/>
    <w:rsid w:val="00C22747"/>
    <w:rsid w:val="00C227BB"/>
    <w:rsid w:val="00C227FE"/>
    <w:rsid w:val="00C22825"/>
    <w:rsid w:val="00C2285E"/>
    <w:rsid w:val="00C228A6"/>
    <w:rsid w:val="00C228BC"/>
    <w:rsid w:val="00C228FD"/>
    <w:rsid w:val="00C22A48"/>
    <w:rsid w:val="00C22A6E"/>
    <w:rsid w:val="00C22A83"/>
    <w:rsid w:val="00C22B28"/>
    <w:rsid w:val="00C22B91"/>
    <w:rsid w:val="00C22C2C"/>
    <w:rsid w:val="00C22C33"/>
    <w:rsid w:val="00C22C88"/>
    <w:rsid w:val="00C22DA7"/>
    <w:rsid w:val="00C22DED"/>
    <w:rsid w:val="00C22E37"/>
    <w:rsid w:val="00C22E49"/>
    <w:rsid w:val="00C22FC3"/>
    <w:rsid w:val="00C22FE1"/>
    <w:rsid w:val="00C2308F"/>
    <w:rsid w:val="00C230AE"/>
    <w:rsid w:val="00C23198"/>
    <w:rsid w:val="00C23258"/>
    <w:rsid w:val="00C23376"/>
    <w:rsid w:val="00C2343A"/>
    <w:rsid w:val="00C2344F"/>
    <w:rsid w:val="00C2349D"/>
    <w:rsid w:val="00C234B4"/>
    <w:rsid w:val="00C23604"/>
    <w:rsid w:val="00C2363B"/>
    <w:rsid w:val="00C23685"/>
    <w:rsid w:val="00C236C6"/>
    <w:rsid w:val="00C23746"/>
    <w:rsid w:val="00C23768"/>
    <w:rsid w:val="00C23784"/>
    <w:rsid w:val="00C23785"/>
    <w:rsid w:val="00C23A53"/>
    <w:rsid w:val="00C23B47"/>
    <w:rsid w:val="00C23C4A"/>
    <w:rsid w:val="00C23C52"/>
    <w:rsid w:val="00C23C5E"/>
    <w:rsid w:val="00C23CA1"/>
    <w:rsid w:val="00C23D42"/>
    <w:rsid w:val="00C23D73"/>
    <w:rsid w:val="00C23E05"/>
    <w:rsid w:val="00C23E38"/>
    <w:rsid w:val="00C23E3A"/>
    <w:rsid w:val="00C23EC8"/>
    <w:rsid w:val="00C23EDD"/>
    <w:rsid w:val="00C23EEC"/>
    <w:rsid w:val="00C23FA6"/>
    <w:rsid w:val="00C23FA8"/>
    <w:rsid w:val="00C23FAD"/>
    <w:rsid w:val="00C24072"/>
    <w:rsid w:val="00C24092"/>
    <w:rsid w:val="00C24168"/>
    <w:rsid w:val="00C24177"/>
    <w:rsid w:val="00C241B7"/>
    <w:rsid w:val="00C241C0"/>
    <w:rsid w:val="00C241CE"/>
    <w:rsid w:val="00C2421E"/>
    <w:rsid w:val="00C2423D"/>
    <w:rsid w:val="00C24317"/>
    <w:rsid w:val="00C24329"/>
    <w:rsid w:val="00C24336"/>
    <w:rsid w:val="00C24385"/>
    <w:rsid w:val="00C24397"/>
    <w:rsid w:val="00C243D1"/>
    <w:rsid w:val="00C24408"/>
    <w:rsid w:val="00C24430"/>
    <w:rsid w:val="00C24478"/>
    <w:rsid w:val="00C244C8"/>
    <w:rsid w:val="00C244FD"/>
    <w:rsid w:val="00C24515"/>
    <w:rsid w:val="00C2452E"/>
    <w:rsid w:val="00C2453D"/>
    <w:rsid w:val="00C2458F"/>
    <w:rsid w:val="00C245B2"/>
    <w:rsid w:val="00C24602"/>
    <w:rsid w:val="00C24624"/>
    <w:rsid w:val="00C24663"/>
    <w:rsid w:val="00C246B0"/>
    <w:rsid w:val="00C246EE"/>
    <w:rsid w:val="00C2471C"/>
    <w:rsid w:val="00C24787"/>
    <w:rsid w:val="00C247D5"/>
    <w:rsid w:val="00C2483A"/>
    <w:rsid w:val="00C248A3"/>
    <w:rsid w:val="00C24A1B"/>
    <w:rsid w:val="00C24A72"/>
    <w:rsid w:val="00C24A85"/>
    <w:rsid w:val="00C24A92"/>
    <w:rsid w:val="00C24AA0"/>
    <w:rsid w:val="00C24AC4"/>
    <w:rsid w:val="00C24B03"/>
    <w:rsid w:val="00C24B76"/>
    <w:rsid w:val="00C24C3F"/>
    <w:rsid w:val="00C24C44"/>
    <w:rsid w:val="00C24CDC"/>
    <w:rsid w:val="00C24D04"/>
    <w:rsid w:val="00C24D9D"/>
    <w:rsid w:val="00C24DEA"/>
    <w:rsid w:val="00C24E90"/>
    <w:rsid w:val="00C24EE2"/>
    <w:rsid w:val="00C24F3F"/>
    <w:rsid w:val="00C2503E"/>
    <w:rsid w:val="00C2507F"/>
    <w:rsid w:val="00C25150"/>
    <w:rsid w:val="00C2526E"/>
    <w:rsid w:val="00C25270"/>
    <w:rsid w:val="00C25291"/>
    <w:rsid w:val="00C252CF"/>
    <w:rsid w:val="00C252EE"/>
    <w:rsid w:val="00C2538A"/>
    <w:rsid w:val="00C2540D"/>
    <w:rsid w:val="00C25453"/>
    <w:rsid w:val="00C2547A"/>
    <w:rsid w:val="00C25493"/>
    <w:rsid w:val="00C25525"/>
    <w:rsid w:val="00C2559F"/>
    <w:rsid w:val="00C255A4"/>
    <w:rsid w:val="00C255AF"/>
    <w:rsid w:val="00C255DF"/>
    <w:rsid w:val="00C256B4"/>
    <w:rsid w:val="00C25787"/>
    <w:rsid w:val="00C2584C"/>
    <w:rsid w:val="00C2589A"/>
    <w:rsid w:val="00C25927"/>
    <w:rsid w:val="00C25930"/>
    <w:rsid w:val="00C25A1F"/>
    <w:rsid w:val="00C25A69"/>
    <w:rsid w:val="00C25A84"/>
    <w:rsid w:val="00C25ABC"/>
    <w:rsid w:val="00C25AD1"/>
    <w:rsid w:val="00C25B05"/>
    <w:rsid w:val="00C25B2A"/>
    <w:rsid w:val="00C25B31"/>
    <w:rsid w:val="00C25B69"/>
    <w:rsid w:val="00C25B83"/>
    <w:rsid w:val="00C25BB3"/>
    <w:rsid w:val="00C25D27"/>
    <w:rsid w:val="00C25DC3"/>
    <w:rsid w:val="00C25DCE"/>
    <w:rsid w:val="00C25E3C"/>
    <w:rsid w:val="00C25E4A"/>
    <w:rsid w:val="00C25F06"/>
    <w:rsid w:val="00C25F32"/>
    <w:rsid w:val="00C25F3B"/>
    <w:rsid w:val="00C25F69"/>
    <w:rsid w:val="00C26059"/>
    <w:rsid w:val="00C2609C"/>
    <w:rsid w:val="00C260A2"/>
    <w:rsid w:val="00C260CA"/>
    <w:rsid w:val="00C260E5"/>
    <w:rsid w:val="00C2611F"/>
    <w:rsid w:val="00C261B4"/>
    <w:rsid w:val="00C26298"/>
    <w:rsid w:val="00C262C9"/>
    <w:rsid w:val="00C262ED"/>
    <w:rsid w:val="00C26304"/>
    <w:rsid w:val="00C26392"/>
    <w:rsid w:val="00C263BC"/>
    <w:rsid w:val="00C26477"/>
    <w:rsid w:val="00C264E1"/>
    <w:rsid w:val="00C264F3"/>
    <w:rsid w:val="00C26547"/>
    <w:rsid w:val="00C265E7"/>
    <w:rsid w:val="00C265F8"/>
    <w:rsid w:val="00C265FC"/>
    <w:rsid w:val="00C266AB"/>
    <w:rsid w:val="00C266E1"/>
    <w:rsid w:val="00C2672D"/>
    <w:rsid w:val="00C2676C"/>
    <w:rsid w:val="00C267DD"/>
    <w:rsid w:val="00C268D1"/>
    <w:rsid w:val="00C2697E"/>
    <w:rsid w:val="00C269FB"/>
    <w:rsid w:val="00C26B17"/>
    <w:rsid w:val="00C26B4E"/>
    <w:rsid w:val="00C26B8E"/>
    <w:rsid w:val="00C26BD3"/>
    <w:rsid w:val="00C26BE0"/>
    <w:rsid w:val="00C26C51"/>
    <w:rsid w:val="00C26C52"/>
    <w:rsid w:val="00C26C72"/>
    <w:rsid w:val="00C26CA0"/>
    <w:rsid w:val="00C26D56"/>
    <w:rsid w:val="00C26DAA"/>
    <w:rsid w:val="00C26DBD"/>
    <w:rsid w:val="00C26E25"/>
    <w:rsid w:val="00C26E3B"/>
    <w:rsid w:val="00C26EC3"/>
    <w:rsid w:val="00C26ED6"/>
    <w:rsid w:val="00C26F38"/>
    <w:rsid w:val="00C2706F"/>
    <w:rsid w:val="00C27073"/>
    <w:rsid w:val="00C27094"/>
    <w:rsid w:val="00C27151"/>
    <w:rsid w:val="00C27229"/>
    <w:rsid w:val="00C27288"/>
    <w:rsid w:val="00C2729F"/>
    <w:rsid w:val="00C272AA"/>
    <w:rsid w:val="00C272AB"/>
    <w:rsid w:val="00C272B5"/>
    <w:rsid w:val="00C27319"/>
    <w:rsid w:val="00C27347"/>
    <w:rsid w:val="00C273A9"/>
    <w:rsid w:val="00C273BD"/>
    <w:rsid w:val="00C273CA"/>
    <w:rsid w:val="00C273FF"/>
    <w:rsid w:val="00C2741E"/>
    <w:rsid w:val="00C2748C"/>
    <w:rsid w:val="00C274C8"/>
    <w:rsid w:val="00C274EC"/>
    <w:rsid w:val="00C274EF"/>
    <w:rsid w:val="00C27525"/>
    <w:rsid w:val="00C275E0"/>
    <w:rsid w:val="00C27661"/>
    <w:rsid w:val="00C27742"/>
    <w:rsid w:val="00C27776"/>
    <w:rsid w:val="00C277A3"/>
    <w:rsid w:val="00C277CB"/>
    <w:rsid w:val="00C278FF"/>
    <w:rsid w:val="00C27938"/>
    <w:rsid w:val="00C2793B"/>
    <w:rsid w:val="00C27A77"/>
    <w:rsid w:val="00C27AA5"/>
    <w:rsid w:val="00C27BDF"/>
    <w:rsid w:val="00C27BF9"/>
    <w:rsid w:val="00C27C0D"/>
    <w:rsid w:val="00C27C5A"/>
    <w:rsid w:val="00C27C85"/>
    <w:rsid w:val="00C27CAF"/>
    <w:rsid w:val="00C27E0B"/>
    <w:rsid w:val="00C27E22"/>
    <w:rsid w:val="00C27E48"/>
    <w:rsid w:val="00C27E7B"/>
    <w:rsid w:val="00C27F3F"/>
    <w:rsid w:val="00C27F4F"/>
    <w:rsid w:val="00C27FEF"/>
    <w:rsid w:val="00C3020E"/>
    <w:rsid w:val="00C30303"/>
    <w:rsid w:val="00C30344"/>
    <w:rsid w:val="00C30495"/>
    <w:rsid w:val="00C3051E"/>
    <w:rsid w:val="00C305AF"/>
    <w:rsid w:val="00C30657"/>
    <w:rsid w:val="00C30660"/>
    <w:rsid w:val="00C3066F"/>
    <w:rsid w:val="00C30874"/>
    <w:rsid w:val="00C309C5"/>
    <w:rsid w:val="00C30A20"/>
    <w:rsid w:val="00C30AFF"/>
    <w:rsid w:val="00C30B46"/>
    <w:rsid w:val="00C30B4D"/>
    <w:rsid w:val="00C30B74"/>
    <w:rsid w:val="00C30C3D"/>
    <w:rsid w:val="00C30C4F"/>
    <w:rsid w:val="00C30C6A"/>
    <w:rsid w:val="00C30C94"/>
    <w:rsid w:val="00C30D18"/>
    <w:rsid w:val="00C30EAD"/>
    <w:rsid w:val="00C30EFB"/>
    <w:rsid w:val="00C30F39"/>
    <w:rsid w:val="00C30F96"/>
    <w:rsid w:val="00C30FAD"/>
    <w:rsid w:val="00C3111D"/>
    <w:rsid w:val="00C31139"/>
    <w:rsid w:val="00C311BA"/>
    <w:rsid w:val="00C311D3"/>
    <w:rsid w:val="00C3120A"/>
    <w:rsid w:val="00C31250"/>
    <w:rsid w:val="00C313A0"/>
    <w:rsid w:val="00C313D5"/>
    <w:rsid w:val="00C31408"/>
    <w:rsid w:val="00C31429"/>
    <w:rsid w:val="00C314D7"/>
    <w:rsid w:val="00C314DB"/>
    <w:rsid w:val="00C316A1"/>
    <w:rsid w:val="00C316CF"/>
    <w:rsid w:val="00C3173E"/>
    <w:rsid w:val="00C317F4"/>
    <w:rsid w:val="00C31823"/>
    <w:rsid w:val="00C3186B"/>
    <w:rsid w:val="00C31899"/>
    <w:rsid w:val="00C318B1"/>
    <w:rsid w:val="00C318B8"/>
    <w:rsid w:val="00C319CD"/>
    <w:rsid w:val="00C31A1C"/>
    <w:rsid w:val="00C31A38"/>
    <w:rsid w:val="00C31A4C"/>
    <w:rsid w:val="00C31A59"/>
    <w:rsid w:val="00C31AB4"/>
    <w:rsid w:val="00C31B30"/>
    <w:rsid w:val="00C31B7D"/>
    <w:rsid w:val="00C31BC1"/>
    <w:rsid w:val="00C31C4B"/>
    <w:rsid w:val="00C31CAC"/>
    <w:rsid w:val="00C31D2E"/>
    <w:rsid w:val="00C31D39"/>
    <w:rsid w:val="00C31E16"/>
    <w:rsid w:val="00C31E7A"/>
    <w:rsid w:val="00C31EF5"/>
    <w:rsid w:val="00C31F9A"/>
    <w:rsid w:val="00C31FBA"/>
    <w:rsid w:val="00C3203F"/>
    <w:rsid w:val="00C32051"/>
    <w:rsid w:val="00C322AB"/>
    <w:rsid w:val="00C322CC"/>
    <w:rsid w:val="00C32333"/>
    <w:rsid w:val="00C32364"/>
    <w:rsid w:val="00C32438"/>
    <w:rsid w:val="00C32496"/>
    <w:rsid w:val="00C324B2"/>
    <w:rsid w:val="00C32523"/>
    <w:rsid w:val="00C32540"/>
    <w:rsid w:val="00C3261F"/>
    <w:rsid w:val="00C32699"/>
    <w:rsid w:val="00C3269E"/>
    <w:rsid w:val="00C326D0"/>
    <w:rsid w:val="00C32701"/>
    <w:rsid w:val="00C32707"/>
    <w:rsid w:val="00C3276F"/>
    <w:rsid w:val="00C32772"/>
    <w:rsid w:val="00C32782"/>
    <w:rsid w:val="00C3279E"/>
    <w:rsid w:val="00C327B0"/>
    <w:rsid w:val="00C327E5"/>
    <w:rsid w:val="00C327FC"/>
    <w:rsid w:val="00C32810"/>
    <w:rsid w:val="00C32839"/>
    <w:rsid w:val="00C328F0"/>
    <w:rsid w:val="00C32988"/>
    <w:rsid w:val="00C329F1"/>
    <w:rsid w:val="00C32A0D"/>
    <w:rsid w:val="00C32A50"/>
    <w:rsid w:val="00C32B85"/>
    <w:rsid w:val="00C32B90"/>
    <w:rsid w:val="00C32BD4"/>
    <w:rsid w:val="00C32C79"/>
    <w:rsid w:val="00C32CED"/>
    <w:rsid w:val="00C32D57"/>
    <w:rsid w:val="00C32DA3"/>
    <w:rsid w:val="00C32DDA"/>
    <w:rsid w:val="00C32E0F"/>
    <w:rsid w:val="00C32E9E"/>
    <w:rsid w:val="00C32EF7"/>
    <w:rsid w:val="00C32F1C"/>
    <w:rsid w:val="00C33008"/>
    <w:rsid w:val="00C330C9"/>
    <w:rsid w:val="00C3310D"/>
    <w:rsid w:val="00C3324A"/>
    <w:rsid w:val="00C33280"/>
    <w:rsid w:val="00C3329F"/>
    <w:rsid w:val="00C332B5"/>
    <w:rsid w:val="00C332F8"/>
    <w:rsid w:val="00C33374"/>
    <w:rsid w:val="00C33377"/>
    <w:rsid w:val="00C3337E"/>
    <w:rsid w:val="00C333C9"/>
    <w:rsid w:val="00C333E6"/>
    <w:rsid w:val="00C3343A"/>
    <w:rsid w:val="00C33459"/>
    <w:rsid w:val="00C334F4"/>
    <w:rsid w:val="00C33515"/>
    <w:rsid w:val="00C3351C"/>
    <w:rsid w:val="00C33555"/>
    <w:rsid w:val="00C335A5"/>
    <w:rsid w:val="00C335B6"/>
    <w:rsid w:val="00C335CD"/>
    <w:rsid w:val="00C336C5"/>
    <w:rsid w:val="00C336F0"/>
    <w:rsid w:val="00C337CB"/>
    <w:rsid w:val="00C337EE"/>
    <w:rsid w:val="00C3387C"/>
    <w:rsid w:val="00C338E3"/>
    <w:rsid w:val="00C3391E"/>
    <w:rsid w:val="00C33A7A"/>
    <w:rsid w:val="00C33B26"/>
    <w:rsid w:val="00C33B35"/>
    <w:rsid w:val="00C33B37"/>
    <w:rsid w:val="00C33BAB"/>
    <w:rsid w:val="00C33BC1"/>
    <w:rsid w:val="00C33BF5"/>
    <w:rsid w:val="00C33C09"/>
    <w:rsid w:val="00C33C6C"/>
    <w:rsid w:val="00C33D02"/>
    <w:rsid w:val="00C33D69"/>
    <w:rsid w:val="00C33DA3"/>
    <w:rsid w:val="00C33F6C"/>
    <w:rsid w:val="00C33FD2"/>
    <w:rsid w:val="00C341B6"/>
    <w:rsid w:val="00C3422B"/>
    <w:rsid w:val="00C34305"/>
    <w:rsid w:val="00C34379"/>
    <w:rsid w:val="00C34429"/>
    <w:rsid w:val="00C3442C"/>
    <w:rsid w:val="00C34451"/>
    <w:rsid w:val="00C344B3"/>
    <w:rsid w:val="00C34653"/>
    <w:rsid w:val="00C3469E"/>
    <w:rsid w:val="00C346F6"/>
    <w:rsid w:val="00C34707"/>
    <w:rsid w:val="00C34761"/>
    <w:rsid w:val="00C3476A"/>
    <w:rsid w:val="00C34831"/>
    <w:rsid w:val="00C348A4"/>
    <w:rsid w:val="00C348B8"/>
    <w:rsid w:val="00C34943"/>
    <w:rsid w:val="00C3494D"/>
    <w:rsid w:val="00C34A11"/>
    <w:rsid w:val="00C34A59"/>
    <w:rsid w:val="00C34ACD"/>
    <w:rsid w:val="00C34B27"/>
    <w:rsid w:val="00C34B5E"/>
    <w:rsid w:val="00C34D75"/>
    <w:rsid w:val="00C34D9E"/>
    <w:rsid w:val="00C34DBD"/>
    <w:rsid w:val="00C34E31"/>
    <w:rsid w:val="00C34E5E"/>
    <w:rsid w:val="00C34E6F"/>
    <w:rsid w:val="00C34F7B"/>
    <w:rsid w:val="00C34FD1"/>
    <w:rsid w:val="00C34FFB"/>
    <w:rsid w:val="00C350A0"/>
    <w:rsid w:val="00C35108"/>
    <w:rsid w:val="00C35181"/>
    <w:rsid w:val="00C3525D"/>
    <w:rsid w:val="00C352B4"/>
    <w:rsid w:val="00C35364"/>
    <w:rsid w:val="00C35367"/>
    <w:rsid w:val="00C35476"/>
    <w:rsid w:val="00C354B6"/>
    <w:rsid w:val="00C355A3"/>
    <w:rsid w:val="00C355D5"/>
    <w:rsid w:val="00C355ED"/>
    <w:rsid w:val="00C35607"/>
    <w:rsid w:val="00C3563A"/>
    <w:rsid w:val="00C35644"/>
    <w:rsid w:val="00C3568B"/>
    <w:rsid w:val="00C356A3"/>
    <w:rsid w:val="00C3571A"/>
    <w:rsid w:val="00C3573A"/>
    <w:rsid w:val="00C35761"/>
    <w:rsid w:val="00C3576A"/>
    <w:rsid w:val="00C35782"/>
    <w:rsid w:val="00C357F0"/>
    <w:rsid w:val="00C3583F"/>
    <w:rsid w:val="00C35872"/>
    <w:rsid w:val="00C35918"/>
    <w:rsid w:val="00C35926"/>
    <w:rsid w:val="00C3594A"/>
    <w:rsid w:val="00C35ABB"/>
    <w:rsid w:val="00C35AC2"/>
    <w:rsid w:val="00C35AD6"/>
    <w:rsid w:val="00C35C13"/>
    <w:rsid w:val="00C35C25"/>
    <w:rsid w:val="00C35C37"/>
    <w:rsid w:val="00C35CB6"/>
    <w:rsid w:val="00C35CD2"/>
    <w:rsid w:val="00C35D0B"/>
    <w:rsid w:val="00C35D7C"/>
    <w:rsid w:val="00C35DBC"/>
    <w:rsid w:val="00C35E1A"/>
    <w:rsid w:val="00C35E7E"/>
    <w:rsid w:val="00C35ED4"/>
    <w:rsid w:val="00C35EF7"/>
    <w:rsid w:val="00C35FDE"/>
    <w:rsid w:val="00C36064"/>
    <w:rsid w:val="00C36079"/>
    <w:rsid w:val="00C360C1"/>
    <w:rsid w:val="00C360C2"/>
    <w:rsid w:val="00C360EB"/>
    <w:rsid w:val="00C361D7"/>
    <w:rsid w:val="00C361F3"/>
    <w:rsid w:val="00C36225"/>
    <w:rsid w:val="00C362A4"/>
    <w:rsid w:val="00C362E9"/>
    <w:rsid w:val="00C36461"/>
    <w:rsid w:val="00C36490"/>
    <w:rsid w:val="00C364A2"/>
    <w:rsid w:val="00C36512"/>
    <w:rsid w:val="00C36515"/>
    <w:rsid w:val="00C3667F"/>
    <w:rsid w:val="00C366B5"/>
    <w:rsid w:val="00C3673B"/>
    <w:rsid w:val="00C36760"/>
    <w:rsid w:val="00C3676E"/>
    <w:rsid w:val="00C367C4"/>
    <w:rsid w:val="00C36813"/>
    <w:rsid w:val="00C36854"/>
    <w:rsid w:val="00C36896"/>
    <w:rsid w:val="00C368F3"/>
    <w:rsid w:val="00C369CE"/>
    <w:rsid w:val="00C36A29"/>
    <w:rsid w:val="00C36B5F"/>
    <w:rsid w:val="00C36BCF"/>
    <w:rsid w:val="00C36C0D"/>
    <w:rsid w:val="00C36C9C"/>
    <w:rsid w:val="00C36CF0"/>
    <w:rsid w:val="00C36D17"/>
    <w:rsid w:val="00C36DAB"/>
    <w:rsid w:val="00C36DD0"/>
    <w:rsid w:val="00C36E39"/>
    <w:rsid w:val="00C36EF2"/>
    <w:rsid w:val="00C36F48"/>
    <w:rsid w:val="00C36FB2"/>
    <w:rsid w:val="00C370AD"/>
    <w:rsid w:val="00C371AF"/>
    <w:rsid w:val="00C371D4"/>
    <w:rsid w:val="00C371D6"/>
    <w:rsid w:val="00C37254"/>
    <w:rsid w:val="00C372C5"/>
    <w:rsid w:val="00C372F1"/>
    <w:rsid w:val="00C3731F"/>
    <w:rsid w:val="00C37334"/>
    <w:rsid w:val="00C37441"/>
    <w:rsid w:val="00C374FD"/>
    <w:rsid w:val="00C37516"/>
    <w:rsid w:val="00C3756A"/>
    <w:rsid w:val="00C3757F"/>
    <w:rsid w:val="00C37685"/>
    <w:rsid w:val="00C376CD"/>
    <w:rsid w:val="00C3771E"/>
    <w:rsid w:val="00C37791"/>
    <w:rsid w:val="00C3799A"/>
    <w:rsid w:val="00C37A34"/>
    <w:rsid w:val="00C37AC4"/>
    <w:rsid w:val="00C37B36"/>
    <w:rsid w:val="00C37BD8"/>
    <w:rsid w:val="00C37D1F"/>
    <w:rsid w:val="00C37E93"/>
    <w:rsid w:val="00C37FDD"/>
    <w:rsid w:val="00C37FFE"/>
    <w:rsid w:val="00C40047"/>
    <w:rsid w:val="00C4012F"/>
    <w:rsid w:val="00C401B1"/>
    <w:rsid w:val="00C402A8"/>
    <w:rsid w:val="00C40383"/>
    <w:rsid w:val="00C403C6"/>
    <w:rsid w:val="00C403F7"/>
    <w:rsid w:val="00C403F9"/>
    <w:rsid w:val="00C40410"/>
    <w:rsid w:val="00C404EF"/>
    <w:rsid w:val="00C40520"/>
    <w:rsid w:val="00C40555"/>
    <w:rsid w:val="00C4058E"/>
    <w:rsid w:val="00C406F2"/>
    <w:rsid w:val="00C40733"/>
    <w:rsid w:val="00C40745"/>
    <w:rsid w:val="00C407EB"/>
    <w:rsid w:val="00C4083E"/>
    <w:rsid w:val="00C40843"/>
    <w:rsid w:val="00C40877"/>
    <w:rsid w:val="00C40891"/>
    <w:rsid w:val="00C408A9"/>
    <w:rsid w:val="00C408DE"/>
    <w:rsid w:val="00C40959"/>
    <w:rsid w:val="00C409C9"/>
    <w:rsid w:val="00C409D7"/>
    <w:rsid w:val="00C409F5"/>
    <w:rsid w:val="00C40A0F"/>
    <w:rsid w:val="00C40A92"/>
    <w:rsid w:val="00C40A9C"/>
    <w:rsid w:val="00C40C24"/>
    <w:rsid w:val="00C40D5B"/>
    <w:rsid w:val="00C40D84"/>
    <w:rsid w:val="00C40D9F"/>
    <w:rsid w:val="00C40DBB"/>
    <w:rsid w:val="00C40DC0"/>
    <w:rsid w:val="00C40F00"/>
    <w:rsid w:val="00C40F46"/>
    <w:rsid w:val="00C40F4F"/>
    <w:rsid w:val="00C40F70"/>
    <w:rsid w:val="00C40F98"/>
    <w:rsid w:val="00C40FB1"/>
    <w:rsid w:val="00C41026"/>
    <w:rsid w:val="00C41062"/>
    <w:rsid w:val="00C41083"/>
    <w:rsid w:val="00C410B8"/>
    <w:rsid w:val="00C4110B"/>
    <w:rsid w:val="00C411CA"/>
    <w:rsid w:val="00C41282"/>
    <w:rsid w:val="00C4135D"/>
    <w:rsid w:val="00C4136D"/>
    <w:rsid w:val="00C413D2"/>
    <w:rsid w:val="00C41462"/>
    <w:rsid w:val="00C414B2"/>
    <w:rsid w:val="00C414D4"/>
    <w:rsid w:val="00C41505"/>
    <w:rsid w:val="00C41512"/>
    <w:rsid w:val="00C4158B"/>
    <w:rsid w:val="00C415F2"/>
    <w:rsid w:val="00C41609"/>
    <w:rsid w:val="00C4162D"/>
    <w:rsid w:val="00C4165B"/>
    <w:rsid w:val="00C4167A"/>
    <w:rsid w:val="00C41686"/>
    <w:rsid w:val="00C41769"/>
    <w:rsid w:val="00C417B7"/>
    <w:rsid w:val="00C417D1"/>
    <w:rsid w:val="00C41800"/>
    <w:rsid w:val="00C41898"/>
    <w:rsid w:val="00C418B4"/>
    <w:rsid w:val="00C418ED"/>
    <w:rsid w:val="00C41947"/>
    <w:rsid w:val="00C41949"/>
    <w:rsid w:val="00C4196E"/>
    <w:rsid w:val="00C419E0"/>
    <w:rsid w:val="00C419E2"/>
    <w:rsid w:val="00C41A06"/>
    <w:rsid w:val="00C41A12"/>
    <w:rsid w:val="00C41A19"/>
    <w:rsid w:val="00C41A40"/>
    <w:rsid w:val="00C41AAE"/>
    <w:rsid w:val="00C41AD5"/>
    <w:rsid w:val="00C41AF9"/>
    <w:rsid w:val="00C41B31"/>
    <w:rsid w:val="00C41B7B"/>
    <w:rsid w:val="00C41C67"/>
    <w:rsid w:val="00C41C6E"/>
    <w:rsid w:val="00C41C7F"/>
    <w:rsid w:val="00C41CE7"/>
    <w:rsid w:val="00C41E22"/>
    <w:rsid w:val="00C41EA4"/>
    <w:rsid w:val="00C41F1B"/>
    <w:rsid w:val="00C41F47"/>
    <w:rsid w:val="00C41F6E"/>
    <w:rsid w:val="00C41FCA"/>
    <w:rsid w:val="00C41FF0"/>
    <w:rsid w:val="00C4203E"/>
    <w:rsid w:val="00C42046"/>
    <w:rsid w:val="00C42086"/>
    <w:rsid w:val="00C420B1"/>
    <w:rsid w:val="00C420C6"/>
    <w:rsid w:val="00C420EC"/>
    <w:rsid w:val="00C42198"/>
    <w:rsid w:val="00C421CB"/>
    <w:rsid w:val="00C4221A"/>
    <w:rsid w:val="00C4226C"/>
    <w:rsid w:val="00C42278"/>
    <w:rsid w:val="00C4229E"/>
    <w:rsid w:val="00C4231A"/>
    <w:rsid w:val="00C42379"/>
    <w:rsid w:val="00C42391"/>
    <w:rsid w:val="00C42393"/>
    <w:rsid w:val="00C423E2"/>
    <w:rsid w:val="00C4240D"/>
    <w:rsid w:val="00C4241B"/>
    <w:rsid w:val="00C42478"/>
    <w:rsid w:val="00C424C7"/>
    <w:rsid w:val="00C425E7"/>
    <w:rsid w:val="00C427D8"/>
    <w:rsid w:val="00C4280D"/>
    <w:rsid w:val="00C42877"/>
    <w:rsid w:val="00C42940"/>
    <w:rsid w:val="00C4296B"/>
    <w:rsid w:val="00C429DE"/>
    <w:rsid w:val="00C42A44"/>
    <w:rsid w:val="00C42AAD"/>
    <w:rsid w:val="00C42AC4"/>
    <w:rsid w:val="00C42BBD"/>
    <w:rsid w:val="00C42BD5"/>
    <w:rsid w:val="00C42CDB"/>
    <w:rsid w:val="00C42D0F"/>
    <w:rsid w:val="00C42D50"/>
    <w:rsid w:val="00C42DEA"/>
    <w:rsid w:val="00C42EB2"/>
    <w:rsid w:val="00C42F76"/>
    <w:rsid w:val="00C4304B"/>
    <w:rsid w:val="00C43137"/>
    <w:rsid w:val="00C43156"/>
    <w:rsid w:val="00C43174"/>
    <w:rsid w:val="00C43185"/>
    <w:rsid w:val="00C4319C"/>
    <w:rsid w:val="00C431FA"/>
    <w:rsid w:val="00C4328C"/>
    <w:rsid w:val="00C432A6"/>
    <w:rsid w:val="00C432C7"/>
    <w:rsid w:val="00C432D6"/>
    <w:rsid w:val="00C43314"/>
    <w:rsid w:val="00C43329"/>
    <w:rsid w:val="00C43438"/>
    <w:rsid w:val="00C4343A"/>
    <w:rsid w:val="00C43522"/>
    <w:rsid w:val="00C43576"/>
    <w:rsid w:val="00C43579"/>
    <w:rsid w:val="00C4366D"/>
    <w:rsid w:val="00C436A2"/>
    <w:rsid w:val="00C4370D"/>
    <w:rsid w:val="00C43744"/>
    <w:rsid w:val="00C437B8"/>
    <w:rsid w:val="00C43821"/>
    <w:rsid w:val="00C43840"/>
    <w:rsid w:val="00C4387B"/>
    <w:rsid w:val="00C4388D"/>
    <w:rsid w:val="00C43894"/>
    <w:rsid w:val="00C438F3"/>
    <w:rsid w:val="00C439B8"/>
    <w:rsid w:val="00C43AC6"/>
    <w:rsid w:val="00C43AF2"/>
    <w:rsid w:val="00C43AFE"/>
    <w:rsid w:val="00C43B0D"/>
    <w:rsid w:val="00C43C50"/>
    <w:rsid w:val="00C43C53"/>
    <w:rsid w:val="00C43C7B"/>
    <w:rsid w:val="00C43D02"/>
    <w:rsid w:val="00C43D04"/>
    <w:rsid w:val="00C43D39"/>
    <w:rsid w:val="00C43D4F"/>
    <w:rsid w:val="00C43DEF"/>
    <w:rsid w:val="00C43E23"/>
    <w:rsid w:val="00C43E3B"/>
    <w:rsid w:val="00C43E79"/>
    <w:rsid w:val="00C43F0E"/>
    <w:rsid w:val="00C43F2A"/>
    <w:rsid w:val="00C43FC2"/>
    <w:rsid w:val="00C44107"/>
    <w:rsid w:val="00C44108"/>
    <w:rsid w:val="00C4418C"/>
    <w:rsid w:val="00C44190"/>
    <w:rsid w:val="00C441E1"/>
    <w:rsid w:val="00C4425E"/>
    <w:rsid w:val="00C44284"/>
    <w:rsid w:val="00C442AE"/>
    <w:rsid w:val="00C44305"/>
    <w:rsid w:val="00C44331"/>
    <w:rsid w:val="00C44409"/>
    <w:rsid w:val="00C44509"/>
    <w:rsid w:val="00C44604"/>
    <w:rsid w:val="00C44633"/>
    <w:rsid w:val="00C44813"/>
    <w:rsid w:val="00C448A4"/>
    <w:rsid w:val="00C448B9"/>
    <w:rsid w:val="00C449E4"/>
    <w:rsid w:val="00C44AE4"/>
    <w:rsid w:val="00C44BBD"/>
    <w:rsid w:val="00C44C0B"/>
    <w:rsid w:val="00C44D31"/>
    <w:rsid w:val="00C44D34"/>
    <w:rsid w:val="00C44DD2"/>
    <w:rsid w:val="00C44E94"/>
    <w:rsid w:val="00C44F8E"/>
    <w:rsid w:val="00C44FA2"/>
    <w:rsid w:val="00C45091"/>
    <w:rsid w:val="00C450CA"/>
    <w:rsid w:val="00C4511E"/>
    <w:rsid w:val="00C451FF"/>
    <w:rsid w:val="00C4520F"/>
    <w:rsid w:val="00C45296"/>
    <w:rsid w:val="00C4537B"/>
    <w:rsid w:val="00C45401"/>
    <w:rsid w:val="00C45485"/>
    <w:rsid w:val="00C454CD"/>
    <w:rsid w:val="00C455D6"/>
    <w:rsid w:val="00C455EB"/>
    <w:rsid w:val="00C456E3"/>
    <w:rsid w:val="00C45709"/>
    <w:rsid w:val="00C4577F"/>
    <w:rsid w:val="00C45784"/>
    <w:rsid w:val="00C457F5"/>
    <w:rsid w:val="00C45894"/>
    <w:rsid w:val="00C45A01"/>
    <w:rsid w:val="00C45A31"/>
    <w:rsid w:val="00C45A88"/>
    <w:rsid w:val="00C45AAC"/>
    <w:rsid w:val="00C45ADD"/>
    <w:rsid w:val="00C45B23"/>
    <w:rsid w:val="00C45B28"/>
    <w:rsid w:val="00C45B7C"/>
    <w:rsid w:val="00C45BA2"/>
    <w:rsid w:val="00C45BD8"/>
    <w:rsid w:val="00C45C36"/>
    <w:rsid w:val="00C45C4D"/>
    <w:rsid w:val="00C45C72"/>
    <w:rsid w:val="00C45C73"/>
    <w:rsid w:val="00C45C8F"/>
    <w:rsid w:val="00C45CB0"/>
    <w:rsid w:val="00C45CE9"/>
    <w:rsid w:val="00C45D08"/>
    <w:rsid w:val="00C45D71"/>
    <w:rsid w:val="00C45DEA"/>
    <w:rsid w:val="00C45E02"/>
    <w:rsid w:val="00C45E50"/>
    <w:rsid w:val="00C45E69"/>
    <w:rsid w:val="00C45EDF"/>
    <w:rsid w:val="00C45F74"/>
    <w:rsid w:val="00C45FA8"/>
    <w:rsid w:val="00C460F3"/>
    <w:rsid w:val="00C4614A"/>
    <w:rsid w:val="00C461F5"/>
    <w:rsid w:val="00C4623A"/>
    <w:rsid w:val="00C46243"/>
    <w:rsid w:val="00C462EE"/>
    <w:rsid w:val="00C463B6"/>
    <w:rsid w:val="00C46453"/>
    <w:rsid w:val="00C46463"/>
    <w:rsid w:val="00C46556"/>
    <w:rsid w:val="00C46581"/>
    <w:rsid w:val="00C4658B"/>
    <w:rsid w:val="00C465AB"/>
    <w:rsid w:val="00C46606"/>
    <w:rsid w:val="00C46618"/>
    <w:rsid w:val="00C4669F"/>
    <w:rsid w:val="00C466AF"/>
    <w:rsid w:val="00C466C3"/>
    <w:rsid w:val="00C46710"/>
    <w:rsid w:val="00C467ED"/>
    <w:rsid w:val="00C468C7"/>
    <w:rsid w:val="00C468FD"/>
    <w:rsid w:val="00C46901"/>
    <w:rsid w:val="00C46947"/>
    <w:rsid w:val="00C46A90"/>
    <w:rsid w:val="00C46A9D"/>
    <w:rsid w:val="00C46BDE"/>
    <w:rsid w:val="00C46C8F"/>
    <w:rsid w:val="00C46D7B"/>
    <w:rsid w:val="00C46D9D"/>
    <w:rsid w:val="00C46DA8"/>
    <w:rsid w:val="00C46E04"/>
    <w:rsid w:val="00C46EAA"/>
    <w:rsid w:val="00C46F0B"/>
    <w:rsid w:val="00C46F42"/>
    <w:rsid w:val="00C47055"/>
    <w:rsid w:val="00C47063"/>
    <w:rsid w:val="00C47088"/>
    <w:rsid w:val="00C470C8"/>
    <w:rsid w:val="00C47125"/>
    <w:rsid w:val="00C4716F"/>
    <w:rsid w:val="00C4722E"/>
    <w:rsid w:val="00C4724C"/>
    <w:rsid w:val="00C47337"/>
    <w:rsid w:val="00C473F4"/>
    <w:rsid w:val="00C4746C"/>
    <w:rsid w:val="00C474B9"/>
    <w:rsid w:val="00C4751B"/>
    <w:rsid w:val="00C47525"/>
    <w:rsid w:val="00C475BB"/>
    <w:rsid w:val="00C47690"/>
    <w:rsid w:val="00C476C9"/>
    <w:rsid w:val="00C476D0"/>
    <w:rsid w:val="00C47797"/>
    <w:rsid w:val="00C47955"/>
    <w:rsid w:val="00C479C5"/>
    <w:rsid w:val="00C479F5"/>
    <w:rsid w:val="00C47A0C"/>
    <w:rsid w:val="00C47B3E"/>
    <w:rsid w:val="00C47C54"/>
    <w:rsid w:val="00C47CE2"/>
    <w:rsid w:val="00C47D07"/>
    <w:rsid w:val="00C47D69"/>
    <w:rsid w:val="00C47D9B"/>
    <w:rsid w:val="00C47E46"/>
    <w:rsid w:val="00C47E55"/>
    <w:rsid w:val="00C47EAC"/>
    <w:rsid w:val="00C47EC5"/>
    <w:rsid w:val="00C47ED5"/>
    <w:rsid w:val="00C47F37"/>
    <w:rsid w:val="00C47F69"/>
    <w:rsid w:val="00C47F93"/>
    <w:rsid w:val="00C47FCE"/>
    <w:rsid w:val="00C5001E"/>
    <w:rsid w:val="00C50079"/>
    <w:rsid w:val="00C5024B"/>
    <w:rsid w:val="00C502B1"/>
    <w:rsid w:val="00C5042D"/>
    <w:rsid w:val="00C50499"/>
    <w:rsid w:val="00C505BD"/>
    <w:rsid w:val="00C505FB"/>
    <w:rsid w:val="00C50666"/>
    <w:rsid w:val="00C50715"/>
    <w:rsid w:val="00C507A8"/>
    <w:rsid w:val="00C507CB"/>
    <w:rsid w:val="00C50826"/>
    <w:rsid w:val="00C50845"/>
    <w:rsid w:val="00C508AD"/>
    <w:rsid w:val="00C508CC"/>
    <w:rsid w:val="00C509D0"/>
    <w:rsid w:val="00C50AB0"/>
    <w:rsid w:val="00C50ACF"/>
    <w:rsid w:val="00C50C38"/>
    <w:rsid w:val="00C50D4F"/>
    <w:rsid w:val="00C50D5F"/>
    <w:rsid w:val="00C50DA9"/>
    <w:rsid w:val="00C50E0C"/>
    <w:rsid w:val="00C50E38"/>
    <w:rsid w:val="00C50E48"/>
    <w:rsid w:val="00C50E75"/>
    <w:rsid w:val="00C50E77"/>
    <w:rsid w:val="00C50EDB"/>
    <w:rsid w:val="00C50F38"/>
    <w:rsid w:val="00C50F70"/>
    <w:rsid w:val="00C51010"/>
    <w:rsid w:val="00C51025"/>
    <w:rsid w:val="00C51059"/>
    <w:rsid w:val="00C510A4"/>
    <w:rsid w:val="00C510EB"/>
    <w:rsid w:val="00C5111A"/>
    <w:rsid w:val="00C5121C"/>
    <w:rsid w:val="00C5122B"/>
    <w:rsid w:val="00C51252"/>
    <w:rsid w:val="00C51378"/>
    <w:rsid w:val="00C5138C"/>
    <w:rsid w:val="00C51399"/>
    <w:rsid w:val="00C513AC"/>
    <w:rsid w:val="00C513D0"/>
    <w:rsid w:val="00C513D9"/>
    <w:rsid w:val="00C513E6"/>
    <w:rsid w:val="00C5143E"/>
    <w:rsid w:val="00C5146F"/>
    <w:rsid w:val="00C51471"/>
    <w:rsid w:val="00C514D0"/>
    <w:rsid w:val="00C514EF"/>
    <w:rsid w:val="00C5157E"/>
    <w:rsid w:val="00C51786"/>
    <w:rsid w:val="00C517C6"/>
    <w:rsid w:val="00C51808"/>
    <w:rsid w:val="00C518DE"/>
    <w:rsid w:val="00C519A3"/>
    <w:rsid w:val="00C519BC"/>
    <w:rsid w:val="00C51B06"/>
    <w:rsid w:val="00C51B2A"/>
    <w:rsid w:val="00C51B8B"/>
    <w:rsid w:val="00C51BDA"/>
    <w:rsid w:val="00C51C28"/>
    <w:rsid w:val="00C51D6F"/>
    <w:rsid w:val="00C51DDB"/>
    <w:rsid w:val="00C51E84"/>
    <w:rsid w:val="00C51E9B"/>
    <w:rsid w:val="00C51EF6"/>
    <w:rsid w:val="00C52096"/>
    <w:rsid w:val="00C5209A"/>
    <w:rsid w:val="00C520E9"/>
    <w:rsid w:val="00C52175"/>
    <w:rsid w:val="00C5219C"/>
    <w:rsid w:val="00C521CE"/>
    <w:rsid w:val="00C5222F"/>
    <w:rsid w:val="00C5235C"/>
    <w:rsid w:val="00C52369"/>
    <w:rsid w:val="00C52402"/>
    <w:rsid w:val="00C52403"/>
    <w:rsid w:val="00C5242C"/>
    <w:rsid w:val="00C5244D"/>
    <w:rsid w:val="00C525D6"/>
    <w:rsid w:val="00C52605"/>
    <w:rsid w:val="00C526A6"/>
    <w:rsid w:val="00C52784"/>
    <w:rsid w:val="00C527CA"/>
    <w:rsid w:val="00C527F2"/>
    <w:rsid w:val="00C528D1"/>
    <w:rsid w:val="00C528EE"/>
    <w:rsid w:val="00C529AC"/>
    <w:rsid w:val="00C52AE4"/>
    <w:rsid w:val="00C52B2C"/>
    <w:rsid w:val="00C52B71"/>
    <w:rsid w:val="00C52B98"/>
    <w:rsid w:val="00C52C04"/>
    <w:rsid w:val="00C52CB5"/>
    <w:rsid w:val="00C52CF7"/>
    <w:rsid w:val="00C52E61"/>
    <w:rsid w:val="00C52E6A"/>
    <w:rsid w:val="00C52F4A"/>
    <w:rsid w:val="00C52F4C"/>
    <w:rsid w:val="00C52FC7"/>
    <w:rsid w:val="00C52FD3"/>
    <w:rsid w:val="00C53048"/>
    <w:rsid w:val="00C530AC"/>
    <w:rsid w:val="00C530F5"/>
    <w:rsid w:val="00C53178"/>
    <w:rsid w:val="00C53179"/>
    <w:rsid w:val="00C53185"/>
    <w:rsid w:val="00C53195"/>
    <w:rsid w:val="00C532D5"/>
    <w:rsid w:val="00C53328"/>
    <w:rsid w:val="00C53332"/>
    <w:rsid w:val="00C53366"/>
    <w:rsid w:val="00C53372"/>
    <w:rsid w:val="00C53395"/>
    <w:rsid w:val="00C533BA"/>
    <w:rsid w:val="00C534E6"/>
    <w:rsid w:val="00C5351F"/>
    <w:rsid w:val="00C535AC"/>
    <w:rsid w:val="00C5361E"/>
    <w:rsid w:val="00C5367D"/>
    <w:rsid w:val="00C537F8"/>
    <w:rsid w:val="00C53828"/>
    <w:rsid w:val="00C53869"/>
    <w:rsid w:val="00C5386F"/>
    <w:rsid w:val="00C53AA3"/>
    <w:rsid w:val="00C53B87"/>
    <w:rsid w:val="00C53B98"/>
    <w:rsid w:val="00C53CAE"/>
    <w:rsid w:val="00C53D77"/>
    <w:rsid w:val="00C53DD2"/>
    <w:rsid w:val="00C53DD9"/>
    <w:rsid w:val="00C53EB1"/>
    <w:rsid w:val="00C53EFA"/>
    <w:rsid w:val="00C53F68"/>
    <w:rsid w:val="00C53F98"/>
    <w:rsid w:val="00C53FD8"/>
    <w:rsid w:val="00C53FE2"/>
    <w:rsid w:val="00C540B4"/>
    <w:rsid w:val="00C542C1"/>
    <w:rsid w:val="00C542CE"/>
    <w:rsid w:val="00C5433D"/>
    <w:rsid w:val="00C54377"/>
    <w:rsid w:val="00C543BF"/>
    <w:rsid w:val="00C544AF"/>
    <w:rsid w:val="00C54685"/>
    <w:rsid w:val="00C54697"/>
    <w:rsid w:val="00C547EF"/>
    <w:rsid w:val="00C548FA"/>
    <w:rsid w:val="00C5498C"/>
    <w:rsid w:val="00C549C9"/>
    <w:rsid w:val="00C549F8"/>
    <w:rsid w:val="00C54B45"/>
    <w:rsid w:val="00C54B4E"/>
    <w:rsid w:val="00C54B56"/>
    <w:rsid w:val="00C54B59"/>
    <w:rsid w:val="00C54B94"/>
    <w:rsid w:val="00C54C30"/>
    <w:rsid w:val="00C54C38"/>
    <w:rsid w:val="00C54CF1"/>
    <w:rsid w:val="00C54D5C"/>
    <w:rsid w:val="00C54D60"/>
    <w:rsid w:val="00C54D67"/>
    <w:rsid w:val="00C54DAE"/>
    <w:rsid w:val="00C54E0D"/>
    <w:rsid w:val="00C54EBE"/>
    <w:rsid w:val="00C54FBA"/>
    <w:rsid w:val="00C54FE3"/>
    <w:rsid w:val="00C5504B"/>
    <w:rsid w:val="00C55092"/>
    <w:rsid w:val="00C550AB"/>
    <w:rsid w:val="00C5517B"/>
    <w:rsid w:val="00C551B8"/>
    <w:rsid w:val="00C551DC"/>
    <w:rsid w:val="00C551F8"/>
    <w:rsid w:val="00C55217"/>
    <w:rsid w:val="00C55235"/>
    <w:rsid w:val="00C5526C"/>
    <w:rsid w:val="00C55291"/>
    <w:rsid w:val="00C552AA"/>
    <w:rsid w:val="00C55325"/>
    <w:rsid w:val="00C55342"/>
    <w:rsid w:val="00C554B5"/>
    <w:rsid w:val="00C554FF"/>
    <w:rsid w:val="00C55518"/>
    <w:rsid w:val="00C55566"/>
    <w:rsid w:val="00C55719"/>
    <w:rsid w:val="00C55725"/>
    <w:rsid w:val="00C55757"/>
    <w:rsid w:val="00C5575D"/>
    <w:rsid w:val="00C55868"/>
    <w:rsid w:val="00C558B4"/>
    <w:rsid w:val="00C558DF"/>
    <w:rsid w:val="00C559C3"/>
    <w:rsid w:val="00C55A29"/>
    <w:rsid w:val="00C55A64"/>
    <w:rsid w:val="00C55AA6"/>
    <w:rsid w:val="00C55B37"/>
    <w:rsid w:val="00C55B47"/>
    <w:rsid w:val="00C55B8A"/>
    <w:rsid w:val="00C55BCE"/>
    <w:rsid w:val="00C55BFF"/>
    <w:rsid w:val="00C55C1A"/>
    <w:rsid w:val="00C55D0D"/>
    <w:rsid w:val="00C55D16"/>
    <w:rsid w:val="00C55D3D"/>
    <w:rsid w:val="00C55E6E"/>
    <w:rsid w:val="00C55E76"/>
    <w:rsid w:val="00C55F06"/>
    <w:rsid w:val="00C55F68"/>
    <w:rsid w:val="00C55F78"/>
    <w:rsid w:val="00C55F90"/>
    <w:rsid w:val="00C56053"/>
    <w:rsid w:val="00C5605E"/>
    <w:rsid w:val="00C560ED"/>
    <w:rsid w:val="00C5612D"/>
    <w:rsid w:val="00C5614B"/>
    <w:rsid w:val="00C5614C"/>
    <w:rsid w:val="00C56173"/>
    <w:rsid w:val="00C56251"/>
    <w:rsid w:val="00C56325"/>
    <w:rsid w:val="00C5639E"/>
    <w:rsid w:val="00C56550"/>
    <w:rsid w:val="00C56567"/>
    <w:rsid w:val="00C5656B"/>
    <w:rsid w:val="00C56584"/>
    <w:rsid w:val="00C566B0"/>
    <w:rsid w:val="00C5674D"/>
    <w:rsid w:val="00C567C0"/>
    <w:rsid w:val="00C56832"/>
    <w:rsid w:val="00C56A32"/>
    <w:rsid w:val="00C56A6F"/>
    <w:rsid w:val="00C56ABA"/>
    <w:rsid w:val="00C56ADC"/>
    <w:rsid w:val="00C56AFD"/>
    <w:rsid w:val="00C56B04"/>
    <w:rsid w:val="00C56B1D"/>
    <w:rsid w:val="00C56B26"/>
    <w:rsid w:val="00C56B3D"/>
    <w:rsid w:val="00C56B71"/>
    <w:rsid w:val="00C56C9B"/>
    <w:rsid w:val="00C56CC9"/>
    <w:rsid w:val="00C56D2C"/>
    <w:rsid w:val="00C56D32"/>
    <w:rsid w:val="00C56D8F"/>
    <w:rsid w:val="00C56E71"/>
    <w:rsid w:val="00C57055"/>
    <w:rsid w:val="00C5710A"/>
    <w:rsid w:val="00C5710B"/>
    <w:rsid w:val="00C5718A"/>
    <w:rsid w:val="00C57283"/>
    <w:rsid w:val="00C572B3"/>
    <w:rsid w:val="00C572D1"/>
    <w:rsid w:val="00C57328"/>
    <w:rsid w:val="00C57336"/>
    <w:rsid w:val="00C573B9"/>
    <w:rsid w:val="00C573D1"/>
    <w:rsid w:val="00C57430"/>
    <w:rsid w:val="00C574E9"/>
    <w:rsid w:val="00C5754C"/>
    <w:rsid w:val="00C57596"/>
    <w:rsid w:val="00C575F7"/>
    <w:rsid w:val="00C57707"/>
    <w:rsid w:val="00C57722"/>
    <w:rsid w:val="00C577C6"/>
    <w:rsid w:val="00C57815"/>
    <w:rsid w:val="00C5782E"/>
    <w:rsid w:val="00C5785D"/>
    <w:rsid w:val="00C578DB"/>
    <w:rsid w:val="00C578E9"/>
    <w:rsid w:val="00C57900"/>
    <w:rsid w:val="00C579A7"/>
    <w:rsid w:val="00C57A24"/>
    <w:rsid w:val="00C57A5A"/>
    <w:rsid w:val="00C57ABA"/>
    <w:rsid w:val="00C57AC0"/>
    <w:rsid w:val="00C57B7D"/>
    <w:rsid w:val="00C57BA6"/>
    <w:rsid w:val="00C57BF2"/>
    <w:rsid w:val="00C57C62"/>
    <w:rsid w:val="00C57CBD"/>
    <w:rsid w:val="00C57CCA"/>
    <w:rsid w:val="00C57CEE"/>
    <w:rsid w:val="00C57D80"/>
    <w:rsid w:val="00C57E58"/>
    <w:rsid w:val="00C57F67"/>
    <w:rsid w:val="00C57F6D"/>
    <w:rsid w:val="00C57FBA"/>
    <w:rsid w:val="00C57FBE"/>
    <w:rsid w:val="00C57FC0"/>
    <w:rsid w:val="00C57FEE"/>
    <w:rsid w:val="00C600DE"/>
    <w:rsid w:val="00C6011E"/>
    <w:rsid w:val="00C601C9"/>
    <w:rsid w:val="00C6021E"/>
    <w:rsid w:val="00C60232"/>
    <w:rsid w:val="00C60285"/>
    <w:rsid w:val="00C60354"/>
    <w:rsid w:val="00C6037F"/>
    <w:rsid w:val="00C603EB"/>
    <w:rsid w:val="00C6046C"/>
    <w:rsid w:val="00C604BC"/>
    <w:rsid w:val="00C60567"/>
    <w:rsid w:val="00C6058F"/>
    <w:rsid w:val="00C606E7"/>
    <w:rsid w:val="00C60758"/>
    <w:rsid w:val="00C6085C"/>
    <w:rsid w:val="00C608CC"/>
    <w:rsid w:val="00C60A01"/>
    <w:rsid w:val="00C60A47"/>
    <w:rsid w:val="00C60A75"/>
    <w:rsid w:val="00C60C78"/>
    <w:rsid w:val="00C60D2C"/>
    <w:rsid w:val="00C60D33"/>
    <w:rsid w:val="00C60E29"/>
    <w:rsid w:val="00C60E3A"/>
    <w:rsid w:val="00C60E3F"/>
    <w:rsid w:val="00C60E82"/>
    <w:rsid w:val="00C60E85"/>
    <w:rsid w:val="00C60F24"/>
    <w:rsid w:val="00C60F9F"/>
    <w:rsid w:val="00C6102F"/>
    <w:rsid w:val="00C61038"/>
    <w:rsid w:val="00C61062"/>
    <w:rsid w:val="00C61094"/>
    <w:rsid w:val="00C6115E"/>
    <w:rsid w:val="00C6116C"/>
    <w:rsid w:val="00C61177"/>
    <w:rsid w:val="00C61195"/>
    <w:rsid w:val="00C61204"/>
    <w:rsid w:val="00C6122A"/>
    <w:rsid w:val="00C61231"/>
    <w:rsid w:val="00C6127A"/>
    <w:rsid w:val="00C612A8"/>
    <w:rsid w:val="00C612AB"/>
    <w:rsid w:val="00C612BB"/>
    <w:rsid w:val="00C61304"/>
    <w:rsid w:val="00C61321"/>
    <w:rsid w:val="00C6136B"/>
    <w:rsid w:val="00C6138B"/>
    <w:rsid w:val="00C614E1"/>
    <w:rsid w:val="00C615B0"/>
    <w:rsid w:val="00C6164E"/>
    <w:rsid w:val="00C616A5"/>
    <w:rsid w:val="00C616C3"/>
    <w:rsid w:val="00C616D2"/>
    <w:rsid w:val="00C6171E"/>
    <w:rsid w:val="00C61768"/>
    <w:rsid w:val="00C6180F"/>
    <w:rsid w:val="00C61894"/>
    <w:rsid w:val="00C618A7"/>
    <w:rsid w:val="00C618AB"/>
    <w:rsid w:val="00C6192F"/>
    <w:rsid w:val="00C619FB"/>
    <w:rsid w:val="00C61A5A"/>
    <w:rsid w:val="00C61ADB"/>
    <w:rsid w:val="00C61BBE"/>
    <w:rsid w:val="00C61BD3"/>
    <w:rsid w:val="00C61C20"/>
    <w:rsid w:val="00C61C9B"/>
    <w:rsid w:val="00C61CAF"/>
    <w:rsid w:val="00C61D1A"/>
    <w:rsid w:val="00C61D56"/>
    <w:rsid w:val="00C61D7A"/>
    <w:rsid w:val="00C61DC9"/>
    <w:rsid w:val="00C61DFB"/>
    <w:rsid w:val="00C61E3C"/>
    <w:rsid w:val="00C61E76"/>
    <w:rsid w:val="00C61E99"/>
    <w:rsid w:val="00C61F23"/>
    <w:rsid w:val="00C61F47"/>
    <w:rsid w:val="00C61F4A"/>
    <w:rsid w:val="00C61FB5"/>
    <w:rsid w:val="00C61FD2"/>
    <w:rsid w:val="00C6216B"/>
    <w:rsid w:val="00C623C2"/>
    <w:rsid w:val="00C62462"/>
    <w:rsid w:val="00C6254F"/>
    <w:rsid w:val="00C625B3"/>
    <w:rsid w:val="00C62614"/>
    <w:rsid w:val="00C62664"/>
    <w:rsid w:val="00C62686"/>
    <w:rsid w:val="00C6269B"/>
    <w:rsid w:val="00C626C6"/>
    <w:rsid w:val="00C626E5"/>
    <w:rsid w:val="00C62727"/>
    <w:rsid w:val="00C62757"/>
    <w:rsid w:val="00C627AB"/>
    <w:rsid w:val="00C627F1"/>
    <w:rsid w:val="00C628E5"/>
    <w:rsid w:val="00C62952"/>
    <w:rsid w:val="00C62958"/>
    <w:rsid w:val="00C629BA"/>
    <w:rsid w:val="00C629E0"/>
    <w:rsid w:val="00C62B22"/>
    <w:rsid w:val="00C62B27"/>
    <w:rsid w:val="00C62B96"/>
    <w:rsid w:val="00C62C0D"/>
    <w:rsid w:val="00C62C34"/>
    <w:rsid w:val="00C62CE9"/>
    <w:rsid w:val="00C62D34"/>
    <w:rsid w:val="00C62D88"/>
    <w:rsid w:val="00C62E10"/>
    <w:rsid w:val="00C62E67"/>
    <w:rsid w:val="00C62E7D"/>
    <w:rsid w:val="00C62F11"/>
    <w:rsid w:val="00C62F18"/>
    <w:rsid w:val="00C62FAB"/>
    <w:rsid w:val="00C62FB7"/>
    <w:rsid w:val="00C62FE3"/>
    <w:rsid w:val="00C62FE9"/>
    <w:rsid w:val="00C6303B"/>
    <w:rsid w:val="00C63145"/>
    <w:rsid w:val="00C63178"/>
    <w:rsid w:val="00C63189"/>
    <w:rsid w:val="00C631DD"/>
    <w:rsid w:val="00C631DF"/>
    <w:rsid w:val="00C63262"/>
    <w:rsid w:val="00C63302"/>
    <w:rsid w:val="00C63356"/>
    <w:rsid w:val="00C633D6"/>
    <w:rsid w:val="00C63582"/>
    <w:rsid w:val="00C6367B"/>
    <w:rsid w:val="00C636F5"/>
    <w:rsid w:val="00C637F4"/>
    <w:rsid w:val="00C63890"/>
    <w:rsid w:val="00C63891"/>
    <w:rsid w:val="00C638C9"/>
    <w:rsid w:val="00C638E6"/>
    <w:rsid w:val="00C63963"/>
    <w:rsid w:val="00C63971"/>
    <w:rsid w:val="00C63989"/>
    <w:rsid w:val="00C639B9"/>
    <w:rsid w:val="00C63A07"/>
    <w:rsid w:val="00C63A16"/>
    <w:rsid w:val="00C63A1F"/>
    <w:rsid w:val="00C63A58"/>
    <w:rsid w:val="00C63AA6"/>
    <w:rsid w:val="00C63ACD"/>
    <w:rsid w:val="00C63AE8"/>
    <w:rsid w:val="00C63AF8"/>
    <w:rsid w:val="00C63B40"/>
    <w:rsid w:val="00C63B57"/>
    <w:rsid w:val="00C63C81"/>
    <w:rsid w:val="00C63CBF"/>
    <w:rsid w:val="00C63D62"/>
    <w:rsid w:val="00C63DCD"/>
    <w:rsid w:val="00C63DE0"/>
    <w:rsid w:val="00C63DF5"/>
    <w:rsid w:val="00C63F17"/>
    <w:rsid w:val="00C63F3F"/>
    <w:rsid w:val="00C63F85"/>
    <w:rsid w:val="00C63FE4"/>
    <w:rsid w:val="00C6406C"/>
    <w:rsid w:val="00C640A5"/>
    <w:rsid w:val="00C640E4"/>
    <w:rsid w:val="00C64169"/>
    <w:rsid w:val="00C64264"/>
    <w:rsid w:val="00C6428D"/>
    <w:rsid w:val="00C642F2"/>
    <w:rsid w:val="00C643A4"/>
    <w:rsid w:val="00C64467"/>
    <w:rsid w:val="00C6447B"/>
    <w:rsid w:val="00C645D2"/>
    <w:rsid w:val="00C64664"/>
    <w:rsid w:val="00C64709"/>
    <w:rsid w:val="00C6471E"/>
    <w:rsid w:val="00C648F0"/>
    <w:rsid w:val="00C649EE"/>
    <w:rsid w:val="00C64AAB"/>
    <w:rsid w:val="00C64B12"/>
    <w:rsid w:val="00C64C06"/>
    <w:rsid w:val="00C64C15"/>
    <w:rsid w:val="00C64CA3"/>
    <w:rsid w:val="00C64D82"/>
    <w:rsid w:val="00C64DC4"/>
    <w:rsid w:val="00C64E27"/>
    <w:rsid w:val="00C64E42"/>
    <w:rsid w:val="00C64E96"/>
    <w:rsid w:val="00C64F3E"/>
    <w:rsid w:val="00C65046"/>
    <w:rsid w:val="00C65049"/>
    <w:rsid w:val="00C6514F"/>
    <w:rsid w:val="00C651B6"/>
    <w:rsid w:val="00C651DB"/>
    <w:rsid w:val="00C651E3"/>
    <w:rsid w:val="00C651FB"/>
    <w:rsid w:val="00C6521C"/>
    <w:rsid w:val="00C65341"/>
    <w:rsid w:val="00C6544F"/>
    <w:rsid w:val="00C65490"/>
    <w:rsid w:val="00C654AF"/>
    <w:rsid w:val="00C65596"/>
    <w:rsid w:val="00C655A1"/>
    <w:rsid w:val="00C65673"/>
    <w:rsid w:val="00C65687"/>
    <w:rsid w:val="00C65764"/>
    <w:rsid w:val="00C6578C"/>
    <w:rsid w:val="00C657A4"/>
    <w:rsid w:val="00C65824"/>
    <w:rsid w:val="00C65846"/>
    <w:rsid w:val="00C6585F"/>
    <w:rsid w:val="00C65889"/>
    <w:rsid w:val="00C658D2"/>
    <w:rsid w:val="00C65960"/>
    <w:rsid w:val="00C659B8"/>
    <w:rsid w:val="00C65A74"/>
    <w:rsid w:val="00C65A77"/>
    <w:rsid w:val="00C65A8D"/>
    <w:rsid w:val="00C65B21"/>
    <w:rsid w:val="00C65B97"/>
    <w:rsid w:val="00C65BC9"/>
    <w:rsid w:val="00C65C36"/>
    <w:rsid w:val="00C65D68"/>
    <w:rsid w:val="00C65EC0"/>
    <w:rsid w:val="00C65EF7"/>
    <w:rsid w:val="00C65F5D"/>
    <w:rsid w:val="00C65FE1"/>
    <w:rsid w:val="00C66007"/>
    <w:rsid w:val="00C660F2"/>
    <w:rsid w:val="00C660FB"/>
    <w:rsid w:val="00C66156"/>
    <w:rsid w:val="00C66173"/>
    <w:rsid w:val="00C661CD"/>
    <w:rsid w:val="00C661F7"/>
    <w:rsid w:val="00C66241"/>
    <w:rsid w:val="00C662C4"/>
    <w:rsid w:val="00C662DE"/>
    <w:rsid w:val="00C66354"/>
    <w:rsid w:val="00C663B3"/>
    <w:rsid w:val="00C663EC"/>
    <w:rsid w:val="00C66454"/>
    <w:rsid w:val="00C66690"/>
    <w:rsid w:val="00C66896"/>
    <w:rsid w:val="00C668BE"/>
    <w:rsid w:val="00C668F3"/>
    <w:rsid w:val="00C668F8"/>
    <w:rsid w:val="00C669FD"/>
    <w:rsid w:val="00C66B37"/>
    <w:rsid w:val="00C66C89"/>
    <w:rsid w:val="00C66CA6"/>
    <w:rsid w:val="00C66CE5"/>
    <w:rsid w:val="00C66DCD"/>
    <w:rsid w:val="00C66E15"/>
    <w:rsid w:val="00C66E87"/>
    <w:rsid w:val="00C66ED6"/>
    <w:rsid w:val="00C66F11"/>
    <w:rsid w:val="00C67080"/>
    <w:rsid w:val="00C67129"/>
    <w:rsid w:val="00C67353"/>
    <w:rsid w:val="00C67391"/>
    <w:rsid w:val="00C67393"/>
    <w:rsid w:val="00C673F5"/>
    <w:rsid w:val="00C67500"/>
    <w:rsid w:val="00C67502"/>
    <w:rsid w:val="00C67512"/>
    <w:rsid w:val="00C67598"/>
    <w:rsid w:val="00C67611"/>
    <w:rsid w:val="00C67636"/>
    <w:rsid w:val="00C67757"/>
    <w:rsid w:val="00C6775D"/>
    <w:rsid w:val="00C677A7"/>
    <w:rsid w:val="00C677B3"/>
    <w:rsid w:val="00C677F1"/>
    <w:rsid w:val="00C67889"/>
    <w:rsid w:val="00C678DD"/>
    <w:rsid w:val="00C6790C"/>
    <w:rsid w:val="00C67A07"/>
    <w:rsid w:val="00C67A27"/>
    <w:rsid w:val="00C67BB2"/>
    <w:rsid w:val="00C67CE1"/>
    <w:rsid w:val="00C67CE6"/>
    <w:rsid w:val="00C67CF2"/>
    <w:rsid w:val="00C67D38"/>
    <w:rsid w:val="00C67D8E"/>
    <w:rsid w:val="00C67D92"/>
    <w:rsid w:val="00C67DEB"/>
    <w:rsid w:val="00C67DEF"/>
    <w:rsid w:val="00C67E27"/>
    <w:rsid w:val="00C67E80"/>
    <w:rsid w:val="00C67F04"/>
    <w:rsid w:val="00C67F08"/>
    <w:rsid w:val="00C67F1F"/>
    <w:rsid w:val="00C67F52"/>
    <w:rsid w:val="00C67FAB"/>
    <w:rsid w:val="00C7005F"/>
    <w:rsid w:val="00C700F0"/>
    <w:rsid w:val="00C7012A"/>
    <w:rsid w:val="00C7013C"/>
    <w:rsid w:val="00C7016E"/>
    <w:rsid w:val="00C70227"/>
    <w:rsid w:val="00C70234"/>
    <w:rsid w:val="00C702F5"/>
    <w:rsid w:val="00C703EC"/>
    <w:rsid w:val="00C704C6"/>
    <w:rsid w:val="00C7054A"/>
    <w:rsid w:val="00C70626"/>
    <w:rsid w:val="00C70650"/>
    <w:rsid w:val="00C7069E"/>
    <w:rsid w:val="00C706C0"/>
    <w:rsid w:val="00C706DA"/>
    <w:rsid w:val="00C70836"/>
    <w:rsid w:val="00C7083F"/>
    <w:rsid w:val="00C709A7"/>
    <w:rsid w:val="00C709E9"/>
    <w:rsid w:val="00C70A24"/>
    <w:rsid w:val="00C70A51"/>
    <w:rsid w:val="00C70A54"/>
    <w:rsid w:val="00C70A5B"/>
    <w:rsid w:val="00C70A8E"/>
    <w:rsid w:val="00C70A90"/>
    <w:rsid w:val="00C70B33"/>
    <w:rsid w:val="00C70B57"/>
    <w:rsid w:val="00C70B96"/>
    <w:rsid w:val="00C70BAC"/>
    <w:rsid w:val="00C70C93"/>
    <w:rsid w:val="00C70D2C"/>
    <w:rsid w:val="00C70D77"/>
    <w:rsid w:val="00C70E49"/>
    <w:rsid w:val="00C70E4E"/>
    <w:rsid w:val="00C70E54"/>
    <w:rsid w:val="00C70E80"/>
    <w:rsid w:val="00C70ED2"/>
    <w:rsid w:val="00C70ED7"/>
    <w:rsid w:val="00C70EE5"/>
    <w:rsid w:val="00C70EFD"/>
    <w:rsid w:val="00C70F23"/>
    <w:rsid w:val="00C70F46"/>
    <w:rsid w:val="00C70F8D"/>
    <w:rsid w:val="00C70FAF"/>
    <w:rsid w:val="00C7105F"/>
    <w:rsid w:val="00C710F8"/>
    <w:rsid w:val="00C711F6"/>
    <w:rsid w:val="00C712D8"/>
    <w:rsid w:val="00C712F0"/>
    <w:rsid w:val="00C7131E"/>
    <w:rsid w:val="00C71384"/>
    <w:rsid w:val="00C713EF"/>
    <w:rsid w:val="00C713FE"/>
    <w:rsid w:val="00C71472"/>
    <w:rsid w:val="00C7148D"/>
    <w:rsid w:val="00C714A7"/>
    <w:rsid w:val="00C714AD"/>
    <w:rsid w:val="00C716C7"/>
    <w:rsid w:val="00C7172F"/>
    <w:rsid w:val="00C71749"/>
    <w:rsid w:val="00C71776"/>
    <w:rsid w:val="00C7179B"/>
    <w:rsid w:val="00C717BA"/>
    <w:rsid w:val="00C718D6"/>
    <w:rsid w:val="00C7190A"/>
    <w:rsid w:val="00C719EB"/>
    <w:rsid w:val="00C71A0D"/>
    <w:rsid w:val="00C71A28"/>
    <w:rsid w:val="00C71A92"/>
    <w:rsid w:val="00C71B01"/>
    <w:rsid w:val="00C71BE5"/>
    <w:rsid w:val="00C71D44"/>
    <w:rsid w:val="00C71D74"/>
    <w:rsid w:val="00C71DDF"/>
    <w:rsid w:val="00C71DE1"/>
    <w:rsid w:val="00C71E29"/>
    <w:rsid w:val="00C71E7B"/>
    <w:rsid w:val="00C71EA5"/>
    <w:rsid w:val="00C71EE8"/>
    <w:rsid w:val="00C71F65"/>
    <w:rsid w:val="00C71F98"/>
    <w:rsid w:val="00C72013"/>
    <w:rsid w:val="00C72020"/>
    <w:rsid w:val="00C72068"/>
    <w:rsid w:val="00C7206D"/>
    <w:rsid w:val="00C72122"/>
    <w:rsid w:val="00C7217B"/>
    <w:rsid w:val="00C721A5"/>
    <w:rsid w:val="00C72268"/>
    <w:rsid w:val="00C722F1"/>
    <w:rsid w:val="00C723D4"/>
    <w:rsid w:val="00C723FA"/>
    <w:rsid w:val="00C724CC"/>
    <w:rsid w:val="00C724DC"/>
    <w:rsid w:val="00C725A1"/>
    <w:rsid w:val="00C7260F"/>
    <w:rsid w:val="00C7261D"/>
    <w:rsid w:val="00C7265C"/>
    <w:rsid w:val="00C72734"/>
    <w:rsid w:val="00C728A0"/>
    <w:rsid w:val="00C728C1"/>
    <w:rsid w:val="00C72972"/>
    <w:rsid w:val="00C729F7"/>
    <w:rsid w:val="00C72A64"/>
    <w:rsid w:val="00C72AC0"/>
    <w:rsid w:val="00C72AD2"/>
    <w:rsid w:val="00C72B26"/>
    <w:rsid w:val="00C72B80"/>
    <w:rsid w:val="00C72BE8"/>
    <w:rsid w:val="00C72CC3"/>
    <w:rsid w:val="00C72CD9"/>
    <w:rsid w:val="00C72DB0"/>
    <w:rsid w:val="00C72DEE"/>
    <w:rsid w:val="00C72E70"/>
    <w:rsid w:val="00C72F94"/>
    <w:rsid w:val="00C72FBE"/>
    <w:rsid w:val="00C73000"/>
    <w:rsid w:val="00C7303D"/>
    <w:rsid w:val="00C73043"/>
    <w:rsid w:val="00C73083"/>
    <w:rsid w:val="00C73233"/>
    <w:rsid w:val="00C73240"/>
    <w:rsid w:val="00C7325D"/>
    <w:rsid w:val="00C73289"/>
    <w:rsid w:val="00C7330E"/>
    <w:rsid w:val="00C73327"/>
    <w:rsid w:val="00C733EF"/>
    <w:rsid w:val="00C7346B"/>
    <w:rsid w:val="00C734F3"/>
    <w:rsid w:val="00C73515"/>
    <w:rsid w:val="00C73567"/>
    <w:rsid w:val="00C735D6"/>
    <w:rsid w:val="00C73634"/>
    <w:rsid w:val="00C7363C"/>
    <w:rsid w:val="00C73641"/>
    <w:rsid w:val="00C73703"/>
    <w:rsid w:val="00C73788"/>
    <w:rsid w:val="00C73835"/>
    <w:rsid w:val="00C73871"/>
    <w:rsid w:val="00C738AE"/>
    <w:rsid w:val="00C7399E"/>
    <w:rsid w:val="00C73A39"/>
    <w:rsid w:val="00C73A50"/>
    <w:rsid w:val="00C73A65"/>
    <w:rsid w:val="00C73A6E"/>
    <w:rsid w:val="00C73ACF"/>
    <w:rsid w:val="00C73B49"/>
    <w:rsid w:val="00C73BCE"/>
    <w:rsid w:val="00C73C99"/>
    <w:rsid w:val="00C73D1A"/>
    <w:rsid w:val="00C73D65"/>
    <w:rsid w:val="00C73DB9"/>
    <w:rsid w:val="00C73E1E"/>
    <w:rsid w:val="00C73ED7"/>
    <w:rsid w:val="00C73F5E"/>
    <w:rsid w:val="00C73F98"/>
    <w:rsid w:val="00C73FC2"/>
    <w:rsid w:val="00C74029"/>
    <w:rsid w:val="00C7403A"/>
    <w:rsid w:val="00C740DD"/>
    <w:rsid w:val="00C740F4"/>
    <w:rsid w:val="00C74109"/>
    <w:rsid w:val="00C74131"/>
    <w:rsid w:val="00C741E8"/>
    <w:rsid w:val="00C742AE"/>
    <w:rsid w:val="00C742E9"/>
    <w:rsid w:val="00C74350"/>
    <w:rsid w:val="00C744FF"/>
    <w:rsid w:val="00C7450F"/>
    <w:rsid w:val="00C74532"/>
    <w:rsid w:val="00C7466E"/>
    <w:rsid w:val="00C7469C"/>
    <w:rsid w:val="00C746EF"/>
    <w:rsid w:val="00C74775"/>
    <w:rsid w:val="00C7478F"/>
    <w:rsid w:val="00C747CC"/>
    <w:rsid w:val="00C74829"/>
    <w:rsid w:val="00C7484C"/>
    <w:rsid w:val="00C7490E"/>
    <w:rsid w:val="00C749CE"/>
    <w:rsid w:val="00C749EF"/>
    <w:rsid w:val="00C74A1E"/>
    <w:rsid w:val="00C74AA2"/>
    <w:rsid w:val="00C74AC8"/>
    <w:rsid w:val="00C74AFC"/>
    <w:rsid w:val="00C74B20"/>
    <w:rsid w:val="00C74B44"/>
    <w:rsid w:val="00C74B53"/>
    <w:rsid w:val="00C74B70"/>
    <w:rsid w:val="00C74B82"/>
    <w:rsid w:val="00C74BE0"/>
    <w:rsid w:val="00C74C13"/>
    <w:rsid w:val="00C74C9E"/>
    <w:rsid w:val="00C74D51"/>
    <w:rsid w:val="00C74DAE"/>
    <w:rsid w:val="00C74E0B"/>
    <w:rsid w:val="00C74EBB"/>
    <w:rsid w:val="00C74EE7"/>
    <w:rsid w:val="00C7503D"/>
    <w:rsid w:val="00C7504E"/>
    <w:rsid w:val="00C750B2"/>
    <w:rsid w:val="00C75130"/>
    <w:rsid w:val="00C7514B"/>
    <w:rsid w:val="00C7519A"/>
    <w:rsid w:val="00C7524E"/>
    <w:rsid w:val="00C752BC"/>
    <w:rsid w:val="00C752D6"/>
    <w:rsid w:val="00C75309"/>
    <w:rsid w:val="00C75324"/>
    <w:rsid w:val="00C7541D"/>
    <w:rsid w:val="00C75513"/>
    <w:rsid w:val="00C7551B"/>
    <w:rsid w:val="00C75542"/>
    <w:rsid w:val="00C7556A"/>
    <w:rsid w:val="00C756B2"/>
    <w:rsid w:val="00C756E8"/>
    <w:rsid w:val="00C756F2"/>
    <w:rsid w:val="00C75778"/>
    <w:rsid w:val="00C757B9"/>
    <w:rsid w:val="00C758A4"/>
    <w:rsid w:val="00C75901"/>
    <w:rsid w:val="00C75997"/>
    <w:rsid w:val="00C75A1D"/>
    <w:rsid w:val="00C75A2B"/>
    <w:rsid w:val="00C75A66"/>
    <w:rsid w:val="00C75A8A"/>
    <w:rsid w:val="00C75B93"/>
    <w:rsid w:val="00C75D2E"/>
    <w:rsid w:val="00C75D9A"/>
    <w:rsid w:val="00C75DC3"/>
    <w:rsid w:val="00C75DF4"/>
    <w:rsid w:val="00C75E62"/>
    <w:rsid w:val="00C75E68"/>
    <w:rsid w:val="00C75E8F"/>
    <w:rsid w:val="00C75EBC"/>
    <w:rsid w:val="00C75EF9"/>
    <w:rsid w:val="00C75F10"/>
    <w:rsid w:val="00C75F13"/>
    <w:rsid w:val="00C75F47"/>
    <w:rsid w:val="00C76050"/>
    <w:rsid w:val="00C761F2"/>
    <w:rsid w:val="00C7625C"/>
    <w:rsid w:val="00C76273"/>
    <w:rsid w:val="00C762D0"/>
    <w:rsid w:val="00C7642D"/>
    <w:rsid w:val="00C76480"/>
    <w:rsid w:val="00C76512"/>
    <w:rsid w:val="00C7655A"/>
    <w:rsid w:val="00C765EE"/>
    <w:rsid w:val="00C76612"/>
    <w:rsid w:val="00C76687"/>
    <w:rsid w:val="00C766E6"/>
    <w:rsid w:val="00C766F0"/>
    <w:rsid w:val="00C76781"/>
    <w:rsid w:val="00C7679A"/>
    <w:rsid w:val="00C76868"/>
    <w:rsid w:val="00C76874"/>
    <w:rsid w:val="00C7688A"/>
    <w:rsid w:val="00C768C9"/>
    <w:rsid w:val="00C76A7D"/>
    <w:rsid w:val="00C76AC6"/>
    <w:rsid w:val="00C76B2F"/>
    <w:rsid w:val="00C76B3E"/>
    <w:rsid w:val="00C76C3D"/>
    <w:rsid w:val="00C76CA7"/>
    <w:rsid w:val="00C76CE9"/>
    <w:rsid w:val="00C76DDD"/>
    <w:rsid w:val="00C76E11"/>
    <w:rsid w:val="00C76ED2"/>
    <w:rsid w:val="00C76F59"/>
    <w:rsid w:val="00C76F97"/>
    <w:rsid w:val="00C76FD8"/>
    <w:rsid w:val="00C76FE6"/>
    <w:rsid w:val="00C770D7"/>
    <w:rsid w:val="00C770F5"/>
    <w:rsid w:val="00C77126"/>
    <w:rsid w:val="00C77139"/>
    <w:rsid w:val="00C7717C"/>
    <w:rsid w:val="00C771C7"/>
    <w:rsid w:val="00C77230"/>
    <w:rsid w:val="00C772D5"/>
    <w:rsid w:val="00C77343"/>
    <w:rsid w:val="00C77420"/>
    <w:rsid w:val="00C774FC"/>
    <w:rsid w:val="00C7753E"/>
    <w:rsid w:val="00C77578"/>
    <w:rsid w:val="00C775FE"/>
    <w:rsid w:val="00C7760F"/>
    <w:rsid w:val="00C77706"/>
    <w:rsid w:val="00C777D7"/>
    <w:rsid w:val="00C7780D"/>
    <w:rsid w:val="00C77912"/>
    <w:rsid w:val="00C77925"/>
    <w:rsid w:val="00C7793A"/>
    <w:rsid w:val="00C7798B"/>
    <w:rsid w:val="00C77993"/>
    <w:rsid w:val="00C779AA"/>
    <w:rsid w:val="00C779AB"/>
    <w:rsid w:val="00C779B6"/>
    <w:rsid w:val="00C779D8"/>
    <w:rsid w:val="00C77A15"/>
    <w:rsid w:val="00C77A43"/>
    <w:rsid w:val="00C77A89"/>
    <w:rsid w:val="00C77AEE"/>
    <w:rsid w:val="00C77B0D"/>
    <w:rsid w:val="00C77B4C"/>
    <w:rsid w:val="00C77BA1"/>
    <w:rsid w:val="00C77C38"/>
    <w:rsid w:val="00C77C4A"/>
    <w:rsid w:val="00C77CD3"/>
    <w:rsid w:val="00C77D44"/>
    <w:rsid w:val="00C77E1C"/>
    <w:rsid w:val="00C77F6F"/>
    <w:rsid w:val="00C77F84"/>
    <w:rsid w:val="00C77FC2"/>
    <w:rsid w:val="00C77FEB"/>
    <w:rsid w:val="00C7F0F3"/>
    <w:rsid w:val="00C800A3"/>
    <w:rsid w:val="00C80108"/>
    <w:rsid w:val="00C80146"/>
    <w:rsid w:val="00C80226"/>
    <w:rsid w:val="00C802C6"/>
    <w:rsid w:val="00C8037B"/>
    <w:rsid w:val="00C80387"/>
    <w:rsid w:val="00C803C1"/>
    <w:rsid w:val="00C80416"/>
    <w:rsid w:val="00C80479"/>
    <w:rsid w:val="00C804DD"/>
    <w:rsid w:val="00C804E2"/>
    <w:rsid w:val="00C80501"/>
    <w:rsid w:val="00C80523"/>
    <w:rsid w:val="00C805F8"/>
    <w:rsid w:val="00C8067A"/>
    <w:rsid w:val="00C806CD"/>
    <w:rsid w:val="00C807BE"/>
    <w:rsid w:val="00C80849"/>
    <w:rsid w:val="00C80900"/>
    <w:rsid w:val="00C8093F"/>
    <w:rsid w:val="00C80948"/>
    <w:rsid w:val="00C80A5A"/>
    <w:rsid w:val="00C80AEA"/>
    <w:rsid w:val="00C80B01"/>
    <w:rsid w:val="00C80B28"/>
    <w:rsid w:val="00C80BF0"/>
    <w:rsid w:val="00C80C46"/>
    <w:rsid w:val="00C80D5C"/>
    <w:rsid w:val="00C80D5D"/>
    <w:rsid w:val="00C80D77"/>
    <w:rsid w:val="00C80DAD"/>
    <w:rsid w:val="00C80E0C"/>
    <w:rsid w:val="00C80EC0"/>
    <w:rsid w:val="00C80ECB"/>
    <w:rsid w:val="00C80ED4"/>
    <w:rsid w:val="00C80EFA"/>
    <w:rsid w:val="00C80F2E"/>
    <w:rsid w:val="00C8103D"/>
    <w:rsid w:val="00C810C8"/>
    <w:rsid w:val="00C810DF"/>
    <w:rsid w:val="00C81152"/>
    <w:rsid w:val="00C81172"/>
    <w:rsid w:val="00C811A8"/>
    <w:rsid w:val="00C81203"/>
    <w:rsid w:val="00C812F4"/>
    <w:rsid w:val="00C812FB"/>
    <w:rsid w:val="00C81304"/>
    <w:rsid w:val="00C81366"/>
    <w:rsid w:val="00C813A5"/>
    <w:rsid w:val="00C813A9"/>
    <w:rsid w:val="00C813D0"/>
    <w:rsid w:val="00C8143F"/>
    <w:rsid w:val="00C8149A"/>
    <w:rsid w:val="00C81586"/>
    <w:rsid w:val="00C8158A"/>
    <w:rsid w:val="00C81678"/>
    <w:rsid w:val="00C816A9"/>
    <w:rsid w:val="00C81729"/>
    <w:rsid w:val="00C817A6"/>
    <w:rsid w:val="00C817C1"/>
    <w:rsid w:val="00C817F9"/>
    <w:rsid w:val="00C81813"/>
    <w:rsid w:val="00C81843"/>
    <w:rsid w:val="00C81860"/>
    <w:rsid w:val="00C8186E"/>
    <w:rsid w:val="00C818C2"/>
    <w:rsid w:val="00C81909"/>
    <w:rsid w:val="00C81987"/>
    <w:rsid w:val="00C819B7"/>
    <w:rsid w:val="00C81B0D"/>
    <w:rsid w:val="00C81C99"/>
    <w:rsid w:val="00C81D83"/>
    <w:rsid w:val="00C81DEC"/>
    <w:rsid w:val="00C81E1B"/>
    <w:rsid w:val="00C81EDC"/>
    <w:rsid w:val="00C81EF1"/>
    <w:rsid w:val="00C82025"/>
    <w:rsid w:val="00C8209E"/>
    <w:rsid w:val="00C8218B"/>
    <w:rsid w:val="00C82264"/>
    <w:rsid w:val="00C8229A"/>
    <w:rsid w:val="00C822D5"/>
    <w:rsid w:val="00C82317"/>
    <w:rsid w:val="00C8232C"/>
    <w:rsid w:val="00C8233A"/>
    <w:rsid w:val="00C8236C"/>
    <w:rsid w:val="00C82456"/>
    <w:rsid w:val="00C82460"/>
    <w:rsid w:val="00C824B0"/>
    <w:rsid w:val="00C82519"/>
    <w:rsid w:val="00C82526"/>
    <w:rsid w:val="00C82564"/>
    <w:rsid w:val="00C8257F"/>
    <w:rsid w:val="00C82615"/>
    <w:rsid w:val="00C82651"/>
    <w:rsid w:val="00C82698"/>
    <w:rsid w:val="00C826C3"/>
    <w:rsid w:val="00C826D7"/>
    <w:rsid w:val="00C826FA"/>
    <w:rsid w:val="00C8275B"/>
    <w:rsid w:val="00C8285C"/>
    <w:rsid w:val="00C8287B"/>
    <w:rsid w:val="00C82897"/>
    <w:rsid w:val="00C82939"/>
    <w:rsid w:val="00C82970"/>
    <w:rsid w:val="00C829C2"/>
    <w:rsid w:val="00C829E9"/>
    <w:rsid w:val="00C82A11"/>
    <w:rsid w:val="00C82A17"/>
    <w:rsid w:val="00C82A82"/>
    <w:rsid w:val="00C82A84"/>
    <w:rsid w:val="00C82A88"/>
    <w:rsid w:val="00C82AD3"/>
    <w:rsid w:val="00C82B27"/>
    <w:rsid w:val="00C82B88"/>
    <w:rsid w:val="00C82B93"/>
    <w:rsid w:val="00C82BAA"/>
    <w:rsid w:val="00C82BC1"/>
    <w:rsid w:val="00C82BEA"/>
    <w:rsid w:val="00C82C1D"/>
    <w:rsid w:val="00C82CC5"/>
    <w:rsid w:val="00C82CDE"/>
    <w:rsid w:val="00C82D58"/>
    <w:rsid w:val="00C82D8C"/>
    <w:rsid w:val="00C82DAE"/>
    <w:rsid w:val="00C82EBE"/>
    <w:rsid w:val="00C82EBF"/>
    <w:rsid w:val="00C82ECE"/>
    <w:rsid w:val="00C82EDC"/>
    <w:rsid w:val="00C82F9B"/>
    <w:rsid w:val="00C8302C"/>
    <w:rsid w:val="00C8305A"/>
    <w:rsid w:val="00C830AE"/>
    <w:rsid w:val="00C83123"/>
    <w:rsid w:val="00C83136"/>
    <w:rsid w:val="00C831B9"/>
    <w:rsid w:val="00C831C7"/>
    <w:rsid w:val="00C831D3"/>
    <w:rsid w:val="00C8321E"/>
    <w:rsid w:val="00C8329C"/>
    <w:rsid w:val="00C8336A"/>
    <w:rsid w:val="00C83429"/>
    <w:rsid w:val="00C834B1"/>
    <w:rsid w:val="00C8351A"/>
    <w:rsid w:val="00C83567"/>
    <w:rsid w:val="00C835B4"/>
    <w:rsid w:val="00C835C0"/>
    <w:rsid w:val="00C835D9"/>
    <w:rsid w:val="00C83649"/>
    <w:rsid w:val="00C83670"/>
    <w:rsid w:val="00C83A07"/>
    <w:rsid w:val="00C83AAA"/>
    <w:rsid w:val="00C83AFE"/>
    <w:rsid w:val="00C83B27"/>
    <w:rsid w:val="00C83B9B"/>
    <w:rsid w:val="00C83BC4"/>
    <w:rsid w:val="00C83BD0"/>
    <w:rsid w:val="00C83BDF"/>
    <w:rsid w:val="00C83C27"/>
    <w:rsid w:val="00C83CD9"/>
    <w:rsid w:val="00C83D22"/>
    <w:rsid w:val="00C83D27"/>
    <w:rsid w:val="00C83E04"/>
    <w:rsid w:val="00C83E1D"/>
    <w:rsid w:val="00C83E4B"/>
    <w:rsid w:val="00C84015"/>
    <w:rsid w:val="00C8402C"/>
    <w:rsid w:val="00C840ED"/>
    <w:rsid w:val="00C84132"/>
    <w:rsid w:val="00C842C6"/>
    <w:rsid w:val="00C84350"/>
    <w:rsid w:val="00C843BD"/>
    <w:rsid w:val="00C843E8"/>
    <w:rsid w:val="00C84417"/>
    <w:rsid w:val="00C8446D"/>
    <w:rsid w:val="00C8448C"/>
    <w:rsid w:val="00C84559"/>
    <w:rsid w:val="00C8463F"/>
    <w:rsid w:val="00C846BB"/>
    <w:rsid w:val="00C846E3"/>
    <w:rsid w:val="00C84735"/>
    <w:rsid w:val="00C847E7"/>
    <w:rsid w:val="00C8482E"/>
    <w:rsid w:val="00C84905"/>
    <w:rsid w:val="00C84939"/>
    <w:rsid w:val="00C84965"/>
    <w:rsid w:val="00C849D3"/>
    <w:rsid w:val="00C84A78"/>
    <w:rsid w:val="00C84AD1"/>
    <w:rsid w:val="00C84AF2"/>
    <w:rsid w:val="00C84B56"/>
    <w:rsid w:val="00C84CFF"/>
    <w:rsid w:val="00C84D19"/>
    <w:rsid w:val="00C84DCC"/>
    <w:rsid w:val="00C84E46"/>
    <w:rsid w:val="00C84E54"/>
    <w:rsid w:val="00C84F17"/>
    <w:rsid w:val="00C84F46"/>
    <w:rsid w:val="00C84FAC"/>
    <w:rsid w:val="00C85010"/>
    <w:rsid w:val="00C850D8"/>
    <w:rsid w:val="00C85100"/>
    <w:rsid w:val="00C85180"/>
    <w:rsid w:val="00C851D0"/>
    <w:rsid w:val="00C851E9"/>
    <w:rsid w:val="00C8522B"/>
    <w:rsid w:val="00C8524C"/>
    <w:rsid w:val="00C85280"/>
    <w:rsid w:val="00C85286"/>
    <w:rsid w:val="00C85371"/>
    <w:rsid w:val="00C85392"/>
    <w:rsid w:val="00C85510"/>
    <w:rsid w:val="00C85562"/>
    <w:rsid w:val="00C85564"/>
    <w:rsid w:val="00C8557A"/>
    <w:rsid w:val="00C855A3"/>
    <w:rsid w:val="00C855CF"/>
    <w:rsid w:val="00C856AF"/>
    <w:rsid w:val="00C856B0"/>
    <w:rsid w:val="00C856DB"/>
    <w:rsid w:val="00C85737"/>
    <w:rsid w:val="00C85739"/>
    <w:rsid w:val="00C85743"/>
    <w:rsid w:val="00C85793"/>
    <w:rsid w:val="00C8579E"/>
    <w:rsid w:val="00C8580F"/>
    <w:rsid w:val="00C8585D"/>
    <w:rsid w:val="00C85888"/>
    <w:rsid w:val="00C85952"/>
    <w:rsid w:val="00C85A0E"/>
    <w:rsid w:val="00C85ADF"/>
    <w:rsid w:val="00C85C1F"/>
    <w:rsid w:val="00C85CCF"/>
    <w:rsid w:val="00C85D6D"/>
    <w:rsid w:val="00C85DCB"/>
    <w:rsid w:val="00C85EC0"/>
    <w:rsid w:val="00C85ED0"/>
    <w:rsid w:val="00C85F47"/>
    <w:rsid w:val="00C85F54"/>
    <w:rsid w:val="00C85F7E"/>
    <w:rsid w:val="00C85FF9"/>
    <w:rsid w:val="00C8601B"/>
    <w:rsid w:val="00C86042"/>
    <w:rsid w:val="00C8607F"/>
    <w:rsid w:val="00C86114"/>
    <w:rsid w:val="00C86190"/>
    <w:rsid w:val="00C8625A"/>
    <w:rsid w:val="00C862C8"/>
    <w:rsid w:val="00C862D2"/>
    <w:rsid w:val="00C86309"/>
    <w:rsid w:val="00C863CA"/>
    <w:rsid w:val="00C8649F"/>
    <w:rsid w:val="00C86511"/>
    <w:rsid w:val="00C865D5"/>
    <w:rsid w:val="00C865DF"/>
    <w:rsid w:val="00C8667A"/>
    <w:rsid w:val="00C86734"/>
    <w:rsid w:val="00C8675A"/>
    <w:rsid w:val="00C86764"/>
    <w:rsid w:val="00C8678F"/>
    <w:rsid w:val="00C86874"/>
    <w:rsid w:val="00C868B9"/>
    <w:rsid w:val="00C86929"/>
    <w:rsid w:val="00C869BB"/>
    <w:rsid w:val="00C86A28"/>
    <w:rsid w:val="00C86AC9"/>
    <w:rsid w:val="00C86B21"/>
    <w:rsid w:val="00C86B24"/>
    <w:rsid w:val="00C86BA3"/>
    <w:rsid w:val="00C86BB6"/>
    <w:rsid w:val="00C86C40"/>
    <w:rsid w:val="00C86D3C"/>
    <w:rsid w:val="00C86DD6"/>
    <w:rsid w:val="00C86DDC"/>
    <w:rsid w:val="00C86EE4"/>
    <w:rsid w:val="00C86F19"/>
    <w:rsid w:val="00C86FF6"/>
    <w:rsid w:val="00C87062"/>
    <w:rsid w:val="00C870E2"/>
    <w:rsid w:val="00C8710E"/>
    <w:rsid w:val="00C87151"/>
    <w:rsid w:val="00C87186"/>
    <w:rsid w:val="00C87192"/>
    <w:rsid w:val="00C872B0"/>
    <w:rsid w:val="00C872D6"/>
    <w:rsid w:val="00C8731C"/>
    <w:rsid w:val="00C8734D"/>
    <w:rsid w:val="00C8735C"/>
    <w:rsid w:val="00C8742A"/>
    <w:rsid w:val="00C8747A"/>
    <w:rsid w:val="00C87485"/>
    <w:rsid w:val="00C874C2"/>
    <w:rsid w:val="00C8751F"/>
    <w:rsid w:val="00C87532"/>
    <w:rsid w:val="00C875B3"/>
    <w:rsid w:val="00C876EA"/>
    <w:rsid w:val="00C876FB"/>
    <w:rsid w:val="00C87721"/>
    <w:rsid w:val="00C877C0"/>
    <w:rsid w:val="00C8796D"/>
    <w:rsid w:val="00C87973"/>
    <w:rsid w:val="00C87A34"/>
    <w:rsid w:val="00C87A4F"/>
    <w:rsid w:val="00C87AB2"/>
    <w:rsid w:val="00C87B0C"/>
    <w:rsid w:val="00C87B88"/>
    <w:rsid w:val="00C87BA9"/>
    <w:rsid w:val="00C87C6A"/>
    <w:rsid w:val="00C87CC8"/>
    <w:rsid w:val="00C87CD9"/>
    <w:rsid w:val="00C87D04"/>
    <w:rsid w:val="00C87D32"/>
    <w:rsid w:val="00C87D59"/>
    <w:rsid w:val="00C87D6F"/>
    <w:rsid w:val="00C87DC5"/>
    <w:rsid w:val="00C87E2C"/>
    <w:rsid w:val="00C87EF8"/>
    <w:rsid w:val="00C87F13"/>
    <w:rsid w:val="00C87F24"/>
    <w:rsid w:val="00C87FE0"/>
    <w:rsid w:val="00C9005F"/>
    <w:rsid w:val="00C9009B"/>
    <w:rsid w:val="00C900D7"/>
    <w:rsid w:val="00C901A3"/>
    <w:rsid w:val="00C901E0"/>
    <w:rsid w:val="00C90217"/>
    <w:rsid w:val="00C90260"/>
    <w:rsid w:val="00C9027E"/>
    <w:rsid w:val="00C902E6"/>
    <w:rsid w:val="00C9048B"/>
    <w:rsid w:val="00C9048D"/>
    <w:rsid w:val="00C9049B"/>
    <w:rsid w:val="00C904C1"/>
    <w:rsid w:val="00C904F8"/>
    <w:rsid w:val="00C90543"/>
    <w:rsid w:val="00C90558"/>
    <w:rsid w:val="00C90563"/>
    <w:rsid w:val="00C9056E"/>
    <w:rsid w:val="00C9064C"/>
    <w:rsid w:val="00C906DC"/>
    <w:rsid w:val="00C90741"/>
    <w:rsid w:val="00C9074E"/>
    <w:rsid w:val="00C9074F"/>
    <w:rsid w:val="00C90785"/>
    <w:rsid w:val="00C908ED"/>
    <w:rsid w:val="00C9091A"/>
    <w:rsid w:val="00C9099D"/>
    <w:rsid w:val="00C90A49"/>
    <w:rsid w:val="00C90A5E"/>
    <w:rsid w:val="00C90AA1"/>
    <w:rsid w:val="00C90B35"/>
    <w:rsid w:val="00C90B8E"/>
    <w:rsid w:val="00C90D4E"/>
    <w:rsid w:val="00C90FA2"/>
    <w:rsid w:val="00C90FCC"/>
    <w:rsid w:val="00C91007"/>
    <w:rsid w:val="00C9105C"/>
    <w:rsid w:val="00C91076"/>
    <w:rsid w:val="00C91111"/>
    <w:rsid w:val="00C91185"/>
    <w:rsid w:val="00C911F8"/>
    <w:rsid w:val="00C912FC"/>
    <w:rsid w:val="00C91384"/>
    <w:rsid w:val="00C913ED"/>
    <w:rsid w:val="00C91452"/>
    <w:rsid w:val="00C91479"/>
    <w:rsid w:val="00C91495"/>
    <w:rsid w:val="00C914B2"/>
    <w:rsid w:val="00C915CF"/>
    <w:rsid w:val="00C915E2"/>
    <w:rsid w:val="00C9163D"/>
    <w:rsid w:val="00C91653"/>
    <w:rsid w:val="00C916C4"/>
    <w:rsid w:val="00C916E0"/>
    <w:rsid w:val="00C9177C"/>
    <w:rsid w:val="00C91815"/>
    <w:rsid w:val="00C91831"/>
    <w:rsid w:val="00C91970"/>
    <w:rsid w:val="00C91A3D"/>
    <w:rsid w:val="00C91A47"/>
    <w:rsid w:val="00C91B7E"/>
    <w:rsid w:val="00C91BDA"/>
    <w:rsid w:val="00C91C0E"/>
    <w:rsid w:val="00C91C2F"/>
    <w:rsid w:val="00C91C77"/>
    <w:rsid w:val="00C91C83"/>
    <w:rsid w:val="00C91CA2"/>
    <w:rsid w:val="00C91DB2"/>
    <w:rsid w:val="00C91E4C"/>
    <w:rsid w:val="00C91EAB"/>
    <w:rsid w:val="00C91EC0"/>
    <w:rsid w:val="00C91FD4"/>
    <w:rsid w:val="00C920BF"/>
    <w:rsid w:val="00C9212C"/>
    <w:rsid w:val="00C92225"/>
    <w:rsid w:val="00C9222C"/>
    <w:rsid w:val="00C922D6"/>
    <w:rsid w:val="00C92368"/>
    <w:rsid w:val="00C923C3"/>
    <w:rsid w:val="00C9248A"/>
    <w:rsid w:val="00C924CF"/>
    <w:rsid w:val="00C924D8"/>
    <w:rsid w:val="00C924DA"/>
    <w:rsid w:val="00C9252A"/>
    <w:rsid w:val="00C925DE"/>
    <w:rsid w:val="00C92709"/>
    <w:rsid w:val="00C92736"/>
    <w:rsid w:val="00C92851"/>
    <w:rsid w:val="00C9287C"/>
    <w:rsid w:val="00C928C7"/>
    <w:rsid w:val="00C928FC"/>
    <w:rsid w:val="00C9295B"/>
    <w:rsid w:val="00C92990"/>
    <w:rsid w:val="00C929E0"/>
    <w:rsid w:val="00C92A1E"/>
    <w:rsid w:val="00C92A76"/>
    <w:rsid w:val="00C92A7A"/>
    <w:rsid w:val="00C92AA5"/>
    <w:rsid w:val="00C92AD7"/>
    <w:rsid w:val="00C92B59"/>
    <w:rsid w:val="00C92B7B"/>
    <w:rsid w:val="00C92B9D"/>
    <w:rsid w:val="00C92BF3"/>
    <w:rsid w:val="00C92BF7"/>
    <w:rsid w:val="00C92C74"/>
    <w:rsid w:val="00C92C97"/>
    <w:rsid w:val="00C92CCB"/>
    <w:rsid w:val="00C92D30"/>
    <w:rsid w:val="00C92D8A"/>
    <w:rsid w:val="00C92DDD"/>
    <w:rsid w:val="00C92F1B"/>
    <w:rsid w:val="00C92F6D"/>
    <w:rsid w:val="00C92F97"/>
    <w:rsid w:val="00C92FA3"/>
    <w:rsid w:val="00C92FB4"/>
    <w:rsid w:val="00C93020"/>
    <w:rsid w:val="00C9304D"/>
    <w:rsid w:val="00C930F6"/>
    <w:rsid w:val="00C93150"/>
    <w:rsid w:val="00C93189"/>
    <w:rsid w:val="00C93241"/>
    <w:rsid w:val="00C9325B"/>
    <w:rsid w:val="00C9334D"/>
    <w:rsid w:val="00C93383"/>
    <w:rsid w:val="00C933F5"/>
    <w:rsid w:val="00C93556"/>
    <w:rsid w:val="00C9356C"/>
    <w:rsid w:val="00C935BC"/>
    <w:rsid w:val="00C935EC"/>
    <w:rsid w:val="00C9363E"/>
    <w:rsid w:val="00C93660"/>
    <w:rsid w:val="00C9366F"/>
    <w:rsid w:val="00C9367B"/>
    <w:rsid w:val="00C93721"/>
    <w:rsid w:val="00C9378A"/>
    <w:rsid w:val="00C9380A"/>
    <w:rsid w:val="00C9380C"/>
    <w:rsid w:val="00C9381A"/>
    <w:rsid w:val="00C9382E"/>
    <w:rsid w:val="00C9383F"/>
    <w:rsid w:val="00C938A8"/>
    <w:rsid w:val="00C9391B"/>
    <w:rsid w:val="00C93943"/>
    <w:rsid w:val="00C93A75"/>
    <w:rsid w:val="00C93A98"/>
    <w:rsid w:val="00C93AD4"/>
    <w:rsid w:val="00C93B05"/>
    <w:rsid w:val="00C93B41"/>
    <w:rsid w:val="00C93B6D"/>
    <w:rsid w:val="00C93BBA"/>
    <w:rsid w:val="00C93C2B"/>
    <w:rsid w:val="00C93C3E"/>
    <w:rsid w:val="00C93DB2"/>
    <w:rsid w:val="00C93DD5"/>
    <w:rsid w:val="00C93E15"/>
    <w:rsid w:val="00C93E47"/>
    <w:rsid w:val="00C93E5E"/>
    <w:rsid w:val="00C93E70"/>
    <w:rsid w:val="00C93EB8"/>
    <w:rsid w:val="00C93F27"/>
    <w:rsid w:val="00C93FA5"/>
    <w:rsid w:val="00C9400E"/>
    <w:rsid w:val="00C94020"/>
    <w:rsid w:val="00C94071"/>
    <w:rsid w:val="00C94078"/>
    <w:rsid w:val="00C940F6"/>
    <w:rsid w:val="00C9414F"/>
    <w:rsid w:val="00C941F1"/>
    <w:rsid w:val="00C94207"/>
    <w:rsid w:val="00C9429A"/>
    <w:rsid w:val="00C943AE"/>
    <w:rsid w:val="00C94432"/>
    <w:rsid w:val="00C94505"/>
    <w:rsid w:val="00C9457A"/>
    <w:rsid w:val="00C945A6"/>
    <w:rsid w:val="00C94698"/>
    <w:rsid w:val="00C946B7"/>
    <w:rsid w:val="00C946F2"/>
    <w:rsid w:val="00C947D2"/>
    <w:rsid w:val="00C9484E"/>
    <w:rsid w:val="00C9487A"/>
    <w:rsid w:val="00C94894"/>
    <w:rsid w:val="00C94940"/>
    <w:rsid w:val="00C94951"/>
    <w:rsid w:val="00C94ABB"/>
    <w:rsid w:val="00C94AC4"/>
    <w:rsid w:val="00C94B1C"/>
    <w:rsid w:val="00C94D6A"/>
    <w:rsid w:val="00C94D7D"/>
    <w:rsid w:val="00C94E3F"/>
    <w:rsid w:val="00C94EAB"/>
    <w:rsid w:val="00C94F7D"/>
    <w:rsid w:val="00C94FB1"/>
    <w:rsid w:val="00C950A2"/>
    <w:rsid w:val="00C950AD"/>
    <w:rsid w:val="00C950BB"/>
    <w:rsid w:val="00C950BE"/>
    <w:rsid w:val="00C950EF"/>
    <w:rsid w:val="00C951C5"/>
    <w:rsid w:val="00C95200"/>
    <w:rsid w:val="00C95202"/>
    <w:rsid w:val="00C95295"/>
    <w:rsid w:val="00C952BA"/>
    <w:rsid w:val="00C95321"/>
    <w:rsid w:val="00C9534E"/>
    <w:rsid w:val="00C95351"/>
    <w:rsid w:val="00C95355"/>
    <w:rsid w:val="00C95380"/>
    <w:rsid w:val="00C95394"/>
    <w:rsid w:val="00C95460"/>
    <w:rsid w:val="00C9553F"/>
    <w:rsid w:val="00C9555A"/>
    <w:rsid w:val="00C955B6"/>
    <w:rsid w:val="00C955FB"/>
    <w:rsid w:val="00C9562B"/>
    <w:rsid w:val="00C95701"/>
    <w:rsid w:val="00C9570E"/>
    <w:rsid w:val="00C9571C"/>
    <w:rsid w:val="00C95764"/>
    <w:rsid w:val="00C957B8"/>
    <w:rsid w:val="00C957D0"/>
    <w:rsid w:val="00C95817"/>
    <w:rsid w:val="00C95819"/>
    <w:rsid w:val="00C95859"/>
    <w:rsid w:val="00C958FB"/>
    <w:rsid w:val="00C9594D"/>
    <w:rsid w:val="00C95959"/>
    <w:rsid w:val="00C959CE"/>
    <w:rsid w:val="00C959D4"/>
    <w:rsid w:val="00C95A00"/>
    <w:rsid w:val="00C95A5E"/>
    <w:rsid w:val="00C95AFA"/>
    <w:rsid w:val="00C95BDB"/>
    <w:rsid w:val="00C95C1A"/>
    <w:rsid w:val="00C95DAD"/>
    <w:rsid w:val="00C95E40"/>
    <w:rsid w:val="00C95E48"/>
    <w:rsid w:val="00C95F1D"/>
    <w:rsid w:val="00C96046"/>
    <w:rsid w:val="00C96063"/>
    <w:rsid w:val="00C961F2"/>
    <w:rsid w:val="00C96216"/>
    <w:rsid w:val="00C96270"/>
    <w:rsid w:val="00C9638F"/>
    <w:rsid w:val="00C96397"/>
    <w:rsid w:val="00C963CE"/>
    <w:rsid w:val="00C9644D"/>
    <w:rsid w:val="00C964CB"/>
    <w:rsid w:val="00C964CF"/>
    <w:rsid w:val="00C9657E"/>
    <w:rsid w:val="00C965C6"/>
    <w:rsid w:val="00C9668C"/>
    <w:rsid w:val="00C967F5"/>
    <w:rsid w:val="00C96806"/>
    <w:rsid w:val="00C9692F"/>
    <w:rsid w:val="00C96979"/>
    <w:rsid w:val="00C96A0E"/>
    <w:rsid w:val="00C96A2A"/>
    <w:rsid w:val="00C96A5B"/>
    <w:rsid w:val="00C96A99"/>
    <w:rsid w:val="00C96B09"/>
    <w:rsid w:val="00C96C1A"/>
    <w:rsid w:val="00C96C5C"/>
    <w:rsid w:val="00C96D1C"/>
    <w:rsid w:val="00C96D58"/>
    <w:rsid w:val="00C96D96"/>
    <w:rsid w:val="00C96DDD"/>
    <w:rsid w:val="00C96E38"/>
    <w:rsid w:val="00C96E85"/>
    <w:rsid w:val="00C96E95"/>
    <w:rsid w:val="00C96F98"/>
    <w:rsid w:val="00C96FA9"/>
    <w:rsid w:val="00C96FD0"/>
    <w:rsid w:val="00C96FEF"/>
    <w:rsid w:val="00C97046"/>
    <w:rsid w:val="00C97128"/>
    <w:rsid w:val="00C971CB"/>
    <w:rsid w:val="00C971FD"/>
    <w:rsid w:val="00C9724C"/>
    <w:rsid w:val="00C9726F"/>
    <w:rsid w:val="00C97270"/>
    <w:rsid w:val="00C9727E"/>
    <w:rsid w:val="00C97288"/>
    <w:rsid w:val="00C972D2"/>
    <w:rsid w:val="00C973B9"/>
    <w:rsid w:val="00C973BD"/>
    <w:rsid w:val="00C973FC"/>
    <w:rsid w:val="00C9745F"/>
    <w:rsid w:val="00C9749A"/>
    <w:rsid w:val="00C97597"/>
    <w:rsid w:val="00C97624"/>
    <w:rsid w:val="00C97666"/>
    <w:rsid w:val="00C97681"/>
    <w:rsid w:val="00C9769F"/>
    <w:rsid w:val="00C976CB"/>
    <w:rsid w:val="00C976CE"/>
    <w:rsid w:val="00C9777D"/>
    <w:rsid w:val="00C977CC"/>
    <w:rsid w:val="00C977D1"/>
    <w:rsid w:val="00C9784D"/>
    <w:rsid w:val="00C97891"/>
    <w:rsid w:val="00C979C6"/>
    <w:rsid w:val="00C979F5"/>
    <w:rsid w:val="00C97A06"/>
    <w:rsid w:val="00C97A51"/>
    <w:rsid w:val="00C97ACE"/>
    <w:rsid w:val="00C97B0E"/>
    <w:rsid w:val="00C97B27"/>
    <w:rsid w:val="00C97B35"/>
    <w:rsid w:val="00C97BC8"/>
    <w:rsid w:val="00C97C0F"/>
    <w:rsid w:val="00C97C27"/>
    <w:rsid w:val="00C97D71"/>
    <w:rsid w:val="00C97DEF"/>
    <w:rsid w:val="00C97E12"/>
    <w:rsid w:val="00C97E80"/>
    <w:rsid w:val="00C97EC3"/>
    <w:rsid w:val="00C97F45"/>
    <w:rsid w:val="00C97F48"/>
    <w:rsid w:val="00C97F4F"/>
    <w:rsid w:val="00C97F59"/>
    <w:rsid w:val="00CA0018"/>
    <w:rsid w:val="00CA0024"/>
    <w:rsid w:val="00CA0035"/>
    <w:rsid w:val="00CA00DD"/>
    <w:rsid w:val="00CA019E"/>
    <w:rsid w:val="00CA020D"/>
    <w:rsid w:val="00CA0240"/>
    <w:rsid w:val="00CA029F"/>
    <w:rsid w:val="00CA02B6"/>
    <w:rsid w:val="00CA02DF"/>
    <w:rsid w:val="00CA035E"/>
    <w:rsid w:val="00CA03AC"/>
    <w:rsid w:val="00CA03E9"/>
    <w:rsid w:val="00CA0456"/>
    <w:rsid w:val="00CA045C"/>
    <w:rsid w:val="00CA0486"/>
    <w:rsid w:val="00CA04CE"/>
    <w:rsid w:val="00CA04E5"/>
    <w:rsid w:val="00CA059D"/>
    <w:rsid w:val="00CA05F5"/>
    <w:rsid w:val="00CA0687"/>
    <w:rsid w:val="00CA081A"/>
    <w:rsid w:val="00CA0826"/>
    <w:rsid w:val="00CA087F"/>
    <w:rsid w:val="00CA088D"/>
    <w:rsid w:val="00CA08BF"/>
    <w:rsid w:val="00CA08C7"/>
    <w:rsid w:val="00CA0928"/>
    <w:rsid w:val="00CA0A51"/>
    <w:rsid w:val="00CA0A67"/>
    <w:rsid w:val="00CA0AE6"/>
    <w:rsid w:val="00CA0B25"/>
    <w:rsid w:val="00CA0BDC"/>
    <w:rsid w:val="00CA0BF2"/>
    <w:rsid w:val="00CA0C5C"/>
    <w:rsid w:val="00CA0C8D"/>
    <w:rsid w:val="00CA0CBC"/>
    <w:rsid w:val="00CA0D26"/>
    <w:rsid w:val="00CA0DFD"/>
    <w:rsid w:val="00CA0EA4"/>
    <w:rsid w:val="00CA0F87"/>
    <w:rsid w:val="00CA0FD5"/>
    <w:rsid w:val="00CA10AE"/>
    <w:rsid w:val="00CA10C3"/>
    <w:rsid w:val="00CA116D"/>
    <w:rsid w:val="00CA11C4"/>
    <w:rsid w:val="00CA1339"/>
    <w:rsid w:val="00CA1390"/>
    <w:rsid w:val="00CA1398"/>
    <w:rsid w:val="00CA13F4"/>
    <w:rsid w:val="00CA14F5"/>
    <w:rsid w:val="00CA1503"/>
    <w:rsid w:val="00CA151B"/>
    <w:rsid w:val="00CA1551"/>
    <w:rsid w:val="00CA1590"/>
    <w:rsid w:val="00CA15DE"/>
    <w:rsid w:val="00CA172E"/>
    <w:rsid w:val="00CA178B"/>
    <w:rsid w:val="00CA17E6"/>
    <w:rsid w:val="00CA1846"/>
    <w:rsid w:val="00CA1877"/>
    <w:rsid w:val="00CA18E7"/>
    <w:rsid w:val="00CA1990"/>
    <w:rsid w:val="00CA1996"/>
    <w:rsid w:val="00CA19AB"/>
    <w:rsid w:val="00CA19D4"/>
    <w:rsid w:val="00CA1AA6"/>
    <w:rsid w:val="00CA1CB3"/>
    <w:rsid w:val="00CA1D9B"/>
    <w:rsid w:val="00CA1DA9"/>
    <w:rsid w:val="00CA1DB9"/>
    <w:rsid w:val="00CA1E45"/>
    <w:rsid w:val="00CA1EE5"/>
    <w:rsid w:val="00CA1F1E"/>
    <w:rsid w:val="00CA200E"/>
    <w:rsid w:val="00CA2061"/>
    <w:rsid w:val="00CA2128"/>
    <w:rsid w:val="00CA2201"/>
    <w:rsid w:val="00CA225D"/>
    <w:rsid w:val="00CA22F9"/>
    <w:rsid w:val="00CA236D"/>
    <w:rsid w:val="00CA2384"/>
    <w:rsid w:val="00CA2397"/>
    <w:rsid w:val="00CA2399"/>
    <w:rsid w:val="00CA239C"/>
    <w:rsid w:val="00CA2595"/>
    <w:rsid w:val="00CA25D0"/>
    <w:rsid w:val="00CA2757"/>
    <w:rsid w:val="00CA2905"/>
    <w:rsid w:val="00CA2963"/>
    <w:rsid w:val="00CA299E"/>
    <w:rsid w:val="00CA2A8E"/>
    <w:rsid w:val="00CA2AB2"/>
    <w:rsid w:val="00CA2B5A"/>
    <w:rsid w:val="00CA2C4D"/>
    <w:rsid w:val="00CA2C62"/>
    <w:rsid w:val="00CA2D51"/>
    <w:rsid w:val="00CA2DAB"/>
    <w:rsid w:val="00CA2E84"/>
    <w:rsid w:val="00CA2EAF"/>
    <w:rsid w:val="00CA2F64"/>
    <w:rsid w:val="00CA2F99"/>
    <w:rsid w:val="00CA3025"/>
    <w:rsid w:val="00CA302B"/>
    <w:rsid w:val="00CA303F"/>
    <w:rsid w:val="00CA3048"/>
    <w:rsid w:val="00CA30A3"/>
    <w:rsid w:val="00CA30BF"/>
    <w:rsid w:val="00CA312B"/>
    <w:rsid w:val="00CA31B9"/>
    <w:rsid w:val="00CA3203"/>
    <w:rsid w:val="00CA328F"/>
    <w:rsid w:val="00CA32E4"/>
    <w:rsid w:val="00CA33EA"/>
    <w:rsid w:val="00CA3449"/>
    <w:rsid w:val="00CA3463"/>
    <w:rsid w:val="00CA351A"/>
    <w:rsid w:val="00CA35B0"/>
    <w:rsid w:val="00CA362C"/>
    <w:rsid w:val="00CA3671"/>
    <w:rsid w:val="00CA3831"/>
    <w:rsid w:val="00CA3860"/>
    <w:rsid w:val="00CA3872"/>
    <w:rsid w:val="00CA3980"/>
    <w:rsid w:val="00CA39C3"/>
    <w:rsid w:val="00CA39DA"/>
    <w:rsid w:val="00CA3A1F"/>
    <w:rsid w:val="00CA3A4C"/>
    <w:rsid w:val="00CA3ADC"/>
    <w:rsid w:val="00CA3AF9"/>
    <w:rsid w:val="00CA3B11"/>
    <w:rsid w:val="00CA3B25"/>
    <w:rsid w:val="00CA3CA2"/>
    <w:rsid w:val="00CA3CC7"/>
    <w:rsid w:val="00CA3DF7"/>
    <w:rsid w:val="00CA3E1C"/>
    <w:rsid w:val="00CA3E61"/>
    <w:rsid w:val="00CA3EA5"/>
    <w:rsid w:val="00CA3EE2"/>
    <w:rsid w:val="00CA3F3D"/>
    <w:rsid w:val="00CA3F5B"/>
    <w:rsid w:val="00CA3F76"/>
    <w:rsid w:val="00CA3FF6"/>
    <w:rsid w:val="00CA4064"/>
    <w:rsid w:val="00CA406B"/>
    <w:rsid w:val="00CA4084"/>
    <w:rsid w:val="00CA40B0"/>
    <w:rsid w:val="00CA419A"/>
    <w:rsid w:val="00CA41EA"/>
    <w:rsid w:val="00CA41F0"/>
    <w:rsid w:val="00CA4211"/>
    <w:rsid w:val="00CA4232"/>
    <w:rsid w:val="00CA426C"/>
    <w:rsid w:val="00CA42D2"/>
    <w:rsid w:val="00CA43B4"/>
    <w:rsid w:val="00CA4415"/>
    <w:rsid w:val="00CA442E"/>
    <w:rsid w:val="00CA44AF"/>
    <w:rsid w:val="00CA44CC"/>
    <w:rsid w:val="00CA44DE"/>
    <w:rsid w:val="00CA4523"/>
    <w:rsid w:val="00CA45CB"/>
    <w:rsid w:val="00CA45E9"/>
    <w:rsid w:val="00CA45ED"/>
    <w:rsid w:val="00CA460A"/>
    <w:rsid w:val="00CA462F"/>
    <w:rsid w:val="00CA46D6"/>
    <w:rsid w:val="00CA4714"/>
    <w:rsid w:val="00CA474A"/>
    <w:rsid w:val="00CA47E2"/>
    <w:rsid w:val="00CA47EC"/>
    <w:rsid w:val="00CA4854"/>
    <w:rsid w:val="00CA485B"/>
    <w:rsid w:val="00CA4A06"/>
    <w:rsid w:val="00CA4A82"/>
    <w:rsid w:val="00CA4AE6"/>
    <w:rsid w:val="00CA4B7C"/>
    <w:rsid w:val="00CA4BA1"/>
    <w:rsid w:val="00CA4BC7"/>
    <w:rsid w:val="00CA4CC5"/>
    <w:rsid w:val="00CA4D72"/>
    <w:rsid w:val="00CA4D83"/>
    <w:rsid w:val="00CA4E05"/>
    <w:rsid w:val="00CA4F42"/>
    <w:rsid w:val="00CA4FC4"/>
    <w:rsid w:val="00CA4FE1"/>
    <w:rsid w:val="00CA4FE5"/>
    <w:rsid w:val="00CA5096"/>
    <w:rsid w:val="00CA519B"/>
    <w:rsid w:val="00CA51BD"/>
    <w:rsid w:val="00CA51C1"/>
    <w:rsid w:val="00CA52FD"/>
    <w:rsid w:val="00CA53FB"/>
    <w:rsid w:val="00CA544F"/>
    <w:rsid w:val="00CA54CD"/>
    <w:rsid w:val="00CA54E1"/>
    <w:rsid w:val="00CA551F"/>
    <w:rsid w:val="00CA553F"/>
    <w:rsid w:val="00CA56B0"/>
    <w:rsid w:val="00CA56B6"/>
    <w:rsid w:val="00CA573F"/>
    <w:rsid w:val="00CA5794"/>
    <w:rsid w:val="00CA57DB"/>
    <w:rsid w:val="00CA5810"/>
    <w:rsid w:val="00CA5812"/>
    <w:rsid w:val="00CA5869"/>
    <w:rsid w:val="00CA5886"/>
    <w:rsid w:val="00CA58A2"/>
    <w:rsid w:val="00CA58B7"/>
    <w:rsid w:val="00CA5920"/>
    <w:rsid w:val="00CA5963"/>
    <w:rsid w:val="00CA59D9"/>
    <w:rsid w:val="00CA5A02"/>
    <w:rsid w:val="00CA5A37"/>
    <w:rsid w:val="00CA5A44"/>
    <w:rsid w:val="00CA5AD9"/>
    <w:rsid w:val="00CA5CA8"/>
    <w:rsid w:val="00CA5D51"/>
    <w:rsid w:val="00CA5D79"/>
    <w:rsid w:val="00CA5E50"/>
    <w:rsid w:val="00CA6088"/>
    <w:rsid w:val="00CA60C4"/>
    <w:rsid w:val="00CA6101"/>
    <w:rsid w:val="00CA610E"/>
    <w:rsid w:val="00CA6131"/>
    <w:rsid w:val="00CA6160"/>
    <w:rsid w:val="00CA6167"/>
    <w:rsid w:val="00CA61FB"/>
    <w:rsid w:val="00CA6241"/>
    <w:rsid w:val="00CA62CC"/>
    <w:rsid w:val="00CA6303"/>
    <w:rsid w:val="00CA6312"/>
    <w:rsid w:val="00CA6317"/>
    <w:rsid w:val="00CA6320"/>
    <w:rsid w:val="00CA63DD"/>
    <w:rsid w:val="00CA640D"/>
    <w:rsid w:val="00CA653D"/>
    <w:rsid w:val="00CA6545"/>
    <w:rsid w:val="00CA65A1"/>
    <w:rsid w:val="00CA65EF"/>
    <w:rsid w:val="00CA66BC"/>
    <w:rsid w:val="00CA66D7"/>
    <w:rsid w:val="00CA679A"/>
    <w:rsid w:val="00CA67DF"/>
    <w:rsid w:val="00CA67E7"/>
    <w:rsid w:val="00CA6809"/>
    <w:rsid w:val="00CA6907"/>
    <w:rsid w:val="00CA6956"/>
    <w:rsid w:val="00CA695A"/>
    <w:rsid w:val="00CA6969"/>
    <w:rsid w:val="00CA6B45"/>
    <w:rsid w:val="00CA6B6A"/>
    <w:rsid w:val="00CA6C3D"/>
    <w:rsid w:val="00CA6C85"/>
    <w:rsid w:val="00CA6D19"/>
    <w:rsid w:val="00CA6D51"/>
    <w:rsid w:val="00CA6D57"/>
    <w:rsid w:val="00CA6E2F"/>
    <w:rsid w:val="00CA6E5C"/>
    <w:rsid w:val="00CA6F96"/>
    <w:rsid w:val="00CA70B1"/>
    <w:rsid w:val="00CA713C"/>
    <w:rsid w:val="00CA71B2"/>
    <w:rsid w:val="00CA71E2"/>
    <w:rsid w:val="00CA7231"/>
    <w:rsid w:val="00CA7298"/>
    <w:rsid w:val="00CA72D7"/>
    <w:rsid w:val="00CA72E6"/>
    <w:rsid w:val="00CA730C"/>
    <w:rsid w:val="00CA7387"/>
    <w:rsid w:val="00CA73AB"/>
    <w:rsid w:val="00CA7454"/>
    <w:rsid w:val="00CA745A"/>
    <w:rsid w:val="00CA75F8"/>
    <w:rsid w:val="00CA76A9"/>
    <w:rsid w:val="00CA76D0"/>
    <w:rsid w:val="00CA77D5"/>
    <w:rsid w:val="00CA788E"/>
    <w:rsid w:val="00CA78A1"/>
    <w:rsid w:val="00CA7956"/>
    <w:rsid w:val="00CA79B8"/>
    <w:rsid w:val="00CA79C6"/>
    <w:rsid w:val="00CA7B15"/>
    <w:rsid w:val="00CA7B71"/>
    <w:rsid w:val="00CA7C08"/>
    <w:rsid w:val="00CA7C25"/>
    <w:rsid w:val="00CA7C44"/>
    <w:rsid w:val="00CA7CAE"/>
    <w:rsid w:val="00CA7CD9"/>
    <w:rsid w:val="00CA7D01"/>
    <w:rsid w:val="00CA7D25"/>
    <w:rsid w:val="00CA7D34"/>
    <w:rsid w:val="00CA7E68"/>
    <w:rsid w:val="00CA7EF3"/>
    <w:rsid w:val="00CA7F2E"/>
    <w:rsid w:val="00CA7F63"/>
    <w:rsid w:val="00CA7FE3"/>
    <w:rsid w:val="00CA7FF7"/>
    <w:rsid w:val="00CB0024"/>
    <w:rsid w:val="00CB0035"/>
    <w:rsid w:val="00CB0043"/>
    <w:rsid w:val="00CB007C"/>
    <w:rsid w:val="00CB009F"/>
    <w:rsid w:val="00CB00EE"/>
    <w:rsid w:val="00CB01DE"/>
    <w:rsid w:val="00CB01E5"/>
    <w:rsid w:val="00CB01F7"/>
    <w:rsid w:val="00CB022D"/>
    <w:rsid w:val="00CB0245"/>
    <w:rsid w:val="00CB0264"/>
    <w:rsid w:val="00CB0297"/>
    <w:rsid w:val="00CB02B6"/>
    <w:rsid w:val="00CB030A"/>
    <w:rsid w:val="00CB035A"/>
    <w:rsid w:val="00CB03D1"/>
    <w:rsid w:val="00CB0481"/>
    <w:rsid w:val="00CB0517"/>
    <w:rsid w:val="00CB0528"/>
    <w:rsid w:val="00CB0597"/>
    <w:rsid w:val="00CB0673"/>
    <w:rsid w:val="00CB07F3"/>
    <w:rsid w:val="00CB08A3"/>
    <w:rsid w:val="00CB09A8"/>
    <w:rsid w:val="00CB0A34"/>
    <w:rsid w:val="00CB0A63"/>
    <w:rsid w:val="00CB0A69"/>
    <w:rsid w:val="00CB0A9A"/>
    <w:rsid w:val="00CB0AB9"/>
    <w:rsid w:val="00CB0B77"/>
    <w:rsid w:val="00CB0CED"/>
    <w:rsid w:val="00CB0D2E"/>
    <w:rsid w:val="00CB0DB9"/>
    <w:rsid w:val="00CB0E03"/>
    <w:rsid w:val="00CB0E6A"/>
    <w:rsid w:val="00CB0EDE"/>
    <w:rsid w:val="00CB0EF8"/>
    <w:rsid w:val="00CB0F14"/>
    <w:rsid w:val="00CB0FD2"/>
    <w:rsid w:val="00CB0FE5"/>
    <w:rsid w:val="00CB105E"/>
    <w:rsid w:val="00CB1124"/>
    <w:rsid w:val="00CB1134"/>
    <w:rsid w:val="00CB115C"/>
    <w:rsid w:val="00CB1175"/>
    <w:rsid w:val="00CB11C5"/>
    <w:rsid w:val="00CB1287"/>
    <w:rsid w:val="00CB1386"/>
    <w:rsid w:val="00CB13B7"/>
    <w:rsid w:val="00CB140B"/>
    <w:rsid w:val="00CB1446"/>
    <w:rsid w:val="00CB144F"/>
    <w:rsid w:val="00CB149A"/>
    <w:rsid w:val="00CB14E5"/>
    <w:rsid w:val="00CB14E6"/>
    <w:rsid w:val="00CB14E7"/>
    <w:rsid w:val="00CB15D1"/>
    <w:rsid w:val="00CB1627"/>
    <w:rsid w:val="00CB1720"/>
    <w:rsid w:val="00CB177B"/>
    <w:rsid w:val="00CB17B0"/>
    <w:rsid w:val="00CB17C3"/>
    <w:rsid w:val="00CB1858"/>
    <w:rsid w:val="00CB1869"/>
    <w:rsid w:val="00CB18B0"/>
    <w:rsid w:val="00CB18FC"/>
    <w:rsid w:val="00CB1982"/>
    <w:rsid w:val="00CB19A1"/>
    <w:rsid w:val="00CB19AF"/>
    <w:rsid w:val="00CB1AE9"/>
    <w:rsid w:val="00CB1BA3"/>
    <w:rsid w:val="00CB1C07"/>
    <w:rsid w:val="00CB1C2F"/>
    <w:rsid w:val="00CB1CBF"/>
    <w:rsid w:val="00CB1E06"/>
    <w:rsid w:val="00CB1E13"/>
    <w:rsid w:val="00CB1F1F"/>
    <w:rsid w:val="00CB1FCF"/>
    <w:rsid w:val="00CB1FF2"/>
    <w:rsid w:val="00CB200D"/>
    <w:rsid w:val="00CB2048"/>
    <w:rsid w:val="00CB204B"/>
    <w:rsid w:val="00CB204F"/>
    <w:rsid w:val="00CB205F"/>
    <w:rsid w:val="00CB210D"/>
    <w:rsid w:val="00CB2120"/>
    <w:rsid w:val="00CB2196"/>
    <w:rsid w:val="00CB2278"/>
    <w:rsid w:val="00CB22BE"/>
    <w:rsid w:val="00CB2389"/>
    <w:rsid w:val="00CB238C"/>
    <w:rsid w:val="00CB23B5"/>
    <w:rsid w:val="00CB2582"/>
    <w:rsid w:val="00CB25B0"/>
    <w:rsid w:val="00CB25C3"/>
    <w:rsid w:val="00CB25DB"/>
    <w:rsid w:val="00CB2611"/>
    <w:rsid w:val="00CB2768"/>
    <w:rsid w:val="00CB27BF"/>
    <w:rsid w:val="00CB281C"/>
    <w:rsid w:val="00CB283A"/>
    <w:rsid w:val="00CB2875"/>
    <w:rsid w:val="00CB288E"/>
    <w:rsid w:val="00CB28BF"/>
    <w:rsid w:val="00CB29B2"/>
    <w:rsid w:val="00CB29F7"/>
    <w:rsid w:val="00CB2A24"/>
    <w:rsid w:val="00CB2A70"/>
    <w:rsid w:val="00CB2A7B"/>
    <w:rsid w:val="00CB2B10"/>
    <w:rsid w:val="00CB2B70"/>
    <w:rsid w:val="00CB2BBB"/>
    <w:rsid w:val="00CB2C14"/>
    <w:rsid w:val="00CB2C2F"/>
    <w:rsid w:val="00CB2C49"/>
    <w:rsid w:val="00CB2C60"/>
    <w:rsid w:val="00CB2CBF"/>
    <w:rsid w:val="00CB2CD8"/>
    <w:rsid w:val="00CB2D0D"/>
    <w:rsid w:val="00CB2E27"/>
    <w:rsid w:val="00CB2E9D"/>
    <w:rsid w:val="00CB2F4B"/>
    <w:rsid w:val="00CB2FA5"/>
    <w:rsid w:val="00CB3032"/>
    <w:rsid w:val="00CB3060"/>
    <w:rsid w:val="00CB3097"/>
    <w:rsid w:val="00CB31AC"/>
    <w:rsid w:val="00CB31B9"/>
    <w:rsid w:val="00CB31EB"/>
    <w:rsid w:val="00CB31FC"/>
    <w:rsid w:val="00CB325A"/>
    <w:rsid w:val="00CB327B"/>
    <w:rsid w:val="00CB32BC"/>
    <w:rsid w:val="00CB32CC"/>
    <w:rsid w:val="00CB330C"/>
    <w:rsid w:val="00CB3372"/>
    <w:rsid w:val="00CB33D0"/>
    <w:rsid w:val="00CB342F"/>
    <w:rsid w:val="00CB34E5"/>
    <w:rsid w:val="00CB356D"/>
    <w:rsid w:val="00CB35F3"/>
    <w:rsid w:val="00CB3606"/>
    <w:rsid w:val="00CB368C"/>
    <w:rsid w:val="00CB3708"/>
    <w:rsid w:val="00CB3738"/>
    <w:rsid w:val="00CB378C"/>
    <w:rsid w:val="00CB38E1"/>
    <w:rsid w:val="00CB392D"/>
    <w:rsid w:val="00CB3931"/>
    <w:rsid w:val="00CB398B"/>
    <w:rsid w:val="00CB39D4"/>
    <w:rsid w:val="00CB39ED"/>
    <w:rsid w:val="00CB3A30"/>
    <w:rsid w:val="00CB3AB1"/>
    <w:rsid w:val="00CB3AD7"/>
    <w:rsid w:val="00CB3B59"/>
    <w:rsid w:val="00CB3B6F"/>
    <w:rsid w:val="00CB3BA4"/>
    <w:rsid w:val="00CB3CDC"/>
    <w:rsid w:val="00CB3D87"/>
    <w:rsid w:val="00CB3DC9"/>
    <w:rsid w:val="00CB3DE5"/>
    <w:rsid w:val="00CB3FDD"/>
    <w:rsid w:val="00CB40E2"/>
    <w:rsid w:val="00CB4132"/>
    <w:rsid w:val="00CB4182"/>
    <w:rsid w:val="00CB4203"/>
    <w:rsid w:val="00CB4271"/>
    <w:rsid w:val="00CB429F"/>
    <w:rsid w:val="00CB42A5"/>
    <w:rsid w:val="00CB431A"/>
    <w:rsid w:val="00CB433E"/>
    <w:rsid w:val="00CB4369"/>
    <w:rsid w:val="00CB4371"/>
    <w:rsid w:val="00CB4392"/>
    <w:rsid w:val="00CB4473"/>
    <w:rsid w:val="00CB44DF"/>
    <w:rsid w:val="00CB457E"/>
    <w:rsid w:val="00CB4590"/>
    <w:rsid w:val="00CB4656"/>
    <w:rsid w:val="00CB4690"/>
    <w:rsid w:val="00CB46B5"/>
    <w:rsid w:val="00CB46CB"/>
    <w:rsid w:val="00CB4724"/>
    <w:rsid w:val="00CB4732"/>
    <w:rsid w:val="00CB4751"/>
    <w:rsid w:val="00CB4759"/>
    <w:rsid w:val="00CB48BF"/>
    <w:rsid w:val="00CB496D"/>
    <w:rsid w:val="00CB49DF"/>
    <w:rsid w:val="00CB4A72"/>
    <w:rsid w:val="00CB4BBE"/>
    <w:rsid w:val="00CB4D1D"/>
    <w:rsid w:val="00CB4DF7"/>
    <w:rsid w:val="00CB4FB1"/>
    <w:rsid w:val="00CB4FD4"/>
    <w:rsid w:val="00CB4FF5"/>
    <w:rsid w:val="00CB504A"/>
    <w:rsid w:val="00CB5060"/>
    <w:rsid w:val="00CB5094"/>
    <w:rsid w:val="00CB513C"/>
    <w:rsid w:val="00CB5147"/>
    <w:rsid w:val="00CB51BC"/>
    <w:rsid w:val="00CB5284"/>
    <w:rsid w:val="00CB5286"/>
    <w:rsid w:val="00CB5334"/>
    <w:rsid w:val="00CB536F"/>
    <w:rsid w:val="00CB53A0"/>
    <w:rsid w:val="00CB5463"/>
    <w:rsid w:val="00CB546D"/>
    <w:rsid w:val="00CB549A"/>
    <w:rsid w:val="00CB54A8"/>
    <w:rsid w:val="00CB5600"/>
    <w:rsid w:val="00CB56D1"/>
    <w:rsid w:val="00CB570B"/>
    <w:rsid w:val="00CB57CE"/>
    <w:rsid w:val="00CB58CD"/>
    <w:rsid w:val="00CB59AC"/>
    <w:rsid w:val="00CB59EE"/>
    <w:rsid w:val="00CB5ACA"/>
    <w:rsid w:val="00CB5B41"/>
    <w:rsid w:val="00CB5B42"/>
    <w:rsid w:val="00CB5B4D"/>
    <w:rsid w:val="00CB5B5F"/>
    <w:rsid w:val="00CB5BD8"/>
    <w:rsid w:val="00CB5C25"/>
    <w:rsid w:val="00CB5C61"/>
    <w:rsid w:val="00CB5C69"/>
    <w:rsid w:val="00CB5C7D"/>
    <w:rsid w:val="00CB5CDA"/>
    <w:rsid w:val="00CB5D15"/>
    <w:rsid w:val="00CB5D2C"/>
    <w:rsid w:val="00CB5D84"/>
    <w:rsid w:val="00CB5DC8"/>
    <w:rsid w:val="00CB5E51"/>
    <w:rsid w:val="00CB5E55"/>
    <w:rsid w:val="00CB5E5A"/>
    <w:rsid w:val="00CB5E5D"/>
    <w:rsid w:val="00CB5E66"/>
    <w:rsid w:val="00CB5E83"/>
    <w:rsid w:val="00CB5ED3"/>
    <w:rsid w:val="00CB5FD4"/>
    <w:rsid w:val="00CB6034"/>
    <w:rsid w:val="00CB60C7"/>
    <w:rsid w:val="00CB614A"/>
    <w:rsid w:val="00CB6185"/>
    <w:rsid w:val="00CB6254"/>
    <w:rsid w:val="00CB6264"/>
    <w:rsid w:val="00CB6268"/>
    <w:rsid w:val="00CB6306"/>
    <w:rsid w:val="00CB6318"/>
    <w:rsid w:val="00CB63B5"/>
    <w:rsid w:val="00CB6468"/>
    <w:rsid w:val="00CB646B"/>
    <w:rsid w:val="00CB651D"/>
    <w:rsid w:val="00CB6550"/>
    <w:rsid w:val="00CB66DD"/>
    <w:rsid w:val="00CB676F"/>
    <w:rsid w:val="00CB67C1"/>
    <w:rsid w:val="00CB67D5"/>
    <w:rsid w:val="00CB68A5"/>
    <w:rsid w:val="00CB6963"/>
    <w:rsid w:val="00CB6A02"/>
    <w:rsid w:val="00CB6A09"/>
    <w:rsid w:val="00CB6A2B"/>
    <w:rsid w:val="00CB6A49"/>
    <w:rsid w:val="00CB6AAE"/>
    <w:rsid w:val="00CB6B0D"/>
    <w:rsid w:val="00CB6BDC"/>
    <w:rsid w:val="00CB6C8B"/>
    <w:rsid w:val="00CB6CB1"/>
    <w:rsid w:val="00CB6CEC"/>
    <w:rsid w:val="00CB6D96"/>
    <w:rsid w:val="00CB6E4F"/>
    <w:rsid w:val="00CB6F9A"/>
    <w:rsid w:val="00CB6FA4"/>
    <w:rsid w:val="00CB7011"/>
    <w:rsid w:val="00CB702A"/>
    <w:rsid w:val="00CB7075"/>
    <w:rsid w:val="00CB70C8"/>
    <w:rsid w:val="00CB71DD"/>
    <w:rsid w:val="00CB71F2"/>
    <w:rsid w:val="00CB71F9"/>
    <w:rsid w:val="00CB71FC"/>
    <w:rsid w:val="00CB7211"/>
    <w:rsid w:val="00CB738D"/>
    <w:rsid w:val="00CB7441"/>
    <w:rsid w:val="00CB74ED"/>
    <w:rsid w:val="00CB7569"/>
    <w:rsid w:val="00CB7699"/>
    <w:rsid w:val="00CB76FD"/>
    <w:rsid w:val="00CB7720"/>
    <w:rsid w:val="00CB782D"/>
    <w:rsid w:val="00CB7850"/>
    <w:rsid w:val="00CB794D"/>
    <w:rsid w:val="00CB796A"/>
    <w:rsid w:val="00CB797A"/>
    <w:rsid w:val="00CB7996"/>
    <w:rsid w:val="00CB799D"/>
    <w:rsid w:val="00CB79D5"/>
    <w:rsid w:val="00CB7AB9"/>
    <w:rsid w:val="00CB7AF9"/>
    <w:rsid w:val="00CB7B42"/>
    <w:rsid w:val="00CB7BF0"/>
    <w:rsid w:val="00CB7D0F"/>
    <w:rsid w:val="00CB7D64"/>
    <w:rsid w:val="00CB7E6E"/>
    <w:rsid w:val="00CB7F55"/>
    <w:rsid w:val="00CB7F5F"/>
    <w:rsid w:val="00CB7FE3"/>
    <w:rsid w:val="00CC0055"/>
    <w:rsid w:val="00CC0125"/>
    <w:rsid w:val="00CC013F"/>
    <w:rsid w:val="00CC01D2"/>
    <w:rsid w:val="00CC022D"/>
    <w:rsid w:val="00CC028C"/>
    <w:rsid w:val="00CC031C"/>
    <w:rsid w:val="00CC032D"/>
    <w:rsid w:val="00CC036A"/>
    <w:rsid w:val="00CC03E2"/>
    <w:rsid w:val="00CC045B"/>
    <w:rsid w:val="00CC046B"/>
    <w:rsid w:val="00CC047C"/>
    <w:rsid w:val="00CC06DB"/>
    <w:rsid w:val="00CC0739"/>
    <w:rsid w:val="00CC0755"/>
    <w:rsid w:val="00CC07B8"/>
    <w:rsid w:val="00CC07BA"/>
    <w:rsid w:val="00CC07CE"/>
    <w:rsid w:val="00CC0975"/>
    <w:rsid w:val="00CC09E9"/>
    <w:rsid w:val="00CC0B0D"/>
    <w:rsid w:val="00CC0B1E"/>
    <w:rsid w:val="00CC0B49"/>
    <w:rsid w:val="00CC0BED"/>
    <w:rsid w:val="00CC0BF4"/>
    <w:rsid w:val="00CC0C14"/>
    <w:rsid w:val="00CC0C3A"/>
    <w:rsid w:val="00CC0CAA"/>
    <w:rsid w:val="00CC0CEF"/>
    <w:rsid w:val="00CC0D9A"/>
    <w:rsid w:val="00CC0E2A"/>
    <w:rsid w:val="00CC0E4C"/>
    <w:rsid w:val="00CC0E6F"/>
    <w:rsid w:val="00CC0EA5"/>
    <w:rsid w:val="00CC0F1A"/>
    <w:rsid w:val="00CC11FA"/>
    <w:rsid w:val="00CC1219"/>
    <w:rsid w:val="00CC1250"/>
    <w:rsid w:val="00CC1296"/>
    <w:rsid w:val="00CC12A5"/>
    <w:rsid w:val="00CC12CF"/>
    <w:rsid w:val="00CC1328"/>
    <w:rsid w:val="00CC1362"/>
    <w:rsid w:val="00CC13A6"/>
    <w:rsid w:val="00CC13C2"/>
    <w:rsid w:val="00CC1405"/>
    <w:rsid w:val="00CC1427"/>
    <w:rsid w:val="00CC144C"/>
    <w:rsid w:val="00CC146D"/>
    <w:rsid w:val="00CC158A"/>
    <w:rsid w:val="00CC15A3"/>
    <w:rsid w:val="00CC1694"/>
    <w:rsid w:val="00CC17AD"/>
    <w:rsid w:val="00CC1825"/>
    <w:rsid w:val="00CC182C"/>
    <w:rsid w:val="00CC18D5"/>
    <w:rsid w:val="00CC18E3"/>
    <w:rsid w:val="00CC18FE"/>
    <w:rsid w:val="00CC1923"/>
    <w:rsid w:val="00CC1948"/>
    <w:rsid w:val="00CC19B4"/>
    <w:rsid w:val="00CC19FA"/>
    <w:rsid w:val="00CC1A39"/>
    <w:rsid w:val="00CC1A8C"/>
    <w:rsid w:val="00CC1AD2"/>
    <w:rsid w:val="00CC1AE1"/>
    <w:rsid w:val="00CC1B53"/>
    <w:rsid w:val="00CC1BC0"/>
    <w:rsid w:val="00CC1C14"/>
    <w:rsid w:val="00CC1CDC"/>
    <w:rsid w:val="00CC1D5B"/>
    <w:rsid w:val="00CC1DE9"/>
    <w:rsid w:val="00CC1E73"/>
    <w:rsid w:val="00CC1E89"/>
    <w:rsid w:val="00CC1F67"/>
    <w:rsid w:val="00CC203E"/>
    <w:rsid w:val="00CC217D"/>
    <w:rsid w:val="00CC21B1"/>
    <w:rsid w:val="00CC2208"/>
    <w:rsid w:val="00CC22CA"/>
    <w:rsid w:val="00CC2316"/>
    <w:rsid w:val="00CC2328"/>
    <w:rsid w:val="00CC23A6"/>
    <w:rsid w:val="00CC245A"/>
    <w:rsid w:val="00CC2466"/>
    <w:rsid w:val="00CC249C"/>
    <w:rsid w:val="00CC24F5"/>
    <w:rsid w:val="00CC25A6"/>
    <w:rsid w:val="00CC25B0"/>
    <w:rsid w:val="00CC25EE"/>
    <w:rsid w:val="00CC266A"/>
    <w:rsid w:val="00CC26DE"/>
    <w:rsid w:val="00CC2741"/>
    <w:rsid w:val="00CC278D"/>
    <w:rsid w:val="00CC283D"/>
    <w:rsid w:val="00CC290F"/>
    <w:rsid w:val="00CC2929"/>
    <w:rsid w:val="00CC2933"/>
    <w:rsid w:val="00CC295A"/>
    <w:rsid w:val="00CC29F9"/>
    <w:rsid w:val="00CC2A26"/>
    <w:rsid w:val="00CC2A5E"/>
    <w:rsid w:val="00CC2A5F"/>
    <w:rsid w:val="00CC2ABB"/>
    <w:rsid w:val="00CC2AFD"/>
    <w:rsid w:val="00CC2B41"/>
    <w:rsid w:val="00CC2B8F"/>
    <w:rsid w:val="00CC2B91"/>
    <w:rsid w:val="00CC2BF0"/>
    <w:rsid w:val="00CC2CA8"/>
    <w:rsid w:val="00CC2D30"/>
    <w:rsid w:val="00CC2DA5"/>
    <w:rsid w:val="00CC2DB3"/>
    <w:rsid w:val="00CC2DBB"/>
    <w:rsid w:val="00CC2DC2"/>
    <w:rsid w:val="00CC2DE9"/>
    <w:rsid w:val="00CC2DFE"/>
    <w:rsid w:val="00CC2EAD"/>
    <w:rsid w:val="00CC2ED3"/>
    <w:rsid w:val="00CC2EDD"/>
    <w:rsid w:val="00CC2EE2"/>
    <w:rsid w:val="00CC2F52"/>
    <w:rsid w:val="00CC2F62"/>
    <w:rsid w:val="00CC2F68"/>
    <w:rsid w:val="00CC2FE7"/>
    <w:rsid w:val="00CC3092"/>
    <w:rsid w:val="00CC30BB"/>
    <w:rsid w:val="00CC30D0"/>
    <w:rsid w:val="00CC31BC"/>
    <w:rsid w:val="00CC31DD"/>
    <w:rsid w:val="00CC3222"/>
    <w:rsid w:val="00CC3272"/>
    <w:rsid w:val="00CC32A2"/>
    <w:rsid w:val="00CC32B3"/>
    <w:rsid w:val="00CC32C7"/>
    <w:rsid w:val="00CC3348"/>
    <w:rsid w:val="00CC3365"/>
    <w:rsid w:val="00CC3455"/>
    <w:rsid w:val="00CC3486"/>
    <w:rsid w:val="00CC3497"/>
    <w:rsid w:val="00CC349D"/>
    <w:rsid w:val="00CC34C9"/>
    <w:rsid w:val="00CC357D"/>
    <w:rsid w:val="00CC35AF"/>
    <w:rsid w:val="00CC36D8"/>
    <w:rsid w:val="00CC3711"/>
    <w:rsid w:val="00CC3732"/>
    <w:rsid w:val="00CC379F"/>
    <w:rsid w:val="00CC37FE"/>
    <w:rsid w:val="00CC37FF"/>
    <w:rsid w:val="00CC3855"/>
    <w:rsid w:val="00CC38CA"/>
    <w:rsid w:val="00CC38DF"/>
    <w:rsid w:val="00CC3AAF"/>
    <w:rsid w:val="00CC3B06"/>
    <w:rsid w:val="00CC3B2C"/>
    <w:rsid w:val="00CC3B30"/>
    <w:rsid w:val="00CC3B5C"/>
    <w:rsid w:val="00CC3BEA"/>
    <w:rsid w:val="00CC3C20"/>
    <w:rsid w:val="00CC3D0B"/>
    <w:rsid w:val="00CC3D72"/>
    <w:rsid w:val="00CC3DD1"/>
    <w:rsid w:val="00CC3DFC"/>
    <w:rsid w:val="00CC3F1F"/>
    <w:rsid w:val="00CC3F33"/>
    <w:rsid w:val="00CC3F6C"/>
    <w:rsid w:val="00CC3F6F"/>
    <w:rsid w:val="00CC3FB4"/>
    <w:rsid w:val="00CC3FC3"/>
    <w:rsid w:val="00CC3FC8"/>
    <w:rsid w:val="00CC3FCF"/>
    <w:rsid w:val="00CC3FDF"/>
    <w:rsid w:val="00CC4014"/>
    <w:rsid w:val="00CC415D"/>
    <w:rsid w:val="00CC4167"/>
    <w:rsid w:val="00CC420F"/>
    <w:rsid w:val="00CC42BC"/>
    <w:rsid w:val="00CC435C"/>
    <w:rsid w:val="00CC436D"/>
    <w:rsid w:val="00CC43F6"/>
    <w:rsid w:val="00CC4406"/>
    <w:rsid w:val="00CC440E"/>
    <w:rsid w:val="00CC4453"/>
    <w:rsid w:val="00CC447F"/>
    <w:rsid w:val="00CC44D8"/>
    <w:rsid w:val="00CC44E8"/>
    <w:rsid w:val="00CC44F7"/>
    <w:rsid w:val="00CC4537"/>
    <w:rsid w:val="00CC453A"/>
    <w:rsid w:val="00CC457B"/>
    <w:rsid w:val="00CC46A2"/>
    <w:rsid w:val="00CC46C5"/>
    <w:rsid w:val="00CC46D2"/>
    <w:rsid w:val="00CC46E2"/>
    <w:rsid w:val="00CC46ED"/>
    <w:rsid w:val="00CC4732"/>
    <w:rsid w:val="00CC4793"/>
    <w:rsid w:val="00CC47DC"/>
    <w:rsid w:val="00CC48D1"/>
    <w:rsid w:val="00CC4933"/>
    <w:rsid w:val="00CC4A7C"/>
    <w:rsid w:val="00CC4AC7"/>
    <w:rsid w:val="00CC4B3E"/>
    <w:rsid w:val="00CC4B5B"/>
    <w:rsid w:val="00CC4BAA"/>
    <w:rsid w:val="00CC4BC5"/>
    <w:rsid w:val="00CC4C3E"/>
    <w:rsid w:val="00CC4CEC"/>
    <w:rsid w:val="00CC4D22"/>
    <w:rsid w:val="00CC4DA7"/>
    <w:rsid w:val="00CC4E3C"/>
    <w:rsid w:val="00CC4E81"/>
    <w:rsid w:val="00CC4F08"/>
    <w:rsid w:val="00CC4F5A"/>
    <w:rsid w:val="00CC4FC0"/>
    <w:rsid w:val="00CC4FEA"/>
    <w:rsid w:val="00CC5066"/>
    <w:rsid w:val="00CC5107"/>
    <w:rsid w:val="00CC5140"/>
    <w:rsid w:val="00CC5198"/>
    <w:rsid w:val="00CC525C"/>
    <w:rsid w:val="00CC5299"/>
    <w:rsid w:val="00CC5414"/>
    <w:rsid w:val="00CC5432"/>
    <w:rsid w:val="00CC5595"/>
    <w:rsid w:val="00CC5603"/>
    <w:rsid w:val="00CC560A"/>
    <w:rsid w:val="00CC568E"/>
    <w:rsid w:val="00CC56A9"/>
    <w:rsid w:val="00CC56B0"/>
    <w:rsid w:val="00CC5714"/>
    <w:rsid w:val="00CC57B3"/>
    <w:rsid w:val="00CC586A"/>
    <w:rsid w:val="00CC58DA"/>
    <w:rsid w:val="00CC5903"/>
    <w:rsid w:val="00CC5933"/>
    <w:rsid w:val="00CC59AD"/>
    <w:rsid w:val="00CC5AD7"/>
    <w:rsid w:val="00CC5B97"/>
    <w:rsid w:val="00CC5BB8"/>
    <w:rsid w:val="00CC5C58"/>
    <w:rsid w:val="00CC5CFC"/>
    <w:rsid w:val="00CC5D50"/>
    <w:rsid w:val="00CC5E17"/>
    <w:rsid w:val="00CC5E51"/>
    <w:rsid w:val="00CC5E65"/>
    <w:rsid w:val="00CC5E67"/>
    <w:rsid w:val="00CC5E86"/>
    <w:rsid w:val="00CC5E92"/>
    <w:rsid w:val="00CC5E96"/>
    <w:rsid w:val="00CC5F4C"/>
    <w:rsid w:val="00CC5F8C"/>
    <w:rsid w:val="00CC5FE5"/>
    <w:rsid w:val="00CC601A"/>
    <w:rsid w:val="00CC60F0"/>
    <w:rsid w:val="00CC61D1"/>
    <w:rsid w:val="00CC6252"/>
    <w:rsid w:val="00CC63AA"/>
    <w:rsid w:val="00CC6480"/>
    <w:rsid w:val="00CC64BD"/>
    <w:rsid w:val="00CC660F"/>
    <w:rsid w:val="00CC66C7"/>
    <w:rsid w:val="00CC6779"/>
    <w:rsid w:val="00CC67A5"/>
    <w:rsid w:val="00CC67C3"/>
    <w:rsid w:val="00CC6849"/>
    <w:rsid w:val="00CC6852"/>
    <w:rsid w:val="00CC685A"/>
    <w:rsid w:val="00CC688A"/>
    <w:rsid w:val="00CC68C9"/>
    <w:rsid w:val="00CC696A"/>
    <w:rsid w:val="00CC6985"/>
    <w:rsid w:val="00CC6A05"/>
    <w:rsid w:val="00CC6A2E"/>
    <w:rsid w:val="00CC6A3C"/>
    <w:rsid w:val="00CC6A4D"/>
    <w:rsid w:val="00CC6AD1"/>
    <w:rsid w:val="00CC6AF1"/>
    <w:rsid w:val="00CC6BA7"/>
    <w:rsid w:val="00CC6BE0"/>
    <w:rsid w:val="00CC6C80"/>
    <w:rsid w:val="00CC6D55"/>
    <w:rsid w:val="00CC6D79"/>
    <w:rsid w:val="00CC6DCF"/>
    <w:rsid w:val="00CC6F10"/>
    <w:rsid w:val="00CC70F2"/>
    <w:rsid w:val="00CC737C"/>
    <w:rsid w:val="00CC73C6"/>
    <w:rsid w:val="00CC73F3"/>
    <w:rsid w:val="00CC7449"/>
    <w:rsid w:val="00CC7466"/>
    <w:rsid w:val="00CC746E"/>
    <w:rsid w:val="00CC74A8"/>
    <w:rsid w:val="00CC750E"/>
    <w:rsid w:val="00CC755E"/>
    <w:rsid w:val="00CC75E3"/>
    <w:rsid w:val="00CC75F3"/>
    <w:rsid w:val="00CC761E"/>
    <w:rsid w:val="00CC7749"/>
    <w:rsid w:val="00CC7755"/>
    <w:rsid w:val="00CC7912"/>
    <w:rsid w:val="00CC7962"/>
    <w:rsid w:val="00CC7971"/>
    <w:rsid w:val="00CC79BA"/>
    <w:rsid w:val="00CC79DE"/>
    <w:rsid w:val="00CC7AF8"/>
    <w:rsid w:val="00CC7B5C"/>
    <w:rsid w:val="00CC7B92"/>
    <w:rsid w:val="00CC7C31"/>
    <w:rsid w:val="00CC7C96"/>
    <w:rsid w:val="00CC7CAE"/>
    <w:rsid w:val="00CC7D7F"/>
    <w:rsid w:val="00CC7DEA"/>
    <w:rsid w:val="00CC7E00"/>
    <w:rsid w:val="00CC7EAF"/>
    <w:rsid w:val="00CC7EC9"/>
    <w:rsid w:val="00CC7F04"/>
    <w:rsid w:val="00CC7F12"/>
    <w:rsid w:val="00CC7F83"/>
    <w:rsid w:val="00CC7FCC"/>
    <w:rsid w:val="00CC7FCD"/>
    <w:rsid w:val="00CCAEE6"/>
    <w:rsid w:val="00CD0037"/>
    <w:rsid w:val="00CD0137"/>
    <w:rsid w:val="00CD016C"/>
    <w:rsid w:val="00CD0178"/>
    <w:rsid w:val="00CD0233"/>
    <w:rsid w:val="00CD02BF"/>
    <w:rsid w:val="00CD02E0"/>
    <w:rsid w:val="00CD02FB"/>
    <w:rsid w:val="00CD0325"/>
    <w:rsid w:val="00CD03B7"/>
    <w:rsid w:val="00CD03DF"/>
    <w:rsid w:val="00CD0401"/>
    <w:rsid w:val="00CD0531"/>
    <w:rsid w:val="00CD0585"/>
    <w:rsid w:val="00CD06B3"/>
    <w:rsid w:val="00CD06FD"/>
    <w:rsid w:val="00CD0790"/>
    <w:rsid w:val="00CD0796"/>
    <w:rsid w:val="00CD0836"/>
    <w:rsid w:val="00CD08D0"/>
    <w:rsid w:val="00CD08F4"/>
    <w:rsid w:val="00CD093D"/>
    <w:rsid w:val="00CD0950"/>
    <w:rsid w:val="00CD0960"/>
    <w:rsid w:val="00CD0976"/>
    <w:rsid w:val="00CD09D0"/>
    <w:rsid w:val="00CD0AF4"/>
    <w:rsid w:val="00CD0AF9"/>
    <w:rsid w:val="00CD0B51"/>
    <w:rsid w:val="00CD0BA1"/>
    <w:rsid w:val="00CD0BB9"/>
    <w:rsid w:val="00CD0BF4"/>
    <w:rsid w:val="00CD0C1A"/>
    <w:rsid w:val="00CD0C2E"/>
    <w:rsid w:val="00CD0C3A"/>
    <w:rsid w:val="00CD0C4B"/>
    <w:rsid w:val="00CD0C8C"/>
    <w:rsid w:val="00CD0CC8"/>
    <w:rsid w:val="00CD0CF4"/>
    <w:rsid w:val="00CD0D46"/>
    <w:rsid w:val="00CD0E4D"/>
    <w:rsid w:val="00CD0F11"/>
    <w:rsid w:val="00CD0F50"/>
    <w:rsid w:val="00CD0F60"/>
    <w:rsid w:val="00CD0F7E"/>
    <w:rsid w:val="00CD1042"/>
    <w:rsid w:val="00CD106D"/>
    <w:rsid w:val="00CD106F"/>
    <w:rsid w:val="00CD1072"/>
    <w:rsid w:val="00CD1197"/>
    <w:rsid w:val="00CD11F6"/>
    <w:rsid w:val="00CD11FE"/>
    <w:rsid w:val="00CD1238"/>
    <w:rsid w:val="00CD126D"/>
    <w:rsid w:val="00CD12C2"/>
    <w:rsid w:val="00CD12F5"/>
    <w:rsid w:val="00CD131E"/>
    <w:rsid w:val="00CD1332"/>
    <w:rsid w:val="00CD13F1"/>
    <w:rsid w:val="00CD143D"/>
    <w:rsid w:val="00CD1445"/>
    <w:rsid w:val="00CD144A"/>
    <w:rsid w:val="00CD1472"/>
    <w:rsid w:val="00CD15C7"/>
    <w:rsid w:val="00CD15DF"/>
    <w:rsid w:val="00CD1625"/>
    <w:rsid w:val="00CD162A"/>
    <w:rsid w:val="00CD1632"/>
    <w:rsid w:val="00CD166A"/>
    <w:rsid w:val="00CD169C"/>
    <w:rsid w:val="00CD172D"/>
    <w:rsid w:val="00CD1742"/>
    <w:rsid w:val="00CD1786"/>
    <w:rsid w:val="00CD1876"/>
    <w:rsid w:val="00CD1887"/>
    <w:rsid w:val="00CD1920"/>
    <w:rsid w:val="00CD19CA"/>
    <w:rsid w:val="00CD19D1"/>
    <w:rsid w:val="00CD1A02"/>
    <w:rsid w:val="00CD1A51"/>
    <w:rsid w:val="00CD1AF9"/>
    <w:rsid w:val="00CD1B50"/>
    <w:rsid w:val="00CD1BEC"/>
    <w:rsid w:val="00CD1C21"/>
    <w:rsid w:val="00CD1C42"/>
    <w:rsid w:val="00CD1C8C"/>
    <w:rsid w:val="00CD1D90"/>
    <w:rsid w:val="00CD1E30"/>
    <w:rsid w:val="00CD1ED2"/>
    <w:rsid w:val="00CD1F18"/>
    <w:rsid w:val="00CD1FBB"/>
    <w:rsid w:val="00CD1FC6"/>
    <w:rsid w:val="00CD1FE0"/>
    <w:rsid w:val="00CD2007"/>
    <w:rsid w:val="00CD203F"/>
    <w:rsid w:val="00CD2067"/>
    <w:rsid w:val="00CD2193"/>
    <w:rsid w:val="00CD2263"/>
    <w:rsid w:val="00CD2348"/>
    <w:rsid w:val="00CD2361"/>
    <w:rsid w:val="00CD237E"/>
    <w:rsid w:val="00CD2382"/>
    <w:rsid w:val="00CD23F1"/>
    <w:rsid w:val="00CD2459"/>
    <w:rsid w:val="00CD24D9"/>
    <w:rsid w:val="00CD24E0"/>
    <w:rsid w:val="00CD261B"/>
    <w:rsid w:val="00CD2736"/>
    <w:rsid w:val="00CD274D"/>
    <w:rsid w:val="00CD2796"/>
    <w:rsid w:val="00CD2828"/>
    <w:rsid w:val="00CD28ED"/>
    <w:rsid w:val="00CD29FD"/>
    <w:rsid w:val="00CD2A3B"/>
    <w:rsid w:val="00CD2A45"/>
    <w:rsid w:val="00CD2A69"/>
    <w:rsid w:val="00CD2AF2"/>
    <w:rsid w:val="00CD2AF4"/>
    <w:rsid w:val="00CD2B8D"/>
    <w:rsid w:val="00CD2BFB"/>
    <w:rsid w:val="00CD2C52"/>
    <w:rsid w:val="00CD2C74"/>
    <w:rsid w:val="00CD2CA8"/>
    <w:rsid w:val="00CD2CAC"/>
    <w:rsid w:val="00CD2D12"/>
    <w:rsid w:val="00CD2D7C"/>
    <w:rsid w:val="00CD2E16"/>
    <w:rsid w:val="00CD2E43"/>
    <w:rsid w:val="00CD2ECE"/>
    <w:rsid w:val="00CD2F47"/>
    <w:rsid w:val="00CD2F51"/>
    <w:rsid w:val="00CD3031"/>
    <w:rsid w:val="00CD30B0"/>
    <w:rsid w:val="00CD310E"/>
    <w:rsid w:val="00CD3117"/>
    <w:rsid w:val="00CD3135"/>
    <w:rsid w:val="00CD31F5"/>
    <w:rsid w:val="00CD326C"/>
    <w:rsid w:val="00CD33A0"/>
    <w:rsid w:val="00CD34BD"/>
    <w:rsid w:val="00CD34C5"/>
    <w:rsid w:val="00CD355A"/>
    <w:rsid w:val="00CD35A1"/>
    <w:rsid w:val="00CD35C7"/>
    <w:rsid w:val="00CD3612"/>
    <w:rsid w:val="00CD363C"/>
    <w:rsid w:val="00CD3670"/>
    <w:rsid w:val="00CD36B8"/>
    <w:rsid w:val="00CD36B9"/>
    <w:rsid w:val="00CD36C0"/>
    <w:rsid w:val="00CD3705"/>
    <w:rsid w:val="00CD3728"/>
    <w:rsid w:val="00CD3761"/>
    <w:rsid w:val="00CD3813"/>
    <w:rsid w:val="00CD384F"/>
    <w:rsid w:val="00CD3867"/>
    <w:rsid w:val="00CD3925"/>
    <w:rsid w:val="00CD3989"/>
    <w:rsid w:val="00CD39B2"/>
    <w:rsid w:val="00CD39C9"/>
    <w:rsid w:val="00CD3A44"/>
    <w:rsid w:val="00CD3AB3"/>
    <w:rsid w:val="00CD3ABF"/>
    <w:rsid w:val="00CD3B26"/>
    <w:rsid w:val="00CD3B2C"/>
    <w:rsid w:val="00CD3B5D"/>
    <w:rsid w:val="00CD3C5A"/>
    <w:rsid w:val="00CD3D4D"/>
    <w:rsid w:val="00CD3D77"/>
    <w:rsid w:val="00CD3D85"/>
    <w:rsid w:val="00CD3DDF"/>
    <w:rsid w:val="00CD3EB3"/>
    <w:rsid w:val="00CD3F51"/>
    <w:rsid w:val="00CD4027"/>
    <w:rsid w:val="00CD40C4"/>
    <w:rsid w:val="00CD40E2"/>
    <w:rsid w:val="00CD41DA"/>
    <w:rsid w:val="00CD421A"/>
    <w:rsid w:val="00CD421E"/>
    <w:rsid w:val="00CD4263"/>
    <w:rsid w:val="00CD426C"/>
    <w:rsid w:val="00CD42AF"/>
    <w:rsid w:val="00CD4391"/>
    <w:rsid w:val="00CD452C"/>
    <w:rsid w:val="00CD45F1"/>
    <w:rsid w:val="00CD4633"/>
    <w:rsid w:val="00CD470A"/>
    <w:rsid w:val="00CD4736"/>
    <w:rsid w:val="00CD4867"/>
    <w:rsid w:val="00CD4925"/>
    <w:rsid w:val="00CD49A5"/>
    <w:rsid w:val="00CD49FF"/>
    <w:rsid w:val="00CD4A0A"/>
    <w:rsid w:val="00CD4A16"/>
    <w:rsid w:val="00CD4A18"/>
    <w:rsid w:val="00CD4A5B"/>
    <w:rsid w:val="00CD4ABE"/>
    <w:rsid w:val="00CD4ADE"/>
    <w:rsid w:val="00CD4AEE"/>
    <w:rsid w:val="00CD4B26"/>
    <w:rsid w:val="00CD4B54"/>
    <w:rsid w:val="00CD4B62"/>
    <w:rsid w:val="00CD4B8F"/>
    <w:rsid w:val="00CD4C45"/>
    <w:rsid w:val="00CD4C90"/>
    <w:rsid w:val="00CD4CD7"/>
    <w:rsid w:val="00CD4D0C"/>
    <w:rsid w:val="00CD4D44"/>
    <w:rsid w:val="00CD4D86"/>
    <w:rsid w:val="00CD4DA7"/>
    <w:rsid w:val="00CD4E1A"/>
    <w:rsid w:val="00CD4E20"/>
    <w:rsid w:val="00CD4EED"/>
    <w:rsid w:val="00CD4EF7"/>
    <w:rsid w:val="00CD4F54"/>
    <w:rsid w:val="00CD4FCC"/>
    <w:rsid w:val="00CD505C"/>
    <w:rsid w:val="00CD506F"/>
    <w:rsid w:val="00CD5088"/>
    <w:rsid w:val="00CD50D8"/>
    <w:rsid w:val="00CD51BC"/>
    <w:rsid w:val="00CD5273"/>
    <w:rsid w:val="00CD5282"/>
    <w:rsid w:val="00CD52D5"/>
    <w:rsid w:val="00CD5375"/>
    <w:rsid w:val="00CD53FF"/>
    <w:rsid w:val="00CD5436"/>
    <w:rsid w:val="00CD549E"/>
    <w:rsid w:val="00CD5549"/>
    <w:rsid w:val="00CD55EB"/>
    <w:rsid w:val="00CD5634"/>
    <w:rsid w:val="00CD56F2"/>
    <w:rsid w:val="00CD5736"/>
    <w:rsid w:val="00CD576F"/>
    <w:rsid w:val="00CD5792"/>
    <w:rsid w:val="00CD57F4"/>
    <w:rsid w:val="00CD58AE"/>
    <w:rsid w:val="00CD58E3"/>
    <w:rsid w:val="00CD593D"/>
    <w:rsid w:val="00CD5989"/>
    <w:rsid w:val="00CD59D9"/>
    <w:rsid w:val="00CD5A1B"/>
    <w:rsid w:val="00CD5AF7"/>
    <w:rsid w:val="00CD5C11"/>
    <w:rsid w:val="00CD5C9E"/>
    <w:rsid w:val="00CD5D1D"/>
    <w:rsid w:val="00CD5D67"/>
    <w:rsid w:val="00CD5EB5"/>
    <w:rsid w:val="00CD5EFD"/>
    <w:rsid w:val="00CD5F06"/>
    <w:rsid w:val="00CD5F09"/>
    <w:rsid w:val="00CD5F0E"/>
    <w:rsid w:val="00CD5F53"/>
    <w:rsid w:val="00CD5F62"/>
    <w:rsid w:val="00CD5F90"/>
    <w:rsid w:val="00CD600B"/>
    <w:rsid w:val="00CD60E1"/>
    <w:rsid w:val="00CD61A0"/>
    <w:rsid w:val="00CD61D1"/>
    <w:rsid w:val="00CD621F"/>
    <w:rsid w:val="00CD62A2"/>
    <w:rsid w:val="00CD63A9"/>
    <w:rsid w:val="00CD63E2"/>
    <w:rsid w:val="00CD63EC"/>
    <w:rsid w:val="00CD64B0"/>
    <w:rsid w:val="00CD64F2"/>
    <w:rsid w:val="00CD6578"/>
    <w:rsid w:val="00CD65FB"/>
    <w:rsid w:val="00CD6610"/>
    <w:rsid w:val="00CD67B9"/>
    <w:rsid w:val="00CD67D1"/>
    <w:rsid w:val="00CD6833"/>
    <w:rsid w:val="00CD68B8"/>
    <w:rsid w:val="00CD68C5"/>
    <w:rsid w:val="00CD6994"/>
    <w:rsid w:val="00CD6A5E"/>
    <w:rsid w:val="00CD6AB8"/>
    <w:rsid w:val="00CD6B3B"/>
    <w:rsid w:val="00CD6B68"/>
    <w:rsid w:val="00CD6BE6"/>
    <w:rsid w:val="00CD6BEB"/>
    <w:rsid w:val="00CD6C0E"/>
    <w:rsid w:val="00CD6CE9"/>
    <w:rsid w:val="00CD6D40"/>
    <w:rsid w:val="00CD6D6C"/>
    <w:rsid w:val="00CD6D8D"/>
    <w:rsid w:val="00CD6D8E"/>
    <w:rsid w:val="00CD6DCB"/>
    <w:rsid w:val="00CD6DE1"/>
    <w:rsid w:val="00CD6DEE"/>
    <w:rsid w:val="00CD6E71"/>
    <w:rsid w:val="00CD6EF3"/>
    <w:rsid w:val="00CD6F1E"/>
    <w:rsid w:val="00CD6F34"/>
    <w:rsid w:val="00CD6F35"/>
    <w:rsid w:val="00CD6F6C"/>
    <w:rsid w:val="00CD6FEF"/>
    <w:rsid w:val="00CD7049"/>
    <w:rsid w:val="00CD704F"/>
    <w:rsid w:val="00CD7085"/>
    <w:rsid w:val="00CD711D"/>
    <w:rsid w:val="00CD7156"/>
    <w:rsid w:val="00CD71B7"/>
    <w:rsid w:val="00CD7228"/>
    <w:rsid w:val="00CD725E"/>
    <w:rsid w:val="00CD7280"/>
    <w:rsid w:val="00CD7346"/>
    <w:rsid w:val="00CD7416"/>
    <w:rsid w:val="00CD743E"/>
    <w:rsid w:val="00CD7456"/>
    <w:rsid w:val="00CD7479"/>
    <w:rsid w:val="00CD74B9"/>
    <w:rsid w:val="00CD7521"/>
    <w:rsid w:val="00CD768E"/>
    <w:rsid w:val="00CD76BC"/>
    <w:rsid w:val="00CD76CD"/>
    <w:rsid w:val="00CD76E6"/>
    <w:rsid w:val="00CD7701"/>
    <w:rsid w:val="00CD774F"/>
    <w:rsid w:val="00CD78DD"/>
    <w:rsid w:val="00CD79A4"/>
    <w:rsid w:val="00CD7A50"/>
    <w:rsid w:val="00CD7A61"/>
    <w:rsid w:val="00CD7AB7"/>
    <w:rsid w:val="00CD7AFD"/>
    <w:rsid w:val="00CD7B37"/>
    <w:rsid w:val="00CD7B92"/>
    <w:rsid w:val="00CD7C39"/>
    <w:rsid w:val="00CD7C77"/>
    <w:rsid w:val="00CD7CD8"/>
    <w:rsid w:val="00CD7D2F"/>
    <w:rsid w:val="00CD7E22"/>
    <w:rsid w:val="00CD7E8C"/>
    <w:rsid w:val="00CD7EED"/>
    <w:rsid w:val="00CD7EF0"/>
    <w:rsid w:val="00CD7F3D"/>
    <w:rsid w:val="00CD7F61"/>
    <w:rsid w:val="00CD7F6C"/>
    <w:rsid w:val="00CE0086"/>
    <w:rsid w:val="00CE0098"/>
    <w:rsid w:val="00CE0173"/>
    <w:rsid w:val="00CE0227"/>
    <w:rsid w:val="00CE0405"/>
    <w:rsid w:val="00CE051A"/>
    <w:rsid w:val="00CE0571"/>
    <w:rsid w:val="00CE05A4"/>
    <w:rsid w:val="00CE05AC"/>
    <w:rsid w:val="00CE067C"/>
    <w:rsid w:val="00CE07ED"/>
    <w:rsid w:val="00CE0872"/>
    <w:rsid w:val="00CE08CC"/>
    <w:rsid w:val="00CE08D7"/>
    <w:rsid w:val="00CE08F1"/>
    <w:rsid w:val="00CE08FE"/>
    <w:rsid w:val="00CE0967"/>
    <w:rsid w:val="00CE098B"/>
    <w:rsid w:val="00CE09A7"/>
    <w:rsid w:val="00CE09CA"/>
    <w:rsid w:val="00CE0A0D"/>
    <w:rsid w:val="00CE0B23"/>
    <w:rsid w:val="00CE0B8A"/>
    <w:rsid w:val="00CE0B91"/>
    <w:rsid w:val="00CE0C50"/>
    <w:rsid w:val="00CE0C7D"/>
    <w:rsid w:val="00CE0CBD"/>
    <w:rsid w:val="00CE0CDF"/>
    <w:rsid w:val="00CE0D56"/>
    <w:rsid w:val="00CE0DC2"/>
    <w:rsid w:val="00CE0E1F"/>
    <w:rsid w:val="00CE0E2B"/>
    <w:rsid w:val="00CE0E42"/>
    <w:rsid w:val="00CE0E6F"/>
    <w:rsid w:val="00CE0E86"/>
    <w:rsid w:val="00CE0E90"/>
    <w:rsid w:val="00CE0FDD"/>
    <w:rsid w:val="00CE10CE"/>
    <w:rsid w:val="00CE10D4"/>
    <w:rsid w:val="00CE1196"/>
    <w:rsid w:val="00CE12BA"/>
    <w:rsid w:val="00CE12C9"/>
    <w:rsid w:val="00CE12E8"/>
    <w:rsid w:val="00CE1303"/>
    <w:rsid w:val="00CE1344"/>
    <w:rsid w:val="00CE1403"/>
    <w:rsid w:val="00CE14B3"/>
    <w:rsid w:val="00CE14F0"/>
    <w:rsid w:val="00CE1507"/>
    <w:rsid w:val="00CE1568"/>
    <w:rsid w:val="00CE1579"/>
    <w:rsid w:val="00CE15BE"/>
    <w:rsid w:val="00CE15D7"/>
    <w:rsid w:val="00CE15FB"/>
    <w:rsid w:val="00CE1617"/>
    <w:rsid w:val="00CE1622"/>
    <w:rsid w:val="00CE1844"/>
    <w:rsid w:val="00CE1851"/>
    <w:rsid w:val="00CE18A9"/>
    <w:rsid w:val="00CE18AE"/>
    <w:rsid w:val="00CE18D6"/>
    <w:rsid w:val="00CE193F"/>
    <w:rsid w:val="00CE199A"/>
    <w:rsid w:val="00CE1A72"/>
    <w:rsid w:val="00CE1B6B"/>
    <w:rsid w:val="00CE1BB3"/>
    <w:rsid w:val="00CE1BCA"/>
    <w:rsid w:val="00CE1BEA"/>
    <w:rsid w:val="00CE1C02"/>
    <w:rsid w:val="00CE1C7F"/>
    <w:rsid w:val="00CE1D4E"/>
    <w:rsid w:val="00CE1DAC"/>
    <w:rsid w:val="00CE1F35"/>
    <w:rsid w:val="00CE1F8F"/>
    <w:rsid w:val="00CE2063"/>
    <w:rsid w:val="00CE2064"/>
    <w:rsid w:val="00CE2067"/>
    <w:rsid w:val="00CE20A9"/>
    <w:rsid w:val="00CE21C8"/>
    <w:rsid w:val="00CE2230"/>
    <w:rsid w:val="00CE2398"/>
    <w:rsid w:val="00CE2487"/>
    <w:rsid w:val="00CE24C5"/>
    <w:rsid w:val="00CE2613"/>
    <w:rsid w:val="00CE2664"/>
    <w:rsid w:val="00CE2706"/>
    <w:rsid w:val="00CE2820"/>
    <w:rsid w:val="00CE282F"/>
    <w:rsid w:val="00CE2851"/>
    <w:rsid w:val="00CE290E"/>
    <w:rsid w:val="00CE299B"/>
    <w:rsid w:val="00CE29CB"/>
    <w:rsid w:val="00CE29E9"/>
    <w:rsid w:val="00CE2A4E"/>
    <w:rsid w:val="00CE2A98"/>
    <w:rsid w:val="00CE2B7E"/>
    <w:rsid w:val="00CE2B9D"/>
    <w:rsid w:val="00CE2BE4"/>
    <w:rsid w:val="00CE2C19"/>
    <w:rsid w:val="00CE2CFF"/>
    <w:rsid w:val="00CE2D09"/>
    <w:rsid w:val="00CE2DB3"/>
    <w:rsid w:val="00CE2DE4"/>
    <w:rsid w:val="00CE2E40"/>
    <w:rsid w:val="00CE2F3D"/>
    <w:rsid w:val="00CE2FC8"/>
    <w:rsid w:val="00CE2FE8"/>
    <w:rsid w:val="00CE30D7"/>
    <w:rsid w:val="00CE3138"/>
    <w:rsid w:val="00CE313F"/>
    <w:rsid w:val="00CE314F"/>
    <w:rsid w:val="00CE316F"/>
    <w:rsid w:val="00CE336D"/>
    <w:rsid w:val="00CE33AF"/>
    <w:rsid w:val="00CE3410"/>
    <w:rsid w:val="00CE341B"/>
    <w:rsid w:val="00CE341E"/>
    <w:rsid w:val="00CE345C"/>
    <w:rsid w:val="00CE3486"/>
    <w:rsid w:val="00CE3490"/>
    <w:rsid w:val="00CE34A1"/>
    <w:rsid w:val="00CE34CD"/>
    <w:rsid w:val="00CE34DC"/>
    <w:rsid w:val="00CE34E9"/>
    <w:rsid w:val="00CE3561"/>
    <w:rsid w:val="00CE358F"/>
    <w:rsid w:val="00CE363C"/>
    <w:rsid w:val="00CE365C"/>
    <w:rsid w:val="00CE367F"/>
    <w:rsid w:val="00CE36D9"/>
    <w:rsid w:val="00CE36F7"/>
    <w:rsid w:val="00CE3721"/>
    <w:rsid w:val="00CE372F"/>
    <w:rsid w:val="00CE37D9"/>
    <w:rsid w:val="00CE386C"/>
    <w:rsid w:val="00CE38FB"/>
    <w:rsid w:val="00CE392B"/>
    <w:rsid w:val="00CE39BD"/>
    <w:rsid w:val="00CE39D1"/>
    <w:rsid w:val="00CE3B55"/>
    <w:rsid w:val="00CE3B91"/>
    <w:rsid w:val="00CE3BC2"/>
    <w:rsid w:val="00CE3C07"/>
    <w:rsid w:val="00CE3C0A"/>
    <w:rsid w:val="00CE3C4A"/>
    <w:rsid w:val="00CE3C74"/>
    <w:rsid w:val="00CE3CDE"/>
    <w:rsid w:val="00CE3D17"/>
    <w:rsid w:val="00CE3DCD"/>
    <w:rsid w:val="00CE3E9B"/>
    <w:rsid w:val="00CE3EA4"/>
    <w:rsid w:val="00CE3EDC"/>
    <w:rsid w:val="00CE3EE2"/>
    <w:rsid w:val="00CE3F38"/>
    <w:rsid w:val="00CE3F91"/>
    <w:rsid w:val="00CE3FE8"/>
    <w:rsid w:val="00CE3FF6"/>
    <w:rsid w:val="00CE402E"/>
    <w:rsid w:val="00CE40C8"/>
    <w:rsid w:val="00CE40DF"/>
    <w:rsid w:val="00CE40F1"/>
    <w:rsid w:val="00CE4110"/>
    <w:rsid w:val="00CE4233"/>
    <w:rsid w:val="00CE4261"/>
    <w:rsid w:val="00CE438B"/>
    <w:rsid w:val="00CE43B4"/>
    <w:rsid w:val="00CE443C"/>
    <w:rsid w:val="00CE44D0"/>
    <w:rsid w:val="00CE4579"/>
    <w:rsid w:val="00CE4585"/>
    <w:rsid w:val="00CE459B"/>
    <w:rsid w:val="00CE46BC"/>
    <w:rsid w:val="00CE4744"/>
    <w:rsid w:val="00CE4780"/>
    <w:rsid w:val="00CE47B7"/>
    <w:rsid w:val="00CE47EF"/>
    <w:rsid w:val="00CE48EF"/>
    <w:rsid w:val="00CE491B"/>
    <w:rsid w:val="00CE493A"/>
    <w:rsid w:val="00CE4980"/>
    <w:rsid w:val="00CE498D"/>
    <w:rsid w:val="00CE4AB4"/>
    <w:rsid w:val="00CE4B70"/>
    <w:rsid w:val="00CE4C04"/>
    <w:rsid w:val="00CE4C4C"/>
    <w:rsid w:val="00CE4CA5"/>
    <w:rsid w:val="00CE4CA9"/>
    <w:rsid w:val="00CE4DAF"/>
    <w:rsid w:val="00CE4DE4"/>
    <w:rsid w:val="00CE4E52"/>
    <w:rsid w:val="00CE4E67"/>
    <w:rsid w:val="00CE4E6E"/>
    <w:rsid w:val="00CE4ED7"/>
    <w:rsid w:val="00CE4EED"/>
    <w:rsid w:val="00CE4F4F"/>
    <w:rsid w:val="00CE4F73"/>
    <w:rsid w:val="00CE4FC7"/>
    <w:rsid w:val="00CE50C1"/>
    <w:rsid w:val="00CE514B"/>
    <w:rsid w:val="00CE51E1"/>
    <w:rsid w:val="00CE520A"/>
    <w:rsid w:val="00CE520E"/>
    <w:rsid w:val="00CE521D"/>
    <w:rsid w:val="00CE5257"/>
    <w:rsid w:val="00CE5347"/>
    <w:rsid w:val="00CE542C"/>
    <w:rsid w:val="00CE545E"/>
    <w:rsid w:val="00CE54AB"/>
    <w:rsid w:val="00CE54FD"/>
    <w:rsid w:val="00CE554D"/>
    <w:rsid w:val="00CE554F"/>
    <w:rsid w:val="00CE55AD"/>
    <w:rsid w:val="00CE561B"/>
    <w:rsid w:val="00CE5665"/>
    <w:rsid w:val="00CE5743"/>
    <w:rsid w:val="00CE57BA"/>
    <w:rsid w:val="00CE57D3"/>
    <w:rsid w:val="00CE58B6"/>
    <w:rsid w:val="00CE58C7"/>
    <w:rsid w:val="00CE591A"/>
    <w:rsid w:val="00CE5937"/>
    <w:rsid w:val="00CE5A43"/>
    <w:rsid w:val="00CE5A6E"/>
    <w:rsid w:val="00CE5A9F"/>
    <w:rsid w:val="00CE5B2A"/>
    <w:rsid w:val="00CE5BAB"/>
    <w:rsid w:val="00CE5C04"/>
    <w:rsid w:val="00CE5C1A"/>
    <w:rsid w:val="00CE5C2E"/>
    <w:rsid w:val="00CE5C2F"/>
    <w:rsid w:val="00CE5C87"/>
    <w:rsid w:val="00CE5D8D"/>
    <w:rsid w:val="00CE5DE9"/>
    <w:rsid w:val="00CE5DEA"/>
    <w:rsid w:val="00CE5E49"/>
    <w:rsid w:val="00CE5E54"/>
    <w:rsid w:val="00CE5EF6"/>
    <w:rsid w:val="00CE5FED"/>
    <w:rsid w:val="00CE5FF5"/>
    <w:rsid w:val="00CE6004"/>
    <w:rsid w:val="00CE6006"/>
    <w:rsid w:val="00CE601B"/>
    <w:rsid w:val="00CE6025"/>
    <w:rsid w:val="00CE60C9"/>
    <w:rsid w:val="00CE60EC"/>
    <w:rsid w:val="00CE6170"/>
    <w:rsid w:val="00CE6186"/>
    <w:rsid w:val="00CE62BB"/>
    <w:rsid w:val="00CE632D"/>
    <w:rsid w:val="00CE634B"/>
    <w:rsid w:val="00CE6419"/>
    <w:rsid w:val="00CE6490"/>
    <w:rsid w:val="00CE6554"/>
    <w:rsid w:val="00CE655E"/>
    <w:rsid w:val="00CE657C"/>
    <w:rsid w:val="00CE65A9"/>
    <w:rsid w:val="00CE65E7"/>
    <w:rsid w:val="00CE65EC"/>
    <w:rsid w:val="00CE65F2"/>
    <w:rsid w:val="00CE6718"/>
    <w:rsid w:val="00CE67D8"/>
    <w:rsid w:val="00CE680B"/>
    <w:rsid w:val="00CE68AA"/>
    <w:rsid w:val="00CE68DE"/>
    <w:rsid w:val="00CE6948"/>
    <w:rsid w:val="00CE6982"/>
    <w:rsid w:val="00CE6999"/>
    <w:rsid w:val="00CE69A6"/>
    <w:rsid w:val="00CE69C7"/>
    <w:rsid w:val="00CE6B1E"/>
    <w:rsid w:val="00CE6B97"/>
    <w:rsid w:val="00CE6BB0"/>
    <w:rsid w:val="00CE6C44"/>
    <w:rsid w:val="00CE6D3A"/>
    <w:rsid w:val="00CE6D64"/>
    <w:rsid w:val="00CE6E00"/>
    <w:rsid w:val="00CE6E87"/>
    <w:rsid w:val="00CE6EEC"/>
    <w:rsid w:val="00CE6F4E"/>
    <w:rsid w:val="00CE6F6A"/>
    <w:rsid w:val="00CE7032"/>
    <w:rsid w:val="00CE7054"/>
    <w:rsid w:val="00CE7079"/>
    <w:rsid w:val="00CE708F"/>
    <w:rsid w:val="00CE70B7"/>
    <w:rsid w:val="00CE70E8"/>
    <w:rsid w:val="00CE71B4"/>
    <w:rsid w:val="00CE7219"/>
    <w:rsid w:val="00CE7293"/>
    <w:rsid w:val="00CE72E6"/>
    <w:rsid w:val="00CE734B"/>
    <w:rsid w:val="00CE7432"/>
    <w:rsid w:val="00CE74A5"/>
    <w:rsid w:val="00CE74D4"/>
    <w:rsid w:val="00CE759F"/>
    <w:rsid w:val="00CE75A5"/>
    <w:rsid w:val="00CE75D2"/>
    <w:rsid w:val="00CE764B"/>
    <w:rsid w:val="00CE76EC"/>
    <w:rsid w:val="00CE7731"/>
    <w:rsid w:val="00CE7756"/>
    <w:rsid w:val="00CE7779"/>
    <w:rsid w:val="00CE78F8"/>
    <w:rsid w:val="00CE7916"/>
    <w:rsid w:val="00CE791F"/>
    <w:rsid w:val="00CE7948"/>
    <w:rsid w:val="00CE79C3"/>
    <w:rsid w:val="00CE7A46"/>
    <w:rsid w:val="00CE7B2B"/>
    <w:rsid w:val="00CE7B61"/>
    <w:rsid w:val="00CE7C14"/>
    <w:rsid w:val="00CE7C93"/>
    <w:rsid w:val="00CE7DDE"/>
    <w:rsid w:val="00CE7E06"/>
    <w:rsid w:val="00CE7E13"/>
    <w:rsid w:val="00CE7E69"/>
    <w:rsid w:val="00CE7E83"/>
    <w:rsid w:val="00CE7EE8"/>
    <w:rsid w:val="00CE7F1D"/>
    <w:rsid w:val="00CE7FBF"/>
    <w:rsid w:val="00CF0025"/>
    <w:rsid w:val="00CF00E7"/>
    <w:rsid w:val="00CF0124"/>
    <w:rsid w:val="00CF0193"/>
    <w:rsid w:val="00CF0322"/>
    <w:rsid w:val="00CF050F"/>
    <w:rsid w:val="00CF059B"/>
    <w:rsid w:val="00CF0640"/>
    <w:rsid w:val="00CF0716"/>
    <w:rsid w:val="00CF07B1"/>
    <w:rsid w:val="00CF07CE"/>
    <w:rsid w:val="00CF0815"/>
    <w:rsid w:val="00CF0879"/>
    <w:rsid w:val="00CF0890"/>
    <w:rsid w:val="00CF08D0"/>
    <w:rsid w:val="00CF08D1"/>
    <w:rsid w:val="00CF08F5"/>
    <w:rsid w:val="00CF0980"/>
    <w:rsid w:val="00CF09B9"/>
    <w:rsid w:val="00CF0A23"/>
    <w:rsid w:val="00CF0A8B"/>
    <w:rsid w:val="00CF0AB3"/>
    <w:rsid w:val="00CF0AFA"/>
    <w:rsid w:val="00CF0B0D"/>
    <w:rsid w:val="00CF0BAE"/>
    <w:rsid w:val="00CF0C5C"/>
    <w:rsid w:val="00CF0D18"/>
    <w:rsid w:val="00CF0D53"/>
    <w:rsid w:val="00CF0D8E"/>
    <w:rsid w:val="00CF0D97"/>
    <w:rsid w:val="00CF0DD4"/>
    <w:rsid w:val="00CF0DD5"/>
    <w:rsid w:val="00CF0DE1"/>
    <w:rsid w:val="00CF0ECB"/>
    <w:rsid w:val="00CF0F4C"/>
    <w:rsid w:val="00CF0F99"/>
    <w:rsid w:val="00CF10F6"/>
    <w:rsid w:val="00CF1124"/>
    <w:rsid w:val="00CF118C"/>
    <w:rsid w:val="00CF1254"/>
    <w:rsid w:val="00CF126E"/>
    <w:rsid w:val="00CF12CF"/>
    <w:rsid w:val="00CF12DA"/>
    <w:rsid w:val="00CF13A9"/>
    <w:rsid w:val="00CF13C6"/>
    <w:rsid w:val="00CF13FA"/>
    <w:rsid w:val="00CF141E"/>
    <w:rsid w:val="00CF1439"/>
    <w:rsid w:val="00CF14DB"/>
    <w:rsid w:val="00CF14DE"/>
    <w:rsid w:val="00CF1504"/>
    <w:rsid w:val="00CF1576"/>
    <w:rsid w:val="00CF1580"/>
    <w:rsid w:val="00CF1603"/>
    <w:rsid w:val="00CF160C"/>
    <w:rsid w:val="00CF1712"/>
    <w:rsid w:val="00CF172E"/>
    <w:rsid w:val="00CF177C"/>
    <w:rsid w:val="00CF1798"/>
    <w:rsid w:val="00CF17C0"/>
    <w:rsid w:val="00CF17D1"/>
    <w:rsid w:val="00CF186D"/>
    <w:rsid w:val="00CF18FB"/>
    <w:rsid w:val="00CF1971"/>
    <w:rsid w:val="00CF1982"/>
    <w:rsid w:val="00CF19B0"/>
    <w:rsid w:val="00CF19D1"/>
    <w:rsid w:val="00CF19E6"/>
    <w:rsid w:val="00CF19F3"/>
    <w:rsid w:val="00CF1AAD"/>
    <w:rsid w:val="00CF1BC1"/>
    <w:rsid w:val="00CF1C4B"/>
    <w:rsid w:val="00CF1C6F"/>
    <w:rsid w:val="00CF1C80"/>
    <w:rsid w:val="00CF1C83"/>
    <w:rsid w:val="00CF1CA4"/>
    <w:rsid w:val="00CF1CF5"/>
    <w:rsid w:val="00CF1D05"/>
    <w:rsid w:val="00CF1D93"/>
    <w:rsid w:val="00CF1D9F"/>
    <w:rsid w:val="00CF1E4A"/>
    <w:rsid w:val="00CF1E50"/>
    <w:rsid w:val="00CF1F02"/>
    <w:rsid w:val="00CF1F23"/>
    <w:rsid w:val="00CF1FD5"/>
    <w:rsid w:val="00CF201D"/>
    <w:rsid w:val="00CF2058"/>
    <w:rsid w:val="00CF2066"/>
    <w:rsid w:val="00CF2075"/>
    <w:rsid w:val="00CF20BF"/>
    <w:rsid w:val="00CF21E2"/>
    <w:rsid w:val="00CF21FD"/>
    <w:rsid w:val="00CF224F"/>
    <w:rsid w:val="00CF22B1"/>
    <w:rsid w:val="00CF22F3"/>
    <w:rsid w:val="00CF232D"/>
    <w:rsid w:val="00CF2384"/>
    <w:rsid w:val="00CF23A3"/>
    <w:rsid w:val="00CF23A5"/>
    <w:rsid w:val="00CF2405"/>
    <w:rsid w:val="00CF2442"/>
    <w:rsid w:val="00CF2475"/>
    <w:rsid w:val="00CF2613"/>
    <w:rsid w:val="00CF26E9"/>
    <w:rsid w:val="00CF26F9"/>
    <w:rsid w:val="00CF278B"/>
    <w:rsid w:val="00CF2824"/>
    <w:rsid w:val="00CF28FE"/>
    <w:rsid w:val="00CF2915"/>
    <w:rsid w:val="00CF2930"/>
    <w:rsid w:val="00CF294E"/>
    <w:rsid w:val="00CF2A0B"/>
    <w:rsid w:val="00CF2A16"/>
    <w:rsid w:val="00CF2A2B"/>
    <w:rsid w:val="00CF2A41"/>
    <w:rsid w:val="00CF2B19"/>
    <w:rsid w:val="00CF2B34"/>
    <w:rsid w:val="00CF2B4D"/>
    <w:rsid w:val="00CF2B7D"/>
    <w:rsid w:val="00CF2B7F"/>
    <w:rsid w:val="00CF2B86"/>
    <w:rsid w:val="00CF2C08"/>
    <w:rsid w:val="00CF2C0D"/>
    <w:rsid w:val="00CF2C9D"/>
    <w:rsid w:val="00CF2CDC"/>
    <w:rsid w:val="00CF2CF0"/>
    <w:rsid w:val="00CF2E19"/>
    <w:rsid w:val="00CF2E23"/>
    <w:rsid w:val="00CF2EEC"/>
    <w:rsid w:val="00CF2F30"/>
    <w:rsid w:val="00CF2F84"/>
    <w:rsid w:val="00CF2FC6"/>
    <w:rsid w:val="00CF308B"/>
    <w:rsid w:val="00CF3109"/>
    <w:rsid w:val="00CF317F"/>
    <w:rsid w:val="00CF31A6"/>
    <w:rsid w:val="00CF31DC"/>
    <w:rsid w:val="00CF3343"/>
    <w:rsid w:val="00CF3344"/>
    <w:rsid w:val="00CF3346"/>
    <w:rsid w:val="00CF339F"/>
    <w:rsid w:val="00CF3501"/>
    <w:rsid w:val="00CF3507"/>
    <w:rsid w:val="00CF3524"/>
    <w:rsid w:val="00CF3692"/>
    <w:rsid w:val="00CF36CB"/>
    <w:rsid w:val="00CF36FD"/>
    <w:rsid w:val="00CF3932"/>
    <w:rsid w:val="00CF39C2"/>
    <w:rsid w:val="00CF39EE"/>
    <w:rsid w:val="00CF3B29"/>
    <w:rsid w:val="00CF3B76"/>
    <w:rsid w:val="00CF3CA3"/>
    <w:rsid w:val="00CF3CD4"/>
    <w:rsid w:val="00CF3D00"/>
    <w:rsid w:val="00CF3D13"/>
    <w:rsid w:val="00CF3D19"/>
    <w:rsid w:val="00CF3D89"/>
    <w:rsid w:val="00CF3DF4"/>
    <w:rsid w:val="00CF3E1C"/>
    <w:rsid w:val="00CF3EC2"/>
    <w:rsid w:val="00CF3F61"/>
    <w:rsid w:val="00CF4048"/>
    <w:rsid w:val="00CF405B"/>
    <w:rsid w:val="00CF4091"/>
    <w:rsid w:val="00CF40EA"/>
    <w:rsid w:val="00CF4146"/>
    <w:rsid w:val="00CF4212"/>
    <w:rsid w:val="00CF4237"/>
    <w:rsid w:val="00CF42C3"/>
    <w:rsid w:val="00CF42D3"/>
    <w:rsid w:val="00CF42E2"/>
    <w:rsid w:val="00CF44C9"/>
    <w:rsid w:val="00CF4588"/>
    <w:rsid w:val="00CF45AB"/>
    <w:rsid w:val="00CF45D4"/>
    <w:rsid w:val="00CF4651"/>
    <w:rsid w:val="00CF465E"/>
    <w:rsid w:val="00CF46E0"/>
    <w:rsid w:val="00CF4783"/>
    <w:rsid w:val="00CF47BE"/>
    <w:rsid w:val="00CF480B"/>
    <w:rsid w:val="00CF488D"/>
    <w:rsid w:val="00CF490B"/>
    <w:rsid w:val="00CF493D"/>
    <w:rsid w:val="00CF497D"/>
    <w:rsid w:val="00CF4A95"/>
    <w:rsid w:val="00CF4A9D"/>
    <w:rsid w:val="00CF4AC3"/>
    <w:rsid w:val="00CF4B65"/>
    <w:rsid w:val="00CF4BB2"/>
    <w:rsid w:val="00CF4D2B"/>
    <w:rsid w:val="00CF4E5A"/>
    <w:rsid w:val="00CF4E85"/>
    <w:rsid w:val="00CF4EB9"/>
    <w:rsid w:val="00CF4F39"/>
    <w:rsid w:val="00CF4F76"/>
    <w:rsid w:val="00CF501D"/>
    <w:rsid w:val="00CF50B3"/>
    <w:rsid w:val="00CF50CF"/>
    <w:rsid w:val="00CF510A"/>
    <w:rsid w:val="00CF51BD"/>
    <w:rsid w:val="00CF5431"/>
    <w:rsid w:val="00CF54C0"/>
    <w:rsid w:val="00CF5529"/>
    <w:rsid w:val="00CF553D"/>
    <w:rsid w:val="00CF5548"/>
    <w:rsid w:val="00CF55DE"/>
    <w:rsid w:val="00CF55F3"/>
    <w:rsid w:val="00CF561D"/>
    <w:rsid w:val="00CF561E"/>
    <w:rsid w:val="00CF5859"/>
    <w:rsid w:val="00CF5887"/>
    <w:rsid w:val="00CF59A5"/>
    <w:rsid w:val="00CF59C7"/>
    <w:rsid w:val="00CF5A02"/>
    <w:rsid w:val="00CF5C1B"/>
    <w:rsid w:val="00CF5C5D"/>
    <w:rsid w:val="00CF5C65"/>
    <w:rsid w:val="00CF5C69"/>
    <w:rsid w:val="00CF5D3C"/>
    <w:rsid w:val="00CF5D50"/>
    <w:rsid w:val="00CF5D76"/>
    <w:rsid w:val="00CF5DAB"/>
    <w:rsid w:val="00CF5E4C"/>
    <w:rsid w:val="00CF5ECC"/>
    <w:rsid w:val="00CF5F04"/>
    <w:rsid w:val="00CF5FFE"/>
    <w:rsid w:val="00CF6041"/>
    <w:rsid w:val="00CF609E"/>
    <w:rsid w:val="00CF60EC"/>
    <w:rsid w:val="00CF6259"/>
    <w:rsid w:val="00CF626C"/>
    <w:rsid w:val="00CF6384"/>
    <w:rsid w:val="00CF63DE"/>
    <w:rsid w:val="00CF64E0"/>
    <w:rsid w:val="00CF64EA"/>
    <w:rsid w:val="00CF656A"/>
    <w:rsid w:val="00CF6583"/>
    <w:rsid w:val="00CF65CE"/>
    <w:rsid w:val="00CF660A"/>
    <w:rsid w:val="00CF661C"/>
    <w:rsid w:val="00CF6631"/>
    <w:rsid w:val="00CF6775"/>
    <w:rsid w:val="00CF6783"/>
    <w:rsid w:val="00CF6799"/>
    <w:rsid w:val="00CF67DF"/>
    <w:rsid w:val="00CF6873"/>
    <w:rsid w:val="00CF6896"/>
    <w:rsid w:val="00CF6915"/>
    <w:rsid w:val="00CF69D7"/>
    <w:rsid w:val="00CF6A0C"/>
    <w:rsid w:val="00CF6A28"/>
    <w:rsid w:val="00CF6B0D"/>
    <w:rsid w:val="00CF6BEF"/>
    <w:rsid w:val="00CF6C33"/>
    <w:rsid w:val="00CF6C77"/>
    <w:rsid w:val="00CF6C9B"/>
    <w:rsid w:val="00CF6CA4"/>
    <w:rsid w:val="00CF6D08"/>
    <w:rsid w:val="00CF6D58"/>
    <w:rsid w:val="00CF6DBC"/>
    <w:rsid w:val="00CF6DED"/>
    <w:rsid w:val="00CF6E08"/>
    <w:rsid w:val="00CF6E26"/>
    <w:rsid w:val="00CF6E2A"/>
    <w:rsid w:val="00CF6E49"/>
    <w:rsid w:val="00CF6E60"/>
    <w:rsid w:val="00CF6E77"/>
    <w:rsid w:val="00CF6EF2"/>
    <w:rsid w:val="00CF6EFE"/>
    <w:rsid w:val="00CF6F06"/>
    <w:rsid w:val="00CF6F28"/>
    <w:rsid w:val="00CF6F2F"/>
    <w:rsid w:val="00CF7196"/>
    <w:rsid w:val="00CF71EF"/>
    <w:rsid w:val="00CF727A"/>
    <w:rsid w:val="00CF7293"/>
    <w:rsid w:val="00CF72D3"/>
    <w:rsid w:val="00CF72FE"/>
    <w:rsid w:val="00CF730A"/>
    <w:rsid w:val="00CF7466"/>
    <w:rsid w:val="00CF74D8"/>
    <w:rsid w:val="00CF74F4"/>
    <w:rsid w:val="00CF7507"/>
    <w:rsid w:val="00CF75BB"/>
    <w:rsid w:val="00CF7622"/>
    <w:rsid w:val="00CF762A"/>
    <w:rsid w:val="00CF76B7"/>
    <w:rsid w:val="00CF76BB"/>
    <w:rsid w:val="00CF7773"/>
    <w:rsid w:val="00CF7877"/>
    <w:rsid w:val="00CF789E"/>
    <w:rsid w:val="00CF78CB"/>
    <w:rsid w:val="00CF793E"/>
    <w:rsid w:val="00CF79DC"/>
    <w:rsid w:val="00CF7A68"/>
    <w:rsid w:val="00CF7A91"/>
    <w:rsid w:val="00CF7AA6"/>
    <w:rsid w:val="00CF7AF1"/>
    <w:rsid w:val="00CF7AFA"/>
    <w:rsid w:val="00CF7B1D"/>
    <w:rsid w:val="00CF7B47"/>
    <w:rsid w:val="00CF7B64"/>
    <w:rsid w:val="00CF7B89"/>
    <w:rsid w:val="00CF7BBA"/>
    <w:rsid w:val="00CF7BF0"/>
    <w:rsid w:val="00CF7CD1"/>
    <w:rsid w:val="00CF7D4D"/>
    <w:rsid w:val="00CF7D7D"/>
    <w:rsid w:val="00CF7DB4"/>
    <w:rsid w:val="00CF7DC1"/>
    <w:rsid w:val="00CF7E5C"/>
    <w:rsid w:val="00CF7E88"/>
    <w:rsid w:val="00CF7E93"/>
    <w:rsid w:val="00CF7F59"/>
    <w:rsid w:val="00CF7FBA"/>
    <w:rsid w:val="00CF7FF3"/>
    <w:rsid w:val="00CF95BC"/>
    <w:rsid w:val="00D00010"/>
    <w:rsid w:val="00D000C9"/>
    <w:rsid w:val="00D001C6"/>
    <w:rsid w:val="00D00202"/>
    <w:rsid w:val="00D0024E"/>
    <w:rsid w:val="00D00272"/>
    <w:rsid w:val="00D00283"/>
    <w:rsid w:val="00D002CA"/>
    <w:rsid w:val="00D00323"/>
    <w:rsid w:val="00D003DF"/>
    <w:rsid w:val="00D0041B"/>
    <w:rsid w:val="00D00477"/>
    <w:rsid w:val="00D00484"/>
    <w:rsid w:val="00D005B0"/>
    <w:rsid w:val="00D005C2"/>
    <w:rsid w:val="00D005D6"/>
    <w:rsid w:val="00D00728"/>
    <w:rsid w:val="00D0076F"/>
    <w:rsid w:val="00D007B8"/>
    <w:rsid w:val="00D007DE"/>
    <w:rsid w:val="00D007EB"/>
    <w:rsid w:val="00D0085A"/>
    <w:rsid w:val="00D008E8"/>
    <w:rsid w:val="00D00971"/>
    <w:rsid w:val="00D009D9"/>
    <w:rsid w:val="00D00AED"/>
    <w:rsid w:val="00D00B4D"/>
    <w:rsid w:val="00D00B8B"/>
    <w:rsid w:val="00D00BCF"/>
    <w:rsid w:val="00D00C58"/>
    <w:rsid w:val="00D00D92"/>
    <w:rsid w:val="00D00DAB"/>
    <w:rsid w:val="00D00E4A"/>
    <w:rsid w:val="00D00E51"/>
    <w:rsid w:val="00D00E7B"/>
    <w:rsid w:val="00D00EA4"/>
    <w:rsid w:val="00D00EBB"/>
    <w:rsid w:val="00D00EE8"/>
    <w:rsid w:val="00D00F29"/>
    <w:rsid w:val="00D00F3B"/>
    <w:rsid w:val="00D010BF"/>
    <w:rsid w:val="00D010DB"/>
    <w:rsid w:val="00D0112C"/>
    <w:rsid w:val="00D01182"/>
    <w:rsid w:val="00D01184"/>
    <w:rsid w:val="00D0129C"/>
    <w:rsid w:val="00D012AB"/>
    <w:rsid w:val="00D01300"/>
    <w:rsid w:val="00D01304"/>
    <w:rsid w:val="00D013C6"/>
    <w:rsid w:val="00D013E0"/>
    <w:rsid w:val="00D01507"/>
    <w:rsid w:val="00D01536"/>
    <w:rsid w:val="00D0158A"/>
    <w:rsid w:val="00D01596"/>
    <w:rsid w:val="00D01621"/>
    <w:rsid w:val="00D01678"/>
    <w:rsid w:val="00D01697"/>
    <w:rsid w:val="00D016C1"/>
    <w:rsid w:val="00D016CB"/>
    <w:rsid w:val="00D01738"/>
    <w:rsid w:val="00D01830"/>
    <w:rsid w:val="00D01858"/>
    <w:rsid w:val="00D0185F"/>
    <w:rsid w:val="00D01878"/>
    <w:rsid w:val="00D0193C"/>
    <w:rsid w:val="00D019AC"/>
    <w:rsid w:val="00D01A60"/>
    <w:rsid w:val="00D01B16"/>
    <w:rsid w:val="00D01B2A"/>
    <w:rsid w:val="00D01B8A"/>
    <w:rsid w:val="00D01BA4"/>
    <w:rsid w:val="00D01C0A"/>
    <w:rsid w:val="00D01CF2"/>
    <w:rsid w:val="00D01D29"/>
    <w:rsid w:val="00D01E10"/>
    <w:rsid w:val="00D01ED0"/>
    <w:rsid w:val="00D01F39"/>
    <w:rsid w:val="00D01F67"/>
    <w:rsid w:val="00D02168"/>
    <w:rsid w:val="00D02233"/>
    <w:rsid w:val="00D02248"/>
    <w:rsid w:val="00D022D2"/>
    <w:rsid w:val="00D022D8"/>
    <w:rsid w:val="00D02317"/>
    <w:rsid w:val="00D023AC"/>
    <w:rsid w:val="00D024AA"/>
    <w:rsid w:val="00D024B8"/>
    <w:rsid w:val="00D024D8"/>
    <w:rsid w:val="00D02533"/>
    <w:rsid w:val="00D025D4"/>
    <w:rsid w:val="00D025DB"/>
    <w:rsid w:val="00D02619"/>
    <w:rsid w:val="00D02638"/>
    <w:rsid w:val="00D0264B"/>
    <w:rsid w:val="00D02654"/>
    <w:rsid w:val="00D026C8"/>
    <w:rsid w:val="00D026EB"/>
    <w:rsid w:val="00D02747"/>
    <w:rsid w:val="00D02754"/>
    <w:rsid w:val="00D0278B"/>
    <w:rsid w:val="00D027CA"/>
    <w:rsid w:val="00D0286A"/>
    <w:rsid w:val="00D0290C"/>
    <w:rsid w:val="00D0299E"/>
    <w:rsid w:val="00D029BE"/>
    <w:rsid w:val="00D02A70"/>
    <w:rsid w:val="00D02AC6"/>
    <w:rsid w:val="00D02B00"/>
    <w:rsid w:val="00D02B10"/>
    <w:rsid w:val="00D02C11"/>
    <w:rsid w:val="00D02C45"/>
    <w:rsid w:val="00D02D5B"/>
    <w:rsid w:val="00D02E68"/>
    <w:rsid w:val="00D02F1F"/>
    <w:rsid w:val="00D02F38"/>
    <w:rsid w:val="00D02FCD"/>
    <w:rsid w:val="00D031AE"/>
    <w:rsid w:val="00D03234"/>
    <w:rsid w:val="00D03249"/>
    <w:rsid w:val="00D032C3"/>
    <w:rsid w:val="00D032EB"/>
    <w:rsid w:val="00D03353"/>
    <w:rsid w:val="00D033DC"/>
    <w:rsid w:val="00D033EE"/>
    <w:rsid w:val="00D0342C"/>
    <w:rsid w:val="00D0346C"/>
    <w:rsid w:val="00D0347E"/>
    <w:rsid w:val="00D034F0"/>
    <w:rsid w:val="00D03685"/>
    <w:rsid w:val="00D03717"/>
    <w:rsid w:val="00D0374E"/>
    <w:rsid w:val="00D038AC"/>
    <w:rsid w:val="00D038C5"/>
    <w:rsid w:val="00D038DA"/>
    <w:rsid w:val="00D03982"/>
    <w:rsid w:val="00D039E2"/>
    <w:rsid w:val="00D03A04"/>
    <w:rsid w:val="00D03A37"/>
    <w:rsid w:val="00D03A6F"/>
    <w:rsid w:val="00D03A91"/>
    <w:rsid w:val="00D03AB0"/>
    <w:rsid w:val="00D03AF0"/>
    <w:rsid w:val="00D03B3C"/>
    <w:rsid w:val="00D03B57"/>
    <w:rsid w:val="00D03BFA"/>
    <w:rsid w:val="00D03BFE"/>
    <w:rsid w:val="00D03C71"/>
    <w:rsid w:val="00D03D87"/>
    <w:rsid w:val="00D03DA6"/>
    <w:rsid w:val="00D03F58"/>
    <w:rsid w:val="00D03FB0"/>
    <w:rsid w:val="00D03FCE"/>
    <w:rsid w:val="00D04024"/>
    <w:rsid w:val="00D04069"/>
    <w:rsid w:val="00D0408F"/>
    <w:rsid w:val="00D040E6"/>
    <w:rsid w:val="00D040FA"/>
    <w:rsid w:val="00D041A4"/>
    <w:rsid w:val="00D041E2"/>
    <w:rsid w:val="00D04277"/>
    <w:rsid w:val="00D0427E"/>
    <w:rsid w:val="00D042EE"/>
    <w:rsid w:val="00D04360"/>
    <w:rsid w:val="00D043EA"/>
    <w:rsid w:val="00D04455"/>
    <w:rsid w:val="00D044D0"/>
    <w:rsid w:val="00D0468A"/>
    <w:rsid w:val="00D0470B"/>
    <w:rsid w:val="00D04861"/>
    <w:rsid w:val="00D048B3"/>
    <w:rsid w:val="00D049D3"/>
    <w:rsid w:val="00D049EF"/>
    <w:rsid w:val="00D04A11"/>
    <w:rsid w:val="00D04A17"/>
    <w:rsid w:val="00D04B0E"/>
    <w:rsid w:val="00D04B7B"/>
    <w:rsid w:val="00D04C9F"/>
    <w:rsid w:val="00D04E07"/>
    <w:rsid w:val="00D04E5C"/>
    <w:rsid w:val="00D04E73"/>
    <w:rsid w:val="00D04EA6"/>
    <w:rsid w:val="00D04EDB"/>
    <w:rsid w:val="00D04F43"/>
    <w:rsid w:val="00D04FB3"/>
    <w:rsid w:val="00D04FC2"/>
    <w:rsid w:val="00D05032"/>
    <w:rsid w:val="00D0508C"/>
    <w:rsid w:val="00D050B3"/>
    <w:rsid w:val="00D050B9"/>
    <w:rsid w:val="00D051EC"/>
    <w:rsid w:val="00D05221"/>
    <w:rsid w:val="00D052CF"/>
    <w:rsid w:val="00D052F0"/>
    <w:rsid w:val="00D0531A"/>
    <w:rsid w:val="00D053C5"/>
    <w:rsid w:val="00D053F3"/>
    <w:rsid w:val="00D054F8"/>
    <w:rsid w:val="00D054FA"/>
    <w:rsid w:val="00D054FB"/>
    <w:rsid w:val="00D05520"/>
    <w:rsid w:val="00D05540"/>
    <w:rsid w:val="00D05579"/>
    <w:rsid w:val="00D056E7"/>
    <w:rsid w:val="00D05822"/>
    <w:rsid w:val="00D0582F"/>
    <w:rsid w:val="00D05936"/>
    <w:rsid w:val="00D05A95"/>
    <w:rsid w:val="00D05ABC"/>
    <w:rsid w:val="00D05ACA"/>
    <w:rsid w:val="00D05AEB"/>
    <w:rsid w:val="00D05AF1"/>
    <w:rsid w:val="00D05AFD"/>
    <w:rsid w:val="00D05B28"/>
    <w:rsid w:val="00D05B46"/>
    <w:rsid w:val="00D05BEA"/>
    <w:rsid w:val="00D05C6C"/>
    <w:rsid w:val="00D05E48"/>
    <w:rsid w:val="00D05E6A"/>
    <w:rsid w:val="00D05E83"/>
    <w:rsid w:val="00D05EA1"/>
    <w:rsid w:val="00D05EAC"/>
    <w:rsid w:val="00D05EAE"/>
    <w:rsid w:val="00D05EEB"/>
    <w:rsid w:val="00D05FA7"/>
    <w:rsid w:val="00D060C1"/>
    <w:rsid w:val="00D06138"/>
    <w:rsid w:val="00D0616C"/>
    <w:rsid w:val="00D06181"/>
    <w:rsid w:val="00D06200"/>
    <w:rsid w:val="00D06207"/>
    <w:rsid w:val="00D0624E"/>
    <w:rsid w:val="00D062B4"/>
    <w:rsid w:val="00D063F0"/>
    <w:rsid w:val="00D06403"/>
    <w:rsid w:val="00D0650A"/>
    <w:rsid w:val="00D065D9"/>
    <w:rsid w:val="00D0663E"/>
    <w:rsid w:val="00D06784"/>
    <w:rsid w:val="00D0681B"/>
    <w:rsid w:val="00D068AF"/>
    <w:rsid w:val="00D0698B"/>
    <w:rsid w:val="00D06A3B"/>
    <w:rsid w:val="00D06B95"/>
    <w:rsid w:val="00D06BB7"/>
    <w:rsid w:val="00D06BC3"/>
    <w:rsid w:val="00D06BC9"/>
    <w:rsid w:val="00D06CF9"/>
    <w:rsid w:val="00D06D23"/>
    <w:rsid w:val="00D06D50"/>
    <w:rsid w:val="00D06D8D"/>
    <w:rsid w:val="00D06D9A"/>
    <w:rsid w:val="00D06DDF"/>
    <w:rsid w:val="00D06F35"/>
    <w:rsid w:val="00D06F9C"/>
    <w:rsid w:val="00D06FDF"/>
    <w:rsid w:val="00D06FE4"/>
    <w:rsid w:val="00D0700E"/>
    <w:rsid w:val="00D070F2"/>
    <w:rsid w:val="00D07137"/>
    <w:rsid w:val="00D071D8"/>
    <w:rsid w:val="00D072A6"/>
    <w:rsid w:val="00D072D7"/>
    <w:rsid w:val="00D0733C"/>
    <w:rsid w:val="00D074AF"/>
    <w:rsid w:val="00D074C3"/>
    <w:rsid w:val="00D074C6"/>
    <w:rsid w:val="00D074ED"/>
    <w:rsid w:val="00D0763E"/>
    <w:rsid w:val="00D076E1"/>
    <w:rsid w:val="00D076FE"/>
    <w:rsid w:val="00D0771A"/>
    <w:rsid w:val="00D07777"/>
    <w:rsid w:val="00D0788F"/>
    <w:rsid w:val="00D07892"/>
    <w:rsid w:val="00D078D1"/>
    <w:rsid w:val="00D078D4"/>
    <w:rsid w:val="00D07945"/>
    <w:rsid w:val="00D0796B"/>
    <w:rsid w:val="00D079DD"/>
    <w:rsid w:val="00D07A4F"/>
    <w:rsid w:val="00D07A66"/>
    <w:rsid w:val="00D07AE1"/>
    <w:rsid w:val="00D07B1A"/>
    <w:rsid w:val="00D07B4A"/>
    <w:rsid w:val="00D07B77"/>
    <w:rsid w:val="00D07B8C"/>
    <w:rsid w:val="00D07BAA"/>
    <w:rsid w:val="00D07BD3"/>
    <w:rsid w:val="00D07CA9"/>
    <w:rsid w:val="00D07CDC"/>
    <w:rsid w:val="00D07CE1"/>
    <w:rsid w:val="00D07DE4"/>
    <w:rsid w:val="00D07DF6"/>
    <w:rsid w:val="00D07E4D"/>
    <w:rsid w:val="00D07F1C"/>
    <w:rsid w:val="00D07F45"/>
    <w:rsid w:val="00D10082"/>
    <w:rsid w:val="00D100AF"/>
    <w:rsid w:val="00D10108"/>
    <w:rsid w:val="00D10169"/>
    <w:rsid w:val="00D10184"/>
    <w:rsid w:val="00D1019D"/>
    <w:rsid w:val="00D101D0"/>
    <w:rsid w:val="00D10223"/>
    <w:rsid w:val="00D10232"/>
    <w:rsid w:val="00D1024E"/>
    <w:rsid w:val="00D10347"/>
    <w:rsid w:val="00D10493"/>
    <w:rsid w:val="00D1051D"/>
    <w:rsid w:val="00D1055E"/>
    <w:rsid w:val="00D105D2"/>
    <w:rsid w:val="00D105EB"/>
    <w:rsid w:val="00D106AC"/>
    <w:rsid w:val="00D106B0"/>
    <w:rsid w:val="00D106DD"/>
    <w:rsid w:val="00D10700"/>
    <w:rsid w:val="00D10815"/>
    <w:rsid w:val="00D109BB"/>
    <w:rsid w:val="00D10A28"/>
    <w:rsid w:val="00D10A3C"/>
    <w:rsid w:val="00D10A8D"/>
    <w:rsid w:val="00D10A9A"/>
    <w:rsid w:val="00D10CE2"/>
    <w:rsid w:val="00D10CFE"/>
    <w:rsid w:val="00D10D0C"/>
    <w:rsid w:val="00D10DB8"/>
    <w:rsid w:val="00D10E57"/>
    <w:rsid w:val="00D10EAD"/>
    <w:rsid w:val="00D10EDF"/>
    <w:rsid w:val="00D10EF0"/>
    <w:rsid w:val="00D10F50"/>
    <w:rsid w:val="00D10FBC"/>
    <w:rsid w:val="00D11026"/>
    <w:rsid w:val="00D1110C"/>
    <w:rsid w:val="00D11164"/>
    <w:rsid w:val="00D1117C"/>
    <w:rsid w:val="00D111EE"/>
    <w:rsid w:val="00D1128D"/>
    <w:rsid w:val="00D112E8"/>
    <w:rsid w:val="00D11344"/>
    <w:rsid w:val="00D11347"/>
    <w:rsid w:val="00D11477"/>
    <w:rsid w:val="00D1152D"/>
    <w:rsid w:val="00D11599"/>
    <w:rsid w:val="00D11643"/>
    <w:rsid w:val="00D1168A"/>
    <w:rsid w:val="00D11701"/>
    <w:rsid w:val="00D1175A"/>
    <w:rsid w:val="00D11A2D"/>
    <w:rsid w:val="00D11A34"/>
    <w:rsid w:val="00D11A79"/>
    <w:rsid w:val="00D11AC3"/>
    <w:rsid w:val="00D11AFB"/>
    <w:rsid w:val="00D11B17"/>
    <w:rsid w:val="00D11B19"/>
    <w:rsid w:val="00D11BE4"/>
    <w:rsid w:val="00D11BEE"/>
    <w:rsid w:val="00D11BF5"/>
    <w:rsid w:val="00D11CE3"/>
    <w:rsid w:val="00D11D02"/>
    <w:rsid w:val="00D11E73"/>
    <w:rsid w:val="00D11E78"/>
    <w:rsid w:val="00D11EEB"/>
    <w:rsid w:val="00D11F04"/>
    <w:rsid w:val="00D11FF0"/>
    <w:rsid w:val="00D120A6"/>
    <w:rsid w:val="00D12100"/>
    <w:rsid w:val="00D1216D"/>
    <w:rsid w:val="00D12171"/>
    <w:rsid w:val="00D12274"/>
    <w:rsid w:val="00D1227A"/>
    <w:rsid w:val="00D122CF"/>
    <w:rsid w:val="00D12412"/>
    <w:rsid w:val="00D1251A"/>
    <w:rsid w:val="00D12573"/>
    <w:rsid w:val="00D12576"/>
    <w:rsid w:val="00D125DC"/>
    <w:rsid w:val="00D125F7"/>
    <w:rsid w:val="00D125F9"/>
    <w:rsid w:val="00D12614"/>
    <w:rsid w:val="00D1262F"/>
    <w:rsid w:val="00D126AA"/>
    <w:rsid w:val="00D1286A"/>
    <w:rsid w:val="00D12892"/>
    <w:rsid w:val="00D1295D"/>
    <w:rsid w:val="00D129B3"/>
    <w:rsid w:val="00D129BE"/>
    <w:rsid w:val="00D12A76"/>
    <w:rsid w:val="00D12AD3"/>
    <w:rsid w:val="00D12B18"/>
    <w:rsid w:val="00D12B51"/>
    <w:rsid w:val="00D12B53"/>
    <w:rsid w:val="00D12B8A"/>
    <w:rsid w:val="00D12F15"/>
    <w:rsid w:val="00D130E6"/>
    <w:rsid w:val="00D1313F"/>
    <w:rsid w:val="00D13163"/>
    <w:rsid w:val="00D1319D"/>
    <w:rsid w:val="00D131B0"/>
    <w:rsid w:val="00D131E3"/>
    <w:rsid w:val="00D131ED"/>
    <w:rsid w:val="00D132AD"/>
    <w:rsid w:val="00D132B0"/>
    <w:rsid w:val="00D132DB"/>
    <w:rsid w:val="00D1334E"/>
    <w:rsid w:val="00D13417"/>
    <w:rsid w:val="00D1342E"/>
    <w:rsid w:val="00D1344A"/>
    <w:rsid w:val="00D135E3"/>
    <w:rsid w:val="00D135EA"/>
    <w:rsid w:val="00D13750"/>
    <w:rsid w:val="00D137A9"/>
    <w:rsid w:val="00D137FB"/>
    <w:rsid w:val="00D1386F"/>
    <w:rsid w:val="00D1387D"/>
    <w:rsid w:val="00D1390D"/>
    <w:rsid w:val="00D13A1B"/>
    <w:rsid w:val="00D13A62"/>
    <w:rsid w:val="00D13A77"/>
    <w:rsid w:val="00D13B4C"/>
    <w:rsid w:val="00D13B5D"/>
    <w:rsid w:val="00D13BBF"/>
    <w:rsid w:val="00D13C97"/>
    <w:rsid w:val="00D13CBE"/>
    <w:rsid w:val="00D13CD9"/>
    <w:rsid w:val="00D13D7C"/>
    <w:rsid w:val="00D13DCD"/>
    <w:rsid w:val="00D13E2A"/>
    <w:rsid w:val="00D13E68"/>
    <w:rsid w:val="00D13EF5"/>
    <w:rsid w:val="00D13F3C"/>
    <w:rsid w:val="00D13F67"/>
    <w:rsid w:val="00D14029"/>
    <w:rsid w:val="00D1402C"/>
    <w:rsid w:val="00D140AC"/>
    <w:rsid w:val="00D140E4"/>
    <w:rsid w:val="00D140F5"/>
    <w:rsid w:val="00D14156"/>
    <w:rsid w:val="00D141A0"/>
    <w:rsid w:val="00D141A9"/>
    <w:rsid w:val="00D14242"/>
    <w:rsid w:val="00D142FB"/>
    <w:rsid w:val="00D142FD"/>
    <w:rsid w:val="00D14413"/>
    <w:rsid w:val="00D1441F"/>
    <w:rsid w:val="00D144AF"/>
    <w:rsid w:val="00D14507"/>
    <w:rsid w:val="00D1450B"/>
    <w:rsid w:val="00D14557"/>
    <w:rsid w:val="00D145ED"/>
    <w:rsid w:val="00D14662"/>
    <w:rsid w:val="00D14688"/>
    <w:rsid w:val="00D146C4"/>
    <w:rsid w:val="00D146F5"/>
    <w:rsid w:val="00D14703"/>
    <w:rsid w:val="00D14712"/>
    <w:rsid w:val="00D14791"/>
    <w:rsid w:val="00D147B2"/>
    <w:rsid w:val="00D147BA"/>
    <w:rsid w:val="00D147CD"/>
    <w:rsid w:val="00D14838"/>
    <w:rsid w:val="00D14855"/>
    <w:rsid w:val="00D1487E"/>
    <w:rsid w:val="00D1491D"/>
    <w:rsid w:val="00D14ADE"/>
    <w:rsid w:val="00D14AF5"/>
    <w:rsid w:val="00D14BBA"/>
    <w:rsid w:val="00D14BCF"/>
    <w:rsid w:val="00D14BD6"/>
    <w:rsid w:val="00D14C9C"/>
    <w:rsid w:val="00D14CAB"/>
    <w:rsid w:val="00D14CB4"/>
    <w:rsid w:val="00D14CFD"/>
    <w:rsid w:val="00D14DBB"/>
    <w:rsid w:val="00D14DFD"/>
    <w:rsid w:val="00D14E0B"/>
    <w:rsid w:val="00D14EAA"/>
    <w:rsid w:val="00D14F1D"/>
    <w:rsid w:val="00D14F5A"/>
    <w:rsid w:val="00D14F6B"/>
    <w:rsid w:val="00D15010"/>
    <w:rsid w:val="00D1507C"/>
    <w:rsid w:val="00D150CC"/>
    <w:rsid w:val="00D15257"/>
    <w:rsid w:val="00D152DA"/>
    <w:rsid w:val="00D1531F"/>
    <w:rsid w:val="00D15372"/>
    <w:rsid w:val="00D15391"/>
    <w:rsid w:val="00D1544F"/>
    <w:rsid w:val="00D154DE"/>
    <w:rsid w:val="00D157A5"/>
    <w:rsid w:val="00D1580E"/>
    <w:rsid w:val="00D15818"/>
    <w:rsid w:val="00D1584E"/>
    <w:rsid w:val="00D15880"/>
    <w:rsid w:val="00D158A1"/>
    <w:rsid w:val="00D158A7"/>
    <w:rsid w:val="00D158BD"/>
    <w:rsid w:val="00D15929"/>
    <w:rsid w:val="00D1592D"/>
    <w:rsid w:val="00D1597C"/>
    <w:rsid w:val="00D1598A"/>
    <w:rsid w:val="00D159A1"/>
    <w:rsid w:val="00D159D7"/>
    <w:rsid w:val="00D15ADB"/>
    <w:rsid w:val="00D15B35"/>
    <w:rsid w:val="00D15B59"/>
    <w:rsid w:val="00D15C39"/>
    <w:rsid w:val="00D15C61"/>
    <w:rsid w:val="00D15C84"/>
    <w:rsid w:val="00D15D9B"/>
    <w:rsid w:val="00D15E18"/>
    <w:rsid w:val="00D15E89"/>
    <w:rsid w:val="00D15EA9"/>
    <w:rsid w:val="00D15F4A"/>
    <w:rsid w:val="00D15F83"/>
    <w:rsid w:val="00D15FE8"/>
    <w:rsid w:val="00D1602B"/>
    <w:rsid w:val="00D1602F"/>
    <w:rsid w:val="00D1603C"/>
    <w:rsid w:val="00D1613D"/>
    <w:rsid w:val="00D1617D"/>
    <w:rsid w:val="00D16186"/>
    <w:rsid w:val="00D161D4"/>
    <w:rsid w:val="00D161E6"/>
    <w:rsid w:val="00D161F3"/>
    <w:rsid w:val="00D161F6"/>
    <w:rsid w:val="00D16204"/>
    <w:rsid w:val="00D16235"/>
    <w:rsid w:val="00D162D3"/>
    <w:rsid w:val="00D16311"/>
    <w:rsid w:val="00D1631E"/>
    <w:rsid w:val="00D1634B"/>
    <w:rsid w:val="00D16396"/>
    <w:rsid w:val="00D163AA"/>
    <w:rsid w:val="00D163AE"/>
    <w:rsid w:val="00D163DE"/>
    <w:rsid w:val="00D163FD"/>
    <w:rsid w:val="00D16406"/>
    <w:rsid w:val="00D1647E"/>
    <w:rsid w:val="00D16513"/>
    <w:rsid w:val="00D1651B"/>
    <w:rsid w:val="00D165C4"/>
    <w:rsid w:val="00D16681"/>
    <w:rsid w:val="00D16716"/>
    <w:rsid w:val="00D1677A"/>
    <w:rsid w:val="00D167D6"/>
    <w:rsid w:val="00D167DC"/>
    <w:rsid w:val="00D16893"/>
    <w:rsid w:val="00D16919"/>
    <w:rsid w:val="00D169CA"/>
    <w:rsid w:val="00D16A17"/>
    <w:rsid w:val="00D16AED"/>
    <w:rsid w:val="00D16B1C"/>
    <w:rsid w:val="00D16B9E"/>
    <w:rsid w:val="00D16BA7"/>
    <w:rsid w:val="00D16BC8"/>
    <w:rsid w:val="00D16D7D"/>
    <w:rsid w:val="00D16D89"/>
    <w:rsid w:val="00D16E1B"/>
    <w:rsid w:val="00D16E96"/>
    <w:rsid w:val="00D16EE3"/>
    <w:rsid w:val="00D16F74"/>
    <w:rsid w:val="00D16FBC"/>
    <w:rsid w:val="00D17028"/>
    <w:rsid w:val="00D17079"/>
    <w:rsid w:val="00D170AB"/>
    <w:rsid w:val="00D170C0"/>
    <w:rsid w:val="00D170D2"/>
    <w:rsid w:val="00D17162"/>
    <w:rsid w:val="00D171B7"/>
    <w:rsid w:val="00D17272"/>
    <w:rsid w:val="00D17286"/>
    <w:rsid w:val="00D17293"/>
    <w:rsid w:val="00D172C7"/>
    <w:rsid w:val="00D172EA"/>
    <w:rsid w:val="00D17322"/>
    <w:rsid w:val="00D17348"/>
    <w:rsid w:val="00D17369"/>
    <w:rsid w:val="00D173B8"/>
    <w:rsid w:val="00D1740B"/>
    <w:rsid w:val="00D174AA"/>
    <w:rsid w:val="00D174B1"/>
    <w:rsid w:val="00D174C3"/>
    <w:rsid w:val="00D17506"/>
    <w:rsid w:val="00D1751F"/>
    <w:rsid w:val="00D175AA"/>
    <w:rsid w:val="00D175B6"/>
    <w:rsid w:val="00D17621"/>
    <w:rsid w:val="00D17645"/>
    <w:rsid w:val="00D1765F"/>
    <w:rsid w:val="00D17661"/>
    <w:rsid w:val="00D17690"/>
    <w:rsid w:val="00D1769F"/>
    <w:rsid w:val="00D176CD"/>
    <w:rsid w:val="00D1773E"/>
    <w:rsid w:val="00D17756"/>
    <w:rsid w:val="00D177C7"/>
    <w:rsid w:val="00D177DF"/>
    <w:rsid w:val="00D17824"/>
    <w:rsid w:val="00D17930"/>
    <w:rsid w:val="00D17A0F"/>
    <w:rsid w:val="00D17A54"/>
    <w:rsid w:val="00D17AEE"/>
    <w:rsid w:val="00D17B68"/>
    <w:rsid w:val="00D17BB7"/>
    <w:rsid w:val="00D17C05"/>
    <w:rsid w:val="00D17C11"/>
    <w:rsid w:val="00D17CBF"/>
    <w:rsid w:val="00D17CC5"/>
    <w:rsid w:val="00D17D47"/>
    <w:rsid w:val="00D17D4B"/>
    <w:rsid w:val="00D17DFD"/>
    <w:rsid w:val="00D17E0B"/>
    <w:rsid w:val="00D17EA3"/>
    <w:rsid w:val="00D17EE7"/>
    <w:rsid w:val="00D17F28"/>
    <w:rsid w:val="00D17F70"/>
    <w:rsid w:val="00D17F89"/>
    <w:rsid w:val="00D17FAC"/>
    <w:rsid w:val="00D17FE0"/>
    <w:rsid w:val="00D20004"/>
    <w:rsid w:val="00D200BD"/>
    <w:rsid w:val="00D2024E"/>
    <w:rsid w:val="00D202CF"/>
    <w:rsid w:val="00D20318"/>
    <w:rsid w:val="00D2038A"/>
    <w:rsid w:val="00D203A4"/>
    <w:rsid w:val="00D20435"/>
    <w:rsid w:val="00D20459"/>
    <w:rsid w:val="00D20483"/>
    <w:rsid w:val="00D204F0"/>
    <w:rsid w:val="00D20537"/>
    <w:rsid w:val="00D205EF"/>
    <w:rsid w:val="00D2061F"/>
    <w:rsid w:val="00D2065D"/>
    <w:rsid w:val="00D2067C"/>
    <w:rsid w:val="00D20681"/>
    <w:rsid w:val="00D206AD"/>
    <w:rsid w:val="00D206B1"/>
    <w:rsid w:val="00D20767"/>
    <w:rsid w:val="00D207AC"/>
    <w:rsid w:val="00D207C3"/>
    <w:rsid w:val="00D207E4"/>
    <w:rsid w:val="00D20829"/>
    <w:rsid w:val="00D20B7E"/>
    <w:rsid w:val="00D20BA2"/>
    <w:rsid w:val="00D20D18"/>
    <w:rsid w:val="00D20D39"/>
    <w:rsid w:val="00D20DC1"/>
    <w:rsid w:val="00D20DE4"/>
    <w:rsid w:val="00D20F0A"/>
    <w:rsid w:val="00D20F1E"/>
    <w:rsid w:val="00D2101A"/>
    <w:rsid w:val="00D21051"/>
    <w:rsid w:val="00D21072"/>
    <w:rsid w:val="00D210D5"/>
    <w:rsid w:val="00D2111A"/>
    <w:rsid w:val="00D21148"/>
    <w:rsid w:val="00D21185"/>
    <w:rsid w:val="00D211AD"/>
    <w:rsid w:val="00D211BA"/>
    <w:rsid w:val="00D211FD"/>
    <w:rsid w:val="00D21229"/>
    <w:rsid w:val="00D21239"/>
    <w:rsid w:val="00D2128C"/>
    <w:rsid w:val="00D21421"/>
    <w:rsid w:val="00D21465"/>
    <w:rsid w:val="00D214C6"/>
    <w:rsid w:val="00D214FC"/>
    <w:rsid w:val="00D2156B"/>
    <w:rsid w:val="00D2174D"/>
    <w:rsid w:val="00D21830"/>
    <w:rsid w:val="00D21850"/>
    <w:rsid w:val="00D21856"/>
    <w:rsid w:val="00D2187E"/>
    <w:rsid w:val="00D218BC"/>
    <w:rsid w:val="00D218EB"/>
    <w:rsid w:val="00D2191E"/>
    <w:rsid w:val="00D21A5D"/>
    <w:rsid w:val="00D21B08"/>
    <w:rsid w:val="00D21B12"/>
    <w:rsid w:val="00D21B50"/>
    <w:rsid w:val="00D21BEE"/>
    <w:rsid w:val="00D21BFF"/>
    <w:rsid w:val="00D21C8B"/>
    <w:rsid w:val="00D21CFA"/>
    <w:rsid w:val="00D21E7B"/>
    <w:rsid w:val="00D21E8D"/>
    <w:rsid w:val="00D21E8F"/>
    <w:rsid w:val="00D21F2E"/>
    <w:rsid w:val="00D22078"/>
    <w:rsid w:val="00D22093"/>
    <w:rsid w:val="00D220E2"/>
    <w:rsid w:val="00D22160"/>
    <w:rsid w:val="00D2217A"/>
    <w:rsid w:val="00D22198"/>
    <w:rsid w:val="00D221D2"/>
    <w:rsid w:val="00D2223C"/>
    <w:rsid w:val="00D22325"/>
    <w:rsid w:val="00D22343"/>
    <w:rsid w:val="00D22382"/>
    <w:rsid w:val="00D22388"/>
    <w:rsid w:val="00D223D6"/>
    <w:rsid w:val="00D223F9"/>
    <w:rsid w:val="00D22467"/>
    <w:rsid w:val="00D22552"/>
    <w:rsid w:val="00D226AC"/>
    <w:rsid w:val="00D2280C"/>
    <w:rsid w:val="00D22811"/>
    <w:rsid w:val="00D22857"/>
    <w:rsid w:val="00D228C8"/>
    <w:rsid w:val="00D228DF"/>
    <w:rsid w:val="00D22988"/>
    <w:rsid w:val="00D22AAE"/>
    <w:rsid w:val="00D22B3D"/>
    <w:rsid w:val="00D22B51"/>
    <w:rsid w:val="00D22BA6"/>
    <w:rsid w:val="00D22D6F"/>
    <w:rsid w:val="00D22E71"/>
    <w:rsid w:val="00D22E82"/>
    <w:rsid w:val="00D22EE7"/>
    <w:rsid w:val="00D22F95"/>
    <w:rsid w:val="00D22FB7"/>
    <w:rsid w:val="00D22FD1"/>
    <w:rsid w:val="00D23028"/>
    <w:rsid w:val="00D23048"/>
    <w:rsid w:val="00D2304B"/>
    <w:rsid w:val="00D23095"/>
    <w:rsid w:val="00D2309A"/>
    <w:rsid w:val="00D23144"/>
    <w:rsid w:val="00D232D9"/>
    <w:rsid w:val="00D23337"/>
    <w:rsid w:val="00D23377"/>
    <w:rsid w:val="00D233F0"/>
    <w:rsid w:val="00D23443"/>
    <w:rsid w:val="00D2345C"/>
    <w:rsid w:val="00D23484"/>
    <w:rsid w:val="00D2350B"/>
    <w:rsid w:val="00D23551"/>
    <w:rsid w:val="00D2356D"/>
    <w:rsid w:val="00D2362C"/>
    <w:rsid w:val="00D236F6"/>
    <w:rsid w:val="00D23769"/>
    <w:rsid w:val="00D23889"/>
    <w:rsid w:val="00D23899"/>
    <w:rsid w:val="00D238FF"/>
    <w:rsid w:val="00D23919"/>
    <w:rsid w:val="00D2396B"/>
    <w:rsid w:val="00D2396C"/>
    <w:rsid w:val="00D239F0"/>
    <w:rsid w:val="00D23A5B"/>
    <w:rsid w:val="00D23ABC"/>
    <w:rsid w:val="00D23AC1"/>
    <w:rsid w:val="00D23B03"/>
    <w:rsid w:val="00D23B17"/>
    <w:rsid w:val="00D23B3F"/>
    <w:rsid w:val="00D23B56"/>
    <w:rsid w:val="00D23BE2"/>
    <w:rsid w:val="00D23C92"/>
    <w:rsid w:val="00D23D60"/>
    <w:rsid w:val="00D23EAF"/>
    <w:rsid w:val="00D23EB3"/>
    <w:rsid w:val="00D23F02"/>
    <w:rsid w:val="00D23FAA"/>
    <w:rsid w:val="00D23FBD"/>
    <w:rsid w:val="00D24063"/>
    <w:rsid w:val="00D24080"/>
    <w:rsid w:val="00D24081"/>
    <w:rsid w:val="00D240FA"/>
    <w:rsid w:val="00D2418F"/>
    <w:rsid w:val="00D241B7"/>
    <w:rsid w:val="00D242EC"/>
    <w:rsid w:val="00D2432B"/>
    <w:rsid w:val="00D24386"/>
    <w:rsid w:val="00D243CA"/>
    <w:rsid w:val="00D24407"/>
    <w:rsid w:val="00D2447B"/>
    <w:rsid w:val="00D2449E"/>
    <w:rsid w:val="00D24653"/>
    <w:rsid w:val="00D246BB"/>
    <w:rsid w:val="00D246F7"/>
    <w:rsid w:val="00D2474C"/>
    <w:rsid w:val="00D24788"/>
    <w:rsid w:val="00D247A7"/>
    <w:rsid w:val="00D247BE"/>
    <w:rsid w:val="00D247D6"/>
    <w:rsid w:val="00D248D3"/>
    <w:rsid w:val="00D24927"/>
    <w:rsid w:val="00D24980"/>
    <w:rsid w:val="00D249C9"/>
    <w:rsid w:val="00D249E4"/>
    <w:rsid w:val="00D24A38"/>
    <w:rsid w:val="00D24AA1"/>
    <w:rsid w:val="00D24B8B"/>
    <w:rsid w:val="00D24B9D"/>
    <w:rsid w:val="00D24C7D"/>
    <w:rsid w:val="00D24CA0"/>
    <w:rsid w:val="00D24CA6"/>
    <w:rsid w:val="00D24D1A"/>
    <w:rsid w:val="00D24D20"/>
    <w:rsid w:val="00D24DB1"/>
    <w:rsid w:val="00D24DBF"/>
    <w:rsid w:val="00D24DDA"/>
    <w:rsid w:val="00D24DEC"/>
    <w:rsid w:val="00D24E58"/>
    <w:rsid w:val="00D24E6A"/>
    <w:rsid w:val="00D24EEB"/>
    <w:rsid w:val="00D24F66"/>
    <w:rsid w:val="00D24FFE"/>
    <w:rsid w:val="00D25014"/>
    <w:rsid w:val="00D2503A"/>
    <w:rsid w:val="00D2504B"/>
    <w:rsid w:val="00D250A6"/>
    <w:rsid w:val="00D25170"/>
    <w:rsid w:val="00D251BD"/>
    <w:rsid w:val="00D251E4"/>
    <w:rsid w:val="00D251FA"/>
    <w:rsid w:val="00D251FD"/>
    <w:rsid w:val="00D25288"/>
    <w:rsid w:val="00D252F6"/>
    <w:rsid w:val="00D253D0"/>
    <w:rsid w:val="00D25403"/>
    <w:rsid w:val="00D25410"/>
    <w:rsid w:val="00D2542F"/>
    <w:rsid w:val="00D25451"/>
    <w:rsid w:val="00D25487"/>
    <w:rsid w:val="00D254DA"/>
    <w:rsid w:val="00D2558A"/>
    <w:rsid w:val="00D25610"/>
    <w:rsid w:val="00D25639"/>
    <w:rsid w:val="00D256E3"/>
    <w:rsid w:val="00D25724"/>
    <w:rsid w:val="00D257E9"/>
    <w:rsid w:val="00D2583B"/>
    <w:rsid w:val="00D2584F"/>
    <w:rsid w:val="00D25891"/>
    <w:rsid w:val="00D258DD"/>
    <w:rsid w:val="00D25913"/>
    <w:rsid w:val="00D259D5"/>
    <w:rsid w:val="00D25A36"/>
    <w:rsid w:val="00D25A47"/>
    <w:rsid w:val="00D25A56"/>
    <w:rsid w:val="00D25A88"/>
    <w:rsid w:val="00D25AC4"/>
    <w:rsid w:val="00D25B04"/>
    <w:rsid w:val="00D25B09"/>
    <w:rsid w:val="00D25B4F"/>
    <w:rsid w:val="00D25B71"/>
    <w:rsid w:val="00D25B84"/>
    <w:rsid w:val="00D25C49"/>
    <w:rsid w:val="00D25D3F"/>
    <w:rsid w:val="00D25D5E"/>
    <w:rsid w:val="00D25E79"/>
    <w:rsid w:val="00D25E91"/>
    <w:rsid w:val="00D25ED4"/>
    <w:rsid w:val="00D25F46"/>
    <w:rsid w:val="00D25F55"/>
    <w:rsid w:val="00D25F94"/>
    <w:rsid w:val="00D25FB6"/>
    <w:rsid w:val="00D26088"/>
    <w:rsid w:val="00D260B9"/>
    <w:rsid w:val="00D260BA"/>
    <w:rsid w:val="00D26102"/>
    <w:rsid w:val="00D261FA"/>
    <w:rsid w:val="00D26236"/>
    <w:rsid w:val="00D26277"/>
    <w:rsid w:val="00D263F1"/>
    <w:rsid w:val="00D2647F"/>
    <w:rsid w:val="00D264C9"/>
    <w:rsid w:val="00D26524"/>
    <w:rsid w:val="00D265E6"/>
    <w:rsid w:val="00D2660A"/>
    <w:rsid w:val="00D2663C"/>
    <w:rsid w:val="00D2664A"/>
    <w:rsid w:val="00D26670"/>
    <w:rsid w:val="00D266DE"/>
    <w:rsid w:val="00D26723"/>
    <w:rsid w:val="00D267CD"/>
    <w:rsid w:val="00D2685A"/>
    <w:rsid w:val="00D2696C"/>
    <w:rsid w:val="00D269A1"/>
    <w:rsid w:val="00D26A39"/>
    <w:rsid w:val="00D26A45"/>
    <w:rsid w:val="00D26A60"/>
    <w:rsid w:val="00D26B24"/>
    <w:rsid w:val="00D26B35"/>
    <w:rsid w:val="00D26B55"/>
    <w:rsid w:val="00D26B6F"/>
    <w:rsid w:val="00D26BAF"/>
    <w:rsid w:val="00D26BB3"/>
    <w:rsid w:val="00D26CBB"/>
    <w:rsid w:val="00D26CBF"/>
    <w:rsid w:val="00D26CDC"/>
    <w:rsid w:val="00D26CE1"/>
    <w:rsid w:val="00D26CF1"/>
    <w:rsid w:val="00D26D2B"/>
    <w:rsid w:val="00D26DCE"/>
    <w:rsid w:val="00D26F66"/>
    <w:rsid w:val="00D26F99"/>
    <w:rsid w:val="00D27031"/>
    <w:rsid w:val="00D2704A"/>
    <w:rsid w:val="00D27082"/>
    <w:rsid w:val="00D27083"/>
    <w:rsid w:val="00D27084"/>
    <w:rsid w:val="00D27097"/>
    <w:rsid w:val="00D270B7"/>
    <w:rsid w:val="00D270C3"/>
    <w:rsid w:val="00D2712F"/>
    <w:rsid w:val="00D272E7"/>
    <w:rsid w:val="00D2735B"/>
    <w:rsid w:val="00D27367"/>
    <w:rsid w:val="00D273D5"/>
    <w:rsid w:val="00D2743A"/>
    <w:rsid w:val="00D27459"/>
    <w:rsid w:val="00D2749B"/>
    <w:rsid w:val="00D274AC"/>
    <w:rsid w:val="00D274B1"/>
    <w:rsid w:val="00D274B7"/>
    <w:rsid w:val="00D27546"/>
    <w:rsid w:val="00D27554"/>
    <w:rsid w:val="00D27646"/>
    <w:rsid w:val="00D27674"/>
    <w:rsid w:val="00D27693"/>
    <w:rsid w:val="00D27752"/>
    <w:rsid w:val="00D277EE"/>
    <w:rsid w:val="00D27804"/>
    <w:rsid w:val="00D278F8"/>
    <w:rsid w:val="00D27911"/>
    <w:rsid w:val="00D27973"/>
    <w:rsid w:val="00D279D8"/>
    <w:rsid w:val="00D279DC"/>
    <w:rsid w:val="00D27C03"/>
    <w:rsid w:val="00D27D19"/>
    <w:rsid w:val="00D27D65"/>
    <w:rsid w:val="00D27E00"/>
    <w:rsid w:val="00D27E20"/>
    <w:rsid w:val="00D27ED4"/>
    <w:rsid w:val="00D27EFD"/>
    <w:rsid w:val="00D27F68"/>
    <w:rsid w:val="00D301F0"/>
    <w:rsid w:val="00D302AE"/>
    <w:rsid w:val="00D302C0"/>
    <w:rsid w:val="00D3031A"/>
    <w:rsid w:val="00D3037D"/>
    <w:rsid w:val="00D303C0"/>
    <w:rsid w:val="00D30410"/>
    <w:rsid w:val="00D3041C"/>
    <w:rsid w:val="00D3044F"/>
    <w:rsid w:val="00D30452"/>
    <w:rsid w:val="00D30505"/>
    <w:rsid w:val="00D3051B"/>
    <w:rsid w:val="00D30551"/>
    <w:rsid w:val="00D305E7"/>
    <w:rsid w:val="00D3065F"/>
    <w:rsid w:val="00D3074F"/>
    <w:rsid w:val="00D3081B"/>
    <w:rsid w:val="00D3088E"/>
    <w:rsid w:val="00D308EE"/>
    <w:rsid w:val="00D30914"/>
    <w:rsid w:val="00D3093E"/>
    <w:rsid w:val="00D30952"/>
    <w:rsid w:val="00D30A18"/>
    <w:rsid w:val="00D30AB1"/>
    <w:rsid w:val="00D30ACB"/>
    <w:rsid w:val="00D30B1C"/>
    <w:rsid w:val="00D30BD7"/>
    <w:rsid w:val="00D30CA0"/>
    <w:rsid w:val="00D30D31"/>
    <w:rsid w:val="00D30D56"/>
    <w:rsid w:val="00D30DA1"/>
    <w:rsid w:val="00D30FA1"/>
    <w:rsid w:val="00D3102E"/>
    <w:rsid w:val="00D3105D"/>
    <w:rsid w:val="00D310FD"/>
    <w:rsid w:val="00D31196"/>
    <w:rsid w:val="00D31202"/>
    <w:rsid w:val="00D31237"/>
    <w:rsid w:val="00D3123E"/>
    <w:rsid w:val="00D31277"/>
    <w:rsid w:val="00D312E6"/>
    <w:rsid w:val="00D3134E"/>
    <w:rsid w:val="00D31371"/>
    <w:rsid w:val="00D31410"/>
    <w:rsid w:val="00D3141C"/>
    <w:rsid w:val="00D3144B"/>
    <w:rsid w:val="00D31451"/>
    <w:rsid w:val="00D314F9"/>
    <w:rsid w:val="00D315B0"/>
    <w:rsid w:val="00D315B9"/>
    <w:rsid w:val="00D315BB"/>
    <w:rsid w:val="00D31609"/>
    <w:rsid w:val="00D316A6"/>
    <w:rsid w:val="00D316AC"/>
    <w:rsid w:val="00D31774"/>
    <w:rsid w:val="00D317AF"/>
    <w:rsid w:val="00D317D8"/>
    <w:rsid w:val="00D31859"/>
    <w:rsid w:val="00D318D9"/>
    <w:rsid w:val="00D319A4"/>
    <w:rsid w:val="00D319BC"/>
    <w:rsid w:val="00D31A08"/>
    <w:rsid w:val="00D31A27"/>
    <w:rsid w:val="00D31A32"/>
    <w:rsid w:val="00D31B1F"/>
    <w:rsid w:val="00D31B2C"/>
    <w:rsid w:val="00D31B67"/>
    <w:rsid w:val="00D31B97"/>
    <w:rsid w:val="00D31D23"/>
    <w:rsid w:val="00D31D62"/>
    <w:rsid w:val="00D31EBF"/>
    <w:rsid w:val="00D31FB5"/>
    <w:rsid w:val="00D31FC7"/>
    <w:rsid w:val="00D32029"/>
    <w:rsid w:val="00D32062"/>
    <w:rsid w:val="00D321C0"/>
    <w:rsid w:val="00D321CE"/>
    <w:rsid w:val="00D32413"/>
    <w:rsid w:val="00D3243A"/>
    <w:rsid w:val="00D32456"/>
    <w:rsid w:val="00D32505"/>
    <w:rsid w:val="00D3255C"/>
    <w:rsid w:val="00D3259D"/>
    <w:rsid w:val="00D325A0"/>
    <w:rsid w:val="00D325AF"/>
    <w:rsid w:val="00D3264B"/>
    <w:rsid w:val="00D326AC"/>
    <w:rsid w:val="00D326C8"/>
    <w:rsid w:val="00D326D3"/>
    <w:rsid w:val="00D3271B"/>
    <w:rsid w:val="00D3279A"/>
    <w:rsid w:val="00D3290C"/>
    <w:rsid w:val="00D32946"/>
    <w:rsid w:val="00D329B1"/>
    <w:rsid w:val="00D329EB"/>
    <w:rsid w:val="00D32A18"/>
    <w:rsid w:val="00D32A2E"/>
    <w:rsid w:val="00D32A3F"/>
    <w:rsid w:val="00D32B3E"/>
    <w:rsid w:val="00D32C0F"/>
    <w:rsid w:val="00D32C81"/>
    <w:rsid w:val="00D32CD8"/>
    <w:rsid w:val="00D32CE9"/>
    <w:rsid w:val="00D32E5F"/>
    <w:rsid w:val="00D32E67"/>
    <w:rsid w:val="00D32F32"/>
    <w:rsid w:val="00D32F77"/>
    <w:rsid w:val="00D32F7C"/>
    <w:rsid w:val="00D32FA2"/>
    <w:rsid w:val="00D32FFC"/>
    <w:rsid w:val="00D33005"/>
    <w:rsid w:val="00D3308D"/>
    <w:rsid w:val="00D33126"/>
    <w:rsid w:val="00D33197"/>
    <w:rsid w:val="00D331DA"/>
    <w:rsid w:val="00D332F9"/>
    <w:rsid w:val="00D333BF"/>
    <w:rsid w:val="00D333F8"/>
    <w:rsid w:val="00D33425"/>
    <w:rsid w:val="00D33471"/>
    <w:rsid w:val="00D334F4"/>
    <w:rsid w:val="00D334F8"/>
    <w:rsid w:val="00D335CC"/>
    <w:rsid w:val="00D33649"/>
    <w:rsid w:val="00D3373A"/>
    <w:rsid w:val="00D338AE"/>
    <w:rsid w:val="00D3398C"/>
    <w:rsid w:val="00D3399E"/>
    <w:rsid w:val="00D339A5"/>
    <w:rsid w:val="00D339A9"/>
    <w:rsid w:val="00D339D0"/>
    <w:rsid w:val="00D33A0D"/>
    <w:rsid w:val="00D33A6D"/>
    <w:rsid w:val="00D33A75"/>
    <w:rsid w:val="00D33A79"/>
    <w:rsid w:val="00D33B10"/>
    <w:rsid w:val="00D33C88"/>
    <w:rsid w:val="00D33CA7"/>
    <w:rsid w:val="00D33CE3"/>
    <w:rsid w:val="00D33DAE"/>
    <w:rsid w:val="00D33DB4"/>
    <w:rsid w:val="00D33E2E"/>
    <w:rsid w:val="00D33EFB"/>
    <w:rsid w:val="00D33F22"/>
    <w:rsid w:val="00D33F96"/>
    <w:rsid w:val="00D3405B"/>
    <w:rsid w:val="00D34099"/>
    <w:rsid w:val="00D340E4"/>
    <w:rsid w:val="00D34117"/>
    <w:rsid w:val="00D34136"/>
    <w:rsid w:val="00D34151"/>
    <w:rsid w:val="00D3415E"/>
    <w:rsid w:val="00D341B8"/>
    <w:rsid w:val="00D34242"/>
    <w:rsid w:val="00D34244"/>
    <w:rsid w:val="00D3429B"/>
    <w:rsid w:val="00D342AD"/>
    <w:rsid w:val="00D342B0"/>
    <w:rsid w:val="00D34339"/>
    <w:rsid w:val="00D343AA"/>
    <w:rsid w:val="00D3446E"/>
    <w:rsid w:val="00D344B6"/>
    <w:rsid w:val="00D3455D"/>
    <w:rsid w:val="00D34575"/>
    <w:rsid w:val="00D345EA"/>
    <w:rsid w:val="00D34637"/>
    <w:rsid w:val="00D346D7"/>
    <w:rsid w:val="00D34705"/>
    <w:rsid w:val="00D3478E"/>
    <w:rsid w:val="00D347CC"/>
    <w:rsid w:val="00D34803"/>
    <w:rsid w:val="00D34806"/>
    <w:rsid w:val="00D34858"/>
    <w:rsid w:val="00D348FA"/>
    <w:rsid w:val="00D34A91"/>
    <w:rsid w:val="00D34AA6"/>
    <w:rsid w:val="00D34B35"/>
    <w:rsid w:val="00D34C38"/>
    <w:rsid w:val="00D34C6A"/>
    <w:rsid w:val="00D34C99"/>
    <w:rsid w:val="00D34CBD"/>
    <w:rsid w:val="00D34DB8"/>
    <w:rsid w:val="00D34E8D"/>
    <w:rsid w:val="00D34F18"/>
    <w:rsid w:val="00D3500B"/>
    <w:rsid w:val="00D350C6"/>
    <w:rsid w:val="00D350D6"/>
    <w:rsid w:val="00D3511D"/>
    <w:rsid w:val="00D3516A"/>
    <w:rsid w:val="00D35189"/>
    <w:rsid w:val="00D351CE"/>
    <w:rsid w:val="00D351EC"/>
    <w:rsid w:val="00D35247"/>
    <w:rsid w:val="00D3528F"/>
    <w:rsid w:val="00D35375"/>
    <w:rsid w:val="00D35460"/>
    <w:rsid w:val="00D35621"/>
    <w:rsid w:val="00D3563D"/>
    <w:rsid w:val="00D3566B"/>
    <w:rsid w:val="00D3566C"/>
    <w:rsid w:val="00D356C0"/>
    <w:rsid w:val="00D35717"/>
    <w:rsid w:val="00D35754"/>
    <w:rsid w:val="00D35831"/>
    <w:rsid w:val="00D35896"/>
    <w:rsid w:val="00D35A40"/>
    <w:rsid w:val="00D35A50"/>
    <w:rsid w:val="00D35A8F"/>
    <w:rsid w:val="00D35AA8"/>
    <w:rsid w:val="00D35AAA"/>
    <w:rsid w:val="00D35AC6"/>
    <w:rsid w:val="00D35AD2"/>
    <w:rsid w:val="00D35AD5"/>
    <w:rsid w:val="00D35B55"/>
    <w:rsid w:val="00D35BA4"/>
    <w:rsid w:val="00D35C4A"/>
    <w:rsid w:val="00D35DAA"/>
    <w:rsid w:val="00D35DCD"/>
    <w:rsid w:val="00D35E07"/>
    <w:rsid w:val="00D35E20"/>
    <w:rsid w:val="00D35E57"/>
    <w:rsid w:val="00D35ECC"/>
    <w:rsid w:val="00D35F02"/>
    <w:rsid w:val="00D35FA1"/>
    <w:rsid w:val="00D36073"/>
    <w:rsid w:val="00D3609A"/>
    <w:rsid w:val="00D360A9"/>
    <w:rsid w:val="00D360DE"/>
    <w:rsid w:val="00D362E3"/>
    <w:rsid w:val="00D362FB"/>
    <w:rsid w:val="00D3641E"/>
    <w:rsid w:val="00D36434"/>
    <w:rsid w:val="00D3645E"/>
    <w:rsid w:val="00D36478"/>
    <w:rsid w:val="00D364D7"/>
    <w:rsid w:val="00D3656B"/>
    <w:rsid w:val="00D36587"/>
    <w:rsid w:val="00D365EE"/>
    <w:rsid w:val="00D365F5"/>
    <w:rsid w:val="00D36674"/>
    <w:rsid w:val="00D36688"/>
    <w:rsid w:val="00D366D6"/>
    <w:rsid w:val="00D3673F"/>
    <w:rsid w:val="00D3679D"/>
    <w:rsid w:val="00D367A5"/>
    <w:rsid w:val="00D36809"/>
    <w:rsid w:val="00D36834"/>
    <w:rsid w:val="00D3687B"/>
    <w:rsid w:val="00D368AF"/>
    <w:rsid w:val="00D3694A"/>
    <w:rsid w:val="00D3699A"/>
    <w:rsid w:val="00D36A14"/>
    <w:rsid w:val="00D36A1B"/>
    <w:rsid w:val="00D36AC1"/>
    <w:rsid w:val="00D36AFA"/>
    <w:rsid w:val="00D36B15"/>
    <w:rsid w:val="00D36B4F"/>
    <w:rsid w:val="00D36B6F"/>
    <w:rsid w:val="00D36BC8"/>
    <w:rsid w:val="00D36D1C"/>
    <w:rsid w:val="00D36D21"/>
    <w:rsid w:val="00D36D35"/>
    <w:rsid w:val="00D36EA8"/>
    <w:rsid w:val="00D36EEF"/>
    <w:rsid w:val="00D36EF6"/>
    <w:rsid w:val="00D36F80"/>
    <w:rsid w:val="00D37040"/>
    <w:rsid w:val="00D37053"/>
    <w:rsid w:val="00D37087"/>
    <w:rsid w:val="00D370AA"/>
    <w:rsid w:val="00D370DF"/>
    <w:rsid w:val="00D3713F"/>
    <w:rsid w:val="00D37159"/>
    <w:rsid w:val="00D37173"/>
    <w:rsid w:val="00D37179"/>
    <w:rsid w:val="00D371FB"/>
    <w:rsid w:val="00D37257"/>
    <w:rsid w:val="00D372A3"/>
    <w:rsid w:val="00D372BD"/>
    <w:rsid w:val="00D372F4"/>
    <w:rsid w:val="00D372FD"/>
    <w:rsid w:val="00D373FB"/>
    <w:rsid w:val="00D374F5"/>
    <w:rsid w:val="00D375C0"/>
    <w:rsid w:val="00D375E2"/>
    <w:rsid w:val="00D37640"/>
    <w:rsid w:val="00D37647"/>
    <w:rsid w:val="00D37738"/>
    <w:rsid w:val="00D37835"/>
    <w:rsid w:val="00D37877"/>
    <w:rsid w:val="00D378E3"/>
    <w:rsid w:val="00D37967"/>
    <w:rsid w:val="00D379B1"/>
    <w:rsid w:val="00D379C4"/>
    <w:rsid w:val="00D379EB"/>
    <w:rsid w:val="00D37A7E"/>
    <w:rsid w:val="00D37A9E"/>
    <w:rsid w:val="00D37AF5"/>
    <w:rsid w:val="00D37B98"/>
    <w:rsid w:val="00D37C45"/>
    <w:rsid w:val="00D37CC3"/>
    <w:rsid w:val="00D37D21"/>
    <w:rsid w:val="00D37D8F"/>
    <w:rsid w:val="00D37E42"/>
    <w:rsid w:val="00D37E8C"/>
    <w:rsid w:val="00D37EBC"/>
    <w:rsid w:val="00D37F18"/>
    <w:rsid w:val="00D37F4A"/>
    <w:rsid w:val="00D4000B"/>
    <w:rsid w:val="00D4005E"/>
    <w:rsid w:val="00D400F0"/>
    <w:rsid w:val="00D40144"/>
    <w:rsid w:val="00D401CD"/>
    <w:rsid w:val="00D401E1"/>
    <w:rsid w:val="00D4026B"/>
    <w:rsid w:val="00D40310"/>
    <w:rsid w:val="00D4048E"/>
    <w:rsid w:val="00D4049B"/>
    <w:rsid w:val="00D404D7"/>
    <w:rsid w:val="00D405D2"/>
    <w:rsid w:val="00D405DE"/>
    <w:rsid w:val="00D406D7"/>
    <w:rsid w:val="00D407A0"/>
    <w:rsid w:val="00D407A8"/>
    <w:rsid w:val="00D407EF"/>
    <w:rsid w:val="00D4093C"/>
    <w:rsid w:val="00D4097D"/>
    <w:rsid w:val="00D409B7"/>
    <w:rsid w:val="00D40A45"/>
    <w:rsid w:val="00D40BBE"/>
    <w:rsid w:val="00D40C9D"/>
    <w:rsid w:val="00D40CDC"/>
    <w:rsid w:val="00D40D1A"/>
    <w:rsid w:val="00D40D1D"/>
    <w:rsid w:val="00D40DBD"/>
    <w:rsid w:val="00D40E26"/>
    <w:rsid w:val="00D40E56"/>
    <w:rsid w:val="00D40E8D"/>
    <w:rsid w:val="00D40F6A"/>
    <w:rsid w:val="00D40F70"/>
    <w:rsid w:val="00D40FA9"/>
    <w:rsid w:val="00D40FC1"/>
    <w:rsid w:val="00D4102E"/>
    <w:rsid w:val="00D4116D"/>
    <w:rsid w:val="00D4118D"/>
    <w:rsid w:val="00D41273"/>
    <w:rsid w:val="00D4128A"/>
    <w:rsid w:val="00D412D2"/>
    <w:rsid w:val="00D41308"/>
    <w:rsid w:val="00D41360"/>
    <w:rsid w:val="00D413AD"/>
    <w:rsid w:val="00D413E7"/>
    <w:rsid w:val="00D413EF"/>
    <w:rsid w:val="00D414DC"/>
    <w:rsid w:val="00D41522"/>
    <w:rsid w:val="00D41531"/>
    <w:rsid w:val="00D4156C"/>
    <w:rsid w:val="00D4158D"/>
    <w:rsid w:val="00D4172A"/>
    <w:rsid w:val="00D4175E"/>
    <w:rsid w:val="00D417E0"/>
    <w:rsid w:val="00D41899"/>
    <w:rsid w:val="00D418B0"/>
    <w:rsid w:val="00D419E1"/>
    <w:rsid w:val="00D41A64"/>
    <w:rsid w:val="00D41ACD"/>
    <w:rsid w:val="00D41ACF"/>
    <w:rsid w:val="00D41B5F"/>
    <w:rsid w:val="00D41BA4"/>
    <w:rsid w:val="00D41CE5"/>
    <w:rsid w:val="00D41D46"/>
    <w:rsid w:val="00D41D53"/>
    <w:rsid w:val="00D41DDA"/>
    <w:rsid w:val="00D41EF1"/>
    <w:rsid w:val="00D41F56"/>
    <w:rsid w:val="00D4201A"/>
    <w:rsid w:val="00D42032"/>
    <w:rsid w:val="00D4214E"/>
    <w:rsid w:val="00D4219F"/>
    <w:rsid w:val="00D421E5"/>
    <w:rsid w:val="00D422A1"/>
    <w:rsid w:val="00D422B0"/>
    <w:rsid w:val="00D422D3"/>
    <w:rsid w:val="00D4237F"/>
    <w:rsid w:val="00D4238A"/>
    <w:rsid w:val="00D4241C"/>
    <w:rsid w:val="00D424CF"/>
    <w:rsid w:val="00D424F5"/>
    <w:rsid w:val="00D42548"/>
    <w:rsid w:val="00D4257A"/>
    <w:rsid w:val="00D42581"/>
    <w:rsid w:val="00D425A1"/>
    <w:rsid w:val="00D425C1"/>
    <w:rsid w:val="00D425E7"/>
    <w:rsid w:val="00D4260B"/>
    <w:rsid w:val="00D4261D"/>
    <w:rsid w:val="00D42749"/>
    <w:rsid w:val="00D42889"/>
    <w:rsid w:val="00D428E8"/>
    <w:rsid w:val="00D4290B"/>
    <w:rsid w:val="00D42932"/>
    <w:rsid w:val="00D42939"/>
    <w:rsid w:val="00D42A14"/>
    <w:rsid w:val="00D42C0C"/>
    <w:rsid w:val="00D42C68"/>
    <w:rsid w:val="00D42C94"/>
    <w:rsid w:val="00D42C97"/>
    <w:rsid w:val="00D42CBC"/>
    <w:rsid w:val="00D42CDB"/>
    <w:rsid w:val="00D42D3F"/>
    <w:rsid w:val="00D42D4B"/>
    <w:rsid w:val="00D42E7D"/>
    <w:rsid w:val="00D42EA7"/>
    <w:rsid w:val="00D42F57"/>
    <w:rsid w:val="00D42FA8"/>
    <w:rsid w:val="00D43047"/>
    <w:rsid w:val="00D430A4"/>
    <w:rsid w:val="00D431D0"/>
    <w:rsid w:val="00D4326D"/>
    <w:rsid w:val="00D43297"/>
    <w:rsid w:val="00D4334C"/>
    <w:rsid w:val="00D43380"/>
    <w:rsid w:val="00D433CD"/>
    <w:rsid w:val="00D43428"/>
    <w:rsid w:val="00D4346C"/>
    <w:rsid w:val="00D43537"/>
    <w:rsid w:val="00D4355D"/>
    <w:rsid w:val="00D435E1"/>
    <w:rsid w:val="00D43615"/>
    <w:rsid w:val="00D43709"/>
    <w:rsid w:val="00D43776"/>
    <w:rsid w:val="00D437F2"/>
    <w:rsid w:val="00D43868"/>
    <w:rsid w:val="00D438CA"/>
    <w:rsid w:val="00D439AF"/>
    <w:rsid w:val="00D43A01"/>
    <w:rsid w:val="00D43BCF"/>
    <w:rsid w:val="00D43BEB"/>
    <w:rsid w:val="00D43C28"/>
    <w:rsid w:val="00D43C5B"/>
    <w:rsid w:val="00D43C5C"/>
    <w:rsid w:val="00D43C78"/>
    <w:rsid w:val="00D43C81"/>
    <w:rsid w:val="00D43DA1"/>
    <w:rsid w:val="00D43E83"/>
    <w:rsid w:val="00D43EF6"/>
    <w:rsid w:val="00D43F4D"/>
    <w:rsid w:val="00D44028"/>
    <w:rsid w:val="00D4402D"/>
    <w:rsid w:val="00D4403F"/>
    <w:rsid w:val="00D4407C"/>
    <w:rsid w:val="00D4408D"/>
    <w:rsid w:val="00D440A4"/>
    <w:rsid w:val="00D440CB"/>
    <w:rsid w:val="00D440ED"/>
    <w:rsid w:val="00D440FD"/>
    <w:rsid w:val="00D44149"/>
    <w:rsid w:val="00D441B7"/>
    <w:rsid w:val="00D44254"/>
    <w:rsid w:val="00D442DE"/>
    <w:rsid w:val="00D443BA"/>
    <w:rsid w:val="00D443E6"/>
    <w:rsid w:val="00D4444D"/>
    <w:rsid w:val="00D4444F"/>
    <w:rsid w:val="00D44513"/>
    <w:rsid w:val="00D4452A"/>
    <w:rsid w:val="00D445B9"/>
    <w:rsid w:val="00D445CB"/>
    <w:rsid w:val="00D445DB"/>
    <w:rsid w:val="00D44642"/>
    <w:rsid w:val="00D4466D"/>
    <w:rsid w:val="00D446CE"/>
    <w:rsid w:val="00D4482D"/>
    <w:rsid w:val="00D4498C"/>
    <w:rsid w:val="00D449B0"/>
    <w:rsid w:val="00D44A2C"/>
    <w:rsid w:val="00D44AEE"/>
    <w:rsid w:val="00D44B22"/>
    <w:rsid w:val="00D44C8C"/>
    <w:rsid w:val="00D44CD1"/>
    <w:rsid w:val="00D44D5B"/>
    <w:rsid w:val="00D44DB6"/>
    <w:rsid w:val="00D44F7B"/>
    <w:rsid w:val="00D44FA0"/>
    <w:rsid w:val="00D44FE7"/>
    <w:rsid w:val="00D44FF6"/>
    <w:rsid w:val="00D4503E"/>
    <w:rsid w:val="00D450E9"/>
    <w:rsid w:val="00D4513C"/>
    <w:rsid w:val="00D45183"/>
    <w:rsid w:val="00D45194"/>
    <w:rsid w:val="00D4519B"/>
    <w:rsid w:val="00D45396"/>
    <w:rsid w:val="00D453BC"/>
    <w:rsid w:val="00D453F7"/>
    <w:rsid w:val="00D4541D"/>
    <w:rsid w:val="00D4542B"/>
    <w:rsid w:val="00D45462"/>
    <w:rsid w:val="00D4547B"/>
    <w:rsid w:val="00D454BA"/>
    <w:rsid w:val="00D455B7"/>
    <w:rsid w:val="00D455E0"/>
    <w:rsid w:val="00D45603"/>
    <w:rsid w:val="00D4566A"/>
    <w:rsid w:val="00D45710"/>
    <w:rsid w:val="00D4576A"/>
    <w:rsid w:val="00D458E0"/>
    <w:rsid w:val="00D4593C"/>
    <w:rsid w:val="00D45951"/>
    <w:rsid w:val="00D459D8"/>
    <w:rsid w:val="00D45A11"/>
    <w:rsid w:val="00D45A2E"/>
    <w:rsid w:val="00D45A76"/>
    <w:rsid w:val="00D45AAD"/>
    <w:rsid w:val="00D45B19"/>
    <w:rsid w:val="00D45B1F"/>
    <w:rsid w:val="00D45B26"/>
    <w:rsid w:val="00D45B8C"/>
    <w:rsid w:val="00D45BA8"/>
    <w:rsid w:val="00D45BAA"/>
    <w:rsid w:val="00D45BF7"/>
    <w:rsid w:val="00D45C0C"/>
    <w:rsid w:val="00D45C0F"/>
    <w:rsid w:val="00D45C64"/>
    <w:rsid w:val="00D45D33"/>
    <w:rsid w:val="00D45D8A"/>
    <w:rsid w:val="00D45DFC"/>
    <w:rsid w:val="00D45E3F"/>
    <w:rsid w:val="00D45F87"/>
    <w:rsid w:val="00D45FBF"/>
    <w:rsid w:val="00D45FD3"/>
    <w:rsid w:val="00D4607A"/>
    <w:rsid w:val="00D460CE"/>
    <w:rsid w:val="00D4616F"/>
    <w:rsid w:val="00D46180"/>
    <w:rsid w:val="00D463D2"/>
    <w:rsid w:val="00D46408"/>
    <w:rsid w:val="00D464C9"/>
    <w:rsid w:val="00D464E7"/>
    <w:rsid w:val="00D465B0"/>
    <w:rsid w:val="00D465FE"/>
    <w:rsid w:val="00D4663A"/>
    <w:rsid w:val="00D4664A"/>
    <w:rsid w:val="00D466EC"/>
    <w:rsid w:val="00D467F4"/>
    <w:rsid w:val="00D46844"/>
    <w:rsid w:val="00D46863"/>
    <w:rsid w:val="00D46865"/>
    <w:rsid w:val="00D4686F"/>
    <w:rsid w:val="00D4696D"/>
    <w:rsid w:val="00D46ACA"/>
    <w:rsid w:val="00D46B7D"/>
    <w:rsid w:val="00D46D4A"/>
    <w:rsid w:val="00D46D63"/>
    <w:rsid w:val="00D46DE8"/>
    <w:rsid w:val="00D46E3D"/>
    <w:rsid w:val="00D46E71"/>
    <w:rsid w:val="00D46E81"/>
    <w:rsid w:val="00D46EA2"/>
    <w:rsid w:val="00D46EE8"/>
    <w:rsid w:val="00D46F7B"/>
    <w:rsid w:val="00D46FA8"/>
    <w:rsid w:val="00D46FBB"/>
    <w:rsid w:val="00D46FCA"/>
    <w:rsid w:val="00D46FD6"/>
    <w:rsid w:val="00D47020"/>
    <w:rsid w:val="00D470DE"/>
    <w:rsid w:val="00D470FC"/>
    <w:rsid w:val="00D47128"/>
    <w:rsid w:val="00D47141"/>
    <w:rsid w:val="00D471DD"/>
    <w:rsid w:val="00D471FA"/>
    <w:rsid w:val="00D4721B"/>
    <w:rsid w:val="00D47245"/>
    <w:rsid w:val="00D472E7"/>
    <w:rsid w:val="00D47328"/>
    <w:rsid w:val="00D4735F"/>
    <w:rsid w:val="00D47373"/>
    <w:rsid w:val="00D47432"/>
    <w:rsid w:val="00D4744A"/>
    <w:rsid w:val="00D4744D"/>
    <w:rsid w:val="00D47471"/>
    <w:rsid w:val="00D47473"/>
    <w:rsid w:val="00D47476"/>
    <w:rsid w:val="00D475DB"/>
    <w:rsid w:val="00D4762B"/>
    <w:rsid w:val="00D4763D"/>
    <w:rsid w:val="00D47679"/>
    <w:rsid w:val="00D476FA"/>
    <w:rsid w:val="00D47786"/>
    <w:rsid w:val="00D477AE"/>
    <w:rsid w:val="00D47838"/>
    <w:rsid w:val="00D47928"/>
    <w:rsid w:val="00D47972"/>
    <w:rsid w:val="00D4798D"/>
    <w:rsid w:val="00D47A38"/>
    <w:rsid w:val="00D47A74"/>
    <w:rsid w:val="00D47B75"/>
    <w:rsid w:val="00D47C2B"/>
    <w:rsid w:val="00D47C66"/>
    <w:rsid w:val="00D47C70"/>
    <w:rsid w:val="00D47C87"/>
    <w:rsid w:val="00D47D0A"/>
    <w:rsid w:val="00D47D14"/>
    <w:rsid w:val="00D47D5F"/>
    <w:rsid w:val="00D47D7C"/>
    <w:rsid w:val="00D47DA0"/>
    <w:rsid w:val="00D47F90"/>
    <w:rsid w:val="00D47FFB"/>
    <w:rsid w:val="00D500C3"/>
    <w:rsid w:val="00D500DE"/>
    <w:rsid w:val="00D50172"/>
    <w:rsid w:val="00D501A3"/>
    <w:rsid w:val="00D501AB"/>
    <w:rsid w:val="00D501D2"/>
    <w:rsid w:val="00D502BD"/>
    <w:rsid w:val="00D50339"/>
    <w:rsid w:val="00D50367"/>
    <w:rsid w:val="00D5042F"/>
    <w:rsid w:val="00D50465"/>
    <w:rsid w:val="00D5048C"/>
    <w:rsid w:val="00D504F0"/>
    <w:rsid w:val="00D504FC"/>
    <w:rsid w:val="00D5057C"/>
    <w:rsid w:val="00D50598"/>
    <w:rsid w:val="00D50620"/>
    <w:rsid w:val="00D50647"/>
    <w:rsid w:val="00D5069B"/>
    <w:rsid w:val="00D50708"/>
    <w:rsid w:val="00D5073E"/>
    <w:rsid w:val="00D50814"/>
    <w:rsid w:val="00D5091A"/>
    <w:rsid w:val="00D50991"/>
    <w:rsid w:val="00D50A88"/>
    <w:rsid w:val="00D50AF1"/>
    <w:rsid w:val="00D50C7F"/>
    <w:rsid w:val="00D50C86"/>
    <w:rsid w:val="00D50D36"/>
    <w:rsid w:val="00D50DE4"/>
    <w:rsid w:val="00D50DEB"/>
    <w:rsid w:val="00D50E77"/>
    <w:rsid w:val="00D50E7C"/>
    <w:rsid w:val="00D50ECA"/>
    <w:rsid w:val="00D50ED0"/>
    <w:rsid w:val="00D50F3A"/>
    <w:rsid w:val="00D51139"/>
    <w:rsid w:val="00D51190"/>
    <w:rsid w:val="00D512AA"/>
    <w:rsid w:val="00D51326"/>
    <w:rsid w:val="00D51438"/>
    <w:rsid w:val="00D5147B"/>
    <w:rsid w:val="00D514AA"/>
    <w:rsid w:val="00D51521"/>
    <w:rsid w:val="00D515EF"/>
    <w:rsid w:val="00D5161D"/>
    <w:rsid w:val="00D516AD"/>
    <w:rsid w:val="00D516CC"/>
    <w:rsid w:val="00D51744"/>
    <w:rsid w:val="00D517DF"/>
    <w:rsid w:val="00D517E0"/>
    <w:rsid w:val="00D517FA"/>
    <w:rsid w:val="00D51871"/>
    <w:rsid w:val="00D51896"/>
    <w:rsid w:val="00D51916"/>
    <w:rsid w:val="00D519D3"/>
    <w:rsid w:val="00D519EB"/>
    <w:rsid w:val="00D51A0D"/>
    <w:rsid w:val="00D51AAC"/>
    <w:rsid w:val="00D51ADA"/>
    <w:rsid w:val="00D51ADC"/>
    <w:rsid w:val="00D51CDF"/>
    <w:rsid w:val="00D51D9D"/>
    <w:rsid w:val="00D51E6E"/>
    <w:rsid w:val="00D51E85"/>
    <w:rsid w:val="00D51EA8"/>
    <w:rsid w:val="00D51F57"/>
    <w:rsid w:val="00D521B1"/>
    <w:rsid w:val="00D52328"/>
    <w:rsid w:val="00D52360"/>
    <w:rsid w:val="00D52391"/>
    <w:rsid w:val="00D523B6"/>
    <w:rsid w:val="00D52427"/>
    <w:rsid w:val="00D524B1"/>
    <w:rsid w:val="00D5259F"/>
    <w:rsid w:val="00D525B5"/>
    <w:rsid w:val="00D525EB"/>
    <w:rsid w:val="00D5262B"/>
    <w:rsid w:val="00D52649"/>
    <w:rsid w:val="00D5277F"/>
    <w:rsid w:val="00D527E5"/>
    <w:rsid w:val="00D527F6"/>
    <w:rsid w:val="00D5282C"/>
    <w:rsid w:val="00D5289B"/>
    <w:rsid w:val="00D528B4"/>
    <w:rsid w:val="00D528CC"/>
    <w:rsid w:val="00D529F8"/>
    <w:rsid w:val="00D52A79"/>
    <w:rsid w:val="00D52A89"/>
    <w:rsid w:val="00D52AE3"/>
    <w:rsid w:val="00D52BA1"/>
    <w:rsid w:val="00D52C11"/>
    <w:rsid w:val="00D52CF0"/>
    <w:rsid w:val="00D52E1E"/>
    <w:rsid w:val="00D52E6E"/>
    <w:rsid w:val="00D52E86"/>
    <w:rsid w:val="00D52F5E"/>
    <w:rsid w:val="00D52FCD"/>
    <w:rsid w:val="00D52FE0"/>
    <w:rsid w:val="00D53020"/>
    <w:rsid w:val="00D53082"/>
    <w:rsid w:val="00D53102"/>
    <w:rsid w:val="00D5311B"/>
    <w:rsid w:val="00D531D4"/>
    <w:rsid w:val="00D53202"/>
    <w:rsid w:val="00D5323F"/>
    <w:rsid w:val="00D53262"/>
    <w:rsid w:val="00D53290"/>
    <w:rsid w:val="00D532C8"/>
    <w:rsid w:val="00D53381"/>
    <w:rsid w:val="00D5338A"/>
    <w:rsid w:val="00D53404"/>
    <w:rsid w:val="00D53534"/>
    <w:rsid w:val="00D535B7"/>
    <w:rsid w:val="00D53632"/>
    <w:rsid w:val="00D53769"/>
    <w:rsid w:val="00D53784"/>
    <w:rsid w:val="00D537AB"/>
    <w:rsid w:val="00D537AF"/>
    <w:rsid w:val="00D538F1"/>
    <w:rsid w:val="00D539F6"/>
    <w:rsid w:val="00D53A50"/>
    <w:rsid w:val="00D53A5B"/>
    <w:rsid w:val="00D53B00"/>
    <w:rsid w:val="00D53D62"/>
    <w:rsid w:val="00D53D85"/>
    <w:rsid w:val="00D53D99"/>
    <w:rsid w:val="00D53DE1"/>
    <w:rsid w:val="00D53F25"/>
    <w:rsid w:val="00D53FA4"/>
    <w:rsid w:val="00D53FF0"/>
    <w:rsid w:val="00D54050"/>
    <w:rsid w:val="00D540C4"/>
    <w:rsid w:val="00D5410C"/>
    <w:rsid w:val="00D54271"/>
    <w:rsid w:val="00D542F3"/>
    <w:rsid w:val="00D543AD"/>
    <w:rsid w:val="00D5443B"/>
    <w:rsid w:val="00D544A0"/>
    <w:rsid w:val="00D54583"/>
    <w:rsid w:val="00D54657"/>
    <w:rsid w:val="00D5475B"/>
    <w:rsid w:val="00D5478E"/>
    <w:rsid w:val="00D547E2"/>
    <w:rsid w:val="00D54839"/>
    <w:rsid w:val="00D5488B"/>
    <w:rsid w:val="00D548AC"/>
    <w:rsid w:val="00D54955"/>
    <w:rsid w:val="00D54966"/>
    <w:rsid w:val="00D549B5"/>
    <w:rsid w:val="00D549D6"/>
    <w:rsid w:val="00D54AC1"/>
    <w:rsid w:val="00D54AE0"/>
    <w:rsid w:val="00D54AEE"/>
    <w:rsid w:val="00D54AFA"/>
    <w:rsid w:val="00D54B28"/>
    <w:rsid w:val="00D54B84"/>
    <w:rsid w:val="00D54B96"/>
    <w:rsid w:val="00D54BAE"/>
    <w:rsid w:val="00D54BD9"/>
    <w:rsid w:val="00D54D4D"/>
    <w:rsid w:val="00D54DB2"/>
    <w:rsid w:val="00D54DCA"/>
    <w:rsid w:val="00D54EC0"/>
    <w:rsid w:val="00D54EE9"/>
    <w:rsid w:val="00D54F18"/>
    <w:rsid w:val="00D54F39"/>
    <w:rsid w:val="00D54F79"/>
    <w:rsid w:val="00D54F97"/>
    <w:rsid w:val="00D54FA3"/>
    <w:rsid w:val="00D54FEE"/>
    <w:rsid w:val="00D55032"/>
    <w:rsid w:val="00D55043"/>
    <w:rsid w:val="00D550D7"/>
    <w:rsid w:val="00D551ED"/>
    <w:rsid w:val="00D5522C"/>
    <w:rsid w:val="00D552C5"/>
    <w:rsid w:val="00D552CB"/>
    <w:rsid w:val="00D553CF"/>
    <w:rsid w:val="00D553EF"/>
    <w:rsid w:val="00D5545D"/>
    <w:rsid w:val="00D554F6"/>
    <w:rsid w:val="00D5552E"/>
    <w:rsid w:val="00D555C1"/>
    <w:rsid w:val="00D555F0"/>
    <w:rsid w:val="00D55651"/>
    <w:rsid w:val="00D556BF"/>
    <w:rsid w:val="00D5572D"/>
    <w:rsid w:val="00D5576D"/>
    <w:rsid w:val="00D5577C"/>
    <w:rsid w:val="00D5579E"/>
    <w:rsid w:val="00D557E3"/>
    <w:rsid w:val="00D55864"/>
    <w:rsid w:val="00D558A1"/>
    <w:rsid w:val="00D558F0"/>
    <w:rsid w:val="00D558F7"/>
    <w:rsid w:val="00D559D4"/>
    <w:rsid w:val="00D55AC5"/>
    <w:rsid w:val="00D55B38"/>
    <w:rsid w:val="00D55BA7"/>
    <w:rsid w:val="00D55C43"/>
    <w:rsid w:val="00D55C9A"/>
    <w:rsid w:val="00D55CBD"/>
    <w:rsid w:val="00D55D00"/>
    <w:rsid w:val="00D55DA7"/>
    <w:rsid w:val="00D55DDB"/>
    <w:rsid w:val="00D55E1A"/>
    <w:rsid w:val="00D55E39"/>
    <w:rsid w:val="00D55E92"/>
    <w:rsid w:val="00D55F0D"/>
    <w:rsid w:val="00D55F25"/>
    <w:rsid w:val="00D55F6D"/>
    <w:rsid w:val="00D55FAC"/>
    <w:rsid w:val="00D55FF8"/>
    <w:rsid w:val="00D560B4"/>
    <w:rsid w:val="00D56172"/>
    <w:rsid w:val="00D5619B"/>
    <w:rsid w:val="00D561C6"/>
    <w:rsid w:val="00D5642B"/>
    <w:rsid w:val="00D5645C"/>
    <w:rsid w:val="00D56463"/>
    <w:rsid w:val="00D564D9"/>
    <w:rsid w:val="00D565C7"/>
    <w:rsid w:val="00D5662F"/>
    <w:rsid w:val="00D5667D"/>
    <w:rsid w:val="00D566FA"/>
    <w:rsid w:val="00D56700"/>
    <w:rsid w:val="00D56737"/>
    <w:rsid w:val="00D56841"/>
    <w:rsid w:val="00D56857"/>
    <w:rsid w:val="00D5686E"/>
    <w:rsid w:val="00D568B8"/>
    <w:rsid w:val="00D5696F"/>
    <w:rsid w:val="00D569DE"/>
    <w:rsid w:val="00D56A97"/>
    <w:rsid w:val="00D56AE1"/>
    <w:rsid w:val="00D56B1C"/>
    <w:rsid w:val="00D56B98"/>
    <w:rsid w:val="00D56BB1"/>
    <w:rsid w:val="00D56C45"/>
    <w:rsid w:val="00D56C47"/>
    <w:rsid w:val="00D56D8A"/>
    <w:rsid w:val="00D56E32"/>
    <w:rsid w:val="00D56E82"/>
    <w:rsid w:val="00D56F1E"/>
    <w:rsid w:val="00D56F5C"/>
    <w:rsid w:val="00D56F96"/>
    <w:rsid w:val="00D56FA7"/>
    <w:rsid w:val="00D56FBC"/>
    <w:rsid w:val="00D57016"/>
    <w:rsid w:val="00D5702B"/>
    <w:rsid w:val="00D57057"/>
    <w:rsid w:val="00D571F7"/>
    <w:rsid w:val="00D57210"/>
    <w:rsid w:val="00D57252"/>
    <w:rsid w:val="00D5727C"/>
    <w:rsid w:val="00D5729D"/>
    <w:rsid w:val="00D572B0"/>
    <w:rsid w:val="00D572D0"/>
    <w:rsid w:val="00D57332"/>
    <w:rsid w:val="00D57350"/>
    <w:rsid w:val="00D5737E"/>
    <w:rsid w:val="00D5739F"/>
    <w:rsid w:val="00D5748D"/>
    <w:rsid w:val="00D574F3"/>
    <w:rsid w:val="00D5753E"/>
    <w:rsid w:val="00D5761B"/>
    <w:rsid w:val="00D57684"/>
    <w:rsid w:val="00D5772B"/>
    <w:rsid w:val="00D5776D"/>
    <w:rsid w:val="00D57786"/>
    <w:rsid w:val="00D577A3"/>
    <w:rsid w:val="00D57823"/>
    <w:rsid w:val="00D5785E"/>
    <w:rsid w:val="00D57A0C"/>
    <w:rsid w:val="00D57BF5"/>
    <w:rsid w:val="00D57C0A"/>
    <w:rsid w:val="00D57C2C"/>
    <w:rsid w:val="00D57C76"/>
    <w:rsid w:val="00D57CDF"/>
    <w:rsid w:val="00D57CEE"/>
    <w:rsid w:val="00D57D53"/>
    <w:rsid w:val="00D57DC8"/>
    <w:rsid w:val="00D57DCF"/>
    <w:rsid w:val="00D57E0A"/>
    <w:rsid w:val="00D57E27"/>
    <w:rsid w:val="00D57E3C"/>
    <w:rsid w:val="00D57EE2"/>
    <w:rsid w:val="00D57FCB"/>
    <w:rsid w:val="00D6000E"/>
    <w:rsid w:val="00D60050"/>
    <w:rsid w:val="00D60069"/>
    <w:rsid w:val="00D60070"/>
    <w:rsid w:val="00D600AD"/>
    <w:rsid w:val="00D60144"/>
    <w:rsid w:val="00D6026F"/>
    <w:rsid w:val="00D60309"/>
    <w:rsid w:val="00D60355"/>
    <w:rsid w:val="00D603E2"/>
    <w:rsid w:val="00D6046B"/>
    <w:rsid w:val="00D604F1"/>
    <w:rsid w:val="00D60533"/>
    <w:rsid w:val="00D60575"/>
    <w:rsid w:val="00D60632"/>
    <w:rsid w:val="00D60754"/>
    <w:rsid w:val="00D60883"/>
    <w:rsid w:val="00D60895"/>
    <w:rsid w:val="00D608EA"/>
    <w:rsid w:val="00D6090D"/>
    <w:rsid w:val="00D60954"/>
    <w:rsid w:val="00D60958"/>
    <w:rsid w:val="00D60975"/>
    <w:rsid w:val="00D6098B"/>
    <w:rsid w:val="00D609C4"/>
    <w:rsid w:val="00D60A50"/>
    <w:rsid w:val="00D60AB8"/>
    <w:rsid w:val="00D60AD5"/>
    <w:rsid w:val="00D60BF7"/>
    <w:rsid w:val="00D60C94"/>
    <w:rsid w:val="00D60D0B"/>
    <w:rsid w:val="00D60DB7"/>
    <w:rsid w:val="00D60E37"/>
    <w:rsid w:val="00D60E5C"/>
    <w:rsid w:val="00D60E95"/>
    <w:rsid w:val="00D60ED4"/>
    <w:rsid w:val="00D60F4E"/>
    <w:rsid w:val="00D61127"/>
    <w:rsid w:val="00D61206"/>
    <w:rsid w:val="00D612C5"/>
    <w:rsid w:val="00D61370"/>
    <w:rsid w:val="00D6144F"/>
    <w:rsid w:val="00D61497"/>
    <w:rsid w:val="00D614E9"/>
    <w:rsid w:val="00D61520"/>
    <w:rsid w:val="00D61527"/>
    <w:rsid w:val="00D61538"/>
    <w:rsid w:val="00D615B1"/>
    <w:rsid w:val="00D6161B"/>
    <w:rsid w:val="00D61627"/>
    <w:rsid w:val="00D616E9"/>
    <w:rsid w:val="00D616FB"/>
    <w:rsid w:val="00D61789"/>
    <w:rsid w:val="00D61792"/>
    <w:rsid w:val="00D617F1"/>
    <w:rsid w:val="00D61818"/>
    <w:rsid w:val="00D6182D"/>
    <w:rsid w:val="00D61842"/>
    <w:rsid w:val="00D61851"/>
    <w:rsid w:val="00D618DA"/>
    <w:rsid w:val="00D61923"/>
    <w:rsid w:val="00D6193A"/>
    <w:rsid w:val="00D6196E"/>
    <w:rsid w:val="00D61A39"/>
    <w:rsid w:val="00D61A48"/>
    <w:rsid w:val="00D61A9B"/>
    <w:rsid w:val="00D61B19"/>
    <w:rsid w:val="00D61CEB"/>
    <w:rsid w:val="00D61D0C"/>
    <w:rsid w:val="00D61D20"/>
    <w:rsid w:val="00D61D41"/>
    <w:rsid w:val="00D61DB7"/>
    <w:rsid w:val="00D61E63"/>
    <w:rsid w:val="00D61E82"/>
    <w:rsid w:val="00D61FE0"/>
    <w:rsid w:val="00D62027"/>
    <w:rsid w:val="00D6202B"/>
    <w:rsid w:val="00D62034"/>
    <w:rsid w:val="00D6209C"/>
    <w:rsid w:val="00D620B2"/>
    <w:rsid w:val="00D62160"/>
    <w:rsid w:val="00D621BA"/>
    <w:rsid w:val="00D622E5"/>
    <w:rsid w:val="00D6235D"/>
    <w:rsid w:val="00D62368"/>
    <w:rsid w:val="00D623F0"/>
    <w:rsid w:val="00D62520"/>
    <w:rsid w:val="00D62524"/>
    <w:rsid w:val="00D62587"/>
    <w:rsid w:val="00D62592"/>
    <w:rsid w:val="00D625A2"/>
    <w:rsid w:val="00D625D0"/>
    <w:rsid w:val="00D6264C"/>
    <w:rsid w:val="00D62721"/>
    <w:rsid w:val="00D62774"/>
    <w:rsid w:val="00D62775"/>
    <w:rsid w:val="00D627C4"/>
    <w:rsid w:val="00D62863"/>
    <w:rsid w:val="00D62978"/>
    <w:rsid w:val="00D62986"/>
    <w:rsid w:val="00D62C01"/>
    <w:rsid w:val="00D62C86"/>
    <w:rsid w:val="00D62C88"/>
    <w:rsid w:val="00D62CFE"/>
    <w:rsid w:val="00D62D4E"/>
    <w:rsid w:val="00D62D6D"/>
    <w:rsid w:val="00D62D81"/>
    <w:rsid w:val="00D62E5C"/>
    <w:rsid w:val="00D62E62"/>
    <w:rsid w:val="00D62F5B"/>
    <w:rsid w:val="00D63039"/>
    <w:rsid w:val="00D63098"/>
    <w:rsid w:val="00D630BE"/>
    <w:rsid w:val="00D630D4"/>
    <w:rsid w:val="00D6311A"/>
    <w:rsid w:val="00D6319A"/>
    <w:rsid w:val="00D631D6"/>
    <w:rsid w:val="00D63245"/>
    <w:rsid w:val="00D632CD"/>
    <w:rsid w:val="00D6330F"/>
    <w:rsid w:val="00D63345"/>
    <w:rsid w:val="00D6337D"/>
    <w:rsid w:val="00D63398"/>
    <w:rsid w:val="00D6339E"/>
    <w:rsid w:val="00D633FE"/>
    <w:rsid w:val="00D63401"/>
    <w:rsid w:val="00D63432"/>
    <w:rsid w:val="00D6345C"/>
    <w:rsid w:val="00D63470"/>
    <w:rsid w:val="00D63516"/>
    <w:rsid w:val="00D63556"/>
    <w:rsid w:val="00D63564"/>
    <w:rsid w:val="00D635AE"/>
    <w:rsid w:val="00D636F2"/>
    <w:rsid w:val="00D638C1"/>
    <w:rsid w:val="00D638CE"/>
    <w:rsid w:val="00D63975"/>
    <w:rsid w:val="00D639BF"/>
    <w:rsid w:val="00D63B3C"/>
    <w:rsid w:val="00D63CC9"/>
    <w:rsid w:val="00D63D19"/>
    <w:rsid w:val="00D63E05"/>
    <w:rsid w:val="00D63E2F"/>
    <w:rsid w:val="00D63E37"/>
    <w:rsid w:val="00D63E7E"/>
    <w:rsid w:val="00D63EA0"/>
    <w:rsid w:val="00D63F6A"/>
    <w:rsid w:val="00D6403E"/>
    <w:rsid w:val="00D64108"/>
    <w:rsid w:val="00D64122"/>
    <w:rsid w:val="00D641AC"/>
    <w:rsid w:val="00D641F7"/>
    <w:rsid w:val="00D6421E"/>
    <w:rsid w:val="00D642D9"/>
    <w:rsid w:val="00D6432B"/>
    <w:rsid w:val="00D64395"/>
    <w:rsid w:val="00D643CC"/>
    <w:rsid w:val="00D643EF"/>
    <w:rsid w:val="00D643F4"/>
    <w:rsid w:val="00D6440A"/>
    <w:rsid w:val="00D644C5"/>
    <w:rsid w:val="00D645D4"/>
    <w:rsid w:val="00D6470A"/>
    <w:rsid w:val="00D64750"/>
    <w:rsid w:val="00D64780"/>
    <w:rsid w:val="00D647AA"/>
    <w:rsid w:val="00D6487F"/>
    <w:rsid w:val="00D6498D"/>
    <w:rsid w:val="00D64A3B"/>
    <w:rsid w:val="00D64A52"/>
    <w:rsid w:val="00D64AB7"/>
    <w:rsid w:val="00D64B31"/>
    <w:rsid w:val="00D64B43"/>
    <w:rsid w:val="00D64B70"/>
    <w:rsid w:val="00D64C1F"/>
    <w:rsid w:val="00D64CAA"/>
    <w:rsid w:val="00D64CD0"/>
    <w:rsid w:val="00D64D8C"/>
    <w:rsid w:val="00D64DDE"/>
    <w:rsid w:val="00D64E41"/>
    <w:rsid w:val="00D64E95"/>
    <w:rsid w:val="00D64EFF"/>
    <w:rsid w:val="00D64F44"/>
    <w:rsid w:val="00D64F82"/>
    <w:rsid w:val="00D6503E"/>
    <w:rsid w:val="00D65048"/>
    <w:rsid w:val="00D6505E"/>
    <w:rsid w:val="00D650AD"/>
    <w:rsid w:val="00D6512E"/>
    <w:rsid w:val="00D65140"/>
    <w:rsid w:val="00D65179"/>
    <w:rsid w:val="00D651CC"/>
    <w:rsid w:val="00D6527D"/>
    <w:rsid w:val="00D65388"/>
    <w:rsid w:val="00D6558E"/>
    <w:rsid w:val="00D655CF"/>
    <w:rsid w:val="00D656E8"/>
    <w:rsid w:val="00D656EB"/>
    <w:rsid w:val="00D6570E"/>
    <w:rsid w:val="00D6575B"/>
    <w:rsid w:val="00D658A4"/>
    <w:rsid w:val="00D658DE"/>
    <w:rsid w:val="00D65924"/>
    <w:rsid w:val="00D65A10"/>
    <w:rsid w:val="00D65A1D"/>
    <w:rsid w:val="00D65A99"/>
    <w:rsid w:val="00D65A9C"/>
    <w:rsid w:val="00D65BA6"/>
    <w:rsid w:val="00D65C08"/>
    <w:rsid w:val="00D65C8D"/>
    <w:rsid w:val="00D65D07"/>
    <w:rsid w:val="00D65D53"/>
    <w:rsid w:val="00D65D5F"/>
    <w:rsid w:val="00D65D8C"/>
    <w:rsid w:val="00D65DA9"/>
    <w:rsid w:val="00D65DB4"/>
    <w:rsid w:val="00D65DE2"/>
    <w:rsid w:val="00D65E1C"/>
    <w:rsid w:val="00D65E4C"/>
    <w:rsid w:val="00D65EBE"/>
    <w:rsid w:val="00D65F16"/>
    <w:rsid w:val="00D6601C"/>
    <w:rsid w:val="00D6601F"/>
    <w:rsid w:val="00D66027"/>
    <w:rsid w:val="00D66162"/>
    <w:rsid w:val="00D66209"/>
    <w:rsid w:val="00D662C7"/>
    <w:rsid w:val="00D663D5"/>
    <w:rsid w:val="00D663F3"/>
    <w:rsid w:val="00D66446"/>
    <w:rsid w:val="00D66469"/>
    <w:rsid w:val="00D66555"/>
    <w:rsid w:val="00D66596"/>
    <w:rsid w:val="00D6663C"/>
    <w:rsid w:val="00D666D6"/>
    <w:rsid w:val="00D666DA"/>
    <w:rsid w:val="00D66719"/>
    <w:rsid w:val="00D6676F"/>
    <w:rsid w:val="00D66776"/>
    <w:rsid w:val="00D667FE"/>
    <w:rsid w:val="00D668C3"/>
    <w:rsid w:val="00D668F5"/>
    <w:rsid w:val="00D66993"/>
    <w:rsid w:val="00D6699C"/>
    <w:rsid w:val="00D669FD"/>
    <w:rsid w:val="00D66ACF"/>
    <w:rsid w:val="00D66BBF"/>
    <w:rsid w:val="00D66BF0"/>
    <w:rsid w:val="00D66C82"/>
    <w:rsid w:val="00D66C94"/>
    <w:rsid w:val="00D66CEB"/>
    <w:rsid w:val="00D66CF5"/>
    <w:rsid w:val="00D66D59"/>
    <w:rsid w:val="00D66D68"/>
    <w:rsid w:val="00D66DEA"/>
    <w:rsid w:val="00D66DF2"/>
    <w:rsid w:val="00D66E03"/>
    <w:rsid w:val="00D66E0B"/>
    <w:rsid w:val="00D66E1F"/>
    <w:rsid w:val="00D66E55"/>
    <w:rsid w:val="00D66EAE"/>
    <w:rsid w:val="00D66F19"/>
    <w:rsid w:val="00D67005"/>
    <w:rsid w:val="00D67037"/>
    <w:rsid w:val="00D670CF"/>
    <w:rsid w:val="00D671A5"/>
    <w:rsid w:val="00D671FE"/>
    <w:rsid w:val="00D6722B"/>
    <w:rsid w:val="00D67298"/>
    <w:rsid w:val="00D672A0"/>
    <w:rsid w:val="00D672D5"/>
    <w:rsid w:val="00D6734F"/>
    <w:rsid w:val="00D673FB"/>
    <w:rsid w:val="00D674BD"/>
    <w:rsid w:val="00D6757F"/>
    <w:rsid w:val="00D67630"/>
    <w:rsid w:val="00D67713"/>
    <w:rsid w:val="00D67756"/>
    <w:rsid w:val="00D6775E"/>
    <w:rsid w:val="00D677FE"/>
    <w:rsid w:val="00D67844"/>
    <w:rsid w:val="00D678C1"/>
    <w:rsid w:val="00D67937"/>
    <w:rsid w:val="00D6793D"/>
    <w:rsid w:val="00D6799C"/>
    <w:rsid w:val="00D679CF"/>
    <w:rsid w:val="00D679DE"/>
    <w:rsid w:val="00D67A4C"/>
    <w:rsid w:val="00D67ADE"/>
    <w:rsid w:val="00D67CB4"/>
    <w:rsid w:val="00D67CCD"/>
    <w:rsid w:val="00D67CEF"/>
    <w:rsid w:val="00D67D7C"/>
    <w:rsid w:val="00D67DCC"/>
    <w:rsid w:val="00D67DDD"/>
    <w:rsid w:val="00D67E0F"/>
    <w:rsid w:val="00D67E3F"/>
    <w:rsid w:val="00D67E61"/>
    <w:rsid w:val="00D67F6A"/>
    <w:rsid w:val="00D67F9A"/>
    <w:rsid w:val="00D67FC3"/>
    <w:rsid w:val="00D70080"/>
    <w:rsid w:val="00D70085"/>
    <w:rsid w:val="00D700A1"/>
    <w:rsid w:val="00D700D3"/>
    <w:rsid w:val="00D700D9"/>
    <w:rsid w:val="00D7013B"/>
    <w:rsid w:val="00D70252"/>
    <w:rsid w:val="00D7025C"/>
    <w:rsid w:val="00D7035B"/>
    <w:rsid w:val="00D703AC"/>
    <w:rsid w:val="00D7040D"/>
    <w:rsid w:val="00D70463"/>
    <w:rsid w:val="00D704D8"/>
    <w:rsid w:val="00D704E3"/>
    <w:rsid w:val="00D704F6"/>
    <w:rsid w:val="00D70533"/>
    <w:rsid w:val="00D7068D"/>
    <w:rsid w:val="00D70713"/>
    <w:rsid w:val="00D70714"/>
    <w:rsid w:val="00D70764"/>
    <w:rsid w:val="00D707C6"/>
    <w:rsid w:val="00D7084A"/>
    <w:rsid w:val="00D70986"/>
    <w:rsid w:val="00D70A1E"/>
    <w:rsid w:val="00D70A29"/>
    <w:rsid w:val="00D70A46"/>
    <w:rsid w:val="00D70AC5"/>
    <w:rsid w:val="00D70AE9"/>
    <w:rsid w:val="00D70B53"/>
    <w:rsid w:val="00D70B87"/>
    <w:rsid w:val="00D70BF6"/>
    <w:rsid w:val="00D70D2D"/>
    <w:rsid w:val="00D70D5D"/>
    <w:rsid w:val="00D70DAE"/>
    <w:rsid w:val="00D70E43"/>
    <w:rsid w:val="00D70F30"/>
    <w:rsid w:val="00D70F3A"/>
    <w:rsid w:val="00D70F60"/>
    <w:rsid w:val="00D70FB9"/>
    <w:rsid w:val="00D7117B"/>
    <w:rsid w:val="00D71219"/>
    <w:rsid w:val="00D712FD"/>
    <w:rsid w:val="00D71308"/>
    <w:rsid w:val="00D71372"/>
    <w:rsid w:val="00D71410"/>
    <w:rsid w:val="00D714CE"/>
    <w:rsid w:val="00D71560"/>
    <w:rsid w:val="00D71624"/>
    <w:rsid w:val="00D716DD"/>
    <w:rsid w:val="00D717DD"/>
    <w:rsid w:val="00D7184C"/>
    <w:rsid w:val="00D718A2"/>
    <w:rsid w:val="00D718F4"/>
    <w:rsid w:val="00D7195F"/>
    <w:rsid w:val="00D719F0"/>
    <w:rsid w:val="00D71AA9"/>
    <w:rsid w:val="00D71AE5"/>
    <w:rsid w:val="00D71B80"/>
    <w:rsid w:val="00D71B97"/>
    <w:rsid w:val="00D71BA3"/>
    <w:rsid w:val="00D71BAA"/>
    <w:rsid w:val="00D71BD2"/>
    <w:rsid w:val="00D71D57"/>
    <w:rsid w:val="00D71DC0"/>
    <w:rsid w:val="00D71EBA"/>
    <w:rsid w:val="00D71ED2"/>
    <w:rsid w:val="00D71F1E"/>
    <w:rsid w:val="00D71FC0"/>
    <w:rsid w:val="00D71FEF"/>
    <w:rsid w:val="00D72027"/>
    <w:rsid w:val="00D72059"/>
    <w:rsid w:val="00D720B7"/>
    <w:rsid w:val="00D720CB"/>
    <w:rsid w:val="00D720CF"/>
    <w:rsid w:val="00D72104"/>
    <w:rsid w:val="00D7216A"/>
    <w:rsid w:val="00D7216C"/>
    <w:rsid w:val="00D72261"/>
    <w:rsid w:val="00D72289"/>
    <w:rsid w:val="00D722B0"/>
    <w:rsid w:val="00D72373"/>
    <w:rsid w:val="00D723BA"/>
    <w:rsid w:val="00D723E0"/>
    <w:rsid w:val="00D723E8"/>
    <w:rsid w:val="00D72416"/>
    <w:rsid w:val="00D724A3"/>
    <w:rsid w:val="00D724AF"/>
    <w:rsid w:val="00D724CA"/>
    <w:rsid w:val="00D724FD"/>
    <w:rsid w:val="00D7250F"/>
    <w:rsid w:val="00D7258F"/>
    <w:rsid w:val="00D725A7"/>
    <w:rsid w:val="00D7271C"/>
    <w:rsid w:val="00D728CF"/>
    <w:rsid w:val="00D72965"/>
    <w:rsid w:val="00D72AAE"/>
    <w:rsid w:val="00D72AE2"/>
    <w:rsid w:val="00D72B2D"/>
    <w:rsid w:val="00D72BDA"/>
    <w:rsid w:val="00D72CFF"/>
    <w:rsid w:val="00D72D4E"/>
    <w:rsid w:val="00D72E3F"/>
    <w:rsid w:val="00D72E67"/>
    <w:rsid w:val="00D72E78"/>
    <w:rsid w:val="00D72EC1"/>
    <w:rsid w:val="00D72FA3"/>
    <w:rsid w:val="00D72FB3"/>
    <w:rsid w:val="00D72FD8"/>
    <w:rsid w:val="00D730D0"/>
    <w:rsid w:val="00D730D4"/>
    <w:rsid w:val="00D730DD"/>
    <w:rsid w:val="00D73101"/>
    <w:rsid w:val="00D7310C"/>
    <w:rsid w:val="00D7312D"/>
    <w:rsid w:val="00D73135"/>
    <w:rsid w:val="00D7319E"/>
    <w:rsid w:val="00D73306"/>
    <w:rsid w:val="00D73333"/>
    <w:rsid w:val="00D73391"/>
    <w:rsid w:val="00D733BF"/>
    <w:rsid w:val="00D734DB"/>
    <w:rsid w:val="00D73518"/>
    <w:rsid w:val="00D73539"/>
    <w:rsid w:val="00D73587"/>
    <w:rsid w:val="00D735A3"/>
    <w:rsid w:val="00D735B5"/>
    <w:rsid w:val="00D735BD"/>
    <w:rsid w:val="00D73650"/>
    <w:rsid w:val="00D73692"/>
    <w:rsid w:val="00D7370C"/>
    <w:rsid w:val="00D73711"/>
    <w:rsid w:val="00D73753"/>
    <w:rsid w:val="00D73790"/>
    <w:rsid w:val="00D73813"/>
    <w:rsid w:val="00D7384C"/>
    <w:rsid w:val="00D738D4"/>
    <w:rsid w:val="00D738FD"/>
    <w:rsid w:val="00D73997"/>
    <w:rsid w:val="00D739EA"/>
    <w:rsid w:val="00D739F0"/>
    <w:rsid w:val="00D73A8A"/>
    <w:rsid w:val="00D73A8D"/>
    <w:rsid w:val="00D73C1C"/>
    <w:rsid w:val="00D73C44"/>
    <w:rsid w:val="00D73C47"/>
    <w:rsid w:val="00D73E34"/>
    <w:rsid w:val="00D73EA6"/>
    <w:rsid w:val="00D73ED3"/>
    <w:rsid w:val="00D73EDE"/>
    <w:rsid w:val="00D73F68"/>
    <w:rsid w:val="00D73F7B"/>
    <w:rsid w:val="00D74174"/>
    <w:rsid w:val="00D7421C"/>
    <w:rsid w:val="00D74238"/>
    <w:rsid w:val="00D742FB"/>
    <w:rsid w:val="00D74379"/>
    <w:rsid w:val="00D7442A"/>
    <w:rsid w:val="00D745D7"/>
    <w:rsid w:val="00D746D2"/>
    <w:rsid w:val="00D746FF"/>
    <w:rsid w:val="00D74751"/>
    <w:rsid w:val="00D74764"/>
    <w:rsid w:val="00D74883"/>
    <w:rsid w:val="00D74896"/>
    <w:rsid w:val="00D748CD"/>
    <w:rsid w:val="00D74939"/>
    <w:rsid w:val="00D7493A"/>
    <w:rsid w:val="00D74951"/>
    <w:rsid w:val="00D74961"/>
    <w:rsid w:val="00D74983"/>
    <w:rsid w:val="00D74ACA"/>
    <w:rsid w:val="00D74B00"/>
    <w:rsid w:val="00D74B70"/>
    <w:rsid w:val="00D74BD0"/>
    <w:rsid w:val="00D74BE9"/>
    <w:rsid w:val="00D74C08"/>
    <w:rsid w:val="00D74CA9"/>
    <w:rsid w:val="00D74E61"/>
    <w:rsid w:val="00D74F6F"/>
    <w:rsid w:val="00D74FBF"/>
    <w:rsid w:val="00D74FEE"/>
    <w:rsid w:val="00D7506F"/>
    <w:rsid w:val="00D75139"/>
    <w:rsid w:val="00D75205"/>
    <w:rsid w:val="00D75285"/>
    <w:rsid w:val="00D7528D"/>
    <w:rsid w:val="00D75308"/>
    <w:rsid w:val="00D75404"/>
    <w:rsid w:val="00D75410"/>
    <w:rsid w:val="00D7542C"/>
    <w:rsid w:val="00D75444"/>
    <w:rsid w:val="00D75539"/>
    <w:rsid w:val="00D755A7"/>
    <w:rsid w:val="00D7560D"/>
    <w:rsid w:val="00D75661"/>
    <w:rsid w:val="00D7568B"/>
    <w:rsid w:val="00D75694"/>
    <w:rsid w:val="00D756B5"/>
    <w:rsid w:val="00D756E4"/>
    <w:rsid w:val="00D756F1"/>
    <w:rsid w:val="00D75759"/>
    <w:rsid w:val="00D7575A"/>
    <w:rsid w:val="00D757FD"/>
    <w:rsid w:val="00D758E0"/>
    <w:rsid w:val="00D7595A"/>
    <w:rsid w:val="00D759A0"/>
    <w:rsid w:val="00D75A79"/>
    <w:rsid w:val="00D75AD1"/>
    <w:rsid w:val="00D75B02"/>
    <w:rsid w:val="00D75B47"/>
    <w:rsid w:val="00D75BD1"/>
    <w:rsid w:val="00D75C1A"/>
    <w:rsid w:val="00D75C6C"/>
    <w:rsid w:val="00D75CEF"/>
    <w:rsid w:val="00D75D35"/>
    <w:rsid w:val="00D75EE2"/>
    <w:rsid w:val="00D75F13"/>
    <w:rsid w:val="00D75F5C"/>
    <w:rsid w:val="00D75FA8"/>
    <w:rsid w:val="00D75FCF"/>
    <w:rsid w:val="00D76093"/>
    <w:rsid w:val="00D76095"/>
    <w:rsid w:val="00D760DC"/>
    <w:rsid w:val="00D76144"/>
    <w:rsid w:val="00D76146"/>
    <w:rsid w:val="00D7615F"/>
    <w:rsid w:val="00D7622D"/>
    <w:rsid w:val="00D7631C"/>
    <w:rsid w:val="00D7635D"/>
    <w:rsid w:val="00D7639A"/>
    <w:rsid w:val="00D76471"/>
    <w:rsid w:val="00D7647C"/>
    <w:rsid w:val="00D76490"/>
    <w:rsid w:val="00D7649F"/>
    <w:rsid w:val="00D764D5"/>
    <w:rsid w:val="00D764EF"/>
    <w:rsid w:val="00D764F2"/>
    <w:rsid w:val="00D76526"/>
    <w:rsid w:val="00D765DC"/>
    <w:rsid w:val="00D7661F"/>
    <w:rsid w:val="00D76652"/>
    <w:rsid w:val="00D766F1"/>
    <w:rsid w:val="00D76720"/>
    <w:rsid w:val="00D767FB"/>
    <w:rsid w:val="00D76876"/>
    <w:rsid w:val="00D76889"/>
    <w:rsid w:val="00D768A0"/>
    <w:rsid w:val="00D7690D"/>
    <w:rsid w:val="00D76918"/>
    <w:rsid w:val="00D76919"/>
    <w:rsid w:val="00D7694F"/>
    <w:rsid w:val="00D76A35"/>
    <w:rsid w:val="00D76A3D"/>
    <w:rsid w:val="00D76A7F"/>
    <w:rsid w:val="00D76AF6"/>
    <w:rsid w:val="00D76B4F"/>
    <w:rsid w:val="00D76B50"/>
    <w:rsid w:val="00D76B96"/>
    <w:rsid w:val="00D76CBD"/>
    <w:rsid w:val="00D76CC0"/>
    <w:rsid w:val="00D76DCA"/>
    <w:rsid w:val="00D76E8D"/>
    <w:rsid w:val="00D76FC1"/>
    <w:rsid w:val="00D770E6"/>
    <w:rsid w:val="00D77108"/>
    <w:rsid w:val="00D7711C"/>
    <w:rsid w:val="00D77135"/>
    <w:rsid w:val="00D77143"/>
    <w:rsid w:val="00D77200"/>
    <w:rsid w:val="00D7725D"/>
    <w:rsid w:val="00D773BF"/>
    <w:rsid w:val="00D773E4"/>
    <w:rsid w:val="00D7753D"/>
    <w:rsid w:val="00D77549"/>
    <w:rsid w:val="00D775C5"/>
    <w:rsid w:val="00D775E0"/>
    <w:rsid w:val="00D77711"/>
    <w:rsid w:val="00D77787"/>
    <w:rsid w:val="00D77909"/>
    <w:rsid w:val="00D779C2"/>
    <w:rsid w:val="00D779DF"/>
    <w:rsid w:val="00D77A01"/>
    <w:rsid w:val="00D77A70"/>
    <w:rsid w:val="00D77AC9"/>
    <w:rsid w:val="00D77B59"/>
    <w:rsid w:val="00D77C70"/>
    <w:rsid w:val="00D77D53"/>
    <w:rsid w:val="00D77D66"/>
    <w:rsid w:val="00D77E40"/>
    <w:rsid w:val="00D77EB8"/>
    <w:rsid w:val="00D800A4"/>
    <w:rsid w:val="00D8012A"/>
    <w:rsid w:val="00D802A6"/>
    <w:rsid w:val="00D802AD"/>
    <w:rsid w:val="00D8037D"/>
    <w:rsid w:val="00D80381"/>
    <w:rsid w:val="00D80495"/>
    <w:rsid w:val="00D804DA"/>
    <w:rsid w:val="00D80532"/>
    <w:rsid w:val="00D80552"/>
    <w:rsid w:val="00D805D6"/>
    <w:rsid w:val="00D80649"/>
    <w:rsid w:val="00D8068D"/>
    <w:rsid w:val="00D806A1"/>
    <w:rsid w:val="00D806C8"/>
    <w:rsid w:val="00D806CA"/>
    <w:rsid w:val="00D806E8"/>
    <w:rsid w:val="00D80847"/>
    <w:rsid w:val="00D8087B"/>
    <w:rsid w:val="00D808BA"/>
    <w:rsid w:val="00D808C6"/>
    <w:rsid w:val="00D809CD"/>
    <w:rsid w:val="00D80A15"/>
    <w:rsid w:val="00D80A2A"/>
    <w:rsid w:val="00D80A6B"/>
    <w:rsid w:val="00D80C6F"/>
    <w:rsid w:val="00D80C9D"/>
    <w:rsid w:val="00D80CF0"/>
    <w:rsid w:val="00D80D52"/>
    <w:rsid w:val="00D80D73"/>
    <w:rsid w:val="00D80D88"/>
    <w:rsid w:val="00D80E45"/>
    <w:rsid w:val="00D80FC6"/>
    <w:rsid w:val="00D810A2"/>
    <w:rsid w:val="00D810BF"/>
    <w:rsid w:val="00D810DF"/>
    <w:rsid w:val="00D81116"/>
    <w:rsid w:val="00D8114A"/>
    <w:rsid w:val="00D811A4"/>
    <w:rsid w:val="00D8121C"/>
    <w:rsid w:val="00D81227"/>
    <w:rsid w:val="00D81284"/>
    <w:rsid w:val="00D812D5"/>
    <w:rsid w:val="00D81396"/>
    <w:rsid w:val="00D8140E"/>
    <w:rsid w:val="00D814BC"/>
    <w:rsid w:val="00D814F8"/>
    <w:rsid w:val="00D81514"/>
    <w:rsid w:val="00D81515"/>
    <w:rsid w:val="00D81531"/>
    <w:rsid w:val="00D8157A"/>
    <w:rsid w:val="00D81616"/>
    <w:rsid w:val="00D81630"/>
    <w:rsid w:val="00D81655"/>
    <w:rsid w:val="00D816DB"/>
    <w:rsid w:val="00D8173F"/>
    <w:rsid w:val="00D81784"/>
    <w:rsid w:val="00D817DD"/>
    <w:rsid w:val="00D817F2"/>
    <w:rsid w:val="00D8180C"/>
    <w:rsid w:val="00D81874"/>
    <w:rsid w:val="00D81903"/>
    <w:rsid w:val="00D81917"/>
    <w:rsid w:val="00D8191E"/>
    <w:rsid w:val="00D81942"/>
    <w:rsid w:val="00D81943"/>
    <w:rsid w:val="00D81962"/>
    <w:rsid w:val="00D8196E"/>
    <w:rsid w:val="00D8197F"/>
    <w:rsid w:val="00D81A27"/>
    <w:rsid w:val="00D81A28"/>
    <w:rsid w:val="00D81A3B"/>
    <w:rsid w:val="00D81AA1"/>
    <w:rsid w:val="00D81B0D"/>
    <w:rsid w:val="00D81B37"/>
    <w:rsid w:val="00D81B41"/>
    <w:rsid w:val="00D81C2A"/>
    <w:rsid w:val="00D81C93"/>
    <w:rsid w:val="00D81DC0"/>
    <w:rsid w:val="00D81E0C"/>
    <w:rsid w:val="00D81ED5"/>
    <w:rsid w:val="00D81EDE"/>
    <w:rsid w:val="00D81F41"/>
    <w:rsid w:val="00D81F7E"/>
    <w:rsid w:val="00D81F8B"/>
    <w:rsid w:val="00D81FD4"/>
    <w:rsid w:val="00D82004"/>
    <w:rsid w:val="00D8200D"/>
    <w:rsid w:val="00D82034"/>
    <w:rsid w:val="00D820E4"/>
    <w:rsid w:val="00D8211D"/>
    <w:rsid w:val="00D82189"/>
    <w:rsid w:val="00D8222A"/>
    <w:rsid w:val="00D8226F"/>
    <w:rsid w:val="00D822C8"/>
    <w:rsid w:val="00D82313"/>
    <w:rsid w:val="00D82359"/>
    <w:rsid w:val="00D82480"/>
    <w:rsid w:val="00D8251A"/>
    <w:rsid w:val="00D827C6"/>
    <w:rsid w:val="00D828A9"/>
    <w:rsid w:val="00D828E8"/>
    <w:rsid w:val="00D8297C"/>
    <w:rsid w:val="00D829B9"/>
    <w:rsid w:val="00D829F8"/>
    <w:rsid w:val="00D82A1B"/>
    <w:rsid w:val="00D82A54"/>
    <w:rsid w:val="00D82AA4"/>
    <w:rsid w:val="00D82AFC"/>
    <w:rsid w:val="00D82BC1"/>
    <w:rsid w:val="00D82C2E"/>
    <w:rsid w:val="00D82C68"/>
    <w:rsid w:val="00D82CDF"/>
    <w:rsid w:val="00D82F39"/>
    <w:rsid w:val="00D82F92"/>
    <w:rsid w:val="00D830DB"/>
    <w:rsid w:val="00D830FB"/>
    <w:rsid w:val="00D83141"/>
    <w:rsid w:val="00D83158"/>
    <w:rsid w:val="00D831E9"/>
    <w:rsid w:val="00D83238"/>
    <w:rsid w:val="00D83242"/>
    <w:rsid w:val="00D8326E"/>
    <w:rsid w:val="00D832DD"/>
    <w:rsid w:val="00D83322"/>
    <w:rsid w:val="00D83329"/>
    <w:rsid w:val="00D83365"/>
    <w:rsid w:val="00D83376"/>
    <w:rsid w:val="00D833A5"/>
    <w:rsid w:val="00D83445"/>
    <w:rsid w:val="00D834E9"/>
    <w:rsid w:val="00D8350A"/>
    <w:rsid w:val="00D835B9"/>
    <w:rsid w:val="00D83638"/>
    <w:rsid w:val="00D836E0"/>
    <w:rsid w:val="00D8376A"/>
    <w:rsid w:val="00D83780"/>
    <w:rsid w:val="00D837D2"/>
    <w:rsid w:val="00D83816"/>
    <w:rsid w:val="00D83827"/>
    <w:rsid w:val="00D83979"/>
    <w:rsid w:val="00D8397D"/>
    <w:rsid w:val="00D839CD"/>
    <w:rsid w:val="00D83A26"/>
    <w:rsid w:val="00D83A3E"/>
    <w:rsid w:val="00D83A48"/>
    <w:rsid w:val="00D83AB5"/>
    <w:rsid w:val="00D83B01"/>
    <w:rsid w:val="00D83B44"/>
    <w:rsid w:val="00D83B78"/>
    <w:rsid w:val="00D83BE5"/>
    <w:rsid w:val="00D83BFD"/>
    <w:rsid w:val="00D83CDB"/>
    <w:rsid w:val="00D83CE9"/>
    <w:rsid w:val="00D83D3A"/>
    <w:rsid w:val="00D83DB8"/>
    <w:rsid w:val="00D83DDD"/>
    <w:rsid w:val="00D83E47"/>
    <w:rsid w:val="00D83E55"/>
    <w:rsid w:val="00D83E72"/>
    <w:rsid w:val="00D83E7B"/>
    <w:rsid w:val="00D83EE6"/>
    <w:rsid w:val="00D83F28"/>
    <w:rsid w:val="00D83F52"/>
    <w:rsid w:val="00D83F61"/>
    <w:rsid w:val="00D83F90"/>
    <w:rsid w:val="00D84000"/>
    <w:rsid w:val="00D840DC"/>
    <w:rsid w:val="00D84253"/>
    <w:rsid w:val="00D8436A"/>
    <w:rsid w:val="00D843F7"/>
    <w:rsid w:val="00D84473"/>
    <w:rsid w:val="00D84504"/>
    <w:rsid w:val="00D8460B"/>
    <w:rsid w:val="00D8467A"/>
    <w:rsid w:val="00D846DC"/>
    <w:rsid w:val="00D84733"/>
    <w:rsid w:val="00D8475F"/>
    <w:rsid w:val="00D84769"/>
    <w:rsid w:val="00D84782"/>
    <w:rsid w:val="00D84797"/>
    <w:rsid w:val="00D848DC"/>
    <w:rsid w:val="00D84974"/>
    <w:rsid w:val="00D849D5"/>
    <w:rsid w:val="00D84A8D"/>
    <w:rsid w:val="00D84A91"/>
    <w:rsid w:val="00D84B38"/>
    <w:rsid w:val="00D84BA5"/>
    <w:rsid w:val="00D84BB7"/>
    <w:rsid w:val="00D84C1E"/>
    <w:rsid w:val="00D84C5A"/>
    <w:rsid w:val="00D84C5D"/>
    <w:rsid w:val="00D84DB9"/>
    <w:rsid w:val="00D84DD1"/>
    <w:rsid w:val="00D84DF3"/>
    <w:rsid w:val="00D84E67"/>
    <w:rsid w:val="00D84F2A"/>
    <w:rsid w:val="00D84FB7"/>
    <w:rsid w:val="00D84FBA"/>
    <w:rsid w:val="00D84FF3"/>
    <w:rsid w:val="00D8504D"/>
    <w:rsid w:val="00D850B0"/>
    <w:rsid w:val="00D85154"/>
    <w:rsid w:val="00D85192"/>
    <w:rsid w:val="00D851BA"/>
    <w:rsid w:val="00D85220"/>
    <w:rsid w:val="00D852A9"/>
    <w:rsid w:val="00D852F0"/>
    <w:rsid w:val="00D854A0"/>
    <w:rsid w:val="00D854B6"/>
    <w:rsid w:val="00D85518"/>
    <w:rsid w:val="00D855E6"/>
    <w:rsid w:val="00D85618"/>
    <w:rsid w:val="00D8562F"/>
    <w:rsid w:val="00D856AF"/>
    <w:rsid w:val="00D85729"/>
    <w:rsid w:val="00D857B7"/>
    <w:rsid w:val="00D857C9"/>
    <w:rsid w:val="00D85800"/>
    <w:rsid w:val="00D85802"/>
    <w:rsid w:val="00D858B8"/>
    <w:rsid w:val="00D858CF"/>
    <w:rsid w:val="00D85968"/>
    <w:rsid w:val="00D85979"/>
    <w:rsid w:val="00D859DA"/>
    <w:rsid w:val="00D85A00"/>
    <w:rsid w:val="00D85A4F"/>
    <w:rsid w:val="00D85A66"/>
    <w:rsid w:val="00D85A70"/>
    <w:rsid w:val="00D85AD5"/>
    <w:rsid w:val="00D85AD9"/>
    <w:rsid w:val="00D85AE3"/>
    <w:rsid w:val="00D85B66"/>
    <w:rsid w:val="00D85C2E"/>
    <w:rsid w:val="00D85C9B"/>
    <w:rsid w:val="00D85CA3"/>
    <w:rsid w:val="00D85CFD"/>
    <w:rsid w:val="00D85D32"/>
    <w:rsid w:val="00D85D49"/>
    <w:rsid w:val="00D85D82"/>
    <w:rsid w:val="00D85DDD"/>
    <w:rsid w:val="00D85E67"/>
    <w:rsid w:val="00D85E9A"/>
    <w:rsid w:val="00D85ED3"/>
    <w:rsid w:val="00D85FEA"/>
    <w:rsid w:val="00D86268"/>
    <w:rsid w:val="00D8628A"/>
    <w:rsid w:val="00D862A9"/>
    <w:rsid w:val="00D86366"/>
    <w:rsid w:val="00D86395"/>
    <w:rsid w:val="00D86555"/>
    <w:rsid w:val="00D86567"/>
    <w:rsid w:val="00D86647"/>
    <w:rsid w:val="00D866DF"/>
    <w:rsid w:val="00D867C3"/>
    <w:rsid w:val="00D86836"/>
    <w:rsid w:val="00D8691B"/>
    <w:rsid w:val="00D869B8"/>
    <w:rsid w:val="00D869EA"/>
    <w:rsid w:val="00D86AC7"/>
    <w:rsid w:val="00D86B99"/>
    <w:rsid w:val="00D86C1A"/>
    <w:rsid w:val="00D86CE3"/>
    <w:rsid w:val="00D86D1A"/>
    <w:rsid w:val="00D86D21"/>
    <w:rsid w:val="00D86D78"/>
    <w:rsid w:val="00D86D8E"/>
    <w:rsid w:val="00D86E8D"/>
    <w:rsid w:val="00D86EEC"/>
    <w:rsid w:val="00D86F46"/>
    <w:rsid w:val="00D86F75"/>
    <w:rsid w:val="00D86FB1"/>
    <w:rsid w:val="00D86FB4"/>
    <w:rsid w:val="00D8701B"/>
    <w:rsid w:val="00D87189"/>
    <w:rsid w:val="00D87263"/>
    <w:rsid w:val="00D87283"/>
    <w:rsid w:val="00D87325"/>
    <w:rsid w:val="00D873B3"/>
    <w:rsid w:val="00D873D7"/>
    <w:rsid w:val="00D8741C"/>
    <w:rsid w:val="00D87476"/>
    <w:rsid w:val="00D8750E"/>
    <w:rsid w:val="00D8751C"/>
    <w:rsid w:val="00D875AF"/>
    <w:rsid w:val="00D8760D"/>
    <w:rsid w:val="00D87676"/>
    <w:rsid w:val="00D876B6"/>
    <w:rsid w:val="00D87708"/>
    <w:rsid w:val="00D87767"/>
    <w:rsid w:val="00D877F9"/>
    <w:rsid w:val="00D878C1"/>
    <w:rsid w:val="00D878E9"/>
    <w:rsid w:val="00D879AB"/>
    <w:rsid w:val="00D87A46"/>
    <w:rsid w:val="00D87A98"/>
    <w:rsid w:val="00D87B3D"/>
    <w:rsid w:val="00D87BD6"/>
    <w:rsid w:val="00D87BDC"/>
    <w:rsid w:val="00D87CC3"/>
    <w:rsid w:val="00D87CD9"/>
    <w:rsid w:val="00D87CF2"/>
    <w:rsid w:val="00D87D4B"/>
    <w:rsid w:val="00D87DD1"/>
    <w:rsid w:val="00D87DF8"/>
    <w:rsid w:val="00D87E28"/>
    <w:rsid w:val="00D87E9B"/>
    <w:rsid w:val="00D87EFB"/>
    <w:rsid w:val="00D87F06"/>
    <w:rsid w:val="00D87F2D"/>
    <w:rsid w:val="00D87F76"/>
    <w:rsid w:val="00D87F87"/>
    <w:rsid w:val="00D87F8F"/>
    <w:rsid w:val="00D87FA8"/>
    <w:rsid w:val="00D90040"/>
    <w:rsid w:val="00D900AE"/>
    <w:rsid w:val="00D901F5"/>
    <w:rsid w:val="00D9025A"/>
    <w:rsid w:val="00D9039F"/>
    <w:rsid w:val="00D9040C"/>
    <w:rsid w:val="00D90464"/>
    <w:rsid w:val="00D9049F"/>
    <w:rsid w:val="00D904FD"/>
    <w:rsid w:val="00D904FE"/>
    <w:rsid w:val="00D905B5"/>
    <w:rsid w:val="00D905DF"/>
    <w:rsid w:val="00D90609"/>
    <w:rsid w:val="00D90618"/>
    <w:rsid w:val="00D90662"/>
    <w:rsid w:val="00D90699"/>
    <w:rsid w:val="00D906FC"/>
    <w:rsid w:val="00D90750"/>
    <w:rsid w:val="00D9083F"/>
    <w:rsid w:val="00D908BA"/>
    <w:rsid w:val="00D908D5"/>
    <w:rsid w:val="00D9090F"/>
    <w:rsid w:val="00D909A1"/>
    <w:rsid w:val="00D909D5"/>
    <w:rsid w:val="00D909FD"/>
    <w:rsid w:val="00D909FF"/>
    <w:rsid w:val="00D90A0D"/>
    <w:rsid w:val="00D90A15"/>
    <w:rsid w:val="00D90A2A"/>
    <w:rsid w:val="00D90A5D"/>
    <w:rsid w:val="00D90AB9"/>
    <w:rsid w:val="00D90AF2"/>
    <w:rsid w:val="00D90AF8"/>
    <w:rsid w:val="00D90B7F"/>
    <w:rsid w:val="00D90C0D"/>
    <w:rsid w:val="00D90C5E"/>
    <w:rsid w:val="00D90DDC"/>
    <w:rsid w:val="00D90E27"/>
    <w:rsid w:val="00D90ECA"/>
    <w:rsid w:val="00D90F0E"/>
    <w:rsid w:val="00D90F31"/>
    <w:rsid w:val="00D90FD2"/>
    <w:rsid w:val="00D9105B"/>
    <w:rsid w:val="00D9106D"/>
    <w:rsid w:val="00D91186"/>
    <w:rsid w:val="00D91284"/>
    <w:rsid w:val="00D912E5"/>
    <w:rsid w:val="00D912EA"/>
    <w:rsid w:val="00D9130A"/>
    <w:rsid w:val="00D9131A"/>
    <w:rsid w:val="00D913A4"/>
    <w:rsid w:val="00D91461"/>
    <w:rsid w:val="00D914A0"/>
    <w:rsid w:val="00D91581"/>
    <w:rsid w:val="00D9158A"/>
    <w:rsid w:val="00D91613"/>
    <w:rsid w:val="00D9179F"/>
    <w:rsid w:val="00D917B0"/>
    <w:rsid w:val="00D918F7"/>
    <w:rsid w:val="00D919E7"/>
    <w:rsid w:val="00D91B53"/>
    <w:rsid w:val="00D91BC2"/>
    <w:rsid w:val="00D91C33"/>
    <w:rsid w:val="00D91D05"/>
    <w:rsid w:val="00D91D14"/>
    <w:rsid w:val="00D91D6A"/>
    <w:rsid w:val="00D91DCC"/>
    <w:rsid w:val="00D91EDE"/>
    <w:rsid w:val="00D91EF4"/>
    <w:rsid w:val="00D91F2B"/>
    <w:rsid w:val="00D91FC2"/>
    <w:rsid w:val="00D91FCC"/>
    <w:rsid w:val="00D91FE4"/>
    <w:rsid w:val="00D921BC"/>
    <w:rsid w:val="00D92224"/>
    <w:rsid w:val="00D9223A"/>
    <w:rsid w:val="00D9225F"/>
    <w:rsid w:val="00D9228F"/>
    <w:rsid w:val="00D922C1"/>
    <w:rsid w:val="00D922FD"/>
    <w:rsid w:val="00D92309"/>
    <w:rsid w:val="00D9234F"/>
    <w:rsid w:val="00D923B9"/>
    <w:rsid w:val="00D923E6"/>
    <w:rsid w:val="00D92455"/>
    <w:rsid w:val="00D9247A"/>
    <w:rsid w:val="00D924D5"/>
    <w:rsid w:val="00D924FC"/>
    <w:rsid w:val="00D926C3"/>
    <w:rsid w:val="00D927AD"/>
    <w:rsid w:val="00D9282E"/>
    <w:rsid w:val="00D92867"/>
    <w:rsid w:val="00D92869"/>
    <w:rsid w:val="00D9286A"/>
    <w:rsid w:val="00D929DD"/>
    <w:rsid w:val="00D92A53"/>
    <w:rsid w:val="00D92A75"/>
    <w:rsid w:val="00D92B18"/>
    <w:rsid w:val="00D92B1A"/>
    <w:rsid w:val="00D92B2F"/>
    <w:rsid w:val="00D92B71"/>
    <w:rsid w:val="00D92C5E"/>
    <w:rsid w:val="00D92CB0"/>
    <w:rsid w:val="00D92D45"/>
    <w:rsid w:val="00D92DCC"/>
    <w:rsid w:val="00D92E5F"/>
    <w:rsid w:val="00D92E88"/>
    <w:rsid w:val="00D92F95"/>
    <w:rsid w:val="00D92FC1"/>
    <w:rsid w:val="00D92FCD"/>
    <w:rsid w:val="00D92FDB"/>
    <w:rsid w:val="00D930A8"/>
    <w:rsid w:val="00D930F5"/>
    <w:rsid w:val="00D9313C"/>
    <w:rsid w:val="00D93186"/>
    <w:rsid w:val="00D93189"/>
    <w:rsid w:val="00D931B6"/>
    <w:rsid w:val="00D931F5"/>
    <w:rsid w:val="00D93241"/>
    <w:rsid w:val="00D93251"/>
    <w:rsid w:val="00D93299"/>
    <w:rsid w:val="00D93306"/>
    <w:rsid w:val="00D93318"/>
    <w:rsid w:val="00D9336F"/>
    <w:rsid w:val="00D933B2"/>
    <w:rsid w:val="00D933FE"/>
    <w:rsid w:val="00D93509"/>
    <w:rsid w:val="00D93531"/>
    <w:rsid w:val="00D9354E"/>
    <w:rsid w:val="00D936C8"/>
    <w:rsid w:val="00D936CE"/>
    <w:rsid w:val="00D9375F"/>
    <w:rsid w:val="00D9378E"/>
    <w:rsid w:val="00D93830"/>
    <w:rsid w:val="00D93841"/>
    <w:rsid w:val="00D93880"/>
    <w:rsid w:val="00D93A1C"/>
    <w:rsid w:val="00D93A6C"/>
    <w:rsid w:val="00D93B2B"/>
    <w:rsid w:val="00D93B70"/>
    <w:rsid w:val="00D93BB7"/>
    <w:rsid w:val="00D93D5D"/>
    <w:rsid w:val="00D93DA2"/>
    <w:rsid w:val="00D93E04"/>
    <w:rsid w:val="00D93E5D"/>
    <w:rsid w:val="00D93F5D"/>
    <w:rsid w:val="00D93F64"/>
    <w:rsid w:val="00D93F7A"/>
    <w:rsid w:val="00D93FC7"/>
    <w:rsid w:val="00D94003"/>
    <w:rsid w:val="00D94006"/>
    <w:rsid w:val="00D94022"/>
    <w:rsid w:val="00D940C5"/>
    <w:rsid w:val="00D940E6"/>
    <w:rsid w:val="00D94173"/>
    <w:rsid w:val="00D9419A"/>
    <w:rsid w:val="00D94243"/>
    <w:rsid w:val="00D94298"/>
    <w:rsid w:val="00D94333"/>
    <w:rsid w:val="00D9434A"/>
    <w:rsid w:val="00D944A0"/>
    <w:rsid w:val="00D944E4"/>
    <w:rsid w:val="00D9454F"/>
    <w:rsid w:val="00D94567"/>
    <w:rsid w:val="00D9456B"/>
    <w:rsid w:val="00D945C9"/>
    <w:rsid w:val="00D9460F"/>
    <w:rsid w:val="00D9461E"/>
    <w:rsid w:val="00D94769"/>
    <w:rsid w:val="00D947F5"/>
    <w:rsid w:val="00D9490A"/>
    <w:rsid w:val="00D94925"/>
    <w:rsid w:val="00D94A0F"/>
    <w:rsid w:val="00D94A74"/>
    <w:rsid w:val="00D94A78"/>
    <w:rsid w:val="00D94B51"/>
    <w:rsid w:val="00D94B72"/>
    <w:rsid w:val="00D94BD0"/>
    <w:rsid w:val="00D94C35"/>
    <w:rsid w:val="00D94C3E"/>
    <w:rsid w:val="00D94C4C"/>
    <w:rsid w:val="00D94D45"/>
    <w:rsid w:val="00D94DAA"/>
    <w:rsid w:val="00D94E74"/>
    <w:rsid w:val="00D94E81"/>
    <w:rsid w:val="00D94EAF"/>
    <w:rsid w:val="00D94EBF"/>
    <w:rsid w:val="00D94F17"/>
    <w:rsid w:val="00D94F4F"/>
    <w:rsid w:val="00D94FD0"/>
    <w:rsid w:val="00D95126"/>
    <w:rsid w:val="00D95285"/>
    <w:rsid w:val="00D95302"/>
    <w:rsid w:val="00D95382"/>
    <w:rsid w:val="00D95399"/>
    <w:rsid w:val="00D95411"/>
    <w:rsid w:val="00D95429"/>
    <w:rsid w:val="00D9545A"/>
    <w:rsid w:val="00D954D6"/>
    <w:rsid w:val="00D95513"/>
    <w:rsid w:val="00D95522"/>
    <w:rsid w:val="00D95570"/>
    <w:rsid w:val="00D9557D"/>
    <w:rsid w:val="00D955B3"/>
    <w:rsid w:val="00D95676"/>
    <w:rsid w:val="00D95680"/>
    <w:rsid w:val="00D956B1"/>
    <w:rsid w:val="00D95785"/>
    <w:rsid w:val="00D957E7"/>
    <w:rsid w:val="00D95813"/>
    <w:rsid w:val="00D95955"/>
    <w:rsid w:val="00D95975"/>
    <w:rsid w:val="00D959D8"/>
    <w:rsid w:val="00D95AAD"/>
    <w:rsid w:val="00D95B9A"/>
    <w:rsid w:val="00D95BCB"/>
    <w:rsid w:val="00D95BE5"/>
    <w:rsid w:val="00D95C61"/>
    <w:rsid w:val="00D95DA9"/>
    <w:rsid w:val="00D95E2E"/>
    <w:rsid w:val="00D95E8A"/>
    <w:rsid w:val="00D95EA0"/>
    <w:rsid w:val="00D95F2A"/>
    <w:rsid w:val="00D95F6B"/>
    <w:rsid w:val="00D95F9D"/>
    <w:rsid w:val="00D95FE5"/>
    <w:rsid w:val="00D96016"/>
    <w:rsid w:val="00D96034"/>
    <w:rsid w:val="00D9603D"/>
    <w:rsid w:val="00D96041"/>
    <w:rsid w:val="00D960A2"/>
    <w:rsid w:val="00D9614D"/>
    <w:rsid w:val="00D962AF"/>
    <w:rsid w:val="00D962B6"/>
    <w:rsid w:val="00D962DE"/>
    <w:rsid w:val="00D96378"/>
    <w:rsid w:val="00D963F3"/>
    <w:rsid w:val="00D96488"/>
    <w:rsid w:val="00D9654A"/>
    <w:rsid w:val="00D965BC"/>
    <w:rsid w:val="00D96603"/>
    <w:rsid w:val="00D9664F"/>
    <w:rsid w:val="00D96689"/>
    <w:rsid w:val="00D9676A"/>
    <w:rsid w:val="00D967CF"/>
    <w:rsid w:val="00D9683F"/>
    <w:rsid w:val="00D96880"/>
    <w:rsid w:val="00D968A7"/>
    <w:rsid w:val="00D968C2"/>
    <w:rsid w:val="00D968EC"/>
    <w:rsid w:val="00D969C8"/>
    <w:rsid w:val="00D969F4"/>
    <w:rsid w:val="00D96A5D"/>
    <w:rsid w:val="00D96A9D"/>
    <w:rsid w:val="00D96AA6"/>
    <w:rsid w:val="00D96AA9"/>
    <w:rsid w:val="00D96AAD"/>
    <w:rsid w:val="00D96B14"/>
    <w:rsid w:val="00D96B3F"/>
    <w:rsid w:val="00D96BFC"/>
    <w:rsid w:val="00D96C44"/>
    <w:rsid w:val="00D96CFF"/>
    <w:rsid w:val="00D96D4B"/>
    <w:rsid w:val="00D96E00"/>
    <w:rsid w:val="00D96E14"/>
    <w:rsid w:val="00D96E8C"/>
    <w:rsid w:val="00D96EC9"/>
    <w:rsid w:val="00D96FFF"/>
    <w:rsid w:val="00D970EC"/>
    <w:rsid w:val="00D9713F"/>
    <w:rsid w:val="00D97197"/>
    <w:rsid w:val="00D971C6"/>
    <w:rsid w:val="00D97273"/>
    <w:rsid w:val="00D97287"/>
    <w:rsid w:val="00D972C7"/>
    <w:rsid w:val="00D97352"/>
    <w:rsid w:val="00D973BB"/>
    <w:rsid w:val="00D9744B"/>
    <w:rsid w:val="00D9745A"/>
    <w:rsid w:val="00D9748A"/>
    <w:rsid w:val="00D97747"/>
    <w:rsid w:val="00D97799"/>
    <w:rsid w:val="00D97848"/>
    <w:rsid w:val="00D97A01"/>
    <w:rsid w:val="00D97AE8"/>
    <w:rsid w:val="00D97AF6"/>
    <w:rsid w:val="00D97B27"/>
    <w:rsid w:val="00D97BE9"/>
    <w:rsid w:val="00D97C70"/>
    <w:rsid w:val="00D97CCB"/>
    <w:rsid w:val="00D97D65"/>
    <w:rsid w:val="00D97DBB"/>
    <w:rsid w:val="00D97E46"/>
    <w:rsid w:val="00D97EB0"/>
    <w:rsid w:val="00D97F66"/>
    <w:rsid w:val="00D97F74"/>
    <w:rsid w:val="00D97FA4"/>
    <w:rsid w:val="00D9899E"/>
    <w:rsid w:val="00DA0021"/>
    <w:rsid w:val="00DA004F"/>
    <w:rsid w:val="00DA0067"/>
    <w:rsid w:val="00DA006B"/>
    <w:rsid w:val="00DA00E4"/>
    <w:rsid w:val="00DA00FC"/>
    <w:rsid w:val="00DA0128"/>
    <w:rsid w:val="00DA01A3"/>
    <w:rsid w:val="00DA01F4"/>
    <w:rsid w:val="00DA02A9"/>
    <w:rsid w:val="00DA034D"/>
    <w:rsid w:val="00DA034F"/>
    <w:rsid w:val="00DA03F1"/>
    <w:rsid w:val="00DA045B"/>
    <w:rsid w:val="00DA04B2"/>
    <w:rsid w:val="00DA04BE"/>
    <w:rsid w:val="00DA0526"/>
    <w:rsid w:val="00DA056A"/>
    <w:rsid w:val="00DA0583"/>
    <w:rsid w:val="00DA05DB"/>
    <w:rsid w:val="00DA064C"/>
    <w:rsid w:val="00DA0656"/>
    <w:rsid w:val="00DA0663"/>
    <w:rsid w:val="00DA07B5"/>
    <w:rsid w:val="00DA07FD"/>
    <w:rsid w:val="00DA086A"/>
    <w:rsid w:val="00DA0946"/>
    <w:rsid w:val="00DA096F"/>
    <w:rsid w:val="00DA0A06"/>
    <w:rsid w:val="00DA0A0D"/>
    <w:rsid w:val="00DA0AE6"/>
    <w:rsid w:val="00DA0B57"/>
    <w:rsid w:val="00DA0B7C"/>
    <w:rsid w:val="00DA0CEC"/>
    <w:rsid w:val="00DA0D4D"/>
    <w:rsid w:val="00DA0DEC"/>
    <w:rsid w:val="00DA0E1D"/>
    <w:rsid w:val="00DA0E79"/>
    <w:rsid w:val="00DA0EC9"/>
    <w:rsid w:val="00DA0ECC"/>
    <w:rsid w:val="00DA0EF8"/>
    <w:rsid w:val="00DA0F0B"/>
    <w:rsid w:val="00DA0FAB"/>
    <w:rsid w:val="00DA0FB8"/>
    <w:rsid w:val="00DA0FD1"/>
    <w:rsid w:val="00DA1015"/>
    <w:rsid w:val="00DA104B"/>
    <w:rsid w:val="00DA1053"/>
    <w:rsid w:val="00DA10A3"/>
    <w:rsid w:val="00DA1134"/>
    <w:rsid w:val="00DA11A8"/>
    <w:rsid w:val="00DA11E6"/>
    <w:rsid w:val="00DA1287"/>
    <w:rsid w:val="00DA129C"/>
    <w:rsid w:val="00DA131D"/>
    <w:rsid w:val="00DA146E"/>
    <w:rsid w:val="00DA1485"/>
    <w:rsid w:val="00DA148E"/>
    <w:rsid w:val="00DA1539"/>
    <w:rsid w:val="00DA15D2"/>
    <w:rsid w:val="00DA1623"/>
    <w:rsid w:val="00DA1677"/>
    <w:rsid w:val="00DA16D9"/>
    <w:rsid w:val="00DA175A"/>
    <w:rsid w:val="00DA17F2"/>
    <w:rsid w:val="00DA1882"/>
    <w:rsid w:val="00DA18EF"/>
    <w:rsid w:val="00DA19E2"/>
    <w:rsid w:val="00DA1A6F"/>
    <w:rsid w:val="00DA1AAA"/>
    <w:rsid w:val="00DA1AD1"/>
    <w:rsid w:val="00DA1AE3"/>
    <w:rsid w:val="00DA1B5C"/>
    <w:rsid w:val="00DA1C1F"/>
    <w:rsid w:val="00DA1CE4"/>
    <w:rsid w:val="00DA1DBF"/>
    <w:rsid w:val="00DA1DD2"/>
    <w:rsid w:val="00DA1EDD"/>
    <w:rsid w:val="00DA1F41"/>
    <w:rsid w:val="00DA2076"/>
    <w:rsid w:val="00DA2093"/>
    <w:rsid w:val="00DA2110"/>
    <w:rsid w:val="00DA2208"/>
    <w:rsid w:val="00DA222B"/>
    <w:rsid w:val="00DA2247"/>
    <w:rsid w:val="00DA22C4"/>
    <w:rsid w:val="00DA2333"/>
    <w:rsid w:val="00DA236B"/>
    <w:rsid w:val="00DA236D"/>
    <w:rsid w:val="00DA2373"/>
    <w:rsid w:val="00DA245D"/>
    <w:rsid w:val="00DA251B"/>
    <w:rsid w:val="00DA2591"/>
    <w:rsid w:val="00DA25AA"/>
    <w:rsid w:val="00DA25B5"/>
    <w:rsid w:val="00DA25B9"/>
    <w:rsid w:val="00DA25D3"/>
    <w:rsid w:val="00DA25FC"/>
    <w:rsid w:val="00DA2792"/>
    <w:rsid w:val="00DA27CB"/>
    <w:rsid w:val="00DA28E5"/>
    <w:rsid w:val="00DA296E"/>
    <w:rsid w:val="00DA2A40"/>
    <w:rsid w:val="00DA2ACC"/>
    <w:rsid w:val="00DA2AE2"/>
    <w:rsid w:val="00DA2BFF"/>
    <w:rsid w:val="00DA2C5A"/>
    <w:rsid w:val="00DA2CD0"/>
    <w:rsid w:val="00DA2CE5"/>
    <w:rsid w:val="00DA2D20"/>
    <w:rsid w:val="00DA2D25"/>
    <w:rsid w:val="00DA2DCF"/>
    <w:rsid w:val="00DA2DE3"/>
    <w:rsid w:val="00DA2E7D"/>
    <w:rsid w:val="00DA2F54"/>
    <w:rsid w:val="00DA2FF3"/>
    <w:rsid w:val="00DA3025"/>
    <w:rsid w:val="00DA302B"/>
    <w:rsid w:val="00DA3106"/>
    <w:rsid w:val="00DA31A9"/>
    <w:rsid w:val="00DA320C"/>
    <w:rsid w:val="00DA3217"/>
    <w:rsid w:val="00DA3220"/>
    <w:rsid w:val="00DA336A"/>
    <w:rsid w:val="00DA3399"/>
    <w:rsid w:val="00DA33B7"/>
    <w:rsid w:val="00DA33DE"/>
    <w:rsid w:val="00DA347C"/>
    <w:rsid w:val="00DA34EC"/>
    <w:rsid w:val="00DA3506"/>
    <w:rsid w:val="00DA3522"/>
    <w:rsid w:val="00DA35D1"/>
    <w:rsid w:val="00DA35DC"/>
    <w:rsid w:val="00DA3621"/>
    <w:rsid w:val="00DA36AD"/>
    <w:rsid w:val="00DA36CD"/>
    <w:rsid w:val="00DA3702"/>
    <w:rsid w:val="00DA3734"/>
    <w:rsid w:val="00DA3790"/>
    <w:rsid w:val="00DA38BF"/>
    <w:rsid w:val="00DA39AF"/>
    <w:rsid w:val="00DA3A78"/>
    <w:rsid w:val="00DA3B36"/>
    <w:rsid w:val="00DA3B5F"/>
    <w:rsid w:val="00DA3BE1"/>
    <w:rsid w:val="00DA3C00"/>
    <w:rsid w:val="00DA3C4F"/>
    <w:rsid w:val="00DA3C68"/>
    <w:rsid w:val="00DA3C94"/>
    <w:rsid w:val="00DA3CAA"/>
    <w:rsid w:val="00DA3D93"/>
    <w:rsid w:val="00DA3DE5"/>
    <w:rsid w:val="00DA3E36"/>
    <w:rsid w:val="00DA3E5F"/>
    <w:rsid w:val="00DA3EE8"/>
    <w:rsid w:val="00DA3EF0"/>
    <w:rsid w:val="00DA3F25"/>
    <w:rsid w:val="00DA3F28"/>
    <w:rsid w:val="00DA402D"/>
    <w:rsid w:val="00DA404F"/>
    <w:rsid w:val="00DA407E"/>
    <w:rsid w:val="00DA40B5"/>
    <w:rsid w:val="00DA4141"/>
    <w:rsid w:val="00DA4144"/>
    <w:rsid w:val="00DA4175"/>
    <w:rsid w:val="00DA41B1"/>
    <w:rsid w:val="00DA41C0"/>
    <w:rsid w:val="00DA4286"/>
    <w:rsid w:val="00DA42B0"/>
    <w:rsid w:val="00DA42CD"/>
    <w:rsid w:val="00DA4312"/>
    <w:rsid w:val="00DA431A"/>
    <w:rsid w:val="00DA44E7"/>
    <w:rsid w:val="00DA4534"/>
    <w:rsid w:val="00DA454E"/>
    <w:rsid w:val="00DA465E"/>
    <w:rsid w:val="00DA46DC"/>
    <w:rsid w:val="00DA47AD"/>
    <w:rsid w:val="00DA47EE"/>
    <w:rsid w:val="00DA485A"/>
    <w:rsid w:val="00DA48EC"/>
    <w:rsid w:val="00DA48F3"/>
    <w:rsid w:val="00DA48FC"/>
    <w:rsid w:val="00DA4916"/>
    <w:rsid w:val="00DA4919"/>
    <w:rsid w:val="00DA4940"/>
    <w:rsid w:val="00DA4950"/>
    <w:rsid w:val="00DA499B"/>
    <w:rsid w:val="00DA4A1D"/>
    <w:rsid w:val="00DA4A42"/>
    <w:rsid w:val="00DA4A53"/>
    <w:rsid w:val="00DA4B19"/>
    <w:rsid w:val="00DA4B73"/>
    <w:rsid w:val="00DA4B96"/>
    <w:rsid w:val="00DA4B9C"/>
    <w:rsid w:val="00DA4C3E"/>
    <w:rsid w:val="00DA4C69"/>
    <w:rsid w:val="00DA4CC3"/>
    <w:rsid w:val="00DA4CC9"/>
    <w:rsid w:val="00DA4CDC"/>
    <w:rsid w:val="00DA4D55"/>
    <w:rsid w:val="00DA4D6C"/>
    <w:rsid w:val="00DA4D88"/>
    <w:rsid w:val="00DA4D9B"/>
    <w:rsid w:val="00DA4DC2"/>
    <w:rsid w:val="00DA4DCE"/>
    <w:rsid w:val="00DA4E59"/>
    <w:rsid w:val="00DA4E9B"/>
    <w:rsid w:val="00DA4F89"/>
    <w:rsid w:val="00DA5020"/>
    <w:rsid w:val="00DA5092"/>
    <w:rsid w:val="00DA5157"/>
    <w:rsid w:val="00DA525C"/>
    <w:rsid w:val="00DA53AD"/>
    <w:rsid w:val="00DA53C7"/>
    <w:rsid w:val="00DA53D3"/>
    <w:rsid w:val="00DA5400"/>
    <w:rsid w:val="00DA5493"/>
    <w:rsid w:val="00DA5497"/>
    <w:rsid w:val="00DA5546"/>
    <w:rsid w:val="00DA55C4"/>
    <w:rsid w:val="00DA560D"/>
    <w:rsid w:val="00DA5636"/>
    <w:rsid w:val="00DA57AA"/>
    <w:rsid w:val="00DA59B9"/>
    <w:rsid w:val="00DA59FB"/>
    <w:rsid w:val="00DA5A76"/>
    <w:rsid w:val="00DA5A8C"/>
    <w:rsid w:val="00DA5A8E"/>
    <w:rsid w:val="00DA5B4C"/>
    <w:rsid w:val="00DA5BA7"/>
    <w:rsid w:val="00DA5BD3"/>
    <w:rsid w:val="00DA5C6D"/>
    <w:rsid w:val="00DA5CE2"/>
    <w:rsid w:val="00DA5D21"/>
    <w:rsid w:val="00DA5D3F"/>
    <w:rsid w:val="00DA5D45"/>
    <w:rsid w:val="00DA5DBB"/>
    <w:rsid w:val="00DA5DCE"/>
    <w:rsid w:val="00DA5E04"/>
    <w:rsid w:val="00DA5E38"/>
    <w:rsid w:val="00DA5E68"/>
    <w:rsid w:val="00DA5F33"/>
    <w:rsid w:val="00DA5F7B"/>
    <w:rsid w:val="00DA5F7F"/>
    <w:rsid w:val="00DA5F80"/>
    <w:rsid w:val="00DA5F96"/>
    <w:rsid w:val="00DA606F"/>
    <w:rsid w:val="00DA6120"/>
    <w:rsid w:val="00DA61C7"/>
    <w:rsid w:val="00DA628D"/>
    <w:rsid w:val="00DA6293"/>
    <w:rsid w:val="00DA6297"/>
    <w:rsid w:val="00DA6426"/>
    <w:rsid w:val="00DA6465"/>
    <w:rsid w:val="00DA64BA"/>
    <w:rsid w:val="00DA65CF"/>
    <w:rsid w:val="00DA65DD"/>
    <w:rsid w:val="00DA676C"/>
    <w:rsid w:val="00DA67B4"/>
    <w:rsid w:val="00DA684A"/>
    <w:rsid w:val="00DA68C5"/>
    <w:rsid w:val="00DA690A"/>
    <w:rsid w:val="00DA6918"/>
    <w:rsid w:val="00DA6924"/>
    <w:rsid w:val="00DA69AD"/>
    <w:rsid w:val="00DA69D4"/>
    <w:rsid w:val="00DA6A5B"/>
    <w:rsid w:val="00DA6B0A"/>
    <w:rsid w:val="00DA6B48"/>
    <w:rsid w:val="00DA6B6B"/>
    <w:rsid w:val="00DA6BA2"/>
    <w:rsid w:val="00DA6BB2"/>
    <w:rsid w:val="00DA6C15"/>
    <w:rsid w:val="00DA6C72"/>
    <w:rsid w:val="00DA6CEC"/>
    <w:rsid w:val="00DA6DDC"/>
    <w:rsid w:val="00DA6E04"/>
    <w:rsid w:val="00DA6E10"/>
    <w:rsid w:val="00DA6E6D"/>
    <w:rsid w:val="00DA6F13"/>
    <w:rsid w:val="00DA6F17"/>
    <w:rsid w:val="00DA706C"/>
    <w:rsid w:val="00DA707A"/>
    <w:rsid w:val="00DA7088"/>
    <w:rsid w:val="00DA70A2"/>
    <w:rsid w:val="00DA70C0"/>
    <w:rsid w:val="00DA70D8"/>
    <w:rsid w:val="00DA7108"/>
    <w:rsid w:val="00DA712B"/>
    <w:rsid w:val="00DA7162"/>
    <w:rsid w:val="00DA7199"/>
    <w:rsid w:val="00DA71F8"/>
    <w:rsid w:val="00DA728F"/>
    <w:rsid w:val="00DA72AE"/>
    <w:rsid w:val="00DA72E3"/>
    <w:rsid w:val="00DA72EE"/>
    <w:rsid w:val="00DA7433"/>
    <w:rsid w:val="00DA744C"/>
    <w:rsid w:val="00DA7525"/>
    <w:rsid w:val="00DA754D"/>
    <w:rsid w:val="00DA75B7"/>
    <w:rsid w:val="00DA75FA"/>
    <w:rsid w:val="00DA7641"/>
    <w:rsid w:val="00DA766A"/>
    <w:rsid w:val="00DA771F"/>
    <w:rsid w:val="00DA778C"/>
    <w:rsid w:val="00DA77C5"/>
    <w:rsid w:val="00DA784E"/>
    <w:rsid w:val="00DA78B9"/>
    <w:rsid w:val="00DA78C8"/>
    <w:rsid w:val="00DA78CC"/>
    <w:rsid w:val="00DA79B9"/>
    <w:rsid w:val="00DA79CF"/>
    <w:rsid w:val="00DA79E6"/>
    <w:rsid w:val="00DA7A53"/>
    <w:rsid w:val="00DA7B15"/>
    <w:rsid w:val="00DA7B4E"/>
    <w:rsid w:val="00DA7B60"/>
    <w:rsid w:val="00DA7C36"/>
    <w:rsid w:val="00DA7D5F"/>
    <w:rsid w:val="00DA7D9C"/>
    <w:rsid w:val="00DA7DC3"/>
    <w:rsid w:val="00DA7E05"/>
    <w:rsid w:val="00DA7E31"/>
    <w:rsid w:val="00DA7F17"/>
    <w:rsid w:val="00DA7F48"/>
    <w:rsid w:val="00DB0076"/>
    <w:rsid w:val="00DB00BC"/>
    <w:rsid w:val="00DB00D3"/>
    <w:rsid w:val="00DB00E8"/>
    <w:rsid w:val="00DB0158"/>
    <w:rsid w:val="00DB01AF"/>
    <w:rsid w:val="00DB022D"/>
    <w:rsid w:val="00DB02D6"/>
    <w:rsid w:val="00DB0370"/>
    <w:rsid w:val="00DB0381"/>
    <w:rsid w:val="00DB0389"/>
    <w:rsid w:val="00DB0401"/>
    <w:rsid w:val="00DB0430"/>
    <w:rsid w:val="00DB0536"/>
    <w:rsid w:val="00DB0547"/>
    <w:rsid w:val="00DB055C"/>
    <w:rsid w:val="00DB058A"/>
    <w:rsid w:val="00DB05C6"/>
    <w:rsid w:val="00DB05E0"/>
    <w:rsid w:val="00DB0619"/>
    <w:rsid w:val="00DB0669"/>
    <w:rsid w:val="00DB06E1"/>
    <w:rsid w:val="00DB073D"/>
    <w:rsid w:val="00DB0761"/>
    <w:rsid w:val="00DB07B6"/>
    <w:rsid w:val="00DB081E"/>
    <w:rsid w:val="00DB08CE"/>
    <w:rsid w:val="00DB0929"/>
    <w:rsid w:val="00DB0966"/>
    <w:rsid w:val="00DB0969"/>
    <w:rsid w:val="00DB0A74"/>
    <w:rsid w:val="00DB0A84"/>
    <w:rsid w:val="00DB0AEF"/>
    <w:rsid w:val="00DB0B03"/>
    <w:rsid w:val="00DB0B8E"/>
    <w:rsid w:val="00DB0BA3"/>
    <w:rsid w:val="00DB0C14"/>
    <w:rsid w:val="00DB0C97"/>
    <w:rsid w:val="00DB0CCC"/>
    <w:rsid w:val="00DB0CD0"/>
    <w:rsid w:val="00DB0CDC"/>
    <w:rsid w:val="00DB0D45"/>
    <w:rsid w:val="00DB0DF0"/>
    <w:rsid w:val="00DB0DFF"/>
    <w:rsid w:val="00DB0ED0"/>
    <w:rsid w:val="00DB0F00"/>
    <w:rsid w:val="00DB0F15"/>
    <w:rsid w:val="00DB0F51"/>
    <w:rsid w:val="00DB0FE5"/>
    <w:rsid w:val="00DB101A"/>
    <w:rsid w:val="00DB1084"/>
    <w:rsid w:val="00DB1101"/>
    <w:rsid w:val="00DB1170"/>
    <w:rsid w:val="00DB119A"/>
    <w:rsid w:val="00DB1289"/>
    <w:rsid w:val="00DB134A"/>
    <w:rsid w:val="00DB1385"/>
    <w:rsid w:val="00DB13E1"/>
    <w:rsid w:val="00DB1434"/>
    <w:rsid w:val="00DB149B"/>
    <w:rsid w:val="00DB14BD"/>
    <w:rsid w:val="00DB14E0"/>
    <w:rsid w:val="00DB14FB"/>
    <w:rsid w:val="00DB150B"/>
    <w:rsid w:val="00DB1519"/>
    <w:rsid w:val="00DB156B"/>
    <w:rsid w:val="00DB15DC"/>
    <w:rsid w:val="00DB1625"/>
    <w:rsid w:val="00DB16AE"/>
    <w:rsid w:val="00DB16D0"/>
    <w:rsid w:val="00DB16D5"/>
    <w:rsid w:val="00DB1732"/>
    <w:rsid w:val="00DB1753"/>
    <w:rsid w:val="00DB1856"/>
    <w:rsid w:val="00DB189B"/>
    <w:rsid w:val="00DB18AA"/>
    <w:rsid w:val="00DB1923"/>
    <w:rsid w:val="00DB1932"/>
    <w:rsid w:val="00DB1B02"/>
    <w:rsid w:val="00DB1B21"/>
    <w:rsid w:val="00DB1B71"/>
    <w:rsid w:val="00DB1C94"/>
    <w:rsid w:val="00DB1CBA"/>
    <w:rsid w:val="00DB1CBB"/>
    <w:rsid w:val="00DB1CDB"/>
    <w:rsid w:val="00DB1D75"/>
    <w:rsid w:val="00DB1DB7"/>
    <w:rsid w:val="00DB1EBE"/>
    <w:rsid w:val="00DB1ED3"/>
    <w:rsid w:val="00DB1F03"/>
    <w:rsid w:val="00DB1F85"/>
    <w:rsid w:val="00DB1FCD"/>
    <w:rsid w:val="00DB205B"/>
    <w:rsid w:val="00DB2153"/>
    <w:rsid w:val="00DB21A5"/>
    <w:rsid w:val="00DB21E1"/>
    <w:rsid w:val="00DB2288"/>
    <w:rsid w:val="00DB22DC"/>
    <w:rsid w:val="00DB23D9"/>
    <w:rsid w:val="00DB2429"/>
    <w:rsid w:val="00DB245C"/>
    <w:rsid w:val="00DB2476"/>
    <w:rsid w:val="00DB24A3"/>
    <w:rsid w:val="00DB2587"/>
    <w:rsid w:val="00DB25AE"/>
    <w:rsid w:val="00DB262B"/>
    <w:rsid w:val="00DB2659"/>
    <w:rsid w:val="00DB2700"/>
    <w:rsid w:val="00DB2798"/>
    <w:rsid w:val="00DB27A1"/>
    <w:rsid w:val="00DB2800"/>
    <w:rsid w:val="00DB284D"/>
    <w:rsid w:val="00DB291D"/>
    <w:rsid w:val="00DB29AE"/>
    <w:rsid w:val="00DB29BD"/>
    <w:rsid w:val="00DB2A10"/>
    <w:rsid w:val="00DB2A5F"/>
    <w:rsid w:val="00DB2AC8"/>
    <w:rsid w:val="00DB2B2A"/>
    <w:rsid w:val="00DB2C13"/>
    <w:rsid w:val="00DB2C6B"/>
    <w:rsid w:val="00DB2CD9"/>
    <w:rsid w:val="00DB2D40"/>
    <w:rsid w:val="00DB2D41"/>
    <w:rsid w:val="00DB2D76"/>
    <w:rsid w:val="00DB2F5A"/>
    <w:rsid w:val="00DB3069"/>
    <w:rsid w:val="00DB315F"/>
    <w:rsid w:val="00DB319E"/>
    <w:rsid w:val="00DB320A"/>
    <w:rsid w:val="00DB322A"/>
    <w:rsid w:val="00DB339A"/>
    <w:rsid w:val="00DB352E"/>
    <w:rsid w:val="00DB355B"/>
    <w:rsid w:val="00DB356F"/>
    <w:rsid w:val="00DB35C0"/>
    <w:rsid w:val="00DB360F"/>
    <w:rsid w:val="00DB3655"/>
    <w:rsid w:val="00DB3692"/>
    <w:rsid w:val="00DB36D4"/>
    <w:rsid w:val="00DB3712"/>
    <w:rsid w:val="00DB37C0"/>
    <w:rsid w:val="00DB37FE"/>
    <w:rsid w:val="00DB38F9"/>
    <w:rsid w:val="00DB391F"/>
    <w:rsid w:val="00DB3940"/>
    <w:rsid w:val="00DB3977"/>
    <w:rsid w:val="00DB39B9"/>
    <w:rsid w:val="00DB39D6"/>
    <w:rsid w:val="00DB3A74"/>
    <w:rsid w:val="00DB3ADC"/>
    <w:rsid w:val="00DB3AFF"/>
    <w:rsid w:val="00DB3C60"/>
    <w:rsid w:val="00DB3CF3"/>
    <w:rsid w:val="00DB3D72"/>
    <w:rsid w:val="00DB3E27"/>
    <w:rsid w:val="00DB3FB9"/>
    <w:rsid w:val="00DB404C"/>
    <w:rsid w:val="00DB407B"/>
    <w:rsid w:val="00DB409B"/>
    <w:rsid w:val="00DB40C3"/>
    <w:rsid w:val="00DB40F8"/>
    <w:rsid w:val="00DB41B2"/>
    <w:rsid w:val="00DB41C6"/>
    <w:rsid w:val="00DB4235"/>
    <w:rsid w:val="00DB42A9"/>
    <w:rsid w:val="00DB42AE"/>
    <w:rsid w:val="00DB42E8"/>
    <w:rsid w:val="00DB431E"/>
    <w:rsid w:val="00DB4356"/>
    <w:rsid w:val="00DB436C"/>
    <w:rsid w:val="00DB437A"/>
    <w:rsid w:val="00DB43B7"/>
    <w:rsid w:val="00DB43CC"/>
    <w:rsid w:val="00DB46DB"/>
    <w:rsid w:val="00DB47B2"/>
    <w:rsid w:val="00DB480C"/>
    <w:rsid w:val="00DB486D"/>
    <w:rsid w:val="00DB487D"/>
    <w:rsid w:val="00DB48CE"/>
    <w:rsid w:val="00DB48F2"/>
    <w:rsid w:val="00DB48F5"/>
    <w:rsid w:val="00DB4904"/>
    <w:rsid w:val="00DB490F"/>
    <w:rsid w:val="00DB4970"/>
    <w:rsid w:val="00DB49A4"/>
    <w:rsid w:val="00DB4A66"/>
    <w:rsid w:val="00DB4AD2"/>
    <w:rsid w:val="00DB4ADC"/>
    <w:rsid w:val="00DB4AE2"/>
    <w:rsid w:val="00DB4AF2"/>
    <w:rsid w:val="00DB4B20"/>
    <w:rsid w:val="00DB4B63"/>
    <w:rsid w:val="00DB4CC4"/>
    <w:rsid w:val="00DB4D0F"/>
    <w:rsid w:val="00DB4D34"/>
    <w:rsid w:val="00DB4DB0"/>
    <w:rsid w:val="00DB4F2F"/>
    <w:rsid w:val="00DB4F77"/>
    <w:rsid w:val="00DB5028"/>
    <w:rsid w:val="00DB5052"/>
    <w:rsid w:val="00DB50C7"/>
    <w:rsid w:val="00DB5221"/>
    <w:rsid w:val="00DB5258"/>
    <w:rsid w:val="00DB5283"/>
    <w:rsid w:val="00DB528A"/>
    <w:rsid w:val="00DB52A2"/>
    <w:rsid w:val="00DB54B8"/>
    <w:rsid w:val="00DB561C"/>
    <w:rsid w:val="00DB5674"/>
    <w:rsid w:val="00DB571F"/>
    <w:rsid w:val="00DB5811"/>
    <w:rsid w:val="00DB5938"/>
    <w:rsid w:val="00DB5998"/>
    <w:rsid w:val="00DB59EF"/>
    <w:rsid w:val="00DB5A1A"/>
    <w:rsid w:val="00DB5A26"/>
    <w:rsid w:val="00DB5ABB"/>
    <w:rsid w:val="00DB5ADE"/>
    <w:rsid w:val="00DB5B0B"/>
    <w:rsid w:val="00DB5B96"/>
    <w:rsid w:val="00DB5C0A"/>
    <w:rsid w:val="00DB5C12"/>
    <w:rsid w:val="00DB5C34"/>
    <w:rsid w:val="00DB5CA8"/>
    <w:rsid w:val="00DB5CDF"/>
    <w:rsid w:val="00DB5CF5"/>
    <w:rsid w:val="00DB5D27"/>
    <w:rsid w:val="00DB5D7A"/>
    <w:rsid w:val="00DB5DA1"/>
    <w:rsid w:val="00DB5DA9"/>
    <w:rsid w:val="00DB5E2C"/>
    <w:rsid w:val="00DB5E3D"/>
    <w:rsid w:val="00DB5EBE"/>
    <w:rsid w:val="00DB5F24"/>
    <w:rsid w:val="00DB5F96"/>
    <w:rsid w:val="00DB5F98"/>
    <w:rsid w:val="00DB600E"/>
    <w:rsid w:val="00DB605A"/>
    <w:rsid w:val="00DB612C"/>
    <w:rsid w:val="00DB6164"/>
    <w:rsid w:val="00DB6186"/>
    <w:rsid w:val="00DB61B6"/>
    <w:rsid w:val="00DB61FC"/>
    <w:rsid w:val="00DB62C6"/>
    <w:rsid w:val="00DB62D8"/>
    <w:rsid w:val="00DB62EA"/>
    <w:rsid w:val="00DB6436"/>
    <w:rsid w:val="00DB6483"/>
    <w:rsid w:val="00DB6491"/>
    <w:rsid w:val="00DB649A"/>
    <w:rsid w:val="00DB64A7"/>
    <w:rsid w:val="00DB64F1"/>
    <w:rsid w:val="00DB65BE"/>
    <w:rsid w:val="00DB65F9"/>
    <w:rsid w:val="00DB6693"/>
    <w:rsid w:val="00DB6697"/>
    <w:rsid w:val="00DB66B0"/>
    <w:rsid w:val="00DB6709"/>
    <w:rsid w:val="00DB676D"/>
    <w:rsid w:val="00DB68BF"/>
    <w:rsid w:val="00DB69D8"/>
    <w:rsid w:val="00DB6A08"/>
    <w:rsid w:val="00DB6B5B"/>
    <w:rsid w:val="00DB6B93"/>
    <w:rsid w:val="00DB6BD8"/>
    <w:rsid w:val="00DB6D16"/>
    <w:rsid w:val="00DB6D31"/>
    <w:rsid w:val="00DB6D42"/>
    <w:rsid w:val="00DB6DF0"/>
    <w:rsid w:val="00DB6E4E"/>
    <w:rsid w:val="00DB6E9C"/>
    <w:rsid w:val="00DB6EB5"/>
    <w:rsid w:val="00DB6F59"/>
    <w:rsid w:val="00DB6FE1"/>
    <w:rsid w:val="00DB7002"/>
    <w:rsid w:val="00DB7055"/>
    <w:rsid w:val="00DB70AD"/>
    <w:rsid w:val="00DB70D3"/>
    <w:rsid w:val="00DB70F4"/>
    <w:rsid w:val="00DB70FD"/>
    <w:rsid w:val="00DB711E"/>
    <w:rsid w:val="00DB718A"/>
    <w:rsid w:val="00DB71B2"/>
    <w:rsid w:val="00DB7305"/>
    <w:rsid w:val="00DB7382"/>
    <w:rsid w:val="00DB73B9"/>
    <w:rsid w:val="00DB7429"/>
    <w:rsid w:val="00DB743B"/>
    <w:rsid w:val="00DB7468"/>
    <w:rsid w:val="00DB74A0"/>
    <w:rsid w:val="00DB74DD"/>
    <w:rsid w:val="00DB74EF"/>
    <w:rsid w:val="00DB7513"/>
    <w:rsid w:val="00DB7547"/>
    <w:rsid w:val="00DB7554"/>
    <w:rsid w:val="00DB755C"/>
    <w:rsid w:val="00DB75C6"/>
    <w:rsid w:val="00DB75CB"/>
    <w:rsid w:val="00DB763E"/>
    <w:rsid w:val="00DB76C5"/>
    <w:rsid w:val="00DB76DD"/>
    <w:rsid w:val="00DB7741"/>
    <w:rsid w:val="00DB77B8"/>
    <w:rsid w:val="00DB7849"/>
    <w:rsid w:val="00DB78BB"/>
    <w:rsid w:val="00DB78D4"/>
    <w:rsid w:val="00DB78F9"/>
    <w:rsid w:val="00DB798A"/>
    <w:rsid w:val="00DB7A38"/>
    <w:rsid w:val="00DB7A49"/>
    <w:rsid w:val="00DB7A4F"/>
    <w:rsid w:val="00DB7A88"/>
    <w:rsid w:val="00DB7AD8"/>
    <w:rsid w:val="00DB7B1A"/>
    <w:rsid w:val="00DB7B67"/>
    <w:rsid w:val="00DB7B8B"/>
    <w:rsid w:val="00DB7BD0"/>
    <w:rsid w:val="00DB7C57"/>
    <w:rsid w:val="00DB7C66"/>
    <w:rsid w:val="00DB7C8A"/>
    <w:rsid w:val="00DB7C98"/>
    <w:rsid w:val="00DB7D6E"/>
    <w:rsid w:val="00DB7DEB"/>
    <w:rsid w:val="00DB7DF5"/>
    <w:rsid w:val="00DB7E04"/>
    <w:rsid w:val="00DB7E12"/>
    <w:rsid w:val="00DB7E7B"/>
    <w:rsid w:val="00DB7E7C"/>
    <w:rsid w:val="00DB7EAB"/>
    <w:rsid w:val="00DB7EC5"/>
    <w:rsid w:val="00DB7EF7"/>
    <w:rsid w:val="00DB7F39"/>
    <w:rsid w:val="00DB7F71"/>
    <w:rsid w:val="00DC00E9"/>
    <w:rsid w:val="00DC0126"/>
    <w:rsid w:val="00DC014F"/>
    <w:rsid w:val="00DC01AA"/>
    <w:rsid w:val="00DC01BE"/>
    <w:rsid w:val="00DC0257"/>
    <w:rsid w:val="00DC0269"/>
    <w:rsid w:val="00DC032B"/>
    <w:rsid w:val="00DC03C8"/>
    <w:rsid w:val="00DC0418"/>
    <w:rsid w:val="00DC057B"/>
    <w:rsid w:val="00DC0632"/>
    <w:rsid w:val="00DC06A4"/>
    <w:rsid w:val="00DC0708"/>
    <w:rsid w:val="00DC0716"/>
    <w:rsid w:val="00DC0753"/>
    <w:rsid w:val="00DC075F"/>
    <w:rsid w:val="00DC07F7"/>
    <w:rsid w:val="00DC080D"/>
    <w:rsid w:val="00DC080E"/>
    <w:rsid w:val="00DC081F"/>
    <w:rsid w:val="00DC09FF"/>
    <w:rsid w:val="00DC0A6D"/>
    <w:rsid w:val="00DC0AA5"/>
    <w:rsid w:val="00DC0AF7"/>
    <w:rsid w:val="00DC0AFE"/>
    <w:rsid w:val="00DC0B2E"/>
    <w:rsid w:val="00DC0B34"/>
    <w:rsid w:val="00DC0B39"/>
    <w:rsid w:val="00DC0C7E"/>
    <w:rsid w:val="00DC0CAB"/>
    <w:rsid w:val="00DC0CDE"/>
    <w:rsid w:val="00DC0D31"/>
    <w:rsid w:val="00DC0D62"/>
    <w:rsid w:val="00DC0DD4"/>
    <w:rsid w:val="00DC0DDC"/>
    <w:rsid w:val="00DC0E02"/>
    <w:rsid w:val="00DC0E8A"/>
    <w:rsid w:val="00DC0E9D"/>
    <w:rsid w:val="00DC0F4A"/>
    <w:rsid w:val="00DC106D"/>
    <w:rsid w:val="00DC1186"/>
    <w:rsid w:val="00DC11A2"/>
    <w:rsid w:val="00DC11A4"/>
    <w:rsid w:val="00DC1213"/>
    <w:rsid w:val="00DC1219"/>
    <w:rsid w:val="00DC121C"/>
    <w:rsid w:val="00DC139D"/>
    <w:rsid w:val="00DC1448"/>
    <w:rsid w:val="00DC147C"/>
    <w:rsid w:val="00DC14DD"/>
    <w:rsid w:val="00DC1503"/>
    <w:rsid w:val="00DC162A"/>
    <w:rsid w:val="00DC176D"/>
    <w:rsid w:val="00DC17B1"/>
    <w:rsid w:val="00DC180F"/>
    <w:rsid w:val="00DC184F"/>
    <w:rsid w:val="00DC189C"/>
    <w:rsid w:val="00DC18DE"/>
    <w:rsid w:val="00DC18FA"/>
    <w:rsid w:val="00DC196B"/>
    <w:rsid w:val="00DC198E"/>
    <w:rsid w:val="00DC1A21"/>
    <w:rsid w:val="00DC1ADC"/>
    <w:rsid w:val="00DC1B13"/>
    <w:rsid w:val="00DC1B1F"/>
    <w:rsid w:val="00DC1B9D"/>
    <w:rsid w:val="00DC1BE4"/>
    <w:rsid w:val="00DC1BF4"/>
    <w:rsid w:val="00DC1C1B"/>
    <w:rsid w:val="00DC1EF1"/>
    <w:rsid w:val="00DC1F29"/>
    <w:rsid w:val="00DC1F67"/>
    <w:rsid w:val="00DC1FC1"/>
    <w:rsid w:val="00DC2048"/>
    <w:rsid w:val="00DC207B"/>
    <w:rsid w:val="00DC209B"/>
    <w:rsid w:val="00DC20E8"/>
    <w:rsid w:val="00DC20EA"/>
    <w:rsid w:val="00DC22AC"/>
    <w:rsid w:val="00DC22C8"/>
    <w:rsid w:val="00DC2350"/>
    <w:rsid w:val="00DC2355"/>
    <w:rsid w:val="00DC2364"/>
    <w:rsid w:val="00DC236A"/>
    <w:rsid w:val="00DC23DF"/>
    <w:rsid w:val="00DC23E9"/>
    <w:rsid w:val="00DC25CE"/>
    <w:rsid w:val="00DC25CF"/>
    <w:rsid w:val="00DC25E8"/>
    <w:rsid w:val="00DC2661"/>
    <w:rsid w:val="00DC26D7"/>
    <w:rsid w:val="00DC2742"/>
    <w:rsid w:val="00DC2765"/>
    <w:rsid w:val="00DC2874"/>
    <w:rsid w:val="00DC28DC"/>
    <w:rsid w:val="00DC2905"/>
    <w:rsid w:val="00DC292F"/>
    <w:rsid w:val="00DC2A8C"/>
    <w:rsid w:val="00DC2AA2"/>
    <w:rsid w:val="00DC2D05"/>
    <w:rsid w:val="00DC2D3A"/>
    <w:rsid w:val="00DC2E4A"/>
    <w:rsid w:val="00DC2E62"/>
    <w:rsid w:val="00DC2EE6"/>
    <w:rsid w:val="00DC2F40"/>
    <w:rsid w:val="00DC309D"/>
    <w:rsid w:val="00DC30A0"/>
    <w:rsid w:val="00DC3203"/>
    <w:rsid w:val="00DC330B"/>
    <w:rsid w:val="00DC3338"/>
    <w:rsid w:val="00DC3376"/>
    <w:rsid w:val="00DC33FC"/>
    <w:rsid w:val="00DC34AE"/>
    <w:rsid w:val="00DC34DE"/>
    <w:rsid w:val="00DC3550"/>
    <w:rsid w:val="00DC3566"/>
    <w:rsid w:val="00DC3649"/>
    <w:rsid w:val="00DC36AD"/>
    <w:rsid w:val="00DC36C8"/>
    <w:rsid w:val="00DC3749"/>
    <w:rsid w:val="00DC3758"/>
    <w:rsid w:val="00DC376A"/>
    <w:rsid w:val="00DC3771"/>
    <w:rsid w:val="00DC37CE"/>
    <w:rsid w:val="00DC381B"/>
    <w:rsid w:val="00DC3821"/>
    <w:rsid w:val="00DC3831"/>
    <w:rsid w:val="00DC38D1"/>
    <w:rsid w:val="00DC38FA"/>
    <w:rsid w:val="00DC393C"/>
    <w:rsid w:val="00DC398A"/>
    <w:rsid w:val="00DC399E"/>
    <w:rsid w:val="00DC3A02"/>
    <w:rsid w:val="00DC3A5C"/>
    <w:rsid w:val="00DC3A8A"/>
    <w:rsid w:val="00DC3AB6"/>
    <w:rsid w:val="00DC3B21"/>
    <w:rsid w:val="00DC3BA3"/>
    <w:rsid w:val="00DC3BC8"/>
    <w:rsid w:val="00DC3BCF"/>
    <w:rsid w:val="00DC3C0A"/>
    <w:rsid w:val="00DC3C7C"/>
    <w:rsid w:val="00DC3D0F"/>
    <w:rsid w:val="00DC3D1F"/>
    <w:rsid w:val="00DC3ECA"/>
    <w:rsid w:val="00DC3F1B"/>
    <w:rsid w:val="00DC3F4A"/>
    <w:rsid w:val="00DC3FBD"/>
    <w:rsid w:val="00DC4043"/>
    <w:rsid w:val="00DC40A5"/>
    <w:rsid w:val="00DC40BD"/>
    <w:rsid w:val="00DC40D8"/>
    <w:rsid w:val="00DC4142"/>
    <w:rsid w:val="00DC41B2"/>
    <w:rsid w:val="00DC42AF"/>
    <w:rsid w:val="00DC42DC"/>
    <w:rsid w:val="00DC42DF"/>
    <w:rsid w:val="00DC43BF"/>
    <w:rsid w:val="00DC448B"/>
    <w:rsid w:val="00DC459F"/>
    <w:rsid w:val="00DC46E7"/>
    <w:rsid w:val="00DC47CB"/>
    <w:rsid w:val="00DC47D0"/>
    <w:rsid w:val="00DC4961"/>
    <w:rsid w:val="00DC4979"/>
    <w:rsid w:val="00DC499B"/>
    <w:rsid w:val="00DC49D5"/>
    <w:rsid w:val="00DC49EE"/>
    <w:rsid w:val="00DC4AA4"/>
    <w:rsid w:val="00DC4AF9"/>
    <w:rsid w:val="00DC4BFD"/>
    <w:rsid w:val="00DC4C7F"/>
    <w:rsid w:val="00DC4C90"/>
    <w:rsid w:val="00DC4D41"/>
    <w:rsid w:val="00DC4D5E"/>
    <w:rsid w:val="00DC4DFD"/>
    <w:rsid w:val="00DC4EAD"/>
    <w:rsid w:val="00DC4FEC"/>
    <w:rsid w:val="00DC4FF7"/>
    <w:rsid w:val="00DC500F"/>
    <w:rsid w:val="00DC50CA"/>
    <w:rsid w:val="00DC5184"/>
    <w:rsid w:val="00DC51DE"/>
    <w:rsid w:val="00DC5222"/>
    <w:rsid w:val="00DC524B"/>
    <w:rsid w:val="00DC52D3"/>
    <w:rsid w:val="00DC52FD"/>
    <w:rsid w:val="00DC533B"/>
    <w:rsid w:val="00DC5341"/>
    <w:rsid w:val="00DC5346"/>
    <w:rsid w:val="00DC53C1"/>
    <w:rsid w:val="00DC54AB"/>
    <w:rsid w:val="00DC5558"/>
    <w:rsid w:val="00DC555B"/>
    <w:rsid w:val="00DC5563"/>
    <w:rsid w:val="00DC5603"/>
    <w:rsid w:val="00DC5613"/>
    <w:rsid w:val="00DC5627"/>
    <w:rsid w:val="00DC569B"/>
    <w:rsid w:val="00DC572C"/>
    <w:rsid w:val="00DC579A"/>
    <w:rsid w:val="00DC57E0"/>
    <w:rsid w:val="00DC5902"/>
    <w:rsid w:val="00DC59AD"/>
    <w:rsid w:val="00DC59AF"/>
    <w:rsid w:val="00DC5BED"/>
    <w:rsid w:val="00DC5C41"/>
    <w:rsid w:val="00DC5D08"/>
    <w:rsid w:val="00DC5D17"/>
    <w:rsid w:val="00DC5ED3"/>
    <w:rsid w:val="00DC5ED4"/>
    <w:rsid w:val="00DC5F03"/>
    <w:rsid w:val="00DC5F07"/>
    <w:rsid w:val="00DC5F3A"/>
    <w:rsid w:val="00DC5F69"/>
    <w:rsid w:val="00DC5F7B"/>
    <w:rsid w:val="00DC6078"/>
    <w:rsid w:val="00DC607D"/>
    <w:rsid w:val="00DC60CB"/>
    <w:rsid w:val="00DC619B"/>
    <w:rsid w:val="00DC61BF"/>
    <w:rsid w:val="00DC62BA"/>
    <w:rsid w:val="00DC62F7"/>
    <w:rsid w:val="00DC632A"/>
    <w:rsid w:val="00DC632E"/>
    <w:rsid w:val="00DC6344"/>
    <w:rsid w:val="00DC6387"/>
    <w:rsid w:val="00DC63AB"/>
    <w:rsid w:val="00DC63CE"/>
    <w:rsid w:val="00DC64AB"/>
    <w:rsid w:val="00DC6537"/>
    <w:rsid w:val="00DC6573"/>
    <w:rsid w:val="00DC65EC"/>
    <w:rsid w:val="00DC66D0"/>
    <w:rsid w:val="00DC66F4"/>
    <w:rsid w:val="00DC6776"/>
    <w:rsid w:val="00DC679B"/>
    <w:rsid w:val="00DC67D6"/>
    <w:rsid w:val="00DC6858"/>
    <w:rsid w:val="00DC68C8"/>
    <w:rsid w:val="00DC6923"/>
    <w:rsid w:val="00DC69CF"/>
    <w:rsid w:val="00DC69E2"/>
    <w:rsid w:val="00DC6A0F"/>
    <w:rsid w:val="00DC6AB4"/>
    <w:rsid w:val="00DC6AB5"/>
    <w:rsid w:val="00DC6ACC"/>
    <w:rsid w:val="00DC6ADD"/>
    <w:rsid w:val="00DC6B4A"/>
    <w:rsid w:val="00DC6C53"/>
    <w:rsid w:val="00DC6C63"/>
    <w:rsid w:val="00DC6CA3"/>
    <w:rsid w:val="00DC6CD0"/>
    <w:rsid w:val="00DC6D11"/>
    <w:rsid w:val="00DC6D76"/>
    <w:rsid w:val="00DC6D98"/>
    <w:rsid w:val="00DC6E2C"/>
    <w:rsid w:val="00DC6E88"/>
    <w:rsid w:val="00DC6EB0"/>
    <w:rsid w:val="00DC6F06"/>
    <w:rsid w:val="00DC6F8C"/>
    <w:rsid w:val="00DC6FF4"/>
    <w:rsid w:val="00DC70DD"/>
    <w:rsid w:val="00DC7107"/>
    <w:rsid w:val="00DC7122"/>
    <w:rsid w:val="00DC7230"/>
    <w:rsid w:val="00DC72E5"/>
    <w:rsid w:val="00DC72F2"/>
    <w:rsid w:val="00DC7309"/>
    <w:rsid w:val="00DC735C"/>
    <w:rsid w:val="00DC738F"/>
    <w:rsid w:val="00DC739C"/>
    <w:rsid w:val="00DC7456"/>
    <w:rsid w:val="00DC7522"/>
    <w:rsid w:val="00DC757A"/>
    <w:rsid w:val="00DC75C0"/>
    <w:rsid w:val="00DC75CB"/>
    <w:rsid w:val="00DC75FA"/>
    <w:rsid w:val="00DC76B0"/>
    <w:rsid w:val="00DC76C0"/>
    <w:rsid w:val="00DC76D1"/>
    <w:rsid w:val="00DC7774"/>
    <w:rsid w:val="00DC7781"/>
    <w:rsid w:val="00DC778C"/>
    <w:rsid w:val="00DC77E5"/>
    <w:rsid w:val="00DC795D"/>
    <w:rsid w:val="00DC7987"/>
    <w:rsid w:val="00DC7A60"/>
    <w:rsid w:val="00DC7A62"/>
    <w:rsid w:val="00DC7AC9"/>
    <w:rsid w:val="00DC7B3B"/>
    <w:rsid w:val="00DC7B4F"/>
    <w:rsid w:val="00DC7B90"/>
    <w:rsid w:val="00DC7BFA"/>
    <w:rsid w:val="00DC7C6B"/>
    <w:rsid w:val="00DC7C8B"/>
    <w:rsid w:val="00DC7C92"/>
    <w:rsid w:val="00DC7C96"/>
    <w:rsid w:val="00DC7D37"/>
    <w:rsid w:val="00DC7D74"/>
    <w:rsid w:val="00DC7D8B"/>
    <w:rsid w:val="00DC7DB5"/>
    <w:rsid w:val="00DC7E1E"/>
    <w:rsid w:val="00DC7EA3"/>
    <w:rsid w:val="00DC7F1D"/>
    <w:rsid w:val="00DC7FD3"/>
    <w:rsid w:val="00DC7FDF"/>
    <w:rsid w:val="00DD0100"/>
    <w:rsid w:val="00DD0142"/>
    <w:rsid w:val="00DD0168"/>
    <w:rsid w:val="00DD0222"/>
    <w:rsid w:val="00DD0265"/>
    <w:rsid w:val="00DD02AF"/>
    <w:rsid w:val="00DD02CB"/>
    <w:rsid w:val="00DD0324"/>
    <w:rsid w:val="00DD039D"/>
    <w:rsid w:val="00DD03D9"/>
    <w:rsid w:val="00DD041F"/>
    <w:rsid w:val="00DD047A"/>
    <w:rsid w:val="00DD0551"/>
    <w:rsid w:val="00DD05A2"/>
    <w:rsid w:val="00DD05B6"/>
    <w:rsid w:val="00DD05E9"/>
    <w:rsid w:val="00DD0694"/>
    <w:rsid w:val="00DD06D9"/>
    <w:rsid w:val="00DD0720"/>
    <w:rsid w:val="00DD072B"/>
    <w:rsid w:val="00DD0791"/>
    <w:rsid w:val="00DD0802"/>
    <w:rsid w:val="00DD080B"/>
    <w:rsid w:val="00DD082E"/>
    <w:rsid w:val="00DD08F4"/>
    <w:rsid w:val="00DD09E2"/>
    <w:rsid w:val="00DD0A17"/>
    <w:rsid w:val="00DD0A1B"/>
    <w:rsid w:val="00DD0A1D"/>
    <w:rsid w:val="00DD0A9B"/>
    <w:rsid w:val="00DD0B16"/>
    <w:rsid w:val="00DD0B2B"/>
    <w:rsid w:val="00DD0BCF"/>
    <w:rsid w:val="00DD0C89"/>
    <w:rsid w:val="00DD0CF8"/>
    <w:rsid w:val="00DD0D5B"/>
    <w:rsid w:val="00DD0D75"/>
    <w:rsid w:val="00DD0D99"/>
    <w:rsid w:val="00DD0D9D"/>
    <w:rsid w:val="00DD0E11"/>
    <w:rsid w:val="00DD0E9B"/>
    <w:rsid w:val="00DD0EDA"/>
    <w:rsid w:val="00DD0FF4"/>
    <w:rsid w:val="00DD1216"/>
    <w:rsid w:val="00DD1255"/>
    <w:rsid w:val="00DD134D"/>
    <w:rsid w:val="00DD1385"/>
    <w:rsid w:val="00DD13F8"/>
    <w:rsid w:val="00DD1464"/>
    <w:rsid w:val="00DD1465"/>
    <w:rsid w:val="00DD14C0"/>
    <w:rsid w:val="00DD15E3"/>
    <w:rsid w:val="00DD160A"/>
    <w:rsid w:val="00DD16A2"/>
    <w:rsid w:val="00DD17AA"/>
    <w:rsid w:val="00DD17E8"/>
    <w:rsid w:val="00DD19F0"/>
    <w:rsid w:val="00DD1A9A"/>
    <w:rsid w:val="00DD1AEC"/>
    <w:rsid w:val="00DD1BBD"/>
    <w:rsid w:val="00DD1C58"/>
    <w:rsid w:val="00DD1C9F"/>
    <w:rsid w:val="00DD1CA1"/>
    <w:rsid w:val="00DD1D97"/>
    <w:rsid w:val="00DD1EA7"/>
    <w:rsid w:val="00DD1F11"/>
    <w:rsid w:val="00DD1FA2"/>
    <w:rsid w:val="00DD1FBA"/>
    <w:rsid w:val="00DD1FD0"/>
    <w:rsid w:val="00DD1FEC"/>
    <w:rsid w:val="00DD1FFE"/>
    <w:rsid w:val="00DD2028"/>
    <w:rsid w:val="00DD2090"/>
    <w:rsid w:val="00DD2151"/>
    <w:rsid w:val="00DD21ED"/>
    <w:rsid w:val="00DD2205"/>
    <w:rsid w:val="00DD229F"/>
    <w:rsid w:val="00DD22AF"/>
    <w:rsid w:val="00DD23A4"/>
    <w:rsid w:val="00DD2414"/>
    <w:rsid w:val="00DD241D"/>
    <w:rsid w:val="00DD2432"/>
    <w:rsid w:val="00DD247B"/>
    <w:rsid w:val="00DD261E"/>
    <w:rsid w:val="00DD2667"/>
    <w:rsid w:val="00DD268D"/>
    <w:rsid w:val="00DD26ED"/>
    <w:rsid w:val="00DD2710"/>
    <w:rsid w:val="00DD277C"/>
    <w:rsid w:val="00DD278E"/>
    <w:rsid w:val="00DD291E"/>
    <w:rsid w:val="00DD294A"/>
    <w:rsid w:val="00DD29C3"/>
    <w:rsid w:val="00DD2A2B"/>
    <w:rsid w:val="00DD2A4C"/>
    <w:rsid w:val="00DD2A90"/>
    <w:rsid w:val="00DD2B46"/>
    <w:rsid w:val="00DD2B85"/>
    <w:rsid w:val="00DD2D59"/>
    <w:rsid w:val="00DD2D63"/>
    <w:rsid w:val="00DD2D7C"/>
    <w:rsid w:val="00DD2EE1"/>
    <w:rsid w:val="00DD2F20"/>
    <w:rsid w:val="00DD2FC7"/>
    <w:rsid w:val="00DD3034"/>
    <w:rsid w:val="00DD3048"/>
    <w:rsid w:val="00DD3076"/>
    <w:rsid w:val="00DD3094"/>
    <w:rsid w:val="00DD30C2"/>
    <w:rsid w:val="00DD325E"/>
    <w:rsid w:val="00DD326D"/>
    <w:rsid w:val="00DD331D"/>
    <w:rsid w:val="00DD346F"/>
    <w:rsid w:val="00DD3536"/>
    <w:rsid w:val="00DD363E"/>
    <w:rsid w:val="00DD364F"/>
    <w:rsid w:val="00DD3695"/>
    <w:rsid w:val="00DD3698"/>
    <w:rsid w:val="00DD3773"/>
    <w:rsid w:val="00DD37AF"/>
    <w:rsid w:val="00DD37DD"/>
    <w:rsid w:val="00DD3881"/>
    <w:rsid w:val="00DD390A"/>
    <w:rsid w:val="00DD3914"/>
    <w:rsid w:val="00DD3920"/>
    <w:rsid w:val="00DD396A"/>
    <w:rsid w:val="00DD399D"/>
    <w:rsid w:val="00DD39F1"/>
    <w:rsid w:val="00DD3A5D"/>
    <w:rsid w:val="00DD3AC3"/>
    <w:rsid w:val="00DD3B15"/>
    <w:rsid w:val="00DD3B31"/>
    <w:rsid w:val="00DD3BF8"/>
    <w:rsid w:val="00DD3D19"/>
    <w:rsid w:val="00DD3D20"/>
    <w:rsid w:val="00DD3EB9"/>
    <w:rsid w:val="00DD3F19"/>
    <w:rsid w:val="00DD3FA5"/>
    <w:rsid w:val="00DD3FA6"/>
    <w:rsid w:val="00DD3FD9"/>
    <w:rsid w:val="00DD409F"/>
    <w:rsid w:val="00DD40AF"/>
    <w:rsid w:val="00DD4157"/>
    <w:rsid w:val="00DD4178"/>
    <w:rsid w:val="00DD4243"/>
    <w:rsid w:val="00DD424D"/>
    <w:rsid w:val="00DD42B0"/>
    <w:rsid w:val="00DD42EF"/>
    <w:rsid w:val="00DD4380"/>
    <w:rsid w:val="00DD4426"/>
    <w:rsid w:val="00DD4448"/>
    <w:rsid w:val="00DD4461"/>
    <w:rsid w:val="00DD4466"/>
    <w:rsid w:val="00DD4474"/>
    <w:rsid w:val="00DD451F"/>
    <w:rsid w:val="00DD4544"/>
    <w:rsid w:val="00DD4560"/>
    <w:rsid w:val="00DD4596"/>
    <w:rsid w:val="00DD463D"/>
    <w:rsid w:val="00DD4640"/>
    <w:rsid w:val="00DD4680"/>
    <w:rsid w:val="00DD46F0"/>
    <w:rsid w:val="00DD4762"/>
    <w:rsid w:val="00DD4772"/>
    <w:rsid w:val="00DD4822"/>
    <w:rsid w:val="00DD4823"/>
    <w:rsid w:val="00DD4829"/>
    <w:rsid w:val="00DD4897"/>
    <w:rsid w:val="00DD48DF"/>
    <w:rsid w:val="00DD48F3"/>
    <w:rsid w:val="00DD492B"/>
    <w:rsid w:val="00DD493A"/>
    <w:rsid w:val="00DD4AC5"/>
    <w:rsid w:val="00DD4ACE"/>
    <w:rsid w:val="00DD4B0B"/>
    <w:rsid w:val="00DD4B39"/>
    <w:rsid w:val="00DD4B54"/>
    <w:rsid w:val="00DD4C1A"/>
    <w:rsid w:val="00DD4C5A"/>
    <w:rsid w:val="00DD4C92"/>
    <w:rsid w:val="00DD4CA1"/>
    <w:rsid w:val="00DD4DAF"/>
    <w:rsid w:val="00DD4DDC"/>
    <w:rsid w:val="00DD4EC4"/>
    <w:rsid w:val="00DD4EE7"/>
    <w:rsid w:val="00DD4FCF"/>
    <w:rsid w:val="00DD514B"/>
    <w:rsid w:val="00DD518D"/>
    <w:rsid w:val="00DD51FE"/>
    <w:rsid w:val="00DD5234"/>
    <w:rsid w:val="00DD5238"/>
    <w:rsid w:val="00DD52AB"/>
    <w:rsid w:val="00DD52B1"/>
    <w:rsid w:val="00DD5324"/>
    <w:rsid w:val="00DD5343"/>
    <w:rsid w:val="00DD5376"/>
    <w:rsid w:val="00DD554B"/>
    <w:rsid w:val="00DD5567"/>
    <w:rsid w:val="00DD5594"/>
    <w:rsid w:val="00DD55DD"/>
    <w:rsid w:val="00DD56A6"/>
    <w:rsid w:val="00DD5773"/>
    <w:rsid w:val="00DD5844"/>
    <w:rsid w:val="00DD5A2C"/>
    <w:rsid w:val="00DD5A32"/>
    <w:rsid w:val="00DD5AD0"/>
    <w:rsid w:val="00DD5BD3"/>
    <w:rsid w:val="00DD5C92"/>
    <w:rsid w:val="00DD5CC8"/>
    <w:rsid w:val="00DD5CE2"/>
    <w:rsid w:val="00DD5D6D"/>
    <w:rsid w:val="00DD5DBE"/>
    <w:rsid w:val="00DD5E72"/>
    <w:rsid w:val="00DD5EB4"/>
    <w:rsid w:val="00DD5F09"/>
    <w:rsid w:val="00DD5F37"/>
    <w:rsid w:val="00DD5FB3"/>
    <w:rsid w:val="00DD5FC8"/>
    <w:rsid w:val="00DD6022"/>
    <w:rsid w:val="00DD602A"/>
    <w:rsid w:val="00DD6066"/>
    <w:rsid w:val="00DD6144"/>
    <w:rsid w:val="00DD61A4"/>
    <w:rsid w:val="00DD624E"/>
    <w:rsid w:val="00DD6262"/>
    <w:rsid w:val="00DD6289"/>
    <w:rsid w:val="00DD62C5"/>
    <w:rsid w:val="00DD6340"/>
    <w:rsid w:val="00DD638C"/>
    <w:rsid w:val="00DD63A5"/>
    <w:rsid w:val="00DD63CB"/>
    <w:rsid w:val="00DD6400"/>
    <w:rsid w:val="00DD6637"/>
    <w:rsid w:val="00DD666F"/>
    <w:rsid w:val="00DD6715"/>
    <w:rsid w:val="00DD6759"/>
    <w:rsid w:val="00DD676D"/>
    <w:rsid w:val="00DD6831"/>
    <w:rsid w:val="00DD68A6"/>
    <w:rsid w:val="00DD68CE"/>
    <w:rsid w:val="00DD6964"/>
    <w:rsid w:val="00DD696A"/>
    <w:rsid w:val="00DD6A96"/>
    <w:rsid w:val="00DD6AD4"/>
    <w:rsid w:val="00DD6AD9"/>
    <w:rsid w:val="00DD6B08"/>
    <w:rsid w:val="00DD6B45"/>
    <w:rsid w:val="00DD6C04"/>
    <w:rsid w:val="00DD6CB1"/>
    <w:rsid w:val="00DD6D08"/>
    <w:rsid w:val="00DD6D16"/>
    <w:rsid w:val="00DD6D5F"/>
    <w:rsid w:val="00DD6D76"/>
    <w:rsid w:val="00DD6DBA"/>
    <w:rsid w:val="00DD6DD8"/>
    <w:rsid w:val="00DD6EFF"/>
    <w:rsid w:val="00DD6F90"/>
    <w:rsid w:val="00DD6F97"/>
    <w:rsid w:val="00DD6FBF"/>
    <w:rsid w:val="00DD6FD5"/>
    <w:rsid w:val="00DD7038"/>
    <w:rsid w:val="00DD707D"/>
    <w:rsid w:val="00DD713E"/>
    <w:rsid w:val="00DD71EE"/>
    <w:rsid w:val="00DD72A5"/>
    <w:rsid w:val="00DD72AD"/>
    <w:rsid w:val="00DD72D0"/>
    <w:rsid w:val="00DD7301"/>
    <w:rsid w:val="00DD7329"/>
    <w:rsid w:val="00DD738C"/>
    <w:rsid w:val="00DD73BB"/>
    <w:rsid w:val="00DD7530"/>
    <w:rsid w:val="00DD7544"/>
    <w:rsid w:val="00DD7656"/>
    <w:rsid w:val="00DD7816"/>
    <w:rsid w:val="00DD7896"/>
    <w:rsid w:val="00DD791F"/>
    <w:rsid w:val="00DD79AA"/>
    <w:rsid w:val="00DD79E8"/>
    <w:rsid w:val="00DD7A16"/>
    <w:rsid w:val="00DD7ACF"/>
    <w:rsid w:val="00DD7AF9"/>
    <w:rsid w:val="00DD7B26"/>
    <w:rsid w:val="00DD7B57"/>
    <w:rsid w:val="00DD7C95"/>
    <w:rsid w:val="00DD7D51"/>
    <w:rsid w:val="00DD7E27"/>
    <w:rsid w:val="00DD7E4F"/>
    <w:rsid w:val="00DD7FF2"/>
    <w:rsid w:val="00DD7FFD"/>
    <w:rsid w:val="00DE006A"/>
    <w:rsid w:val="00DE00DD"/>
    <w:rsid w:val="00DE0119"/>
    <w:rsid w:val="00DE0121"/>
    <w:rsid w:val="00DE01F2"/>
    <w:rsid w:val="00DE029C"/>
    <w:rsid w:val="00DE02D5"/>
    <w:rsid w:val="00DE0374"/>
    <w:rsid w:val="00DE03DF"/>
    <w:rsid w:val="00DE0422"/>
    <w:rsid w:val="00DE0427"/>
    <w:rsid w:val="00DE044C"/>
    <w:rsid w:val="00DE0485"/>
    <w:rsid w:val="00DE04D1"/>
    <w:rsid w:val="00DE04F4"/>
    <w:rsid w:val="00DE05AF"/>
    <w:rsid w:val="00DE066E"/>
    <w:rsid w:val="00DE078E"/>
    <w:rsid w:val="00DE08C3"/>
    <w:rsid w:val="00DE08DA"/>
    <w:rsid w:val="00DE093E"/>
    <w:rsid w:val="00DE093F"/>
    <w:rsid w:val="00DE095C"/>
    <w:rsid w:val="00DE0A43"/>
    <w:rsid w:val="00DE0A55"/>
    <w:rsid w:val="00DE0A76"/>
    <w:rsid w:val="00DE0AFE"/>
    <w:rsid w:val="00DE0B70"/>
    <w:rsid w:val="00DE0BE2"/>
    <w:rsid w:val="00DE0C55"/>
    <w:rsid w:val="00DE0CD2"/>
    <w:rsid w:val="00DE0CF9"/>
    <w:rsid w:val="00DE0D51"/>
    <w:rsid w:val="00DE0DB9"/>
    <w:rsid w:val="00DE0DC4"/>
    <w:rsid w:val="00DE0DD9"/>
    <w:rsid w:val="00DE0EBD"/>
    <w:rsid w:val="00DE0EED"/>
    <w:rsid w:val="00DE0F12"/>
    <w:rsid w:val="00DE0F4C"/>
    <w:rsid w:val="00DE0F92"/>
    <w:rsid w:val="00DE0FB6"/>
    <w:rsid w:val="00DE1029"/>
    <w:rsid w:val="00DE10E7"/>
    <w:rsid w:val="00DE1102"/>
    <w:rsid w:val="00DE1186"/>
    <w:rsid w:val="00DE11BE"/>
    <w:rsid w:val="00DE1263"/>
    <w:rsid w:val="00DE1281"/>
    <w:rsid w:val="00DE132C"/>
    <w:rsid w:val="00DE1375"/>
    <w:rsid w:val="00DE13D3"/>
    <w:rsid w:val="00DE1463"/>
    <w:rsid w:val="00DE14B7"/>
    <w:rsid w:val="00DE1659"/>
    <w:rsid w:val="00DE168F"/>
    <w:rsid w:val="00DE17E8"/>
    <w:rsid w:val="00DE182E"/>
    <w:rsid w:val="00DE1AA2"/>
    <w:rsid w:val="00DE1AAC"/>
    <w:rsid w:val="00DE1B62"/>
    <w:rsid w:val="00DE1B99"/>
    <w:rsid w:val="00DE1C1F"/>
    <w:rsid w:val="00DE1DD9"/>
    <w:rsid w:val="00DE1DDB"/>
    <w:rsid w:val="00DE1E06"/>
    <w:rsid w:val="00DE1F14"/>
    <w:rsid w:val="00DE1F4D"/>
    <w:rsid w:val="00DE1F6B"/>
    <w:rsid w:val="00DE1F8C"/>
    <w:rsid w:val="00DE1FC7"/>
    <w:rsid w:val="00DE1FC8"/>
    <w:rsid w:val="00DE201B"/>
    <w:rsid w:val="00DE2024"/>
    <w:rsid w:val="00DE2131"/>
    <w:rsid w:val="00DE213F"/>
    <w:rsid w:val="00DE2182"/>
    <w:rsid w:val="00DE21D2"/>
    <w:rsid w:val="00DE227D"/>
    <w:rsid w:val="00DE230A"/>
    <w:rsid w:val="00DE238A"/>
    <w:rsid w:val="00DE23D8"/>
    <w:rsid w:val="00DE2417"/>
    <w:rsid w:val="00DE2424"/>
    <w:rsid w:val="00DE2489"/>
    <w:rsid w:val="00DE24E9"/>
    <w:rsid w:val="00DE24F6"/>
    <w:rsid w:val="00DE25A7"/>
    <w:rsid w:val="00DE260A"/>
    <w:rsid w:val="00DE266B"/>
    <w:rsid w:val="00DE26CE"/>
    <w:rsid w:val="00DE2785"/>
    <w:rsid w:val="00DE2794"/>
    <w:rsid w:val="00DE2971"/>
    <w:rsid w:val="00DE29D1"/>
    <w:rsid w:val="00DE2A57"/>
    <w:rsid w:val="00DE2A60"/>
    <w:rsid w:val="00DE2B03"/>
    <w:rsid w:val="00DE2B16"/>
    <w:rsid w:val="00DE2BE2"/>
    <w:rsid w:val="00DE2CCB"/>
    <w:rsid w:val="00DE2D13"/>
    <w:rsid w:val="00DE2DA6"/>
    <w:rsid w:val="00DE2DBB"/>
    <w:rsid w:val="00DE2DCF"/>
    <w:rsid w:val="00DE2DF0"/>
    <w:rsid w:val="00DE2E1E"/>
    <w:rsid w:val="00DE2E34"/>
    <w:rsid w:val="00DE2EC8"/>
    <w:rsid w:val="00DE2F12"/>
    <w:rsid w:val="00DE2F89"/>
    <w:rsid w:val="00DE304F"/>
    <w:rsid w:val="00DE30C4"/>
    <w:rsid w:val="00DE310A"/>
    <w:rsid w:val="00DE314F"/>
    <w:rsid w:val="00DE31E9"/>
    <w:rsid w:val="00DE322E"/>
    <w:rsid w:val="00DE324B"/>
    <w:rsid w:val="00DE324C"/>
    <w:rsid w:val="00DE328D"/>
    <w:rsid w:val="00DE3324"/>
    <w:rsid w:val="00DE3375"/>
    <w:rsid w:val="00DE33CB"/>
    <w:rsid w:val="00DE3419"/>
    <w:rsid w:val="00DE341C"/>
    <w:rsid w:val="00DE3460"/>
    <w:rsid w:val="00DE3461"/>
    <w:rsid w:val="00DE347A"/>
    <w:rsid w:val="00DE3559"/>
    <w:rsid w:val="00DE3581"/>
    <w:rsid w:val="00DE3691"/>
    <w:rsid w:val="00DE36E9"/>
    <w:rsid w:val="00DE3755"/>
    <w:rsid w:val="00DE3797"/>
    <w:rsid w:val="00DE382F"/>
    <w:rsid w:val="00DE3836"/>
    <w:rsid w:val="00DE3862"/>
    <w:rsid w:val="00DE3878"/>
    <w:rsid w:val="00DE388D"/>
    <w:rsid w:val="00DE38C9"/>
    <w:rsid w:val="00DE3930"/>
    <w:rsid w:val="00DE3935"/>
    <w:rsid w:val="00DE39F0"/>
    <w:rsid w:val="00DE39FC"/>
    <w:rsid w:val="00DE3A66"/>
    <w:rsid w:val="00DE3ACF"/>
    <w:rsid w:val="00DE3AEF"/>
    <w:rsid w:val="00DE3AFC"/>
    <w:rsid w:val="00DE3B17"/>
    <w:rsid w:val="00DE3B79"/>
    <w:rsid w:val="00DE3BC7"/>
    <w:rsid w:val="00DE3CE3"/>
    <w:rsid w:val="00DE3D99"/>
    <w:rsid w:val="00DE3E1C"/>
    <w:rsid w:val="00DE3E7E"/>
    <w:rsid w:val="00DE3E90"/>
    <w:rsid w:val="00DE3EBA"/>
    <w:rsid w:val="00DE3ED5"/>
    <w:rsid w:val="00DE3F92"/>
    <w:rsid w:val="00DE402B"/>
    <w:rsid w:val="00DE4082"/>
    <w:rsid w:val="00DE40B7"/>
    <w:rsid w:val="00DE40C3"/>
    <w:rsid w:val="00DE40D1"/>
    <w:rsid w:val="00DE4140"/>
    <w:rsid w:val="00DE41BE"/>
    <w:rsid w:val="00DE41EC"/>
    <w:rsid w:val="00DE42DC"/>
    <w:rsid w:val="00DE42DF"/>
    <w:rsid w:val="00DE43BD"/>
    <w:rsid w:val="00DE44AA"/>
    <w:rsid w:val="00DE44F5"/>
    <w:rsid w:val="00DE4506"/>
    <w:rsid w:val="00DE4565"/>
    <w:rsid w:val="00DE45AC"/>
    <w:rsid w:val="00DE4645"/>
    <w:rsid w:val="00DE4690"/>
    <w:rsid w:val="00DE4784"/>
    <w:rsid w:val="00DE47FC"/>
    <w:rsid w:val="00DE480F"/>
    <w:rsid w:val="00DE483E"/>
    <w:rsid w:val="00DE4901"/>
    <w:rsid w:val="00DE4907"/>
    <w:rsid w:val="00DE4B6A"/>
    <w:rsid w:val="00DE4BAB"/>
    <w:rsid w:val="00DE4C5A"/>
    <w:rsid w:val="00DE4D43"/>
    <w:rsid w:val="00DE4D46"/>
    <w:rsid w:val="00DE4DAD"/>
    <w:rsid w:val="00DE4DF7"/>
    <w:rsid w:val="00DE4ECB"/>
    <w:rsid w:val="00DE4F3D"/>
    <w:rsid w:val="00DE5057"/>
    <w:rsid w:val="00DE50B6"/>
    <w:rsid w:val="00DE5165"/>
    <w:rsid w:val="00DE5229"/>
    <w:rsid w:val="00DE52C9"/>
    <w:rsid w:val="00DE5326"/>
    <w:rsid w:val="00DE5331"/>
    <w:rsid w:val="00DE537D"/>
    <w:rsid w:val="00DE54C0"/>
    <w:rsid w:val="00DE5504"/>
    <w:rsid w:val="00DE5540"/>
    <w:rsid w:val="00DE5561"/>
    <w:rsid w:val="00DE557E"/>
    <w:rsid w:val="00DE55D0"/>
    <w:rsid w:val="00DE55EC"/>
    <w:rsid w:val="00DE562B"/>
    <w:rsid w:val="00DE5651"/>
    <w:rsid w:val="00DE569A"/>
    <w:rsid w:val="00DE581C"/>
    <w:rsid w:val="00DE5831"/>
    <w:rsid w:val="00DE5857"/>
    <w:rsid w:val="00DE5926"/>
    <w:rsid w:val="00DE5997"/>
    <w:rsid w:val="00DE5A71"/>
    <w:rsid w:val="00DE5ABD"/>
    <w:rsid w:val="00DE5AED"/>
    <w:rsid w:val="00DE5B04"/>
    <w:rsid w:val="00DE5BAC"/>
    <w:rsid w:val="00DE5D77"/>
    <w:rsid w:val="00DE5D8A"/>
    <w:rsid w:val="00DE5DED"/>
    <w:rsid w:val="00DE5E0B"/>
    <w:rsid w:val="00DE5FB7"/>
    <w:rsid w:val="00DE5FBB"/>
    <w:rsid w:val="00DE5FEB"/>
    <w:rsid w:val="00DE6047"/>
    <w:rsid w:val="00DE6071"/>
    <w:rsid w:val="00DE60E7"/>
    <w:rsid w:val="00DE6102"/>
    <w:rsid w:val="00DE6193"/>
    <w:rsid w:val="00DE61E6"/>
    <w:rsid w:val="00DE6252"/>
    <w:rsid w:val="00DE62CF"/>
    <w:rsid w:val="00DE62FA"/>
    <w:rsid w:val="00DE632C"/>
    <w:rsid w:val="00DE632F"/>
    <w:rsid w:val="00DE63E5"/>
    <w:rsid w:val="00DE6492"/>
    <w:rsid w:val="00DE652E"/>
    <w:rsid w:val="00DE659C"/>
    <w:rsid w:val="00DE65AB"/>
    <w:rsid w:val="00DE65EA"/>
    <w:rsid w:val="00DE66F4"/>
    <w:rsid w:val="00DE675B"/>
    <w:rsid w:val="00DE676D"/>
    <w:rsid w:val="00DE67C7"/>
    <w:rsid w:val="00DE67D4"/>
    <w:rsid w:val="00DE6804"/>
    <w:rsid w:val="00DE682E"/>
    <w:rsid w:val="00DE68D1"/>
    <w:rsid w:val="00DE6913"/>
    <w:rsid w:val="00DE699D"/>
    <w:rsid w:val="00DE6A27"/>
    <w:rsid w:val="00DE6A97"/>
    <w:rsid w:val="00DE6AB1"/>
    <w:rsid w:val="00DE6B25"/>
    <w:rsid w:val="00DE6B4B"/>
    <w:rsid w:val="00DE6C2B"/>
    <w:rsid w:val="00DE6C59"/>
    <w:rsid w:val="00DE6C5C"/>
    <w:rsid w:val="00DE6C6A"/>
    <w:rsid w:val="00DE6D55"/>
    <w:rsid w:val="00DE6E66"/>
    <w:rsid w:val="00DE6EEC"/>
    <w:rsid w:val="00DE6EFA"/>
    <w:rsid w:val="00DE6F59"/>
    <w:rsid w:val="00DE7092"/>
    <w:rsid w:val="00DE70AA"/>
    <w:rsid w:val="00DE70B0"/>
    <w:rsid w:val="00DE70C6"/>
    <w:rsid w:val="00DE7154"/>
    <w:rsid w:val="00DE7168"/>
    <w:rsid w:val="00DE7184"/>
    <w:rsid w:val="00DE7185"/>
    <w:rsid w:val="00DE71BA"/>
    <w:rsid w:val="00DE72EC"/>
    <w:rsid w:val="00DE731E"/>
    <w:rsid w:val="00DE73A2"/>
    <w:rsid w:val="00DE7408"/>
    <w:rsid w:val="00DE7443"/>
    <w:rsid w:val="00DE747B"/>
    <w:rsid w:val="00DE74CA"/>
    <w:rsid w:val="00DE7582"/>
    <w:rsid w:val="00DE75EF"/>
    <w:rsid w:val="00DE75F6"/>
    <w:rsid w:val="00DE760E"/>
    <w:rsid w:val="00DE7659"/>
    <w:rsid w:val="00DE7698"/>
    <w:rsid w:val="00DE76B4"/>
    <w:rsid w:val="00DE76CF"/>
    <w:rsid w:val="00DE77A4"/>
    <w:rsid w:val="00DE77A9"/>
    <w:rsid w:val="00DE77D8"/>
    <w:rsid w:val="00DE7813"/>
    <w:rsid w:val="00DE7827"/>
    <w:rsid w:val="00DE782D"/>
    <w:rsid w:val="00DE78DB"/>
    <w:rsid w:val="00DE78F2"/>
    <w:rsid w:val="00DE7933"/>
    <w:rsid w:val="00DE7A23"/>
    <w:rsid w:val="00DE7A67"/>
    <w:rsid w:val="00DE7ACA"/>
    <w:rsid w:val="00DE7B6C"/>
    <w:rsid w:val="00DE7BB3"/>
    <w:rsid w:val="00DE7BF0"/>
    <w:rsid w:val="00DE7C12"/>
    <w:rsid w:val="00DE7C43"/>
    <w:rsid w:val="00DE7CAD"/>
    <w:rsid w:val="00DE7CD2"/>
    <w:rsid w:val="00DE7D79"/>
    <w:rsid w:val="00DE7E31"/>
    <w:rsid w:val="00DE7E87"/>
    <w:rsid w:val="00DE7E8D"/>
    <w:rsid w:val="00DE7F12"/>
    <w:rsid w:val="00DE7FC5"/>
    <w:rsid w:val="00DF0073"/>
    <w:rsid w:val="00DF00B6"/>
    <w:rsid w:val="00DF00CE"/>
    <w:rsid w:val="00DF00D6"/>
    <w:rsid w:val="00DF00E7"/>
    <w:rsid w:val="00DF02EB"/>
    <w:rsid w:val="00DF0340"/>
    <w:rsid w:val="00DF0395"/>
    <w:rsid w:val="00DF050E"/>
    <w:rsid w:val="00DF0539"/>
    <w:rsid w:val="00DF0617"/>
    <w:rsid w:val="00DF067E"/>
    <w:rsid w:val="00DF070D"/>
    <w:rsid w:val="00DF0731"/>
    <w:rsid w:val="00DF0790"/>
    <w:rsid w:val="00DF0848"/>
    <w:rsid w:val="00DF08A8"/>
    <w:rsid w:val="00DF091E"/>
    <w:rsid w:val="00DF09B3"/>
    <w:rsid w:val="00DF0A20"/>
    <w:rsid w:val="00DF0A6D"/>
    <w:rsid w:val="00DF0B0E"/>
    <w:rsid w:val="00DF0B49"/>
    <w:rsid w:val="00DF0BC3"/>
    <w:rsid w:val="00DF0CA2"/>
    <w:rsid w:val="00DF0CAF"/>
    <w:rsid w:val="00DF0CD5"/>
    <w:rsid w:val="00DF0CFD"/>
    <w:rsid w:val="00DF0D27"/>
    <w:rsid w:val="00DF0D4F"/>
    <w:rsid w:val="00DF0EA9"/>
    <w:rsid w:val="00DF0EC3"/>
    <w:rsid w:val="00DF0F31"/>
    <w:rsid w:val="00DF1001"/>
    <w:rsid w:val="00DF112D"/>
    <w:rsid w:val="00DF114B"/>
    <w:rsid w:val="00DF1160"/>
    <w:rsid w:val="00DF1166"/>
    <w:rsid w:val="00DF1170"/>
    <w:rsid w:val="00DF11E2"/>
    <w:rsid w:val="00DF124C"/>
    <w:rsid w:val="00DF12DB"/>
    <w:rsid w:val="00DF1316"/>
    <w:rsid w:val="00DF1393"/>
    <w:rsid w:val="00DF13BC"/>
    <w:rsid w:val="00DF13BF"/>
    <w:rsid w:val="00DF1411"/>
    <w:rsid w:val="00DF14C5"/>
    <w:rsid w:val="00DF14D0"/>
    <w:rsid w:val="00DF15B5"/>
    <w:rsid w:val="00DF166C"/>
    <w:rsid w:val="00DF1690"/>
    <w:rsid w:val="00DF180E"/>
    <w:rsid w:val="00DF1870"/>
    <w:rsid w:val="00DF189C"/>
    <w:rsid w:val="00DF1A04"/>
    <w:rsid w:val="00DF1A12"/>
    <w:rsid w:val="00DF1A2B"/>
    <w:rsid w:val="00DF1A3A"/>
    <w:rsid w:val="00DF1A5F"/>
    <w:rsid w:val="00DF1A65"/>
    <w:rsid w:val="00DF1A6C"/>
    <w:rsid w:val="00DF1AD9"/>
    <w:rsid w:val="00DF1ADB"/>
    <w:rsid w:val="00DF1B15"/>
    <w:rsid w:val="00DF1B65"/>
    <w:rsid w:val="00DF1B8C"/>
    <w:rsid w:val="00DF1C49"/>
    <w:rsid w:val="00DF1C87"/>
    <w:rsid w:val="00DF1CAA"/>
    <w:rsid w:val="00DF1D25"/>
    <w:rsid w:val="00DF1D34"/>
    <w:rsid w:val="00DF1D92"/>
    <w:rsid w:val="00DF1D98"/>
    <w:rsid w:val="00DF1E36"/>
    <w:rsid w:val="00DF1E57"/>
    <w:rsid w:val="00DF1E76"/>
    <w:rsid w:val="00DF1EA4"/>
    <w:rsid w:val="00DF1EB8"/>
    <w:rsid w:val="00DF1F2E"/>
    <w:rsid w:val="00DF1F9A"/>
    <w:rsid w:val="00DF1FCC"/>
    <w:rsid w:val="00DF2005"/>
    <w:rsid w:val="00DF207C"/>
    <w:rsid w:val="00DF2095"/>
    <w:rsid w:val="00DF22C8"/>
    <w:rsid w:val="00DF22E4"/>
    <w:rsid w:val="00DF232A"/>
    <w:rsid w:val="00DF23ED"/>
    <w:rsid w:val="00DF23F2"/>
    <w:rsid w:val="00DF24AA"/>
    <w:rsid w:val="00DF24D2"/>
    <w:rsid w:val="00DF2526"/>
    <w:rsid w:val="00DF2542"/>
    <w:rsid w:val="00DF2578"/>
    <w:rsid w:val="00DF2646"/>
    <w:rsid w:val="00DF268D"/>
    <w:rsid w:val="00DF276A"/>
    <w:rsid w:val="00DF280F"/>
    <w:rsid w:val="00DF2842"/>
    <w:rsid w:val="00DF287F"/>
    <w:rsid w:val="00DF288A"/>
    <w:rsid w:val="00DF289F"/>
    <w:rsid w:val="00DF28C6"/>
    <w:rsid w:val="00DF292D"/>
    <w:rsid w:val="00DF2932"/>
    <w:rsid w:val="00DF2933"/>
    <w:rsid w:val="00DF2993"/>
    <w:rsid w:val="00DF29B2"/>
    <w:rsid w:val="00DF2B30"/>
    <w:rsid w:val="00DF2B7C"/>
    <w:rsid w:val="00DF2BD0"/>
    <w:rsid w:val="00DF2C10"/>
    <w:rsid w:val="00DF2C8E"/>
    <w:rsid w:val="00DF2D5C"/>
    <w:rsid w:val="00DF2DD0"/>
    <w:rsid w:val="00DF2E04"/>
    <w:rsid w:val="00DF2E1C"/>
    <w:rsid w:val="00DF2E2B"/>
    <w:rsid w:val="00DF2EEA"/>
    <w:rsid w:val="00DF2F27"/>
    <w:rsid w:val="00DF2F4D"/>
    <w:rsid w:val="00DF2F7F"/>
    <w:rsid w:val="00DF2FA9"/>
    <w:rsid w:val="00DF30D6"/>
    <w:rsid w:val="00DF3132"/>
    <w:rsid w:val="00DF323C"/>
    <w:rsid w:val="00DF32EF"/>
    <w:rsid w:val="00DF3362"/>
    <w:rsid w:val="00DF3364"/>
    <w:rsid w:val="00DF33F5"/>
    <w:rsid w:val="00DF33FA"/>
    <w:rsid w:val="00DF3437"/>
    <w:rsid w:val="00DF349C"/>
    <w:rsid w:val="00DF34BB"/>
    <w:rsid w:val="00DF34C0"/>
    <w:rsid w:val="00DF3568"/>
    <w:rsid w:val="00DF3664"/>
    <w:rsid w:val="00DF3684"/>
    <w:rsid w:val="00DF36A3"/>
    <w:rsid w:val="00DF36F6"/>
    <w:rsid w:val="00DF3782"/>
    <w:rsid w:val="00DF37EA"/>
    <w:rsid w:val="00DF37F1"/>
    <w:rsid w:val="00DF385F"/>
    <w:rsid w:val="00DF38CA"/>
    <w:rsid w:val="00DF398A"/>
    <w:rsid w:val="00DF39C3"/>
    <w:rsid w:val="00DF3A63"/>
    <w:rsid w:val="00DF3A76"/>
    <w:rsid w:val="00DF3AE8"/>
    <w:rsid w:val="00DF3B3F"/>
    <w:rsid w:val="00DF3C1F"/>
    <w:rsid w:val="00DF3C8F"/>
    <w:rsid w:val="00DF3D15"/>
    <w:rsid w:val="00DF3DFF"/>
    <w:rsid w:val="00DF3E3D"/>
    <w:rsid w:val="00DF3E67"/>
    <w:rsid w:val="00DF3EE4"/>
    <w:rsid w:val="00DF3EF8"/>
    <w:rsid w:val="00DF3F8E"/>
    <w:rsid w:val="00DF3FCE"/>
    <w:rsid w:val="00DF407A"/>
    <w:rsid w:val="00DF40EA"/>
    <w:rsid w:val="00DF4109"/>
    <w:rsid w:val="00DF4110"/>
    <w:rsid w:val="00DF41F5"/>
    <w:rsid w:val="00DF42B2"/>
    <w:rsid w:val="00DF42D1"/>
    <w:rsid w:val="00DF4302"/>
    <w:rsid w:val="00DF432B"/>
    <w:rsid w:val="00DF442A"/>
    <w:rsid w:val="00DF44E3"/>
    <w:rsid w:val="00DF4522"/>
    <w:rsid w:val="00DF45F4"/>
    <w:rsid w:val="00DF4613"/>
    <w:rsid w:val="00DF4624"/>
    <w:rsid w:val="00DF4696"/>
    <w:rsid w:val="00DF4741"/>
    <w:rsid w:val="00DF477E"/>
    <w:rsid w:val="00DF47C1"/>
    <w:rsid w:val="00DF47D4"/>
    <w:rsid w:val="00DF4864"/>
    <w:rsid w:val="00DF48E4"/>
    <w:rsid w:val="00DF48F8"/>
    <w:rsid w:val="00DF4918"/>
    <w:rsid w:val="00DF4971"/>
    <w:rsid w:val="00DF49F1"/>
    <w:rsid w:val="00DF4A4F"/>
    <w:rsid w:val="00DF4AA3"/>
    <w:rsid w:val="00DF4AC0"/>
    <w:rsid w:val="00DF4B38"/>
    <w:rsid w:val="00DF4B63"/>
    <w:rsid w:val="00DF4B97"/>
    <w:rsid w:val="00DF4C00"/>
    <w:rsid w:val="00DF4C9F"/>
    <w:rsid w:val="00DF4CF9"/>
    <w:rsid w:val="00DF4D76"/>
    <w:rsid w:val="00DF4D7A"/>
    <w:rsid w:val="00DF4E7C"/>
    <w:rsid w:val="00DF505D"/>
    <w:rsid w:val="00DF5174"/>
    <w:rsid w:val="00DF5182"/>
    <w:rsid w:val="00DF519F"/>
    <w:rsid w:val="00DF5258"/>
    <w:rsid w:val="00DF52F4"/>
    <w:rsid w:val="00DF52F7"/>
    <w:rsid w:val="00DF536E"/>
    <w:rsid w:val="00DF539C"/>
    <w:rsid w:val="00DF53D6"/>
    <w:rsid w:val="00DF53EC"/>
    <w:rsid w:val="00DF54B1"/>
    <w:rsid w:val="00DF54C2"/>
    <w:rsid w:val="00DF552B"/>
    <w:rsid w:val="00DF5720"/>
    <w:rsid w:val="00DF5768"/>
    <w:rsid w:val="00DF577B"/>
    <w:rsid w:val="00DF580A"/>
    <w:rsid w:val="00DF5833"/>
    <w:rsid w:val="00DF5889"/>
    <w:rsid w:val="00DF58EA"/>
    <w:rsid w:val="00DF5910"/>
    <w:rsid w:val="00DF5929"/>
    <w:rsid w:val="00DF5980"/>
    <w:rsid w:val="00DF5997"/>
    <w:rsid w:val="00DF5ABB"/>
    <w:rsid w:val="00DF5B86"/>
    <w:rsid w:val="00DF5C1A"/>
    <w:rsid w:val="00DF5D04"/>
    <w:rsid w:val="00DF5D14"/>
    <w:rsid w:val="00DF5E05"/>
    <w:rsid w:val="00DF5E0B"/>
    <w:rsid w:val="00DF5E0C"/>
    <w:rsid w:val="00DF5F81"/>
    <w:rsid w:val="00DF5FD0"/>
    <w:rsid w:val="00DF60E1"/>
    <w:rsid w:val="00DF6114"/>
    <w:rsid w:val="00DF6142"/>
    <w:rsid w:val="00DF6247"/>
    <w:rsid w:val="00DF628D"/>
    <w:rsid w:val="00DF63F2"/>
    <w:rsid w:val="00DF64BD"/>
    <w:rsid w:val="00DF64CB"/>
    <w:rsid w:val="00DF6562"/>
    <w:rsid w:val="00DF659F"/>
    <w:rsid w:val="00DF65E6"/>
    <w:rsid w:val="00DF66B4"/>
    <w:rsid w:val="00DF671D"/>
    <w:rsid w:val="00DF6781"/>
    <w:rsid w:val="00DF679F"/>
    <w:rsid w:val="00DF680B"/>
    <w:rsid w:val="00DF6838"/>
    <w:rsid w:val="00DF68B1"/>
    <w:rsid w:val="00DF68D9"/>
    <w:rsid w:val="00DF6947"/>
    <w:rsid w:val="00DF69AF"/>
    <w:rsid w:val="00DF6A22"/>
    <w:rsid w:val="00DF6AF5"/>
    <w:rsid w:val="00DF6D36"/>
    <w:rsid w:val="00DF6D54"/>
    <w:rsid w:val="00DF6DF0"/>
    <w:rsid w:val="00DF6EAC"/>
    <w:rsid w:val="00DF6FBE"/>
    <w:rsid w:val="00DF70B8"/>
    <w:rsid w:val="00DF70C3"/>
    <w:rsid w:val="00DF719F"/>
    <w:rsid w:val="00DF71BE"/>
    <w:rsid w:val="00DF71EB"/>
    <w:rsid w:val="00DF71F1"/>
    <w:rsid w:val="00DF728D"/>
    <w:rsid w:val="00DF72B3"/>
    <w:rsid w:val="00DF7302"/>
    <w:rsid w:val="00DF7349"/>
    <w:rsid w:val="00DF734A"/>
    <w:rsid w:val="00DF741F"/>
    <w:rsid w:val="00DF7493"/>
    <w:rsid w:val="00DF758D"/>
    <w:rsid w:val="00DF75EB"/>
    <w:rsid w:val="00DF76E9"/>
    <w:rsid w:val="00DF777A"/>
    <w:rsid w:val="00DF77FE"/>
    <w:rsid w:val="00DF7852"/>
    <w:rsid w:val="00DF7865"/>
    <w:rsid w:val="00DF78A5"/>
    <w:rsid w:val="00DF7987"/>
    <w:rsid w:val="00DF79F4"/>
    <w:rsid w:val="00DF79F6"/>
    <w:rsid w:val="00DF7A7C"/>
    <w:rsid w:val="00DF7AD0"/>
    <w:rsid w:val="00DF7B5B"/>
    <w:rsid w:val="00DF7B95"/>
    <w:rsid w:val="00DF7C73"/>
    <w:rsid w:val="00DF7C9C"/>
    <w:rsid w:val="00DF7CD3"/>
    <w:rsid w:val="00DF7CE5"/>
    <w:rsid w:val="00DF7CFF"/>
    <w:rsid w:val="00DF7D03"/>
    <w:rsid w:val="00DF7DA6"/>
    <w:rsid w:val="00DF7E10"/>
    <w:rsid w:val="00DF7E2E"/>
    <w:rsid w:val="00DF7E41"/>
    <w:rsid w:val="00DF7E89"/>
    <w:rsid w:val="00DF7F87"/>
    <w:rsid w:val="00DF7FE3"/>
    <w:rsid w:val="00E00088"/>
    <w:rsid w:val="00E00097"/>
    <w:rsid w:val="00E000A3"/>
    <w:rsid w:val="00E00130"/>
    <w:rsid w:val="00E00160"/>
    <w:rsid w:val="00E0017D"/>
    <w:rsid w:val="00E001B9"/>
    <w:rsid w:val="00E0023B"/>
    <w:rsid w:val="00E0023D"/>
    <w:rsid w:val="00E00256"/>
    <w:rsid w:val="00E0025C"/>
    <w:rsid w:val="00E00262"/>
    <w:rsid w:val="00E00295"/>
    <w:rsid w:val="00E002A9"/>
    <w:rsid w:val="00E002B4"/>
    <w:rsid w:val="00E002BF"/>
    <w:rsid w:val="00E0041F"/>
    <w:rsid w:val="00E0052D"/>
    <w:rsid w:val="00E005E0"/>
    <w:rsid w:val="00E005FA"/>
    <w:rsid w:val="00E00622"/>
    <w:rsid w:val="00E00681"/>
    <w:rsid w:val="00E00759"/>
    <w:rsid w:val="00E00776"/>
    <w:rsid w:val="00E00779"/>
    <w:rsid w:val="00E00898"/>
    <w:rsid w:val="00E008CE"/>
    <w:rsid w:val="00E008F1"/>
    <w:rsid w:val="00E00910"/>
    <w:rsid w:val="00E00991"/>
    <w:rsid w:val="00E0099E"/>
    <w:rsid w:val="00E009A8"/>
    <w:rsid w:val="00E009CD"/>
    <w:rsid w:val="00E009F9"/>
    <w:rsid w:val="00E00A29"/>
    <w:rsid w:val="00E00B61"/>
    <w:rsid w:val="00E00BC6"/>
    <w:rsid w:val="00E00BC9"/>
    <w:rsid w:val="00E00BFA"/>
    <w:rsid w:val="00E00BFB"/>
    <w:rsid w:val="00E00C18"/>
    <w:rsid w:val="00E00C8F"/>
    <w:rsid w:val="00E00C97"/>
    <w:rsid w:val="00E00D34"/>
    <w:rsid w:val="00E00D77"/>
    <w:rsid w:val="00E00DFF"/>
    <w:rsid w:val="00E00E1A"/>
    <w:rsid w:val="00E00E27"/>
    <w:rsid w:val="00E00EA3"/>
    <w:rsid w:val="00E00EE4"/>
    <w:rsid w:val="00E00EE7"/>
    <w:rsid w:val="00E00F1F"/>
    <w:rsid w:val="00E00FEF"/>
    <w:rsid w:val="00E01065"/>
    <w:rsid w:val="00E0109E"/>
    <w:rsid w:val="00E01124"/>
    <w:rsid w:val="00E01131"/>
    <w:rsid w:val="00E01199"/>
    <w:rsid w:val="00E011A6"/>
    <w:rsid w:val="00E011B7"/>
    <w:rsid w:val="00E011CE"/>
    <w:rsid w:val="00E01202"/>
    <w:rsid w:val="00E01227"/>
    <w:rsid w:val="00E01244"/>
    <w:rsid w:val="00E0125B"/>
    <w:rsid w:val="00E01262"/>
    <w:rsid w:val="00E01282"/>
    <w:rsid w:val="00E012B0"/>
    <w:rsid w:val="00E01321"/>
    <w:rsid w:val="00E013B9"/>
    <w:rsid w:val="00E013CB"/>
    <w:rsid w:val="00E013D5"/>
    <w:rsid w:val="00E01430"/>
    <w:rsid w:val="00E0144A"/>
    <w:rsid w:val="00E0144D"/>
    <w:rsid w:val="00E014A6"/>
    <w:rsid w:val="00E014B0"/>
    <w:rsid w:val="00E01508"/>
    <w:rsid w:val="00E0150A"/>
    <w:rsid w:val="00E01514"/>
    <w:rsid w:val="00E01542"/>
    <w:rsid w:val="00E0159E"/>
    <w:rsid w:val="00E01668"/>
    <w:rsid w:val="00E016EC"/>
    <w:rsid w:val="00E016F7"/>
    <w:rsid w:val="00E01774"/>
    <w:rsid w:val="00E017ED"/>
    <w:rsid w:val="00E01915"/>
    <w:rsid w:val="00E019DE"/>
    <w:rsid w:val="00E01A24"/>
    <w:rsid w:val="00E01ACF"/>
    <w:rsid w:val="00E01BCE"/>
    <w:rsid w:val="00E01CB0"/>
    <w:rsid w:val="00E01D85"/>
    <w:rsid w:val="00E01E05"/>
    <w:rsid w:val="00E01EB1"/>
    <w:rsid w:val="00E01F36"/>
    <w:rsid w:val="00E01FDF"/>
    <w:rsid w:val="00E02017"/>
    <w:rsid w:val="00E02041"/>
    <w:rsid w:val="00E02186"/>
    <w:rsid w:val="00E021AF"/>
    <w:rsid w:val="00E02364"/>
    <w:rsid w:val="00E02367"/>
    <w:rsid w:val="00E023B4"/>
    <w:rsid w:val="00E023C5"/>
    <w:rsid w:val="00E02464"/>
    <w:rsid w:val="00E02481"/>
    <w:rsid w:val="00E02490"/>
    <w:rsid w:val="00E0249E"/>
    <w:rsid w:val="00E02596"/>
    <w:rsid w:val="00E025D0"/>
    <w:rsid w:val="00E0268C"/>
    <w:rsid w:val="00E026B3"/>
    <w:rsid w:val="00E026D4"/>
    <w:rsid w:val="00E026F7"/>
    <w:rsid w:val="00E02712"/>
    <w:rsid w:val="00E0273E"/>
    <w:rsid w:val="00E02740"/>
    <w:rsid w:val="00E02747"/>
    <w:rsid w:val="00E02763"/>
    <w:rsid w:val="00E027E3"/>
    <w:rsid w:val="00E0283A"/>
    <w:rsid w:val="00E02886"/>
    <w:rsid w:val="00E0294E"/>
    <w:rsid w:val="00E0298A"/>
    <w:rsid w:val="00E029ED"/>
    <w:rsid w:val="00E02A2F"/>
    <w:rsid w:val="00E02A6D"/>
    <w:rsid w:val="00E02B1B"/>
    <w:rsid w:val="00E02B5A"/>
    <w:rsid w:val="00E02BF8"/>
    <w:rsid w:val="00E02BFD"/>
    <w:rsid w:val="00E02D04"/>
    <w:rsid w:val="00E02D31"/>
    <w:rsid w:val="00E02D65"/>
    <w:rsid w:val="00E02F06"/>
    <w:rsid w:val="00E02F0F"/>
    <w:rsid w:val="00E02F89"/>
    <w:rsid w:val="00E02F8C"/>
    <w:rsid w:val="00E02FD5"/>
    <w:rsid w:val="00E0305D"/>
    <w:rsid w:val="00E03074"/>
    <w:rsid w:val="00E03106"/>
    <w:rsid w:val="00E031A5"/>
    <w:rsid w:val="00E031AC"/>
    <w:rsid w:val="00E031FC"/>
    <w:rsid w:val="00E032FC"/>
    <w:rsid w:val="00E03380"/>
    <w:rsid w:val="00E033CB"/>
    <w:rsid w:val="00E03478"/>
    <w:rsid w:val="00E034C9"/>
    <w:rsid w:val="00E034E3"/>
    <w:rsid w:val="00E03504"/>
    <w:rsid w:val="00E03513"/>
    <w:rsid w:val="00E03733"/>
    <w:rsid w:val="00E0374E"/>
    <w:rsid w:val="00E0382D"/>
    <w:rsid w:val="00E038C7"/>
    <w:rsid w:val="00E038CD"/>
    <w:rsid w:val="00E03A0E"/>
    <w:rsid w:val="00E03A67"/>
    <w:rsid w:val="00E03AB1"/>
    <w:rsid w:val="00E03AD4"/>
    <w:rsid w:val="00E03AE2"/>
    <w:rsid w:val="00E03AE7"/>
    <w:rsid w:val="00E03B27"/>
    <w:rsid w:val="00E03B2B"/>
    <w:rsid w:val="00E03B4C"/>
    <w:rsid w:val="00E03B74"/>
    <w:rsid w:val="00E03CE2"/>
    <w:rsid w:val="00E03DD1"/>
    <w:rsid w:val="00E03DF1"/>
    <w:rsid w:val="00E03DF8"/>
    <w:rsid w:val="00E03E96"/>
    <w:rsid w:val="00E03E9F"/>
    <w:rsid w:val="00E03EC4"/>
    <w:rsid w:val="00E03F73"/>
    <w:rsid w:val="00E03FD9"/>
    <w:rsid w:val="00E041E8"/>
    <w:rsid w:val="00E041F2"/>
    <w:rsid w:val="00E042DE"/>
    <w:rsid w:val="00E04357"/>
    <w:rsid w:val="00E043ED"/>
    <w:rsid w:val="00E04433"/>
    <w:rsid w:val="00E044AC"/>
    <w:rsid w:val="00E044DE"/>
    <w:rsid w:val="00E044ED"/>
    <w:rsid w:val="00E04560"/>
    <w:rsid w:val="00E04561"/>
    <w:rsid w:val="00E04595"/>
    <w:rsid w:val="00E045AD"/>
    <w:rsid w:val="00E0460D"/>
    <w:rsid w:val="00E04651"/>
    <w:rsid w:val="00E046AE"/>
    <w:rsid w:val="00E0471B"/>
    <w:rsid w:val="00E0488D"/>
    <w:rsid w:val="00E04ABF"/>
    <w:rsid w:val="00E04B92"/>
    <w:rsid w:val="00E04B94"/>
    <w:rsid w:val="00E04BFD"/>
    <w:rsid w:val="00E04C10"/>
    <w:rsid w:val="00E04C20"/>
    <w:rsid w:val="00E04C60"/>
    <w:rsid w:val="00E04C97"/>
    <w:rsid w:val="00E04D5B"/>
    <w:rsid w:val="00E04DD3"/>
    <w:rsid w:val="00E04ECB"/>
    <w:rsid w:val="00E04F90"/>
    <w:rsid w:val="00E04FA9"/>
    <w:rsid w:val="00E05053"/>
    <w:rsid w:val="00E05057"/>
    <w:rsid w:val="00E050CA"/>
    <w:rsid w:val="00E0512C"/>
    <w:rsid w:val="00E0520A"/>
    <w:rsid w:val="00E052C9"/>
    <w:rsid w:val="00E0536C"/>
    <w:rsid w:val="00E0537E"/>
    <w:rsid w:val="00E053AA"/>
    <w:rsid w:val="00E053B4"/>
    <w:rsid w:val="00E0540C"/>
    <w:rsid w:val="00E05412"/>
    <w:rsid w:val="00E05522"/>
    <w:rsid w:val="00E0554B"/>
    <w:rsid w:val="00E0558C"/>
    <w:rsid w:val="00E055EC"/>
    <w:rsid w:val="00E05661"/>
    <w:rsid w:val="00E05704"/>
    <w:rsid w:val="00E057D5"/>
    <w:rsid w:val="00E0583A"/>
    <w:rsid w:val="00E05944"/>
    <w:rsid w:val="00E059D2"/>
    <w:rsid w:val="00E059EC"/>
    <w:rsid w:val="00E05A8E"/>
    <w:rsid w:val="00E05A94"/>
    <w:rsid w:val="00E05A97"/>
    <w:rsid w:val="00E05B8D"/>
    <w:rsid w:val="00E05C6E"/>
    <w:rsid w:val="00E05D16"/>
    <w:rsid w:val="00E05D2E"/>
    <w:rsid w:val="00E05D38"/>
    <w:rsid w:val="00E05E1D"/>
    <w:rsid w:val="00E05E56"/>
    <w:rsid w:val="00E05E8E"/>
    <w:rsid w:val="00E05F11"/>
    <w:rsid w:val="00E05F5D"/>
    <w:rsid w:val="00E05FFA"/>
    <w:rsid w:val="00E06084"/>
    <w:rsid w:val="00E06157"/>
    <w:rsid w:val="00E06183"/>
    <w:rsid w:val="00E061E9"/>
    <w:rsid w:val="00E06221"/>
    <w:rsid w:val="00E062AF"/>
    <w:rsid w:val="00E062ED"/>
    <w:rsid w:val="00E062FF"/>
    <w:rsid w:val="00E0630D"/>
    <w:rsid w:val="00E06422"/>
    <w:rsid w:val="00E0649F"/>
    <w:rsid w:val="00E06508"/>
    <w:rsid w:val="00E06566"/>
    <w:rsid w:val="00E065F3"/>
    <w:rsid w:val="00E066A2"/>
    <w:rsid w:val="00E0678D"/>
    <w:rsid w:val="00E068B1"/>
    <w:rsid w:val="00E068E4"/>
    <w:rsid w:val="00E06921"/>
    <w:rsid w:val="00E06947"/>
    <w:rsid w:val="00E06962"/>
    <w:rsid w:val="00E0698D"/>
    <w:rsid w:val="00E06A24"/>
    <w:rsid w:val="00E06AA9"/>
    <w:rsid w:val="00E06B57"/>
    <w:rsid w:val="00E06BCC"/>
    <w:rsid w:val="00E06C2F"/>
    <w:rsid w:val="00E06D3C"/>
    <w:rsid w:val="00E06DC2"/>
    <w:rsid w:val="00E06DC4"/>
    <w:rsid w:val="00E06E5B"/>
    <w:rsid w:val="00E06E7C"/>
    <w:rsid w:val="00E06F6E"/>
    <w:rsid w:val="00E06F9F"/>
    <w:rsid w:val="00E07178"/>
    <w:rsid w:val="00E071A5"/>
    <w:rsid w:val="00E071BB"/>
    <w:rsid w:val="00E071D8"/>
    <w:rsid w:val="00E07212"/>
    <w:rsid w:val="00E07235"/>
    <w:rsid w:val="00E0723D"/>
    <w:rsid w:val="00E07251"/>
    <w:rsid w:val="00E07300"/>
    <w:rsid w:val="00E07301"/>
    <w:rsid w:val="00E07347"/>
    <w:rsid w:val="00E0757D"/>
    <w:rsid w:val="00E07580"/>
    <w:rsid w:val="00E075A8"/>
    <w:rsid w:val="00E075C8"/>
    <w:rsid w:val="00E07627"/>
    <w:rsid w:val="00E07641"/>
    <w:rsid w:val="00E076F9"/>
    <w:rsid w:val="00E0770C"/>
    <w:rsid w:val="00E07729"/>
    <w:rsid w:val="00E0780C"/>
    <w:rsid w:val="00E0781B"/>
    <w:rsid w:val="00E078C4"/>
    <w:rsid w:val="00E078F2"/>
    <w:rsid w:val="00E07903"/>
    <w:rsid w:val="00E07913"/>
    <w:rsid w:val="00E0791D"/>
    <w:rsid w:val="00E07944"/>
    <w:rsid w:val="00E07953"/>
    <w:rsid w:val="00E07A39"/>
    <w:rsid w:val="00E07B3F"/>
    <w:rsid w:val="00E07B9A"/>
    <w:rsid w:val="00E07BC7"/>
    <w:rsid w:val="00E07C19"/>
    <w:rsid w:val="00E07C36"/>
    <w:rsid w:val="00E07C5F"/>
    <w:rsid w:val="00E07D1F"/>
    <w:rsid w:val="00E07D3D"/>
    <w:rsid w:val="00E07DEA"/>
    <w:rsid w:val="00E07E79"/>
    <w:rsid w:val="00E07ED2"/>
    <w:rsid w:val="00E07F53"/>
    <w:rsid w:val="00E07F5E"/>
    <w:rsid w:val="00E07FDF"/>
    <w:rsid w:val="00E07FEF"/>
    <w:rsid w:val="00E10008"/>
    <w:rsid w:val="00E100AE"/>
    <w:rsid w:val="00E10116"/>
    <w:rsid w:val="00E1012F"/>
    <w:rsid w:val="00E1013A"/>
    <w:rsid w:val="00E1013B"/>
    <w:rsid w:val="00E1021D"/>
    <w:rsid w:val="00E1025B"/>
    <w:rsid w:val="00E10268"/>
    <w:rsid w:val="00E10308"/>
    <w:rsid w:val="00E1030C"/>
    <w:rsid w:val="00E10354"/>
    <w:rsid w:val="00E10395"/>
    <w:rsid w:val="00E105AA"/>
    <w:rsid w:val="00E105B9"/>
    <w:rsid w:val="00E105C2"/>
    <w:rsid w:val="00E1061E"/>
    <w:rsid w:val="00E10631"/>
    <w:rsid w:val="00E1068F"/>
    <w:rsid w:val="00E10737"/>
    <w:rsid w:val="00E1077C"/>
    <w:rsid w:val="00E107AF"/>
    <w:rsid w:val="00E107D4"/>
    <w:rsid w:val="00E10870"/>
    <w:rsid w:val="00E10901"/>
    <w:rsid w:val="00E109B1"/>
    <w:rsid w:val="00E10A3D"/>
    <w:rsid w:val="00E10B48"/>
    <w:rsid w:val="00E10BA9"/>
    <w:rsid w:val="00E10C52"/>
    <w:rsid w:val="00E10CD7"/>
    <w:rsid w:val="00E10D47"/>
    <w:rsid w:val="00E10D99"/>
    <w:rsid w:val="00E10DEF"/>
    <w:rsid w:val="00E10EC2"/>
    <w:rsid w:val="00E10F19"/>
    <w:rsid w:val="00E10F81"/>
    <w:rsid w:val="00E110B0"/>
    <w:rsid w:val="00E110D1"/>
    <w:rsid w:val="00E11110"/>
    <w:rsid w:val="00E11156"/>
    <w:rsid w:val="00E1117E"/>
    <w:rsid w:val="00E11192"/>
    <w:rsid w:val="00E1119C"/>
    <w:rsid w:val="00E112C5"/>
    <w:rsid w:val="00E112D9"/>
    <w:rsid w:val="00E112EE"/>
    <w:rsid w:val="00E112F1"/>
    <w:rsid w:val="00E11316"/>
    <w:rsid w:val="00E11382"/>
    <w:rsid w:val="00E113B3"/>
    <w:rsid w:val="00E11528"/>
    <w:rsid w:val="00E115D5"/>
    <w:rsid w:val="00E115E5"/>
    <w:rsid w:val="00E1179D"/>
    <w:rsid w:val="00E11876"/>
    <w:rsid w:val="00E118A5"/>
    <w:rsid w:val="00E1199A"/>
    <w:rsid w:val="00E119BA"/>
    <w:rsid w:val="00E119D9"/>
    <w:rsid w:val="00E11A57"/>
    <w:rsid w:val="00E11A62"/>
    <w:rsid w:val="00E11AD5"/>
    <w:rsid w:val="00E11BE6"/>
    <w:rsid w:val="00E11BFD"/>
    <w:rsid w:val="00E11CA3"/>
    <w:rsid w:val="00E11DB9"/>
    <w:rsid w:val="00E11E4D"/>
    <w:rsid w:val="00E11EAD"/>
    <w:rsid w:val="00E11EDD"/>
    <w:rsid w:val="00E11EEC"/>
    <w:rsid w:val="00E11F72"/>
    <w:rsid w:val="00E11FB9"/>
    <w:rsid w:val="00E12006"/>
    <w:rsid w:val="00E120DF"/>
    <w:rsid w:val="00E12100"/>
    <w:rsid w:val="00E1211B"/>
    <w:rsid w:val="00E12198"/>
    <w:rsid w:val="00E121DC"/>
    <w:rsid w:val="00E121FB"/>
    <w:rsid w:val="00E1237B"/>
    <w:rsid w:val="00E124C7"/>
    <w:rsid w:val="00E124FA"/>
    <w:rsid w:val="00E12517"/>
    <w:rsid w:val="00E12559"/>
    <w:rsid w:val="00E1260A"/>
    <w:rsid w:val="00E12716"/>
    <w:rsid w:val="00E1271D"/>
    <w:rsid w:val="00E12738"/>
    <w:rsid w:val="00E127A7"/>
    <w:rsid w:val="00E127F8"/>
    <w:rsid w:val="00E12810"/>
    <w:rsid w:val="00E1299D"/>
    <w:rsid w:val="00E12AEE"/>
    <w:rsid w:val="00E12B97"/>
    <w:rsid w:val="00E12BA6"/>
    <w:rsid w:val="00E12BCE"/>
    <w:rsid w:val="00E12BD7"/>
    <w:rsid w:val="00E12C0B"/>
    <w:rsid w:val="00E12C47"/>
    <w:rsid w:val="00E12D88"/>
    <w:rsid w:val="00E12DCE"/>
    <w:rsid w:val="00E12DE6"/>
    <w:rsid w:val="00E12F3D"/>
    <w:rsid w:val="00E12F61"/>
    <w:rsid w:val="00E12F7A"/>
    <w:rsid w:val="00E12FC8"/>
    <w:rsid w:val="00E12FE9"/>
    <w:rsid w:val="00E12FEA"/>
    <w:rsid w:val="00E12FEE"/>
    <w:rsid w:val="00E1304A"/>
    <w:rsid w:val="00E130DE"/>
    <w:rsid w:val="00E1316B"/>
    <w:rsid w:val="00E13178"/>
    <w:rsid w:val="00E131E4"/>
    <w:rsid w:val="00E131EE"/>
    <w:rsid w:val="00E13308"/>
    <w:rsid w:val="00E133AE"/>
    <w:rsid w:val="00E13456"/>
    <w:rsid w:val="00E134B3"/>
    <w:rsid w:val="00E134BE"/>
    <w:rsid w:val="00E13508"/>
    <w:rsid w:val="00E13581"/>
    <w:rsid w:val="00E1358A"/>
    <w:rsid w:val="00E136B6"/>
    <w:rsid w:val="00E1379F"/>
    <w:rsid w:val="00E137C7"/>
    <w:rsid w:val="00E1382A"/>
    <w:rsid w:val="00E1386C"/>
    <w:rsid w:val="00E1390B"/>
    <w:rsid w:val="00E1392B"/>
    <w:rsid w:val="00E13AA6"/>
    <w:rsid w:val="00E13AD9"/>
    <w:rsid w:val="00E13B00"/>
    <w:rsid w:val="00E13B20"/>
    <w:rsid w:val="00E13C49"/>
    <w:rsid w:val="00E13C86"/>
    <w:rsid w:val="00E13EF2"/>
    <w:rsid w:val="00E13F49"/>
    <w:rsid w:val="00E13FCF"/>
    <w:rsid w:val="00E1400A"/>
    <w:rsid w:val="00E1403E"/>
    <w:rsid w:val="00E14082"/>
    <w:rsid w:val="00E140E0"/>
    <w:rsid w:val="00E1410B"/>
    <w:rsid w:val="00E1411A"/>
    <w:rsid w:val="00E1417A"/>
    <w:rsid w:val="00E14377"/>
    <w:rsid w:val="00E143FC"/>
    <w:rsid w:val="00E14462"/>
    <w:rsid w:val="00E14515"/>
    <w:rsid w:val="00E14534"/>
    <w:rsid w:val="00E14556"/>
    <w:rsid w:val="00E1457E"/>
    <w:rsid w:val="00E145A7"/>
    <w:rsid w:val="00E145EF"/>
    <w:rsid w:val="00E145F3"/>
    <w:rsid w:val="00E147C2"/>
    <w:rsid w:val="00E147CC"/>
    <w:rsid w:val="00E147F1"/>
    <w:rsid w:val="00E14848"/>
    <w:rsid w:val="00E148FD"/>
    <w:rsid w:val="00E14951"/>
    <w:rsid w:val="00E149D3"/>
    <w:rsid w:val="00E14A03"/>
    <w:rsid w:val="00E14A3B"/>
    <w:rsid w:val="00E14A62"/>
    <w:rsid w:val="00E14B17"/>
    <w:rsid w:val="00E14B77"/>
    <w:rsid w:val="00E14BAD"/>
    <w:rsid w:val="00E14DC2"/>
    <w:rsid w:val="00E14E22"/>
    <w:rsid w:val="00E14FF7"/>
    <w:rsid w:val="00E1500F"/>
    <w:rsid w:val="00E150A0"/>
    <w:rsid w:val="00E150BA"/>
    <w:rsid w:val="00E150C4"/>
    <w:rsid w:val="00E15111"/>
    <w:rsid w:val="00E15187"/>
    <w:rsid w:val="00E152F8"/>
    <w:rsid w:val="00E153FB"/>
    <w:rsid w:val="00E154F8"/>
    <w:rsid w:val="00E15561"/>
    <w:rsid w:val="00E155E1"/>
    <w:rsid w:val="00E15634"/>
    <w:rsid w:val="00E156E7"/>
    <w:rsid w:val="00E1578D"/>
    <w:rsid w:val="00E15899"/>
    <w:rsid w:val="00E158C5"/>
    <w:rsid w:val="00E1593B"/>
    <w:rsid w:val="00E1594B"/>
    <w:rsid w:val="00E159DA"/>
    <w:rsid w:val="00E159DD"/>
    <w:rsid w:val="00E15A4D"/>
    <w:rsid w:val="00E15B84"/>
    <w:rsid w:val="00E15C04"/>
    <w:rsid w:val="00E15CA1"/>
    <w:rsid w:val="00E15CED"/>
    <w:rsid w:val="00E15D32"/>
    <w:rsid w:val="00E15D55"/>
    <w:rsid w:val="00E15D8C"/>
    <w:rsid w:val="00E15DB5"/>
    <w:rsid w:val="00E15DD0"/>
    <w:rsid w:val="00E15DEB"/>
    <w:rsid w:val="00E15E92"/>
    <w:rsid w:val="00E15EAE"/>
    <w:rsid w:val="00E15EC1"/>
    <w:rsid w:val="00E15F6A"/>
    <w:rsid w:val="00E15FF5"/>
    <w:rsid w:val="00E16090"/>
    <w:rsid w:val="00E160B9"/>
    <w:rsid w:val="00E160BA"/>
    <w:rsid w:val="00E161CC"/>
    <w:rsid w:val="00E162CD"/>
    <w:rsid w:val="00E162EE"/>
    <w:rsid w:val="00E16399"/>
    <w:rsid w:val="00E16640"/>
    <w:rsid w:val="00E1664A"/>
    <w:rsid w:val="00E16669"/>
    <w:rsid w:val="00E166A5"/>
    <w:rsid w:val="00E166E0"/>
    <w:rsid w:val="00E16710"/>
    <w:rsid w:val="00E167D1"/>
    <w:rsid w:val="00E167DB"/>
    <w:rsid w:val="00E1685C"/>
    <w:rsid w:val="00E16912"/>
    <w:rsid w:val="00E1692E"/>
    <w:rsid w:val="00E16956"/>
    <w:rsid w:val="00E169BC"/>
    <w:rsid w:val="00E16A07"/>
    <w:rsid w:val="00E16B37"/>
    <w:rsid w:val="00E16BCA"/>
    <w:rsid w:val="00E16C5B"/>
    <w:rsid w:val="00E16C7A"/>
    <w:rsid w:val="00E16CBE"/>
    <w:rsid w:val="00E16CD4"/>
    <w:rsid w:val="00E16CF5"/>
    <w:rsid w:val="00E16D71"/>
    <w:rsid w:val="00E16E3E"/>
    <w:rsid w:val="00E16E48"/>
    <w:rsid w:val="00E16E66"/>
    <w:rsid w:val="00E16EB3"/>
    <w:rsid w:val="00E16EFB"/>
    <w:rsid w:val="00E17042"/>
    <w:rsid w:val="00E170C7"/>
    <w:rsid w:val="00E170DF"/>
    <w:rsid w:val="00E1715E"/>
    <w:rsid w:val="00E17214"/>
    <w:rsid w:val="00E1732C"/>
    <w:rsid w:val="00E173C9"/>
    <w:rsid w:val="00E17460"/>
    <w:rsid w:val="00E174E2"/>
    <w:rsid w:val="00E1758E"/>
    <w:rsid w:val="00E17690"/>
    <w:rsid w:val="00E17724"/>
    <w:rsid w:val="00E1775F"/>
    <w:rsid w:val="00E177F7"/>
    <w:rsid w:val="00E17818"/>
    <w:rsid w:val="00E1789C"/>
    <w:rsid w:val="00E178C6"/>
    <w:rsid w:val="00E178D9"/>
    <w:rsid w:val="00E1792E"/>
    <w:rsid w:val="00E17939"/>
    <w:rsid w:val="00E1795D"/>
    <w:rsid w:val="00E179F9"/>
    <w:rsid w:val="00E17AAA"/>
    <w:rsid w:val="00E17B75"/>
    <w:rsid w:val="00E17B8D"/>
    <w:rsid w:val="00E17B98"/>
    <w:rsid w:val="00E17B99"/>
    <w:rsid w:val="00E17BB8"/>
    <w:rsid w:val="00E17C98"/>
    <w:rsid w:val="00E17CCC"/>
    <w:rsid w:val="00E17D0B"/>
    <w:rsid w:val="00E17D22"/>
    <w:rsid w:val="00E17D2A"/>
    <w:rsid w:val="00E17DB2"/>
    <w:rsid w:val="00E17E66"/>
    <w:rsid w:val="00E17EA3"/>
    <w:rsid w:val="00E17EC6"/>
    <w:rsid w:val="00E17F8C"/>
    <w:rsid w:val="00E200E3"/>
    <w:rsid w:val="00E20158"/>
    <w:rsid w:val="00E20195"/>
    <w:rsid w:val="00E20297"/>
    <w:rsid w:val="00E2029E"/>
    <w:rsid w:val="00E20345"/>
    <w:rsid w:val="00E20460"/>
    <w:rsid w:val="00E204A0"/>
    <w:rsid w:val="00E20504"/>
    <w:rsid w:val="00E205F8"/>
    <w:rsid w:val="00E2063E"/>
    <w:rsid w:val="00E20744"/>
    <w:rsid w:val="00E20745"/>
    <w:rsid w:val="00E20792"/>
    <w:rsid w:val="00E207BE"/>
    <w:rsid w:val="00E2089F"/>
    <w:rsid w:val="00E2094D"/>
    <w:rsid w:val="00E20A08"/>
    <w:rsid w:val="00E20A2C"/>
    <w:rsid w:val="00E20A35"/>
    <w:rsid w:val="00E20B12"/>
    <w:rsid w:val="00E20B38"/>
    <w:rsid w:val="00E20CAD"/>
    <w:rsid w:val="00E20CFE"/>
    <w:rsid w:val="00E20D78"/>
    <w:rsid w:val="00E20E12"/>
    <w:rsid w:val="00E20E76"/>
    <w:rsid w:val="00E2104C"/>
    <w:rsid w:val="00E210D3"/>
    <w:rsid w:val="00E210DD"/>
    <w:rsid w:val="00E210F7"/>
    <w:rsid w:val="00E211F9"/>
    <w:rsid w:val="00E21334"/>
    <w:rsid w:val="00E213C3"/>
    <w:rsid w:val="00E213D2"/>
    <w:rsid w:val="00E213DE"/>
    <w:rsid w:val="00E213E5"/>
    <w:rsid w:val="00E2140E"/>
    <w:rsid w:val="00E2141C"/>
    <w:rsid w:val="00E21479"/>
    <w:rsid w:val="00E2151E"/>
    <w:rsid w:val="00E2155B"/>
    <w:rsid w:val="00E21623"/>
    <w:rsid w:val="00E216C3"/>
    <w:rsid w:val="00E216EA"/>
    <w:rsid w:val="00E21726"/>
    <w:rsid w:val="00E21797"/>
    <w:rsid w:val="00E2183C"/>
    <w:rsid w:val="00E218C2"/>
    <w:rsid w:val="00E2191E"/>
    <w:rsid w:val="00E2198D"/>
    <w:rsid w:val="00E219EA"/>
    <w:rsid w:val="00E21A00"/>
    <w:rsid w:val="00E21A15"/>
    <w:rsid w:val="00E21B20"/>
    <w:rsid w:val="00E21B92"/>
    <w:rsid w:val="00E21BB1"/>
    <w:rsid w:val="00E21BBA"/>
    <w:rsid w:val="00E21BEF"/>
    <w:rsid w:val="00E21C37"/>
    <w:rsid w:val="00E21C62"/>
    <w:rsid w:val="00E21CA9"/>
    <w:rsid w:val="00E21D54"/>
    <w:rsid w:val="00E21E92"/>
    <w:rsid w:val="00E21EC6"/>
    <w:rsid w:val="00E21ECE"/>
    <w:rsid w:val="00E21F81"/>
    <w:rsid w:val="00E21FAE"/>
    <w:rsid w:val="00E22024"/>
    <w:rsid w:val="00E220DE"/>
    <w:rsid w:val="00E22173"/>
    <w:rsid w:val="00E2219C"/>
    <w:rsid w:val="00E221EB"/>
    <w:rsid w:val="00E22267"/>
    <w:rsid w:val="00E22282"/>
    <w:rsid w:val="00E223FC"/>
    <w:rsid w:val="00E22451"/>
    <w:rsid w:val="00E22495"/>
    <w:rsid w:val="00E22527"/>
    <w:rsid w:val="00E22570"/>
    <w:rsid w:val="00E22572"/>
    <w:rsid w:val="00E225B5"/>
    <w:rsid w:val="00E22731"/>
    <w:rsid w:val="00E22758"/>
    <w:rsid w:val="00E22768"/>
    <w:rsid w:val="00E227F5"/>
    <w:rsid w:val="00E22845"/>
    <w:rsid w:val="00E22865"/>
    <w:rsid w:val="00E228AA"/>
    <w:rsid w:val="00E229C7"/>
    <w:rsid w:val="00E22B2B"/>
    <w:rsid w:val="00E22B92"/>
    <w:rsid w:val="00E22C2D"/>
    <w:rsid w:val="00E22C3C"/>
    <w:rsid w:val="00E22C8C"/>
    <w:rsid w:val="00E22CCD"/>
    <w:rsid w:val="00E22DFC"/>
    <w:rsid w:val="00E22F6A"/>
    <w:rsid w:val="00E22FB3"/>
    <w:rsid w:val="00E23122"/>
    <w:rsid w:val="00E23172"/>
    <w:rsid w:val="00E23181"/>
    <w:rsid w:val="00E2318A"/>
    <w:rsid w:val="00E231B6"/>
    <w:rsid w:val="00E231CF"/>
    <w:rsid w:val="00E231DE"/>
    <w:rsid w:val="00E2332F"/>
    <w:rsid w:val="00E23347"/>
    <w:rsid w:val="00E2335D"/>
    <w:rsid w:val="00E2348F"/>
    <w:rsid w:val="00E2349C"/>
    <w:rsid w:val="00E23534"/>
    <w:rsid w:val="00E235BF"/>
    <w:rsid w:val="00E235F9"/>
    <w:rsid w:val="00E23621"/>
    <w:rsid w:val="00E236B9"/>
    <w:rsid w:val="00E2370F"/>
    <w:rsid w:val="00E2375D"/>
    <w:rsid w:val="00E2383C"/>
    <w:rsid w:val="00E2387D"/>
    <w:rsid w:val="00E23896"/>
    <w:rsid w:val="00E238D2"/>
    <w:rsid w:val="00E2391D"/>
    <w:rsid w:val="00E23A09"/>
    <w:rsid w:val="00E23A1B"/>
    <w:rsid w:val="00E23A2E"/>
    <w:rsid w:val="00E23A85"/>
    <w:rsid w:val="00E23B6C"/>
    <w:rsid w:val="00E23C2C"/>
    <w:rsid w:val="00E23C44"/>
    <w:rsid w:val="00E23CB0"/>
    <w:rsid w:val="00E23CF3"/>
    <w:rsid w:val="00E23CFF"/>
    <w:rsid w:val="00E23D07"/>
    <w:rsid w:val="00E23D52"/>
    <w:rsid w:val="00E23DC9"/>
    <w:rsid w:val="00E23E09"/>
    <w:rsid w:val="00E23E16"/>
    <w:rsid w:val="00E23E87"/>
    <w:rsid w:val="00E23F10"/>
    <w:rsid w:val="00E23F40"/>
    <w:rsid w:val="00E23FD8"/>
    <w:rsid w:val="00E24087"/>
    <w:rsid w:val="00E2409C"/>
    <w:rsid w:val="00E24155"/>
    <w:rsid w:val="00E24165"/>
    <w:rsid w:val="00E2419E"/>
    <w:rsid w:val="00E241AC"/>
    <w:rsid w:val="00E242D8"/>
    <w:rsid w:val="00E24333"/>
    <w:rsid w:val="00E243B2"/>
    <w:rsid w:val="00E243BC"/>
    <w:rsid w:val="00E244A8"/>
    <w:rsid w:val="00E2451C"/>
    <w:rsid w:val="00E2456A"/>
    <w:rsid w:val="00E24625"/>
    <w:rsid w:val="00E24632"/>
    <w:rsid w:val="00E24723"/>
    <w:rsid w:val="00E24762"/>
    <w:rsid w:val="00E24763"/>
    <w:rsid w:val="00E2492A"/>
    <w:rsid w:val="00E2493B"/>
    <w:rsid w:val="00E24951"/>
    <w:rsid w:val="00E24959"/>
    <w:rsid w:val="00E249BA"/>
    <w:rsid w:val="00E24A76"/>
    <w:rsid w:val="00E24AAF"/>
    <w:rsid w:val="00E24B3E"/>
    <w:rsid w:val="00E24B49"/>
    <w:rsid w:val="00E24B72"/>
    <w:rsid w:val="00E24D03"/>
    <w:rsid w:val="00E24DEC"/>
    <w:rsid w:val="00E24ECB"/>
    <w:rsid w:val="00E24F3F"/>
    <w:rsid w:val="00E24FB5"/>
    <w:rsid w:val="00E2504A"/>
    <w:rsid w:val="00E2511E"/>
    <w:rsid w:val="00E252EA"/>
    <w:rsid w:val="00E25379"/>
    <w:rsid w:val="00E2553B"/>
    <w:rsid w:val="00E25548"/>
    <w:rsid w:val="00E2558E"/>
    <w:rsid w:val="00E255D8"/>
    <w:rsid w:val="00E2562E"/>
    <w:rsid w:val="00E256BF"/>
    <w:rsid w:val="00E2574F"/>
    <w:rsid w:val="00E257D7"/>
    <w:rsid w:val="00E25835"/>
    <w:rsid w:val="00E25853"/>
    <w:rsid w:val="00E258D0"/>
    <w:rsid w:val="00E25939"/>
    <w:rsid w:val="00E259E4"/>
    <w:rsid w:val="00E25A03"/>
    <w:rsid w:val="00E25A04"/>
    <w:rsid w:val="00E25A70"/>
    <w:rsid w:val="00E25A76"/>
    <w:rsid w:val="00E25B17"/>
    <w:rsid w:val="00E25B72"/>
    <w:rsid w:val="00E25B83"/>
    <w:rsid w:val="00E25D14"/>
    <w:rsid w:val="00E25D6C"/>
    <w:rsid w:val="00E25E7E"/>
    <w:rsid w:val="00E25E8A"/>
    <w:rsid w:val="00E25F20"/>
    <w:rsid w:val="00E25F22"/>
    <w:rsid w:val="00E25F81"/>
    <w:rsid w:val="00E26067"/>
    <w:rsid w:val="00E260E1"/>
    <w:rsid w:val="00E2611C"/>
    <w:rsid w:val="00E26170"/>
    <w:rsid w:val="00E261D9"/>
    <w:rsid w:val="00E26218"/>
    <w:rsid w:val="00E2627A"/>
    <w:rsid w:val="00E26280"/>
    <w:rsid w:val="00E262EA"/>
    <w:rsid w:val="00E262ED"/>
    <w:rsid w:val="00E263BD"/>
    <w:rsid w:val="00E263C3"/>
    <w:rsid w:val="00E263D8"/>
    <w:rsid w:val="00E2644C"/>
    <w:rsid w:val="00E264B2"/>
    <w:rsid w:val="00E264C6"/>
    <w:rsid w:val="00E264D9"/>
    <w:rsid w:val="00E264E3"/>
    <w:rsid w:val="00E26545"/>
    <w:rsid w:val="00E265C7"/>
    <w:rsid w:val="00E26693"/>
    <w:rsid w:val="00E266F7"/>
    <w:rsid w:val="00E2676B"/>
    <w:rsid w:val="00E26773"/>
    <w:rsid w:val="00E267CF"/>
    <w:rsid w:val="00E2680F"/>
    <w:rsid w:val="00E2688A"/>
    <w:rsid w:val="00E268A0"/>
    <w:rsid w:val="00E268A6"/>
    <w:rsid w:val="00E26917"/>
    <w:rsid w:val="00E26992"/>
    <w:rsid w:val="00E269F7"/>
    <w:rsid w:val="00E26ACF"/>
    <w:rsid w:val="00E26B7D"/>
    <w:rsid w:val="00E26C5A"/>
    <w:rsid w:val="00E26CBC"/>
    <w:rsid w:val="00E26D23"/>
    <w:rsid w:val="00E26E67"/>
    <w:rsid w:val="00E26E82"/>
    <w:rsid w:val="00E26F48"/>
    <w:rsid w:val="00E27073"/>
    <w:rsid w:val="00E2708D"/>
    <w:rsid w:val="00E27219"/>
    <w:rsid w:val="00E2724F"/>
    <w:rsid w:val="00E27264"/>
    <w:rsid w:val="00E272AB"/>
    <w:rsid w:val="00E272BA"/>
    <w:rsid w:val="00E27364"/>
    <w:rsid w:val="00E273B6"/>
    <w:rsid w:val="00E273FE"/>
    <w:rsid w:val="00E27402"/>
    <w:rsid w:val="00E27519"/>
    <w:rsid w:val="00E27530"/>
    <w:rsid w:val="00E2766B"/>
    <w:rsid w:val="00E27676"/>
    <w:rsid w:val="00E27684"/>
    <w:rsid w:val="00E276B2"/>
    <w:rsid w:val="00E2787F"/>
    <w:rsid w:val="00E27882"/>
    <w:rsid w:val="00E27889"/>
    <w:rsid w:val="00E27939"/>
    <w:rsid w:val="00E279B6"/>
    <w:rsid w:val="00E27ABD"/>
    <w:rsid w:val="00E27B09"/>
    <w:rsid w:val="00E27BBC"/>
    <w:rsid w:val="00E27C68"/>
    <w:rsid w:val="00E27C7B"/>
    <w:rsid w:val="00E27DAD"/>
    <w:rsid w:val="00E27E69"/>
    <w:rsid w:val="00E27EBB"/>
    <w:rsid w:val="00E27F48"/>
    <w:rsid w:val="00E27F58"/>
    <w:rsid w:val="00E27FE3"/>
    <w:rsid w:val="00E3004E"/>
    <w:rsid w:val="00E3011B"/>
    <w:rsid w:val="00E3012C"/>
    <w:rsid w:val="00E3016C"/>
    <w:rsid w:val="00E30181"/>
    <w:rsid w:val="00E3018D"/>
    <w:rsid w:val="00E3020F"/>
    <w:rsid w:val="00E30216"/>
    <w:rsid w:val="00E30219"/>
    <w:rsid w:val="00E3025E"/>
    <w:rsid w:val="00E302BB"/>
    <w:rsid w:val="00E30379"/>
    <w:rsid w:val="00E303D1"/>
    <w:rsid w:val="00E3046E"/>
    <w:rsid w:val="00E30489"/>
    <w:rsid w:val="00E30568"/>
    <w:rsid w:val="00E3058B"/>
    <w:rsid w:val="00E3058E"/>
    <w:rsid w:val="00E305AA"/>
    <w:rsid w:val="00E305EF"/>
    <w:rsid w:val="00E305F8"/>
    <w:rsid w:val="00E30654"/>
    <w:rsid w:val="00E3066F"/>
    <w:rsid w:val="00E30677"/>
    <w:rsid w:val="00E30680"/>
    <w:rsid w:val="00E306B6"/>
    <w:rsid w:val="00E306E3"/>
    <w:rsid w:val="00E30722"/>
    <w:rsid w:val="00E3075C"/>
    <w:rsid w:val="00E307CB"/>
    <w:rsid w:val="00E307D9"/>
    <w:rsid w:val="00E307DB"/>
    <w:rsid w:val="00E30898"/>
    <w:rsid w:val="00E308E7"/>
    <w:rsid w:val="00E30917"/>
    <w:rsid w:val="00E309DE"/>
    <w:rsid w:val="00E30B20"/>
    <w:rsid w:val="00E30B6B"/>
    <w:rsid w:val="00E30B9A"/>
    <w:rsid w:val="00E30BAD"/>
    <w:rsid w:val="00E30BBA"/>
    <w:rsid w:val="00E30C71"/>
    <w:rsid w:val="00E30DEA"/>
    <w:rsid w:val="00E30E1B"/>
    <w:rsid w:val="00E30EAB"/>
    <w:rsid w:val="00E30F24"/>
    <w:rsid w:val="00E30F80"/>
    <w:rsid w:val="00E30F99"/>
    <w:rsid w:val="00E31031"/>
    <w:rsid w:val="00E310E1"/>
    <w:rsid w:val="00E3113C"/>
    <w:rsid w:val="00E31161"/>
    <w:rsid w:val="00E31238"/>
    <w:rsid w:val="00E31250"/>
    <w:rsid w:val="00E31251"/>
    <w:rsid w:val="00E313F3"/>
    <w:rsid w:val="00E31415"/>
    <w:rsid w:val="00E314D3"/>
    <w:rsid w:val="00E3151B"/>
    <w:rsid w:val="00E31550"/>
    <w:rsid w:val="00E315A1"/>
    <w:rsid w:val="00E31621"/>
    <w:rsid w:val="00E316B5"/>
    <w:rsid w:val="00E31713"/>
    <w:rsid w:val="00E31768"/>
    <w:rsid w:val="00E317B1"/>
    <w:rsid w:val="00E317DB"/>
    <w:rsid w:val="00E31837"/>
    <w:rsid w:val="00E31902"/>
    <w:rsid w:val="00E31910"/>
    <w:rsid w:val="00E31934"/>
    <w:rsid w:val="00E31B29"/>
    <w:rsid w:val="00E31B5E"/>
    <w:rsid w:val="00E31B79"/>
    <w:rsid w:val="00E31BDD"/>
    <w:rsid w:val="00E31C27"/>
    <w:rsid w:val="00E31C70"/>
    <w:rsid w:val="00E31C8D"/>
    <w:rsid w:val="00E31CBF"/>
    <w:rsid w:val="00E31CCB"/>
    <w:rsid w:val="00E31CDD"/>
    <w:rsid w:val="00E31D2D"/>
    <w:rsid w:val="00E31D62"/>
    <w:rsid w:val="00E31D63"/>
    <w:rsid w:val="00E31DCA"/>
    <w:rsid w:val="00E31E5D"/>
    <w:rsid w:val="00E31E63"/>
    <w:rsid w:val="00E31EB3"/>
    <w:rsid w:val="00E31F03"/>
    <w:rsid w:val="00E31F40"/>
    <w:rsid w:val="00E31F42"/>
    <w:rsid w:val="00E31F86"/>
    <w:rsid w:val="00E32071"/>
    <w:rsid w:val="00E32087"/>
    <w:rsid w:val="00E320A9"/>
    <w:rsid w:val="00E32116"/>
    <w:rsid w:val="00E3216D"/>
    <w:rsid w:val="00E32170"/>
    <w:rsid w:val="00E32185"/>
    <w:rsid w:val="00E32194"/>
    <w:rsid w:val="00E321D3"/>
    <w:rsid w:val="00E321D6"/>
    <w:rsid w:val="00E3221E"/>
    <w:rsid w:val="00E32223"/>
    <w:rsid w:val="00E3225F"/>
    <w:rsid w:val="00E322CB"/>
    <w:rsid w:val="00E322E2"/>
    <w:rsid w:val="00E324E4"/>
    <w:rsid w:val="00E3256E"/>
    <w:rsid w:val="00E325AC"/>
    <w:rsid w:val="00E32622"/>
    <w:rsid w:val="00E326B1"/>
    <w:rsid w:val="00E326BE"/>
    <w:rsid w:val="00E32735"/>
    <w:rsid w:val="00E32763"/>
    <w:rsid w:val="00E32816"/>
    <w:rsid w:val="00E32827"/>
    <w:rsid w:val="00E3285B"/>
    <w:rsid w:val="00E328E2"/>
    <w:rsid w:val="00E329C1"/>
    <w:rsid w:val="00E32A14"/>
    <w:rsid w:val="00E32A23"/>
    <w:rsid w:val="00E32A32"/>
    <w:rsid w:val="00E32A8F"/>
    <w:rsid w:val="00E32ACB"/>
    <w:rsid w:val="00E32ACC"/>
    <w:rsid w:val="00E32BA4"/>
    <w:rsid w:val="00E32BD7"/>
    <w:rsid w:val="00E32BE2"/>
    <w:rsid w:val="00E32BFD"/>
    <w:rsid w:val="00E32C0D"/>
    <w:rsid w:val="00E32C27"/>
    <w:rsid w:val="00E32C34"/>
    <w:rsid w:val="00E32C39"/>
    <w:rsid w:val="00E32DE7"/>
    <w:rsid w:val="00E32E09"/>
    <w:rsid w:val="00E32E29"/>
    <w:rsid w:val="00E32E34"/>
    <w:rsid w:val="00E32E3A"/>
    <w:rsid w:val="00E32E41"/>
    <w:rsid w:val="00E32E7E"/>
    <w:rsid w:val="00E32EC5"/>
    <w:rsid w:val="00E32F3D"/>
    <w:rsid w:val="00E32F46"/>
    <w:rsid w:val="00E32FAE"/>
    <w:rsid w:val="00E32FB7"/>
    <w:rsid w:val="00E3303A"/>
    <w:rsid w:val="00E3310A"/>
    <w:rsid w:val="00E3316C"/>
    <w:rsid w:val="00E33240"/>
    <w:rsid w:val="00E3338A"/>
    <w:rsid w:val="00E333A9"/>
    <w:rsid w:val="00E3346F"/>
    <w:rsid w:val="00E3356B"/>
    <w:rsid w:val="00E33575"/>
    <w:rsid w:val="00E335BA"/>
    <w:rsid w:val="00E3360C"/>
    <w:rsid w:val="00E336CB"/>
    <w:rsid w:val="00E337F2"/>
    <w:rsid w:val="00E33815"/>
    <w:rsid w:val="00E33830"/>
    <w:rsid w:val="00E3387F"/>
    <w:rsid w:val="00E338BB"/>
    <w:rsid w:val="00E3390B"/>
    <w:rsid w:val="00E33930"/>
    <w:rsid w:val="00E3397F"/>
    <w:rsid w:val="00E339BA"/>
    <w:rsid w:val="00E33A2F"/>
    <w:rsid w:val="00E33A4E"/>
    <w:rsid w:val="00E33ABD"/>
    <w:rsid w:val="00E33B3C"/>
    <w:rsid w:val="00E33BEB"/>
    <w:rsid w:val="00E33C15"/>
    <w:rsid w:val="00E33C97"/>
    <w:rsid w:val="00E33C9F"/>
    <w:rsid w:val="00E33D7E"/>
    <w:rsid w:val="00E33E09"/>
    <w:rsid w:val="00E33F48"/>
    <w:rsid w:val="00E33F64"/>
    <w:rsid w:val="00E33F6D"/>
    <w:rsid w:val="00E341CD"/>
    <w:rsid w:val="00E3424C"/>
    <w:rsid w:val="00E3424D"/>
    <w:rsid w:val="00E3435D"/>
    <w:rsid w:val="00E34399"/>
    <w:rsid w:val="00E3442E"/>
    <w:rsid w:val="00E3448E"/>
    <w:rsid w:val="00E344EF"/>
    <w:rsid w:val="00E34524"/>
    <w:rsid w:val="00E34530"/>
    <w:rsid w:val="00E34534"/>
    <w:rsid w:val="00E3458C"/>
    <w:rsid w:val="00E34598"/>
    <w:rsid w:val="00E345AB"/>
    <w:rsid w:val="00E345B9"/>
    <w:rsid w:val="00E34707"/>
    <w:rsid w:val="00E34791"/>
    <w:rsid w:val="00E34812"/>
    <w:rsid w:val="00E3492D"/>
    <w:rsid w:val="00E34958"/>
    <w:rsid w:val="00E349A8"/>
    <w:rsid w:val="00E349AC"/>
    <w:rsid w:val="00E349FB"/>
    <w:rsid w:val="00E34A02"/>
    <w:rsid w:val="00E34A13"/>
    <w:rsid w:val="00E34A4F"/>
    <w:rsid w:val="00E34A99"/>
    <w:rsid w:val="00E34B5B"/>
    <w:rsid w:val="00E34BD4"/>
    <w:rsid w:val="00E34C2D"/>
    <w:rsid w:val="00E34C51"/>
    <w:rsid w:val="00E34C6F"/>
    <w:rsid w:val="00E34CB5"/>
    <w:rsid w:val="00E34D3B"/>
    <w:rsid w:val="00E34DAB"/>
    <w:rsid w:val="00E34E86"/>
    <w:rsid w:val="00E34EC6"/>
    <w:rsid w:val="00E34F00"/>
    <w:rsid w:val="00E35033"/>
    <w:rsid w:val="00E35047"/>
    <w:rsid w:val="00E3515D"/>
    <w:rsid w:val="00E351FD"/>
    <w:rsid w:val="00E35278"/>
    <w:rsid w:val="00E35365"/>
    <w:rsid w:val="00E353D0"/>
    <w:rsid w:val="00E353E6"/>
    <w:rsid w:val="00E3543C"/>
    <w:rsid w:val="00E354FB"/>
    <w:rsid w:val="00E35522"/>
    <w:rsid w:val="00E35566"/>
    <w:rsid w:val="00E3558D"/>
    <w:rsid w:val="00E35639"/>
    <w:rsid w:val="00E3577D"/>
    <w:rsid w:val="00E35782"/>
    <w:rsid w:val="00E35826"/>
    <w:rsid w:val="00E35827"/>
    <w:rsid w:val="00E35853"/>
    <w:rsid w:val="00E35881"/>
    <w:rsid w:val="00E358A9"/>
    <w:rsid w:val="00E35953"/>
    <w:rsid w:val="00E359DF"/>
    <w:rsid w:val="00E35A1F"/>
    <w:rsid w:val="00E35B11"/>
    <w:rsid w:val="00E35C6C"/>
    <w:rsid w:val="00E35CFC"/>
    <w:rsid w:val="00E35D38"/>
    <w:rsid w:val="00E35D49"/>
    <w:rsid w:val="00E35D89"/>
    <w:rsid w:val="00E35E33"/>
    <w:rsid w:val="00E35E40"/>
    <w:rsid w:val="00E35E42"/>
    <w:rsid w:val="00E35E47"/>
    <w:rsid w:val="00E35E5B"/>
    <w:rsid w:val="00E35E6E"/>
    <w:rsid w:val="00E35EDE"/>
    <w:rsid w:val="00E35FA0"/>
    <w:rsid w:val="00E36045"/>
    <w:rsid w:val="00E36154"/>
    <w:rsid w:val="00E361E9"/>
    <w:rsid w:val="00E361FE"/>
    <w:rsid w:val="00E36218"/>
    <w:rsid w:val="00E3622F"/>
    <w:rsid w:val="00E362FF"/>
    <w:rsid w:val="00E36306"/>
    <w:rsid w:val="00E3630E"/>
    <w:rsid w:val="00E3633C"/>
    <w:rsid w:val="00E363A1"/>
    <w:rsid w:val="00E36418"/>
    <w:rsid w:val="00E3651E"/>
    <w:rsid w:val="00E36629"/>
    <w:rsid w:val="00E3669B"/>
    <w:rsid w:val="00E366F9"/>
    <w:rsid w:val="00E36739"/>
    <w:rsid w:val="00E36794"/>
    <w:rsid w:val="00E367E6"/>
    <w:rsid w:val="00E36809"/>
    <w:rsid w:val="00E36870"/>
    <w:rsid w:val="00E36889"/>
    <w:rsid w:val="00E368B2"/>
    <w:rsid w:val="00E368D5"/>
    <w:rsid w:val="00E369AF"/>
    <w:rsid w:val="00E369F5"/>
    <w:rsid w:val="00E36A02"/>
    <w:rsid w:val="00E36A80"/>
    <w:rsid w:val="00E36AD6"/>
    <w:rsid w:val="00E36B9E"/>
    <w:rsid w:val="00E36BAE"/>
    <w:rsid w:val="00E36C12"/>
    <w:rsid w:val="00E36C2C"/>
    <w:rsid w:val="00E36CC4"/>
    <w:rsid w:val="00E36D14"/>
    <w:rsid w:val="00E36EA5"/>
    <w:rsid w:val="00E36F5B"/>
    <w:rsid w:val="00E36FB6"/>
    <w:rsid w:val="00E3704F"/>
    <w:rsid w:val="00E37076"/>
    <w:rsid w:val="00E37079"/>
    <w:rsid w:val="00E371B7"/>
    <w:rsid w:val="00E371D1"/>
    <w:rsid w:val="00E37203"/>
    <w:rsid w:val="00E37238"/>
    <w:rsid w:val="00E3725D"/>
    <w:rsid w:val="00E372B8"/>
    <w:rsid w:val="00E3732F"/>
    <w:rsid w:val="00E37331"/>
    <w:rsid w:val="00E3734D"/>
    <w:rsid w:val="00E3755D"/>
    <w:rsid w:val="00E375A6"/>
    <w:rsid w:val="00E375D0"/>
    <w:rsid w:val="00E37708"/>
    <w:rsid w:val="00E37793"/>
    <w:rsid w:val="00E377B7"/>
    <w:rsid w:val="00E377EE"/>
    <w:rsid w:val="00E378B7"/>
    <w:rsid w:val="00E37990"/>
    <w:rsid w:val="00E37995"/>
    <w:rsid w:val="00E37997"/>
    <w:rsid w:val="00E37A9B"/>
    <w:rsid w:val="00E37B15"/>
    <w:rsid w:val="00E37BC3"/>
    <w:rsid w:val="00E37C85"/>
    <w:rsid w:val="00E37CAB"/>
    <w:rsid w:val="00E37D44"/>
    <w:rsid w:val="00E37D4F"/>
    <w:rsid w:val="00E37DB7"/>
    <w:rsid w:val="00E37DDF"/>
    <w:rsid w:val="00E37DFE"/>
    <w:rsid w:val="00E37E1C"/>
    <w:rsid w:val="00E37E5C"/>
    <w:rsid w:val="00E37E65"/>
    <w:rsid w:val="00E37E98"/>
    <w:rsid w:val="00E37EF8"/>
    <w:rsid w:val="00E37F0F"/>
    <w:rsid w:val="00E37F63"/>
    <w:rsid w:val="00E40034"/>
    <w:rsid w:val="00E4006E"/>
    <w:rsid w:val="00E4007C"/>
    <w:rsid w:val="00E400D5"/>
    <w:rsid w:val="00E400F7"/>
    <w:rsid w:val="00E40148"/>
    <w:rsid w:val="00E40154"/>
    <w:rsid w:val="00E401A4"/>
    <w:rsid w:val="00E40299"/>
    <w:rsid w:val="00E4035B"/>
    <w:rsid w:val="00E4038E"/>
    <w:rsid w:val="00E403F8"/>
    <w:rsid w:val="00E404BB"/>
    <w:rsid w:val="00E404E1"/>
    <w:rsid w:val="00E404FB"/>
    <w:rsid w:val="00E4050A"/>
    <w:rsid w:val="00E40546"/>
    <w:rsid w:val="00E405C5"/>
    <w:rsid w:val="00E405D7"/>
    <w:rsid w:val="00E405EB"/>
    <w:rsid w:val="00E405F0"/>
    <w:rsid w:val="00E4061A"/>
    <w:rsid w:val="00E40689"/>
    <w:rsid w:val="00E4071F"/>
    <w:rsid w:val="00E40738"/>
    <w:rsid w:val="00E40756"/>
    <w:rsid w:val="00E40837"/>
    <w:rsid w:val="00E40847"/>
    <w:rsid w:val="00E408C9"/>
    <w:rsid w:val="00E408D5"/>
    <w:rsid w:val="00E4096E"/>
    <w:rsid w:val="00E4097E"/>
    <w:rsid w:val="00E409E5"/>
    <w:rsid w:val="00E409F1"/>
    <w:rsid w:val="00E40B06"/>
    <w:rsid w:val="00E40B1E"/>
    <w:rsid w:val="00E40B2B"/>
    <w:rsid w:val="00E40B65"/>
    <w:rsid w:val="00E40D0A"/>
    <w:rsid w:val="00E40D79"/>
    <w:rsid w:val="00E40F2D"/>
    <w:rsid w:val="00E40F36"/>
    <w:rsid w:val="00E40FB1"/>
    <w:rsid w:val="00E40FF0"/>
    <w:rsid w:val="00E41067"/>
    <w:rsid w:val="00E410A4"/>
    <w:rsid w:val="00E4112B"/>
    <w:rsid w:val="00E41138"/>
    <w:rsid w:val="00E4116B"/>
    <w:rsid w:val="00E411CE"/>
    <w:rsid w:val="00E4120F"/>
    <w:rsid w:val="00E4130D"/>
    <w:rsid w:val="00E41434"/>
    <w:rsid w:val="00E4146F"/>
    <w:rsid w:val="00E4149A"/>
    <w:rsid w:val="00E414AE"/>
    <w:rsid w:val="00E414E2"/>
    <w:rsid w:val="00E415B2"/>
    <w:rsid w:val="00E41603"/>
    <w:rsid w:val="00E41649"/>
    <w:rsid w:val="00E416BE"/>
    <w:rsid w:val="00E41743"/>
    <w:rsid w:val="00E41775"/>
    <w:rsid w:val="00E41825"/>
    <w:rsid w:val="00E41836"/>
    <w:rsid w:val="00E41856"/>
    <w:rsid w:val="00E41891"/>
    <w:rsid w:val="00E41894"/>
    <w:rsid w:val="00E4189D"/>
    <w:rsid w:val="00E41951"/>
    <w:rsid w:val="00E4198F"/>
    <w:rsid w:val="00E419FC"/>
    <w:rsid w:val="00E41A55"/>
    <w:rsid w:val="00E41ADC"/>
    <w:rsid w:val="00E41B25"/>
    <w:rsid w:val="00E41B37"/>
    <w:rsid w:val="00E41B71"/>
    <w:rsid w:val="00E41BE0"/>
    <w:rsid w:val="00E41BEC"/>
    <w:rsid w:val="00E41C26"/>
    <w:rsid w:val="00E41DF1"/>
    <w:rsid w:val="00E41E8F"/>
    <w:rsid w:val="00E41F03"/>
    <w:rsid w:val="00E41F99"/>
    <w:rsid w:val="00E41FD9"/>
    <w:rsid w:val="00E42065"/>
    <w:rsid w:val="00E4207D"/>
    <w:rsid w:val="00E42098"/>
    <w:rsid w:val="00E42163"/>
    <w:rsid w:val="00E42192"/>
    <w:rsid w:val="00E422A5"/>
    <w:rsid w:val="00E422D1"/>
    <w:rsid w:val="00E42318"/>
    <w:rsid w:val="00E423F5"/>
    <w:rsid w:val="00E4244C"/>
    <w:rsid w:val="00E4246D"/>
    <w:rsid w:val="00E42488"/>
    <w:rsid w:val="00E424D8"/>
    <w:rsid w:val="00E4253C"/>
    <w:rsid w:val="00E425A1"/>
    <w:rsid w:val="00E425EF"/>
    <w:rsid w:val="00E42619"/>
    <w:rsid w:val="00E42633"/>
    <w:rsid w:val="00E4263F"/>
    <w:rsid w:val="00E426CB"/>
    <w:rsid w:val="00E427EB"/>
    <w:rsid w:val="00E427FC"/>
    <w:rsid w:val="00E42875"/>
    <w:rsid w:val="00E42896"/>
    <w:rsid w:val="00E4292D"/>
    <w:rsid w:val="00E4296E"/>
    <w:rsid w:val="00E429E4"/>
    <w:rsid w:val="00E42A20"/>
    <w:rsid w:val="00E42A9C"/>
    <w:rsid w:val="00E42B66"/>
    <w:rsid w:val="00E42D1C"/>
    <w:rsid w:val="00E42D7F"/>
    <w:rsid w:val="00E42DA0"/>
    <w:rsid w:val="00E42DBF"/>
    <w:rsid w:val="00E42F24"/>
    <w:rsid w:val="00E42FBF"/>
    <w:rsid w:val="00E43065"/>
    <w:rsid w:val="00E43075"/>
    <w:rsid w:val="00E43091"/>
    <w:rsid w:val="00E430D0"/>
    <w:rsid w:val="00E4313A"/>
    <w:rsid w:val="00E43183"/>
    <w:rsid w:val="00E43250"/>
    <w:rsid w:val="00E43295"/>
    <w:rsid w:val="00E43332"/>
    <w:rsid w:val="00E43339"/>
    <w:rsid w:val="00E4337E"/>
    <w:rsid w:val="00E433C6"/>
    <w:rsid w:val="00E4343D"/>
    <w:rsid w:val="00E4349A"/>
    <w:rsid w:val="00E43543"/>
    <w:rsid w:val="00E435E9"/>
    <w:rsid w:val="00E435EC"/>
    <w:rsid w:val="00E43656"/>
    <w:rsid w:val="00E43682"/>
    <w:rsid w:val="00E437B5"/>
    <w:rsid w:val="00E43810"/>
    <w:rsid w:val="00E43824"/>
    <w:rsid w:val="00E4389C"/>
    <w:rsid w:val="00E43934"/>
    <w:rsid w:val="00E43A12"/>
    <w:rsid w:val="00E43A47"/>
    <w:rsid w:val="00E43ABC"/>
    <w:rsid w:val="00E43AE1"/>
    <w:rsid w:val="00E43AEC"/>
    <w:rsid w:val="00E43B2F"/>
    <w:rsid w:val="00E43B69"/>
    <w:rsid w:val="00E43B8D"/>
    <w:rsid w:val="00E43BDA"/>
    <w:rsid w:val="00E43C72"/>
    <w:rsid w:val="00E43CDF"/>
    <w:rsid w:val="00E43CF0"/>
    <w:rsid w:val="00E43D1D"/>
    <w:rsid w:val="00E43D45"/>
    <w:rsid w:val="00E43D83"/>
    <w:rsid w:val="00E43DDF"/>
    <w:rsid w:val="00E43E88"/>
    <w:rsid w:val="00E43EF0"/>
    <w:rsid w:val="00E43FDA"/>
    <w:rsid w:val="00E43FE1"/>
    <w:rsid w:val="00E44037"/>
    <w:rsid w:val="00E4407C"/>
    <w:rsid w:val="00E44145"/>
    <w:rsid w:val="00E4414C"/>
    <w:rsid w:val="00E44152"/>
    <w:rsid w:val="00E4416A"/>
    <w:rsid w:val="00E44194"/>
    <w:rsid w:val="00E441AB"/>
    <w:rsid w:val="00E441ED"/>
    <w:rsid w:val="00E44217"/>
    <w:rsid w:val="00E4421B"/>
    <w:rsid w:val="00E44258"/>
    <w:rsid w:val="00E44277"/>
    <w:rsid w:val="00E4430D"/>
    <w:rsid w:val="00E4448F"/>
    <w:rsid w:val="00E444C1"/>
    <w:rsid w:val="00E4455B"/>
    <w:rsid w:val="00E4457B"/>
    <w:rsid w:val="00E445F6"/>
    <w:rsid w:val="00E44689"/>
    <w:rsid w:val="00E446B4"/>
    <w:rsid w:val="00E44776"/>
    <w:rsid w:val="00E44933"/>
    <w:rsid w:val="00E44970"/>
    <w:rsid w:val="00E44980"/>
    <w:rsid w:val="00E44988"/>
    <w:rsid w:val="00E4498D"/>
    <w:rsid w:val="00E4498E"/>
    <w:rsid w:val="00E44997"/>
    <w:rsid w:val="00E449DE"/>
    <w:rsid w:val="00E44A02"/>
    <w:rsid w:val="00E44AB8"/>
    <w:rsid w:val="00E44ACC"/>
    <w:rsid w:val="00E44ACD"/>
    <w:rsid w:val="00E44AD9"/>
    <w:rsid w:val="00E44B41"/>
    <w:rsid w:val="00E44B68"/>
    <w:rsid w:val="00E44BC4"/>
    <w:rsid w:val="00E44C4A"/>
    <w:rsid w:val="00E44C6F"/>
    <w:rsid w:val="00E44CAF"/>
    <w:rsid w:val="00E44CBE"/>
    <w:rsid w:val="00E44CFC"/>
    <w:rsid w:val="00E44D9E"/>
    <w:rsid w:val="00E44DEE"/>
    <w:rsid w:val="00E44E00"/>
    <w:rsid w:val="00E44E31"/>
    <w:rsid w:val="00E44E5E"/>
    <w:rsid w:val="00E44E6A"/>
    <w:rsid w:val="00E44EBE"/>
    <w:rsid w:val="00E44F75"/>
    <w:rsid w:val="00E44FC1"/>
    <w:rsid w:val="00E44FC7"/>
    <w:rsid w:val="00E45030"/>
    <w:rsid w:val="00E4513D"/>
    <w:rsid w:val="00E45147"/>
    <w:rsid w:val="00E4519B"/>
    <w:rsid w:val="00E45217"/>
    <w:rsid w:val="00E45220"/>
    <w:rsid w:val="00E45268"/>
    <w:rsid w:val="00E4527F"/>
    <w:rsid w:val="00E45302"/>
    <w:rsid w:val="00E453D8"/>
    <w:rsid w:val="00E45425"/>
    <w:rsid w:val="00E4547A"/>
    <w:rsid w:val="00E45490"/>
    <w:rsid w:val="00E454FC"/>
    <w:rsid w:val="00E45528"/>
    <w:rsid w:val="00E45576"/>
    <w:rsid w:val="00E45666"/>
    <w:rsid w:val="00E45685"/>
    <w:rsid w:val="00E456CA"/>
    <w:rsid w:val="00E456F4"/>
    <w:rsid w:val="00E4572E"/>
    <w:rsid w:val="00E45917"/>
    <w:rsid w:val="00E45920"/>
    <w:rsid w:val="00E45999"/>
    <w:rsid w:val="00E459D3"/>
    <w:rsid w:val="00E45B0B"/>
    <w:rsid w:val="00E45B35"/>
    <w:rsid w:val="00E45B7F"/>
    <w:rsid w:val="00E45B97"/>
    <w:rsid w:val="00E45BB2"/>
    <w:rsid w:val="00E45C0F"/>
    <w:rsid w:val="00E45C24"/>
    <w:rsid w:val="00E45C4C"/>
    <w:rsid w:val="00E45D7F"/>
    <w:rsid w:val="00E45D97"/>
    <w:rsid w:val="00E45E8B"/>
    <w:rsid w:val="00E45ED3"/>
    <w:rsid w:val="00E45EDD"/>
    <w:rsid w:val="00E45F45"/>
    <w:rsid w:val="00E45FC9"/>
    <w:rsid w:val="00E46023"/>
    <w:rsid w:val="00E460BA"/>
    <w:rsid w:val="00E460C9"/>
    <w:rsid w:val="00E460FA"/>
    <w:rsid w:val="00E4614B"/>
    <w:rsid w:val="00E461EB"/>
    <w:rsid w:val="00E462DC"/>
    <w:rsid w:val="00E4630B"/>
    <w:rsid w:val="00E4630E"/>
    <w:rsid w:val="00E46317"/>
    <w:rsid w:val="00E4631E"/>
    <w:rsid w:val="00E4634D"/>
    <w:rsid w:val="00E46415"/>
    <w:rsid w:val="00E46417"/>
    <w:rsid w:val="00E46516"/>
    <w:rsid w:val="00E46603"/>
    <w:rsid w:val="00E466A9"/>
    <w:rsid w:val="00E466F6"/>
    <w:rsid w:val="00E4678F"/>
    <w:rsid w:val="00E467FE"/>
    <w:rsid w:val="00E468F4"/>
    <w:rsid w:val="00E4691E"/>
    <w:rsid w:val="00E4693A"/>
    <w:rsid w:val="00E4694B"/>
    <w:rsid w:val="00E46A74"/>
    <w:rsid w:val="00E46A79"/>
    <w:rsid w:val="00E46AAE"/>
    <w:rsid w:val="00E46AAF"/>
    <w:rsid w:val="00E46ABD"/>
    <w:rsid w:val="00E46B5A"/>
    <w:rsid w:val="00E46B98"/>
    <w:rsid w:val="00E46CF9"/>
    <w:rsid w:val="00E46D02"/>
    <w:rsid w:val="00E46E08"/>
    <w:rsid w:val="00E46E3A"/>
    <w:rsid w:val="00E46E4F"/>
    <w:rsid w:val="00E4703E"/>
    <w:rsid w:val="00E47041"/>
    <w:rsid w:val="00E47071"/>
    <w:rsid w:val="00E4717A"/>
    <w:rsid w:val="00E47187"/>
    <w:rsid w:val="00E47189"/>
    <w:rsid w:val="00E471B8"/>
    <w:rsid w:val="00E471E0"/>
    <w:rsid w:val="00E4723C"/>
    <w:rsid w:val="00E4728B"/>
    <w:rsid w:val="00E472D4"/>
    <w:rsid w:val="00E47304"/>
    <w:rsid w:val="00E473D1"/>
    <w:rsid w:val="00E47456"/>
    <w:rsid w:val="00E474B7"/>
    <w:rsid w:val="00E475A4"/>
    <w:rsid w:val="00E475AF"/>
    <w:rsid w:val="00E47617"/>
    <w:rsid w:val="00E47635"/>
    <w:rsid w:val="00E4765F"/>
    <w:rsid w:val="00E476A5"/>
    <w:rsid w:val="00E476CB"/>
    <w:rsid w:val="00E47778"/>
    <w:rsid w:val="00E477F6"/>
    <w:rsid w:val="00E478F5"/>
    <w:rsid w:val="00E47926"/>
    <w:rsid w:val="00E4798E"/>
    <w:rsid w:val="00E479B5"/>
    <w:rsid w:val="00E479C2"/>
    <w:rsid w:val="00E479D5"/>
    <w:rsid w:val="00E47A74"/>
    <w:rsid w:val="00E47ABC"/>
    <w:rsid w:val="00E47B96"/>
    <w:rsid w:val="00E47BA5"/>
    <w:rsid w:val="00E47C0F"/>
    <w:rsid w:val="00E47C38"/>
    <w:rsid w:val="00E47C6B"/>
    <w:rsid w:val="00E47C8B"/>
    <w:rsid w:val="00E47CE5"/>
    <w:rsid w:val="00E47CF5"/>
    <w:rsid w:val="00E47D0C"/>
    <w:rsid w:val="00E47D5D"/>
    <w:rsid w:val="00E47DB0"/>
    <w:rsid w:val="00E47DBA"/>
    <w:rsid w:val="00E47DD4"/>
    <w:rsid w:val="00E47E79"/>
    <w:rsid w:val="00E47EA3"/>
    <w:rsid w:val="00E47ED1"/>
    <w:rsid w:val="00E47F28"/>
    <w:rsid w:val="00E50012"/>
    <w:rsid w:val="00E50091"/>
    <w:rsid w:val="00E500ED"/>
    <w:rsid w:val="00E5013D"/>
    <w:rsid w:val="00E5016E"/>
    <w:rsid w:val="00E501F7"/>
    <w:rsid w:val="00E50234"/>
    <w:rsid w:val="00E502DF"/>
    <w:rsid w:val="00E5036D"/>
    <w:rsid w:val="00E50380"/>
    <w:rsid w:val="00E50394"/>
    <w:rsid w:val="00E50443"/>
    <w:rsid w:val="00E50517"/>
    <w:rsid w:val="00E5054D"/>
    <w:rsid w:val="00E505B7"/>
    <w:rsid w:val="00E505BE"/>
    <w:rsid w:val="00E505F6"/>
    <w:rsid w:val="00E50698"/>
    <w:rsid w:val="00E506BA"/>
    <w:rsid w:val="00E506C4"/>
    <w:rsid w:val="00E5079E"/>
    <w:rsid w:val="00E50949"/>
    <w:rsid w:val="00E50983"/>
    <w:rsid w:val="00E50A44"/>
    <w:rsid w:val="00E50ABA"/>
    <w:rsid w:val="00E50B0C"/>
    <w:rsid w:val="00E50BAA"/>
    <w:rsid w:val="00E50C3D"/>
    <w:rsid w:val="00E50D02"/>
    <w:rsid w:val="00E50DC7"/>
    <w:rsid w:val="00E50E3C"/>
    <w:rsid w:val="00E50E54"/>
    <w:rsid w:val="00E50EED"/>
    <w:rsid w:val="00E50F06"/>
    <w:rsid w:val="00E50FD1"/>
    <w:rsid w:val="00E5100B"/>
    <w:rsid w:val="00E51037"/>
    <w:rsid w:val="00E5117B"/>
    <w:rsid w:val="00E511D8"/>
    <w:rsid w:val="00E51301"/>
    <w:rsid w:val="00E513B0"/>
    <w:rsid w:val="00E5144A"/>
    <w:rsid w:val="00E5145F"/>
    <w:rsid w:val="00E5147A"/>
    <w:rsid w:val="00E5149C"/>
    <w:rsid w:val="00E514EF"/>
    <w:rsid w:val="00E5152A"/>
    <w:rsid w:val="00E5152D"/>
    <w:rsid w:val="00E51547"/>
    <w:rsid w:val="00E51615"/>
    <w:rsid w:val="00E5161B"/>
    <w:rsid w:val="00E51622"/>
    <w:rsid w:val="00E516D5"/>
    <w:rsid w:val="00E516E8"/>
    <w:rsid w:val="00E51759"/>
    <w:rsid w:val="00E51764"/>
    <w:rsid w:val="00E517E1"/>
    <w:rsid w:val="00E518B3"/>
    <w:rsid w:val="00E518DE"/>
    <w:rsid w:val="00E519CE"/>
    <w:rsid w:val="00E51ACD"/>
    <w:rsid w:val="00E51AE3"/>
    <w:rsid w:val="00E51B4E"/>
    <w:rsid w:val="00E51BC9"/>
    <w:rsid w:val="00E51C7F"/>
    <w:rsid w:val="00E51D15"/>
    <w:rsid w:val="00E51D76"/>
    <w:rsid w:val="00E51E53"/>
    <w:rsid w:val="00E51EE3"/>
    <w:rsid w:val="00E52028"/>
    <w:rsid w:val="00E520F8"/>
    <w:rsid w:val="00E52115"/>
    <w:rsid w:val="00E521A6"/>
    <w:rsid w:val="00E52298"/>
    <w:rsid w:val="00E522C8"/>
    <w:rsid w:val="00E522D0"/>
    <w:rsid w:val="00E52310"/>
    <w:rsid w:val="00E5244A"/>
    <w:rsid w:val="00E5249A"/>
    <w:rsid w:val="00E524AE"/>
    <w:rsid w:val="00E524B2"/>
    <w:rsid w:val="00E52544"/>
    <w:rsid w:val="00E5264D"/>
    <w:rsid w:val="00E5266C"/>
    <w:rsid w:val="00E52677"/>
    <w:rsid w:val="00E52685"/>
    <w:rsid w:val="00E527D2"/>
    <w:rsid w:val="00E52868"/>
    <w:rsid w:val="00E52885"/>
    <w:rsid w:val="00E52891"/>
    <w:rsid w:val="00E529E3"/>
    <w:rsid w:val="00E529E7"/>
    <w:rsid w:val="00E52A55"/>
    <w:rsid w:val="00E52AAD"/>
    <w:rsid w:val="00E52AEC"/>
    <w:rsid w:val="00E52B51"/>
    <w:rsid w:val="00E52B5C"/>
    <w:rsid w:val="00E52B97"/>
    <w:rsid w:val="00E52C4A"/>
    <w:rsid w:val="00E52C58"/>
    <w:rsid w:val="00E52C5C"/>
    <w:rsid w:val="00E52C6F"/>
    <w:rsid w:val="00E52D53"/>
    <w:rsid w:val="00E52DAB"/>
    <w:rsid w:val="00E52E1C"/>
    <w:rsid w:val="00E52E98"/>
    <w:rsid w:val="00E52E9D"/>
    <w:rsid w:val="00E52EA4"/>
    <w:rsid w:val="00E52FB1"/>
    <w:rsid w:val="00E52FB5"/>
    <w:rsid w:val="00E52FC6"/>
    <w:rsid w:val="00E5302E"/>
    <w:rsid w:val="00E53039"/>
    <w:rsid w:val="00E53049"/>
    <w:rsid w:val="00E5305F"/>
    <w:rsid w:val="00E53113"/>
    <w:rsid w:val="00E53299"/>
    <w:rsid w:val="00E5335A"/>
    <w:rsid w:val="00E533CB"/>
    <w:rsid w:val="00E53424"/>
    <w:rsid w:val="00E5345E"/>
    <w:rsid w:val="00E5352F"/>
    <w:rsid w:val="00E53690"/>
    <w:rsid w:val="00E536D3"/>
    <w:rsid w:val="00E536DB"/>
    <w:rsid w:val="00E53754"/>
    <w:rsid w:val="00E537C1"/>
    <w:rsid w:val="00E537CF"/>
    <w:rsid w:val="00E537D4"/>
    <w:rsid w:val="00E53872"/>
    <w:rsid w:val="00E538DE"/>
    <w:rsid w:val="00E538F9"/>
    <w:rsid w:val="00E5397B"/>
    <w:rsid w:val="00E53A2A"/>
    <w:rsid w:val="00E53A3A"/>
    <w:rsid w:val="00E53A4E"/>
    <w:rsid w:val="00E53ACA"/>
    <w:rsid w:val="00E53B2A"/>
    <w:rsid w:val="00E53B65"/>
    <w:rsid w:val="00E53C16"/>
    <w:rsid w:val="00E53C30"/>
    <w:rsid w:val="00E53CCB"/>
    <w:rsid w:val="00E53CEC"/>
    <w:rsid w:val="00E53CF8"/>
    <w:rsid w:val="00E53D77"/>
    <w:rsid w:val="00E53DDE"/>
    <w:rsid w:val="00E53DDF"/>
    <w:rsid w:val="00E53E87"/>
    <w:rsid w:val="00E53EAF"/>
    <w:rsid w:val="00E53F48"/>
    <w:rsid w:val="00E53FB6"/>
    <w:rsid w:val="00E53FB7"/>
    <w:rsid w:val="00E53FBA"/>
    <w:rsid w:val="00E54015"/>
    <w:rsid w:val="00E540E9"/>
    <w:rsid w:val="00E54264"/>
    <w:rsid w:val="00E5428F"/>
    <w:rsid w:val="00E542C1"/>
    <w:rsid w:val="00E542D3"/>
    <w:rsid w:val="00E542EB"/>
    <w:rsid w:val="00E54329"/>
    <w:rsid w:val="00E5432F"/>
    <w:rsid w:val="00E54381"/>
    <w:rsid w:val="00E54399"/>
    <w:rsid w:val="00E543A0"/>
    <w:rsid w:val="00E543AE"/>
    <w:rsid w:val="00E543DE"/>
    <w:rsid w:val="00E5440A"/>
    <w:rsid w:val="00E5441F"/>
    <w:rsid w:val="00E5448D"/>
    <w:rsid w:val="00E544D6"/>
    <w:rsid w:val="00E544D7"/>
    <w:rsid w:val="00E544DC"/>
    <w:rsid w:val="00E544EA"/>
    <w:rsid w:val="00E54504"/>
    <w:rsid w:val="00E54651"/>
    <w:rsid w:val="00E54787"/>
    <w:rsid w:val="00E547B1"/>
    <w:rsid w:val="00E54899"/>
    <w:rsid w:val="00E548AC"/>
    <w:rsid w:val="00E549C1"/>
    <w:rsid w:val="00E54A3B"/>
    <w:rsid w:val="00E54AA3"/>
    <w:rsid w:val="00E54B22"/>
    <w:rsid w:val="00E54B24"/>
    <w:rsid w:val="00E54B45"/>
    <w:rsid w:val="00E54C2D"/>
    <w:rsid w:val="00E54C37"/>
    <w:rsid w:val="00E54C7F"/>
    <w:rsid w:val="00E54D30"/>
    <w:rsid w:val="00E54D81"/>
    <w:rsid w:val="00E54D85"/>
    <w:rsid w:val="00E54D91"/>
    <w:rsid w:val="00E54DD8"/>
    <w:rsid w:val="00E54EB8"/>
    <w:rsid w:val="00E54EBE"/>
    <w:rsid w:val="00E55116"/>
    <w:rsid w:val="00E55133"/>
    <w:rsid w:val="00E5517C"/>
    <w:rsid w:val="00E55204"/>
    <w:rsid w:val="00E55219"/>
    <w:rsid w:val="00E5523E"/>
    <w:rsid w:val="00E552EB"/>
    <w:rsid w:val="00E552FC"/>
    <w:rsid w:val="00E5542E"/>
    <w:rsid w:val="00E5551D"/>
    <w:rsid w:val="00E555E5"/>
    <w:rsid w:val="00E556D2"/>
    <w:rsid w:val="00E55771"/>
    <w:rsid w:val="00E557FF"/>
    <w:rsid w:val="00E55885"/>
    <w:rsid w:val="00E55893"/>
    <w:rsid w:val="00E5589B"/>
    <w:rsid w:val="00E5593F"/>
    <w:rsid w:val="00E5596E"/>
    <w:rsid w:val="00E55970"/>
    <w:rsid w:val="00E559E6"/>
    <w:rsid w:val="00E559EA"/>
    <w:rsid w:val="00E55A10"/>
    <w:rsid w:val="00E55A6B"/>
    <w:rsid w:val="00E55B9D"/>
    <w:rsid w:val="00E55BAF"/>
    <w:rsid w:val="00E55C35"/>
    <w:rsid w:val="00E55C6C"/>
    <w:rsid w:val="00E55CAE"/>
    <w:rsid w:val="00E55CC3"/>
    <w:rsid w:val="00E55D0C"/>
    <w:rsid w:val="00E55D53"/>
    <w:rsid w:val="00E55D9E"/>
    <w:rsid w:val="00E55DCF"/>
    <w:rsid w:val="00E55DE9"/>
    <w:rsid w:val="00E55DF3"/>
    <w:rsid w:val="00E55DF6"/>
    <w:rsid w:val="00E55E25"/>
    <w:rsid w:val="00E55E58"/>
    <w:rsid w:val="00E55E5C"/>
    <w:rsid w:val="00E55E65"/>
    <w:rsid w:val="00E55EC4"/>
    <w:rsid w:val="00E55EEA"/>
    <w:rsid w:val="00E55EEB"/>
    <w:rsid w:val="00E55F02"/>
    <w:rsid w:val="00E55F1A"/>
    <w:rsid w:val="00E55F51"/>
    <w:rsid w:val="00E55F82"/>
    <w:rsid w:val="00E55FCB"/>
    <w:rsid w:val="00E56029"/>
    <w:rsid w:val="00E560DE"/>
    <w:rsid w:val="00E5619E"/>
    <w:rsid w:val="00E561A9"/>
    <w:rsid w:val="00E561D3"/>
    <w:rsid w:val="00E56210"/>
    <w:rsid w:val="00E5626C"/>
    <w:rsid w:val="00E56274"/>
    <w:rsid w:val="00E562C8"/>
    <w:rsid w:val="00E56356"/>
    <w:rsid w:val="00E564A6"/>
    <w:rsid w:val="00E564A8"/>
    <w:rsid w:val="00E565BD"/>
    <w:rsid w:val="00E5667E"/>
    <w:rsid w:val="00E566F8"/>
    <w:rsid w:val="00E56728"/>
    <w:rsid w:val="00E5681B"/>
    <w:rsid w:val="00E5686F"/>
    <w:rsid w:val="00E5694F"/>
    <w:rsid w:val="00E569C6"/>
    <w:rsid w:val="00E569EC"/>
    <w:rsid w:val="00E56A4E"/>
    <w:rsid w:val="00E56A82"/>
    <w:rsid w:val="00E56B1D"/>
    <w:rsid w:val="00E56B74"/>
    <w:rsid w:val="00E56B81"/>
    <w:rsid w:val="00E56B90"/>
    <w:rsid w:val="00E56C65"/>
    <w:rsid w:val="00E56D98"/>
    <w:rsid w:val="00E56DB9"/>
    <w:rsid w:val="00E56DCF"/>
    <w:rsid w:val="00E56E04"/>
    <w:rsid w:val="00E56F1E"/>
    <w:rsid w:val="00E56F61"/>
    <w:rsid w:val="00E56F9D"/>
    <w:rsid w:val="00E56FC6"/>
    <w:rsid w:val="00E57029"/>
    <w:rsid w:val="00E57075"/>
    <w:rsid w:val="00E57091"/>
    <w:rsid w:val="00E5717D"/>
    <w:rsid w:val="00E57218"/>
    <w:rsid w:val="00E5723A"/>
    <w:rsid w:val="00E572D6"/>
    <w:rsid w:val="00E57351"/>
    <w:rsid w:val="00E57392"/>
    <w:rsid w:val="00E573AB"/>
    <w:rsid w:val="00E573C9"/>
    <w:rsid w:val="00E574A5"/>
    <w:rsid w:val="00E574C2"/>
    <w:rsid w:val="00E574E0"/>
    <w:rsid w:val="00E57537"/>
    <w:rsid w:val="00E575B4"/>
    <w:rsid w:val="00E575BB"/>
    <w:rsid w:val="00E575E5"/>
    <w:rsid w:val="00E5773E"/>
    <w:rsid w:val="00E578B7"/>
    <w:rsid w:val="00E579DD"/>
    <w:rsid w:val="00E57A19"/>
    <w:rsid w:val="00E57A22"/>
    <w:rsid w:val="00E57A67"/>
    <w:rsid w:val="00E57BB8"/>
    <w:rsid w:val="00E57BB9"/>
    <w:rsid w:val="00E57BCB"/>
    <w:rsid w:val="00E57BF3"/>
    <w:rsid w:val="00E57C03"/>
    <w:rsid w:val="00E57D1E"/>
    <w:rsid w:val="00E57D31"/>
    <w:rsid w:val="00E57DB5"/>
    <w:rsid w:val="00E57DEA"/>
    <w:rsid w:val="00E57E36"/>
    <w:rsid w:val="00E57E3E"/>
    <w:rsid w:val="00E57EAC"/>
    <w:rsid w:val="00E57EFC"/>
    <w:rsid w:val="00E57F04"/>
    <w:rsid w:val="00E57FC7"/>
    <w:rsid w:val="00E57FD5"/>
    <w:rsid w:val="00E57FEA"/>
    <w:rsid w:val="00E57FF5"/>
    <w:rsid w:val="00E6001C"/>
    <w:rsid w:val="00E60186"/>
    <w:rsid w:val="00E6018F"/>
    <w:rsid w:val="00E60281"/>
    <w:rsid w:val="00E60311"/>
    <w:rsid w:val="00E60339"/>
    <w:rsid w:val="00E60478"/>
    <w:rsid w:val="00E604B5"/>
    <w:rsid w:val="00E604C9"/>
    <w:rsid w:val="00E60529"/>
    <w:rsid w:val="00E605D5"/>
    <w:rsid w:val="00E605D6"/>
    <w:rsid w:val="00E605E7"/>
    <w:rsid w:val="00E60671"/>
    <w:rsid w:val="00E60743"/>
    <w:rsid w:val="00E60747"/>
    <w:rsid w:val="00E60810"/>
    <w:rsid w:val="00E60867"/>
    <w:rsid w:val="00E609A7"/>
    <w:rsid w:val="00E609AB"/>
    <w:rsid w:val="00E60A39"/>
    <w:rsid w:val="00E60AD4"/>
    <w:rsid w:val="00E60B0F"/>
    <w:rsid w:val="00E60B46"/>
    <w:rsid w:val="00E60B53"/>
    <w:rsid w:val="00E60B63"/>
    <w:rsid w:val="00E60B97"/>
    <w:rsid w:val="00E60CD8"/>
    <w:rsid w:val="00E60CFD"/>
    <w:rsid w:val="00E60D0B"/>
    <w:rsid w:val="00E60D87"/>
    <w:rsid w:val="00E60DCC"/>
    <w:rsid w:val="00E60DE6"/>
    <w:rsid w:val="00E60DFD"/>
    <w:rsid w:val="00E60E63"/>
    <w:rsid w:val="00E60EE9"/>
    <w:rsid w:val="00E60F16"/>
    <w:rsid w:val="00E60F40"/>
    <w:rsid w:val="00E60F52"/>
    <w:rsid w:val="00E6103D"/>
    <w:rsid w:val="00E61172"/>
    <w:rsid w:val="00E611DE"/>
    <w:rsid w:val="00E611E1"/>
    <w:rsid w:val="00E61237"/>
    <w:rsid w:val="00E6130E"/>
    <w:rsid w:val="00E61325"/>
    <w:rsid w:val="00E6133B"/>
    <w:rsid w:val="00E61465"/>
    <w:rsid w:val="00E614EC"/>
    <w:rsid w:val="00E61536"/>
    <w:rsid w:val="00E615A0"/>
    <w:rsid w:val="00E615B5"/>
    <w:rsid w:val="00E615DA"/>
    <w:rsid w:val="00E615F5"/>
    <w:rsid w:val="00E6161C"/>
    <w:rsid w:val="00E61664"/>
    <w:rsid w:val="00E61709"/>
    <w:rsid w:val="00E617B9"/>
    <w:rsid w:val="00E617BE"/>
    <w:rsid w:val="00E6183B"/>
    <w:rsid w:val="00E61903"/>
    <w:rsid w:val="00E61949"/>
    <w:rsid w:val="00E61A0D"/>
    <w:rsid w:val="00E61A27"/>
    <w:rsid w:val="00E61A61"/>
    <w:rsid w:val="00E61AA3"/>
    <w:rsid w:val="00E61AD0"/>
    <w:rsid w:val="00E61B2C"/>
    <w:rsid w:val="00E61BCE"/>
    <w:rsid w:val="00E61BD5"/>
    <w:rsid w:val="00E61BDF"/>
    <w:rsid w:val="00E61C53"/>
    <w:rsid w:val="00E61C5A"/>
    <w:rsid w:val="00E61CAF"/>
    <w:rsid w:val="00E61DB3"/>
    <w:rsid w:val="00E61DD3"/>
    <w:rsid w:val="00E61E6E"/>
    <w:rsid w:val="00E61EC3"/>
    <w:rsid w:val="00E61F01"/>
    <w:rsid w:val="00E61F8F"/>
    <w:rsid w:val="00E62130"/>
    <w:rsid w:val="00E62167"/>
    <w:rsid w:val="00E62196"/>
    <w:rsid w:val="00E621A8"/>
    <w:rsid w:val="00E62239"/>
    <w:rsid w:val="00E622FA"/>
    <w:rsid w:val="00E6230C"/>
    <w:rsid w:val="00E6231C"/>
    <w:rsid w:val="00E6231E"/>
    <w:rsid w:val="00E6236C"/>
    <w:rsid w:val="00E6238E"/>
    <w:rsid w:val="00E6238F"/>
    <w:rsid w:val="00E623AD"/>
    <w:rsid w:val="00E6246A"/>
    <w:rsid w:val="00E624BB"/>
    <w:rsid w:val="00E624CD"/>
    <w:rsid w:val="00E62637"/>
    <w:rsid w:val="00E6265D"/>
    <w:rsid w:val="00E62669"/>
    <w:rsid w:val="00E6268A"/>
    <w:rsid w:val="00E62743"/>
    <w:rsid w:val="00E627AB"/>
    <w:rsid w:val="00E627F7"/>
    <w:rsid w:val="00E629E8"/>
    <w:rsid w:val="00E62A03"/>
    <w:rsid w:val="00E62A5C"/>
    <w:rsid w:val="00E62A7E"/>
    <w:rsid w:val="00E62A84"/>
    <w:rsid w:val="00E62AF1"/>
    <w:rsid w:val="00E62B39"/>
    <w:rsid w:val="00E62B95"/>
    <w:rsid w:val="00E62BA0"/>
    <w:rsid w:val="00E62C54"/>
    <w:rsid w:val="00E62C6A"/>
    <w:rsid w:val="00E62D26"/>
    <w:rsid w:val="00E62DC5"/>
    <w:rsid w:val="00E62DDE"/>
    <w:rsid w:val="00E62DE4"/>
    <w:rsid w:val="00E62EEB"/>
    <w:rsid w:val="00E62F26"/>
    <w:rsid w:val="00E62F55"/>
    <w:rsid w:val="00E63089"/>
    <w:rsid w:val="00E6319E"/>
    <w:rsid w:val="00E631A0"/>
    <w:rsid w:val="00E63253"/>
    <w:rsid w:val="00E63269"/>
    <w:rsid w:val="00E63293"/>
    <w:rsid w:val="00E632CA"/>
    <w:rsid w:val="00E632CD"/>
    <w:rsid w:val="00E632D8"/>
    <w:rsid w:val="00E632F2"/>
    <w:rsid w:val="00E63303"/>
    <w:rsid w:val="00E63352"/>
    <w:rsid w:val="00E633C9"/>
    <w:rsid w:val="00E63422"/>
    <w:rsid w:val="00E6347C"/>
    <w:rsid w:val="00E634AC"/>
    <w:rsid w:val="00E634AD"/>
    <w:rsid w:val="00E6355A"/>
    <w:rsid w:val="00E63561"/>
    <w:rsid w:val="00E6373E"/>
    <w:rsid w:val="00E63776"/>
    <w:rsid w:val="00E63868"/>
    <w:rsid w:val="00E6399B"/>
    <w:rsid w:val="00E639E4"/>
    <w:rsid w:val="00E63AB3"/>
    <w:rsid w:val="00E63B52"/>
    <w:rsid w:val="00E63C5E"/>
    <w:rsid w:val="00E63D37"/>
    <w:rsid w:val="00E63D8E"/>
    <w:rsid w:val="00E63E27"/>
    <w:rsid w:val="00E63E97"/>
    <w:rsid w:val="00E63F61"/>
    <w:rsid w:val="00E64109"/>
    <w:rsid w:val="00E6411F"/>
    <w:rsid w:val="00E64137"/>
    <w:rsid w:val="00E64146"/>
    <w:rsid w:val="00E6414E"/>
    <w:rsid w:val="00E64176"/>
    <w:rsid w:val="00E6420A"/>
    <w:rsid w:val="00E6421A"/>
    <w:rsid w:val="00E64289"/>
    <w:rsid w:val="00E6434D"/>
    <w:rsid w:val="00E64437"/>
    <w:rsid w:val="00E6443B"/>
    <w:rsid w:val="00E64469"/>
    <w:rsid w:val="00E6449E"/>
    <w:rsid w:val="00E645EB"/>
    <w:rsid w:val="00E64647"/>
    <w:rsid w:val="00E646A3"/>
    <w:rsid w:val="00E646C6"/>
    <w:rsid w:val="00E64741"/>
    <w:rsid w:val="00E647A0"/>
    <w:rsid w:val="00E647D2"/>
    <w:rsid w:val="00E647DB"/>
    <w:rsid w:val="00E6482A"/>
    <w:rsid w:val="00E648D7"/>
    <w:rsid w:val="00E648E4"/>
    <w:rsid w:val="00E64909"/>
    <w:rsid w:val="00E64A0D"/>
    <w:rsid w:val="00E64ADF"/>
    <w:rsid w:val="00E64B6D"/>
    <w:rsid w:val="00E64C0C"/>
    <w:rsid w:val="00E64C47"/>
    <w:rsid w:val="00E64CAA"/>
    <w:rsid w:val="00E64CBD"/>
    <w:rsid w:val="00E64CE5"/>
    <w:rsid w:val="00E64D53"/>
    <w:rsid w:val="00E64E03"/>
    <w:rsid w:val="00E64E31"/>
    <w:rsid w:val="00E64E6E"/>
    <w:rsid w:val="00E64E8D"/>
    <w:rsid w:val="00E64E91"/>
    <w:rsid w:val="00E64F1F"/>
    <w:rsid w:val="00E64F49"/>
    <w:rsid w:val="00E64F92"/>
    <w:rsid w:val="00E65024"/>
    <w:rsid w:val="00E65025"/>
    <w:rsid w:val="00E65049"/>
    <w:rsid w:val="00E6507B"/>
    <w:rsid w:val="00E6508C"/>
    <w:rsid w:val="00E650DA"/>
    <w:rsid w:val="00E651F4"/>
    <w:rsid w:val="00E65228"/>
    <w:rsid w:val="00E65261"/>
    <w:rsid w:val="00E6534D"/>
    <w:rsid w:val="00E653CA"/>
    <w:rsid w:val="00E65418"/>
    <w:rsid w:val="00E65446"/>
    <w:rsid w:val="00E65490"/>
    <w:rsid w:val="00E654A7"/>
    <w:rsid w:val="00E654BB"/>
    <w:rsid w:val="00E6554E"/>
    <w:rsid w:val="00E655D2"/>
    <w:rsid w:val="00E65605"/>
    <w:rsid w:val="00E65632"/>
    <w:rsid w:val="00E65639"/>
    <w:rsid w:val="00E656D0"/>
    <w:rsid w:val="00E6577B"/>
    <w:rsid w:val="00E657CD"/>
    <w:rsid w:val="00E6583D"/>
    <w:rsid w:val="00E658D1"/>
    <w:rsid w:val="00E658EE"/>
    <w:rsid w:val="00E6598D"/>
    <w:rsid w:val="00E65A39"/>
    <w:rsid w:val="00E65A45"/>
    <w:rsid w:val="00E65B29"/>
    <w:rsid w:val="00E65B7E"/>
    <w:rsid w:val="00E65BAC"/>
    <w:rsid w:val="00E65BB5"/>
    <w:rsid w:val="00E65BD6"/>
    <w:rsid w:val="00E65C05"/>
    <w:rsid w:val="00E65C0E"/>
    <w:rsid w:val="00E65C43"/>
    <w:rsid w:val="00E65C47"/>
    <w:rsid w:val="00E65E6E"/>
    <w:rsid w:val="00E65F6D"/>
    <w:rsid w:val="00E65FB8"/>
    <w:rsid w:val="00E6600B"/>
    <w:rsid w:val="00E660C6"/>
    <w:rsid w:val="00E660F7"/>
    <w:rsid w:val="00E66118"/>
    <w:rsid w:val="00E66181"/>
    <w:rsid w:val="00E661F0"/>
    <w:rsid w:val="00E66276"/>
    <w:rsid w:val="00E662CE"/>
    <w:rsid w:val="00E6638F"/>
    <w:rsid w:val="00E663CF"/>
    <w:rsid w:val="00E663F9"/>
    <w:rsid w:val="00E66406"/>
    <w:rsid w:val="00E66588"/>
    <w:rsid w:val="00E66599"/>
    <w:rsid w:val="00E665DB"/>
    <w:rsid w:val="00E6660A"/>
    <w:rsid w:val="00E6664C"/>
    <w:rsid w:val="00E66728"/>
    <w:rsid w:val="00E66845"/>
    <w:rsid w:val="00E66885"/>
    <w:rsid w:val="00E668AE"/>
    <w:rsid w:val="00E668C7"/>
    <w:rsid w:val="00E6694C"/>
    <w:rsid w:val="00E669F0"/>
    <w:rsid w:val="00E669F8"/>
    <w:rsid w:val="00E66A52"/>
    <w:rsid w:val="00E66A7D"/>
    <w:rsid w:val="00E66A86"/>
    <w:rsid w:val="00E66A8C"/>
    <w:rsid w:val="00E66B6D"/>
    <w:rsid w:val="00E66BC8"/>
    <w:rsid w:val="00E66C3A"/>
    <w:rsid w:val="00E66C6A"/>
    <w:rsid w:val="00E66CB1"/>
    <w:rsid w:val="00E66CBF"/>
    <w:rsid w:val="00E66D44"/>
    <w:rsid w:val="00E66D63"/>
    <w:rsid w:val="00E66D85"/>
    <w:rsid w:val="00E66DA2"/>
    <w:rsid w:val="00E66DD1"/>
    <w:rsid w:val="00E66E5B"/>
    <w:rsid w:val="00E66E77"/>
    <w:rsid w:val="00E66E7C"/>
    <w:rsid w:val="00E66F4B"/>
    <w:rsid w:val="00E67060"/>
    <w:rsid w:val="00E67065"/>
    <w:rsid w:val="00E6712C"/>
    <w:rsid w:val="00E6714D"/>
    <w:rsid w:val="00E671A9"/>
    <w:rsid w:val="00E671EB"/>
    <w:rsid w:val="00E67205"/>
    <w:rsid w:val="00E67211"/>
    <w:rsid w:val="00E67230"/>
    <w:rsid w:val="00E6724E"/>
    <w:rsid w:val="00E67337"/>
    <w:rsid w:val="00E6734D"/>
    <w:rsid w:val="00E67376"/>
    <w:rsid w:val="00E6742B"/>
    <w:rsid w:val="00E674B4"/>
    <w:rsid w:val="00E674C4"/>
    <w:rsid w:val="00E67575"/>
    <w:rsid w:val="00E6769A"/>
    <w:rsid w:val="00E676EC"/>
    <w:rsid w:val="00E67701"/>
    <w:rsid w:val="00E67797"/>
    <w:rsid w:val="00E677BE"/>
    <w:rsid w:val="00E677BF"/>
    <w:rsid w:val="00E677C3"/>
    <w:rsid w:val="00E6780A"/>
    <w:rsid w:val="00E67847"/>
    <w:rsid w:val="00E678AE"/>
    <w:rsid w:val="00E6791F"/>
    <w:rsid w:val="00E679AA"/>
    <w:rsid w:val="00E67B5C"/>
    <w:rsid w:val="00E67B6E"/>
    <w:rsid w:val="00E67C8A"/>
    <w:rsid w:val="00E67D10"/>
    <w:rsid w:val="00E67DFE"/>
    <w:rsid w:val="00E67F6D"/>
    <w:rsid w:val="00E67F85"/>
    <w:rsid w:val="00E67FBC"/>
    <w:rsid w:val="00E70221"/>
    <w:rsid w:val="00E70267"/>
    <w:rsid w:val="00E702DD"/>
    <w:rsid w:val="00E7037D"/>
    <w:rsid w:val="00E70393"/>
    <w:rsid w:val="00E703AE"/>
    <w:rsid w:val="00E703B7"/>
    <w:rsid w:val="00E7046F"/>
    <w:rsid w:val="00E704E1"/>
    <w:rsid w:val="00E7052E"/>
    <w:rsid w:val="00E70538"/>
    <w:rsid w:val="00E7057F"/>
    <w:rsid w:val="00E70596"/>
    <w:rsid w:val="00E7071E"/>
    <w:rsid w:val="00E707EE"/>
    <w:rsid w:val="00E70842"/>
    <w:rsid w:val="00E70851"/>
    <w:rsid w:val="00E70853"/>
    <w:rsid w:val="00E70856"/>
    <w:rsid w:val="00E708C3"/>
    <w:rsid w:val="00E708FB"/>
    <w:rsid w:val="00E7092F"/>
    <w:rsid w:val="00E70943"/>
    <w:rsid w:val="00E70AB4"/>
    <w:rsid w:val="00E70BAC"/>
    <w:rsid w:val="00E70BC7"/>
    <w:rsid w:val="00E70BCB"/>
    <w:rsid w:val="00E70BDB"/>
    <w:rsid w:val="00E70C2B"/>
    <w:rsid w:val="00E70C98"/>
    <w:rsid w:val="00E70CCB"/>
    <w:rsid w:val="00E70D64"/>
    <w:rsid w:val="00E70ECB"/>
    <w:rsid w:val="00E70F4C"/>
    <w:rsid w:val="00E70F55"/>
    <w:rsid w:val="00E70F68"/>
    <w:rsid w:val="00E70F8D"/>
    <w:rsid w:val="00E71022"/>
    <w:rsid w:val="00E71058"/>
    <w:rsid w:val="00E71085"/>
    <w:rsid w:val="00E710A8"/>
    <w:rsid w:val="00E71100"/>
    <w:rsid w:val="00E7114D"/>
    <w:rsid w:val="00E71176"/>
    <w:rsid w:val="00E71310"/>
    <w:rsid w:val="00E7139D"/>
    <w:rsid w:val="00E713CB"/>
    <w:rsid w:val="00E713D0"/>
    <w:rsid w:val="00E71476"/>
    <w:rsid w:val="00E714DA"/>
    <w:rsid w:val="00E714DB"/>
    <w:rsid w:val="00E71546"/>
    <w:rsid w:val="00E71601"/>
    <w:rsid w:val="00E716C5"/>
    <w:rsid w:val="00E71745"/>
    <w:rsid w:val="00E71785"/>
    <w:rsid w:val="00E71786"/>
    <w:rsid w:val="00E717F4"/>
    <w:rsid w:val="00E718FE"/>
    <w:rsid w:val="00E71915"/>
    <w:rsid w:val="00E71AD1"/>
    <w:rsid w:val="00E71AD6"/>
    <w:rsid w:val="00E71BE5"/>
    <w:rsid w:val="00E71BE7"/>
    <w:rsid w:val="00E71BF7"/>
    <w:rsid w:val="00E71C4A"/>
    <w:rsid w:val="00E71C60"/>
    <w:rsid w:val="00E71CD4"/>
    <w:rsid w:val="00E71DA0"/>
    <w:rsid w:val="00E71DC4"/>
    <w:rsid w:val="00E71DE0"/>
    <w:rsid w:val="00E71E4B"/>
    <w:rsid w:val="00E71F1A"/>
    <w:rsid w:val="00E71FF7"/>
    <w:rsid w:val="00E72049"/>
    <w:rsid w:val="00E72067"/>
    <w:rsid w:val="00E720C9"/>
    <w:rsid w:val="00E72167"/>
    <w:rsid w:val="00E721D2"/>
    <w:rsid w:val="00E7222C"/>
    <w:rsid w:val="00E72249"/>
    <w:rsid w:val="00E7230A"/>
    <w:rsid w:val="00E72314"/>
    <w:rsid w:val="00E7240D"/>
    <w:rsid w:val="00E7258E"/>
    <w:rsid w:val="00E72698"/>
    <w:rsid w:val="00E726B5"/>
    <w:rsid w:val="00E726C0"/>
    <w:rsid w:val="00E726D6"/>
    <w:rsid w:val="00E72743"/>
    <w:rsid w:val="00E7276B"/>
    <w:rsid w:val="00E727DF"/>
    <w:rsid w:val="00E727F1"/>
    <w:rsid w:val="00E7281E"/>
    <w:rsid w:val="00E72821"/>
    <w:rsid w:val="00E728FF"/>
    <w:rsid w:val="00E7290E"/>
    <w:rsid w:val="00E72A8F"/>
    <w:rsid w:val="00E72B7E"/>
    <w:rsid w:val="00E72D7B"/>
    <w:rsid w:val="00E72E6F"/>
    <w:rsid w:val="00E72F2E"/>
    <w:rsid w:val="00E72F6B"/>
    <w:rsid w:val="00E72FCC"/>
    <w:rsid w:val="00E73025"/>
    <w:rsid w:val="00E73030"/>
    <w:rsid w:val="00E730A9"/>
    <w:rsid w:val="00E730D7"/>
    <w:rsid w:val="00E731B3"/>
    <w:rsid w:val="00E731D0"/>
    <w:rsid w:val="00E7322D"/>
    <w:rsid w:val="00E73234"/>
    <w:rsid w:val="00E7323B"/>
    <w:rsid w:val="00E732F0"/>
    <w:rsid w:val="00E7331E"/>
    <w:rsid w:val="00E73324"/>
    <w:rsid w:val="00E73380"/>
    <w:rsid w:val="00E7340E"/>
    <w:rsid w:val="00E7341A"/>
    <w:rsid w:val="00E73441"/>
    <w:rsid w:val="00E73460"/>
    <w:rsid w:val="00E7346F"/>
    <w:rsid w:val="00E73584"/>
    <w:rsid w:val="00E735E0"/>
    <w:rsid w:val="00E7362D"/>
    <w:rsid w:val="00E7367D"/>
    <w:rsid w:val="00E73692"/>
    <w:rsid w:val="00E73724"/>
    <w:rsid w:val="00E73729"/>
    <w:rsid w:val="00E7377C"/>
    <w:rsid w:val="00E737CA"/>
    <w:rsid w:val="00E7387A"/>
    <w:rsid w:val="00E7393D"/>
    <w:rsid w:val="00E73A7E"/>
    <w:rsid w:val="00E73A8C"/>
    <w:rsid w:val="00E73AC8"/>
    <w:rsid w:val="00E73B4C"/>
    <w:rsid w:val="00E73BC0"/>
    <w:rsid w:val="00E73BDE"/>
    <w:rsid w:val="00E73BF2"/>
    <w:rsid w:val="00E73CE9"/>
    <w:rsid w:val="00E73E91"/>
    <w:rsid w:val="00E73F2E"/>
    <w:rsid w:val="00E73F71"/>
    <w:rsid w:val="00E73FB4"/>
    <w:rsid w:val="00E73FD2"/>
    <w:rsid w:val="00E73FE2"/>
    <w:rsid w:val="00E73FFC"/>
    <w:rsid w:val="00E74070"/>
    <w:rsid w:val="00E741CD"/>
    <w:rsid w:val="00E74334"/>
    <w:rsid w:val="00E7435E"/>
    <w:rsid w:val="00E743BD"/>
    <w:rsid w:val="00E7446F"/>
    <w:rsid w:val="00E74583"/>
    <w:rsid w:val="00E745DE"/>
    <w:rsid w:val="00E74749"/>
    <w:rsid w:val="00E747DD"/>
    <w:rsid w:val="00E7485C"/>
    <w:rsid w:val="00E74894"/>
    <w:rsid w:val="00E748AC"/>
    <w:rsid w:val="00E748E4"/>
    <w:rsid w:val="00E74A9F"/>
    <w:rsid w:val="00E74AA5"/>
    <w:rsid w:val="00E74C8A"/>
    <w:rsid w:val="00E74CC5"/>
    <w:rsid w:val="00E74D0E"/>
    <w:rsid w:val="00E74D19"/>
    <w:rsid w:val="00E74D1A"/>
    <w:rsid w:val="00E74D1C"/>
    <w:rsid w:val="00E74E22"/>
    <w:rsid w:val="00E74EA0"/>
    <w:rsid w:val="00E74F1A"/>
    <w:rsid w:val="00E7508E"/>
    <w:rsid w:val="00E7508F"/>
    <w:rsid w:val="00E7512B"/>
    <w:rsid w:val="00E75151"/>
    <w:rsid w:val="00E75192"/>
    <w:rsid w:val="00E75267"/>
    <w:rsid w:val="00E75290"/>
    <w:rsid w:val="00E752E2"/>
    <w:rsid w:val="00E7539D"/>
    <w:rsid w:val="00E75411"/>
    <w:rsid w:val="00E7549A"/>
    <w:rsid w:val="00E75512"/>
    <w:rsid w:val="00E755D2"/>
    <w:rsid w:val="00E75636"/>
    <w:rsid w:val="00E756C1"/>
    <w:rsid w:val="00E756C7"/>
    <w:rsid w:val="00E7572B"/>
    <w:rsid w:val="00E75744"/>
    <w:rsid w:val="00E75753"/>
    <w:rsid w:val="00E75754"/>
    <w:rsid w:val="00E757F1"/>
    <w:rsid w:val="00E75808"/>
    <w:rsid w:val="00E75848"/>
    <w:rsid w:val="00E7584F"/>
    <w:rsid w:val="00E75893"/>
    <w:rsid w:val="00E75894"/>
    <w:rsid w:val="00E758AD"/>
    <w:rsid w:val="00E75A39"/>
    <w:rsid w:val="00E75A55"/>
    <w:rsid w:val="00E75AF7"/>
    <w:rsid w:val="00E75AFB"/>
    <w:rsid w:val="00E75BD2"/>
    <w:rsid w:val="00E75C4B"/>
    <w:rsid w:val="00E75C53"/>
    <w:rsid w:val="00E75DAC"/>
    <w:rsid w:val="00E75DCD"/>
    <w:rsid w:val="00E75F07"/>
    <w:rsid w:val="00E75F20"/>
    <w:rsid w:val="00E75F32"/>
    <w:rsid w:val="00E75F7E"/>
    <w:rsid w:val="00E75FA9"/>
    <w:rsid w:val="00E75FE8"/>
    <w:rsid w:val="00E76088"/>
    <w:rsid w:val="00E7622E"/>
    <w:rsid w:val="00E766C2"/>
    <w:rsid w:val="00E76732"/>
    <w:rsid w:val="00E76737"/>
    <w:rsid w:val="00E76787"/>
    <w:rsid w:val="00E767C5"/>
    <w:rsid w:val="00E769FF"/>
    <w:rsid w:val="00E76A21"/>
    <w:rsid w:val="00E76B22"/>
    <w:rsid w:val="00E76B33"/>
    <w:rsid w:val="00E76B68"/>
    <w:rsid w:val="00E76BEC"/>
    <w:rsid w:val="00E76CD7"/>
    <w:rsid w:val="00E76CE1"/>
    <w:rsid w:val="00E76D2C"/>
    <w:rsid w:val="00E76D4B"/>
    <w:rsid w:val="00E76D52"/>
    <w:rsid w:val="00E76D7F"/>
    <w:rsid w:val="00E76DD8"/>
    <w:rsid w:val="00E76E11"/>
    <w:rsid w:val="00E76E2F"/>
    <w:rsid w:val="00E76EF6"/>
    <w:rsid w:val="00E76F45"/>
    <w:rsid w:val="00E77003"/>
    <w:rsid w:val="00E770AB"/>
    <w:rsid w:val="00E770CD"/>
    <w:rsid w:val="00E7711E"/>
    <w:rsid w:val="00E77252"/>
    <w:rsid w:val="00E772FF"/>
    <w:rsid w:val="00E77457"/>
    <w:rsid w:val="00E77497"/>
    <w:rsid w:val="00E7751F"/>
    <w:rsid w:val="00E775A7"/>
    <w:rsid w:val="00E77637"/>
    <w:rsid w:val="00E777D6"/>
    <w:rsid w:val="00E777EA"/>
    <w:rsid w:val="00E7781A"/>
    <w:rsid w:val="00E77880"/>
    <w:rsid w:val="00E778BF"/>
    <w:rsid w:val="00E77906"/>
    <w:rsid w:val="00E77ABC"/>
    <w:rsid w:val="00E77B23"/>
    <w:rsid w:val="00E77BB5"/>
    <w:rsid w:val="00E77BE7"/>
    <w:rsid w:val="00E77C9C"/>
    <w:rsid w:val="00E77CB5"/>
    <w:rsid w:val="00E77D63"/>
    <w:rsid w:val="00E77DE9"/>
    <w:rsid w:val="00E77E01"/>
    <w:rsid w:val="00E77FB9"/>
    <w:rsid w:val="00E77FE0"/>
    <w:rsid w:val="00E80030"/>
    <w:rsid w:val="00E8003D"/>
    <w:rsid w:val="00E80040"/>
    <w:rsid w:val="00E80074"/>
    <w:rsid w:val="00E800DC"/>
    <w:rsid w:val="00E801D5"/>
    <w:rsid w:val="00E801F1"/>
    <w:rsid w:val="00E80270"/>
    <w:rsid w:val="00E80283"/>
    <w:rsid w:val="00E8032B"/>
    <w:rsid w:val="00E80336"/>
    <w:rsid w:val="00E80367"/>
    <w:rsid w:val="00E803FC"/>
    <w:rsid w:val="00E8041B"/>
    <w:rsid w:val="00E80440"/>
    <w:rsid w:val="00E8044D"/>
    <w:rsid w:val="00E804FA"/>
    <w:rsid w:val="00E80539"/>
    <w:rsid w:val="00E80619"/>
    <w:rsid w:val="00E8061C"/>
    <w:rsid w:val="00E8061F"/>
    <w:rsid w:val="00E80628"/>
    <w:rsid w:val="00E8066B"/>
    <w:rsid w:val="00E806CE"/>
    <w:rsid w:val="00E806DC"/>
    <w:rsid w:val="00E80788"/>
    <w:rsid w:val="00E80804"/>
    <w:rsid w:val="00E8086E"/>
    <w:rsid w:val="00E808A4"/>
    <w:rsid w:val="00E80919"/>
    <w:rsid w:val="00E80AB2"/>
    <w:rsid w:val="00E80B22"/>
    <w:rsid w:val="00E80BF8"/>
    <w:rsid w:val="00E80C1F"/>
    <w:rsid w:val="00E80C68"/>
    <w:rsid w:val="00E80C9E"/>
    <w:rsid w:val="00E80CC6"/>
    <w:rsid w:val="00E80CF7"/>
    <w:rsid w:val="00E80D63"/>
    <w:rsid w:val="00E80E2A"/>
    <w:rsid w:val="00E80E2C"/>
    <w:rsid w:val="00E80E49"/>
    <w:rsid w:val="00E80E54"/>
    <w:rsid w:val="00E80EA5"/>
    <w:rsid w:val="00E80FB6"/>
    <w:rsid w:val="00E81035"/>
    <w:rsid w:val="00E81049"/>
    <w:rsid w:val="00E810CB"/>
    <w:rsid w:val="00E81209"/>
    <w:rsid w:val="00E81217"/>
    <w:rsid w:val="00E8121B"/>
    <w:rsid w:val="00E8122E"/>
    <w:rsid w:val="00E812B8"/>
    <w:rsid w:val="00E812FD"/>
    <w:rsid w:val="00E813E8"/>
    <w:rsid w:val="00E81552"/>
    <w:rsid w:val="00E81557"/>
    <w:rsid w:val="00E81558"/>
    <w:rsid w:val="00E8158E"/>
    <w:rsid w:val="00E8159B"/>
    <w:rsid w:val="00E815EB"/>
    <w:rsid w:val="00E8165E"/>
    <w:rsid w:val="00E81695"/>
    <w:rsid w:val="00E816B3"/>
    <w:rsid w:val="00E816CB"/>
    <w:rsid w:val="00E8172A"/>
    <w:rsid w:val="00E81817"/>
    <w:rsid w:val="00E81871"/>
    <w:rsid w:val="00E81933"/>
    <w:rsid w:val="00E8198B"/>
    <w:rsid w:val="00E8199E"/>
    <w:rsid w:val="00E81A1B"/>
    <w:rsid w:val="00E81A62"/>
    <w:rsid w:val="00E81B28"/>
    <w:rsid w:val="00E81B39"/>
    <w:rsid w:val="00E81CB5"/>
    <w:rsid w:val="00E81D1D"/>
    <w:rsid w:val="00E81D6A"/>
    <w:rsid w:val="00E81D84"/>
    <w:rsid w:val="00E81E1B"/>
    <w:rsid w:val="00E81ECA"/>
    <w:rsid w:val="00E81ED1"/>
    <w:rsid w:val="00E8203F"/>
    <w:rsid w:val="00E82104"/>
    <w:rsid w:val="00E82161"/>
    <w:rsid w:val="00E82265"/>
    <w:rsid w:val="00E82324"/>
    <w:rsid w:val="00E823AE"/>
    <w:rsid w:val="00E823C6"/>
    <w:rsid w:val="00E82411"/>
    <w:rsid w:val="00E82425"/>
    <w:rsid w:val="00E82471"/>
    <w:rsid w:val="00E8253F"/>
    <w:rsid w:val="00E82561"/>
    <w:rsid w:val="00E8256C"/>
    <w:rsid w:val="00E825FC"/>
    <w:rsid w:val="00E82670"/>
    <w:rsid w:val="00E8268D"/>
    <w:rsid w:val="00E826F5"/>
    <w:rsid w:val="00E82744"/>
    <w:rsid w:val="00E827CC"/>
    <w:rsid w:val="00E827D4"/>
    <w:rsid w:val="00E82807"/>
    <w:rsid w:val="00E82839"/>
    <w:rsid w:val="00E82874"/>
    <w:rsid w:val="00E828D8"/>
    <w:rsid w:val="00E828F7"/>
    <w:rsid w:val="00E82947"/>
    <w:rsid w:val="00E82953"/>
    <w:rsid w:val="00E829AC"/>
    <w:rsid w:val="00E82A33"/>
    <w:rsid w:val="00E82A5C"/>
    <w:rsid w:val="00E82AC1"/>
    <w:rsid w:val="00E82B64"/>
    <w:rsid w:val="00E82BB8"/>
    <w:rsid w:val="00E82BD5"/>
    <w:rsid w:val="00E82C32"/>
    <w:rsid w:val="00E82C5B"/>
    <w:rsid w:val="00E82D58"/>
    <w:rsid w:val="00E82DAA"/>
    <w:rsid w:val="00E82DAE"/>
    <w:rsid w:val="00E82E05"/>
    <w:rsid w:val="00E82E29"/>
    <w:rsid w:val="00E82FB2"/>
    <w:rsid w:val="00E82FDA"/>
    <w:rsid w:val="00E82FF1"/>
    <w:rsid w:val="00E83011"/>
    <w:rsid w:val="00E83119"/>
    <w:rsid w:val="00E83227"/>
    <w:rsid w:val="00E832C2"/>
    <w:rsid w:val="00E832DA"/>
    <w:rsid w:val="00E83342"/>
    <w:rsid w:val="00E833CC"/>
    <w:rsid w:val="00E833DF"/>
    <w:rsid w:val="00E8345E"/>
    <w:rsid w:val="00E834FA"/>
    <w:rsid w:val="00E83580"/>
    <w:rsid w:val="00E8359C"/>
    <w:rsid w:val="00E835A2"/>
    <w:rsid w:val="00E835C7"/>
    <w:rsid w:val="00E83646"/>
    <w:rsid w:val="00E836CF"/>
    <w:rsid w:val="00E8374A"/>
    <w:rsid w:val="00E83789"/>
    <w:rsid w:val="00E837E0"/>
    <w:rsid w:val="00E838A3"/>
    <w:rsid w:val="00E838C2"/>
    <w:rsid w:val="00E83929"/>
    <w:rsid w:val="00E83930"/>
    <w:rsid w:val="00E83934"/>
    <w:rsid w:val="00E839DA"/>
    <w:rsid w:val="00E839E9"/>
    <w:rsid w:val="00E83A10"/>
    <w:rsid w:val="00E83A59"/>
    <w:rsid w:val="00E83AEF"/>
    <w:rsid w:val="00E83B0A"/>
    <w:rsid w:val="00E83B39"/>
    <w:rsid w:val="00E83B94"/>
    <w:rsid w:val="00E83BB1"/>
    <w:rsid w:val="00E83BCA"/>
    <w:rsid w:val="00E83BF5"/>
    <w:rsid w:val="00E83C3B"/>
    <w:rsid w:val="00E83CF5"/>
    <w:rsid w:val="00E83D01"/>
    <w:rsid w:val="00E83D2E"/>
    <w:rsid w:val="00E83D44"/>
    <w:rsid w:val="00E83D4F"/>
    <w:rsid w:val="00E83D81"/>
    <w:rsid w:val="00E83DAD"/>
    <w:rsid w:val="00E83F37"/>
    <w:rsid w:val="00E83F76"/>
    <w:rsid w:val="00E83F78"/>
    <w:rsid w:val="00E83FD4"/>
    <w:rsid w:val="00E84094"/>
    <w:rsid w:val="00E8410E"/>
    <w:rsid w:val="00E842AE"/>
    <w:rsid w:val="00E842DD"/>
    <w:rsid w:val="00E84357"/>
    <w:rsid w:val="00E84370"/>
    <w:rsid w:val="00E8437E"/>
    <w:rsid w:val="00E84391"/>
    <w:rsid w:val="00E843CD"/>
    <w:rsid w:val="00E84429"/>
    <w:rsid w:val="00E84471"/>
    <w:rsid w:val="00E844E3"/>
    <w:rsid w:val="00E84520"/>
    <w:rsid w:val="00E845B4"/>
    <w:rsid w:val="00E845C6"/>
    <w:rsid w:val="00E84616"/>
    <w:rsid w:val="00E84677"/>
    <w:rsid w:val="00E846A6"/>
    <w:rsid w:val="00E846C4"/>
    <w:rsid w:val="00E84720"/>
    <w:rsid w:val="00E84767"/>
    <w:rsid w:val="00E847B0"/>
    <w:rsid w:val="00E84819"/>
    <w:rsid w:val="00E84823"/>
    <w:rsid w:val="00E8484F"/>
    <w:rsid w:val="00E84896"/>
    <w:rsid w:val="00E84974"/>
    <w:rsid w:val="00E84AC6"/>
    <w:rsid w:val="00E84AE2"/>
    <w:rsid w:val="00E84B3F"/>
    <w:rsid w:val="00E84BA8"/>
    <w:rsid w:val="00E84C72"/>
    <w:rsid w:val="00E84CB1"/>
    <w:rsid w:val="00E84CF4"/>
    <w:rsid w:val="00E84D17"/>
    <w:rsid w:val="00E84D62"/>
    <w:rsid w:val="00E84DA3"/>
    <w:rsid w:val="00E84E5B"/>
    <w:rsid w:val="00E84EF3"/>
    <w:rsid w:val="00E84FBB"/>
    <w:rsid w:val="00E8500C"/>
    <w:rsid w:val="00E85074"/>
    <w:rsid w:val="00E8507A"/>
    <w:rsid w:val="00E8508A"/>
    <w:rsid w:val="00E850B7"/>
    <w:rsid w:val="00E850EC"/>
    <w:rsid w:val="00E85152"/>
    <w:rsid w:val="00E8519F"/>
    <w:rsid w:val="00E851D1"/>
    <w:rsid w:val="00E85291"/>
    <w:rsid w:val="00E852A9"/>
    <w:rsid w:val="00E85326"/>
    <w:rsid w:val="00E8535C"/>
    <w:rsid w:val="00E85361"/>
    <w:rsid w:val="00E85425"/>
    <w:rsid w:val="00E854BC"/>
    <w:rsid w:val="00E8551D"/>
    <w:rsid w:val="00E85521"/>
    <w:rsid w:val="00E85595"/>
    <w:rsid w:val="00E855DC"/>
    <w:rsid w:val="00E855EF"/>
    <w:rsid w:val="00E856EE"/>
    <w:rsid w:val="00E856FA"/>
    <w:rsid w:val="00E85718"/>
    <w:rsid w:val="00E8573F"/>
    <w:rsid w:val="00E8574F"/>
    <w:rsid w:val="00E857DA"/>
    <w:rsid w:val="00E85877"/>
    <w:rsid w:val="00E85946"/>
    <w:rsid w:val="00E859B7"/>
    <w:rsid w:val="00E859C5"/>
    <w:rsid w:val="00E85A17"/>
    <w:rsid w:val="00E85A1E"/>
    <w:rsid w:val="00E85A65"/>
    <w:rsid w:val="00E85B2A"/>
    <w:rsid w:val="00E85B64"/>
    <w:rsid w:val="00E85BD4"/>
    <w:rsid w:val="00E85BE9"/>
    <w:rsid w:val="00E85C21"/>
    <w:rsid w:val="00E85C2E"/>
    <w:rsid w:val="00E85C57"/>
    <w:rsid w:val="00E85C9D"/>
    <w:rsid w:val="00E85CA4"/>
    <w:rsid w:val="00E85E48"/>
    <w:rsid w:val="00E85EE0"/>
    <w:rsid w:val="00E85EFA"/>
    <w:rsid w:val="00E86069"/>
    <w:rsid w:val="00E860DC"/>
    <w:rsid w:val="00E86283"/>
    <w:rsid w:val="00E862D1"/>
    <w:rsid w:val="00E862DD"/>
    <w:rsid w:val="00E86354"/>
    <w:rsid w:val="00E86356"/>
    <w:rsid w:val="00E863A5"/>
    <w:rsid w:val="00E863E3"/>
    <w:rsid w:val="00E863FD"/>
    <w:rsid w:val="00E8641A"/>
    <w:rsid w:val="00E86431"/>
    <w:rsid w:val="00E864C1"/>
    <w:rsid w:val="00E864F9"/>
    <w:rsid w:val="00E8650C"/>
    <w:rsid w:val="00E86531"/>
    <w:rsid w:val="00E86692"/>
    <w:rsid w:val="00E866AC"/>
    <w:rsid w:val="00E866B2"/>
    <w:rsid w:val="00E867BD"/>
    <w:rsid w:val="00E86834"/>
    <w:rsid w:val="00E86870"/>
    <w:rsid w:val="00E86889"/>
    <w:rsid w:val="00E868D2"/>
    <w:rsid w:val="00E868EA"/>
    <w:rsid w:val="00E8691F"/>
    <w:rsid w:val="00E8694B"/>
    <w:rsid w:val="00E86A89"/>
    <w:rsid w:val="00E86AA5"/>
    <w:rsid w:val="00E86AA7"/>
    <w:rsid w:val="00E86B19"/>
    <w:rsid w:val="00E86B1E"/>
    <w:rsid w:val="00E86B49"/>
    <w:rsid w:val="00E86B7D"/>
    <w:rsid w:val="00E86C91"/>
    <w:rsid w:val="00E86C96"/>
    <w:rsid w:val="00E86D20"/>
    <w:rsid w:val="00E86DCE"/>
    <w:rsid w:val="00E86DEE"/>
    <w:rsid w:val="00E86E2C"/>
    <w:rsid w:val="00E86F2A"/>
    <w:rsid w:val="00E86F8B"/>
    <w:rsid w:val="00E86FD7"/>
    <w:rsid w:val="00E87078"/>
    <w:rsid w:val="00E87098"/>
    <w:rsid w:val="00E871CA"/>
    <w:rsid w:val="00E8728E"/>
    <w:rsid w:val="00E87379"/>
    <w:rsid w:val="00E87403"/>
    <w:rsid w:val="00E874A3"/>
    <w:rsid w:val="00E8754E"/>
    <w:rsid w:val="00E876A5"/>
    <w:rsid w:val="00E87778"/>
    <w:rsid w:val="00E87801"/>
    <w:rsid w:val="00E8781C"/>
    <w:rsid w:val="00E87887"/>
    <w:rsid w:val="00E878DA"/>
    <w:rsid w:val="00E878FC"/>
    <w:rsid w:val="00E87917"/>
    <w:rsid w:val="00E87931"/>
    <w:rsid w:val="00E8798C"/>
    <w:rsid w:val="00E87B12"/>
    <w:rsid w:val="00E87B9F"/>
    <w:rsid w:val="00E87BAD"/>
    <w:rsid w:val="00E87BBB"/>
    <w:rsid w:val="00E87D02"/>
    <w:rsid w:val="00E87DA4"/>
    <w:rsid w:val="00E87E41"/>
    <w:rsid w:val="00E87E75"/>
    <w:rsid w:val="00E87EB4"/>
    <w:rsid w:val="00E87ED3"/>
    <w:rsid w:val="00E87EEC"/>
    <w:rsid w:val="00E87FF6"/>
    <w:rsid w:val="00E900A4"/>
    <w:rsid w:val="00E90185"/>
    <w:rsid w:val="00E9020A"/>
    <w:rsid w:val="00E902EF"/>
    <w:rsid w:val="00E902FE"/>
    <w:rsid w:val="00E90311"/>
    <w:rsid w:val="00E9031F"/>
    <w:rsid w:val="00E9035D"/>
    <w:rsid w:val="00E9036D"/>
    <w:rsid w:val="00E903BE"/>
    <w:rsid w:val="00E9045B"/>
    <w:rsid w:val="00E904B5"/>
    <w:rsid w:val="00E904C7"/>
    <w:rsid w:val="00E904FC"/>
    <w:rsid w:val="00E90604"/>
    <w:rsid w:val="00E906CC"/>
    <w:rsid w:val="00E90718"/>
    <w:rsid w:val="00E907B2"/>
    <w:rsid w:val="00E90834"/>
    <w:rsid w:val="00E90864"/>
    <w:rsid w:val="00E90871"/>
    <w:rsid w:val="00E9091B"/>
    <w:rsid w:val="00E9094B"/>
    <w:rsid w:val="00E90993"/>
    <w:rsid w:val="00E90A4B"/>
    <w:rsid w:val="00E90A99"/>
    <w:rsid w:val="00E90AB3"/>
    <w:rsid w:val="00E90AE9"/>
    <w:rsid w:val="00E90B06"/>
    <w:rsid w:val="00E90B32"/>
    <w:rsid w:val="00E90B9A"/>
    <w:rsid w:val="00E90C67"/>
    <w:rsid w:val="00E90C70"/>
    <w:rsid w:val="00E90D4E"/>
    <w:rsid w:val="00E90DDB"/>
    <w:rsid w:val="00E90E01"/>
    <w:rsid w:val="00E90E25"/>
    <w:rsid w:val="00E90E79"/>
    <w:rsid w:val="00E90E8C"/>
    <w:rsid w:val="00E90E8F"/>
    <w:rsid w:val="00E90EEF"/>
    <w:rsid w:val="00E910B9"/>
    <w:rsid w:val="00E910D0"/>
    <w:rsid w:val="00E91127"/>
    <w:rsid w:val="00E911D6"/>
    <w:rsid w:val="00E911D9"/>
    <w:rsid w:val="00E9121F"/>
    <w:rsid w:val="00E91250"/>
    <w:rsid w:val="00E91260"/>
    <w:rsid w:val="00E9136A"/>
    <w:rsid w:val="00E913FC"/>
    <w:rsid w:val="00E913FE"/>
    <w:rsid w:val="00E9141B"/>
    <w:rsid w:val="00E91472"/>
    <w:rsid w:val="00E91570"/>
    <w:rsid w:val="00E9168A"/>
    <w:rsid w:val="00E916FE"/>
    <w:rsid w:val="00E91700"/>
    <w:rsid w:val="00E91864"/>
    <w:rsid w:val="00E91950"/>
    <w:rsid w:val="00E91991"/>
    <w:rsid w:val="00E919C2"/>
    <w:rsid w:val="00E91A65"/>
    <w:rsid w:val="00E91AF2"/>
    <w:rsid w:val="00E91B58"/>
    <w:rsid w:val="00E91B9D"/>
    <w:rsid w:val="00E91C13"/>
    <w:rsid w:val="00E91C41"/>
    <w:rsid w:val="00E91C61"/>
    <w:rsid w:val="00E91C71"/>
    <w:rsid w:val="00E91C86"/>
    <w:rsid w:val="00E91C98"/>
    <w:rsid w:val="00E91CA3"/>
    <w:rsid w:val="00E91D13"/>
    <w:rsid w:val="00E91D1D"/>
    <w:rsid w:val="00E91D4C"/>
    <w:rsid w:val="00E91DF9"/>
    <w:rsid w:val="00E91E14"/>
    <w:rsid w:val="00E91E70"/>
    <w:rsid w:val="00E92037"/>
    <w:rsid w:val="00E9216D"/>
    <w:rsid w:val="00E921F0"/>
    <w:rsid w:val="00E9222B"/>
    <w:rsid w:val="00E92230"/>
    <w:rsid w:val="00E9226A"/>
    <w:rsid w:val="00E9227F"/>
    <w:rsid w:val="00E9229A"/>
    <w:rsid w:val="00E92386"/>
    <w:rsid w:val="00E923DA"/>
    <w:rsid w:val="00E924A8"/>
    <w:rsid w:val="00E92500"/>
    <w:rsid w:val="00E92511"/>
    <w:rsid w:val="00E925DC"/>
    <w:rsid w:val="00E92600"/>
    <w:rsid w:val="00E92615"/>
    <w:rsid w:val="00E926B6"/>
    <w:rsid w:val="00E927B4"/>
    <w:rsid w:val="00E92838"/>
    <w:rsid w:val="00E92A0F"/>
    <w:rsid w:val="00E92A1E"/>
    <w:rsid w:val="00E92A85"/>
    <w:rsid w:val="00E92A86"/>
    <w:rsid w:val="00E92B85"/>
    <w:rsid w:val="00E92BEF"/>
    <w:rsid w:val="00E92CAC"/>
    <w:rsid w:val="00E92CBE"/>
    <w:rsid w:val="00E92DCB"/>
    <w:rsid w:val="00E92E58"/>
    <w:rsid w:val="00E92EA7"/>
    <w:rsid w:val="00E92EC1"/>
    <w:rsid w:val="00E92EEB"/>
    <w:rsid w:val="00E92FA1"/>
    <w:rsid w:val="00E931DE"/>
    <w:rsid w:val="00E9330B"/>
    <w:rsid w:val="00E9339F"/>
    <w:rsid w:val="00E933A9"/>
    <w:rsid w:val="00E93400"/>
    <w:rsid w:val="00E934B7"/>
    <w:rsid w:val="00E934D9"/>
    <w:rsid w:val="00E935B5"/>
    <w:rsid w:val="00E935C9"/>
    <w:rsid w:val="00E935DA"/>
    <w:rsid w:val="00E93647"/>
    <w:rsid w:val="00E93694"/>
    <w:rsid w:val="00E93696"/>
    <w:rsid w:val="00E936A8"/>
    <w:rsid w:val="00E936AD"/>
    <w:rsid w:val="00E93724"/>
    <w:rsid w:val="00E9377C"/>
    <w:rsid w:val="00E937B1"/>
    <w:rsid w:val="00E937C5"/>
    <w:rsid w:val="00E93833"/>
    <w:rsid w:val="00E9395B"/>
    <w:rsid w:val="00E93A2C"/>
    <w:rsid w:val="00E93A5C"/>
    <w:rsid w:val="00E93A8F"/>
    <w:rsid w:val="00E93BF1"/>
    <w:rsid w:val="00E93C0E"/>
    <w:rsid w:val="00E93DD6"/>
    <w:rsid w:val="00E93DE8"/>
    <w:rsid w:val="00E93E5E"/>
    <w:rsid w:val="00E93E6E"/>
    <w:rsid w:val="00E93E89"/>
    <w:rsid w:val="00E93EFA"/>
    <w:rsid w:val="00E93F23"/>
    <w:rsid w:val="00E93F7E"/>
    <w:rsid w:val="00E93FAA"/>
    <w:rsid w:val="00E94035"/>
    <w:rsid w:val="00E94060"/>
    <w:rsid w:val="00E940BC"/>
    <w:rsid w:val="00E940BE"/>
    <w:rsid w:val="00E940EB"/>
    <w:rsid w:val="00E94112"/>
    <w:rsid w:val="00E94185"/>
    <w:rsid w:val="00E94257"/>
    <w:rsid w:val="00E94272"/>
    <w:rsid w:val="00E9431D"/>
    <w:rsid w:val="00E9434F"/>
    <w:rsid w:val="00E943F1"/>
    <w:rsid w:val="00E94483"/>
    <w:rsid w:val="00E9459A"/>
    <w:rsid w:val="00E945DD"/>
    <w:rsid w:val="00E946EC"/>
    <w:rsid w:val="00E947AE"/>
    <w:rsid w:val="00E94858"/>
    <w:rsid w:val="00E94875"/>
    <w:rsid w:val="00E94A5E"/>
    <w:rsid w:val="00E94AC5"/>
    <w:rsid w:val="00E94B3D"/>
    <w:rsid w:val="00E94B6E"/>
    <w:rsid w:val="00E94C8F"/>
    <w:rsid w:val="00E94CAE"/>
    <w:rsid w:val="00E94CDE"/>
    <w:rsid w:val="00E94D15"/>
    <w:rsid w:val="00E94D9A"/>
    <w:rsid w:val="00E94DB6"/>
    <w:rsid w:val="00E94E31"/>
    <w:rsid w:val="00E94E3E"/>
    <w:rsid w:val="00E94EA4"/>
    <w:rsid w:val="00E94EC9"/>
    <w:rsid w:val="00E94ED1"/>
    <w:rsid w:val="00E94EF2"/>
    <w:rsid w:val="00E94F14"/>
    <w:rsid w:val="00E94F62"/>
    <w:rsid w:val="00E94F6C"/>
    <w:rsid w:val="00E94F92"/>
    <w:rsid w:val="00E9500E"/>
    <w:rsid w:val="00E9508A"/>
    <w:rsid w:val="00E950D2"/>
    <w:rsid w:val="00E95107"/>
    <w:rsid w:val="00E95124"/>
    <w:rsid w:val="00E95144"/>
    <w:rsid w:val="00E951F9"/>
    <w:rsid w:val="00E9525E"/>
    <w:rsid w:val="00E95342"/>
    <w:rsid w:val="00E95496"/>
    <w:rsid w:val="00E954D3"/>
    <w:rsid w:val="00E954DC"/>
    <w:rsid w:val="00E9550A"/>
    <w:rsid w:val="00E95547"/>
    <w:rsid w:val="00E95577"/>
    <w:rsid w:val="00E9557B"/>
    <w:rsid w:val="00E95583"/>
    <w:rsid w:val="00E955C1"/>
    <w:rsid w:val="00E955CB"/>
    <w:rsid w:val="00E955D5"/>
    <w:rsid w:val="00E955F0"/>
    <w:rsid w:val="00E95695"/>
    <w:rsid w:val="00E956DA"/>
    <w:rsid w:val="00E956E2"/>
    <w:rsid w:val="00E95700"/>
    <w:rsid w:val="00E95736"/>
    <w:rsid w:val="00E9574B"/>
    <w:rsid w:val="00E957F5"/>
    <w:rsid w:val="00E957FC"/>
    <w:rsid w:val="00E958B6"/>
    <w:rsid w:val="00E95903"/>
    <w:rsid w:val="00E95905"/>
    <w:rsid w:val="00E95934"/>
    <w:rsid w:val="00E9595F"/>
    <w:rsid w:val="00E959BD"/>
    <w:rsid w:val="00E959F5"/>
    <w:rsid w:val="00E95A72"/>
    <w:rsid w:val="00E95A74"/>
    <w:rsid w:val="00E95A96"/>
    <w:rsid w:val="00E95B0E"/>
    <w:rsid w:val="00E95B58"/>
    <w:rsid w:val="00E95B81"/>
    <w:rsid w:val="00E95BA5"/>
    <w:rsid w:val="00E95BE9"/>
    <w:rsid w:val="00E95BEE"/>
    <w:rsid w:val="00E95C2D"/>
    <w:rsid w:val="00E95C42"/>
    <w:rsid w:val="00E95CE8"/>
    <w:rsid w:val="00E95D16"/>
    <w:rsid w:val="00E95E6C"/>
    <w:rsid w:val="00E95EAC"/>
    <w:rsid w:val="00E95F3F"/>
    <w:rsid w:val="00E95F6F"/>
    <w:rsid w:val="00E95F77"/>
    <w:rsid w:val="00E95F8C"/>
    <w:rsid w:val="00E95FAE"/>
    <w:rsid w:val="00E96016"/>
    <w:rsid w:val="00E9604B"/>
    <w:rsid w:val="00E9605B"/>
    <w:rsid w:val="00E9607D"/>
    <w:rsid w:val="00E9608C"/>
    <w:rsid w:val="00E960B6"/>
    <w:rsid w:val="00E960E3"/>
    <w:rsid w:val="00E9610F"/>
    <w:rsid w:val="00E96124"/>
    <w:rsid w:val="00E96194"/>
    <w:rsid w:val="00E961D9"/>
    <w:rsid w:val="00E96224"/>
    <w:rsid w:val="00E96313"/>
    <w:rsid w:val="00E9642B"/>
    <w:rsid w:val="00E96462"/>
    <w:rsid w:val="00E965E4"/>
    <w:rsid w:val="00E9661D"/>
    <w:rsid w:val="00E96689"/>
    <w:rsid w:val="00E966BD"/>
    <w:rsid w:val="00E96886"/>
    <w:rsid w:val="00E96895"/>
    <w:rsid w:val="00E968A4"/>
    <w:rsid w:val="00E968D3"/>
    <w:rsid w:val="00E969BB"/>
    <w:rsid w:val="00E96A56"/>
    <w:rsid w:val="00E96A6D"/>
    <w:rsid w:val="00E96A9C"/>
    <w:rsid w:val="00E96B9F"/>
    <w:rsid w:val="00E96BA5"/>
    <w:rsid w:val="00E96BA9"/>
    <w:rsid w:val="00E96BAC"/>
    <w:rsid w:val="00E96C4C"/>
    <w:rsid w:val="00E96DBB"/>
    <w:rsid w:val="00E96E8A"/>
    <w:rsid w:val="00E96EDA"/>
    <w:rsid w:val="00E96EFD"/>
    <w:rsid w:val="00E96F15"/>
    <w:rsid w:val="00E96FA4"/>
    <w:rsid w:val="00E9709D"/>
    <w:rsid w:val="00E9714E"/>
    <w:rsid w:val="00E971A0"/>
    <w:rsid w:val="00E97248"/>
    <w:rsid w:val="00E9730B"/>
    <w:rsid w:val="00E973A1"/>
    <w:rsid w:val="00E973DC"/>
    <w:rsid w:val="00E973EC"/>
    <w:rsid w:val="00E97409"/>
    <w:rsid w:val="00E9749E"/>
    <w:rsid w:val="00E975B5"/>
    <w:rsid w:val="00E9767B"/>
    <w:rsid w:val="00E97694"/>
    <w:rsid w:val="00E97794"/>
    <w:rsid w:val="00E977C4"/>
    <w:rsid w:val="00E978F8"/>
    <w:rsid w:val="00E97912"/>
    <w:rsid w:val="00E979AB"/>
    <w:rsid w:val="00E97A19"/>
    <w:rsid w:val="00E97AC0"/>
    <w:rsid w:val="00E97AC8"/>
    <w:rsid w:val="00E97AD1"/>
    <w:rsid w:val="00E97C95"/>
    <w:rsid w:val="00E97CFD"/>
    <w:rsid w:val="00E97D44"/>
    <w:rsid w:val="00E97DB6"/>
    <w:rsid w:val="00E97DF6"/>
    <w:rsid w:val="00E97E3B"/>
    <w:rsid w:val="00E97E50"/>
    <w:rsid w:val="00E97E93"/>
    <w:rsid w:val="00E97FBE"/>
    <w:rsid w:val="00E97FC7"/>
    <w:rsid w:val="00E97FEC"/>
    <w:rsid w:val="00EA0058"/>
    <w:rsid w:val="00EA005E"/>
    <w:rsid w:val="00EA00F2"/>
    <w:rsid w:val="00EA01ED"/>
    <w:rsid w:val="00EA026F"/>
    <w:rsid w:val="00EA0275"/>
    <w:rsid w:val="00EA0370"/>
    <w:rsid w:val="00EA039E"/>
    <w:rsid w:val="00EA03BB"/>
    <w:rsid w:val="00EA04BB"/>
    <w:rsid w:val="00EA0553"/>
    <w:rsid w:val="00EA0692"/>
    <w:rsid w:val="00EA06A7"/>
    <w:rsid w:val="00EA0763"/>
    <w:rsid w:val="00EA0897"/>
    <w:rsid w:val="00EA0913"/>
    <w:rsid w:val="00EA09FD"/>
    <w:rsid w:val="00EA0A0E"/>
    <w:rsid w:val="00EA0A3B"/>
    <w:rsid w:val="00EA0A69"/>
    <w:rsid w:val="00EA0A9C"/>
    <w:rsid w:val="00EA0AB7"/>
    <w:rsid w:val="00EA0B5F"/>
    <w:rsid w:val="00EA0C8D"/>
    <w:rsid w:val="00EA0C92"/>
    <w:rsid w:val="00EA0CD2"/>
    <w:rsid w:val="00EA0D4B"/>
    <w:rsid w:val="00EA0D61"/>
    <w:rsid w:val="00EA0D6A"/>
    <w:rsid w:val="00EA0DA2"/>
    <w:rsid w:val="00EA0DC1"/>
    <w:rsid w:val="00EA0E70"/>
    <w:rsid w:val="00EA0EF7"/>
    <w:rsid w:val="00EA0F44"/>
    <w:rsid w:val="00EA0F56"/>
    <w:rsid w:val="00EA0FD6"/>
    <w:rsid w:val="00EA10B4"/>
    <w:rsid w:val="00EA10D9"/>
    <w:rsid w:val="00EA10DB"/>
    <w:rsid w:val="00EA1126"/>
    <w:rsid w:val="00EA11A5"/>
    <w:rsid w:val="00EA128C"/>
    <w:rsid w:val="00EA12BE"/>
    <w:rsid w:val="00EA12E2"/>
    <w:rsid w:val="00EA1304"/>
    <w:rsid w:val="00EA13D5"/>
    <w:rsid w:val="00EA142E"/>
    <w:rsid w:val="00EA1476"/>
    <w:rsid w:val="00EA14FE"/>
    <w:rsid w:val="00EA155B"/>
    <w:rsid w:val="00EA1561"/>
    <w:rsid w:val="00EA1569"/>
    <w:rsid w:val="00EA15F0"/>
    <w:rsid w:val="00EA160F"/>
    <w:rsid w:val="00EA166F"/>
    <w:rsid w:val="00EA16AC"/>
    <w:rsid w:val="00EA16D3"/>
    <w:rsid w:val="00EA17B0"/>
    <w:rsid w:val="00EA190D"/>
    <w:rsid w:val="00EA1959"/>
    <w:rsid w:val="00EA195E"/>
    <w:rsid w:val="00EA19B2"/>
    <w:rsid w:val="00EA19B9"/>
    <w:rsid w:val="00EA1A73"/>
    <w:rsid w:val="00EA1B12"/>
    <w:rsid w:val="00EA1B1F"/>
    <w:rsid w:val="00EA1B8A"/>
    <w:rsid w:val="00EA1BC1"/>
    <w:rsid w:val="00EA1C02"/>
    <w:rsid w:val="00EA1C50"/>
    <w:rsid w:val="00EA1C8C"/>
    <w:rsid w:val="00EA1C8F"/>
    <w:rsid w:val="00EA1CCE"/>
    <w:rsid w:val="00EA1DF5"/>
    <w:rsid w:val="00EA1E4C"/>
    <w:rsid w:val="00EA1E53"/>
    <w:rsid w:val="00EA1E64"/>
    <w:rsid w:val="00EA1E75"/>
    <w:rsid w:val="00EA1ED9"/>
    <w:rsid w:val="00EA1F07"/>
    <w:rsid w:val="00EA1F2D"/>
    <w:rsid w:val="00EA1F35"/>
    <w:rsid w:val="00EA1F59"/>
    <w:rsid w:val="00EA1F82"/>
    <w:rsid w:val="00EA1FD2"/>
    <w:rsid w:val="00EA1FE1"/>
    <w:rsid w:val="00EA20E6"/>
    <w:rsid w:val="00EA20F2"/>
    <w:rsid w:val="00EA214A"/>
    <w:rsid w:val="00EA2186"/>
    <w:rsid w:val="00EA21A7"/>
    <w:rsid w:val="00EA21B0"/>
    <w:rsid w:val="00EA21D5"/>
    <w:rsid w:val="00EA22BB"/>
    <w:rsid w:val="00EA22C3"/>
    <w:rsid w:val="00EA22E8"/>
    <w:rsid w:val="00EA22F4"/>
    <w:rsid w:val="00EA2327"/>
    <w:rsid w:val="00EA2391"/>
    <w:rsid w:val="00EA2392"/>
    <w:rsid w:val="00EA23CE"/>
    <w:rsid w:val="00EA23D6"/>
    <w:rsid w:val="00EA23EB"/>
    <w:rsid w:val="00EA2473"/>
    <w:rsid w:val="00EA24E7"/>
    <w:rsid w:val="00EA25A6"/>
    <w:rsid w:val="00EA25D3"/>
    <w:rsid w:val="00EA2638"/>
    <w:rsid w:val="00EA26DF"/>
    <w:rsid w:val="00EA2713"/>
    <w:rsid w:val="00EA2717"/>
    <w:rsid w:val="00EA27A1"/>
    <w:rsid w:val="00EA27AC"/>
    <w:rsid w:val="00EA27FC"/>
    <w:rsid w:val="00EA298C"/>
    <w:rsid w:val="00EA29EB"/>
    <w:rsid w:val="00EA2A48"/>
    <w:rsid w:val="00EA2AA3"/>
    <w:rsid w:val="00EA2AD3"/>
    <w:rsid w:val="00EA2BB6"/>
    <w:rsid w:val="00EA2D04"/>
    <w:rsid w:val="00EA2D75"/>
    <w:rsid w:val="00EA2DB8"/>
    <w:rsid w:val="00EA2DBA"/>
    <w:rsid w:val="00EA3123"/>
    <w:rsid w:val="00EA31EB"/>
    <w:rsid w:val="00EA3317"/>
    <w:rsid w:val="00EA3389"/>
    <w:rsid w:val="00EA33A3"/>
    <w:rsid w:val="00EA33C9"/>
    <w:rsid w:val="00EA3404"/>
    <w:rsid w:val="00EA3432"/>
    <w:rsid w:val="00EA351C"/>
    <w:rsid w:val="00EA3567"/>
    <w:rsid w:val="00EA356C"/>
    <w:rsid w:val="00EA36A6"/>
    <w:rsid w:val="00EA36B5"/>
    <w:rsid w:val="00EA375B"/>
    <w:rsid w:val="00EA37F5"/>
    <w:rsid w:val="00EA382E"/>
    <w:rsid w:val="00EA3832"/>
    <w:rsid w:val="00EA3879"/>
    <w:rsid w:val="00EA392F"/>
    <w:rsid w:val="00EA397A"/>
    <w:rsid w:val="00EA3A35"/>
    <w:rsid w:val="00EA3A86"/>
    <w:rsid w:val="00EA3AA6"/>
    <w:rsid w:val="00EA3B00"/>
    <w:rsid w:val="00EA3B76"/>
    <w:rsid w:val="00EA3BF6"/>
    <w:rsid w:val="00EA3BF9"/>
    <w:rsid w:val="00EA3C90"/>
    <w:rsid w:val="00EA3CF9"/>
    <w:rsid w:val="00EA3DB2"/>
    <w:rsid w:val="00EA3DFD"/>
    <w:rsid w:val="00EA3EB8"/>
    <w:rsid w:val="00EA3EC6"/>
    <w:rsid w:val="00EA3F05"/>
    <w:rsid w:val="00EA3F27"/>
    <w:rsid w:val="00EA3F5D"/>
    <w:rsid w:val="00EA3FF5"/>
    <w:rsid w:val="00EA402C"/>
    <w:rsid w:val="00EA406A"/>
    <w:rsid w:val="00EA4078"/>
    <w:rsid w:val="00EA40DE"/>
    <w:rsid w:val="00EA4117"/>
    <w:rsid w:val="00EA4145"/>
    <w:rsid w:val="00EA4184"/>
    <w:rsid w:val="00EA41E3"/>
    <w:rsid w:val="00EA4202"/>
    <w:rsid w:val="00EA4291"/>
    <w:rsid w:val="00EA42AE"/>
    <w:rsid w:val="00EA4310"/>
    <w:rsid w:val="00EA435D"/>
    <w:rsid w:val="00EA43C2"/>
    <w:rsid w:val="00EA4491"/>
    <w:rsid w:val="00EA44A1"/>
    <w:rsid w:val="00EA44AC"/>
    <w:rsid w:val="00EA44C2"/>
    <w:rsid w:val="00EA4579"/>
    <w:rsid w:val="00EA4641"/>
    <w:rsid w:val="00EA464B"/>
    <w:rsid w:val="00EA464C"/>
    <w:rsid w:val="00EA474B"/>
    <w:rsid w:val="00EA475A"/>
    <w:rsid w:val="00EA477E"/>
    <w:rsid w:val="00EA4846"/>
    <w:rsid w:val="00EA488D"/>
    <w:rsid w:val="00EA48A6"/>
    <w:rsid w:val="00EA48B6"/>
    <w:rsid w:val="00EA490E"/>
    <w:rsid w:val="00EA4915"/>
    <w:rsid w:val="00EA49BB"/>
    <w:rsid w:val="00EA49D5"/>
    <w:rsid w:val="00EA4A2E"/>
    <w:rsid w:val="00EA4B32"/>
    <w:rsid w:val="00EA4B56"/>
    <w:rsid w:val="00EA4B7B"/>
    <w:rsid w:val="00EA4B8D"/>
    <w:rsid w:val="00EA4BFE"/>
    <w:rsid w:val="00EA4C70"/>
    <w:rsid w:val="00EA4C83"/>
    <w:rsid w:val="00EA4D9A"/>
    <w:rsid w:val="00EA4EBD"/>
    <w:rsid w:val="00EA4FBB"/>
    <w:rsid w:val="00EA4FD4"/>
    <w:rsid w:val="00EA4FDE"/>
    <w:rsid w:val="00EA5063"/>
    <w:rsid w:val="00EA509B"/>
    <w:rsid w:val="00EA50B8"/>
    <w:rsid w:val="00EA5104"/>
    <w:rsid w:val="00EA5116"/>
    <w:rsid w:val="00EA5144"/>
    <w:rsid w:val="00EA5161"/>
    <w:rsid w:val="00EA51D6"/>
    <w:rsid w:val="00EA5234"/>
    <w:rsid w:val="00EA53AC"/>
    <w:rsid w:val="00EA53E5"/>
    <w:rsid w:val="00EA53E7"/>
    <w:rsid w:val="00EA5405"/>
    <w:rsid w:val="00EA5652"/>
    <w:rsid w:val="00EA5660"/>
    <w:rsid w:val="00EA56B5"/>
    <w:rsid w:val="00EA5771"/>
    <w:rsid w:val="00EA5833"/>
    <w:rsid w:val="00EA583C"/>
    <w:rsid w:val="00EA58BB"/>
    <w:rsid w:val="00EA58F6"/>
    <w:rsid w:val="00EA58FF"/>
    <w:rsid w:val="00EA5911"/>
    <w:rsid w:val="00EA5B0E"/>
    <w:rsid w:val="00EA5B42"/>
    <w:rsid w:val="00EA5BFB"/>
    <w:rsid w:val="00EA5CA6"/>
    <w:rsid w:val="00EA5CB1"/>
    <w:rsid w:val="00EA5D3F"/>
    <w:rsid w:val="00EA5DAB"/>
    <w:rsid w:val="00EA5DD1"/>
    <w:rsid w:val="00EA5DDA"/>
    <w:rsid w:val="00EA5E4F"/>
    <w:rsid w:val="00EA5E80"/>
    <w:rsid w:val="00EA5E81"/>
    <w:rsid w:val="00EA6064"/>
    <w:rsid w:val="00EA60EB"/>
    <w:rsid w:val="00EA6149"/>
    <w:rsid w:val="00EA6255"/>
    <w:rsid w:val="00EA628B"/>
    <w:rsid w:val="00EA62EF"/>
    <w:rsid w:val="00EA6362"/>
    <w:rsid w:val="00EA63EE"/>
    <w:rsid w:val="00EA64D5"/>
    <w:rsid w:val="00EA654E"/>
    <w:rsid w:val="00EA661C"/>
    <w:rsid w:val="00EA662F"/>
    <w:rsid w:val="00EA66B6"/>
    <w:rsid w:val="00EA6716"/>
    <w:rsid w:val="00EA6830"/>
    <w:rsid w:val="00EA6845"/>
    <w:rsid w:val="00EA6879"/>
    <w:rsid w:val="00EA68FF"/>
    <w:rsid w:val="00EA6901"/>
    <w:rsid w:val="00EA698B"/>
    <w:rsid w:val="00EA69CB"/>
    <w:rsid w:val="00EA6A64"/>
    <w:rsid w:val="00EA6AC8"/>
    <w:rsid w:val="00EA6BF0"/>
    <w:rsid w:val="00EA6BFB"/>
    <w:rsid w:val="00EA6C49"/>
    <w:rsid w:val="00EA6C76"/>
    <w:rsid w:val="00EA6CB3"/>
    <w:rsid w:val="00EA6CB6"/>
    <w:rsid w:val="00EA6D0A"/>
    <w:rsid w:val="00EA6D0E"/>
    <w:rsid w:val="00EA6D0F"/>
    <w:rsid w:val="00EA6D4C"/>
    <w:rsid w:val="00EA6D9D"/>
    <w:rsid w:val="00EA6E99"/>
    <w:rsid w:val="00EA6F8B"/>
    <w:rsid w:val="00EA6F97"/>
    <w:rsid w:val="00EA702A"/>
    <w:rsid w:val="00EA705F"/>
    <w:rsid w:val="00EA70A2"/>
    <w:rsid w:val="00EA70E4"/>
    <w:rsid w:val="00EA717C"/>
    <w:rsid w:val="00EA71D2"/>
    <w:rsid w:val="00EA71E1"/>
    <w:rsid w:val="00EA71EB"/>
    <w:rsid w:val="00EA71F4"/>
    <w:rsid w:val="00EA7217"/>
    <w:rsid w:val="00EA722B"/>
    <w:rsid w:val="00EA723A"/>
    <w:rsid w:val="00EA7251"/>
    <w:rsid w:val="00EA7307"/>
    <w:rsid w:val="00EA733B"/>
    <w:rsid w:val="00EA7416"/>
    <w:rsid w:val="00EA7447"/>
    <w:rsid w:val="00EA744C"/>
    <w:rsid w:val="00EA74A4"/>
    <w:rsid w:val="00EA759F"/>
    <w:rsid w:val="00EA75C5"/>
    <w:rsid w:val="00EA762D"/>
    <w:rsid w:val="00EA7663"/>
    <w:rsid w:val="00EA7668"/>
    <w:rsid w:val="00EA77A4"/>
    <w:rsid w:val="00EA7800"/>
    <w:rsid w:val="00EA78BB"/>
    <w:rsid w:val="00EA79AD"/>
    <w:rsid w:val="00EA7A8D"/>
    <w:rsid w:val="00EA7A96"/>
    <w:rsid w:val="00EA7ACB"/>
    <w:rsid w:val="00EA7AE6"/>
    <w:rsid w:val="00EA7B2A"/>
    <w:rsid w:val="00EA7B40"/>
    <w:rsid w:val="00EA7B77"/>
    <w:rsid w:val="00EA7BB9"/>
    <w:rsid w:val="00EA7C29"/>
    <w:rsid w:val="00EA7C76"/>
    <w:rsid w:val="00EA7C96"/>
    <w:rsid w:val="00EA7CAB"/>
    <w:rsid w:val="00EA7CEB"/>
    <w:rsid w:val="00EA7D2C"/>
    <w:rsid w:val="00EA7D33"/>
    <w:rsid w:val="00EA7DF1"/>
    <w:rsid w:val="00EA7E7E"/>
    <w:rsid w:val="00EA7E9C"/>
    <w:rsid w:val="00EA7EF0"/>
    <w:rsid w:val="00EA7FA5"/>
    <w:rsid w:val="00EA7FEF"/>
    <w:rsid w:val="00EB007A"/>
    <w:rsid w:val="00EB0116"/>
    <w:rsid w:val="00EB01EE"/>
    <w:rsid w:val="00EB028E"/>
    <w:rsid w:val="00EB029A"/>
    <w:rsid w:val="00EB030E"/>
    <w:rsid w:val="00EB0379"/>
    <w:rsid w:val="00EB0403"/>
    <w:rsid w:val="00EB042D"/>
    <w:rsid w:val="00EB0441"/>
    <w:rsid w:val="00EB04E9"/>
    <w:rsid w:val="00EB04FC"/>
    <w:rsid w:val="00EB050B"/>
    <w:rsid w:val="00EB0660"/>
    <w:rsid w:val="00EB0798"/>
    <w:rsid w:val="00EB07D6"/>
    <w:rsid w:val="00EB07FF"/>
    <w:rsid w:val="00EB0829"/>
    <w:rsid w:val="00EB0846"/>
    <w:rsid w:val="00EB088C"/>
    <w:rsid w:val="00EB08AD"/>
    <w:rsid w:val="00EB092F"/>
    <w:rsid w:val="00EB093E"/>
    <w:rsid w:val="00EB095C"/>
    <w:rsid w:val="00EB098D"/>
    <w:rsid w:val="00EB0A2D"/>
    <w:rsid w:val="00EB0A5B"/>
    <w:rsid w:val="00EB0B0F"/>
    <w:rsid w:val="00EB0B90"/>
    <w:rsid w:val="00EB0BE4"/>
    <w:rsid w:val="00EB0C45"/>
    <w:rsid w:val="00EB0C6F"/>
    <w:rsid w:val="00EB0DBB"/>
    <w:rsid w:val="00EB0EC9"/>
    <w:rsid w:val="00EB0EE6"/>
    <w:rsid w:val="00EB0FAC"/>
    <w:rsid w:val="00EB0FDD"/>
    <w:rsid w:val="00EB1008"/>
    <w:rsid w:val="00EB101A"/>
    <w:rsid w:val="00EB10FE"/>
    <w:rsid w:val="00EB114C"/>
    <w:rsid w:val="00EB1279"/>
    <w:rsid w:val="00EB130E"/>
    <w:rsid w:val="00EB135D"/>
    <w:rsid w:val="00EB139A"/>
    <w:rsid w:val="00EB13A3"/>
    <w:rsid w:val="00EB148D"/>
    <w:rsid w:val="00EB14B6"/>
    <w:rsid w:val="00EB14D4"/>
    <w:rsid w:val="00EB14F2"/>
    <w:rsid w:val="00EB1580"/>
    <w:rsid w:val="00EB15D8"/>
    <w:rsid w:val="00EB163D"/>
    <w:rsid w:val="00EB1688"/>
    <w:rsid w:val="00EB169A"/>
    <w:rsid w:val="00EB16BF"/>
    <w:rsid w:val="00EB1739"/>
    <w:rsid w:val="00EB17B7"/>
    <w:rsid w:val="00EB1825"/>
    <w:rsid w:val="00EB188A"/>
    <w:rsid w:val="00EB18A3"/>
    <w:rsid w:val="00EB18BD"/>
    <w:rsid w:val="00EB18D2"/>
    <w:rsid w:val="00EB18DD"/>
    <w:rsid w:val="00EB1A4B"/>
    <w:rsid w:val="00EB1A98"/>
    <w:rsid w:val="00EB1B13"/>
    <w:rsid w:val="00EB1B6E"/>
    <w:rsid w:val="00EB1B75"/>
    <w:rsid w:val="00EB1B93"/>
    <w:rsid w:val="00EB1BE7"/>
    <w:rsid w:val="00EB1C4F"/>
    <w:rsid w:val="00EB1CA2"/>
    <w:rsid w:val="00EB1CD2"/>
    <w:rsid w:val="00EB1DAA"/>
    <w:rsid w:val="00EB1DBC"/>
    <w:rsid w:val="00EB1E4B"/>
    <w:rsid w:val="00EB1EB3"/>
    <w:rsid w:val="00EB1ED4"/>
    <w:rsid w:val="00EB1EEF"/>
    <w:rsid w:val="00EB1F0C"/>
    <w:rsid w:val="00EB1F82"/>
    <w:rsid w:val="00EB1F92"/>
    <w:rsid w:val="00EB1F9D"/>
    <w:rsid w:val="00EB1FF4"/>
    <w:rsid w:val="00EB2074"/>
    <w:rsid w:val="00EB21A7"/>
    <w:rsid w:val="00EB232F"/>
    <w:rsid w:val="00EB2357"/>
    <w:rsid w:val="00EB23EB"/>
    <w:rsid w:val="00EB240D"/>
    <w:rsid w:val="00EB24C4"/>
    <w:rsid w:val="00EB24E2"/>
    <w:rsid w:val="00EB2519"/>
    <w:rsid w:val="00EB251D"/>
    <w:rsid w:val="00EB2589"/>
    <w:rsid w:val="00EB25C1"/>
    <w:rsid w:val="00EB25E2"/>
    <w:rsid w:val="00EB26DB"/>
    <w:rsid w:val="00EB281A"/>
    <w:rsid w:val="00EB2828"/>
    <w:rsid w:val="00EB288E"/>
    <w:rsid w:val="00EB29D2"/>
    <w:rsid w:val="00EB29DD"/>
    <w:rsid w:val="00EB29FF"/>
    <w:rsid w:val="00EB2A59"/>
    <w:rsid w:val="00EB2C6E"/>
    <w:rsid w:val="00EB2DCE"/>
    <w:rsid w:val="00EB2E54"/>
    <w:rsid w:val="00EB2F6B"/>
    <w:rsid w:val="00EB2FCC"/>
    <w:rsid w:val="00EB3051"/>
    <w:rsid w:val="00EB305A"/>
    <w:rsid w:val="00EB307B"/>
    <w:rsid w:val="00EB30B6"/>
    <w:rsid w:val="00EB30D9"/>
    <w:rsid w:val="00EB313E"/>
    <w:rsid w:val="00EB3212"/>
    <w:rsid w:val="00EB32A8"/>
    <w:rsid w:val="00EB32CC"/>
    <w:rsid w:val="00EB32EB"/>
    <w:rsid w:val="00EB3309"/>
    <w:rsid w:val="00EB3342"/>
    <w:rsid w:val="00EB3351"/>
    <w:rsid w:val="00EB339E"/>
    <w:rsid w:val="00EB33E3"/>
    <w:rsid w:val="00EB33E8"/>
    <w:rsid w:val="00EB340A"/>
    <w:rsid w:val="00EB34B2"/>
    <w:rsid w:val="00EB3502"/>
    <w:rsid w:val="00EB350A"/>
    <w:rsid w:val="00EB356D"/>
    <w:rsid w:val="00EB356F"/>
    <w:rsid w:val="00EB35F0"/>
    <w:rsid w:val="00EB3621"/>
    <w:rsid w:val="00EB3638"/>
    <w:rsid w:val="00EB36DC"/>
    <w:rsid w:val="00EB37DF"/>
    <w:rsid w:val="00EB37EF"/>
    <w:rsid w:val="00EB3818"/>
    <w:rsid w:val="00EB389A"/>
    <w:rsid w:val="00EB38BE"/>
    <w:rsid w:val="00EB390C"/>
    <w:rsid w:val="00EB3960"/>
    <w:rsid w:val="00EB39C2"/>
    <w:rsid w:val="00EB3A67"/>
    <w:rsid w:val="00EB3A86"/>
    <w:rsid w:val="00EB3A99"/>
    <w:rsid w:val="00EB3BA4"/>
    <w:rsid w:val="00EB3C21"/>
    <w:rsid w:val="00EB3C83"/>
    <w:rsid w:val="00EB3CBA"/>
    <w:rsid w:val="00EB3CF8"/>
    <w:rsid w:val="00EB3D4F"/>
    <w:rsid w:val="00EB3D78"/>
    <w:rsid w:val="00EB3E0E"/>
    <w:rsid w:val="00EB3F2E"/>
    <w:rsid w:val="00EB3FA5"/>
    <w:rsid w:val="00EB3FCC"/>
    <w:rsid w:val="00EB402C"/>
    <w:rsid w:val="00EB4161"/>
    <w:rsid w:val="00EB41AD"/>
    <w:rsid w:val="00EB4205"/>
    <w:rsid w:val="00EB42CA"/>
    <w:rsid w:val="00EB436C"/>
    <w:rsid w:val="00EB443F"/>
    <w:rsid w:val="00EB452A"/>
    <w:rsid w:val="00EB4629"/>
    <w:rsid w:val="00EB4666"/>
    <w:rsid w:val="00EB46B5"/>
    <w:rsid w:val="00EB46B9"/>
    <w:rsid w:val="00EB4788"/>
    <w:rsid w:val="00EB4805"/>
    <w:rsid w:val="00EB482A"/>
    <w:rsid w:val="00EB4837"/>
    <w:rsid w:val="00EB4882"/>
    <w:rsid w:val="00EB48E9"/>
    <w:rsid w:val="00EB4950"/>
    <w:rsid w:val="00EB4973"/>
    <w:rsid w:val="00EB49D5"/>
    <w:rsid w:val="00EB4A5E"/>
    <w:rsid w:val="00EB4A7E"/>
    <w:rsid w:val="00EB4AC1"/>
    <w:rsid w:val="00EB4AD3"/>
    <w:rsid w:val="00EB4B8E"/>
    <w:rsid w:val="00EB4C10"/>
    <w:rsid w:val="00EB4C84"/>
    <w:rsid w:val="00EB4CEA"/>
    <w:rsid w:val="00EB4CEB"/>
    <w:rsid w:val="00EB4D02"/>
    <w:rsid w:val="00EB4D8A"/>
    <w:rsid w:val="00EB4DE9"/>
    <w:rsid w:val="00EB4E0F"/>
    <w:rsid w:val="00EB4E35"/>
    <w:rsid w:val="00EB4EAB"/>
    <w:rsid w:val="00EB4F58"/>
    <w:rsid w:val="00EB4FB2"/>
    <w:rsid w:val="00EB5002"/>
    <w:rsid w:val="00EB501D"/>
    <w:rsid w:val="00EB5071"/>
    <w:rsid w:val="00EB507F"/>
    <w:rsid w:val="00EB5081"/>
    <w:rsid w:val="00EB5099"/>
    <w:rsid w:val="00EB516A"/>
    <w:rsid w:val="00EB51DB"/>
    <w:rsid w:val="00EB52D5"/>
    <w:rsid w:val="00EB5337"/>
    <w:rsid w:val="00EB535F"/>
    <w:rsid w:val="00EB5411"/>
    <w:rsid w:val="00EB542C"/>
    <w:rsid w:val="00EB5472"/>
    <w:rsid w:val="00EB547E"/>
    <w:rsid w:val="00EB55B1"/>
    <w:rsid w:val="00EB55F6"/>
    <w:rsid w:val="00EB55F8"/>
    <w:rsid w:val="00EB5609"/>
    <w:rsid w:val="00EB56D1"/>
    <w:rsid w:val="00EB56F8"/>
    <w:rsid w:val="00EB574D"/>
    <w:rsid w:val="00EB5891"/>
    <w:rsid w:val="00EB58A6"/>
    <w:rsid w:val="00EB5972"/>
    <w:rsid w:val="00EB5980"/>
    <w:rsid w:val="00EB5A4A"/>
    <w:rsid w:val="00EB5A84"/>
    <w:rsid w:val="00EB5AA7"/>
    <w:rsid w:val="00EB5AD6"/>
    <w:rsid w:val="00EB5B50"/>
    <w:rsid w:val="00EB5BB3"/>
    <w:rsid w:val="00EB5C0F"/>
    <w:rsid w:val="00EB5C19"/>
    <w:rsid w:val="00EB5C53"/>
    <w:rsid w:val="00EB5DB7"/>
    <w:rsid w:val="00EB5DFC"/>
    <w:rsid w:val="00EB5F6F"/>
    <w:rsid w:val="00EB606D"/>
    <w:rsid w:val="00EB60E5"/>
    <w:rsid w:val="00EB60E7"/>
    <w:rsid w:val="00EB61C6"/>
    <w:rsid w:val="00EB61CE"/>
    <w:rsid w:val="00EB6333"/>
    <w:rsid w:val="00EB633A"/>
    <w:rsid w:val="00EB633C"/>
    <w:rsid w:val="00EB6349"/>
    <w:rsid w:val="00EB637F"/>
    <w:rsid w:val="00EB6390"/>
    <w:rsid w:val="00EB639C"/>
    <w:rsid w:val="00EB63A2"/>
    <w:rsid w:val="00EB63F0"/>
    <w:rsid w:val="00EB64BC"/>
    <w:rsid w:val="00EB6511"/>
    <w:rsid w:val="00EB652E"/>
    <w:rsid w:val="00EB672A"/>
    <w:rsid w:val="00EB6758"/>
    <w:rsid w:val="00EB6790"/>
    <w:rsid w:val="00EB6821"/>
    <w:rsid w:val="00EB684D"/>
    <w:rsid w:val="00EB692B"/>
    <w:rsid w:val="00EB69CB"/>
    <w:rsid w:val="00EB69F7"/>
    <w:rsid w:val="00EB6B44"/>
    <w:rsid w:val="00EB6CEE"/>
    <w:rsid w:val="00EB6D4C"/>
    <w:rsid w:val="00EB6DC1"/>
    <w:rsid w:val="00EB6DE7"/>
    <w:rsid w:val="00EB6E7B"/>
    <w:rsid w:val="00EB6FC8"/>
    <w:rsid w:val="00EB6FEE"/>
    <w:rsid w:val="00EB70F8"/>
    <w:rsid w:val="00EB7134"/>
    <w:rsid w:val="00EB71A0"/>
    <w:rsid w:val="00EB71D2"/>
    <w:rsid w:val="00EB7211"/>
    <w:rsid w:val="00EB7285"/>
    <w:rsid w:val="00EB72BB"/>
    <w:rsid w:val="00EB72BF"/>
    <w:rsid w:val="00EB7423"/>
    <w:rsid w:val="00EB74FC"/>
    <w:rsid w:val="00EB7525"/>
    <w:rsid w:val="00EB7526"/>
    <w:rsid w:val="00EB752C"/>
    <w:rsid w:val="00EB7615"/>
    <w:rsid w:val="00EB769E"/>
    <w:rsid w:val="00EB776F"/>
    <w:rsid w:val="00EB7786"/>
    <w:rsid w:val="00EB77B2"/>
    <w:rsid w:val="00EB78A4"/>
    <w:rsid w:val="00EB78FC"/>
    <w:rsid w:val="00EB7948"/>
    <w:rsid w:val="00EB7979"/>
    <w:rsid w:val="00EB79B4"/>
    <w:rsid w:val="00EB7AE1"/>
    <w:rsid w:val="00EB7B1C"/>
    <w:rsid w:val="00EB7B55"/>
    <w:rsid w:val="00EB7C23"/>
    <w:rsid w:val="00EB7C3D"/>
    <w:rsid w:val="00EB7C3E"/>
    <w:rsid w:val="00EB7D14"/>
    <w:rsid w:val="00EB7D54"/>
    <w:rsid w:val="00EB7EA7"/>
    <w:rsid w:val="00EB7F60"/>
    <w:rsid w:val="00EB7F7D"/>
    <w:rsid w:val="00EB7FC4"/>
    <w:rsid w:val="00EC005C"/>
    <w:rsid w:val="00EC006C"/>
    <w:rsid w:val="00EC0151"/>
    <w:rsid w:val="00EC0157"/>
    <w:rsid w:val="00EC0253"/>
    <w:rsid w:val="00EC0255"/>
    <w:rsid w:val="00EC02F0"/>
    <w:rsid w:val="00EC0357"/>
    <w:rsid w:val="00EC0493"/>
    <w:rsid w:val="00EC04A3"/>
    <w:rsid w:val="00EC04C1"/>
    <w:rsid w:val="00EC04E4"/>
    <w:rsid w:val="00EC050B"/>
    <w:rsid w:val="00EC0518"/>
    <w:rsid w:val="00EC0521"/>
    <w:rsid w:val="00EC0542"/>
    <w:rsid w:val="00EC0545"/>
    <w:rsid w:val="00EC0579"/>
    <w:rsid w:val="00EC057D"/>
    <w:rsid w:val="00EC05C5"/>
    <w:rsid w:val="00EC0697"/>
    <w:rsid w:val="00EC06AB"/>
    <w:rsid w:val="00EC073A"/>
    <w:rsid w:val="00EC074A"/>
    <w:rsid w:val="00EC0750"/>
    <w:rsid w:val="00EC07EC"/>
    <w:rsid w:val="00EC0889"/>
    <w:rsid w:val="00EC09C0"/>
    <w:rsid w:val="00EC09FD"/>
    <w:rsid w:val="00EC0A83"/>
    <w:rsid w:val="00EC0A8D"/>
    <w:rsid w:val="00EC0B6B"/>
    <w:rsid w:val="00EC0BD3"/>
    <w:rsid w:val="00EC0C3E"/>
    <w:rsid w:val="00EC0CA0"/>
    <w:rsid w:val="00EC0CDD"/>
    <w:rsid w:val="00EC0CF9"/>
    <w:rsid w:val="00EC0D7B"/>
    <w:rsid w:val="00EC0DA3"/>
    <w:rsid w:val="00EC0DA9"/>
    <w:rsid w:val="00EC0E1B"/>
    <w:rsid w:val="00EC0E2E"/>
    <w:rsid w:val="00EC0F07"/>
    <w:rsid w:val="00EC0FCB"/>
    <w:rsid w:val="00EC10C5"/>
    <w:rsid w:val="00EC11B1"/>
    <w:rsid w:val="00EC11DA"/>
    <w:rsid w:val="00EC11DD"/>
    <w:rsid w:val="00EC11F7"/>
    <w:rsid w:val="00EC1208"/>
    <w:rsid w:val="00EC1253"/>
    <w:rsid w:val="00EC126E"/>
    <w:rsid w:val="00EC1387"/>
    <w:rsid w:val="00EC1451"/>
    <w:rsid w:val="00EC147A"/>
    <w:rsid w:val="00EC14BC"/>
    <w:rsid w:val="00EC1573"/>
    <w:rsid w:val="00EC15FE"/>
    <w:rsid w:val="00EC1649"/>
    <w:rsid w:val="00EC1752"/>
    <w:rsid w:val="00EC175A"/>
    <w:rsid w:val="00EC179B"/>
    <w:rsid w:val="00EC17C0"/>
    <w:rsid w:val="00EC17E4"/>
    <w:rsid w:val="00EC18B5"/>
    <w:rsid w:val="00EC18D8"/>
    <w:rsid w:val="00EC191A"/>
    <w:rsid w:val="00EC1966"/>
    <w:rsid w:val="00EC1A65"/>
    <w:rsid w:val="00EC1AEC"/>
    <w:rsid w:val="00EC1AF1"/>
    <w:rsid w:val="00EC1B34"/>
    <w:rsid w:val="00EC1B70"/>
    <w:rsid w:val="00EC1B7F"/>
    <w:rsid w:val="00EC1B87"/>
    <w:rsid w:val="00EC1C02"/>
    <w:rsid w:val="00EC1C3D"/>
    <w:rsid w:val="00EC1CD8"/>
    <w:rsid w:val="00EC1D29"/>
    <w:rsid w:val="00EC1D58"/>
    <w:rsid w:val="00EC1E2D"/>
    <w:rsid w:val="00EC1E46"/>
    <w:rsid w:val="00EC1EB8"/>
    <w:rsid w:val="00EC20BE"/>
    <w:rsid w:val="00EC2134"/>
    <w:rsid w:val="00EC22EB"/>
    <w:rsid w:val="00EC2440"/>
    <w:rsid w:val="00EC2454"/>
    <w:rsid w:val="00EC2495"/>
    <w:rsid w:val="00EC24C1"/>
    <w:rsid w:val="00EC24F3"/>
    <w:rsid w:val="00EC24FF"/>
    <w:rsid w:val="00EC2553"/>
    <w:rsid w:val="00EC2603"/>
    <w:rsid w:val="00EC268E"/>
    <w:rsid w:val="00EC276F"/>
    <w:rsid w:val="00EC278D"/>
    <w:rsid w:val="00EC27AB"/>
    <w:rsid w:val="00EC27D9"/>
    <w:rsid w:val="00EC27EA"/>
    <w:rsid w:val="00EC27F8"/>
    <w:rsid w:val="00EC2897"/>
    <w:rsid w:val="00EC28FA"/>
    <w:rsid w:val="00EC29D5"/>
    <w:rsid w:val="00EC2A3F"/>
    <w:rsid w:val="00EC2B5F"/>
    <w:rsid w:val="00EC2C30"/>
    <w:rsid w:val="00EC2E19"/>
    <w:rsid w:val="00EC2EB7"/>
    <w:rsid w:val="00EC2F02"/>
    <w:rsid w:val="00EC3008"/>
    <w:rsid w:val="00EC3102"/>
    <w:rsid w:val="00EC3143"/>
    <w:rsid w:val="00EC3277"/>
    <w:rsid w:val="00EC3288"/>
    <w:rsid w:val="00EC337A"/>
    <w:rsid w:val="00EC33A2"/>
    <w:rsid w:val="00EC3581"/>
    <w:rsid w:val="00EC35E4"/>
    <w:rsid w:val="00EC363E"/>
    <w:rsid w:val="00EC36A9"/>
    <w:rsid w:val="00EC376F"/>
    <w:rsid w:val="00EC379B"/>
    <w:rsid w:val="00EC399D"/>
    <w:rsid w:val="00EC39BC"/>
    <w:rsid w:val="00EC3AC8"/>
    <w:rsid w:val="00EC3AF4"/>
    <w:rsid w:val="00EC3B5D"/>
    <w:rsid w:val="00EC3B5F"/>
    <w:rsid w:val="00EC3B6C"/>
    <w:rsid w:val="00EC3B94"/>
    <w:rsid w:val="00EC3BE0"/>
    <w:rsid w:val="00EC3BE7"/>
    <w:rsid w:val="00EC3D07"/>
    <w:rsid w:val="00EC3D3E"/>
    <w:rsid w:val="00EC3D4C"/>
    <w:rsid w:val="00EC3DE9"/>
    <w:rsid w:val="00EC3E03"/>
    <w:rsid w:val="00EC3E51"/>
    <w:rsid w:val="00EC3E5D"/>
    <w:rsid w:val="00EC3E6F"/>
    <w:rsid w:val="00EC3EE0"/>
    <w:rsid w:val="00EC3EE5"/>
    <w:rsid w:val="00EC3FE6"/>
    <w:rsid w:val="00EC408B"/>
    <w:rsid w:val="00EC41DA"/>
    <w:rsid w:val="00EC41F6"/>
    <w:rsid w:val="00EC435D"/>
    <w:rsid w:val="00EC4386"/>
    <w:rsid w:val="00EC4396"/>
    <w:rsid w:val="00EC43A5"/>
    <w:rsid w:val="00EC449F"/>
    <w:rsid w:val="00EC45AB"/>
    <w:rsid w:val="00EC45B0"/>
    <w:rsid w:val="00EC461E"/>
    <w:rsid w:val="00EC4640"/>
    <w:rsid w:val="00EC4678"/>
    <w:rsid w:val="00EC4692"/>
    <w:rsid w:val="00EC48D0"/>
    <w:rsid w:val="00EC48D3"/>
    <w:rsid w:val="00EC49BF"/>
    <w:rsid w:val="00EC4A64"/>
    <w:rsid w:val="00EC4A76"/>
    <w:rsid w:val="00EC4ADA"/>
    <w:rsid w:val="00EC4AF4"/>
    <w:rsid w:val="00EC4B5F"/>
    <w:rsid w:val="00EC4BCF"/>
    <w:rsid w:val="00EC4C09"/>
    <w:rsid w:val="00EC4C87"/>
    <w:rsid w:val="00EC4CD4"/>
    <w:rsid w:val="00EC4CFF"/>
    <w:rsid w:val="00EC4D5E"/>
    <w:rsid w:val="00EC4D71"/>
    <w:rsid w:val="00EC4F95"/>
    <w:rsid w:val="00EC4F9D"/>
    <w:rsid w:val="00EC4FA1"/>
    <w:rsid w:val="00EC5091"/>
    <w:rsid w:val="00EC50F5"/>
    <w:rsid w:val="00EC5128"/>
    <w:rsid w:val="00EC5185"/>
    <w:rsid w:val="00EC51BC"/>
    <w:rsid w:val="00EC51D3"/>
    <w:rsid w:val="00EC523B"/>
    <w:rsid w:val="00EC524C"/>
    <w:rsid w:val="00EC5267"/>
    <w:rsid w:val="00EC5289"/>
    <w:rsid w:val="00EC5305"/>
    <w:rsid w:val="00EC53F5"/>
    <w:rsid w:val="00EC5414"/>
    <w:rsid w:val="00EC5433"/>
    <w:rsid w:val="00EC54C4"/>
    <w:rsid w:val="00EC54EC"/>
    <w:rsid w:val="00EC553D"/>
    <w:rsid w:val="00EC556C"/>
    <w:rsid w:val="00EC557B"/>
    <w:rsid w:val="00EC5596"/>
    <w:rsid w:val="00EC565C"/>
    <w:rsid w:val="00EC569A"/>
    <w:rsid w:val="00EC572F"/>
    <w:rsid w:val="00EC5754"/>
    <w:rsid w:val="00EC5800"/>
    <w:rsid w:val="00EC598C"/>
    <w:rsid w:val="00EC59B4"/>
    <w:rsid w:val="00EC59EC"/>
    <w:rsid w:val="00EC5A18"/>
    <w:rsid w:val="00EC5D12"/>
    <w:rsid w:val="00EC5DC0"/>
    <w:rsid w:val="00EC5DD1"/>
    <w:rsid w:val="00EC5E68"/>
    <w:rsid w:val="00EC5EA9"/>
    <w:rsid w:val="00EC5F59"/>
    <w:rsid w:val="00EC5FFB"/>
    <w:rsid w:val="00EC60C2"/>
    <w:rsid w:val="00EC60D7"/>
    <w:rsid w:val="00EC61EB"/>
    <w:rsid w:val="00EC6205"/>
    <w:rsid w:val="00EC6234"/>
    <w:rsid w:val="00EC628A"/>
    <w:rsid w:val="00EC62EC"/>
    <w:rsid w:val="00EC62FF"/>
    <w:rsid w:val="00EC6346"/>
    <w:rsid w:val="00EC6370"/>
    <w:rsid w:val="00EC63B9"/>
    <w:rsid w:val="00EC63C3"/>
    <w:rsid w:val="00EC6456"/>
    <w:rsid w:val="00EC645A"/>
    <w:rsid w:val="00EC6489"/>
    <w:rsid w:val="00EC64CB"/>
    <w:rsid w:val="00EC651D"/>
    <w:rsid w:val="00EC6563"/>
    <w:rsid w:val="00EC658F"/>
    <w:rsid w:val="00EC65B6"/>
    <w:rsid w:val="00EC6621"/>
    <w:rsid w:val="00EC6657"/>
    <w:rsid w:val="00EC66A1"/>
    <w:rsid w:val="00EC6725"/>
    <w:rsid w:val="00EC6777"/>
    <w:rsid w:val="00EC678D"/>
    <w:rsid w:val="00EC67CF"/>
    <w:rsid w:val="00EC67D4"/>
    <w:rsid w:val="00EC67DB"/>
    <w:rsid w:val="00EC6809"/>
    <w:rsid w:val="00EC6814"/>
    <w:rsid w:val="00EC685F"/>
    <w:rsid w:val="00EC6877"/>
    <w:rsid w:val="00EC6884"/>
    <w:rsid w:val="00EC68A8"/>
    <w:rsid w:val="00EC6930"/>
    <w:rsid w:val="00EC6945"/>
    <w:rsid w:val="00EC6984"/>
    <w:rsid w:val="00EC69CA"/>
    <w:rsid w:val="00EC69D6"/>
    <w:rsid w:val="00EC6A5E"/>
    <w:rsid w:val="00EC6A7E"/>
    <w:rsid w:val="00EC6B13"/>
    <w:rsid w:val="00EC6B2E"/>
    <w:rsid w:val="00EC6C0F"/>
    <w:rsid w:val="00EC6C24"/>
    <w:rsid w:val="00EC6C89"/>
    <w:rsid w:val="00EC6C92"/>
    <w:rsid w:val="00EC6CD5"/>
    <w:rsid w:val="00EC6CF0"/>
    <w:rsid w:val="00EC6D30"/>
    <w:rsid w:val="00EC6D33"/>
    <w:rsid w:val="00EC6D8F"/>
    <w:rsid w:val="00EC6DA0"/>
    <w:rsid w:val="00EC6E79"/>
    <w:rsid w:val="00EC6E8D"/>
    <w:rsid w:val="00EC6F17"/>
    <w:rsid w:val="00EC6F1C"/>
    <w:rsid w:val="00EC6F1E"/>
    <w:rsid w:val="00EC700F"/>
    <w:rsid w:val="00EC7047"/>
    <w:rsid w:val="00EC705F"/>
    <w:rsid w:val="00EC7100"/>
    <w:rsid w:val="00EC710F"/>
    <w:rsid w:val="00EC7128"/>
    <w:rsid w:val="00EC7129"/>
    <w:rsid w:val="00EC725E"/>
    <w:rsid w:val="00EC73BE"/>
    <w:rsid w:val="00EC73EE"/>
    <w:rsid w:val="00EC7464"/>
    <w:rsid w:val="00EC7466"/>
    <w:rsid w:val="00EC7491"/>
    <w:rsid w:val="00EC74B9"/>
    <w:rsid w:val="00EC74E4"/>
    <w:rsid w:val="00EC754E"/>
    <w:rsid w:val="00EC7551"/>
    <w:rsid w:val="00EC7586"/>
    <w:rsid w:val="00EC75A1"/>
    <w:rsid w:val="00EC75F4"/>
    <w:rsid w:val="00EC76DA"/>
    <w:rsid w:val="00EC7725"/>
    <w:rsid w:val="00EC7791"/>
    <w:rsid w:val="00EC7798"/>
    <w:rsid w:val="00EC77F4"/>
    <w:rsid w:val="00EC77FE"/>
    <w:rsid w:val="00EC7826"/>
    <w:rsid w:val="00EC785C"/>
    <w:rsid w:val="00EC792F"/>
    <w:rsid w:val="00EC7991"/>
    <w:rsid w:val="00EC7A5D"/>
    <w:rsid w:val="00EC7A7B"/>
    <w:rsid w:val="00EC7AA6"/>
    <w:rsid w:val="00EC7B45"/>
    <w:rsid w:val="00EC7BA2"/>
    <w:rsid w:val="00EC7C5D"/>
    <w:rsid w:val="00EC7C64"/>
    <w:rsid w:val="00EC7C79"/>
    <w:rsid w:val="00EC7CA8"/>
    <w:rsid w:val="00EC7CB7"/>
    <w:rsid w:val="00EC7CC6"/>
    <w:rsid w:val="00EC7D50"/>
    <w:rsid w:val="00EC7D8A"/>
    <w:rsid w:val="00EC7D90"/>
    <w:rsid w:val="00EC7D92"/>
    <w:rsid w:val="00EC7E49"/>
    <w:rsid w:val="00EC7EA3"/>
    <w:rsid w:val="00EC7EE4"/>
    <w:rsid w:val="00EC7F89"/>
    <w:rsid w:val="00ED00D8"/>
    <w:rsid w:val="00ED0193"/>
    <w:rsid w:val="00ED028E"/>
    <w:rsid w:val="00ED0298"/>
    <w:rsid w:val="00ED02C1"/>
    <w:rsid w:val="00ED0353"/>
    <w:rsid w:val="00ED0398"/>
    <w:rsid w:val="00ED0464"/>
    <w:rsid w:val="00ED0521"/>
    <w:rsid w:val="00ED054D"/>
    <w:rsid w:val="00ED0578"/>
    <w:rsid w:val="00ED0594"/>
    <w:rsid w:val="00ED060A"/>
    <w:rsid w:val="00ED06F7"/>
    <w:rsid w:val="00ED078A"/>
    <w:rsid w:val="00ED0864"/>
    <w:rsid w:val="00ED087E"/>
    <w:rsid w:val="00ED0887"/>
    <w:rsid w:val="00ED08C8"/>
    <w:rsid w:val="00ED094E"/>
    <w:rsid w:val="00ED095A"/>
    <w:rsid w:val="00ED0984"/>
    <w:rsid w:val="00ED0A61"/>
    <w:rsid w:val="00ED0B7F"/>
    <w:rsid w:val="00ED0C7B"/>
    <w:rsid w:val="00ED0CA0"/>
    <w:rsid w:val="00ED0CB2"/>
    <w:rsid w:val="00ED0CD6"/>
    <w:rsid w:val="00ED0D3F"/>
    <w:rsid w:val="00ED0D6E"/>
    <w:rsid w:val="00ED0E9F"/>
    <w:rsid w:val="00ED0F00"/>
    <w:rsid w:val="00ED0F1F"/>
    <w:rsid w:val="00ED0F42"/>
    <w:rsid w:val="00ED0F84"/>
    <w:rsid w:val="00ED1096"/>
    <w:rsid w:val="00ED1142"/>
    <w:rsid w:val="00ED11DE"/>
    <w:rsid w:val="00ED12D8"/>
    <w:rsid w:val="00ED1313"/>
    <w:rsid w:val="00ED14A8"/>
    <w:rsid w:val="00ED14BD"/>
    <w:rsid w:val="00ED1573"/>
    <w:rsid w:val="00ED1591"/>
    <w:rsid w:val="00ED15F7"/>
    <w:rsid w:val="00ED1697"/>
    <w:rsid w:val="00ED1703"/>
    <w:rsid w:val="00ED1714"/>
    <w:rsid w:val="00ED18DA"/>
    <w:rsid w:val="00ED1A92"/>
    <w:rsid w:val="00ED1AA2"/>
    <w:rsid w:val="00ED1BC3"/>
    <w:rsid w:val="00ED1BE7"/>
    <w:rsid w:val="00ED1C65"/>
    <w:rsid w:val="00ED1C78"/>
    <w:rsid w:val="00ED1CD6"/>
    <w:rsid w:val="00ED1D4D"/>
    <w:rsid w:val="00ED1DA0"/>
    <w:rsid w:val="00ED1DD5"/>
    <w:rsid w:val="00ED1DE5"/>
    <w:rsid w:val="00ED1E6A"/>
    <w:rsid w:val="00ED1F71"/>
    <w:rsid w:val="00ED1F93"/>
    <w:rsid w:val="00ED2053"/>
    <w:rsid w:val="00ED20B7"/>
    <w:rsid w:val="00ED20C6"/>
    <w:rsid w:val="00ED20CF"/>
    <w:rsid w:val="00ED211C"/>
    <w:rsid w:val="00ED21A3"/>
    <w:rsid w:val="00ED2202"/>
    <w:rsid w:val="00ED223A"/>
    <w:rsid w:val="00ED2285"/>
    <w:rsid w:val="00ED229A"/>
    <w:rsid w:val="00ED22B3"/>
    <w:rsid w:val="00ED2340"/>
    <w:rsid w:val="00ED2356"/>
    <w:rsid w:val="00ED2381"/>
    <w:rsid w:val="00ED2398"/>
    <w:rsid w:val="00ED23E2"/>
    <w:rsid w:val="00ED249F"/>
    <w:rsid w:val="00ED24B2"/>
    <w:rsid w:val="00ED2522"/>
    <w:rsid w:val="00ED2555"/>
    <w:rsid w:val="00ED25CF"/>
    <w:rsid w:val="00ED25F6"/>
    <w:rsid w:val="00ED2631"/>
    <w:rsid w:val="00ED2654"/>
    <w:rsid w:val="00ED284B"/>
    <w:rsid w:val="00ED2979"/>
    <w:rsid w:val="00ED2A75"/>
    <w:rsid w:val="00ED2AB9"/>
    <w:rsid w:val="00ED2ABE"/>
    <w:rsid w:val="00ED2B08"/>
    <w:rsid w:val="00ED2B27"/>
    <w:rsid w:val="00ED2C29"/>
    <w:rsid w:val="00ED2C71"/>
    <w:rsid w:val="00ED2D43"/>
    <w:rsid w:val="00ED2D76"/>
    <w:rsid w:val="00ED2DE0"/>
    <w:rsid w:val="00ED2E17"/>
    <w:rsid w:val="00ED2E18"/>
    <w:rsid w:val="00ED2E4C"/>
    <w:rsid w:val="00ED2E8A"/>
    <w:rsid w:val="00ED2ECF"/>
    <w:rsid w:val="00ED2F04"/>
    <w:rsid w:val="00ED2F39"/>
    <w:rsid w:val="00ED2F3E"/>
    <w:rsid w:val="00ED2F46"/>
    <w:rsid w:val="00ED2F60"/>
    <w:rsid w:val="00ED2F8F"/>
    <w:rsid w:val="00ED2FB5"/>
    <w:rsid w:val="00ED2FCE"/>
    <w:rsid w:val="00ED3091"/>
    <w:rsid w:val="00ED31E9"/>
    <w:rsid w:val="00ED32C0"/>
    <w:rsid w:val="00ED32C1"/>
    <w:rsid w:val="00ED331B"/>
    <w:rsid w:val="00ED333F"/>
    <w:rsid w:val="00ED335F"/>
    <w:rsid w:val="00ED340A"/>
    <w:rsid w:val="00ED3563"/>
    <w:rsid w:val="00ED358E"/>
    <w:rsid w:val="00ED358F"/>
    <w:rsid w:val="00ED3593"/>
    <w:rsid w:val="00ED364A"/>
    <w:rsid w:val="00ED3650"/>
    <w:rsid w:val="00ED3693"/>
    <w:rsid w:val="00ED36B2"/>
    <w:rsid w:val="00ED36B6"/>
    <w:rsid w:val="00ED36DC"/>
    <w:rsid w:val="00ED384E"/>
    <w:rsid w:val="00ED386B"/>
    <w:rsid w:val="00ED3885"/>
    <w:rsid w:val="00ED38BD"/>
    <w:rsid w:val="00ED38EF"/>
    <w:rsid w:val="00ED3921"/>
    <w:rsid w:val="00ED39A7"/>
    <w:rsid w:val="00ED39A8"/>
    <w:rsid w:val="00ED3A0B"/>
    <w:rsid w:val="00ED3A4B"/>
    <w:rsid w:val="00ED3A59"/>
    <w:rsid w:val="00ED3B11"/>
    <w:rsid w:val="00ED3B96"/>
    <w:rsid w:val="00ED3BA0"/>
    <w:rsid w:val="00ED3C65"/>
    <w:rsid w:val="00ED3C7E"/>
    <w:rsid w:val="00ED3D4F"/>
    <w:rsid w:val="00ED3D58"/>
    <w:rsid w:val="00ED3DB0"/>
    <w:rsid w:val="00ED3E8D"/>
    <w:rsid w:val="00ED3F54"/>
    <w:rsid w:val="00ED3F8F"/>
    <w:rsid w:val="00ED415C"/>
    <w:rsid w:val="00ED41BB"/>
    <w:rsid w:val="00ED42A7"/>
    <w:rsid w:val="00ED42D5"/>
    <w:rsid w:val="00ED42F3"/>
    <w:rsid w:val="00ED4378"/>
    <w:rsid w:val="00ED43E4"/>
    <w:rsid w:val="00ED43E8"/>
    <w:rsid w:val="00ED442B"/>
    <w:rsid w:val="00ED445A"/>
    <w:rsid w:val="00ED4468"/>
    <w:rsid w:val="00ED4498"/>
    <w:rsid w:val="00ED44FB"/>
    <w:rsid w:val="00ED4513"/>
    <w:rsid w:val="00ED45B5"/>
    <w:rsid w:val="00ED45CD"/>
    <w:rsid w:val="00ED45E2"/>
    <w:rsid w:val="00ED4622"/>
    <w:rsid w:val="00ED4689"/>
    <w:rsid w:val="00ED479C"/>
    <w:rsid w:val="00ED47A2"/>
    <w:rsid w:val="00ED47F6"/>
    <w:rsid w:val="00ED4892"/>
    <w:rsid w:val="00ED4924"/>
    <w:rsid w:val="00ED492A"/>
    <w:rsid w:val="00ED49A6"/>
    <w:rsid w:val="00ED49BE"/>
    <w:rsid w:val="00ED49E4"/>
    <w:rsid w:val="00ED4A40"/>
    <w:rsid w:val="00ED4A4C"/>
    <w:rsid w:val="00ED4A4E"/>
    <w:rsid w:val="00ED4A9B"/>
    <w:rsid w:val="00ED4AAE"/>
    <w:rsid w:val="00ED4B0C"/>
    <w:rsid w:val="00ED4B56"/>
    <w:rsid w:val="00ED4C3F"/>
    <w:rsid w:val="00ED4C83"/>
    <w:rsid w:val="00ED4CA8"/>
    <w:rsid w:val="00ED4CDC"/>
    <w:rsid w:val="00ED4CFD"/>
    <w:rsid w:val="00ED4D7F"/>
    <w:rsid w:val="00ED4E9E"/>
    <w:rsid w:val="00ED4F1E"/>
    <w:rsid w:val="00ED4FB6"/>
    <w:rsid w:val="00ED4FC6"/>
    <w:rsid w:val="00ED50BF"/>
    <w:rsid w:val="00ED50C4"/>
    <w:rsid w:val="00ED515F"/>
    <w:rsid w:val="00ED518F"/>
    <w:rsid w:val="00ED521D"/>
    <w:rsid w:val="00ED5305"/>
    <w:rsid w:val="00ED5343"/>
    <w:rsid w:val="00ED53D1"/>
    <w:rsid w:val="00ED543E"/>
    <w:rsid w:val="00ED5466"/>
    <w:rsid w:val="00ED54A9"/>
    <w:rsid w:val="00ED55A5"/>
    <w:rsid w:val="00ED56D2"/>
    <w:rsid w:val="00ED579F"/>
    <w:rsid w:val="00ED57D9"/>
    <w:rsid w:val="00ED57F1"/>
    <w:rsid w:val="00ED57F9"/>
    <w:rsid w:val="00ED584D"/>
    <w:rsid w:val="00ED58E2"/>
    <w:rsid w:val="00ED58EB"/>
    <w:rsid w:val="00ED596F"/>
    <w:rsid w:val="00ED5A6D"/>
    <w:rsid w:val="00ED5A88"/>
    <w:rsid w:val="00ED5A9C"/>
    <w:rsid w:val="00ED5B04"/>
    <w:rsid w:val="00ED5B1E"/>
    <w:rsid w:val="00ED5B43"/>
    <w:rsid w:val="00ED5B64"/>
    <w:rsid w:val="00ED5BB7"/>
    <w:rsid w:val="00ED5BDF"/>
    <w:rsid w:val="00ED5C42"/>
    <w:rsid w:val="00ED5C58"/>
    <w:rsid w:val="00ED5D56"/>
    <w:rsid w:val="00ED5D73"/>
    <w:rsid w:val="00ED5DC1"/>
    <w:rsid w:val="00ED5E4E"/>
    <w:rsid w:val="00ED5F0B"/>
    <w:rsid w:val="00ED5F56"/>
    <w:rsid w:val="00ED5F9E"/>
    <w:rsid w:val="00ED5FAD"/>
    <w:rsid w:val="00ED604A"/>
    <w:rsid w:val="00ED6097"/>
    <w:rsid w:val="00ED619C"/>
    <w:rsid w:val="00ED6344"/>
    <w:rsid w:val="00ED637B"/>
    <w:rsid w:val="00ED64F5"/>
    <w:rsid w:val="00ED64F7"/>
    <w:rsid w:val="00ED663D"/>
    <w:rsid w:val="00ED6760"/>
    <w:rsid w:val="00ED67A1"/>
    <w:rsid w:val="00ED67D6"/>
    <w:rsid w:val="00ED6837"/>
    <w:rsid w:val="00ED68B1"/>
    <w:rsid w:val="00ED69BC"/>
    <w:rsid w:val="00ED69FC"/>
    <w:rsid w:val="00ED6B24"/>
    <w:rsid w:val="00ED6B52"/>
    <w:rsid w:val="00ED6BDC"/>
    <w:rsid w:val="00ED6C57"/>
    <w:rsid w:val="00ED6CBA"/>
    <w:rsid w:val="00ED6D16"/>
    <w:rsid w:val="00ED6DA6"/>
    <w:rsid w:val="00ED6E07"/>
    <w:rsid w:val="00ED6EA5"/>
    <w:rsid w:val="00ED6F02"/>
    <w:rsid w:val="00ED6F07"/>
    <w:rsid w:val="00ED704F"/>
    <w:rsid w:val="00ED70C2"/>
    <w:rsid w:val="00ED710D"/>
    <w:rsid w:val="00ED716C"/>
    <w:rsid w:val="00ED718E"/>
    <w:rsid w:val="00ED7353"/>
    <w:rsid w:val="00ED7375"/>
    <w:rsid w:val="00ED737B"/>
    <w:rsid w:val="00ED73B0"/>
    <w:rsid w:val="00ED740C"/>
    <w:rsid w:val="00ED7441"/>
    <w:rsid w:val="00ED7452"/>
    <w:rsid w:val="00ED748C"/>
    <w:rsid w:val="00ED7531"/>
    <w:rsid w:val="00ED760D"/>
    <w:rsid w:val="00ED76EF"/>
    <w:rsid w:val="00ED773B"/>
    <w:rsid w:val="00ED7794"/>
    <w:rsid w:val="00ED7864"/>
    <w:rsid w:val="00ED7865"/>
    <w:rsid w:val="00ED794B"/>
    <w:rsid w:val="00ED7988"/>
    <w:rsid w:val="00ED7A0B"/>
    <w:rsid w:val="00ED7A21"/>
    <w:rsid w:val="00ED7B23"/>
    <w:rsid w:val="00ED7B8A"/>
    <w:rsid w:val="00ED7D0D"/>
    <w:rsid w:val="00ED7D26"/>
    <w:rsid w:val="00ED7D7A"/>
    <w:rsid w:val="00ED7E44"/>
    <w:rsid w:val="00ED7E7C"/>
    <w:rsid w:val="00ED7FA6"/>
    <w:rsid w:val="00ED7FFD"/>
    <w:rsid w:val="00ED877A"/>
    <w:rsid w:val="00EE0016"/>
    <w:rsid w:val="00EE00CE"/>
    <w:rsid w:val="00EE0113"/>
    <w:rsid w:val="00EE0154"/>
    <w:rsid w:val="00EE0174"/>
    <w:rsid w:val="00EE018E"/>
    <w:rsid w:val="00EE0206"/>
    <w:rsid w:val="00EE021A"/>
    <w:rsid w:val="00EE0261"/>
    <w:rsid w:val="00EE02A8"/>
    <w:rsid w:val="00EE036D"/>
    <w:rsid w:val="00EE0420"/>
    <w:rsid w:val="00EE04B6"/>
    <w:rsid w:val="00EE04D6"/>
    <w:rsid w:val="00EE04D8"/>
    <w:rsid w:val="00EE0513"/>
    <w:rsid w:val="00EE052A"/>
    <w:rsid w:val="00EE0564"/>
    <w:rsid w:val="00EE0619"/>
    <w:rsid w:val="00EE0651"/>
    <w:rsid w:val="00EE0713"/>
    <w:rsid w:val="00EE0748"/>
    <w:rsid w:val="00EE0751"/>
    <w:rsid w:val="00EE079E"/>
    <w:rsid w:val="00EE07DE"/>
    <w:rsid w:val="00EE08A8"/>
    <w:rsid w:val="00EE08C3"/>
    <w:rsid w:val="00EE09A7"/>
    <w:rsid w:val="00EE0B05"/>
    <w:rsid w:val="00EE0B13"/>
    <w:rsid w:val="00EE0B15"/>
    <w:rsid w:val="00EE0B8D"/>
    <w:rsid w:val="00EE0BFF"/>
    <w:rsid w:val="00EE0C62"/>
    <w:rsid w:val="00EE0CCD"/>
    <w:rsid w:val="00EE0CEC"/>
    <w:rsid w:val="00EE0D27"/>
    <w:rsid w:val="00EE0D48"/>
    <w:rsid w:val="00EE0D68"/>
    <w:rsid w:val="00EE0D6B"/>
    <w:rsid w:val="00EE0D77"/>
    <w:rsid w:val="00EE0DA8"/>
    <w:rsid w:val="00EE0DAA"/>
    <w:rsid w:val="00EE0E7B"/>
    <w:rsid w:val="00EE0F52"/>
    <w:rsid w:val="00EE0F9A"/>
    <w:rsid w:val="00EE0FAC"/>
    <w:rsid w:val="00EE106F"/>
    <w:rsid w:val="00EE10CC"/>
    <w:rsid w:val="00EE10CE"/>
    <w:rsid w:val="00EE10F7"/>
    <w:rsid w:val="00EE116A"/>
    <w:rsid w:val="00EE1235"/>
    <w:rsid w:val="00EE1251"/>
    <w:rsid w:val="00EE12A8"/>
    <w:rsid w:val="00EE1372"/>
    <w:rsid w:val="00EE13BC"/>
    <w:rsid w:val="00EE13C0"/>
    <w:rsid w:val="00EE13FC"/>
    <w:rsid w:val="00EE140B"/>
    <w:rsid w:val="00EE1465"/>
    <w:rsid w:val="00EE153A"/>
    <w:rsid w:val="00EE156B"/>
    <w:rsid w:val="00EE1587"/>
    <w:rsid w:val="00EE15C5"/>
    <w:rsid w:val="00EE1671"/>
    <w:rsid w:val="00EE1694"/>
    <w:rsid w:val="00EE16D9"/>
    <w:rsid w:val="00EE1796"/>
    <w:rsid w:val="00EE17E9"/>
    <w:rsid w:val="00EE18AD"/>
    <w:rsid w:val="00EE18B3"/>
    <w:rsid w:val="00EE18C5"/>
    <w:rsid w:val="00EE18E1"/>
    <w:rsid w:val="00EE18F3"/>
    <w:rsid w:val="00EE197B"/>
    <w:rsid w:val="00EE1996"/>
    <w:rsid w:val="00EE19ED"/>
    <w:rsid w:val="00EE1A09"/>
    <w:rsid w:val="00EE1A12"/>
    <w:rsid w:val="00EE1AA1"/>
    <w:rsid w:val="00EE1B45"/>
    <w:rsid w:val="00EE1B54"/>
    <w:rsid w:val="00EE1BD6"/>
    <w:rsid w:val="00EE1BD9"/>
    <w:rsid w:val="00EE1C7B"/>
    <w:rsid w:val="00EE1D5B"/>
    <w:rsid w:val="00EE1E24"/>
    <w:rsid w:val="00EE1E4C"/>
    <w:rsid w:val="00EE1F32"/>
    <w:rsid w:val="00EE2054"/>
    <w:rsid w:val="00EE207C"/>
    <w:rsid w:val="00EE20F5"/>
    <w:rsid w:val="00EE2180"/>
    <w:rsid w:val="00EE2183"/>
    <w:rsid w:val="00EE218B"/>
    <w:rsid w:val="00EE21AE"/>
    <w:rsid w:val="00EE21BA"/>
    <w:rsid w:val="00EE21FC"/>
    <w:rsid w:val="00EE22BC"/>
    <w:rsid w:val="00EE22BE"/>
    <w:rsid w:val="00EE238A"/>
    <w:rsid w:val="00EE23B1"/>
    <w:rsid w:val="00EE23E8"/>
    <w:rsid w:val="00EE245B"/>
    <w:rsid w:val="00EE24A1"/>
    <w:rsid w:val="00EE24E9"/>
    <w:rsid w:val="00EE2561"/>
    <w:rsid w:val="00EE25E9"/>
    <w:rsid w:val="00EE2600"/>
    <w:rsid w:val="00EE2652"/>
    <w:rsid w:val="00EE26A9"/>
    <w:rsid w:val="00EE26CD"/>
    <w:rsid w:val="00EE26E6"/>
    <w:rsid w:val="00EE26F4"/>
    <w:rsid w:val="00EE274F"/>
    <w:rsid w:val="00EE27BD"/>
    <w:rsid w:val="00EE2892"/>
    <w:rsid w:val="00EE28C3"/>
    <w:rsid w:val="00EE28EF"/>
    <w:rsid w:val="00EE2939"/>
    <w:rsid w:val="00EE2986"/>
    <w:rsid w:val="00EE29C0"/>
    <w:rsid w:val="00EE2AB0"/>
    <w:rsid w:val="00EE2AB9"/>
    <w:rsid w:val="00EE2B4B"/>
    <w:rsid w:val="00EE2B5B"/>
    <w:rsid w:val="00EE2BB1"/>
    <w:rsid w:val="00EE2CBC"/>
    <w:rsid w:val="00EE2CF1"/>
    <w:rsid w:val="00EE2D6E"/>
    <w:rsid w:val="00EE2DAE"/>
    <w:rsid w:val="00EE2E05"/>
    <w:rsid w:val="00EE2E3D"/>
    <w:rsid w:val="00EE2E77"/>
    <w:rsid w:val="00EE2EFA"/>
    <w:rsid w:val="00EE2F62"/>
    <w:rsid w:val="00EE2FE2"/>
    <w:rsid w:val="00EE3099"/>
    <w:rsid w:val="00EE30A0"/>
    <w:rsid w:val="00EE30CE"/>
    <w:rsid w:val="00EE3113"/>
    <w:rsid w:val="00EE316F"/>
    <w:rsid w:val="00EE31BA"/>
    <w:rsid w:val="00EE324D"/>
    <w:rsid w:val="00EE32A3"/>
    <w:rsid w:val="00EE334A"/>
    <w:rsid w:val="00EE3418"/>
    <w:rsid w:val="00EE35DC"/>
    <w:rsid w:val="00EE36A7"/>
    <w:rsid w:val="00EE36CF"/>
    <w:rsid w:val="00EE36D5"/>
    <w:rsid w:val="00EE36F6"/>
    <w:rsid w:val="00EE374E"/>
    <w:rsid w:val="00EE37D0"/>
    <w:rsid w:val="00EE37D2"/>
    <w:rsid w:val="00EE37E5"/>
    <w:rsid w:val="00EE3813"/>
    <w:rsid w:val="00EE3826"/>
    <w:rsid w:val="00EE38AB"/>
    <w:rsid w:val="00EE3A91"/>
    <w:rsid w:val="00EE3C29"/>
    <w:rsid w:val="00EE3CF3"/>
    <w:rsid w:val="00EE3D43"/>
    <w:rsid w:val="00EE3D8D"/>
    <w:rsid w:val="00EE3E2B"/>
    <w:rsid w:val="00EE3E42"/>
    <w:rsid w:val="00EE3E8C"/>
    <w:rsid w:val="00EE3EFB"/>
    <w:rsid w:val="00EE3F1B"/>
    <w:rsid w:val="00EE3F3B"/>
    <w:rsid w:val="00EE4045"/>
    <w:rsid w:val="00EE40ED"/>
    <w:rsid w:val="00EE4121"/>
    <w:rsid w:val="00EE4127"/>
    <w:rsid w:val="00EE415B"/>
    <w:rsid w:val="00EE41BF"/>
    <w:rsid w:val="00EE423A"/>
    <w:rsid w:val="00EE4262"/>
    <w:rsid w:val="00EE428C"/>
    <w:rsid w:val="00EE4312"/>
    <w:rsid w:val="00EE436A"/>
    <w:rsid w:val="00EE4380"/>
    <w:rsid w:val="00EE43BF"/>
    <w:rsid w:val="00EE43CD"/>
    <w:rsid w:val="00EE43E5"/>
    <w:rsid w:val="00EE4484"/>
    <w:rsid w:val="00EE44D9"/>
    <w:rsid w:val="00EE457A"/>
    <w:rsid w:val="00EE4598"/>
    <w:rsid w:val="00EE4614"/>
    <w:rsid w:val="00EE4695"/>
    <w:rsid w:val="00EE46DB"/>
    <w:rsid w:val="00EE4712"/>
    <w:rsid w:val="00EE4842"/>
    <w:rsid w:val="00EE484D"/>
    <w:rsid w:val="00EE49EA"/>
    <w:rsid w:val="00EE4A37"/>
    <w:rsid w:val="00EE4A80"/>
    <w:rsid w:val="00EE4A93"/>
    <w:rsid w:val="00EE4AC6"/>
    <w:rsid w:val="00EE4AC7"/>
    <w:rsid w:val="00EE4AE5"/>
    <w:rsid w:val="00EE4AF2"/>
    <w:rsid w:val="00EE4C78"/>
    <w:rsid w:val="00EE4C7D"/>
    <w:rsid w:val="00EE4D79"/>
    <w:rsid w:val="00EE4DE5"/>
    <w:rsid w:val="00EE4DFE"/>
    <w:rsid w:val="00EE4E3F"/>
    <w:rsid w:val="00EE4F87"/>
    <w:rsid w:val="00EE4FC4"/>
    <w:rsid w:val="00EE5007"/>
    <w:rsid w:val="00EE5008"/>
    <w:rsid w:val="00EE5036"/>
    <w:rsid w:val="00EE5093"/>
    <w:rsid w:val="00EE50E2"/>
    <w:rsid w:val="00EE5133"/>
    <w:rsid w:val="00EE5191"/>
    <w:rsid w:val="00EE5247"/>
    <w:rsid w:val="00EE5301"/>
    <w:rsid w:val="00EE542A"/>
    <w:rsid w:val="00EE54F5"/>
    <w:rsid w:val="00EE5511"/>
    <w:rsid w:val="00EE558E"/>
    <w:rsid w:val="00EE5668"/>
    <w:rsid w:val="00EE5716"/>
    <w:rsid w:val="00EE571B"/>
    <w:rsid w:val="00EE5751"/>
    <w:rsid w:val="00EE58E4"/>
    <w:rsid w:val="00EE5916"/>
    <w:rsid w:val="00EE5947"/>
    <w:rsid w:val="00EE594F"/>
    <w:rsid w:val="00EE5970"/>
    <w:rsid w:val="00EE5A75"/>
    <w:rsid w:val="00EE5B03"/>
    <w:rsid w:val="00EE5B36"/>
    <w:rsid w:val="00EE5BA4"/>
    <w:rsid w:val="00EE5BFF"/>
    <w:rsid w:val="00EE5C0C"/>
    <w:rsid w:val="00EE5C5D"/>
    <w:rsid w:val="00EE5D48"/>
    <w:rsid w:val="00EE5E08"/>
    <w:rsid w:val="00EE5E4A"/>
    <w:rsid w:val="00EE5E92"/>
    <w:rsid w:val="00EE5F4F"/>
    <w:rsid w:val="00EE5FDE"/>
    <w:rsid w:val="00EE603D"/>
    <w:rsid w:val="00EE6095"/>
    <w:rsid w:val="00EE60B6"/>
    <w:rsid w:val="00EE6169"/>
    <w:rsid w:val="00EE62F6"/>
    <w:rsid w:val="00EE6399"/>
    <w:rsid w:val="00EE6407"/>
    <w:rsid w:val="00EE641E"/>
    <w:rsid w:val="00EE646F"/>
    <w:rsid w:val="00EE64B3"/>
    <w:rsid w:val="00EE650C"/>
    <w:rsid w:val="00EE651B"/>
    <w:rsid w:val="00EE65A2"/>
    <w:rsid w:val="00EE66D8"/>
    <w:rsid w:val="00EE66EC"/>
    <w:rsid w:val="00EE6717"/>
    <w:rsid w:val="00EE67A3"/>
    <w:rsid w:val="00EE67A6"/>
    <w:rsid w:val="00EE68C3"/>
    <w:rsid w:val="00EE69B3"/>
    <w:rsid w:val="00EE69C0"/>
    <w:rsid w:val="00EE6BA9"/>
    <w:rsid w:val="00EE6C9D"/>
    <w:rsid w:val="00EE6CEE"/>
    <w:rsid w:val="00EE6D2E"/>
    <w:rsid w:val="00EE6E10"/>
    <w:rsid w:val="00EE6E1A"/>
    <w:rsid w:val="00EE6E33"/>
    <w:rsid w:val="00EE6EB7"/>
    <w:rsid w:val="00EE6ECE"/>
    <w:rsid w:val="00EE6F1F"/>
    <w:rsid w:val="00EE700B"/>
    <w:rsid w:val="00EE7116"/>
    <w:rsid w:val="00EE7119"/>
    <w:rsid w:val="00EE7176"/>
    <w:rsid w:val="00EE71BB"/>
    <w:rsid w:val="00EE7225"/>
    <w:rsid w:val="00EE7265"/>
    <w:rsid w:val="00EE7298"/>
    <w:rsid w:val="00EE738C"/>
    <w:rsid w:val="00EE73D3"/>
    <w:rsid w:val="00EE75E2"/>
    <w:rsid w:val="00EE763E"/>
    <w:rsid w:val="00EE76B8"/>
    <w:rsid w:val="00EE76D3"/>
    <w:rsid w:val="00EE7761"/>
    <w:rsid w:val="00EE7784"/>
    <w:rsid w:val="00EE77ED"/>
    <w:rsid w:val="00EE7813"/>
    <w:rsid w:val="00EE7841"/>
    <w:rsid w:val="00EE7904"/>
    <w:rsid w:val="00EE7961"/>
    <w:rsid w:val="00EE796C"/>
    <w:rsid w:val="00EE79A8"/>
    <w:rsid w:val="00EE7A5C"/>
    <w:rsid w:val="00EE7AF9"/>
    <w:rsid w:val="00EE7B2F"/>
    <w:rsid w:val="00EE7B65"/>
    <w:rsid w:val="00EE7B77"/>
    <w:rsid w:val="00EE7BFC"/>
    <w:rsid w:val="00EE7C18"/>
    <w:rsid w:val="00EE7C6E"/>
    <w:rsid w:val="00EE7DBD"/>
    <w:rsid w:val="00EE7EF1"/>
    <w:rsid w:val="00EF00B6"/>
    <w:rsid w:val="00EF011A"/>
    <w:rsid w:val="00EF016A"/>
    <w:rsid w:val="00EF01D8"/>
    <w:rsid w:val="00EF0223"/>
    <w:rsid w:val="00EF029C"/>
    <w:rsid w:val="00EF03A4"/>
    <w:rsid w:val="00EF04E7"/>
    <w:rsid w:val="00EF04E8"/>
    <w:rsid w:val="00EF0568"/>
    <w:rsid w:val="00EF056B"/>
    <w:rsid w:val="00EF059A"/>
    <w:rsid w:val="00EF05A8"/>
    <w:rsid w:val="00EF05AC"/>
    <w:rsid w:val="00EF05B5"/>
    <w:rsid w:val="00EF05DF"/>
    <w:rsid w:val="00EF060D"/>
    <w:rsid w:val="00EF061B"/>
    <w:rsid w:val="00EF06BE"/>
    <w:rsid w:val="00EF0761"/>
    <w:rsid w:val="00EF0764"/>
    <w:rsid w:val="00EF07D6"/>
    <w:rsid w:val="00EF080A"/>
    <w:rsid w:val="00EF08DB"/>
    <w:rsid w:val="00EF0901"/>
    <w:rsid w:val="00EF0930"/>
    <w:rsid w:val="00EF094C"/>
    <w:rsid w:val="00EF097E"/>
    <w:rsid w:val="00EF09A0"/>
    <w:rsid w:val="00EF09BB"/>
    <w:rsid w:val="00EF0A1D"/>
    <w:rsid w:val="00EF0A26"/>
    <w:rsid w:val="00EF0A4D"/>
    <w:rsid w:val="00EF0A5F"/>
    <w:rsid w:val="00EF0BD8"/>
    <w:rsid w:val="00EF0BEC"/>
    <w:rsid w:val="00EF0C44"/>
    <w:rsid w:val="00EF0CBB"/>
    <w:rsid w:val="00EF0CCA"/>
    <w:rsid w:val="00EF0CE8"/>
    <w:rsid w:val="00EF0CFA"/>
    <w:rsid w:val="00EF0D70"/>
    <w:rsid w:val="00EF0D77"/>
    <w:rsid w:val="00EF0DA4"/>
    <w:rsid w:val="00EF0E4E"/>
    <w:rsid w:val="00EF0E8B"/>
    <w:rsid w:val="00EF0E90"/>
    <w:rsid w:val="00EF0E96"/>
    <w:rsid w:val="00EF0ED9"/>
    <w:rsid w:val="00EF0EEA"/>
    <w:rsid w:val="00EF0F58"/>
    <w:rsid w:val="00EF0FA5"/>
    <w:rsid w:val="00EF1068"/>
    <w:rsid w:val="00EF1094"/>
    <w:rsid w:val="00EF1097"/>
    <w:rsid w:val="00EF10C3"/>
    <w:rsid w:val="00EF1182"/>
    <w:rsid w:val="00EF11D3"/>
    <w:rsid w:val="00EF11EC"/>
    <w:rsid w:val="00EF11F0"/>
    <w:rsid w:val="00EF121A"/>
    <w:rsid w:val="00EF1301"/>
    <w:rsid w:val="00EF1313"/>
    <w:rsid w:val="00EF1479"/>
    <w:rsid w:val="00EF1482"/>
    <w:rsid w:val="00EF14C1"/>
    <w:rsid w:val="00EF14F7"/>
    <w:rsid w:val="00EF1582"/>
    <w:rsid w:val="00EF158F"/>
    <w:rsid w:val="00EF1691"/>
    <w:rsid w:val="00EF16E8"/>
    <w:rsid w:val="00EF16F9"/>
    <w:rsid w:val="00EF179F"/>
    <w:rsid w:val="00EF18AC"/>
    <w:rsid w:val="00EF1935"/>
    <w:rsid w:val="00EF1936"/>
    <w:rsid w:val="00EF1977"/>
    <w:rsid w:val="00EF19B6"/>
    <w:rsid w:val="00EF1A1B"/>
    <w:rsid w:val="00EF1A63"/>
    <w:rsid w:val="00EF1A6D"/>
    <w:rsid w:val="00EF1B35"/>
    <w:rsid w:val="00EF1BBD"/>
    <w:rsid w:val="00EF1BDB"/>
    <w:rsid w:val="00EF1C16"/>
    <w:rsid w:val="00EF1CEA"/>
    <w:rsid w:val="00EF1E14"/>
    <w:rsid w:val="00EF1E15"/>
    <w:rsid w:val="00EF1EC2"/>
    <w:rsid w:val="00EF200B"/>
    <w:rsid w:val="00EF203C"/>
    <w:rsid w:val="00EF215D"/>
    <w:rsid w:val="00EF2267"/>
    <w:rsid w:val="00EF22B1"/>
    <w:rsid w:val="00EF2318"/>
    <w:rsid w:val="00EF231E"/>
    <w:rsid w:val="00EF236E"/>
    <w:rsid w:val="00EF237E"/>
    <w:rsid w:val="00EF24A4"/>
    <w:rsid w:val="00EF24C1"/>
    <w:rsid w:val="00EF250B"/>
    <w:rsid w:val="00EF2574"/>
    <w:rsid w:val="00EF25EE"/>
    <w:rsid w:val="00EF272E"/>
    <w:rsid w:val="00EF27B8"/>
    <w:rsid w:val="00EF27BC"/>
    <w:rsid w:val="00EF280A"/>
    <w:rsid w:val="00EF2843"/>
    <w:rsid w:val="00EF2845"/>
    <w:rsid w:val="00EF2949"/>
    <w:rsid w:val="00EF29E1"/>
    <w:rsid w:val="00EF2A04"/>
    <w:rsid w:val="00EF2AD5"/>
    <w:rsid w:val="00EF2B26"/>
    <w:rsid w:val="00EF2BCA"/>
    <w:rsid w:val="00EF2BDC"/>
    <w:rsid w:val="00EF2C6D"/>
    <w:rsid w:val="00EF2D10"/>
    <w:rsid w:val="00EF2D4F"/>
    <w:rsid w:val="00EF2DAB"/>
    <w:rsid w:val="00EF2E22"/>
    <w:rsid w:val="00EF2E23"/>
    <w:rsid w:val="00EF2FA1"/>
    <w:rsid w:val="00EF2FD7"/>
    <w:rsid w:val="00EF2FDB"/>
    <w:rsid w:val="00EF313A"/>
    <w:rsid w:val="00EF3187"/>
    <w:rsid w:val="00EF31BA"/>
    <w:rsid w:val="00EF31E3"/>
    <w:rsid w:val="00EF3292"/>
    <w:rsid w:val="00EF32EE"/>
    <w:rsid w:val="00EF3369"/>
    <w:rsid w:val="00EF337E"/>
    <w:rsid w:val="00EF33FA"/>
    <w:rsid w:val="00EF343C"/>
    <w:rsid w:val="00EF3523"/>
    <w:rsid w:val="00EF3563"/>
    <w:rsid w:val="00EF35C7"/>
    <w:rsid w:val="00EF3673"/>
    <w:rsid w:val="00EF3796"/>
    <w:rsid w:val="00EF3846"/>
    <w:rsid w:val="00EF3865"/>
    <w:rsid w:val="00EF394D"/>
    <w:rsid w:val="00EF397C"/>
    <w:rsid w:val="00EF39AB"/>
    <w:rsid w:val="00EF3A07"/>
    <w:rsid w:val="00EF3AF6"/>
    <w:rsid w:val="00EF3B53"/>
    <w:rsid w:val="00EF3BF2"/>
    <w:rsid w:val="00EF3C21"/>
    <w:rsid w:val="00EF3C4E"/>
    <w:rsid w:val="00EF3C63"/>
    <w:rsid w:val="00EF3D07"/>
    <w:rsid w:val="00EF3DDE"/>
    <w:rsid w:val="00EF3EEA"/>
    <w:rsid w:val="00EF3F05"/>
    <w:rsid w:val="00EF4042"/>
    <w:rsid w:val="00EF4086"/>
    <w:rsid w:val="00EF41BA"/>
    <w:rsid w:val="00EF4237"/>
    <w:rsid w:val="00EF4272"/>
    <w:rsid w:val="00EF4316"/>
    <w:rsid w:val="00EF4325"/>
    <w:rsid w:val="00EF4354"/>
    <w:rsid w:val="00EF4355"/>
    <w:rsid w:val="00EF43F9"/>
    <w:rsid w:val="00EF4460"/>
    <w:rsid w:val="00EF4537"/>
    <w:rsid w:val="00EF458D"/>
    <w:rsid w:val="00EF45A7"/>
    <w:rsid w:val="00EF45D1"/>
    <w:rsid w:val="00EF4607"/>
    <w:rsid w:val="00EF4636"/>
    <w:rsid w:val="00EF464C"/>
    <w:rsid w:val="00EF465D"/>
    <w:rsid w:val="00EF46FF"/>
    <w:rsid w:val="00EF4814"/>
    <w:rsid w:val="00EF487E"/>
    <w:rsid w:val="00EF4973"/>
    <w:rsid w:val="00EF4988"/>
    <w:rsid w:val="00EF4A73"/>
    <w:rsid w:val="00EF4A8D"/>
    <w:rsid w:val="00EF4AE9"/>
    <w:rsid w:val="00EF4AED"/>
    <w:rsid w:val="00EF4AFB"/>
    <w:rsid w:val="00EF4B05"/>
    <w:rsid w:val="00EF4CF8"/>
    <w:rsid w:val="00EF4DE3"/>
    <w:rsid w:val="00EF4ED1"/>
    <w:rsid w:val="00EF4F3D"/>
    <w:rsid w:val="00EF5007"/>
    <w:rsid w:val="00EF501E"/>
    <w:rsid w:val="00EF5026"/>
    <w:rsid w:val="00EF50A5"/>
    <w:rsid w:val="00EF50F3"/>
    <w:rsid w:val="00EF514F"/>
    <w:rsid w:val="00EF5160"/>
    <w:rsid w:val="00EF51FA"/>
    <w:rsid w:val="00EF525C"/>
    <w:rsid w:val="00EF525D"/>
    <w:rsid w:val="00EF5308"/>
    <w:rsid w:val="00EF5322"/>
    <w:rsid w:val="00EF5466"/>
    <w:rsid w:val="00EF5562"/>
    <w:rsid w:val="00EF56AE"/>
    <w:rsid w:val="00EF56FB"/>
    <w:rsid w:val="00EF5710"/>
    <w:rsid w:val="00EF5735"/>
    <w:rsid w:val="00EF5750"/>
    <w:rsid w:val="00EF5820"/>
    <w:rsid w:val="00EF5841"/>
    <w:rsid w:val="00EF587D"/>
    <w:rsid w:val="00EF5896"/>
    <w:rsid w:val="00EF5A2E"/>
    <w:rsid w:val="00EF5AE8"/>
    <w:rsid w:val="00EF5B05"/>
    <w:rsid w:val="00EF5B9B"/>
    <w:rsid w:val="00EF5BE1"/>
    <w:rsid w:val="00EF5C13"/>
    <w:rsid w:val="00EF5C27"/>
    <w:rsid w:val="00EF5C7F"/>
    <w:rsid w:val="00EF5CBD"/>
    <w:rsid w:val="00EF5CE9"/>
    <w:rsid w:val="00EF5D8F"/>
    <w:rsid w:val="00EF5E1F"/>
    <w:rsid w:val="00EF5EA6"/>
    <w:rsid w:val="00EF5EB7"/>
    <w:rsid w:val="00EF5F0C"/>
    <w:rsid w:val="00EF5F42"/>
    <w:rsid w:val="00EF5F70"/>
    <w:rsid w:val="00EF5FC2"/>
    <w:rsid w:val="00EF6084"/>
    <w:rsid w:val="00EF6087"/>
    <w:rsid w:val="00EF61B0"/>
    <w:rsid w:val="00EF624A"/>
    <w:rsid w:val="00EF62DA"/>
    <w:rsid w:val="00EF6301"/>
    <w:rsid w:val="00EF6319"/>
    <w:rsid w:val="00EF63CC"/>
    <w:rsid w:val="00EF63E2"/>
    <w:rsid w:val="00EF640B"/>
    <w:rsid w:val="00EF645E"/>
    <w:rsid w:val="00EF646B"/>
    <w:rsid w:val="00EF64D9"/>
    <w:rsid w:val="00EF6586"/>
    <w:rsid w:val="00EF65DE"/>
    <w:rsid w:val="00EF67F4"/>
    <w:rsid w:val="00EF6849"/>
    <w:rsid w:val="00EF6881"/>
    <w:rsid w:val="00EF689B"/>
    <w:rsid w:val="00EF6908"/>
    <w:rsid w:val="00EF6964"/>
    <w:rsid w:val="00EF6971"/>
    <w:rsid w:val="00EF69CB"/>
    <w:rsid w:val="00EF6A05"/>
    <w:rsid w:val="00EF6A0E"/>
    <w:rsid w:val="00EF6A34"/>
    <w:rsid w:val="00EF6B03"/>
    <w:rsid w:val="00EF6B90"/>
    <w:rsid w:val="00EF6BF5"/>
    <w:rsid w:val="00EF6BF9"/>
    <w:rsid w:val="00EF6C12"/>
    <w:rsid w:val="00EF6C7E"/>
    <w:rsid w:val="00EF6E8A"/>
    <w:rsid w:val="00EF6E8E"/>
    <w:rsid w:val="00EF6EE2"/>
    <w:rsid w:val="00EF6F04"/>
    <w:rsid w:val="00EF6F0F"/>
    <w:rsid w:val="00EF6F31"/>
    <w:rsid w:val="00EF6FD1"/>
    <w:rsid w:val="00EF7035"/>
    <w:rsid w:val="00EF706B"/>
    <w:rsid w:val="00EF70DE"/>
    <w:rsid w:val="00EF714B"/>
    <w:rsid w:val="00EF71C4"/>
    <w:rsid w:val="00EF7204"/>
    <w:rsid w:val="00EF72E0"/>
    <w:rsid w:val="00EF73E3"/>
    <w:rsid w:val="00EF7433"/>
    <w:rsid w:val="00EF7471"/>
    <w:rsid w:val="00EF74B9"/>
    <w:rsid w:val="00EF758C"/>
    <w:rsid w:val="00EF7603"/>
    <w:rsid w:val="00EF763C"/>
    <w:rsid w:val="00EF7646"/>
    <w:rsid w:val="00EF76D8"/>
    <w:rsid w:val="00EF7753"/>
    <w:rsid w:val="00EF7755"/>
    <w:rsid w:val="00EF7791"/>
    <w:rsid w:val="00EF77B4"/>
    <w:rsid w:val="00EF77BB"/>
    <w:rsid w:val="00EF77E0"/>
    <w:rsid w:val="00EF7817"/>
    <w:rsid w:val="00EF78D4"/>
    <w:rsid w:val="00EF793F"/>
    <w:rsid w:val="00EF797F"/>
    <w:rsid w:val="00EF7AAF"/>
    <w:rsid w:val="00EF7ACA"/>
    <w:rsid w:val="00EF7B2B"/>
    <w:rsid w:val="00EF7BCF"/>
    <w:rsid w:val="00EF7C8B"/>
    <w:rsid w:val="00EF7CC0"/>
    <w:rsid w:val="00EF7D12"/>
    <w:rsid w:val="00EF7DAE"/>
    <w:rsid w:val="00EF7DBD"/>
    <w:rsid w:val="00EF7DD4"/>
    <w:rsid w:val="00EF7E06"/>
    <w:rsid w:val="00EF7E1A"/>
    <w:rsid w:val="00F00032"/>
    <w:rsid w:val="00F00063"/>
    <w:rsid w:val="00F0009E"/>
    <w:rsid w:val="00F00100"/>
    <w:rsid w:val="00F0012A"/>
    <w:rsid w:val="00F00387"/>
    <w:rsid w:val="00F00467"/>
    <w:rsid w:val="00F0048F"/>
    <w:rsid w:val="00F00501"/>
    <w:rsid w:val="00F0059D"/>
    <w:rsid w:val="00F0066D"/>
    <w:rsid w:val="00F00681"/>
    <w:rsid w:val="00F006B5"/>
    <w:rsid w:val="00F006BE"/>
    <w:rsid w:val="00F006DE"/>
    <w:rsid w:val="00F007E8"/>
    <w:rsid w:val="00F00856"/>
    <w:rsid w:val="00F0095C"/>
    <w:rsid w:val="00F00A01"/>
    <w:rsid w:val="00F00A26"/>
    <w:rsid w:val="00F00C6F"/>
    <w:rsid w:val="00F00CB9"/>
    <w:rsid w:val="00F00CBB"/>
    <w:rsid w:val="00F00CF1"/>
    <w:rsid w:val="00F00D41"/>
    <w:rsid w:val="00F00F20"/>
    <w:rsid w:val="00F00F2E"/>
    <w:rsid w:val="00F00FB0"/>
    <w:rsid w:val="00F00FEA"/>
    <w:rsid w:val="00F01047"/>
    <w:rsid w:val="00F010BD"/>
    <w:rsid w:val="00F01186"/>
    <w:rsid w:val="00F011CB"/>
    <w:rsid w:val="00F012BB"/>
    <w:rsid w:val="00F012D9"/>
    <w:rsid w:val="00F012EC"/>
    <w:rsid w:val="00F012F3"/>
    <w:rsid w:val="00F01305"/>
    <w:rsid w:val="00F01327"/>
    <w:rsid w:val="00F0132B"/>
    <w:rsid w:val="00F01425"/>
    <w:rsid w:val="00F0142E"/>
    <w:rsid w:val="00F0143B"/>
    <w:rsid w:val="00F0143C"/>
    <w:rsid w:val="00F01464"/>
    <w:rsid w:val="00F01465"/>
    <w:rsid w:val="00F01483"/>
    <w:rsid w:val="00F014D9"/>
    <w:rsid w:val="00F0153B"/>
    <w:rsid w:val="00F01576"/>
    <w:rsid w:val="00F015D3"/>
    <w:rsid w:val="00F01620"/>
    <w:rsid w:val="00F0164E"/>
    <w:rsid w:val="00F016A0"/>
    <w:rsid w:val="00F017B6"/>
    <w:rsid w:val="00F01857"/>
    <w:rsid w:val="00F01898"/>
    <w:rsid w:val="00F01899"/>
    <w:rsid w:val="00F018A4"/>
    <w:rsid w:val="00F018D1"/>
    <w:rsid w:val="00F019C0"/>
    <w:rsid w:val="00F019E7"/>
    <w:rsid w:val="00F01B3B"/>
    <w:rsid w:val="00F01B5C"/>
    <w:rsid w:val="00F01B91"/>
    <w:rsid w:val="00F01C69"/>
    <w:rsid w:val="00F01C6A"/>
    <w:rsid w:val="00F01C6E"/>
    <w:rsid w:val="00F01E5E"/>
    <w:rsid w:val="00F01E80"/>
    <w:rsid w:val="00F01F04"/>
    <w:rsid w:val="00F01F0F"/>
    <w:rsid w:val="00F02122"/>
    <w:rsid w:val="00F02128"/>
    <w:rsid w:val="00F02138"/>
    <w:rsid w:val="00F02163"/>
    <w:rsid w:val="00F021ED"/>
    <w:rsid w:val="00F02216"/>
    <w:rsid w:val="00F0221A"/>
    <w:rsid w:val="00F022C5"/>
    <w:rsid w:val="00F022C9"/>
    <w:rsid w:val="00F022EC"/>
    <w:rsid w:val="00F02360"/>
    <w:rsid w:val="00F0240A"/>
    <w:rsid w:val="00F02410"/>
    <w:rsid w:val="00F02477"/>
    <w:rsid w:val="00F0247F"/>
    <w:rsid w:val="00F024B7"/>
    <w:rsid w:val="00F024DA"/>
    <w:rsid w:val="00F02594"/>
    <w:rsid w:val="00F025BD"/>
    <w:rsid w:val="00F025C4"/>
    <w:rsid w:val="00F02645"/>
    <w:rsid w:val="00F026E1"/>
    <w:rsid w:val="00F02759"/>
    <w:rsid w:val="00F0277F"/>
    <w:rsid w:val="00F027F4"/>
    <w:rsid w:val="00F02824"/>
    <w:rsid w:val="00F028BA"/>
    <w:rsid w:val="00F029B2"/>
    <w:rsid w:val="00F02B66"/>
    <w:rsid w:val="00F02B72"/>
    <w:rsid w:val="00F02C36"/>
    <w:rsid w:val="00F02C93"/>
    <w:rsid w:val="00F02D72"/>
    <w:rsid w:val="00F02E05"/>
    <w:rsid w:val="00F02E53"/>
    <w:rsid w:val="00F02F2F"/>
    <w:rsid w:val="00F02F33"/>
    <w:rsid w:val="00F02F8B"/>
    <w:rsid w:val="00F02FCC"/>
    <w:rsid w:val="00F03044"/>
    <w:rsid w:val="00F03091"/>
    <w:rsid w:val="00F030AC"/>
    <w:rsid w:val="00F03122"/>
    <w:rsid w:val="00F031DA"/>
    <w:rsid w:val="00F032A0"/>
    <w:rsid w:val="00F032A8"/>
    <w:rsid w:val="00F03323"/>
    <w:rsid w:val="00F03335"/>
    <w:rsid w:val="00F03402"/>
    <w:rsid w:val="00F0349A"/>
    <w:rsid w:val="00F03574"/>
    <w:rsid w:val="00F03614"/>
    <w:rsid w:val="00F036BD"/>
    <w:rsid w:val="00F0378E"/>
    <w:rsid w:val="00F037C0"/>
    <w:rsid w:val="00F037F5"/>
    <w:rsid w:val="00F03845"/>
    <w:rsid w:val="00F038BC"/>
    <w:rsid w:val="00F03A80"/>
    <w:rsid w:val="00F03AC1"/>
    <w:rsid w:val="00F03BC9"/>
    <w:rsid w:val="00F03C9D"/>
    <w:rsid w:val="00F03CBB"/>
    <w:rsid w:val="00F03DB1"/>
    <w:rsid w:val="00F03E36"/>
    <w:rsid w:val="00F03E97"/>
    <w:rsid w:val="00F03FB2"/>
    <w:rsid w:val="00F03FC3"/>
    <w:rsid w:val="00F03FF9"/>
    <w:rsid w:val="00F040AC"/>
    <w:rsid w:val="00F04111"/>
    <w:rsid w:val="00F0414D"/>
    <w:rsid w:val="00F041C4"/>
    <w:rsid w:val="00F0428C"/>
    <w:rsid w:val="00F04310"/>
    <w:rsid w:val="00F043DB"/>
    <w:rsid w:val="00F04412"/>
    <w:rsid w:val="00F04441"/>
    <w:rsid w:val="00F04474"/>
    <w:rsid w:val="00F044A0"/>
    <w:rsid w:val="00F044DF"/>
    <w:rsid w:val="00F04525"/>
    <w:rsid w:val="00F04572"/>
    <w:rsid w:val="00F045E0"/>
    <w:rsid w:val="00F04687"/>
    <w:rsid w:val="00F046ED"/>
    <w:rsid w:val="00F046F9"/>
    <w:rsid w:val="00F04746"/>
    <w:rsid w:val="00F047D8"/>
    <w:rsid w:val="00F047DE"/>
    <w:rsid w:val="00F047EF"/>
    <w:rsid w:val="00F0484C"/>
    <w:rsid w:val="00F048B7"/>
    <w:rsid w:val="00F0497F"/>
    <w:rsid w:val="00F0499F"/>
    <w:rsid w:val="00F049F0"/>
    <w:rsid w:val="00F04A70"/>
    <w:rsid w:val="00F04AA4"/>
    <w:rsid w:val="00F04AC1"/>
    <w:rsid w:val="00F04BE1"/>
    <w:rsid w:val="00F04BE8"/>
    <w:rsid w:val="00F04BF1"/>
    <w:rsid w:val="00F04C34"/>
    <w:rsid w:val="00F04C41"/>
    <w:rsid w:val="00F04C8C"/>
    <w:rsid w:val="00F04CA6"/>
    <w:rsid w:val="00F04DA8"/>
    <w:rsid w:val="00F04F17"/>
    <w:rsid w:val="00F04FEA"/>
    <w:rsid w:val="00F05007"/>
    <w:rsid w:val="00F05081"/>
    <w:rsid w:val="00F05115"/>
    <w:rsid w:val="00F0513F"/>
    <w:rsid w:val="00F051FC"/>
    <w:rsid w:val="00F0529C"/>
    <w:rsid w:val="00F05361"/>
    <w:rsid w:val="00F05416"/>
    <w:rsid w:val="00F054BB"/>
    <w:rsid w:val="00F054E9"/>
    <w:rsid w:val="00F05618"/>
    <w:rsid w:val="00F0569B"/>
    <w:rsid w:val="00F056DA"/>
    <w:rsid w:val="00F056F1"/>
    <w:rsid w:val="00F056F7"/>
    <w:rsid w:val="00F0571F"/>
    <w:rsid w:val="00F05741"/>
    <w:rsid w:val="00F05748"/>
    <w:rsid w:val="00F05781"/>
    <w:rsid w:val="00F05784"/>
    <w:rsid w:val="00F0581B"/>
    <w:rsid w:val="00F05841"/>
    <w:rsid w:val="00F058C2"/>
    <w:rsid w:val="00F058F7"/>
    <w:rsid w:val="00F05958"/>
    <w:rsid w:val="00F05A1F"/>
    <w:rsid w:val="00F05A33"/>
    <w:rsid w:val="00F05A47"/>
    <w:rsid w:val="00F05AD6"/>
    <w:rsid w:val="00F05AF2"/>
    <w:rsid w:val="00F05BBC"/>
    <w:rsid w:val="00F05CF4"/>
    <w:rsid w:val="00F05DD4"/>
    <w:rsid w:val="00F05DED"/>
    <w:rsid w:val="00F05E35"/>
    <w:rsid w:val="00F05E3B"/>
    <w:rsid w:val="00F05EB7"/>
    <w:rsid w:val="00F05EE4"/>
    <w:rsid w:val="00F06009"/>
    <w:rsid w:val="00F06025"/>
    <w:rsid w:val="00F0608F"/>
    <w:rsid w:val="00F06096"/>
    <w:rsid w:val="00F0610F"/>
    <w:rsid w:val="00F06154"/>
    <w:rsid w:val="00F06188"/>
    <w:rsid w:val="00F06226"/>
    <w:rsid w:val="00F0622C"/>
    <w:rsid w:val="00F062F7"/>
    <w:rsid w:val="00F0632F"/>
    <w:rsid w:val="00F06369"/>
    <w:rsid w:val="00F063FB"/>
    <w:rsid w:val="00F065BA"/>
    <w:rsid w:val="00F065E0"/>
    <w:rsid w:val="00F0671E"/>
    <w:rsid w:val="00F06798"/>
    <w:rsid w:val="00F067D8"/>
    <w:rsid w:val="00F067ED"/>
    <w:rsid w:val="00F0687D"/>
    <w:rsid w:val="00F068B5"/>
    <w:rsid w:val="00F068C5"/>
    <w:rsid w:val="00F069FE"/>
    <w:rsid w:val="00F06A42"/>
    <w:rsid w:val="00F06A5C"/>
    <w:rsid w:val="00F06A83"/>
    <w:rsid w:val="00F06ABB"/>
    <w:rsid w:val="00F06AE9"/>
    <w:rsid w:val="00F06AED"/>
    <w:rsid w:val="00F06B45"/>
    <w:rsid w:val="00F06B7C"/>
    <w:rsid w:val="00F06C71"/>
    <w:rsid w:val="00F06CEB"/>
    <w:rsid w:val="00F06D14"/>
    <w:rsid w:val="00F06D36"/>
    <w:rsid w:val="00F06D9B"/>
    <w:rsid w:val="00F06DDB"/>
    <w:rsid w:val="00F06E00"/>
    <w:rsid w:val="00F06E49"/>
    <w:rsid w:val="00F06E5E"/>
    <w:rsid w:val="00F06EA6"/>
    <w:rsid w:val="00F06ED8"/>
    <w:rsid w:val="00F06ED9"/>
    <w:rsid w:val="00F06F19"/>
    <w:rsid w:val="00F06FA3"/>
    <w:rsid w:val="00F07018"/>
    <w:rsid w:val="00F07033"/>
    <w:rsid w:val="00F0707E"/>
    <w:rsid w:val="00F07104"/>
    <w:rsid w:val="00F0712B"/>
    <w:rsid w:val="00F07174"/>
    <w:rsid w:val="00F071C3"/>
    <w:rsid w:val="00F07207"/>
    <w:rsid w:val="00F0724C"/>
    <w:rsid w:val="00F0732F"/>
    <w:rsid w:val="00F07352"/>
    <w:rsid w:val="00F07368"/>
    <w:rsid w:val="00F07382"/>
    <w:rsid w:val="00F073D5"/>
    <w:rsid w:val="00F07453"/>
    <w:rsid w:val="00F0751C"/>
    <w:rsid w:val="00F07536"/>
    <w:rsid w:val="00F075CC"/>
    <w:rsid w:val="00F07610"/>
    <w:rsid w:val="00F0764E"/>
    <w:rsid w:val="00F0765B"/>
    <w:rsid w:val="00F0768A"/>
    <w:rsid w:val="00F076F2"/>
    <w:rsid w:val="00F07787"/>
    <w:rsid w:val="00F077AC"/>
    <w:rsid w:val="00F077B7"/>
    <w:rsid w:val="00F077BD"/>
    <w:rsid w:val="00F078D4"/>
    <w:rsid w:val="00F0791F"/>
    <w:rsid w:val="00F07AC4"/>
    <w:rsid w:val="00F07AC8"/>
    <w:rsid w:val="00F07AF1"/>
    <w:rsid w:val="00F07B19"/>
    <w:rsid w:val="00F07B23"/>
    <w:rsid w:val="00F07C84"/>
    <w:rsid w:val="00F07CA4"/>
    <w:rsid w:val="00F07DE8"/>
    <w:rsid w:val="00F07E23"/>
    <w:rsid w:val="00F07EA3"/>
    <w:rsid w:val="00F07EA5"/>
    <w:rsid w:val="00F07EFC"/>
    <w:rsid w:val="00F07F31"/>
    <w:rsid w:val="00F07F51"/>
    <w:rsid w:val="00F07F8D"/>
    <w:rsid w:val="00F0F719"/>
    <w:rsid w:val="00F1006F"/>
    <w:rsid w:val="00F100C4"/>
    <w:rsid w:val="00F100F5"/>
    <w:rsid w:val="00F1013A"/>
    <w:rsid w:val="00F10161"/>
    <w:rsid w:val="00F10164"/>
    <w:rsid w:val="00F10186"/>
    <w:rsid w:val="00F101B0"/>
    <w:rsid w:val="00F101EA"/>
    <w:rsid w:val="00F10226"/>
    <w:rsid w:val="00F102D2"/>
    <w:rsid w:val="00F10302"/>
    <w:rsid w:val="00F1046E"/>
    <w:rsid w:val="00F10480"/>
    <w:rsid w:val="00F10499"/>
    <w:rsid w:val="00F104B2"/>
    <w:rsid w:val="00F104CA"/>
    <w:rsid w:val="00F10522"/>
    <w:rsid w:val="00F10542"/>
    <w:rsid w:val="00F105C7"/>
    <w:rsid w:val="00F10651"/>
    <w:rsid w:val="00F10672"/>
    <w:rsid w:val="00F106A5"/>
    <w:rsid w:val="00F106BA"/>
    <w:rsid w:val="00F10720"/>
    <w:rsid w:val="00F1072C"/>
    <w:rsid w:val="00F10738"/>
    <w:rsid w:val="00F10787"/>
    <w:rsid w:val="00F107F3"/>
    <w:rsid w:val="00F10823"/>
    <w:rsid w:val="00F1084C"/>
    <w:rsid w:val="00F1085B"/>
    <w:rsid w:val="00F1099E"/>
    <w:rsid w:val="00F109AD"/>
    <w:rsid w:val="00F10A39"/>
    <w:rsid w:val="00F10A3D"/>
    <w:rsid w:val="00F10A73"/>
    <w:rsid w:val="00F10AC5"/>
    <w:rsid w:val="00F10AC8"/>
    <w:rsid w:val="00F10B73"/>
    <w:rsid w:val="00F10CB0"/>
    <w:rsid w:val="00F10CCD"/>
    <w:rsid w:val="00F10DA4"/>
    <w:rsid w:val="00F10DD3"/>
    <w:rsid w:val="00F10DDB"/>
    <w:rsid w:val="00F10E12"/>
    <w:rsid w:val="00F10E22"/>
    <w:rsid w:val="00F10F0C"/>
    <w:rsid w:val="00F10F37"/>
    <w:rsid w:val="00F1102D"/>
    <w:rsid w:val="00F11088"/>
    <w:rsid w:val="00F1111D"/>
    <w:rsid w:val="00F1115A"/>
    <w:rsid w:val="00F11162"/>
    <w:rsid w:val="00F111C3"/>
    <w:rsid w:val="00F111D0"/>
    <w:rsid w:val="00F111D3"/>
    <w:rsid w:val="00F111E2"/>
    <w:rsid w:val="00F11347"/>
    <w:rsid w:val="00F113DD"/>
    <w:rsid w:val="00F113F7"/>
    <w:rsid w:val="00F11499"/>
    <w:rsid w:val="00F11579"/>
    <w:rsid w:val="00F115E4"/>
    <w:rsid w:val="00F115F8"/>
    <w:rsid w:val="00F11683"/>
    <w:rsid w:val="00F116C2"/>
    <w:rsid w:val="00F116C4"/>
    <w:rsid w:val="00F11749"/>
    <w:rsid w:val="00F117A6"/>
    <w:rsid w:val="00F117AA"/>
    <w:rsid w:val="00F11887"/>
    <w:rsid w:val="00F118AE"/>
    <w:rsid w:val="00F11915"/>
    <w:rsid w:val="00F1194B"/>
    <w:rsid w:val="00F1195E"/>
    <w:rsid w:val="00F11997"/>
    <w:rsid w:val="00F119DB"/>
    <w:rsid w:val="00F11A57"/>
    <w:rsid w:val="00F11A77"/>
    <w:rsid w:val="00F11B8D"/>
    <w:rsid w:val="00F11BCF"/>
    <w:rsid w:val="00F11D53"/>
    <w:rsid w:val="00F11DA1"/>
    <w:rsid w:val="00F11E08"/>
    <w:rsid w:val="00F11E50"/>
    <w:rsid w:val="00F11E5D"/>
    <w:rsid w:val="00F11EA1"/>
    <w:rsid w:val="00F11EF2"/>
    <w:rsid w:val="00F1205D"/>
    <w:rsid w:val="00F120D7"/>
    <w:rsid w:val="00F12168"/>
    <w:rsid w:val="00F12189"/>
    <w:rsid w:val="00F121BE"/>
    <w:rsid w:val="00F121D1"/>
    <w:rsid w:val="00F12238"/>
    <w:rsid w:val="00F1227B"/>
    <w:rsid w:val="00F1228D"/>
    <w:rsid w:val="00F122A6"/>
    <w:rsid w:val="00F122D8"/>
    <w:rsid w:val="00F122FC"/>
    <w:rsid w:val="00F12442"/>
    <w:rsid w:val="00F12443"/>
    <w:rsid w:val="00F1249A"/>
    <w:rsid w:val="00F12523"/>
    <w:rsid w:val="00F12545"/>
    <w:rsid w:val="00F12558"/>
    <w:rsid w:val="00F126A7"/>
    <w:rsid w:val="00F126B8"/>
    <w:rsid w:val="00F126F5"/>
    <w:rsid w:val="00F12797"/>
    <w:rsid w:val="00F128C9"/>
    <w:rsid w:val="00F12987"/>
    <w:rsid w:val="00F12A82"/>
    <w:rsid w:val="00F12AC0"/>
    <w:rsid w:val="00F12AF8"/>
    <w:rsid w:val="00F12B55"/>
    <w:rsid w:val="00F12B90"/>
    <w:rsid w:val="00F12C45"/>
    <w:rsid w:val="00F12D0B"/>
    <w:rsid w:val="00F12D16"/>
    <w:rsid w:val="00F12D45"/>
    <w:rsid w:val="00F12DB7"/>
    <w:rsid w:val="00F12DBC"/>
    <w:rsid w:val="00F12DD2"/>
    <w:rsid w:val="00F12DF0"/>
    <w:rsid w:val="00F12DF7"/>
    <w:rsid w:val="00F12E23"/>
    <w:rsid w:val="00F12F04"/>
    <w:rsid w:val="00F12F30"/>
    <w:rsid w:val="00F12FD3"/>
    <w:rsid w:val="00F130C1"/>
    <w:rsid w:val="00F130C9"/>
    <w:rsid w:val="00F131CD"/>
    <w:rsid w:val="00F13251"/>
    <w:rsid w:val="00F1326E"/>
    <w:rsid w:val="00F1328D"/>
    <w:rsid w:val="00F132A2"/>
    <w:rsid w:val="00F132A8"/>
    <w:rsid w:val="00F13354"/>
    <w:rsid w:val="00F13408"/>
    <w:rsid w:val="00F134AD"/>
    <w:rsid w:val="00F1350A"/>
    <w:rsid w:val="00F135D7"/>
    <w:rsid w:val="00F135DC"/>
    <w:rsid w:val="00F13769"/>
    <w:rsid w:val="00F13784"/>
    <w:rsid w:val="00F137E2"/>
    <w:rsid w:val="00F138E1"/>
    <w:rsid w:val="00F1391B"/>
    <w:rsid w:val="00F13939"/>
    <w:rsid w:val="00F139A2"/>
    <w:rsid w:val="00F13AD4"/>
    <w:rsid w:val="00F13AF1"/>
    <w:rsid w:val="00F13B16"/>
    <w:rsid w:val="00F13B89"/>
    <w:rsid w:val="00F13BE3"/>
    <w:rsid w:val="00F13BFA"/>
    <w:rsid w:val="00F13C69"/>
    <w:rsid w:val="00F13C6F"/>
    <w:rsid w:val="00F13D00"/>
    <w:rsid w:val="00F13D69"/>
    <w:rsid w:val="00F13E1F"/>
    <w:rsid w:val="00F13E21"/>
    <w:rsid w:val="00F13E3A"/>
    <w:rsid w:val="00F13FFC"/>
    <w:rsid w:val="00F14043"/>
    <w:rsid w:val="00F14126"/>
    <w:rsid w:val="00F14207"/>
    <w:rsid w:val="00F1420B"/>
    <w:rsid w:val="00F1422C"/>
    <w:rsid w:val="00F142DD"/>
    <w:rsid w:val="00F144CC"/>
    <w:rsid w:val="00F14521"/>
    <w:rsid w:val="00F14535"/>
    <w:rsid w:val="00F145A2"/>
    <w:rsid w:val="00F1467E"/>
    <w:rsid w:val="00F147E7"/>
    <w:rsid w:val="00F148E9"/>
    <w:rsid w:val="00F14A37"/>
    <w:rsid w:val="00F14A66"/>
    <w:rsid w:val="00F14A95"/>
    <w:rsid w:val="00F14AF1"/>
    <w:rsid w:val="00F14BA2"/>
    <w:rsid w:val="00F14C99"/>
    <w:rsid w:val="00F14D6E"/>
    <w:rsid w:val="00F14E30"/>
    <w:rsid w:val="00F14E5E"/>
    <w:rsid w:val="00F14E6F"/>
    <w:rsid w:val="00F14EBF"/>
    <w:rsid w:val="00F14EE9"/>
    <w:rsid w:val="00F14F5B"/>
    <w:rsid w:val="00F1506B"/>
    <w:rsid w:val="00F15083"/>
    <w:rsid w:val="00F15156"/>
    <w:rsid w:val="00F151EC"/>
    <w:rsid w:val="00F15282"/>
    <w:rsid w:val="00F152CB"/>
    <w:rsid w:val="00F152DD"/>
    <w:rsid w:val="00F152F0"/>
    <w:rsid w:val="00F15442"/>
    <w:rsid w:val="00F15453"/>
    <w:rsid w:val="00F1549C"/>
    <w:rsid w:val="00F154B0"/>
    <w:rsid w:val="00F15504"/>
    <w:rsid w:val="00F15549"/>
    <w:rsid w:val="00F1555A"/>
    <w:rsid w:val="00F15560"/>
    <w:rsid w:val="00F15587"/>
    <w:rsid w:val="00F155B3"/>
    <w:rsid w:val="00F15637"/>
    <w:rsid w:val="00F15699"/>
    <w:rsid w:val="00F15742"/>
    <w:rsid w:val="00F15757"/>
    <w:rsid w:val="00F1576B"/>
    <w:rsid w:val="00F15780"/>
    <w:rsid w:val="00F15787"/>
    <w:rsid w:val="00F15792"/>
    <w:rsid w:val="00F157C2"/>
    <w:rsid w:val="00F157CA"/>
    <w:rsid w:val="00F157F8"/>
    <w:rsid w:val="00F1586B"/>
    <w:rsid w:val="00F158A3"/>
    <w:rsid w:val="00F15994"/>
    <w:rsid w:val="00F159A7"/>
    <w:rsid w:val="00F159C1"/>
    <w:rsid w:val="00F15A2F"/>
    <w:rsid w:val="00F15B4E"/>
    <w:rsid w:val="00F15C18"/>
    <w:rsid w:val="00F15C57"/>
    <w:rsid w:val="00F15C7F"/>
    <w:rsid w:val="00F15CDC"/>
    <w:rsid w:val="00F15CF5"/>
    <w:rsid w:val="00F15D4D"/>
    <w:rsid w:val="00F15DBB"/>
    <w:rsid w:val="00F15DCA"/>
    <w:rsid w:val="00F15DD0"/>
    <w:rsid w:val="00F15DD2"/>
    <w:rsid w:val="00F15E3F"/>
    <w:rsid w:val="00F15EA4"/>
    <w:rsid w:val="00F15ECF"/>
    <w:rsid w:val="00F15F05"/>
    <w:rsid w:val="00F15FAE"/>
    <w:rsid w:val="00F15FD5"/>
    <w:rsid w:val="00F16053"/>
    <w:rsid w:val="00F1613B"/>
    <w:rsid w:val="00F161D7"/>
    <w:rsid w:val="00F162D8"/>
    <w:rsid w:val="00F1642A"/>
    <w:rsid w:val="00F16739"/>
    <w:rsid w:val="00F167B1"/>
    <w:rsid w:val="00F1680D"/>
    <w:rsid w:val="00F1687A"/>
    <w:rsid w:val="00F1688A"/>
    <w:rsid w:val="00F168B6"/>
    <w:rsid w:val="00F16924"/>
    <w:rsid w:val="00F1696C"/>
    <w:rsid w:val="00F169CE"/>
    <w:rsid w:val="00F16B2B"/>
    <w:rsid w:val="00F16B39"/>
    <w:rsid w:val="00F16B63"/>
    <w:rsid w:val="00F16BEB"/>
    <w:rsid w:val="00F16C54"/>
    <w:rsid w:val="00F16CBF"/>
    <w:rsid w:val="00F16D0F"/>
    <w:rsid w:val="00F16D6D"/>
    <w:rsid w:val="00F16E0D"/>
    <w:rsid w:val="00F16E16"/>
    <w:rsid w:val="00F16E33"/>
    <w:rsid w:val="00F16E42"/>
    <w:rsid w:val="00F16EB5"/>
    <w:rsid w:val="00F16F5A"/>
    <w:rsid w:val="00F16F6F"/>
    <w:rsid w:val="00F16F8B"/>
    <w:rsid w:val="00F16FF2"/>
    <w:rsid w:val="00F1705D"/>
    <w:rsid w:val="00F17101"/>
    <w:rsid w:val="00F1718E"/>
    <w:rsid w:val="00F171A2"/>
    <w:rsid w:val="00F171FB"/>
    <w:rsid w:val="00F1733E"/>
    <w:rsid w:val="00F17390"/>
    <w:rsid w:val="00F173BB"/>
    <w:rsid w:val="00F17475"/>
    <w:rsid w:val="00F17490"/>
    <w:rsid w:val="00F1754E"/>
    <w:rsid w:val="00F1757E"/>
    <w:rsid w:val="00F175E5"/>
    <w:rsid w:val="00F175F7"/>
    <w:rsid w:val="00F178DC"/>
    <w:rsid w:val="00F17B12"/>
    <w:rsid w:val="00F17B22"/>
    <w:rsid w:val="00F17B56"/>
    <w:rsid w:val="00F17C10"/>
    <w:rsid w:val="00F17C52"/>
    <w:rsid w:val="00F17C87"/>
    <w:rsid w:val="00F17CB2"/>
    <w:rsid w:val="00F17CDF"/>
    <w:rsid w:val="00F17D64"/>
    <w:rsid w:val="00F17D8F"/>
    <w:rsid w:val="00F17E02"/>
    <w:rsid w:val="00F17E15"/>
    <w:rsid w:val="00F17E2B"/>
    <w:rsid w:val="00F17E3A"/>
    <w:rsid w:val="00F17F41"/>
    <w:rsid w:val="00F17F61"/>
    <w:rsid w:val="00F20002"/>
    <w:rsid w:val="00F200C3"/>
    <w:rsid w:val="00F200D9"/>
    <w:rsid w:val="00F20133"/>
    <w:rsid w:val="00F20308"/>
    <w:rsid w:val="00F20311"/>
    <w:rsid w:val="00F20366"/>
    <w:rsid w:val="00F20394"/>
    <w:rsid w:val="00F2040F"/>
    <w:rsid w:val="00F20463"/>
    <w:rsid w:val="00F204CB"/>
    <w:rsid w:val="00F204D2"/>
    <w:rsid w:val="00F2050D"/>
    <w:rsid w:val="00F20517"/>
    <w:rsid w:val="00F2055A"/>
    <w:rsid w:val="00F20586"/>
    <w:rsid w:val="00F2059F"/>
    <w:rsid w:val="00F206D4"/>
    <w:rsid w:val="00F20714"/>
    <w:rsid w:val="00F20767"/>
    <w:rsid w:val="00F207C5"/>
    <w:rsid w:val="00F208AF"/>
    <w:rsid w:val="00F2091F"/>
    <w:rsid w:val="00F2095D"/>
    <w:rsid w:val="00F20A4B"/>
    <w:rsid w:val="00F20A9C"/>
    <w:rsid w:val="00F20AAA"/>
    <w:rsid w:val="00F20B1E"/>
    <w:rsid w:val="00F20B20"/>
    <w:rsid w:val="00F20BA7"/>
    <w:rsid w:val="00F20BBB"/>
    <w:rsid w:val="00F20BD4"/>
    <w:rsid w:val="00F20BF6"/>
    <w:rsid w:val="00F20C48"/>
    <w:rsid w:val="00F20CEE"/>
    <w:rsid w:val="00F20D04"/>
    <w:rsid w:val="00F20D0F"/>
    <w:rsid w:val="00F20DA1"/>
    <w:rsid w:val="00F20DA4"/>
    <w:rsid w:val="00F20DCC"/>
    <w:rsid w:val="00F20EB5"/>
    <w:rsid w:val="00F20F2C"/>
    <w:rsid w:val="00F21050"/>
    <w:rsid w:val="00F210B1"/>
    <w:rsid w:val="00F21138"/>
    <w:rsid w:val="00F21177"/>
    <w:rsid w:val="00F211CE"/>
    <w:rsid w:val="00F2120F"/>
    <w:rsid w:val="00F21256"/>
    <w:rsid w:val="00F21274"/>
    <w:rsid w:val="00F21393"/>
    <w:rsid w:val="00F213D4"/>
    <w:rsid w:val="00F213D7"/>
    <w:rsid w:val="00F21410"/>
    <w:rsid w:val="00F214A6"/>
    <w:rsid w:val="00F21529"/>
    <w:rsid w:val="00F2157C"/>
    <w:rsid w:val="00F215D0"/>
    <w:rsid w:val="00F215D8"/>
    <w:rsid w:val="00F21608"/>
    <w:rsid w:val="00F2169B"/>
    <w:rsid w:val="00F2172D"/>
    <w:rsid w:val="00F2173E"/>
    <w:rsid w:val="00F2176B"/>
    <w:rsid w:val="00F218EF"/>
    <w:rsid w:val="00F2192A"/>
    <w:rsid w:val="00F2192B"/>
    <w:rsid w:val="00F21951"/>
    <w:rsid w:val="00F21961"/>
    <w:rsid w:val="00F21970"/>
    <w:rsid w:val="00F21980"/>
    <w:rsid w:val="00F21998"/>
    <w:rsid w:val="00F219B4"/>
    <w:rsid w:val="00F21A13"/>
    <w:rsid w:val="00F21A34"/>
    <w:rsid w:val="00F21A45"/>
    <w:rsid w:val="00F21ABE"/>
    <w:rsid w:val="00F21BAA"/>
    <w:rsid w:val="00F21C68"/>
    <w:rsid w:val="00F21CF3"/>
    <w:rsid w:val="00F21E3F"/>
    <w:rsid w:val="00F21E67"/>
    <w:rsid w:val="00F21E7C"/>
    <w:rsid w:val="00F21EC1"/>
    <w:rsid w:val="00F21EF2"/>
    <w:rsid w:val="00F21F00"/>
    <w:rsid w:val="00F21FC0"/>
    <w:rsid w:val="00F22052"/>
    <w:rsid w:val="00F220B8"/>
    <w:rsid w:val="00F2212E"/>
    <w:rsid w:val="00F22152"/>
    <w:rsid w:val="00F22163"/>
    <w:rsid w:val="00F22199"/>
    <w:rsid w:val="00F221DC"/>
    <w:rsid w:val="00F22260"/>
    <w:rsid w:val="00F22298"/>
    <w:rsid w:val="00F222B2"/>
    <w:rsid w:val="00F222CF"/>
    <w:rsid w:val="00F22367"/>
    <w:rsid w:val="00F22412"/>
    <w:rsid w:val="00F224BF"/>
    <w:rsid w:val="00F224C5"/>
    <w:rsid w:val="00F224C8"/>
    <w:rsid w:val="00F22528"/>
    <w:rsid w:val="00F22675"/>
    <w:rsid w:val="00F226E5"/>
    <w:rsid w:val="00F2272D"/>
    <w:rsid w:val="00F22778"/>
    <w:rsid w:val="00F22893"/>
    <w:rsid w:val="00F229BB"/>
    <w:rsid w:val="00F22A21"/>
    <w:rsid w:val="00F22A25"/>
    <w:rsid w:val="00F22BCF"/>
    <w:rsid w:val="00F22CDA"/>
    <w:rsid w:val="00F22CEE"/>
    <w:rsid w:val="00F22D1A"/>
    <w:rsid w:val="00F22D40"/>
    <w:rsid w:val="00F22DC8"/>
    <w:rsid w:val="00F22E62"/>
    <w:rsid w:val="00F22E87"/>
    <w:rsid w:val="00F22EE3"/>
    <w:rsid w:val="00F2309D"/>
    <w:rsid w:val="00F230E5"/>
    <w:rsid w:val="00F2311D"/>
    <w:rsid w:val="00F231AC"/>
    <w:rsid w:val="00F231B9"/>
    <w:rsid w:val="00F2328E"/>
    <w:rsid w:val="00F23298"/>
    <w:rsid w:val="00F232F7"/>
    <w:rsid w:val="00F233A4"/>
    <w:rsid w:val="00F233B1"/>
    <w:rsid w:val="00F233E9"/>
    <w:rsid w:val="00F235AD"/>
    <w:rsid w:val="00F235E3"/>
    <w:rsid w:val="00F235E6"/>
    <w:rsid w:val="00F2360C"/>
    <w:rsid w:val="00F23660"/>
    <w:rsid w:val="00F23685"/>
    <w:rsid w:val="00F236DA"/>
    <w:rsid w:val="00F23703"/>
    <w:rsid w:val="00F2375E"/>
    <w:rsid w:val="00F237BA"/>
    <w:rsid w:val="00F237C8"/>
    <w:rsid w:val="00F2386F"/>
    <w:rsid w:val="00F23876"/>
    <w:rsid w:val="00F238A0"/>
    <w:rsid w:val="00F239C6"/>
    <w:rsid w:val="00F239CF"/>
    <w:rsid w:val="00F239D8"/>
    <w:rsid w:val="00F239FF"/>
    <w:rsid w:val="00F23C09"/>
    <w:rsid w:val="00F23C3E"/>
    <w:rsid w:val="00F23C3F"/>
    <w:rsid w:val="00F23D4C"/>
    <w:rsid w:val="00F23D6D"/>
    <w:rsid w:val="00F23F17"/>
    <w:rsid w:val="00F23F70"/>
    <w:rsid w:val="00F23FF8"/>
    <w:rsid w:val="00F24050"/>
    <w:rsid w:val="00F240D7"/>
    <w:rsid w:val="00F24118"/>
    <w:rsid w:val="00F241D5"/>
    <w:rsid w:val="00F24255"/>
    <w:rsid w:val="00F24287"/>
    <w:rsid w:val="00F242EE"/>
    <w:rsid w:val="00F24355"/>
    <w:rsid w:val="00F24382"/>
    <w:rsid w:val="00F2439F"/>
    <w:rsid w:val="00F243B8"/>
    <w:rsid w:val="00F24461"/>
    <w:rsid w:val="00F2452D"/>
    <w:rsid w:val="00F24585"/>
    <w:rsid w:val="00F24603"/>
    <w:rsid w:val="00F24620"/>
    <w:rsid w:val="00F24627"/>
    <w:rsid w:val="00F246FB"/>
    <w:rsid w:val="00F2473F"/>
    <w:rsid w:val="00F24763"/>
    <w:rsid w:val="00F2476A"/>
    <w:rsid w:val="00F247E3"/>
    <w:rsid w:val="00F2482E"/>
    <w:rsid w:val="00F24851"/>
    <w:rsid w:val="00F248C3"/>
    <w:rsid w:val="00F248EC"/>
    <w:rsid w:val="00F24989"/>
    <w:rsid w:val="00F249EB"/>
    <w:rsid w:val="00F24A7E"/>
    <w:rsid w:val="00F24ADE"/>
    <w:rsid w:val="00F24B4F"/>
    <w:rsid w:val="00F24B9A"/>
    <w:rsid w:val="00F24BD0"/>
    <w:rsid w:val="00F24C19"/>
    <w:rsid w:val="00F24C2E"/>
    <w:rsid w:val="00F24C38"/>
    <w:rsid w:val="00F24C75"/>
    <w:rsid w:val="00F24DC3"/>
    <w:rsid w:val="00F24DE3"/>
    <w:rsid w:val="00F24E1D"/>
    <w:rsid w:val="00F24E75"/>
    <w:rsid w:val="00F24EA5"/>
    <w:rsid w:val="00F24F7A"/>
    <w:rsid w:val="00F24FC6"/>
    <w:rsid w:val="00F250F9"/>
    <w:rsid w:val="00F25125"/>
    <w:rsid w:val="00F25160"/>
    <w:rsid w:val="00F25169"/>
    <w:rsid w:val="00F251F9"/>
    <w:rsid w:val="00F25278"/>
    <w:rsid w:val="00F2527B"/>
    <w:rsid w:val="00F25295"/>
    <w:rsid w:val="00F25296"/>
    <w:rsid w:val="00F252BC"/>
    <w:rsid w:val="00F253AF"/>
    <w:rsid w:val="00F25410"/>
    <w:rsid w:val="00F25425"/>
    <w:rsid w:val="00F254D2"/>
    <w:rsid w:val="00F25568"/>
    <w:rsid w:val="00F25602"/>
    <w:rsid w:val="00F2560A"/>
    <w:rsid w:val="00F25715"/>
    <w:rsid w:val="00F25734"/>
    <w:rsid w:val="00F257A7"/>
    <w:rsid w:val="00F25810"/>
    <w:rsid w:val="00F25826"/>
    <w:rsid w:val="00F258A0"/>
    <w:rsid w:val="00F25949"/>
    <w:rsid w:val="00F259BB"/>
    <w:rsid w:val="00F259C3"/>
    <w:rsid w:val="00F259D8"/>
    <w:rsid w:val="00F25A6F"/>
    <w:rsid w:val="00F25AEE"/>
    <w:rsid w:val="00F25AF1"/>
    <w:rsid w:val="00F25B25"/>
    <w:rsid w:val="00F25B82"/>
    <w:rsid w:val="00F25BE7"/>
    <w:rsid w:val="00F25BEE"/>
    <w:rsid w:val="00F25C2A"/>
    <w:rsid w:val="00F25C3D"/>
    <w:rsid w:val="00F25CD1"/>
    <w:rsid w:val="00F25D96"/>
    <w:rsid w:val="00F25DB3"/>
    <w:rsid w:val="00F25DEE"/>
    <w:rsid w:val="00F25E5A"/>
    <w:rsid w:val="00F25E98"/>
    <w:rsid w:val="00F25EA9"/>
    <w:rsid w:val="00F25F67"/>
    <w:rsid w:val="00F25F8E"/>
    <w:rsid w:val="00F25FCE"/>
    <w:rsid w:val="00F26009"/>
    <w:rsid w:val="00F26024"/>
    <w:rsid w:val="00F2606F"/>
    <w:rsid w:val="00F260A2"/>
    <w:rsid w:val="00F260E4"/>
    <w:rsid w:val="00F26154"/>
    <w:rsid w:val="00F26198"/>
    <w:rsid w:val="00F26199"/>
    <w:rsid w:val="00F26235"/>
    <w:rsid w:val="00F262A2"/>
    <w:rsid w:val="00F2633E"/>
    <w:rsid w:val="00F263BF"/>
    <w:rsid w:val="00F263FC"/>
    <w:rsid w:val="00F2642C"/>
    <w:rsid w:val="00F26459"/>
    <w:rsid w:val="00F264C7"/>
    <w:rsid w:val="00F26664"/>
    <w:rsid w:val="00F266E1"/>
    <w:rsid w:val="00F2671A"/>
    <w:rsid w:val="00F26770"/>
    <w:rsid w:val="00F267D7"/>
    <w:rsid w:val="00F267F2"/>
    <w:rsid w:val="00F267F5"/>
    <w:rsid w:val="00F2682C"/>
    <w:rsid w:val="00F268CB"/>
    <w:rsid w:val="00F26970"/>
    <w:rsid w:val="00F26994"/>
    <w:rsid w:val="00F269B2"/>
    <w:rsid w:val="00F269D6"/>
    <w:rsid w:val="00F26A32"/>
    <w:rsid w:val="00F26A70"/>
    <w:rsid w:val="00F26A71"/>
    <w:rsid w:val="00F26ACF"/>
    <w:rsid w:val="00F26B51"/>
    <w:rsid w:val="00F26BC6"/>
    <w:rsid w:val="00F26C40"/>
    <w:rsid w:val="00F26C48"/>
    <w:rsid w:val="00F26D29"/>
    <w:rsid w:val="00F26DC7"/>
    <w:rsid w:val="00F27024"/>
    <w:rsid w:val="00F270A4"/>
    <w:rsid w:val="00F270DB"/>
    <w:rsid w:val="00F270F7"/>
    <w:rsid w:val="00F27115"/>
    <w:rsid w:val="00F27128"/>
    <w:rsid w:val="00F27188"/>
    <w:rsid w:val="00F271D8"/>
    <w:rsid w:val="00F2724B"/>
    <w:rsid w:val="00F2729C"/>
    <w:rsid w:val="00F27417"/>
    <w:rsid w:val="00F2752E"/>
    <w:rsid w:val="00F27577"/>
    <w:rsid w:val="00F27597"/>
    <w:rsid w:val="00F27614"/>
    <w:rsid w:val="00F2764F"/>
    <w:rsid w:val="00F27777"/>
    <w:rsid w:val="00F277B2"/>
    <w:rsid w:val="00F277D1"/>
    <w:rsid w:val="00F27851"/>
    <w:rsid w:val="00F27875"/>
    <w:rsid w:val="00F2790C"/>
    <w:rsid w:val="00F2797D"/>
    <w:rsid w:val="00F279EB"/>
    <w:rsid w:val="00F27A18"/>
    <w:rsid w:val="00F27A24"/>
    <w:rsid w:val="00F27B28"/>
    <w:rsid w:val="00F27B30"/>
    <w:rsid w:val="00F27BEA"/>
    <w:rsid w:val="00F27C19"/>
    <w:rsid w:val="00F27C6C"/>
    <w:rsid w:val="00F27CA5"/>
    <w:rsid w:val="00F27CBD"/>
    <w:rsid w:val="00F27CEF"/>
    <w:rsid w:val="00F27CF1"/>
    <w:rsid w:val="00F27E0F"/>
    <w:rsid w:val="00F27E4F"/>
    <w:rsid w:val="00F27E93"/>
    <w:rsid w:val="00F27F2E"/>
    <w:rsid w:val="00F27FAA"/>
    <w:rsid w:val="00F27FE2"/>
    <w:rsid w:val="00F30008"/>
    <w:rsid w:val="00F30013"/>
    <w:rsid w:val="00F30062"/>
    <w:rsid w:val="00F300A1"/>
    <w:rsid w:val="00F300CC"/>
    <w:rsid w:val="00F300CF"/>
    <w:rsid w:val="00F300D5"/>
    <w:rsid w:val="00F300E0"/>
    <w:rsid w:val="00F300FD"/>
    <w:rsid w:val="00F30131"/>
    <w:rsid w:val="00F301D1"/>
    <w:rsid w:val="00F3029F"/>
    <w:rsid w:val="00F302DD"/>
    <w:rsid w:val="00F303CA"/>
    <w:rsid w:val="00F303F7"/>
    <w:rsid w:val="00F30440"/>
    <w:rsid w:val="00F304DB"/>
    <w:rsid w:val="00F304E2"/>
    <w:rsid w:val="00F30535"/>
    <w:rsid w:val="00F30555"/>
    <w:rsid w:val="00F30571"/>
    <w:rsid w:val="00F30586"/>
    <w:rsid w:val="00F307A5"/>
    <w:rsid w:val="00F307C5"/>
    <w:rsid w:val="00F30869"/>
    <w:rsid w:val="00F30924"/>
    <w:rsid w:val="00F30A6A"/>
    <w:rsid w:val="00F30BA7"/>
    <w:rsid w:val="00F30C19"/>
    <w:rsid w:val="00F30C79"/>
    <w:rsid w:val="00F30CF4"/>
    <w:rsid w:val="00F30D39"/>
    <w:rsid w:val="00F30D51"/>
    <w:rsid w:val="00F30E18"/>
    <w:rsid w:val="00F30E53"/>
    <w:rsid w:val="00F30ECB"/>
    <w:rsid w:val="00F30FC5"/>
    <w:rsid w:val="00F31088"/>
    <w:rsid w:val="00F310BF"/>
    <w:rsid w:val="00F31165"/>
    <w:rsid w:val="00F3117E"/>
    <w:rsid w:val="00F31189"/>
    <w:rsid w:val="00F31202"/>
    <w:rsid w:val="00F3125B"/>
    <w:rsid w:val="00F312CD"/>
    <w:rsid w:val="00F314DD"/>
    <w:rsid w:val="00F31519"/>
    <w:rsid w:val="00F315DB"/>
    <w:rsid w:val="00F315F2"/>
    <w:rsid w:val="00F31614"/>
    <w:rsid w:val="00F3163F"/>
    <w:rsid w:val="00F3172C"/>
    <w:rsid w:val="00F3174D"/>
    <w:rsid w:val="00F31754"/>
    <w:rsid w:val="00F3177B"/>
    <w:rsid w:val="00F31786"/>
    <w:rsid w:val="00F317C0"/>
    <w:rsid w:val="00F31817"/>
    <w:rsid w:val="00F31863"/>
    <w:rsid w:val="00F319F3"/>
    <w:rsid w:val="00F31A06"/>
    <w:rsid w:val="00F31B2A"/>
    <w:rsid w:val="00F31B2D"/>
    <w:rsid w:val="00F31B58"/>
    <w:rsid w:val="00F31B75"/>
    <w:rsid w:val="00F31C16"/>
    <w:rsid w:val="00F31C79"/>
    <w:rsid w:val="00F31CD4"/>
    <w:rsid w:val="00F31CF9"/>
    <w:rsid w:val="00F31D1A"/>
    <w:rsid w:val="00F31D20"/>
    <w:rsid w:val="00F31DBD"/>
    <w:rsid w:val="00F31E1A"/>
    <w:rsid w:val="00F31E66"/>
    <w:rsid w:val="00F31EAB"/>
    <w:rsid w:val="00F31F0A"/>
    <w:rsid w:val="00F31F38"/>
    <w:rsid w:val="00F31F3C"/>
    <w:rsid w:val="00F31FE8"/>
    <w:rsid w:val="00F3209D"/>
    <w:rsid w:val="00F3216A"/>
    <w:rsid w:val="00F321F1"/>
    <w:rsid w:val="00F3224B"/>
    <w:rsid w:val="00F3225D"/>
    <w:rsid w:val="00F32268"/>
    <w:rsid w:val="00F32345"/>
    <w:rsid w:val="00F3239B"/>
    <w:rsid w:val="00F323A9"/>
    <w:rsid w:val="00F323B9"/>
    <w:rsid w:val="00F323F2"/>
    <w:rsid w:val="00F323FF"/>
    <w:rsid w:val="00F3244C"/>
    <w:rsid w:val="00F32485"/>
    <w:rsid w:val="00F324EA"/>
    <w:rsid w:val="00F32521"/>
    <w:rsid w:val="00F32562"/>
    <w:rsid w:val="00F325AB"/>
    <w:rsid w:val="00F325B5"/>
    <w:rsid w:val="00F325F8"/>
    <w:rsid w:val="00F3263B"/>
    <w:rsid w:val="00F32645"/>
    <w:rsid w:val="00F326B9"/>
    <w:rsid w:val="00F32710"/>
    <w:rsid w:val="00F32761"/>
    <w:rsid w:val="00F32791"/>
    <w:rsid w:val="00F327C9"/>
    <w:rsid w:val="00F3282A"/>
    <w:rsid w:val="00F329C4"/>
    <w:rsid w:val="00F32A25"/>
    <w:rsid w:val="00F32AE3"/>
    <w:rsid w:val="00F32BAE"/>
    <w:rsid w:val="00F32BE1"/>
    <w:rsid w:val="00F32C53"/>
    <w:rsid w:val="00F32C69"/>
    <w:rsid w:val="00F32D1F"/>
    <w:rsid w:val="00F32DC2"/>
    <w:rsid w:val="00F32E0C"/>
    <w:rsid w:val="00F32FDF"/>
    <w:rsid w:val="00F33095"/>
    <w:rsid w:val="00F3309C"/>
    <w:rsid w:val="00F330BA"/>
    <w:rsid w:val="00F3312E"/>
    <w:rsid w:val="00F331DF"/>
    <w:rsid w:val="00F33263"/>
    <w:rsid w:val="00F3329F"/>
    <w:rsid w:val="00F332A3"/>
    <w:rsid w:val="00F3332B"/>
    <w:rsid w:val="00F3332D"/>
    <w:rsid w:val="00F3335C"/>
    <w:rsid w:val="00F33368"/>
    <w:rsid w:val="00F33385"/>
    <w:rsid w:val="00F33388"/>
    <w:rsid w:val="00F33396"/>
    <w:rsid w:val="00F3347A"/>
    <w:rsid w:val="00F334A5"/>
    <w:rsid w:val="00F335BC"/>
    <w:rsid w:val="00F3363C"/>
    <w:rsid w:val="00F33670"/>
    <w:rsid w:val="00F336CC"/>
    <w:rsid w:val="00F336DF"/>
    <w:rsid w:val="00F336E0"/>
    <w:rsid w:val="00F33712"/>
    <w:rsid w:val="00F3376D"/>
    <w:rsid w:val="00F3377F"/>
    <w:rsid w:val="00F337A4"/>
    <w:rsid w:val="00F337A9"/>
    <w:rsid w:val="00F337E4"/>
    <w:rsid w:val="00F3382D"/>
    <w:rsid w:val="00F33A37"/>
    <w:rsid w:val="00F33A97"/>
    <w:rsid w:val="00F33AFE"/>
    <w:rsid w:val="00F33BAD"/>
    <w:rsid w:val="00F33BDE"/>
    <w:rsid w:val="00F33BE8"/>
    <w:rsid w:val="00F33CD8"/>
    <w:rsid w:val="00F33D32"/>
    <w:rsid w:val="00F33ED4"/>
    <w:rsid w:val="00F33FDB"/>
    <w:rsid w:val="00F33FDF"/>
    <w:rsid w:val="00F34080"/>
    <w:rsid w:val="00F340F0"/>
    <w:rsid w:val="00F341DB"/>
    <w:rsid w:val="00F342A6"/>
    <w:rsid w:val="00F34349"/>
    <w:rsid w:val="00F3438C"/>
    <w:rsid w:val="00F3439E"/>
    <w:rsid w:val="00F343AE"/>
    <w:rsid w:val="00F3443A"/>
    <w:rsid w:val="00F34453"/>
    <w:rsid w:val="00F34467"/>
    <w:rsid w:val="00F3449F"/>
    <w:rsid w:val="00F344D6"/>
    <w:rsid w:val="00F344ED"/>
    <w:rsid w:val="00F34523"/>
    <w:rsid w:val="00F3453A"/>
    <w:rsid w:val="00F3455B"/>
    <w:rsid w:val="00F345A9"/>
    <w:rsid w:val="00F345B2"/>
    <w:rsid w:val="00F34727"/>
    <w:rsid w:val="00F34770"/>
    <w:rsid w:val="00F3478F"/>
    <w:rsid w:val="00F347A0"/>
    <w:rsid w:val="00F34920"/>
    <w:rsid w:val="00F3498B"/>
    <w:rsid w:val="00F34AB4"/>
    <w:rsid w:val="00F34B3F"/>
    <w:rsid w:val="00F34B79"/>
    <w:rsid w:val="00F34B80"/>
    <w:rsid w:val="00F34BA3"/>
    <w:rsid w:val="00F34BE7"/>
    <w:rsid w:val="00F34C90"/>
    <w:rsid w:val="00F34D75"/>
    <w:rsid w:val="00F34DD7"/>
    <w:rsid w:val="00F34E98"/>
    <w:rsid w:val="00F34F27"/>
    <w:rsid w:val="00F34F3A"/>
    <w:rsid w:val="00F34F75"/>
    <w:rsid w:val="00F34F9A"/>
    <w:rsid w:val="00F34FBB"/>
    <w:rsid w:val="00F3501D"/>
    <w:rsid w:val="00F3512D"/>
    <w:rsid w:val="00F35138"/>
    <w:rsid w:val="00F35146"/>
    <w:rsid w:val="00F3518B"/>
    <w:rsid w:val="00F351B4"/>
    <w:rsid w:val="00F3522A"/>
    <w:rsid w:val="00F35256"/>
    <w:rsid w:val="00F3525E"/>
    <w:rsid w:val="00F35325"/>
    <w:rsid w:val="00F3533F"/>
    <w:rsid w:val="00F3534F"/>
    <w:rsid w:val="00F35359"/>
    <w:rsid w:val="00F35375"/>
    <w:rsid w:val="00F353C4"/>
    <w:rsid w:val="00F353F0"/>
    <w:rsid w:val="00F35401"/>
    <w:rsid w:val="00F3550B"/>
    <w:rsid w:val="00F3554D"/>
    <w:rsid w:val="00F3556C"/>
    <w:rsid w:val="00F35589"/>
    <w:rsid w:val="00F355EA"/>
    <w:rsid w:val="00F35629"/>
    <w:rsid w:val="00F35668"/>
    <w:rsid w:val="00F3570F"/>
    <w:rsid w:val="00F35727"/>
    <w:rsid w:val="00F35781"/>
    <w:rsid w:val="00F35866"/>
    <w:rsid w:val="00F3590D"/>
    <w:rsid w:val="00F3593B"/>
    <w:rsid w:val="00F35962"/>
    <w:rsid w:val="00F35966"/>
    <w:rsid w:val="00F359A3"/>
    <w:rsid w:val="00F35A11"/>
    <w:rsid w:val="00F35A37"/>
    <w:rsid w:val="00F35A6E"/>
    <w:rsid w:val="00F35A6F"/>
    <w:rsid w:val="00F35A8A"/>
    <w:rsid w:val="00F35A8B"/>
    <w:rsid w:val="00F35AFF"/>
    <w:rsid w:val="00F35B46"/>
    <w:rsid w:val="00F35C9C"/>
    <w:rsid w:val="00F35CA0"/>
    <w:rsid w:val="00F35D56"/>
    <w:rsid w:val="00F35D70"/>
    <w:rsid w:val="00F35E0D"/>
    <w:rsid w:val="00F35E2C"/>
    <w:rsid w:val="00F35EB7"/>
    <w:rsid w:val="00F36012"/>
    <w:rsid w:val="00F36121"/>
    <w:rsid w:val="00F361A1"/>
    <w:rsid w:val="00F361B3"/>
    <w:rsid w:val="00F361E0"/>
    <w:rsid w:val="00F36239"/>
    <w:rsid w:val="00F362B0"/>
    <w:rsid w:val="00F362C1"/>
    <w:rsid w:val="00F36428"/>
    <w:rsid w:val="00F36429"/>
    <w:rsid w:val="00F36466"/>
    <w:rsid w:val="00F364F8"/>
    <w:rsid w:val="00F36547"/>
    <w:rsid w:val="00F3654E"/>
    <w:rsid w:val="00F3655B"/>
    <w:rsid w:val="00F36571"/>
    <w:rsid w:val="00F365D8"/>
    <w:rsid w:val="00F3661F"/>
    <w:rsid w:val="00F36643"/>
    <w:rsid w:val="00F36645"/>
    <w:rsid w:val="00F36654"/>
    <w:rsid w:val="00F36656"/>
    <w:rsid w:val="00F36680"/>
    <w:rsid w:val="00F366F8"/>
    <w:rsid w:val="00F36720"/>
    <w:rsid w:val="00F367A8"/>
    <w:rsid w:val="00F368D3"/>
    <w:rsid w:val="00F368D9"/>
    <w:rsid w:val="00F36A06"/>
    <w:rsid w:val="00F36B3E"/>
    <w:rsid w:val="00F36BAF"/>
    <w:rsid w:val="00F36BE1"/>
    <w:rsid w:val="00F36C3F"/>
    <w:rsid w:val="00F36C60"/>
    <w:rsid w:val="00F36C8E"/>
    <w:rsid w:val="00F36D16"/>
    <w:rsid w:val="00F36D2B"/>
    <w:rsid w:val="00F36E00"/>
    <w:rsid w:val="00F36EDF"/>
    <w:rsid w:val="00F36EF3"/>
    <w:rsid w:val="00F36F25"/>
    <w:rsid w:val="00F36FB4"/>
    <w:rsid w:val="00F37019"/>
    <w:rsid w:val="00F370BD"/>
    <w:rsid w:val="00F370D0"/>
    <w:rsid w:val="00F3715E"/>
    <w:rsid w:val="00F371B2"/>
    <w:rsid w:val="00F371F0"/>
    <w:rsid w:val="00F3722F"/>
    <w:rsid w:val="00F3723A"/>
    <w:rsid w:val="00F372FF"/>
    <w:rsid w:val="00F3733C"/>
    <w:rsid w:val="00F373DD"/>
    <w:rsid w:val="00F37485"/>
    <w:rsid w:val="00F374B3"/>
    <w:rsid w:val="00F3757D"/>
    <w:rsid w:val="00F3766B"/>
    <w:rsid w:val="00F37679"/>
    <w:rsid w:val="00F37694"/>
    <w:rsid w:val="00F376A4"/>
    <w:rsid w:val="00F37705"/>
    <w:rsid w:val="00F3781A"/>
    <w:rsid w:val="00F378A9"/>
    <w:rsid w:val="00F37975"/>
    <w:rsid w:val="00F37A01"/>
    <w:rsid w:val="00F37B49"/>
    <w:rsid w:val="00F37B54"/>
    <w:rsid w:val="00F37B70"/>
    <w:rsid w:val="00F37B79"/>
    <w:rsid w:val="00F37B87"/>
    <w:rsid w:val="00F37B8E"/>
    <w:rsid w:val="00F37C95"/>
    <w:rsid w:val="00F37CA5"/>
    <w:rsid w:val="00F37CB7"/>
    <w:rsid w:val="00F37CC7"/>
    <w:rsid w:val="00F37CCD"/>
    <w:rsid w:val="00F37D79"/>
    <w:rsid w:val="00F37D83"/>
    <w:rsid w:val="00F37DAB"/>
    <w:rsid w:val="00F37DE5"/>
    <w:rsid w:val="00F37E19"/>
    <w:rsid w:val="00F37E1B"/>
    <w:rsid w:val="00F37E9F"/>
    <w:rsid w:val="00F37EA8"/>
    <w:rsid w:val="00F37ECC"/>
    <w:rsid w:val="00F37EE3"/>
    <w:rsid w:val="00F4009A"/>
    <w:rsid w:val="00F400A7"/>
    <w:rsid w:val="00F400A9"/>
    <w:rsid w:val="00F400E4"/>
    <w:rsid w:val="00F40118"/>
    <w:rsid w:val="00F4014D"/>
    <w:rsid w:val="00F40198"/>
    <w:rsid w:val="00F40210"/>
    <w:rsid w:val="00F4029C"/>
    <w:rsid w:val="00F402A9"/>
    <w:rsid w:val="00F40337"/>
    <w:rsid w:val="00F403E5"/>
    <w:rsid w:val="00F4042C"/>
    <w:rsid w:val="00F40480"/>
    <w:rsid w:val="00F405B0"/>
    <w:rsid w:val="00F40683"/>
    <w:rsid w:val="00F406AE"/>
    <w:rsid w:val="00F406CE"/>
    <w:rsid w:val="00F4074F"/>
    <w:rsid w:val="00F407A3"/>
    <w:rsid w:val="00F409E1"/>
    <w:rsid w:val="00F40AAE"/>
    <w:rsid w:val="00F40B20"/>
    <w:rsid w:val="00F40B52"/>
    <w:rsid w:val="00F40C7E"/>
    <w:rsid w:val="00F40D50"/>
    <w:rsid w:val="00F40DC5"/>
    <w:rsid w:val="00F40E07"/>
    <w:rsid w:val="00F40E4A"/>
    <w:rsid w:val="00F40E5F"/>
    <w:rsid w:val="00F40E91"/>
    <w:rsid w:val="00F40ED3"/>
    <w:rsid w:val="00F40FB0"/>
    <w:rsid w:val="00F40FB6"/>
    <w:rsid w:val="00F41008"/>
    <w:rsid w:val="00F41056"/>
    <w:rsid w:val="00F41057"/>
    <w:rsid w:val="00F41086"/>
    <w:rsid w:val="00F410B1"/>
    <w:rsid w:val="00F411B5"/>
    <w:rsid w:val="00F411F8"/>
    <w:rsid w:val="00F4125A"/>
    <w:rsid w:val="00F41296"/>
    <w:rsid w:val="00F41384"/>
    <w:rsid w:val="00F41446"/>
    <w:rsid w:val="00F41450"/>
    <w:rsid w:val="00F414B8"/>
    <w:rsid w:val="00F41507"/>
    <w:rsid w:val="00F4154D"/>
    <w:rsid w:val="00F4156B"/>
    <w:rsid w:val="00F415CF"/>
    <w:rsid w:val="00F4162E"/>
    <w:rsid w:val="00F416B3"/>
    <w:rsid w:val="00F4178F"/>
    <w:rsid w:val="00F417CC"/>
    <w:rsid w:val="00F41852"/>
    <w:rsid w:val="00F41875"/>
    <w:rsid w:val="00F4187F"/>
    <w:rsid w:val="00F418B3"/>
    <w:rsid w:val="00F418E3"/>
    <w:rsid w:val="00F41919"/>
    <w:rsid w:val="00F41967"/>
    <w:rsid w:val="00F41A51"/>
    <w:rsid w:val="00F41A5C"/>
    <w:rsid w:val="00F41ADC"/>
    <w:rsid w:val="00F41AF6"/>
    <w:rsid w:val="00F41B66"/>
    <w:rsid w:val="00F41C2A"/>
    <w:rsid w:val="00F41C40"/>
    <w:rsid w:val="00F41C9F"/>
    <w:rsid w:val="00F41CEC"/>
    <w:rsid w:val="00F41D4F"/>
    <w:rsid w:val="00F41D93"/>
    <w:rsid w:val="00F41E0E"/>
    <w:rsid w:val="00F41F2F"/>
    <w:rsid w:val="00F420FE"/>
    <w:rsid w:val="00F42113"/>
    <w:rsid w:val="00F4218E"/>
    <w:rsid w:val="00F421D6"/>
    <w:rsid w:val="00F42210"/>
    <w:rsid w:val="00F4223B"/>
    <w:rsid w:val="00F42346"/>
    <w:rsid w:val="00F42390"/>
    <w:rsid w:val="00F42401"/>
    <w:rsid w:val="00F42484"/>
    <w:rsid w:val="00F424C3"/>
    <w:rsid w:val="00F425B6"/>
    <w:rsid w:val="00F42609"/>
    <w:rsid w:val="00F4261D"/>
    <w:rsid w:val="00F4267B"/>
    <w:rsid w:val="00F42791"/>
    <w:rsid w:val="00F4281A"/>
    <w:rsid w:val="00F42915"/>
    <w:rsid w:val="00F42932"/>
    <w:rsid w:val="00F429F7"/>
    <w:rsid w:val="00F42A4B"/>
    <w:rsid w:val="00F42AC8"/>
    <w:rsid w:val="00F42B47"/>
    <w:rsid w:val="00F42B62"/>
    <w:rsid w:val="00F42B8C"/>
    <w:rsid w:val="00F42B92"/>
    <w:rsid w:val="00F42BE4"/>
    <w:rsid w:val="00F42CB6"/>
    <w:rsid w:val="00F42CC7"/>
    <w:rsid w:val="00F42D1D"/>
    <w:rsid w:val="00F42D59"/>
    <w:rsid w:val="00F42E7F"/>
    <w:rsid w:val="00F42EF1"/>
    <w:rsid w:val="00F42F40"/>
    <w:rsid w:val="00F42F42"/>
    <w:rsid w:val="00F42FF6"/>
    <w:rsid w:val="00F4310F"/>
    <w:rsid w:val="00F43201"/>
    <w:rsid w:val="00F43255"/>
    <w:rsid w:val="00F43266"/>
    <w:rsid w:val="00F43290"/>
    <w:rsid w:val="00F43315"/>
    <w:rsid w:val="00F43393"/>
    <w:rsid w:val="00F4339F"/>
    <w:rsid w:val="00F433E7"/>
    <w:rsid w:val="00F43403"/>
    <w:rsid w:val="00F43427"/>
    <w:rsid w:val="00F43493"/>
    <w:rsid w:val="00F434EE"/>
    <w:rsid w:val="00F4350F"/>
    <w:rsid w:val="00F43564"/>
    <w:rsid w:val="00F43567"/>
    <w:rsid w:val="00F435BA"/>
    <w:rsid w:val="00F436D5"/>
    <w:rsid w:val="00F4371A"/>
    <w:rsid w:val="00F43792"/>
    <w:rsid w:val="00F437B1"/>
    <w:rsid w:val="00F43885"/>
    <w:rsid w:val="00F4388D"/>
    <w:rsid w:val="00F43938"/>
    <w:rsid w:val="00F43957"/>
    <w:rsid w:val="00F43982"/>
    <w:rsid w:val="00F43997"/>
    <w:rsid w:val="00F4399E"/>
    <w:rsid w:val="00F439C1"/>
    <w:rsid w:val="00F439D6"/>
    <w:rsid w:val="00F439ED"/>
    <w:rsid w:val="00F439F0"/>
    <w:rsid w:val="00F43ABA"/>
    <w:rsid w:val="00F43B59"/>
    <w:rsid w:val="00F43B97"/>
    <w:rsid w:val="00F43B98"/>
    <w:rsid w:val="00F43BC9"/>
    <w:rsid w:val="00F43C80"/>
    <w:rsid w:val="00F43C81"/>
    <w:rsid w:val="00F43E27"/>
    <w:rsid w:val="00F43E2F"/>
    <w:rsid w:val="00F43E55"/>
    <w:rsid w:val="00F43E86"/>
    <w:rsid w:val="00F43EC2"/>
    <w:rsid w:val="00F43EDE"/>
    <w:rsid w:val="00F43EE9"/>
    <w:rsid w:val="00F43F23"/>
    <w:rsid w:val="00F43F43"/>
    <w:rsid w:val="00F43F8E"/>
    <w:rsid w:val="00F43F9E"/>
    <w:rsid w:val="00F43FC5"/>
    <w:rsid w:val="00F43FE0"/>
    <w:rsid w:val="00F43FE9"/>
    <w:rsid w:val="00F44056"/>
    <w:rsid w:val="00F440C6"/>
    <w:rsid w:val="00F4411A"/>
    <w:rsid w:val="00F4414D"/>
    <w:rsid w:val="00F441EC"/>
    <w:rsid w:val="00F44211"/>
    <w:rsid w:val="00F44284"/>
    <w:rsid w:val="00F442A5"/>
    <w:rsid w:val="00F4448D"/>
    <w:rsid w:val="00F44524"/>
    <w:rsid w:val="00F445CC"/>
    <w:rsid w:val="00F445CD"/>
    <w:rsid w:val="00F4464D"/>
    <w:rsid w:val="00F4477E"/>
    <w:rsid w:val="00F4487B"/>
    <w:rsid w:val="00F448C5"/>
    <w:rsid w:val="00F4494D"/>
    <w:rsid w:val="00F44B94"/>
    <w:rsid w:val="00F44B9E"/>
    <w:rsid w:val="00F44BF8"/>
    <w:rsid w:val="00F44C04"/>
    <w:rsid w:val="00F44CD7"/>
    <w:rsid w:val="00F44DCE"/>
    <w:rsid w:val="00F44E17"/>
    <w:rsid w:val="00F44E2E"/>
    <w:rsid w:val="00F44E83"/>
    <w:rsid w:val="00F44E91"/>
    <w:rsid w:val="00F44EBF"/>
    <w:rsid w:val="00F44FC3"/>
    <w:rsid w:val="00F44FFD"/>
    <w:rsid w:val="00F4501D"/>
    <w:rsid w:val="00F45165"/>
    <w:rsid w:val="00F45269"/>
    <w:rsid w:val="00F452BE"/>
    <w:rsid w:val="00F452F7"/>
    <w:rsid w:val="00F4534D"/>
    <w:rsid w:val="00F453A9"/>
    <w:rsid w:val="00F45407"/>
    <w:rsid w:val="00F454A8"/>
    <w:rsid w:val="00F454C1"/>
    <w:rsid w:val="00F45508"/>
    <w:rsid w:val="00F4554F"/>
    <w:rsid w:val="00F4556B"/>
    <w:rsid w:val="00F4556C"/>
    <w:rsid w:val="00F45583"/>
    <w:rsid w:val="00F4570C"/>
    <w:rsid w:val="00F4571B"/>
    <w:rsid w:val="00F45727"/>
    <w:rsid w:val="00F4573C"/>
    <w:rsid w:val="00F4573D"/>
    <w:rsid w:val="00F45781"/>
    <w:rsid w:val="00F4580A"/>
    <w:rsid w:val="00F45842"/>
    <w:rsid w:val="00F4598C"/>
    <w:rsid w:val="00F4599F"/>
    <w:rsid w:val="00F459F9"/>
    <w:rsid w:val="00F45A10"/>
    <w:rsid w:val="00F45A68"/>
    <w:rsid w:val="00F45C10"/>
    <w:rsid w:val="00F45C3C"/>
    <w:rsid w:val="00F45D3A"/>
    <w:rsid w:val="00F45E00"/>
    <w:rsid w:val="00F45E28"/>
    <w:rsid w:val="00F45E40"/>
    <w:rsid w:val="00F45E90"/>
    <w:rsid w:val="00F45F35"/>
    <w:rsid w:val="00F45F94"/>
    <w:rsid w:val="00F46031"/>
    <w:rsid w:val="00F460E0"/>
    <w:rsid w:val="00F460EB"/>
    <w:rsid w:val="00F460F6"/>
    <w:rsid w:val="00F4610B"/>
    <w:rsid w:val="00F46163"/>
    <w:rsid w:val="00F46185"/>
    <w:rsid w:val="00F4619B"/>
    <w:rsid w:val="00F461AC"/>
    <w:rsid w:val="00F46243"/>
    <w:rsid w:val="00F462EE"/>
    <w:rsid w:val="00F463A9"/>
    <w:rsid w:val="00F463D6"/>
    <w:rsid w:val="00F46418"/>
    <w:rsid w:val="00F46493"/>
    <w:rsid w:val="00F464C6"/>
    <w:rsid w:val="00F46506"/>
    <w:rsid w:val="00F465D6"/>
    <w:rsid w:val="00F465E6"/>
    <w:rsid w:val="00F46694"/>
    <w:rsid w:val="00F4669B"/>
    <w:rsid w:val="00F46795"/>
    <w:rsid w:val="00F467A9"/>
    <w:rsid w:val="00F467C6"/>
    <w:rsid w:val="00F468FA"/>
    <w:rsid w:val="00F46961"/>
    <w:rsid w:val="00F46973"/>
    <w:rsid w:val="00F46A92"/>
    <w:rsid w:val="00F46AF0"/>
    <w:rsid w:val="00F46B6E"/>
    <w:rsid w:val="00F46BA1"/>
    <w:rsid w:val="00F46BB6"/>
    <w:rsid w:val="00F46BBA"/>
    <w:rsid w:val="00F46C57"/>
    <w:rsid w:val="00F46C85"/>
    <w:rsid w:val="00F46D17"/>
    <w:rsid w:val="00F46D19"/>
    <w:rsid w:val="00F46E6C"/>
    <w:rsid w:val="00F46E83"/>
    <w:rsid w:val="00F46ED2"/>
    <w:rsid w:val="00F46EE9"/>
    <w:rsid w:val="00F46F1F"/>
    <w:rsid w:val="00F46FC8"/>
    <w:rsid w:val="00F47031"/>
    <w:rsid w:val="00F470CA"/>
    <w:rsid w:val="00F47108"/>
    <w:rsid w:val="00F47155"/>
    <w:rsid w:val="00F471D7"/>
    <w:rsid w:val="00F472BC"/>
    <w:rsid w:val="00F472E4"/>
    <w:rsid w:val="00F47305"/>
    <w:rsid w:val="00F4731B"/>
    <w:rsid w:val="00F4741D"/>
    <w:rsid w:val="00F474CD"/>
    <w:rsid w:val="00F4750B"/>
    <w:rsid w:val="00F47536"/>
    <w:rsid w:val="00F4753E"/>
    <w:rsid w:val="00F4761E"/>
    <w:rsid w:val="00F47692"/>
    <w:rsid w:val="00F47740"/>
    <w:rsid w:val="00F47783"/>
    <w:rsid w:val="00F477BC"/>
    <w:rsid w:val="00F477FC"/>
    <w:rsid w:val="00F47818"/>
    <w:rsid w:val="00F478BB"/>
    <w:rsid w:val="00F478E2"/>
    <w:rsid w:val="00F479D2"/>
    <w:rsid w:val="00F479FA"/>
    <w:rsid w:val="00F47A45"/>
    <w:rsid w:val="00F47A5E"/>
    <w:rsid w:val="00F47A75"/>
    <w:rsid w:val="00F47AB3"/>
    <w:rsid w:val="00F47B57"/>
    <w:rsid w:val="00F47BA3"/>
    <w:rsid w:val="00F47BD1"/>
    <w:rsid w:val="00F47C02"/>
    <w:rsid w:val="00F47C96"/>
    <w:rsid w:val="00F47CA7"/>
    <w:rsid w:val="00F47DF3"/>
    <w:rsid w:val="00F47E3D"/>
    <w:rsid w:val="00F47E82"/>
    <w:rsid w:val="00F47EB8"/>
    <w:rsid w:val="00F47F0A"/>
    <w:rsid w:val="00F47F45"/>
    <w:rsid w:val="00F47F61"/>
    <w:rsid w:val="00F5005D"/>
    <w:rsid w:val="00F500CF"/>
    <w:rsid w:val="00F50140"/>
    <w:rsid w:val="00F50257"/>
    <w:rsid w:val="00F502F9"/>
    <w:rsid w:val="00F5036C"/>
    <w:rsid w:val="00F5037B"/>
    <w:rsid w:val="00F503BA"/>
    <w:rsid w:val="00F504EB"/>
    <w:rsid w:val="00F50538"/>
    <w:rsid w:val="00F50544"/>
    <w:rsid w:val="00F50548"/>
    <w:rsid w:val="00F50552"/>
    <w:rsid w:val="00F50593"/>
    <w:rsid w:val="00F50598"/>
    <w:rsid w:val="00F50677"/>
    <w:rsid w:val="00F50691"/>
    <w:rsid w:val="00F506A9"/>
    <w:rsid w:val="00F507D4"/>
    <w:rsid w:val="00F50838"/>
    <w:rsid w:val="00F5092A"/>
    <w:rsid w:val="00F5092C"/>
    <w:rsid w:val="00F50949"/>
    <w:rsid w:val="00F509C6"/>
    <w:rsid w:val="00F50A1E"/>
    <w:rsid w:val="00F50A60"/>
    <w:rsid w:val="00F50A89"/>
    <w:rsid w:val="00F50AB5"/>
    <w:rsid w:val="00F50ADB"/>
    <w:rsid w:val="00F50B11"/>
    <w:rsid w:val="00F50B20"/>
    <w:rsid w:val="00F50B82"/>
    <w:rsid w:val="00F50BB3"/>
    <w:rsid w:val="00F50BDE"/>
    <w:rsid w:val="00F50C4F"/>
    <w:rsid w:val="00F50CF4"/>
    <w:rsid w:val="00F50D2A"/>
    <w:rsid w:val="00F50D85"/>
    <w:rsid w:val="00F50DF1"/>
    <w:rsid w:val="00F50DF8"/>
    <w:rsid w:val="00F50E20"/>
    <w:rsid w:val="00F50E35"/>
    <w:rsid w:val="00F50E39"/>
    <w:rsid w:val="00F50E44"/>
    <w:rsid w:val="00F50E7E"/>
    <w:rsid w:val="00F50EEA"/>
    <w:rsid w:val="00F50F76"/>
    <w:rsid w:val="00F5102B"/>
    <w:rsid w:val="00F510B7"/>
    <w:rsid w:val="00F510E9"/>
    <w:rsid w:val="00F51150"/>
    <w:rsid w:val="00F5117F"/>
    <w:rsid w:val="00F511AB"/>
    <w:rsid w:val="00F511C1"/>
    <w:rsid w:val="00F51257"/>
    <w:rsid w:val="00F5125E"/>
    <w:rsid w:val="00F512E7"/>
    <w:rsid w:val="00F51331"/>
    <w:rsid w:val="00F513D5"/>
    <w:rsid w:val="00F51403"/>
    <w:rsid w:val="00F514EA"/>
    <w:rsid w:val="00F515B2"/>
    <w:rsid w:val="00F5161A"/>
    <w:rsid w:val="00F51641"/>
    <w:rsid w:val="00F5166A"/>
    <w:rsid w:val="00F51679"/>
    <w:rsid w:val="00F516F1"/>
    <w:rsid w:val="00F517B2"/>
    <w:rsid w:val="00F518C2"/>
    <w:rsid w:val="00F51976"/>
    <w:rsid w:val="00F51991"/>
    <w:rsid w:val="00F519D0"/>
    <w:rsid w:val="00F51AED"/>
    <w:rsid w:val="00F51B33"/>
    <w:rsid w:val="00F51B48"/>
    <w:rsid w:val="00F51B73"/>
    <w:rsid w:val="00F51B83"/>
    <w:rsid w:val="00F51B8C"/>
    <w:rsid w:val="00F51CDA"/>
    <w:rsid w:val="00F51CE5"/>
    <w:rsid w:val="00F51E47"/>
    <w:rsid w:val="00F51F61"/>
    <w:rsid w:val="00F52026"/>
    <w:rsid w:val="00F520A9"/>
    <w:rsid w:val="00F520CF"/>
    <w:rsid w:val="00F5212F"/>
    <w:rsid w:val="00F52201"/>
    <w:rsid w:val="00F52229"/>
    <w:rsid w:val="00F523AF"/>
    <w:rsid w:val="00F523D5"/>
    <w:rsid w:val="00F525CC"/>
    <w:rsid w:val="00F52638"/>
    <w:rsid w:val="00F52668"/>
    <w:rsid w:val="00F526B1"/>
    <w:rsid w:val="00F526B5"/>
    <w:rsid w:val="00F526F6"/>
    <w:rsid w:val="00F52727"/>
    <w:rsid w:val="00F527C4"/>
    <w:rsid w:val="00F527D4"/>
    <w:rsid w:val="00F527EA"/>
    <w:rsid w:val="00F52801"/>
    <w:rsid w:val="00F52853"/>
    <w:rsid w:val="00F52854"/>
    <w:rsid w:val="00F52855"/>
    <w:rsid w:val="00F52869"/>
    <w:rsid w:val="00F52926"/>
    <w:rsid w:val="00F5298B"/>
    <w:rsid w:val="00F529B5"/>
    <w:rsid w:val="00F529B7"/>
    <w:rsid w:val="00F529D5"/>
    <w:rsid w:val="00F52A07"/>
    <w:rsid w:val="00F52B2F"/>
    <w:rsid w:val="00F52B6A"/>
    <w:rsid w:val="00F52C11"/>
    <w:rsid w:val="00F52CB7"/>
    <w:rsid w:val="00F52CEE"/>
    <w:rsid w:val="00F52D5E"/>
    <w:rsid w:val="00F52ECD"/>
    <w:rsid w:val="00F52ED8"/>
    <w:rsid w:val="00F52EFD"/>
    <w:rsid w:val="00F52F1C"/>
    <w:rsid w:val="00F52F25"/>
    <w:rsid w:val="00F52F4D"/>
    <w:rsid w:val="00F52FFE"/>
    <w:rsid w:val="00F530B4"/>
    <w:rsid w:val="00F531E6"/>
    <w:rsid w:val="00F531F2"/>
    <w:rsid w:val="00F5323D"/>
    <w:rsid w:val="00F53247"/>
    <w:rsid w:val="00F53272"/>
    <w:rsid w:val="00F53288"/>
    <w:rsid w:val="00F53308"/>
    <w:rsid w:val="00F53424"/>
    <w:rsid w:val="00F53438"/>
    <w:rsid w:val="00F53474"/>
    <w:rsid w:val="00F5347B"/>
    <w:rsid w:val="00F534D0"/>
    <w:rsid w:val="00F53517"/>
    <w:rsid w:val="00F53545"/>
    <w:rsid w:val="00F5356D"/>
    <w:rsid w:val="00F535A5"/>
    <w:rsid w:val="00F535C0"/>
    <w:rsid w:val="00F5361D"/>
    <w:rsid w:val="00F536BF"/>
    <w:rsid w:val="00F536D0"/>
    <w:rsid w:val="00F536E8"/>
    <w:rsid w:val="00F53705"/>
    <w:rsid w:val="00F53730"/>
    <w:rsid w:val="00F5373A"/>
    <w:rsid w:val="00F537C2"/>
    <w:rsid w:val="00F537C5"/>
    <w:rsid w:val="00F53866"/>
    <w:rsid w:val="00F53872"/>
    <w:rsid w:val="00F538AA"/>
    <w:rsid w:val="00F53933"/>
    <w:rsid w:val="00F539E8"/>
    <w:rsid w:val="00F53A7E"/>
    <w:rsid w:val="00F53A95"/>
    <w:rsid w:val="00F53B5E"/>
    <w:rsid w:val="00F53C2F"/>
    <w:rsid w:val="00F53C58"/>
    <w:rsid w:val="00F53D55"/>
    <w:rsid w:val="00F53DAB"/>
    <w:rsid w:val="00F53F73"/>
    <w:rsid w:val="00F54016"/>
    <w:rsid w:val="00F5405A"/>
    <w:rsid w:val="00F540A2"/>
    <w:rsid w:val="00F54180"/>
    <w:rsid w:val="00F541D8"/>
    <w:rsid w:val="00F541FE"/>
    <w:rsid w:val="00F5421C"/>
    <w:rsid w:val="00F54386"/>
    <w:rsid w:val="00F54397"/>
    <w:rsid w:val="00F543B7"/>
    <w:rsid w:val="00F544B4"/>
    <w:rsid w:val="00F544F3"/>
    <w:rsid w:val="00F544F5"/>
    <w:rsid w:val="00F5456C"/>
    <w:rsid w:val="00F5458D"/>
    <w:rsid w:val="00F545D2"/>
    <w:rsid w:val="00F548BF"/>
    <w:rsid w:val="00F5490E"/>
    <w:rsid w:val="00F5499F"/>
    <w:rsid w:val="00F54A2A"/>
    <w:rsid w:val="00F54AEB"/>
    <w:rsid w:val="00F54AF6"/>
    <w:rsid w:val="00F54AF9"/>
    <w:rsid w:val="00F54BA7"/>
    <w:rsid w:val="00F54CF2"/>
    <w:rsid w:val="00F54CFE"/>
    <w:rsid w:val="00F54DC9"/>
    <w:rsid w:val="00F54DE3"/>
    <w:rsid w:val="00F54E16"/>
    <w:rsid w:val="00F54E48"/>
    <w:rsid w:val="00F54E58"/>
    <w:rsid w:val="00F54E80"/>
    <w:rsid w:val="00F54E86"/>
    <w:rsid w:val="00F54F06"/>
    <w:rsid w:val="00F54F75"/>
    <w:rsid w:val="00F54F88"/>
    <w:rsid w:val="00F54F96"/>
    <w:rsid w:val="00F54FC9"/>
    <w:rsid w:val="00F54FE5"/>
    <w:rsid w:val="00F55086"/>
    <w:rsid w:val="00F550FC"/>
    <w:rsid w:val="00F5512D"/>
    <w:rsid w:val="00F55154"/>
    <w:rsid w:val="00F552FE"/>
    <w:rsid w:val="00F5531F"/>
    <w:rsid w:val="00F554EE"/>
    <w:rsid w:val="00F555A5"/>
    <w:rsid w:val="00F556BE"/>
    <w:rsid w:val="00F556FF"/>
    <w:rsid w:val="00F557B9"/>
    <w:rsid w:val="00F5585A"/>
    <w:rsid w:val="00F558DC"/>
    <w:rsid w:val="00F55918"/>
    <w:rsid w:val="00F559EC"/>
    <w:rsid w:val="00F55B9F"/>
    <w:rsid w:val="00F55C31"/>
    <w:rsid w:val="00F55C34"/>
    <w:rsid w:val="00F55C65"/>
    <w:rsid w:val="00F55CC3"/>
    <w:rsid w:val="00F55D99"/>
    <w:rsid w:val="00F55E6C"/>
    <w:rsid w:val="00F55E8A"/>
    <w:rsid w:val="00F55F1E"/>
    <w:rsid w:val="00F55FA7"/>
    <w:rsid w:val="00F56000"/>
    <w:rsid w:val="00F5600D"/>
    <w:rsid w:val="00F5603F"/>
    <w:rsid w:val="00F5609C"/>
    <w:rsid w:val="00F56289"/>
    <w:rsid w:val="00F562EF"/>
    <w:rsid w:val="00F56420"/>
    <w:rsid w:val="00F5642A"/>
    <w:rsid w:val="00F56449"/>
    <w:rsid w:val="00F5655F"/>
    <w:rsid w:val="00F56583"/>
    <w:rsid w:val="00F565A2"/>
    <w:rsid w:val="00F565A4"/>
    <w:rsid w:val="00F56673"/>
    <w:rsid w:val="00F567C8"/>
    <w:rsid w:val="00F567FE"/>
    <w:rsid w:val="00F56857"/>
    <w:rsid w:val="00F5685A"/>
    <w:rsid w:val="00F568B3"/>
    <w:rsid w:val="00F568BA"/>
    <w:rsid w:val="00F56976"/>
    <w:rsid w:val="00F5699C"/>
    <w:rsid w:val="00F56A77"/>
    <w:rsid w:val="00F56A8A"/>
    <w:rsid w:val="00F56AA1"/>
    <w:rsid w:val="00F56B4E"/>
    <w:rsid w:val="00F56B66"/>
    <w:rsid w:val="00F56CC2"/>
    <w:rsid w:val="00F56CC5"/>
    <w:rsid w:val="00F56D14"/>
    <w:rsid w:val="00F56DCD"/>
    <w:rsid w:val="00F56DF7"/>
    <w:rsid w:val="00F56E64"/>
    <w:rsid w:val="00F57010"/>
    <w:rsid w:val="00F570E5"/>
    <w:rsid w:val="00F57102"/>
    <w:rsid w:val="00F57166"/>
    <w:rsid w:val="00F5716C"/>
    <w:rsid w:val="00F571B7"/>
    <w:rsid w:val="00F57225"/>
    <w:rsid w:val="00F57267"/>
    <w:rsid w:val="00F572D0"/>
    <w:rsid w:val="00F57312"/>
    <w:rsid w:val="00F57360"/>
    <w:rsid w:val="00F57376"/>
    <w:rsid w:val="00F573A5"/>
    <w:rsid w:val="00F5742F"/>
    <w:rsid w:val="00F574AD"/>
    <w:rsid w:val="00F574DC"/>
    <w:rsid w:val="00F57520"/>
    <w:rsid w:val="00F57568"/>
    <w:rsid w:val="00F57601"/>
    <w:rsid w:val="00F5765B"/>
    <w:rsid w:val="00F576FF"/>
    <w:rsid w:val="00F5781D"/>
    <w:rsid w:val="00F57835"/>
    <w:rsid w:val="00F5798D"/>
    <w:rsid w:val="00F579AB"/>
    <w:rsid w:val="00F57A5F"/>
    <w:rsid w:val="00F57A7B"/>
    <w:rsid w:val="00F57ACA"/>
    <w:rsid w:val="00F57AFB"/>
    <w:rsid w:val="00F57B99"/>
    <w:rsid w:val="00F57BDD"/>
    <w:rsid w:val="00F57C31"/>
    <w:rsid w:val="00F57C55"/>
    <w:rsid w:val="00F57CA6"/>
    <w:rsid w:val="00F57CC7"/>
    <w:rsid w:val="00F57CEE"/>
    <w:rsid w:val="00F57D63"/>
    <w:rsid w:val="00F57D9C"/>
    <w:rsid w:val="00F57E62"/>
    <w:rsid w:val="00F57E74"/>
    <w:rsid w:val="00F57E96"/>
    <w:rsid w:val="00F57F8D"/>
    <w:rsid w:val="00F6000B"/>
    <w:rsid w:val="00F60041"/>
    <w:rsid w:val="00F60057"/>
    <w:rsid w:val="00F600AF"/>
    <w:rsid w:val="00F6011C"/>
    <w:rsid w:val="00F602AF"/>
    <w:rsid w:val="00F60351"/>
    <w:rsid w:val="00F603D6"/>
    <w:rsid w:val="00F60435"/>
    <w:rsid w:val="00F604F4"/>
    <w:rsid w:val="00F6054A"/>
    <w:rsid w:val="00F6055C"/>
    <w:rsid w:val="00F60597"/>
    <w:rsid w:val="00F60679"/>
    <w:rsid w:val="00F606FE"/>
    <w:rsid w:val="00F6074E"/>
    <w:rsid w:val="00F60857"/>
    <w:rsid w:val="00F60882"/>
    <w:rsid w:val="00F608BE"/>
    <w:rsid w:val="00F60906"/>
    <w:rsid w:val="00F60972"/>
    <w:rsid w:val="00F60AA7"/>
    <w:rsid w:val="00F60BE3"/>
    <w:rsid w:val="00F60C28"/>
    <w:rsid w:val="00F60C36"/>
    <w:rsid w:val="00F60CD3"/>
    <w:rsid w:val="00F60E11"/>
    <w:rsid w:val="00F60E88"/>
    <w:rsid w:val="00F60ED0"/>
    <w:rsid w:val="00F60F5B"/>
    <w:rsid w:val="00F60FE6"/>
    <w:rsid w:val="00F610D1"/>
    <w:rsid w:val="00F611BE"/>
    <w:rsid w:val="00F611EA"/>
    <w:rsid w:val="00F611F0"/>
    <w:rsid w:val="00F6129C"/>
    <w:rsid w:val="00F6129D"/>
    <w:rsid w:val="00F612F6"/>
    <w:rsid w:val="00F612FF"/>
    <w:rsid w:val="00F61314"/>
    <w:rsid w:val="00F61317"/>
    <w:rsid w:val="00F6138F"/>
    <w:rsid w:val="00F613E2"/>
    <w:rsid w:val="00F613ED"/>
    <w:rsid w:val="00F61452"/>
    <w:rsid w:val="00F614CA"/>
    <w:rsid w:val="00F6154A"/>
    <w:rsid w:val="00F61561"/>
    <w:rsid w:val="00F615B8"/>
    <w:rsid w:val="00F6165E"/>
    <w:rsid w:val="00F6168E"/>
    <w:rsid w:val="00F6168F"/>
    <w:rsid w:val="00F61698"/>
    <w:rsid w:val="00F61746"/>
    <w:rsid w:val="00F61793"/>
    <w:rsid w:val="00F61927"/>
    <w:rsid w:val="00F619AD"/>
    <w:rsid w:val="00F619CD"/>
    <w:rsid w:val="00F61A05"/>
    <w:rsid w:val="00F61A40"/>
    <w:rsid w:val="00F61A54"/>
    <w:rsid w:val="00F61AA4"/>
    <w:rsid w:val="00F61AB8"/>
    <w:rsid w:val="00F61AE7"/>
    <w:rsid w:val="00F61B59"/>
    <w:rsid w:val="00F61CAF"/>
    <w:rsid w:val="00F61D2F"/>
    <w:rsid w:val="00F61DD9"/>
    <w:rsid w:val="00F61E2A"/>
    <w:rsid w:val="00F61E59"/>
    <w:rsid w:val="00F61E78"/>
    <w:rsid w:val="00F61ECC"/>
    <w:rsid w:val="00F61F0C"/>
    <w:rsid w:val="00F61FC1"/>
    <w:rsid w:val="00F61FE6"/>
    <w:rsid w:val="00F61FED"/>
    <w:rsid w:val="00F62016"/>
    <w:rsid w:val="00F6204C"/>
    <w:rsid w:val="00F6206F"/>
    <w:rsid w:val="00F62083"/>
    <w:rsid w:val="00F620B8"/>
    <w:rsid w:val="00F621AF"/>
    <w:rsid w:val="00F621D6"/>
    <w:rsid w:val="00F62209"/>
    <w:rsid w:val="00F62365"/>
    <w:rsid w:val="00F6237B"/>
    <w:rsid w:val="00F623E5"/>
    <w:rsid w:val="00F624F5"/>
    <w:rsid w:val="00F6256A"/>
    <w:rsid w:val="00F625BC"/>
    <w:rsid w:val="00F62710"/>
    <w:rsid w:val="00F6274B"/>
    <w:rsid w:val="00F62771"/>
    <w:rsid w:val="00F627B5"/>
    <w:rsid w:val="00F62886"/>
    <w:rsid w:val="00F629A8"/>
    <w:rsid w:val="00F629B9"/>
    <w:rsid w:val="00F629BD"/>
    <w:rsid w:val="00F62B49"/>
    <w:rsid w:val="00F62B74"/>
    <w:rsid w:val="00F62B8A"/>
    <w:rsid w:val="00F62C40"/>
    <w:rsid w:val="00F62C44"/>
    <w:rsid w:val="00F62CDC"/>
    <w:rsid w:val="00F62E42"/>
    <w:rsid w:val="00F62E9A"/>
    <w:rsid w:val="00F62EE0"/>
    <w:rsid w:val="00F62F25"/>
    <w:rsid w:val="00F62F5D"/>
    <w:rsid w:val="00F6300D"/>
    <w:rsid w:val="00F63018"/>
    <w:rsid w:val="00F6301B"/>
    <w:rsid w:val="00F63023"/>
    <w:rsid w:val="00F63128"/>
    <w:rsid w:val="00F63133"/>
    <w:rsid w:val="00F6314D"/>
    <w:rsid w:val="00F63178"/>
    <w:rsid w:val="00F631CF"/>
    <w:rsid w:val="00F63253"/>
    <w:rsid w:val="00F6331E"/>
    <w:rsid w:val="00F63357"/>
    <w:rsid w:val="00F63477"/>
    <w:rsid w:val="00F634AD"/>
    <w:rsid w:val="00F635A3"/>
    <w:rsid w:val="00F635A7"/>
    <w:rsid w:val="00F636A1"/>
    <w:rsid w:val="00F636C7"/>
    <w:rsid w:val="00F63700"/>
    <w:rsid w:val="00F6376A"/>
    <w:rsid w:val="00F6379E"/>
    <w:rsid w:val="00F637FB"/>
    <w:rsid w:val="00F63827"/>
    <w:rsid w:val="00F63829"/>
    <w:rsid w:val="00F6382F"/>
    <w:rsid w:val="00F638D6"/>
    <w:rsid w:val="00F63972"/>
    <w:rsid w:val="00F639D6"/>
    <w:rsid w:val="00F639E2"/>
    <w:rsid w:val="00F639F9"/>
    <w:rsid w:val="00F63A0C"/>
    <w:rsid w:val="00F63A95"/>
    <w:rsid w:val="00F63B2A"/>
    <w:rsid w:val="00F63B93"/>
    <w:rsid w:val="00F63BCC"/>
    <w:rsid w:val="00F63C14"/>
    <w:rsid w:val="00F63C28"/>
    <w:rsid w:val="00F63C2C"/>
    <w:rsid w:val="00F63C39"/>
    <w:rsid w:val="00F63CBC"/>
    <w:rsid w:val="00F63CEB"/>
    <w:rsid w:val="00F63D0A"/>
    <w:rsid w:val="00F63D32"/>
    <w:rsid w:val="00F63D73"/>
    <w:rsid w:val="00F63E46"/>
    <w:rsid w:val="00F63E4D"/>
    <w:rsid w:val="00F63E6D"/>
    <w:rsid w:val="00F63EBF"/>
    <w:rsid w:val="00F63EDB"/>
    <w:rsid w:val="00F63F19"/>
    <w:rsid w:val="00F63F9F"/>
    <w:rsid w:val="00F63FA8"/>
    <w:rsid w:val="00F63FE2"/>
    <w:rsid w:val="00F63FF4"/>
    <w:rsid w:val="00F64023"/>
    <w:rsid w:val="00F64069"/>
    <w:rsid w:val="00F6411B"/>
    <w:rsid w:val="00F6423F"/>
    <w:rsid w:val="00F642DF"/>
    <w:rsid w:val="00F6434B"/>
    <w:rsid w:val="00F64398"/>
    <w:rsid w:val="00F643C6"/>
    <w:rsid w:val="00F6440D"/>
    <w:rsid w:val="00F6442A"/>
    <w:rsid w:val="00F644DF"/>
    <w:rsid w:val="00F644E0"/>
    <w:rsid w:val="00F644F4"/>
    <w:rsid w:val="00F64514"/>
    <w:rsid w:val="00F64768"/>
    <w:rsid w:val="00F64947"/>
    <w:rsid w:val="00F64A10"/>
    <w:rsid w:val="00F64A1B"/>
    <w:rsid w:val="00F64AD0"/>
    <w:rsid w:val="00F64B3A"/>
    <w:rsid w:val="00F64B83"/>
    <w:rsid w:val="00F64CD2"/>
    <w:rsid w:val="00F64D8C"/>
    <w:rsid w:val="00F64EFB"/>
    <w:rsid w:val="00F64FBC"/>
    <w:rsid w:val="00F650D2"/>
    <w:rsid w:val="00F6510C"/>
    <w:rsid w:val="00F65131"/>
    <w:rsid w:val="00F65135"/>
    <w:rsid w:val="00F651AE"/>
    <w:rsid w:val="00F651E0"/>
    <w:rsid w:val="00F65292"/>
    <w:rsid w:val="00F652B5"/>
    <w:rsid w:val="00F652E1"/>
    <w:rsid w:val="00F65354"/>
    <w:rsid w:val="00F6535F"/>
    <w:rsid w:val="00F65392"/>
    <w:rsid w:val="00F653A5"/>
    <w:rsid w:val="00F65458"/>
    <w:rsid w:val="00F654C9"/>
    <w:rsid w:val="00F654CF"/>
    <w:rsid w:val="00F65515"/>
    <w:rsid w:val="00F6552C"/>
    <w:rsid w:val="00F65556"/>
    <w:rsid w:val="00F65585"/>
    <w:rsid w:val="00F65598"/>
    <w:rsid w:val="00F655E3"/>
    <w:rsid w:val="00F65647"/>
    <w:rsid w:val="00F656AD"/>
    <w:rsid w:val="00F656D0"/>
    <w:rsid w:val="00F656E9"/>
    <w:rsid w:val="00F656FF"/>
    <w:rsid w:val="00F657E3"/>
    <w:rsid w:val="00F658BD"/>
    <w:rsid w:val="00F65900"/>
    <w:rsid w:val="00F6592C"/>
    <w:rsid w:val="00F65938"/>
    <w:rsid w:val="00F659B9"/>
    <w:rsid w:val="00F65B4C"/>
    <w:rsid w:val="00F65B91"/>
    <w:rsid w:val="00F65B9B"/>
    <w:rsid w:val="00F65BA1"/>
    <w:rsid w:val="00F65C0D"/>
    <w:rsid w:val="00F65CA5"/>
    <w:rsid w:val="00F65CC8"/>
    <w:rsid w:val="00F65D0C"/>
    <w:rsid w:val="00F65D27"/>
    <w:rsid w:val="00F65EB2"/>
    <w:rsid w:val="00F65F66"/>
    <w:rsid w:val="00F66040"/>
    <w:rsid w:val="00F660DA"/>
    <w:rsid w:val="00F66192"/>
    <w:rsid w:val="00F66219"/>
    <w:rsid w:val="00F6621A"/>
    <w:rsid w:val="00F66272"/>
    <w:rsid w:val="00F6637E"/>
    <w:rsid w:val="00F663EF"/>
    <w:rsid w:val="00F6640C"/>
    <w:rsid w:val="00F66426"/>
    <w:rsid w:val="00F66432"/>
    <w:rsid w:val="00F6658C"/>
    <w:rsid w:val="00F665EB"/>
    <w:rsid w:val="00F665EC"/>
    <w:rsid w:val="00F666A6"/>
    <w:rsid w:val="00F6670C"/>
    <w:rsid w:val="00F6673B"/>
    <w:rsid w:val="00F66746"/>
    <w:rsid w:val="00F667A2"/>
    <w:rsid w:val="00F667B9"/>
    <w:rsid w:val="00F66A1F"/>
    <w:rsid w:val="00F66A97"/>
    <w:rsid w:val="00F66B3C"/>
    <w:rsid w:val="00F66B8C"/>
    <w:rsid w:val="00F66C01"/>
    <w:rsid w:val="00F66C12"/>
    <w:rsid w:val="00F66CF5"/>
    <w:rsid w:val="00F66D1F"/>
    <w:rsid w:val="00F66D2D"/>
    <w:rsid w:val="00F66DED"/>
    <w:rsid w:val="00F66E0B"/>
    <w:rsid w:val="00F66E0F"/>
    <w:rsid w:val="00F66E4F"/>
    <w:rsid w:val="00F66F02"/>
    <w:rsid w:val="00F67037"/>
    <w:rsid w:val="00F6707F"/>
    <w:rsid w:val="00F6708A"/>
    <w:rsid w:val="00F6709B"/>
    <w:rsid w:val="00F67149"/>
    <w:rsid w:val="00F67158"/>
    <w:rsid w:val="00F67184"/>
    <w:rsid w:val="00F671DA"/>
    <w:rsid w:val="00F67221"/>
    <w:rsid w:val="00F6726C"/>
    <w:rsid w:val="00F674C2"/>
    <w:rsid w:val="00F674EE"/>
    <w:rsid w:val="00F675C8"/>
    <w:rsid w:val="00F675D6"/>
    <w:rsid w:val="00F67612"/>
    <w:rsid w:val="00F67787"/>
    <w:rsid w:val="00F677FF"/>
    <w:rsid w:val="00F6785B"/>
    <w:rsid w:val="00F6788D"/>
    <w:rsid w:val="00F67923"/>
    <w:rsid w:val="00F67982"/>
    <w:rsid w:val="00F67A54"/>
    <w:rsid w:val="00F67B88"/>
    <w:rsid w:val="00F67C1F"/>
    <w:rsid w:val="00F67C8F"/>
    <w:rsid w:val="00F67CE0"/>
    <w:rsid w:val="00F67DA9"/>
    <w:rsid w:val="00F67DB4"/>
    <w:rsid w:val="00F67E0F"/>
    <w:rsid w:val="00F67E29"/>
    <w:rsid w:val="00F67E32"/>
    <w:rsid w:val="00F67E73"/>
    <w:rsid w:val="00F67EED"/>
    <w:rsid w:val="00F67F7E"/>
    <w:rsid w:val="00F67F9C"/>
    <w:rsid w:val="00F67FCF"/>
    <w:rsid w:val="00F70023"/>
    <w:rsid w:val="00F700A1"/>
    <w:rsid w:val="00F700E2"/>
    <w:rsid w:val="00F702A8"/>
    <w:rsid w:val="00F702A9"/>
    <w:rsid w:val="00F7030B"/>
    <w:rsid w:val="00F70445"/>
    <w:rsid w:val="00F70471"/>
    <w:rsid w:val="00F704C5"/>
    <w:rsid w:val="00F704F7"/>
    <w:rsid w:val="00F7052A"/>
    <w:rsid w:val="00F7063F"/>
    <w:rsid w:val="00F70654"/>
    <w:rsid w:val="00F706A6"/>
    <w:rsid w:val="00F70728"/>
    <w:rsid w:val="00F70750"/>
    <w:rsid w:val="00F70753"/>
    <w:rsid w:val="00F708AD"/>
    <w:rsid w:val="00F70913"/>
    <w:rsid w:val="00F70986"/>
    <w:rsid w:val="00F709DF"/>
    <w:rsid w:val="00F709F5"/>
    <w:rsid w:val="00F70A07"/>
    <w:rsid w:val="00F70A62"/>
    <w:rsid w:val="00F70AF1"/>
    <w:rsid w:val="00F70B5E"/>
    <w:rsid w:val="00F70C07"/>
    <w:rsid w:val="00F70C0C"/>
    <w:rsid w:val="00F70C22"/>
    <w:rsid w:val="00F70C39"/>
    <w:rsid w:val="00F70C55"/>
    <w:rsid w:val="00F70C8A"/>
    <w:rsid w:val="00F70C92"/>
    <w:rsid w:val="00F70CB0"/>
    <w:rsid w:val="00F70CD4"/>
    <w:rsid w:val="00F70D36"/>
    <w:rsid w:val="00F70DB8"/>
    <w:rsid w:val="00F70DEB"/>
    <w:rsid w:val="00F70F45"/>
    <w:rsid w:val="00F70F68"/>
    <w:rsid w:val="00F70FCE"/>
    <w:rsid w:val="00F71012"/>
    <w:rsid w:val="00F71023"/>
    <w:rsid w:val="00F710C4"/>
    <w:rsid w:val="00F71220"/>
    <w:rsid w:val="00F71292"/>
    <w:rsid w:val="00F7129A"/>
    <w:rsid w:val="00F712A6"/>
    <w:rsid w:val="00F712AB"/>
    <w:rsid w:val="00F712D3"/>
    <w:rsid w:val="00F71325"/>
    <w:rsid w:val="00F71368"/>
    <w:rsid w:val="00F713BD"/>
    <w:rsid w:val="00F713FC"/>
    <w:rsid w:val="00F7142A"/>
    <w:rsid w:val="00F71454"/>
    <w:rsid w:val="00F715E9"/>
    <w:rsid w:val="00F71634"/>
    <w:rsid w:val="00F71657"/>
    <w:rsid w:val="00F71696"/>
    <w:rsid w:val="00F716A0"/>
    <w:rsid w:val="00F716EC"/>
    <w:rsid w:val="00F71711"/>
    <w:rsid w:val="00F71761"/>
    <w:rsid w:val="00F71787"/>
    <w:rsid w:val="00F717C1"/>
    <w:rsid w:val="00F717C6"/>
    <w:rsid w:val="00F717F1"/>
    <w:rsid w:val="00F7183E"/>
    <w:rsid w:val="00F71879"/>
    <w:rsid w:val="00F718CF"/>
    <w:rsid w:val="00F71A31"/>
    <w:rsid w:val="00F71A3A"/>
    <w:rsid w:val="00F71A60"/>
    <w:rsid w:val="00F71B07"/>
    <w:rsid w:val="00F71CA3"/>
    <w:rsid w:val="00F71CDD"/>
    <w:rsid w:val="00F71D2C"/>
    <w:rsid w:val="00F71D68"/>
    <w:rsid w:val="00F71E11"/>
    <w:rsid w:val="00F71E5A"/>
    <w:rsid w:val="00F71F82"/>
    <w:rsid w:val="00F71FF8"/>
    <w:rsid w:val="00F72001"/>
    <w:rsid w:val="00F72042"/>
    <w:rsid w:val="00F7204D"/>
    <w:rsid w:val="00F7225B"/>
    <w:rsid w:val="00F72278"/>
    <w:rsid w:val="00F72291"/>
    <w:rsid w:val="00F722A6"/>
    <w:rsid w:val="00F722CA"/>
    <w:rsid w:val="00F72311"/>
    <w:rsid w:val="00F723AC"/>
    <w:rsid w:val="00F72504"/>
    <w:rsid w:val="00F72554"/>
    <w:rsid w:val="00F7255A"/>
    <w:rsid w:val="00F725E2"/>
    <w:rsid w:val="00F7264D"/>
    <w:rsid w:val="00F72652"/>
    <w:rsid w:val="00F7267C"/>
    <w:rsid w:val="00F726D5"/>
    <w:rsid w:val="00F726E4"/>
    <w:rsid w:val="00F72721"/>
    <w:rsid w:val="00F72742"/>
    <w:rsid w:val="00F7275F"/>
    <w:rsid w:val="00F72856"/>
    <w:rsid w:val="00F72859"/>
    <w:rsid w:val="00F72886"/>
    <w:rsid w:val="00F728A0"/>
    <w:rsid w:val="00F728B9"/>
    <w:rsid w:val="00F7297D"/>
    <w:rsid w:val="00F72AFA"/>
    <w:rsid w:val="00F72B62"/>
    <w:rsid w:val="00F72C21"/>
    <w:rsid w:val="00F72C8C"/>
    <w:rsid w:val="00F72D5D"/>
    <w:rsid w:val="00F72D66"/>
    <w:rsid w:val="00F72D6E"/>
    <w:rsid w:val="00F72DBC"/>
    <w:rsid w:val="00F72DBE"/>
    <w:rsid w:val="00F72DF1"/>
    <w:rsid w:val="00F72EFE"/>
    <w:rsid w:val="00F72F0C"/>
    <w:rsid w:val="00F72F28"/>
    <w:rsid w:val="00F72FBE"/>
    <w:rsid w:val="00F730F4"/>
    <w:rsid w:val="00F73168"/>
    <w:rsid w:val="00F73182"/>
    <w:rsid w:val="00F731C2"/>
    <w:rsid w:val="00F73285"/>
    <w:rsid w:val="00F732B5"/>
    <w:rsid w:val="00F732E5"/>
    <w:rsid w:val="00F73366"/>
    <w:rsid w:val="00F734E3"/>
    <w:rsid w:val="00F73553"/>
    <w:rsid w:val="00F73684"/>
    <w:rsid w:val="00F736B7"/>
    <w:rsid w:val="00F736D7"/>
    <w:rsid w:val="00F736E0"/>
    <w:rsid w:val="00F7371A"/>
    <w:rsid w:val="00F73770"/>
    <w:rsid w:val="00F73810"/>
    <w:rsid w:val="00F73830"/>
    <w:rsid w:val="00F7384C"/>
    <w:rsid w:val="00F7385E"/>
    <w:rsid w:val="00F73876"/>
    <w:rsid w:val="00F73921"/>
    <w:rsid w:val="00F73976"/>
    <w:rsid w:val="00F739D0"/>
    <w:rsid w:val="00F73A97"/>
    <w:rsid w:val="00F73B41"/>
    <w:rsid w:val="00F73B5D"/>
    <w:rsid w:val="00F73B9F"/>
    <w:rsid w:val="00F73BBA"/>
    <w:rsid w:val="00F73BE1"/>
    <w:rsid w:val="00F73BFC"/>
    <w:rsid w:val="00F73C17"/>
    <w:rsid w:val="00F73C93"/>
    <w:rsid w:val="00F73CC5"/>
    <w:rsid w:val="00F73D84"/>
    <w:rsid w:val="00F73E2D"/>
    <w:rsid w:val="00F73E6F"/>
    <w:rsid w:val="00F73EB5"/>
    <w:rsid w:val="00F74008"/>
    <w:rsid w:val="00F740B0"/>
    <w:rsid w:val="00F74197"/>
    <w:rsid w:val="00F741F4"/>
    <w:rsid w:val="00F7427C"/>
    <w:rsid w:val="00F74295"/>
    <w:rsid w:val="00F74382"/>
    <w:rsid w:val="00F743C1"/>
    <w:rsid w:val="00F7446E"/>
    <w:rsid w:val="00F744A3"/>
    <w:rsid w:val="00F745D3"/>
    <w:rsid w:val="00F74647"/>
    <w:rsid w:val="00F74697"/>
    <w:rsid w:val="00F746A6"/>
    <w:rsid w:val="00F7479E"/>
    <w:rsid w:val="00F7484B"/>
    <w:rsid w:val="00F748C7"/>
    <w:rsid w:val="00F748F4"/>
    <w:rsid w:val="00F748FB"/>
    <w:rsid w:val="00F7498A"/>
    <w:rsid w:val="00F749AF"/>
    <w:rsid w:val="00F749D1"/>
    <w:rsid w:val="00F74A45"/>
    <w:rsid w:val="00F74AC8"/>
    <w:rsid w:val="00F74AF4"/>
    <w:rsid w:val="00F74C27"/>
    <w:rsid w:val="00F74C5F"/>
    <w:rsid w:val="00F74C7A"/>
    <w:rsid w:val="00F74D0F"/>
    <w:rsid w:val="00F74D3A"/>
    <w:rsid w:val="00F74D4E"/>
    <w:rsid w:val="00F74D7B"/>
    <w:rsid w:val="00F74DF1"/>
    <w:rsid w:val="00F74E42"/>
    <w:rsid w:val="00F74F0A"/>
    <w:rsid w:val="00F74F48"/>
    <w:rsid w:val="00F74FC7"/>
    <w:rsid w:val="00F75032"/>
    <w:rsid w:val="00F75056"/>
    <w:rsid w:val="00F75087"/>
    <w:rsid w:val="00F750EC"/>
    <w:rsid w:val="00F75221"/>
    <w:rsid w:val="00F75252"/>
    <w:rsid w:val="00F7532E"/>
    <w:rsid w:val="00F75399"/>
    <w:rsid w:val="00F75427"/>
    <w:rsid w:val="00F7545D"/>
    <w:rsid w:val="00F754E4"/>
    <w:rsid w:val="00F755A0"/>
    <w:rsid w:val="00F755DD"/>
    <w:rsid w:val="00F75616"/>
    <w:rsid w:val="00F75623"/>
    <w:rsid w:val="00F7562A"/>
    <w:rsid w:val="00F75636"/>
    <w:rsid w:val="00F7573F"/>
    <w:rsid w:val="00F75961"/>
    <w:rsid w:val="00F759E6"/>
    <w:rsid w:val="00F75A59"/>
    <w:rsid w:val="00F75A78"/>
    <w:rsid w:val="00F75BD7"/>
    <w:rsid w:val="00F75CB6"/>
    <w:rsid w:val="00F75DB0"/>
    <w:rsid w:val="00F75DCA"/>
    <w:rsid w:val="00F75E5F"/>
    <w:rsid w:val="00F75ECD"/>
    <w:rsid w:val="00F75F92"/>
    <w:rsid w:val="00F75FA6"/>
    <w:rsid w:val="00F76149"/>
    <w:rsid w:val="00F7620C"/>
    <w:rsid w:val="00F76281"/>
    <w:rsid w:val="00F7636A"/>
    <w:rsid w:val="00F76392"/>
    <w:rsid w:val="00F76393"/>
    <w:rsid w:val="00F7650D"/>
    <w:rsid w:val="00F76565"/>
    <w:rsid w:val="00F765C5"/>
    <w:rsid w:val="00F76639"/>
    <w:rsid w:val="00F7666F"/>
    <w:rsid w:val="00F76731"/>
    <w:rsid w:val="00F7676E"/>
    <w:rsid w:val="00F7677F"/>
    <w:rsid w:val="00F7678F"/>
    <w:rsid w:val="00F767C8"/>
    <w:rsid w:val="00F768FE"/>
    <w:rsid w:val="00F76923"/>
    <w:rsid w:val="00F76998"/>
    <w:rsid w:val="00F769D4"/>
    <w:rsid w:val="00F769FB"/>
    <w:rsid w:val="00F76A0D"/>
    <w:rsid w:val="00F76A8A"/>
    <w:rsid w:val="00F76B22"/>
    <w:rsid w:val="00F76C57"/>
    <w:rsid w:val="00F76C6E"/>
    <w:rsid w:val="00F76CBF"/>
    <w:rsid w:val="00F76DCE"/>
    <w:rsid w:val="00F76DD3"/>
    <w:rsid w:val="00F76DF2"/>
    <w:rsid w:val="00F76E84"/>
    <w:rsid w:val="00F76EB8"/>
    <w:rsid w:val="00F76ECC"/>
    <w:rsid w:val="00F76ED0"/>
    <w:rsid w:val="00F76EDB"/>
    <w:rsid w:val="00F76EEE"/>
    <w:rsid w:val="00F76F2E"/>
    <w:rsid w:val="00F76FAE"/>
    <w:rsid w:val="00F76FDA"/>
    <w:rsid w:val="00F770D9"/>
    <w:rsid w:val="00F7711E"/>
    <w:rsid w:val="00F77120"/>
    <w:rsid w:val="00F77171"/>
    <w:rsid w:val="00F77236"/>
    <w:rsid w:val="00F772A5"/>
    <w:rsid w:val="00F77359"/>
    <w:rsid w:val="00F77473"/>
    <w:rsid w:val="00F774D8"/>
    <w:rsid w:val="00F7751A"/>
    <w:rsid w:val="00F77732"/>
    <w:rsid w:val="00F777F9"/>
    <w:rsid w:val="00F7791E"/>
    <w:rsid w:val="00F7794C"/>
    <w:rsid w:val="00F779C7"/>
    <w:rsid w:val="00F77A70"/>
    <w:rsid w:val="00F77B0D"/>
    <w:rsid w:val="00F77B2E"/>
    <w:rsid w:val="00F77BD3"/>
    <w:rsid w:val="00F77BD5"/>
    <w:rsid w:val="00F77C19"/>
    <w:rsid w:val="00F77C3E"/>
    <w:rsid w:val="00F77C80"/>
    <w:rsid w:val="00F77CA7"/>
    <w:rsid w:val="00F77DDC"/>
    <w:rsid w:val="00F77DF2"/>
    <w:rsid w:val="00F77DF7"/>
    <w:rsid w:val="00F77F26"/>
    <w:rsid w:val="00F77F48"/>
    <w:rsid w:val="00F77FBB"/>
    <w:rsid w:val="00F80017"/>
    <w:rsid w:val="00F8015D"/>
    <w:rsid w:val="00F801BD"/>
    <w:rsid w:val="00F80268"/>
    <w:rsid w:val="00F802C0"/>
    <w:rsid w:val="00F802C6"/>
    <w:rsid w:val="00F802E9"/>
    <w:rsid w:val="00F80306"/>
    <w:rsid w:val="00F8035D"/>
    <w:rsid w:val="00F8071E"/>
    <w:rsid w:val="00F80723"/>
    <w:rsid w:val="00F80755"/>
    <w:rsid w:val="00F8086B"/>
    <w:rsid w:val="00F80999"/>
    <w:rsid w:val="00F809B4"/>
    <w:rsid w:val="00F809B8"/>
    <w:rsid w:val="00F809CD"/>
    <w:rsid w:val="00F80AEE"/>
    <w:rsid w:val="00F80AF3"/>
    <w:rsid w:val="00F80B0F"/>
    <w:rsid w:val="00F80B6D"/>
    <w:rsid w:val="00F80B9E"/>
    <w:rsid w:val="00F80BA8"/>
    <w:rsid w:val="00F80BAF"/>
    <w:rsid w:val="00F80C21"/>
    <w:rsid w:val="00F80CCB"/>
    <w:rsid w:val="00F80E1D"/>
    <w:rsid w:val="00F80E55"/>
    <w:rsid w:val="00F80E5B"/>
    <w:rsid w:val="00F80E79"/>
    <w:rsid w:val="00F80E9D"/>
    <w:rsid w:val="00F80EB3"/>
    <w:rsid w:val="00F80F8F"/>
    <w:rsid w:val="00F80FE6"/>
    <w:rsid w:val="00F81132"/>
    <w:rsid w:val="00F81137"/>
    <w:rsid w:val="00F81292"/>
    <w:rsid w:val="00F812C8"/>
    <w:rsid w:val="00F8139C"/>
    <w:rsid w:val="00F813AE"/>
    <w:rsid w:val="00F814D2"/>
    <w:rsid w:val="00F814F1"/>
    <w:rsid w:val="00F8151D"/>
    <w:rsid w:val="00F815EB"/>
    <w:rsid w:val="00F8161B"/>
    <w:rsid w:val="00F8163B"/>
    <w:rsid w:val="00F8164A"/>
    <w:rsid w:val="00F81686"/>
    <w:rsid w:val="00F8177F"/>
    <w:rsid w:val="00F81780"/>
    <w:rsid w:val="00F81781"/>
    <w:rsid w:val="00F818D5"/>
    <w:rsid w:val="00F818E8"/>
    <w:rsid w:val="00F81950"/>
    <w:rsid w:val="00F819F0"/>
    <w:rsid w:val="00F81A36"/>
    <w:rsid w:val="00F81A40"/>
    <w:rsid w:val="00F81A85"/>
    <w:rsid w:val="00F81AE1"/>
    <w:rsid w:val="00F81B32"/>
    <w:rsid w:val="00F81B67"/>
    <w:rsid w:val="00F81BCB"/>
    <w:rsid w:val="00F81C3F"/>
    <w:rsid w:val="00F81CF3"/>
    <w:rsid w:val="00F81DD7"/>
    <w:rsid w:val="00F81E08"/>
    <w:rsid w:val="00F81EB5"/>
    <w:rsid w:val="00F81EB6"/>
    <w:rsid w:val="00F81EBA"/>
    <w:rsid w:val="00F81F04"/>
    <w:rsid w:val="00F81F30"/>
    <w:rsid w:val="00F81F5D"/>
    <w:rsid w:val="00F81FA6"/>
    <w:rsid w:val="00F82043"/>
    <w:rsid w:val="00F82082"/>
    <w:rsid w:val="00F82140"/>
    <w:rsid w:val="00F82144"/>
    <w:rsid w:val="00F82159"/>
    <w:rsid w:val="00F8215C"/>
    <w:rsid w:val="00F82164"/>
    <w:rsid w:val="00F82181"/>
    <w:rsid w:val="00F82213"/>
    <w:rsid w:val="00F822FD"/>
    <w:rsid w:val="00F823B3"/>
    <w:rsid w:val="00F8240D"/>
    <w:rsid w:val="00F82438"/>
    <w:rsid w:val="00F8247F"/>
    <w:rsid w:val="00F82524"/>
    <w:rsid w:val="00F825D2"/>
    <w:rsid w:val="00F825FF"/>
    <w:rsid w:val="00F82773"/>
    <w:rsid w:val="00F8294A"/>
    <w:rsid w:val="00F82960"/>
    <w:rsid w:val="00F829E3"/>
    <w:rsid w:val="00F82A47"/>
    <w:rsid w:val="00F82A9F"/>
    <w:rsid w:val="00F82AD6"/>
    <w:rsid w:val="00F82B0B"/>
    <w:rsid w:val="00F82BC3"/>
    <w:rsid w:val="00F82BD0"/>
    <w:rsid w:val="00F82CAE"/>
    <w:rsid w:val="00F82D8D"/>
    <w:rsid w:val="00F82EE9"/>
    <w:rsid w:val="00F82EEE"/>
    <w:rsid w:val="00F8304F"/>
    <w:rsid w:val="00F83098"/>
    <w:rsid w:val="00F830E7"/>
    <w:rsid w:val="00F8313F"/>
    <w:rsid w:val="00F8322D"/>
    <w:rsid w:val="00F83322"/>
    <w:rsid w:val="00F833E9"/>
    <w:rsid w:val="00F8340B"/>
    <w:rsid w:val="00F834C0"/>
    <w:rsid w:val="00F834CD"/>
    <w:rsid w:val="00F835AA"/>
    <w:rsid w:val="00F835C8"/>
    <w:rsid w:val="00F835E0"/>
    <w:rsid w:val="00F836A3"/>
    <w:rsid w:val="00F83766"/>
    <w:rsid w:val="00F837C5"/>
    <w:rsid w:val="00F837D7"/>
    <w:rsid w:val="00F8385F"/>
    <w:rsid w:val="00F838CF"/>
    <w:rsid w:val="00F8395C"/>
    <w:rsid w:val="00F839B7"/>
    <w:rsid w:val="00F839DB"/>
    <w:rsid w:val="00F83AF0"/>
    <w:rsid w:val="00F83B56"/>
    <w:rsid w:val="00F83B5B"/>
    <w:rsid w:val="00F83BAA"/>
    <w:rsid w:val="00F83C32"/>
    <w:rsid w:val="00F83C38"/>
    <w:rsid w:val="00F83C51"/>
    <w:rsid w:val="00F83CE3"/>
    <w:rsid w:val="00F83CF4"/>
    <w:rsid w:val="00F83D3C"/>
    <w:rsid w:val="00F83DEA"/>
    <w:rsid w:val="00F83E13"/>
    <w:rsid w:val="00F83E2B"/>
    <w:rsid w:val="00F8404A"/>
    <w:rsid w:val="00F840F6"/>
    <w:rsid w:val="00F8411E"/>
    <w:rsid w:val="00F8423E"/>
    <w:rsid w:val="00F84253"/>
    <w:rsid w:val="00F84274"/>
    <w:rsid w:val="00F84275"/>
    <w:rsid w:val="00F842A8"/>
    <w:rsid w:val="00F842AF"/>
    <w:rsid w:val="00F84320"/>
    <w:rsid w:val="00F844D0"/>
    <w:rsid w:val="00F844D6"/>
    <w:rsid w:val="00F8452A"/>
    <w:rsid w:val="00F8455B"/>
    <w:rsid w:val="00F846BE"/>
    <w:rsid w:val="00F84715"/>
    <w:rsid w:val="00F847BF"/>
    <w:rsid w:val="00F847E5"/>
    <w:rsid w:val="00F847FD"/>
    <w:rsid w:val="00F84876"/>
    <w:rsid w:val="00F84898"/>
    <w:rsid w:val="00F8490A"/>
    <w:rsid w:val="00F8494D"/>
    <w:rsid w:val="00F8497C"/>
    <w:rsid w:val="00F84996"/>
    <w:rsid w:val="00F849CB"/>
    <w:rsid w:val="00F84A53"/>
    <w:rsid w:val="00F84AD9"/>
    <w:rsid w:val="00F84B61"/>
    <w:rsid w:val="00F84C04"/>
    <w:rsid w:val="00F84C0E"/>
    <w:rsid w:val="00F84D6F"/>
    <w:rsid w:val="00F84D73"/>
    <w:rsid w:val="00F84DAA"/>
    <w:rsid w:val="00F84DDE"/>
    <w:rsid w:val="00F84DF8"/>
    <w:rsid w:val="00F84E40"/>
    <w:rsid w:val="00F84F04"/>
    <w:rsid w:val="00F84F41"/>
    <w:rsid w:val="00F84F69"/>
    <w:rsid w:val="00F84FDD"/>
    <w:rsid w:val="00F8501B"/>
    <w:rsid w:val="00F85082"/>
    <w:rsid w:val="00F850B5"/>
    <w:rsid w:val="00F850F6"/>
    <w:rsid w:val="00F85181"/>
    <w:rsid w:val="00F8519D"/>
    <w:rsid w:val="00F851A7"/>
    <w:rsid w:val="00F851A9"/>
    <w:rsid w:val="00F85246"/>
    <w:rsid w:val="00F85310"/>
    <w:rsid w:val="00F853A4"/>
    <w:rsid w:val="00F853EF"/>
    <w:rsid w:val="00F8541A"/>
    <w:rsid w:val="00F85497"/>
    <w:rsid w:val="00F85514"/>
    <w:rsid w:val="00F85537"/>
    <w:rsid w:val="00F85558"/>
    <w:rsid w:val="00F8559E"/>
    <w:rsid w:val="00F855C8"/>
    <w:rsid w:val="00F855E4"/>
    <w:rsid w:val="00F855EA"/>
    <w:rsid w:val="00F856ED"/>
    <w:rsid w:val="00F85716"/>
    <w:rsid w:val="00F857CE"/>
    <w:rsid w:val="00F857EA"/>
    <w:rsid w:val="00F85832"/>
    <w:rsid w:val="00F85877"/>
    <w:rsid w:val="00F8589D"/>
    <w:rsid w:val="00F85904"/>
    <w:rsid w:val="00F859A2"/>
    <w:rsid w:val="00F859C7"/>
    <w:rsid w:val="00F85AA8"/>
    <w:rsid w:val="00F85AC1"/>
    <w:rsid w:val="00F85AFB"/>
    <w:rsid w:val="00F85B0D"/>
    <w:rsid w:val="00F85B5B"/>
    <w:rsid w:val="00F85C47"/>
    <w:rsid w:val="00F85CFC"/>
    <w:rsid w:val="00F85CFF"/>
    <w:rsid w:val="00F85D4E"/>
    <w:rsid w:val="00F85D90"/>
    <w:rsid w:val="00F85E94"/>
    <w:rsid w:val="00F85E95"/>
    <w:rsid w:val="00F85EAD"/>
    <w:rsid w:val="00F85EC0"/>
    <w:rsid w:val="00F85F9B"/>
    <w:rsid w:val="00F85FAB"/>
    <w:rsid w:val="00F85FBF"/>
    <w:rsid w:val="00F85FFC"/>
    <w:rsid w:val="00F86015"/>
    <w:rsid w:val="00F8607B"/>
    <w:rsid w:val="00F8611C"/>
    <w:rsid w:val="00F8611E"/>
    <w:rsid w:val="00F86157"/>
    <w:rsid w:val="00F8616E"/>
    <w:rsid w:val="00F861C2"/>
    <w:rsid w:val="00F86267"/>
    <w:rsid w:val="00F863DA"/>
    <w:rsid w:val="00F86404"/>
    <w:rsid w:val="00F8641B"/>
    <w:rsid w:val="00F865F0"/>
    <w:rsid w:val="00F8662E"/>
    <w:rsid w:val="00F86644"/>
    <w:rsid w:val="00F86663"/>
    <w:rsid w:val="00F867A5"/>
    <w:rsid w:val="00F867B3"/>
    <w:rsid w:val="00F867FF"/>
    <w:rsid w:val="00F86820"/>
    <w:rsid w:val="00F8686F"/>
    <w:rsid w:val="00F86891"/>
    <w:rsid w:val="00F8690D"/>
    <w:rsid w:val="00F86910"/>
    <w:rsid w:val="00F86962"/>
    <w:rsid w:val="00F869D9"/>
    <w:rsid w:val="00F86A61"/>
    <w:rsid w:val="00F86B42"/>
    <w:rsid w:val="00F86B4E"/>
    <w:rsid w:val="00F86BA0"/>
    <w:rsid w:val="00F86C16"/>
    <w:rsid w:val="00F86C60"/>
    <w:rsid w:val="00F86D28"/>
    <w:rsid w:val="00F86E0E"/>
    <w:rsid w:val="00F86E33"/>
    <w:rsid w:val="00F86E51"/>
    <w:rsid w:val="00F86EA2"/>
    <w:rsid w:val="00F86F3C"/>
    <w:rsid w:val="00F86F5E"/>
    <w:rsid w:val="00F86F62"/>
    <w:rsid w:val="00F86F9B"/>
    <w:rsid w:val="00F87006"/>
    <w:rsid w:val="00F87028"/>
    <w:rsid w:val="00F870DF"/>
    <w:rsid w:val="00F870E6"/>
    <w:rsid w:val="00F871AB"/>
    <w:rsid w:val="00F87265"/>
    <w:rsid w:val="00F8727C"/>
    <w:rsid w:val="00F87339"/>
    <w:rsid w:val="00F8737D"/>
    <w:rsid w:val="00F874BC"/>
    <w:rsid w:val="00F87514"/>
    <w:rsid w:val="00F87533"/>
    <w:rsid w:val="00F875CB"/>
    <w:rsid w:val="00F87686"/>
    <w:rsid w:val="00F8783F"/>
    <w:rsid w:val="00F87921"/>
    <w:rsid w:val="00F87922"/>
    <w:rsid w:val="00F87948"/>
    <w:rsid w:val="00F87979"/>
    <w:rsid w:val="00F87A3F"/>
    <w:rsid w:val="00F87AF8"/>
    <w:rsid w:val="00F87BCD"/>
    <w:rsid w:val="00F87C2B"/>
    <w:rsid w:val="00F87C62"/>
    <w:rsid w:val="00F87C77"/>
    <w:rsid w:val="00F87CE5"/>
    <w:rsid w:val="00F87CF5"/>
    <w:rsid w:val="00F87DB4"/>
    <w:rsid w:val="00F87DB9"/>
    <w:rsid w:val="00F87E24"/>
    <w:rsid w:val="00F87E8F"/>
    <w:rsid w:val="00F87E98"/>
    <w:rsid w:val="00F87EC5"/>
    <w:rsid w:val="00F87F0E"/>
    <w:rsid w:val="00F87FA4"/>
    <w:rsid w:val="00F90022"/>
    <w:rsid w:val="00F90068"/>
    <w:rsid w:val="00F900B1"/>
    <w:rsid w:val="00F900EF"/>
    <w:rsid w:val="00F90129"/>
    <w:rsid w:val="00F90173"/>
    <w:rsid w:val="00F901CE"/>
    <w:rsid w:val="00F9021E"/>
    <w:rsid w:val="00F90288"/>
    <w:rsid w:val="00F9030E"/>
    <w:rsid w:val="00F90313"/>
    <w:rsid w:val="00F9034A"/>
    <w:rsid w:val="00F903A4"/>
    <w:rsid w:val="00F903E7"/>
    <w:rsid w:val="00F90432"/>
    <w:rsid w:val="00F904D2"/>
    <w:rsid w:val="00F904FC"/>
    <w:rsid w:val="00F90518"/>
    <w:rsid w:val="00F905F0"/>
    <w:rsid w:val="00F90642"/>
    <w:rsid w:val="00F906E2"/>
    <w:rsid w:val="00F906F0"/>
    <w:rsid w:val="00F9074C"/>
    <w:rsid w:val="00F90775"/>
    <w:rsid w:val="00F907E6"/>
    <w:rsid w:val="00F907EA"/>
    <w:rsid w:val="00F908D6"/>
    <w:rsid w:val="00F90903"/>
    <w:rsid w:val="00F90997"/>
    <w:rsid w:val="00F909F2"/>
    <w:rsid w:val="00F90A15"/>
    <w:rsid w:val="00F90ACA"/>
    <w:rsid w:val="00F90AE4"/>
    <w:rsid w:val="00F90B82"/>
    <w:rsid w:val="00F90B8D"/>
    <w:rsid w:val="00F90C27"/>
    <w:rsid w:val="00F90C48"/>
    <w:rsid w:val="00F90DC2"/>
    <w:rsid w:val="00F90DC5"/>
    <w:rsid w:val="00F90E03"/>
    <w:rsid w:val="00F90E18"/>
    <w:rsid w:val="00F90E22"/>
    <w:rsid w:val="00F90E72"/>
    <w:rsid w:val="00F90F43"/>
    <w:rsid w:val="00F90FAF"/>
    <w:rsid w:val="00F90FB9"/>
    <w:rsid w:val="00F90FC3"/>
    <w:rsid w:val="00F91009"/>
    <w:rsid w:val="00F9100E"/>
    <w:rsid w:val="00F91053"/>
    <w:rsid w:val="00F91127"/>
    <w:rsid w:val="00F91159"/>
    <w:rsid w:val="00F911A3"/>
    <w:rsid w:val="00F911EE"/>
    <w:rsid w:val="00F91255"/>
    <w:rsid w:val="00F91258"/>
    <w:rsid w:val="00F912E4"/>
    <w:rsid w:val="00F9130D"/>
    <w:rsid w:val="00F913A6"/>
    <w:rsid w:val="00F9156A"/>
    <w:rsid w:val="00F915EC"/>
    <w:rsid w:val="00F9165F"/>
    <w:rsid w:val="00F91693"/>
    <w:rsid w:val="00F9170B"/>
    <w:rsid w:val="00F91718"/>
    <w:rsid w:val="00F91723"/>
    <w:rsid w:val="00F9179C"/>
    <w:rsid w:val="00F917D2"/>
    <w:rsid w:val="00F917D5"/>
    <w:rsid w:val="00F91895"/>
    <w:rsid w:val="00F91968"/>
    <w:rsid w:val="00F919DB"/>
    <w:rsid w:val="00F91A49"/>
    <w:rsid w:val="00F91A88"/>
    <w:rsid w:val="00F91A8E"/>
    <w:rsid w:val="00F91ABF"/>
    <w:rsid w:val="00F91B0C"/>
    <w:rsid w:val="00F91C22"/>
    <w:rsid w:val="00F91C4E"/>
    <w:rsid w:val="00F91C6B"/>
    <w:rsid w:val="00F91C90"/>
    <w:rsid w:val="00F91D35"/>
    <w:rsid w:val="00F91DB5"/>
    <w:rsid w:val="00F91E9E"/>
    <w:rsid w:val="00F91EC5"/>
    <w:rsid w:val="00F91ECA"/>
    <w:rsid w:val="00F91EFD"/>
    <w:rsid w:val="00F91FF0"/>
    <w:rsid w:val="00F920EE"/>
    <w:rsid w:val="00F921BB"/>
    <w:rsid w:val="00F922DF"/>
    <w:rsid w:val="00F92441"/>
    <w:rsid w:val="00F92549"/>
    <w:rsid w:val="00F926D3"/>
    <w:rsid w:val="00F926E8"/>
    <w:rsid w:val="00F92783"/>
    <w:rsid w:val="00F92786"/>
    <w:rsid w:val="00F9284C"/>
    <w:rsid w:val="00F92854"/>
    <w:rsid w:val="00F9287E"/>
    <w:rsid w:val="00F928CC"/>
    <w:rsid w:val="00F928E3"/>
    <w:rsid w:val="00F92922"/>
    <w:rsid w:val="00F9295B"/>
    <w:rsid w:val="00F929CE"/>
    <w:rsid w:val="00F92AA7"/>
    <w:rsid w:val="00F92AD7"/>
    <w:rsid w:val="00F92BA7"/>
    <w:rsid w:val="00F92BBD"/>
    <w:rsid w:val="00F92C0B"/>
    <w:rsid w:val="00F92D35"/>
    <w:rsid w:val="00F92E7E"/>
    <w:rsid w:val="00F92F19"/>
    <w:rsid w:val="00F92F2C"/>
    <w:rsid w:val="00F92F4E"/>
    <w:rsid w:val="00F92FD1"/>
    <w:rsid w:val="00F9301F"/>
    <w:rsid w:val="00F9305E"/>
    <w:rsid w:val="00F9319E"/>
    <w:rsid w:val="00F931D5"/>
    <w:rsid w:val="00F9322C"/>
    <w:rsid w:val="00F93242"/>
    <w:rsid w:val="00F932B9"/>
    <w:rsid w:val="00F93355"/>
    <w:rsid w:val="00F9342D"/>
    <w:rsid w:val="00F934AC"/>
    <w:rsid w:val="00F93535"/>
    <w:rsid w:val="00F935B6"/>
    <w:rsid w:val="00F93622"/>
    <w:rsid w:val="00F936D3"/>
    <w:rsid w:val="00F936DF"/>
    <w:rsid w:val="00F93853"/>
    <w:rsid w:val="00F93856"/>
    <w:rsid w:val="00F938A8"/>
    <w:rsid w:val="00F93962"/>
    <w:rsid w:val="00F93B0E"/>
    <w:rsid w:val="00F93B6F"/>
    <w:rsid w:val="00F93BBB"/>
    <w:rsid w:val="00F93BE2"/>
    <w:rsid w:val="00F93C44"/>
    <w:rsid w:val="00F93C89"/>
    <w:rsid w:val="00F93CD7"/>
    <w:rsid w:val="00F93CDC"/>
    <w:rsid w:val="00F93CE4"/>
    <w:rsid w:val="00F93D26"/>
    <w:rsid w:val="00F93D80"/>
    <w:rsid w:val="00F93DA1"/>
    <w:rsid w:val="00F93DAE"/>
    <w:rsid w:val="00F93E00"/>
    <w:rsid w:val="00F93E2B"/>
    <w:rsid w:val="00F93F14"/>
    <w:rsid w:val="00F93F86"/>
    <w:rsid w:val="00F93FA0"/>
    <w:rsid w:val="00F940B1"/>
    <w:rsid w:val="00F940FB"/>
    <w:rsid w:val="00F94107"/>
    <w:rsid w:val="00F94174"/>
    <w:rsid w:val="00F941A2"/>
    <w:rsid w:val="00F94232"/>
    <w:rsid w:val="00F94579"/>
    <w:rsid w:val="00F945A0"/>
    <w:rsid w:val="00F945BF"/>
    <w:rsid w:val="00F945F0"/>
    <w:rsid w:val="00F94603"/>
    <w:rsid w:val="00F9465B"/>
    <w:rsid w:val="00F9467B"/>
    <w:rsid w:val="00F9467C"/>
    <w:rsid w:val="00F94682"/>
    <w:rsid w:val="00F9471F"/>
    <w:rsid w:val="00F94752"/>
    <w:rsid w:val="00F947A8"/>
    <w:rsid w:val="00F947E5"/>
    <w:rsid w:val="00F94812"/>
    <w:rsid w:val="00F94817"/>
    <w:rsid w:val="00F9485B"/>
    <w:rsid w:val="00F94872"/>
    <w:rsid w:val="00F9494E"/>
    <w:rsid w:val="00F949A4"/>
    <w:rsid w:val="00F949D1"/>
    <w:rsid w:val="00F94A2E"/>
    <w:rsid w:val="00F94AA4"/>
    <w:rsid w:val="00F94AF1"/>
    <w:rsid w:val="00F94B1C"/>
    <w:rsid w:val="00F94BB4"/>
    <w:rsid w:val="00F94BB6"/>
    <w:rsid w:val="00F94BBC"/>
    <w:rsid w:val="00F94C06"/>
    <w:rsid w:val="00F94C47"/>
    <w:rsid w:val="00F94CC0"/>
    <w:rsid w:val="00F94D6D"/>
    <w:rsid w:val="00F94DA9"/>
    <w:rsid w:val="00F94E13"/>
    <w:rsid w:val="00F94E77"/>
    <w:rsid w:val="00F94F3F"/>
    <w:rsid w:val="00F94F94"/>
    <w:rsid w:val="00F94FA9"/>
    <w:rsid w:val="00F94FB7"/>
    <w:rsid w:val="00F95137"/>
    <w:rsid w:val="00F95166"/>
    <w:rsid w:val="00F95176"/>
    <w:rsid w:val="00F9518B"/>
    <w:rsid w:val="00F951C7"/>
    <w:rsid w:val="00F95371"/>
    <w:rsid w:val="00F9537C"/>
    <w:rsid w:val="00F953F8"/>
    <w:rsid w:val="00F95469"/>
    <w:rsid w:val="00F95485"/>
    <w:rsid w:val="00F95519"/>
    <w:rsid w:val="00F95579"/>
    <w:rsid w:val="00F9559F"/>
    <w:rsid w:val="00F9562E"/>
    <w:rsid w:val="00F95650"/>
    <w:rsid w:val="00F956DA"/>
    <w:rsid w:val="00F9574C"/>
    <w:rsid w:val="00F95887"/>
    <w:rsid w:val="00F958B3"/>
    <w:rsid w:val="00F958BD"/>
    <w:rsid w:val="00F95A79"/>
    <w:rsid w:val="00F95A7B"/>
    <w:rsid w:val="00F95A80"/>
    <w:rsid w:val="00F95AB4"/>
    <w:rsid w:val="00F95AEB"/>
    <w:rsid w:val="00F95B5C"/>
    <w:rsid w:val="00F95B95"/>
    <w:rsid w:val="00F95BC4"/>
    <w:rsid w:val="00F95BDF"/>
    <w:rsid w:val="00F95C67"/>
    <w:rsid w:val="00F95CA9"/>
    <w:rsid w:val="00F95CBB"/>
    <w:rsid w:val="00F95E56"/>
    <w:rsid w:val="00F95EDA"/>
    <w:rsid w:val="00F95F8B"/>
    <w:rsid w:val="00F95FC6"/>
    <w:rsid w:val="00F96065"/>
    <w:rsid w:val="00F9614C"/>
    <w:rsid w:val="00F96165"/>
    <w:rsid w:val="00F96172"/>
    <w:rsid w:val="00F961DE"/>
    <w:rsid w:val="00F961E8"/>
    <w:rsid w:val="00F96221"/>
    <w:rsid w:val="00F9629B"/>
    <w:rsid w:val="00F9629F"/>
    <w:rsid w:val="00F962C1"/>
    <w:rsid w:val="00F962D3"/>
    <w:rsid w:val="00F96342"/>
    <w:rsid w:val="00F9640A"/>
    <w:rsid w:val="00F9650F"/>
    <w:rsid w:val="00F965CD"/>
    <w:rsid w:val="00F96639"/>
    <w:rsid w:val="00F96655"/>
    <w:rsid w:val="00F96737"/>
    <w:rsid w:val="00F96765"/>
    <w:rsid w:val="00F9677A"/>
    <w:rsid w:val="00F967B8"/>
    <w:rsid w:val="00F967BA"/>
    <w:rsid w:val="00F96814"/>
    <w:rsid w:val="00F9685C"/>
    <w:rsid w:val="00F968D5"/>
    <w:rsid w:val="00F9698D"/>
    <w:rsid w:val="00F969A9"/>
    <w:rsid w:val="00F969BB"/>
    <w:rsid w:val="00F96A4C"/>
    <w:rsid w:val="00F96B16"/>
    <w:rsid w:val="00F96B33"/>
    <w:rsid w:val="00F96BC2"/>
    <w:rsid w:val="00F96C29"/>
    <w:rsid w:val="00F96C47"/>
    <w:rsid w:val="00F96C50"/>
    <w:rsid w:val="00F96C5F"/>
    <w:rsid w:val="00F96CB1"/>
    <w:rsid w:val="00F96D6F"/>
    <w:rsid w:val="00F96DC2"/>
    <w:rsid w:val="00F96E5A"/>
    <w:rsid w:val="00F96F0A"/>
    <w:rsid w:val="00F96F77"/>
    <w:rsid w:val="00F96FFD"/>
    <w:rsid w:val="00F97077"/>
    <w:rsid w:val="00F9708C"/>
    <w:rsid w:val="00F97152"/>
    <w:rsid w:val="00F97153"/>
    <w:rsid w:val="00F9725B"/>
    <w:rsid w:val="00F97279"/>
    <w:rsid w:val="00F972CE"/>
    <w:rsid w:val="00F973AA"/>
    <w:rsid w:val="00F973E1"/>
    <w:rsid w:val="00F97437"/>
    <w:rsid w:val="00F9743B"/>
    <w:rsid w:val="00F97449"/>
    <w:rsid w:val="00F97454"/>
    <w:rsid w:val="00F9745B"/>
    <w:rsid w:val="00F97474"/>
    <w:rsid w:val="00F97526"/>
    <w:rsid w:val="00F975D8"/>
    <w:rsid w:val="00F97611"/>
    <w:rsid w:val="00F97730"/>
    <w:rsid w:val="00F97836"/>
    <w:rsid w:val="00F978C0"/>
    <w:rsid w:val="00F978C6"/>
    <w:rsid w:val="00F97978"/>
    <w:rsid w:val="00F979B6"/>
    <w:rsid w:val="00F97A24"/>
    <w:rsid w:val="00F97AC6"/>
    <w:rsid w:val="00F97ACA"/>
    <w:rsid w:val="00F97AE8"/>
    <w:rsid w:val="00F97B50"/>
    <w:rsid w:val="00F97B8B"/>
    <w:rsid w:val="00F97BE3"/>
    <w:rsid w:val="00F97CC6"/>
    <w:rsid w:val="00F97D86"/>
    <w:rsid w:val="00F97E0D"/>
    <w:rsid w:val="00F97F15"/>
    <w:rsid w:val="00F97FC6"/>
    <w:rsid w:val="00F9F045"/>
    <w:rsid w:val="00FA0034"/>
    <w:rsid w:val="00FA0099"/>
    <w:rsid w:val="00FA009B"/>
    <w:rsid w:val="00FA017E"/>
    <w:rsid w:val="00FA018E"/>
    <w:rsid w:val="00FA0262"/>
    <w:rsid w:val="00FA0326"/>
    <w:rsid w:val="00FA033A"/>
    <w:rsid w:val="00FA03EF"/>
    <w:rsid w:val="00FA03F6"/>
    <w:rsid w:val="00FA04B1"/>
    <w:rsid w:val="00FA04DE"/>
    <w:rsid w:val="00FA0557"/>
    <w:rsid w:val="00FA055F"/>
    <w:rsid w:val="00FA061B"/>
    <w:rsid w:val="00FA063D"/>
    <w:rsid w:val="00FA064A"/>
    <w:rsid w:val="00FA06AA"/>
    <w:rsid w:val="00FA06B4"/>
    <w:rsid w:val="00FA06CD"/>
    <w:rsid w:val="00FA06F6"/>
    <w:rsid w:val="00FA0725"/>
    <w:rsid w:val="00FA076B"/>
    <w:rsid w:val="00FA0808"/>
    <w:rsid w:val="00FA0849"/>
    <w:rsid w:val="00FA0882"/>
    <w:rsid w:val="00FA089A"/>
    <w:rsid w:val="00FA0905"/>
    <w:rsid w:val="00FA09AF"/>
    <w:rsid w:val="00FA09CC"/>
    <w:rsid w:val="00FA09FD"/>
    <w:rsid w:val="00FA0A20"/>
    <w:rsid w:val="00FA0A9D"/>
    <w:rsid w:val="00FA0ABC"/>
    <w:rsid w:val="00FA0AC9"/>
    <w:rsid w:val="00FA0AD7"/>
    <w:rsid w:val="00FA0C34"/>
    <w:rsid w:val="00FA0C83"/>
    <w:rsid w:val="00FA0CDC"/>
    <w:rsid w:val="00FA0D0E"/>
    <w:rsid w:val="00FA0D22"/>
    <w:rsid w:val="00FA0D57"/>
    <w:rsid w:val="00FA0DB7"/>
    <w:rsid w:val="00FA0DF9"/>
    <w:rsid w:val="00FA0DFF"/>
    <w:rsid w:val="00FA0E00"/>
    <w:rsid w:val="00FA0E14"/>
    <w:rsid w:val="00FA0F8A"/>
    <w:rsid w:val="00FA0FAD"/>
    <w:rsid w:val="00FA0FCC"/>
    <w:rsid w:val="00FA103A"/>
    <w:rsid w:val="00FA1118"/>
    <w:rsid w:val="00FA112B"/>
    <w:rsid w:val="00FA1162"/>
    <w:rsid w:val="00FA1194"/>
    <w:rsid w:val="00FA11DB"/>
    <w:rsid w:val="00FA1221"/>
    <w:rsid w:val="00FA1225"/>
    <w:rsid w:val="00FA127E"/>
    <w:rsid w:val="00FA12A8"/>
    <w:rsid w:val="00FA12C2"/>
    <w:rsid w:val="00FA12FE"/>
    <w:rsid w:val="00FA131A"/>
    <w:rsid w:val="00FA140A"/>
    <w:rsid w:val="00FA1415"/>
    <w:rsid w:val="00FA14C1"/>
    <w:rsid w:val="00FA15C5"/>
    <w:rsid w:val="00FA15FB"/>
    <w:rsid w:val="00FA1692"/>
    <w:rsid w:val="00FA1714"/>
    <w:rsid w:val="00FA1789"/>
    <w:rsid w:val="00FA1811"/>
    <w:rsid w:val="00FA1910"/>
    <w:rsid w:val="00FA1954"/>
    <w:rsid w:val="00FA19C4"/>
    <w:rsid w:val="00FA1A47"/>
    <w:rsid w:val="00FA1AEA"/>
    <w:rsid w:val="00FA1B17"/>
    <w:rsid w:val="00FA1B7B"/>
    <w:rsid w:val="00FA1C19"/>
    <w:rsid w:val="00FA1CA9"/>
    <w:rsid w:val="00FA1D37"/>
    <w:rsid w:val="00FA1D56"/>
    <w:rsid w:val="00FA1E0C"/>
    <w:rsid w:val="00FA1E17"/>
    <w:rsid w:val="00FA1E43"/>
    <w:rsid w:val="00FA1E76"/>
    <w:rsid w:val="00FA1E7C"/>
    <w:rsid w:val="00FA1EA5"/>
    <w:rsid w:val="00FA1F48"/>
    <w:rsid w:val="00FA1F6D"/>
    <w:rsid w:val="00FA1F6E"/>
    <w:rsid w:val="00FA20E0"/>
    <w:rsid w:val="00FA21DB"/>
    <w:rsid w:val="00FA2233"/>
    <w:rsid w:val="00FA225C"/>
    <w:rsid w:val="00FA22C4"/>
    <w:rsid w:val="00FA22E8"/>
    <w:rsid w:val="00FA239F"/>
    <w:rsid w:val="00FA23ED"/>
    <w:rsid w:val="00FA2418"/>
    <w:rsid w:val="00FA2485"/>
    <w:rsid w:val="00FA24B0"/>
    <w:rsid w:val="00FA2507"/>
    <w:rsid w:val="00FA2517"/>
    <w:rsid w:val="00FA2651"/>
    <w:rsid w:val="00FA2693"/>
    <w:rsid w:val="00FA26F0"/>
    <w:rsid w:val="00FA2705"/>
    <w:rsid w:val="00FA2724"/>
    <w:rsid w:val="00FA2766"/>
    <w:rsid w:val="00FA27D2"/>
    <w:rsid w:val="00FA2839"/>
    <w:rsid w:val="00FA285F"/>
    <w:rsid w:val="00FA28C5"/>
    <w:rsid w:val="00FA28C8"/>
    <w:rsid w:val="00FA2946"/>
    <w:rsid w:val="00FA29FD"/>
    <w:rsid w:val="00FA2A27"/>
    <w:rsid w:val="00FA2AE9"/>
    <w:rsid w:val="00FA2B66"/>
    <w:rsid w:val="00FA2B84"/>
    <w:rsid w:val="00FA2BFD"/>
    <w:rsid w:val="00FA2C01"/>
    <w:rsid w:val="00FA2C12"/>
    <w:rsid w:val="00FA2C45"/>
    <w:rsid w:val="00FA2C61"/>
    <w:rsid w:val="00FA2CB7"/>
    <w:rsid w:val="00FA2CC5"/>
    <w:rsid w:val="00FA2D2A"/>
    <w:rsid w:val="00FA2D3F"/>
    <w:rsid w:val="00FA2D7A"/>
    <w:rsid w:val="00FA2D7E"/>
    <w:rsid w:val="00FA2DA9"/>
    <w:rsid w:val="00FA2DBD"/>
    <w:rsid w:val="00FA2DF0"/>
    <w:rsid w:val="00FA2DF8"/>
    <w:rsid w:val="00FA2E39"/>
    <w:rsid w:val="00FA2E88"/>
    <w:rsid w:val="00FA2E8C"/>
    <w:rsid w:val="00FA2EFD"/>
    <w:rsid w:val="00FA2F60"/>
    <w:rsid w:val="00FA307B"/>
    <w:rsid w:val="00FA3197"/>
    <w:rsid w:val="00FA31D7"/>
    <w:rsid w:val="00FA31DB"/>
    <w:rsid w:val="00FA320C"/>
    <w:rsid w:val="00FA3235"/>
    <w:rsid w:val="00FA327A"/>
    <w:rsid w:val="00FA3376"/>
    <w:rsid w:val="00FA33A3"/>
    <w:rsid w:val="00FA3400"/>
    <w:rsid w:val="00FA3466"/>
    <w:rsid w:val="00FA351E"/>
    <w:rsid w:val="00FA35CF"/>
    <w:rsid w:val="00FA3602"/>
    <w:rsid w:val="00FA3621"/>
    <w:rsid w:val="00FA36C0"/>
    <w:rsid w:val="00FA36D2"/>
    <w:rsid w:val="00FA376A"/>
    <w:rsid w:val="00FA3791"/>
    <w:rsid w:val="00FA37A8"/>
    <w:rsid w:val="00FA37AF"/>
    <w:rsid w:val="00FA38D0"/>
    <w:rsid w:val="00FA39B5"/>
    <w:rsid w:val="00FA3A24"/>
    <w:rsid w:val="00FA3A8A"/>
    <w:rsid w:val="00FA3B01"/>
    <w:rsid w:val="00FA3B1A"/>
    <w:rsid w:val="00FA3B90"/>
    <w:rsid w:val="00FA3C06"/>
    <w:rsid w:val="00FA3C65"/>
    <w:rsid w:val="00FA3CAF"/>
    <w:rsid w:val="00FA3CD8"/>
    <w:rsid w:val="00FA3CDF"/>
    <w:rsid w:val="00FA3D1F"/>
    <w:rsid w:val="00FA3D3F"/>
    <w:rsid w:val="00FA3D5C"/>
    <w:rsid w:val="00FA3DB5"/>
    <w:rsid w:val="00FA3DD8"/>
    <w:rsid w:val="00FA3DDD"/>
    <w:rsid w:val="00FA3F4C"/>
    <w:rsid w:val="00FA4038"/>
    <w:rsid w:val="00FA404F"/>
    <w:rsid w:val="00FA40A1"/>
    <w:rsid w:val="00FA4124"/>
    <w:rsid w:val="00FA413E"/>
    <w:rsid w:val="00FA4177"/>
    <w:rsid w:val="00FA4178"/>
    <w:rsid w:val="00FA422D"/>
    <w:rsid w:val="00FA4351"/>
    <w:rsid w:val="00FA4389"/>
    <w:rsid w:val="00FA4397"/>
    <w:rsid w:val="00FA43B9"/>
    <w:rsid w:val="00FA43F7"/>
    <w:rsid w:val="00FA44B2"/>
    <w:rsid w:val="00FA44FD"/>
    <w:rsid w:val="00FA454F"/>
    <w:rsid w:val="00FA456E"/>
    <w:rsid w:val="00FA45F7"/>
    <w:rsid w:val="00FA4652"/>
    <w:rsid w:val="00FA4691"/>
    <w:rsid w:val="00FA4736"/>
    <w:rsid w:val="00FA4774"/>
    <w:rsid w:val="00FA47C7"/>
    <w:rsid w:val="00FA47C8"/>
    <w:rsid w:val="00FA47DB"/>
    <w:rsid w:val="00FA47DC"/>
    <w:rsid w:val="00FA48C4"/>
    <w:rsid w:val="00FA4911"/>
    <w:rsid w:val="00FA4950"/>
    <w:rsid w:val="00FA4A0F"/>
    <w:rsid w:val="00FA4B0F"/>
    <w:rsid w:val="00FA4B8E"/>
    <w:rsid w:val="00FA4BC9"/>
    <w:rsid w:val="00FA4C00"/>
    <w:rsid w:val="00FA4C33"/>
    <w:rsid w:val="00FA4CFA"/>
    <w:rsid w:val="00FA4D73"/>
    <w:rsid w:val="00FA4D97"/>
    <w:rsid w:val="00FA4DB6"/>
    <w:rsid w:val="00FA4DBC"/>
    <w:rsid w:val="00FA4DDF"/>
    <w:rsid w:val="00FA4EB8"/>
    <w:rsid w:val="00FA4ED6"/>
    <w:rsid w:val="00FA4EF4"/>
    <w:rsid w:val="00FA4F2C"/>
    <w:rsid w:val="00FA500F"/>
    <w:rsid w:val="00FA50D2"/>
    <w:rsid w:val="00FA5117"/>
    <w:rsid w:val="00FA5293"/>
    <w:rsid w:val="00FA52B9"/>
    <w:rsid w:val="00FA52C4"/>
    <w:rsid w:val="00FA53A8"/>
    <w:rsid w:val="00FA53AD"/>
    <w:rsid w:val="00FA53DC"/>
    <w:rsid w:val="00FA5416"/>
    <w:rsid w:val="00FA5470"/>
    <w:rsid w:val="00FA5517"/>
    <w:rsid w:val="00FA5519"/>
    <w:rsid w:val="00FA5533"/>
    <w:rsid w:val="00FA5536"/>
    <w:rsid w:val="00FA5550"/>
    <w:rsid w:val="00FA5565"/>
    <w:rsid w:val="00FA55DE"/>
    <w:rsid w:val="00FA55E7"/>
    <w:rsid w:val="00FA565C"/>
    <w:rsid w:val="00FA566C"/>
    <w:rsid w:val="00FA56DE"/>
    <w:rsid w:val="00FA5727"/>
    <w:rsid w:val="00FA572B"/>
    <w:rsid w:val="00FA5766"/>
    <w:rsid w:val="00FA57D4"/>
    <w:rsid w:val="00FA5831"/>
    <w:rsid w:val="00FA5834"/>
    <w:rsid w:val="00FA5858"/>
    <w:rsid w:val="00FA5883"/>
    <w:rsid w:val="00FA58E9"/>
    <w:rsid w:val="00FA59E2"/>
    <w:rsid w:val="00FA59F2"/>
    <w:rsid w:val="00FA5A05"/>
    <w:rsid w:val="00FA5AC0"/>
    <w:rsid w:val="00FA5B2C"/>
    <w:rsid w:val="00FA5B2D"/>
    <w:rsid w:val="00FA5B68"/>
    <w:rsid w:val="00FA5B92"/>
    <w:rsid w:val="00FA5B9D"/>
    <w:rsid w:val="00FA5BC8"/>
    <w:rsid w:val="00FA5C49"/>
    <w:rsid w:val="00FA5D29"/>
    <w:rsid w:val="00FA5E45"/>
    <w:rsid w:val="00FA5E69"/>
    <w:rsid w:val="00FA5ECF"/>
    <w:rsid w:val="00FA5F14"/>
    <w:rsid w:val="00FA5F76"/>
    <w:rsid w:val="00FA5F7F"/>
    <w:rsid w:val="00FA5FB2"/>
    <w:rsid w:val="00FA6009"/>
    <w:rsid w:val="00FA6129"/>
    <w:rsid w:val="00FA61BE"/>
    <w:rsid w:val="00FA630E"/>
    <w:rsid w:val="00FA63B2"/>
    <w:rsid w:val="00FA63F6"/>
    <w:rsid w:val="00FA6568"/>
    <w:rsid w:val="00FA662D"/>
    <w:rsid w:val="00FA6652"/>
    <w:rsid w:val="00FA6656"/>
    <w:rsid w:val="00FA667D"/>
    <w:rsid w:val="00FA673D"/>
    <w:rsid w:val="00FA6746"/>
    <w:rsid w:val="00FA6754"/>
    <w:rsid w:val="00FA6785"/>
    <w:rsid w:val="00FA693E"/>
    <w:rsid w:val="00FA6A6D"/>
    <w:rsid w:val="00FA6A9C"/>
    <w:rsid w:val="00FA6B40"/>
    <w:rsid w:val="00FA6BEF"/>
    <w:rsid w:val="00FA6C59"/>
    <w:rsid w:val="00FA6C73"/>
    <w:rsid w:val="00FA6E41"/>
    <w:rsid w:val="00FA6E91"/>
    <w:rsid w:val="00FA6EA4"/>
    <w:rsid w:val="00FA6F0D"/>
    <w:rsid w:val="00FA6F23"/>
    <w:rsid w:val="00FA6F2F"/>
    <w:rsid w:val="00FA6F6E"/>
    <w:rsid w:val="00FA6F97"/>
    <w:rsid w:val="00FA6FE7"/>
    <w:rsid w:val="00FA700C"/>
    <w:rsid w:val="00FA704C"/>
    <w:rsid w:val="00FA7095"/>
    <w:rsid w:val="00FA7216"/>
    <w:rsid w:val="00FA7269"/>
    <w:rsid w:val="00FA7291"/>
    <w:rsid w:val="00FA72D2"/>
    <w:rsid w:val="00FA72E7"/>
    <w:rsid w:val="00FA7306"/>
    <w:rsid w:val="00FA733D"/>
    <w:rsid w:val="00FA736E"/>
    <w:rsid w:val="00FA73BC"/>
    <w:rsid w:val="00FA758E"/>
    <w:rsid w:val="00FA7637"/>
    <w:rsid w:val="00FA76BC"/>
    <w:rsid w:val="00FA771F"/>
    <w:rsid w:val="00FA7721"/>
    <w:rsid w:val="00FA7737"/>
    <w:rsid w:val="00FA7813"/>
    <w:rsid w:val="00FA786A"/>
    <w:rsid w:val="00FA78E7"/>
    <w:rsid w:val="00FA7979"/>
    <w:rsid w:val="00FA79A7"/>
    <w:rsid w:val="00FA7A62"/>
    <w:rsid w:val="00FA7A8B"/>
    <w:rsid w:val="00FA7B20"/>
    <w:rsid w:val="00FA7B51"/>
    <w:rsid w:val="00FA7BB7"/>
    <w:rsid w:val="00FA7BEB"/>
    <w:rsid w:val="00FA7C04"/>
    <w:rsid w:val="00FA7C8E"/>
    <w:rsid w:val="00FA7CAC"/>
    <w:rsid w:val="00FA7E31"/>
    <w:rsid w:val="00FA7E5A"/>
    <w:rsid w:val="00FA7E9C"/>
    <w:rsid w:val="00FA7FCB"/>
    <w:rsid w:val="00FB007D"/>
    <w:rsid w:val="00FB00DC"/>
    <w:rsid w:val="00FB0190"/>
    <w:rsid w:val="00FB01AB"/>
    <w:rsid w:val="00FB01D5"/>
    <w:rsid w:val="00FB0237"/>
    <w:rsid w:val="00FB029F"/>
    <w:rsid w:val="00FB0394"/>
    <w:rsid w:val="00FB039A"/>
    <w:rsid w:val="00FB03D0"/>
    <w:rsid w:val="00FB040E"/>
    <w:rsid w:val="00FB0435"/>
    <w:rsid w:val="00FB0450"/>
    <w:rsid w:val="00FB04C6"/>
    <w:rsid w:val="00FB056E"/>
    <w:rsid w:val="00FB0580"/>
    <w:rsid w:val="00FB05F8"/>
    <w:rsid w:val="00FB0668"/>
    <w:rsid w:val="00FB069B"/>
    <w:rsid w:val="00FB06CE"/>
    <w:rsid w:val="00FB07FF"/>
    <w:rsid w:val="00FB082A"/>
    <w:rsid w:val="00FB092D"/>
    <w:rsid w:val="00FB0962"/>
    <w:rsid w:val="00FB0AC0"/>
    <w:rsid w:val="00FB0BE5"/>
    <w:rsid w:val="00FB0D01"/>
    <w:rsid w:val="00FB0D67"/>
    <w:rsid w:val="00FB0D72"/>
    <w:rsid w:val="00FB0DEC"/>
    <w:rsid w:val="00FB0E0E"/>
    <w:rsid w:val="00FB0F62"/>
    <w:rsid w:val="00FB102F"/>
    <w:rsid w:val="00FB1094"/>
    <w:rsid w:val="00FB119B"/>
    <w:rsid w:val="00FB11CC"/>
    <w:rsid w:val="00FB122E"/>
    <w:rsid w:val="00FB1245"/>
    <w:rsid w:val="00FB125D"/>
    <w:rsid w:val="00FB12BA"/>
    <w:rsid w:val="00FB12D3"/>
    <w:rsid w:val="00FB1313"/>
    <w:rsid w:val="00FB132F"/>
    <w:rsid w:val="00FB1386"/>
    <w:rsid w:val="00FB138F"/>
    <w:rsid w:val="00FB13BA"/>
    <w:rsid w:val="00FB13CE"/>
    <w:rsid w:val="00FB13EA"/>
    <w:rsid w:val="00FB13F8"/>
    <w:rsid w:val="00FB1457"/>
    <w:rsid w:val="00FB14EF"/>
    <w:rsid w:val="00FB1513"/>
    <w:rsid w:val="00FB160F"/>
    <w:rsid w:val="00FB1683"/>
    <w:rsid w:val="00FB16CE"/>
    <w:rsid w:val="00FB172C"/>
    <w:rsid w:val="00FB178E"/>
    <w:rsid w:val="00FB1792"/>
    <w:rsid w:val="00FB17AA"/>
    <w:rsid w:val="00FB17CE"/>
    <w:rsid w:val="00FB17DB"/>
    <w:rsid w:val="00FB1880"/>
    <w:rsid w:val="00FB190C"/>
    <w:rsid w:val="00FB194B"/>
    <w:rsid w:val="00FB1992"/>
    <w:rsid w:val="00FB1A0E"/>
    <w:rsid w:val="00FB1A8B"/>
    <w:rsid w:val="00FB1A8C"/>
    <w:rsid w:val="00FB1ABC"/>
    <w:rsid w:val="00FB1ABE"/>
    <w:rsid w:val="00FB1AD6"/>
    <w:rsid w:val="00FB1B6D"/>
    <w:rsid w:val="00FB1C7E"/>
    <w:rsid w:val="00FB1D0F"/>
    <w:rsid w:val="00FB1D32"/>
    <w:rsid w:val="00FB1D56"/>
    <w:rsid w:val="00FB1D99"/>
    <w:rsid w:val="00FB1DC0"/>
    <w:rsid w:val="00FB1DE1"/>
    <w:rsid w:val="00FB1DE9"/>
    <w:rsid w:val="00FB1DEF"/>
    <w:rsid w:val="00FB1EC0"/>
    <w:rsid w:val="00FB1F03"/>
    <w:rsid w:val="00FB1F1C"/>
    <w:rsid w:val="00FB1F6D"/>
    <w:rsid w:val="00FB1FED"/>
    <w:rsid w:val="00FB2056"/>
    <w:rsid w:val="00FB205F"/>
    <w:rsid w:val="00FB207C"/>
    <w:rsid w:val="00FB20CC"/>
    <w:rsid w:val="00FB2149"/>
    <w:rsid w:val="00FB21A0"/>
    <w:rsid w:val="00FB21EA"/>
    <w:rsid w:val="00FB2233"/>
    <w:rsid w:val="00FB2339"/>
    <w:rsid w:val="00FB23D1"/>
    <w:rsid w:val="00FB2486"/>
    <w:rsid w:val="00FB24EC"/>
    <w:rsid w:val="00FB24FA"/>
    <w:rsid w:val="00FB2514"/>
    <w:rsid w:val="00FB256F"/>
    <w:rsid w:val="00FB259C"/>
    <w:rsid w:val="00FB265D"/>
    <w:rsid w:val="00FB26EE"/>
    <w:rsid w:val="00FB2706"/>
    <w:rsid w:val="00FB2762"/>
    <w:rsid w:val="00FB276E"/>
    <w:rsid w:val="00FB2802"/>
    <w:rsid w:val="00FB280E"/>
    <w:rsid w:val="00FB2843"/>
    <w:rsid w:val="00FB2860"/>
    <w:rsid w:val="00FB287F"/>
    <w:rsid w:val="00FB292B"/>
    <w:rsid w:val="00FB2930"/>
    <w:rsid w:val="00FB2B68"/>
    <w:rsid w:val="00FB2B6F"/>
    <w:rsid w:val="00FB2B74"/>
    <w:rsid w:val="00FB2BC7"/>
    <w:rsid w:val="00FB2C33"/>
    <w:rsid w:val="00FB2C5A"/>
    <w:rsid w:val="00FB2C6F"/>
    <w:rsid w:val="00FB2D61"/>
    <w:rsid w:val="00FB2D8B"/>
    <w:rsid w:val="00FB2DA9"/>
    <w:rsid w:val="00FB2E55"/>
    <w:rsid w:val="00FB2EFB"/>
    <w:rsid w:val="00FB2F06"/>
    <w:rsid w:val="00FB2F09"/>
    <w:rsid w:val="00FB2F45"/>
    <w:rsid w:val="00FB2F4D"/>
    <w:rsid w:val="00FB2F97"/>
    <w:rsid w:val="00FB2FA1"/>
    <w:rsid w:val="00FB300D"/>
    <w:rsid w:val="00FB3020"/>
    <w:rsid w:val="00FB3022"/>
    <w:rsid w:val="00FB302F"/>
    <w:rsid w:val="00FB303B"/>
    <w:rsid w:val="00FB3059"/>
    <w:rsid w:val="00FB305D"/>
    <w:rsid w:val="00FB305E"/>
    <w:rsid w:val="00FB3070"/>
    <w:rsid w:val="00FB3114"/>
    <w:rsid w:val="00FB312C"/>
    <w:rsid w:val="00FB31A9"/>
    <w:rsid w:val="00FB326E"/>
    <w:rsid w:val="00FB32F7"/>
    <w:rsid w:val="00FB33A1"/>
    <w:rsid w:val="00FB349F"/>
    <w:rsid w:val="00FB34D2"/>
    <w:rsid w:val="00FB3522"/>
    <w:rsid w:val="00FB35D1"/>
    <w:rsid w:val="00FB3613"/>
    <w:rsid w:val="00FB36B3"/>
    <w:rsid w:val="00FB36C8"/>
    <w:rsid w:val="00FB36E4"/>
    <w:rsid w:val="00FB3741"/>
    <w:rsid w:val="00FB3747"/>
    <w:rsid w:val="00FB37C1"/>
    <w:rsid w:val="00FB3861"/>
    <w:rsid w:val="00FB3884"/>
    <w:rsid w:val="00FB392D"/>
    <w:rsid w:val="00FB3941"/>
    <w:rsid w:val="00FB39E0"/>
    <w:rsid w:val="00FB39E9"/>
    <w:rsid w:val="00FB3A9B"/>
    <w:rsid w:val="00FB3ACA"/>
    <w:rsid w:val="00FB3C8C"/>
    <w:rsid w:val="00FB3D2C"/>
    <w:rsid w:val="00FB3D5A"/>
    <w:rsid w:val="00FB3D9C"/>
    <w:rsid w:val="00FB3E15"/>
    <w:rsid w:val="00FB3E3C"/>
    <w:rsid w:val="00FB3E43"/>
    <w:rsid w:val="00FB3E9C"/>
    <w:rsid w:val="00FB3F28"/>
    <w:rsid w:val="00FB3F58"/>
    <w:rsid w:val="00FB40AB"/>
    <w:rsid w:val="00FB4114"/>
    <w:rsid w:val="00FB412A"/>
    <w:rsid w:val="00FB41C6"/>
    <w:rsid w:val="00FB41FF"/>
    <w:rsid w:val="00FB42E3"/>
    <w:rsid w:val="00FB4396"/>
    <w:rsid w:val="00FB4482"/>
    <w:rsid w:val="00FB44B6"/>
    <w:rsid w:val="00FB44BF"/>
    <w:rsid w:val="00FB44ED"/>
    <w:rsid w:val="00FB44FE"/>
    <w:rsid w:val="00FB456A"/>
    <w:rsid w:val="00FB45D4"/>
    <w:rsid w:val="00FB4633"/>
    <w:rsid w:val="00FB46CA"/>
    <w:rsid w:val="00FB47A7"/>
    <w:rsid w:val="00FB47C6"/>
    <w:rsid w:val="00FB47D2"/>
    <w:rsid w:val="00FB48BA"/>
    <w:rsid w:val="00FB48F1"/>
    <w:rsid w:val="00FB4987"/>
    <w:rsid w:val="00FB4A81"/>
    <w:rsid w:val="00FB4AD6"/>
    <w:rsid w:val="00FB4AF7"/>
    <w:rsid w:val="00FB4B78"/>
    <w:rsid w:val="00FB4BC7"/>
    <w:rsid w:val="00FB4D40"/>
    <w:rsid w:val="00FB4D4E"/>
    <w:rsid w:val="00FB4D5C"/>
    <w:rsid w:val="00FB4DCF"/>
    <w:rsid w:val="00FB4E11"/>
    <w:rsid w:val="00FB4E56"/>
    <w:rsid w:val="00FB4EC4"/>
    <w:rsid w:val="00FB4EE2"/>
    <w:rsid w:val="00FB4F22"/>
    <w:rsid w:val="00FB510E"/>
    <w:rsid w:val="00FB518F"/>
    <w:rsid w:val="00FB519F"/>
    <w:rsid w:val="00FB51CF"/>
    <w:rsid w:val="00FB525F"/>
    <w:rsid w:val="00FB52CF"/>
    <w:rsid w:val="00FB53C7"/>
    <w:rsid w:val="00FB53E7"/>
    <w:rsid w:val="00FB53E8"/>
    <w:rsid w:val="00FB542F"/>
    <w:rsid w:val="00FB54F7"/>
    <w:rsid w:val="00FB5546"/>
    <w:rsid w:val="00FB5569"/>
    <w:rsid w:val="00FB55A9"/>
    <w:rsid w:val="00FB55D8"/>
    <w:rsid w:val="00FB5650"/>
    <w:rsid w:val="00FB569F"/>
    <w:rsid w:val="00FB56B5"/>
    <w:rsid w:val="00FB56D4"/>
    <w:rsid w:val="00FB56F3"/>
    <w:rsid w:val="00FB5701"/>
    <w:rsid w:val="00FB57F8"/>
    <w:rsid w:val="00FB5875"/>
    <w:rsid w:val="00FB588D"/>
    <w:rsid w:val="00FB592F"/>
    <w:rsid w:val="00FB5950"/>
    <w:rsid w:val="00FB599E"/>
    <w:rsid w:val="00FB5A43"/>
    <w:rsid w:val="00FB5A99"/>
    <w:rsid w:val="00FB5AAB"/>
    <w:rsid w:val="00FB5B2B"/>
    <w:rsid w:val="00FB5B39"/>
    <w:rsid w:val="00FB5CE9"/>
    <w:rsid w:val="00FB5D66"/>
    <w:rsid w:val="00FB5D9A"/>
    <w:rsid w:val="00FB5DE6"/>
    <w:rsid w:val="00FB5E1F"/>
    <w:rsid w:val="00FB5ECA"/>
    <w:rsid w:val="00FB5EED"/>
    <w:rsid w:val="00FB5EFB"/>
    <w:rsid w:val="00FB5F66"/>
    <w:rsid w:val="00FB5F83"/>
    <w:rsid w:val="00FB601C"/>
    <w:rsid w:val="00FB608F"/>
    <w:rsid w:val="00FB60A5"/>
    <w:rsid w:val="00FB60DB"/>
    <w:rsid w:val="00FB6108"/>
    <w:rsid w:val="00FB6138"/>
    <w:rsid w:val="00FB6168"/>
    <w:rsid w:val="00FB61E5"/>
    <w:rsid w:val="00FB62B9"/>
    <w:rsid w:val="00FB62CD"/>
    <w:rsid w:val="00FB62EA"/>
    <w:rsid w:val="00FB6309"/>
    <w:rsid w:val="00FB630D"/>
    <w:rsid w:val="00FB639A"/>
    <w:rsid w:val="00FB6432"/>
    <w:rsid w:val="00FB64FE"/>
    <w:rsid w:val="00FB6548"/>
    <w:rsid w:val="00FB662F"/>
    <w:rsid w:val="00FB665E"/>
    <w:rsid w:val="00FB67FB"/>
    <w:rsid w:val="00FB67FE"/>
    <w:rsid w:val="00FB68AF"/>
    <w:rsid w:val="00FB68FF"/>
    <w:rsid w:val="00FB690D"/>
    <w:rsid w:val="00FB6971"/>
    <w:rsid w:val="00FB69D1"/>
    <w:rsid w:val="00FB69D6"/>
    <w:rsid w:val="00FB6A1E"/>
    <w:rsid w:val="00FB6A2F"/>
    <w:rsid w:val="00FB6A58"/>
    <w:rsid w:val="00FB6A68"/>
    <w:rsid w:val="00FB6AED"/>
    <w:rsid w:val="00FB6AFC"/>
    <w:rsid w:val="00FB6B68"/>
    <w:rsid w:val="00FB6B8C"/>
    <w:rsid w:val="00FB6BFB"/>
    <w:rsid w:val="00FB6C0D"/>
    <w:rsid w:val="00FB6C16"/>
    <w:rsid w:val="00FB6CEB"/>
    <w:rsid w:val="00FB6D49"/>
    <w:rsid w:val="00FB6DBD"/>
    <w:rsid w:val="00FB6E2A"/>
    <w:rsid w:val="00FB6E7B"/>
    <w:rsid w:val="00FB6E88"/>
    <w:rsid w:val="00FB7010"/>
    <w:rsid w:val="00FB701D"/>
    <w:rsid w:val="00FB702D"/>
    <w:rsid w:val="00FB717F"/>
    <w:rsid w:val="00FB71C1"/>
    <w:rsid w:val="00FB726A"/>
    <w:rsid w:val="00FB7272"/>
    <w:rsid w:val="00FB7278"/>
    <w:rsid w:val="00FB72D3"/>
    <w:rsid w:val="00FB73C7"/>
    <w:rsid w:val="00FB741D"/>
    <w:rsid w:val="00FB746A"/>
    <w:rsid w:val="00FB7493"/>
    <w:rsid w:val="00FB74D3"/>
    <w:rsid w:val="00FB7572"/>
    <w:rsid w:val="00FB7578"/>
    <w:rsid w:val="00FB765F"/>
    <w:rsid w:val="00FB7697"/>
    <w:rsid w:val="00FB7747"/>
    <w:rsid w:val="00FB775B"/>
    <w:rsid w:val="00FB7769"/>
    <w:rsid w:val="00FB77FE"/>
    <w:rsid w:val="00FB7802"/>
    <w:rsid w:val="00FB7859"/>
    <w:rsid w:val="00FB7A0B"/>
    <w:rsid w:val="00FB7AC4"/>
    <w:rsid w:val="00FB7B20"/>
    <w:rsid w:val="00FB7B21"/>
    <w:rsid w:val="00FB7CEF"/>
    <w:rsid w:val="00FB7D16"/>
    <w:rsid w:val="00FB7DBF"/>
    <w:rsid w:val="00FB7E0A"/>
    <w:rsid w:val="00FB7E6E"/>
    <w:rsid w:val="00FB7ED8"/>
    <w:rsid w:val="00FB7FBA"/>
    <w:rsid w:val="00FC004C"/>
    <w:rsid w:val="00FC00BC"/>
    <w:rsid w:val="00FC0138"/>
    <w:rsid w:val="00FC0180"/>
    <w:rsid w:val="00FC0222"/>
    <w:rsid w:val="00FC025B"/>
    <w:rsid w:val="00FC0262"/>
    <w:rsid w:val="00FC0308"/>
    <w:rsid w:val="00FC0318"/>
    <w:rsid w:val="00FC0356"/>
    <w:rsid w:val="00FC03A8"/>
    <w:rsid w:val="00FC03F3"/>
    <w:rsid w:val="00FC0417"/>
    <w:rsid w:val="00FC0521"/>
    <w:rsid w:val="00FC057F"/>
    <w:rsid w:val="00FC05EC"/>
    <w:rsid w:val="00FC06AA"/>
    <w:rsid w:val="00FC06B1"/>
    <w:rsid w:val="00FC06E7"/>
    <w:rsid w:val="00FC07A8"/>
    <w:rsid w:val="00FC084F"/>
    <w:rsid w:val="00FC089D"/>
    <w:rsid w:val="00FC091D"/>
    <w:rsid w:val="00FC0933"/>
    <w:rsid w:val="00FC0947"/>
    <w:rsid w:val="00FC09D6"/>
    <w:rsid w:val="00FC0A13"/>
    <w:rsid w:val="00FC0A70"/>
    <w:rsid w:val="00FC0A8F"/>
    <w:rsid w:val="00FC0B24"/>
    <w:rsid w:val="00FC0B5C"/>
    <w:rsid w:val="00FC0B5D"/>
    <w:rsid w:val="00FC0C06"/>
    <w:rsid w:val="00FC0C28"/>
    <w:rsid w:val="00FC0C77"/>
    <w:rsid w:val="00FC0CAE"/>
    <w:rsid w:val="00FC0CDD"/>
    <w:rsid w:val="00FC0D09"/>
    <w:rsid w:val="00FC0D47"/>
    <w:rsid w:val="00FC0D4D"/>
    <w:rsid w:val="00FC0D6D"/>
    <w:rsid w:val="00FC0E41"/>
    <w:rsid w:val="00FC0E6A"/>
    <w:rsid w:val="00FC0EAE"/>
    <w:rsid w:val="00FC0F2F"/>
    <w:rsid w:val="00FC0FB0"/>
    <w:rsid w:val="00FC0FFD"/>
    <w:rsid w:val="00FC1060"/>
    <w:rsid w:val="00FC10C6"/>
    <w:rsid w:val="00FC113D"/>
    <w:rsid w:val="00FC1178"/>
    <w:rsid w:val="00FC11D9"/>
    <w:rsid w:val="00FC11E4"/>
    <w:rsid w:val="00FC1223"/>
    <w:rsid w:val="00FC12C0"/>
    <w:rsid w:val="00FC1301"/>
    <w:rsid w:val="00FC1351"/>
    <w:rsid w:val="00FC1365"/>
    <w:rsid w:val="00FC141F"/>
    <w:rsid w:val="00FC1472"/>
    <w:rsid w:val="00FC1481"/>
    <w:rsid w:val="00FC14CB"/>
    <w:rsid w:val="00FC1521"/>
    <w:rsid w:val="00FC1531"/>
    <w:rsid w:val="00FC158D"/>
    <w:rsid w:val="00FC15E8"/>
    <w:rsid w:val="00FC15F1"/>
    <w:rsid w:val="00FC163D"/>
    <w:rsid w:val="00FC16B5"/>
    <w:rsid w:val="00FC16CA"/>
    <w:rsid w:val="00FC180A"/>
    <w:rsid w:val="00FC18AA"/>
    <w:rsid w:val="00FC1AA4"/>
    <w:rsid w:val="00FC1AE3"/>
    <w:rsid w:val="00FC1B05"/>
    <w:rsid w:val="00FC1B99"/>
    <w:rsid w:val="00FC1BE6"/>
    <w:rsid w:val="00FC1C01"/>
    <w:rsid w:val="00FC1C6E"/>
    <w:rsid w:val="00FC1C7F"/>
    <w:rsid w:val="00FC1D37"/>
    <w:rsid w:val="00FC1DD2"/>
    <w:rsid w:val="00FC1F63"/>
    <w:rsid w:val="00FC1F6F"/>
    <w:rsid w:val="00FC2079"/>
    <w:rsid w:val="00FC208B"/>
    <w:rsid w:val="00FC20BE"/>
    <w:rsid w:val="00FC2164"/>
    <w:rsid w:val="00FC218A"/>
    <w:rsid w:val="00FC2349"/>
    <w:rsid w:val="00FC2396"/>
    <w:rsid w:val="00FC23B1"/>
    <w:rsid w:val="00FC244B"/>
    <w:rsid w:val="00FC2499"/>
    <w:rsid w:val="00FC24C3"/>
    <w:rsid w:val="00FC254A"/>
    <w:rsid w:val="00FC2561"/>
    <w:rsid w:val="00FC2598"/>
    <w:rsid w:val="00FC2644"/>
    <w:rsid w:val="00FC271D"/>
    <w:rsid w:val="00FC2781"/>
    <w:rsid w:val="00FC2802"/>
    <w:rsid w:val="00FC2848"/>
    <w:rsid w:val="00FC2866"/>
    <w:rsid w:val="00FC2867"/>
    <w:rsid w:val="00FC28C1"/>
    <w:rsid w:val="00FC28D6"/>
    <w:rsid w:val="00FC294C"/>
    <w:rsid w:val="00FC2971"/>
    <w:rsid w:val="00FC299C"/>
    <w:rsid w:val="00FC29A6"/>
    <w:rsid w:val="00FC29C6"/>
    <w:rsid w:val="00FC29CE"/>
    <w:rsid w:val="00FC2A95"/>
    <w:rsid w:val="00FC2A97"/>
    <w:rsid w:val="00FC2AC4"/>
    <w:rsid w:val="00FC2AF3"/>
    <w:rsid w:val="00FC2BA7"/>
    <w:rsid w:val="00FC2BD9"/>
    <w:rsid w:val="00FC2CCE"/>
    <w:rsid w:val="00FC2D27"/>
    <w:rsid w:val="00FC2D54"/>
    <w:rsid w:val="00FC2DF5"/>
    <w:rsid w:val="00FC2E95"/>
    <w:rsid w:val="00FC2E9D"/>
    <w:rsid w:val="00FC2EEC"/>
    <w:rsid w:val="00FC2F78"/>
    <w:rsid w:val="00FC2FA4"/>
    <w:rsid w:val="00FC2FFA"/>
    <w:rsid w:val="00FC3090"/>
    <w:rsid w:val="00FC3131"/>
    <w:rsid w:val="00FC31F5"/>
    <w:rsid w:val="00FC322A"/>
    <w:rsid w:val="00FC3272"/>
    <w:rsid w:val="00FC3357"/>
    <w:rsid w:val="00FC335C"/>
    <w:rsid w:val="00FC33E4"/>
    <w:rsid w:val="00FC3548"/>
    <w:rsid w:val="00FC35CE"/>
    <w:rsid w:val="00FC3620"/>
    <w:rsid w:val="00FC36BF"/>
    <w:rsid w:val="00FC37A4"/>
    <w:rsid w:val="00FC3896"/>
    <w:rsid w:val="00FC38A8"/>
    <w:rsid w:val="00FC390E"/>
    <w:rsid w:val="00FC392E"/>
    <w:rsid w:val="00FC3979"/>
    <w:rsid w:val="00FC39A5"/>
    <w:rsid w:val="00FC3A49"/>
    <w:rsid w:val="00FC3A9E"/>
    <w:rsid w:val="00FC3B27"/>
    <w:rsid w:val="00FC3B6B"/>
    <w:rsid w:val="00FC3B89"/>
    <w:rsid w:val="00FC3B96"/>
    <w:rsid w:val="00FC3B9F"/>
    <w:rsid w:val="00FC3BDB"/>
    <w:rsid w:val="00FC3BE0"/>
    <w:rsid w:val="00FC3BE9"/>
    <w:rsid w:val="00FC3C66"/>
    <w:rsid w:val="00FC3CE8"/>
    <w:rsid w:val="00FC3D81"/>
    <w:rsid w:val="00FC3D83"/>
    <w:rsid w:val="00FC3DFD"/>
    <w:rsid w:val="00FC3E00"/>
    <w:rsid w:val="00FC3E34"/>
    <w:rsid w:val="00FC3E3C"/>
    <w:rsid w:val="00FC3ED0"/>
    <w:rsid w:val="00FC3F66"/>
    <w:rsid w:val="00FC3F73"/>
    <w:rsid w:val="00FC4098"/>
    <w:rsid w:val="00FC4138"/>
    <w:rsid w:val="00FC4164"/>
    <w:rsid w:val="00FC416A"/>
    <w:rsid w:val="00FC4189"/>
    <w:rsid w:val="00FC41D5"/>
    <w:rsid w:val="00FC42E1"/>
    <w:rsid w:val="00FC42EE"/>
    <w:rsid w:val="00FC42F0"/>
    <w:rsid w:val="00FC4378"/>
    <w:rsid w:val="00FC441F"/>
    <w:rsid w:val="00FC4578"/>
    <w:rsid w:val="00FC4609"/>
    <w:rsid w:val="00FC468C"/>
    <w:rsid w:val="00FC46C6"/>
    <w:rsid w:val="00FC46DB"/>
    <w:rsid w:val="00FC46DC"/>
    <w:rsid w:val="00FC4759"/>
    <w:rsid w:val="00FC47E4"/>
    <w:rsid w:val="00FC484A"/>
    <w:rsid w:val="00FC4910"/>
    <w:rsid w:val="00FC4A26"/>
    <w:rsid w:val="00FC4A4F"/>
    <w:rsid w:val="00FC4A5A"/>
    <w:rsid w:val="00FC4AB2"/>
    <w:rsid w:val="00FC4AE0"/>
    <w:rsid w:val="00FC4AEE"/>
    <w:rsid w:val="00FC4B32"/>
    <w:rsid w:val="00FC4B4C"/>
    <w:rsid w:val="00FC4BDF"/>
    <w:rsid w:val="00FC4BE3"/>
    <w:rsid w:val="00FC4C06"/>
    <w:rsid w:val="00FC4C4E"/>
    <w:rsid w:val="00FC4CB1"/>
    <w:rsid w:val="00FC4CF6"/>
    <w:rsid w:val="00FC4CFE"/>
    <w:rsid w:val="00FC4D2F"/>
    <w:rsid w:val="00FC4D43"/>
    <w:rsid w:val="00FC4D7F"/>
    <w:rsid w:val="00FC4DD5"/>
    <w:rsid w:val="00FC4DEE"/>
    <w:rsid w:val="00FC4E3D"/>
    <w:rsid w:val="00FC4E41"/>
    <w:rsid w:val="00FC4EB8"/>
    <w:rsid w:val="00FC4F01"/>
    <w:rsid w:val="00FC4F05"/>
    <w:rsid w:val="00FC4F7D"/>
    <w:rsid w:val="00FC5011"/>
    <w:rsid w:val="00FC501D"/>
    <w:rsid w:val="00FC50B6"/>
    <w:rsid w:val="00FC50C1"/>
    <w:rsid w:val="00FC5141"/>
    <w:rsid w:val="00FC5192"/>
    <w:rsid w:val="00FC51BF"/>
    <w:rsid w:val="00FC52B2"/>
    <w:rsid w:val="00FC5353"/>
    <w:rsid w:val="00FC53B4"/>
    <w:rsid w:val="00FC53B6"/>
    <w:rsid w:val="00FC53E6"/>
    <w:rsid w:val="00FC53EC"/>
    <w:rsid w:val="00FC53F1"/>
    <w:rsid w:val="00FC5429"/>
    <w:rsid w:val="00FC5435"/>
    <w:rsid w:val="00FC5442"/>
    <w:rsid w:val="00FC54C5"/>
    <w:rsid w:val="00FC55E4"/>
    <w:rsid w:val="00FC55F8"/>
    <w:rsid w:val="00FC5624"/>
    <w:rsid w:val="00FC56B4"/>
    <w:rsid w:val="00FC573F"/>
    <w:rsid w:val="00FC577E"/>
    <w:rsid w:val="00FC5796"/>
    <w:rsid w:val="00FC5867"/>
    <w:rsid w:val="00FC58BB"/>
    <w:rsid w:val="00FC58C7"/>
    <w:rsid w:val="00FC5962"/>
    <w:rsid w:val="00FC5987"/>
    <w:rsid w:val="00FC5A61"/>
    <w:rsid w:val="00FC5AFA"/>
    <w:rsid w:val="00FC5B19"/>
    <w:rsid w:val="00FC5BD2"/>
    <w:rsid w:val="00FC5CC7"/>
    <w:rsid w:val="00FC5DB9"/>
    <w:rsid w:val="00FC5DDB"/>
    <w:rsid w:val="00FC5E0F"/>
    <w:rsid w:val="00FC5E51"/>
    <w:rsid w:val="00FC5E98"/>
    <w:rsid w:val="00FC5EC3"/>
    <w:rsid w:val="00FC5F17"/>
    <w:rsid w:val="00FC6081"/>
    <w:rsid w:val="00FC6158"/>
    <w:rsid w:val="00FC6164"/>
    <w:rsid w:val="00FC616F"/>
    <w:rsid w:val="00FC61B4"/>
    <w:rsid w:val="00FC626D"/>
    <w:rsid w:val="00FC6284"/>
    <w:rsid w:val="00FC628B"/>
    <w:rsid w:val="00FC6402"/>
    <w:rsid w:val="00FC6414"/>
    <w:rsid w:val="00FC6434"/>
    <w:rsid w:val="00FC64D4"/>
    <w:rsid w:val="00FC6545"/>
    <w:rsid w:val="00FC6564"/>
    <w:rsid w:val="00FC65C1"/>
    <w:rsid w:val="00FC66AF"/>
    <w:rsid w:val="00FC672B"/>
    <w:rsid w:val="00FC6733"/>
    <w:rsid w:val="00FC6767"/>
    <w:rsid w:val="00FC6768"/>
    <w:rsid w:val="00FC677D"/>
    <w:rsid w:val="00FC67D2"/>
    <w:rsid w:val="00FC6884"/>
    <w:rsid w:val="00FC688C"/>
    <w:rsid w:val="00FC6895"/>
    <w:rsid w:val="00FC695A"/>
    <w:rsid w:val="00FC6A43"/>
    <w:rsid w:val="00FC6ABE"/>
    <w:rsid w:val="00FC6AD9"/>
    <w:rsid w:val="00FC6B3D"/>
    <w:rsid w:val="00FC6BBC"/>
    <w:rsid w:val="00FC6BDB"/>
    <w:rsid w:val="00FC6C04"/>
    <w:rsid w:val="00FC6C0A"/>
    <w:rsid w:val="00FC6C92"/>
    <w:rsid w:val="00FC6D22"/>
    <w:rsid w:val="00FC6DAA"/>
    <w:rsid w:val="00FC6E13"/>
    <w:rsid w:val="00FC6E4B"/>
    <w:rsid w:val="00FC6E71"/>
    <w:rsid w:val="00FC6F60"/>
    <w:rsid w:val="00FC6FA6"/>
    <w:rsid w:val="00FC6FB6"/>
    <w:rsid w:val="00FC708A"/>
    <w:rsid w:val="00FC7258"/>
    <w:rsid w:val="00FC7263"/>
    <w:rsid w:val="00FC7275"/>
    <w:rsid w:val="00FC72AE"/>
    <w:rsid w:val="00FC733B"/>
    <w:rsid w:val="00FC737A"/>
    <w:rsid w:val="00FC73AD"/>
    <w:rsid w:val="00FC741D"/>
    <w:rsid w:val="00FC7436"/>
    <w:rsid w:val="00FC7446"/>
    <w:rsid w:val="00FC747E"/>
    <w:rsid w:val="00FC755C"/>
    <w:rsid w:val="00FC757D"/>
    <w:rsid w:val="00FC7594"/>
    <w:rsid w:val="00FC766C"/>
    <w:rsid w:val="00FC76B9"/>
    <w:rsid w:val="00FC76C0"/>
    <w:rsid w:val="00FC7842"/>
    <w:rsid w:val="00FC78B4"/>
    <w:rsid w:val="00FC78E1"/>
    <w:rsid w:val="00FC79B6"/>
    <w:rsid w:val="00FC79BB"/>
    <w:rsid w:val="00FC7A25"/>
    <w:rsid w:val="00FC7A7D"/>
    <w:rsid w:val="00FC7AFF"/>
    <w:rsid w:val="00FC7CC6"/>
    <w:rsid w:val="00FC7CE0"/>
    <w:rsid w:val="00FC7D04"/>
    <w:rsid w:val="00FC7D53"/>
    <w:rsid w:val="00FC7D87"/>
    <w:rsid w:val="00FC7F17"/>
    <w:rsid w:val="00FC7F5E"/>
    <w:rsid w:val="00FC7FAB"/>
    <w:rsid w:val="00FC7FCC"/>
    <w:rsid w:val="00FD006E"/>
    <w:rsid w:val="00FD0121"/>
    <w:rsid w:val="00FD01BB"/>
    <w:rsid w:val="00FD0262"/>
    <w:rsid w:val="00FD028D"/>
    <w:rsid w:val="00FD02A0"/>
    <w:rsid w:val="00FD02BC"/>
    <w:rsid w:val="00FD0324"/>
    <w:rsid w:val="00FD0448"/>
    <w:rsid w:val="00FD04EB"/>
    <w:rsid w:val="00FD0591"/>
    <w:rsid w:val="00FD05BB"/>
    <w:rsid w:val="00FD0694"/>
    <w:rsid w:val="00FD06AB"/>
    <w:rsid w:val="00FD0769"/>
    <w:rsid w:val="00FD088F"/>
    <w:rsid w:val="00FD08EF"/>
    <w:rsid w:val="00FD09BE"/>
    <w:rsid w:val="00FD09CC"/>
    <w:rsid w:val="00FD0B1E"/>
    <w:rsid w:val="00FD0B33"/>
    <w:rsid w:val="00FD0B52"/>
    <w:rsid w:val="00FD0B92"/>
    <w:rsid w:val="00FD0C03"/>
    <w:rsid w:val="00FD0C1D"/>
    <w:rsid w:val="00FD0D76"/>
    <w:rsid w:val="00FD0D9E"/>
    <w:rsid w:val="00FD0DA5"/>
    <w:rsid w:val="00FD0E0E"/>
    <w:rsid w:val="00FD0E19"/>
    <w:rsid w:val="00FD0E4C"/>
    <w:rsid w:val="00FD0E6C"/>
    <w:rsid w:val="00FD0EAA"/>
    <w:rsid w:val="00FD0F77"/>
    <w:rsid w:val="00FD0F89"/>
    <w:rsid w:val="00FD0FEE"/>
    <w:rsid w:val="00FD1028"/>
    <w:rsid w:val="00FD1030"/>
    <w:rsid w:val="00FD1053"/>
    <w:rsid w:val="00FD1084"/>
    <w:rsid w:val="00FD10A3"/>
    <w:rsid w:val="00FD10E2"/>
    <w:rsid w:val="00FD1112"/>
    <w:rsid w:val="00FD1166"/>
    <w:rsid w:val="00FD120F"/>
    <w:rsid w:val="00FD1241"/>
    <w:rsid w:val="00FD1373"/>
    <w:rsid w:val="00FD13EA"/>
    <w:rsid w:val="00FD13F0"/>
    <w:rsid w:val="00FD1453"/>
    <w:rsid w:val="00FD14D3"/>
    <w:rsid w:val="00FD1513"/>
    <w:rsid w:val="00FD1536"/>
    <w:rsid w:val="00FD154C"/>
    <w:rsid w:val="00FD1562"/>
    <w:rsid w:val="00FD1572"/>
    <w:rsid w:val="00FD15D8"/>
    <w:rsid w:val="00FD1617"/>
    <w:rsid w:val="00FD1756"/>
    <w:rsid w:val="00FD175E"/>
    <w:rsid w:val="00FD179F"/>
    <w:rsid w:val="00FD18A6"/>
    <w:rsid w:val="00FD18BC"/>
    <w:rsid w:val="00FD18DA"/>
    <w:rsid w:val="00FD18EC"/>
    <w:rsid w:val="00FD1978"/>
    <w:rsid w:val="00FD1980"/>
    <w:rsid w:val="00FD19C2"/>
    <w:rsid w:val="00FD19C7"/>
    <w:rsid w:val="00FD1A6F"/>
    <w:rsid w:val="00FD1A9A"/>
    <w:rsid w:val="00FD1AAC"/>
    <w:rsid w:val="00FD1B2C"/>
    <w:rsid w:val="00FD1B3D"/>
    <w:rsid w:val="00FD1BAC"/>
    <w:rsid w:val="00FD1BB8"/>
    <w:rsid w:val="00FD1BFB"/>
    <w:rsid w:val="00FD1C2B"/>
    <w:rsid w:val="00FD1C4A"/>
    <w:rsid w:val="00FD1C6F"/>
    <w:rsid w:val="00FD1CDB"/>
    <w:rsid w:val="00FD1D24"/>
    <w:rsid w:val="00FD1D4D"/>
    <w:rsid w:val="00FD1EFF"/>
    <w:rsid w:val="00FD1F6B"/>
    <w:rsid w:val="00FD1FF9"/>
    <w:rsid w:val="00FD20C8"/>
    <w:rsid w:val="00FD20F7"/>
    <w:rsid w:val="00FD2121"/>
    <w:rsid w:val="00FD21AA"/>
    <w:rsid w:val="00FD21F1"/>
    <w:rsid w:val="00FD21F8"/>
    <w:rsid w:val="00FD2200"/>
    <w:rsid w:val="00FD2228"/>
    <w:rsid w:val="00FD223D"/>
    <w:rsid w:val="00FD2294"/>
    <w:rsid w:val="00FD2345"/>
    <w:rsid w:val="00FD2352"/>
    <w:rsid w:val="00FD2379"/>
    <w:rsid w:val="00FD23C8"/>
    <w:rsid w:val="00FD23D3"/>
    <w:rsid w:val="00FD2421"/>
    <w:rsid w:val="00FD24C4"/>
    <w:rsid w:val="00FD250A"/>
    <w:rsid w:val="00FD2558"/>
    <w:rsid w:val="00FD270B"/>
    <w:rsid w:val="00FD27A3"/>
    <w:rsid w:val="00FD27B5"/>
    <w:rsid w:val="00FD27C7"/>
    <w:rsid w:val="00FD2807"/>
    <w:rsid w:val="00FD285F"/>
    <w:rsid w:val="00FD2879"/>
    <w:rsid w:val="00FD2894"/>
    <w:rsid w:val="00FD2895"/>
    <w:rsid w:val="00FD28E4"/>
    <w:rsid w:val="00FD29A6"/>
    <w:rsid w:val="00FD29E0"/>
    <w:rsid w:val="00FD29FA"/>
    <w:rsid w:val="00FD2AA9"/>
    <w:rsid w:val="00FD2B47"/>
    <w:rsid w:val="00FD2B4A"/>
    <w:rsid w:val="00FD2B70"/>
    <w:rsid w:val="00FD2BA1"/>
    <w:rsid w:val="00FD2C6E"/>
    <w:rsid w:val="00FD2CD8"/>
    <w:rsid w:val="00FD2CEC"/>
    <w:rsid w:val="00FD2D1B"/>
    <w:rsid w:val="00FD2E06"/>
    <w:rsid w:val="00FD2E52"/>
    <w:rsid w:val="00FD2EEA"/>
    <w:rsid w:val="00FD2F4B"/>
    <w:rsid w:val="00FD2F58"/>
    <w:rsid w:val="00FD2F80"/>
    <w:rsid w:val="00FD307E"/>
    <w:rsid w:val="00FD313E"/>
    <w:rsid w:val="00FD3267"/>
    <w:rsid w:val="00FD3279"/>
    <w:rsid w:val="00FD32AF"/>
    <w:rsid w:val="00FD3338"/>
    <w:rsid w:val="00FD3371"/>
    <w:rsid w:val="00FD3429"/>
    <w:rsid w:val="00FD3642"/>
    <w:rsid w:val="00FD36E2"/>
    <w:rsid w:val="00FD375B"/>
    <w:rsid w:val="00FD3833"/>
    <w:rsid w:val="00FD389C"/>
    <w:rsid w:val="00FD38E9"/>
    <w:rsid w:val="00FD38F5"/>
    <w:rsid w:val="00FD394C"/>
    <w:rsid w:val="00FD3A05"/>
    <w:rsid w:val="00FD3A8D"/>
    <w:rsid w:val="00FD3AB0"/>
    <w:rsid w:val="00FD3C16"/>
    <w:rsid w:val="00FD3C21"/>
    <w:rsid w:val="00FD3C35"/>
    <w:rsid w:val="00FD3D36"/>
    <w:rsid w:val="00FD3D5D"/>
    <w:rsid w:val="00FD3DD0"/>
    <w:rsid w:val="00FD3E01"/>
    <w:rsid w:val="00FD3ECD"/>
    <w:rsid w:val="00FD3F77"/>
    <w:rsid w:val="00FD3F8C"/>
    <w:rsid w:val="00FD3FBE"/>
    <w:rsid w:val="00FD4079"/>
    <w:rsid w:val="00FD416F"/>
    <w:rsid w:val="00FD4172"/>
    <w:rsid w:val="00FD41A4"/>
    <w:rsid w:val="00FD421F"/>
    <w:rsid w:val="00FD4260"/>
    <w:rsid w:val="00FD4421"/>
    <w:rsid w:val="00FD4449"/>
    <w:rsid w:val="00FD44D2"/>
    <w:rsid w:val="00FD450B"/>
    <w:rsid w:val="00FD454F"/>
    <w:rsid w:val="00FD4561"/>
    <w:rsid w:val="00FD4590"/>
    <w:rsid w:val="00FD45BE"/>
    <w:rsid w:val="00FD46A5"/>
    <w:rsid w:val="00FD4762"/>
    <w:rsid w:val="00FD47A8"/>
    <w:rsid w:val="00FD47AE"/>
    <w:rsid w:val="00FD47B7"/>
    <w:rsid w:val="00FD485A"/>
    <w:rsid w:val="00FD485B"/>
    <w:rsid w:val="00FD488D"/>
    <w:rsid w:val="00FD4894"/>
    <w:rsid w:val="00FD4922"/>
    <w:rsid w:val="00FD49E1"/>
    <w:rsid w:val="00FD49E7"/>
    <w:rsid w:val="00FD4A03"/>
    <w:rsid w:val="00FD4A49"/>
    <w:rsid w:val="00FD4B28"/>
    <w:rsid w:val="00FD4B86"/>
    <w:rsid w:val="00FD4BF4"/>
    <w:rsid w:val="00FD4CB8"/>
    <w:rsid w:val="00FD4DEE"/>
    <w:rsid w:val="00FD4E77"/>
    <w:rsid w:val="00FD4F1C"/>
    <w:rsid w:val="00FD5029"/>
    <w:rsid w:val="00FD50B4"/>
    <w:rsid w:val="00FD50FA"/>
    <w:rsid w:val="00FD5127"/>
    <w:rsid w:val="00FD512C"/>
    <w:rsid w:val="00FD51AF"/>
    <w:rsid w:val="00FD51FB"/>
    <w:rsid w:val="00FD5290"/>
    <w:rsid w:val="00FD52E8"/>
    <w:rsid w:val="00FD5335"/>
    <w:rsid w:val="00FD5359"/>
    <w:rsid w:val="00FD538F"/>
    <w:rsid w:val="00FD541F"/>
    <w:rsid w:val="00FD5450"/>
    <w:rsid w:val="00FD5488"/>
    <w:rsid w:val="00FD54B3"/>
    <w:rsid w:val="00FD557C"/>
    <w:rsid w:val="00FD5597"/>
    <w:rsid w:val="00FD579E"/>
    <w:rsid w:val="00FD584C"/>
    <w:rsid w:val="00FD58E8"/>
    <w:rsid w:val="00FD596B"/>
    <w:rsid w:val="00FD5A12"/>
    <w:rsid w:val="00FD5B29"/>
    <w:rsid w:val="00FD5B56"/>
    <w:rsid w:val="00FD5BA3"/>
    <w:rsid w:val="00FD5BDF"/>
    <w:rsid w:val="00FD5C2F"/>
    <w:rsid w:val="00FD5C7E"/>
    <w:rsid w:val="00FD5CAC"/>
    <w:rsid w:val="00FD5CEB"/>
    <w:rsid w:val="00FD5E01"/>
    <w:rsid w:val="00FD5E6E"/>
    <w:rsid w:val="00FD60A1"/>
    <w:rsid w:val="00FD60C7"/>
    <w:rsid w:val="00FD60D4"/>
    <w:rsid w:val="00FD60E1"/>
    <w:rsid w:val="00FD6113"/>
    <w:rsid w:val="00FD614B"/>
    <w:rsid w:val="00FD61FF"/>
    <w:rsid w:val="00FD6285"/>
    <w:rsid w:val="00FD6298"/>
    <w:rsid w:val="00FD62E2"/>
    <w:rsid w:val="00FD6311"/>
    <w:rsid w:val="00FD6342"/>
    <w:rsid w:val="00FD645D"/>
    <w:rsid w:val="00FD6518"/>
    <w:rsid w:val="00FD658D"/>
    <w:rsid w:val="00FD65D0"/>
    <w:rsid w:val="00FD65F2"/>
    <w:rsid w:val="00FD6701"/>
    <w:rsid w:val="00FD67B1"/>
    <w:rsid w:val="00FD67B5"/>
    <w:rsid w:val="00FD695B"/>
    <w:rsid w:val="00FD6964"/>
    <w:rsid w:val="00FD6990"/>
    <w:rsid w:val="00FD69B2"/>
    <w:rsid w:val="00FD69E1"/>
    <w:rsid w:val="00FD6A08"/>
    <w:rsid w:val="00FD6AAD"/>
    <w:rsid w:val="00FD6AC4"/>
    <w:rsid w:val="00FD6AEB"/>
    <w:rsid w:val="00FD6BAA"/>
    <w:rsid w:val="00FD6BCD"/>
    <w:rsid w:val="00FD6BD1"/>
    <w:rsid w:val="00FD6C24"/>
    <w:rsid w:val="00FD6C46"/>
    <w:rsid w:val="00FD6C94"/>
    <w:rsid w:val="00FD6CFD"/>
    <w:rsid w:val="00FD6D3D"/>
    <w:rsid w:val="00FD6D46"/>
    <w:rsid w:val="00FD6E4B"/>
    <w:rsid w:val="00FD6F19"/>
    <w:rsid w:val="00FD6F71"/>
    <w:rsid w:val="00FD6FD1"/>
    <w:rsid w:val="00FD7005"/>
    <w:rsid w:val="00FD7168"/>
    <w:rsid w:val="00FD7248"/>
    <w:rsid w:val="00FD729F"/>
    <w:rsid w:val="00FD72A6"/>
    <w:rsid w:val="00FD742B"/>
    <w:rsid w:val="00FD745A"/>
    <w:rsid w:val="00FD7478"/>
    <w:rsid w:val="00FD7479"/>
    <w:rsid w:val="00FD74C3"/>
    <w:rsid w:val="00FD74EA"/>
    <w:rsid w:val="00FD74F9"/>
    <w:rsid w:val="00FD75A9"/>
    <w:rsid w:val="00FD75D2"/>
    <w:rsid w:val="00FD761E"/>
    <w:rsid w:val="00FD763F"/>
    <w:rsid w:val="00FD768B"/>
    <w:rsid w:val="00FD7696"/>
    <w:rsid w:val="00FD76C7"/>
    <w:rsid w:val="00FD7710"/>
    <w:rsid w:val="00FD772A"/>
    <w:rsid w:val="00FD7770"/>
    <w:rsid w:val="00FD77E6"/>
    <w:rsid w:val="00FD7832"/>
    <w:rsid w:val="00FD786A"/>
    <w:rsid w:val="00FD7884"/>
    <w:rsid w:val="00FD788F"/>
    <w:rsid w:val="00FD78E2"/>
    <w:rsid w:val="00FD7A1F"/>
    <w:rsid w:val="00FD7A40"/>
    <w:rsid w:val="00FD7A74"/>
    <w:rsid w:val="00FD7B21"/>
    <w:rsid w:val="00FD7B69"/>
    <w:rsid w:val="00FD7B8F"/>
    <w:rsid w:val="00FD7CC6"/>
    <w:rsid w:val="00FD7CF8"/>
    <w:rsid w:val="00FD7D40"/>
    <w:rsid w:val="00FD7E08"/>
    <w:rsid w:val="00FD7EB8"/>
    <w:rsid w:val="00FD7F86"/>
    <w:rsid w:val="00FD7FD9"/>
    <w:rsid w:val="00FE0090"/>
    <w:rsid w:val="00FE00D0"/>
    <w:rsid w:val="00FE010A"/>
    <w:rsid w:val="00FE0138"/>
    <w:rsid w:val="00FE01D9"/>
    <w:rsid w:val="00FE01E0"/>
    <w:rsid w:val="00FE01E4"/>
    <w:rsid w:val="00FE0407"/>
    <w:rsid w:val="00FE047E"/>
    <w:rsid w:val="00FE04BC"/>
    <w:rsid w:val="00FE0502"/>
    <w:rsid w:val="00FE056C"/>
    <w:rsid w:val="00FE05CD"/>
    <w:rsid w:val="00FE05DE"/>
    <w:rsid w:val="00FE0615"/>
    <w:rsid w:val="00FE0766"/>
    <w:rsid w:val="00FE07FB"/>
    <w:rsid w:val="00FE0904"/>
    <w:rsid w:val="00FE0A23"/>
    <w:rsid w:val="00FE0A26"/>
    <w:rsid w:val="00FE0A84"/>
    <w:rsid w:val="00FE0AED"/>
    <w:rsid w:val="00FE0B32"/>
    <w:rsid w:val="00FE0B34"/>
    <w:rsid w:val="00FE0BCD"/>
    <w:rsid w:val="00FE0C5F"/>
    <w:rsid w:val="00FE0C75"/>
    <w:rsid w:val="00FE0DA3"/>
    <w:rsid w:val="00FE0DCB"/>
    <w:rsid w:val="00FE0E6D"/>
    <w:rsid w:val="00FE0E6F"/>
    <w:rsid w:val="00FE0E9D"/>
    <w:rsid w:val="00FE0EA6"/>
    <w:rsid w:val="00FE0EB0"/>
    <w:rsid w:val="00FE0F0F"/>
    <w:rsid w:val="00FE0F30"/>
    <w:rsid w:val="00FE0F77"/>
    <w:rsid w:val="00FE0F9F"/>
    <w:rsid w:val="00FE1080"/>
    <w:rsid w:val="00FE10A2"/>
    <w:rsid w:val="00FE1113"/>
    <w:rsid w:val="00FE11A4"/>
    <w:rsid w:val="00FE11A5"/>
    <w:rsid w:val="00FE11C9"/>
    <w:rsid w:val="00FE1244"/>
    <w:rsid w:val="00FE1277"/>
    <w:rsid w:val="00FE131D"/>
    <w:rsid w:val="00FE1370"/>
    <w:rsid w:val="00FE13AB"/>
    <w:rsid w:val="00FE13BE"/>
    <w:rsid w:val="00FE13DC"/>
    <w:rsid w:val="00FE1470"/>
    <w:rsid w:val="00FE147C"/>
    <w:rsid w:val="00FE14C8"/>
    <w:rsid w:val="00FE14D2"/>
    <w:rsid w:val="00FE1632"/>
    <w:rsid w:val="00FE1647"/>
    <w:rsid w:val="00FE1675"/>
    <w:rsid w:val="00FE1796"/>
    <w:rsid w:val="00FE17B5"/>
    <w:rsid w:val="00FE17CE"/>
    <w:rsid w:val="00FE184C"/>
    <w:rsid w:val="00FE189E"/>
    <w:rsid w:val="00FE18DA"/>
    <w:rsid w:val="00FE195F"/>
    <w:rsid w:val="00FE1A74"/>
    <w:rsid w:val="00FE1AEA"/>
    <w:rsid w:val="00FE1BB2"/>
    <w:rsid w:val="00FE1C4A"/>
    <w:rsid w:val="00FE1D22"/>
    <w:rsid w:val="00FE1D7F"/>
    <w:rsid w:val="00FE1E88"/>
    <w:rsid w:val="00FE1E93"/>
    <w:rsid w:val="00FE1F01"/>
    <w:rsid w:val="00FE1FB9"/>
    <w:rsid w:val="00FE20B1"/>
    <w:rsid w:val="00FE20FF"/>
    <w:rsid w:val="00FE21C9"/>
    <w:rsid w:val="00FE2277"/>
    <w:rsid w:val="00FE227F"/>
    <w:rsid w:val="00FE22E0"/>
    <w:rsid w:val="00FE2366"/>
    <w:rsid w:val="00FE23CE"/>
    <w:rsid w:val="00FE2414"/>
    <w:rsid w:val="00FE243A"/>
    <w:rsid w:val="00FE24EC"/>
    <w:rsid w:val="00FE24F9"/>
    <w:rsid w:val="00FE252B"/>
    <w:rsid w:val="00FE25A4"/>
    <w:rsid w:val="00FE262B"/>
    <w:rsid w:val="00FE2685"/>
    <w:rsid w:val="00FE2755"/>
    <w:rsid w:val="00FE2785"/>
    <w:rsid w:val="00FE27C5"/>
    <w:rsid w:val="00FE27D0"/>
    <w:rsid w:val="00FE2829"/>
    <w:rsid w:val="00FE2933"/>
    <w:rsid w:val="00FE295C"/>
    <w:rsid w:val="00FE2A80"/>
    <w:rsid w:val="00FE2B08"/>
    <w:rsid w:val="00FE2B40"/>
    <w:rsid w:val="00FE2B46"/>
    <w:rsid w:val="00FE2B7E"/>
    <w:rsid w:val="00FE2B9E"/>
    <w:rsid w:val="00FE2BD1"/>
    <w:rsid w:val="00FE2BF7"/>
    <w:rsid w:val="00FE2C43"/>
    <w:rsid w:val="00FE2C65"/>
    <w:rsid w:val="00FE2CF6"/>
    <w:rsid w:val="00FE2D15"/>
    <w:rsid w:val="00FE2D4A"/>
    <w:rsid w:val="00FE2D84"/>
    <w:rsid w:val="00FE2E38"/>
    <w:rsid w:val="00FE2E42"/>
    <w:rsid w:val="00FE2E68"/>
    <w:rsid w:val="00FE2E93"/>
    <w:rsid w:val="00FE2E9A"/>
    <w:rsid w:val="00FE2EA1"/>
    <w:rsid w:val="00FE2F02"/>
    <w:rsid w:val="00FE2F76"/>
    <w:rsid w:val="00FE2FC8"/>
    <w:rsid w:val="00FE3062"/>
    <w:rsid w:val="00FE3081"/>
    <w:rsid w:val="00FE3158"/>
    <w:rsid w:val="00FE31F4"/>
    <w:rsid w:val="00FE3200"/>
    <w:rsid w:val="00FE323B"/>
    <w:rsid w:val="00FE34B8"/>
    <w:rsid w:val="00FE34ED"/>
    <w:rsid w:val="00FE353D"/>
    <w:rsid w:val="00FE3594"/>
    <w:rsid w:val="00FE3599"/>
    <w:rsid w:val="00FE35B9"/>
    <w:rsid w:val="00FE3639"/>
    <w:rsid w:val="00FE36C3"/>
    <w:rsid w:val="00FE3730"/>
    <w:rsid w:val="00FE374D"/>
    <w:rsid w:val="00FE383B"/>
    <w:rsid w:val="00FE38D5"/>
    <w:rsid w:val="00FE38F5"/>
    <w:rsid w:val="00FE38FA"/>
    <w:rsid w:val="00FE39AD"/>
    <w:rsid w:val="00FE3A2F"/>
    <w:rsid w:val="00FE3A66"/>
    <w:rsid w:val="00FE3A96"/>
    <w:rsid w:val="00FE3AC0"/>
    <w:rsid w:val="00FE3B1B"/>
    <w:rsid w:val="00FE3B50"/>
    <w:rsid w:val="00FE3BCA"/>
    <w:rsid w:val="00FE3C2B"/>
    <w:rsid w:val="00FE3C41"/>
    <w:rsid w:val="00FE3C56"/>
    <w:rsid w:val="00FE3C8E"/>
    <w:rsid w:val="00FE3CEB"/>
    <w:rsid w:val="00FE3D6D"/>
    <w:rsid w:val="00FE3DFA"/>
    <w:rsid w:val="00FE3E96"/>
    <w:rsid w:val="00FE3FE8"/>
    <w:rsid w:val="00FE3FF9"/>
    <w:rsid w:val="00FE4017"/>
    <w:rsid w:val="00FE4047"/>
    <w:rsid w:val="00FE409C"/>
    <w:rsid w:val="00FE4129"/>
    <w:rsid w:val="00FE4145"/>
    <w:rsid w:val="00FE4155"/>
    <w:rsid w:val="00FE4168"/>
    <w:rsid w:val="00FE41B3"/>
    <w:rsid w:val="00FE41F1"/>
    <w:rsid w:val="00FE4236"/>
    <w:rsid w:val="00FE425B"/>
    <w:rsid w:val="00FE42A1"/>
    <w:rsid w:val="00FE42BE"/>
    <w:rsid w:val="00FE42E2"/>
    <w:rsid w:val="00FE42EB"/>
    <w:rsid w:val="00FE4341"/>
    <w:rsid w:val="00FE442D"/>
    <w:rsid w:val="00FE4430"/>
    <w:rsid w:val="00FE4477"/>
    <w:rsid w:val="00FE4505"/>
    <w:rsid w:val="00FE4534"/>
    <w:rsid w:val="00FE4564"/>
    <w:rsid w:val="00FE45F4"/>
    <w:rsid w:val="00FE4638"/>
    <w:rsid w:val="00FE4654"/>
    <w:rsid w:val="00FE46B5"/>
    <w:rsid w:val="00FE4802"/>
    <w:rsid w:val="00FE4876"/>
    <w:rsid w:val="00FE48C5"/>
    <w:rsid w:val="00FE49AA"/>
    <w:rsid w:val="00FE49C6"/>
    <w:rsid w:val="00FE49EC"/>
    <w:rsid w:val="00FE4A3A"/>
    <w:rsid w:val="00FE4A9D"/>
    <w:rsid w:val="00FE4AC3"/>
    <w:rsid w:val="00FE4B1C"/>
    <w:rsid w:val="00FE4C40"/>
    <w:rsid w:val="00FE4CA5"/>
    <w:rsid w:val="00FE4CD5"/>
    <w:rsid w:val="00FE4D36"/>
    <w:rsid w:val="00FE4D4D"/>
    <w:rsid w:val="00FE4DC9"/>
    <w:rsid w:val="00FE4E17"/>
    <w:rsid w:val="00FE4E74"/>
    <w:rsid w:val="00FE5049"/>
    <w:rsid w:val="00FE50A5"/>
    <w:rsid w:val="00FE510A"/>
    <w:rsid w:val="00FE517D"/>
    <w:rsid w:val="00FE51A1"/>
    <w:rsid w:val="00FE5259"/>
    <w:rsid w:val="00FE52D8"/>
    <w:rsid w:val="00FE5359"/>
    <w:rsid w:val="00FE53CB"/>
    <w:rsid w:val="00FE53D3"/>
    <w:rsid w:val="00FE5462"/>
    <w:rsid w:val="00FE5493"/>
    <w:rsid w:val="00FE5551"/>
    <w:rsid w:val="00FE568D"/>
    <w:rsid w:val="00FE56AA"/>
    <w:rsid w:val="00FE56AB"/>
    <w:rsid w:val="00FE56CD"/>
    <w:rsid w:val="00FE56D3"/>
    <w:rsid w:val="00FE573E"/>
    <w:rsid w:val="00FE57F9"/>
    <w:rsid w:val="00FE585B"/>
    <w:rsid w:val="00FE5905"/>
    <w:rsid w:val="00FE590F"/>
    <w:rsid w:val="00FE59A1"/>
    <w:rsid w:val="00FE59BB"/>
    <w:rsid w:val="00FE5A41"/>
    <w:rsid w:val="00FE5A62"/>
    <w:rsid w:val="00FE5B76"/>
    <w:rsid w:val="00FE5BA3"/>
    <w:rsid w:val="00FE5BEA"/>
    <w:rsid w:val="00FE5CE3"/>
    <w:rsid w:val="00FE5CF6"/>
    <w:rsid w:val="00FE5D17"/>
    <w:rsid w:val="00FE5D5F"/>
    <w:rsid w:val="00FE5D76"/>
    <w:rsid w:val="00FE5E73"/>
    <w:rsid w:val="00FE5E99"/>
    <w:rsid w:val="00FE5F14"/>
    <w:rsid w:val="00FE5F2F"/>
    <w:rsid w:val="00FE5F8F"/>
    <w:rsid w:val="00FE5F98"/>
    <w:rsid w:val="00FE601B"/>
    <w:rsid w:val="00FE6031"/>
    <w:rsid w:val="00FE6104"/>
    <w:rsid w:val="00FE6120"/>
    <w:rsid w:val="00FE6150"/>
    <w:rsid w:val="00FE6199"/>
    <w:rsid w:val="00FE61DF"/>
    <w:rsid w:val="00FE6204"/>
    <w:rsid w:val="00FE6258"/>
    <w:rsid w:val="00FE6259"/>
    <w:rsid w:val="00FE62A5"/>
    <w:rsid w:val="00FE6359"/>
    <w:rsid w:val="00FE64CD"/>
    <w:rsid w:val="00FE64E9"/>
    <w:rsid w:val="00FE651A"/>
    <w:rsid w:val="00FE6527"/>
    <w:rsid w:val="00FE65AA"/>
    <w:rsid w:val="00FE6619"/>
    <w:rsid w:val="00FE6625"/>
    <w:rsid w:val="00FE6664"/>
    <w:rsid w:val="00FE6694"/>
    <w:rsid w:val="00FE66B2"/>
    <w:rsid w:val="00FE6770"/>
    <w:rsid w:val="00FE67C5"/>
    <w:rsid w:val="00FE68E7"/>
    <w:rsid w:val="00FE690E"/>
    <w:rsid w:val="00FE6984"/>
    <w:rsid w:val="00FE6A47"/>
    <w:rsid w:val="00FE6A93"/>
    <w:rsid w:val="00FE6AAA"/>
    <w:rsid w:val="00FE6AAF"/>
    <w:rsid w:val="00FE6C0B"/>
    <w:rsid w:val="00FE6CA5"/>
    <w:rsid w:val="00FE6CAC"/>
    <w:rsid w:val="00FE6CC2"/>
    <w:rsid w:val="00FE6D5A"/>
    <w:rsid w:val="00FE6DFF"/>
    <w:rsid w:val="00FE6E18"/>
    <w:rsid w:val="00FE6E24"/>
    <w:rsid w:val="00FE706F"/>
    <w:rsid w:val="00FE70E3"/>
    <w:rsid w:val="00FE7199"/>
    <w:rsid w:val="00FE71B6"/>
    <w:rsid w:val="00FE7282"/>
    <w:rsid w:val="00FE72A2"/>
    <w:rsid w:val="00FE72C8"/>
    <w:rsid w:val="00FE7325"/>
    <w:rsid w:val="00FE7388"/>
    <w:rsid w:val="00FE73BA"/>
    <w:rsid w:val="00FE73D9"/>
    <w:rsid w:val="00FE73E6"/>
    <w:rsid w:val="00FE7407"/>
    <w:rsid w:val="00FE7463"/>
    <w:rsid w:val="00FE74AA"/>
    <w:rsid w:val="00FE74F0"/>
    <w:rsid w:val="00FE7507"/>
    <w:rsid w:val="00FE7568"/>
    <w:rsid w:val="00FE765B"/>
    <w:rsid w:val="00FE766A"/>
    <w:rsid w:val="00FE7690"/>
    <w:rsid w:val="00FE76F1"/>
    <w:rsid w:val="00FE770C"/>
    <w:rsid w:val="00FE7742"/>
    <w:rsid w:val="00FE7751"/>
    <w:rsid w:val="00FE779B"/>
    <w:rsid w:val="00FE77B3"/>
    <w:rsid w:val="00FE780E"/>
    <w:rsid w:val="00FE7837"/>
    <w:rsid w:val="00FE7958"/>
    <w:rsid w:val="00FE7A67"/>
    <w:rsid w:val="00FE7AE3"/>
    <w:rsid w:val="00FE7AF0"/>
    <w:rsid w:val="00FE7B1E"/>
    <w:rsid w:val="00FE7B4F"/>
    <w:rsid w:val="00FE7B6F"/>
    <w:rsid w:val="00FE7C07"/>
    <w:rsid w:val="00FE7C60"/>
    <w:rsid w:val="00FE7CFC"/>
    <w:rsid w:val="00FE7D30"/>
    <w:rsid w:val="00FE7DA9"/>
    <w:rsid w:val="00FE7DBF"/>
    <w:rsid w:val="00FE7DF2"/>
    <w:rsid w:val="00FE7E01"/>
    <w:rsid w:val="00FE7EB8"/>
    <w:rsid w:val="00FF0059"/>
    <w:rsid w:val="00FF008C"/>
    <w:rsid w:val="00FF00D6"/>
    <w:rsid w:val="00FF00DE"/>
    <w:rsid w:val="00FF00E1"/>
    <w:rsid w:val="00FF0103"/>
    <w:rsid w:val="00FF018A"/>
    <w:rsid w:val="00FF01AE"/>
    <w:rsid w:val="00FF01E0"/>
    <w:rsid w:val="00FF0213"/>
    <w:rsid w:val="00FF028D"/>
    <w:rsid w:val="00FF02C3"/>
    <w:rsid w:val="00FF037D"/>
    <w:rsid w:val="00FF0387"/>
    <w:rsid w:val="00FF03AB"/>
    <w:rsid w:val="00FF03BB"/>
    <w:rsid w:val="00FF04BA"/>
    <w:rsid w:val="00FF0544"/>
    <w:rsid w:val="00FF0553"/>
    <w:rsid w:val="00FF05C2"/>
    <w:rsid w:val="00FF0611"/>
    <w:rsid w:val="00FF0677"/>
    <w:rsid w:val="00FF0689"/>
    <w:rsid w:val="00FF0699"/>
    <w:rsid w:val="00FF06CD"/>
    <w:rsid w:val="00FF0714"/>
    <w:rsid w:val="00FF07AA"/>
    <w:rsid w:val="00FF086F"/>
    <w:rsid w:val="00FF0919"/>
    <w:rsid w:val="00FF0A30"/>
    <w:rsid w:val="00FF0B06"/>
    <w:rsid w:val="00FF0B6C"/>
    <w:rsid w:val="00FF0B73"/>
    <w:rsid w:val="00FF0C3B"/>
    <w:rsid w:val="00FF0C7E"/>
    <w:rsid w:val="00FF0CD2"/>
    <w:rsid w:val="00FF0CFF"/>
    <w:rsid w:val="00FF0D04"/>
    <w:rsid w:val="00FF0D3D"/>
    <w:rsid w:val="00FF0D4B"/>
    <w:rsid w:val="00FF0DB2"/>
    <w:rsid w:val="00FF0E2D"/>
    <w:rsid w:val="00FF0F72"/>
    <w:rsid w:val="00FF1080"/>
    <w:rsid w:val="00FF10AF"/>
    <w:rsid w:val="00FF10E2"/>
    <w:rsid w:val="00FF10E8"/>
    <w:rsid w:val="00FF110D"/>
    <w:rsid w:val="00FF11CC"/>
    <w:rsid w:val="00FF1209"/>
    <w:rsid w:val="00FF1220"/>
    <w:rsid w:val="00FF1234"/>
    <w:rsid w:val="00FF1270"/>
    <w:rsid w:val="00FF1281"/>
    <w:rsid w:val="00FF1324"/>
    <w:rsid w:val="00FF132F"/>
    <w:rsid w:val="00FF1592"/>
    <w:rsid w:val="00FF15E4"/>
    <w:rsid w:val="00FF1639"/>
    <w:rsid w:val="00FF1654"/>
    <w:rsid w:val="00FF1683"/>
    <w:rsid w:val="00FF16A6"/>
    <w:rsid w:val="00FF16FC"/>
    <w:rsid w:val="00FF172D"/>
    <w:rsid w:val="00FF186E"/>
    <w:rsid w:val="00FF18B2"/>
    <w:rsid w:val="00FF18C4"/>
    <w:rsid w:val="00FF18FB"/>
    <w:rsid w:val="00FF190E"/>
    <w:rsid w:val="00FF193A"/>
    <w:rsid w:val="00FF19CC"/>
    <w:rsid w:val="00FF1A12"/>
    <w:rsid w:val="00FF1A2B"/>
    <w:rsid w:val="00FF1A76"/>
    <w:rsid w:val="00FF1A9E"/>
    <w:rsid w:val="00FF1B2E"/>
    <w:rsid w:val="00FF1C14"/>
    <w:rsid w:val="00FF1C6E"/>
    <w:rsid w:val="00FF1CA3"/>
    <w:rsid w:val="00FF1E1D"/>
    <w:rsid w:val="00FF1E91"/>
    <w:rsid w:val="00FF1FD2"/>
    <w:rsid w:val="00FF2007"/>
    <w:rsid w:val="00FF2009"/>
    <w:rsid w:val="00FF2045"/>
    <w:rsid w:val="00FF2148"/>
    <w:rsid w:val="00FF21EE"/>
    <w:rsid w:val="00FF22CF"/>
    <w:rsid w:val="00FF2349"/>
    <w:rsid w:val="00FF236E"/>
    <w:rsid w:val="00FF23DD"/>
    <w:rsid w:val="00FF2438"/>
    <w:rsid w:val="00FF24A2"/>
    <w:rsid w:val="00FF24A6"/>
    <w:rsid w:val="00FF25FA"/>
    <w:rsid w:val="00FF2754"/>
    <w:rsid w:val="00FF2759"/>
    <w:rsid w:val="00FF2765"/>
    <w:rsid w:val="00FF277B"/>
    <w:rsid w:val="00FF280C"/>
    <w:rsid w:val="00FF2A13"/>
    <w:rsid w:val="00FF2A3F"/>
    <w:rsid w:val="00FF2A69"/>
    <w:rsid w:val="00FF2ABC"/>
    <w:rsid w:val="00FF2B23"/>
    <w:rsid w:val="00FF2B2E"/>
    <w:rsid w:val="00FF2B3E"/>
    <w:rsid w:val="00FF2B4E"/>
    <w:rsid w:val="00FF2BFB"/>
    <w:rsid w:val="00FF2D35"/>
    <w:rsid w:val="00FF2EC7"/>
    <w:rsid w:val="00FF2F35"/>
    <w:rsid w:val="00FF2F84"/>
    <w:rsid w:val="00FF2FB2"/>
    <w:rsid w:val="00FF2FB6"/>
    <w:rsid w:val="00FF2FD6"/>
    <w:rsid w:val="00FF302B"/>
    <w:rsid w:val="00FF3053"/>
    <w:rsid w:val="00FF3077"/>
    <w:rsid w:val="00FF307B"/>
    <w:rsid w:val="00FF312A"/>
    <w:rsid w:val="00FF3174"/>
    <w:rsid w:val="00FF3335"/>
    <w:rsid w:val="00FF335E"/>
    <w:rsid w:val="00FF3453"/>
    <w:rsid w:val="00FF34F5"/>
    <w:rsid w:val="00FF360B"/>
    <w:rsid w:val="00FF3619"/>
    <w:rsid w:val="00FF36D8"/>
    <w:rsid w:val="00FF3757"/>
    <w:rsid w:val="00FF3812"/>
    <w:rsid w:val="00FF3817"/>
    <w:rsid w:val="00FF381B"/>
    <w:rsid w:val="00FF387C"/>
    <w:rsid w:val="00FF38DB"/>
    <w:rsid w:val="00FF3939"/>
    <w:rsid w:val="00FF3A12"/>
    <w:rsid w:val="00FF3AFC"/>
    <w:rsid w:val="00FF3B7C"/>
    <w:rsid w:val="00FF3BE6"/>
    <w:rsid w:val="00FF3C19"/>
    <w:rsid w:val="00FF3D3D"/>
    <w:rsid w:val="00FF3DD8"/>
    <w:rsid w:val="00FF3EF1"/>
    <w:rsid w:val="00FF3F72"/>
    <w:rsid w:val="00FF40EA"/>
    <w:rsid w:val="00FF42E8"/>
    <w:rsid w:val="00FF431E"/>
    <w:rsid w:val="00FF4384"/>
    <w:rsid w:val="00FF4410"/>
    <w:rsid w:val="00FF4492"/>
    <w:rsid w:val="00FF45CA"/>
    <w:rsid w:val="00FF45E0"/>
    <w:rsid w:val="00FF45FD"/>
    <w:rsid w:val="00FF46F4"/>
    <w:rsid w:val="00FF4718"/>
    <w:rsid w:val="00FF474A"/>
    <w:rsid w:val="00FF475D"/>
    <w:rsid w:val="00FF47B7"/>
    <w:rsid w:val="00FF4877"/>
    <w:rsid w:val="00FF48BB"/>
    <w:rsid w:val="00FF48F3"/>
    <w:rsid w:val="00FF4984"/>
    <w:rsid w:val="00FF49AF"/>
    <w:rsid w:val="00FF49B6"/>
    <w:rsid w:val="00FF4A23"/>
    <w:rsid w:val="00FF4A25"/>
    <w:rsid w:val="00FF4A62"/>
    <w:rsid w:val="00FF4AC4"/>
    <w:rsid w:val="00FF4B5D"/>
    <w:rsid w:val="00FF4B69"/>
    <w:rsid w:val="00FF4B8F"/>
    <w:rsid w:val="00FF4C1A"/>
    <w:rsid w:val="00FF4C35"/>
    <w:rsid w:val="00FF4C63"/>
    <w:rsid w:val="00FF4CC1"/>
    <w:rsid w:val="00FF4CD3"/>
    <w:rsid w:val="00FF4D36"/>
    <w:rsid w:val="00FF4D7D"/>
    <w:rsid w:val="00FF4E7F"/>
    <w:rsid w:val="00FF4F87"/>
    <w:rsid w:val="00FF4FAA"/>
    <w:rsid w:val="00FF4FB5"/>
    <w:rsid w:val="00FF501B"/>
    <w:rsid w:val="00FF5087"/>
    <w:rsid w:val="00FF5136"/>
    <w:rsid w:val="00FF5160"/>
    <w:rsid w:val="00FF5197"/>
    <w:rsid w:val="00FF51A0"/>
    <w:rsid w:val="00FF520C"/>
    <w:rsid w:val="00FF5268"/>
    <w:rsid w:val="00FF5324"/>
    <w:rsid w:val="00FF53BD"/>
    <w:rsid w:val="00FF53F3"/>
    <w:rsid w:val="00FF5436"/>
    <w:rsid w:val="00FF548B"/>
    <w:rsid w:val="00FF56B1"/>
    <w:rsid w:val="00FF575C"/>
    <w:rsid w:val="00FF5833"/>
    <w:rsid w:val="00FF5898"/>
    <w:rsid w:val="00FF5899"/>
    <w:rsid w:val="00FF58C3"/>
    <w:rsid w:val="00FF5942"/>
    <w:rsid w:val="00FF5A01"/>
    <w:rsid w:val="00FF5A1C"/>
    <w:rsid w:val="00FF5A91"/>
    <w:rsid w:val="00FF5A9C"/>
    <w:rsid w:val="00FF5AB3"/>
    <w:rsid w:val="00FF5AE5"/>
    <w:rsid w:val="00FF5B2B"/>
    <w:rsid w:val="00FF5B30"/>
    <w:rsid w:val="00FF5C0A"/>
    <w:rsid w:val="00FF5C8B"/>
    <w:rsid w:val="00FF5DBB"/>
    <w:rsid w:val="00FF5EE4"/>
    <w:rsid w:val="00FF5F61"/>
    <w:rsid w:val="00FF5FB8"/>
    <w:rsid w:val="00FF600A"/>
    <w:rsid w:val="00FF6056"/>
    <w:rsid w:val="00FF6087"/>
    <w:rsid w:val="00FF6112"/>
    <w:rsid w:val="00FF6156"/>
    <w:rsid w:val="00FF61E7"/>
    <w:rsid w:val="00FF61F4"/>
    <w:rsid w:val="00FF62D5"/>
    <w:rsid w:val="00FF6310"/>
    <w:rsid w:val="00FF63BE"/>
    <w:rsid w:val="00FF63ED"/>
    <w:rsid w:val="00FF64E7"/>
    <w:rsid w:val="00FF65B2"/>
    <w:rsid w:val="00FF65CD"/>
    <w:rsid w:val="00FF661E"/>
    <w:rsid w:val="00FF6631"/>
    <w:rsid w:val="00FF664B"/>
    <w:rsid w:val="00FF66A8"/>
    <w:rsid w:val="00FF66B3"/>
    <w:rsid w:val="00FF66B7"/>
    <w:rsid w:val="00FF67D1"/>
    <w:rsid w:val="00FF681D"/>
    <w:rsid w:val="00FF6862"/>
    <w:rsid w:val="00FF6A5D"/>
    <w:rsid w:val="00FF6A62"/>
    <w:rsid w:val="00FF6A67"/>
    <w:rsid w:val="00FF6A6A"/>
    <w:rsid w:val="00FF6AB0"/>
    <w:rsid w:val="00FF6AE2"/>
    <w:rsid w:val="00FF6B22"/>
    <w:rsid w:val="00FF6B40"/>
    <w:rsid w:val="00FF6C05"/>
    <w:rsid w:val="00FF6CDC"/>
    <w:rsid w:val="00FF6CE7"/>
    <w:rsid w:val="00FF6CEB"/>
    <w:rsid w:val="00FF6D61"/>
    <w:rsid w:val="00FF6D7C"/>
    <w:rsid w:val="00FF6DAC"/>
    <w:rsid w:val="00FF6E0C"/>
    <w:rsid w:val="00FF6E2C"/>
    <w:rsid w:val="00FF6EA8"/>
    <w:rsid w:val="00FF6F1C"/>
    <w:rsid w:val="00FF6F88"/>
    <w:rsid w:val="00FF6FAD"/>
    <w:rsid w:val="00FF6FAF"/>
    <w:rsid w:val="00FF6FBD"/>
    <w:rsid w:val="00FF7064"/>
    <w:rsid w:val="00FF70DA"/>
    <w:rsid w:val="00FF7127"/>
    <w:rsid w:val="00FF71BD"/>
    <w:rsid w:val="00FF7275"/>
    <w:rsid w:val="00FF72DD"/>
    <w:rsid w:val="00FF732A"/>
    <w:rsid w:val="00FF73D5"/>
    <w:rsid w:val="00FF7406"/>
    <w:rsid w:val="00FF7439"/>
    <w:rsid w:val="00FF746C"/>
    <w:rsid w:val="00FF74A2"/>
    <w:rsid w:val="00FF74C9"/>
    <w:rsid w:val="00FF74D8"/>
    <w:rsid w:val="00FF752A"/>
    <w:rsid w:val="00FF76C8"/>
    <w:rsid w:val="00FF7707"/>
    <w:rsid w:val="00FF7737"/>
    <w:rsid w:val="00FF775E"/>
    <w:rsid w:val="00FF77F8"/>
    <w:rsid w:val="00FF7829"/>
    <w:rsid w:val="00FF786F"/>
    <w:rsid w:val="00FF78B7"/>
    <w:rsid w:val="00FF78DE"/>
    <w:rsid w:val="00FF7A77"/>
    <w:rsid w:val="00FF7AB8"/>
    <w:rsid w:val="00FF7ABD"/>
    <w:rsid w:val="00FF7B7C"/>
    <w:rsid w:val="00FF7B87"/>
    <w:rsid w:val="00FF7BB5"/>
    <w:rsid w:val="00FF7C7A"/>
    <w:rsid w:val="00FF7C8E"/>
    <w:rsid w:val="00FF7C9C"/>
    <w:rsid w:val="00FF7D0C"/>
    <w:rsid w:val="00FF7DCA"/>
    <w:rsid w:val="0105079F"/>
    <w:rsid w:val="010A205B"/>
    <w:rsid w:val="010A5465"/>
    <w:rsid w:val="010FDB2F"/>
    <w:rsid w:val="01113F46"/>
    <w:rsid w:val="01180705"/>
    <w:rsid w:val="0138E64F"/>
    <w:rsid w:val="0139CADD"/>
    <w:rsid w:val="013B7F82"/>
    <w:rsid w:val="013C4BC1"/>
    <w:rsid w:val="014737E0"/>
    <w:rsid w:val="014F6C8E"/>
    <w:rsid w:val="015450DF"/>
    <w:rsid w:val="0157B471"/>
    <w:rsid w:val="015A28C6"/>
    <w:rsid w:val="015DFA4C"/>
    <w:rsid w:val="016B49EC"/>
    <w:rsid w:val="016F4CAC"/>
    <w:rsid w:val="017082E1"/>
    <w:rsid w:val="01727DA2"/>
    <w:rsid w:val="01727F9F"/>
    <w:rsid w:val="01741D02"/>
    <w:rsid w:val="0177C8DB"/>
    <w:rsid w:val="017C4119"/>
    <w:rsid w:val="017CE86C"/>
    <w:rsid w:val="017F3A19"/>
    <w:rsid w:val="017FABA1"/>
    <w:rsid w:val="0180AAD9"/>
    <w:rsid w:val="0184FC7D"/>
    <w:rsid w:val="0188174C"/>
    <w:rsid w:val="0188AFB0"/>
    <w:rsid w:val="018C5B5F"/>
    <w:rsid w:val="018DB6D2"/>
    <w:rsid w:val="019192CF"/>
    <w:rsid w:val="0195A08E"/>
    <w:rsid w:val="0199FCFB"/>
    <w:rsid w:val="019A5AF0"/>
    <w:rsid w:val="019B5DE6"/>
    <w:rsid w:val="019D904C"/>
    <w:rsid w:val="01A19E3B"/>
    <w:rsid w:val="01A761DF"/>
    <w:rsid w:val="01AA5610"/>
    <w:rsid w:val="01B7F06B"/>
    <w:rsid w:val="01B835C8"/>
    <w:rsid w:val="01C14E7D"/>
    <w:rsid w:val="01C4346E"/>
    <w:rsid w:val="01C44D90"/>
    <w:rsid w:val="01C6F430"/>
    <w:rsid w:val="01DD6907"/>
    <w:rsid w:val="01DD6D53"/>
    <w:rsid w:val="01DDC6D6"/>
    <w:rsid w:val="01DF1120"/>
    <w:rsid w:val="01DF88AB"/>
    <w:rsid w:val="01E4AE47"/>
    <w:rsid w:val="01E6DB4F"/>
    <w:rsid w:val="01E95EA2"/>
    <w:rsid w:val="01EA15E7"/>
    <w:rsid w:val="01EA71F0"/>
    <w:rsid w:val="01EF1FA6"/>
    <w:rsid w:val="01F220B4"/>
    <w:rsid w:val="01F53C2C"/>
    <w:rsid w:val="01F6A351"/>
    <w:rsid w:val="01F7F3B3"/>
    <w:rsid w:val="01F95E96"/>
    <w:rsid w:val="01FC36FC"/>
    <w:rsid w:val="01FCBEF6"/>
    <w:rsid w:val="01FD9F85"/>
    <w:rsid w:val="0201A3A4"/>
    <w:rsid w:val="020332CC"/>
    <w:rsid w:val="02055394"/>
    <w:rsid w:val="0205BC9D"/>
    <w:rsid w:val="02079CFC"/>
    <w:rsid w:val="020AC511"/>
    <w:rsid w:val="020C712A"/>
    <w:rsid w:val="0210EB48"/>
    <w:rsid w:val="021874A9"/>
    <w:rsid w:val="021ADADC"/>
    <w:rsid w:val="021FA74C"/>
    <w:rsid w:val="022427A3"/>
    <w:rsid w:val="0231612F"/>
    <w:rsid w:val="0231725A"/>
    <w:rsid w:val="0231BE75"/>
    <w:rsid w:val="0232B913"/>
    <w:rsid w:val="02353B54"/>
    <w:rsid w:val="02383937"/>
    <w:rsid w:val="02425D39"/>
    <w:rsid w:val="02469CCE"/>
    <w:rsid w:val="02470989"/>
    <w:rsid w:val="02476031"/>
    <w:rsid w:val="0252B122"/>
    <w:rsid w:val="025397A0"/>
    <w:rsid w:val="0253E8BC"/>
    <w:rsid w:val="0255456B"/>
    <w:rsid w:val="02557658"/>
    <w:rsid w:val="0257EE32"/>
    <w:rsid w:val="02584661"/>
    <w:rsid w:val="02594B69"/>
    <w:rsid w:val="025BCB91"/>
    <w:rsid w:val="026C3C6F"/>
    <w:rsid w:val="026FFD68"/>
    <w:rsid w:val="02788E80"/>
    <w:rsid w:val="027B11BD"/>
    <w:rsid w:val="027D6A1E"/>
    <w:rsid w:val="028522C6"/>
    <w:rsid w:val="028D14A3"/>
    <w:rsid w:val="02907DDC"/>
    <w:rsid w:val="0292687D"/>
    <w:rsid w:val="0297E8EC"/>
    <w:rsid w:val="029BC9CC"/>
    <w:rsid w:val="02A9D7CC"/>
    <w:rsid w:val="02AA6544"/>
    <w:rsid w:val="02AAE9D0"/>
    <w:rsid w:val="02AE47F9"/>
    <w:rsid w:val="02B2AC55"/>
    <w:rsid w:val="02B8E503"/>
    <w:rsid w:val="02C414F7"/>
    <w:rsid w:val="02C9ECBF"/>
    <w:rsid w:val="02CF9A1B"/>
    <w:rsid w:val="02D1B0AA"/>
    <w:rsid w:val="02D368AD"/>
    <w:rsid w:val="02D87F1A"/>
    <w:rsid w:val="02DB09D9"/>
    <w:rsid w:val="02DCA99F"/>
    <w:rsid w:val="02E0EBD0"/>
    <w:rsid w:val="02E26C76"/>
    <w:rsid w:val="02E2770C"/>
    <w:rsid w:val="02E2C6F9"/>
    <w:rsid w:val="02E4D2C9"/>
    <w:rsid w:val="02EC6A00"/>
    <w:rsid w:val="02ECF587"/>
    <w:rsid w:val="02F64EFB"/>
    <w:rsid w:val="02F6E6A5"/>
    <w:rsid w:val="02FA8480"/>
    <w:rsid w:val="02FFCA6D"/>
    <w:rsid w:val="03007CEF"/>
    <w:rsid w:val="030A6AFF"/>
    <w:rsid w:val="030B0920"/>
    <w:rsid w:val="03230B89"/>
    <w:rsid w:val="03231DEF"/>
    <w:rsid w:val="03256E0C"/>
    <w:rsid w:val="03309812"/>
    <w:rsid w:val="0336C337"/>
    <w:rsid w:val="033C7031"/>
    <w:rsid w:val="033E44A4"/>
    <w:rsid w:val="03425D73"/>
    <w:rsid w:val="03521F69"/>
    <w:rsid w:val="0353E40C"/>
    <w:rsid w:val="0353F348"/>
    <w:rsid w:val="035B93D4"/>
    <w:rsid w:val="035C639E"/>
    <w:rsid w:val="035CEF45"/>
    <w:rsid w:val="0362D4E3"/>
    <w:rsid w:val="03663A16"/>
    <w:rsid w:val="036EBBEF"/>
    <w:rsid w:val="03748F17"/>
    <w:rsid w:val="0374C999"/>
    <w:rsid w:val="03780006"/>
    <w:rsid w:val="037A0453"/>
    <w:rsid w:val="0385B61F"/>
    <w:rsid w:val="03897E36"/>
    <w:rsid w:val="0396D056"/>
    <w:rsid w:val="0399B530"/>
    <w:rsid w:val="039EC17A"/>
    <w:rsid w:val="03A41A83"/>
    <w:rsid w:val="03AAAB7F"/>
    <w:rsid w:val="03ADB85B"/>
    <w:rsid w:val="03B0187B"/>
    <w:rsid w:val="03B57B90"/>
    <w:rsid w:val="03B68CD8"/>
    <w:rsid w:val="03B898BC"/>
    <w:rsid w:val="03C6990A"/>
    <w:rsid w:val="03C6E394"/>
    <w:rsid w:val="03C76DB0"/>
    <w:rsid w:val="03C7935F"/>
    <w:rsid w:val="03CBB2F8"/>
    <w:rsid w:val="03CCDE0F"/>
    <w:rsid w:val="03CD3725"/>
    <w:rsid w:val="03CE4F43"/>
    <w:rsid w:val="03D198E6"/>
    <w:rsid w:val="03D75F2B"/>
    <w:rsid w:val="03D7F748"/>
    <w:rsid w:val="03D97887"/>
    <w:rsid w:val="03E11E8B"/>
    <w:rsid w:val="03EB4F74"/>
    <w:rsid w:val="03ED5332"/>
    <w:rsid w:val="03EDC3CC"/>
    <w:rsid w:val="03F0DEE9"/>
    <w:rsid w:val="03F1581B"/>
    <w:rsid w:val="03F90378"/>
    <w:rsid w:val="03FBB1C0"/>
    <w:rsid w:val="040B7CA9"/>
    <w:rsid w:val="040BA591"/>
    <w:rsid w:val="040D8F1C"/>
    <w:rsid w:val="041456E8"/>
    <w:rsid w:val="0418EB5A"/>
    <w:rsid w:val="041C4FA1"/>
    <w:rsid w:val="041D3C0A"/>
    <w:rsid w:val="042788C9"/>
    <w:rsid w:val="04298D07"/>
    <w:rsid w:val="0430707D"/>
    <w:rsid w:val="04392248"/>
    <w:rsid w:val="043A0A3F"/>
    <w:rsid w:val="043B3669"/>
    <w:rsid w:val="0445B5A8"/>
    <w:rsid w:val="044BE89B"/>
    <w:rsid w:val="044E568B"/>
    <w:rsid w:val="0450F997"/>
    <w:rsid w:val="0454D1D1"/>
    <w:rsid w:val="04582253"/>
    <w:rsid w:val="045C399B"/>
    <w:rsid w:val="045ED114"/>
    <w:rsid w:val="045F35CA"/>
    <w:rsid w:val="0469C4F6"/>
    <w:rsid w:val="046B967B"/>
    <w:rsid w:val="046DDDA3"/>
    <w:rsid w:val="046FD095"/>
    <w:rsid w:val="0479E805"/>
    <w:rsid w:val="047C058E"/>
    <w:rsid w:val="048E4B8F"/>
    <w:rsid w:val="049192B0"/>
    <w:rsid w:val="0496BFE2"/>
    <w:rsid w:val="049BCD46"/>
    <w:rsid w:val="049EC1F1"/>
    <w:rsid w:val="04A47CA9"/>
    <w:rsid w:val="04ABEDC7"/>
    <w:rsid w:val="04AC4A00"/>
    <w:rsid w:val="04AF2F8C"/>
    <w:rsid w:val="04B2F74B"/>
    <w:rsid w:val="04B41EA3"/>
    <w:rsid w:val="04B52EDE"/>
    <w:rsid w:val="04B69B4E"/>
    <w:rsid w:val="04B77EFC"/>
    <w:rsid w:val="04BB55BB"/>
    <w:rsid w:val="04BDDA42"/>
    <w:rsid w:val="04C6AA3A"/>
    <w:rsid w:val="04C88035"/>
    <w:rsid w:val="04CBE762"/>
    <w:rsid w:val="04D370F8"/>
    <w:rsid w:val="04D88B2D"/>
    <w:rsid w:val="04DE0BDB"/>
    <w:rsid w:val="04DE623D"/>
    <w:rsid w:val="04EAEE28"/>
    <w:rsid w:val="04EFB992"/>
    <w:rsid w:val="04F01C2A"/>
    <w:rsid w:val="0505085B"/>
    <w:rsid w:val="050ED120"/>
    <w:rsid w:val="05135374"/>
    <w:rsid w:val="0513E260"/>
    <w:rsid w:val="0514061A"/>
    <w:rsid w:val="051CC087"/>
    <w:rsid w:val="051DE8E2"/>
    <w:rsid w:val="051E4C0C"/>
    <w:rsid w:val="0529EF8F"/>
    <w:rsid w:val="052E670C"/>
    <w:rsid w:val="052F4224"/>
    <w:rsid w:val="05304FF8"/>
    <w:rsid w:val="05313486"/>
    <w:rsid w:val="0533D971"/>
    <w:rsid w:val="0536A638"/>
    <w:rsid w:val="053859D1"/>
    <w:rsid w:val="0539C696"/>
    <w:rsid w:val="053B7D86"/>
    <w:rsid w:val="053DC754"/>
    <w:rsid w:val="054723AD"/>
    <w:rsid w:val="0547DEDB"/>
    <w:rsid w:val="054E0E8C"/>
    <w:rsid w:val="054F213F"/>
    <w:rsid w:val="0557EB20"/>
    <w:rsid w:val="05588EE8"/>
    <w:rsid w:val="05594761"/>
    <w:rsid w:val="055B7F08"/>
    <w:rsid w:val="055E1069"/>
    <w:rsid w:val="0571AD2E"/>
    <w:rsid w:val="0571CF61"/>
    <w:rsid w:val="0575B494"/>
    <w:rsid w:val="05781E18"/>
    <w:rsid w:val="057BB4B3"/>
    <w:rsid w:val="05801F33"/>
    <w:rsid w:val="0582FCED"/>
    <w:rsid w:val="0584F186"/>
    <w:rsid w:val="0586A24E"/>
    <w:rsid w:val="0586A778"/>
    <w:rsid w:val="058CC114"/>
    <w:rsid w:val="059146B5"/>
    <w:rsid w:val="0593483B"/>
    <w:rsid w:val="0596358A"/>
    <w:rsid w:val="0598E2CD"/>
    <w:rsid w:val="05A1FB15"/>
    <w:rsid w:val="05A2058E"/>
    <w:rsid w:val="05A26ACA"/>
    <w:rsid w:val="05A289DF"/>
    <w:rsid w:val="05A47AED"/>
    <w:rsid w:val="05AAE279"/>
    <w:rsid w:val="05AD1E36"/>
    <w:rsid w:val="05AD3F22"/>
    <w:rsid w:val="05B037DB"/>
    <w:rsid w:val="05B1F0AE"/>
    <w:rsid w:val="05B44A1B"/>
    <w:rsid w:val="05B5E854"/>
    <w:rsid w:val="05C46921"/>
    <w:rsid w:val="05C6A815"/>
    <w:rsid w:val="05C9CD04"/>
    <w:rsid w:val="05D7BD7E"/>
    <w:rsid w:val="05D991AC"/>
    <w:rsid w:val="05E64B96"/>
    <w:rsid w:val="05EAE50D"/>
    <w:rsid w:val="05EB57C4"/>
    <w:rsid w:val="05ECB265"/>
    <w:rsid w:val="05ED3E08"/>
    <w:rsid w:val="05F33B20"/>
    <w:rsid w:val="05F37AEC"/>
    <w:rsid w:val="05F742B4"/>
    <w:rsid w:val="05F8B246"/>
    <w:rsid w:val="05FC24B4"/>
    <w:rsid w:val="060400A1"/>
    <w:rsid w:val="0604201A"/>
    <w:rsid w:val="06083A4A"/>
    <w:rsid w:val="0609C608"/>
    <w:rsid w:val="060A5E1D"/>
    <w:rsid w:val="060FC8BA"/>
    <w:rsid w:val="060FE4F3"/>
    <w:rsid w:val="060FF3EC"/>
    <w:rsid w:val="06104250"/>
    <w:rsid w:val="0616C22D"/>
    <w:rsid w:val="061E0238"/>
    <w:rsid w:val="061E674F"/>
    <w:rsid w:val="0622D713"/>
    <w:rsid w:val="062C6958"/>
    <w:rsid w:val="063112D8"/>
    <w:rsid w:val="0634A46C"/>
    <w:rsid w:val="063BDAF6"/>
    <w:rsid w:val="063C6EE0"/>
    <w:rsid w:val="0647C003"/>
    <w:rsid w:val="064934C0"/>
    <w:rsid w:val="0649BD78"/>
    <w:rsid w:val="064E9DF1"/>
    <w:rsid w:val="0652684E"/>
    <w:rsid w:val="065339C0"/>
    <w:rsid w:val="065868AB"/>
    <w:rsid w:val="0661852D"/>
    <w:rsid w:val="0661CAD3"/>
    <w:rsid w:val="0663273F"/>
    <w:rsid w:val="06649ED0"/>
    <w:rsid w:val="066B66EA"/>
    <w:rsid w:val="066C2229"/>
    <w:rsid w:val="066E34CB"/>
    <w:rsid w:val="066EE2E6"/>
    <w:rsid w:val="066FDD69"/>
    <w:rsid w:val="06700812"/>
    <w:rsid w:val="06721376"/>
    <w:rsid w:val="06789A0C"/>
    <w:rsid w:val="067E0DF6"/>
    <w:rsid w:val="0682D914"/>
    <w:rsid w:val="06837F9A"/>
    <w:rsid w:val="068D371A"/>
    <w:rsid w:val="068DB80B"/>
    <w:rsid w:val="069C11B9"/>
    <w:rsid w:val="069FCDA3"/>
    <w:rsid w:val="06A25B1A"/>
    <w:rsid w:val="06A613B9"/>
    <w:rsid w:val="06A6551F"/>
    <w:rsid w:val="06A6B73D"/>
    <w:rsid w:val="06BA27BF"/>
    <w:rsid w:val="06BA62CC"/>
    <w:rsid w:val="06BB5AFE"/>
    <w:rsid w:val="06BE6BCC"/>
    <w:rsid w:val="06BEBC77"/>
    <w:rsid w:val="06C57CC5"/>
    <w:rsid w:val="06CA07CA"/>
    <w:rsid w:val="06D2D52D"/>
    <w:rsid w:val="06D704DF"/>
    <w:rsid w:val="06DD69E8"/>
    <w:rsid w:val="06DFFC41"/>
    <w:rsid w:val="06E84136"/>
    <w:rsid w:val="06F1BEE0"/>
    <w:rsid w:val="06F7B8F2"/>
    <w:rsid w:val="07046076"/>
    <w:rsid w:val="070A03E9"/>
    <w:rsid w:val="070E733E"/>
    <w:rsid w:val="070F82AE"/>
    <w:rsid w:val="070FD001"/>
    <w:rsid w:val="07100D10"/>
    <w:rsid w:val="07120175"/>
    <w:rsid w:val="07175B3D"/>
    <w:rsid w:val="071A1832"/>
    <w:rsid w:val="071D2B28"/>
    <w:rsid w:val="0720F3DB"/>
    <w:rsid w:val="073262AB"/>
    <w:rsid w:val="0734897F"/>
    <w:rsid w:val="073985E1"/>
    <w:rsid w:val="07413C7E"/>
    <w:rsid w:val="074543A8"/>
    <w:rsid w:val="0749052B"/>
    <w:rsid w:val="074B433B"/>
    <w:rsid w:val="074DEC84"/>
    <w:rsid w:val="074F6100"/>
    <w:rsid w:val="075044E4"/>
    <w:rsid w:val="075B7A62"/>
    <w:rsid w:val="075C4434"/>
    <w:rsid w:val="07618602"/>
    <w:rsid w:val="0763A29B"/>
    <w:rsid w:val="076A04ED"/>
    <w:rsid w:val="076C48BB"/>
    <w:rsid w:val="0775DE26"/>
    <w:rsid w:val="0776DA74"/>
    <w:rsid w:val="077A7794"/>
    <w:rsid w:val="0781ECF4"/>
    <w:rsid w:val="079296C2"/>
    <w:rsid w:val="0799727A"/>
    <w:rsid w:val="079AD9A8"/>
    <w:rsid w:val="079C9A32"/>
    <w:rsid w:val="079E3121"/>
    <w:rsid w:val="079EEF17"/>
    <w:rsid w:val="07A2DEA1"/>
    <w:rsid w:val="07A5CCE0"/>
    <w:rsid w:val="07B0C357"/>
    <w:rsid w:val="07B26E1F"/>
    <w:rsid w:val="07C616F9"/>
    <w:rsid w:val="07C6FDAE"/>
    <w:rsid w:val="07C72B9E"/>
    <w:rsid w:val="07CDC6DB"/>
    <w:rsid w:val="07D0A9B7"/>
    <w:rsid w:val="07D5C4B4"/>
    <w:rsid w:val="07DA73F5"/>
    <w:rsid w:val="07E3F4D0"/>
    <w:rsid w:val="07F2581E"/>
    <w:rsid w:val="07F5739A"/>
    <w:rsid w:val="07F64A3D"/>
    <w:rsid w:val="07FD0692"/>
    <w:rsid w:val="080193F8"/>
    <w:rsid w:val="08063F1B"/>
    <w:rsid w:val="08085BF0"/>
    <w:rsid w:val="080E4E3E"/>
    <w:rsid w:val="0811611C"/>
    <w:rsid w:val="0814E1F3"/>
    <w:rsid w:val="0814F421"/>
    <w:rsid w:val="08159F0A"/>
    <w:rsid w:val="081836E7"/>
    <w:rsid w:val="0818E518"/>
    <w:rsid w:val="08191E05"/>
    <w:rsid w:val="081A3D34"/>
    <w:rsid w:val="082C2CF0"/>
    <w:rsid w:val="083C06D0"/>
    <w:rsid w:val="08523D70"/>
    <w:rsid w:val="08531810"/>
    <w:rsid w:val="08554BC7"/>
    <w:rsid w:val="08579160"/>
    <w:rsid w:val="08619620"/>
    <w:rsid w:val="0861B157"/>
    <w:rsid w:val="0869F40B"/>
    <w:rsid w:val="086FCF84"/>
    <w:rsid w:val="087878B0"/>
    <w:rsid w:val="0879D506"/>
    <w:rsid w:val="08815C90"/>
    <w:rsid w:val="088D71F9"/>
    <w:rsid w:val="0894DBA8"/>
    <w:rsid w:val="089592C9"/>
    <w:rsid w:val="089B6094"/>
    <w:rsid w:val="08A611EA"/>
    <w:rsid w:val="08AE372A"/>
    <w:rsid w:val="08AF250A"/>
    <w:rsid w:val="08AFD09D"/>
    <w:rsid w:val="08B4ECFF"/>
    <w:rsid w:val="08BBA7D6"/>
    <w:rsid w:val="08BF1E41"/>
    <w:rsid w:val="08BF3CB0"/>
    <w:rsid w:val="08C2BBD3"/>
    <w:rsid w:val="08C35C50"/>
    <w:rsid w:val="08C3BB3C"/>
    <w:rsid w:val="08C6519E"/>
    <w:rsid w:val="08C8A56E"/>
    <w:rsid w:val="08C8D51D"/>
    <w:rsid w:val="08D0D824"/>
    <w:rsid w:val="08D90BD9"/>
    <w:rsid w:val="08D9DCCB"/>
    <w:rsid w:val="08DB0DF5"/>
    <w:rsid w:val="08E17A20"/>
    <w:rsid w:val="08E7DC3C"/>
    <w:rsid w:val="08E8D8D6"/>
    <w:rsid w:val="08EA3C3A"/>
    <w:rsid w:val="08EBBBE8"/>
    <w:rsid w:val="08EDE68A"/>
    <w:rsid w:val="08F1AF6B"/>
    <w:rsid w:val="08F35B64"/>
    <w:rsid w:val="08F41B9A"/>
    <w:rsid w:val="08F4E8AC"/>
    <w:rsid w:val="08FD1C46"/>
    <w:rsid w:val="08FD96F9"/>
    <w:rsid w:val="09068935"/>
    <w:rsid w:val="090C1709"/>
    <w:rsid w:val="090EC195"/>
    <w:rsid w:val="09116B8A"/>
    <w:rsid w:val="09156116"/>
    <w:rsid w:val="091576F5"/>
    <w:rsid w:val="09171A88"/>
    <w:rsid w:val="0917BE41"/>
    <w:rsid w:val="0925A812"/>
    <w:rsid w:val="09278E79"/>
    <w:rsid w:val="092B93FE"/>
    <w:rsid w:val="092BAAB8"/>
    <w:rsid w:val="092C50D2"/>
    <w:rsid w:val="092D120E"/>
    <w:rsid w:val="0932900A"/>
    <w:rsid w:val="09335097"/>
    <w:rsid w:val="0940A49C"/>
    <w:rsid w:val="09429CA6"/>
    <w:rsid w:val="094AA55B"/>
    <w:rsid w:val="0952B3FE"/>
    <w:rsid w:val="095967BC"/>
    <w:rsid w:val="0959E52D"/>
    <w:rsid w:val="095C9257"/>
    <w:rsid w:val="0960A3C5"/>
    <w:rsid w:val="0962B7B2"/>
    <w:rsid w:val="096533BF"/>
    <w:rsid w:val="0965B623"/>
    <w:rsid w:val="09697B34"/>
    <w:rsid w:val="0969EE43"/>
    <w:rsid w:val="09737918"/>
    <w:rsid w:val="09742ADF"/>
    <w:rsid w:val="09772B00"/>
    <w:rsid w:val="09779173"/>
    <w:rsid w:val="09811544"/>
    <w:rsid w:val="09846B79"/>
    <w:rsid w:val="098AAD02"/>
    <w:rsid w:val="0990338E"/>
    <w:rsid w:val="099045F9"/>
    <w:rsid w:val="0991DE30"/>
    <w:rsid w:val="0997E4F4"/>
    <w:rsid w:val="09A01497"/>
    <w:rsid w:val="09A614BA"/>
    <w:rsid w:val="09A620C0"/>
    <w:rsid w:val="09A68889"/>
    <w:rsid w:val="09A8CBDA"/>
    <w:rsid w:val="09B60736"/>
    <w:rsid w:val="09B6917D"/>
    <w:rsid w:val="09C0923E"/>
    <w:rsid w:val="09C35F67"/>
    <w:rsid w:val="09C48B92"/>
    <w:rsid w:val="09C54160"/>
    <w:rsid w:val="09C667E8"/>
    <w:rsid w:val="09C67E38"/>
    <w:rsid w:val="09C7C2CB"/>
    <w:rsid w:val="09CE0069"/>
    <w:rsid w:val="09D40596"/>
    <w:rsid w:val="09D86107"/>
    <w:rsid w:val="09DA73E4"/>
    <w:rsid w:val="09DD8C5E"/>
    <w:rsid w:val="09E7F2E3"/>
    <w:rsid w:val="09EEDE16"/>
    <w:rsid w:val="09F44B6F"/>
    <w:rsid w:val="09F898C6"/>
    <w:rsid w:val="09FE438F"/>
    <w:rsid w:val="09FE6689"/>
    <w:rsid w:val="0A02C93D"/>
    <w:rsid w:val="0A0CE109"/>
    <w:rsid w:val="0A0E4727"/>
    <w:rsid w:val="0A11845E"/>
    <w:rsid w:val="0A1B5989"/>
    <w:rsid w:val="0A1E6ACA"/>
    <w:rsid w:val="0A261EF9"/>
    <w:rsid w:val="0A2D1E2C"/>
    <w:rsid w:val="0A3B169A"/>
    <w:rsid w:val="0A489CA2"/>
    <w:rsid w:val="0A49BA49"/>
    <w:rsid w:val="0A54B104"/>
    <w:rsid w:val="0A56A116"/>
    <w:rsid w:val="0A62BC64"/>
    <w:rsid w:val="0A62C5FA"/>
    <w:rsid w:val="0A63A0D7"/>
    <w:rsid w:val="0A659E31"/>
    <w:rsid w:val="0A661AC3"/>
    <w:rsid w:val="0A66B5E1"/>
    <w:rsid w:val="0A68E313"/>
    <w:rsid w:val="0A69938D"/>
    <w:rsid w:val="0A6E6EDF"/>
    <w:rsid w:val="0A6F1DC4"/>
    <w:rsid w:val="0A723501"/>
    <w:rsid w:val="0A7438B8"/>
    <w:rsid w:val="0A75E3B3"/>
    <w:rsid w:val="0A7A4FE1"/>
    <w:rsid w:val="0A80112C"/>
    <w:rsid w:val="0A854A58"/>
    <w:rsid w:val="0A85DC71"/>
    <w:rsid w:val="0A8DC8FF"/>
    <w:rsid w:val="0A91FE2B"/>
    <w:rsid w:val="0A94465F"/>
    <w:rsid w:val="0A94647C"/>
    <w:rsid w:val="0AA2CC7C"/>
    <w:rsid w:val="0AA2E943"/>
    <w:rsid w:val="0AA2F6EC"/>
    <w:rsid w:val="0AA31E01"/>
    <w:rsid w:val="0AAE44D1"/>
    <w:rsid w:val="0AB7FFE2"/>
    <w:rsid w:val="0AB8AE47"/>
    <w:rsid w:val="0ABD8883"/>
    <w:rsid w:val="0AC3F24B"/>
    <w:rsid w:val="0AC4D80F"/>
    <w:rsid w:val="0ACE6123"/>
    <w:rsid w:val="0AD2E8F8"/>
    <w:rsid w:val="0AD4447C"/>
    <w:rsid w:val="0AD5BE64"/>
    <w:rsid w:val="0AE7011A"/>
    <w:rsid w:val="0AEA5CD8"/>
    <w:rsid w:val="0AF171AF"/>
    <w:rsid w:val="0AF27455"/>
    <w:rsid w:val="0AF2C5B3"/>
    <w:rsid w:val="0AF50FA8"/>
    <w:rsid w:val="0AF731CA"/>
    <w:rsid w:val="0AF848FC"/>
    <w:rsid w:val="0B06E256"/>
    <w:rsid w:val="0B0BA6F1"/>
    <w:rsid w:val="0B0BCEC0"/>
    <w:rsid w:val="0B0CA8D4"/>
    <w:rsid w:val="0B180509"/>
    <w:rsid w:val="0B1B0CEE"/>
    <w:rsid w:val="0B1B73EA"/>
    <w:rsid w:val="0B216A99"/>
    <w:rsid w:val="0B226FF6"/>
    <w:rsid w:val="0B263C33"/>
    <w:rsid w:val="0B265C63"/>
    <w:rsid w:val="0B27A9FF"/>
    <w:rsid w:val="0B427117"/>
    <w:rsid w:val="0B4BE87C"/>
    <w:rsid w:val="0B53F249"/>
    <w:rsid w:val="0B5B8DE0"/>
    <w:rsid w:val="0B5C316C"/>
    <w:rsid w:val="0B5E58DC"/>
    <w:rsid w:val="0B683446"/>
    <w:rsid w:val="0B68D83B"/>
    <w:rsid w:val="0B6A23F5"/>
    <w:rsid w:val="0B774683"/>
    <w:rsid w:val="0B7E807A"/>
    <w:rsid w:val="0B7F9C07"/>
    <w:rsid w:val="0B829922"/>
    <w:rsid w:val="0B8C1144"/>
    <w:rsid w:val="0B8D08AC"/>
    <w:rsid w:val="0B8F0187"/>
    <w:rsid w:val="0B946866"/>
    <w:rsid w:val="0B9CD659"/>
    <w:rsid w:val="0BA31771"/>
    <w:rsid w:val="0BAFA247"/>
    <w:rsid w:val="0BB69098"/>
    <w:rsid w:val="0BC0F5CE"/>
    <w:rsid w:val="0BCE46C4"/>
    <w:rsid w:val="0BDAE1A9"/>
    <w:rsid w:val="0BE10FFD"/>
    <w:rsid w:val="0BE1267E"/>
    <w:rsid w:val="0BE1909B"/>
    <w:rsid w:val="0BE2920B"/>
    <w:rsid w:val="0BE419AC"/>
    <w:rsid w:val="0BE75E79"/>
    <w:rsid w:val="0BE7D5C9"/>
    <w:rsid w:val="0BECD714"/>
    <w:rsid w:val="0BEDC3C9"/>
    <w:rsid w:val="0BEE3DD0"/>
    <w:rsid w:val="0BF6EDAB"/>
    <w:rsid w:val="0C048BD4"/>
    <w:rsid w:val="0C0521EE"/>
    <w:rsid w:val="0C0A39B8"/>
    <w:rsid w:val="0C0D7124"/>
    <w:rsid w:val="0C138400"/>
    <w:rsid w:val="0C13AFBA"/>
    <w:rsid w:val="0C18C1F0"/>
    <w:rsid w:val="0C1B2353"/>
    <w:rsid w:val="0C1F777A"/>
    <w:rsid w:val="0C238E51"/>
    <w:rsid w:val="0C23C1CD"/>
    <w:rsid w:val="0C34D45B"/>
    <w:rsid w:val="0C350520"/>
    <w:rsid w:val="0C3582E1"/>
    <w:rsid w:val="0C36A2CA"/>
    <w:rsid w:val="0C3BB0D6"/>
    <w:rsid w:val="0C415825"/>
    <w:rsid w:val="0C46E037"/>
    <w:rsid w:val="0C47263E"/>
    <w:rsid w:val="0C49DE6A"/>
    <w:rsid w:val="0C4D0DE9"/>
    <w:rsid w:val="0C564A9C"/>
    <w:rsid w:val="0C581BFF"/>
    <w:rsid w:val="0C58D497"/>
    <w:rsid w:val="0C5E05AA"/>
    <w:rsid w:val="0C5E95D0"/>
    <w:rsid w:val="0C6569EF"/>
    <w:rsid w:val="0C67DA5F"/>
    <w:rsid w:val="0C6BDD0D"/>
    <w:rsid w:val="0C759643"/>
    <w:rsid w:val="0C774C84"/>
    <w:rsid w:val="0C78AB81"/>
    <w:rsid w:val="0C85C37D"/>
    <w:rsid w:val="0C883E69"/>
    <w:rsid w:val="0C88778D"/>
    <w:rsid w:val="0C943FF4"/>
    <w:rsid w:val="0C94FC2F"/>
    <w:rsid w:val="0C9C3BC4"/>
    <w:rsid w:val="0C9D4712"/>
    <w:rsid w:val="0CA49E6B"/>
    <w:rsid w:val="0CA8F0CB"/>
    <w:rsid w:val="0CAB29B3"/>
    <w:rsid w:val="0CAC8435"/>
    <w:rsid w:val="0CAEC126"/>
    <w:rsid w:val="0CB1CD96"/>
    <w:rsid w:val="0CB376DC"/>
    <w:rsid w:val="0CB552BE"/>
    <w:rsid w:val="0CBA6945"/>
    <w:rsid w:val="0CBAFCDC"/>
    <w:rsid w:val="0CBC1E5B"/>
    <w:rsid w:val="0CBF00B3"/>
    <w:rsid w:val="0CC43DAC"/>
    <w:rsid w:val="0CD3D104"/>
    <w:rsid w:val="0CE3C347"/>
    <w:rsid w:val="0CE48328"/>
    <w:rsid w:val="0CEDA3A2"/>
    <w:rsid w:val="0CF187D5"/>
    <w:rsid w:val="0CF33B33"/>
    <w:rsid w:val="0CF486EB"/>
    <w:rsid w:val="0CFA09BA"/>
    <w:rsid w:val="0CFDA2EA"/>
    <w:rsid w:val="0CFF57F9"/>
    <w:rsid w:val="0D0E1F25"/>
    <w:rsid w:val="0D140655"/>
    <w:rsid w:val="0D14F3B0"/>
    <w:rsid w:val="0D2DFADB"/>
    <w:rsid w:val="0D2E1DFE"/>
    <w:rsid w:val="0D2E7C44"/>
    <w:rsid w:val="0D2F3375"/>
    <w:rsid w:val="0D30AF56"/>
    <w:rsid w:val="0D30D0D5"/>
    <w:rsid w:val="0D33E9FC"/>
    <w:rsid w:val="0D36E17D"/>
    <w:rsid w:val="0D38395D"/>
    <w:rsid w:val="0D38BA8D"/>
    <w:rsid w:val="0D394843"/>
    <w:rsid w:val="0D3C7C9B"/>
    <w:rsid w:val="0D3D846E"/>
    <w:rsid w:val="0D3F024B"/>
    <w:rsid w:val="0D4101E3"/>
    <w:rsid w:val="0D451FCA"/>
    <w:rsid w:val="0D48DCCB"/>
    <w:rsid w:val="0D4E07CD"/>
    <w:rsid w:val="0D4FCC1C"/>
    <w:rsid w:val="0D53EA85"/>
    <w:rsid w:val="0D541002"/>
    <w:rsid w:val="0D57B01F"/>
    <w:rsid w:val="0D5C0966"/>
    <w:rsid w:val="0D5C1425"/>
    <w:rsid w:val="0D5C8D57"/>
    <w:rsid w:val="0D5DF186"/>
    <w:rsid w:val="0D66B2A7"/>
    <w:rsid w:val="0D70F61B"/>
    <w:rsid w:val="0D758ECD"/>
    <w:rsid w:val="0D772870"/>
    <w:rsid w:val="0D7ADC4C"/>
    <w:rsid w:val="0D7D1E83"/>
    <w:rsid w:val="0D7D960D"/>
    <w:rsid w:val="0D827B9B"/>
    <w:rsid w:val="0D832C8A"/>
    <w:rsid w:val="0D85DE77"/>
    <w:rsid w:val="0D8A7443"/>
    <w:rsid w:val="0D8D30C4"/>
    <w:rsid w:val="0D9097FB"/>
    <w:rsid w:val="0D9667EB"/>
    <w:rsid w:val="0D9E4F9D"/>
    <w:rsid w:val="0D9E5C39"/>
    <w:rsid w:val="0DA6BB07"/>
    <w:rsid w:val="0DA8F535"/>
    <w:rsid w:val="0DA97571"/>
    <w:rsid w:val="0DC794FD"/>
    <w:rsid w:val="0DD5B5E7"/>
    <w:rsid w:val="0DD6E888"/>
    <w:rsid w:val="0DD9D48F"/>
    <w:rsid w:val="0DD9E6E8"/>
    <w:rsid w:val="0DDDA2D3"/>
    <w:rsid w:val="0DE25A2E"/>
    <w:rsid w:val="0DE4CFB1"/>
    <w:rsid w:val="0DEACDE8"/>
    <w:rsid w:val="0DED6F48"/>
    <w:rsid w:val="0DEFF80B"/>
    <w:rsid w:val="0E02CA67"/>
    <w:rsid w:val="0E08DFFA"/>
    <w:rsid w:val="0E0D8244"/>
    <w:rsid w:val="0E0EA34E"/>
    <w:rsid w:val="0E13817E"/>
    <w:rsid w:val="0E1A7A4D"/>
    <w:rsid w:val="0E1ED9FF"/>
    <w:rsid w:val="0E22946C"/>
    <w:rsid w:val="0E273003"/>
    <w:rsid w:val="0E2C5093"/>
    <w:rsid w:val="0E3369FA"/>
    <w:rsid w:val="0E389B8D"/>
    <w:rsid w:val="0E3FDDE5"/>
    <w:rsid w:val="0E451ECC"/>
    <w:rsid w:val="0E59D72D"/>
    <w:rsid w:val="0E6027A7"/>
    <w:rsid w:val="0E69078E"/>
    <w:rsid w:val="0E6A5D01"/>
    <w:rsid w:val="0E6C1F54"/>
    <w:rsid w:val="0E705699"/>
    <w:rsid w:val="0E7449FD"/>
    <w:rsid w:val="0E76A050"/>
    <w:rsid w:val="0E8154FB"/>
    <w:rsid w:val="0E8C59A4"/>
    <w:rsid w:val="0E926F71"/>
    <w:rsid w:val="0E963C3E"/>
    <w:rsid w:val="0E999CB7"/>
    <w:rsid w:val="0EABFC9F"/>
    <w:rsid w:val="0EADC8A7"/>
    <w:rsid w:val="0EB8C445"/>
    <w:rsid w:val="0EBB5E1F"/>
    <w:rsid w:val="0EBB9997"/>
    <w:rsid w:val="0EBFAA9E"/>
    <w:rsid w:val="0EC0227E"/>
    <w:rsid w:val="0EC2823A"/>
    <w:rsid w:val="0EC5D12A"/>
    <w:rsid w:val="0ECAE6A5"/>
    <w:rsid w:val="0ECB69D8"/>
    <w:rsid w:val="0ECD435D"/>
    <w:rsid w:val="0ECFC80F"/>
    <w:rsid w:val="0ED09ED8"/>
    <w:rsid w:val="0ED2E910"/>
    <w:rsid w:val="0EDDC467"/>
    <w:rsid w:val="0EDFCDB3"/>
    <w:rsid w:val="0EE10B39"/>
    <w:rsid w:val="0EE3B2B4"/>
    <w:rsid w:val="0EEB902E"/>
    <w:rsid w:val="0EEB931F"/>
    <w:rsid w:val="0EEDC61E"/>
    <w:rsid w:val="0EEE9626"/>
    <w:rsid w:val="0EEFB21F"/>
    <w:rsid w:val="0EEFEFA2"/>
    <w:rsid w:val="0EF454F5"/>
    <w:rsid w:val="0EF596CE"/>
    <w:rsid w:val="0EF97A46"/>
    <w:rsid w:val="0EFB86C6"/>
    <w:rsid w:val="0F033B1A"/>
    <w:rsid w:val="0F049AE8"/>
    <w:rsid w:val="0F056F78"/>
    <w:rsid w:val="0F0F1249"/>
    <w:rsid w:val="0F103E3D"/>
    <w:rsid w:val="0F144C81"/>
    <w:rsid w:val="0F161296"/>
    <w:rsid w:val="0F18B1C7"/>
    <w:rsid w:val="0F19BF07"/>
    <w:rsid w:val="0F28B5D4"/>
    <w:rsid w:val="0F29C7C2"/>
    <w:rsid w:val="0F2C646F"/>
    <w:rsid w:val="0F2D14B3"/>
    <w:rsid w:val="0F30AEE2"/>
    <w:rsid w:val="0F37CEF7"/>
    <w:rsid w:val="0F3D3DD9"/>
    <w:rsid w:val="0F413C03"/>
    <w:rsid w:val="0F413D48"/>
    <w:rsid w:val="0F4851A9"/>
    <w:rsid w:val="0F49F83B"/>
    <w:rsid w:val="0F53E090"/>
    <w:rsid w:val="0F5A749B"/>
    <w:rsid w:val="0F5BCF6B"/>
    <w:rsid w:val="0F642F72"/>
    <w:rsid w:val="0F6474B2"/>
    <w:rsid w:val="0F6C3F17"/>
    <w:rsid w:val="0F732EC1"/>
    <w:rsid w:val="0F73A2A4"/>
    <w:rsid w:val="0F7533B3"/>
    <w:rsid w:val="0F78A7A7"/>
    <w:rsid w:val="0F7B0EC9"/>
    <w:rsid w:val="0F7D9635"/>
    <w:rsid w:val="0F7E7CE2"/>
    <w:rsid w:val="0F81A075"/>
    <w:rsid w:val="0F85DAB6"/>
    <w:rsid w:val="0F90FFF6"/>
    <w:rsid w:val="0F92B572"/>
    <w:rsid w:val="0F9385CA"/>
    <w:rsid w:val="0F95E3F8"/>
    <w:rsid w:val="0FA70686"/>
    <w:rsid w:val="0FA77ACB"/>
    <w:rsid w:val="0FA8E67D"/>
    <w:rsid w:val="0FB0ACC9"/>
    <w:rsid w:val="0FB102B5"/>
    <w:rsid w:val="0FB11D14"/>
    <w:rsid w:val="0FB2AB7E"/>
    <w:rsid w:val="0FB36FC5"/>
    <w:rsid w:val="0FB765C0"/>
    <w:rsid w:val="0FBEE72F"/>
    <w:rsid w:val="0FBFDF2B"/>
    <w:rsid w:val="0FD08E82"/>
    <w:rsid w:val="0FD1AECB"/>
    <w:rsid w:val="0FD5FCEB"/>
    <w:rsid w:val="0FD8136E"/>
    <w:rsid w:val="0FDA6886"/>
    <w:rsid w:val="0FDD4F58"/>
    <w:rsid w:val="0FDE86A2"/>
    <w:rsid w:val="0FE9DC70"/>
    <w:rsid w:val="0FEE8CFE"/>
    <w:rsid w:val="0FF8E908"/>
    <w:rsid w:val="0FF93D95"/>
    <w:rsid w:val="0FFBC96B"/>
    <w:rsid w:val="1003AF72"/>
    <w:rsid w:val="1006BF87"/>
    <w:rsid w:val="100F2C13"/>
    <w:rsid w:val="100F7289"/>
    <w:rsid w:val="10116469"/>
    <w:rsid w:val="10120B0A"/>
    <w:rsid w:val="10275C3D"/>
    <w:rsid w:val="10284CD7"/>
    <w:rsid w:val="1028517B"/>
    <w:rsid w:val="1028ABD8"/>
    <w:rsid w:val="102BE1D7"/>
    <w:rsid w:val="10341CD9"/>
    <w:rsid w:val="10342F26"/>
    <w:rsid w:val="1034A3F2"/>
    <w:rsid w:val="103825E5"/>
    <w:rsid w:val="1042D33A"/>
    <w:rsid w:val="1048C06E"/>
    <w:rsid w:val="1049C226"/>
    <w:rsid w:val="104B9DE1"/>
    <w:rsid w:val="104C975E"/>
    <w:rsid w:val="10555CF6"/>
    <w:rsid w:val="105B8866"/>
    <w:rsid w:val="106140B0"/>
    <w:rsid w:val="106187F5"/>
    <w:rsid w:val="10626A8A"/>
    <w:rsid w:val="10767AB3"/>
    <w:rsid w:val="10813903"/>
    <w:rsid w:val="10821DB5"/>
    <w:rsid w:val="1085EB70"/>
    <w:rsid w:val="1097E31C"/>
    <w:rsid w:val="109C6D7E"/>
    <w:rsid w:val="10A269A2"/>
    <w:rsid w:val="10A41376"/>
    <w:rsid w:val="10A6C162"/>
    <w:rsid w:val="10AA8A60"/>
    <w:rsid w:val="10C08D97"/>
    <w:rsid w:val="10CC2766"/>
    <w:rsid w:val="10CEC44D"/>
    <w:rsid w:val="10D0B4BE"/>
    <w:rsid w:val="10DC8579"/>
    <w:rsid w:val="10EA1CAC"/>
    <w:rsid w:val="10EC1ECB"/>
    <w:rsid w:val="10ECBAD0"/>
    <w:rsid w:val="10F5CD44"/>
    <w:rsid w:val="10F8FCCB"/>
    <w:rsid w:val="10FC55A0"/>
    <w:rsid w:val="110236D5"/>
    <w:rsid w:val="1107494B"/>
    <w:rsid w:val="110DCE82"/>
    <w:rsid w:val="110F97B6"/>
    <w:rsid w:val="111303D9"/>
    <w:rsid w:val="11145A41"/>
    <w:rsid w:val="111E25F0"/>
    <w:rsid w:val="11214516"/>
    <w:rsid w:val="112D52F2"/>
    <w:rsid w:val="112E5057"/>
    <w:rsid w:val="11361843"/>
    <w:rsid w:val="113832E9"/>
    <w:rsid w:val="11403DD3"/>
    <w:rsid w:val="1141742E"/>
    <w:rsid w:val="1144C3F8"/>
    <w:rsid w:val="1144DBA1"/>
    <w:rsid w:val="11457DF8"/>
    <w:rsid w:val="114E1733"/>
    <w:rsid w:val="114E5F82"/>
    <w:rsid w:val="114ED7C6"/>
    <w:rsid w:val="1150C7A8"/>
    <w:rsid w:val="1158FA79"/>
    <w:rsid w:val="115954E1"/>
    <w:rsid w:val="1159F1CF"/>
    <w:rsid w:val="1160D95C"/>
    <w:rsid w:val="1161B576"/>
    <w:rsid w:val="11677821"/>
    <w:rsid w:val="11747038"/>
    <w:rsid w:val="11778A32"/>
    <w:rsid w:val="1178CED1"/>
    <w:rsid w:val="1188C9A2"/>
    <w:rsid w:val="1189D2D4"/>
    <w:rsid w:val="11979B9C"/>
    <w:rsid w:val="119B984A"/>
    <w:rsid w:val="119ED127"/>
    <w:rsid w:val="11A3D1DF"/>
    <w:rsid w:val="11A4446F"/>
    <w:rsid w:val="11A68514"/>
    <w:rsid w:val="11ABD01F"/>
    <w:rsid w:val="11AEB712"/>
    <w:rsid w:val="11B98546"/>
    <w:rsid w:val="11BA1AB1"/>
    <w:rsid w:val="11BAB090"/>
    <w:rsid w:val="11BAC6DC"/>
    <w:rsid w:val="11C13160"/>
    <w:rsid w:val="11C33E58"/>
    <w:rsid w:val="11D2D157"/>
    <w:rsid w:val="11D75CA8"/>
    <w:rsid w:val="11DADA9C"/>
    <w:rsid w:val="11E08059"/>
    <w:rsid w:val="11E611B7"/>
    <w:rsid w:val="11E6D3FD"/>
    <w:rsid w:val="11F9A437"/>
    <w:rsid w:val="12003B96"/>
    <w:rsid w:val="1201DDBA"/>
    <w:rsid w:val="120586D7"/>
    <w:rsid w:val="1205E7CD"/>
    <w:rsid w:val="120DC7DD"/>
    <w:rsid w:val="12110356"/>
    <w:rsid w:val="1214925C"/>
    <w:rsid w:val="121E2158"/>
    <w:rsid w:val="121F3CE9"/>
    <w:rsid w:val="12226FFF"/>
    <w:rsid w:val="1228D191"/>
    <w:rsid w:val="1229AE89"/>
    <w:rsid w:val="122C5B60"/>
    <w:rsid w:val="122D51C5"/>
    <w:rsid w:val="122FD0BF"/>
    <w:rsid w:val="12312898"/>
    <w:rsid w:val="12326172"/>
    <w:rsid w:val="123581FE"/>
    <w:rsid w:val="1235D6AA"/>
    <w:rsid w:val="12439C91"/>
    <w:rsid w:val="1249E822"/>
    <w:rsid w:val="124E1ED7"/>
    <w:rsid w:val="1259212B"/>
    <w:rsid w:val="125BF6E6"/>
    <w:rsid w:val="125D2D25"/>
    <w:rsid w:val="12622EFF"/>
    <w:rsid w:val="12651058"/>
    <w:rsid w:val="1268EADD"/>
    <w:rsid w:val="126FD254"/>
    <w:rsid w:val="127B54E9"/>
    <w:rsid w:val="127B8E70"/>
    <w:rsid w:val="1284C945"/>
    <w:rsid w:val="128B3ED0"/>
    <w:rsid w:val="1299776C"/>
    <w:rsid w:val="129A9879"/>
    <w:rsid w:val="129B56E6"/>
    <w:rsid w:val="12A1354B"/>
    <w:rsid w:val="12A2312A"/>
    <w:rsid w:val="12A2A779"/>
    <w:rsid w:val="12A50482"/>
    <w:rsid w:val="12A51567"/>
    <w:rsid w:val="12A5FC80"/>
    <w:rsid w:val="12A662CD"/>
    <w:rsid w:val="12AB422D"/>
    <w:rsid w:val="12AD3303"/>
    <w:rsid w:val="12AFAB7A"/>
    <w:rsid w:val="12AFC336"/>
    <w:rsid w:val="12C1F978"/>
    <w:rsid w:val="12C265A6"/>
    <w:rsid w:val="12C58158"/>
    <w:rsid w:val="12C5C080"/>
    <w:rsid w:val="12C740AC"/>
    <w:rsid w:val="12CE070E"/>
    <w:rsid w:val="12CFB8C8"/>
    <w:rsid w:val="12D1C3CB"/>
    <w:rsid w:val="12D9032B"/>
    <w:rsid w:val="12DB6E6B"/>
    <w:rsid w:val="12E33436"/>
    <w:rsid w:val="12EC3DCA"/>
    <w:rsid w:val="12ED67A6"/>
    <w:rsid w:val="12F6748D"/>
    <w:rsid w:val="12FBB128"/>
    <w:rsid w:val="130370AC"/>
    <w:rsid w:val="13174C42"/>
    <w:rsid w:val="131C5F78"/>
    <w:rsid w:val="131DF71D"/>
    <w:rsid w:val="131E6317"/>
    <w:rsid w:val="131EA123"/>
    <w:rsid w:val="1329175C"/>
    <w:rsid w:val="1329844D"/>
    <w:rsid w:val="132F7CD2"/>
    <w:rsid w:val="132F813A"/>
    <w:rsid w:val="132F82CF"/>
    <w:rsid w:val="1332D725"/>
    <w:rsid w:val="1334E141"/>
    <w:rsid w:val="133A60FD"/>
    <w:rsid w:val="133B4D15"/>
    <w:rsid w:val="13417596"/>
    <w:rsid w:val="1341D618"/>
    <w:rsid w:val="135141D0"/>
    <w:rsid w:val="13514240"/>
    <w:rsid w:val="13574C22"/>
    <w:rsid w:val="1368F8F9"/>
    <w:rsid w:val="136BA1DD"/>
    <w:rsid w:val="136DF3D5"/>
    <w:rsid w:val="1372BD28"/>
    <w:rsid w:val="1377B3F9"/>
    <w:rsid w:val="137AF3AB"/>
    <w:rsid w:val="137D6940"/>
    <w:rsid w:val="137FB091"/>
    <w:rsid w:val="1388A09A"/>
    <w:rsid w:val="1389C625"/>
    <w:rsid w:val="1394A4AE"/>
    <w:rsid w:val="1395ED9C"/>
    <w:rsid w:val="139F903A"/>
    <w:rsid w:val="13AAA2F4"/>
    <w:rsid w:val="13AC6ACA"/>
    <w:rsid w:val="13B72831"/>
    <w:rsid w:val="13B95214"/>
    <w:rsid w:val="13C75B3A"/>
    <w:rsid w:val="13CD8664"/>
    <w:rsid w:val="13D4F2D9"/>
    <w:rsid w:val="13D735E5"/>
    <w:rsid w:val="13DE0131"/>
    <w:rsid w:val="13E17BCE"/>
    <w:rsid w:val="13E37CEA"/>
    <w:rsid w:val="13E6EF1D"/>
    <w:rsid w:val="13E9360D"/>
    <w:rsid w:val="13ED29A2"/>
    <w:rsid w:val="13F1DA49"/>
    <w:rsid w:val="13F33E97"/>
    <w:rsid w:val="13F3AC52"/>
    <w:rsid w:val="13F4902A"/>
    <w:rsid w:val="13F5E7C4"/>
    <w:rsid w:val="13F6056A"/>
    <w:rsid w:val="13F729EA"/>
    <w:rsid w:val="13F9695D"/>
    <w:rsid w:val="13FE9CF9"/>
    <w:rsid w:val="1400B2A9"/>
    <w:rsid w:val="1402DF83"/>
    <w:rsid w:val="140376CE"/>
    <w:rsid w:val="1405FCC5"/>
    <w:rsid w:val="1417575C"/>
    <w:rsid w:val="1418D4FF"/>
    <w:rsid w:val="141D8CFD"/>
    <w:rsid w:val="141FFCA8"/>
    <w:rsid w:val="142360A5"/>
    <w:rsid w:val="1427992B"/>
    <w:rsid w:val="1433FF72"/>
    <w:rsid w:val="1439DDBF"/>
    <w:rsid w:val="143BD183"/>
    <w:rsid w:val="14402285"/>
    <w:rsid w:val="14432CA1"/>
    <w:rsid w:val="14457BCB"/>
    <w:rsid w:val="144AD275"/>
    <w:rsid w:val="1459D530"/>
    <w:rsid w:val="145FF4DB"/>
    <w:rsid w:val="1460BE19"/>
    <w:rsid w:val="14612C55"/>
    <w:rsid w:val="1461D856"/>
    <w:rsid w:val="14664F73"/>
    <w:rsid w:val="146E1856"/>
    <w:rsid w:val="147764C3"/>
    <w:rsid w:val="147844C0"/>
    <w:rsid w:val="147B1B7A"/>
    <w:rsid w:val="147C4C1D"/>
    <w:rsid w:val="1483CFFE"/>
    <w:rsid w:val="148606B4"/>
    <w:rsid w:val="14876351"/>
    <w:rsid w:val="14885F06"/>
    <w:rsid w:val="1489921F"/>
    <w:rsid w:val="148AF427"/>
    <w:rsid w:val="148C18E5"/>
    <w:rsid w:val="148E0409"/>
    <w:rsid w:val="1495A3FF"/>
    <w:rsid w:val="14978250"/>
    <w:rsid w:val="149ACB3C"/>
    <w:rsid w:val="149F3BA7"/>
    <w:rsid w:val="14A25A11"/>
    <w:rsid w:val="14A70270"/>
    <w:rsid w:val="14AB40CE"/>
    <w:rsid w:val="14B5AAA7"/>
    <w:rsid w:val="14B66B91"/>
    <w:rsid w:val="14BD9D72"/>
    <w:rsid w:val="14BE9CBA"/>
    <w:rsid w:val="14C0D740"/>
    <w:rsid w:val="14C692AE"/>
    <w:rsid w:val="14C77919"/>
    <w:rsid w:val="14CC1775"/>
    <w:rsid w:val="14D05218"/>
    <w:rsid w:val="14D26403"/>
    <w:rsid w:val="14D4F871"/>
    <w:rsid w:val="14D65E7A"/>
    <w:rsid w:val="14D783A8"/>
    <w:rsid w:val="14D83E25"/>
    <w:rsid w:val="14E465D1"/>
    <w:rsid w:val="14E86BAD"/>
    <w:rsid w:val="14FA798A"/>
    <w:rsid w:val="14FF3D14"/>
    <w:rsid w:val="1508860F"/>
    <w:rsid w:val="150D3AD8"/>
    <w:rsid w:val="150D6845"/>
    <w:rsid w:val="150FE47A"/>
    <w:rsid w:val="1513FE9D"/>
    <w:rsid w:val="1514F5B8"/>
    <w:rsid w:val="1517E87F"/>
    <w:rsid w:val="1519D752"/>
    <w:rsid w:val="151F2A0A"/>
    <w:rsid w:val="151F7526"/>
    <w:rsid w:val="15222D6A"/>
    <w:rsid w:val="15258F17"/>
    <w:rsid w:val="1525D117"/>
    <w:rsid w:val="15285A56"/>
    <w:rsid w:val="152A436E"/>
    <w:rsid w:val="152C2883"/>
    <w:rsid w:val="152E13AE"/>
    <w:rsid w:val="152F5CA6"/>
    <w:rsid w:val="153100C3"/>
    <w:rsid w:val="15321FCC"/>
    <w:rsid w:val="1533A481"/>
    <w:rsid w:val="15344E25"/>
    <w:rsid w:val="15353B1E"/>
    <w:rsid w:val="153B4484"/>
    <w:rsid w:val="153BC9D5"/>
    <w:rsid w:val="153DC0F4"/>
    <w:rsid w:val="154E1543"/>
    <w:rsid w:val="154E30DB"/>
    <w:rsid w:val="154F856D"/>
    <w:rsid w:val="15530B22"/>
    <w:rsid w:val="155C03F8"/>
    <w:rsid w:val="155EC0B1"/>
    <w:rsid w:val="1562B44A"/>
    <w:rsid w:val="1567CB9D"/>
    <w:rsid w:val="156BEB1A"/>
    <w:rsid w:val="156D8C6F"/>
    <w:rsid w:val="1572EFEF"/>
    <w:rsid w:val="1574D19A"/>
    <w:rsid w:val="157FFE24"/>
    <w:rsid w:val="15826AFC"/>
    <w:rsid w:val="158FB57C"/>
    <w:rsid w:val="159F8B8F"/>
    <w:rsid w:val="159FAF62"/>
    <w:rsid w:val="15A6DB40"/>
    <w:rsid w:val="15A94F06"/>
    <w:rsid w:val="15A9D28E"/>
    <w:rsid w:val="15AD6834"/>
    <w:rsid w:val="15BBD217"/>
    <w:rsid w:val="15BC8A1D"/>
    <w:rsid w:val="15C14E08"/>
    <w:rsid w:val="15C7C6EF"/>
    <w:rsid w:val="15CAF6E0"/>
    <w:rsid w:val="15CEE023"/>
    <w:rsid w:val="15CFAA95"/>
    <w:rsid w:val="15D10403"/>
    <w:rsid w:val="15D7A19D"/>
    <w:rsid w:val="15DB65F6"/>
    <w:rsid w:val="15E4885D"/>
    <w:rsid w:val="160BD670"/>
    <w:rsid w:val="160D44D4"/>
    <w:rsid w:val="1612397C"/>
    <w:rsid w:val="16137CC4"/>
    <w:rsid w:val="1613EC10"/>
    <w:rsid w:val="1615249D"/>
    <w:rsid w:val="1615EF99"/>
    <w:rsid w:val="161F16B8"/>
    <w:rsid w:val="16217E98"/>
    <w:rsid w:val="162B9F88"/>
    <w:rsid w:val="162D50B6"/>
    <w:rsid w:val="1631CB2D"/>
    <w:rsid w:val="163473D5"/>
    <w:rsid w:val="163D4579"/>
    <w:rsid w:val="1642B5CD"/>
    <w:rsid w:val="1648FF97"/>
    <w:rsid w:val="16500EE0"/>
    <w:rsid w:val="1654757A"/>
    <w:rsid w:val="1659C3A7"/>
    <w:rsid w:val="165ACA6C"/>
    <w:rsid w:val="165B96B9"/>
    <w:rsid w:val="165D8BE4"/>
    <w:rsid w:val="165FC145"/>
    <w:rsid w:val="166157C9"/>
    <w:rsid w:val="1661B290"/>
    <w:rsid w:val="16645CEC"/>
    <w:rsid w:val="16656544"/>
    <w:rsid w:val="166A8956"/>
    <w:rsid w:val="166D76ED"/>
    <w:rsid w:val="16708177"/>
    <w:rsid w:val="167285C2"/>
    <w:rsid w:val="1675FC30"/>
    <w:rsid w:val="167860B1"/>
    <w:rsid w:val="167C960C"/>
    <w:rsid w:val="169875A8"/>
    <w:rsid w:val="16A74BB1"/>
    <w:rsid w:val="16AB1A40"/>
    <w:rsid w:val="16AE98AC"/>
    <w:rsid w:val="16BC0BF6"/>
    <w:rsid w:val="16C1BA39"/>
    <w:rsid w:val="16C2C44C"/>
    <w:rsid w:val="16C2D52B"/>
    <w:rsid w:val="16C53178"/>
    <w:rsid w:val="16C5E611"/>
    <w:rsid w:val="16C7F6ED"/>
    <w:rsid w:val="16D3EA9A"/>
    <w:rsid w:val="16D6108F"/>
    <w:rsid w:val="16D6CB59"/>
    <w:rsid w:val="16DDC65C"/>
    <w:rsid w:val="16E089DC"/>
    <w:rsid w:val="16ECFB62"/>
    <w:rsid w:val="16F3C803"/>
    <w:rsid w:val="16F71F83"/>
    <w:rsid w:val="17031398"/>
    <w:rsid w:val="1706E697"/>
    <w:rsid w:val="170D0184"/>
    <w:rsid w:val="170D7257"/>
    <w:rsid w:val="170E3EAE"/>
    <w:rsid w:val="170E9F65"/>
    <w:rsid w:val="170F5D74"/>
    <w:rsid w:val="1712B619"/>
    <w:rsid w:val="1714124F"/>
    <w:rsid w:val="1718006E"/>
    <w:rsid w:val="1720AA7D"/>
    <w:rsid w:val="17211683"/>
    <w:rsid w:val="1721BF07"/>
    <w:rsid w:val="1723A23F"/>
    <w:rsid w:val="1724BDCD"/>
    <w:rsid w:val="1725743E"/>
    <w:rsid w:val="1725BB07"/>
    <w:rsid w:val="1728AE12"/>
    <w:rsid w:val="17291664"/>
    <w:rsid w:val="172A112A"/>
    <w:rsid w:val="172A761E"/>
    <w:rsid w:val="172B9B2A"/>
    <w:rsid w:val="172C1EA0"/>
    <w:rsid w:val="17362F1F"/>
    <w:rsid w:val="17374842"/>
    <w:rsid w:val="1737FDAB"/>
    <w:rsid w:val="17381CE5"/>
    <w:rsid w:val="17392002"/>
    <w:rsid w:val="173F96AC"/>
    <w:rsid w:val="17420173"/>
    <w:rsid w:val="1747CADB"/>
    <w:rsid w:val="1759EA1D"/>
    <w:rsid w:val="175D6797"/>
    <w:rsid w:val="1762047B"/>
    <w:rsid w:val="17644E10"/>
    <w:rsid w:val="176D8455"/>
    <w:rsid w:val="1774B466"/>
    <w:rsid w:val="178F61F9"/>
    <w:rsid w:val="1790563E"/>
    <w:rsid w:val="1791370D"/>
    <w:rsid w:val="1796DCDF"/>
    <w:rsid w:val="1799D86A"/>
    <w:rsid w:val="17A187BC"/>
    <w:rsid w:val="17A2B84B"/>
    <w:rsid w:val="17B11C98"/>
    <w:rsid w:val="17BF7B5E"/>
    <w:rsid w:val="17C18717"/>
    <w:rsid w:val="17C40F46"/>
    <w:rsid w:val="17C46BDD"/>
    <w:rsid w:val="17D40040"/>
    <w:rsid w:val="17D90DC4"/>
    <w:rsid w:val="17D9CA66"/>
    <w:rsid w:val="17E827D7"/>
    <w:rsid w:val="17E8A0B8"/>
    <w:rsid w:val="17EB1891"/>
    <w:rsid w:val="17EE906F"/>
    <w:rsid w:val="17EE9871"/>
    <w:rsid w:val="17EEF949"/>
    <w:rsid w:val="17F09688"/>
    <w:rsid w:val="17F72CEB"/>
    <w:rsid w:val="17FEA54F"/>
    <w:rsid w:val="1800CF1B"/>
    <w:rsid w:val="180A47F5"/>
    <w:rsid w:val="180F5B42"/>
    <w:rsid w:val="18141252"/>
    <w:rsid w:val="1816EBF8"/>
    <w:rsid w:val="181AB508"/>
    <w:rsid w:val="18212799"/>
    <w:rsid w:val="182182C8"/>
    <w:rsid w:val="182A7920"/>
    <w:rsid w:val="18310F1D"/>
    <w:rsid w:val="1837FA72"/>
    <w:rsid w:val="183AA188"/>
    <w:rsid w:val="18410B47"/>
    <w:rsid w:val="18486BCF"/>
    <w:rsid w:val="184C06FD"/>
    <w:rsid w:val="184EE8CE"/>
    <w:rsid w:val="18533098"/>
    <w:rsid w:val="18556C0E"/>
    <w:rsid w:val="18573E42"/>
    <w:rsid w:val="1858FE62"/>
    <w:rsid w:val="18595AC4"/>
    <w:rsid w:val="185A8CCD"/>
    <w:rsid w:val="185DF431"/>
    <w:rsid w:val="185FE33B"/>
    <w:rsid w:val="186D255A"/>
    <w:rsid w:val="186F46AB"/>
    <w:rsid w:val="1876760B"/>
    <w:rsid w:val="187DD462"/>
    <w:rsid w:val="188480D2"/>
    <w:rsid w:val="18853F90"/>
    <w:rsid w:val="1886759F"/>
    <w:rsid w:val="189116D5"/>
    <w:rsid w:val="189420B6"/>
    <w:rsid w:val="189C79E4"/>
    <w:rsid w:val="18A01DE2"/>
    <w:rsid w:val="18A23FB8"/>
    <w:rsid w:val="18A54F2A"/>
    <w:rsid w:val="18A80E40"/>
    <w:rsid w:val="18A8AF82"/>
    <w:rsid w:val="18B3A1CB"/>
    <w:rsid w:val="18B8B968"/>
    <w:rsid w:val="18BD5C86"/>
    <w:rsid w:val="18BEB403"/>
    <w:rsid w:val="18BFF933"/>
    <w:rsid w:val="18C3E6AC"/>
    <w:rsid w:val="18CA163B"/>
    <w:rsid w:val="18CFBF14"/>
    <w:rsid w:val="18D602AE"/>
    <w:rsid w:val="18D7BCC0"/>
    <w:rsid w:val="18E16DBF"/>
    <w:rsid w:val="18E2EB08"/>
    <w:rsid w:val="18E5B387"/>
    <w:rsid w:val="18E9D502"/>
    <w:rsid w:val="18EA9A79"/>
    <w:rsid w:val="18EF3211"/>
    <w:rsid w:val="18F4D9F3"/>
    <w:rsid w:val="19020A11"/>
    <w:rsid w:val="1903B5C3"/>
    <w:rsid w:val="19046015"/>
    <w:rsid w:val="190595FE"/>
    <w:rsid w:val="1906C7CA"/>
    <w:rsid w:val="19085EA0"/>
    <w:rsid w:val="1914A12C"/>
    <w:rsid w:val="191EF0AD"/>
    <w:rsid w:val="1922CFAA"/>
    <w:rsid w:val="1924CB03"/>
    <w:rsid w:val="1931F400"/>
    <w:rsid w:val="193591B5"/>
    <w:rsid w:val="193B0008"/>
    <w:rsid w:val="193E2091"/>
    <w:rsid w:val="1941D2BC"/>
    <w:rsid w:val="19441BBD"/>
    <w:rsid w:val="19470A07"/>
    <w:rsid w:val="194BD602"/>
    <w:rsid w:val="194DA77E"/>
    <w:rsid w:val="194E4C4C"/>
    <w:rsid w:val="19549F99"/>
    <w:rsid w:val="19595415"/>
    <w:rsid w:val="196152AE"/>
    <w:rsid w:val="1965A3D2"/>
    <w:rsid w:val="19705FA0"/>
    <w:rsid w:val="19711BA6"/>
    <w:rsid w:val="19712512"/>
    <w:rsid w:val="19761499"/>
    <w:rsid w:val="197C65C8"/>
    <w:rsid w:val="19805F8D"/>
    <w:rsid w:val="19864E40"/>
    <w:rsid w:val="198C623D"/>
    <w:rsid w:val="1994503C"/>
    <w:rsid w:val="19962FFE"/>
    <w:rsid w:val="199E4922"/>
    <w:rsid w:val="19A164B7"/>
    <w:rsid w:val="19A4EC52"/>
    <w:rsid w:val="19A58FB0"/>
    <w:rsid w:val="19A9D0DF"/>
    <w:rsid w:val="19ACCEDB"/>
    <w:rsid w:val="19AE0919"/>
    <w:rsid w:val="19B18534"/>
    <w:rsid w:val="19B1B206"/>
    <w:rsid w:val="19B36E56"/>
    <w:rsid w:val="19B5006D"/>
    <w:rsid w:val="19B76E75"/>
    <w:rsid w:val="19BC7068"/>
    <w:rsid w:val="19BCE790"/>
    <w:rsid w:val="19BF0BA6"/>
    <w:rsid w:val="19C62C2F"/>
    <w:rsid w:val="19C744A9"/>
    <w:rsid w:val="19C8FF5A"/>
    <w:rsid w:val="19CB46A4"/>
    <w:rsid w:val="19CC5F51"/>
    <w:rsid w:val="19D22216"/>
    <w:rsid w:val="19D898CD"/>
    <w:rsid w:val="19DBCF46"/>
    <w:rsid w:val="19E007B0"/>
    <w:rsid w:val="19E6949F"/>
    <w:rsid w:val="19F47261"/>
    <w:rsid w:val="19F55F8F"/>
    <w:rsid w:val="19FA3111"/>
    <w:rsid w:val="1A02C162"/>
    <w:rsid w:val="1A089566"/>
    <w:rsid w:val="1A0ACC2E"/>
    <w:rsid w:val="1A0C1ACC"/>
    <w:rsid w:val="1A0E5E7B"/>
    <w:rsid w:val="1A0FA63C"/>
    <w:rsid w:val="1A12C3D1"/>
    <w:rsid w:val="1A138CFA"/>
    <w:rsid w:val="1A1B5248"/>
    <w:rsid w:val="1A1B7C96"/>
    <w:rsid w:val="1A280E1A"/>
    <w:rsid w:val="1A2B68A6"/>
    <w:rsid w:val="1A2C81C0"/>
    <w:rsid w:val="1A2C85AF"/>
    <w:rsid w:val="1A2F9B3A"/>
    <w:rsid w:val="1A31767F"/>
    <w:rsid w:val="1A362A29"/>
    <w:rsid w:val="1A367C2D"/>
    <w:rsid w:val="1A36AE63"/>
    <w:rsid w:val="1A433948"/>
    <w:rsid w:val="1A4C347F"/>
    <w:rsid w:val="1A4F8FB7"/>
    <w:rsid w:val="1A558F2F"/>
    <w:rsid w:val="1A5AB3F3"/>
    <w:rsid w:val="1A5B411D"/>
    <w:rsid w:val="1A5B60C4"/>
    <w:rsid w:val="1A5E32A6"/>
    <w:rsid w:val="1A60910B"/>
    <w:rsid w:val="1A62ABFA"/>
    <w:rsid w:val="1A649602"/>
    <w:rsid w:val="1A66CCF5"/>
    <w:rsid w:val="1A6F0467"/>
    <w:rsid w:val="1A711DE9"/>
    <w:rsid w:val="1A75F293"/>
    <w:rsid w:val="1A778DD4"/>
    <w:rsid w:val="1A79B4B9"/>
    <w:rsid w:val="1A7C25B3"/>
    <w:rsid w:val="1A7C316E"/>
    <w:rsid w:val="1A8BF4E9"/>
    <w:rsid w:val="1A91250D"/>
    <w:rsid w:val="1A943724"/>
    <w:rsid w:val="1A95B639"/>
    <w:rsid w:val="1A97CB4B"/>
    <w:rsid w:val="1A9D56E5"/>
    <w:rsid w:val="1A9F4758"/>
    <w:rsid w:val="1AA0AE54"/>
    <w:rsid w:val="1AA1E626"/>
    <w:rsid w:val="1AA62A26"/>
    <w:rsid w:val="1AAD2A4E"/>
    <w:rsid w:val="1AAEB799"/>
    <w:rsid w:val="1AB3DD2B"/>
    <w:rsid w:val="1AB99DCD"/>
    <w:rsid w:val="1ABA26BC"/>
    <w:rsid w:val="1AC0A62B"/>
    <w:rsid w:val="1AC924B4"/>
    <w:rsid w:val="1ACC5B70"/>
    <w:rsid w:val="1AD09006"/>
    <w:rsid w:val="1AD2F444"/>
    <w:rsid w:val="1AD35930"/>
    <w:rsid w:val="1AD92E13"/>
    <w:rsid w:val="1AE171EC"/>
    <w:rsid w:val="1AED5242"/>
    <w:rsid w:val="1AF05D58"/>
    <w:rsid w:val="1AF3ADAD"/>
    <w:rsid w:val="1AFD8678"/>
    <w:rsid w:val="1B066DAD"/>
    <w:rsid w:val="1B095C3A"/>
    <w:rsid w:val="1B0B392F"/>
    <w:rsid w:val="1B10EA2A"/>
    <w:rsid w:val="1B1211D4"/>
    <w:rsid w:val="1B12A2FE"/>
    <w:rsid w:val="1B231101"/>
    <w:rsid w:val="1B2A4D0C"/>
    <w:rsid w:val="1B2C068D"/>
    <w:rsid w:val="1B452DC6"/>
    <w:rsid w:val="1B463A87"/>
    <w:rsid w:val="1B48EAAC"/>
    <w:rsid w:val="1B491EB6"/>
    <w:rsid w:val="1B4D2D38"/>
    <w:rsid w:val="1B4D78ED"/>
    <w:rsid w:val="1B55365D"/>
    <w:rsid w:val="1B56A003"/>
    <w:rsid w:val="1B5AFD66"/>
    <w:rsid w:val="1B5DE04F"/>
    <w:rsid w:val="1B6172AC"/>
    <w:rsid w:val="1B66A7B7"/>
    <w:rsid w:val="1B675F50"/>
    <w:rsid w:val="1B6A5E55"/>
    <w:rsid w:val="1B7519A4"/>
    <w:rsid w:val="1B76A090"/>
    <w:rsid w:val="1B778305"/>
    <w:rsid w:val="1B7B5605"/>
    <w:rsid w:val="1B7E4373"/>
    <w:rsid w:val="1B811456"/>
    <w:rsid w:val="1B818F61"/>
    <w:rsid w:val="1B82EFAB"/>
    <w:rsid w:val="1B83E71B"/>
    <w:rsid w:val="1B90B72F"/>
    <w:rsid w:val="1B94E51D"/>
    <w:rsid w:val="1B9EE44B"/>
    <w:rsid w:val="1BA13540"/>
    <w:rsid w:val="1BA6D189"/>
    <w:rsid w:val="1BA7A83C"/>
    <w:rsid w:val="1BAF123D"/>
    <w:rsid w:val="1BB1E3C3"/>
    <w:rsid w:val="1BC12160"/>
    <w:rsid w:val="1BC374EC"/>
    <w:rsid w:val="1BC3FBE7"/>
    <w:rsid w:val="1BC65BDC"/>
    <w:rsid w:val="1BCE5C09"/>
    <w:rsid w:val="1BD16C4F"/>
    <w:rsid w:val="1BD1D820"/>
    <w:rsid w:val="1BD42BD7"/>
    <w:rsid w:val="1BD9F232"/>
    <w:rsid w:val="1BDC11E6"/>
    <w:rsid w:val="1BE873EF"/>
    <w:rsid w:val="1BEC7D69"/>
    <w:rsid w:val="1BEF01A0"/>
    <w:rsid w:val="1BF4E493"/>
    <w:rsid w:val="1C02E1EC"/>
    <w:rsid w:val="1C0640EC"/>
    <w:rsid w:val="1C0B240F"/>
    <w:rsid w:val="1C0B6D6E"/>
    <w:rsid w:val="1C0D01BA"/>
    <w:rsid w:val="1C0DD407"/>
    <w:rsid w:val="1C199B92"/>
    <w:rsid w:val="1C19D056"/>
    <w:rsid w:val="1C1D46B8"/>
    <w:rsid w:val="1C25CEDF"/>
    <w:rsid w:val="1C26A7D3"/>
    <w:rsid w:val="1C2854D2"/>
    <w:rsid w:val="1C2880B0"/>
    <w:rsid w:val="1C2A331C"/>
    <w:rsid w:val="1C2BCD0B"/>
    <w:rsid w:val="1C2F3977"/>
    <w:rsid w:val="1C3040AF"/>
    <w:rsid w:val="1C31E21D"/>
    <w:rsid w:val="1C492A7D"/>
    <w:rsid w:val="1C4C1BB5"/>
    <w:rsid w:val="1C4F6C56"/>
    <w:rsid w:val="1C5060FA"/>
    <w:rsid w:val="1C506154"/>
    <w:rsid w:val="1C54B7C5"/>
    <w:rsid w:val="1C55B890"/>
    <w:rsid w:val="1C5D9CD5"/>
    <w:rsid w:val="1C5F471B"/>
    <w:rsid w:val="1C6527C1"/>
    <w:rsid w:val="1C684EB3"/>
    <w:rsid w:val="1C689034"/>
    <w:rsid w:val="1C6E1562"/>
    <w:rsid w:val="1C72F3D3"/>
    <w:rsid w:val="1C73D72B"/>
    <w:rsid w:val="1C7D5CE5"/>
    <w:rsid w:val="1C7E3BE7"/>
    <w:rsid w:val="1C83D709"/>
    <w:rsid w:val="1C83E18A"/>
    <w:rsid w:val="1C87044F"/>
    <w:rsid w:val="1C88086F"/>
    <w:rsid w:val="1C8897F6"/>
    <w:rsid w:val="1C8E7609"/>
    <w:rsid w:val="1C905B7D"/>
    <w:rsid w:val="1C9A877D"/>
    <w:rsid w:val="1CA0BE77"/>
    <w:rsid w:val="1CAE87AB"/>
    <w:rsid w:val="1CB27E80"/>
    <w:rsid w:val="1CB4D87F"/>
    <w:rsid w:val="1CB92065"/>
    <w:rsid w:val="1CBDE5D0"/>
    <w:rsid w:val="1CBEECCC"/>
    <w:rsid w:val="1CD50008"/>
    <w:rsid w:val="1CD65F79"/>
    <w:rsid w:val="1CDDC72F"/>
    <w:rsid w:val="1CE740F8"/>
    <w:rsid w:val="1CE774C0"/>
    <w:rsid w:val="1CE954C5"/>
    <w:rsid w:val="1CEBB39B"/>
    <w:rsid w:val="1CEBD6E4"/>
    <w:rsid w:val="1CEC4E08"/>
    <w:rsid w:val="1CF7DCD0"/>
    <w:rsid w:val="1CFDB666"/>
    <w:rsid w:val="1CFE5FD1"/>
    <w:rsid w:val="1D03C2F1"/>
    <w:rsid w:val="1D084246"/>
    <w:rsid w:val="1D1470EE"/>
    <w:rsid w:val="1D1CEF6B"/>
    <w:rsid w:val="1D252D11"/>
    <w:rsid w:val="1D3070BE"/>
    <w:rsid w:val="1D308B4F"/>
    <w:rsid w:val="1D35131E"/>
    <w:rsid w:val="1D355FE0"/>
    <w:rsid w:val="1D3E4960"/>
    <w:rsid w:val="1D45E3BC"/>
    <w:rsid w:val="1D46B59F"/>
    <w:rsid w:val="1D4CCB32"/>
    <w:rsid w:val="1D4D477A"/>
    <w:rsid w:val="1D5710C6"/>
    <w:rsid w:val="1D5ABB22"/>
    <w:rsid w:val="1D5C45E8"/>
    <w:rsid w:val="1D5CF440"/>
    <w:rsid w:val="1D63FF27"/>
    <w:rsid w:val="1D66158F"/>
    <w:rsid w:val="1D6A5E01"/>
    <w:rsid w:val="1D711831"/>
    <w:rsid w:val="1D7D05C6"/>
    <w:rsid w:val="1D8655A6"/>
    <w:rsid w:val="1D891AED"/>
    <w:rsid w:val="1D8ACB16"/>
    <w:rsid w:val="1D8EEB54"/>
    <w:rsid w:val="1D903B7E"/>
    <w:rsid w:val="1D9676E5"/>
    <w:rsid w:val="1D97156F"/>
    <w:rsid w:val="1D9AC72A"/>
    <w:rsid w:val="1DA64FD4"/>
    <w:rsid w:val="1DA67C8C"/>
    <w:rsid w:val="1DAA173B"/>
    <w:rsid w:val="1DACE465"/>
    <w:rsid w:val="1DAD282E"/>
    <w:rsid w:val="1DAD9FE9"/>
    <w:rsid w:val="1DADF0F6"/>
    <w:rsid w:val="1DBA35F5"/>
    <w:rsid w:val="1DC04F7E"/>
    <w:rsid w:val="1DC549BC"/>
    <w:rsid w:val="1DCBAE5E"/>
    <w:rsid w:val="1DD0C866"/>
    <w:rsid w:val="1DDBBF26"/>
    <w:rsid w:val="1DDED2DC"/>
    <w:rsid w:val="1DE47111"/>
    <w:rsid w:val="1DE4B5AA"/>
    <w:rsid w:val="1DEA8D52"/>
    <w:rsid w:val="1DFD6EE4"/>
    <w:rsid w:val="1DFDBDB6"/>
    <w:rsid w:val="1E03D3AE"/>
    <w:rsid w:val="1E0486C7"/>
    <w:rsid w:val="1E100C8B"/>
    <w:rsid w:val="1E115719"/>
    <w:rsid w:val="1E13005C"/>
    <w:rsid w:val="1E14F002"/>
    <w:rsid w:val="1E167ECE"/>
    <w:rsid w:val="1E16BFFF"/>
    <w:rsid w:val="1E19BB33"/>
    <w:rsid w:val="1E1B03AD"/>
    <w:rsid w:val="1E1BDC6C"/>
    <w:rsid w:val="1E1E3DCE"/>
    <w:rsid w:val="1E24EB13"/>
    <w:rsid w:val="1E2706C1"/>
    <w:rsid w:val="1E2C7B51"/>
    <w:rsid w:val="1E2ED4D8"/>
    <w:rsid w:val="1E30191F"/>
    <w:rsid w:val="1E302C58"/>
    <w:rsid w:val="1E34DCBE"/>
    <w:rsid w:val="1E361D33"/>
    <w:rsid w:val="1E3837D5"/>
    <w:rsid w:val="1E3C5A68"/>
    <w:rsid w:val="1E3E1E01"/>
    <w:rsid w:val="1E3FD2DB"/>
    <w:rsid w:val="1E43A38C"/>
    <w:rsid w:val="1E4AC54B"/>
    <w:rsid w:val="1E530DBD"/>
    <w:rsid w:val="1E5815BB"/>
    <w:rsid w:val="1E6DECBB"/>
    <w:rsid w:val="1E6DF6CD"/>
    <w:rsid w:val="1E72157E"/>
    <w:rsid w:val="1E7928B7"/>
    <w:rsid w:val="1E795D25"/>
    <w:rsid w:val="1E79E6C1"/>
    <w:rsid w:val="1E7E6EA7"/>
    <w:rsid w:val="1E8ABDA2"/>
    <w:rsid w:val="1E8F9ACF"/>
    <w:rsid w:val="1E92E521"/>
    <w:rsid w:val="1E93E48D"/>
    <w:rsid w:val="1E9C9383"/>
    <w:rsid w:val="1EAFEB5F"/>
    <w:rsid w:val="1EBF88AA"/>
    <w:rsid w:val="1EC0E3FF"/>
    <w:rsid w:val="1EC50617"/>
    <w:rsid w:val="1EC5F96F"/>
    <w:rsid w:val="1ECCDCF9"/>
    <w:rsid w:val="1ED20774"/>
    <w:rsid w:val="1ED29F90"/>
    <w:rsid w:val="1ED5FC20"/>
    <w:rsid w:val="1ED6C6A4"/>
    <w:rsid w:val="1ED7E4D5"/>
    <w:rsid w:val="1EDB5A2E"/>
    <w:rsid w:val="1EE9EAD5"/>
    <w:rsid w:val="1EEC153F"/>
    <w:rsid w:val="1EF749CF"/>
    <w:rsid w:val="1EF79C74"/>
    <w:rsid w:val="1EF7C722"/>
    <w:rsid w:val="1EF7FFA8"/>
    <w:rsid w:val="1F027724"/>
    <w:rsid w:val="1F02FD36"/>
    <w:rsid w:val="1F0F151A"/>
    <w:rsid w:val="1F18DF9E"/>
    <w:rsid w:val="1F205ED8"/>
    <w:rsid w:val="1F20C1DA"/>
    <w:rsid w:val="1F213598"/>
    <w:rsid w:val="1F25450C"/>
    <w:rsid w:val="1F2B21E7"/>
    <w:rsid w:val="1F3035EF"/>
    <w:rsid w:val="1F31769F"/>
    <w:rsid w:val="1F35052F"/>
    <w:rsid w:val="1F37ED59"/>
    <w:rsid w:val="1F384A8A"/>
    <w:rsid w:val="1F3993EA"/>
    <w:rsid w:val="1F3B3B84"/>
    <w:rsid w:val="1F4225A2"/>
    <w:rsid w:val="1F427969"/>
    <w:rsid w:val="1F42989E"/>
    <w:rsid w:val="1F47806F"/>
    <w:rsid w:val="1F4D42C2"/>
    <w:rsid w:val="1F52B5D8"/>
    <w:rsid w:val="1F563DA4"/>
    <w:rsid w:val="1F56741A"/>
    <w:rsid w:val="1F577767"/>
    <w:rsid w:val="1F66D76A"/>
    <w:rsid w:val="1F69B9AF"/>
    <w:rsid w:val="1F6ABA65"/>
    <w:rsid w:val="1F6D317E"/>
    <w:rsid w:val="1F70967E"/>
    <w:rsid w:val="1F717840"/>
    <w:rsid w:val="1F72C800"/>
    <w:rsid w:val="1F76C40F"/>
    <w:rsid w:val="1F7724B4"/>
    <w:rsid w:val="1F82E241"/>
    <w:rsid w:val="1F83857B"/>
    <w:rsid w:val="1F8485E9"/>
    <w:rsid w:val="1F8B8580"/>
    <w:rsid w:val="1F8BA6BC"/>
    <w:rsid w:val="1F921573"/>
    <w:rsid w:val="1F985D0B"/>
    <w:rsid w:val="1F9930A5"/>
    <w:rsid w:val="1F9ACCE7"/>
    <w:rsid w:val="1FA014DA"/>
    <w:rsid w:val="1FA1EF29"/>
    <w:rsid w:val="1FAFEAFC"/>
    <w:rsid w:val="1FB1C3A4"/>
    <w:rsid w:val="1FB53D8D"/>
    <w:rsid w:val="1FBF9361"/>
    <w:rsid w:val="1FC11A6F"/>
    <w:rsid w:val="1FC38B15"/>
    <w:rsid w:val="1FC4CF9C"/>
    <w:rsid w:val="1FC7FB3B"/>
    <w:rsid w:val="1FD52ABF"/>
    <w:rsid w:val="1FD82D7C"/>
    <w:rsid w:val="1FDD6BD8"/>
    <w:rsid w:val="1FDFD04E"/>
    <w:rsid w:val="1FE3482C"/>
    <w:rsid w:val="1FE3C1E8"/>
    <w:rsid w:val="1FE456BD"/>
    <w:rsid w:val="1FE527DC"/>
    <w:rsid w:val="1FE681B9"/>
    <w:rsid w:val="1FE92933"/>
    <w:rsid w:val="1FEDCE84"/>
    <w:rsid w:val="1FEE4F72"/>
    <w:rsid w:val="1FF25C9B"/>
    <w:rsid w:val="1FF38F92"/>
    <w:rsid w:val="1FFF7A29"/>
    <w:rsid w:val="2005045C"/>
    <w:rsid w:val="200ACE25"/>
    <w:rsid w:val="20119221"/>
    <w:rsid w:val="201391C5"/>
    <w:rsid w:val="20177351"/>
    <w:rsid w:val="20198A51"/>
    <w:rsid w:val="201B3070"/>
    <w:rsid w:val="201D5B10"/>
    <w:rsid w:val="20201263"/>
    <w:rsid w:val="20238116"/>
    <w:rsid w:val="20272C6B"/>
    <w:rsid w:val="2033BCB8"/>
    <w:rsid w:val="20342F3F"/>
    <w:rsid w:val="203B9EA0"/>
    <w:rsid w:val="2041DE22"/>
    <w:rsid w:val="2045317A"/>
    <w:rsid w:val="2045FC37"/>
    <w:rsid w:val="20496FDF"/>
    <w:rsid w:val="2049B0F6"/>
    <w:rsid w:val="20569AE3"/>
    <w:rsid w:val="2057697E"/>
    <w:rsid w:val="205BACCF"/>
    <w:rsid w:val="205E0D98"/>
    <w:rsid w:val="206CE73C"/>
    <w:rsid w:val="206FCA06"/>
    <w:rsid w:val="20742D9B"/>
    <w:rsid w:val="2078D915"/>
    <w:rsid w:val="207B4177"/>
    <w:rsid w:val="207C629A"/>
    <w:rsid w:val="207D3661"/>
    <w:rsid w:val="20841137"/>
    <w:rsid w:val="2084FFA9"/>
    <w:rsid w:val="209B52C1"/>
    <w:rsid w:val="209BFCA7"/>
    <w:rsid w:val="209F1C25"/>
    <w:rsid w:val="20A10368"/>
    <w:rsid w:val="20A711B3"/>
    <w:rsid w:val="20AB1A3E"/>
    <w:rsid w:val="20AEAA5E"/>
    <w:rsid w:val="20BD4AFF"/>
    <w:rsid w:val="20BDFDBE"/>
    <w:rsid w:val="20C24F90"/>
    <w:rsid w:val="20CA0B71"/>
    <w:rsid w:val="20CD938D"/>
    <w:rsid w:val="20D1630A"/>
    <w:rsid w:val="20DAE2A5"/>
    <w:rsid w:val="20E4A496"/>
    <w:rsid w:val="20ECE198"/>
    <w:rsid w:val="20EDE9CD"/>
    <w:rsid w:val="20F14EE5"/>
    <w:rsid w:val="20F1DFD1"/>
    <w:rsid w:val="210627C7"/>
    <w:rsid w:val="210A77EA"/>
    <w:rsid w:val="210C5390"/>
    <w:rsid w:val="21161ACF"/>
    <w:rsid w:val="2118E520"/>
    <w:rsid w:val="211A6088"/>
    <w:rsid w:val="211D2B8E"/>
    <w:rsid w:val="211F728E"/>
    <w:rsid w:val="21217A3B"/>
    <w:rsid w:val="2121BF2C"/>
    <w:rsid w:val="2127402C"/>
    <w:rsid w:val="2130F18C"/>
    <w:rsid w:val="21363D74"/>
    <w:rsid w:val="2136E282"/>
    <w:rsid w:val="213AE796"/>
    <w:rsid w:val="213E1C1A"/>
    <w:rsid w:val="214107EC"/>
    <w:rsid w:val="2142CE29"/>
    <w:rsid w:val="2143DFCF"/>
    <w:rsid w:val="214695D0"/>
    <w:rsid w:val="214BAC1F"/>
    <w:rsid w:val="214D58EE"/>
    <w:rsid w:val="214E23C0"/>
    <w:rsid w:val="214F5754"/>
    <w:rsid w:val="2157760E"/>
    <w:rsid w:val="21581531"/>
    <w:rsid w:val="215E0600"/>
    <w:rsid w:val="215E1B65"/>
    <w:rsid w:val="215F2BCA"/>
    <w:rsid w:val="21645886"/>
    <w:rsid w:val="216A9C3A"/>
    <w:rsid w:val="217555F3"/>
    <w:rsid w:val="21776142"/>
    <w:rsid w:val="217916D3"/>
    <w:rsid w:val="217BC60D"/>
    <w:rsid w:val="217C9B9B"/>
    <w:rsid w:val="217E66CE"/>
    <w:rsid w:val="21859098"/>
    <w:rsid w:val="2186DCD7"/>
    <w:rsid w:val="2188B4BA"/>
    <w:rsid w:val="2189750F"/>
    <w:rsid w:val="218E29E4"/>
    <w:rsid w:val="218F0B5C"/>
    <w:rsid w:val="21938190"/>
    <w:rsid w:val="21958DAB"/>
    <w:rsid w:val="21998C21"/>
    <w:rsid w:val="219E17C1"/>
    <w:rsid w:val="21A1CDC6"/>
    <w:rsid w:val="21A3733A"/>
    <w:rsid w:val="21A7C076"/>
    <w:rsid w:val="21A90EE9"/>
    <w:rsid w:val="21AE824F"/>
    <w:rsid w:val="21B0F9D1"/>
    <w:rsid w:val="21B3BAD0"/>
    <w:rsid w:val="21BC36EC"/>
    <w:rsid w:val="21BC7E1F"/>
    <w:rsid w:val="21BCAE90"/>
    <w:rsid w:val="21BD21FC"/>
    <w:rsid w:val="21BE5998"/>
    <w:rsid w:val="21C7BE12"/>
    <w:rsid w:val="21CC43A5"/>
    <w:rsid w:val="21CE9158"/>
    <w:rsid w:val="21DAF6F1"/>
    <w:rsid w:val="21DC66A1"/>
    <w:rsid w:val="21DE9DAA"/>
    <w:rsid w:val="21E070A0"/>
    <w:rsid w:val="21EBB649"/>
    <w:rsid w:val="21EE7669"/>
    <w:rsid w:val="21EEE526"/>
    <w:rsid w:val="21F2769D"/>
    <w:rsid w:val="21F43DCE"/>
    <w:rsid w:val="21FA94CC"/>
    <w:rsid w:val="21FB84A3"/>
    <w:rsid w:val="220376FD"/>
    <w:rsid w:val="220F39A9"/>
    <w:rsid w:val="22110285"/>
    <w:rsid w:val="22124349"/>
    <w:rsid w:val="22125202"/>
    <w:rsid w:val="221406A7"/>
    <w:rsid w:val="22170864"/>
    <w:rsid w:val="22190615"/>
    <w:rsid w:val="221D1371"/>
    <w:rsid w:val="2220FB9B"/>
    <w:rsid w:val="22225703"/>
    <w:rsid w:val="222493E9"/>
    <w:rsid w:val="222766FA"/>
    <w:rsid w:val="2227E05F"/>
    <w:rsid w:val="2232B16D"/>
    <w:rsid w:val="223C47E9"/>
    <w:rsid w:val="223F8F90"/>
    <w:rsid w:val="22551554"/>
    <w:rsid w:val="2260F0EB"/>
    <w:rsid w:val="22628EFE"/>
    <w:rsid w:val="2266962D"/>
    <w:rsid w:val="226CE756"/>
    <w:rsid w:val="2276565E"/>
    <w:rsid w:val="22770323"/>
    <w:rsid w:val="22770C97"/>
    <w:rsid w:val="22798839"/>
    <w:rsid w:val="227EF5DA"/>
    <w:rsid w:val="2289F25B"/>
    <w:rsid w:val="228CDF42"/>
    <w:rsid w:val="22956C04"/>
    <w:rsid w:val="229643C4"/>
    <w:rsid w:val="229EBCDD"/>
    <w:rsid w:val="229F606A"/>
    <w:rsid w:val="22A24330"/>
    <w:rsid w:val="22ABAEA7"/>
    <w:rsid w:val="22ACCACA"/>
    <w:rsid w:val="22B10632"/>
    <w:rsid w:val="22B48B6D"/>
    <w:rsid w:val="22B553A0"/>
    <w:rsid w:val="22B8BF88"/>
    <w:rsid w:val="22B8DE4A"/>
    <w:rsid w:val="22BA6F37"/>
    <w:rsid w:val="22BBD850"/>
    <w:rsid w:val="22BC405F"/>
    <w:rsid w:val="22CBFB40"/>
    <w:rsid w:val="22D3D108"/>
    <w:rsid w:val="22DDE95B"/>
    <w:rsid w:val="22DED8EC"/>
    <w:rsid w:val="22E3621D"/>
    <w:rsid w:val="22E6855C"/>
    <w:rsid w:val="22E8C5BD"/>
    <w:rsid w:val="22F278E0"/>
    <w:rsid w:val="22F2DA3C"/>
    <w:rsid w:val="22F3E866"/>
    <w:rsid w:val="22F4B082"/>
    <w:rsid w:val="22F4E879"/>
    <w:rsid w:val="22FA6767"/>
    <w:rsid w:val="22FF18E8"/>
    <w:rsid w:val="23017E0E"/>
    <w:rsid w:val="23053C02"/>
    <w:rsid w:val="230664BB"/>
    <w:rsid w:val="23066EA5"/>
    <w:rsid w:val="230C9CE7"/>
    <w:rsid w:val="23108F79"/>
    <w:rsid w:val="2312E017"/>
    <w:rsid w:val="2314094A"/>
    <w:rsid w:val="231727FB"/>
    <w:rsid w:val="231CB19B"/>
    <w:rsid w:val="23229878"/>
    <w:rsid w:val="23229DAB"/>
    <w:rsid w:val="23262206"/>
    <w:rsid w:val="232B61DF"/>
    <w:rsid w:val="232BEC8D"/>
    <w:rsid w:val="2331666D"/>
    <w:rsid w:val="2333B66F"/>
    <w:rsid w:val="2345E2CD"/>
    <w:rsid w:val="23481A98"/>
    <w:rsid w:val="2348744F"/>
    <w:rsid w:val="234A0FFE"/>
    <w:rsid w:val="234B7AF4"/>
    <w:rsid w:val="234EA1BB"/>
    <w:rsid w:val="234EC0B3"/>
    <w:rsid w:val="23510906"/>
    <w:rsid w:val="2362AEA9"/>
    <w:rsid w:val="236876E9"/>
    <w:rsid w:val="23739E1D"/>
    <w:rsid w:val="237A369E"/>
    <w:rsid w:val="237F0B59"/>
    <w:rsid w:val="238047C7"/>
    <w:rsid w:val="2384F430"/>
    <w:rsid w:val="23876E41"/>
    <w:rsid w:val="23912248"/>
    <w:rsid w:val="23938237"/>
    <w:rsid w:val="2395AE5A"/>
    <w:rsid w:val="239BFCE3"/>
    <w:rsid w:val="239E5D58"/>
    <w:rsid w:val="23ACD2E6"/>
    <w:rsid w:val="23AF367B"/>
    <w:rsid w:val="23B0137B"/>
    <w:rsid w:val="23B058F2"/>
    <w:rsid w:val="23B2FD5D"/>
    <w:rsid w:val="23BD4D3C"/>
    <w:rsid w:val="23BF6DE5"/>
    <w:rsid w:val="23CA2A66"/>
    <w:rsid w:val="23CC93BE"/>
    <w:rsid w:val="23CD1EAD"/>
    <w:rsid w:val="23CD7CC3"/>
    <w:rsid w:val="23CFA25B"/>
    <w:rsid w:val="23D980B8"/>
    <w:rsid w:val="23D9C407"/>
    <w:rsid w:val="23DC0A89"/>
    <w:rsid w:val="23DC42A1"/>
    <w:rsid w:val="23E6F91E"/>
    <w:rsid w:val="23EFB3BB"/>
    <w:rsid w:val="23EFCF1F"/>
    <w:rsid w:val="23F4A75E"/>
    <w:rsid w:val="23F63A07"/>
    <w:rsid w:val="23F86AB6"/>
    <w:rsid w:val="23F94059"/>
    <w:rsid w:val="240344BB"/>
    <w:rsid w:val="2406F682"/>
    <w:rsid w:val="24077758"/>
    <w:rsid w:val="240B34E8"/>
    <w:rsid w:val="240C8851"/>
    <w:rsid w:val="240E748B"/>
    <w:rsid w:val="2411ECDB"/>
    <w:rsid w:val="242014E3"/>
    <w:rsid w:val="2420E73C"/>
    <w:rsid w:val="242C064C"/>
    <w:rsid w:val="242FDF8B"/>
    <w:rsid w:val="243310AA"/>
    <w:rsid w:val="243538DD"/>
    <w:rsid w:val="2439454F"/>
    <w:rsid w:val="24422383"/>
    <w:rsid w:val="24488BE5"/>
    <w:rsid w:val="2449ACB8"/>
    <w:rsid w:val="244B46AB"/>
    <w:rsid w:val="244DED8B"/>
    <w:rsid w:val="244FCAB4"/>
    <w:rsid w:val="24514106"/>
    <w:rsid w:val="24580844"/>
    <w:rsid w:val="245CDC91"/>
    <w:rsid w:val="245EA42D"/>
    <w:rsid w:val="2460B16D"/>
    <w:rsid w:val="246467BE"/>
    <w:rsid w:val="246870BD"/>
    <w:rsid w:val="246B942A"/>
    <w:rsid w:val="246D8650"/>
    <w:rsid w:val="246E9301"/>
    <w:rsid w:val="247BD601"/>
    <w:rsid w:val="247E20DB"/>
    <w:rsid w:val="2481F731"/>
    <w:rsid w:val="248216B6"/>
    <w:rsid w:val="2487BBEA"/>
    <w:rsid w:val="248B081E"/>
    <w:rsid w:val="248BC0A6"/>
    <w:rsid w:val="24933431"/>
    <w:rsid w:val="24973F92"/>
    <w:rsid w:val="24A5EDE3"/>
    <w:rsid w:val="24A92967"/>
    <w:rsid w:val="24ACA2AA"/>
    <w:rsid w:val="24B2FB2A"/>
    <w:rsid w:val="24BB7B05"/>
    <w:rsid w:val="24BBDCE9"/>
    <w:rsid w:val="24BF573B"/>
    <w:rsid w:val="24C146D0"/>
    <w:rsid w:val="24C8F3DB"/>
    <w:rsid w:val="24CC394C"/>
    <w:rsid w:val="24D3B0B9"/>
    <w:rsid w:val="24DC4F43"/>
    <w:rsid w:val="24E31283"/>
    <w:rsid w:val="24E43E30"/>
    <w:rsid w:val="24F0A968"/>
    <w:rsid w:val="24F1ED6F"/>
    <w:rsid w:val="24F66416"/>
    <w:rsid w:val="24FAF960"/>
    <w:rsid w:val="24FCC60D"/>
    <w:rsid w:val="24FEE65A"/>
    <w:rsid w:val="25020C97"/>
    <w:rsid w:val="250F4C7B"/>
    <w:rsid w:val="2519162B"/>
    <w:rsid w:val="251CA3ED"/>
    <w:rsid w:val="2525AF6B"/>
    <w:rsid w:val="252E585D"/>
    <w:rsid w:val="252F762F"/>
    <w:rsid w:val="25327031"/>
    <w:rsid w:val="25398160"/>
    <w:rsid w:val="253C5AFD"/>
    <w:rsid w:val="253E2725"/>
    <w:rsid w:val="25423E8B"/>
    <w:rsid w:val="254250A2"/>
    <w:rsid w:val="254CDB76"/>
    <w:rsid w:val="25525C6C"/>
    <w:rsid w:val="2554EC9C"/>
    <w:rsid w:val="255E2F8D"/>
    <w:rsid w:val="256ED757"/>
    <w:rsid w:val="256EE583"/>
    <w:rsid w:val="25710DC9"/>
    <w:rsid w:val="25714775"/>
    <w:rsid w:val="25777373"/>
    <w:rsid w:val="25793614"/>
    <w:rsid w:val="257A40C1"/>
    <w:rsid w:val="257C3EA6"/>
    <w:rsid w:val="257F51EE"/>
    <w:rsid w:val="258E6923"/>
    <w:rsid w:val="258F4607"/>
    <w:rsid w:val="25910CD6"/>
    <w:rsid w:val="259E3C4B"/>
    <w:rsid w:val="25A1EB18"/>
    <w:rsid w:val="25A65493"/>
    <w:rsid w:val="25AA4D91"/>
    <w:rsid w:val="25AA542C"/>
    <w:rsid w:val="25ACA071"/>
    <w:rsid w:val="25B7BE2F"/>
    <w:rsid w:val="25BF149E"/>
    <w:rsid w:val="25CBFC0B"/>
    <w:rsid w:val="25CC5770"/>
    <w:rsid w:val="25CE9D01"/>
    <w:rsid w:val="25D81DA1"/>
    <w:rsid w:val="25DE6C58"/>
    <w:rsid w:val="25E162B0"/>
    <w:rsid w:val="25E1F27C"/>
    <w:rsid w:val="25E2E148"/>
    <w:rsid w:val="25E32F42"/>
    <w:rsid w:val="25E6D143"/>
    <w:rsid w:val="25E712DE"/>
    <w:rsid w:val="25EC8ED2"/>
    <w:rsid w:val="25EE5F2D"/>
    <w:rsid w:val="25F2B06C"/>
    <w:rsid w:val="25FCD83E"/>
    <w:rsid w:val="25FE8106"/>
    <w:rsid w:val="2603EC96"/>
    <w:rsid w:val="26089E74"/>
    <w:rsid w:val="261BDD67"/>
    <w:rsid w:val="262B2264"/>
    <w:rsid w:val="262D2191"/>
    <w:rsid w:val="263C7340"/>
    <w:rsid w:val="263DD4EC"/>
    <w:rsid w:val="264AA0A4"/>
    <w:rsid w:val="2651ACE5"/>
    <w:rsid w:val="26525415"/>
    <w:rsid w:val="2652AB42"/>
    <w:rsid w:val="26530C40"/>
    <w:rsid w:val="265BFD64"/>
    <w:rsid w:val="265CD1BD"/>
    <w:rsid w:val="2661F9E0"/>
    <w:rsid w:val="26625F85"/>
    <w:rsid w:val="2667CC0C"/>
    <w:rsid w:val="266B3D06"/>
    <w:rsid w:val="266BF65F"/>
    <w:rsid w:val="266C92F3"/>
    <w:rsid w:val="266EF458"/>
    <w:rsid w:val="267C7E06"/>
    <w:rsid w:val="267CAFA1"/>
    <w:rsid w:val="268DD5A0"/>
    <w:rsid w:val="2692B84B"/>
    <w:rsid w:val="26942E1F"/>
    <w:rsid w:val="2696A03E"/>
    <w:rsid w:val="269E934C"/>
    <w:rsid w:val="269EE99D"/>
    <w:rsid w:val="26A26D89"/>
    <w:rsid w:val="26AFCD78"/>
    <w:rsid w:val="26B24132"/>
    <w:rsid w:val="26BC345F"/>
    <w:rsid w:val="26C31E66"/>
    <w:rsid w:val="26CCB41C"/>
    <w:rsid w:val="26DB78AD"/>
    <w:rsid w:val="26DD889B"/>
    <w:rsid w:val="26E11EE3"/>
    <w:rsid w:val="26E9767D"/>
    <w:rsid w:val="26F1E26E"/>
    <w:rsid w:val="26F94F00"/>
    <w:rsid w:val="26F9B882"/>
    <w:rsid w:val="270117D9"/>
    <w:rsid w:val="270CF464"/>
    <w:rsid w:val="270D713F"/>
    <w:rsid w:val="271021E9"/>
    <w:rsid w:val="27121BCD"/>
    <w:rsid w:val="27170A2F"/>
    <w:rsid w:val="271B18B9"/>
    <w:rsid w:val="271C721E"/>
    <w:rsid w:val="2724D822"/>
    <w:rsid w:val="27269F08"/>
    <w:rsid w:val="272B2F86"/>
    <w:rsid w:val="2730216F"/>
    <w:rsid w:val="2734E681"/>
    <w:rsid w:val="273CFDB5"/>
    <w:rsid w:val="2740232A"/>
    <w:rsid w:val="274718DA"/>
    <w:rsid w:val="274B197F"/>
    <w:rsid w:val="275BD420"/>
    <w:rsid w:val="275D7840"/>
    <w:rsid w:val="2764F96B"/>
    <w:rsid w:val="27650032"/>
    <w:rsid w:val="276A05B6"/>
    <w:rsid w:val="276CD2AB"/>
    <w:rsid w:val="276D6531"/>
    <w:rsid w:val="276DAEBF"/>
    <w:rsid w:val="276E9737"/>
    <w:rsid w:val="27701F3C"/>
    <w:rsid w:val="27799F36"/>
    <w:rsid w:val="2779A4B7"/>
    <w:rsid w:val="2779B7B8"/>
    <w:rsid w:val="2782358E"/>
    <w:rsid w:val="278D3E6C"/>
    <w:rsid w:val="27929DD1"/>
    <w:rsid w:val="27959CE7"/>
    <w:rsid w:val="27B9D77D"/>
    <w:rsid w:val="27BBA004"/>
    <w:rsid w:val="27C1D530"/>
    <w:rsid w:val="27C22267"/>
    <w:rsid w:val="27C36AD6"/>
    <w:rsid w:val="27C5F12D"/>
    <w:rsid w:val="27C769BB"/>
    <w:rsid w:val="27D0C7A0"/>
    <w:rsid w:val="27D0EB29"/>
    <w:rsid w:val="27D13F68"/>
    <w:rsid w:val="27D56221"/>
    <w:rsid w:val="27DA1887"/>
    <w:rsid w:val="27E34AF9"/>
    <w:rsid w:val="27F58F81"/>
    <w:rsid w:val="27F7DAEC"/>
    <w:rsid w:val="27F861C0"/>
    <w:rsid w:val="28028235"/>
    <w:rsid w:val="2803D944"/>
    <w:rsid w:val="2806F8F4"/>
    <w:rsid w:val="2806FB13"/>
    <w:rsid w:val="280959F2"/>
    <w:rsid w:val="280F3748"/>
    <w:rsid w:val="281718A5"/>
    <w:rsid w:val="2818A6C1"/>
    <w:rsid w:val="281F7A7E"/>
    <w:rsid w:val="2825BFD8"/>
    <w:rsid w:val="282E2DFF"/>
    <w:rsid w:val="282FBFB5"/>
    <w:rsid w:val="28360557"/>
    <w:rsid w:val="283DEF6A"/>
    <w:rsid w:val="283FDC73"/>
    <w:rsid w:val="28492D44"/>
    <w:rsid w:val="284CDF9C"/>
    <w:rsid w:val="2852C194"/>
    <w:rsid w:val="285581DC"/>
    <w:rsid w:val="2855D67E"/>
    <w:rsid w:val="285A1A3C"/>
    <w:rsid w:val="285B1276"/>
    <w:rsid w:val="285E5D89"/>
    <w:rsid w:val="285F77BD"/>
    <w:rsid w:val="285F9716"/>
    <w:rsid w:val="28628C4B"/>
    <w:rsid w:val="2866EB0F"/>
    <w:rsid w:val="286B3ED7"/>
    <w:rsid w:val="286CC9F5"/>
    <w:rsid w:val="286F27B8"/>
    <w:rsid w:val="286F2B08"/>
    <w:rsid w:val="287211F6"/>
    <w:rsid w:val="28757478"/>
    <w:rsid w:val="287686D4"/>
    <w:rsid w:val="28782D65"/>
    <w:rsid w:val="28820A56"/>
    <w:rsid w:val="28889B46"/>
    <w:rsid w:val="288A0E17"/>
    <w:rsid w:val="288EEA2B"/>
    <w:rsid w:val="2895147D"/>
    <w:rsid w:val="289DBDD1"/>
    <w:rsid w:val="28A80022"/>
    <w:rsid w:val="28A9F963"/>
    <w:rsid w:val="28B7B283"/>
    <w:rsid w:val="28BBC4FA"/>
    <w:rsid w:val="28C62365"/>
    <w:rsid w:val="28D50E94"/>
    <w:rsid w:val="28D57F37"/>
    <w:rsid w:val="28D73D80"/>
    <w:rsid w:val="28DBBF3B"/>
    <w:rsid w:val="28DD4EC8"/>
    <w:rsid w:val="28E8CA54"/>
    <w:rsid w:val="28EA804D"/>
    <w:rsid w:val="28F293A4"/>
    <w:rsid w:val="28FA6CAE"/>
    <w:rsid w:val="28FC561F"/>
    <w:rsid w:val="2903F0CD"/>
    <w:rsid w:val="29045727"/>
    <w:rsid w:val="2905D882"/>
    <w:rsid w:val="2906AFCA"/>
    <w:rsid w:val="2910BDD9"/>
    <w:rsid w:val="2911D1FD"/>
    <w:rsid w:val="2911E799"/>
    <w:rsid w:val="2913EDD7"/>
    <w:rsid w:val="291830BC"/>
    <w:rsid w:val="2921BE42"/>
    <w:rsid w:val="2930E2D8"/>
    <w:rsid w:val="293F7263"/>
    <w:rsid w:val="294986EF"/>
    <w:rsid w:val="294D8DD5"/>
    <w:rsid w:val="294F1B5F"/>
    <w:rsid w:val="2950BBA8"/>
    <w:rsid w:val="2963B057"/>
    <w:rsid w:val="2964A101"/>
    <w:rsid w:val="296CB03F"/>
    <w:rsid w:val="296CD14B"/>
    <w:rsid w:val="29740E70"/>
    <w:rsid w:val="297B30B0"/>
    <w:rsid w:val="297E002C"/>
    <w:rsid w:val="298113C2"/>
    <w:rsid w:val="2982D650"/>
    <w:rsid w:val="298BF979"/>
    <w:rsid w:val="298F5EE9"/>
    <w:rsid w:val="2991D2C1"/>
    <w:rsid w:val="299442AE"/>
    <w:rsid w:val="2998A2DE"/>
    <w:rsid w:val="29A06C70"/>
    <w:rsid w:val="29A2BD8E"/>
    <w:rsid w:val="29A51D50"/>
    <w:rsid w:val="29AA0D7C"/>
    <w:rsid w:val="29ABF6D3"/>
    <w:rsid w:val="29B17EC9"/>
    <w:rsid w:val="29B473D7"/>
    <w:rsid w:val="29B4ABA7"/>
    <w:rsid w:val="29BCD8D6"/>
    <w:rsid w:val="29C27E05"/>
    <w:rsid w:val="29C388B4"/>
    <w:rsid w:val="29CA7C47"/>
    <w:rsid w:val="29CC9A57"/>
    <w:rsid w:val="29CFA14C"/>
    <w:rsid w:val="29D056FD"/>
    <w:rsid w:val="29D5C885"/>
    <w:rsid w:val="29D9E7A8"/>
    <w:rsid w:val="29DD257B"/>
    <w:rsid w:val="29DDBC66"/>
    <w:rsid w:val="29DFD49B"/>
    <w:rsid w:val="29E1619E"/>
    <w:rsid w:val="29EA23A0"/>
    <w:rsid w:val="29ECFE25"/>
    <w:rsid w:val="29F37C03"/>
    <w:rsid w:val="29FBC5B6"/>
    <w:rsid w:val="29FDF60C"/>
    <w:rsid w:val="2A05B11C"/>
    <w:rsid w:val="2A0A5ED6"/>
    <w:rsid w:val="2A0B05A2"/>
    <w:rsid w:val="2A0E9DC8"/>
    <w:rsid w:val="2A0F10E9"/>
    <w:rsid w:val="2A0F47D6"/>
    <w:rsid w:val="2A0F6CB8"/>
    <w:rsid w:val="2A15878E"/>
    <w:rsid w:val="2A177E6D"/>
    <w:rsid w:val="2A1BD4B3"/>
    <w:rsid w:val="2A1EEABF"/>
    <w:rsid w:val="2A21A1DF"/>
    <w:rsid w:val="2A28AD1B"/>
    <w:rsid w:val="2A2B585B"/>
    <w:rsid w:val="2A2B8E6A"/>
    <w:rsid w:val="2A2BD32D"/>
    <w:rsid w:val="2A311201"/>
    <w:rsid w:val="2A349F4C"/>
    <w:rsid w:val="2A38E2F3"/>
    <w:rsid w:val="2A4103FE"/>
    <w:rsid w:val="2A46AE8D"/>
    <w:rsid w:val="2A4A4C2E"/>
    <w:rsid w:val="2A4BAB2E"/>
    <w:rsid w:val="2A57D597"/>
    <w:rsid w:val="2A5A06D8"/>
    <w:rsid w:val="2A5B51E1"/>
    <w:rsid w:val="2A5F73AD"/>
    <w:rsid w:val="2A5FB11D"/>
    <w:rsid w:val="2A6013C3"/>
    <w:rsid w:val="2A702CF2"/>
    <w:rsid w:val="2A70AD0C"/>
    <w:rsid w:val="2A716EC3"/>
    <w:rsid w:val="2A74B1CA"/>
    <w:rsid w:val="2A802732"/>
    <w:rsid w:val="2A81F580"/>
    <w:rsid w:val="2A892FD0"/>
    <w:rsid w:val="2A8AFC2E"/>
    <w:rsid w:val="2A8FD873"/>
    <w:rsid w:val="2A91E2C8"/>
    <w:rsid w:val="2A9351EC"/>
    <w:rsid w:val="2A960622"/>
    <w:rsid w:val="2A982680"/>
    <w:rsid w:val="2A9894B4"/>
    <w:rsid w:val="2AA74EE1"/>
    <w:rsid w:val="2AB13075"/>
    <w:rsid w:val="2ABACF04"/>
    <w:rsid w:val="2ABBC1E8"/>
    <w:rsid w:val="2ABE4F5D"/>
    <w:rsid w:val="2AC09E6A"/>
    <w:rsid w:val="2AC2771B"/>
    <w:rsid w:val="2AC51933"/>
    <w:rsid w:val="2AC9E928"/>
    <w:rsid w:val="2ACC1212"/>
    <w:rsid w:val="2ACC8A0E"/>
    <w:rsid w:val="2ACF3DE0"/>
    <w:rsid w:val="2ACF8048"/>
    <w:rsid w:val="2AD28497"/>
    <w:rsid w:val="2AD7703F"/>
    <w:rsid w:val="2ADEDD14"/>
    <w:rsid w:val="2AE1D68C"/>
    <w:rsid w:val="2AE2A73F"/>
    <w:rsid w:val="2AE32C81"/>
    <w:rsid w:val="2AE41ECF"/>
    <w:rsid w:val="2AF8364B"/>
    <w:rsid w:val="2AF95D85"/>
    <w:rsid w:val="2AFC74E5"/>
    <w:rsid w:val="2AFCC7AA"/>
    <w:rsid w:val="2AFE10FC"/>
    <w:rsid w:val="2B02A7BE"/>
    <w:rsid w:val="2B039D0A"/>
    <w:rsid w:val="2B083E1F"/>
    <w:rsid w:val="2B08B46F"/>
    <w:rsid w:val="2B094E20"/>
    <w:rsid w:val="2B09A415"/>
    <w:rsid w:val="2B0DD59C"/>
    <w:rsid w:val="2B0E7711"/>
    <w:rsid w:val="2B1344F2"/>
    <w:rsid w:val="2B1C15DD"/>
    <w:rsid w:val="2B2A60A6"/>
    <w:rsid w:val="2B2BAD5B"/>
    <w:rsid w:val="2B34B484"/>
    <w:rsid w:val="2B385B95"/>
    <w:rsid w:val="2B3BA0A1"/>
    <w:rsid w:val="2B40E285"/>
    <w:rsid w:val="2B4A3F4F"/>
    <w:rsid w:val="2B526B0D"/>
    <w:rsid w:val="2B5CFEC6"/>
    <w:rsid w:val="2B62C8AD"/>
    <w:rsid w:val="2B6B1EBE"/>
    <w:rsid w:val="2B6B6D3F"/>
    <w:rsid w:val="2B7963C8"/>
    <w:rsid w:val="2B7C316C"/>
    <w:rsid w:val="2B7EC538"/>
    <w:rsid w:val="2B84B1B8"/>
    <w:rsid w:val="2B86606A"/>
    <w:rsid w:val="2B893C14"/>
    <w:rsid w:val="2B8A7072"/>
    <w:rsid w:val="2B8F6BA8"/>
    <w:rsid w:val="2B90FD2C"/>
    <w:rsid w:val="2B953B82"/>
    <w:rsid w:val="2B9A3CB3"/>
    <w:rsid w:val="2B9DC992"/>
    <w:rsid w:val="2BA4DF00"/>
    <w:rsid w:val="2BA5E1BA"/>
    <w:rsid w:val="2BA9F1BF"/>
    <w:rsid w:val="2BACEE13"/>
    <w:rsid w:val="2BAF1C05"/>
    <w:rsid w:val="2BB01906"/>
    <w:rsid w:val="2BB75426"/>
    <w:rsid w:val="2BC80DE6"/>
    <w:rsid w:val="2BDCCBE2"/>
    <w:rsid w:val="2BDF8800"/>
    <w:rsid w:val="2BF44C9B"/>
    <w:rsid w:val="2BF6159D"/>
    <w:rsid w:val="2BF679A6"/>
    <w:rsid w:val="2BFE56F4"/>
    <w:rsid w:val="2C03E4F3"/>
    <w:rsid w:val="2C0C1A38"/>
    <w:rsid w:val="2C15D595"/>
    <w:rsid w:val="2C194DF7"/>
    <w:rsid w:val="2C2FE99F"/>
    <w:rsid w:val="2C533002"/>
    <w:rsid w:val="2C563347"/>
    <w:rsid w:val="2C57B73B"/>
    <w:rsid w:val="2C638191"/>
    <w:rsid w:val="2C6945D4"/>
    <w:rsid w:val="2C6D95F3"/>
    <w:rsid w:val="2C70EC67"/>
    <w:rsid w:val="2C71A429"/>
    <w:rsid w:val="2C738E81"/>
    <w:rsid w:val="2C74C0F7"/>
    <w:rsid w:val="2C75EDE6"/>
    <w:rsid w:val="2C7E0D0D"/>
    <w:rsid w:val="2C81E842"/>
    <w:rsid w:val="2C899BC7"/>
    <w:rsid w:val="2C8E8541"/>
    <w:rsid w:val="2C93415B"/>
    <w:rsid w:val="2C938738"/>
    <w:rsid w:val="2C96D40E"/>
    <w:rsid w:val="2C9991D2"/>
    <w:rsid w:val="2C9BE37E"/>
    <w:rsid w:val="2C9EB270"/>
    <w:rsid w:val="2CADB891"/>
    <w:rsid w:val="2CAFF9DD"/>
    <w:rsid w:val="2CB36E98"/>
    <w:rsid w:val="2CB51E76"/>
    <w:rsid w:val="2CB7EF4D"/>
    <w:rsid w:val="2CB8D42D"/>
    <w:rsid w:val="2CB9E1F4"/>
    <w:rsid w:val="2CC12065"/>
    <w:rsid w:val="2CC6D6DF"/>
    <w:rsid w:val="2CC6F0F7"/>
    <w:rsid w:val="2CC8B3B2"/>
    <w:rsid w:val="2CCD0030"/>
    <w:rsid w:val="2CCD96C5"/>
    <w:rsid w:val="2CD4F30C"/>
    <w:rsid w:val="2CE46F4C"/>
    <w:rsid w:val="2CE60A5C"/>
    <w:rsid w:val="2CE62972"/>
    <w:rsid w:val="2CE77729"/>
    <w:rsid w:val="2CE7862B"/>
    <w:rsid w:val="2CEA0140"/>
    <w:rsid w:val="2CEA4746"/>
    <w:rsid w:val="2CEBE63A"/>
    <w:rsid w:val="2CFC064F"/>
    <w:rsid w:val="2CFD3027"/>
    <w:rsid w:val="2D0265AF"/>
    <w:rsid w:val="2D089C7B"/>
    <w:rsid w:val="2D0CDD21"/>
    <w:rsid w:val="2D0EAA96"/>
    <w:rsid w:val="2D0F4D0C"/>
    <w:rsid w:val="2D0FC65F"/>
    <w:rsid w:val="2D198666"/>
    <w:rsid w:val="2D1A41AF"/>
    <w:rsid w:val="2D1D86B1"/>
    <w:rsid w:val="2D1F4244"/>
    <w:rsid w:val="2D219A51"/>
    <w:rsid w:val="2D26B25D"/>
    <w:rsid w:val="2D2BA63E"/>
    <w:rsid w:val="2D2F24C2"/>
    <w:rsid w:val="2D32934E"/>
    <w:rsid w:val="2D352F33"/>
    <w:rsid w:val="2D3B68C0"/>
    <w:rsid w:val="2D3B75C4"/>
    <w:rsid w:val="2D534F09"/>
    <w:rsid w:val="2D56AD2D"/>
    <w:rsid w:val="2D58CD25"/>
    <w:rsid w:val="2D5909E3"/>
    <w:rsid w:val="2D5BB4E8"/>
    <w:rsid w:val="2D5D4A97"/>
    <w:rsid w:val="2D609BD2"/>
    <w:rsid w:val="2D61F9C1"/>
    <w:rsid w:val="2D651DA5"/>
    <w:rsid w:val="2D6AB026"/>
    <w:rsid w:val="2D6B6E5F"/>
    <w:rsid w:val="2D6C7F00"/>
    <w:rsid w:val="2D6EFEE9"/>
    <w:rsid w:val="2D76C735"/>
    <w:rsid w:val="2D7A6668"/>
    <w:rsid w:val="2D861B02"/>
    <w:rsid w:val="2D86515B"/>
    <w:rsid w:val="2D896F71"/>
    <w:rsid w:val="2D89762A"/>
    <w:rsid w:val="2D8A8FC5"/>
    <w:rsid w:val="2D8B21CB"/>
    <w:rsid w:val="2D8E40D7"/>
    <w:rsid w:val="2D97B9D9"/>
    <w:rsid w:val="2D98353F"/>
    <w:rsid w:val="2D9AE335"/>
    <w:rsid w:val="2DA4DEF3"/>
    <w:rsid w:val="2DAA2251"/>
    <w:rsid w:val="2DAD5036"/>
    <w:rsid w:val="2DB0B79E"/>
    <w:rsid w:val="2DB0F513"/>
    <w:rsid w:val="2DB2B785"/>
    <w:rsid w:val="2DB7B6C1"/>
    <w:rsid w:val="2DBC7546"/>
    <w:rsid w:val="2DC73E19"/>
    <w:rsid w:val="2DCE3028"/>
    <w:rsid w:val="2DD0BC96"/>
    <w:rsid w:val="2DD20E08"/>
    <w:rsid w:val="2DD37734"/>
    <w:rsid w:val="2DD3E1B2"/>
    <w:rsid w:val="2DDA9F5C"/>
    <w:rsid w:val="2DDBCE66"/>
    <w:rsid w:val="2DDCB1C5"/>
    <w:rsid w:val="2DDD62A1"/>
    <w:rsid w:val="2DE051E7"/>
    <w:rsid w:val="2DEDBD90"/>
    <w:rsid w:val="2DF665F2"/>
    <w:rsid w:val="2DF849E7"/>
    <w:rsid w:val="2DFEB33C"/>
    <w:rsid w:val="2E004190"/>
    <w:rsid w:val="2E08B1E2"/>
    <w:rsid w:val="2E0DFE39"/>
    <w:rsid w:val="2E128F99"/>
    <w:rsid w:val="2E141637"/>
    <w:rsid w:val="2E23A16A"/>
    <w:rsid w:val="2E24C609"/>
    <w:rsid w:val="2E26BD73"/>
    <w:rsid w:val="2E2720A1"/>
    <w:rsid w:val="2E2B8B09"/>
    <w:rsid w:val="2E2BF8BD"/>
    <w:rsid w:val="2E2CEEF0"/>
    <w:rsid w:val="2E2E4FC2"/>
    <w:rsid w:val="2E304E0E"/>
    <w:rsid w:val="2E31E30E"/>
    <w:rsid w:val="2E349C44"/>
    <w:rsid w:val="2E379EBD"/>
    <w:rsid w:val="2E38F0AC"/>
    <w:rsid w:val="2E3C767F"/>
    <w:rsid w:val="2E43476F"/>
    <w:rsid w:val="2E4428CB"/>
    <w:rsid w:val="2E4A371F"/>
    <w:rsid w:val="2E4C1902"/>
    <w:rsid w:val="2E4ECA40"/>
    <w:rsid w:val="2E4ED343"/>
    <w:rsid w:val="2E523482"/>
    <w:rsid w:val="2E54FAD9"/>
    <w:rsid w:val="2E578893"/>
    <w:rsid w:val="2E57A1B7"/>
    <w:rsid w:val="2E656B0E"/>
    <w:rsid w:val="2E743672"/>
    <w:rsid w:val="2E7CFC7E"/>
    <w:rsid w:val="2E829256"/>
    <w:rsid w:val="2E83BED2"/>
    <w:rsid w:val="2E96CC05"/>
    <w:rsid w:val="2EA26BF2"/>
    <w:rsid w:val="2EA2A248"/>
    <w:rsid w:val="2EAAFF88"/>
    <w:rsid w:val="2EBAE378"/>
    <w:rsid w:val="2ED49936"/>
    <w:rsid w:val="2ED795C8"/>
    <w:rsid w:val="2EDB0A07"/>
    <w:rsid w:val="2EDE1DF0"/>
    <w:rsid w:val="2EE19350"/>
    <w:rsid w:val="2EE465F6"/>
    <w:rsid w:val="2EE5A106"/>
    <w:rsid w:val="2EE87DD3"/>
    <w:rsid w:val="2EEF17E7"/>
    <w:rsid w:val="2EF27283"/>
    <w:rsid w:val="2EF99E3A"/>
    <w:rsid w:val="2EFB73BA"/>
    <w:rsid w:val="2F08F8A6"/>
    <w:rsid w:val="2F0A520D"/>
    <w:rsid w:val="2F148696"/>
    <w:rsid w:val="2F17F932"/>
    <w:rsid w:val="2F1FA783"/>
    <w:rsid w:val="2F21457E"/>
    <w:rsid w:val="2F232846"/>
    <w:rsid w:val="2F23A663"/>
    <w:rsid w:val="2F2C689A"/>
    <w:rsid w:val="2F2D204F"/>
    <w:rsid w:val="2F2F30BC"/>
    <w:rsid w:val="2F3B6E4B"/>
    <w:rsid w:val="2F4059A6"/>
    <w:rsid w:val="2F44E2AB"/>
    <w:rsid w:val="2F511EEA"/>
    <w:rsid w:val="2F5350CB"/>
    <w:rsid w:val="2F53806D"/>
    <w:rsid w:val="2F589BE0"/>
    <w:rsid w:val="2F58F765"/>
    <w:rsid w:val="2F676517"/>
    <w:rsid w:val="2F6B95F4"/>
    <w:rsid w:val="2F6BA283"/>
    <w:rsid w:val="2F7687EC"/>
    <w:rsid w:val="2F783511"/>
    <w:rsid w:val="2F78B768"/>
    <w:rsid w:val="2F7F6744"/>
    <w:rsid w:val="2F850564"/>
    <w:rsid w:val="2F909D82"/>
    <w:rsid w:val="2F92B14B"/>
    <w:rsid w:val="2F944083"/>
    <w:rsid w:val="2F94C170"/>
    <w:rsid w:val="2F97F378"/>
    <w:rsid w:val="2F986896"/>
    <w:rsid w:val="2FA15D32"/>
    <w:rsid w:val="2FAAF8F2"/>
    <w:rsid w:val="2FAB817D"/>
    <w:rsid w:val="2FADF92C"/>
    <w:rsid w:val="2FC67C65"/>
    <w:rsid w:val="2FC8C82A"/>
    <w:rsid w:val="2FCA6AED"/>
    <w:rsid w:val="2FCACA1B"/>
    <w:rsid w:val="2FCD58D1"/>
    <w:rsid w:val="2FD89E86"/>
    <w:rsid w:val="2FDAFBD1"/>
    <w:rsid w:val="2FDD9466"/>
    <w:rsid w:val="2FFA6AEC"/>
    <w:rsid w:val="2FFB0AB6"/>
    <w:rsid w:val="2FFD5CE4"/>
    <w:rsid w:val="300294D2"/>
    <w:rsid w:val="30040575"/>
    <w:rsid w:val="30042D7F"/>
    <w:rsid w:val="300BCFD1"/>
    <w:rsid w:val="300D06A8"/>
    <w:rsid w:val="30161A95"/>
    <w:rsid w:val="3016CD5C"/>
    <w:rsid w:val="3019DFA2"/>
    <w:rsid w:val="30233F3E"/>
    <w:rsid w:val="3038FBAF"/>
    <w:rsid w:val="303B38F5"/>
    <w:rsid w:val="303F20B8"/>
    <w:rsid w:val="30426A6D"/>
    <w:rsid w:val="30482EB0"/>
    <w:rsid w:val="3048A465"/>
    <w:rsid w:val="304A723D"/>
    <w:rsid w:val="304AAE56"/>
    <w:rsid w:val="304D13FA"/>
    <w:rsid w:val="30529789"/>
    <w:rsid w:val="3054F49F"/>
    <w:rsid w:val="30552858"/>
    <w:rsid w:val="3059C114"/>
    <w:rsid w:val="30621C19"/>
    <w:rsid w:val="30635464"/>
    <w:rsid w:val="30655ABB"/>
    <w:rsid w:val="307941DE"/>
    <w:rsid w:val="307A8E08"/>
    <w:rsid w:val="307C4562"/>
    <w:rsid w:val="307DCC08"/>
    <w:rsid w:val="307DDDDE"/>
    <w:rsid w:val="30818B4C"/>
    <w:rsid w:val="3083C33A"/>
    <w:rsid w:val="30894638"/>
    <w:rsid w:val="30901857"/>
    <w:rsid w:val="3094B437"/>
    <w:rsid w:val="30955EE3"/>
    <w:rsid w:val="309A8778"/>
    <w:rsid w:val="30A895DF"/>
    <w:rsid w:val="30B041AC"/>
    <w:rsid w:val="30B1028B"/>
    <w:rsid w:val="30BE343B"/>
    <w:rsid w:val="30C1D48A"/>
    <w:rsid w:val="30C426BF"/>
    <w:rsid w:val="30C8520F"/>
    <w:rsid w:val="30C855AE"/>
    <w:rsid w:val="30C8FBA1"/>
    <w:rsid w:val="30CBDB9B"/>
    <w:rsid w:val="30CCAAF4"/>
    <w:rsid w:val="30CE2683"/>
    <w:rsid w:val="30CF7AA1"/>
    <w:rsid w:val="30D19501"/>
    <w:rsid w:val="30D1EABD"/>
    <w:rsid w:val="30D355D0"/>
    <w:rsid w:val="30D4A8D0"/>
    <w:rsid w:val="30D64157"/>
    <w:rsid w:val="30D96E2D"/>
    <w:rsid w:val="30E43383"/>
    <w:rsid w:val="30E6C785"/>
    <w:rsid w:val="30E7666E"/>
    <w:rsid w:val="30FA4804"/>
    <w:rsid w:val="311178D7"/>
    <w:rsid w:val="31307D80"/>
    <w:rsid w:val="313150DA"/>
    <w:rsid w:val="31390706"/>
    <w:rsid w:val="3139484A"/>
    <w:rsid w:val="313C221D"/>
    <w:rsid w:val="314A4651"/>
    <w:rsid w:val="314C9567"/>
    <w:rsid w:val="315BEDDE"/>
    <w:rsid w:val="315ECA3C"/>
    <w:rsid w:val="3160573D"/>
    <w:rsid w:val="316133A7"/>
    <w:rsid w:val="3171A10F"/>
    <w:rsid w:val="3173A2DA"/>
    <w:rsid w:val="31749B48"/>
    <w:rsid w:val="31850151"/>
    <w:rsid w:val="31895007"/>
    <w:rsid w:val="318F8FC8"/>
    <w:rsid w:val="319691DE"/>
    <w:rsid w:val="3198B443"/>
    <w:rsid w:val="319BF8A0"/>
    <w:rsid w:val="319F90F6"/>
    <w:rsid w:val="31A7FE7E"/>
    <w:rsid w:val="31AD6571"/>
    <w:rsid w:val="31AEDB72"/>
    <w:rsid w:val="31B006F5"/>
    <w:rsid w:val="31B722E6"/>
    <w:rsid w:val="31B9299F"/>
    <w:rsid w:val="31B9DA68"/>
    <w:rsid w:val="31B9E528"/>
    <w:rsid w:val="31BA2B8B"/>
    <w:rsid w:val="31C06B94"/>
    <w:rsid w:val="31C108AC"/>
    <w:rsid w:val="31C18288"/>
    <w:rsid w:val="31C2E4A2"/>
    <w:rsid w:val="31C2FC85"/>
    <w:rsid w:val="31D0EDE8"/>
    <w:rsid w:val="31D204AF"/>
    <w:rsid w:val="31DEE9EB"/>
    <w:rsid w:val="31E105B5"/>
    <w:rsid w:val="31E757C2"/>
    <w:rsid w:val="31EAAE24"/>
    <w:rsid w:val="31EEE94F"/>
    <w:rsid w:val="31F8E588"/>
    <w:rsid w:val="31FBB03A"/>
    <w:rsid w:val="31FFB746"/>
    <w:rsid w:val="32009BA0"/>
    <w:rsid w:val="3200C5A1"/>
    <w:rsid w:val="3205A16F"/>
    <w:rsid w:val="320867FD"/>
    <w:rsid w:val="320B9436"/>
    <w:rsid w:val="320BB3CE"/>
    <w:rsid w:val="3220A1CD"/>
    <w:rsid w:val="32212E16"/>
    <w:rsid w:val="32219C99"/>
    <w:rsid w:val="32262949"/>
    <w:rsid w:val="32265879"/>
    <w:rsid w:val="322BF2AF"/>
    <w:rsid w:val="323836F9"/>
    <w:rsid w:val="323E699E"/>
    <w:rsid w:val="323FC10D"/>
    <w:rsid w:val="3254736D"/>
    <w:rsid w:val="3266A05A"/>
    <w:rsid w:val="32698998"/>
    <w:rsid w:val="32753700"/>
    <w:rsid w:val="327841EB"/>
    <w:rsid w:val="327A466E"/>
    <w:rsid w:val="327E2497"/>
    <w:rsid w:val="32821BA9"/>
    <w:rsid w:val="32846261"/>
    <w:rsid w:val="32865353"/>
    <w:rsid w:val="32872D78"/>
    <w:rsid w:val="328987E0"/>
    <w:rsid w:val="328A4957"/>
    <w:rsid w:val="3292EF17"/>
    <w:rsid w:val="3298CA4C"/>
    <w:rsid w:val="329FEBEC"/>
    <w:rsid w:val="32A062D0"/>
    <w:rsid w:val="32A1A59A"/>
    <w:rsid w:val="32A1C531"/>
    <w:rsid w:val="32A503EA"/>
    <w:rsid w:val="32A74973"/>
    <w:rsid w:val="32A7DD20"/>
    <w:rsid w:val="32A97430"/>
    <w:rsid w:val="32BA4E50"/>
    <w:rsid w:val="32C64C8C"/>
    <w:rsid w:val="32C9E781"/>
    <w:rsid w:val="32D5C5BB"/>
    <w:rsid w:val="32DBBE9A"/>
    <w:rsid w:val="32E19B12"/>
    <w:rsid w:val="32E22DB0"/>
    <w:rsid w:val="32EC0DEA"/>
    <w:rsid w:val="32EC4D6E"/>
    <w:rsid w:val="32F5CA37"/>
    <w:rsid w:val="32FA35D5"/>
    <w:rsid w:val="32FF8E88"/>
    <w:rsid w:val="3304662C"/>
    <w:rsid w:val="330872F1"/>
    <w:rsid w:val="330B7C4C"/>
    <w:rsid w:val="330E44F0"/>
    <w:rsid w:val="331C85F2"/>
    <w:rsid w:val="33201245"/>
    <w:rsid w:val="3321C2DC"/>
    <w:rsid w:val="33248863"/>
    <w:rsid w:val="33255B15"/>
    <w:rsid w:val="33268384"/>
    <w:rsid w:val="33270703"/>
    <w:rsid w:val="3328FD20"/>
    <w:rsid w:val="3333278F"/>
    <w:rsid w:val="3335FCC8"/>
    <w:rsid w:val="333BDCD1"/>
    <w:rsid w:val="333C5638"/>
    <w:rsid w:val="333FF9BC"/>
    <w:rsid w:val="33409301"/>
    <w:rsid w:val="3343374C"/>
    <w:rsid w:val="3347B1C2"/>
    <w:rsid w:val="334CB911"/>
    <w:rsid w:val="3355116C"/>
    <w:rsid w:val="3358E4DE"/>
    <w:rsid w:val="335BEFF3"/>
    <w:rsid w:val="335E835F"/>
    <w:rsid w:val="335EE9F6"/>
    <w:rsid w:val="33612522"/>
    <w:rsid w:val="3363932D"/>
    <w:rsid w:val="336C27F3"/>
    <w:rsid w:val="336C8427"/>
    <w:rsid w:val="33739CC0"/>
    <w:rsid w:val="337879CD"/>
    <w:rsid w:val="33789EFE"/>
    <w:rsid w:val="3378EF47"/>
    <w:rsid w:val="337B6B48"/>
    <w:rsid w:val="3380A0FE"/>
    <w:rsid w:val="338652E3"/>
    <w:rsid w:val="33865780"/>
    <w:rsid w:val="338A6857"/>
    <w:rsid w:val="33915DC5"/>
    <w:rsid w:val="33936285"/>
    <w:rsid w:val="33969A8B"/>
    <w:rsid w:val="33976903"/>
    <w:rsid w:val="339A3C01"/>
    <w:rsid w:val="339E3544"/>
    <w:rsid w:val="33A1164C"/>
    <w:rsid w:val="33A1E4C9"/>
    <w:rsid w:val="33A41001"/>
    <w:rsid w:val="33A8DAAA"/>
    <w:rsid w:val="33A997AA"/>
    <w:rsid w:val="33ABF305"/>
    <w:rsid w:val="33AE08C4"/>
    <w:rsid w:val="33AE38E8"/>
    <w:rsid w:val="33AE4CE6"/>
    <w:rsid w:val="33BF450B"/>
    <w:rsid w:val="33BF91B8"/>
    <w:rsid w:val="33C21952"/>
    <w:rsid w:val="33C5AE2A"/>
    <w:rsid w:val="33C61EBC"/>
    <w:rsid w:val="33CA54A8"/>
    <w:rsid w:val="33CAB4A9"/>
    <w:rsid w:val="33CE507B"/>
    <w:rsid w:val="33D0698B"/>
    <w:rsid w:val="33DF005A"/>
    <w:rsid w:val="33E02934"/>
    <w:rsid w:val="33E06BA5"/>
    <w:rsid w:val="33E8029B"/>
    <w:rsid w:val="33EB5BB2"/>
    <w:rsid w:val="33EF5EAF"/>
    <w:rsid w:val="33F33A5A"/>
    <w:rsid w:val="33F490A6"/>
    <w:rsid w:val="33F63C90"/>
    <w:rsid w:val="33FA7657"/>
    <w:rsid w:val="34041C35"/>
    <w:rsid w:val="340565F4"/>
    <w:rsid w:val="340F00F2"/>
    <w:rsid w:val="34100110"/>
    <w:rsid w:val="34147D90"/>
    <w:rsid w:val="3414ED91"/>
    <w:rsid w:val="3416CC4C"/>
    <w:rsid w:val="34176E71"/>
    <w:rsid w:val="34195EE3"/>
    <w:rsid w:val="341ADCAB"/>
    <w:rsid w:val="341B6051"/>
    <w:rsid w:val="341E09F1"/>
    <w:rsid w:val="3420EBF4"/>
    <w:rsid w:val="3423FBFD"/>
    <w:rsid w:val="3428C3AD"/>
    <w:rsid w:val="342ADF05"/>
    <w:rsid w:val="3430DE50"/>
    <w:rsid w:val="34364BB7"/>
    <w:rsid w:val="343AAA7F"/>
    <w:rsid w:val="343F7F8A"/>
    <w:rsid w:val="3442000D"/>
    <w:rsid w:val="34458146"/>
    <w:rsid w:val="344C955B"/>
    <w:rsid w:val="344CD47C"/>
    <w:rsid w:val="344E6AF4"/>
    <w:rsid w:val="344E946A"/>
    <w:rsid w:val="345E28C0"/>
    <w:rsid w:val="34657550"/>
    <w:rsid w:val="3467D88C"/>
    <w:rsid w:val="3467FCD8"/>
    <w:rsid w:val="34746EFB"/>
    <w:rsid w:val="34754FE4"/>
    <w:rsid w:val="34772F5B"/>
    <w:rsid w:val="347C08AB"/>
    <w:rsid w:val="347C1032"/>
    <w:rsid w:val="347DECBC"/>
    <w:rsid w:val="3480D5C2"/>
    <w:rsid w:val="34854E3E"/>
    <w:rsid w:val="3489F242"/>
    <w:rsid w:val="348B3647"/>
    <w:rsid w:val="348C3E07"/>
    <w:rsid w:val="34984268"/>
    <w:rsid w:val="34995281"/>
    <w:rsid w:val="34A0EDCD"/>
    <w:rsid w:val="34A874B8"/>
    <w:rsid w:val="34AADA81"/>
    <w:rsid w:val="34AF5AD3"/>
    <w:rsid w:val="34B15870"/>
    <w:rsid w:val="34B44E8F"/>
    <w:rsid w:val="34B5E5EA"/>
    <w:rsid w:val="34B7006A"/>
    <w:rsid w:val="34BCBAC9"/>
    <w:rsid w:val="34BDB346"/>
    <w:rsid w:val="34C2DE51"/>
    <w:rsid w:val="34C453D0"/>
    <w:rsid w:val="34C5B971"/>
    <w:rsid w:val="34C9508A"/>
    <w:rsid w:val="34CE7F7E"/>
    <w:rsid w:val="34D4CBE1"/>
    <w:rsid w:val="34D6599A"/>
    <w:rsid w:val="34D7F7B4"/>
    <w:rsid w:val="34DB034B"/>
    <w:rsid w:val="34DC9D30"/>
    <w:rsid w:val="34DF0E05"/>
    <w:rsid w:val="34F5FF3E"/>
    <w:rsid w:val="34FFDE9A"/>
    <w:rsid w:val="350285FF"/>
    <w:rsid w:val="35033C76"/>
    <w:rsid w:val="350422CD"/>
    <w:rsid w:val="3505DAB8"/>
    <w:rsid w:val="3509BA29"/>
    <w:rsid w:val="35105D10"/>
    <w:rsid w:val="35115142"/>
    <w:rsid w:val="351600E8"/>
    <w:rsid w:val="35196FBF"/>
    <w:rsid w:val="351FC345"/>
    <w:rsid w:val="3524E75E"/>
    <w:rsid w:val="352F2A1C"/>
    <w:rsid w:val="3532E5AF"/>
    <w:rsid w:val="3532EA7B"/>
    <w:rsid w:val="3533D65A"/>
    <w:rsid w:val="3538AE11"/>
    <w:rsid w:val="35406901"/>
    <w:rsid w:val="35410901"/>
    <w:rsid w:val="3542EB05"/>
    <w:rsid w:val="3543C7B5"/>
    <w:rsid w:val="35459F22"/>
    <w:rsid w:val="354A7C41"/>
    <w:rsid w:val="354D025A"/>
    <w:rsid w:val="3558D1F1"/>
    <w:rsid w:val="355C0815"/>
    <w:rsid w:val="355C5937"/>
    <w:rsid w:val="355E6D20"/>
    <w:rsid w:val="3560126D"/>
    <w:rsid w:val="3563C6A2"/>
    <w:rsid w:val="356CDAD7"/>
    <w:rsid w:val="35714E18"/>
    <w:rsid w:val="3581728B"/>
    <w:rsid w:val="3584BF17"/>
    <w:rsid w:val="3586B8AA"/>
    <w:rsid w:val="358B71DE"/>
    <w:rsid w:val="359F369A"/>
    <w:rsid w:val="35A21FFE"/>
    <w:rsid w:val="35A397F9"/>
    <w:rsid w:val="35A526A0"/>
    <w:rsid w:val="35B0AFD3"/>
    <w:rsid w:val="35B5532D"/>
    <w:rsid w:val="35B603AE"/>
    <w:rsid w:val="35B7958A"/>
    <w:rsid w:val="35C246F1"/>
    <w:rsid w:val="35C54437"/>
    <w:rsid w:val="35C94636"/>
    <w:rsid w:val="35D35E7E"/>
    <w:rsid w:val="35D9FD5F"/>
    <w:rsid w:val="35E2FA7E"/>
    <w:rsid w:val="35E57D51"/>
    <w:rsid w:val="35E62D16"/>
    <w:rsid w:val="35E64EA3"/>
    <w:rsid w:val="35E98C3B"/>
    <w:rsid w:val="35F675E3"/>
    <w:rsid w:val="35FF856B"/>
    <w:rsid w:val="360117C1"/>
    <w:rsid w:val="360C0976"/>
    <w:rsid w:val="360E224F"/>
    <w:rsid w:val="3611ECE1"/>
    <w:rsid w:val="3618A083"/>
    <w:rsid w:val="36223B8D"/>
    <w:rsid w:val="36251C1C"/>
    <w:rsid w:val="362950BA"/>
    <w:rsid w:val="363243EF"/>
    <w:rsid w:val="3633B5ED"/>
    <w:rsid w:val="364018A7"/>
    <w:rsid w:val="36411E14"/>
    <w:rsid w:val="36426DC1"/>
    <w:rsid w:val="3644E95E"/>
    <w:rsid w:val="3647243D"/>
    <w:rsid w:val="364D4883"/>
    <w:rsid w:val="364DC72F"/>
    <w:rsid w:val="364FB0A9"/>
    <w:rsid w:val="36519919"/>
    <w:rsid w:val="3652D68A"/>
    <w:rsid w:val="3659AD6E"/>
    <w:rsid w:val="365EAB7B"/>
    <w:rsid w:val="366275F4"/>
    <w:rsid w:val="367B04F6"/>
    <w:rsid w:val="3688D4B1"/>
    <w:rsid w:val="368F0CF9"/>
    <w:rsid w:val="36946BF9"/>
    <w:rsid w:val="369B79E9"/>
    <w:rsid w:val="36A262DB"/>
    <w:rsid w:val="36A9BEF1"/>
    <w:rsid w:val="36AB12F9"/>
    <w:rsid w:val="36B10C80"/>
    <w:rsid w:val="36B1D4AE"/>
    <w:rsid w:val="36B469C9"/>
    <w:rsid w:val="36CCCC61"/>
    <w:rsid w:val="36CE4346"/>
    <w:rsid w:val="36DB4CC9"/>
    <w:rsid w:val="36E260BE"/>
    <w:rsid w:val="36E4276D"/>
    <w:rsid w:val="36ECEB05"/>
    <w:rsid w:val="36ED1A7C"/>
    <w:rsid w:val="36F20124"/>
    <w:rsid w:val="36F7F138"/>
    <w:rsid w:val="3707E2C8"/>
    <w:rsid w:val="370C9213"/>
    <w:rsid w:val="371207DC"/>
    <w:rsid w:val="37120A6B"/>
    <w:rsid w:val="37125D00"/>
    <w:rsid w:val="372157FB"/>
    <w:rsid w:val="372B881A"/>
    <w:rsid w:val="372F72A0"/>
    <w:rsid w:val="373E56F9"/>
    <w:rsid w:val="373F1096"/>
    <w:rsid w:val="374ACE40"/>
    <w:rsid w:val="374C7925"/>
    <w:rsid w:val="375BE93A"/>
    <w:rsid w:val="375E5E51"/>
    <w:rsid w:val="3761B7EC"/>
    <w:rsid w:val="37633A99"/>
    <w:rsid w:val="377B4DA3"/>
    <w:rsid w:val="378B26D2"/>
    <w:rsid w:val="378CD745"/>
    <w:rsid w:val="37928155"/>
    <w:rsid w:val="3795FB03"/>
    <w:rsid w:val="37979BB4"/>
    <w:rsid w:val="379887C3"/>
    <w:rsid w:val="3798BB07"/>
    <w:rsid w:val="379D063E"/>
    <w:rsid w:val="379D4676"/>
    <w:rsid w:val="37A8635A"/>
    <w:rsid w:val="37AF8ACA"/>
    <w:rsid w:val="37B3511D"/>
    <w:rsid w:val="37B3F7A5"/>
    <w:rsid w:val="37BD9C62"/>
    <w:rsid w:val="37BE0D7C"/>
    <w:rsid w:val="37C5E9B4"/>
    <w:rsid w:val="37CE10FF"/>
    <w:rsid w:val="37CE7619"/>
    <w:rsid w:val="37CFECC7"/>
    <w:rsid w:val="37D6C78D"/>
    <w:rsid w:val="37D98062"/>
    <w:rsid w:val="37DD7A9B"/>
    <w:rsid w:val="37E02E43"/>
    <w:rsid w:val="37E11B6B"/>
    <w:rsid w:val="37E32924"/>
    <w:rsid w:val="37F19DA3"/>
    <w:rsid w:val="37FB4F1E"/>
    <w:rsid w:val="37FB9D3C"/>
    <w:rsid w:val="37FDD47B"/>
    <w:rsid w:val="380BD427"/>
    <w:rsid w:val="380D1EDD"/>
    <w:rsid w:val="38145D1F"/>
    <w:rsid w:val="3820B668"/>
    <w:rsid w:val="382164E4"/>
    <w:rsid w:val="38240BCD"/>
    <w:rsid w:val="383A02A5"/>
    <w:rsid w:val="38403128"/>
    <w:rsid w:val="3850B1A5"/>
    <w:rsid w:val="38518106"/>
    <w:rsid w:val="38533F07"/>
    <w:rsid w:val="3853AEBE"/>
    <w:rsid w:val="385625B0"/>
    <w:rsid w:val="385894E0"/>
    <w:rsid w:val="38592A1A"/>
    <w:rsid w:val="385A01A8"/>
    <w:rsid w:val="3860AC02"/>
    <w:rsid w:val="38615207"/>
    <w:rsid w:val="386E7597"/>
    <w:rsid w:val="3874D527"/>
    <w:rsid w:val="387A096D"/>
    <w:rsid w:val="387CF9D4"/>
    <w:rsid w:val="3885D86C"/>
    <w:rsid w:val="388875B5"/>
    <w:rsid w:val="38896944"/>
    <w:rsid w:val="388A1F8B"/>
    <w:rsid w:val="3895A6BD"/>
    <w:rsid w:val="38976E00"/>
    <w:rsid w:val="3897FDAD"/>
    <w:rsid w:val="389B526A"/>
    <w:rsid w:val="38A13489"/>
    <w:rsid w:val="38A25578"/>
    <w:rsid w:val="38A2F421"/>
    <w:rsid w:val="38AAA991"/>
    <w:rsid w:val="38AE7040"/>
    <w:rsid w:val="38B1BDB8"/>
    <w:rsid w:val="38B80C3B"/>
    <w:rsid w:val="38B830F1"/>
    <w:rsid w:val="38BA358B"/>
    <w:rsid w:val="38BA7C52"/>
    <w:rsid w:val="38BBE608"/>
    <w:rsid w:val="38BDF4B5"/>
    <w:rsid w:val="38C618DD"/>
    <w:rsid w:val="38C7AA7B"/>
    <w:rsid w:val="38C9A92D"/>
    <w:rsid w:val="38D19061"/>
    <w:rsid w:val="38D1BA47"/>
    <w:rsid w:val="38D4D32A"/>
    <w:rsid w:val="38D73B91"/>
    <w:rsid w:val="38D9321F"/>
    <w:rsid w:val="38DD7E9C"/>
    <w:rsid w:val="38E82620"/>
    <w:rsid w:val="38F45934"/>
    <w:rsid w:val="38FAA037"/>
    <w:rsid w:val="390108CF"/>
    <w:rsid w:val="3901E4F7"/>
    <w:rsid w:val="39108475"/>
    <w:rsid w:val="39113EA2"/>
    <w:rsid w:val="391230D5"/>
    <w:rsid w:val="39145159"/>
    <w:rsid w:val="39163E96"/>
    <w:rsid w:val="39186041"/>
    <w:rsid w:val="391C087A"/>
    <w:rsid w:val="391CC7F7"/>
    <w:rsid w:val="391DC734"/>
    <w:rsid w:val="392939EA"/>
    <w:rsid w:val="392CF1C4"/>
    <w:rsid w:val="3934BAAB"/>
    <w:rsid w:val="3935FEBC"/>
    <w:rsid w:val="39439E5D"/>
    <w:rsid w:val="39465581"/>
    <w:rsid w:val="39480785"/>
    <w:rsid w:val="394B3FA4"/>
    <w:rsid w:val="394DBAA4"/>
    <w:rsid w:val="395B82FA"/>
    <w:rsid w:val="39628D6F"/>
    <w:rsid w:val="396716DE"/>
    <w:rsid w:val="396F755D"/>
    <w:rsid w:val="3977CB97"/>
    <w:rsid w:val="397959A6"/>
    <w:rsid w:val="397BE251"/>
    <w:rsid w:val="397E1E4C"/>
    <w:rsid w:val="398148CF"/>
    <w:rsid w:val="3982CCC8"/>
    <w:rsid w:val="39842EA8"/>
    <w:rsid w:val="39A18E70"/>
    <w:rsid w:val="39A562B5"/>
    <w:rsid w:val="39ABD9AE"/>
    <w:rsid w:val="39AC69C4"/>
    <w:rsid w:val="39AE62CC"/>
    <w:rsid w:val="39B40CC3"/>
    <w:rsid w:val="39BCE23E"/>
    <w:rsid w:val="39C18D1B"/>
    <w:rsid w:val="39C5F63F"/>
    <w:rsid w:val="39C6F3FD"/>
    <w:rsid w:val="39CFD091"/>
    <w:rsid w:val="39D09519"/>
    <w:rsid w:val="39D21A3E"/>
    <w:rsid w:val="39D2E07F"/>
    <w:rsid w:val="39D4CB6A"/>
    <w:rsid w:val="39D5DA51"/>
    <w:rsid w:val="39D71A43"/>
    <w:rsid w:val="39D807B0"/>
    <w:rsid w:val="39E31CF1"/>
    <w:rsid w:val="39E64B8E"/>
    <w:rsid w:val="39E739EB"/>
    <w:rsid w:val="39E9F09A"/>
    <w:rsid w:val="39F53597"/>
    <w:rsid w:val="39F8D855"/>
    <w:rsid w:val="39F943F0"/>
    <w:rsid w:val="3A085DC1"/>
    <w:rsid w:val="3A0AE700"/>
    <w:rsid w:val="3A1231EA"/>
    <w:rsid w:val="3A1475E0"/>
    <w:rsid w:val="3A1A8203"/>
    <w:rsid w:val="3A1B8539"/>
    <w:rsid w:val="3A2519BB"/>
    <w:rsid w:val="3A267225"/>
    <w:rsid w:val="3A26ECCE"/>
    <w:rsid w:val="3A2AD89F"/>
    <w:rsid w:val="3A2F5784"/>
    <w:rsid w:val="3A346EE9"/>
    <w:rsid w:val="3A3876B4"/>
    <w:rsid w:val="3A447159"/>
    <w:rsid w:val="3A4A8557"/>
    <w:rsid w:val="3A5240D4"/>
    <w:rsid w:val="3A526FE8"/>
    <w:rsid w:val="3A53D8DA"/>
    <w:rsid w:val="3A597940"/>
    <w:rsid w:val="3A609F5C"/>
    <w:rsid w:val="3A63DEDE"/>
    <w:rsid w:val="3A6590DA"/>
    <w:rsid w:val="3A662856"/>
    <w:rsid w:val="3A750E0E"/>
    <w:rsid w:val="3A76D37C"/>
    <w:rsid w:val="3A7E0EA4"/>
    <w:rsid w:val="3A80535D"/>
    <w:rsid w:val="3A815DDB"/>
    <w:rsid w:val="3A881CF8"/>
    <w:rsid w:val="3A93BCD1"/>
    <w:rsid w:val="3A9A48DC"/>
    <w:rsid w:val="3AA17F9C"/>
    <w:rsid w:val="3AA5485E"/>
    <w:rsid w:val="3AA5DA5D"/>
    <w:rsid w:val="3AA8DD6B"/>
    <w:rsid w:val="3AABC0C9"/>
    <w:rsid w:val="3AAF2D30"/>
    <w:rsid w:val="3AB1527A"/>
    <w:rsid w:val="3AB6B172"/>
    <w:rsid w:val="3ABEEC9F"/>
    <w:rsid w:val="3AC84B2F"/>
    <w:rsid w:val="3AC8BB40"/>
    <w:rsid w:val="3ACAA9C4"/>
    <w:rsid w:val="3ACE43BD"/>
    <w:rsid w:val="3AD6E645"/>
    <w:rsid w:val="3AE3C763"/>
    <w:rsid w:val="3AEBD525"/>
    <w:rsid w:val="3AED452B"/>
    <w:rsid w:val="3AEE3294"/>
    <w:rsid w:val="3AF84BEE"/>
    <w:rsid w:val="3AFC6AF9"/>
    <w:rsid w:val="3B00D77B"/>
    <w:rsid w:val="3B01DC3A"/>
    <w:rsid w:val="3B021138"/>
    <w:rsid w:val="3B15A06F"/>
    <w:rsid w:val="3B163C83"/>
    <w:rsid w:val="3B1A9A33"/>
    <w:rsid w:val="3B1C7E28"/>
    <w:rsid w:val="3B1F0D70"/>
    <w:rsid w:val="3B2078B1"/>
    <w:rsid w:val="3B20AED4"/>
    <w:rsid w:val="3B215645"/>
    <w:rsid w:val="3B293A6B"/>
    <w:rsid w:val="3B2DCD1F"/>
    <w:rsid w:val="3B2E10E0"/>
    <w:rsid w:val="3B3220BE"/>
    <w:rsid w:val="3B33D6EE"/>
    <w:rsid w:val="3B3FA191"/>
    <w:rsid w:val="3B40CA62"/>
    <w:rsid w:val="3B42D771"/>
    <w:rsid w:val="3B460AD3"/>
    <w:rsid w:val="3B460FB2"/>
    <w:rsid w:val="3B487ECD"/>
    <w:rsid w:val="3B4D6D01"/>
    <w:rsid w:val="3B500644"/>
    <w:rsid w:val="3B5391FC"/>
    <w:rsid w:val="3B58DD0F"/>
    <w:rsid w:val="3B5BE3B8"/>
    <w:rsid w:val="3B5D58AF"/>
    <w:rsid w:val="3B5D657A"/>
    <w:rsid w:val="3B5DB582"/>
    <w:rsid w:val="3B5DD7CB"/>
    <w:rsid w:val="3B6064D9"/>
    <w:rsid w:val="3B651B55"/>
    <w:rsid w:val="3B71E864"/>
    <w:rsid w:val="3B75D04D"/>
    <w:rsid w:val="3B799DFA"/>
    <w:rsid w:val="3B7F3ABC"/>
    <w:rsid w:val="3B84F737"/>
    <w:rsid w:val="3B85C937"/>
    <w:rsid w:val="3B86C3D5"/>
    <w:rsid w:val="3B8793CA"/>
    <w:rsid w:val="3B92E616"/>
    <w:rsid w:val="3B9A1419"/>
    <w:rsid w:val="3B9BA321"/>
    <w:rsid w:val="3BA2D787"/>
    <w:rsid w:val="3BA886FC"/>
    <w:rsid w:val="3BAA2D91"/>
    <w:rsid w:val="3BAD6112"/>
    <w:rsid w:val="3BAE9E46"/>
    <w:rsid w:val="3BB211A2"/>
    <w:rsid w:val="3BB6B6DF"/>
    <w:rsid w:val="3BB6F7C3"/>
    <w:rsid w:val="3BBD570D"/>
    <w:rsid w:val="3BCB42BD"/>
    <w:rsid w:val="3BCBA721"/>
    <w:rsid w:val="3BCC00D2"/>
    <w:rsid w:val="3BD2040F"/>
    <w:rsid w:val="3BD6F216"/>
    <w:rsid w:val="3BDDBDB7"/>
    <w:rsid w:val="3BDE4458"/>
    <w:rsid w:val="3BE07722"/>
    <w:rsid w:val="3BE1F662"/>
    <w:rsid w:val="3BE8FE46"/>
    <w:rsid w:val="3BF8F024"/>
    <w:rsid w:val="3BFAA4ED"/>
    <w:rsid w:val="3BFE6772"/>
    <w:rsid w:val="3C04FF3D"/>
    <w:rsid w:val="3C050D07"/>
    <w:rsid w:val="3C05A02D"/>
    <w:rsid w:val="3C092192"/>
    <w:rsid w:val="3C09F7EB"/>
    <w:rsid w:val="3C0D86A0"/>
    <w:rsid w:val="3C0DC11E"/>
    <w:rsid w:val="3C0F5EE4"/>
    <w:rsid w:val="3C11CA2A"/>
    <w:rsid w:val="3C26184A"/>
    <w:rsid w:val="3C26C933"/>
    <w:rsid w:val="3C2800B1"/>
    <w:rsid w:val="3C28FB2F"/>
    <w:rsid w:val="3C2E71A9"/>
    <w:rsid w:val="3C2F5FB7"/>
    <w:rsid w:val="3C32288C"/>
    <w:rsid w:val="3C32BCDD"/>
    <w:rsid w:val="3C382A65"/>
    <w:rsid w:val="3C419421"/>
    <w:rsid w:val="3C4A33DD"/>
    <w:rsid w:val="3C4A52B3"/>
    <w:rsid w:val="3C4F0431"/>
    <w:rsid w:val="3C507723"/>
    <w:rsid w:val="3C510545"/>
    <w:rsid w:val="3C53A571"/>
    <w:rsid w:val="3C6131F4"/>
    <w:rsid w:val="3C65BE4A"/>
    <w:rsid w:val="3C69D495"/>
    <w:rsid w:val="3C74FF39"/>
    <w:rsid w:val="3C76FCB8"/>
    <w:rsid w:val="3C8A6A12"/>
    <w:rsid w:val="3C8C8C91"/>
    <w:rsid w:val="3C8E01D2"/>
    <w:rsid w:val="3C92E16F"/>
    <w:rsid w:val="3C94F32C"/>
    <w:rsid w:val="3C9B44CB"/>
    <w:rsid w:val="3C9FE555"/>
    <w:rsid w:val="3CAE2725"/>
    <w:rsid w:val="3CAE9ECA"/>
    <w:rsid w:val="3CAF4712"/>
    <w:rsid w:val="3CB8BD12"/>
    <w:rsid w:val="3CBE7CBE"/>
    <w:rsid w:val="3CC52DC5"/>
    <w:rsid w:val="3CC91FDB"/>
    <w:rsid w:val="3CD9BFAD"/>
    <w:rsid w:val="3CDE7E06"/>
    <w:rsid w:val="3CE1074E"/>
    <w:rsid w:val="3CE3BE17"/>
    <w:rsid w:val="3CEBD31A"/>
    <w:rsid w:val="3CEFFC9D"/>
    <w:rsid w:val="3CFA437E"/>
    <w:rsid w:val="3CFD42A5"/>
    <w:rsid w:val="3D01DE6B"/>
    <w:rsid w:val="3D092F4C"/>
    <w:rsid w:val="3D0A85B1"/>
    <w:rsid w:val="3D112A2D"/>
    <w:rsid w:val="3D12A032"/>
    <w:rsid w:val="3D14B09B"/>
    <w:rsid w:val="3D1F5747"/>
    <w:rsid w:val="3D22D55F"/>
    <w:rsid w:val="3D230D6E"/>
    <w:rsid w:val="3D25E978"/>
    <w:rsid w:val="3D28D121"/>
    <w:rsid w:val="3D2A3D3A"/>
    <w:rsid w:val="3D2AB368"/>
    <w:rsid w:val="3D304222"/>
    <w:rsid w:val="3D32974E"/>
    <w:rsid w:val="3D332F98"/>
    <w:rsid w:val="3D38FF1D"/>
    <w:rsid w:val="3D3B7875"/>
    <w:rsid w:val="3D3D5498"/>
    <w:rsid w:val="3D3DB31E"/>
    <w:rsid w:val="3D3EF9D6"/>
    <w:rsid w:val="3D409F34"/>
    <w:rsid w:val="3D412665"/>
    <w:rsid w:val="3D4303D0"/>
    <w:rsid w:val="3D4BF733"/>
    <w:rsid w:val="3D4F9584"/>
    <w:rsid w:val="3D50FF35"/>
    <w:rsid w:val="3D52AEE2"/>
    <w:rsid w:val="3D5461F5"/>
    <w:rsid w:val="3D5CC3DD"/>
    <w:rsid w:val="3D627DCD"/>
    <w:rsid w:val="3D6470A7"/>
    <w:rsid w:val="3D717D12"/>
    <w:rsid w:val="3D74231F"/>
    <w:rsid w:val="3D751CA4"/>
    <w:rsid w:val="3D7AA136"/>
    <w:rsid w:val="3D7BC0BD"/>
    <w:rsid w:val="3D7E4653"/>
    <w:rsid w:val="3D7FB0AD"/>
    <w:rsid w:val="3D843C13"/>
    <w:rsid w:val="3D886E20"/>
    <w:rsid w:val="3D89809A"/>
    <w:rsid w:val="3D9159B8"/>
    <w:rsid w:val="3D969924"/>
    <w:rsid w:val="3D98ED79"/>
    <w:rsid w:val="3D99FC99"/>
    <w:rsid w:val="3D9BC3D4"/>
    <w:rsid w:val="3D9CEF11"/>
    <w:rsid w:val="3D9E0B71"/>
    <w:rsid w:val="3D9F4F6D"/>
    <w:rsid w:val="3DA63256"/>
    <w:rsid w:val="3DA81DB8"/>
    <w:rsid w:val="3DAD53B1"/>
    <w:rsid w:val="3DAF1120"/>
    <w:rsid w:val="3DB9CAC3"/>
    <w:rsid w:val="3DBFF030"/>
    <w:rsid w:val="3DC5B409"/>
    <w:rsid w:val="3DC8A7C7"/>
    <w:rsid w:val="3DCBBCC3"/>
    <w:rsid w:val="3DCC2C30"/>
    <w:rsid w:val="3DD52C55"/>
    <w:rsid w:val="3DDF09A9"/>
    <w:rsid w:val="3DE29442"/>
    <w:rsid w:val="3DE64D2B"/>
    <w:rsid w:val="3DEFEA79"/>
    <w:rsid w:val="3DFE3236"/>
    <w:rsid w:val="3E108741"/>
    <w:rsid w:val="3E10C042"/>
    <w:rsid w:val="3E1B6177"/>
    <w:rsid w:val="3E1B91FA"/>
    <w:rsid w:val="3E1BE379"/>
    <w:rsid w:val="3E23FCEF"/>
    <w:rsid w:val="3E2532A1"/>
    <w:rsid w:val="3E2BC957"/>
    <w:rsid w:val="3E2DFD06"/>
    <w:rsid w:val="3E2EAB39"/>
    <w:rsid w:val="3E36D0FD"/>
    <w:rsid w:val="3E3CFEF6"/>
    <w:rsid w:val="3E3E5DE8"/>
    <w:rsid w:val="3E426987"/>
    <w:rsid w:val="3E47FA0B"/>
    <w:rsid w:val="3E48FCB5"/>
    <w:rsid w:val="3E4EA088"/>
    <w:rsid w:val="3E5FECBA"/>
    <w:rsid w:val="3E6025AF"/>
    <w:rsid w:val="3E615449"/>
    <w:rsid w:val="3E617FB5"/>
    <w:rsid w:val="3E624B78"/>
    <w:rsid w:val="3E64B071"/>
    <w:rsid w:val="3E682921"/>
    <w:rsid w:val="3E6D863D"/>
    <w:rsid w:val="3E721805"/>
    <w:rsid w:val="3E753357"/>
    <w:rsid w:val="3E76DDEC"/>
    <w:rsid w:val="3E7E51FA"/>
    <w:rsid w:val="3E8C5F3A"/>
    <w:rsid w:val="3E92E5C5"/>
    <w:rsid w:val="3E930025"/>
    <w:rsid w:val="3E971117"/>
    <w:rsid w:val="3E9A3810"/>
    <w:rsid w:val="3E9C7384"/>
    <w:rsid w:val="3E9D8A47"/>
    <w:rsid w:val="3EA31B76"/>
    <w:rsid w:val="3EA6F060"/>
    <w:rsid w:val="3EA86EAF"/>
    <w:rsid w:val="3EAA8C17"/>
    <w:rsid w:val="3EB150B2"/>
    <w:rsid w:val="3EB315B9"/>
    <w:rsid w:val="3EB345FB"/>
    <w:rsid w:val="3EB55B23"/>
    <w:rsid w:val="3EB7C895"/>
    <w:rsid w:val="3EBAD606"/>
    <w:rsid w:val="3EC42213"/>
    <w:rsid w:val="3EC98A77"/>
    <w:rsid w:val="3ECB1FDF"/>
    <w:rsid w:val="3ED21BC8"/>
    <w:rsid w:val="3ED4E844"/>
    <w:rsid w:val="3EDC7AEC"/>
    <w:rsid w:val="3EE69A6F"/>
    <w:rsid w:val="3EE7778C"/>
    <w:rsid w:val="3EEB3CB8"/>
    <w:rsid w:val="3EEFF503"/>
    <w:rsid w:val="3EF33D8E"/>
    <w:rsid w:val="3EF3FC45"/>
    <w:rsid w:val="3EF46E80"/>
    <w:rsid w:val="3EFA690C"/>
    <w:rsid w:val="3EFFD637"/>
    <w:rsid w:val="3F06BBC9"/>
    <w:rsid w:val="3F095A87"/>
    <w:rsid w:val="3F0AD09D"/>
    <w:rsid w:val="3F0F22ED"/>
    <w:rsid w:val="3F1189DA"/>
    <w:rsid w:val="3F1396FC"/>
    <w:rsid w:val="3F151ECC"/>
    <w:rsid w:val="3F17143F"/>
    <w:rsid w:val="3F1F0E22"/>
    <w:rsid w:val="3F1FD41A"/>
    <w:rsid w:val="3F2B1850"/>
    <w:rsid w:val="3F2F3BA8"/>
    <w:rsid w:val="3F36F1A8"/>
    <w:rsid w:val="3F4587E1"/>
    <w:rsid w:val="3F48842C"/>
    <w:rsid w:val="3F4970CE"/>
    <w:rsid w:val="3F4E205D"/>
    <w:rsid w:val="3F560684"/>
    <w:rsid w:val="3F56D217"/>
    <w:rsid w:val="3F581A05"/>
    <w:rsid w:val="3F610EBF"/>
    <w:rsid w:val="3F69F384"/>
    <w:rsid w:val="3F6A7845"/>
    <w:rsid w:val="3F6CA1DA"/>
    <w:rsid w:val="3F6D2C43"/>
    <w:rsid w:val="3F6ED868"/>
    <w:rsid w:val="3F7713EC"/>
    <w:rsid w:val="3F7DED6F"/>
    <w:rsid w:val="3F87973C"/>
    <w:rsid w:val="3F89325B"/>
    <w:rsid w:val="3F8BC7AE"/>
    <w:rsid w:val="3F8CDB86"/>
    <w:rsid w:val="3F8EE122"/>
    <w:rsid w:val="3F8F1F99"/>
    <w:rsid w:val="3F8F224E"/>
    <w:rsid w:val="3F96629C"/>
    <w:rsid w:val="3FA3C50C"/>
    <w:rsid w:val="3FA5454B"/>
    <w:rsid w:val="3FA80BBA"/>
    <w:rsid w:val="3FA86FB6"/>
    <w:rsid w:val="3FAF6750"/>
    <w:rsid w:val="3FB05B67"/>
    <w:rsid w:val="3FB1B53A"/>
    <w:rsid w:val="3FB3A143"/>
    <w:rsid w:val="3FB44890"/>
    <w:rsid w:val="3FB4E7EF"/>
    <w:rsid w:val="3FBD704C"/>
    <w:rsid w:val="3FC00B40"/>
    <w:rsid w:val="3FC199BB"/>
    <w:rsid w:val="3FC3212C"/>
    <w:rsid w:val="3FC69972"/>
    <w:rsid w:val="3FCE0C25"/>
    <w:rsid w:val="3FD15722"/>
    <w:rsid w:val="3FD57EDA"/>
    <w:rsid w:val="3FE20F3B"/>
    <w:rsid w:val="3FF22E97"/>
    <w:rsid w:val="3FF26F7E"/>
    <w:rsid w:val="3FF6BEDF"/>
    <w:rsid w:val="3FF9E9E8"/>
    <w:rsid w:val="3FFC0047"/>
    <w:rsid w:val="3FFFA100"/>
    <w:rsid w:val="4000205F"/>
    <w:rsid w:val="40024EAF"/>
    <w:rsid w:val="4007B6CE"/>
    <w:rsid w:val="400B5A40"/>
    <w:rsid w:val="400CE0D0"/>
    <w:rsid w:val="400D464D"/>
    <w:rsid w:val="400EC1AE"/>
    <w:rsid w:val="400F6F06"/>
    <w:rsid w:val="40124ECA"/>
    <w:rsid w:val="401AEDF8"/>
    <w:rsid w:val="40242BF5"/>
    <w:rsid w:val="402E5A20"/>
    <w:rsid w:val="4034B098"/>
    <w:rsid w:val="4037E6FD"/>
    <w:rsid w:val="403B8DD3"/>
    <w:rsid w:val="403E3040"/>
    <w:rsid w:val="404A58EC"/>
    <w:rsid w:val="404B9663"/>
    <w:rsid w:val="404C8087"/>
    <w:rsid w:val="40506365"/>
    <w:rsid w:val="40536C7C"/>
    <w:rsid w:val="405CDC76"/>
    <w:rsid w:val="40637D8F"/>
    <w:rsid w:val="40672B6E"/>
    <w:rsid w:val="406990D6"/>
    <w:rsid w:val="4069B448"/>
    <w:rsid w:val="4072EA4A"/>
    <w:rsid w:val="40750BFA"/>
    <w:rsid w:val="407565C7"/>
    <w:rsid w:val="4079A1C8"/>
    <w:rsid w:val="407D83EA"/>
    <w:rsid w:val="40862171"/>
    <w:rsid w:val="40871410"/>
    <w:rsid w:val="408A4FA4"/>
    <w:rsid w:val="4092CDBE"/>
    <w:rsid w:val="4099F92C"/>
    <w:rsid w:val="409B27E8"/>
    <w:rsid w:val="40A03197"/>
    <w:rsid w:val="40A059A7"/>
    <w:rsid w:val="40A7507F"/>
    <w:rsid w:val="40AC04E6"/>
    <w:rsid w:val="40AC4D22"/>
    <w:rsid w:val="40B44D17"/>
    <w:rsid w:val="40B79F87"/>
    <w:rsid w:val="40B86E28"/>
    <w:rsid w:val="40C70FF2"/>
    <w:rsid w:val="40CBBF53"/>
    <w:rsid w:val="40CBC561"/>
    <w:rsid w:val="40CCA969"/>
    <w:rsid w:val="40CE151B"/>
    <w:rsid w:val="40CE38D0"/>
    <w:rsid w:val="40CF9212"/>
    <w:rsid w:val="40D50491"/>
    <w:rsid w:val="40ED6138"/>
    <w:rsid w:val="40F83555"/>
    <w:rsid w:val="40F88B63"/>
    <w:rsid w:val="40FD7C28"/>
    <w:rsid w:val="4100979E"/>
    <w:rsid w:val="41066F8E"/>
    <w:rsid w:val="41070242"/>
    <w:rsid w:val="410D20F2"/>
    <w:rsid w:val="410EF3F7"/>
    <w:rsid w:val="411162EB"/>
    <w:rsid w:val="41136A51"/>
    <w:rsid w:val="41148485"/>
    <w:rsid w:val="41172A9E"/>
    <w:rsid w:val="411B7A18"/>
    <w:rsid w:val="411CCF2C"/>
    <w:rsid w:val="4123C03B"/>
    <w:rsid w:val="4127D276"/>
    <w:rsid w:val="412A5AE4"/>
    <w:rsid w:val="412AA978"/>
    <w:rsid w:val="412F6374"/>
    <w:rsid w:val="41314218"/>
    <w:rsid w:val="413645E2"/>
    <w:rsid w:val="41369154"/>
    <w:rsid w:val="4137A62D"/>
    <w:rsid w:val="41394974"/>
    <w:rsid w:val="413C6D0E"/>
    <w:rsid w:val="41466D75"/>
    <w:rsid w:val="414DFF2D"/>
    <w:rsid w:val="414FF570"/>
    <w:rsid w:val="415474AF"/>
    <w:rsid w:val="415CCF74"/>
    <w:rsid w:val="415E87B7"/>
    <w:rsid w:val="417252BA"/>
    <w:rsid w:val="41763EBB"/>
    <w:rsid w:val="41803270"/>
    <w:rsid w:val="4180F2DB"/>
    <w:rsid w:val="418A6FB3"/>
    <w:rsid w:val="418B0F50"/>
    <w:rsid w:val="418C82C2"/>
    <w:rsid w:val="418E08E3"/>
    <w:rsid w:val="41921489"/>
    <w:rsid w:val="41996453"/>
    <w:rsid w:val="41A2A8AC"/>
    <w:rsid w:val="41A6CAA4"/>
    <w:rsid w:val="41A7211C"/>
    <w:rsid w:val="41AF1433"/>
    <w:rsid w:val="41B07794"/>
    <w:rsid w:val="41B38977"/>
    <w:rsid w:val="41B8A6A0"/>
    <w:rsid w:val="41BA189E"/>
    <w:rsid w:val="41BC4868"/>
    <w:rsid w:val="41C554FD"/>
    <w:rsid w:val="41C95E38"/>
    <w:rsid w:val="41CA310C"/>
    <w:rsid w:val="41CA904E"/>
    <w:rsid w:val="41CBA32C"/>
    <w:rsid w:val="41CF5C4B"/>
    <w:rsid w:val="41D6107A"/>
    <w:rsid w:val="41DA93AD"/>
    <w:rsid w:val="41DCB303"/>
    <w:rsid w:val="41E22CD4"/>
    <w:rsid w:val="41E76380"/>
    <w:rsid w:val="41ECB43E"/>
    <w:rsid w:val="41FA3694"/>
    <w:rsid w:val="41FB5A43"/>
    <w:rsid w:val="42060040"/>
    <w:rsid w:val="420F4C1E"/>
    <w:rsid w:val="4210E1FD"/>
    <w:rsid w:val="42179598"/>
    <w:rsid w:val="4220E278"/>
    <w:rsid w:val="4223ACAB"/>
    <w:rsid w:val="422E8FC8"/>
    <w:rsid w:val="4231740F"/>
    <w:rsid w:val="4231EA62"/>
    <w:rsid w:val="4236F74D"/>
    <w:rsid w:val="423F3F66"/>
    <w:rsid w:val="4241DBC8"/>
    <w:rsid w:val="4257A9E7"/>
    <w:rsid w:val="425861F4"/>
    <w:rsid w:val="425BE9FB"/>
    <w:rsid w:val="425C9976"/>
    <w:rsid w:val="425F196B"/>
    <w:rsid w:val="4261F564"/>
    <w:rsid w:val="4264CFA5"/>
    <w:rsid w:val="4265A73B"/>
    <w:rsid w:val="4268F802"/>
    <w:rsid w:val="426A64A8"/>
    <w:rsid w:val="426A6CA0"/>
    <w:rsid w:val="427B2466"/>
    <w:rsid w:val="427F5672"/>
    <w:rsid w:val="42874465"/>
    <w:rsid w:val="428F11C0"/>
    <w:rsid w:val="4292B6ED"/>
    <w:rsid w:val="4293DF59"/>
    <w:rsid w:val="429B443E"/>
    <w:rsid w:val="429E97F6"/>
    <w:rsid w:val="42A10FF2"/>
    <w:rsid w:val="42A1436A"/>
    <w:rsid w:val="42AF9BB8"/>
    <w:rsid w:val="42B12F53"/>
    <w:rsid w:val="42B3DD5E"/>
    <w:rsid w:val="42B7440F"/>
    <w:rsid w:val="42BA78EC"/>
    <w:rsid w:val="42C8C893"/>
    <w:rsid w:val="42CE1814"/>
    <w:rsid w:val="42D2E893"/>
    <w:rsid w:val="42D68F91"/>
    <w:rsid w:val="42DADB82"/>
    <w:rsid w:val="42E53E46"/>
    <w:rsid w:val="42EAA8ED"/>
    <w:rsid w:val="42ECE2EE"/>
    <w:rsid w:val="42EEFE94"/>
    <w:rsid w:val="42EF6502"/>
    <w:rsid w:val="42F1908A"/>
    <w:rsid w:val="42F205A0"/>
    <w:rsid w:val="42F92666"/>
    <w:rsid w:val="42FB7DD9"/>
    <w:rsid w:val="42FB9A3A"/>
    <w:rsid w:val="42FBF4D9"/>
    <w:rsid w:val="42FF21B5"/>
    <w:rsid w:val="43031FD9"/>
    <w:rsid w:val="4305C891"/>
    <w:rsid w:val="4313C3FD"/>
    <w:rsid w:val="431523FB"/>
    <w:rsid w:val="43193DA8"/>
    <w:rsid w:val="431DEBFA"/>
    <w:rsid w:val="432A26E9"/>
    <w:rsid w:val="432C4893"/>
    <w:rsid w:val="432E7A44"/>
    <w:rsid w:val="43351CD2"/>
    <w:rsid w:val="433EF154"/>
    <w:rsid w:val="4341A10B"/>
    <w:rsid w:val="43486D62"/>
    <w:rsid w:val="434B39B6"/>
    <w:rsid w:val="434E2EA3"/>
    <w:rsid w:val="434E5864"/>
    <w:rsid w:val="434FE9F2"/>
    <w:rsid w:val="4351EC0A"/>
    <w:rsid w:val="4352BD5B"/>
    <w:rsid w:val="4354D1DC"/>
    <w:rsid w:val="43562A17"/>
    <w:rsid w:val="435A727D"/>
    <w:rsid w:val="436361DF"/>
    <w:rsid w:val="43683B9A"/>
    <w:rsid w:val="436CE351"/>
    <w:rsid w:val="436F2B18"/>
    <w:rsid w:val="4374FEA6"/>
    <w:rsid w:val="437BA8A9"/>
    <w:rsid w:val="4382D5DF"/>
    <w:rsid w:val="43857AF2"/>
    <w:rsid w:val="4389A6AD"/>
    <w:rsid w:val="438C557B"/>
    <w:rsid w:val="43906A76"/>
    <w:rsid w:val="43961F4C"/>
    <w:rsid w:val="43967F38"/>
    <w:rsid w:val="43984FF1"/>
    <w:rsid w:val="43A2DCE9"/>
    <w:rsid w:val="43A9C1C3"/>
    <w:rsid w:val="43AC0E13"/>
    <w:rsid w:val="43B38577"/>
    <w:rsid w:val="43C601AB"/>
    <w:rsid w:val="43C8D5EE"/>
    <w:rsid w:val="43CF4620"/>
    <w:rsid w:val="43D036E0"/>
    <w:rsid w:val="43D9DBCC"/>
    <w:rsid w:val="43DB8375"/>
    <w:rsid w:val="43DC6DF9"/>
    <w:rsid w:val="43DE519E"/>
    <w:rsid w:val="43E1313B"/>
    <w:rsid w:val="43E7A50A"/>
    <w:rsid w:val="43F0C1B6"/>
    <w:rsid w:val="43F1124C"/>
    <w:rsid w:val="43F4E66F"/>
    <w:rsid w:val="43FE7AFC"/>
    <w:rsid w:val="440E5435"/>
    <w:rsid w:val="4412FC18"/>
    <w:rsid w:val="4413BCC9"/>
    <w:rsid w:val="441566A0"/>
    <w:rsid w:val="441FA48B"/>
    <w:rsid w:val="44260079"/>
    <w:rsid w:val="442D3E6F"/>
    <w:rsid w:val="4431325C"/>
    <w:rsid w:val="4431358A"/>
    <w:rsid w:val="44367C6B"/>
    <w:rsid w:val="443C5757"/>
    <w:rsid w:val="443EAC06"/>
    <w:rsid w:val="44452F2E"/>
    <w:rsid w:val="4449887E"/>
    <w:rsid w:val="44541EC3"/>
    <w:rsid w:val="4458BEE9"/>
    <w:rsid w:val="445A4D0D"/>
    <w:rsid w:val="445E60A6"/>
    <w:rsid w:val="44652C87"/>
    <w:rsid w:val="446A003A"/>
    <w:rsid w:val="446A7C5B"/>
    <w:rsid w:val="447054F0"/>
    <w:rsid w:val="4477AE11"/>
    <w:rsid w:val="447A3B3B"/>
    <w:rsid w:val="447FA59F"/>
    <w:rsid w:val="448A670D"/>
    <w:rsid w:val="448C486D"/>
    <w:rsid w:val="4493F485"/>
    <w:rsid w:val="449D6F7E"/>
    <w:rsid w:val="449DC8D8"/>
    <w:rsid w:val="449DF579"/>
    <w:rsid w:val="449F2145"/>
    <w:rsid w:val="44A3DAF0"/>
    <w:rsid w:val="44A64909"/>
    <w:rsid w:val="44B4EB47"/>
    <w:rsid w:val="44BD32EE"/>
    <w:rsid w:val="44C60375"/>
    <w:rsid w:val="44C61588"/>
    <w:rsid w:val="44D161F8"/>
    <w:rsid w:val="44D788F8"/>
    <w:rsid w:val="44DB8B16"/>
    <w:rsid w:val="44DD47AC"/>
    <w:rsid w:val="44DDA674"/>
    <w:rsid w:val="44E21914"/>
    <w:rsid w:val="44E7EC77"/>
    <w:rsid w:val="44E89530"/>
    <w:rsid w:val="44EA8FB8"/>
    <w:rsid w:val="44EB64E6"/>
    <w:rsid w:val="44F0CD05"/>
    <w:rsid w:val="44FB6CC1"/>
    <w:rsid w:val="4504947B"/>
    <w:rsid w:val="4506504A"/>
    <w:rsid w:val="450DB979"/>
    <w:rsid w:val="4524F0B2"/>
    <w:rsid w:val="4528753B"/>
    <w:rsid w:val="452B5EF3"/>
    <w:rsid w:val="45316C55"/>
    <w:rsid w:val="4543EC94"/>
    <w:rsid w:val="45455CC5"/>
    <w:rsid w:val="45460359"/>
    <w:rsid w:val="4546BC5A"/>
    <w:rsid w:val="454BF03C"/>
    <w:rsid w:val="454C3768"/>
    <w:rsid w:val="454E6653"/>
    <w:rsid w:val="4552E50D"/>
    <w:rsid w:val="4558F4F6"/>
    <w:rsid w:val="455EF17E"/>
    <w:rsid w:val="45620887"/>
    <w:rsid w:val="45644EC3"/>
    <w:rsid w:val="4566F7AB"/>
    <w:rsid w:val="456B942C"/>
    <w:rsid w:val="456C0741"/>
    <w:rsid w:val="456CD612"/>
    <w:rsid w:val="45739C33"/>
    <w:rsid w:val="45748F55"/>
    <w:rsid w:val="4581B904"/>
    <w:rsid w:val="4584C774"/>
    <w:rsid w:val="4592B824"/>
    <w:rsid w:val="459583A6"/>
    <w:rsid w:val="45988A4B"/>
    <w:rsid w:val="459BD569"/>
    <w:rsid w:val="45A2F36F"/>
    <w:rsid w:val="45A87105"/>
    <w:rsid w:val="45B818E3"/>
    <w:rsid w:val="45B940C3"/>
    <w:rsid w:val="45BCDE4C"/>
    <w:rsid w:val="45C3D57A"/>
    <w:rsid w:val="45CB31E9"/>
    <w:rsid w:val="45D00361"/>
    <w:rsid w:val="45D4933C"/>
    <w:rsid w:val="45D4A98F"/>
    <w:rsid w:val="45D63205"/>
    <w:rsid w:val="45DCEA88"/>
    <w:rsid w:val="45E1436A"/>
    <w:rsid w:val="45E294D1"/>
    <w:rsid w:val="45E2C643"/>
    <w:rsid w:val="45E5E1B4"/>
    <w:rsid w:val="45E9138B"/>
    <w:rsid w:val="45EB832B"/>
    <w:rsid w:val="45ECD4DE"/>
    <w:rsid w:val="45F1D9FA"/>
    <w:rsid w:val="45F262DE"/>
    <w:rsid w:val="45F8B681"/>
    <w:rsid w:val="45FEB0BC"/>
    <w:rsid w:val="45FF2D30"/>
    <w:rsid w:val="4614CDA4"/>
    <w:rsid w:val="461A00BD"/>
    <w:rsid w:val="461B9431"/>
    <w:rsid w:val="461FD77B"/>
    <w:rsid w:val="4628EAE8"/>
    <w:rsid w:val="462A91FF"/>
    <w:rsid w:val="462B2C90"/>
    <w:rsid w:val="462CDB7F"/>
    <w:rsid w:val="4630B7E2"/>
    <w:rsid w:val="4631D0E4"/>
    <w:rsid w:val="463D3D6F"/>
    <w:rsid w:val="464416FB"/>
    <w:rsid w:val="4648AAE0"/>
    <w:rsid w:val="4648CBC3"/>
    <w:rsid w:val="4651C4A4"/>
    <w:rsid w:val="465909B6"/>
    <w:rsid w:val="465A0E83"/>
    <w:rsid w:val="46631AB5"/>
    <w:rsid w:val="46635267"/>
    <w:rsid w:val="46661F51"/>
    <w:rsid w:val="46666215"/>
    <w:rsid w:val="4668492D"/>
    <w:rsid w:val="466CB569"/>
    <w:rsid w:val="466CE9E5"/>
    <w:rsid w:val="466FECAD"/>
    <w:rsid w:val="4670383A"/>
    <w:rsid w:val="46759047"/>
    <w:rsid w:val="467BEE64"/>
    <w:rsid w:val="467D21C9"/>
    <w:rsid w:val="467EDFC8"/>
    <w:rsid w:val="4686CE57"/>
    <w:rsid w:val="4687ED0F"/>
    <w:rsid w:val="46885BDD"/>
    <w:rsid w:val="468E58BE"/>
    <w:rsid w:val="4691FB28"/>
    <w:rsid w:val="469AE2B9"/>
    <w:rsid w:val="469C5C38"/>
    <w:rsid w:val="46A19B27"/>
    <w:rsid w:val="46A314C4"/>
    <w:rsid w:val="46A40640"/>
    <w:rsid w:val="46B27047"/>
    <w:rsid w:val="46B6B6AE"/>
    <w:rsid w:val="46BDFA2B"/>
    <w:rsid w:val="46C2A77B"/>
    <w:rsid w:val="46C732A7"/>
    <w:rsid w:val="46C928B0"/>
    <w:rsid w:val="46CC857F"/>
    <w:rsid w:val="46DCA89E"/>
    <w:rsid w:val="46DD4677"/>
    <w:rsid w:val="46E1979E"/>
    <w:rsid w:val="46EC44F1"/>
    <w:rsid w:val="46EF2CFE"/>
    <w:rsid w:val="46F8A412"/>
    <w:rsid w:val="47030245"/>
    <w:rsid w:val="470C9FF2"/>
    <w:rsid w:val="470DEECB"/>
    <w:rsid w:val="47188E0E"/>
    <w:rsid w:val="471F3D21"/>
    <w:rsid w:val="4725FA71"/>
    <w:rsid w:val="472A4B52"/>
    <w:rsid w:val="472B6B2F"/>
    <w:rsid w:val="472D5A7E"/>
    <w:rsid w:val="4736205E"/>
    <w:rsid w:val="4737E000"/>
    <w:rsid w:val="473893A0"/>
    <w:rsid w:val="473B0299"/>
    <w:rsid w:val="473B5848"/>
    <w:rsid w:val="473CABA2"/>
    <w:rsid w:val="4740530A"/>
    <w:rsid w:val="47409012"/>
    <w:rsid w:val="47455D43"/>
    <w:rsid w:val="47476104"/>
    <w:rsid w:val="474F702F"/>
    <w:rsid w:val="47546867"/>
    <w:rsid w:val="47597965"/>
    <w:rsid w:val="475E9E58"/>
    <w:rsid w:val="47687FED"/>
    <w:rsid w:val="476D0E2D"/>
    <w:rsid w:val="476E45A7"/>
    <w:rsid w:val="47706DE8"/>
    <w:rsid w:val="47732498"/>
    <w:rsid w:val="4776DE88"/>
    <w:rsid w:val="477C25BA"/>
    <w:rsid w:val="477C3EB2"/>
    <w:rsid w:val="477CA6C4"/>
    <w:rsid w:val="478354E6"/>
    <w:rsid w:val="4783AE89"/>
    <w:rsid w:val="4783C783"/>
    <w:rsid w:val="4789A8C4"/>
    <w:rsid w:val="478D9676"/>
    <w:rsid w:val="478DDB9C"/>
    <w:rsid w:val="4790874D"/>
    <w:rsid w:val="47930CF1"/>
    <w:rsid w:val="47938171"/>
    <w:rsid w:val="4793D088"/>
    <w:rsid w:val="479955C9"/>
    <w:rsid w:val="479979C4"/>
    <w:rsid w:val="4799B903"/>
    <w:rsid w:val="4799F405"/>
    <w:rsid w:val="479A1DAF"/>
    <w:rsid w:val="479B7D68"/>
    <w:rsid w:val="47A69300"/>
    <w:rsid w:val="47AE8073"/>
    <w:rsid w:val="47B48627"/>
    <w:rsid w:val="47BFEE6F"/>
    <w:rsid w:val="47C251D3"/>
    <w:rsid w:val="47C7EB54"/>
    <w:rsid w:val="47CB6F64"/>
    <w:rsid w:val="47D0CB49"/>
    <w:rsid w:val="47D28D65"/>
    <w:rsid w:val="47D2F367"/>
    <w:rsid w:val="47D325F3"/>
    <w:rsid w:val="47D41537"/>
    <w:rsid w:val="47D53D56"/>
    <w:rsid w:val="47D6C843"/>
    <w:rsid w:val="47DA1AFB"/>
    <w:rsid w:val="47E03683"/>
    <w:rsid w:val="47E0AFDA"/>
    <w:rsid w:val="47E33F6C"/>
    <w:rsid w:val="47E7EAFB"/>
    <w:rsid w:val="47F10FB4"/>
    <w:rsid w:val="47F1F639"/>
    <w:rsid w:val="47F3103C"/>
    <w:rsid w:val="47FF8327"/>
    <w:rsid w:val="480222E7"/>
    <w:rsid w:val="480C6D42"/>
    <w:rsid w:val="480D548A"/>
    <w:rsid w:val="48144BB3"/>
    <w:rsid w:val="48159B5B"/>
    <w:rsid w:val="4817C6E5"/>
    <w:rsid w:val="481D98CB"/>
    <w:rsid w:val="481F0173"/>
    <w:rsid w:val="481FE2C1"/>
    <w:rsid w:val="48242975"/>
    <w:rsid w:val="4825FB5C"/>
    <w:rsid w:val="4826B7C4"/>
    <w:rsid w:val="4829D150"/>
    <w:rsid w:val="482DA2BC"/>
    <w:rsid w:val="4833D499"/>
    <w:rsid w:val="4839ADB0"/>
    <w:rsid w:val="483C346F"/>
    <w:rsid w:val="483CAD8D"/>
    <w:rsid w:val="483F09C4"/>
    <w:rsid w:val="4853F509"/>
    <w:rsid w:val="485A73FD"/>
    <w:rsid w:val="485F7103"/>
    <w:rsid w:val="4862B029"/>
    <w:rsid w:val="4865F939"/>
    <w:rsid w:val="486842C7"/>
    <w:rsid w:val="4869E436"/>
    <w:rsid w:val="487D7E78"/>
    <w:rsid w:val="487E5ADE"/>
    <w:rsid w:val="4886A468"/>
    <w:rsid w:val="489005FC"/>
    <w:rsid w:val="48A1151B"/>
    <w:rsid w:val="48A2FBB2"/>
    <w:rsid w:val="48A41C17"/>
    <w:rsid w:val="48A5D1ED"/>
    <w:rsid w:val="48A957C3"/>
    <w:rsid w:val="48AADFEF"/>
    <w:rsid w:val="48AFB5C1"/>
    <w:rsid w:val="48BB6079"/>
    <w:rsid w:val="48C22B4D"/>
    <w:rsid w:val="48D02C52"/>
    <w:rsid w:val="48D235AB"/>
    <w:rsid w:val="48D3D9CA"/>
    <w:rsid w:val="48D4769D"/>
    <w:rsid w:val="48D4CF02"/>
    <w:rsid w:val="48D6F96E"/>
    <w:rsid w:val="48D88A5B"/>
    <w:rsid w:val="48DA341D"/>
    <w:rsid w:val="48DB01A1"/>
    <w:rsid w:val="48E060AE"/>
    <w:rsid w:val="48E7AF5C"/>
    <w:rsid w:val="48EA2210"/>
    <w:rsid w:val="48ED4356"/>
    <w:rsid w:val="48F094F0"/>
    <w:rsid w:val="48F52819"/>
    <w:rsid w:val="48F57761"/>
    <w:rsid w:val="49013A2E"/>
    <w:rsid w:val="49034F90"/>
    <w:rsid w:val="4908F377"/>
    <w:rsid w:val="490FC3D1"/>
    <w:rsid w:val="491B90C7"/>
    <w:rsid w:val="49353E67"/>
    <w:rsid w:val="4935EF32"/>
    <w:rsid w:val="493788E4"/>
    <w:rsid w:val="493928E5"/>
    <w:rsid w:val="49402950"/>
    <w:rsid w:val="49414405"/>
    <w:rsid w:val="49489CF6"/>
    <w:rsid w:val="494C85F8"/>
    <w:rsid w:val="494D183D"/>
    <w:rsid w:val="4958AB3E"/>
    <w:rsid w:val="4959530A"/>
    <w:rsid w:val="495DE243"/>
    <w:rsid w:val="4967E85A"/>
    <w:rsid w:val="496A2E50"/>
    <w:rsid w:val="496E5578"/>
    <w:rsid w:val="49775A81"/>
    <w:rsid w:val="497940F8"/>
    <w:rsid w:val="497B2F94"/>
    <w:rsid w:val="497D835E"/>
    <w:rsid w:val="497E0C8A"/>
    <w:rsid w:val="4981C98B"/>
    <w:rsid w:val="4981E713"/>
    <w:rsid w:val="498326E1"/>
    <w:rsid w:val="498873D2"/>
    <w:rsid w:val="498F3D48"/>
    <w:rsid w:val="499059F9"/>
    <w:rsid w:val="49906358"/>
    <w:rsid w:val="4996E1BE"/>
    <w:rsid w:val="499BB25A"/>
    <w:rsid w:val="499D8ED6"/>
    <w:rsid w:val="499F9C68"/>
    <w:rsid w:val="49A24415"/>
    <w:rsid w:val="49ACE29A"/>
    <w:rsid w:val="49AE1A13"/>
    <w:rsid w:val="49B129B3"/>
    <w:rsid w:val="49B1E258"/>
    <w:rsid w:val="49B6CC9E"/>
    <w:rsid w:val="49B6DA04"/>
    <w:rsid w:val="49B75555"/>
    <w:rsid w:val="49B8AF25"/>
    <w:rsid w:val="49C5A2A4"/>
    <w:rsid w:val="49CAE32B"/>
    <w:rsid w:val="49CAFD67"/>
    <w:rsid w:val="49CF61A1"/>
    <w:rsid w:val="49D670CD"/>
    <w:rsid w:val="49EB89AD"/>
    <w:rsid w:val="49EBF47F"/>
    <w:rsid w:val="49F193D0"/>
    <w:rsid w:val="49F6B1EC"/>
    <w:rsid w:val="49FA52FF"/>
    <w:rsid w:val="49FDA9FE"/>
    <w:rsid w:val="49FE3D93"/>
    <w:rsid w:val="4A049E68"/>
    <w:rsid w:val="4A09573E"/>
    <w:rsid w:val="4A0F4FDD"/>
    <w:rsid w:val="4A102506"/>
    <w:rsid w:val="4A1C836D"/>
    <w:rsid w:val="4A23B242"/>
    <w:rsid w:val="4A2CF496"/>
    <w:rsid w:val="4A31B327"/>
    <w:rsid w:val="4A341222"/>
    <w:rsid w:val="4A37B058"/>
    <w:rsid w:val="4A3E85F3"/>
    <w:rsid w:val="4A4084C3"/>
    <w:rsid w:val="4A460C13"/>
    <w:rsid w:val="4A5B72EB"/>
    <w:rsid w:val="4A5CDF0C"/>
    <w:rsid w:val="4A5CEDC3"/>
    <w:rsid w:val="4A5D716A"/>
    <w:rsid w:val="4A5EF32A"/>
    <w:rsid w:val="4A5FD1EE"/>
    <w:rsid w:val="4A64B51E"/>
    <w:rsid w:val="4A66BEB9"/>
    <w:rsid w:val="4A66E144"/>
    <w:rsid w:val="4A6B705F"/>
    <w:rsid w:val="4A6FA2BA"/>
    <w:rsid w:val="4A71CAD2"/>
    <w:rsid w:val="4A735351"/>
    <w:rsid w:val="4A7951A1"/>
    <w:rsid w:val="4A80079A"/>
    <w:rsid w:val="4A80C915"/>
    <w:rsid w:val="4A84E7B1"/>
    <w:rsid w:val="4A8ACCEA"/>
    <w:rsid w:val="4A926942"/>
    <w:rsid w:val="4A9321A3"/>
    <w:rsid w:val="4A95863D"/>
    <w:rsid w:val="4A9D2F86"/>
    <w:rsid w:val="4A9FE060"/>
    <w:rsid w:val="4AA9ACAB"/>
    <w:rsid w:val="4AAADE88"/>
    <w:rsid w:val="4AAD254F"/>
    <w:rsid w:val="4AAE094B"/>
    <w:rsid w:val="4AB510E1"/>
    <w:rsid w:val="4ABBF157"/>
    <w:rsid w:val="4ABE8052"/>
    <w:rsid w:val="4ABF494A"/>
    <w:rsid w:val="4AC0D8E0"/>
    <w:rsid w:val="4AC15638"/>
    <w:rsid w:val="4AC43FDE"/>
    <w:rsid w:val="4ACB6560"/>
    <w:rsid w:val="4ACD5423"/>
    <w:rsid w:val="4ACDAD59"/>
    <w:rsid w:val="4AD405B5"/>
    <w:rsid w:val="4AD6983F"/>
    <w:rsid w:val="4ADFB567"/>
    <w:rsid w:val="4AE0D460"/>
    <w:rsid w:val="4AE4A856"/>
    <w:rsid w:val="4AE8930D"/>
    <w:rsid w:val="4AEC7DDD"/>
    <w:rsid w:val="4AF33CD7"/>
    <w:rsid w:val="4B0A3428"/>
    <w:rsid w:val="4B0F7CEF"/>
    <w:rsid w:val="4B123A7E"/>
    <w:rsid w:val="4B13BF8E"/>
    <w:rsid w:val="4B20EFED"/>
    <w:rsid w:val="4B2175C3"/>
    <w:rsid w:val="4B22FFF5"/>
    <w:rsid w:val="4B242837"/>
    <w:rsid w:val="4B26682D"/>
    <w:rsid w:val="4B26BD83"/>
    <w:rsid w:val="4B2D50F9"/>
    <w:rsid w:val="4B2F07B0"/>
    <w:rsid w:val="4B33735B"/>
    <w:rsid w:val="4B3AC477"/>
    <w:rsid w:val="4B43ECE5"/>
    <w:rsid w:val="4B4450CA"/>
    <w:rsid w:val="4B4B19DD"/>
    <w:rsid w:val="4B5ACCFB"/>
    <w:rsid w:val="4B5BC63B"/>
    <w:rsid w:val="4B5D7C07"/>
    <w:rsid w:val="4B5EF28C"/>
    <w:rsid w:val="4B60FFF3"/>
    <w:rsid w:val="4B643DB5"/>
    <w:rsid w:val="4B6951CC"/>
    <w:rsid w:val="4B6B447D"/>
    <w:rsid w:val="4B6D6500"/>
    <w:rsid w:val="4B713D4B"/>
    <w:rsid w:val="4B848FDB"/>
    <w:rsid w:val="4B8599F4"/>
    <w:rsid w:val="4B8C4FE3"/>
    <w:rsid w:val="4B90C381"/>
    <w:rsid w:val="4B93E12A"/>
    <w:rsid w:val="4B992376"/>
    <w:rsid w:val="4B9E83CE"/>
    <w:rsid w:val="4BA3E1DB"/>
    <w:rsid w:val="4BB18852"/>
    <w:rsid w:val="4BC1BD62"/>
    <w:rsid w:val="4BC3A639"/>
    <w:rsid w:val="4BC53DA6"/>
    <w:rsid w:val="4BC681A2"/>
    <w:rsid w:val="4BC76A75"/>
    <w:rsid w:val="4BCAAC8B"/>
    <w:rsid w:val="4BDE362F"/>
    <w:rsid w:val="4BE2A522"/>
    <w:rsid w:val="4BE50CD6"/>
    <w:rsid w:val="4BE602EC"/>
    <w:rsid w:val="4BE71D56"/>
    <w:rsid w:val="4BE79122"/>
    <w:rsid w:val="4BE8C98B"/>
    <w:rsid w:val="4BEA5FEB"/>
    <w:rsid w:val="4BEF75A2"/>
    <w:rsid w:val="4BF0811A"/>
    <w:rsid w:val="4BF1618F"/>
    <w:rsid w:val="4BF40D5E"/>
    <w:rsid w:val="4C00C974"/>
    <w:rsid w:val="4C0D7944"/>
    <w:rsid w:val="4C0F6F7C"/>
    <w:rsid w:val="4C1DEED6"/>
    <w:rsid w:val="4C2A5EC7"/>
    <w:rsid w:val="4C330082"/>
    <w:rsid w:val="4C34BE7C"/>
    <w:rsid w:val="4C3572C3"/>
    <w:rsid w:val="4C36219F"/>
    <w:rsid w:val="4C37D5B6"/>
    <w:rsid w:val="4C41D197"/>
    <w:rsid w:val="4C48EA4B"/>
    <w:rsid w:val="4C4ADAB4"/>
    <w:rsid w:val="4C505314"/>
    <w:rsid w:val="4C578519"/>
    <w:rsid w:val="4C5BD367"/>
    <w:rsid w:val="4C650C49"/>
    <w:rsid w:val="4C6C4FE3"/>
    <w:rsid w:val="4C78B4EC"/>
    <w:rsid w:val="4C7BE526"/>
    <w:rsid w:val="4C86BBFE"/>
    <w:rsid w:val="4C8749A6"/>
    <w:rsid w:val="4C8811C9"/>
    <w:rsid w:val="4C894A12"/>
    <w:rsid w:val="4C8BFDEC"/>
    <w:rsid w:val="4C94C661"/>
    <w:rsid w:val="4C985ED4"/>
    <w:rsid w:val="4C9D2070"/>
    <w:rsid w:val="4CA25710"/>
    <w:rsid w:val="4CA32F15"/>
    <w:rsid w:val="4CA71C5F"/>
    <w:rsid w:val="4CACBF63"/>
    <w:rsid w:val="4CAF811B"/>
    <w:rsid w:val="4CBCBFA2"/>
    <w:rsid w:val="4CBE0683"/>
    <w:rsid w:val="4CBEA1EB"/>
    <w:rsid w:val="4CC0C4CC"/>
    <w:rsid w:val="4CC1CF7A"/>
    <w:rsid w:val="4CC33B3E"/>
    <w:rsid w:val="4CCA8E2A"/>
    <w:rsid w:val="4CCDB419"/>
    <w:rsid w:val="4CD07B24"/>
    <w:rsid w:val="4CD6B10E"/>
    <w:rsid w:val="4CD9B52B"/>
    <w:rsid w:val="4CDC3B16"/>
    <w:rsid w:val="4CDCC942"/>
    <w:rsid w:val="4CDFC2C2"/>
    <w:rsid w:val="4CE9784B"/>
    <w:rsid w:val="4CEAE72F"/>
    <w:rsid w:val="4CEC889D"/>
    <w:rsid w:val="4CF107FF"/>
    <w:rsid w:val="4CF62679"/>
    <w:rsid w:val="4CF6D47A"/>
    <w:rsid w:val="4CF932C3"/>
    <w:rsid w:val="4CFE5988"/>
    <w:rsid w:val="4CFF0DA0"/>
    <w:rsid w:val="4D04057F"/>
    <w:rsid w:val="4D07214D"/>
    <w:rsid w:val="4D0D2C57"/>
    <w:rsid w:val="4D1AEF77"/>
    <w:rsid w:val="4D247E3F"/>
    <w:rsid w:val="4D340148"/>
    <w:rsid w:val="4D36B494"/>
    <w:rsid w:val="4D37A215"/>
    <w:rsid w:val="4D3DC7A2"/>
    <w:rsid w:val="4D3FE462"/>
    <w:rsid w:val="4D4004C8"/>
    <w:rsid w:val="4D40AB84"/>
    <w:rsid w:val="4D506760"/>
    <w:rsid w:val="4D58030A"/>
    <w:rsid w:val="4D5EAE04"/>
    <w:rsid w:val="4D5ECC5A"/>
    <w:rsid w:val="4D628921"/>
    <w:rsid w:val="4D6B28A0"/>
    <w:rsid w:val="4D6FEF4B"/>
    <w:rsid w:val="4D703360"/>
    <w:rsid w:val="4D727B06"/>
    <w:rsid w:val="4D7A02BB"/>
    <w:rsid w:val="4D7AE260"/>
    <w:rsid w:val="4D7C7426"/>
    <w:rsid w:val="4D849B73"/>
    <w:rsid w:val="4D85B2B4"/>
    <w:rsid w:val="4D9E74C4"/>
    <w:rsid w:val="4DA5A1C2"/>
    <w:rsid w:val="4DAE47C6"/>
    <w:rsid w:val="4DAE693F"/>
    <w:rsid w:val="4DB3860A"/>
    <w:rsid w:val="4DBD60A6"/>
    <w:rsid w:val="4DC0DDC9"/>
    <w:rsid w:val="4DC2DEC1"/>
    <w:rsid w:val="4DC7C71D"/>
    <w:rsid w:val="4DCBF871"/>
    <w:rsid w:val="4DCE6488"/>
    <w:rsid w:val="4DCE6BB1"/>
    <w:rsid w:val="4DD9FF0B"/>
    <w:rsid w:val="4DDC23F7"/>
    <w:rsid w:val="4DDD6076"/>
    <w:rsid w:val="4DDE07C3"/>
    <w:rsid w:val="4DE85206"/>
    <w:rsid w:val="4DE939D1"/>
    <w:rsid w:val="4DE9A197"/>
    <w:rsid w:val="4DEDF88C"/>
    <w:rsid w:val="4DF3FBBA"/>
    <w:rsid w:val="4DF983F6"/>
    <w:rsid w:val="4DFA27ED"/>
    <w:rsid w:val="4DFA6B15"/>
    <w:rsid w:val="4DFB5077"/>
    <w:rsid w:val="4DFD0F75"/>
    <w:rsid w:val="4E01B05E"/>
    <w:rsid w:val="4E03EAE7"/>
    <w:rsid w:val="4E084AE9"/>
    <w:rsid w:val="4E0DA48D"/>
    <w:rsid w:val="4E1F203A"/>
    <w:rsid w:val="4E2B33AF"/>
    <w:rsid w:val="4E2CA03D"/>
    <w:rsid w:val="4E2DFB99"/>
    <w:rsid w:val="4E2E918D"/>
    <w:rsid w:val="4E369479"/>
    <w:rsid w:val="4E3934C3"/>
    <w:rsid w:val="4E3A5A2A"/>
    <w:rsid w:val="4E3B045A"/>
    <w:rsid w:val="4E3EA782"/>
    <w:rsid w:val="4E443AF6"/>
    <w:rsid w:val="4E4E0F25"/>
    <w:rsid w:val="4E5AA1E9"/>
    <w:rsid w:val="4E5E3271"/>
    <w:rsid w:val="4E5EE77C"/>
    <w:rsid w:val="4E62B355"/>
    <w:rsid w:val="4E7296A1"/>
    <w:rsid w:val="4E753A1B"/>
    <w:rsid w:val="4E75B4CA"/>
    <w:rsid w:val="4E76A106"/>
    <w:rsid w:val="4E776E0A"/>
    <w:rsid w:val="4E779130"/>
    <w:rsid w:val="4E795DC8"/>
    <w:rsid w:val="4E7D35D5"/>
    <w:rsid w:val="4E81C2D1"/>
    <w:rsid w:val="4E84983B"/>
    <w:rsid w:val="4E8775E9"/>
    <w:rsid w:val="4E8A8182"/>
    <w:rsid w:val="4E8D3F82"/>
    <w:rsid w:val="4E914213"/>
    <w:rsid w:val="4EA501FB"/>
    <w:rsid w:val="4EA9263C"/>
    <w:rsid w:val="4EB4CEEA"/>
    <w:rsid w:val="4EB9E79A"/>
    <w:rsid w:val="4EC34FD2"/>
    <w:rsid w:val="4EC61784"/>
    <w:rsid w:val="4ECA70DA"/>
    <w:rsid w:val="4ECA8058"/>
    <w:rsid w:val="4ED0683D"/>
    <w:rsid w:val="4ED4AC38"/>
    <w:rsid w:val="4ED674D3"/>
    <w:rsid w:val="4EDC901A"/>
    <w:rsid w:val="4EE3D935"/>
    <w:rsid w:val="4EEC15AF"/>
    <w:rsid w:val="4EED72A0"/>
    <w:rsid w:val="4EF054FB"/>
    <w:rsid w:val="4EF299FE"/>
    <w:rsid w:val="4EF7EB47"/>
    <w:rsid w:val="4EF96159"/>
    <w:rsid w:val="4EFA2A42"/>
    <w:rsid w:val="4F01ABC2"/>
    <w:rsid w:val="4F04A085"/>
    <w:rsid w:val="4F06B356"/>
    <w:rsid w:val="4F0A5DEA"/>
    <w:rsid w:val="4F0B623D"/>
    <w:rsid w:val="4F0B796B"/>
    <w:rsid w:val="4F0C051E"/>
    <w:rsid w:val="4F1544BB"/>
    <w:rsid w:val="4F190FF0"/>
    <w:rsid w:val="4F2032FC"/>
    <w:rsid w:val="4F239C4E"/>
    <w:rsid w:val="4F23B410"/>
    <w:rsid w:val="4F2AB878"/>
    <w:rsid w:val="4F319E07"/>
    <w:rsid w:val="4F3402CE"/>
    <w:rsid w:val="4F3713E3"/>
    <w:rsid w:val="4F37C871"/>
    <w:rsid w:val="4F39EA9C"/>
    <w:rsid w:val="4F3BF747"/>
    <w:rsid w:val="4F3E464E"/>
    <w:rsid w:val="4F4243D7"/>
    <w:rsid w:val="4F4868A9"/>
    <w:rsid w:val="4F56FC01"/>
    <w:rsid w:val="4F5F369D"/>
    <w:rsid w:val="4F60611D"/>
    <w:rsid w:val="4F64468F"/>
    <w:rsid w:val="4F678DAD"/>
    <w:rsid w:val="4F684217"/>
    <w:rsid w:val="4F6A23AF"/>
    <w:rsid w:val="4F6E21CC"/>
    <w:rsid w:val="4F722CF5"/>
    <w:rsid w:val="4F779549"/>
    <w:rsid w:val="4F77C467"/>
    <w:rsid w:val="4F788243"/>
    <w:rsid w:val="4F78ABFB"/>
    <w:rsid w:val="4F7E976B"/>
    <w:rsid w:val="4F7EB1B2"/>
    <w:rsid w:val="4F85052D"/>
    <w:rsid w:val="4F889A16"/>
    <w:rsid w:val="4F8B4E38"/>
    <w:rsid w:val="4F8EBE87"/>
    <w:rsid w:val="4F908873"/>
    <w:rsid w:val="4F95DBE6"/>
    <w:rsid w:val="4F97295B"/>
    <w:rsid w:val="4FA60851"/>
    <w:rsid w:val="4FA8201F"/>
    <w:rsid w:val="4FA8348F"/>
    <w:rsid w:val="4FA95EF7"/>
    <w:rsid w:val="4FB02DDA"/>
    <w:rsid w:val="4FB166E7"/>
    <w:rsid w:val="4FB59798"/>
    <w:rsid w:val="4FB7E50F"/>
    <w:rsid w:val="4FC175CF"/>
    <w:rsid w:val="4FC9654E"/>
    <w:rsid w:val="4FCD9044"/>
    <w:rsid w:val="4FD21FB5"/>
    <w:rsid w:val="4FD6247E"/>
    <w:rsid w:val="4FE46729"/>
    <w:rsid w:val="4FE52CE0"/>
    <w:rsid w:val="4FE730B1"/>
    <w:rsid w:val="4FEE9B70"/>
    <w:rsid w:val="500BC24D"/>
    <w:rsid w:val="500C5FCD"/>
    <w:rsid w:val="500DF90A"/>
    <w:rsid w:val="500E1F3D"/>
    <w:rsid w:val="500E2AE8"/>
    <w:rsid w:val="5016DAA3"/>
    <w:rsid w:val="501E2140"/>
    <w:rsid w:val="5024F0AC"/>
    <w:rsid w:val="5026766A"/>
    <w:rsid w:val="5026FC0E"/>
    <w:rsid w:val="502864F1"/>
    <w:rsid w:val="50294857"/>
    <w:rsid w:val="50311BFD"/>
    <w:rsid w:val="503529FB"/>
    <w:rsid w:val="503906D1"/>
    <w:rsid w:val="503D13BB"/>
    <w:rsid w:val="504152F3"/>
    <w:rsid w:val="504419C5"/>
    <w:rsid w:val="505CC8A2"/>
    <w:rsid w:val="50677525"/>
    <w:rsid w:val="506CD0DD"/>
    <w:rsid w:val="506D0ACE"/>
    <w:rsid w:val="506E1310"/>
    <w:rsid w:val="50701F50"/>
    <w:rsid w:val="50802DE0"/>
    <w:rsid w:val="50851CFB"/>
    <w:rsid w:val="508E1405"/>
    <w:rsid w:val="50939025"/>
    <w:rsid w:val="50A09E7E"/>
    <w:rsid w:val="50A3A243"/>
    <w:rsid w:val="50A6B244"/>
    <w:rsid w:val="50ACD3AE"/>
    <w:rsid w:val="50B34E5B"/>
    <w:rsid w:val="50BBA49F"/>
    <w:rsid w:val="50C7A505"/>
    <w:rsid w:val="50CA4A9B"/>
    <w:rsid w:val="50CA4AC3"/>
    <w:rsid w:val="50D1083F"/>
    <w:rsid w:val="50D1CABE"/>
    <w:rsid w:val="50D8EFD3"/>
    <w:rsid w:val="50D8F8B0"/>
    <w:rsid w:val="50DB53C1"/>
    <w:rsid w:val="50F57284"/>
    <w:rsid w:val="50F8ACA6"/>
    <w:rsid w:val="50FA88F1"/>
    <w:rsid w:val="50FACB44"/>
    <w:rsid w:val="51010950"/>
    <w:rsid w:val="5101D812"/>
    <w:rsid w:val="510593DB"/>
    <w:rsid w:val="5108AE9A"/>
    <w:rsid w:val="510B74EB"/>
    <w:rsid w:val="510D0FE2"/>
    <w:rsid w:val="51113699"/>
    <w:rsid w:val="5116C2FD"/>
    <w:rsid w:val="5119D9A9"/>
    <w:rsid w:val="511A0373"/>
    <w:rsid w:val="511C06AA"/>
    <w:rsid w:val="511C867B"/>
    <w:rsid w:val="51223ADD"/>
    <w:rsid w:val="5123D6C7"/>
    <w:rsid w:val="5125C0F1"/>
    <w:rsid w:val="5126B160"/>
    <w:rsid w:val="512842AB"/>
    <w:rsid w:val="5144DBCF"/>
    <w:rsid w:val="5149A68E"/>
    <w:rsid w:val="514D0B72"/>
    <w:rsid w:val="51575EBC"/>
    <w:rsid w:val="5158C781"/>
    <w:rsid w:val="515B85B8"/>
    <w:rsid w:val="5168D519"/>
    <w:rsid w:val="516F7183"/>
    <w:rsid w:val="516F8D0C"/>
    <w:rsid w:val="517298A2"/>
    <w:rsid w:val="5178C661"/>
    <w:rsid w:val="51819C43"/>
    <w:rsid w:val="518588DF"/>
    <w:rsid w:val="5188196D"/>
    <w:rsid w:val="51940111"/>
    <w:rsid w:val="51977B84"/>
    <w:rsid w:val="51A16465"/>
    <w:rsid w:val="51A18F51"/>
    <w:rsid w:val="51A3063E"/>
    <w:rsid w:val="51A351BF"/>
    <w:rsid w:val="51A46889"/>
    <w:rsid w:val="51ABFB53"/>
    <w:rsid w:val="51B12DE0"/>
    <w:rsid w:val="51B41C6B"/>
    <w:rsid w:val="51B78D9A"/>
    <w:rsid w:val="51BC2D4D"/>
    <w:rsid w:val="51BF557E"/>
    <w:rsid w:val="51C052A1"/>
    <w:rsid w:val="51C1904B"/>
    <w:rsid w:val="51C25B04"/>
    <w:rsid w:val="51C55688"/>
    <w:rsid w:val="51C56EF9"/>
    <w:rsid w:val="51C5C592"/>
    <w:rsid w:val="51C734C9"/>
    <w:rsid w:val="51C7912C"/>
    <w:rsid w:val="51CD33E7"/>
    <w:rsid w:val="51CDD5BA"/>
    <w:rsid w:val="51D13BC2"/>
    <w:rsid w:val="51DF881E"/>
    <w:rsid w:val="51EEC1CE"/>
    <w:rsid w:val="51F23AAA"/>
    <w:rsid w:val="51F2455C"/>
    <w:rsid w:val="51FF4606"/>
    <w:rsid w:val="52026C8D"/>
    <w:rsid w:val="52046335"/>
    <w:rsid w:val="520E35D0"/>
    <w:rsid w:val="52104E1B"/>
    <w:rsid w:val="52132335"/>
    <w:rsid w:val="522A9F90"/>
    <w:rsid w:val="5234CB42"/>
    <w:rsid w:val="523C1009"/>
    <w:rsid w:val="523C9E89"/>
    <w:rsid w:val="52443E3C"/>
    <w:rsid w:val="5244B3D9"/>
    <w:rsid w:val="52462E01"/>
    <w:rsid w:val="524F2525"/>
    <w:rsid w:val="5252B59E"/>
    <w:rsid w:val="5255A26A"/>
    <w:rsid w:val="52563F02"/>
    <w:rsid w:val="52579704"/>
    <w:rsid w:val="525B2B20"/>
    <w:rsid w:val="525BDBEF"/>
    <w:rsid w:val="52627D8F"/>
    <w:rsid w:val="526369C6"/>
    <w:rsid w:val="526E1501"/>
    <w:rsid w:val="526E6833"/>
    <w:rsid w:val="527430AB"/>
    <w:rsid w:val="5274C034"/>
    <w:rsid w:val="52772A45"/>
    <w:rsid w:val="52776556"/>
    <w:rsid w:val="52794AC6"/>
    <w:rsid w:val="527AAC71"/>
    <w:rsid w:val="527D0242"/>
    <w:rsid w:val="527EF25B"/>
    <w:rsid w:val="528596E4"/>
    <w:rsid w:val="52860E0F"/>
    <w:rsid w:val="5288754E"/>
    <w:rsid w:val="528A18B9"/>
    <w:rsid w:val="528A3E75"/>
    <w:rsid w:val="528D57E6"/>
    <w:rsid w:val="528D8FB5"/>
    <w:rsid w:val="528FD4F1"/>
    <w:rsid w:val="52950360"/>
    <w:rsid w:val="5296C4DD"/>
    <w:rsid w:val="529A0C39"/>
    <w:rsid w:val="529D619F"/>
    <w:rsid w:val="52A00843"/>
    <w:rsid w:val="52B266C0"/>
    <w:rsid w:val="52B4894C"/>
    <w:rsid w:val="52B6C957"/>
    <w:rsid w:val="52B907A0"/>
    <w:rsid w:val="52BBAFDD"/>
    <w:rsid w:val="52C0C5D1"/>
    <w:rsid w:val="52C284FE"/>
    <w:rsid w:val="52D180CF"/>
    <w:rsid w:val="52D4869F"/>
    <w:rsid w:val="52DABC4D"/>
    <w:rsid w:val="52E389A3"/>
    <w:rsid w:val="52EF8E96"/>
    <w:rsid w:val="52F1BD56"/>
    <w:rsid w:val="52F5DD69"/>
    <w:rsid w:val="52FCB76D"/>
    <w:rsid w:val="52FE3D15"/>
    <w:rsid w:val="52FE82B1"/>
    <w:rsid w:val="53028308"/>
    <w:rsid w:val="53058898"/>
    <w:rsid w:val="530D2C6D"/>
    <w:rsid w:val="530EB867"/>
    <w:rsid w:val="53121680"/>
    <w:rsid w:val="5313B9B9"/>
    <w:rsid w:val="53256B10"/>
    <w:rsid w:val="5326262E"/>
    <w:rsid w:val="53280BF3"/>
    <w:rsid w:val="532DCE74"/>
    <w:rsid w:val="53331199"/>
    <w:rsid w:val="5333BABA"/>
    <w:rsid w:val="5333EE4B"/>
    <w:rsid w:val="533A3D4D"/>
    <w:rsid w:val="533C6E33"/>
    <w:rsid w:val="5346A32A"/>
    <w:rsid w:val="534944E2"/>
    <w:rsid w:val="535433A3"/>
    <w:rsid w:val="53557655"/>
    <w:rsid w:val="535E9553"/>
    <w:rsid w:val="5367A1F6"/>
    <w:rsid w:val="5367F1F5"/>
    <w:rsid w:val="536A2EB9"/>
    <w:rsid w:val="536AB186"/>
    <w:rsid w:val="537459E0"/>
    <w:rsid w:val="53776DCE"/>
    <w:rsid w:val="53783B9E"/>
    <w:rsid w:val="5389D08A"/>
    <w:rsid w:val="539537B5"/>
    <w:rsid w:val="539E21BF"/>
    <w:rsid w:val="53A101C9"/>
    <w:rsid w:val="53A1577E"/>
    <w:rsid w:val="53A1A198"/>
    <w:rsid w:val="53A2B506"/>
    <w:rsid w:val="53A5CF00"/>
    <w:rsid w:val="53A6E2E9"/>
    <w:rsid w:val="53A72A9C"/>
    <w:rsid w:val="53A7D09F"/>
    <w:rsid w:val="53AD33B1"/>
    <w:rsid w:val="53B0B71D"/>
    <w:rsid w:val="53B4AD11"/>
    <w:rsid w:val="53B561AD"/>
    <w:rsid w:val="53BDCC72"/>
    <w:rsid w:val="53C03FE8"/>
    <w:rsid w:val="53C3D687"/>
    <w:rsid w:val="53C57351"/>
    <w:rsid w:val="53C61B1C"/>
    <w:rsid w:val="53CDA5D7"/>
    <w:rsid w:val="53D3B510"/>
    <w:rsid w:val="53D77C0A"/>
    <w:rsid w:val="53DA1845"/>
    <w:rsid w:val="53DA83BB"/>
    <w:rsid w:val="53DF6C06"/>
    <w:rsid w:val="53E2E3BE"/>
    <w:rsid w:val="53E88031"/>
    <w:rsid w:val="53EDD80A"/>
    <w:rsid w:val="53EEE817"/>
    <w:rsid w:val="53F46041"/>
    <w:rsid w:val="53FF415F"/>
    <w:rsid w:val="54035ED5"/>
    <w:rsid w:val="5407D4BF"/>
    <w:rsid w:val="540ABFD9"/>
    <w:rsid w:val="540AF094"/>
    <w:rsid w:val="540C9D9C"/>
    <w:rsid w:val="541C1368"/>
    <w:rsid w:val="541C99B8"/>
    <w:rsid w:val="54203BAC"/>
    <w:rsid w:val="5423C3D7"/>
    <w:rsid w:val="542CEB42"/>
    <w:rsid w:val="5432E4D6"/>
    <w:rsid w:val="5435CAB8"/>
    <w:rsid w:val="54374CBE"/>
    <w:rsid w:val="543B70ED"/>
    <w:rsid w:val="54448F3B"/>
    <w:rsid w:val="544ABACA"/>
    <w:rsid w:val="544DD2FA"/>
    <w:rsid w:val="54514186"/>
    <w:rsid w:val="545D9632"/>
    <w:rsid w:val="545EA76A"/>
    <w:rsid w:val="545EFB3F"/>
    <w:rsid w:val="5465594C"/>
    <w:rsid w:val="54697B42"/>
    <w:rsid w:val="54760905"/>
    <w:rsid w:val="547E4E6F"/>
    <w:rsid w:val="5484A496"/>
    <w:rsid w:val="5486C47F"/>
    <w:rsid w:val="5489512A"/>
    <w:rsid w:val="5489EB77"/>
    <w:rsid w:val="5496521B"/>
    <w:rsid w:val="5497066B"/>
    <w:rsid w:val="549E5A74"/>
    <w:rsid w:val="549F9334"/>
    <w:rsid w:val="54A19048"/>
    <w:rsid w:val="54B582D0"/>
    <w:rsid w:val="54BD8578"/>
    <w:rsid w:val="54C2DF03"/>
    <w:rsid w:val="54CF0F8B"/>
    <w:rsid w:val="54D3E47A"/>
    <w:rsid w:val="54DC504A"/>
    <w:rsid w:val="54DD321D"/>
    <w:rsid w:val="54E3026B"/>
    <w:rsid w:val="54EC48A4"/>
    <w:rsid w:val="55107D4E"/>
    <w:rsid w:val="5511F3FB"/>
    <w:rsid w:val="55146FD2"/>
    <w:rsid w:val="5517340D"/>
    <w:rsid w:val="551A5C52"/>
    <w:rsid w:val="551B1B77"/>
    <w:rsid w:val="551C9071"/>
    <w:rsid w:val="5521C65E"/>
    <w:rsid w:val="55233C58"/>
    <w:rsid w:val="5523CD80"/>
    <w:rsid w:val="5524ABD0"/>
    <w:rsid w:val="552C13AC"/>
    <w:rsid w:val="5535071E"/>
    <w:rsid w:val="5537E95A"/>
    <w:rsid w:val="553912D8"/>
    <w:rsid w:val="55399F4D"/>
    <w:rsid w:val="5539C311"/>
    <w:rsid w:val="553C6A9B"/>
    <w:rsid w:val="553CFA79"/>
    <w:rsid w:val="5540089D"/>
    <w:rsid w:val="55457AE7"/>
    <w:rsid w:val="554A8017"/>
    <w:rsid w:val="554B7390"/>
    <w:rsid w:val="55565B77"/>
    <w:rsid w:val="555F52BB"/>
    <w:rsid w:val="555FC5A4"/>
    <w:rsid w:val="55609562"/>
    <w:rsid w:val="55680F0C"/>
    <w:rsid w:val="556A900E"/>
    <w:rsid w:val="5572ADF5"/>
    <w:rsid w:val="5575EA9A"/>
    <w:rsid w:val="557A4CC5"/>
    <w:rsid w:val="557F3614"/>
    <w:rsid w:val="5587C962"/>
    <w:rsid w:val="558F2B52"/>
    <w:rsid w:val="559671CE"/>
    <w:rsid w:val="55991F64"/>
    <w:rsid w:val="5599BC4E"/>
    <w:rsid w:val="559FD8C3"/>
    <w:rsid w:val="55A76607"/>
    <w:rsid w:val="55ABA281"/>
    <w:rsid w:val="55AF589F"/>
    <w:rsid w:val="55B0BBB1"/>
    <w:rsid w:val="55B99DBC"/>
    <w:rsid w:val="55B9AA79"/>
    <w:rsid w:val="55C0C232"/>
    <w:rsid w:val="55C6EA20"/>
    <w:rsid w:val="55DADF1C"/>
    <w:rsid w:val="55E0619A"/>
    <w:rsid w:val="55E57C0A"/>
    <w:rsid w:val="55E9F935"/>
    <w:rsid w:val="55EDCB82"/>
    <w:rsid w:val="55EDF4DA"/>
    <w:rsid w:val="55EE31AA"/>
    <w:rsid w:val="55F2CCEC"/>
    <w:rsid w:val="55FAB705"/>
    <w:rsid w:val="55FD6379"/>
    <w:rsid w:val="5604D8C9"/>
    <w:rsid w:val="5604ED21"/>
    <w:rsid w:val="56082B68"/>
    <w:rsid w:val="560B2DF2"/>
    <w:rsid w:val="560DE384"/>
    <w:rsid w:val="560EAE27"/>
    <w:rsid w:val="560F1407"/>
    <w:rsid w:val="56104711"/>
    <w:rsid w:val="5616AC1E"/>
    <w:rsid w:val="56203077"/>
    <w:rsid w:val="56221892"/>
    <w:rsid w:val="5629745C"/>
    <w:rsid w:val="562B7197"/>
    <w:rsid w:val="562C0C80"/>
    <w:rsid w:val="562C9423"/>
    <w:rsid w:val="562EB4A7"/>
    <w:rsid w:val="563169B9"/>
    <w:rsid w:val="563310BF"/>
    <w:rsid w:val="563E31CE"/>
    <w:rsid w:val="5648A71F"/>
    <w:rsid w:val="5649A0FA"/>
    <w:rsid w:val="564DBDBA"/>
    <w:rsid w:val="564F53D7"/>
    <w:rsid w:val="5651B829"/>
    <w:rsid w:val="56550DFD"/>
    <w:rsid w:val="5655EA62"/>
    <w:rsid w:val="5656A785"/>
    <w:rsid w:val="5656D25E"/>
    <w:rsid w:val="565BE121"/>
    <w:rsid w:val="565E94DF"/>
    <w:rsid w:val="566F8F2C"/>
    <w:rsid w:val="5671748F"/>
    <w:rsid w:val="5675E6BC"/>
    <w:rsid w:val="5678BB69"/>
    <w:rsid w:val="567BAFAB"/>
    <w:rsid w:val="5689B59F"/>
    <w:rsid w:val="568CA4E3"/>
    <w:rsid w:val="5691380B"/>
    <w:rsid w:val="56935CFC"/>
    <w:rsid w:val="56948AB0"/>
    <w:rsid w:val="569C0912"/>
    <w:rsid w:val="569DA8A3"/>
    <w:rsid w:val="569FDC63"/>
    <w:rsid w:val="56A191ED"/>
    <w:rsid w:val="56A3344A"/>
    <w:rsid w:val="56A3E4A5"/>
    <w:rsid w:val="56A5156F"/>
    <w:rsid w:val="56A77893"/>
    <w:rsid w:val="56A84855"/>
    <w:rsid w:val="56ABE0D3"/>
    <w:rsid w:val="56AE836F"/>
    <w:rsid w:val="56B7219E"/>
    <w:rsid w:val="56BD5D5C"/>
    <w:rsid w:val="56BECCCC"/>
    <w:rsid w:val="56C37D32"/>
    <w:rsid w:val="56C89753"/>
    <w:rsid w:val="56C9BE83"/>
    <w:rsid w:val="56C9C38D"/>
    <w:rsid w:val="56CDAF87"/>
    <w:rsid w:val="56CEC07F"/>
    <w:rsid w:val="56D0D6E2"/>
    <w:rsid w:val="56D54F31"/>
    <w:rsid w:val="56D7675F"/>
    <w:rsid w:val="56E54E02"/>
    <w:rsid w:val="56F0875B"/>
    <w:rsid w:val="56F19661"/>
    <w:rsid w:val="56F24CB8"/>
    <w:rsid w:val="56F53D8F"/>
    <w:rsid w:val="56F6399F"/>
    <w:rsid w:val="56F7CB41"/>
    <w:rsid w:val="56F8D21D"/>
    <w:rsid w:val="5705FE77"/>
    <w:rsid w:val="5709D500"/>
    <w:rsid w:val="57116D76"/>
    <w:rsid w:val="57172BDD"/>
    <w:rsid w:val="571D3849"/>
    <w:rsid w:val="5720FFD7"/>
    <w:rsid w:val="57245AE1"/>
    <w:rsid w:val="5727824F"/>
    <w:rsid w:val="572B2745"/>
    <w:rsid w:val="572FC2F9"/>
    <w:rsid w:val="57345BE7"/>
    <w:rsid w:val="574FD505"/>
    <w:rsid w:val="575109EF"/>
    <w:rsid w:val="5754B99D"/>
    <w:rsid w:val="575605CC"/>
    <w:rsid w:val="5757F467"/>
    <w:rsid w:val="575CED1A"/>
    <w:rsid w:val="575D014B"/>
    <w:rsid w:val="575E659B"/>
    <w:rsid w:val="576016EA"/>
    <w:rsid w:val="576D2726"/>
    <w:rsid w:val="576D42DC"/>
    <w:rsid w:val="576E29BF"/>
    <w:rsid w:val="5772FDBB"/>
    <w:rsid w:val="577332A9"/>
    <w:rsid w:val="57772AEE"/>
    <w:rsid w:val="577E1DA8"/>
    <w:rsid w:val="578054D4"/>
    <w:rsid w:val="57807147"/>
    <w:rsid w:val="57908F6A"/>
    <w:rsid w:val="5797B3D1"/>
    <w:rsid w:val="579CC51B"/>
    <w:rsid w:val="579E1944"/>
    <w:rsid w:val="57A37EFE"/>
    <w:rsid w:val="57A7B3F1"/>
    <w:rsid w:val="57ABD827"/>
    <w:rsid w:val="57B2B7A4"/>
    <w:rsid w:val="57B7F507"/>
    <w:rsid w:val="57BB628F"/>
    <w:rsid w:val="57CAE102"/>
    <w:rsid w:val="57CC7A80"/>
    <w:rsid w:val="57D0D5A5"/>
    <w:rsid w:val="57D957BA"/>
    <w:rsid w:val="57DF17E7"/>
    <w:rsid w:val="57E0E1A9"/>
    <w:rsid w:val="57EE54C0"/>
    <w:rsid w:val="57F13E5A"/>
    <w:rsid w:val="57F4F44F"/>
    <w:rsid w:val="57F89602"/>
    <w:rsid w:val="57FD0EE4"/>
    <w:rsid w:val="57FEDF2F"/>
    <w:rsid w:val="57FFCF5E"/>
    <w:rsid w:val="580D362E"/>
    <w:rsid w:val="580E989C"/>
    <w:rsid w:val="580F4F08"/>
    <w:rsid w:val="581271BD"/>
    <w:rsid w:val="5812F5C3"/>
    <w:rsid w:val="58163AA1"/>
    <w:rsid w:val="58182100"/>
    <w:rsid w:val="58196D2E"/>
    <w:rsid w:val="581B1499"/>
    <w:rsid w:val="5822E1BA"/>
    <w:rsid w:val="5824224F"/>
    <w:rsid w:val="58247A36"/>
    <w:rsid w:val="5825D2E8"/>
    <w:rsid w:val="5826C425"/>
    <w:rsid w:val="582C912E"/>
    <w:rsid w:val="5832839C"/>
    <w:rsid w:val="5833FACE"/>
    <w:rsid w:val="584043F5"/>
    <w:rsid w:val="584239CC"/>
    <w:rsid w:val="58472FDC"/>
    <w:rsid w:val="584A18E2"/>
    <w:rsid w:val="584D86A8"/>
    <w:rsid w:val="5855F078"/>
    <w:rsid w:val="5865DB96"/>
    <w:rsid w:val="58661B41"/>
    <w:rsid w:val="5866274A"/>
    <w:rsid w:val="586B9904"/>
    <w:rsid w:val="586E1086"/>
    <w:rsid w:val="586E61F2"/>
    <w:rsid w:val="586F2337"/>
    <w:rsid w:val="58744966"/>
    <w:rsid w:val="5874A678"/>
    <w:rsid w:val="587954EF"/>
    <w:rsid w:val="5885656B"/>
    <w:rsid w:val="58876FD4"/>
    <w:rsid w:val="5891E292"/>
    <w:rsid w:val="58A72CB1"/>
    <w:rsid w:val="58B36039"/>
    <w:rsid w:val="58B424C7"/>
    <w:rsid w:val="58BD8089"/>
    <w:rsid w:val="58C19582"/>
    <w:rsid w:val="58C71D88"/>
    <w:rsid w:val="58D6AF7D"/>
    <w:rsid w:val="58DA1AD7"/>
    <w:rsid w:val="58DF1AC2"/>
    <w:rsid w:val="58DFF347"/>
    <w:rsid w:val="58E2849F"/>
    <w:rsid w:val="58E95553"/>
    <w:rsid w:val="58F01783"/>
    <w:rsid w:val="58F06CEA"/>
    <w:rsid w:val="58F34771"/>
    <w:rsid w:val="58F861CA"/>
    <w:rsid w:val="58FDC31A"/>
    <w:rsid w:val="590152AA"/>
    <w:rsid w:val="5901B8C9"/>
    <w:rsid w:val="59057348"/>
    <w:rsid w:val="5915E69E"/>
    <w:rsid w:val="591895FD"/>
    <w:rsid w:val="591AEE64"/>
    <w:rsid w:val="5920E77B"/>
    <w:rsid w:val="5924E716"/>
    <w:rsid w:val="59289970"/>
    <w:rsid w:val="592BC2AF"/>
    <w:rsid w:val="592DDAB8"/>
    <w:rsid w:val="59320DCA"/>
    <w:rsid w:val="59326791"/>
    <w:rsid w:val="59332567"/>
    <w:rsid w:val="5934D20E"/>
    <w:rsid w:val="593A8714"/>
    <w:rsid w:val="593C8316"/>
    <w:rsid w:val="59461AE6"/>
    <w:rsid w:val="5946A88E"/>
    <w:rsid w:val="5948F1AD"/>
    <w:rsid w:val="594C6D55"/>
    <w:rsid w:val="594ECD65"/>
    <w:rsid w:val="5951C1C4"/>
    <w:rsid w:val="5951F665"/>
    <w:rsid w:val="59520161"/>
    <w:rsid w:val="5953493F"/>
    <w:rsid w:val="59595691"/>
    <w:rsid w:val="595E01D8"/>
    <w:rsid w:val="595EDF84"/>
    <w:rsid w:val="5960F165"/>
    <w:rsid w:val="59640B41"/>
    <w:rsid w:val="59688E9B"/>
    <w:rsid w:val="596F2E80"/>
    <w:rsid w:val="596FC106"/>
    <w:rsid w:val="597055CE"/>
    <w:rsid w:val="5979EFCD"/>
    <w:rsid w:val="597CDACA"/>
    <w:rsid w:val="597F8F67"/>
    <w:rsid w:val="59813197"/>
    <w:rsid w:val="5982336A"/>
    <w:rsid w:val="598412F0"/>
    <w:rsid w:val="5988B89C"/>
    <w:rsid w:val="599042A9"/>
    <w:rsid w:val="59917876"/>
    <w:rsid w:val="599282D4"/>
    <w:rsid w:val="599BFB86"/>
    <w:rsid w:val="599CD07B"/>
    <w:rsid w:val="59A3311F"/>
    <w:rsid w:val="59A33EDB"/>
    <w:rsid w:val="59A679BD"/>
    <w:rsid w:val="59ABFE5E"/>
    <w:rsid w:val="59AD84C3"/>
    <w:rsid w:val="59AE315D"/>
    <w:rsid w:val="59B3FFEC"/>
    <w:rsid w:val="59B44691"/>
    <w:rsid w:val="59B59137"/>
    <w:rsid w:val="59B6FC48"/>
    <w:rsid w:val="59BC0B69"/>
    <w:rsid w:val="59BF24E2"/>
    <w:rsid w:val="59C658DD"/>
    <w:rsid w:val="59C7B988"/>
    <w:rsid w:val="59C9683A"/>
    <w:rsid w:val="59CCF233"/>
    <w:rsid w:val="59D9D799"/>
    <w:rsid w:val="59D9E352"/>
    <w:rsid w:val="59E16138"/>
    <w:rsid w:val="59E6D8FE"/>
    <w:rsid w:val="59E9BA3E"/>
    <w:rsid w:val="59EC4161"/>
    <w:rsid w:val="59ED5E15"/>
    <w:rsid w:val="59EE4C7B"/>
    <w:rsid w:val="59EEA7A4"/>
    <w:rsid w:val="59F36CE5"/>
    <w:rsid w:val="59F8F97A"/>
    <w:rsid w:val="59FAAB82"/>
    <w:rsid w:val="5A04E5F7"/>
    <w:rsid w:val="5A06A20A"/>
    <w:rsid w:val="5A0F3A8E"/>
    <w:rsid w:val="5A16FA28"/>
    <w:rsid w:val="5A19B648"/>
    <w:rsid w:val="5A265D01"/>
    <w:rsid w:val="5A2E2E6E"/>
    <w:rsid w:val="5A2E9879"/>
    <w:rsid w:val="5A2FAFA2"/>
    <w:rsid w:val="5A334F6E"/>
    <w:rsid w:val="5A367080"/>
    <w:rsid w:val="5A3717B4"/>
    <w:rsid w:val="5A3CF2B9"/>
    <w:rsid w:val="5A44A397"/>
    <w:rsid w:val="5A466A8A"/>
    <w:rsid w:val="5A469D13"/>
    <w:rsid w:val="5A4911B8"/>
    <w:rsid w:val="5A4EE83E"/>
    <w:rsid w:val="5A5062A6"/>
    <w:rsid w:val="5A50668F"/>
    <w:rsid w:val="5A543D90"/>
    <w:rsid w:val="5A597226"/>
    <w:rsid w:val="5A5B034B"/>
    <w:rsid w:val="5A5EA43A"/>
    <w:rsid w:val="5A5F0181"/>
    <w:rsid w:val="5A60F80D"/>
    <w:rsid w:val="5A682309"/>
    <w:rsid w:val="5A6AD3EB"/>
    <w:rsid w:val="5A6BDCBF"/>
    <w:rsid w:val="5A6F5BA6"/>
    <w:rsid w:val="5A73827D"/>
    <w:rsid w:val="5A777581"/>
    <w:rsid w:val="5A7F6E5B"/>
    <w:rsid w:val="5A874F1A"/>
    <w:rsid w:val="5A88A282"/>
    <w:rsid w:val="5A8C4154"/>
    <w:rsid w:val="5A8EB01F"/>
    <w:rsid w:val="5A9E7590"/>
    <w:rsid w:val="5AADE68E"/>
    <w:rsid w:val="5AAF6F9B"/>
    <w:rsid w:val="5AB793CA"/>
    <w:rsid w:val="5ABB7B4D"/>
    <w:rsid w:val="5AC60EEC"/>
    <w:rsid w:val="5ACA4243"/>
    <w:rsid w:val="5ACBC77B"/>
    <w:rsid w:val="5AD3D1D4"/>
    <w:rsid w:val="5AD47C66"/>
    <w:rsid w:val="5AD8F839"/>
    <w:rsid w:val="5ADB3017"/>
    <w:rsid w:val="5ADC3A57"/>
    <w:rsid w:val="5AE052BF"/>
    <w:rsid w:val="5AE06DDC"/>
    <w:rsid w:val="5AE0E9C9"/>
    <w:rsid w:val="5AE17559"/>
    <w:rsid w:val="5AE82202"/>
    <w:rsid w:val="5AF51ABB"/>
    <w:rsid w:val="5AF68F94"/>
    <w:rsid w:val="5AFA99DF"/>
    <w:rsid w:val="5B032E9B"/>
    <w:rsid w:val="5B0C6854"/>
    <w:rsid w:val="5B0D07D8"/>
    <w:rsid w:val="5B0E8D17"/>
    <w:rsid w:val="5B0F562C"/>
    <w:rsid w:val="5B16B03A"/>
    <w:rsid w:val="5B19BB57"/>
    <w:rsid w:val="5B1AFAEC"/>
    <w:rsid w:val="5B1E34C6"/>
    <w:rsid w:val="5B1E78DB"/>
    <w:rsid w:val="5B268487"/>
    <w:rsid w:val="5B2BBC2B"/>
    <w:rsid w:val="5B3410B8"/>
    <w:rsid w:val="5B37B27A"/>
    <w:rsid w:val="5B3B8BFE"/>
    <w:rsid w:val="5B3E979F"/>
    <w:rsid w:val="5B5A941E"/>
    <w:rsid w:val="5B5B61A8"/>
    <w:rsid w:val="5B5DEE79"/>
    <w:rsid w:val="5B68227F"/>
    <w:rsid w:val="5B784631"/>
    <w:rsid w:val="5B7D88E5"/>
    <w:rsid w:val="5B7F3195"/>
    <w:rsid w:val="5B81E447"/>
    <w:rsid w:val="5B86C84E"/>
    <w:rsid w:val="5B9BE806"/>
    <w:rsid w:val="5BA1B683"/>
    <w:rsid w:val="5BA2FDF7"/>
    <w:rsid w:val="5BA7C56E"/>
    <w:rsid w:val="5BA9F974"/>
    <w:rsid w:val="5BADB94A"/>
    <w:rsid w:val="5BADDB88"/>
    <w:rsid w:val="5BB1008B"/>
    <w:rsid w:val="5BCC3E93"/>
    <w:rsid w:val="5BD770BB"/>
    <w:rsid w:val="5BDB0256"/>
    <w:rsid w:val="5BDFDA92"/>
    <w:rsid w:val="5BE2AED3"/>
    <w:rsid w:val="5BE3D90B"/>
    <w:rsid w:val="5BE54D7B"/>
    <w:rsid w:val="5BE7C12E"/>
    <w:rsid w:val="5BEB97E3"/>
    <w:rsid w:val="5BED4D0B"/>
    <w:rsid w:val="5BEDBE42"/>
    <w:rsid w:val="5BEEFCDE"/>
    <w:rsid w:val="5BF14B10"/>
    <w:rsid w:val="5C02C798"/>
    <w:rsid w:val="5C070577"/>
    <w:rsid w:val="5C082800"/>
    <w:rsid w:val="5C0A3DEB"/>
    <w:rsid w:val="5C269993"/>
    <w:rsid w:val="5C2A4548"/>
    <w:rsid w:val="5C3381AF"/>
    <w:rsid w:val="5C33D968"/>
    <w:rsid w:val="5C36A5FE"/>
    <w:rsid w:val="5C3B3A7E"/>
    <w:rsid w:val="5C426EFD"/>
    <w:rsid w:val="5C4DD1B6"/>
    <w:rsid w:val="5C4E2172"/>
    <w:rsid w:val="5C556059"/>
    <w:rsid w:val="5C5A07E8"/>
    <w:rsid w:val="5C666028"/>
    <w:rsid w:val="5C6BB4AE"/>
    <w:rsid w:val="5C6BEDC4"/>
    <w:rsid w:val="5C6D79F1"/>
    <w:rsid w:val="5C6FDD3B"/>
    <w:rsid w:val="5C71317D"/>
    <w:rsid w:val="5C7BAB79"/>
    <w:rsid w:val="5C882ADA"/>
    <w:rsid w:val="5C8C4237"/>
    <w:rsid w:val="5C8EA82E"/>
    <w:rsid w:val="5C93B746"/>
    <w:rsid w:val="5C95E422"/>
    <w:rsid w:val="5C9B6DCA"/>
    <w:rsid w:val="5C9E7EF3"/>
    <w:rsid w:val="5C9EBC3D"/>
    <w:rsid w:val="5C9FB892"/>
    <w:rsid w:val="5CA27CEC"/>
    <w:rsid w:val="5CA52B2C"/>
    <w:rsid w:val="5CA76F2E"/>
    <w:rsid w:val="5CAB6663"/>
    <w:rsid w:val="5CAE4D20"/>
    <w:rsid w:val="5CBE4FE3"/>
    <w:rsid w:val="5CC01C7A"/>
    <w:rsid w:val="5CC2FB1B"/>
    <w:rsid w:val="5CC2FD61"/>
    <w:rsid w:val="5CC30125"/>
    <w:rsid w:val="5CC34261"/>
    <w:rsid w:val="5CCB42CF"/>
    <w:rsid w:val="5CCB5EC2"/>
    <w:rsid w:val="5CD08D02"/>
    <w:rsid w:val="5CD88DD9"/>
    <w:rsid w:val="5CE161C4"/>
    <w:rsid w:val="5CE8978B"/>
    <w:rsid w:val="5CEBEDED"/>
    <w:rsid w:val="5CF3130E"/>
    <w:rsid w:val="5CF45B56"/>
    <w:rsid w:val="5CF5C72E"/>
    <w:rsid w:val="5CF60836"/>
    <w:rsid w:val="5CF88A4E"/>
    <w:rsid w:val="5CFA0BC0"/>
    <w:rsid w:val="5CFD9A89"/>
    <w:rsid w:val="5CFF0DD1"/>
    <w:rsid w:val="5D0FC27B"/>
    <w:rsid w:val="5D10B806"/>
    <w:rsid w:val="5D1172C7"/>
    <w:rsid w:val="5D140E4F"/>
    <w:rsid w:val="5D14CD24"/>
    <w:rsid w:val="5D1547FF"/>
    <w:rsid w:val="5D18FC41"/>
    <w:rsid w:val="5D1A59FA"/>
    <w:rsid w:val="5D236A78"/>
    <w:rsid w:val="5D298A01"/>
    <w:rsid w:val="5D34ED94"/>
    <w:rsid w:val="5D39D1A4"/>
    <w:rsid w:val="5D48FD16"/>
    <w:rsid w:val="5D4A9795"/>
    <w:rsid w:val="5D50F570"/>
    <w:rsid w:val="5D58DDF2"/>
    <w:rsid w:val="5D5D7B51"/>
    <w:rsid w:val="5D618DC9"/>
    <w:rsid w:val="5D6265DA"/>
    <w:rsid w:val="5D689B62"/>
    <w:rsid w:val="5D6AF130"/>
    <w:rsid w:val="5D6E4E5B"/>
    <w:rsid w:val="5D79BAC3"/>
    <w:rsid w:val="5D7A3842"/>
    <w:rsid w:val="5D7DF347"/>
    <w:rsid w:val="5D86AC71"/>
    <w:rsid w:val="5D87B400"/>
    <w:rsid w:val="5D8A86BB"/>
    <w:rsid w:val="5D92646C"/>
    <w:rsid w:val="5D9BA36D"/>
    <w:rsid w:val="5D9BC235"/>
    <w:rsid w:val="5DA68CE5"/>
    <w:rsid w:val="5DAE129C"/>
    <w:rsid w:val="5DB051EB"/>
    <w:rsid w:val="5DB2B45F"/>
    <w:rsid w:val="5DB2E569"/>
    <w:rsid w:val="5DB83E5D"/>
    <w:rsid w:val="5DBA9A9B"/>
    <w:rsid w:val="5DC02BF6"/>
    <w:rsid w:val="5DC05F8A"/>
    <w:rsid w:val="5DC3E7A4"/>
    <w:rsid w:val="5DC91333"/>
    <w:rsid w:val="5DCCB7C1"/>
    <w:rsid w:val="5DD68197"/>
    <w:rsid w:val="5DDB0582"/>
    <w:rsid w:val="5DDE7EE7"/>
    <w:rsid w:val="5DE75666"/>
    <w:rsid w:val="5DE90088"/>
    <w:rsid w:val="5DE92DAA"/>
    <w:rsid w:val="5DF8B6D7"/>
    <w:rsid w:val="5DF8D13F"/>
    <w:rsid w:val="5E096203"/>
    <w:rsid w:val="5E11D62F"/>
    <w:rsid w:val="5E198C75"/>
    <w:rsid w:val="5E1E46D6"/>
    <w:rsid w:val="5E20EF16"/>
    <w:rsid w:val="5E236A88"/>
    <w:rsid w:val="5E23ED22"/>
    <w:rsid w:val="5E26FD8D"/>
    <w:rsid w:val="5E281C28"/>
    <w:rsid w:val="5E28487D"/>
    <w:rsid w:val="5E28A50C"/>
    <w:rsid w:val="5E28E38E"/>
    <w:rsid w:val="5E302B99"/>
    <w:rsid w:val="5E31B769"/>
    <w:rsid w:val="5E3ED9B5"/>
    <w:rsid w:val="5E3EF610"/>
    <w:rsid w:val="5E40F30E"/>
    <w:rsid w:val="5E427334"/>
    <w:rsid w:val="5E42F100"/>
    <w:rsid w:val="5E4301C9"/>
    <w:rsid w:val="5E4D0952"/>
    <w:rsid w:val="5E4D5B2F"/>
    <w:rsid w:val="5E5000D1"/>
    <w:rsid w:val="5E535594"/>
    <w:rsid w:val="5E560770"/>
    <w:rsid w:val="5E58622E"/>
    <w:rsid w:val="5E5DF0A8"/>
    <w:rsid w:val="5E74FDC8"/>
    <w:rsid w:val="5E759B1B"/>
    <w:rsid w:val="5E8DC0B2"/>
    <w:rsid w:val="5E923A2C"/>
    <w:rsid w:val="5E967ADA"/>
    <w:rsid w:val="5E992E6F"/>
    <w:rsid w:val="5E9B3861"/>
    <w:rsid w:val="5E9DBD71"/>
    <w:rsid w:val="5E9E884B"/>
    <w:rsid w:val="5E9E9CD6"/>
    <w:rsid w:val="5EA4ABA3"/>
    <w:rsid w:val="5EA97D68"/>
    <w:rsid w:val="5EAA20EB"/>
    <w:rsid w:val="5EACB7AE"/>
    <w:rsid w:val="5EACECAC"/>
    <w:rsid w:val="5EAD2285"/>
    <w:rsid w:val="5EAF41A3"/>
    <w:rsid w:val="5EB08B83"/>
    <w:rsid w:val="5EBD63E2"/>
    <w:rsid w:val="5EBDC2DA"/>
    <w:rsid w:val="5EC0A901"/>
    <w:rsid w:val="5EC2A6E0"/>
    <w:rsid w:val="5EC6034F"/>
    <w:rsid w:val="5EC63075"/>
    <w:rsid w:val="5ECDA4A8"/>
    <w:rsid w:val="5ECE7707"/>
    <w:rsid w:val="5ED0BBDE"/>
    <w:rsid w:val="5ED5BDD0"/>
    <w:rsid w:val="5EDCCCF2"/>
    <w:rsid w:val="5EE715AB"/>
    <w:rsid w:val="5EF33B80"/>
    <w:rsid w:val="5EF3DF0B"/>
    <w:rsid w:val="5EF8526A"/>
    <w:rsid w:val="5F04284C"/>
    <w:rsid w:val="5F0AA396"/>
    <w:rsid w:val="5F0C666C"/>
    <w:rsid w:val="5F0C7EC9"/>
    <w:rsid w:val="5F0CFFA8"/>
    <w:rsid w:val="5F133FCA"/>
    <w:rsid w:val="5F18E839"/>
    <w:rsid w:val="5F1B72F9"/>
    <w:rsid w:val="5F1FFCCD"/>
    <w:rsid w:val="5F232254"/>
    <w:rsid w:val="5F28115D"/>
    <w:rsid w:val="5F29317E"/>
    <w:rsid w:val="5F3424D0"/>
    <w:rsid w:val="5F346459"/>
    <w:rsid w:val="5F38ADCE"/>
    <w:rsid w:val="5F39907C"/>
    <w:rsid w:val="5F39EE19"/>
    <w:rsid w:val="5F3CC759"/>
    <w:rsid w:val="5F3D1599"/>
    <w:rsid w:val="5F3F6395"/>
    <w:rsid w:val="5F3FFF0D"/>
    <w:rsid w:val="5F4183BE"/>
    <w:rsid w:val="5F41FDD4"/>
    <w:rsid w:val="5F44BFDF"/>
    <w:rsid w:val="5F4BF0A4"/>
    <w:rsid w:val="5F4CA1AB"/>
    <w:rsid w:val="5F56697F"/>
    <w:rsid w:val="5F568B7E"/>
    <w:rsid w:val="5F5815B6"/>
    <w:rsid w:val="5F5D4DCB"/>
    <w:rsid w:val="5F60B4C7"/>
    <w:rsid w:val="5F6B7F47"/>
    <w:rsid w:val="5F6DE9E6"/>
    <w:rsid w:val="5F6E43EF"/>
    <w:rsid w:val="5F707763"/>
    <w:rsid w:val="5F74F8E8"/>
    <w:rsid w:val="5F7672FE"/>
    <w:rsid w:val="5F7CE3CE"/>
    <w:rsid w:val="5F7FAAA3"/>
    <w:rsid w:val="5F800242"/>
    <w:rsid w:val="5F86145D"/>
    <w:rsid w:val="5F8CE2CF"/>
    <w:rsid w:val="5F90339D"/>
    <w:rsid w:val="5F955B3C"/>
    <w:rsid w:val="5F96241D"/>
    <w:rsid w:val="5F9EF81C"/>
    <w:rsid w:val="5FAB3F31"/>
    <w:rsid w:val="5FAC4027"/>
    <w:rsid w:val="5FAE906B"/>
    <w:rsid w:val="5FAFC8F5"/>
    <w:rsid w:val="5FB5E75C"/>
    <w:rsid w:val="5FB8CD35"/>
    <w:rsid w:val="5FBDCFC5"/>
    <w:rsid w:val="5FBDE49D"/>
    <w:rsid w:val="5FBE63BA"/>
    <w:rsid w:val="5FBEFC0A"/>
    <w:rsid w:val="5FC1C568"/>
    <w:rsid w:val="5FC1C90B"/>
    <w:rsid w:val="5FC5481F"/>
    <w:rsid w:val="5FC580E8"/>
    <w:rsid w:val="5FCC8813"/>
    <w:rsid w:val="5FD6629C"/>
    <w:rsid w:val="5FDBD603"/>
    <w:rsid w:val="5FDC5D0F"/>
    <w:rsid w:val="5FDFCCD1"/>
    <w:rsid w:val="5FE6272A"/>
    <w:rsid w:val="5FF00210"/>
    <w:rsid w:val="5FF22A65"/>
    <w:rsid w:val="5FF7AFA1"/>
    <w:rsid w:val="5FFDE8B4"/>
    <w:rsid w:val="5FFE8CB5"/>
    <w:rsid w:val="5FFF7964"/>
    <w:rsid w:val="6005FD44"/>
    <w:rsid w:val="600E89E5"/>
    <w:rsid w:val="60148201"/>
    <w:rsid w:val="60162020"/>
    <w:rsid w:val="60171BA5"/>
    <w:rsid w:val="601A3EBC"/>
    <w:rsid w:val="601FFE49"/>
    <w:rsid w:val="60227A43"/>
    <w:rsid w:val="6025BBEE"/>
    <w:rsid w:val="60292035"/>
    <w:rsid w:val="602A44BF"/>
    <w:rsid w:val="602BD525"/>
    <w:rsid w:val="602D5F59"/>
    <w:rsid w:val="602E49E0"/>
    <w:rsid w:val="6030FF35"/>
    <w:rsid w:val="6037A27E"/>
    <w:rsid w:val="6037AC9D"/>
    <w:rsid w:val="603911BE"/>
    <w:rsid w:val="603A339A"/>
    <w:rsid w:val="603A463A"/>
    <w:rsid w:val="60453F95"/>
    <w:rsid w:val="6058C4AE"/>
    <w:rsid w:val="605CA44D"/>
    <w:rsid w:val="605D2A4A"/>
    <w:rsid w:val="60601627"/>
    <w:rsid w:val="606634F2"/>
    <w:rsid w:val="606F72B2"/>
    <w:rsid w:val="60734EB5"/>
    <w:rsid w:val="60786F4E"/>
    <w:rsid w:val="607B1C7D"/>
    <w:rsid w:val="607F7DFA"/>
    <w:rsid w:val="6083333F"/>
    <w:rsid w:val="608411FF"/>
    <w:rsid w:val="608CA70E"/>
    <w:rsid w:val="608CF9D8"/>
    <w:rsid w:val="608EE55E"/>
    <w:rsid w:val="6090B9E9"/>
    <w:rsid w:val="6092ACFE"/>
    <w:rsid w:val="60973DDA"/>
    <w:rsid w:val="6099D69F"/>
    <w:rsid w:val="60ACB046"/>
    <w:rsid w:val="60AFD79A"/>
    <w:rsid w:val="60B2FF82"/>
    <w:rsid w:val="60B49C72"/>
    <w:rsid w:val="60B5596D"/>
    <w:rsid w:val="60B5D186"/>
    <w:rsid w:val="60B60147"/>
    <w:rsid w:val="60B87144"/>
    <w:rsid w:val="60C01458"/>
    <w:rsid w:val="60C22180"/>
    <w:rsid w:val="60C88DF2"/>
    <w:rsid w:val="60CC7999"/>
    <w:rsid w:val="60D100C2"/>
    <w:rsid w:val="60D45915"/>
    <w:rsid w:val="60D59C9C"/>
    <w:rsid w:val="60DABF1B"/>
    <w:rsid w:val="60DF69BD"/>
    <w:rsid w:val="60E679C8"/>
    <w:rsid w:val="60EC5CAD"/>
    <w:rsid w:val="60F45C1C"/>
    <w:rsid w:val="60F76ADA"/>
    <w:rsid w:val="6100F9A8"/>
    <w:rsid w:val="610457AF"/>
    <w:rsid w:val="61059FAE"/>
    <w:rsid w:val="6105A8A3"/>
    <w:rsid w:val="610D5542"/>
    <w:rsid w:val="6113FD28"/>
    <w:rsid w:val="611423F2"/>
    <w:rsid w:val="6120B952"/>
    <w:rsid w:val="6121D2C4"/>
    <w:rsid w:val="6123B131"/>
    <w:rsid w:val="6124520C"/>
    <w:rsid w:val="6124C918"/>
    <w:rsid w:val="612BC83C"/>
    <w:rsid w:val="61312696"/>
    <w:rsid w:val="6135DDCA"/>
    <w:rsid w:val="61376C8B"/>
    <w:rsid w:val="61384E0F"/>
    <w:rsid w:val="61386332"/>
    <w:rsid w:val="6139C778"/>
    <w:rsid w:val="613AF85E"/>
    <w:rsid w:val="614408C2"/>
    <w:rsid w:val="6149381B"/>
    <w:rsid w:val="614C4F5D"/>
    <w:rsid w:val="61539C52"/>
    <w:rsid w:val="61592CFA"/>
    <w:rsid w:val="615F3873"/>
    <w:rsid w:val="617345EB"/>
    <w:rsid w:val="6179C1DD"/>
    <w:rsid w:val="617CD461"/>
    <w:rsid w:val="617EA688"/>
    <w:rsid w:val="61986D63"/>
    <w:rsid w:val="61A12238"/>
    <w:rsid w:val="61A5AD87"/>
    <w:rsid w:val="61AC3C5D"/>
    <w:rsid w:val="61AF6817"/>
    <w:rsid w:val="61B05BA8"/>
    <w:rsid w:val="61B0835E"/>
    <w:rsid w:val="61BC2E55"/>
    <w:rsid w:val="61BF28E7"/>
    <w:rsid w:val="61C61D64"/>
    <w:rsid w:val="61CA9ED4"/>
    <w:rsid w:val="61CB72CA"/>
    <w:rsid w:val="61D454CC"/>
    <w:rsid w:val="61D8701C"/>
    <w:rsid w:val="61DB3E63"/>
    <w:rsid w:val="61DDD7D4"/>
    <w:rsid w:val="61E40E85"/>
    <w:rsid w:val="61E56B56"/>
    <w:rsid w:val="61F11AFF"/>
    <w:rsid w:val="61F35262"/>
    <w:rsid w:val="61F6570C"/>
    <w:rsid w:val="61F8F8CF"/>
    <w:rsid w:val="61F965C3"/>
    <w:rsid w:val="61FC342E"/>
    <w:rsid w:val="62073A50"/>
    <w:rsid w:val="620A8759"/>
    <w:rsid w:val="621B6993"/>
    <w:rsid w:val="621FA468"/>
    <w:rsid w:val="62245E1A"/>
    <w:rsid w:val="6226604D"/>
    <w:rsid w:val="622B016F"/>
    <w:rsid w:val="622E8298"/>
    <w:rsid w:val="623110BB"/>
    <w:rsid w:val="62366A39"/>
    <w:rsid w:val="6237C54B"/>
    <w:rsid w:val="625C9BEB"/>
    <w:rsid w:val="62622ECF"/>
    <w:rsid w:val="62661F06"/>
    <w:rsid w:val="626FF6C0"/>
    <w:rsid w:val="62714873"/>
    <w:rsid w:val="6271BBA1"/>
    <w:rsid w:val="6284EC7D"/>
    <w:rsid w:val="6288B0C4"/>
    <w:rsid w:val="6293E2FA"/>
    <w:rsid w:val="629927A6"/>
    <w:rsid w:val="629BCC3F"/>
    <w:rsid w:val="62A90B28"/>
    <w:rsid w:val="62AAE108"/>
    <w:rsid w:val="62AC6398"/>
    <w:rsid w:val="62B261C0"/>
    <w:rsid w:val="62B9C912"/>
    <w:rsid w:val="62BB851B"/>
    <w:rsid w:val="62BF40F5"/>
    <w:rsid w:val="62C25C77"/>
    <w:rsid w:val="62C78C13"/>
    <w:rsid w:val="62CE8EA2"/>
    <w:rsid w:val="62D36BC2"/>
    <w:rsid w:val="62D60137"/>
    <w:rsid w:val="62D83A77"/>
    <w:rsid w:val="62DD3EF3"/>
    <w:rsid w:val="62DDF9AC"/>
    <w:rsid w:val="62E06D34"/>
    <w:rsid w:val="62E38AA5"/>
    <w:rsid w:val="62E53A91"/>
    <w:rsid w:val="62E7EDB1"/>
    <w:rsid w:val="62EA49B8"/>
    <w:rsid w:val="62EB0CD0"/>
    <w:rsid w:val="62F0B31D"/>
    <w:rsid w:val="62F18C2D"/>
    <w:rsid w:val="62F5AD6A"/>
    <w:rsid w:val="62FADACF"/>
    <w:rsid w:val="630001D9"/>
    <w:rsid w:val="6303049D"/>
    <w:rsid w:val="63030EEC"/>
    <w:rsid w:val="63059852"/>
    <w:rsid w:val="630A329A"/>
    <w:rsid w:val="630F4B66"/>
    <w:rsid w:val="631B361B"/>
    <w:rsid w:val="631B439D"/>
    <w:rsid w:val="632240E4"/>
    <w:rsid w:val="632E2F79"/>
    <w:rsid w:val="6330814D"/>
    <w:rsid w:val="6330F68B"/>
    <w:rsid w:val="63327506"/>
    <w:rsid w:val="6334878B"/>
    <w:rsid w:val="633664E6"/>
    <w:rsid w:val="6339924D"/>
    <w:rsid w:val="6339E5B8"/>
    <w:rsid w:val="633DD08C"/>
    <w:rsid w:val="6341F293"/>
    <w:rsid w:val="63466A15"/>
    <w:rsid w:val="63475D55"/>
    <w:rsid w:val="635E5DED"/>
    <w:rsid w:val="6360CA0A"/>
    <w:rsid w:val="63658D4A"/>
    <w:rsid w:val="6366CA0F"/>
    <w:rsid w:val="63695256"/>
    <w:rsid w:val="636C3D3B"/>
    <w:rsid w:val="636CFECC"/>
    <w:rsid w:val="6376A24B"/>
    <w:rsid w:val="63809B2A"/>
    <w:rsid w:val="638197D5"/>
    <w:rsid w:val="6381A906"/>
    <w:rsid w:val="63833521"/>
    <w:rsid w:val="638EB8E3"/>
    <w:rsid w:val="63908845"/>
    <w:rsid w:val="6393BD69"/>
    <w:rsid w:val="639A4267"/>
    <w:rsid w:val="63A288CC"/>
    <w:rsid w:val="63AC5132"/>
    <w:rsid w:val="63B12372"/>
    <w:rsid w:val="63BE895E"/>
    <w:rsid w:val="63C3AEF2"/>
    <w:rsid w:val="63C9D2A2"/>
    <w:rsid w:val="63D0C56C"/>
    <w:rsid w:val="63E04D1A"/>
    <w:rsid w:val="63E0EBD0"/>
    <w:rsid w:val="63E67124"/>
    <w:rsid w:val="63E78EEB"/>
    <w:rsid w:val="63E8A74F"/>
    <w:rsid w:val="63E9E6C0"/>
    <w:rsid w:val="63EE9C09"/>
    <w:rsid w:val="63F2F34E"/>
    <w:rsid w:val="63F4F304"/>
    <w:rsid w:val="63F7A7C9"/>
    <w:rsid w:val="63F9DC5E"/>
    <w:rsid w:val="63FDFEE3"/>
    <w:rsid w:val="63FE539F"/>
    <w:rsid w:val="64028799"/>
    <w:rsid w:val="6406405D"/>
    <w:rsid w:val="640D8C02"/>
    <w:rsid w:val="64179556"/>
    <w:rsid w:val="64182410"/>
    <w:rsid w:val="64187B0F"/>
    <w:rsid w:val="641A0811"/>
    <w:rsid w:val="641AFFAF"/>
    <w:rsid w:val="6438248F"/>
    <w:rsid w:val="64420930"/>
    <w:rsid w:val="6446095E"/>
    <w:rsid w:val="64468E3E"/>
    <w:rsid w:val="64477012"/>
    <w:rsid w:val="6448C97C"/>
    <w:rsid w:val="6449F172"/>
    <w:rsid w:val="644DFE62"/>
    <w:rsid w:val="64594AC4"/>
    <w:rsid w:val="645AA1F7"/>
    <w:rsid w:val="645BF223"/>
    <w:rsid w:val="6467E3B3"/>
    <w:rsid w:val="646EED65"/>
    <w:rsid w:val="64743342"/>
    <w:rsid w:val="647F109D"/>
    <w:rsid w:val="648447EA"/>
    <w:rsid w:val="648637A4"/>
    <w:rsid w:val="6487413F"/>
    <w:rsid w:val="648CE0C0"/>
    <w:rsid w:val="6493C543"/>
    <w:rsid w:val="6493CDD2"/>
    <w:rsid w:val="64A20256"/>
    <w:rsid w:val="64A4E214"/>
    <w:rsid w:val="64A4F2C0"/>
    <w:rsid w:val="64A5F90D"/>
    <w:rsid w:val="64AA788D"/>
    <w:rsid w:val="64AD313F"/>
    <w:rsid w:val="64B4265D"/>
    <w:rsid w:val="64CB1AA8"/>
    <w:rsid w:val="64CB7D1E"/>
    <w:rsid w:val="64CDCC53"/>
    <w:rsid w:val="64D517ED"/>
    <w:rsid w:val="64D69D13"/>
    <w:rsid w:val="64DB55A3"/>
    <w:rsid w:val="64E05C8A"/>
    <w:rsid w:val="64E29664"/>
    <w:rsid w:val="64E80BE1"/>
    <w:rsid w:val="64E85ED9"/>
    <w:rsid w:val="64E9F6F8"/>
    <w:rsid w:val="64ECCEDF"/>
    <w:rsid w:val="64EDDB15"/>
    <w:rsid w:val="64EF423A"/>
    <w:rsid w:val="64F07F64"/>
    <w:rsid w:val="64F13C6C"/>
    <w:rsid w:val="64F16E03"/>
    <w:rsid w:val="64F76BFA"/>
    <w:rsid w:val="64FA7389"/>
    <w:rsid w:val="64FB2ECB"/>
    <w:rsid w:val="64FE12A6"/>
    <w:rsid w:val="64FFE605"/>
    <w:rsid w:val="6501088F"/>
    <w:rsid w:val="65045E6B"/>
    <w:rsid w:val="65096D09"/>
    <w:rsid w:val="650B235E"/>
    <w:rsid w:val="650CD28E"/>
    <w:rsid w:val="6513613B"/>
    <w:rsid w:val="65168743"/>
    <w:rsid w:val="652182B7"/>
    <w:rsid w:val="65227C50"/>
    <w:rsid w:val="6522EED8"/>
    <w:rsid w:val="6523A444"/>
    <w:rsid w:val="652BB651"/>
    <w:rsid w:val="652BD123"/>
    <w:rsid w:val="652DFAE0"/>
    <w:rsid w:val="652F770E"/>
    <w:rsid w:val="6530095D"/>
    <w:rsid w:val="6530C244"/>
    <w:rsid w:val="6533B9B3"/>
    <w:rsid w:val="65398A9D"/>
    <w:rsid w:val="653B72F3"/>
    <w:rsid w:val="653D3985"/>
    <w:rsid w:val="653D5F8C"/>
    <w:rsid w:val="65412EEC"/>
    <w:rsid w:val="654368C5"/>
    <w:rsid w:val="65482344"/>
    <w:rsid w:val="654B847C"/>
    <w:rsid w:val="6554A4D3"/>
    <w:rsid w:val="6555E65C"/>
    <w:rsid w:val="6557019D"/>
    <w:rsid w:val="6557D940"/>
    <w:rsid w:val="655EDB30"/>
    <w:rsid w:val="65617789"/>
    <w:rsid w:val="6568A1E7"/>
    <w:rsid w:val="6571F665"/>
    <w:rsid w:val="65729A0E"/>
    <w:rsid w:val="6573089F"/>
    <w:rsid w:val="6575DE02"/>
    <w:rsid w:val="657BC964"/>
    <w:rsid w:val="6582505C"/>
    <w:rsid w:val="6585B475"/>
    <w:rsid w:val="658856C4"/>
    <w:rsid w:val="658E5E56"/>
    <w:rsid w:val="659194BC"/>
    <w:rsid w:val="65920B3E"/>
    <w:rsid w:val="659656B9"/>
    <w:rsid w:val="6596F598"/>
    <w:rsid w:val="65A83D36"/>
    <w:rsid w:val="65A85623"/>
    <w:rsid w:val="65AE26EA"/>
    <w:rsid w:val="65AF0747"/>
    <w:rsid w:val="65B4C89C"/>
    <w:rsid w:val="65B5E69D"/>
    <w:rsid w:val="65BBE2FD"/>
    <w:rsid w:val="65BF5582"/>
    <w:rsid w:val="65C35D1B"/>
    <w:rsid w:val="65C694FD"/>
    <w:rsid w:val="65CE9380"/>
    <w:rsid w:val="65CF3D02"/>
    <w:rsid w:val="65D3D780"/>
    <w:rsid w:val="65D6386C"/>
    <w:rsid w:val="65DF3DD8"/>
    <w:rsid w:val="65DF71B1"/>
    <w:rsid w:val="65DFB0F2"/>
    <w:rsid w:val="65E45A5D"/>
    <w:rsid w:val="65E89819"/>
    <w:rsid w:val="65EABC8E"/>
    <w:rsid w:val="65F06945"/>
    <w:rsid w:val="65F41CE1"/>
    <w:rsid w:val="65FC3D2D"/>
    <w:rsid w:val="65FE3D21"/>
    <w:rsid w:val="6601C51D"/>
    <w:rsid w:val="6603D25E"/>
    <w:rsid w:val="6605FFE5"/>
    <w:rsid w:val="6607B4F7"/>
    <w:rsid w:val="660E9795"/>
    <w:rsid w:val="66178946"/>
    <w:rsid w:val="6618B260"/>
    <w:rsid w:val="661D11D4"/>
    <w:rsid w:val="66264BBA"/>
    <w:rsid w:val="66275126"/>
    <w:rsid w:val="66281491"/>
    <w:rsid w:val="662DD29A"/>
    <w:rsid w:val="662DDC44"/>
    <w:rsid w:val="6630725B"/>
    <w:rsid w:val="6639657B"/>
    <w:rsid w:val="663AB7E0"/>
    <w:rsid w:val="663C566B"/>
    <w:rsid w:val="66461B37"/>
    <w:rsid w:val="664B3F7C"/>
    <w:rsid w:val="664BAC45"/>
    <w:rsid w:val="664EC279"/>
    <w:rsid w:val="66540D5E"/>
    <w:rsid w:val="66562AF0"/>
    <w:rsid w:val="665EE90C"/>
    <w:rsid w:val="666913DA"/>
    <w:rsid w:val="666B3F8A"/>
    <w:rsid w:val="666E97EF"/>
    <w:rsid w:val="66732044"/>
    <w:rsid w:val="66753211"/>
    <w:rsid w:val="6677E86E"/>
    <w:rsid w:val="66782B1D"/>
    <w:rsid w:val="66791B2F"/>
    <w:rsid w:val="667ABE2A"/>
    <w:rsid w:val="667CF5D4"/>
    <w:rsid w:val="667EB02F"/>
    <w:rsid w:val="667F41CE"/>
    <w:rsid w:val="6680DD49"/>
    <w:rsid w:val="668A0B33"/>
    <w:rsid w:val="668C93E9"/>
    <w:rsid w:val="668DCC8B"/>
    <w:rsid w:val="66920CA5"/>
    <w:rsid w:val="66972695"/>
    <w:rsid w:val="669BABA0"/>
    <w:rsid w:val="669D39AD"/>
    <w:rsid w:val="66A5DFFF"/>
    <w:rsid w:val="66A60D41"/>
    <w:rsid w:val="66A79C4F"/>
    <w:rsid w:val="66AC50CB"/>
    <w:rsid w:val="66B75234"/>
    <w:rsid w:val="66B799A4"/>
    <w:rsid w:val="66B8D6D8"/>
    <w:rsid w:val="66BF8BF8"/>
    <w:rsid w:val="66C23D65"/>
    <w:rsid w:val="66C5BF93"/>
    <w:rsid w:val="66CA1437"/>
    <w:rsid w:val="66D2B226"/>
    <w:rsid w:val="66D5F603"/>
    <w:rsid w:val="66D8E52D"/>
    <w:rsid w:val="66DD0B38"/>
    <w:rsid w:val="66DD7165"/>
    <w:rsid w:val="66DD7893"/>
    <w:rsid w:val="66E76CCB"/>
    <w:rsid w:val="66E8A932"/>
    <w:rsid w:val="66E9F066"/>
    <w:rsid w:val="66EC3A4B"/>
    <w:rsid w:val="66ED8A67"/>
    <w:rsid w:val="66EEC533"/>
    <w:rsid w:val="66F028B6"/>
    <w:rsid w:val="66F16B7C"/>
    <w:rsid w:val="66F77F97"/>
    <w:rsid w:val="66F791B2"/>
    <w:rsid w:val="66F9D99A"/>
    <w:rsid w:val="66FA63A3"/>
    <w:rsid w:val="6704FAAA"/>
    <w:rsid w:val="67055669"/>
    <w:rsid w:val="6711A278"/>
    <w:rsid w:val="671919AE"/>
    <w:rsid w:val="671D37E6"/>
    <w:rsid w:val="67206673"/>
    <w:rsid w:val="6725A447"/>
    <w:rsid w:val="6725EC50"/>
    <w:rsid w:val="6725F32E"/>
    <w:rsid w:val="67265859"/>
    <w:rsid w:val="672D0775"/>
    <w:rsid w:val="672D90CC"/>
    <w:rsid w:val="6732F96F"/>
    <w:rsid w:val="673454BC"/>
    <w:rsid w:val="67347BB8"/>
    <w:rsid w:val="67397725"/>
    <w:rsid w:val="673EB067"/>
    <w:rsid w:val="6741428E"/>
    <w:rsid w:val="67423057"/>
    <w:rsid w:val="6746EA6F"/>
    <w:rsid w:val="674A4FA6"/>
    <w:rsid w:val="675366C0"/>
    <w:rsid w:val="675EEDCE"/>
    <w:rsid w:val="675F84DB"/>
    <w:rsid w:val="67715339"/>
    <w:rsid w:val="67748B93"/>
    <w:rsid w:val="67778C9E"/>
    <w:rsid w:val="6781866D"/>
    <w:rsid w:val="67840478"/>
    <w:rsid w:val="67841D17"/>
    <w:rsid w:val="678A508F"/>
    <w:rsid w:val="678C9418"/>
    <w:rsid w:val="678CA7CC"/>
    <w:rsid w:val="678D3245"/>
    <w:rsid w:val="67929FC0"/>
    <w:rsid w:val="679E4D8A"/>
    <w:rsid w:val="679F0D95"/>
    <w:rsid w:val="67A1BAB4"/>
    <w:rsid w:val="67A63C89"/>
    <w:rsid w:val="67A7B8D3"/>
    <w:rsid w:val="67AA51B5"/>
    <w:rsid w:val="67AF8737"/>
    <w:rsid w:val="67B1E7C6"/>
    <w:rsid w:val="67B43CD4"/>
    <w:rsid w:val="67B54BAD"/>
    <w:rsid w:val="67BBAE53"/>
    <w:rsid w:val="67BC5595"/>
    <w:rsid w:val="67BE8CD9"/>
    <w:rsid w:val="67BFB1D2"/>
    <w:rsid w:val="67C139BE"/>
    <w:rsid w:val="67C2651F"/>
    <w:rsid w:val="67C5AA7E"/>
    <w:rsid w:val="67C90511"/>
    <w:rsid w:val="67CABCA9"/>
    <w:rsid w:val="67CD7395"/>
    <w:rsid w:val="67D56FFB"/>
    <w:rsid w:val="67D59D67"/>
    <w:rsid w:val="67DAC696"/>
    <w:rsid w:val="67DBAF47"/>
    <w:rsid w:val="67DE5E74"/>
    <w:rsid w:val="67F53B35"/>
    <w:rsid w:val="67F68B95"/>
    <w:rsid w:val="67F6A385"/>
    <w:rsid w:val="67F6ED0F"/>
    <w:rsid w:val="67FC2996"/>
    <w:rsid w:val="67FE780A"/>
    <w:rsid w:val="680ABEEE"/>
    <w:rsid w:val="6816FAB9"/>
    <w:rsid w:val="68184E85"/>
    <w:rsid w:val="68206E65"/>
    <w:rsid w:val="68219C2E"/>
    <w:rsid w:val="68233C44"/>
    <w:rsid w:val="6823E522"/>
    <w:rsid w:val="68246255"/>
    <w:rsid w:val="682ACE2B"/>
    <w:rsid w:val="682BE43A"/>
    <w:rsid w:val="682DA11D"/>
    <w:rsid w:val="682FB5E9"/>
    <w:rsid w:val="6832D552"/>
    <w:rsid w:val="6834B93D"/>
    <w:rsid w:val="6836C5C5"/>
    <w:rsid w:val="6836C85A"/>
    <w:rsid w:val="68386EBF"/>
    <w:rsid w:val="683EB27B"/>
    <w:rsid w:val="68447AAF"/>
    <w:rsid w:val="684886DF"/>
    <w:rsid w:val="684986FA"/>
    <w:rsid w:val="684A15B1"/>
    <w:rsid w:val="684A63A1"/>
    <w:rsid w:val="684F8AEE"/>
    <w:rsid w:val="68540E67"/>
    <w:rsid w:val="68568C1F"/>
    <w:rsid w:val="685803CE"/>
    <w:rsid w:val="685CB5D1"/>
    <w:rsid w:val="68671E74"/>
    <w:rsid w:val="6870128A"/>
    <w:rsid w:val="6871B403"/>
    <w:rsid w:val="687C59A9"/>
    <w:rsid w:val="687D9515"/>
    <w:rsid w:val="6882C715"/>
    <w:rsid w:val="688EFF3F"/>
    <w:rsid w:val="68929F56"/>
    <w:rsid w:val="689619E6"/>
    <w:rsid w:val="689B9AF7"/>
    <w:rsid w:val="689C7238"/>
    <w:rsid w:val="68A3718A"/>
    <w:rsid w:val="68A769CE"/>
    <w:rsid w:val="68A81A61"/>
    <w:rsid w:val="68B416DF"/>
    <w:rsid w:val="68BA0A85"/>
    <w:rsid w:val="68BBF460"/>
    <w:rsid w:val="68BE7748"/>
    <w:rsid w:val="68BFECB3"/>
    <w:rsid w:val="68CB43A8"/>
    <w:rsid w:val="68CB72BF"/>
    <w:rsid w:val="68D6445A"/>
    <w:rsid w:val="68D6DD7B"/>
    <w:rsid w:val="68DA1914"/>
    <w:rsid w:val="68DC8E7B"/>
    <w:rsid w:val="68DD6008"/>
    <w:rsid w:val="68E29CFB"/>
    <w:rsid w:val="68E42FE2"/>
    <w:rsid w:val="68E44607"/>
    <w:rsid w:val="68E4E24C"/>
    <w:rsid w:val="68E5FD84"/>
    <w:rsid w:val="68EC1868"/>
    <w:rsid w:val="68EC68B5"/>
    <w:rsid w:val="68EE2331"/>
    <w:rsid w:val="68EFBBF6"/>
    <w:rsid w:val="68FC9E5F"/>
    <w:rsid w:val="690D893D"/>
    <w:rsid w:val="690F131C"/>
    <w:rsid w:val="690FB4F4"/>
    <w:rsid w:val="69110EF1"/>
    <w:rsid w:val="69199EC5"/>
    <w:rsid w:val="691ECDFE"/>
    <w:rsid w:val="6922AFCA"/>
    <w:rsid w:val="6923048D"/>
    <w:rsid w:val="69242844"/>
    <w:rsid w:val="69393893"/>
    <w:rsid w:val="693CFBF7"/>
    <w:rsid w:val="693DD37D"/>
    <w:rsid w:val="69424885"/>
    <w:rsid w:val="6942E429"/>
    <w:rsid w:val="6946775B"/>
    <w:rsid w:val="694C6287"/>
    <w:rsid w:val="694E01BC"/>
    <w:rsid w:val="6952D3C1"/>
    <w:rsid w:val="6955BF3B"/>
    <w:rsid w:val="6955F596"/>
    <w:rsid w:val="695632DD"/>
    <w:rsid w:val="6957D4DB"/>
    <w:rsid w:val="6958E76D"/>
    <w:rsid w:val="695D84FD"/>
    <w:rsid w:val="69633E69"/>
    <w:rsid w:val="69637A4A"/>
    <w:rsid w:val="6967E550"/>
    <w:rsid w:val="6968533D"/>
    <w:rsid w:val="696AB400"/>
    <w:rsid w:val="696D9F88"/>
    <w:rsid w:val="69732AD9"/>
    <w:rsid w:val="6973A030"/>
    <w:rsid w:val="69767497"/>
    <w:rsid w:val="6976CB0E"/>
    <w:rsid w:val="69774580"/>
    <w:rsid w:val="6979C9F7"/>
    <w:rsid w:val="6980FB51"/>
    <w:rsid w:val="69824C43"/>
    <w:rsid w:val="69836670"/>
    <w:rsid w:val="6983C202"/>
    <w:rsid w:val="69915E76"/>
    <w:rsid w:val="69939CC7"/>
    <w:rsid w:val="6997ABA9"/>
    <w:rsid w:val="699A6A13"/>
    <w:rsid w:val="699DD4CD"/>
    <w:rsid w:val="69A0E976"/>
    <w:rsid w:val="69A4010F"/>
    <w:rsid w:val="69A43139"/>
    <w:rsid w:val="69A755BF"/>
    <w:rsid w:val="69A8649A"/>
    <w:rsid w:val="69A8CE2F"/>
    <w:rsid w:val="69A9E78F"/>
    <w:rsid w:val="69AD14A0"/>
    <w:rsid w:val="69AD5F3B"/>
    <w:rsid w:val="69AEF7D4"/>
    <w:rsid w:val="69B979B2"/>
    <w:rsid w:val="69B9E790"/>
    <w:rsid w:val="69CA10F7"/>
    <w:rsid w:val="69D5A590"/>
    <w:rsid w:val="69D73E5A"/>
    <w:rsid w:val="69E0454E"/>
    <w:rsid w:val="69E73DC2"/>
    <w:rsid w:val="69EC2D62"/>
    <w:rsid w:val="69F4E3E9"/>
    <w:rsid w:val="6A008EE4"/>
    <w:rsid w:val="6A01322E"/>
    <w:rsid w:val="6A03FF10"/>
    <w:rsid w:val="6A1B6E90"/>
    <w:rsid w:val="6A1BCE8D"/>
    <w:rsid w:val="6A1E6A4E"/>
    <w:rsid w:val="6A1F5AD5"/>
    <w:rsid w:val="6A23561A"/>
    <w:rsid w:val="6A25DC34"/>
    <w:rsid w:val="6A2CBDDA"/>
    <w:rsid w:val="6A2DA1BC"/>
    <w:rsid w:val="6A2DF8E2"/>
    <w:rsid w:val="6A2F3D2F"/>
    <w:rsid w:val="6A3F379A"/>
    <w:rsid w:val="6A466606"/>
    <w:rsid w:val="6A48A4C8"/>
    <w:rsid w:val="6A491774"/>
    <w:rsid w:val="6A4A025B"/>
    <w:rsid w:val="6A4C2EDA"/>
    <w:rsid w:val="6A50C796"/>
    <w:rsid w:val="6A52C17E"/>
    <w:rsid w:val="6A530965"/>
    <w:rsid w:val="6A530AE9"/>
    <w:rsid w:val="6A57D9A5"/>
    <w:rsid w:val="6A5A80F3"/>
    <w:rsid w:val="6A63111A"/>
    <w:rsid w:val="6A6AF76C"/>
    <w:rsid w:val="6A6E2B35"/>
    <w:rsid w:val="6A6E5BCD"/>
    <w:rsid w:val="6A72D06C"/>
    <w:rsid w:val="6A8A42F1"/>
    <w:rsid w:val="6A8E387C"/>
    <w:rsid w:val="6A9C37D1"/>
    <w:rsid w:val="6A9D1669"/>
    <w:rsid w:val="6AA649B7"/>
    <w:rsid w:val="6AA718C5"/>
    <w:rsid w:val="6AA838EE"/>
    <w:rsid w:val="6AA97721"/>
    <w:rsid w:val="6AB0B45F"/>
    <w:rsid w:val="6AB596CA"/>
    <w:rsid w:val="6ABDE68C"/>
    <w:rsid w:val="6ABEB32C"/>
    <w:rsid w:val="6AC479F3"/>
    <w:rsid w:val="6AC9E6A9"/>
    <w:rsid w:val="6AD0A777"/>
    <w:rsid w:val="6AD25112"/>
    <w:rsid w:val="6AD367BB"/>
    <w:rsid w:val="6AD663C1"/>
    <w:rsid w:val="6ADB0268"/>
    <w:rsid w:val="6ADDB1E1"/>
    <w:rsid w:val="6ADDC928"/>
    <w:rsid w:val="6ADE193E"/>
    <w:rsid w:val="6AE56EF8"/>
    <w:rsid w:val="6AEA0732"/>
    <w:rsid w:val="6AEF6C2A"/>
    <w:rsid w:val="6AEFDEEF"/>
    <w:rsid w:val="6AF0081A"/>
    <w:rsid w:val="6AF64D7B"/>
    <w:rsid w:val="6B024ED6"/>
    <w:rsid w:val="6B051C9A"/>
    <w:rsid w:val="6B07FBBE"/>
    <w:rsid w:val="6B0FBCC5"/>
    <w:rsid w:val="6B11776B"/>
    <w:rsid w:val="6B14746E"/>
    <w:rsid w:val="6B14F70D"/>
    <w:rsid w:val="6B1F454F"/>
    <w:rsid w:val="6B22F5FB"/>
    <w:rsid w:val="6B257AE4"/>
    <w:rsid w:val="6B279690"/>
    <w:rsid w:val="6B2E132D"/>
    <w:rsid w:val="6B39EA38"/>
    <w:rsid w:val="6B4629BE"/>
    <w:rsid w:val="6B47B3EF"/>
    <w:rsid w:val="6B4DD419"/>
    <w:rsid w:val="6B5B2BAA"/>
    <w:rsid w:val="6B5C2574"/>
    <w:rsid w:val="6B64C7FD"/>
    <w:rsid w:val="6B6AE0E7"/>
    <w:rsid w:val="6B6C78A7"/>
    <w:rsid w:val="6B6FF917"/>
    <w:rsid w:val="6B71450D"/>
    <w:rsid w:val="6B72E2F7"/>
    <w:rsid w:val="6B774506"/>
    <w:rsid w:val="6B7B0E0C"/>
    <w:rsid w:val="6B822692"/>
    <w:rsid w:val="6B8574A6"/>
    <w:rsid w:val="6B863A22"/>
    <w:rsid w:val="6B88EEBA"/>
    <w:rsid w:val="6B897097"/>
    <w:rsid w:val="6B975A88"/>
    <w:rsid w:val="6B992E9C"/>
    <w:rsid w:val="6B9991B9"/>
    <w:rsid w:val="6B9B9007"/>
    <w:rsid w:val="6B9DF23F"/>
    <w:rsid w:val="6B9E1FCB"/>
    <w:rsid w:val="6BAA6765"/>
    <w:rsid w:val="6BB4F70B"/>
    <w:rsid w:val="6BB5576E"/>
    <w:rsid w:val="6BB67CC4"/>
    <w:rsid w:val="6BB685DB"/>
    <w:rsid w:val="6BBEF622"/>
    <w:rsid w:val="6BBF758F"/>
    <w:rsid w:val="6BC2EF1B"/>
    <w:rsid w:val="6BC9408C"/>
    <w:rsid w:val="6BC9AA36"/>
    <w:rsid w:val="6BCD486D"/>
    <w:rsid w:val="6BD01386"/>
    <w:rsid w:val="6BD0AE30"/>
    <w:rsid w:val="6BD5E87D"/>
    <w:rsid w:val="6BD5FBA6"/>
    <w:rsid w:val="6BDB5279"/>
    <w:rsid w:val="6BE6B28C"/>
    <w:rsid w:val="6BEB60E5"/>
    <w:rsid w:val="6BEF63F1"/>
    <w:rsid w:val="6BF04E12"/>
    <w:rsid w:val="6BF416BD"/>
    <w:rsid w:val="6BF9B37B"/>
    <w:rsid w:val="6BFAC47A"/>
    <w:rsid w:val="6C0116AE"/>
    <w:rsid w:val="6C01A146"/>
    <w:rsid w:val="6C05D5F1"/>
    <w:rsid w:val="6C0BAE92"/>
    <w:rsid w:val="6C0D0FED"/>
    <w:rsid w:val="6C0FB57C"/>
    <w:rsid w:val="6C12E3FC"/>
    <w:rsid w:val="6C13B6A1"/>
    <w:rsid w:val="6C1522BB"/>
    <w:rsid w:val="6C17B8EF"/>
    <w:rsid w:val="6C324A63"/>
    <w:rsid w:val="6C40A468"/>
    <w:rsid w:val="6C40E3E0"/>
    <w:rsid w:val="6C436F61"/>
    <w:rsid w:val="6C512294"/>
    <w:rsid w:val="6C58BD94"/>
    <w:rsid w:val="6C62EFE3"/>
    <w:rsid w:val="6C643AD8"/>
    <w:rsid w:val="6C6DE1F6"/>
    <w:rsid w:val="6C72E687"/>
    <w:rsid w:val="6C75B201"/>
    <w:rsid w:val="6C7726E7"/>
    <w:rsid w:val="6C872EC6"/>
    <w:rsid w:val="6C8B3FE9"/>
    <w:rsid w:val="6C8F4D9F"/>
    <w:rsid w:val="6C8F7034"/>
    <w:rsid w:val="6C8FEC2B"/>
    <w:rsid w:val="6C9342FC"/>
    <w:rsid w:val="6C93B89A"/>
    <w:rsid w:val="6C94E46E"/>
    <w:rsid w:val="6C992149"/>
    <w:rsid w:val="6C9ABB58"/>
    <w:rsid w:val="6C9D0BD0"/>
    <w:rsid w:val="6CAC3BD0"/>
    <w:rsid w:val="6CAFB87B"/>
    <w:rsid w:val="6CB364A6"/>
    <w:rsid w:val="6CBF8E7C"/>
    <w:rsid w:val="6CC0C8AD"/>
    <w:rsid w:val="6CD1CA6B"/>
    <w:rsid w:val="6CD30DC8"/>
    <w:rsid w:val="6CD3D74E"/>
    <w:rsid w:val="6CE5C94B"/>
    <w:rsid w:val="6CEFAAF4"/>
    <w:rsid w:val="6CF28BD8"/>
    <w:rsid w:val="6CF6B4A6"/>
    <w:rsid w:val="6CFC1B09"/>
    <w:rsid w:val="6CFF1491"/>
    <w:rsid w:val="6CFF96C3"/>
    <w:rsid w:val="6D01E818"/>
    <w:rsid w:val="6D03F71A"/>
    <w:rsid w:val="6D063AF0"/>
    <w:rsid w:val="6D06B6EF"/>
    <w:rsid w:val="6D0F088B"/>
    <w:rsid w:val="6D153D90"/>
    <w:rsid w:val="6D185A7B"/>
    <w:rsid w:val="6D244FAB"/>
    <w:rsid w:val="6D273B08"/>
    <w:rsid w:val="6D2E5725"/>
    <w:rsid w:val="6D3784F6"/>
    <w:rsid w:val="6D3CBF45"/>
    <w:rsid w:val="6D43076C"/>
    <w:rsid w:val="6D4893F2"/>
    <w:rsid w:val="6D4AF564"/>
    <w:rsid w:val="6D51DD8A"/>
    <w:rsid w:val="6D585863"/>
    <w:rsid w:val="6D5875AB"/>
    <w:rsid w:val="6D5C18AB"/>
    <w:rsid w:val="6D5E4A07"/>
    <w:rsid w:val="6D62A6F5"/>
    <w:rsid w:val="6D64E5D3"/>
    <w:rsid w:val="6D654935"/>
    <w:rsid w:val="6D66747E"/>
    <w:rsid w:val="6D695EC7"/>
    <w:rsid w:val="6D6EAE0B"/>
    <w:rsid w:val="6D6F909C"/>
    <w:rsid w:val="6D7176D9"/>
    <w:rsid w:val="6D80A25E"/>
    <w:rsid w:val="6D8345AB"/>
    <w:rsid w:val="6D840A88"/>
    <w:rsid w:val="6D8DA775"/>
    <w:rsid w:val="6D90C049"/>
    <w:rsid w:val="6D91B6B7"/>
    <w:rsid w:val="6D93288C"/>
    <w:rsid w:val="6D96F99D"/>
    <w:rsid w:val="6D987406"/>
    <w:rsid w:val="6D987496"/>
    <w:rsid w:val="6D9A530B"/>
    <w:rsid w:val="6D9C3D53"/>
    <w:rsid w:val="6D9D17CF"/>
    <w:rsid w:val="6DA303A5"/>
    <w:rsid w:val="6DA6B153"/>
    <w:rsid w:val="6DA9632C"/>
    <w:rsid w:val="6DB1571F"/>
    <w:rsid w:val="6DB46E48"/>
    <w:rsid w:val="6DBB22D8"/>
    <w:rsid w:val="6DC0CFF6"/>
    <w:rsid w:val="6DC46A02"/>
    <w:rsid w:val="6DC4DFA8"/>
    <w:rsid w:val="6DC9AA3E"/>
    <w:rsid w:val="6DCAE98B"/>
    <w:rsid w:val="6DCEFDC4"/>
    <w:rsid w:val="6DCFC43C"/>
    <w:rsid w:val="6DD1BED8"/>
    <w:rsid w:val="6DD89AD9"/>
    <w:rsid w:val="6DDC6325"/>
    <w:rsid w:val="6DDD9EE1"/>
    <w:rsid w:val="6DE7849B"/>
    <w:rsid w:val="6DE92F44"/>
    <w:rsid w:val="6DEA4B66"/>
    <w:rsid w:val="6DEB32F0"/>
    <w:rsid w:val="6DEC2B4E"/>
    <w:rsid w:val="6DF16907"/>
    <w:rsid w:val="6DF2DF8E"/>
    <w:rsid w:val="6DF77A76"/>
    <w:rsid w:val="6DFBD8EF"/>
    <w:rsid w:val="6DFCF48F"/>
    <w:rsid w:val="6DFFFAEF"/>
    <w:rsid w:val="6E06B6BB"/>
    <w:rsid w:val="6E0D0729"/>
    <w:rsid w:val="6E0F6033"/>
    <w:rsid w:val="6E19C1FC"/>
    <w:rsid w:val="6E2A2645"/>
    <w:rsid w:val="6E2A7A79"/>
    <w:rsid w:val="6E2B0FB1"/>
    <w:rsid w:val="6E2F7631"/>
    <w:rsid w:val="6E30B6B9"/>
    <w:rsid w:val="6E348E44"/>
    <w:rsid w:val="6E349A33"/>
    <w:rsid w:val="6E36FF5E"/>
    <w:rsid w:val="6E384218"/>
    <w:rsid w:val="6E38783B"/>
    <w:rsid w:val="6E3A66E9"/>
    <w:rsid w:val="6E3C9527"/>
    <w:rsid w:val="6E4138C0"/>
    <w:rsid w:val="6E4A9ECA"/>
    <w:rsid w:val="6E5199CE"/>
    <w:rsid w:val="6E524975"/>
    <w:rsid w:val="6E53FF8C"/>
    <w:rsid w:val="6E554E33"/>
    <w:rsid w:val="6E588BFC"/>
    <w:rsid w:val="6E5EB80A"/>
    <w:rsid w:val="6E719302"/>
    <w:rsid w:val="6E748BAE"/>
    <w:rsid w:val="6E75863C"/>
    <w:rsid w:val="6E7AB818"/>
    <w:rsid w:val="6E7BDD11"/>
    <w:rsid w:val="6E8508FE"/>
    <w:rsid w:val="6E8A17C1"/>
    <w:rsid w:val="6E905B52"/>
    <w:rsid w:val="6E918D57"/>
    <w:rsid w:val="6E971E5A"/>
    <w:rsid w:val="6E9DFB82"/>
    <w:rsid w:val="6EA2BBBD"/>
    <w:rsid w:val="6EA7FF48"/>
    <w:rsid w:val="6EA8176C"/>
    <w:rsid w:val="6EA8DF6D"/>
    <w:rsid w:val="6EAC8EBB"/>
    <w:rsid w:val="6EB68966"/>
    <w:rsid w:val="6EBAC196"/>
    <w:rsid w:val="6EBD8915"/>
    <w:rsid w:val="6EBEAAA2"/>
    <w:rsid w:val="6EC8D0D4"/>
    <w:rsid w:val="6ED04E35"/>
    <w:rsid w:val="6EDA996F"/>
    <w:rsid w:val="6EDD40A2"/>
    <w:rsid w:val="6EDF4FE4"/>
    <w:rsid w:val="6EF73D18"/>
    <w:rsid w:val="6EF75782"/>
    <w:rsid w:val="6EFE4715"/>
    <w:rsid w:val="6F0232F4"/>
    <w:rsid w:val="6F02E4CA"/>
    <w:rsid w:val="6F030C97"/>
    <w:rsid w:val="6F0B171D"/>
    <w:rsid w:val="6F10516E"/>
    <w:rsid w:val="6F114C96"/>
    <w:rsid w:val="6F11DFDC"/>
    <w:rsid w:val="6F298FFE"/>
    <w:rsid w:val="6F32DCD6"/>
    <w:rsid w:val="6F335585"/>
    <w:rsid w:val="6F382841"/>
    <w:rsid w:val="6F38B029"/>
    <w:rsid w:val="6F393626"/>
    <w:rsid w:val="6F3CE1A3"/>
    <w:rsid w:val="6F43A8D1"/>
    <w:rsid w:val="6F47B4E2"/>
    <w:rsid w:val="6F492D0A"/>
    <w:rsid w:val="6F4B6BC2"/>
    <w:rsid w:val="6F4D1FAB"/>
    <w:rsid w:val="6F51EF4D"/>
    <w:rsid w:val="6F542E4D"/>
    <w:rsid w:val="6F598444"/>
    <w:rsid w:val="6F5CC5EC"/>
    <w:rsid w:val="6F6EF63B"/>
    <w:rsid w:val="6F6F50B4"/>
    <w:rsid w:val="6F73D1A9"/>
    <w:rsid w:val="6F75E5C4"/>
    <w:rsid w:val="6F7FF29B"/>
    <w:rsid w:val="6F841AAD"/>
    <w:rsid w:val="6F88827E"/>
    <w:rsid w:val="6F898CFD"/>
    <w:rsid w:val="6F8D2436"/>
    <w:rsid w:val="6F8F2E1C"/>
    <w:rsid w:val="6F8FC61F"/>
    <w:rsid w:val="6F975537"/>
    <w:rsid w:val="6F9C25A0"/>
    <w:rsid w:val="6F9FB1A1"/>
    <w:rsid w:val="6FA16785"/>
    <w:rsid w:val="6FA18E97"/>
    <w:rsid w:val="6FA58B4B"/>
    <w:rsid w:val="6FA712F5"/>
    <w:rsid w:val="6FAA93A5"/>
    <w:rsid w:val="6FB4F224"/>
    <w:rsid w:val="6FB7BF27"/>
    <w:rsid w:val="6FBDACE5"/>
    <w:rsid w:val="6FCC9B27"/>
    <w:rsid w:val="6FCCB90C"/>
    <w:rsid w:val="6FD1C418"/>
    <w:rsid w:val="6FD6387F"/>
    <w:rsid w:val="6FD8933E"/>
    <w:rsid w:val="6FDC5F87"/>
    <w:rsid w:val="6FDC9AA3"/>
    <w:rsid w:val="6FF46714"/>
    <w:rsid w:val="70051A09"/>
    <w:rsid w:val="70130973"/>
    <w:rsid w:val="7017EE19"/>
    <w:rsid w:val="7018EC5C"/>
    <w:rsid w:val="7021B937"/>
    <w:rsid w:val="7022A0BC"/>
    <w:rsid w:val="702B6942"/>
    <w:rsid w:val="702D5491"/>
    <w:rsid w:val="702E65A8"/>
    <w:rsid w:val="702FB7EF"/>
    <w:rsid w:val="7032A1CA"/>
    <w:rsid w:val="7033C10C"/>
    <w:rsid w:val="703982DC"/>
    <w:rsid w:val="703A1E19"/>
    <w:rsid w:val="70468E38"/>
    <w:rsid w:val="70513DC6"/>
    <w:rsid w:val="70619179"/>
    <w:rsid w:val="7062FD37"/>
    <w:rsid w:val="7064A339"/>
    <w:rsid w:val="70692827"/>
    <w:rsid w:val="706A1DF0"/>
    <w:rsid w:val="7072E8AF"/>
    <w:rsid w:val="70731E5E"/>
    <w:rsid w:val="7073B126"/>
    <w:rsid w:val="707546E2"/>
    <w:rsid w:val="7087D972"/>
    <w:rsid w:val="7087FA31"/>
    <w:rsid w:val="70891FFC"/>
    <w:rsid w:val="708A4493"/>
    <w:rsid w:val="708BEB2A"/>
    <w:rsid w:val="708E4FAE"/>
    <w:rsid w:val="7096724D"/>
    <w:rsid w:val="7096B2E7"/>
    <w:rsid w:val="7096F6E7"/>
    <w:rsid w:val="7097D7C8"/>
    <w:rsid w:val="709A9987"/>
    <w:rsid w:val="709BB7B6"/>
    <w:rsid w:val="709E78B9"/>
    <w:rsid w:val="70A42FBC"/>
    <w:rsid w:val="70A68547"/>
    <w:rsid w:val="70ABF3AE"/>
    <w:rsid w:val="70B169C2"/>
    <w:rsid w:val="70C084F8"/>
    <w:rsid w:val="70C54F07"/>
    <w:rsid w:val="70D18149"/>
    <w:rsid w:val="70E157E8"/>
    <w:rsid w:val="70E1F3AD"/>
    <w:rsid w:val="70E629DD"/>
    <w:rsid w:val="710359BC"/>
    <w:rsid w:val="7109939C"/>
    <w:rsid w:val="710D3E96"/>
    <w:rsid w:val="7110FE2E"/>
    <w:rsid w:val="7116721C"/>
    <w:rsid w:val="7117067D"/>
    <w:rsid w:val="711A57F8"/>
    <w:rsid w:val="711B47F5"/>
    <w:rsid w:val="711EF758"/>
    <w:rsid w:val="712047D7"/>
    <w:rsid w:val="71300859"/>
    <w:rsid w:val="7135CCA2"/>
    <w:rsid w:val="7139E1FE"/>
    <w:rsid w:val="7140F63C"/>
    <w:rsid w:val="71457D26"/>
    <w:rsid w:val="714BB763"/>
    <w:rsid w:val="714C5D10"/>
    <w:rsid w:val="71519A90"/>
    <w:rsid w:val="715402D6"/>
    <w:rsid w:val="715CE000"/>
    <w:rsid w:val="715EED68"/>
    <w:rsid w:val="716011E8"/>
    <w:rsid w:val="7165E475"/>
    <w:rsid w:val="7166102A"/>
    <w:rsid w:val="716D2E80"/>
    <w:rsid w:val="716DE56C"/>
    <w:rsid w:val="7177753A"/>
    <w:rsid w:val="717C7809"/>
    <w:rsid w:val="718049DB"/>
    <w:rsid w:val="71848F9F"/>
    <w:rsid w:val="718931B6"/>
    <w:rsid w:val="718E36AB"/>
    <w:rsid w:val="718E94E9"/>
    <w:rsid w:val="71920A83"/>
    <w:rsid w:val="7194CF4B"/>
    <w:rsid w:val="71950265"/>
    <w:rsid w:val="7199DABA"/>
    <w:rsid w:val="71A7F951"/>
    <w:rsid w:val="71AA7CA3"/>
    <w:rsid w:val="71AB612A"/>
    <w:rsid w:val="71B43711"/>
    <w:rsid w:val="71BDE983"/>
    <w:rsid w:val="71BE20B8"/>
    <w:rsid w:val="71C34EBD"/>
    <w:rsid w:val="71C472C2"/>
    <w:rsid w:val="71CC956C"/>
    <w:rsid w:val="71D9EB50"/>
    <w:rsid w:val="71DADA2C"/>
    <w:rsid w:val="71DF48EA"/>
    <w:rsid w:val="71E0A04B"/>
    <w:rsid w:val="71E2C69A"/>
    <w:rsid w:val="71E6CCAF"/>
    <w:rsid w:val="71E97B8F"/>
    <w:rsid w:val="71EBFE6F"/>
    <w:rsid w:val="71EE780D"/>
    <w:rsid w:val="71EE7E2E"/>
    <w:rsid w:val="71F41ABD"/>
    <w:rsid w:val="71F5DD78"/>
    <w:rsid w:val="71F69D4D"/>
    <w:rsid w:val="71FC371B"/>
    <w:rsid w:val="71FC71CC"/>
    <w:rsid w:val="71FE16A0"/>
    <w:rsid w:val="7204567E"/>
    <w:rsid w:val="72059F0B"/>
    <w:rsid w:val="720AF34B"/>
    <w:rsid w:val="7218C219"/>
    <w:rsid w:val="721A06F9"/>
    <w:rsid w:val="7222841A"/>
    <w:rsid w:val="72289F9D"/>
    <w:rsid w:val="723E7BED"/>
    <w:rsid w:val="72427BAD"/>
    <w:rsid w:val="7244FA5D"/>
    <w:rsid w:val="7244FADB"/>
    <w:rsid w:val="7250141B"/>
    <w:rsid w:val="72501DE5"/>
    <w:rsid w:val="7253551A"/>
    <w:rsid w:val="7256B68C"/>
    <w:rsid w:val="725CB089"/>
    <w:rsid w:val="725CB72B"/>
    <w:rsid w:val="72614AFB"/>
    <w:rsid w:val="7266882B"/>
    <w:rsid w:val="7269A0FF"/>
    <w:rsid w:val="726AAD06"/>
    <w:rsid w:val="726D6B47"/>
    <w:rsid w:val="726DF4C4"/>
    <w:rsid w:val="7270673E"/>
    <w:rsid w:val="72721F2E"/>
    <w:rsid w:val="727274B7"/>
    <w:rsid w:val="7279CD35"/>
    <w:rsid w:val="727D8D95"/>
    <w:rsid w:val="727EE4AE"/>
    <w:rsid w:val="72804867"/>
    <w:rsid w:val="7281C736"/>
    <w:rsid w:val="7289BED8"/>
    <w:rsid w:val="7298214A"/>
    <w:rsid w:val="729926B4"/>
    <w:rsid w:val="72998AA8"/>
    <w:rsid w:val="7299D2B1"/>
    <w:rsid w:val="729E52B1"/>
    <w:rsid w:val="72A6EB5A"/>
    <w:rsid w:val="72A84AC6"/>
    <w:rsid w:val="72A93A50"/>
    <w:rsid w:val="72AEC4B3"/>
    <w:rsid w:val="72B5AA79"/>
    <w:rsid w:val="72BB2ECC"/>
    <w:rsid w:val="72BB9231"/>
    <w:rsid w:val="72BD3E7A"/>
    <w:rsid w:val="72BE3E4D"/>
    <w:rsid w:val="72BF4070"/>
    <w:rsid w:val="72C05C99"/>
    <w:rsid w:val="72CAA599"/>
    <w:rsid w:val="72CB83E7"/>
    <w:rsid w:val="72CF3F82"/>
    <w:rsid w:val="72D3611D"/>
    <w:rsid w:val="72D7D769"/>
    <w:rsid w:val="72D8CD4A"/>
    <w:rsid w:val="72DAECDA"/>
    <w:rsid w:val="72E68BCA"/>
    <w:rsid w:val="72E96CA6"/>
    <w:rsid w:val="72EADC3A"/>
    <w:rsid w:val="72EAFD7C"/>
    <w:rsid w:val="72EB19F9"/>
    <w:rsid w:val="72EC7E56"/>
    <w:rsid w:val="72ECA7CE"/>
    <w:rsid w:val="72F0C2D0"/>
    <w:rsid w:val="72F23275"/>
    <w:rsid w:val="72F625DF"/>
    <w:rsid w:val="72F7056E"/>
    <w:rsid w:val="72F7A72E"/>
    <w:rsid w:val="72F7CC9E"/>
    <w:rsid w:val="72FF9D3C"/>
    <w:rsid w:val="72FFE206"/>
    <w:rsid w:val="72FFE742"/>
    <w:rsid w:val="7301C764"/>
    <w:rsid w:val="7307AD9F"/>
    <w:rsid w:val="73097688"/>
    <w:rsid w:val="73111233"/>
    <w:rsid w:val="7312ACF8"/>
    <w:rsid w:val="731345F6"/>
    <w:rsid w:val="73178F78"/>
    <w:rsid w:val="731D19DE"/>
    <w:rsid w:val="732E226B"/>
    <w:rsid w:val="7331C850"/>
    <w:rsid w:val="73329C4A"/>
    <w:rsid w:val="7333B8CB"/>
    <w:rsid w:val="733EA9E7"/>
    <w:rsid w:val="7343D393"/>
    <w:rsid w:val="735166C7"/>
    <w:rsid w:val="7357CB8E"/>
    <w:rsid w:val="735A764D"/>
    <w:rsid w:val="735BD011"/>
    <w:rsid w:val="735D65B6"/>
    <w:rsid w:val="7360EF90"/>
    <w:rsid w:val="73629CF4"/>
    <w:rsid w:val="73636A93"/>
    <w:rsid w:val="736E627A"/>
    <w:rsid w:val="738E3394"/>
    <w:rsid w:val="7390E4E8"/>
    <w:rsid w:val="739203C3"/>
    <w:rsid w:val="7394D25E"/>
    <w:rsid w:val="739662E7"/>
    <w:rsid w:val="739D568E"/>
    <w:rsid w:val="739E6718"/>
    <w:rsid w:val="739F90AF"/>
    <w:rsid w:val="739FCF3E"/>
    <w:rsid w:val="73A81B83"/>
    <w:rsid w:val="73BADC52"/>
    <w:rsid w:val="73C01F11"/>
    <w:rsid w:val="73C6760B"/>
    <w:rsid w:val="73C6918D"/>
    <w:rsid w:val="73C72FA6"/>
    <w:rsid w:val="73CEFEE3"/>
    <w:rsid w:val="73D3CF4A"/>
    <w:rsid w:val="73D92B4D"/>
    <w:rsid w:val="73DA0E11"/>
    <w:rsid w:val="73DDFF76"/>
    <w:rsid w:val="73E3275F"/>
    <w:rsid w:val="73E36F42"/>
    <w:rsid w:val="73E66B0D"/>
    <w:rsid w:val="73E9257A"/>
    <w:rsid w:val="73EDD661"/>
    <w:rsid w:val="73EEA9D4"/>
    <w:rsid w:val="73EFD950"/>
    <w:rsid w:val="73F19AD1"/>
    <w:rsid w:val="73F249B5"/>
    <w:rsid w:val="73FACD91"/>
    <w:rsid w:val="73FD6665"/>
    <w:rsid w:val="73FF921B"/>
    <w:rsid w:val="7403ED1E"/>
    <w:rsid w:val="74074A7A"/>
    <w:rsid w:val="740DD4D1"/>
    <w:rsid w:val="740E6CF8"/>
    <w:rsid w:val="7410401E"/>
    <w:rsid w:val="7410BCDE"/>
    <w:rsid w:val="7410F9D6"/>
    <w:rsid w:val="74138CF9"/>
    <w:rsid w:val="74154009"/>
    <w:rsid w:val="74163CE4"/>
    <w:rsid w:val="7417DA80"/>
    <w:rsid w:val="741A79EF"/>
    <w:rsid w:val="741DD107"/>
    <w:rsid w:val="74254551"/>
    <w:rsid w:val="74338428"/>
    <w:rsid w:val="743693B2"/>
    <w:rsid w:val="74390E5A"/>
    <w:rsid w:val="744020BE"/>
    <w:rsid w:val="744149E1"/>
    <w:rsid w:val="74431903"/>
    <w:rsid w:val="7445B9FB"/>
    <w:rsid w:val="744638E3"/>
    <w:rsid w:val="7446AEF4"/>
    <w:rsid w:val="744A1F9A"/>
    <w:rsid w:val="744BC254"/>
    <w:rsid w:val="744CF6A6"/>
    <w:rsid w:val="744D7550"/>
    <w:rsid w:val="7456747A"/>
    <w:rsid w:val="745B5A0B"/>
    <w:rsid w:val="745BC711"/>
    <w:rsid w:val="746088F8"/>
    <w:rsid w:val="74655ADF"/>
    <w:rsid w:val="74678CC8"/>
    <w:rsid w:val="74699E17"/>
    <w:rsid w:val="746CEC44"/>
    <w:rsid w:val="74715560"/>
    <w:rsid w:val="7485391A"/>
    <w:rsid w:val="748B8709"/>
    <w:rsid w:val="748EDA1A"/>
    <w:rsid w:val="74A04B74"/>
    <w:rsid w:val="74A28D67"/>
    <w:rsid w:val="74A9DBA4"/>
    <w:rsid w:val="74AF2085"/>
    <w:rsid w:val="74C0A62B"/>
    <w:rsid w:val="74C2CA06"/>
    <w:rsid w:val="74C38E47"/>
    <w:rsid w:val="74CDCB69"/>
    <w:rsid w:val="74CDDE54"/>
    <w:rsid w:val="74CE170B"/>
    <w:rsid w:val="74D055C6"/>
    <w:rsid w:val="74D449C2"/>
    <w:rsid w:val="74D7AE0B"/>
    <w:rsid w:val="74E5AA91"/>
    <w:rsid w:val="74E73E87"/>
    <w:rsid w:val="74EAA5D8"/>
    <w:rsid w:val="74EC35C9"/>
    <w:rsid w:val="74EDE4F1"/>
    <w:rsid w:val="74EF51D8"/>
    <w:rsid w:val="74F09DBD"/>
    <w:rsid w:val="74F655C7"/>
    <w:rsid w:val="74F8FCA3"/>
    <w:rsid w:val="74FF7F70"/>
    <w:rsid w:val="74FF82B6"/>
    <w:rsid w:val="74FFAD82"/>
    <w:rsid w:val="750288D2"/>
    <w:rsid w:val="75049B86"/>
    <w:rsid w:val="75072FCD"/>
    <w:rsid w:val="751103D4"/>
    <w:rsid w:val="7516ACC5"/>
    <w:rsid w:val="75190E8C"/>
    <w:rsid w:val="7519C084"/>
    <w:rsid w:val="751A03F1"/>
    <w:rsid w:val="75270A6E"/>
    <w:rsid w:val="752E7361"/>
    <w:rsid w:val="75311BFA"/>
    <w:rsid w:val="75371F64"/>
    <w:rsid w:val="75421967"/>
    <w:rsid w:val="7542B716"/>
    <w:rsid w:val="754ECF78"/>
    <w:rsid w:val="75506B42"/>
    <w:rsid w:val="75527714"/>
    <w:rsid w:val="755487AF"/>
    <w:rsid w:val="7554D2B0"/>
    <w:rsid w:val="75596123"/>
    <w:rsid w:val="755E831F"/>
    <w:rsid w:val="75633353"/>
    <w:rsid w:val="7566819E"/>
    <w:rsid w:val="75668AFA"/>
    <w:rsid w:val="75687432"/>
    <w:rsid w:val="7569E270"/>
    <w:rsid w:val="756F7C5A"/>
    <w:rsid w:val="75723C75"/>
    <w:rsid w:val="75731625"/>
    <w:rsid w:val="757A5226"/>
    <w:rsid w:val="75813813"/>
    <w:rsid w:val="7589B30D"/>
    <w:rsid w:val="758B4CE8"/>
    <w:rsid w:val="758C0FB0"/>
    <w:rsid w:val="758CA9A6"/>
    <w:rsid w:val="758EBBA9"/>
    <w:rsid w:val="758F2B15"/>
    <w:rsid w:val="75921463"/>
    <w:rsid w:val="75A2E48B"/>
    <w:rsid w:val="75A4AE6E"/>
    <w:rsid w:val="75AB1AB5"/>
    <w:rsid w:val="75B43F29"/>
    <w:rsid w:val="75BBB690"/>
    <w:rsid w:val="75BCB7F4"/>
    <w:rsid w:val="75BEBB4E"/>
    <w:rsid w:val="75BFCFD3"/>
    <w:rsid w:val="75C1DAB2"/>
    <w:rsid w:val="75C353F3"/>
    <w:rsid w:val="75CD4682"/>
    <w:rsid w:val="75D8F540"/>
    <w:rsid w:val="75DF51D9"/>
    <w:rsid w:val="75E29ADB"/>
    <w:rsid w:val="75EC73BE"/>
    <w:rsid w:val="75ED9D22"/>
    <w:rsid w:val="75F0AC8F"/>
    <w:rsid w:val="75F31E4F"/>
    <w:rsid w:val="75F32947"/>
    <w:rsid w:val="75F729A4"/>
    <w:rsid w:val="75FBE34B"/>
    <w:rsid w:val="76178A81"/>
    <w:rsid w:val="7628F935"/>
    <w:rsid w:val="762B1D18"/>
    <w:rsid w:val="762BC960"/>
    <w:rsid w:val="762F3430"/>
    <w:rsid w:val="7636B164"/>
    <w:rsid w:val="7638F13D"/>
    <w:rsid w:val="7646535B"/>
    <w:rsid w:val="7650C3AD"/>
    <w:rsid w:val="76512391"/>
    <w:rsid w:val="7665AED8"/>
    <w:rsid w:val="7667DAB5"/>
    <w:rsid w:val="766F17B3"/>
    <w:rsid w:val="76703183"/>
    <w:rsid w:val="7673ACA7"/>
    <w:rsid w:val="76759E5B"/>
    <w:rsid w:val="7679309C"/>
    <w:rsid w:val="767D40E4"/>
    <w:rsid w:val="767F7D39"/>
    <w:rsid w:val="7680D730"/>
    <w:rsid w:val="768CA369"/>
    <w:rsid w:val="76919329"/>
    <w:rsid w:val="76939285"/>
    <w:rsid w:val="7699104D"/>
    <w:rsid w:val="76A0670C"/>
    <w:rsid w:val="76A39BAD"/>
    <w:rsid w:val="76AB8FA2"/>
    <w:rsid w:val="76B2E0C1"/>
    <w:rsid w:val="76B995C5"/>
    <w:rsid w:val="76BE5A5C"/>
    <w:rsid w:val="76C7CDDE"/>
    <w:rsid w:val="76C943AD"/>
    <w:rsid w:val="76CE89F5"/>
    <w:rsid w:val="76CE8A06"/>
    <w:rsid w:val="76D1176A"/>
    <w:rsid w:val="76E073F3"/>
    <w:rsid w:val="76E12829"/>
    <w:rsid w:val="76E3BCF2"/>
    <w:rsid w:val="76E3C548"/>
    <w:rsid w:val="76E5DB24"/>
    <w:rsid w:val="76EF60F1"/>
    <w:rsid w:val="76F08BCE"/>
    <w:rsid w:val="76F818BC"/>
    <w:rsid w:val="770690A3"/>
    <w:rsid w:val="7709E5E0"/>
    <w:rsid w:val="770A16B5"/>
    <w:rsid w:val="77104E39"/>
    <w:rsid w:val="77116D17"/>
    <w:rsid w:val="771265A1"/>
    <w:rsid w:val="771885D6"/>
    <w:rsid w:val="7724B502"/>
    <w:rsid w:val="7725DBE3"/>
    <w:rsid w:val="7727E1BE"/>
    <w:rsid w:val="772DC035"/>
    <w:rsid w:val="772ECD4F"/>
    <w:rsid w:val="7733828E"/>
    <w:rsid w:val="773EC694"/>
    <w:rsid w:val="7742211C"/>
    <w:rsid w:val="774444C2"/>
    <w:rsid w:val="77451244"/>
    <w:rsid w:val="774D9127"/>
    <w:rsid w:val="775C0612"/>
    <w:rsid w:val="775D58A7"/>
    <w:rsid w:val="775FF52E"/>
    <w:rsid w:val="7763B61B"/>
    <w:rsid w:val="7766F1FE"/>
    <w:rsid w:val="7770650C"/>
    <w:rsid w:val="7774E262"/>
    <w:rsid w:val="777ED2A2"/>
    <w:rsid w:val="777F8374"/>
    <w:rsid w:val="778ADFA1"/>
    <w:rsid w:val="7790275C"/>
    <w:rsid w:val="7791B424"/>
    <w:rsid w:val="77944C0F"/>
    <w:rsid w:val="77968F04"/>
    <w:rsid w:val="779B2417"/>
    <w:rsid w:val="77A3ACA5"/>
    <w:rsid w:val="77A635A8"/>
    <w:rsid w:val="77A98C16"/>
    <w:rsid w:val="77B3149C"/>
    <w:rsid w:val="77B4B01C"/>
    <w:rsid w:val="77BD4483"/>
    <w:rsid w:val="77C76FB8"/>
    <w:rsid w:val="77D14BFF"/>
    <w:rsid w:val="77D64CFD"/>
    <w:rsid w:val="77D64F85"/>
    <w:rsid w:val="77D6BB91"/>
    <w:rsid w:val="77DDFCAA"/>
    <w:rsid w:val="77E07BD0"/>
    <w:rsid w:val="77E40C00"/>
    <w:rsid w:val="77FDA463"/>
    <w:rsid w:val="77FE4CAE"/>
    <w:rsid w:val="78022905"/>
    <w:rsid w:val="7812E48F"/>
    <w:rsid w:val="7813A115"/>
    <w:rsid w:val="7817FD54"/>
    <w:rsid w:val="7819603C"/>
    <w:rsid w:val="781E17C5"/>
    <w:rsid w:val="78241911"/>
    <w:rsid w:val="7824464A"/>
    <w:rsid w:val="7828F42B"/>
    <w:rsid w:val="782EF3DC"/>
    <w:rsid w:val="782F05FB"/>
    <w:rsid w:val="78357C12"/>
    <w:rsid w:val="783A2271"/>
    <w:rsid w:val="783C8502"/>
    <w:rsid w:val="783E3209"/>
    <w:rsid w:val="783F408F"/>
    <w:rsid w:val="7844F6F2"/>
    <w:rsid w:val="784586D2"/>
    <w:rsid w:val="784689FA"/>
    <w:rsid w:val="784702DF"/>
    <w:rsid w:val="78485818"/>
    <w:rsid w:val="784CD450"/>
    <w:rsid w:val="7851B1F9"/>
    <w:rsid w:val="7852AC82"/>
    <w:rsid w:val="785405C9"/>
    <w:rsid w:val="7855021C"/>
    <w:rsid w:val="78597C4D"/>
    <w:rsid w:val="785DEDA9"/>
    <w:rsid w:val="78603E09"/>
    <w:rsid w:val="786595F0"/>
    <w:rsid w:val="7865EAE6"/>
    <w:rsid w:val="7868DCFA"/>
    <w:rsid w:val="786DFFCF"/>
    <w:rsid w:val="78792916"/>
    <w:rsid w:val="787FEF46"/>
    <w:rsid w:val="7882B8FC"/>
    <w:rsid w:val="78845152"/>
    <w:rsid w:val="788BECBD"/>
    <w:rsid w:val="788E51DA"/>
    <w:rsid w:val="7890C038"/>
    <w:rsid w:val="78943C41"/>
    <w:rsid w:val="789EB363"/>
    <w:rsid w:val="789F5CF5"/>
    <w:rsid w:val="78A2798E"/>
    <w:rsid w:val="78A7FFD8"/>
    <w:rsid w:val="78A86A0A"/>
    <w:rsid w:val="78AAC694"/>
    <w:rsid w:val="78AC168E"/>
    <w:rsid w:val="78AF2EFE"/>
    <w:rsid w:val="78B5E4AD"/>
    <w:rsid w:val="78B82A32"/>
    <w:rsid w:val="78BAE37B"/>
    <w:rsid w:val="78BB9732"/>
    <w:rsid w:val="78C67A36"/>
    <w:rsid w:val="78D08859"/>
    <w:rsid w:val="78D28CF3"/>
    <w:rsid w:val="78D63A4B"/>
    <w:rsid w:val="78DDB307"/>
    <w:rsid w:val="78DF517E"/>
    <w:rsid w:val="78EDF1FF"/>
    <w:rsid w:val="78F66175"/>
    <w:rsid w:val="78FA491E"/>
    <w:rsid w:val="78FE4459"/>
    <w:rsid w:val="79038322"/>
    <w:rsid w:val="7904DB51"/>
    <w:rsid w:val="79073FF7"/>
    <w:rsid w:val="790EF99A"/>
    <w:rsid w:val="790F1662"/>
    <w:rsid w:val="7910C328"/>
    <w:rsid w:val="79113E5C"/>
    <w:rsid w:val="791168D1"/>
    <w:rsid w:val="7916F6F0"/>
    <w:rsid w:val="7922F6CE"/>
    <w:rsid w:val="79253DB2"/>
    <w:rsid w:val="792D293F"/>
    <w:rsid w:val="7931CEA1"/>
    <w:rsid w:val="793201E6"/>
    <w:rsid w:val="7932373A"/>
    <w:rsid w:val="79326D0D"/>
    <w:rsid w:val="7935ADB8"/>
    <w:rsid w:val="7938702B"/>
    <w:rsid w:val="793B40E8"/>
    <w:rsid w:val="793B5B8E"/>
    <w:rsid w:val="793E247C"/>
    <w:rsid w:val="794295A8"/>
    <w:rsid w:val="794A55D5"/>
    <w:rsid w:val="794E1955"/>
    <w:rsid w:val="794ED99B"/>
    <w:rsid w:val="794F51C2"/>
    <w:rsid w:val="79527EE5"/>
    <w:rsid w:val="79568BBF"/>
    <w:rsid w:val="7956CFCF"/>
    <w:rsid w:val="795A12EA"/>
    <w:rsid w:val="7963EDDA"/>
    <w:rsid w:val="79648B1B"/>
    <w:rsid w:val="79708356"/>
    <w:rsid w:val="79752709"/>
    <w:rsid w:val="7976B06A"/>
    <w:rsid w:val="797A6029"/>
    <w:rsid w:val="797AFFA9"/>
    <w:rsid w:val="797E0D53"/>
    <w:rsid w:val="797ED179"/>
    <w:rsid w:val="7986B5A7"/>
    <w:rsid w:val="798C4932"/>
    <w:rsid w:val="798D8409"/>
    <w:rsid w:val="798F2D0A"/>
    <w:rsid w:val="79921B11"/>
    <w:rsid w:val="79955391"/>
    <w:rsid w:val="79A02C9D"/>
    <w:rsid w:val="79A237DB"/>
    <w:rsid w:val="79A329FF"/>
    <w:rsid w:val="79A43D67"/>
    <w:rsid w:val="79A71702"/>
    <w:rsid w:val="79ACDB79"/>
    <w:rsid w:val="79AE1F40"/>
    <w:rsid w:val="79B4DBB7"/>
    <w:rsid w:val="79B62342"/>
    <w:rsid w:val="79B6EFDE"/>
    <w:rsid w:val="79B8EF91"/>
    <w:rsid w:val="79C073D0"/>
    <w:rsid w:val="79C18385"/>
    <w:rsid w:val="79CE2BD9"/>
    <w:rsid w:val="79D100B1"/>
    <w:rsid w:val="79D1A9A6"/>
    <w:rsid w:val="79D3FF13"/>
    <w:rsid w:val="79D42595"/>
    <w:rsid w:val="79D437EB"/>
    <w:rsid w:val="79D4D54E"/>
    <w:rsid w:val="79D93146"/>
    <w:rsid w:val="79DC8789"/>
    <w:rsid w:val="79E08772"/>
    <w:rsid w:val="79E4E711"/>
    <w:rsid w:val="79E98CB6"/>
    <w:rsid w:val="79F04269"/>
    <w:rsid w:val="79F09201"/>
    <w:rsid w:val="79F5DF95"/>
    <w:rsid w:val="79FCEB8A"/>
    <w:rsid w:val="79FD66E7"/>
    <w:rsid w:val="7A01D7C4"/>
    <w:rsid w:val="7A031E89"/>
    <w:rsid w:val="7A0C1362"/>
    <w:rsid w:val="7A10315E"/>
    <w:rsid w:val="7A1152C8"/>
    <w:rsid w:val="7A125969"/>
    <w:rsid w:val="7A14C107"/>
    <w:rsid w:val="7A1D0F75"/>
    <w:rsid w:val="7A216DF9"/>
    <w:rsid w:val="7A223288"/>
    <w:rsid w:val="7A226166"/>
    <w:rsid w:val="7A25A592"/>
    <w:rsid w:val="7A29E90C"/>
    <w:rsid w:val="7A3092BE"/>
    <w:rsid w:val="7A3100D0"/>
    <w:rsid w:val="7A34E1FE"/>
    <w:rsid w:val="7A38DD14"/>
    <w:rsid w:val="7A3C2A34"/>
    <w:rsid w:val="7A4FDD9C"/>
    <w:rsid w:val="7A51CAD8"/>
    <w:rsid w:val="7A5698A1"/>
    <w:rsid w:val="7A5A588E"/>
    <w:rsid w:val="7A5AC1B3"/>
    <w:rsid w:val="7A5AC656"/>
    <w:rsid w:val="7A5AF8D7"/>
    <w:rsid w:val="7A5E8D29"/>
    <w:rsid w:val="7A705E4A"/>
    <w:rsid w:val="7A76C0F2"/>
    <w:rsid w:val="7A774A8E"/>
    <w:rsid w:val="7A7D4848"/>
    <w:rsid w:val="7A871F59"/>
    <w:rsid w:val="7A876536"/>
    <w:rsid w:val="7A88C310"/>
    <w:rsid w:val="7A88FE5F"/>
    <w:rsid w:val="7A8E5E8E"/>
    <w:rsid w:val="7A98699F"/>
    <w:rsid w:val="7AA078DC"/>
    <w:rsid w:val="7AA61B08"/>
    <w:rsid w:val="7AA9754C"/>
    <w:rsid w:val="7AAA8468"/>
    <w:rsid w:val="7AAD0892"/>
    <w:rsid w:val="7AB16420"/>
    <w:rsid w:val="7AB3C5CC"/>
    <w:rsid w:val="7ABBC691"/>
    <w:rsid w:val="7AC3D3CD"/>
    <w:rsid w:val="7AC40AA8"/>
    <w:rsid w:val="7ACD3C17"/>
    <w:rsid w:val="7ACDF7C3"/>
    <w:rsid w:val="7AD5A77D"/>
    <w:rsid w:val="7AD809CC"/>
    <w:rsid w:val="7AE0DAD2"/>
    <w:rsid w:val="7AE1A15F"/>
    <w:rsid w:val="7AE49570"/>
    <w:rsid w:val="7AE67E06"/>
    <w:rsid w:val="7AE6AFC2"/>
    <w:rsid w:val="7AE6E1B3"/>
    <w:rsid w:val="7AEB85B7"/>
    <w:rsid w:val="7AED1971"/>
    <w:rsid w:val="7AF566B9"/>
    <w:rsid w:val="7B03BDB1"/>
    <w:rsid w:val="7B0B0676"/>
    <w:rsid w:val="7B17EFBC"/>
    <w:rsid w:val="7B1EFACE"/>
    <w:rsid w:val="7B2521C3"/>
    <w:rsid w:val="7B2BB057"/>
    <w:rsid w:val="7B362F31"/>
    <w:rsid w:val="7B3D3CAF"/>
    <w:rsid w:val="7B3D4BA5"/>
    <w:rsid w:val="7B3DF340"/>
    <w:rsid w:val="7B4519DB"/>
    <w:rsid w:val="7B461A4E"/>
    <w:rsid w:val="7B48D59F"/>
    <w:rsid w:val="7B525609"/>
    <w:rsid w:val="7B5621FB"/>
    <w:rsid w:val="7B59D2D4"/>
    <w:rsid w:val="7B5DDB48"/>
    <w:rsid w:val="7B608F65"/>
    <w:rsid w:val="7B629DE0"/>
    <w:rsid w:val="7B6C6033"/>
    <w:rsid w:val="7B75EB0E"/>
    <w:rsid w:val="7B77205E"/>
    <w:rsid w:val="7B780CCB"/>
    <w:rsid w:val="7B7E80B7"/>
    <w:rsid w:val="7B7EF2E0"/>
    <w:rsid w:val="7B7FF643"/>
    <w:rsid w:val="7B828A23"/>
    <w:rsid w:val="7B90D95E"/>
    <w:rsid w:val="7BAB3A6B"/>
    <w:rsid w:val="7BB6249A"/>
    <w:rsid w:val="7BB9AFDF"/>
    <w:rsid w:val="7BC1E5B6"/>
    <w:rsid w:val="7BC1E9D7"/>
    <w:rsid w:val="7BC1F978"/>
    <w:rsid w:val="7BC3D793"/>
    <w:rsid w:val="7BC64BDC"/>
    <w:rsid w:val="7BC8FB99"/>
    <w:rsid w:val="7BCAB092"/>
    <w:rsid w:val="7BDBDBC1"/>
    <w:rsid w:val="7BDBF1D1"/>
    <w:rsid w:val="7BDDFDD7"/>
    <w:rsid w:val="7BE0FE50"/>
    <w:rsid w:val="7BE52F64"/>
    <w:rsid w:val="7BE93341"/>
    <w:rsid w:val="7BEED98F"/>
    <w:rsid w:val="7BEFF969"/>
    <w:rsid w:val="7BF267DD"/>
    <w:rsid w:val="7BF57B93"/>
    <w:rsid w:val="7BFE1047"/>
    <w:rsid w:val="7BFF2BE7"/>
    <w:rsid w:val="7C08A5FC"/>
    <w:rsid w:val="7C0E2FE7"/>
    <w:rsid w:val="7C16067C"/>
    <w:rsid w:val="7C1B868C"/>
    <w:rsid w:val="7C1BF06B"/>
    <w:rsid w:val="7C1FFF64"/>
    <w:rsid w:val="7C24DBB7"/>
    <w:rsid w:val="7C25AEC9"/>
    <w:rsid w:val="7C2B6BE7"/>
    <w:rsid w:val="7C36A5EA"/>
    <w:rsid w:val="7C376354"/>
    <w:rsid w:val="7C37D5F2"/>
    <w:rsid w:val="7C3DE316"/>
    <w:rsid w:val="7C3F0191"/>
    <w:rsid w:val="7C4EF2F1"/>
    <w:rsid w:val="7C4FD921"/>
    <w:rsid w:val="7C55DF3C"/>
    <w:rsid w:val="7C58439F"/>
    <w:rsid w:val="7C59D7FF"/>
    <w:rsid w:val="7C60076C"/>
    <w:rsid w:val="7C673292"/>
    <w:rsid w:val="7C67C983"/>
    <w:rsid w:val="7C6AA14F"/>
    <w:rsid w:val="7C6AA552"/>
    <w:rsid w:val="7C7D44D9"/>
    <w:rsid w:val="7C7D9A4C"/>
    <w:rsid w:val="7C81881F"/>
    <w:rsid w:val="7C841622"/>
    <w:rsid w:val="7C84FB0B"/>
    <w:rsid w:val="7C914095"/>
    <w:rsid w:val="7C94E3D1"/>
    <w:rsid w:val="7C9671A6"/>
    <w:rsid w:val="7C9AD108"/>
    <w:rsid w:val="7C9B1FB5"/>
    <w:rsid w:val="7C9EAF95"/>
    <w:rsid w:val="7CA41239"/>
    <w:rsid w:val="7CA46205"/>
    <w:rsid w:val="7CA48F3A"/>
    <w:rsid w:val="7CA558C9"/>
    <w:rsid w:val="7CAC9134"/>
    <w:rsid w:val="7CB3FB55"/>
    <w:rsid w:val="7CB41108"/>
    <w:rsid w:val="7CB92C03"/>
    <w:rsid w:val="7CB98A16"/>
    <w:rsid w:val="7CBA5FDC"/>
    <w:rsid w:val="7CBA7818"/>
    <w:rsid w:val="7CBBF3E6"/>
    <w:rsid w:val="7CC1ACFD"/>
    <w:rsid w:val="7CC7E67E"/>
    <w:rsid w:val="7CCE2CC4"/>
    <w:rsid w:val="7CD03721"/>
    <w:rsid w:val="7CD0CDA5"/>
    <w:rsid w:val="7CD33563"/>
    <w:rsid w:val="7CD3D6C6"/>
    <w:rsid w:val="7CD51441"/>
    <w:rsid w:val="7CDC3EB0"/>
    <w:rsid w:val="7CDFFA9D"/>
    <w:rsid w:val="7CE04631"/>
    <w:rsid w:val="7CE75E5D"/>
    <w:rsid w:val="7CF40256"/>
    <w:rsid w:val="7CF5E580"/>
    <w:rsid w:val="7CFAEB5A"/>
    <w:rsid w:val="7D0148E4"/>
    <w:rsid w:val="7D034536"/>
    <w:rsid w:val="7D039725"/>
    <w:rsid w:val="7D0A7999"/>
    <w:rsid w:val="7D0B9D2A"/>
    <w:rsid w:val="7D109B54"/>
    <w:rsid w:val="7D10E150"/>
    <w:rsid w:val="7D11DEB3"/>
    <w:rsid w:val="7D149059"/>
    <w:rsid w:val="7D163E13"/>
    <w:rsid w:val="7D1B4F74"/>
    <w:rsid w:val="7D1F04BE"/>
    <w:rsid w:val="7D26AC94"/>
    <w:rsid w:val="7D2776DC"/>
    <w:rsid w:val="7D2781CF"/>
    <w:rsid w:val="7D2F0CF0"/>
    <w:rsid w:val="7D365E6C"/>
    <w:rsid w:val="7D384413"/>
    <w:rsid w:val="7D3A8C9A"/>
    <w:rsid w:val="7D42F26A"/>
    <w:rsid w:val="7D4606F0"/>
    <w:rsid w:val="7D52C268"/>
    <w:rsid w:val="7D5B086F"/>
    <w:rsid w:val="7D65AF81"/>
    <w:rsid w:val="7D69A66C"/>
    <w:rsid w:val="7D69F6FA"/>
    <w:rsid w:val="7D712832"/>
    <w:rsid w:val="7D75BDE5"/>
    <w:rsid w:val="7D7744AF"/>
    <w:rsid w:val="7D7D3235"/>
    <w:rsid w:val="7D815AB7"/>
    <w:rsid w:val="7D90BB73"/>
    <w:rsid w:val="7D950FB0"/>
    <w:rsid w:val="7D9CDDCD"/>
    <w:rsid w:val="7D9E97C4"/>
    <w:rsid w:val="7DA16563"/>
    <w:rsid w:val="7DA291D8"/>
    <w:rsid w:val="7DA3781F"/>
    <w:rsid w:val="7DAB09A5"/>
    <w:rsid w:val="7DAD3AA8"/>
    <w:rsid w:val="7DAD4D31"/>
    <w:rsid w:val="7DB12C4A"/>
    <w:rsid w:val="7DBC28B9"/>
    <w:rsid w:val="7DBDD1CD"/>
    <w:rsid w:val="7DC036FF"/>
    <w:rsid w:val="7DC13D7C"/>
    <w:rsid w:val="7DC26999"/>
    <w:rsid w:val="7DC4E0A3"/>
    <w:rsid w:val="7DD07DF6"/>
    <w:rsid w:val="7DD0E548"/>
    <w:rsid w:val="7DD178D1"/>
    <w:rsid w:val="7DD37F35"/>
    <w:rsid w:val="7DD5D99C"/>
    <w:rsid w:val="7DE1E009"/>
    <w:rsid w:val="7DE8E6E0"/>
    <w:rsid w:val="7DED8A43"/>
    <w:rsid w:val="7DEFCCE0"/>
    <w:rsid w:val="7DF5FB0A"/>
    <w:rsid w:val="7E03E498"/>
    <w:rsid w:val="7E0B08B8"/>
    <w:rsid w:val="7E19CEB5"/>
    <w:rsid w:val="7E1B1A09"/>
    <w:rsid w:val="7E1B41A3"/>
    <w:rsid w:val="7E213308"/>
    <w:rsid w:val="7E24558E"/>
    <w:rsid w:val="7E274664"/>
    <w:rsid w:val="7E29B005"/>
    <w:rsid w:val="7E2B476C"/>
    <w:rsid w:val="7E2E588B"/>
    <w:rsid w:val="7E387E0F"/>
    <w:rsid w:val="7E430783"/>
    <w:rsid w:val="7E470603"/>
    <w:rsid w:val="7E4ADB72"/>
    <w:rsid w:val="7E4B7F3B"/>
    <w:rsid w:val="7E4D434A"/>
    <w:rsid w:val="7E51ACF2"/>
    <w:rsid w:val="7E540901"/>
    <w:rsid w:val="7E548479"/>
    <w:rsid w:val="7E65E6E1"/>
    <w:rsid w:val="7E673F21"/>
    <w:rsid w:val="7E6CD125"/>
    <w:rsid w:val="7E6F11E2"/>
    <w:rsid w:val="7E726693"/>
    <w:rsid w:val="7E7CD7FB"/>
    <w:rsid w:val="7E7E1AA7"/>
    <w:rsid w:val="7E7FB1CC"/>
    <w:rsid w:val="7E830322"/>
    <w:rsid w:val="7E87D5CB"/>
    <w:rsid w:val="7E884207"/>
    <w:rsid w:val="7E8E1AD9"/>
    <w:rsid w:val="7E8E5CD4"/>
    <w:rsid w:val="7E90120E"/>
    <w:rsid w:val="7E997CF2"/>
    <w:rsid w:val="7E998987"/>
    <w:rsid w:val="7E9E47EF"/>
    <w:rsid w:val="7EA3BD76"/>
    <w:rsid w:val="7EA7CE77"/>
    <w:rsid w:val="7EAA275D"/>
    <w:rsid w:val="7EB12924"/>
    <w:rsid w:val="7EB19CCB"/>
    <w:rsid w:val="7EB3BC45"/>
    <w:rsid w:val="7EB95792"/>
    <w:rsid w:val="7EBA2F7A"/>
    <w:rsid w:val="7EBBE03A"/>
    <w:rsid w:val="7EBFC2AC"/>
    <w:rsid w:val="7EC0E377"/>
    <w:rsid w:val="7EC17D9B"/>
    <w:rsid w:val="7EC30963"/>
    <w:rsid w:val="7ECCDC31"/>
    <w:rsid w:val="7EDAB639"/>
    <w:rsid w:val="7EE09B65"/>
    <w:rsid w:val="7EE685A5"/>
    <w:rsid w:val="7EEB0D67"/>
    <w:rsid w:val="7EEB279A"/>
    <w:rsid w:val="7EECF675"/>
    <w:rsid w:val="7EEF1633"/>
    <w:rsid w:val="7EF53301"/>
    <w:rsid w:val="7EF7541A"/>
    <w:rsid w:val="7EF957CE"/>
    <w:rsid w:val="7EF98933"/>
    <w:rsid w:val="7EFA505C"/>
    <w:rsid w:val="7EFCF37F"/>
    <w:rsid w:val="7F000856"/>
    <w:rsid w:val="7F037A20"/>
    <w:rsid w:val="7F04217A"/>
    <w:rsid w:val="7F046700"/>
    <w:rsid w:val="7F0779D9"/>
    <w:rsid w:val="7F09F9C5"/>
    <w:rsid w:val="7F0F18CE"/>
    <w:rsid w:val="7F1195C2"/>
    <w:rsid w:val="7F127D55"/>
    <w:rsid w:val="7F1B3FB5"/>
    <w:rsid w:val="7F2A6A86"/>
    <w:rsid w:val="7F34D17E"/>
    <w:rsid w:val="7F38E853"/>
    <w:rsid w:val="7F3ABB3B"/>
    <w:rsid w:val="7F3AC93A"/>
    <w:rsid w:val="7F3F912E"/>
    <w:rsid w:val="7F448497"/>
    <w:rsid w:val="7F4C326E"/>
    <w:rsid w:val="7F4FCD93"/>
    <w:rsid w:val="7F50418A"/>
    <w:rsid w:val="7F547494"/>
    <w:rsid w:val="7F5685B0"/>
    <w:rsid w:val="7F5F1388"/>
    <w:rsid w:val="7F5F440D"/>
    <w:rsid w:val="7F64721A"/>
    <w:rsid w:val="7F67D37F"/>
    <w:rsid w:val="7F6E4FF9"/>
    <w:rsid w:val="7F89ABA9"/>
    <w:rsid w:val="7F8EC963"/>
    <w:rsid w:val="7F901425"/>
    <w:rsid w:val="7F92147E"/>
    <w:rsid w:val="7F9A7571"/>
    <w:rsid w:val="7F9FE8C7"/>
    <w:rsid w:val="7FA2DCE8"/>
    <w:rsid w:val="7FA2F30D"/>
    <w:rsid w:val="7FA3E7C7"/>
    <w:rsid w:val="7FAC4C2A"/>
    <w:rsid w:val="7FAEB5E7"/>
    <w:rsid w:val="7FB351F0"/>
    <w:rsid w:val="7FB45BDF"/>
    <w:rsid w:val="7FB670CA"/>
    <w:rsid w:val="7FBB46DD"/>
    <w:rsid w:val="7FC1F342"/>
    <w:rsid w:val="7FCE112F"/>
    <w:rsid w:val="7FCE2C6D"/>
    <w:rsid w:val="7FCF71B5"/>
    <w:rsid w:val="7FD44211"/>
    <w:rsid w:val="7FDBDAE0"/>
    <w:rsid w:val="7FDC2993"/>
    <w:rsid w:val="7FDCB34E"/>
    <w:rsid w:val="7FDD0483"/>
    <w:rsid w:val="7FE67E79"/>
    <w:rsid w:val="7FE9E8CE"/>
    <w:rsid w:val="7FEF5A61"/>
    <w:rsid w:val="7FEFB459"/>
    <w:rsid w:val="7FF1136A"/>
    <w:rsid w:val="7FF80180"/>
    <w:rsid w:val="7FF8832D"/>
    <w:rsid w:val="7FFAE9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8D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1">
    <w:name w:val="Unresolved Mention1"/>
    <w:basedOn w:val="DefaultParagraphFont"/>
    <w:uiPriority w:val="99"/>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3E5C2A"/>
    <w:rPr>
      <w:color w:val="800080" w:themeColor="followedHyperlink"/>
      <w:u w:val="single"/>
    </w:rPr>
  </w:style>
  <w:style w:type="character" w:customStyle="1" w:styleId="UnresolvedMention">
    <w:name w:val="Unresolved Mention"/>
    <w:basedOn w:val="DefaultParagraphFont"/>
    <w:uiPriority w:val="99"/>
    <w:semiHidden/>
    <w:unhideWhenUsed/>
    <w:rsid w:val="00EE0CCD"/>
    <w:rPr>
      <w:color w:val="605E5C"/>
      <w:shd w:val="clear" w:color="auto" w:fill="E1DFDD"/>
    </w:rPr>
  </w:style>
  <w:style w:type="character" w:customStyle="1" w:styleId="HeaderChar">
    <w:name w:val="Header Char"/>
    <w:basedOn w:val="DefaultParagraphFont"/>
    <w:link w:val="Header"/>
    <w:uiPriority w:val="99"/>
    <w:rsid w:val="00C17E43"/>
    <w:rPr>
      <w:rFonts w:ascii="Times New Roman" w:hAnsi="Times New Roman" w:cs="Times New Roman"/>
      <w:sz w:val="24"/>
      <w:lang w:val="fr-FR"/>
    </w:rPr>
  </w:style>
  <w:style w:type="character" w:customStyle="1" w:styleId="FooterChar">
    <w:name w:val="Footer Char"/>
    <w:basedOn w:val="DefaultParagraphFont"/>
    <w:link w:val="Footer"/>
    <w:uiPriority w:val="99"/>
    <w:rsid w:val="00C17E4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17E4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7E43"/>
    <w:pPr>
      <w:spacing w:before="0"/>
      <w:jc w:val="right"/>
    </w:pPr>
    <w:rPr>
      <w:sz w:val="28"/>
    </w:rPr>
  </w:style>
  <w:style w:type="paragraph" w:customStyle="1" w:styleId="FooterSensitivity">
    <w:name w:val="Footer Sensitivity"/>
    <w:basedOn w:val="Normal"/>
    <w:rsid w:val="00C17E4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17E43"/>
    <w:pPr>
      <w:tabs>
        <w:tab w:val="center" w:pos="4535"/>
        <w:tab w:val="right" w:pos="9071"/>
      </w:tabs>
      <w:spacing w:before="0"/>
    </w:pPr>
  </w:style>
  <w:style w:type="paragraph" w:customStyle="1" w:styleId="HeaderLandscape">
    <w:name w:val="HeaderLandscape"/>
    <w:basedOn w:val="Normal"/>
    <w:rsid w:val="00C17E43"/>
    <w:pPr>
      <w:tabs>
        <w:tab w:val="center" w:pos="7285"/>
        <w:tab w:val="right" w:pos="14003"/>
      </w:tabs>
      <w:spacing w:before="0"/>
    </w:pPr>
  </w:style>
  <w:style w:type="paragraph" w:styleId="Footer">
    <w:name w:val="footer"/>
    <w:basedOn w:val="Normal"/>
    <w:link w:val="FooterChar"/>
    <w:uiPriority w:val="99"/>
    <w:unhideWhenUsed/>
    <w:rsid w:val="00C17E4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7E4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92866782">
      <w:bodyDiv w:val="1"/>
      <w:marLeft w:val="0"/>
      <w:marRight w:val="0"/>
      <w:marTop w:val="0"/>
      <w:marBottom w:val="0"/>
      <w:divBdr>
        <w:top w:val="none" w:sz="0" w:space="0" w:color="auto"/>
        <w:left w:val="none" w:sz="0" w:space="0" w:color="auto"/>
        <w:bottom w:val="none" w:sz="0" w:space="0" w:color="auto"/>
        <w:right w:val="none" w:sz="0" w:space="0" w:color="auto"/>
      </w:divBdr>
    </w:div>
    <w:div w:id="125314958">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08634345">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1998132">
      <w:bodyDiv w:val="1"/>
      <w:marLeft w:val="0"/>
      <w:marRight w:val="0"/>
      <w:marTop w:val="0"/>
      <w:marBottom w:val="0"/>
      <w:divBdr>
        <w:top w:val="none" w:sz="0" w:space="0" w:color="auto"/>
        <w:left w:val="none" w:sz="0" w:space="0" w:color="auto"/>
        <w:bottom w:val="none" w:sz="0" w:space="0" w:color="auto"/>
        <w:right w:val="none" w:sz="0" w:space="0" w:color="auto"/>
      </w:divBdr>
    </w:div>
    <w:div w:id="403114583">
      <w:bodyDiv w:val="1"/>
      <w:marLeft w:val="0"/>
      <w:marRight w:val="0"/>
      <w:marTop w:val="0"/>
      <w:marBottom w:val="0"/>
      <w:divBdr>
        <w:top w:val="none" w:sz="0" w:space="0" w:color="auto"/>
        <w:left w:val="none" w:sz="0" w:space="0" w:color="auto"/>
        <w:bottom w:val="none" w:sz="0" w:space="0" w:color="auto"/>
        <w:right w:val="none" w:sz="0" w:space="0" w:color="auto"/>
      </w:divBdr>
      <w:divsChild>
        <w:div w:id="300308597">
          <w:marLeft w:val="0"/>
          <w:marRight w:val="0"/>
          <w:marTop w:val="0"/>
          <w:marBottom w:val="0"/>
          <w:divBdr>
            <w:top w:val="none" w:sz="0" w:space="0" w:color="auto"/>
            <w:left w:val="none" w:sz="0" w:space="0" w:color="auto"/>
            <w:bottom w:val="none" w:sz="0" w:space="0" w:color="auto"/>
            <w:right w:val="none" w:sz="0" w:space="0" w:color="auto"/>
          </w:divBdr>
        </w:div>
      </w:divsChild>
    </w:div>
    <w:div w:id="44901076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13122108">
      <w:bodyDiv w:val="1"/>
      <w:marLeft w:val="0"/>
      <w:marRight w:val="0"/>
      <w:marTop w:val="0"/>
      <w:marBottom w:val="0"/>
      <w:divBdr>
        <w:top w:val="none" w:sz="0" w:space="0" w:color="auto"/>
        <w:left w:val="none" w:sz="0" w:space="0" w:color="auto"/>
        <w:bottom w:val="none" w:sz="0" w:space="0" w:color="auto"/>
        <w:right w:val="none" w:sz="0" w:space="0" w:color="auto"/>
      </w:divBdr>
    </w:div>
    <w:div w:id="73154409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29716575">
      <w:bodyDiv w:val="1"/>
      <w:marLeft w:val="0"/>
      <w:marRight w:val="0"/>
      <w:marTop w:val="0"/>
      <w:marBottom w:val="0"/>
      <w:divBdr>
        <w:top w:val="none" w:sz="0" w:space="0" w:color="auto"/>
        <w:left w:val="none" w:sz="0" w:space="0" w:color="auto"/>
        <w:bottom w:val="none" w:sz="0" w:space="0" w:color="auto"/>
        <w:right w:val="none" w:sz="0" w:space="0" w:color="auto"/>
      </w:divBdr>
    </w:div>
    <w:div w:id="95671532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732864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36568647">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63939299">
      <w:bodyDiv w:val="1"/>
      <w:marLeft w:val="0"/>
      <w:marRight w:val="0"/>
      <w:marTop w:val="0"/>
      <w:marBottom w:val="0"/>
      <w:divBdr>
        <w:top w:val="none" w:sz="0" w:space="0" w:color="auto"/>
        <w:left w:val="none" w:sz="0" w:space="0" w:color="auto"/>
        <w:bottom w:val="none" w:sz="0" w:space="0" w:color="auto"/>
        <w:right w:val="none" w:sz="0" w:space="0" w:color="auto"/>
      </w:divBdr>
    </w:div>
    <w:div w:id="1371763637">
      <w:bodyDiv w:val="1"/>
      <w:marLeft w:val="0"/>
      <w:marRight w:val="0"/>
      <w:marTop w:val="0"/>
      <w:marBottom w:val="0"/>
      <w:divBdr>
        <w:top w:val="none" w:sz="0" w:space="0" w:color="auto"/>
        <w:left w:val="none" w:sz="0" w:space="0" w:color="auto"/>
        <w:bottom w:val="none" w:sz="0" w:space="0" w:color="auto"/>
        <w:right w:val="none" w:sz="0" w:space="0" w:color="auto"/>
      </w:divBdr>
    </w:div>
    <w:div w:id="1440372857">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2035865">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3974294">
      <w:bodyDiv w:val="1"/>
      <w:marLeft w:val="0"/>
      <w:marRight w:val="0"/>
      <w:marTop w:val="0"/>
      <w:marBottom w:val="0"/>
      <w:divBdr>
        <w:top w:val="none" w:sz="0" w:space="0" w:color="auto"/>
        <w:left w:val="none" w:sz="0" w:space="0" w:color="auto"/>
        <w:bottom w:val="none" w:sz="0" w:space="0" w:color="auto"/>
        <w:right w:val="none" w:sz="0" w:space="0" w:color="auto"/>
      </w:divBdr>
    </w:div>
    <w:div w:id="171318806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47015463">
      <w:bodyDiv w:val="1"/>
      <w:marLeft w:val="0"/>
      <w:marRight w:val="0"/>
      <w:marTop w:val="0"/>
      <w:marBottom w:val="0"/>
      <w:divBdr>
        <w:top w:val="none" w:sz="0" w:space="0" w:color="auto"/>
        <w:left w:val="none" w:sz="0" w:space="0" w:color="auto"/>
        <w:bottom w:val="none" w:sz="0" w:space="0" w:color="auto"/>
        <w:right w:val="none" w:sz="0" w:space="0" w:color="auto"/>
      </w:divBdr>
    </w:div>
    <w:div w:id="208918478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governance-framework/stability-and-growth-pact/preventive-arm/annual-progress-reports_en?prefLang=fr"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74/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slovakia_en" TargetMode="External"/><Relationship Id="rId5" Type="http://schemas.openxmlformats.org/officeDocument/2006/relationships/hyperlink" Target="http://data.europa.eu/eli/C/2025/645/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1659F-6C18-4FCF-999C-0C6338C90D77}">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16</Pages>
  <Words>8002</Words>
  <Characters>45614</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2026-06-03T10:04:00Z</dcterms:created>
  <dcterms:modified xsi:type="dcterms:W3CDTF">2026-06-10T14:03:00Z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2026-06-01T19:00:35Z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bf8626ba-1a26-48b7-ab37-21959195aef9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