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8A740" w14:textId="7A130240" w:rsidR="00CA0B25" w:rsidRPr="002C6AC8" w:rsidRDefault="00E77C1B" w:rsidP="00E77C1B">
      <w:pPr>
        <w:pStyle w:val="Pagedecouverture"/>
        <w:rPr>
          <w:noProof/>
        </w:rPr>
      </w:pPr>
      <w:r>
        <w:rPr>
          <w:noProof/>
        </w:rPr>
        <w:pict w14:anchorId="7DA73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49CC69-0C5C-4709-B21B-1F440C9FA54C" style="width:455.25pt;height:330.75pt">
            <v:imagedata r:id="rId8" o:title=""/>
          </v:shape>
        </w:pict>
      </w:r>
    </w:p>
    <w:p w14:paraId="2A3513EC" w14:textId="77777777" w:rsidR="000C4C4E" w:rsidRPr="002C6AC8" w:rsidRDefault="000C4C4E" w:rsidP="000C4C4E">
      <w:pPr>
        <w:rPr>
          <w:noProof/>
        </w:rPr>
        <w:sectPr w:rsidR="000C4C4E" w:rsidRPr="002C6AC8" w:rsidSect="00E77C1B">
          <w:footerReference w:type="even" r:id="rId9"/>
          <w:footerReference w:type="default" r:id="rId10"/>
          <w:pgSz w:w="11907" w:h="16839"/>
          <w:pgMar w:top="1134" w:right="1417" w:bottom="1134" w:left="1417" w:header="709" w:footer="709" w:gutter="0"/>
          <w:pgNumType w:start="0"/>
          <w:cols w:space="720"/>
          <w:docGrid w:linePitch="360"/>
        </w:sectPr>
      </w:pPr>
    </w:p>
    <w:p w14:paraId="514A1E20" w14:textId="599D377F" w:rsidR="003E5C2A" w:rsidRPr="002C6AC8" w:rsidRDefault="002C6AC8" w:rsidP="002C6AC8">
      <w:pPr>
        <w:pStyle w:val="Statut"/>
        <w:rPr>
          <w:noProof/>
        </w:rPr>
      </w:pPr>
      <w:bookmarkStart w:id="0" w:name="_GoBack"/>
      <w:bookmarkEnd w:id="0"/>
      <w:r w:rsidRPr="002C6AC8">
        <w:rPr>
          <w:noProof/>
        </w:rPr>
        <w:lastRenderedPageBreak/>
        <w:t>Recomandare de</w:t>
      </w:r>
    </w:p>
    <w:p w14:paraId="23727FDA" w14:textId="2A79FA80" w:rsidR="00D63F6A" w:rsidRPr="002C6AC8" w:rsidRDefault="002C6AC8" w:rsidP="002C6AC8">
      <w:pPr>
        <w:pStyle w:val="Typedudocument"/>
        <w:rPr>
          <w:noProof/>
        </w:rPr>
      </w:pPr>
      <w:r w:rsidRPr="002C6AC8">
        <w:rPr>
          <w:noProof/>
        </w:rPr>
        <w:t>RECOMANDARE A CONSILIULUI</w:t>
      </w:r>
    </w:p>
    <w:p w14:paraId="7A9F99F2" w14:textId="20CEB51D" w:rsidR="003E5C2A" w:rsidRPr="002C6AC8" w:rsidRDefault="002C6AC8" w:rsidP="002C6AC8">
      <w:pPr>
        <w:pStyle w:val="Titreobjet"/>
        <w:rPr>
          <w:noProof/>
        </w:rPr>
      </w:pPr>
      <w:r w:rsidRPr="002C6AC8">
        <w:rPr>
          <w:noProof/>
        </w:rPr>
        <w:t>privind politicile economice, sociale, de ocupare a forței de muncă, structurale și bugetare ale Slovaciei</w:t>
      </w:r>
    </w:p>
    <w:p w14:paraId="57E1CB41" w14:textId="77777777" w:rsidR="00CA0B25" w:rsidRPr="002C6AC8" w:rsidRDefault="00CA0B25" w:rsidP="003E5C2A">
      <w:pPr>
        <w:pStyle w:val="Institutionquiagit"/>
        <w:rPr>
          <w:noProof/>
        </w:rPr>
      </w:pPr>
      <w:r w:rsidRPr="002C6AC8">
        <w:rPr>
          <w:noProof/>
        </w:rPr>
        <w:t>CONSILIUL UNIUNII EUROPENE,</w:t>
      </w:r>
    </w:p>
    <w:p w14:paraId="0C3F5DA6" w14:textId="77777777" w:rsidR="00373387" w:rsidRPr="002C6AC8" w:rsidRDefault="00373387" w:rsidP="00373387">
      <w:pPr>
        <w:rPr>
          <w:noProof/>
        </w:rPr>
      </w:pPr>
      <w:r w:rsidRPr="002C6AC8">
        <w:rPr>
          <w:noProof/>
        </w:rPr>
        <w:t>având în vedere Tratatul privind funcționarea Uniunii Europene, în special articolul 121 alineatul (2) și articolul 148 alineatul (4),</w:t>
      </w:r>
    </w:p>
    <w:p w14:paraId="75F86565" w14:textId="77777777" w:rsidR="00373387" w:rsidRPr="002C6AC8" w:rsidRDefault="2D3B68C0" w:rsidP="00373387">
      <w:pPr>
        <w:rPr>
          <w:noProof/>
        </w:rPr>
      </w:pPr>
      <w:r w:rsidRPr="002C6AC8">
        <w:rPr>
          <w:noProof/>
        </w:rPr>
        <w:t>având în vedere Regulamentul (UE) 2024/1263</w:t>
      </w:r>
      <w:r w:rsidRPr="002C6AC8">
        <w:rPr>
          <w:rStyle w:val="cf01"/>
          <w:noProof/>
        </w:rPr>
        <w:t xml:space="preserve"> </w:t>
      </w:r>
      <w:r w:rsidRPr="002C6AC8">
        <w:rPr>
          <w:noProof/>
        </w:rPr>
        <w:t>al Parlamentului European și al Consiliului din 29 aprilie 2024 privind coordonarea eficientă a politicilor economice și supravegherea bugetară multilaterală și de abrogare a Regulamentului (CE) nr. 1466/97 al Consiliului (</w:t>
      </w:r>
      <w:r w:rsidR="00373387" w:rsidRPr="002C6AC8">
        <w:rPr>
          <w:rStyle w:val="FootnoteReference"/>
          <w:noProof/>
        </w:rPr>
        <w:footnoteReference w:id="2"/>
      </w:r>
      <w:r w:rsidRPr="002C6AC8">
        <w:rPr>
          <w:noProof/>
        </w:rPr>
        <w:t>), în special articolul 3 alineatul (3),</w:t>
      </w:r>
    </w:p>
    <w:p w14:paraId="5556C774" w14:textId="77777777" w:rsidR="00373387" w:rsidRPr="002C6AC8" w:rsidRDefault="3F581A05" w:rsidP="00373387">
      <w:pPr>
        <w:rPr>
          <w:noProof/>
        </w:rPr>
      </w:pPr>
      <w:r w:rsidRPr="002C6AC8">
        <w:rPr>
          <w:noProof/>
        </w:rPr>
        <w:t>având în vedere Regulamentul (UE) nr. 1176/2011 al Parlamentului European și al Consiliului din 16 noiembrie 2011 privind prevenirea și corectarea dezechilibrelor macroeconomice(</w:t>
      </w:r>
      <w:r w:rsidR="00373387" w:rsidRPr="002C6AC8">
        <w:rPr>
          <w:rStyle w:val="FootnoteReference"/>
          <w:noProof/>
        </w:rPr>
        <w:footnoteReference w:id="3"/>
      </w:r>
      <w:r w:rsidRPr="002C6AC8">
        <w:rPr>
          <w:noProof/>
        </w:rPr>
        <w:t>), în special articolul 6 alineatul (1),</w:t>
      </w:r>
    </w:p>
    <w:p w14:paraId="7D2E9F67" w14:textId="77777777" w:rsidR="00373387" w:rsidRPr="002C6AC8" w:rsidRDefault="00373387" w:rsidP="00373387">
      <w:pPr>
        <w:rPr>
          <w:noProof/>
        </w:rPr>
      </w:pPr>
      <w:r w:rsidRPr="002C6AC8">
        <w:rPr>
          <w:noProof/>
        </w:rPr>
        <w:t>având în vedere recomandarea Comisiei Europene,</w:t>
      </w:r>
    </w:p>
    <w:p w14:paraId="00A632B3" w14:textId="77777777" w:rsidR="00373387" w:rsidRPr="002C6AC8" w:rsidRDefault="00373387" w:rsidP="00373387">
      <w:pPr>
        <w:rPr>
          <w:noProof/>
        </w:rPr>
      </w:pPr>
      <w:r w:rsidRPr="002C6AC8">
        <w:rPr>
          <w:noProof/>
        </w:rPr>
        <w:t>având în vedere rezoluțiile Parlamentului European,</w:t>
      </w:r>
    </w:p>
    <w:p w14:paraId="02F3AF4F" w14:textId="77777777" w:rsidR="00373387" w:rsidRPr="002C6AC8" w:rsidRDefault="00373387" w:rsidP="00373387">
      <w:pPr>
        <w:outlineLvl w:val="0"/>
        <w:rPr>
          <w:noProof/>
        </w:rPr>
      </w:pPr>
      <w:r w:rsidRPr="002C6AC8">
        <w:rPr>
          <w:noProof/>
        </w:rPr>
        <w:t>având în vedere concluziile Consiliului European,</w:t>
      </w:r>
    </w:p>
    <w:p w14:paraId="5999189B" w14:textId="77777777" w:rsidR="00373387" w:rsidRPr="002C6AC8" w:rsidRDefault="00373387" w:rsidP="00373387">
      <w:pPr>
        <w:rPr>
          <w:noProof/>
        </w:rPr>
      </w:pPr>
      <w:r w:rsidRPr="002C6AC8">
        <w:rPr>
          <w:noProof/>
        </w:rPr>
        <w:t>având în vedere avizul Comitetului pentru ocuparea forței de muncă,</w:t>
      </w:r>
    </w:p>
    <w:p w14:paraId="6151CC68" w14:textId="77777777" w:rsidR="00373387" w:rsidRPr="002C6AC8" w:rsidRDefault="00373387" w:rsidP="00373387">
      <w:pPr>
        <w:rPr>
          <w:noProof/>
        </w:rPr>
      </w:pPr>
      <w:r w:rsidRPr="002C6AC8">
        <w:rPr>
          <w:noProof/>
        </w:rPr>
        <w:t>având în vedere avizul Comitetului economic și financiar,</w:t>
      </w:r>
    </w:p>
    <w:p w14:paraId="1A1B9810" w14:textId="77777777" w:rsidR="00373387" w:rsidRPr="002C6AC8" w:rsidRDefault="00373387" w:rsidP="00373387">
      <w:pPr>
        <w:rPr>
          <w:noProof/>
        </w:rPr>
      </w:pPr>
      <w:r w:rsidRPr="002C6AC8">
        <w:rPr>
          <w:noProof/>
        </w:rPr>
        <w:t>având în vedere avizul Comitetului pentru protecție socială,</w:t>
      </w:r>
    </w:p>
    <w:p w14:paraId="2FA54EF7" w14:textId="77777777" w:rsidR="00006579" w:rsidRPr="002C6AC8" w:rsidRDefault="00373387" w:rsidP="00373387">
      <w:pPr>
        <w:rPr>
          <w:noProof/>
        </w:rPr>
      </w:pPr>
      <w:r w:rsidRPr="002C6AC8">
        <w:rPr>
          <w:noProof/>
        </w:rPr>
        <w:t>având în vedere avizul Comitetului pentru politică economică,</w:t>
      </w:r>
    </w:p>
    <w:p w14:paraId="73D33990" w14:textId="77777777" w:rsidR="00793D7F" w:rsidRPr="002C6AC8" w:rsidRDefault="6997ABA9" w:rsidP="00793D7F">
      <w:pPr>
        <w:rPr>
          <w:noProof/>
        </w:rPr>
      </w:pPr>
      <w:r w:rsidRPr="002C6AC8">
        <w:rPr>
          <w:noProof/>
        </w:rPr>
        <w:t>întrucât:</w:t>
      </w:r>
    </w:p>
    <w:p w14:paraId="09542F5E" w14:textId="77777777" w:rsidR="00452653" w:rsidRPr="002C6AC8" w:rsidRDefault="7CD3D6C6" w:rsidP="000A0458">
      <w:pPr>
        <w:pStyle w:val="ManualConsidrant"/>
        <w:rPr>
          <w:noProof/>
        </w:rPr>
      </w:pPr>
      <w:r w:rsidRPr="002C6AC8">
        <w:rPr>
          <w:noProof/>
        </w:rPr>
        <w:t>(1)</w:t>
      </w:r>
      <w:r w:rsidRPr="002C6AC8">
        <w:rPr>
          <w:noProof/>
        </w:rPr>
        <w:tab/>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7DA9EBE8" w14:textId="16EEAFFC" w:rsidR="00452653" w:rsidRPr="002C6AC8" w:rsidRDefault="472B6B2F" w:rsidP="00452653">
      <w:pPr>
        <w:pStyle w:val="ManualConsidrant"/>
        <w:rPr>
          <w:noProof/>
        </w:rPr>
      </w:pPr>
      <w:r w:rsidRPr="002C6AC8">
        <w:rPr>
          <w:noProof/>
        </w:rPr>
        <w:lastRenderedPageBreak/>
        <w:t>(2)</w:t>
      </w:r>
      <w:r w:rsidRPr="002C6AC8">
        <w:rPr>
          <w:noProof/>
        </w:rPr>
        <w:tab/>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006B4AD1" w:rsidRPr="002C6AC8">
        <w:rPr>
          <w:rStyle w:val="FootnoteReference"/>
          <w:noProof/>
        </w:rPr>
        <w:footnoteReference w:id="4"/>
      </w:r>
      <w:r w:rsidRPr="002C6AC8">
        <w:rPr>
          <w:noProof/>
        </w:rPr>
        <w:t>). Propunerea urmărește să sporească eficacitatea finanțării din partea Uniunii prin reducerea fragmentării arhitecturii financiare și să sprijine statele membre în coordonarea politicii lor economice, în concordanță cu articolul 175 din TFUE.</w:t>
      </w:r>
    </w:p>
    <w:p w14:paraId="7ACC1D69" w14:textId="77777777" w:rsidR="00452653" w:rsidRPr="002C6AC8" w:rsidRDefault="33C21952" w:rsidP="00452653">
      <w:pPr>
        <w:pStyle w:val="ManualConsidrant"/>
        <w:rPr>
          <w:noProof/>
        </w:rPr>
      </w:pPr>
      <w:r w:rsidRPr="002C6AC8">
        <w:rPr>
          <w:noProof/>
        </w:rPr>
        <w:t>(3)</w:t>
      </w:r>
      <w:r w:rsidRPr="002C6AC8">
        <w:rPr>
          <w:noProof/>
        </w:rPr>
        <w:tab/>
        <w:t>La 25 noiembrie 2025, Comisia a adoptat un aviz privind proiectul de plan bugetar pentru 2026 al Slovaciei. La aceeași dată, Comisia a adoptat, pe baza Regulamentului (UE) nr. 1176/2011, Raportul privind mecanismul de alertă pentru 2026, în care a identificat Slovacia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00A87926" w:rsidRPr="002C6AC8">
        <w:rPr>
          <w:rStyle w:val="FootnoteReference"/>
          <w:noProof/>
        </w:rPr>
        <w:footnoteReference w:id="5"/>
      </w:r>
      <w:r w:rsidRPr="002C6AC8">
        <w:rPr>
          <w:noProof/>
        </w:rPr>
        <w:t xml:space="preserve">) la 21 aprilie 2026 și Raportul comun privind ocuparea forței de muncă și Recomandarea privind capitalul uman la 9 martie 2026. </w:t>
      </w:r>
    </w:p>
    <w:p w14:paraId="03914859" w14:textId="77777777" w:rsidR="00081AEA" w:rsidRPr="002C6AC8" w:rsidRDefault="5A367080" w:rsidP="00452653">
      <w:pPr>
        <w:pStyle w:val="ManualConsidrant"/>
        <w:rPr>
          <w:noProof/>
        </w:rPr>
      </w:pPr>
      <w:r w:rsidRPr="002C6AC8">
        <w:rPr>
          <w:noProof/>
        </w:rPr>
        <w:t>(4)</w:t>
      </w:r>
      <w:r w:rsidRPr="002C6AC8">
        <w:rPr>
          <w:noProof/>
        </w:rPr>
        <w:tab/>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779133E7" w14:textId="77777777" w:rsidR="009F3494" w:rsidRPr="002C6AC8" w:rsidRDefault="2991D2C1" w:rsidP="7F4C326E">
      <w:pPr>
        <w:pStyle w:val="ManualConsidrant"/>
        <w:rPr>
          <w:noProof/>
        </w:rPr>
      </w:pPr>
      <w:r w:rsidRPr="002C6AC8">
        <w:rPr>
          <w:noProof/>
        </w:rPr>
        <w:t>(5)</w:t>
      </w:r>
      <w:r w:rsidRPr="002C6AC8">
        <w:rPr>
          <w:noProof/>
        </w:rPr>
        <w:tab/>
        <w:t>În 2026, semestrul european pentru coordonarea politicilor economice continuă să se desfășoare în paralel cu etapa finală a punerii în aplicare a Mecanismului de redresare și reziliență (MRR) (</w:t>
      </w:r>
      <w:r w:rsidR="00F13C6F" w:rsidRPr="002C6AC8">
        <w:rPr>
          <w:rStyle w:val="FootnoteReference"/>
          <w:noProof/>
        </w:rPr>
        <w:footnoteReference w:id="6"/>
      </w:r>
      <w:r w:rsidRPr="002C6AC8">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18812041" w14:textId="77777777" w:rsidR="003E0A0F" w:rsidRPr="002C6AC8" w:rsidRDefault="33AE08C4" w:rsidP="003E0A0F">
      <w:pPr>
        <w:pStyle w:val="ManualConsidrant"/>
        <w:rPr>
          <w:noProof/>
        </w:rPr>
      </w:pPr>
      <w:r w:rsidRPr="002C6AC8">
        <w:rPr>
          <w:noProof/>
        </w:rPr>
        <w:lastRenderedPageBreak/>
        <w:t>(6)</w:t>
      </w:r>
      <w:r w:rsidRPr="002C6AC8">
        <w:rPr>
          <w:noProof/>
        </w:rPr>
        <w:tab/>
        <w:t xml:space="preserve">La 3 iunie 2026, Comisia a publicat raportul de țară din 2026 pentru Slovacia. În acesta, s-au evaluat progresele realizate de Slovacia în ceea ce privește punerea în aplicare a recomandărilor relevante specifice acestei țări și s-a făcut bilanțul implementării de către Slovacia a PNRR. Pe baza analizei respective, raportul de țară a identificat cele mai presante provocări cu care se confruntă Slovacia. De asemenea, raportul de țară a evaluat progresele realizate de Slovacia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2CBF107E" w14:textId="1C5C9F6E" w:rsidR="00AD29B8" w:rsidRPr="002C6AC8" w:rsidRDefault="652BD123" w:rsidP="00AD29B8">
      <w:pPr>
        <w:pStyle w:val="ManualConsidrant"/>
        <w:rPr>
          <w:noProof/>
        </w:rPr>
      </w:pPr>
      <w:r w:rsidRPr="002C6AC8">
        <w:rPr>
          <w:noProof/>
        </w:rPr>
        <w:t>(7)</w:t>
      </w:r>
      <w:r w:rsidRPr="002C6AC8">
        <w:rPr>
          <w:noProof/>
        </w:rPr>
        <w:tab/>
        <w:t>În temeiul articolului 5 din Regulamentul (UE) nr. 1176/2011, Comisia a efectuat un bilanț aprofundat pentru Slovacia. Principalele constatări ale evaluării de către Comisie a vulnerabilităților macroeconomice cu care se confruntă Slovacia în sensul regulamentului respectiv au fost publicate la 20 mai 2026</w:t>
      </w:r>
      <w:r w:rsidRPr="002C6AC8">
        <w:rPr>
          <w:rStyle w:val="FootnoteReference"/>
          <w:noProof/>
        </w:rPr>
        <w:t xml:space="preserve"> </w:t>
      </w:r>
      <w:r w:rsidRPr="002C6AC8">
        <w:rPr>
          <w:noProof/>
        </w:rPr>
        <w:t>(</w:t>
      </w:r>
      <w:r w:rsidR="008C7790" w:rsidRPr="002C6AC8">
        <w:rPr>
          <w:rStyle w:val="FootnoteReference"/>
          <w:noProof/>
        </w:rPr>
        <w:footnoteReference w:id="7"/>
      </w:r>
      <w:r w:rsidRPr="002C6AC8">
        <w:rPr>
          <w:noProof/>
        </w:rPr>
        <w:t>). La 3 iunie 2026, Comisia a concluzionat că Slovacia se confruntă cu dezechilibre macroeconomice. În special, Slovacia se confruntă cu vulnerabilitățile legate de soldurile externe și publice, de competitivitate, de piața locuințelor și de datoria gospodăriilor, măsurile de politică rămânând limitate. Deși deficitul de cont curent s-a redus în 2025 datorită scăderii prețurilor la energie și creșterii exporturilor, se preconizează că acesta se va deteriora în 2026, pe măsură ce contextul extern se înrăutățește. Deficitul public s-a redus ușor în 2025, dar rămâne ridicat și afectează balanțele externe; în plus, se preconizează că acesta va rămâne în mare măsură neschimbat în 2026 și va crește în 2027 în ipoteza menținerii politicilor actuale, determinând creșterea datoriei publice. Inflația a fost cu mult peste nivelul din zona euro în 2025, parțial din cauza creșterii ratei TVA, și se preconizează că inflația de bază va rămâne printre cele mai ridicate din zona euro în 2026. Costurile unitare ale muncii au crescut rapid, ceea ce a slăbit și mai mult competitivitatea, și se preconizează că vor continua să crească relativ rapid în 2026. Prețurile locuințelor au crescut brusc în 2025 pe fondul unor dobânzi mai scăzute la creditele ipotecare și este probabil să continue să crească brusc din cauza ofertei limitate. Au crescut și împrumuturile contractate de gospodării, odată cu scăderea ratelor dobânzii și cu creșterea veniturilor. Progresele în materie de politici au fost limitate. Privind în perspectivă, abordarea eficace a aspectelor importante legate de impozitarea veniturilor salariale, competitivitate, oferta de locuințe și politica bugetară ar reduce vulnerabilitățile.</w:t>
      </w:r>
    </w:p>
    <w:p w14:paraId="38E87210" w14:textId="6F7E370B" w:rsidR="00A27565" w:rsidRPr="002C6AC8" w:rsidRDefault="68E4E24C">
      <w:pPr>
        <w:pStyle w:val="ManualConsidrant"/>
        <w:rPr>
          <w:noProof/>
        </w:rPr>
      </w:pPr>
      <w:r w:rsidRPr="002C6AC8">
        <w:rPr>
          <w:noProof/>
        </w:rPr>
        <w:t>(8)</w:t>
      </w:r>
      <w:r w:rsidRPr="002C6AC8">
        <w:rPr>
          <w:noProof/>
        </w:rPr>
        <w:tab/>
      </w:r>
      <w:bookmarkStart w:id="1" w:name="_Hlk224223954"/>
      <w:r w:rsidRPr="002C6AC8">
        <w:rPr>
          <w:noProof/>
        </w:rPr>
        <w:t>La 21 ianuarie 2025, Consiliul a adoptat, pe baza evaluării și a recomandării Comisiei, o recomandare de aprobare a planului bugetar-structural național pe termen mediu al Slovaciei (</w:t>
      </w:r>
      <w:r w:rsidR="567BAFAB" w:rsidRPr="002C6AC8">
        <w:rPr>
          <w:rStyle w:val="FootnoteReference"/>
          <w:noProof/>
        </w:rPr>
        <w:footnoteReference w:id="8"/>
      </w:r>
      <w:r w:rsidRPr="002C6AC8">
        <w:rPr>
          <w:noProof/>
        </w:rPr>
        <w:t xml:space="preserve">). Planul vizează perioada cuprinsă între 2025 și 2028 și prezintă o ajustare bugetară repartizată pe patru ani. Consiliul a recomandat următoarele rate maxime de creștere a cheltuielilor nete: 3,8 % în 2025, 0,9 % în 2026, 1,6 % în 2027 și 1,5 % în 2028, ceea ce corespunde ratelor maxime de creștere cumulate calculate prin raportare la anul de bază 2023 de 10,3 % în 2025, 11,2 % în 2026, 13,0 % în 2027 și 14,8 % în 2028. Pentru perioada 2025-2028, aceste rate maxime de creștere a cheltuielilor nete coincid cu traiectoria corectivă, conform recomandării formulate de Consiliu în temeiul articolului 126 alineatul (7) din TFUE la 21 ianuarie 2025, cu scopul de a pune </w:t>
      </w:r>
      <w:r w:rsidRPr="002C6AC8">
        <w:rPr>
          <w:noProof/>
        </w:rPr>
        <w:lastRenderedPageBreak/>
        <w:t>capăt situației de deficit excesiv (</w:t>
      </w:r>
      <w:r w:rsidR="567BAFAB" w:rsidRPr="002C6AC8">
        <w:rPr>
          <w:rStyle w:val="FootnoteReference"/>
          <w:noProof/>
        </w:rPr>
        <w:footnoteReference w:id="9"/>
      </w:r>
      <w:r w:rsidRPr="002C6AC8">
        <w:rPr>
          <w:noProof/>
        </w:rPr>
        <w:t>), prin urmare procedura de deficit excesiv pentru Slovacia se suspendă.</w:t>
      </w:r>
    </w:p>
    <w:p w14:paraId="486CA3CF" w14:textId="77777777" w:rsidR="567BAFAB" w:rsidRPr="002C6AC8" w:rsidRDefault="40A059A7" w:rsidP="4F0B796B">
      <w:pPr>
        <w:pStyle w:val="ManualConsidrant"/>
        <w:rPr>
          <w:noProof/>
        </w:rPr>
      </w:pPr>
      <w:r w:rsidRPr="002C6AC8">
        <w:rPr>
          <w:noProof/>
        </w:rPr>
        <w:t>(9)</w:t>
      </w:r>
      <w:r w:rsidRPr="002C6AC8">
        <w:rPr>
          <w:noProof/>
        </w:rPr>
        <w:tab/>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567BAFAB" w:rsidRPr="002C6AC8">
        <w:rPr>
          <w:rStyle w:val="FootnoteReference"/>
          <w:noProof/>
        </w:rPr>
        <w:footnoteReference w:id="10"/>
      </w:r>
      <w:r w:rsidRPr="002C6AC8">
        <w:rPr>
          <w:noProof/>
        </w:rPr>
        <w:t>), iar această propunere a fost salutată de Consiliul European reunit la 6 martie 2025. În urma solicitării Slovaciei, Consiliul a adoptat, la 8 iulie 2025, la recomandarea Comisiei, o recomandare care îi permite Slovaciei să se abată de la ratele maxime de creștere a cheltuielilor nete recomandate (</w:t>
      </w:r>
      <w:r w:rsidR="567BAFAB" w:rsidRPr="002C6AC8">
        <w:rPr>
          <w:rStyle w:val="FootnoteReference"/>
          <w:noProof/>
        </w:rPr>
        <w:footnoteReference w:id="11"/>
      </w:r>
      <w:r w:rsidRPr="002C6AC8">
        <w:rPr>
          <w:noProof/>
        </w:rPr>
        <w:t>). Perioada în care este activată clauza derogatorie națională (2025-2028) permite Slovaciei să reprioritizeze cheltuielile publice sau să crească veniturile publice, astfel încât cheltuielile de apărare mai mari și de durată să nu pună în pericol sustenabilitatea finanțelor publice pe termen mediu.</w:t>
      </w:r>
    </w:p>
    <w:p w14:paraId="0AD5076E" w14:textId="77777777" w:rsidR="65482344" w:rsidRPr="002C6AC8" w:rsidRDefault="725CB72B" w:rsidP="4F0B796B">
      <w:pPr>
        <w:pStyle w:val="ManualConsidrant"/>
        <w:rPr>
          <w:noProof/>
        </w:rPr>
      </w:pPr>
      <w:r w:rsidRPr="002C6AC8">
        <w:rPr>
          <w:noProof/>
        </w:rPr>
        <w:t>(10)</w:t>
      </w:r>
      <w:r w:rsidRPr="002C6AC8">
        <w:rPr>
          <w:noProof/>
        </w:rPr>
        <w:tab/>
        <w:t>La 30 aprilie 2026, Slovacia și-a prezentat raportul anual pe 2026 privind progresele înregistrate (</w:t>
      </w:r>
      <w:r w:rsidR="65482344" w:rsidRPr="002C6AC8">
        <w:rPr>
          <w:rStyle w:val="FootnoteReference"/>
          <w:noProof/>
        </w:rPr>
        <w:footnoteReference w:id="12"/>
      </w:r>
      <w:r w:rsidRPr="002C6AC8">
        <w:rPr>
          <w:noProof/>
        </w:rPr>
        <w:t>)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Raportul anual privind progresele înregistrate reflectă, de asemenea, raportarea bianuală efectuată de Slovacia cu privire la progresele realizate în ceea ce privește implementarea planului său de redresare și reziliență în conformitate cu articolul 27 din Regulamentul (UE) 2021/241.</w:t>
      </w:r>
    </w:p>
    <w:p w14:paraId="298AC886" w14:textId="77777777" w:rsidR="184EE8CE" w:rsidRPr="002C6AC8" w:rsidRDefault="1AFD8678" w:rsidP="4F0B796B">
      <w:pPr>
        <w:pStyle w:val="ManualConsidrant"/>
        <w:rPr>
          <w:noProof/>
        </w:rPr>
      </w:pPr>
      <w:r w:rsidRPr="002C6AC8">
        <w:rPr>
          <w:noProof/>
        </w:rPr>
        <w:t>(11)</w:t>
      </w:r>
      <w:r w:rsidRPr="002C6AC8">
        <w:rPr>
          <w:noProof/>
        </w:rPr>
        <w:tab/>
        <w:t>Creșterea PIB-ului real în anul 2025 a fost de 0,8 %, iar inflația IAPC a fost de 4,2 %. În previziunile Comisiei din primăvara anului 2026, se estimează că PIB-ul real va crește cu 0,8 % în 2026 și cu 1,5 % în 2027, iar inflația IAPC va fi de 4,3 % în 2026 și de 3,2 % în 2027.</w:t>
      </w:r>
    </w:p>
    <w:p w14:paraId="4C3B940C" w14:textId="77777777" w:rsidR="3AE3C763" w:rsidRPr="002C6AC8" w:rsidRDefault="15321FCC" w:rsidP="4F0B796B">
      <w:pPr>
        <w:pStyle w:val="ManualConsidrant"/>
        <w:rPr>
          <w:noProof/>
        </w:rPr>
      </w:pPr>
      <w:r w:rsidRPr="002C6AC8">
        <w:rPr>
          <w:noProof/>
        </w:rPr>
        <w:t>(12)</w:t>
      </w:r>
      <w:r w:rsidRPr="002C6AC8">
        <w:rPr>
          <w:noProof/>
        </w:rPr>
        <w:tab/>
        <w:t>Din datele furnizate de Eurostat (</w:t>
      </w:r>
      <w:r w:rsidR="3AE3C763" w:rsidRPr="002C6AC8">
        <w:rPr>
          <w:rStyle w:val="FootnoteReference"/>
          <w:noProof/>
        </w:rPr>
        <w:footnoteReference w:id="13"/>
      </w:r>
      <w:r w:rsidRPr="002C6AC8">
        <w:rPr>
          <w:noProof/>
        </w:rPr>
        <w:t xml:space="preserve">) reiese că deficitul public al Slovaciei a scăzut de la 5,3 % din PIB în 2024 la 4,5 % în 2025. Scăderea deficitului în 2025 reflectă în principal măsurile de consolidare și investiții în domeniul apărării mai scăzute decât se preconizase, din cauza întârzierilor în livrarea anumitor echipamente militare. Pe baza măsurilor de politică cunoscute până la data-limită a prezentei analize, previziunile Comisiei din primăvara anului 2026 estimează că deficitul va fi de 4,6 % din PIB în 2026 și de 5,4 % din PIB în 2027. Creșterea marginală din 2026 rezultă în principal dintr-o creștere a investițiilor determinată de amânarea livrării de echipamente militare </w:t>
      </w:r>
      <w:r w:rsidRPr="002C6AC8">
        <w:rPr>
          <w:noProof/>
        </w:rPr>
        <w:lastRenderedPageBreak/>
        <w:t>din anul precedent. Creșterea deficitului în 2027 este determinată în principal de livrările de echipamente militare preconizate.</w:t>
      </w:r>
    </w:p>
    <w:p w14:paraId="24AB6242" w14:textId="77777777" w:rsidR="4B22FFF5" w:rsidRPr="002C6AC8" w:rsidRDefault="411162EB" w:rsidP="4F0B796B">
      <w:pPr>
        <w:pStyle w:val="ManualConsidrant"/>
        <w:rPr>
          <w:noProof/>
        </w:rPr>
      </w:pPr>
      <w:r w:rsidRPr="002C6AC8">
        <w:rPr>
          <w:noProof/>
        </w:rPr>
        <w:t>(13)</w:t>
      </w:r>
      <w:r w:rsidRPr="002C6AC8">
        <w:rPr>
          <w:noProof/>
        </w:rPr>
        <w:tab/>
        <w:t>Pe baza estimărilor Comisiei, orientarea fiscal-bugetară (</w:t>
      </w:r>
      <w:r w:rsidR="4B22FFF5" w:rsidRPr="002C6AC8">
        <w:rPr>
          <w:rStyle w:val="FootnoteReference"/>
          <w:noProof/>
        </w:rPr>
        <w:footnoteReference w:id="14"/>
      </w:r>
      <w:r w:rsidRPr="002C6AC8">
        <w:rPr>
          <w:noProof/>
        </w:rPr>
        <w:t>), care include atât cheltuielile finanțate la nivel național, cât și cheltuielile finanțate de UE, a fost una contracționistă în 2025, de 1,1 % din PIB. Se preconizează că aceasta va fi contracționistă atât în 2026, cât și în 2027, de 0,5 % și, respectiv, 1,1 % din PIB.</w:t>
      </w:r>
    </w:p>
    <w:p w14:paraId="5DE545E8" w14:textId="3DF124A7" w:rsidR="5915E69E" w:rsidRPr="002C6AC8" w:rsidRDefault="3FAF6750" w:rsidP="4F0B796B">
      <w:pPr>
        <w:pStyle w:val="ManualConsidrant"/>
        <w:rPr>
          <w:noProof/>
        </w:rPr>
      </w:pPr>
      <w:r w:rsidRPr="002C6AC8">
        <w:rPr>
          <w:noProof/>
        </w:rPr>
        <w:t>(14)</w:t>
      </w:r>
      <w:r w:rsidRPr="002C6AC8">
        <w:rPr>
          <w:noProof/>
        </w:rPr>
        <w:tab/>
        <w:t>Din datele furnizate de Eurostat (</w:t>
      </w:r>
      <w:r w:rsidR="5915E69E" w:rsidRPr="002C6AC8">
        <w:rPr>
          <w:rStyle w:val="FootnoteReference"/>
          <w:noProof/>
        </w:rPr>
        <w:footnoteReference w:id="15"/>
      </w:r>
      <w:r w:rsidRPr="002C6AC8">
        <w:rPr>
          <w:noProof/>
        </w:rPr>
        <w:t>) reiese că deficitul public al Slovaciei a crescut de la 59,7 % din PIB la sfârșitul anului 2024 la 61,4 % din PIB la sfârșitul anului 2025. Creșterea ponderii datoriei în 2025 reflectă în principal deficitul public primar ridicat.</w:t>
      </w:r>
      <w:r w:rsidR="008E4394">
        <w:rPr>
          <w:noProof/>
        </w:rPr>
        <w:t xml:space="preserve"> </w:t>
      </w:r>
      <w:r w:rsidRPr="002C6AC8">
        <w:rPr>
          <w:noProof/>
        </w:rPr>
        <w:t>În plus, cheltuielile cu dobânzile cresc mai rapid decât economia, fapt care contribuie la tendința de creștere a dinamicii datoriei. Pe baza măsurilor de politică cunoscute la data-limită a prezentei analize, previziunile Comisiei din primăvara anului 2026 estimează că ponderea datoriei în PIB va crește la 63,7 % până la sfârșitul anului 2026 și va continua să crească la 66,9 % până la sfârșitul anului 2027. Creșterile din 2026 și 2027 reflectă în principal deficitele publice foarte persistente.</w:t>
      </w:r>
    </w:p>
    <w:p w14:paraId="3FB7BD82" w14:textId="77777777" w:rsidR="7566819E" w:rsidRPr="002C6AC8" w:rsidRDefault="2D56AD2D" w:rsidP="4F0B796B">
      <w:pPr>
        <w:pStyle w:val="ManualConsidrant"/>
        <w:rPr>
          <w:noProof/>
        </w:rPr>
      </w:pPr>
      <w:r w:rsidRPr="002C6AC8">
        <w:rPr>
          <w:noProof/>
        </w:rPr>
        <w:t>(15)</w:t>
      </w:r>
      <w:r w:rsidRPr="002C6AC8">
        <w:rPr>
          <w:noProof/>
        </w:rPr>
        <w:tab/>
        <w:t>Conform datelor Eurostat</w:t>
      </w:r>
      <w:r w:rsidR="7566819E" w:rsidRPr="002C6AC8">
        <w:rPr>
          <w:rStyle w:val="FootnoteReference"/>
          <w:noProof/>
        </w:rPr>
        <w:footnoteReference w:id="16"/>
      </w:r>
      <w:r w:rsidRPr="002C6AC8">
        <w:rPr>
          <w:noProof/>
        </w:rPr>
        <w:t>, cheltuielile publice totale pentru apărare în Slovacia s-au ridicat la 2,0 % din PIB în 2025, ceea ce corespunde unei creșteri de 0,6 puncte procentuale din PIB în comparație cu anul de referință 2021. Potrivit previziunilor Comisiei din primăvara anului 2026, se estimează că acestea vor rămâne la același nivel în 2026. Acest procent reprezintă o creștere de 0,6 puncte procentuale din PIB comparativ cu anul de referință 2021.</w:t>
      </w:r>
    </w:p>
    <w:p w14:paraId="06EDF11B" w14:textId="77777777" w:rsidR="5915E69E" w:rsidRPr="002C6AC8" w:rsidRDefault="33E8029B" w:rsidP="4F0B796B">
      <w:pPr>
        <w:pStyle w:val="ManualConsidrant"/>
        <w:rPr>
          <w:noProof/>
        </w:rPr>
      </w:pPr>
      <w:r w:rsidRPr="002C6AC8">
        <w:rPr>
          <w:noProof/>
        </w:rPr>
        <w:t>(16)</w:t>
      </w:r>
      <w:r w:rsidRPr="002C6AC8">
        <w:rPr>
          <w:noProof/>
        </w:rPr>
        <w:tab/>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Slovacia nu a adoptat măsuri de politică bugetară pentru a atenua impactul prețurilor ridicate la energie asupra gospodăriilor și companiilor (</w:t>
      </w:r>
      <w:r w:rsidR="5915E69E" w:rsidRPr="002C6AC8">
        <w:rPr>
          <w:rStyle w:val="FootnoteReference"/>
          <w:noProof/>
        </w:rPr>
        <w:footnoteReference w:id="17"/>
      </w:r>
      <w:r w:rsidRPr="002C6AC8">
        <w:rPr>
          <w:noProof/>
        </w:rPr>
        <w:t>).</w:t>
      </w:r>
    </w:p>
    <w:p w14:paraId="71475A38" w14:textId="77777777" w:rsidR="5915E69E" w:rsidRPr="002C6AC8" w:rsidRDefault="65FC3D2D" w:rsidP="4F0B796B">
      <w:pPr>
        <w:pStyle w:val="ManualConsidrant"/>
        <w:rPr>
          <w:noProof/>
        </w:rPr>
      </w:pPr>
      <w:r w:rsidRPr="002C6AC8">
        <w:rPr>
          <w:noProof/>
        </w:rPr>
        <w:t>(17)</w:t>
      </w:r>
      <w:r w:rsidRPr="002C6AC8">
        <w:rPr>
          <w:noProof/>
        </w:rPr>
        <w:tab/>
        <w:t>Pe baza calculelor Comisiei, cheltuielile nete ale Slovaciei au crescut cu 1,7 % în 2025 și cu 5,4 %, cumulat, în 2024 și 2025. Creșterea cheltuielilor nete în 2025 se situează sub rata maximă de creștere recomandată. Dacă se iau în considerare împreună anii 2024 și 2025, rata de creștere cumulată a cheltuielilor nete este, de asemenea, inferioară ratei maxime de creștere recomandate.</w:t>
      </w:r>
    </w:p>
    <w:p w14:paraId="595D0623" w14:textId="77777777" w:rsidR="00EF62DA" w:rsidRPr="002C6AC8" w:rsidRDefault="574FD505" w:rsidP="00B87DF9">
      <w:pPr>
        <w:pStyle w:val="ManualConsidrant"/>
        <w:rPr>
          <w:noProof/>
        </w:rPr>
      </w:pPr>
      <w:r w:rsidRPr="002C6AC8">
        <w:rPr>
          <w:noProof/>
        </w:rPr>
        <w:t>(18)</w:t>
      </w:r>
      <w:r w:rsidRPr="002C6AC8">
        <w:rPr>
          <w:noProof/>
        </w:rPr>
        <w:tab/>
        <w:t xml:space="preserve">Pe baza calculelor Comisiei, se preconizează o creștere a cheltuielilor nete ale Slovaciei cu 2,9 % în 2026 și cu 8,4 %, cumulat, în 2024, 2025 și 2026. Creșterea preconizată a cheltuielilor nete în 2026 depășește rata maximă de creștere </w:t>
      </w:r>
      <w:r w:rsidRPr="002C6AC8">
        <w:rPr>
          <w:noProof/>
        </w:rPr>
        <w:lastRenderedPageBreak/>
        <w:t>recomandată, ceea ce corespunde unei abateri de 0,8 % din PIB în termeni anuali. Dacă se iau în considerare împreună anii 2024, 2025 și 2026, rata proiectată de creștere cumulată a cheltuielilor nete este inferioară ratei maxime de creștere recomandate (</w:t>
      </w:r>
      <w:r w:rsidR="782EF3DC" w:rsidRPr="002C6AC8">
        <w:rPr>
          <w:rStyle w:val="FootnoteReference"/>
          <w:noProof/>
        </w:rPr>
        <w:footnoteReference w:id="18"/>
      </w:r>
      <w:r w:rsidRPr="002C6AC8">
        <w:rPr>
          <w:noProof/>
        </w:rPr>
        <w:t>).</w:t>
      </w:r>
    </w:p>
    <w:p w14:paraId="60C146DA" w14:textId="32E4A06E" w:rsidR="008F7077" w:rsidRPr="002C6AC8" w:rsidRDefault="71FC371B" w:rsidP="008F7077">
      <w:pPr>
        <w:pStyle w:val="ManualConsidrant"/>
        <w:rPr>
          <w:noProof/>
        </w:rPr>
      </w:pPr>
      <w:r w:rsidRPr="002C6AC8">
        <w:rPr>
          <w:noProof/>
        </w:rPr>
        <w:t>(19)</w:t>
      </w:r>
      <w:r w:rsidRPr="002C6AC8">
        <w:rPr>
          <w:noProof/>
        </w:rPr>
        <w:tab/>
        <w:t>În plus, punerea în aplicare insuficientă, în cadrul procesului bugetar, a analizelor existente ale cheltuielilor limitează potențialul acestora de a genera economii, lucru care ar putea îmbunătăți situația finanțelor publice.</w:t>
      </w:r>
    </w:p>
    <w:p w14:paraId="71C806BD" w14:textId="77777777" w:rsidR="00F130C9" w:rsidRPr="002C6AC8" w:rsidRDefault="7D42F26A" w:rsidP="00F130C9">
      <w:pPr>
        <w:pStyle w:val="ManualConsidrant"/>
        <w:spacing w:before="240" w:after="240"/>
        <w:rPr>
          <w:noProof/>
        </w:rPr>
      </w:pPr>
      <w:r w:rsidRPr="002C6AC8">
        <w:rPr>
          <w:noProof/>
        </w:rPr>
        <w:t>(20)</w:t>
      </w:r>
      <w:r w:rsidRPr="002C6AC8">
        <w:rPr>
          <w:noProof/>
        </w:rPr>
        <w:tab/>
        <w:t xml:space="preserve">În 2025, sarcina fiscală asupra costului forței de muncă (impozitarea veniturilor salariale) a rămas, în Slovacia, peste media UE pentru toate nivelurile veniturilor salariale, în special pentru persoanele cu venituri mici. Creșterile recente ale contribuțiilor obligatorii la asigurările sociale și de sănătate au mărit și mai mult sarcina fiscală pentru acest grup. Veniturile din impozitele recurente pe proprietate au rămas scăzute și sub media UE în Slovacia, în mare parte din cauza sistemului de impozitare a proprietăților bazat pe suprafață, în care bunurile imobile sunt impozitate mai degrabă în funcție de suprafață decât de valoarea de piață, ceea ce limitează generarea de venituri, reducând echitatea și contribuind la o presiune ascendentă asupra prețurilor locuințelor. Veniturile din taxele de mediu, inclusiv taxele pe transport, poluare și utilizarea resurselor naturale, rămân în mod constant sub media UE, indicând un potențial neexploatat în sensul consolidării principiului „poluatorul plătește”. </w:t>
      </w:r>
    </w:p>
    <w:p w14:paraId="21B76FEE" w14:textId="77777777" w:rsidR="00F130C9" w:rsidRPr="002C6AC8" w:rsidRDefault="00F130C9" w:rsidP="00F130C9">
      <w:pPr>
        <w:pStyle w:val="ManualConsidrant"/>
        <w:spacing w:before="240" w:after="240"/>
        <w:rPr>
          <w:noProof/>
        </w:rPr>
      </w:pPr>
      <w:r w:rsidRPr="002C6AC8">
        <w:rPr>
          <w:noProof/>
        </w:rPr>
        <w:t>(21)</w:t>
      </w:r>
      <w:r w:rsidRPr="002C6AC8">
        <w:rPr>
          <w:noProof/>
        </w:rPr>
        <w:tab/>
        <w:t>În ultimii doi ani, impozitul pe profit a crescut semnificativ, în timp ce introducerea a trei categorii de impozit pe profit în ianuarie 2025 a sporit și mai mult complexitatea. Atât rata efectivă de impozitare, cât și rata oficială a impozitului pe profit pentru întreprinderile mari depășesc media UE. Mediul de afaceri este afectat și de o taxă recentă pe serviciile de plată. Între timp, creșterea cotei standard de TVA de la 20 % la 23 % a creat o sarcină fiscală suplimentară pentru gospodării, în timp ce două cote reduse de TVA, care acoperă numeroase bunuri și servicii, complică sistemul și duc la creșterea cheltuielilor fiscale. În plus, câștigurile de capital din vânzările de proprietăți sunt scutite de impozit după cinci ani, reducând baza de impozitare și încurajând investițiile pe termen lung în locuințe. Deși deficitul de conformitate în materie de TVA al Slovaciei s-a îmbunătățit, acesta rămâne peste media UE de 8,2 %. Cu toate că Slovacia a făcut progrese în privința digitalizării administrației sale fiscale, noi progrese, în special în domeniul facturării electronice și al declarațiilor fiscale precompletate, ar putea contribui la reducerea scurgerilor de informații fiscale, la simplificarea respectării obligațiilor fiscale și la reducerea costurilor. În același timp, depunerea electronică a declarației de impozit pe venitul persoanelor fizice se menține la un nivel scăzut și cu mult sub media UE.</w:t>
      </w:r>
    </w:p>
    <w:p w14:paraId="154DCD43" w14:textId="77777777" w:rsidR="00F130C9" w:rsidRPr="002C6AC8" w:rsidRDefault="783C8502" w:rsidP="00F130C9">
      <w:pPr>
        <w:pStyle w:val="ManualConsidrant"/>
        <w:spacing w:before="240" w:after="240"/>
        <w:rPr>
          <w:noProof/>
        </w:rPr>
      </w:pPr>
      <w:r w:rsidRPr="002C6AC8">
        <w:rPr>
          <w:noProof/>
        </w:rPr>
        <w:t>(22)</w:t>
      </w:r>
      <w:r w:rsidRPr="002C6AC8">
        <w:rPr>
          <w:noProof/>
        </w:rPr>
        <w:tab/>
        <w:t xml:space="preserve">Sistemul de protecție socială s-a extins treptat în ultimii ani, devenind din ce în ce mai costisitor. Prestațiile sociale extinse, cum ar fi plata permanentă a celei de a 13-a pensii, primele pentru nașterea copilului și subvențiile pentru energie, nu sunt direcționate în mod eficace către grupurile vulnerabile, în timp ce măsurile în domeniul energiei, care vizează în prezent 90 % din gospodării, continuă să denatureze semnalele de preț ale pieței. </w:t>
      </w:r>
    </w:p>
    <w:p w14:paraId="64C847F9" w14:textId="77777777" w:rsidR="00F130C9" w:rsidRPr="002C6AC8" w:rsidRDefault="00F130C9" w:rsidP="00F130C9">
      <w:pPr>
        <w:pStyle w:val="ManualConsidrant"/>
        <w:spacing w:before="240" w:after="240"/>
        <w:rPr>
          <w:noProof/>
        </w:rPr>
      </w:pPr>
      <w:r w:rsidRPr="002C6AC8">
        <w:rPr>
          <w:noProof/>
        </w:rPr>
        <w:lastRenderedPageBreak/>
        <w:t>(23)</w:t>
      </w:r>
      <w:r w:rsidRPr="002C6AC8">
        <w:rPr>
          <w:noProof/>
        </w:rPr>
        <w:tab/>
        <w:t xml:space="preserve">Slovacia continuă să se confrunte cu un deficit grav de locuințe, menținându-și poziția de țară cu cel mai scăzut fond locativ pe cap de locuitor din UE, activitatea de construcții continuând să se deterioreze, având în vedere că în prima jumătate a anului 2025 erau în construcție doar 7 241 de noi locuințe. Această încetinire se aliniază la o contracție mai amplă a dezvoltării rezidențiale, întrucât numărul autorizațiilor de construire, care atinsese un nivel maxim în 2021, a scăzut constant de atunci până în 2024, ceea ce face ca fondul locativ total al Slovaciei să se situeze cu mult sub media UE. Deși a fost adoptată o nouă lege privind construcțiile, menită să simplifice procedurile de autorizare, punerea sa în aplicare este într-un stadiu incipient, iar efectele sale nu s-au materializat încă. Sectorul închirierilor este, de asemenea, subdezvoltat, proporția locuințelor de închiriat situându-se cu mult sub media UE și fără ca vreo tendință de creștere să se fi remarcat de-a lungul timpului. Datele recensământului evidențiază un declin puternic în ceea ce privește locuințele private de închiriat, ponderea acestora scăzând la doar 0,86 % în 2021. Locuințele sociale sunt, de asemenea, în mod semnificativ insuficiente, reprezentând doar 2,5 % din stocul total, unul dintre cele mai scăzute procente din UE. Aceste deficite sistemice afectează în mod disproporționat comunitățile marginalizate, în special familiile rome, dintre care 86 % trăiesc în condiții de supraaglomerare, adesea în așezări segregate care nu dispun de infrastructură de bază, de exemplu de acces fiabil la apă. Condițiile de locuit precare subminează integrarea acestora în sistemul de educație și pe piața forței de muncă. </w:t>
      </w:r>
      <w:bookmarkStart w:id="2" w:name="_Hlk230679999"/>
      <w:r w:rsidRPr="002C6AC8">
        <w:rPr>
          <w:noProof/>
        </w:rPr>
        <w:t>În plus, numărul persoanelor fără adăpost din Slovacia a crescut semnificativ în ultimul deceniu.</w:t>
      </w:r>
      <w:bookmarkEnd w:id="2"/>
      <w:r w:rsidRPr="002C6AC8">
        <w:rPr>
          <w:noProof/>
        </w:rPr>
        <w:t xml:space="preserve"> La aceste provocări se adaugă faptul că alocațiile pentru locuință acoperă doar o mică parte din costurile de închiriere, neoferind un sprijin semnificativ în materie de accesibilitate a prețurilor chiriilor.</w:t>
      </w:r>
    </w:p>
    <w:bookmarkEnd w:id="1"/>
    <w:p w14:paraId="727E03FB" w14:textId="77777777" w:rsidR="00C712D8" w:rsidRPr="002C6AC8" w:rsidRDefault="1E13005C" w:rsidP="0B9CD659">
      <w:pPr>
        <w:pStyle w:val="ManualConsidrant"/>
        <w:rPr>
          <w:noProof/>
        </w:rPr>
      </w:pPr>
      <w:r w:rsidRPr="002C6AC8">
        <w:rPr>
          <w:noProof/>
        </w:rPr>
        <w:t>(24)</w:t>
      </w:r>
      <w:r w:rsidRPr="002C6AC8">
        <w:rPr>
          <w:noProof/>
        </w:rPr>
        <w:tab/>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676B9CEE" w14:textId="737D2D8E" w:rsidR="00AF7A5D" w:rsidRPr="002C6AC8" w:rsidRDefault="004E74BA" w:rsidP="0072295A">
      <w:pPr>
        <w:pStyle w:val="ManualConsidrant"/>
        <w:rPr>
          <w:noProof/>
        </w:rPr>
      </w:pPr>
      <w:r w:rsidRPr="002C6AC8">
        <w:rPr>
          <w:noProof/>
        </w:rPr>
        <w:t>(25)</w:t>
      </w:r>
      <w:r w:rsidRPr="002C6AC8">
        <w:rPr>
          <w:noProof/>
        </w:rPr>
        <w:tab/>
        <w:t xml:space="preserve">În Slovacia, punerea în aplicare a programelor politicii de coeziune, care includ sprijin din partea Fondului european de dezvoltare regională (FEDR), a Fondului pentru o tranziție justă (FTJ), a Fondului social european Plus (FSE+) și a Fondului de coeziune (FC), se situează sub media la nivelul UE, atât în ceea ce privește selecția proiectelor, cât și plățile. Este important să se intensifice și să se accelereze eforturile de asigurare a realizării rapide a investițiilor, maximizând în același timp impactul acestora pe teren. Slovacia ia deja măsuri în cadrul programelor sale aferente politicii de coeziune pentru a stimula competitivitatea și creșterea economică. Cu toate acestea, Slovacia se confruntă în continuare cu provocări în materie de implementare, inclusiv în ceea ce privește investițiile și inovarea în C&amp;D, digitalizarea, protecția naturii și a biodiversității și incluziunea romilor. În același timp, Slovacia trebuie să accelereze punerea în aplicare a Fondului pentru o tranziție justă (FTJ), deoarece resursele trebuie plătite până la sfârșitul anului 2026. Este esențial să se asigure implementarea rapidă și eficace a noilor investiții identificate de Slovacia în evaluarea sa la jumătatea perioadei </w:t>
      </w:r>
      <w:r w:rsidRPr="002C6AC8">
        <w:rPr>
          <w:noProof/>
        </w:rPr>
        <w:lastRenderedPageBreak/>
        <w:t>a fondurilor politicii de coeziune, în special a investițiilor legate de cele cinci priorități prevăzute în Regulamentul privind evaluarea la jumătatea perioadei (</w:t>
      </w:r>
      <w:r w:rsidR="001D396C" w:rsidRPr="003F37E2">
        <w:rPr>
          <w:rStyle w:val="FootnoteReference"/>
          <w:rFonts w:eastAsia="Times New Roman"/>
          <w:noProof/>
        </w:rPr>
        <w:footnoteReference w:id="19"/>
      </w:r>
      <w:r w:rsidRPr="002C6AC8">
        <w:rPr>
          <w:noProof/>
        </w:rPr>
        <w:t>).</w:t>
      </w:r>
    </w:p>
    <w:p w14:paraId="26705444" w14:textId="018AA7F4" w:rsidR="00511F24" w:rsidRPr="002C6AC8" w:rsidRDefault="5FC5481F" w:rsidP="5026766A">
      <w:pPr>
        <w:pStyle w:val="ManualConsidrant"/>
        <w:spacing w:before="240" w:after="240"/>
        <w:rPr>
          <w:noProof/>
        </w:rPr>
      </w:pPr>
      <w:r w:rsidRPr="002C6AC8">
        <w:rPr>
          <w:noProof/>
        </w:rPr>
        <w:t>(26)</w:t>
      </w:r>
      <w:r w:rsidRPr="002C6AC8">
        <w:rPr>
          <w:noProof/>
        </w:rPr>
        <w:tab/>
        <w:t xml:space="preserve">Slovacia se confruntă cu mai multe provocări în ceea ce privește mediul de afaceri și administrația publică, digitalizarea, cercetarea și inovarea, sistemul de justiție și sistemul anticorupție, decarbonizarea și transformarea industriei, dezvoltarea mobilității cu emisii zero, piața forței de muncă, educația și asistența medicală. </w:t>
      </w:r>
    </w:p>
    <w:p w14:paraId="3E5D8D92" w14:textId="77777777" w:rsidR="006C1FAE" w:rsidRPr="002C6AC8" w:rsidRDefault="029BC9CC" w:rsidP="00A87B9C">
      <w:pPr>
        <w:pStyle w:val="ManualConsidrant"/>
        <w:spacing w:before="240" w:after="240"/>
        <w:rPr>
          <w:noProof/>
        </w:rPr>
      </w:pPr>
      <w:r w:rsidRPr="002C6AC8">
        <w:rPr>
          <w:noProof/>
        </w:rPr>
        <w:t>(27)</w:t>
      </w:r>
      <w:r w:rsidRPr="002C6AC8">
        <w:rPr>
          <w:noProof/>
        </w:rPr>
        <w:tab/>
        <w:t>Mediul de afaceri din Slovacia continuă să fie afectat de un cadru de reglementare imprevizibil. Utilizarea frecventă a procedurilor legislative accelerate și a amendamentelor inițiate de membrii Parlamentului, adesea eludând evaluările standard ale impactului și consultările cu părțile interesate, contribuie la instabilitatea în materie de reglementare. Deși oficial există un cadru pentru o mai bună legiferare, acesta este aplicat în mod inconsecvent și în mare măsură doar formal, ceea ce îi limitează eficacitatea în materie de îmbunătățire a calității și a previzibilității legislației. Prin urmare, consultările cu părțile interesate și evaluările impactului nu sunt integrate în mod adecvat în procesul legislativ, iar măsurile recente, inclusiv cele din cadrul PNRR, au adus doar îmbunătățiri marginale. În același timp, sarcina administrativă rămâne ridicată, procedurile complexe și cerințele de conformitate continuând să îngreuneze activitatea întreprinderilor. În cele din urmă, în Slovacia există în continuare bariere de reglementare și administrative în calea pieței unice, care afectează prestarea transfrontalieră de servicii și libertatea de stabilire, în special prin interdicții de circulație fragmentate și prin norme restrictive privind comerțul cu amănuntul.</w:t>
      </w:r>
    </w:p>
    <w:p w14:paraId="260CDDDA" w14:textId="77777777" w:rsidR="006C1FAE" w:rsidRPr="002C6AC8" w:rsidRDefault="54035ED5" w:rsidP="0C0A39B8">
      <w:pPr>
        <w:pStyle w:val="ManualConsidrant"/>
        <w:spacing w:before="240" w:after="240"/>
        <w:rPr>
          <w:noProof/>
        </w:rPr>
      </w:pPr>
      <w:r w:rsidRPr="002C6AC8">
        <w:rPr>
          <w:noProof/>
        </w:rPr>
        <w:t>(28)</w:t>
      </w:r>
      <w:r w:rsidRPr="002C6AC8">
        <w:rPr>
          <w:noProof/>
        </w:rPr>
        <w:tab/>
        <w:t xml:space="preserve">Fragmentarea structurilor de guvernanță locală continuă să submineze furnizarea de servicii publice de calitate. Un număr mare de municipalități mici, adesea cu o capacitate administrativă limitată și cu finanțare insuficientă în raport cu responsabilitățile lor, limitează planificarea eficace a investițiilor și absorbția fondurilor UE. Deși s-au înregistrat unele progrese în ceea ce privește îmbunătățirea coordonării strategice la nivel central și punerea în comun a capacităților administrative la nivel local prin testarea centrelor de servicii partajate, cooperarea intermunicipală rămâne limitată și nu a fost încă inițiată o reformă cuprinzătoare a guvernanței locale. </w:t>
      </w:r>
    </w:p>
    <w:p w14:paraId="56A7B66E" w14:textId="77777777" w:rsidR="00B327D4" w:rsidRPr="002C6AC8" w:rsidRDefault="00FF5AB3" w:rsidP="0C0A39B8">
      <w:pPr>
        <w:pStyle w:val="ManualConsidrant"/>
        <w:spacing w:before="240" w:after="240"/>
        <w:rPr>
          <w:noProof/>
        </w:rPr>
      </w:pPr>
      <w:r w:rsidRPr="002C6AC8">
        <w:rPr>
          <w:noProof/>
        </w:rPr>
        <w:t>(29)</w:t>
      </w:r>
      <w:r w:rsidRPr="002C6AC8">
        <w:rPr>
          <w:noProof/>
        </w:rPr>
        <w:tab/>
        <w:t>Transparența și concurența în domeniul achizițiilor publice au fost slăbite de recentele modificări legislative. Creșterea pragurilor de publicare și simplificarea procedurilor au redus sarcina administrativă, dar au generat, de asemenea, riscuri pentru concurență și transparență, în special pentru contractele sub pragul stabilit. Durata procedurilor de achiziții publice rămâne mare, iar utilizarea criteriului de atribuire în funcție de prețul cel mai mic continuă să domine, limitând luarea în considerare a aspectelor legate de calitate și de cost pe ciclul de viață. Asigurarea unei supravegheri eficace și consolidarea rolului autorităților competente în protejarea concurenței și a transparenței sunt esențiale pentru a îmbunătăți eficiența cheltuielilor publice și pentru a sprijini buna guvernanță.</w:t>
      </w:r>
    </w:p>
    <w:p w14:paraId="7B0E89AD" w14:textId="77777777" w:rsidR="00565EC6" w:rsidRPr="002C6AC8" w:rsidRDefault="00D67E3F" w:rsidP="00D67E3F">
      <w:pPr>
        <w:pStyle w:val="ManualConsidrant"/>
        <w:rPr>
          <w:noProof/>
        </w:rPr>
      </w:pPr>
      <w:r w:rsidRPr="002C6AC8">
        <w:rPr>
          <w:noProof/>
        </w:rPr>
        <w:lastRenderedPageBreak/>
        <w:t>(30)</w:t>
      </w:r>
      <w:r w:rsidRPr="002C6AC8">
        <w:rPr>
          <w:noProof/>
        </w:rPr>
        <w:tab/>
        <w:t xml:space="preserve">Există în continuare preocupări cu privire la sistemul judiciar și la cadrul anticorupție, în timp ce capacitatea de depistare, investigare și urmărire penală a cazurilor de corupție la nivel înalt s-a deteriorat și mai mult. Percepția legată de existența corupției și experiența raportată cu privire la aceasta în desfășurarea de activități economice în Slovacia se mențin la cote foarte ridicate. Riscurile identificate în 2024 și 2025 ca urmare a desființării agențiilor anticorupție specializate (Parchetul Special și Agenția Națională pentru Combaterea Criminalității) și a reformei dreptului penal, care a scurtat termenele de prescripție și a redus pedepsele pentru infracțiunile de corupție, au continuat să se materializeze. Acest lucru se adaugă la exercitarea de către procurorul general a competenței de a anula deciziile finale ale procurorilor de rang inferior și ale autorităților de aplicare a legii în faza de urmărire penală. </w:t>
      </w:r>
      <w:r w:rsidRPr="002C6AC8">
        <w:rPr>
          <w:rStyle w:val="CommentReference"/>
          <w:noProof/>
          <w:sz w:val="24"/>
        </w:rPr>
        <w:t>Î</w:t>
      </w:r>
      <w:r w:rsidRPr="002C6AC8">
        <w:rPr>
          <w:noProof/>
        </w:rPr>
        <w:t xml:space="preserve">n urma reorganizării poliției și a organelor de urmărire penală, numărul cazurilor de corupție depistate și urmărite penal a înregistrat o scădere bruscă. În mai multe cazuri de corupție la nivel înalt s-a renunțat la urmărirea penală din cauza reducerii nivelurilor sancțiunilor pentru infracțiunile de corupție și a scurtării perioadei prevăzute pentru aducerea infractorilor în fața justiției. În decembrie 2025, încercarea de a desființa Oficiul pentru protecția avertizorilor a generat preocupări suplimentare cu privire la cadrul anticorupție și la faptul că potențialii avertizori se vor teme să dezvăluie informații privind corupția la nivel înalt. În general, aceste evoluții au evidențiat și mai mult lipsa unui cadru anticorupție solid, care este în prezent favorabil ingerințelor nejustificate. Sunt necesare eforturi semnificative pentru a remedia deficiențele identificate în ceea ce privește specializarea insuficientă a autorităților competente. </w:t>
      </w:r>
    </w:p>
    <w:p w14:paraId="77C4AB61" w14:textId="77777777" w:rsidR="00567A43" w:rsidRPr="002C6AC8" w:rsidRDefault="00D67E3F" w:rsidP="00567A43">
      <w:pPr>
        <w:pStyle w:val="ManualConsidrant"/>
        <w:rPr>
          <w:noProof/>
        </w:rPr>
      </w:pPr>
      <w:r w:rsidRPr="002C6AC8">
        <w:rPr>
          <w:noProof/>
        </w:rPr>
        <w:t>(31)</w:t>
      </w:r>
      <w:r w:rsidRPr="002C6AC8">
        <w:rPr>
          <w:noProof/>
        </w:rPr>
        <w:tab/>
        <w:t>În sistemul de justiție, a fost pusă în aplicare reforma hărții judiciare, aceasta fiind în prezent în curs de evaluare. Cu toate acestea, există în continuare preocupări cu privire la garanțiile încă insuficiente pentru independența sistemului judiciar, în special în ceea ce privește membrii Consiliului Judiciar cărora li s-au acordat și mai multe competențe, de exemplu în cadrul procedurilor disciplinare. Aceste evoluții prezintă riscuri directe pentru mediul de afaceri și pentru mediul de reglementare din Slovacia.</w:t>
      </w:r>
    </w:p>
    <w:p w14:paraId="4EEF9A0E" w14:textId="77777777" w:rsidR="00730D0F" w:rsidRPr="002C6AC8" w:rsidRDefault="1A4C347F" w:rsidP="00567A43">
      <w:pPr>
        <w:pStyle w:val="ManualConsidrant"/>
        <w:rPr>
          <w:noProof/>
        </w:rPr>
      </w:pPr>
      <w:r w:rsidRPr="002C6AC8">
        <w:rPr>
          <w:noProof/>
        </w:rPr>
        <w:t>(32)</w:t>
      </w:r>
      <w:r w:rsidRPr="002C6AC8">
        <w:rPr>
          <w:noProof/>
        </w:rPr>
        <w:tab/>
        <w:t>Slovacia a înregistrat progrese în ceea ce privește infrastructura digitală atât în zonele urbane, cât și în cele rurale, operatorii privați de telecomunicații investind în rețele gigabit și 5G. Cu toate acestea, acoperirea relativ slabă din zonele rurale, cu cheltuieli publice limitate, necesită eforturi suplimentare. Se preconizează că măsurile legislative introduse în 2025, inclusiv Legea privind construcțiile și Legea privind infrastructura gigabit, vor sprijini implementarea infrastructurii digitale, însă există în continuare unele provocări în materie de reglementare. Adoptarea lentă a tehnologiilor digitale în Slovacia continuă să afecteze competitivitatea și creșterea, doar 57 % dintre întreprinderile mici și mijlocii (IMM-uri) atingând cel puțin intensitatea digitală de bază în 2025, comparativ cu media UE de 71 %. Lipsa unor competențe digitale suficiente și a unor oportunități de perfecționare în rândul angajaților, precum și dificultățile în atragerea specialiștilor în domeniul TIC constituie provocări semnificative pentru întreprinderi. În pofida unei serii de eforturi care se depun în prezent, fragmentarea, lipsa de concentrare asupra experienței utilizatorilor și ritmul lent de realizare a e-guvernării slăbesc credibilitatea reformei, subliniind necesitatea îmbunătățirii guvernanței datelor, a interoperabilității și a integrării în continuare a serviciilor de e-guvernare.</w:t>
      </w:r>
    </w:p>
    <w:p w14:paraId="58F5E1A0" w14:textId="77777777" w:rsidR="00716B5A" w:rsidRPr="002C6AC8" w:rsidRDefault="00716B5A" w:rsidP="00716B5A">
      <w:pPr>
        <w:pStyle w:val="ManualConsidrant"/>
        <w:rPr>
          <w:noProof/>
        </w:rPr>
      </w:pPr>
      <w:r w:rsidRPr="002C6AC8">
        <w:rPr>
          <w:noProof/>
        </w:rPr>
        <w:t>(33)</w:t>
      </w:r>
      <w:r w:rsidRPr="002C6AC8">
        <w:rPr>
          <w:noProof/>
        </w:rPr>
        <w:tab/>
        <w:t xml:space="preserve">Slovacia, încadrată drept „inovator emergent” în 2025, a înregistrat o disparitate crescândă între performanța sa și media UE. Cheltuielile sectorului public pentru C&amp;D au scăzut de la 0,45 % în 2023 la 0,39 % în 2024, cu mult sub media UE. În 2023, guvernul s-a angajat să mențină o traiectorie de creștere anuală a cheltuielilor publice </w:t>
      </w:r>
      <w:r w:rsidRPr="002C6AC8">
        <w:rPr>
          <w:noProof/>
        </w:rPr>
        <w:lastRenderedPageBreak/>
        <w:t xml:space="preserve">pentru C&amp;D, care ar trebui să ajungă la 0,67 % din PIB până în 2030. Această traiectorie trebuie menținută pentru a îmbunătăți competitivitatea Slovaciei, completată de o stimulare mai mare a investițiilor private în C&amp;D, care rămâne la un nivel extrem de scăzut. </w:t>
      </w:r>
    </w:p>
    <w:p w14:paraId="6BDDAF75" w14:textId="77777777" w:rsidR="00976230" w:rsidRPr="002C6AC8" w:rsidRDefault="00716B5A" w:rsidP="00976230">
      <w:pPr>
        <w:pStyle w:val="ManualConsidrant"/>
        <w:rPr>
          <w:noProof/>
        </w:rPr>
      </w:pPr>
      <w:r w:rsidRPr="002C6AC8">
        <w:rPr>
          <w:noProof/>
        </w:rPr>
        <w:t>(34)</w:t>
      </w:r>
      <w:r w:rsidRPr="002C6AC8">
        <w:rPr>
          <w:noProof/>
        </w:rPr>
        <w:tab/>
        <w:t>Mediul slovac de C&amp;I rămâne fragmentat și s-au înregistrat progrese limitate în ceea ce privește îmbunătățirea colaborării dintre întreprinderi și sectorul cercetării. Ecosistemul de C&amp;I este lipsit de previzibilitate din cauza unui cadru instituțional subdezvoltat, fără responsabilități atribuite în mod clar. Promovarea practicilor dezvoltate în cadrul PNRR legate de efectuarea evaluărilor internaționale pentru acordarea de granturi și pentru transferurile de cunoștințe va fi esențială pentru a contribui la calitatea rezultatelor cercetării și pentru a spori probabilitatea comercializării cu succes a acestora. Pentru a stimula și mai mult colaborarea dintre întreprinderi și mediul academic și, în special, transferul de tehnologie, ar fi benefic pentru Slovacia să urmeze cele mai bune practici internaționale privind dreptul de proprietate asupra drepturilor de proprietate intelectuală generate în universități.</w:t>
      </w:r>
    </w:p>
    <w:p w14:paraId="32A110C5" w14:textId="77777777" w:rsidR="00976230" w:rsidRPr="002C6AC8" w:rsidRDefault="1A4C347F" w:rsidP="00976230">
      <w:pPr>
        <w:pStyle w:val="ManualConsidrant"/>
        <w:rPr>
          <w:noProof/>
        </w:rPr>
      </w:pPr>
      <w:r w:rsidRPr="002C6AC8">
        <w:rPr>
          <w:noProof/>
        </w:rPr>
        <w:t>(35)</w:t>
      </w:r>
      <w:r w:rsidRPr="002C6AC8">
        <w:rPr>
          <w:noProof/>
        </w:rPr>
        <w:tab/>
        <w:t>IMM-urile au posibilități limitate de a investi în C&amp;D, deoarece actualul sistem de stimulente fiscale pentru C&amp;D este părtinitor în favoarea întreprinderilor mai mari. Îmbunătățirea sistemelor de stimulare a C&amp;D și orientarea mai puternică a politicilor de C&amp;D către IMM-uri ar putea impulsiona potențialul de creștere al Slovaciei.</w:t>
      </w:r>
    </w:p>
    <w:p w14:paraId="680D1361" w14:textId="77777777" w:rsidR="04AC4A00" w:rsidRPr="002C6AC8" w:rsidRDefault="04AC4A00" w:rsidP="00976230">
      <w:pPr>
        <w:pStyle w:val="ManualConsidrant"/>
        <w:rPr>
          <w:noProof/>
        </w:rPr>
      </w:pPr>
      <w:r w:rsidRPr="002C6AC8">
        <w:rPr>
          <w:noProof/>
        </w:rPr>
        <w:t>(36)</w:t>
      </w:r>
      <w:r w:rsidRPr="002C6AC8">
        <w:rPr>
          <w:noProof/>
        </w:rPr>
        <w:tab/>
      </w:r>
      <w:r w:rsidRPr="002C6AC8">
        <w:rPr>
          <w:noProof/>
          <w:color w:val="000000" w:themeColor="text1"/>
        </w:rPr>
        <w:t>Economia Slovaciei, inclusiv sectorul său industrial mare și energointensiv, continuă să se confrunte cu provocări în materie de competitivitate în contextul eforturilor de modernizare și al îndeplinirii obiectivelor climatice. Industria rămâne un sector mare în termeni de consum de energie și de intensitate a emisiilor de dioxid de carbon, deși ambele au scăzut în ultimii ani din cauza câștigurilor în materie de eficiență și a schimbărilor structurale. Prețurile ridicate la energie continuă să reprezinte o provocare semnificativă pentru întreprinderi, reflectând probleme structurale. Pentru a realiza o tranziție eficientă din punctul de vedere al costurilor către decarbonizare, menținând în același timp competitivitatea industrială, Slovacia trebuie să continue să investească în eficiența energetică și să accelereze electrificarea proceselor industriale. Acest lucru ar putea fi stimulat și prin măsuri de îmbunătățire a raportului dintre prețul energiei electrice și cel al gazelor naturale. Potențialul producției interne în ceea ce privește producția de tehnologii de producție cu zero emisii nete rămâne insuficient utilizat. Integrarea sectoarelor industriale emergente în lanțurile valorice ale UE și realizarea de progrese în direcția unor produse bazate într-o mai mare măsură pe inovare rămân o oportunitate esențială pentru economia slovacă.</w:t>
      </w:r>
    </w:p>
    <w:p w14:paraId="58AD6AD2" w14:textId="77777777" w:rsidR="00627D2B" w:rsidRPr="002C6AC8" w:rsidRDefault="04AC4A00" w:rsidP="00AD07FE">
      <w:pPr>
        <w:pStyle w:val="ManualConsidrant"/>
        <w:spacing w:before="240" w:after="240"/>
        <w:rPr>
          <w:rFonts w:eastAsia="Aptos"/>
          <w:noProof/>
          <w:color w:val="000000" w:themeColor="text1"/>
        </w:rPr>
      </w:pPr>
      <w:r w:rsidRPr="002C6AC8">
        <w:rPr>
          <w:noProof/>
        </w:rPr>
        <w:t>(37)</w:t>
      </w:r>
      <w:r w:rsidRPr="002C6AC8">
        <w:rPr>
          <w:noProof/>
        </w:rPr>
        <w:tab/>
      </w:r>
      <w:r w:rsidRPr="002C6AC8">
        <w:rPr>
          <w:noProof/>
          <w:color w:val="000000" w:themeColor="text1"/>
        </w:rPr>
        <w:t xml:space="preserve">În pofida eforturilor depuse de Slovacia în direcția diversificării ofertei de gaze naturale și a reducerii cererii, dependența de combustibilii fosili din Rusia rămâne semnificativă, expunând țara la riscuri externe. </w:t>
      </w:r>
      <w:r w:rsidRPr="002C6AC8">
        <w:rPr>
          <w:noProof/>
        </w:rPr>
        <w:t>În 2025, peste 50 % din gazele naturale și peste 80 % din petrol erau de origine rusă.</w:t>
      </w:r>
      <w:r w:rsidRPr="002C6AC8">
        <w:rPr>
          <w:noProof/>
          <w:color w:val="000000" w:themeColor="text1"/>
        </w:rPr>
        <w:t xml:space="preserve"> Ponderea energiei din surse regenerabile în mixul energetic al Slovaciei s-a menținut printre cele mai scăzute din UE în 2025, în timp ce potențialul țării în materie de energie eoliană rămâne neexploatat. Decarbonizarea Slovaciei se bazează în principal pe energia nucleară, în urma eliminării treptate a cărbunelui în 2023. Prețurile medii la energie electrică sunt influențate în continuare în mod semnificativ de prețurile ridicate la gazele naturale. Reducerea ponderii acestora în producția de energie electrică ar contribui la stabilizarea sistemului de energie electrică al Slovaciei, oferind prețuri mai accesibile la energia electrică și sprijinind competitivitatea. Slovacia a luat măsuri pentru a accelera implementarea energiei din surse regenerabile și pentru a îmbunătăți cadrul </w:t>
      </w:r>
      <w:r w:rsidRPr="002C6AC8">
        <w:rPr>
          <w:noProof/>
          <w:color w:val="000000" w:themeColor="text1"/>
        </w:rPr>
        <w:lastRenderedPageBreak/>
        <w:t xml:space="preserve">legislativ ca parte a planului său de redresare și reziliență, dar introducerea surselor regenerabile de energie rămâne foarte lentă. Pentru investitorii în energie din surse regenerabile, lipsa certitudinii pe termen lung rămâne un obstacol structural esențial pentru dezvoltarea de noi proiecte. În special, extinderea utilizării licitațiilor pentru energie electrică și a contractelor pe termen lung ar sprijini dezvoltarea unor proiecte mai ample privind energia din surse regenerabile, generând totodată noi soluții de decarbonizare pentru industriile mari consumatoare de energie. </w:t>
      </w:r>
    </w:p>
    <w:p w14:paraId="0FE7DA6D" w14:textId="77777777" w:rsidR="52FCB76D" w:rsidRPr="002C6AC8" w:rsidRDefault="007C4242" w:rsidP="00081A6D">
      <w:pPr>
        <w:pStyle w:val="ManualConsidrant"/>
        <w:spacing w:before="240" w:after="240"/>
        <w:rPr>
          <w:rFonts w:eastAsia="Aptos"/>
          <w:noProof/>
          <w:color w:val="000000" w:themeColor="text1"/>
        </w:rPr>
      </w:pPr>
      <w:r w:rsidRPr="002C6AC8">
        <w:rPr>
          <w:noProof/>
        </w:rPr>
        <w:t>(38)</w:t>
      </w:r>
      <w:r w:rsidRPr="002C6AC8">
        <w:rPr>
          <w:noProof/>
        </w:rPr>
        <w:tab/>
      </w:r>
      <w:r w:rsidRPr="002C6AC8">
        <w:rPr>
          <w:noProof/>
          <w:color w:val="000000" w:themeColor="text1"/>
        </w:rPr>
        <w:t>Pentru a răspunde nevoilor tot mai mari de electrificare a industriei și de mobilitate durabilă, sunt necesare eforturi suplimentare care să accelereze noile investiții în rețea și să sporească capacitatea acesteia. Accelerarea decarbonizării sectorului încălzirii și răcirii printr-o utilizare pe scară mai largă a soluțiilor bazate pe surse regenerabile ar contribui la atingerea obiectivelor climatice și la obținerea unor prețuri mai accesibile la energie. Pe lângă accelerarea electrificării, tranziția sectorului încălzirii către o economie cu emisii scăzute de dioxid de carbon ar putea fi consolidată prin extinderea soluțiilor geotermale, deoarece Slovacia beneficiază de condiții geologice favorabile în unele locații.</w:t>
      </w:r>
    </w:p>
    <w:p w14:paraId="4CB33CCC" w14:textId="77777777" w:rsidR="48D88A5B" w:rsidRPr="002C6AC8" w:rsidRDefault="40B44D17" w:rsidP="48D88A5B">
      <w:pPr>
        <w:pStyle w:val="ManualConsidrant"/>
        <w:spacing w:before="240" w:after="240"/>
        <w:rPr>
          <w:noProof/>
        </w:rPr>
      </w:pPr>
      <w:r w:rsidRPr="002C6AC8">
        <w:rPr>
          <w:noProof/>
        </w:rPr>
        <w:t>(39)</w:t>
      </w:r>
      <w:r w:rsidRPr="002C6AC8">
        <w:rPr>
          <w:noProof/>
        </w:rPr>
        <w:tab/>
        <w:t>Nivelul foarte scăzut de pătrundere a mobilității cu emisii zero în Slovacia limitează competitivitatea internă a industriei autovehiculelor, care ocupă un loc important în această țară. Acest lucru este exemplificat de unul dintre cele mai scăzute procente ale înmatriculărilor noi de vehicule cu emisii zero din UE, dar și de introducerea întârziată a infrastructurii de încărcare și realimentare cu emisii zero. Deși Slovacia a adoptat unele reforme în cadrul PNRR, stimulentele pentru sprijinirea introducerii vehiculelor și a infrastructurii cu emisii zero nu s-au materializat încă. Introducerea stimulentelor prezentate în planul de acțiune privind electromobilitatea este esențială pentru a permite sectorului privat să facă investiții suplimentare semnificative. În mod similar, infrastructura de transport feroviar din Slovacia se modernizează lent, ceea ce limitează atractivitatea acesteia atât pentru pasageri, cât și pentru uz comercial. În plus, Slovacia nu dispune de o abordare centralizată pentru finanțarea pe termen lung a construirii și renovării infrastructurii naționale de transport. Acest aspect ar putea fi îmbunătățit prin contribuții fixe și previzibile de la bugetul național pentru dezvoltarea și întreținerea infrastructurii de transport, care să fie utilizate alături de finanțarea europeană și de finanțarea public-privat. În același timp, etapele premergătoare investițiilor în infrastructura de transport trebuie să fie raționalizate în continuare pentru a accelera dezvoltarea și întreținerea infrastructurii. În plus, lipsa unor opțiuni de transport adecvate în Slovacia, în special în zonele rurale, limitează adesea mobilitatea și accesul gospodăriilor cu venituri mici afectate la servicii esențiale. În special, conectivitatea în domeniul transportului public este deficitară, la fel ca și implementarea opțiunilor de mobilitate activă, a măsurilor de transport la cerere și a taxiurilor sociale pentru gospodăriile cu venituri mici din regiunile cele mai afectate, precum cele din centrul și estul Slovaciei.</w:t>
      </w:r>
    </w:p>
    <w:p w14:paraId="1330369A" w14:textId="77777777" w:rsidR="00E00097" w:rsidRPr="002C6AC8" w:rsidRDefault="0157B471" w:rsidP="4FD6247E">
      <w:pPr>
        <w:pStyle w:val="ManualConsidrant"/>
        <w:spacing w:before="240" w:after="240"/>
        <w:rPr>
          <w:noProof/>
        </w:rPr>
      </w:pPr>
      <w:r w:rsidRPr="002C6AC8">
        <w:rPr>
          <w:noProof/>
        </w:rPr>
        <w:t>(40)</w:t>
      </w:r>
      <w:r w:rsidRPr="002C6AC8">
        <w:rPr>
          <w:noProof/>
        </w:rPr>
        <w:tab/>
        <w:t xml:space="preserve">Deși planul Slovaciei de adaptare la schimbările climatice este în vigoare, punerea în aplicare a politicilor de reziliență la schimbările climatice a rămas în urmă din cauza lipsei de pregătire instituțională, a gradului scăzut de conștientizare la nivel regional și local și a gradului inadecvat de cooperare interministerială. Calitatea apei și gestionarea apei continuă să se deterioreze, inclusiv din cauza alterărilor hidromorfologice și a contaminării cu pesticide, afectând productivitatea industriei și a agriculturii, precum și sănătatea umană. Deși s-au înregistrat unele progrese în ceea ce privește reciclarea deșeurilor de ambalaje, Slovacia continuă să fie expusă riscului de a </w:t>
      </w:r>
      <w:r w:rsidRPr="002C6AC8">
        <w:rPr>
          <w:noProof/>
        </w:rPr>
        <w:lastRenderedPageBreak/>
        <w:t xml:space="preserve">nu îndeplini nici obiectivele privind deșeurile municipale și obiectivele privind deșeurile de ambalaje, și nici obiectivul său pentru 2035 privind deșeurile municipale depozitate. Productivitatea agriculturii, a silviculturii și a industriilor legate de apă este, de asemenea, afectată de caracterul degradat al ecosistemelor, cu efecte economice majore. Acest lucru este cauzat în principal de presiuni precum silvicultura și agricultura nesustenabile, dezvoltarea infrastructurii și speciile invazive. </w:t>
      </w:r>
    </w:p>
    <w:p w14:paraId="3BAB7947" w14:textId="77777777" w:rsidR="00A349D4" w:rsidRPr="002C6AC8" w:rsidRDefault="00A349D4" w:rsidP="00A349D4">
      <w:pPr>
        <w:pStyle w:val="ManualConsidrant"/>
        <w:rPr>
          <w:noProof/>
        </w:rPr>
      </w:pPr>
      <w:r w:rsidRPr="002C6AC8">
        <w:rPr>
          <w:noProof/>
        </w:rPr>
        <w:t>(41)</w:t>
      </w:r>
      <w:r w:rsidRPr="002C6AC8">
        <w:rPr>
          <w:noProof/>
        </w:rPr>
        <w:tab/>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Slovaciei în 2026 pot contribui la punerea în aplicare a Recomandării Consiliului referitoare la capitalul uman în Uniune.</w:t>
      </w:r>
    </w:p>
    <w:p w14:paraId="3C586FA3" w14:textId="77777777" w:rsidR="7D163E13" w:rsidRPr="002C6AC8" w:rsidRDefault="002547A2" w:rsidP="4FD6247E">
      <w:pPr>
        <w:pStyle w:val="ManualConsidrant"/>
        <w:spacing w:before="240" w:after="240"/>
        <w:rPr>
          <w:noProof/>
        </w:rPr>
      </w:pPr>
      <w:r w:rsidRPr="002C6AC8">
        <w:rPr>
          <w:noProof/>
        </w:rPr>
        <w:t>(42)</w:t>
      </w:r>
      <w:r w:rsidRPr="002C6AC8">
        <w:rPr>
          <w:noProof/>
        </w:rPr>
        <w:tab/>
      </w:r>
      <w:bookmarkStart w:id="3" w:name="_Hlk228365475"/>
      <w:bookmarkStart w:id="4" w:name="_Hlk228452616"/>
      <w:r w:rsidRPr="002C6AC8">
        <w:rPr>
          <w:noProof/>
        </w:rPr>
        <w:t xml:space="preserve">Rata ridicată a șomajului de lungă durată în rândul grupurilor subreprezentate, în special al romilor, al lucrătorilor slab calificați și al lucrătorilor în vârstă, rămâne o provocare, adâncind lacunele în materie de competențe și disparitățile regionale. Cu toate acestea, deși situația este mai gravă în regiunile estice ale țării, investițiile în politici menite să ajute grupurile vulnerabile de persoane să găsească locuri de muncă sau să își mențină locurile de muncă rămân scăzute. Participarea pe piața muncii, în special pentru femei, este frânată de disponibilitatea și utilizarea insuficientă a unor servicii de educație și îngrijire timpurie de înaltă calitate și accesibile din punct de vedere financiar, în special pentru copiii cu vârsta sub 3 ani, disparitățile afectând grupurile defavorizate. De asemenea, formulele flexibile de lucru, cum ar fi oportunitățile de muncă cu fracțiune de normă și de muncă la distanță, rămân foarte limitate. </w:t>
      </w:r>
    </w:p>
    <w:p w14:paraId="27BF87B3" w14:textId="77777777" w:rsidR="00C8482E" w:rsidRPr="002C6AC8" w:rsidRDefault="00EF0C44" w:rsidP="00886446">
      <w:pPr>
        <w:pStyle w:val="ManualConsidrant"/>
        <w:spacing w:before="240" w:after="240"/>
        <w:rPr>
          <w:noProof/>
        </w:rPr>
      </w:pPr>
      <w:r w:rsidRPr="002C6AC8">
        <w:rPr>
          <w:noProof/>
        </w:rPr>
        <w:t>(43)</w:t>
      </w:r>
      <w:r w:rsidRPr="002C6AC8">
        <w:rPr>
          <w:noProof/>
        </w:rPr>
        <w:tab/>
      </w:r>
      <w:bookmarkStart w:id="5" w:name="_Hlk228365487"/>
      <w:bookmarkEnd w:id="3"/>
      <w:r w:rsidRPr="002C6AC8">
        <w:rPr>
          <w:noProof/>
        </w:rPr>
        <w:t xml:space="preserve">Slovacia se confruntă cu provocări persistente în sistemul său de educație și de competențe, care limitează creșterea economică pe termen lung și rezultatele pe piața forței de muncă. S-au înregistrat progrese limitate în ceea ce privește consolidarea competențelor de bază, în special în rândul cursanților defavorizați, inclusiv în comunitățile rome marginalizate. O mare parte din elevi nu au un nivel minim de competențe în ceea ce privește materiile de bază, iar rezultatele obținute de aceștia se situează sub media UE. Absenteismul și părăsirea timpurie a școlii, în special în zonele rurale, duc la rezultate și mai slabe în materie de educație. În pofida reformelor în curs, accesul la măsuri de sprijin rămâne insuficient, în special pentru elevii cu nevoi educaționale speciale, ceea ce îngrădește accesul egal și incluziv la o educație de calitate. </w:t>
      </w:r>
    </w:p>
    <w:p w14:paraId="79C59C70" w14:textId="77777777" w:rsidR="00567A43" w:rsidRPr="002C6AC8" w:rsidRDefault="0045197F" w:rsidP="00567A43">
      <w:pPr>
        <w:pStyle w:val="ManualConsidrant"/>
        <w:spacing w:before="240" w:after="240"/>
        <w:rPr>
          <w:noProof/>
        </w:rPr>
      </w:pPr>
      <w:r w:rsidRPr="002C6AC8">
        <w:rPr>
          <w:noProof/>
        </w:rPr>
        <w:t>(44)</w:t>
      </w:r>
      <w:r w:rsidRPr="002C6AC8">
        <w:rPr>
          <w:noProof/>
        </w:rPr>
        <w:tab/>
      </w:r>
      <w:bookmarkStart w:id="6" w:name="_Hlk228365496"/>
      <w:bookmarkEnd w:id="5"/>
      <w:r w:rsidRPr="002C6AC8">
        <w:rPr>
          <w:noProof/>
        </w:rPr>
        <w:t xml:space="preserve">Există în continuare un deficit semnificativ de competențe, care afectează peste jumătate dintre întreprinderi, și reflectă o necorelare între competențele forței de muncă și nevoile pieței forței de muncă. Deși s-au înregistrat unele progrese în ceea ce privește învățarea în rândul adulților, participarea rămâne scăzută, în special în rândul lucrătorilor slab calificați. Participarea la învățarea la locul de muncă rămâne sub media UE, iar lacunele în materie de competențe digitale de bază și participarea scăzută a femeilor în domeniile STIM persistă. Sunt necesare eforturi suplimentare pentru a extinde programele de recalificare și perfecționare profesională, pentru a consolida formarea cadrelor didactice, pentru a îmbunătăți punerea în aplicare a reformelor programei de învățământ și pentru a crește participarea în domeniile STIM. În același timp, rata scăzută de absolvire a învățământului terțiar, numărul mare de studenți care pleacă și numărul scăzut al celor care se întorc, în special în sectoarele în </w:t>
      </w:r>
      <w:r w:rsidRPr="002C6AC8">
        <w:rPr>
          <w:noProof/>
        </w:rPr>
        <w:lastRenderedPageBreak/>
        <w:t>care cererea este mare, afectează disponibilitatea forței de muncă calificate. În acest context, integrarea resortisanților țărilor terțe pe piața forței de muncă rămâne limitată și fragmentată, în lipsa unui cadru cuprinzător care să sprijine incluziunea pe termen lung a acestora. Consolidarea reținerii și atragerii profesioniștilor calificați ar contribui la abordarea deficitului de forță de muncă și ar sprijini competitivitatea economică.</w:t>
      </w:r>
    </w:p>
    <w:bookmarkEnd w:id="4"/>
    <w:bookmarkEnd w:id="6"/>
    <w:p w14:paraId="2D0F80A8" w14:textId="77777777" w:rsidR="00B1324F" w:rsidRPr="002C6AC8" w:rsidRDefault="45EB832B" w:rsidP="00567A43">
      <w:pPr>
        <w:pStyle w:val="ManualConsidrant"/>
        <w:spacing w:before="240" w:after="240"/>
        <w:rPr>
          <w:noProof/>
        </w:rPr>
      </w:pPr>
      <w:r w:rsidRPr="002C6AC8">
        <w:rPr>
          <w:noProof/>
        </w:rPr>
        <w:t>(45)</w:t>
      </w:r>
      <w:r w:rsidRPr="002C6AC8">
        <w:rPr>
          <w:noProof/>
        </w:rPr>
        <w:tab/>
        <w:t>Reziliența sistemului de sănătate din Slovacia continuă să fie supusă unei presiuni semnificative din cauza deficitului de personal medical și a îmbătrânirii acestuia. Efectivele de personal se situează sub media UE, cu un deficit în rândul medicilor generaliști de 21 %, în timp ce aproape un sfert dintre asistenții medicali se apropie de pensionare. În pofida creșterilor salariale recente de care au beneficiat unii membri ai personalului medical, există în continuare provocări în privința păstrării acestora, alimentate de condițiile de muncă precare, de interesul scăzut pentru carierele în domeniul asistenței medicale primare și de emigrație. Eforturile depuse pentru a aborda deficitul de forță de muncă și lacunele în materie de infrastructură rămân inadecvate, asistența medicală preventivă primind doar 2,7 % din cheltuielile pentru sănătate în 2023 – cu mult sub media UE. În pofida clinicilor finanțate prin PNRR și a extinderii screeningului, aceste măsuri nu au generat încă o îmbunătățire semnificativă în materie de acces sau de echitate. Datoriile persistente și întârzierile mari în efectuarea plăților în marile spitale de stat reflectă ineficiența sistemului, la care se adaugă costurile directe mari suportate de pacienți. PNRR a contribuit la unele îmbunătățiri privind coordonarea serviciilor de asistență medicală. Cu toate acestea, sunt necesare eforturi suplimentare pentru a consolida asistența medicală primară și preventivă, în special pentru persoanele vulnerabile, pentru a asigura aprovizionarea cu produse medicale esențiale și sustenabilitatea finanțelor publice pe termen lung.</w:t>
      </w:r>
    </w:p>
    <w:p w14:paraId="46C76C32" w14:textId="77777777" w:rsidR="45EB832B" w:rsidRPr="002C6AC8" w:rsidRDefault="13CD8664" w:rsidP="00B1324F">
      <w:pPr>
        <w:pStyle w:val="ManualConsidrant"/>
        <w:spacing w:before="240" w:after="240"/>
        <w:rPr>
          <w:noProof/>
        </w:rPr>
      </w:pPr>
      <w:r w:rsidRPr="002C6AC8">
        <w:rPr>
          <w:noProof/>
        </w:rPr>
        <w:t>(46)</w:t>
      </w:r>
      <w:r w:rsidRPr="002C6AC8">
        <w:rPr>
          <w:noProof/>
        </w:rPr>
        <w:tab/>
        <w:t>Serviciile de îngrijire pe termen lung continuă să fie subfinanțate și rămân destul de limitate, în special pentru grupurile vulnerabile. Se preconizează că, din cauza îmbătrânirii populației, cheltuielile publice pentru îngrijirea pe termen lung vor crește pe termen mediu și lung. Deficitul de forță de muncă și disparitățile regionale limitează prestarea de servicii, în special în zonele rurale și în regiunile estice ale Slovaciei. În pofida unor reforme și investiții inițiale introduse în cadrul PNRR, accesul la servicii de îngrijire pe termen lung de calitate și la prețuri accesibile rămâne inegal de la o regiune la alta, iar serviciile bazate pe comunitate sunt încă insuficient dezvoltate.</w:t>
      </w:r>
    </w:p>
    <w:p w14:paraId="6B8E98B9" w14:textId="694DFE67" w:rsidR="030B0920" w:rsidRPr="002C6AC8" w:rsidRDefault="030B0920" w:rsidP="2143DFCF">
      <w:pPr>
        <w:pStyle w:val="ManualConsidrant"/>
        <w:rPr>
          <w:noProof/>
        </w:rPr>
      </w:pPr>
      <w:r w:rsidRPr="002C6AC8">
        <w:rPr>
          <w:noProof/>
        </w:rPr>
        <w:t>(47)</w:t>
      </w:r>
      <w:r w:rsidRPr="002C6AC8">
        <w:rPr>
          <w:noProof/>
        </w:rPr>
        <w:tab/>
        <w:t>Având în vedere legăturile strânse dintre economiile statelor membre din zona euro și contribuția lor colectivă la funcționarea uniunii economice și monetare, în 2026 Consiliul a recomandat statelor membre din zona euro să ia măsuri, inclusiv prin intermediul PNRR-urilor lor, pentru a pune în aplicare Recomandarea din 2026 privind politica economică a zonei euro. În cazul Slovaciei, recomandarea 1 contribuie la punerea în aplicare a primei, a celei de a doua, a celei de a treia și a celei de a cincea recomandări privind zona euro, recomandarea 2 contribuie la punerea în aplicare a celei de a patra recomandări privind zona euro, recomandarea 3 contribuie la punerea în aplicare a celei de a opta și a celei de a noua recomandări privind zona euro, recomandarea 4 și recomandarea 5 contribuie la punerea în aplicare a celei de a șaptea recomandări privind zona euro, iar recomandarea 6 contribuie la punerea în aplicare a celei de a cincea recomandări privind zona euro.</w:t>
      </w:r>
    </w:p>
    <w:p w14:paraId="5885D3E3" w14:textId="4393B00B" w:rsidR="00C73515" w:rsidRPr="002C6AC8" w:rsidRDefault="34458146" w:rsidP="00F3655B">
      <w:pPr>
        <w:pStyle w:val="ManualConsidrant"/>
        <w:rPr>
          <w:noProof/>
        </w:rPr>
      </w:pPr>
      <w:r w:rsidRPr="002C6AC8">
        <w:rPr>
          <w:noProof/>
        </w:rPr>
        <w:t>(48)</w:t>
      </w:r>
      <w:r w:rsidRPr="002C6AC8">
        <w:rPr>
          <w:noProof/>
        </w:rPr>
        <w:tab/>
        <w:t xml:space="preserve">Având în vedere bilanțul aprofundat realizat de Comisie și concluziile privind existența unor dezechilibre, recomandările formulate în temeiul articolului 6 din </w:t>
      </w:r>
      <w:r w:rsidRPr="002C6AC8">
        <w:rPr>
          <w:noProof/>
        </w:rPr>
        <w:lastRenderedPageBreak/>
        <w:t>Regulamentul (UE) nr. 1176/2011 se reflectă în recomandările 1, 2, 3 și 5. Politicile menționate în recomandarea 1 contribuie la abordarea vulnerabilităților legate de piața locuințelor și de datoria gospodăriilor. Politicile menționate în recomandările 1, 2 și 5 contribuie la abordarea vulnerabilităților legate de echilibrul extern și de soldul bugetar. Politicile menționate în recomandările 1, 3 și 5 contribuie la abordarea vulnerabilităților legate de competitivitate. Recomandările 1, 2, 3 și 5 contribuie atât la corectarea dezechilibrelor, cât și la punerea în aplicare a Recomandării din 2026 privind politica economică a zonei euro, în concordanță cu considerentul 47.</w:t>
      </w:r>
    </w:p>
    <w:p w14:paraId="211E8DD9" w14:textId="77777777" w:rsidR="00452653" w:rsidRPr="002C6AC8" w:rsidRDefault="0CC43DAC" w:rsidP="00452653">
      <w:pPr>
        <w:pStyle w:val="Formuledadoption"/>
        <w:rPr>
          <w:noProof/>
        </w:rPr>
      </w:pPr>
      <w:r w:rsidRPr="002C6AC8">
        <w:rPr>
          <w:noProof/>
        </w:rPr>
        <w:t xml:space="preserve">RECOMANDĂ ca, în 2026 și în 2027, Slovacia să întreprindă acțiuni astfel încât: </w:t>
      </w:r>
    </w:p>
    <w:p w14:paraId="2C348444" w14:textId="15C1E4D8" w:rsidR="00452653" w:rsidRPr="002C6AC8" w:rsidRDefault="1517E87F" w:rsidP="000A0458">
      <w:pPr>
        <w:pStyle w:val="ManualNumPar1"/>
        <w:rPr>
          <w:noProof/>
        </w:rPr>
      </w:pPr>
      <w:r w:rsidRPr="002C6AC8">
        <w:rPr>
          <w:noProof/>
        </w:rPr>
        <w:t>1.</w:t>
      </w:r>
      <w:r w:rsidRPr="002C6AC8">
        <w:rPr>
          <w:noProof/>
        </w:rPr>
        <w:tab/>
        <w:t xml:space="preserve">Să respecte în continuare ratele maxime de creștere a cheltuielilor nete recomandate de Consiliu la 21 ianuarie 2025, pentru a pune capăt situației de deficit excesiv, utilizând în același timp flexibilitatea disponibilă în temeiul clauzei derogatorii naționale pentru cheltuieli mai mari în domeniul apărării.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fiscal al UE. Să eficientizeze mixul fiscal, inclusiv prin reducerea factorilor de descurajare de pe piața forței de muncă și prin utilizarea într-o mai mare măsură a taxelor de mediu și a impozitelor recurente pe proprietate. Să simplifice sistemul de impozitare și să îmbunătățească eficiența cheltuielilor, inclusiv prin alinierea analizelor cheltuielilor la procesul bugetar. Să consolideze în continuare conformarea fiscală, inclusiv prin continuarea digitalizării administrației fiscale. </w:t>
      </w:r>
      <w:bookmarkStart w:id="7" w:name="_Hlk229491748"/>
      <w:r w:rsidRPr="002C6AC8">
        <w:rPr>
          <w:noProof/>
        </w:rPr>
        <w:t>Să mențină stimulentele de preț pentru economiile de energie și să direcționeze mai bine cheltuielile sociale. Să accelereze construcțiile prin simplificarea procedurilor de amenajare a teritoriului și de autorizare, să extindă piața privată a închirierilor și să promoveze locuințele sociale și la prețuri accesibile.</w:t>
      </w:r>
      <w:bookmarkEnd w:id="7"/>
    </w:p>
    <w:p w14:paraId="75C2F4A6" w14:textId="52063690" w:rsidR="00452653" w:rsidRPr="002C6AC8" w:rsidRDefault="4E5AA1E9" w:rsidP="00452653">
      <w:pPr>
        <w:pStyle w:val="ManualNumPar1"/>
        <w:rPr>
          <w:noProof/>
        </w:rPr>
      </w:pPr>
      <w:r w:rsidRPr="002C6AC8">
        <w:rPr>
          <w:noProof/>
        </w:rPr>
        <w:t>2.</w:t>
      </w:r>
      <w:r w:rsidRPr="002C6AC8">
        <w:rPr>
          <w:noProof/>
        </w:rPr>
        <w:tab/>
        <w:t xml:space="preserve">Să asigure continuitatea reformelor și a investițiilor implementate în cadrul Mecanismului de redresare și reziliență. Să accelereze eforturile în vederea implementării programelor politicii de coeziune, bazându-se, după caz, pe realocări către prioritățile strategice și pe flexibilitățile prevăzute în evaluarea la jumătatea perioadei a cadrului politicii de coeziune. </w:t>
      </w:r>
    </w:p>
    <w:p w14:paraId="53307D3D" w14:textId="77777777" w:rsidR="00452653" w:rsidRPr="002C6AC8" w:rsidRDefault="7B0B0676" w:rsidP="00452653">
      <w:pPr>
        <w:pStyle w:val="ManualNumPar1"/>
        <w:rPr>
          <w:noProof/>
        </w:rPr>
      </w:pPr>
      <w:r w:rsidRPr="002C6AC8">
        <w:rPr>
          <w:noProof/>
        </w:rPr>
        <w:t>3.</w:t>
      </w:r>
      <w:r w:rsidRPr="002C6AC8">
        <w:rPr>
          <w:noProof/>
        </w:rPr>
        <w:tab/>
        <w:t>Să îmbunătățească</w:t>
      </w:r>
      <w:bookmarkStart w:id="8" w:name="_Hlk228366474"/>
      <w:r w:rsidRPr="002C6AC8">
        <w:rPr>
          <w:noProof/>
        </w:rPr>
        <w:t xml:space="preserve"> mediul de afaceri prin crearea unui cadru de reglementare mai previzibil și asigurând integrarea evaluărilor impactului și a consultărilor cu părțile interesate în procesul legislativ. Să elimine barierele rămase în calea prestării de servicii. Să abordeze fragmentarea structurilor de guvernanță, inclusiv prin elaborarea unei reforme a guvernanței locale. Să îmbunătățească prestarea de servicii de e-Guvernare și experiența utilizatorilor legată de acestea. Să asigure transparența și concurența în procesele de achiziții publice. Să consolideze sistemul judiciar, inclusiv independența acestuia, și să îmbunătățească eficacitatea sistemului anticorupție, inclusiv prin asigurarea depistării, investigării și urmăririi penale adecvate, autonome și eficace în cazurile de corupție la nivel înalt, precum și a unei capacități suficiente și specializate la nivel de poliție și de urmărire penală.</w:t>
      </w:r>
      <w:bookmarkEnd w:id="8"/>
    </w:p>
    <w:p w14:paraId="06416D99" w14:textId="1CAFF50A" w:rsidR="00452653" w:rsidRPr="002C6AC8" w:rsidRDefault="002F1CB4" w:rsidP="00452653">
      <w:pPr>
        <w:pStyle w:val="ManualNumPar1"/>
        <w:rPr>
          <w:noProof/>
        </w:rPr>
      </w:pPr>
      <w:r w:rsidRPr="002C6AC8">
        <w:rPr>
          <w:noProof/>
        </w:rPr>
        <w:t>4.</w:t>
      </w:r>
      <w:r w:rsidRPr="002C6AC8">
        <w:rPr>
          <w:noProof/>
        </w:rPr>
        <w:tab/>
        <w:t xml:space="preserve">Să continue să extindă conectivitatea la nivel de gigabit, în special în zonele insuficient deservite. Să intensifice adoptarea tehnologiilor digitale, în special în </w:t>
      </w:r>
      <w:r w:rsidRPr="002C6AC8">
        <w:rPr>
          <w:noProof/>
        </w:rPr>
        <w:lastRenderedPageBreak/>
        <w:t>rândul IMM-urilor, prin eliminarea blocajelor în implementarea acestora. Să îmbunătățească politica de cercetare și inovare, sporind în continuare investițiile publice în C&amp;D, simplificând guvernanța, finanțarea și sistemele de evaluare în domeniul C&amp;D,</w:t>
      </w:r>
      <w:r w:rsidR="008E4394">
        <w:rPr>
          <w:noProof/>
        </w:rPr>
        <w:t xml:space="preserve"> </w:t>
      </w:r>
      <w:r w:rsidRPr="002C6AC8">
        <w:rPr>
          <w:noProof/>
        </w:rPr>
        <w:t>stimulând colaborarea dintre întreprinderi și sectorul cercetării și revizuind sistemul de stimulente fiscale pentru C&amp;D cu scopul de a oferi un sprijin mai mare IMM-urilor.</w:t>
      </w:r>
    </w:p>
    <w:p w14:paraId="1716314B" w14:textId="5D2FAAAC" w:rsidR="00452653" w:rsidRPr="002C6AC8" w:rsidRDefault="002F1CB4" w:rsidP="00452653">
      <w:pPr>
        <w:pStyle w:val="ManualNumPar1"/>
        <w:rPr>
          <w:noProof/>
        </w:rPr>
      </w:pPr>
      <w:r w:rsidRPr="002C6AC8">
        <w:rPr>
          <w:noProof/>
        </w:rPr>
        <w:t>5.</w:t>
      </w:r>
      <w:r w:rsidRPr="002C6AC8">
        <w:rPr>
          <w:noProof/>
        </w:rPr>
        <w:tab/>
        <w:t>Să promoveze investițiile pentru a impulsiona competitivitatea industrială, inclusiv prin stimularea decarbonizării și a electrificării, și diversificarea economică. Să accelereze diversificarea aprovizionării cu energie pentru a elimina treptat dependența de sursele rusești. Să accelereze introducerea surselor regenerabile de energie, în special a energiei eoliene, și să eficientizeze procedurile de conectare la rețea. Să sprijine investițiile suplimentare în rețele, în special în rețelele de energie electrică, și în decarbonizarea sectorului încălzirii. Să sprijine introducerea în continuare a mobilității cu emisii zero, să reformeze gestionarea investițiilor în transporturi și să modernizeze rețeaua feroviară. Să consolideze gestionarea risipei de resurse și reutilizarea deșeurilor municipale și a deșeurilor de ambalaje, conservarea resurselor naturale, precum și să sporească reziliența la schimbările climatice și în domeniul apei, inclusiv prin integrarea de soluții bazate pe natură și prin finalizarea delimitării ariilor naturale protejate.</w:t>
      </w:r>
      <w:bookmarkStart w:id="9" w:name="_Hlk228452580"/>
    </w:p>
    <w:p w14:paraId="496DD240" w14:textId="5EA30127" w:rsidR="004656BE" w:rsidRPr="002C6AC8" w:rsidRDefault="267CAFA1" w:rsidP="00EC1A65">
      <w:pPr>
        <w:pStyle w:val="ManualNumPar1"/>
        <w:keepNext/>
        <w:keepLines/>
        <w:rPr>
          <w:noProof/>
        </w:rPr>
      </w:pPr>
      <w:r w:rsidRPr="002C6AC8">
        <w:rPr>
          <w:noProof/>
        </w:rPr>
        <w:t>6.</w:t>
      </w:r>
      <w:r w:rsidRPr="002C6AC8">
        <w:rPr>
          <w:noProof/>
        </w:rPr>
        <w:tab/>
        <w:t xml:space="preserve">Să consolideze participarea pe piața forței de muncă a grupurilor subreprezentate, în special în regiunile cu o rată ridicată a șomajului, și să introducă formule de lucru mai flexibile. </w:t>
      </w:r>
      <w:bookmarkStart w:id="10" w:name="_Hlk230680102"/>
      <w:r w:rsidRPr="002C6AC8">
        <w:rPr>
          <w:noProof/>
        </w:rPr>
        <w:t xml:space="preserve">Să sporească disponibilitatea structurilor de educație și îngrijire timpurie de înaltă calitate și la prețuri accesibile pentru copiii </w:t>
      </w:r>
      <w:bookmarkEnd w:id="10"/>
      <w:r w:rsidRPr="002C6AC8">
        <w:rPr>
          <w:noProof/>
        </w:rPr>
        <w:t>cu vârsta sub 3 ani. Să asigure accesul egal și incluziv la o educație de calitate la toate nivelurile, cu accent pe predarea competențelor de bază, inclusiv pentru copiii care provin din medii defavorizate. Să extindă oportunitățile de recalificare și perfecționare profesională a adulților, inclusiv prin investiții în competențele digitale și în formarea cadrelor didactice și prin creșterea participării la programele de educație în domeniile STIM. Să îmbunătățească păstrarea și atragerea profesioniștilor calificați pentru a aborda deficitul de forță de muncă. Să îmbunătățească furnizarea de asistență medicală primară și să extindă măsurile de asistență medicală preventivă. Să consolideze reziliența și sustenabilitatea bugetară a sistemelor de sănătate și de îngrijire pe termen lung și să asigure servicii de îngrijire pe termen lung de calitate și la prețuri accesibile.</w:t>
      </w:r>
    </w:p>
    <w:bookmarkEnd w:id="9"/>
    <w:p w14:paraId="1527D072" w14:textId="7A06E189" w:rsidR="00CA0B25" w:rsidRPr="002C6AC8" w:rsidRDefault="002C6AC8" w:rsidP="0089607D">
      <w:pPr>
        <w:pStyle w:val="Fait"/>
        <w:rPr>
          <w:noProof/>
        </w:rPr>
      </w:pPr>
      <w:r>
        <w:rPr>
          <w:noProof/>
        </w:rPr>
        <w:t>Adoptată la Bruxelles,</w:t>
      </w:r>
    </w:p>
    <w:p w14:paraId="33746E2C" w14:textId="77777777" w:rsidR="00CA0B25" w:rsidRPr="002C6AC8" w:rsidRDefault="00CA0B25" w:rsidP="0089607D">
      <w:pPr>
        <w:pStyle w:val="Institutionquisigne"/>
        <w:rPr>
          <w:noProof/>
        </w:rPr>
      </w:pPr>
      <w:r w:rsidRPr="002C6AC8">
        <w:rPr>
          <w:noProof/>
        </w:rPr>
        <w:tab/>
        <w:t>Pentru Consiliu</w:t>
      </w:r>
    </w:p>
    <w:p w14:paraId="14B34FC6" w14:textId="77777777" w:rsidR="00CA0B25" w:rsidRPr="002C6AC8" w:rsidRDefault="00CA0B25" w:rsidP="00CA0B25">
      <w:pPr>
        <w:pStyle w:val="Personnequisigne"/>
        <w:rPr>
          <w:noProof/>
        </w:rPr>
      </w:pPr>
      <w:r w:rsidRPr="002C6AC8">
        <w:rPr>
          <w:noProof/>
        </w:rPr>
        <w:tab/>
        <w:t>Președintele</w:t>
      </w:r>
    </w:p>
    <w:sectPr w:rsidR="00CA0B25" w:rsidRPr="002C6AC8" w:rsidSect="00E77C1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2EBE9" w14:textId="77777777" w:rsidR="00AD69E8" w:rsidRPr="00976230" w:rsidRDefault="00AD69E8" w:rsidP="00CA0B25">
      <w:pPr>
        <w:spacing w:before="0" w:after="0"/>
      </w:pPr>
      <w:r w:rsidRPr="00976230">
        <w:separator/>
      </w:r>
    </w:p>
  </w:endnote>
  <w:endnote w:type="continuationSeparator" w:id="0">
    <w:p w14:paraId="0426DD85" w14:textId="77777777" w:rsidR="00AD69E8" w:rsidRPr="00976230" w:rsidRDefault="00AD69E8" w:rsidP="00CA0B25">
      <w:pPr>
        <w:spacing w:before="0" w:after="0"/>
      </w:pPr>
      <w:r w:rsidRPr="00976230">
        <w:continuationSeparator/>
      </w:r>
    </w:p>
  </w:endnote>
  <w:endnote w:type="continuationNotice" w:id="1">
    <w:p w14:paraId="25F9CF83" w14:textId="77777777" w:rsidR="00AD69E8" w:rsidRPr="00976230" w:rsidRDefault="00AD69E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98E0A" w14:textId="0E67E2B1" w:rsidR="00E77C1B" w:rsidRPr="00E77C1B" w:rsidRDefault="00E77C1B" w:rsidP="00E77C1B">
    <w:pPr>
      <w:pStyle w:val="Footer"/>
      <w:rPr>
        <w:rFonts w:ascii="Arial" w:hAnsi="Arial" w:cs="Arial"/>
        <w:b/>
        <w:sz w:val="48"/>
      </w:rPr>
    </w:pPr>
    <w:r w:rsidRPr="00E77C1B">
      <w:rPr>
        <w:rFonts w:ascii="Arial" w:hAnsi="Arial" w:cs="Arial"/>
        <w:b/>
        <w:sz w:val="48"/>
      </w:rPr>
      <w:t>RO</w:t>
    </w:r>
    <w:r w:rsidRPr="00E77C1B">
      <w:rPr>
        <w:rFonts w:ascii="Arial" w:hAnsi="Arial" w:cs="Arial"/>
        <w:b/>
        <w:sz w:val="48"/>
      </w:rPr>
      <w:tab/>
    </w:r>
    <w:r w:rsidRPr="00E77C1B">
      <w:rPr>
        <w:rFonts w:ascii="Arial" w:hAnsi="Arial" w:cs="Arial"/>
        <w:b/>
        <w:sz w:val="48"/>
      </w:rPr>
      <w:tab/>
    </w:r>
    <w:r w:rsidRPr="00E77C1B">
      <w:tab/>
    </w:r>
    <w:r w:rsidRPr="00E77C1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341EA" w14:textId="3EDD44A1" w:rsidR="00E77C1B" w:rsidRPr="00E77C1B" w:rsidRDefault="00E77C1B" w:rsidP="00E77C1B">
    <w:pPr>
      <w:pStyle w:val="Footer"/>
      <w:rPr>
        <w:rFonts w:ascii="Arial" w:hAnsi="Arial" w:cs="Arial"/>
        <w:b/>
        <w:sz w:val="48"/>
      </w:rPr>
    </w:pPr>
    <w:r w:rsidRPr="00E77C1B">
      <w:rPr>
        <w:rFonts w:ascii="Arial" w:hAnsi="Arial" w:cs="Arial"/>
        <w:b/>
        <w:sz w:val="48"/>
      </w:rPr>
      <w:t>RO</w:t>
    </w:r>
    <w:r w:rsidRPr="00E77C1B">
      <w:rPr>
        <w:rFonts w:ascii="Arial" w:hAnsi="Arial" w:cs="Arial"/>
        <w:b/>
        <w:sz w:val="48"/>
      </w:rPr>
      <w:tab/>
    </w:r>
    <w:r w:rsidRPr="00E77C1B">
      <w:rPr>
        <w:rFonts w:ascii="Arial" w:hAnsi="Arial" w:cs="Arial"/>
        <w:b/>
        <w:sz w:val="48"/>
      </w:rPr>
      <w:tab/>
    </w:r>
    <w:r w:rsidRPr="00E77C1B">
      <w:tab/>
    </w:r>
    <w:r w:rsidRPr="00E77C1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AE6A3" w14:textId="77777777" w:rsidR="00E77C1B" w:rsidRDefault="00E77C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A82A6" w14:textId="05E17891" w:rsidR="00E77C1B" w:rsidRPr="00E77C1B" w:rsidRDefault="00E77C1B" w:rsidP="00E77C1B">
    <w:pPr>
      <w:pStyle w:val="Footer"/>
      <w:rPr>
        <w:rFonts w:ascii="Arial" w:hAnsi="Arial" w:cs="Arial"/>
        <w:b/>
        <w:sz w:val="48"/>
      </w:rPr>
    </w:pPr>
    <w:r w:rsidRPr="00E77C1B">
      <w:rPr>
        <w:rFonts w:ascii="Arial" w:hAnsi="Arial" w:cs="Arial"/>
        <w:b/>
        <w:sz w:val="48"/>
      </w:rPr>
      <w:t>RO</w:t>
    </w:r>
    <w:r w:rsidRPr="00E77C1B">
      <w:rPr>
        <w:rFonts w:ascii="Arial" w:hAnsi="Arial" w:cs="Arial"/>
        <w:b/>
        <w:sz w:val="48"/>
      </w:rPr>
      <w:tab/>
    </w:r>
    <w:r>
      <w:fldChar w:fldCharType="begin"/>
    </w:r>
    <w:r>
      <w:instrText xml:space="preserve"> PAGE  \* MERGEFORMAT </w:instrText>
    </w:r>
    <w:r>
      <w:fldChar w:fldCharType="separate"/>
    </w:r>
    <w:r w:rsidR="0089607D">
      <w:rPr>
        <w:noProof/>
      </w:rPr>
      <w:t>15</w:t>
    </w:r>
    <w:r>
      <w:fldChar w:fldCharType="end"/>
    </w:r>
    <w:r>
      <w:tab/>
    </w:r>
    <w:r w:rsidRPr="00E77C1B">
      <w:tab/>
    </w:r>
    <w:r w:rsidRPr="00E77C1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25BC5" w14:textId="77777777" w:rsidR="00E77C1B" w:rsidRDefault="00E77C1B" w:rsidP="00E77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345D4" w14:textId="77777777" w:rsidR="00AD69E8" w:rsidRPr="00976230" w:rsidRDefault="00AD69E8" w:rsidP="00CA0B25">
      <w:pPr>
        <w:spacing w:before="0" w:after="0"/>
      </w:pPr>
      <w:r w:rsidRPr="00976230">
        <w:separator/>
      </w:r>
    </w:p>
  </w:footnote>
  <w:footnote w:type="continuationSeparator" w:id="0">
    <w:p w14:paraId="7FA7FD27" w14:textId="77777777" w:rsidR="00AD69E8" w:rsidRPr="00976230" w:rsidRDefault="00AD69E8" w:rsidP="00CA0B25">
      <w:pPr>
        <w:spacing w:before="0" w:after="0"/>
      </w:pPr>
      <w:r w:rsidRPr="00976230">
        <w:continuationSeparator/>
      </w:r>
    </w:p>
  </w:footnote>
  <w:footnote w:type="continuationNotice" w:id="1">
    <w:p w14:paraId="428C75D8" w14:textId="77777777" w:rsidR="00AD69E8" w:rsidRPr="00976230" w:rsidRDefault="00AD69E8">
      <w:pPr>
        <w:spacing w:before="0" w:after="0"/>
      </w:pPr>
    </w:p>
  </w:footnote>
  <w:footnote w:id="2">
    <w:p w14:paraId="13B6D23E" w14:textId="526A978C" w:rsidR="009F7F1F" w:rsidRPr="00401817" w:rsidRDefault="009F7F1F" w:rsidP="00373387">
      <w:pPr>
        <w:pStyle w:val="FootnoteText"/>
      </w:pPr>
      <w:r>
        <w:rPr>
          <w:rStyle w:val="FootnoteReference"/>
        </w:rPr>
        <w:footnoteRef/>
      </w:r>
      <w:r>
        <w:tab/>
      </w:r>
      <w:r w:rsidRPr="00401817">
        <w:t>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401817">
          <w:rPr>
            <w:rStyle w:val="Hyperlink"/>
          </w:rPr>
          <w:t>http://data.europa.eu/eli/reg/2024/1263/oj</w:t>
        </w:r>
      </w:hyperlink>
      <w:r w:rsidRPr="00401817">
        <w:t>).</w:t>
      </w:r>
    </w:p>
  </w:footnote>
  <w:footnote w:id="3">
    <w:p w14:paraId="67AC46E0" w14:textId="23B598B9" w:rsidR="009F7F1F" w:rsidRPr="00401817" w:rsidRDefault="009F7F1F" w:rsidP="00373387">
      <w:pPr>
        <w:pStyle w:val="FootnoteText"/>
      </w:pPr>
      <w:r w:rsidRPr="00401817">
        <w:rPr>
          <w:rStyle w:val="FootnoteReference"/>
        </w:rPr>
        <w:footnoteRef/>
      </w:r>
      <w:r w:rsidRPr="00401817">
        <w:tab/>
        <w:t>Regulamentul (UE) nr. 1176/2011 al Parlamentului European și al Consiliului din 16 noiembrie 2011 privind prevenirea și corectarea dezechilibrelor macroeconomice (JO L 306, 23.11.2011, ELI: </w:t>
      </w:r>
      <w:hyperlink r:id="rId2" w:tooltip="Oferă acces la acest document prin identificatorul său uniform de resurse ELI." w:history="1">
        <w:r w:rsidRPr="00401817">
          <w:rPr>
            <w:rStyle w:val="Hyperlink"/>
          </w:rPr>
          <w:t>http://data.europa.eu/eli/reg/2011/1176/oj</w:t>
        </w:r>
      </w:hyperlink>
      <w:r w:rsidRPr="00401817">
        <w:t>).</w:t>
      </w:r>
    </w:p>
  </w:footnote>
  <w:footnote w:id="4">
    <w:p w14:paraId="5727F29D" w14:textId="4367DE91" w:rsidR="006B4AD1" w:rsidRPr="00401817" w:rsidRDefault="006B4AD1" w:rsidP="006B4AD1">
      <w:pPr>
        <w:pStyle w:val="FootnoteText"/>
      </w:pPr>
      <w:r w:rsidRPr="00401817">
        <w:rPr>
          <w:rStyle w:val="FootnoteReference"/>
        </w:rPr>
        <w:footnoteRef/>
      </w:r>
      <w:r w:rsidRPr="00401817">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5">
    <w:p w14:paraId="59C2ECFE" w14:textId="6E319B09" w:rsidR="00A87926" w:rsidRPr="00401817" w:rsidRDefault="00D64AB7">
      <w:pPr>
        <w:pStyle w:val="FootnoteText"/>
      </w:pPr>
      <w:r w:rsidRPr="00401817">
        <w:rPr>
          <w:rStyle w:val="FootnoteReference"/>
        </w:rPr>
        <w:footnoteRef/>
      </w:r>
      <w:r w:rsidRPr="00401817">
        <w:tab/>
        <w:t>JO C, C/2026/2434, 28.4.2026, ELI: </w:t>
      </w:r>
      <w:hyperlink r:id="rId3" w:history="1">
        <w:r w:rsidRPr="00401817">
          <w:rPr>
            <w:rStyle w:val="Hyperlink"/>
          </w:rPr>
          <w:t>http://data.europa.eu/eli/C/2026/2434/oj</w:t>
        </w:r>
      </w:hyperlink>
      <w:r w:rsidRPr="00401817">
        <w:t>.</w:t>
      </w:r>
    </w:p>
  </w:footnote>
  <w:footnote w:id="6">
    <w:p w14:paraId="260AA66A" w14:textId="7A544DAE" w:rsidR="00F13C6F" w:rsidRPr="00401817" w:rsidRDefault="00F13C6F">
      <w:pPr>
        <w:pStyle w:val="FootnoteText"/>
      </w:pPr>
      <w:r w:rsidRPr="00401817">
        <w:rPr>
          <w:rStyle w:val="FootnoteReference"/>
        </w:rPr>
        <w:footnoteRef/>
      </w:r>
      <w:r w:rsidRPr="00401817">
        <w:tab/>
        <w:t>Regulamentul (UE) 2021/241 al Parlamentului European și al Consiliului din 12 februarie 2021 de instituire a Mecanismului de redresare și reziliență (JO L 57, 18.2.2021, p. 17, ELI: </w:t>
      </w:r>
      <w:hyperlink r:id="rId4" w:history="1">
        <w:r w:rsidRPr="00401817">
          <w:rPr>
            <w:rStyle w:val="Hyperlink"/>
          </w:rPr>
          <w:t>http://data.europa.eu/eli/reg/2021/241/oj</w:t>
        </w:r>
      </w:hyperlink>
      <w:r w:rsidRPr="00401817">
        <w:t>).</w:t>
      </w:r>
    </w:p>
  </w:footnote>
  <w:footnote w:id="7">
    <w:p w14:paraId="557C6CF0" w14:textId="38AEF5FE" w:rsidR="008C7790" w:rsidRPr="00401817" w:rsidRDefault="008C7790">
      <w:pPr>
        <w:pStyle w:val="FootnoteText"/>
      </w:pPr>
      <w:r w:rsidRPr="00401817">
        <w:rPr>
          <w:rStyle w:val="FootnoteReference"/>
        </w:rPr>
        <w:footnoteRef/>
      </w:r>
      <w:r w:rsidRPr="00401817">
        <w:tab/>
        <w:t>Documentul de lucru al serviciilor Comisiei SWD(2026) 142 final.</w:t>
      </w:r>
    </w:p>
  </w:footnote>
  <w:footnote w:id="8">
    <w:p w14:paraId="019EF7B2" w14:textId="0D461C21" w:rsidR="4F0B796B" w:rsidRPr="00401817" w:rsidRDefault="4F0B796B" w:rsidP="4F0B796B">
      <w:pPr>
        <w:pStyle w:val="FootnoteText"/>
        <w:rPr>
          <w:color w:val="000000" w:themeColor="text1"/>
        </w:rPr>
      </w:pPr>
      <w:r w:rsidRPr="00401817">
        <w:rPr>
          <w:rStyle w:val="FootnoteReference"/>
        </w:rPr>
        <w:footnoteRef/>
      </w:r>
      <w:r w:rsidRPr="00401817">
        <w:tab/>
        <w:t>Recomandarea Consiliului din 21 ianuarie 2025 de aprobare a planului bugetar-structural național pe termen mediu al Slovaciei (JO C, C/2025/645, 10.2.2025, ELI: </w:t>
      </w:r>
      <w:hyperlink r:id="rId5" w:history="1">
        <w:r w:rsidRPr="00401817">
          <w:rPr>
            <w:rStyle w:val="Hyperlink"/>
          </w:rPr>
          <w:t>http://data.europa.eu/eli/C/2025/645/oj</w:t>
        </w:r>
      </w:hyperlink>
      <w:r w:rsidRPr="00401817">
        <w:rPr>
          <w:color w:val="000000" w:themeColor="text1"/>
        </w:rPr>
        <w:t>).</w:t>
      </w:r>
    </w:p>
  </w:footnote>
  <w:footnote w:id="9">
    <w:p w14:paraId="4A910A35" w14:textId="58044E63" w:rsidR="4F0B796B" w:rsidRPr="00401817" w:rsidRDefault="4F0B796B" w:rsidP="00B478D8">
      <w:pPr>
        <w:pStyle w:val="FootnoteText"/>
        <w:rPr>
          <w:color w:val="000000" w:themeColor="text1"/>
        </w:rPr>
      </w:pPr>
      <w:r w:rsidRPr="00401817">
        <w:rPr>
          <w:rStyle w:val="FootnoteReference"/>
        </w:rPr>
        <w:footnoteRef/>
      </w:r>
      <w:r w:rsidRPr="00401817">
        <w:tab/>
        <w:t>Recomandare a Consiliului cu scopul de a pune capăt situației de deficit excesiv în Slovacia, adoptată la 21 ianuarie 2025</w:t>
      </w:r>
      <w:r w:rsidRPr="00401817">
        <w:rPr>
          <w:color w:val="000000" w:themeColor="text1"/>
        </w:rPr>
        <w:t xml:space="preserve">. Toate documentele referitoare la procedura aplicabilă deficitelor excesive pentru Slovacia pot fi consultate la adresa: </w:t>
      </w:r>
      <w:hyperlink r:id="rId6" w:history="1">
        <w:r w:rsidRPr="00401817">
          <w:rPr>
            <w:rStyle w:val="Hyperlink"/>
          </w:rPr>
          <w:t>https://economy-finance.ec.europa.eu/economic-governance-framework/stability-and-growth-pact/corrective-arm-excessive-deficit-procedure/excessive-deficit-procedures-overview/slovakia_en</w:t>
        </w:r>
      </w:hyperlink>
      <w:r w:rsidRPr="00401817">
        <w:rPr>
          <w:color w:val="000000" w:themeColor="text1"/>
        </w:rPr>
        <w:t>.</w:t>
      </w:r>
    </w:p>
  </w:footnote>
  <w:footnote w:id="10">
    <w:p w14:paraId="1C7F0051" w14:textId="2C03CD28" w:rsidR="4F0B796B" w:rsidRPr="00401817" w:rsidRDefault="4F0B796B" w:rsidP="4F0B796B">
      <w:pPr>
        <w:pStyle w:val="FootnoteText"/>
        <w:rPr>
          <w:color w:val="000000" w:themeColor="text1"/>
        </w:rPr>
      </w:pPr>
      <w:r w:rsidRPr="00401817">
        <w:rPr>
          <w:rStyle w:val="FootnoteReference"/>
        </w:rPr>
        <w:footnoteRef/>
      </w:r>
      <w:r w:rsidRPr="00401817">
        <w:tab/>
        <w:t>Comunicarea Comisiei intitulată „Integrarea unei creșteri a cheltuielilor pentru apărare în cadrul Pactului de stabilitate și de creștere”, Bruxelles, 19.3.2025, C(2025) 2000 final.</w:t>
      </w:r>
    </w:p>
  </w:footnote>
  <w:footnote w:id="11">
    <w:p w14:paraId="4F3BE1B1" w14:textId="56D211C9" w:rsidR="4F0B796B" w:rsidRPr="00401817" w:rsidRDefault="4F0B796B" w:rsidP="4F0B796B">
      <w:pPr>
        <w:pStyle w:val="FootnoteText"/>
        <w:rPr>
          <w:color w:val="000000" w:themeColor="text1"/>
        </w:rPr>
      </w:pPr>
      <w:r w:rsidRPr="00401817">
        <w:rPr>
          <w:rStyle w:val="FootnoteReference"/>
        </w:rPr>
        <w:footnoteRef/>
      </w:r>
      <w:r w:rsidRPr="00401817">
        <w:tab/>
        <w:t>Recomandarea Consiliului din 8 iulie 2025 care permite Slovaciei să se abată de la ratele maxime de creștere a cheltuielilor nete stabilite de Consiliu în temeiul Regulamentului (UE) 2024/1263 (Activarea clauzei derogatorii naționale), (JO C, C/2025/3974, 20.8.2025, ELI</w:t>
      </w:r>
      <w:r w:rsidRPr="00401817">
        <w:rPr>
          <w:color w:val="000000" w:themeColor="text1"/>
        </w:rPr>
        <w:t>:</w:t>
      </w:r>
      <w:r w:rsidRPr="00401817">
        <w:t> </w:t>
      </w:r>
      <w:hyperlink r:id="rId7" w:tooltip="Oferă acces la acest document prin identificatorul său uniform de resurse ELI." w:history="1">
        <w:r w:rsidRPr="00401817">
          <w:rPr>
            <w:rStyle w:val="Hyperlink"/>
          </w:rPr>
          <w:t>http://data.europa.eu/eli/C/2025/3974/oj</w:t>
        </w:r>
      </w:hyperlink>
      <w:r w:rsidRPr="00401817">
        <w:rPr>
          <w:color w:val="000000" w:themeColor="text1"/>
        </w:rPr>
        <w:t>).</w:t>
      </w:r>
    </w:p>
  </w:footnote>
  <w:footnote w:id="12">
    <w:p w14:paraId="474E1AF7" w14:textId="696A1C54" w:rsidR="4F0B796B" w:rsidRPr="00401817" w:rsidRDefault="4F0B796B" w:rsidP="4F0B796B">
      <w:pPr>
        <w:pStyle w:val="FootnoteText"/>
        <w:rPr>
          <w:color w:val="000000" w:themeColor="text1"/>
        </w:rPr>
      </w:pPr>
      <w:r w:rsidRPr="00401817">
        <w:rPr>
          <w:rStyle w:val="FootnoteReference"/>
        </w:rPr>
        <w:footnoteRef/>
      </w:r>
      <w:r w:rsidRPr="00401817">
        <w:tab/>
        <w:t>Rapoartele anuale pe 2026 privind progresele înregistrate sunt disponibile la adresa:</w:t>
      </w:r>
      <w:r w:rsidRPr="00401817">
        <w:rPr>
          <w:color w:val="000000" w:themeColor="text1"/>
        </w:rPr>
        <w:t xml:space="preserve"> </w:t>
      </w:r>
      <w:hyperlink r:id="rId8" w:history="1">
        <w:r w:rsidRPr="00401817">
          <w:rPr>
            <w:rStyle w:val="Hyperlink"/>
          </w:rPr>
          <w:t>https://economy-finance.ec.europa.eu/economic-governance-framework/stability-and-growth-pact/preventive-arm/annual-progress-reports_en</w:t>
        </w:r>
      </w:hyperlink>
      <w:r w:rsidRPr="00401817">
        <w:rPr>
          <w:color w:val="000000" w:themeColor="text1"/>
        </w:rPr>
        <w:t>.</w:t>
      </w:r>
    </w:p>
  </w:footnote>
  <w:footnote w:id="13">
    <w:p w14:paraId="1A6D6381" w14:textId="0B8458D0" w:rsidR="4F0B796B" w:rsidRPr="00401817" w:rsidRDefault="4F0B796B" w:rsidP="4F0B796B">
      <w:pPr>
        <w:pStyle w:val="FootnoteText"/>
        <w:rPr>
          <w:color w:val="000000" w:themeColor="text1"/>
        </w:rPr>
      </w:pPr>
      <w:r w:rsidRPr="00401817">
        <w:rPr>
          <w:rStyle w:val="FootnoteReference"/>
        </w:rPr>
        <w:footnoteRef/>
      </w:r>
      <w:r w:rsidRPr="00401817">
        <w:tab/>
        <w:t>Euroindicatorii Eurostat, 22.4.2026.</w:t>
      </w:r>
      <w:r w:rsidRPr="00401817">
        <w:rPr>
          <w:color w:val="000000" w:themeColor="text1"/>
        </w:rPr>
        <w:t xml:space="preserve"> </w:t>
      </w:r>
    </w:p>
  </w:footnote>
  <w:footnote w:id="14">
    <w:p w14:paraId="718F034F" w14:textId="4544A129" w:rsidR="4F0B796B" w:rsidRPr="00401817" w:rsidRDefault="4F0B796B" w:rsidP="00883C0F">
      <w:pPr>
        <w:pStyle w:val="FootnoteText"/>
        <w:rPr>
          <w:color w:val="000000" w:themeColor="text1"/>
        </w:rPr>
      </w:pPr>
      <w:r w:rsidRPr="00401817">
        <w:rPr>
          <w:rStyle w:val="FootnoteReference"/>
        </w:rPr>
        <w:footnoteRef/>
      </w:r>
      <w:r w:rsidRPr="00401817">
        <w:tab/>
        <w:t>Orientarea fiscal-bugetară este definită ca o măsură a variației anuale a poziției bugetare subiacente a administrației publice.</w:t>
      </w:r>
      <w:r w:rsidRPr="00401817">
        <w:rPr>
          <w:color w:val="000000" w:themeColor="text1"/>
        </w:rPr>
        <w:t xml:space="preserv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5">
    <w:p w14:paraId="1B1B2F77" w14:textId="28896BF6" w:rsidR="4F0B796B" w:rsidRPr="00401817" w:rsidRDefault="4F0B796B" w:rsidP="000B0221">
      <w:pPr>
        <w:pStyle w:val="FootnoteText"/>
      </w:pPr>
      <w:r w:rsidRPr="00401817">
        <w:rPr>
          <w:rStyle w:val="FootnoteReference"/>
        </w:rPr>
        <w:footnoteRef/>
      </w:r>
      <w:r w:rsidRPr="00401817">
        <w:tab/>
        <w:t>Euroindicatorii Eurostat, 22.4.2026.</w:t>
      </w:r>
    </w:p>
  </w:footnote>
  <w:footnote w:id="16">
    <w:p w14:paraId="7CF8AAEA" w14:textId="10F3793C" w:rsidR="4F0B796B" w:rsidRPr="00401817" w:rsidRDefault="4F0B796B" w:rsidP="00883C0F">
      <w:pPr>
        <w:pStyle w:val="FootnoteText"/>
        <w:rPr>
          <w:color w:val="000000" w:themeColor="text1"/>
        </w:rPr>
      </w:pPr>
      <w:r w:rsidRPr="00401817">
        <w:rPr>
          <w:rStyle w:val="FootnoteReference"/>
        </w:rPr>
        <w:footnoteRef/>
      </w:r>
      <w:r w:rsidRPr="00401817">
        <w:tab/>
        <w:t>Eurostat, Cheltuielile administrațiilor publice în funcție de clasificarea funcțiilor guvernamentale (COFOG)</w:t>
      </w:r>
      <w:r w:rsidRPr="00401817">
        <w:rPr>
          <w:color w:val="000000" w:themeColor="text1"/>
        </w:rPr>
        <w:t>.</w:t>
      </w:r>
    </w:p>
  </w:footnote>
  <w:footnote w:id="17">
    <w:p w14:paraId="6AC1C62C" w14:textId="26A1ECCB" w:rsidR="4F0B796B" w:rsidRPr="00401817" w:rsidRDefault="4F0B796B" w:rsidP="00883C0F">
      <w:pPr>
        <w:pStyle w:val="FootnoteText"/>
        <w:rPr>
          <w:color w:val="000000" w:themeColor="text1"/>
        </w:rPr>
      </w:pPr>
      <w:r w:rsidRPr="00401817">
        <w:rPr>
          <w:rStyle w:val="FootnoteReference"/>
        </w:rPr>
        <w:footnoteRef/>
      </w:r>
      <w:r w:rsidRPr="00401817">
        <w:rPr>
          <w:color w:val="000000" w:themeColor="text1"/>
        </w:rPr>
        <w:tab/>
      </w:r>
      <w:r w:rsidRPr="00401817">
        <w:t>Acest lucru reflectă situația de la data-limită a previziunilor Comisiei din primăvara anului 2026 (4 mai 2026).</w:t>
      </w:r>
    </w:p>
  </w:footnote>
  <w:footnote w:id="18">
    <w:p w14:paraId="26DC66DE" w14:textId="749C4466" w:rsidR="4F0B796B" w:rsidRPr="00401817" w:rsidRDefault="4F0B796B" w:rsidP="00883C0F">
      <w:pPr>
        <w:pStyle w:val="FootnoteText"/>
      </w:pPr>
      <w:r w:rsidRPr="00401817">
        <w:rPr>
          <w:rStyle w:val="FootnoteReference"/>
        </w:rPr>
        <w:footnoteRef/>
      </w:r>
      <w:r w:rsidRPr="00401817">
        <w:rPr>
          <w:color w:val="000000" w:themeColor="text1"/>
        </w:rPr>
        <w:tab/>
        <w:t>Având în vedere că Slovacia beneficiază de flexibilitate în temeiul clauzei derogatorii naționale, evaluarea conformității se axează pe această din urmă comparație.</w:t>
      </w:r>
    </w:p>
  </w:footnote>
  <w:footnote w:id="19">
    <w:p w14:paraId="7063272A" w14:textId="2F14CEAD" w:rsidR="05F37AEC" w:rsidRPr="00401817" w:rsidRDefault="05F37AEC">
      <w:pPr>
        <w:pStyle w:val="FootnoteText"/>
      </w:pPr>
      <w:r w:rsidRPr="00401817">
        <w:rPr>
          <w:rStyle w:val="FootnoteReference"/>
        </w:rPr>
        <w:footnoteRef/>
      </w:r>
      <w:r w:rsidRPr="00401817">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3DC03" w14:textId="77777777" w:rsidR="00E77C1B" w:rsidRDefault="00E77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5EFF0" w14:textId="77777777" w:rsidR="00E77C1B" w:rsidRDefault="00E77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t-PT"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04: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F49CC69-0C5C-4709-B21B-1F440C9FA54C"/>
    <w:docVar w:name="LW_COVERPAGE_TYPE" w:val="1"/>
    <w:docVar w:name="LW_CROSSREFERENCE" w:val="{SWD(2026) 225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Slovaciei"/>
    <w:docVar w:name="LW_TYPE.DOC.CP" w:val="RECOMANDARE A CONSILIULUI"/>
    <w:docVar w:name="LwApiVersions" w:val="LW4CoDe 1.24.5.0; LW 9.2, Build 20251112"/>
  </w:docVars>
  <w:rsids>
    <w:rsidRoot w:val="00CA0B25"/>
    <w:rsid w:val="0000008C"/>
    <w:rsid w:val="00000090"/>
    <w:rsid w:val="000000BD"/>
    <w:rsid w:val="00000107"/>
    <w:rsid w:val="0000030E"/>
    <w:rsid w:val="00000398"/>
    <w:rsid w:val="000003A8"/>
    <w:rsid w:val="000003F3"/>
    <w:rsid w:val="00000480"/>
    <w:rsid w:val="0000048B"/>
    <w:rsid w:val="0000048E"/>
    <w:rsid w:val="00000496"/>
    <w:rsid w:val="000004B1"/>
    <w:rsid w:val="0000051D"/>
    <w:rsid w:val="000005AE"/>
    <w:rsid w:val="000006B9"/>
    <w:rsid w:val="0000090B"/>
    <w:rsid w:val="00000A86"/>
    <w:rsid w:val="00000ACC"/>
    <w:rsid w:val="00000B04"/>
    <w:rsid w:val="00000B3D"/>
    <w:rsid w:val="00000BEF"/>
    <w:rsid w:val="00000BFC"/>
    <w:rsid w:val="00000C11"/>
    <w:rsid w:val="00000CB7"/>
    <w:rsid w:val="00000CC4"/>
    <w:rsid w:val="00000E43"/>
    <w:rsid w:val="00000EB3"/>
    <w:rsid w:val="00000ED3"/>
    <w:rsid w:val="00000F7A"/>
    <w:rsid w:val="00000FA9"/>
    <w:rsid w:val="00000FCB"/>
    <w:rsid w:val="00000FF5"/>
    <w:rsid w:val="00000FF9"/>
    <w:rsid w:val="00001033"/>
    <w:rsid w:val="000010AD"/>
    <w:rsid w:val="000010F7"/>
    <w:rsid w:val="00001324"/>
    <w:rsid w:val="00001330"/>
    <w:rsid w:val="0000138C"/>
    <w:rsid w:val="000013BB"/>
    <w:rsid w:val="000013DB"/>
    <w:rsid w:val="0000145D"/>
    <w:rsid w:val="00001564"/>
    <w:rsid w:val="00001611"/>
    <w:rsid w:val="00001638"/>
    <w:rsid w:val="0000166C"/>
    <w:rsid w:val="0000167C"/>
    <w:rsid w:val="0000173B"/>
    <w:rsid w:val="000017F4"/>
    <w:rsid w:val="00001847"/>
    <w:rsid w:val="000018A9"/>
    <w:rsid w:val="000018DD"/>
    <w:rsid w:val="00001931"/>
    <w:rsid w:val="00001958"/>
    <w:rsid w:val="000019C7"/>
    <w:rsid w:val="000019FB"/>
    <w:rsid w:val="00001A7E"/>
    <w:rsid w:val="00001AD2"/>
    <w:rsid w:val="00001B4E"/>
    <w:rsid w:val="00001B7E"/>
    <w:rsid w:val="00001C58"/>
    <w:rsid w:val="00001D0E"/>
    <w:rsid w:val="00001D75"/>
    <w:rsid w:val="00001D7B"/>
    <w:rsid w:val="00001E60"/>
    <w:rsid w:val="00001ECD"/>
    <w:rsid w:val="00001F3D"/>
    <w:rsid w:val="00001FE9"/>
    <w:rsid w:val="000020AD"/>
    <w:rsid w:val="000020B9"/>
    <w:rsid w:val="000020D1"/>
    <w:rsid w:val="000020D8"/>
    <w:rsid w:val="000021B8"/>
    <w:rsid w:val="00002217"/>
    <w:rsid w:val="000022CE"/>
    <w:rsid w:val="00002391"/>
    <w:rsid w:val="000023C1"/>
    <w:rsid w:val="000023CC"/>
    <w:rsid w:val="000024F4"/>
    <w:rsid w:val="000024FC"/>
    <w:rsid w:val="00002527"/>
    <w:rsid w:val="0000253A"/>
    <w:rsid w:val="0000253F"/>
    <w:rsid w:val="0000254D"/>
    <w:rsid w:val="0000259A"/>
    <w:rsid w:val="000025AC"/>
    <w:rsid w:val="00002648"/>
    <w:rsid w:val="000026A6"/>
    <w:rsid w:val="000026BA"/>
    <w:rsid w:val="000026E7"/>
    <w:rsid w:val="000026FD"/>
    <w:rsid w:val="0000271F"/>
    <w:rsid w:val="00002793"/>
    <w:rsid w:val="000027D9"/>
    <w:rsid w:val="00002835"/>
    <w:rsid w:val="000028BB"/>
    <w:rsid w:val="0000293F"/>
    <w:rsid w:val="0000297B"/>
    <w:rsid w:val="00002986"/>
    <w:rsid w:val="000029CC"/>
    <w:rsid w:val="00002A2B"/>
    <w:rsid w:val="00002A3B"/>
    <w:rsid w:val="00002A42"/>
    <w:rsid w:val="00002AA6"/>
    <w:rsid w:val="00002AAD"/>
    <w:rsid w:val="00002ACA"/>
    <w:rsid w:val="00002AD3"/>
    <w:rsid w:val="00002B41"/>
    <w:rsid w:val="00002BB3"/>
    <w:rsid w:val="00002BB5"/>
    <w:rsid w:val="00002BD4"/>
    <w:rsid w:val="00002BE6"/>
    <w:rsid w:val="00002C39"/>
    <w:rsid w:val="00002C83"/>
    <w:rsid w:val="00002E09"/>
    <w:rsid w:val="00002E33"/>
    <w:rsid w:val="00002EA0"/>
    <w:rsid w:val="00002EE1"/>
    <w:rsid w:val="00002F7F"/>
    <w:rsid w:val="00002F93"/>
    <w:rsid w:val="00002FC5"/>
    <w:rsid w:val="00002FF4"/>
    <w:rsid w:val="000030D9"/>
    <w:rsid w:val="00003164"/>
    <w:rsid w:val="0000333A"/>
    <w:rsid w:val="00003379"/>
    <w:rsid w:val="00003433"/>
    <w:rsid w:val="00003440"/>
    <w:rsid w:val="00003442"/>
    <w:rsid w:val="00003471"/>
    <w:rsid w:val="00003540"/>
    <w:rsid w:val="0000356E"/>
    <w:rsid w:val="0000357E"/>
    <w:rsid w:val="000035A2"/>
    <w:rsid w:val="000035C6"/>
    <w:rsid w:val="000035E9"/>
    <w:rsid w:val="0000370C"/>
    <w:rsid w:val="00003740"/>
    <w:rsid w:val="0000377C"/>
    <w:rsid w:val="00003795"/>
    <w:rsid w:val="000037AF"/>
    <w:rsid w:val="00003839"/>
    <w:rsid w:val="0000385B"/>
    <w:rsid w:val="00003878"/>
    <w:rsid w:val="00003909"/>
    <w:rsid w:val="00003949"/>
    <w:rsid w:val="000039F0"/>
    <w:rsid w:val="00003A0A"/>
    <w:rsid w:val="00003A10"/>
    <w:rsid w:val="00003A40"/>
    <w:rsid w:val="00003A81"/>
    <w:rsid w:val="00003A9B"/>
    <w:rsid w:val="00003B25"/>
    <w:rsid w:val="00003BB4"/>
    <w:rsid w:val="00003C12"/>
    <w:rsid w:val="00003C13"/>
    <w:rsid w:val="00003C4C"/>
    <w:rsid w:val="00003C74"/>
    <w:rsid w:val="00003CB8"/>
    <w:rsid w:val="00003D27"/>
    <w:rsid w:val="00003DF0"/>
    <w:rsid w:val="00003EEA"/>
    <w:rsid w:val="00003F4C"/>
    <w:rsid w:val="00003F62"/>
    <w:rsid w:val="00003FC8"/>
    <w:rsid w:val="00004018"/>
    <w:rsid w:val="00004041"/>
    <w:rsid w:val="00004077"/>
    <w:rsid w:val="00004081"/>
    <w:rsid w:val="000040AB"/>
    <w:rsid w:val="000040F1"/>
    <w:rsid w:val="00004144"/>
    <w:rsid w:val="0000416C"/>
    <w:rsid w:val="00004174"/>
    <w:rsid w:val="000041B5"/>
    <w:rsid w:val="00004282"/>
    <w:rsid w:val="000042EB"/>
    <w:rsid w:val="0000430F"/>
    <w:rsid w:val="00004346"/>
    <w:rsid w:val="00004379"/>
    <w:rsid w:val="0000439A"/>
    <w:rsid w:val="00004421"/>
    <w:rsid w:val="000044CE"/>
    <w:rsid w:val="00004517"/>
    <w:rsid w:val="00004526"/>
    <w:rsid w:val="00004565"/>
    <w:rsid w:val="000045AA"/>
    <w:rsid w:val="0000469B"/>
    <w:rsid w:val="000046A3"/>
    <w:rsid w:val="000046EE"/>
    <w:rsid w:val="000046FE"/>
    <w:rsid w:val="00004811"/>
    <w:rsid w:val="0000489E"/>
    <w:rsid w:val="000048D7"/>
    <w:rsid w:val="000048EB"/>
    <w:rsid w:val="00004932"/>
    <w:rsid w:val="00004989"/>
    <w:rsid w:val="000049CC"/>
    <w:rsid w:val="00004A21"/>
    <w:rsid w:val="00004A23"/>
    <w:rsid w:val="00004A2B"/>
    <w:rsid w:val="00004A2E"/>
    <w:rsid w:val="00004C5D"/>
    <w:rsid w:val="00004CBA"/>
    <w:rsid w:val="00004CE9"/>
    <w:rsid w:val="00004DD2"/>
    <w:rsid w:val="00004E42"/>
    <w:rsid w:val="00004E43"/>
    <w:rsid w:val="00004E84"/>
    <w:rsid w:val="00004E9B"/>
    <w:rsid w:val="00004EC6"/>
    <w:rsid w:val="00004ED2"/>
    <w:rsid w:val="00005007"/>
    <w:rsid w:val="00005028"/>
    <w:rsid w:val="0000507D"/>
    <w:rsid w:val="0000508F"/>
    <w:rsid w:val="000050C4"/>
    <w:rsid w:val="00005157"/>
    <w:rsid w:val="00005191"/>
    <w:rsid w:val="000051B1"/>
    <w:rsid w:val="000051DA"/>
    <w:rsid w:val="00005224"/>
    <w:rsid w:val="0000528A"/>
    <w:rsid w:val="000052ED"/>
    <w:rsid w:val="00005339"/>
    <w:rsid w:val="000056A1"/>
    <w:rsid w:val="000056BB"/>
    <w:rsid w:val="00005702"/>
    <w:rsid w:val="00005722"/>
    <w:rsid w:val="0000576C"/>
    <w:rsid w:val="000057DA"/>
    <w:rsid w:val="00005869"/>
    <w:rsid w:val="000058B4"/>
    <w:rsid w:val="000058B8"/>
    <w:rsid w:val="000058D6"/>
    <w:rsid w:val="00005929"/>
    <w:rsid w:val="00005A88"/>
    <w:rsid w:val="00005ADC"/>
    <w:rsid w:val="00005B40"/>
    <w:rsid w:val="00005B43"/>
    <w:rsid w:val="00005BD8"/>
    <w:rsid w:val="00005C2D"/>
    <w:rsid w:val="00005CAA"/>
    <w:rsid w:val="00005CE3"/>
    <w:rsid w:val="00005CEC"/>
    <w:rsid w:val="00005D20"/>
    <w:rsid w:val="00005E0F"/>
    <w:rsid w:val="00005E93"/>
    <w:rsid w:val="00005F6B"/>
    <w:rsid w:val="00005F72"/>
    <w:rsid w:val="00005F79"/>
    <w:rsid w:val="00005FD5"/>
    <w:rsid w:val="00006074"/>
    <w:rsid w:val="000060AF"/>
    <w:rsid w:val="0000611C"/>
    <w:rsid w:val="0000628C"/>
    <w:rsid w:val="00006291"/>
    <w:rsid w:val="000062AE"/>
    <w:rsid w:val="00006312"/>
    <w:rsid w:val="0000635F"/>
    <w:rsid w:val="000063B3"/>
    <w:rsid w:val="000063E3"/>
    <w:rsid w:val="000063E4"/>
    <w:rsid w:val="00006461"/>
    <w:rsid w:val="000064E7"/>
    <w:rsid w:val="00006579"/>
    <w:rsid w:val="0000660A"/>
    <w:rsid w:val="0000679F"/>
    <w:rsid w:val="000068D1"/>
    <w:rsid w:val="00006924"/>
    <w:rsid w:val="0000695F"/>
    <w:rsid w:val="00006AA8"/>
    <w:rsid w:val="00006B7D"/>
    <w:rsid w:val="00006B81"/>
    <w:rsid w:val="00006C3E"/>
    <w:rsid w:val="00006CB5"/>
    <w:rsid w:val="00006CB6"/>
    <w:rsid w:val="00006D22"/>
    <w:rsid w:val="00006D49"/>
    <w:rsid w:val="00006D6B"/>
    <w:rsid w:val="00006D9F"/>
    <w:rsid w:val="00006DA3"/>
    <w:rsid w:val="00006E72"/>
    <w:rsid w:val="00006EBD"/>
    <w:rsid w:val="00006EEA"/>
    <w:rsid w:val="00006F5E"/>
    <w:rsid w:val="00006FBB"/>
    <w:rsid w:val="00006FF2"/>
    <w:rsid w:val="00007082"/>
    <w:rsid w:val="00007111"/>
    <w:rsid w:val="0000711D"/>
    <w:rsid w:val="0000715B"/>
    <w:rsid w:val="0000716F"/>
    <w:rsid w:val="000071A8"/>
    <w:rsid w:val="00007201"/>
    <w:rsid w:val="0000722D"/>
    <w:rsid w:val="00007275"/>
    <w:rsid w:val="0000729A"/>
    <w:rsid w:val="000072EE"/>
    <w:rsid w:val="00007331"/>
    <w:rsid w:val="00007347"/>
    <w:rsid w:val="00007386"/>
    <w:rsid w:val="0000740E"/>
    <w:rsid w:val="00007460"/>
    <w:rsid w:val="00007536"/>
    <w:rsid w:val="00007562"/>
    <w:rsid w:val="000075DF"/>
    <w:rsid w:val="0000760B"/>
    <w:rsid w:val="0000762D"/>
    <w:rsid w:val="000076B2"/>
    <w:rsid w:val="000076CD"/>
    <w:rsid w:val="000076DA"/>
    <w:rsid w:val="000077A1"/>
    <w:rsid w:val="000077CF"/>
    <w:rsid w:val="00007820"/>
    <w:rsid w:val="00007824"/>
    <w:rsid w:val="0000784D"/>
    <w:rsid w:val="00007914"/>
    <w:rsid w:val="00007A47"/>
    <w:rsid w:val="00007A95"/>
    <w:rsid w:val="00007A9B"/>
    <w:rsid w:val="00007AE0"/>
    <w:rsid w:val="00007AE6"/>
    <w:rsid w:val="00007AED"/>
    <w:rsid w:val="00007B24"/>
    <w:rsid w:val="00007B40"/>
    <w:rsid w:val="00007BDA"/>
    <w:rsid w:val="00007C17"/>
    <w:rsid w:val="00007C2E"/>
    <w:rsid w:val="00007CD7"/>
    <w:rsid w:val="00007D82"/>
    <w:rsid w:val="00007E4A"/>
    <w:rsid w:val="00007E7B"/>
    <w:rsid w:val="00007FBE"/>
    <w:rsid w:val="00007FDA"/>
    <w:rsid w:val="0001001A"/>
    <w:rsid w:val="00010092"/>
    <w:rsid w:val="000101C4"/>
    <w:rsid w:val="000101F5"/>
    <w:rsid w:val="000102B3"/>
    <w:rsid w:val="00010430"/>
    <w:rsid w:val="00010462"/>
    <w:rsid w:val="00010465"/>
    <w:rsid w:val="0001046B"/>
    <w:rsid w:val="000105AC"/>
    <w:rsid w:val="000105DC"/>
    <w:rsid w:val="000105F4"/>
    <w:rsid w:val="00010615"/>
    <w:rsid w:val="0001066F"/>
    <w:rsid w:val="00010679"/>
    <w:rsid w:val="00010690"/>
    <w:rsid w:val="00010763"/>
    <w:rsid w:val="00010789"/>
    <w:rsid w:val="0001078C"/>
    <w:rsid w:val="000108A0"/>
    <w:rsid w:val="000108EA"/>
    <w:rsid w:val="000108F3"/>
    <w:rsid w:val="0001098C"/>
    <w:rsid w:val="000109D1"/>
    <w:rsid w:val="00010A3C"/>
    <w:rsid w:val="00010A4D"/>
    <w:rsid w:val="00010ACE"/>
    <w:rsid w:val="00010B39"/>
    <w:rsid w:val="00010BAB"/>
    <w:rsid w:val="00010BDD"/>
    <w:rsid w:val="00010BE1"/>
    <w:rsid w:val="00010BF0"/>
    <w:rsid w:val="00010C46"/>
    <w:rsid w:val="00010C9C"/>
    <w:rsid w:val="00010CB6"/>
    <w:rsid w:val="00010CD9"/>
    <w:rsid w:val="00010D10"/>
    <w:rsid w:val="00010D2C"/>
    <w:rsid w:val="00010D79"/>
    <w:rsid w:val="00010ED6"/>
    <w:rsid w:val="00010EF7"/>
    <w:rsid w:val="00010F79"/>
    <w:rsid w:val="00010F9C"/>
    <w:rsid w:val="00011087"/>
    <w:rsid w:val="000110D3"/>
    <w:rsid w:val="000110F4"/>
    <w:rsid w:val="0001117F"/>
    <w:rsid w:val="00011215"/>
    <w:rsid w:val="00011244"/>
    <w:rsid w:val="0001127F"/>
    <w:rsid w:val="00011291"/>
    <w:rsid w:val="000112EB"/>
    <w:rsid w:val="0001134A"/>
    <w:rsid w:val="000113A7"/>
    <w:rsid w:val="00011401"/>
    <w:rsid w:val="0001140A"/>
    <w:rsid w:val="0001147D"/>
    <w:rsid w:val="000114B1"/>
    <w:rsid w:val="000114FD"/>
    <w:rsid w:val="00011562"/>
    <w:rsid w:val="000115E4"/>
    <w:rsid w:val="00011600"/>
    <w:rsid w:val="0001167E"/>
    <w:rsid w:val="0001167F"/>
    <w:rsid w:val="00011714"/>
    <w:rsid w:val="00011739"/>
    <w:rsid w:val="00011788"/>
    <w:rsid w:val="0001179E"/>
    <w:rsid w:val="00011832"/>
    <w:rsid w:val="000118A6"/>
    <w:rsid w:val="000118A8"/>
    <w:rsid w:val="000118B0"/>
    <w:rsid w:val="000118BE"/>
    <w:rsid w:val="0001198C"/>
    <w:rsid w:val="000119D0"/>
    <w:rsid w:val="00011A53"/>
    <w:rsid w:val="00011A54"/>
    <w:rsid w:val="00011B70"/>
    <w:rsid w:val="00011B80"/>
    <w:rsid w:val="00011BF7"/>
    <w:rsid w:val="00011C54"/>
    <w:rsid w:val="00011C6B"/>
    <w:rsid w:val="00011C84"/>
    <w:rsid w:val="00011CE8"/>
    <w:rsid w:val="00011D37"/>
    <w:rsid w:val="00011EC4"/>
    <w:rsid w:val="00011FD8"/>
    <w:rsid w:val="00012116"/>
    <w:rsid w:val="0001212A"/>
    <w:rsid w:val="00012162"/>
    <w:rsid w:val="00012190"/>
    <w:rsid w:val="00012193"/>
    <w:rsid w:val="000121AC"/>
    <w:rsid w:val="00012221"/>
    <w:rsid w:val="0001224B"/>
    <w:rsid w:val="000122B1"/>
    <w:rsid w:val="000122EA"/>
    <w:rsid w:val="00012307"/>
    <w:rsid w:val="00012331"/>
    <w:rsid w:val="00012344"/>
    <w:rsid w:val="000123B0"/>
    <w:rsid w:val="00012406"/>
    <w:rsid w:val="0001240C"/>
    <w:rsid w:val="00012494"/>
    <w:rsid w:val="000124C6"/>
    <w:rsid w:val="000124EF"/>
    <w:rsid w:val="0001253D"/>
    <w:rsid w:val="0001256A"/>
    <w:rsid w:val="00012593"/>
    <w:rsid w:val="000125C2"/>
    <w:rsid w:val="000125CC"/>
    <w:rsid w:val="000125DC"/>
    <w:rsid w:val="000125F8"/>
    <w:rsid w:val="00012653"/>
    <w:rsid w:val="000126B7"/>
    <w:rsid w:val="0001279B"/>
    <w:rsid w:val="000127F7"/>
    <w:rsid w:val="0001289C"/>
    <w:rsid w:val="000128D0"/>
    <w:rsid w:val="000129D0"/>
    <w:rsid w:val="00012B54"/>
    <w:rsid w:val="00012BC9"/>
    <w:rsid w:val="00012BCD"/>
    <w:rsid w:val="00012BD5"/>
    <w:rsid w:val="00012C36"/>
    <w:rsid w:val="00012CC1"/>
    <w:rsid w:val="00012D2E"/>
    <w:rsid w:val="00012D73"/>
    <w:rsid w:val="00012E2F"/>
    <w:rsid w:val="00012EE3"/>
    <w:rsid w:val="00012F44"/>
    <w:rsid w:val="0001307B"/>
    <w:rsid w:val="00013090"/>
    <w:rsid w:val="000131B4"/>
    <w:rsid w:val="00013218"/>
    <w:rsid w:val="00013232"/>
    <w:rsid w:val="00013243"/>
    <w:rsid w:val="00013254"/>
    <w:rsid w:val="0001326B"/>
    <w:rsid w:val="0001327D"/>
    <w:rsid w:val="0001330B"/>
    <w:rsid w:val="0001331D"/>
    <w:rsid w:val="00013404"/>
    <w:rsid w:val="0001345A"/>
    <w:rsid w:val="0001362B"/>
    <w:rsid w:val="00013684"/>
    <w:rsid w:val="0001372C"/>
    <w:rsid w:val="00013748"/>
    <w:rsid w:val="000137E4"/>
    <w:rsid w:val="000137F0"/>
    <w:rsid w:val="000138E5"/>
    <w:rsid w:val="00013985"/>
    <w:rsid w:val="000139DB"/>
    <w:rsid w:val="000139EE"/>
    <w:rsid w:val="000139F3"/>
    <w:rsid w:val="00013A35"/>
    <w:rsid w:val="00013A6C"/>
    <w:rsid w:val="00013A78"/>
    <w:rsid w:val="00013A88"/>
    <w:rsid w:val="00013AA4"/>
    <w:rsid w:val="00013B32"/>
    <w:rsid w:val="00013B73"/>
    <w:rsid w:val="00013BC7"/>
    <w:rsid w:val="00013BCC"/>
    <w:rsid w:val="00013BD7"/>
    <w:rsid w:val="00013BF4"/>
    <w:rsid w:val="00013C0A"/>
    <w:rsid w:val="00013C70"/>
    <w:rsid w:val="00013C78"/>
    <w:rsid w:val="00013C79"/>
    <w:rsid w:val="00013D42"/>
    <w:rsid w:val="00013D7A"/>
    <w:rsid w:val="00013DD1"/>
    <w:rsid w:val="00013EFB"/>
    <w:rsid w:val="00013F12"/>
    <w:rsid w:val="00013F26"/>
    <w:rsid w:val="00013FC1"/>
    <w:rsid w:val="00013FFC"/>
    <w:rsid w:val="00014071"/>
    <w:rsid w:val="000140D6"/>
    <w:rsid w:val="000140F0"/>
    <w:rsid w:val="0001415B"/>
    <w:rsid w:val="00014227"/>
    <w:rsid w:val="0001427F"/>
    <w:rsid w:val="0001428B"/>
    <w:rsid w:val="0001431C"/>
    <w:rsid w:val="0001434B"/>
    <w:rsid w:val="0001437B"/>
    <w:rsid w:val="00014391"/>
    <w:rsid w:val="000143D7"/>
    <w:rsid w:val="00014482"/>
    <w:rsid w:val="0001448A"/>
    <w:rsid w:val="0001449B"/>
    <w:rsid w:val="000144EC"/>
    <w:rsid w:val="0001450E"/>
    <w:rsid w:val="00014510"/>
    <w:rsid w:val="0001451C"/>
    <w:rsid w:val="0001457B"/>
    <w:rsid w:val="000145AC"/>
    <w:rsid w:val="000145CC"/>
    <w:rsid w:val="000145ED"/>
    <w:rsid w:val="00014678"/>
    <w:rsid w:val="000146BE"/>
    <w:rsid w:val="00014734"/>
    <w:rsid w:val="000148AF"/>
    <w:rsid w:val="0001492A"/>
    <w:rsid w:val="00014955"/>
    <w:rsid w:val="00014A60"/>
    <w:rsid w:val="00014A65"/>
    <w:rsid w:val="00014ABE"/>
    <w:rsid w:val="00014AFB"/>
    <w:rsid w:val="00014B2E"/>
    <w:rsid w:val="00014C1B"/>
    <w:rsid w:val="00014C23"/>
    <w:rsid w:val="00014C67"/>
    <w:rsid w:val="00014DDA"/>
    <w:rsid w:val="00014E25"/>
    <w:rsid w:val="00014E9A"/>
    <w:rsid w:val="00014F3F"/>
    <w:rsid w:val="00014FAA"/>
    <w:rsid w:val="00014FEF"/>
    <w:rsid w:val="000150AA"/>
    <w:rsid w:val="00015143"/>
    <w:rsid w:val="00015177"/>
    <w:rsid w:val="00015182"/>
    <w:rsid w:val="00015252"/>
    <w:rsid w:val="00015380"/>
    <w:rsid w:val="0001544C"/>
    <w:rsid w:val="00015587"/>
    <w:rsid w:val="00015606"/>
    <w:rsid w:val="00015641"/>
    <w:rsid w:val="00015643"/>
    <w:rsid w:val="000156A1"/>
    <w:rsid w:val="000156DB"/>
    <w:rsid w:val="000157F9"/>
    <w:rsid w:val="0001587B"/>
    <w:rsid w:val="00015966"/>
    <w:rsid w:val="000159AC"/>
    <w:rsid w:val="00015A27"/>
    <w:rsid w:val="00015AD9"/>
    <w:rsid w:val="00015B5F"/>
    <w:rsid w:val="00015BDA"/>
    <w:rsid w:val="00015C16"/>
    <w:rsid w:val="00015CDF"/>
    <w:rsid w:val="00015DF6"/>
    <w:rsid w:val="00015E5A"/>
    <w:rsid w:val="00015E68"/>
    <w:rsid w:val="00015F28"/>
    <w:rsid w:val="00015F7A"/>
    <w:rsid w:val="00015FA5"/>
    <w:rsid w:val="00015FF3"/>
    <w:rsid w:val="00016042"/>
    <w:rsid w:val="00016043"/>
    <w:rsid w:val="000160E6"/>
    <w:rsid w:val="0001619E"/>
    <w:rsid w:val="000161C4"/>
    <w:rsid w:val="00016289"/>
    <w:rsid w:val="000162CD"/>
    <w:rsid w:val="0001642F"/>
    <w:rsid w:val="0001646F"/>
    <w:rsid w:val="00016517"/>
    <w:rsid w:val="000165A3"/>
    <w:rsid w:val="000165FA"/>
    <w:rsid w:val="0001660A"/>
    <w:rsid w:val="000166D4"/>
    <w:rsid w:val="00016701"/>
    <w:rsid w:val="00016775"/>
    <w:rsid w:val="00016816"/>
    <w:rsid w:val="000168BC"/>
    <w:rsid w:val="000168E7"/>
    <w:rsid w:val="000169CD"/>
    <w:rsid w:val="00016A35"/>
    <w:rsid w:val="00016AF1"/>
    <w:rsid w:val="00016B7A"/>
    <w:rsid w:val="00016BA6"/>
    <w:rsid w:val="00016BB4"/>
    <w:rsid w:val="00016BDD"/>
    <w:rsid w:val="00016CDF"/>
    <w:rsid w:val="00016D20"/>
    <w:rsid w:val="00016D37"/>
    <w:rsid w:val="00016DC1"/>
    <w:rsid w:val="00016E03"/>
    <w:rsid w:val="00016E34"/>
    <w:rsid w:val="00016E5C"/>
    <w:rsid w:val="00016EFC"/>
    <w:rsid w:val="00016F20"/>
    <w:rsid w:val="00016F35"/>
    <w:rsid w:val="00016F55"/>
    <w:rsid w:val="0001707A"/>
    <w:rsid w:val="000170B8"/>
    <w:rsid w:val="000170DB"/>
    <w:rsid w:val="0001715B"/>
    <w:rsid w:val="00017160"/>
    <w:rsid w:val="000171C5"/>
    <w:rsid w:val="000171DD"/>
    <w:rsid w:val="000172EC"/>
    <w:rsid w:val="00017492"/>
    <w:rsid w:val="000174AE"/>
    <w:rsid w:val="000174B0"/>
    <w:rsid w:val="00017506"/>
    <w:rsid w:val="00017536"/>
    <w:rsid w:val="0001755A"/>
    <w:rsid w:val="0001760E"/>
    <w:rsid w:val="00017655"/>
    <w:rsid w:val="00017727"/>
    <w:rsid w:val="00017737"/>
    <w:rsid w:val="0001773E"/>
    <w:rsid w:val="000177B2"/>
    <w:rsid w:val="000177DA"/>
    <w:rsid w:val="0001789E"/>
    <w:rsid w:val="000178AF"/>
    <w:rsid w:val="000179AC"/>
    <w:rsid w:val="000179B7"/>
    <w:rsid w:val="00017A35"/>
    <w:rsid w:val="00017AAF"/>
    <w:rsid w:val="00017AF8"/>
    <w:rsid w:val="00017D49"/>
    <w:rsid w:val="00017D5C"/>
    <w:rsid w:val="00017DF8"/>
    <w:rsid w:val="00017E13"/>
    <w:rsid w:val="00017E7B"/>
    <w:rsid w:val="00017EAA"/>
    <w:rsid w:val="00017F35"/>
    <w:rsid w:val="00020003"/>
    <w:rsid w:val="0002000C"/>
    <w:rsid w:val="0002000D"/>
    <w:rsid w:val="00020059"/>
    <w:rsid w:val="000200C2"/>
    <w:rsid w:val="0002019F"/>
    <w:rsid w:val="000201D0"/>
    <w:rsid w:val="000202BE"/>
    <w:rsid w:val="000202CD"/>
    <w:rsid w:val="00020328"/>
    <w:rsid w:val="00020347"/>
    <w:rsid w:val="0002041D"/>
    <w:rsid w:val="0002048B"/>
    <w:rsid w:val="0002049F"/>
    <w:rsid w:val="000204A5"/>
    <w:rsid w:val="0002054B"/>
    <w:rsid w:val="0002058B"/>
    <w:rsid w:val="00020799"/>
    <w:rsid w:val="000207B3"/>
    <w:rsid w:val="000207B9"/>
    <w:rsid w:val="00020872"/>
    <w:rsid w:val="0002089A"/>
    <w:rsid w:val="000208A7"/>
    <w:rsid w:val="000208C5"/>
    <w:rsid w:val="000209C2"/>
    <w:rsid w:val="000209CF"/>
    <w:rsid w:val="00020A3F"/>
    <w:rsid w:val="00020AF8"/>
    <w:rsid w:val="00020B54"/>
    <w:rsid w:val="00020B71"/>
    <w:rsid w:val="00020C95"/>
    <w:rsid w:val="00020CC8"/>
    <w:rsid w:val="00020D87"/>
    <w:rsid w:val="00020E6E"/>
    <w:rsid w:val="00020EAF"/>
    <w:rsid w:val="00020EEC"/>
    <w:rsid w:val="00020F57"/>
    <w:rsid w:val="00020FA2"/>
    <w:rsid w:val="00020FAB"/>
    <w:rsid w:val="00020FE8"/>
    <w:rsid w:val="00020FFA"/>
    <w:rsid w:val="00021011"/>
    <w:rsid w:val="00021023"/>
    <w:rsid w:val="0002105C"/>
    <w:rsid w:val="00021076"/>
    <w:rsid w:val="00021094"/>
    <w:rsid w:val="0002111C"/>
    <w:rsid w:val="00021132"/>
    <w:rsid w:val="0002116F"/>
    <w:rsid w:val="0002120B"/>
    <w:rsid w:val="00021227"/>
    <w:rsid w:val="0002123C"/>
    <w:rsid w:val="000212CC"/>
    <w:rsid w:val="000213B6"/>
    <w:rsid w:val="000213E4"/>
    <w:rsid w:val="00021459"/>
    <w:rsid w:val="00021462"/>
    <w:rsid w:val="000214B1"/>
    <w:rsid w:val="00021503"/>
    <w:rsid w:val="00021530"/>
    <w:rsid w:val="00021532"/>
    <w:rsid w:val="00021596"/>
    <w:rsid w:val="00021605"/>
    <w:rsid w:val="00021705"/>
    <w:rsid w:val="00021787"/>
    <w:rsid w:val="00021862"/>
    <w:rsid w:val="00021923"/>
    <w:rsid w:val="000219AE"/>
    <w:rsid w:val="000219B2"/>
    <w:rsid w:val="00021A20"/>
    <w:rsid w:val="00021ACF"/>
    <w:rsid w:val="00021BC9"/>
    <w:rsid w:val="00021C7A"/>
    <w:rsid w:val="00021C93"/>
    <w:rsid w:val="00021D16"/>
    <w:rsid w:val="00021DC9"/>
    <w:rsid w:val="00021E59"/>
    <w:rsid w:val="00021F4C"/>
    <w:rsid w:val="00021F56"/>
    <w:rsid w:val="0002201D"/>
    <w:rsid w:val="0002202E"/>
    <w:rsid w:val="00022047"/>
    <w:rsid w:val="00022093"/>
    <w:rsid w:val="000220BD"/>
    <w:rsid w:val="000221AB"/>
    <w:rsid w:val="000221B5"/>
    <w:rsid w:val="000221C9"/>
    <w:rsid w:val="000221D0"/>
    <w:rsid w:val="00022277"/>
    <w:rsid w:val="000222B7"/>
    <w:rsid w:val="00022342"/>
    <w:rsid w:val="000223A0"/>
    <w:rsid w:val="000223EF"/>
    <w:rsid w:val="0002240D"/>
    <w:rsid w:val="00022469"/>
    <w:rsid w:val="00022470"/>
    <w:rsid w:val="000224EC"/>
    <w:rsid w:val="0002257C"/>
    <w:rsid w:val="000225C4"/>
    <w:rsid w:val="00022657"/>
    <w:rsid w:val="0002269A"/>
    <w:rsid w:val="000226B7"/>
    <w:rsid w:val="00022732"/>
    <w:rsid w:val="00022785"/>
    <w:rsid w:val="0002279E"/>
    <w:rsid w:val="00022830"/>
    <w:rsid w:val="00022838"/>
    <w:rsid w:val="000229BA"/>
    <w:rsid w:val="00022AD8"/>
    <w:rsid w:val="00022BE3"/>
    <w:rsid w:val="00022BFF"/>
    <w:rsid w:val="00022CC4"/>
    <w:rsid w:val="00022DF6"/>
    <w:rsid w:val="00022E4C"/>
    <w:rsid w:val="00022E7F"/>
    <w:rsid w:val="00022E87"/>
    <w:rsid w:val="00022ED1"/>
    <w:rsid w:val="00022F53"/>
    <w:rsid w:val="0002308F"/>
    <w:rsid w:val="00023103"/>
    <w:rsid w:val="00023170"/>
    <w:rsid w:val="000231FC"/>
    <w:rsid w:val="000232F3"/>
    <w:rsid w:val="000232FE"/>
    <w:rsid w:val="00023331"/>
    <w:rsid w:val="00023399"/>
    <w:rsid w:val="00023431"/>
    <w:rsid w:val="0002346A"/>
    <w:rsid w:val="000234CF"/>
    <w:rsid w:val="00023621"/>
    <w:rsid w:val="0002365D"/>
    <w:rsid w:val="0002365E"/>
    <w:rsid w:val="000236D2"/>
    <w:rsid w:val="000236F3"/>
    <w:rsid w:val="000237C1"/>
    <w:rsid w:val="000238AD"/>
    <w:rsid w:val="000238B8"/>
    <w:rsid w:val="000238DD"/>
    <w:rsid w:val="00023975"/>
    <w:rsid w:val="000239C6"/>
    <w:rsid w:val="000239D8"/>
    <w:rsid w:val="00023A22"/>
    <w:rsid w:val="00023A3F"/>
    <w:rsid w:val="00023A5D"/>
    <w:rsid w:val="00023A9B"/>
    <w:rsid w:val="00023B4B"/>
    <w:rsid w:val="00023BA0"/>
    <w:rsid w:val="00023BC1"/>
    <w:rsid w:val="00023BC8"/>
    <w:rsid w:val="00023C7D"/>
    <w:rsid w:val="00023DB9"/>
    <w:rsid w:val="00023DE4"/>
    <w:rsid w:val="00023E11"/>
    <w:rsid w:val="00023F38"/>
    <w:rsid w:val="00023FAD"/>
    <w:rsid w:val="00023FCD"/>
    <w:rsid w:val="0002410B"/>
    <w:rsid w:val="0002411D"/>
    <w:rsid w:val="0002428F"/>
    <w:rsid w:val="000242A4"/>
    <w:rsid w:val="000242A7"/>
    <w:rsid w:val="000243BD"/>
    <w:rsid w:val="000243D2"/>
    <w:rsid w:val="00024488"/>
    <w:rsid w:val="000244B8"/>
    <w:rsid w:val="000244BF"/>
    <w:rsid w:val="000244D1"/>
    <w:rsid w:val="000244E7"/>
    <w:rsid w:val="0002451E"/>
    <w:rsid w:val="000245C3"/>
    <w:rsid w:val="000245D3"/>
    <w:rsid w:val="000245D9"/>
    <w:rsid w:val="000245DD"/>
    <w:rsid w:val="000246BE"/>
    <w:rsid w:val="0002471A"/>
    <w:rsid w:val="000247AD"/>
    <w:rsid w:val="000247C3"/>
    <w:rsid w:val="000247EF"/>
    <w:rsid w:val="00024801"/>
    <w:rsid w:val="0002480D"/>
    <w:rsid w:val="0002482E"/>
    <w:rsid w:val="0002488A"/>
    <w:rsid w:val="0002489D"/>
    <w:rsid w:val="00024938"/>
    <w:rsid w:val="000249FC"/>
    <w:rsid w:val="00024A3E"/>
    <w:rsid w:val="00024A76"/>
    <w:rsid w:val="00024A9F"/>
    <w:rsid w:val="00024AA8"/>
    <w:rsid w:val="00024B08"/>
    <w:rsid w:val="00024B14"/>
    <w:rsid w:val="00024CB6"/>
    <w:rsid w:val="00024CFB"/>
    <w:rsid w:val="00024D07"/>
    <w:rsid w:val="00024D7B"/>
    <w:rsid w:val="00024DB0"/>
    <w:rsid w:val="00024DE6"/>
    <w:rsid w:val="00024E53"/>
    <w:rsid w:val="00024E5F"/>
    <w:rsid w:val="00024E7A"/>
    <w:rsid w:val="00024ED9"/>
    <w:rsid w:val="00024F30"/>
    <w:rsid w:val="00024FA8"/>
    <w:rsid w:val="000250F9"/>
    <w:rsid w:val="00025113"/>
    <w:rsid w:val="00025197"/>
    <w:rsid w:val="0002521C"/>
    <w:rsid w:val="0002523C"/>
    <w:rsid w:val="0002531E"/>
    <w:rsid w:val="00025467"/>
    <w:rsid w:val="000254B9"/>
    <w:rsid w:val="000255AD"/>
    <w:rsid w:val="000255FB"/>
    <w:rsid w:val="00025645"/>
    <w:rsid w:val="000256BD"/>
    <w:rsid w:val="0002580B"/>
    <w:rsid w:val="00025817"/>
    <w:rsid w:val="0002583A"/>
    <w:rsid w:val="00025844"/>
    <w:rsid w:val="00025856"/>
    <w:rsid w:val="00025874"/>
    <w:rsid w:val="0002589E"/>
    <w:rsid w:val="00025910"/>
    <w:rsid w:val="00025959"/>
    <w:rsid w:val="000259CF"/>
    <w:rsid w:val="000259DC"/>
    <w:rsid w:val="00025A69"/>
    <w:rsid w:val="00025A9B"/>
    <w:rsid w:val="00025ACF"/>
    <w:rsid w:val="00025B32"/>
    <w:rsid w:val="00025B3F"/>
    <w:rsid w:val="00025C58"/>
    <w:rsid w:val="00025D0A"/>
    <w:rsid w:val="00025D73"/>
    <w:rsid w:val="00025D74"/>
    <w:rsid w:val="00025DD6"/>
    <w:rsid w:val="00025E47"/>
    <w:rsid w:val="00025EAD"/>
    <w:rsid w:val="00026011"/>
    <w:rsid w:val="000260CC"/>
    <w:rsid w:val="00026158"/>
    <w:rsid w:val="00026325"/>
    <w:rsid w:val="00026351"/>
    <w:rsid w:val="000263C3"/>
    <w:rsid w:val="000263D7"/>
    <w:rsid w:val="0002642F"/>
    <w:rsid w:val="0002643F"/>
    <w:rsid w:val="0002647B"/>
    <w:rsid w:val="000264CB"/>
    <w:rsid w:val="0002650B"/>
    <w:rsid w:val="00026512"/>
    <w:rsid w:val="00026521"/>
    <w:rsid w:val="00026691"/>
    <w:rsid w:val="000266F5"/>
    <w:rsid w:val="00026743"/>
    <w:rsid w:val="00026782"/>
    <w:rsid w:val="000267C0"/>
    <w:rsid w:val="00026819"/>
    <w:rsid w:val="0002684E"/>
    <w:rsid w:val="0002685D"/>
    <w:rsid w:val="000268AA"/>
    <w:rsid w:val="000268C1"/>
    <w:rsid w:val="000268C7"/>
    <w:rsid w:val="000268CF"/>
    <w:rsid w:val="0002695F"/>
    <w:rsid w:val="00026A29"/>
    <w:rsid w:val="00026A3D"/>
    <w:rsid w:val="00026A7E"/>
    <w:rsid w:val="00026A9D"/>
    <w:rsid w:val="00026AAD"/>
    <w:rsid w:val="00026AD8"/>
    <w:rsid w:val="00026AFF"/>
    <w:rsid w:val="00026B90"/>
    <w:rsid w:val="00026C42"/>
    <w:rsid w:val="00026C76"/>
    <w:rsid w:val="00026D24"/>
    <w:rsid w:val="00026D3D"/>
    <w:rsid w:val="00026DE1"/>
    <w:rsid w:val="00026F2F"/>
    <w:rsid w:val="00027006"/>
    <w:rsid w:val="00027011"/>
    <w:rsid w:val="0002706F"/>
    <w:rsid w:val="00027097"/>
    <w:rsid w:val="000270C9"/>
    <w:rsid w:val="000270D2"/>
    <w:rsid w:val="0002724F"/>
    <w:rsid w:val="00027253"/>
    <w:rsid w:val="000272D2"/>
    <w:rsid w:val="0002732D"/>
    <w:rsid w:val="0002735B"/>
    <w:rsid w:val="0002737C"/>
    <w:rsid w:val="0002738A"/>
    <w:rsid w:val="000273FF"/>
    <w:rsid w:val="00027526"/>
    <w:rsid w:val="00027779"/>
    <w:rsid w:val="0002778C"/>
    <w:rsid w:val="000277D2"/>
    <w:rsid w:val="000277DE"/>
    <w:rsid w:val="00027801"/>
    <w:rsid w:val="00027818"/>
    <w:rsid w:val="00027859"/>
    <w:rsid w:val="000278C4"/>
    <w:rsid w:val="000279D2"/>
    <w:rsid w:val="00027A82"/>
    <w:rsid w:val="00027AB8"/>
    <w:rsid w:val="00027ADD"/>
    <w:rsid w:val="00027C00"/>
    <w:rsid w:val="00027C7B"/>
    <w:rsid w:val="00027C8F"/>
    <w:rsid w:val="00027D2B"/>
    <w:rsid w:val="00027D9A"/>
    <w:rsid w:val="00027DEF"/>
    <w:rsid w:val="00027F9F"/>
    <w:rsid w:val="00027FA2"/>
    <w:rsid w:val="00027FD9"/>
    <w:rsid w:val="00027FFA"/>
    <w:rsid w:val="0003001A"/>
    <w:rsid w:val="000300C5"/>
    <w:rsid w:val="0003012F"/>
    <w:rsid w:val="00030165"/>
    <w:rsid w:val="00030268"/>
    <w:rsid w:val="00030347"/>
    <w:rsid w:val="0003034B"/>
    <w:rsid w:val="00030356"/>
    <w:rsid w:val="000303BD"/>
    <w:rsid w:val="00030518"/>
    <w:rsid w:val="00030591"/>
    <w:rsid w:val="00030603"/>
    <w:rsid w:val="00030687"/>
    <w:rsid w:val="0003073D"/>
    <w:rsid w:val="00030776"/>
    <w:rsid w:val="000307D0"/>
    <w:rsid w:val="0003087E"/>
    <w:rsid w:val="000308C5"/>
    <w:rsid w:val="00030A37"/>
    <w:rsid w:val="00030A44"/>
    <w:rsid w:val="00030A65"/>
    <w:rsid w:val="00030B99"/>
    <w:rsid w:val="00030BF4"/>
    <w:rsid w:val="00030CC8"/>
    <w:rsid w:val="00030D12"/>
    <w:rsid w:val="00030D51"/>
    <w:rsid w:val="00030E75"/>
    <w:rsid w:val="00030F0D"/>
    <w:rsid w:val="00030F1F"/>
    <w:rsid w:val="00031032"/>
    <w:rsid w:val="000310B5"/>
    <w:rsid w:val="00031140"/>
    <w:rsid w:val="000311D4"/>
    <w:rsid w:val="000311EF"/>
    <w:rsid w:val="0003120B"/>
    <w:rsid w:val="00031220"/>
    <w:rsid w:val="000312B2"/>
    <w:rsid w:val="00031302"/>
    <w:rsid w:val="0003139D"/>
    <w:rsid w:val="000313DC"/>
    <w:rsid w:val="000313EF"/>
    <w:rsid w:val="00031505"/>
    <w:rsid w:val="00031670"/>
    <w:rsid w:val="0003168C"/>
    <w:rsid w:val="000316A5"/>
    <w:rsid w:val="00031771"/>
    <w:rsid w:val="000317F0"/>
    <w:rsid w:val="00031851"/>
    <w:rsid w:val="0003190D"/>
    <w:rsid w:val="00031930"/>
    <w:rsid w:val="00031941"/>
    <w:rsid w:val="00031965"/>
    <w:rsid w:val="00031978"/>
    <w:rsid w:val="00031980"/>
    <w:rsid w:val="0003198D"/>
    <w:rsid w:val="000319EE"/>
    <w:rsid w:val="00031A80"/>
    <w:rsid w:val="00031AD6"/>
    <w:rsid w:val="00031AFB"/>
    <w:rsid w:val="00031B09"/>
    <w:rsid w:val="00031B1C"/>
    <w:rsid w:val="00031BC1"/>
    <w:rsid w:val="00031BC8"/>
    <w:rsid w:val="00031C9B"/>
    <w:rsid w:val="00031C9D"/>
    <w:rsid w:val="00031D1F"/>
    <w:rsid w:val="00031DA2"/>
    <w:rsid w:val="00031DE0"/>
    <w:rsid w:val="00031E32"/>
    <w:rsid w:val="00031E68"/>
    <w:rsid w:val="00031ED2"/>
    <w:rsid w:val="00031F87"/>
    <w:rsid w:val="0003200A"/>
    <w:rsid w:val="00032199"/>
    <w:rsid w:val="000321AD"/>
    <w:rsid w:val="000321B8"/>
    <w:rsid w:val="0003220D"/>
    <w:rsid w:val="00032249"/>
    <w:rsid w:val="00032336"/>
    <w:rsid w:val="000323ED"/>
    <w:rsid w:val="00032450"/>
    <w:rsid w:val="00032463"/>
    <w:rsid w:val="000324D0"/>
    <w:rsid w:val="00032561"/>
    <w:rsid w:val="000325EF"/>
    <w:rsid w:val="000325F8"/>
    <w:rsid w:val="00032604"/>
    <w:rsid w:val="00032618"/>
    <w:rsid w:val="000326A3"/>
    <w:rsid w:val="00032754"/>
    <w:rsid w:val="00032781"/>
    <w:rsid w:val="000327CA"/>
    <w:rsid w:val="0003293F"/>
    <w:rsid w:val="000329E9"/>
    <w:rsid w:val="00032A29"/>
    <w:rsid w:val="00032B95"/>
    <w:rsid w:val="00032BFB"/>
    <w:rsid w:val="00032C50"/>
    <w:rsid w:val="00032C98"/>
    <w:rsid w:val="00032DEB"/>
    <w:rsid w:val="00032E28"/>
    <w:rsid w:val="00032E29"/>
    <w:rsid w:val="00032E2C"/>
    <w:rsid w:val="00032E7B"/>
    <w:rsid w:val="00032F36"/>
    <w:rsid w:val="00032F5F"/>
    <w:rsid w:val="00032F60"/>
    <w:rsid w:val="00032F7D"/>
    <w:rsid w:val="00033023"/>
    <w:rsid w:val="00033025"/>
    <w:rsid w:val="000330E7"/>
    <w:rsid w:val="0003317B"/>
    <w:rsid w:val="00033270"/>
    <w:rsid w:val="000332A1"/>
    <w:rsid w:val="00033314"/>
    <w:rsid w:val="00033336"/>
    <w:rsid w:val="0003336B"/>
    <w:rsid w:val="000333FC"/>
    <w:rsid w:val="00033405"/>
    <w:rsid w:val="00033423"/>
    <w:rsid w:val="00033525"/>
    <w:rsid w:val="00033537"/>
    <w:rsid w:val="0003354C"/>
    <w:rsid w:val="0003359E"/>
    <w:rsid w:val="000335F8"/>
    <w:rsid w:val="000336F4"/>
    <w:rsid w:val="0003374A"/>
    <w:rsid w:val="0003377C"/>
    <w:rsid w:val="0003379C"/>
    <w:rsid w:val="000337DE"/>
    <w:rsid w:val="00033893"/>
    <w:rsid w:val="000338CF"/>
    <w:rsid w:val="00033956"/>
    <w:rsid w:val="000339D4"/>
    <w:rsid w:val="00033A26"/>
    <w:rsid w:val="00033AB9"/>
    <w:rsid w:val="00033B7A"/>
    <w:rsid w:val="00033D39"/>
    <w:rsid w:val="00033D8E"/>
    <w:rsid w:val="00033DC6"/>
    <w:rsid w:val="00033E16"/>
    <w:rsid w:val="00033ED4"/>
    <w:rsid w:val="00033EEE"/>
    <w:rsid w:val="00033F8F"/>
    <w:rsid w:val="0003400F"/>
    <w:rsid w:val="00034039"/>
    <w:rsid w:val="000340D9"/>
    <w:rsid w:val="0003416F"/>
    <w:rsid w:val="0003418F"/>
    <w:rsid w:val="00034194"/>
    <w:rsid w:val="000341DC"/>
    <w:rsid w:val="0003421D"/>
    <w:rsid w:val="00034252"/>
    <w:rsid w:val="0003425A"/>
    <w:rsid w:val="000343E3"/>
    <w:rsid w:val="000343FC"/>
    <w:rsid w:val="0003444F"/>
    <w:rsid w:val="0003447F"/>
    <w:rsid w:val="0003450A"/>
    <w:rsid w:val="0003459D"/>
    <w:rsid w:val="000345F3"/>
    <w:rsid w:val="000345FE"/>
    <w:rsid w:val="00034603"/>
    <w:rsid w:val="0003466F"/>
    <w:rsid w:val="0003468E"/>
    <w:rsid w:val="0003473B"/>
    <w:rsid w:val="00034788"/>
    <w:rsid w:val="000347A8"/>
    <w:rsid w:val="00034842"/>
    <w:rsid w:val="0003486E"/>
    <w:rsid w:val="000349F8"/>
    <w:rsid w:val="00034ADD"/>
    <w:rsid w:val="00034AEC"/>
    <w:rsid w:val="00034B06"/>
    <w:rsid w:val="00034B43"/>
    <w:rsid w:val="00034BD6"/>
    <w:rsid w:val="00034C4F"/>
    <w:rsid w:val="00034C88"/>
    <w:rsid w:val="00034CF9"/>
    <w:rsid w:val="00034D8D"/>
    <w:rsid w:val="00034DF1"/>
    <w:rsid w:val="00034EE4"/>
    <w:rsid w:val="00034F09"/>
    <w:rsid w:val="00034F49"/>
    <w:rsid w:val="00034F61"/>
    <w:rsid w:val="00034F68"/>
    <w:rsid w:val="00034FE1"/>
    <w:rsid w:val="00035074"/>
    <w:rsid w:val="00035085"/>
    <w:rsid w:val="0003509A"/>
    <w:rsid w:val="00035173"/>
    <w:rsid w:val="00035191"/>
    <w:rsid w:val="000351A7"/>
    <w:rsid w:val="000351E3"/>
    <w:rsid w:val="000351EC"/>
    <w:rsid w:val="0003521C"/>
    <w:rsid w:val="0003529B"/>
    <w:rsid w:val="000352B3"/>
    <w:rsid w:val="00035492"/>
    <w:rsid w:val="00035501"/>
    <w:rsid w:val="00035541"/>
    <w:rsid w:val="000355F9"/>
    <w:rsid w:val="00035614"/>
    <w:rsid w:val="00035654"/>
    <w:rsid w:val="000356BA"/>
    <w:rsid w:val="000356D3"/>
    <w:rsid w:val="000356D5"/>
    <w:rsid w:val="000356F5"/>
    <w:rsid w:val="000356FC"/>
    <w:rsid w:val="00035701"/>
    <w:rsid w:val="0003574E"/>
    <w:rsid w:val="000357B4"/>
    <w:rsid w:val="00035803"/>
    <w:rsid w:val="000358FF"/>
    <w:rsid w:val="000359E3"/>
    <w:rsid w:val="00035A3D"/>
    <w:rsid w:val="00035B5D"/>
    <w:rsid w:val="00035DD3"/>
    <w:rsid w:val="00035E32"/>
    <w:rsid w:val="00035F16"/>
    <w:rsid w:val="00035F54"/>
    <w:rsid w:val="0003604B"/>
    <w:rsid w:val="000360E2"/>
    <w:rsid w:val="0003612E"/>
    <w:rsid w:val="00036174"/>
    <w:rsid w:val="0003620D"/>
    <w:rsid w:val="000362AA"/>
    <w:rsid w:val="000362AD"/>
    <w:rsid w:val="000362BB"/>
    <w:rsid w:val="0003635E"/>
    <w:rsid w:val="0003642B"/>
    <w:rsid w:val="000364CB"/>
    <w:rsid w:val="000364F1"/>
    <w:rsid w:val="00036524"/>
    <w:rsid w:val="000365DD"/>
    <w:rsid w:val="00036637"/>
    <w:rsid w:val="0003663E"/>
    <w:rsid w:val="0003666A"/>
    <w:rsid w:val="000366BF"/>
    <w:rsid w:val="00036728"/>
    <w:rsid w:val="000367B1"/>
    <w:rsid w:val="000367B9"/>
    <w:rsid w:val="0003682E"/>
    <w:rsid w:val="00036874"/>
    <w:rsid w:val="00036A0F"/>
    <w:rsid w:val="00036AAB"/>
    <w:rsid w:val="00036AAE"/>
    <w:rsid w:val="00036B46"/>
    <w:rsid w:val="00036B99"/>
    <w:rsid w:val="00036C32"/>
    <w:rsid w:val="00036CEC"/>
    <w:rsid w:val="00036CF1"/>
    <w:rsid w:val="00036D5C"/>
    <w:rsid w:val="00036DDB"/>
    <w:rsid w:val="00036E34"/>
    <w:rsid w:val="00036EB8"/>
    <w:rsid w:val="00036F64"/>
    <w:rsid w:val="00037003"/>
    <w:rsid w:val="00037018"/>
    <w:rsid w:val="000370D1"/>
    <w:rsid w:val="000370D6"/>
    <w:rsid w:val="00037127"/>
    <w:rsid w:val="0003712C"/>
    <w:rsid w:val="00037131"/>
    <w:rsid w:val="00037190"/>
    <w:rsid w:val="000373AF"/>
    <w:rsid w:val="000373C9"/>
    <w:rsid w:val="000373CD"/>
    <w:rsid w:val="000373F9"/>
    <w:rsid w:val="0003747B"/>
    <w:rsid w:val="00037579"/>
    <w:rsid w:val="00037593"/>
    <w:rsid w:val="0003769B"/>
    <w:rsid w:val="000376C6"/>
    <w:rsid w:val="00037764"/>
    <w:rsid w:val="00037776"/>
    <w:rsid w:val="0003777C"/>
    <w:rsid w:val="000378FB"/>
    <w:rsid w:val="0003794F"/>
    <w:rsid w:val="000379BD"/>
    <w:rsid w:val="000379C1"/>
    <w:rsid w:val="00037A7C"/>
    <w:rsid w:val="00037AB2"/>
    <w:rsid w:val="00037B42"/>
    <w:rsid w:val="00037BFE"/>
    <w:rsid w:val="00037C34"/>
    <w:rsid w:val="00037D08"/>
    <w:rsid w:val="00037D1B"/>
    <w:rsid w:val="00037D8E"/>
    <w:rsid w:val="00037E2A"/>
    <w:rsid w:val="00037E73"/>
    <w:rsid w:val="00037EFA"/>
    <w:rsid w:val="00037F27"/>
    <w:rsid w:val="00037FCD"/>
    <w:rsid w:val="00037FE6"/>
    <w:rsid w:val="000386EA"/>
    <w:rsid w:val="00040023"/>
    <w:rsid w:val="00040031"/>
    <w:rsid w:val="00040067"/>
    <w:rsid w:val="0004006D"/>
    <w:rsid w:val="00040092"/>
    <w:rsid w:val="00040110"/>
    <w:rsid w:val="0004012D"/>
    <w:rsid w:val="000401AC"/>
    <w:rsid w:val="00040311"/>
    <w:rsid w:val="0004038F"/>
    <w:rsid w:val="000403DD"/>
    <w:rsid w:val="00040450"/>
    <w:rsid w:val="0004051D"/>
    <w:rsid w:val="0004052C"/>
    <w:rsid w:val="0004066B"/>
    <w:rsid w:val="000406DB"/>
    <w:rsid w:val="000406F1"/>
    <w:rsid w:val="0004073F"/>
    <w:rsid w:val="00040775"/>
    <w:rsid w:val="00040783"/>
    <w:rsid w:val="0004078D"/>
    <w:rsid w:val="0004079F"/>
    <w:rsid w:val="000407B5"/>
    <w:rsid w:val="000407F1"/>
    <w:rsid w:val="00040879"/>
    <w:rsid w:val="0004089B"/>
    <w:rsid w:val="000409E6"/>
    <w:rsid w:val="00040A84"/>
    <w:rsid w:val="00040ADB"/>
    <w:rsid w:val="00040B07"/>
    <w:rsid w:val="00040B4E"/>
    <w:rsid w:val="00040B51"/>
    <w:rsid w:val="00040C2C"/>
    <w:rsid w:val="00040C82"/>
    <w:rsid w:val="00040E14"/>
    <w:rsid w:val="00040EBA"/>
    <w:rsid w:val="00040ECB"/>
    <w:rsid w:val="00040F2A"/>
    <w:rsid w:val="00040F99"/>
    <w:rsid w:val="00040FD4"/>
    <w:rsid w:val="00040FDA"/>
    <w:rsid w:val="00041004"/>
    <w:rsid w:val="00041025"/>
    <w:rsid w:val="00041059"/>
    <w:rsid w:val="00041069"/>
    <w:rsid w:val="000410B5"/>
    <w:rsid w:val="000410BC"/>
    <w:rsid w:val="000411B0"/>
    <w:rsid w:val="000411DD"/>
    <w:rsid w:val="0004124E"/>
    <w:rsid w:val="000412F0"/>
    <w:rsid w:val="000413C3"/>
    <w:rsid w:val="00041438"/>
    <w:rsid w:val="00041442"/>
    <w:rsid w:val="0004144C"/>
    <w:rsid w:val="00041464"/>
    <w:rsid w:val="000414D5"/>
    <w:rsid w:val="000415D2"/>
    <w:rsid w:val="000415DD"/>
    <w:rsid w:val="000415F7"/>
    <w:rsid w:val="00041658"/>
    <w:rsid w:val="0004169F"/>
    <w:rsid w:val="0004172B"/>
    <w:rsid w:val="0004174E"/>
    <w:rsid w:val="0004181A"/>
    <w:rsid w:val="000418B0"/>
    <w:rsid w:val="000418E3"/>
    <w:rsid w:val="000418E7"/>
    <w:rsid w:val="000418EA"/>
    <w:rsid w:val="00041943"/>
    <w:rsid w:val="0004195F"/>
    <w:rsid w:val="000419FC"/>
    <w:rsid w:val="00041C72"/>
    <w:rsid w:val="00041C7F"/>
    <w:rsid w:val="00041C88"/>
    <w:rsid w:val="00041CB9"/>
    <w:rsid w:val="00041CE1"/>
    <w:rsid w:val="00041CE3"/>
    <w:rsid w:val="00041DE9"/>
    <w:rsid w:val="00042034"/>
    <w:rsid w:val="00042090"/>
    <w:rsid w:val="000420F0"/>
    <w:rsid w:val="0004211C"/>
    <w:rsid w:val="000421C1"/>
    <w:rsid w:val="00042286"/>
    <w:rsid w:val="00042335"/>
    <w:rsid w:val="00042363"/>
    <w:rsid w:val="00042519"/>
    <w:rsid w:val="00042610"/>
    <w:rsid w:val="00042698"/>
    <w:rsid w:val="000426EB"/>
    <w:rsid w:val="00042726"/>
    <w:rsid w:val="00042757"/>
    <w:rsid w:val="00042772"/>
    <w:rsid w:val="000427A3"/>
    <w:rsid w:val="000427AA"/>
    <w:rsid w:val="00042880"/>
    <w:rsid w:val="00042970"/>
    <w:rsid w:val="000429CF"/>
    <w:rsid w:val="000429FD"/>
    <w:rsid w:val="00042A25"/>
    <w:rsid w:val="00042A80"/>
    <w:rsid w:val="00042A90"/>
    <w:rsid w:val="00042AAC"/>
    <w:rsid w:val="00042BE2"/>
    <w:rsid w:val="00042C3F"/>
    <w:rsid w:val="00042C85"/>
    <w:rsid w:val="00042CA6"/>
    <w:rsid w:val="00042CC2"/>
    <w:rsid w:val="00042D58"/>
    <w:rsid w:val="00042DA6"/>
    <w:rsid w:val="00042E04"/>
    <w:rsid w:val="00042E94"/>
    <w:rsid w:val="00042F5B"/>
    <w:rsid w:val="00042F8F"/>
    <w:rsid w:val="00042FBE"/>
    <w:rsid w:val="00042FC5"/>
    <w:rsid w:val="0004301F"/>
    <w:rsid w:val="00043043"/>
    <w:rsid w:val="000430DD"/>
    <w:rsid w:val="00043112"/>
    <w:rsid w:val="00043149"/>
    <w:rsid w:val="00043156"/>
    <w:rsid w:val="00043165"/>
    <w:rsid w:val="00043197"/>
    <w:rsid w:val="00043244"/>
    <w:rsid w:val="0004324C"/>
    <w:rsid w:val="0004347C"/>
    <w:rsid w:val="000434AB"/>
    <w:rsid w:val="000434EA"/>
    <w:rsid w:val="000436F3"/>
    <w:rsid w:val="00043800"/>
    <w:rsid w:val="00043806"/>
    <w:rsid w:val="00043856"/>
    <w:rsid w:val="000438C2"/>
    <w:rsid w:val="000438C7"/>
    <w:rsid w:val="000438FB"/>
    <w:rsid w:val="00043968"/>
    <w:rsid w:val="00043982"/>
    <w:rsid w:val="000439F2"/>
    <w:rsid w:val="00043A82"/>
    <w:rsid w:val="00043ABB"/>
    <w:rsid w:val="00043ADD"/>
    <w:rsid w:val="00043B13"/>
    <w:rsid w:val="00043B8B"/>
    <w:rsid w:val="00043BB8"/>
    <w:rsid w:val="00043C95"/>
    <w:rsid w:val="00043CCC"/>
    <w:rsid w:val="00043CF6"/>
    <w:rsid w:val="00043E05"/>
    <w:rsid w:val="00043E11"/>
    <w:rsid w:val="00043E37"/>
    <w:rsid w:val="00043EC2"/>
    <w:rsid w:val="00043ECF"/>
    <w:rsid w:val="00043F31"/>
    <w:rsid w:val="00043F72"/>
    <w:rsid w:val="00043F73"/>
    <w:rsid w:val="00043FBC"/>
    <w:rsid w:val="00044169"/>
    <w:rsid w:val="0004419F"/>
    <w:rsid w:val="000441BF"/>
    <w:rsid w:val="000441F1"/>
    <w:rsid w:val="00044231"/>
    <w:rsid w:val="0004431B"/>
    <w:rsid w:val="00044340"/>
    <w:rsid w:val="00044355"/>
    <w:rsid w:val="0004444E"/>
    <w:rsid w:val="0004451D"/>
    <w:rsid w:val="00044564"/>
    <w:rsid w:val="00044598"/>
    <w:rsid w:val="0004461F"/>
    <w:rsid w:val="00044691"/>
    <w:rsid w:val="000446CD"/>
    <w:rsid w:val="000446E5"/>
    <w:rsid w:val="00044708"/>
    <w:rsid w:val="0004475D"/>
    <w:rsid w:val="000448A1"/>
    <w:rsid w:val="00044937"/>
    <w:rsid w:val="00044985"/>
    <w:rsid w:val="00044986"/>
    <w:rsid w:val="00044A4F"/>
    <w:rsid w:val="00044A58"/>
    <w:rsid w:val="00044A76"/>
    <w:rsid w:val="00044A82"/>
    <w:rsid w:val="00044AB1"/>
    <w:rsid w:val="00044AB8"/>
    <w:rsid w:val="00044BB2"/>
    <w:rsid w:val="00044C71"/>
    <w:rsid w:val="00044D06"/>
    <w:rsid w:val="00044D07"/>
    <w:rsid w:val="00044D3D"/>
    <w:rsid w:val="00044D5F"/>
    <w:rsid w:val="00044E5B"/>
    <w:rsid w:val="00044E61"/>
    <w:rsid w:val="00044EDC"/>
    <w:rsid w:val="00044F47"/>
    <w:rsid w:val="00044F48"/>
    <w:rsid w:val="00044F8E"/>
    <w:rsid w:val="00045037"/>
    <w:rsid w:val="000450E6"/>
    <w:rsid w:val="00045135"/>
    <w:rsid w:val="0004520F"/>
    <w:rsid w:val="0004529E"/>
    <w:rsid w:val="000452A4"/>
    <w:rsid w:val="00045318"/>
    <w:rsid w:val="00045366"/>
    <w:rsid w:val="000453C2"/>
    <w:rsid w:val="000453FB"/>
    <w:rsid w:val="0004545C"/>
    <w:rsid w:val="0004545E"/>
    <w:rsid w:val="000454A7"/>
    <w:rsid w:val="00045590"/>
    <w:rsid w:val="000455FE"/>
    <w:rsid w:val="00045648"/>
    <w:rsid w:val="0004565D"/>
    <w:rsid w:val="00045679"/>
    <w:rsid w:val="0004568A"/>
    <w:rsid w:val="000456C2"/>
    <w:rsid w:val="00045715"/>
    <w:rsid w:val="00045739"/>
    <w:rsid w:val="0004575F"/>
    <w:rsid w:val="000457C2"/>
    <w:rsid w:val="000457E2"/>
    <w:rsid w:val="000457ED"/>
    <w:rsid w:val="00045872"/>
    <w:rsid w:val="00045916"/>
    <w:rsid w:val="00045980"/>
    <w:rsid w:val="00045A48"/>
    <w:rsid w:val="00045B07"/>
    <w:rsid w:val="00045B5F"/>
    <w:rsid w:val="00045BAB"/>
    <w:rsid w:val="00045BB2"/>
    <w:rsid w:val="00045BC6"/>
    <w:rsid w:val="00045BEC"/>
    <w:rsid w:val="00045C5D"/>
    <w:rsid w:val="00045D07"/>
    <w:rsid w:val="00045D1C"/>
    <w:rsid w:val="00045DC1"/>
    <w:rsid w:val="00045DF8"/>
    <w:rsid w:val="00045EA6"/>
    <w:rsid w:val="0004606C"/>
    <w:rsid w:val="000460C7"/>
    <w:rsid w:val="00046122"/>
    <w:rsid w:val="00046179"/>
    <w:rsid w:val="000461D7"/>
    <w:rsid w:val="00046242"/>
    <w:rsid w:val="0004636A"/>
    <w:rsid w:val="000463B9"/>
    <w:rsid w:val="000463F9"/>
    <w:rsid w:val="00046491"/>
    <w:rsid w:val="000464A1"/>
    <w:rsid w:val="000464E2"/>
    <w:rsid w:val="000464EF"/>
    <w:rsid w:val="00046549"/>
    <w:rsid w:val="0004660F"/>
    <w:rsid w:val="0004668E"/>
    <w:rsid w:val="000466E4"/>
    <w:rsid w:val="0004697E"/>
    <w:rsid w:val="00046980"/>
    <w:rsid w:val="00046987"/>
    <w:rsid w:val="00046A36"/>
    <w:rsid w:val="00046AD2"/>
    <w:rsid w:val="00046AEC"/>
    <w:rsid w:val="00046B47"/>
    <w:rsid w:val="00046B4C"/>
    <w:rsid w:val="00046C70"/>
    <w:rsid w:val="00046DB9"/>
    <w:rsid w:val="00046DC6"/>
    <w:rsid w:val="00046DD4"/>
    <w:rsid w:val="00046E3A"/>
    <w:rsid w:val="00046E52"/>
    <w:rsid w:val="00046E5D"/>
    <w:rsid w:val="00046EC2"/>
    <w:rsid w:val="00046ECF"/>
    <w:rsid w:val="00046F0F"/>
    <w:rsid w:val="00046F89"/>
    <w:rsid w:val="00046F9C"/>
    <w:rsid w:val="00047086"/>
    <w:rsid w:val="000470A1"/>
    <w:rsid w:val="000470C7"/>
    <w:rsid w:val="00047119"/>
    <w:rsid w:val="000471E3"/>
    <w:rsid w:val="000471E9"/>
    <w:rsid w:val="000474D3"/>
    <w:rsid w:val="000474D7"/>
    <w:rsid w:val="0004752C"/>
    <w:rsid w:val="00047534"/>
    <w:rsid w:val="0004762F"/>
    <w:rsid w:val="00047656"/>
    <w:rsid w:val="000476D9"/>
    <w:rsid w:val="00047730"/>
    <w:rsid w:val="00047844"/>
    <w:rsid w:val="00047872"/>
    <w:rsid w:val="00047883"/>
    <w:rsid w:val="000478F0"/>
    <w:rsid w:val="000478F3"/>
    <w:rsid w:val="0004792B"/>
    <w:rsid w:val="00047937"/>
    <w:rsid w:val="000479C7"/>
    <w:rsid w:val="00047A0D"/>
    <w:rsid w:val="00047A4B"/>
    <w:rsid w:val="00047A4E"/>
    <w:rsid w:val="00047A8F"/>
    <w:rsid w:val="00047C22"/>
    <w:rsid w:val="00047CE3"/>
    <w:rsid w:val="00047D6E"/>
    <w:rsid w:val="00047DC7"/>
    <w:rsid w:val="00047DD2"/>
    <w:rsid w:val="00047DF0"/>
    <w:rsid w:val="00047E4C"/>
    <w:rsid w:val="00047E7C"/>
    <w:rsid w:val="00047E8B"/>
    <w:rsid w:val="00047E9D"/>
    <w:rsid w:val="00047EF8"/>
    <w:rsid w:val="00047F87"/>
    <w:rsid w:val="00050073"/>
    <w:rsid w:val="00050083"/>
    <w:rsid w:val="000500AE"/>
    <w:rsid w:val="000500BC"/>
    <w:rsid w:val="000500D6"/>
    <w:rsid w:val="000501AE"/>
    <w:rsid w:val="0005021C"/>
    <w:rsid w:val="00050274"/>
    <w:rsid w:val="000503F0"/>
    <w:rsid w:val="00050474"/>
    <w:rsid w:val="000504ED"/>
    <w:rsid w:val="000504FC"/>
    <w:rsid w:val="00050592"/>
    <w:rsid w:val="000505AC"/>
    <w:rsid w:val="000505C4"/>
    <w:rsid w:val="000505D7"/>
    <w:rsid w:val="00050635"/>
    <w:rsid w:val="000506F8"/>
    <w:rsid w:val="0005070C"/>
    <w:rsid w:val="000507DD"/>
    <w:rsid w:val="000507EB"/>
    <w:rsid w:val="0005087C"/>
    <w:rsid w:val="000508C6"/>
    <w:rsid w:val="0005099F"/>
    <w:rsid w:val="000509E6"/>
    <w:rsid w:val="00050A39"/>
    <w:rsid w:val="00050A82"/>
    <w:rsid w:val="00050A87"/>
    <w:rsid w:val="00050AB2"/>
    <w:rsid w:val="00050AF9"/>
    <w:rsid w:val="00050B24"/>
    <w:rsid w:val="00050B5F"/>
    <w:rsid w:val="00050C3C"/>
    <w:rsid w:val="00050C4B"/>
    <w:rsid w:val="00050D0A"/>
    <w:rsid w:val="00050D1D"/>
    <w:rsid w:val="00050D4F"/>
    <w:rsid w:val="00050D52"/>
    <w:rsid w:val="00050D85"/>
    <w:rsid w:val="00050D8B"/>
    <w:rsid w:val="00050DCD"/>
    <w:rsid w:val="00050E18"/>
    <w:rsid w:val="00050F30"/>
    <w:rsid w:val="00050F68"/>
    <w:rsid w:val="00050FE9"/>
    <w:rsid w:val="00050FFE"/>
    <w:rsid w:val="00051114"/>
    <w:rsid w:val="0005116F"/>
    <w:rsid w:val="000511A3"/>
    <w:rsid w:val="00051285"/>
    <w:rsid w:val="0005143A"/>
    <w:rsid w:val="000514C2"/>
    <w:rsid w:val="000514E9"/>
    <w:rsid w:val="00051505"/>
    <w:rsid w:val="00051591"/>
    <w:rsid w:val="000515AF"/>
    <w:rsid w:val="000516A0"/>
    <w:rsid w:val="00051716"/>
    <w:rsid w:val="000518C6"/>
    <w:rsid w:val="000518CE"/>
    <w:rsid w:val="00051949"/>
    <w:rsid w:val="000519A7"/>
    <w:rsid w:val="000519B0"/>
    <w:rsid w:val="00051A44"/>
    <w:rsid w:val="00051A49"/>
    <w:rsid w:val="00051BBF"/>
    <w:rsid w:val="00051C85"/>
    <w:rsid w:val="00051CA2"/>
    <w:rsid w:val="00051CAE"/>
    <w:rsid w:val="00051CFD"/>
    <w:rsid w:val="00051D34"/>
    <w:rsid w:val="00051DD9"/>
    <w:rsid w:val="00051DF3"/>
    <w:rsid w:val="00051DFB"/>
    <w:rsid w:val="00051DFC"/>
    <w:rsid w:val="00051E0B"/>
    <w:rsid w:val="00051E82"/>
    <w:rsid w:val="00051EE6"/>
    <w:rsid w:val="00051F79"/>
    <w:rsid w:val="00051F9D"/>
    <w:rsid w:val="00051FE3"/>
    <w:rsid w:val="0005200B"/>
    <w:rsid w:val="00052042"/>
    <w:rsid w:val="000520EC"/>
    <w:rsid w:val="00052101"/>
    <w:rsid w:val="00052154"/>
    <w:rsid w:val="00052189"/>
    <w:rsid w:val="000521AD"/>
    <w:rsid w:val="000521E6"/>
    <w:rsid w:val="0005222C"/>
    <w:rsid w:val="000522AA"/>
    <w:rsid w:val="000522B9"/>
    <w:rsid w:val="00052312"/>
    <w:rsid w:val="0005231A"/>
    <w:rsid w:val="000523E1"/>
    <w:rsid w:val="00052477"/>
    <w:rsid w:val="00052597"/>
    <w:rsid w:val="000525DC"/>
    <w:rsid w:val="00052647"/>
    <w:rsid w:val="00052697"/>
    <w:rsid w:val="000526DD"/>
    <w:rsid w:val="00052701"/>
    <w:rsid w:val="00052738"/>
    <w:rsid w:val="0005273C"/>
    <w:rsid w:val="000527CB"/>
    <w:rsid w:val="000527E4"/>
    <w:rsid w:val="0005281D"/>
    <w:rsid w:val="000528AB"/>
    <w:rsid w:val="0005290F"/>
    <w:rsid w:val="00052917"/>
    <w:rsid w:val="0005299A"/>
    <w:rsid w:val="00052AE3"/>
    <w:rsid w:val="00052B1A"/>
    <w:rsid w:val="00052BFD"/>
    <w:rsid w:val="00052C29"/>
    <w:rsid w:val="00052CF7"/>
    <w:rsid w:val="00052CF8"/>
    <w:rsid w:val="00052D21"/>
    <w:rsid w:val="00052D5C"/>
    <w:rsid w:val="00052D81"/>
    <w:rsid w:val="00052E72"/>
    <w:rsid w:val="00052F71"/>
    <w:rsid w:val="00053082"/>
    <w:rsid w:val="00053091"/>
    <w:rsid w:val="000530A3"/>
    <w:rsid w:val="000530EB"/>
    <w:rsid w:val="00053144"/>
    <w:rsid w:val="00053198"/>
    <w:rsid w:val="000531B7"/>
    <w:rsid w:val="000531D4"/>
    <w:rsid w:val="00053203"/>
    <w:rsid w:val="00053216"/>
    <w:rsid w:val="00053229"/>
    <w:rsid w:val="0005327A"/>
    <w:rsid w:val="0005329F"/>
    <w:rsid w:val="000532A0"/>
    <w:rsid w:val="000532A9"/>
    <w:rsid w:val="0005336B"/>
    <w:rsid w:val="00053384"/>
    <w:rsid w:val="00053399"/>
    <w:rsid w:val="0005343C"/>
    <w:rsid w:val="00053441"/>
    <w:rsid w:val="0005349C"/>
    <w:rsid w:val="00053503"/>
    <w:rsid w:val="0005351E"/>
    <w:rsid w:val="0005360B"/>
    <w:rsid w:val="00053691"/>
    <w:rsid w:val="0005370E"/>
    <w:rsid w:val="0005379C"/>
    <w:rsid w:val="000537A2"/>
    <w:rsid w:val="000538EE"/>
    <w:rsid w:val="00053A1C"/>
    <w:rsid w:val="00053AD1"/>
    <w:rsid w:val="00053AEA"/>
    <w:rsid w:val="00053AF5"/>
    <w:rsid w:val="00053B04"/>
    <w:rsid w:val="00053B07"/>
    <w:rsid w:val="00053B15"/>
    <w:rsid w:val="00053BC7"/>
    <w:rsid w:val="00053BDA"/>
    <w:rsid w:val="00053C96"/>
    <w:rsid w:val="00053CD1"/>
    <w:rsid w:val="00053CFE"/>
    <w:rsid w:val="00053D10"/>
    <w:rsid w:val="00053D1C"/>
    <w:rsid w:val="00053D1F"/>
    <w:rsid w:val="00053D50"/>
    <w:rsid w:val="00053DE5"/>
    <w:rsid w:val="00053E1F"/>
    <w:rsid w:val="00053E25"/>
    <w:rsid w:val="00053E2B"/>
    <w:rsid w:val="00053E4E"/>
    <w:rsid w:val="00053F8C"/>
    <w:rsid w:val="00053FA6"/>
    <w:rsid w:val="0005400F"/>
    <w:rsid w:val="0005408A"/>
    <w:rsid w:val="000540E2"/>
    <w:rsid w:val="000540E3"/>
    <w:rsid w:val="00054117"/>
    <w:rsid w:val="00054157"/>
    <w:rsid w:val="0005417C"/>
    <w:rsid w:val="0005419C"/>
    <w:rsid w:val="00054249"/>
    <w:rsid w:val="00054278"/>
    <w:rsid w:val="00054294"/>
    <w:rsid w:val="000542F0"/>
    <w:rsid w:val="000543B4"/>
    <w:rsid w:val="000543C5"/>
    <w:rsid w:val="000544B2"/>
    <w:rsid w:val="00054535"/>
    <w:rsid w:val="000545BB"/>
    <w:rsid w:val="00054612"/>
    <w:rsid w:val="000546DE"/>
    <w:rsid w:val="0005470C"/>
    <w:rsid w:val="000547E9"/>
    <w:rsid w:val="0005485A"/>
    <w:rsid w:val="00054890"/>
    <w:rsid w:val="000549E9"/>
    <w:rsid w:val="000549F5"/>
    <w:rsid w:val="00054A75"/>
    <w:rsid w:val="00054B33"/>
    <w:rsid w:val="00054C4B"/>
    <w:rsid w:val="00054C7F"/>
    <w:rsid w:val="00054C9C"/>
    <w:rsid w:val="00054D10"/>
    <w:rsid w:val="00054DBB"/>
    <w:rsid w:val="00054E49"/>
    <w:rsid w:val="00054F28"/>
    <w:rsid w:val="00054FC5"/>
    <w:rsid w:val="00054FF2"/>
    <w:rsid w:val="0005502E"/>
    <w:rsid w:val="0005505B"/>
    <w:rsid w:val="000550DE"/>
    <w:rsid w:val="000550E3"/>
    <w:rsid w:val="0005514F"/>
    <w:rsid w:val="00055177"/>
    <w:rsid w:val="000551FF"/>
    <w:rsid w:val="00055284"/>
    <w:rsid w:val="000552B7"/>
    <w:rsid w:val="0005536B"/>
    <w:rsid w:val="00055416"/>
    <w:rsid w:val="00055508"/>
    <w:rsid w:val="0005550D"/>
    <w:rsid w:val="00055620"/>
    <w:rsid w:val="0005562E"/>
    <w:rsid w:val="00055633"/>
    <w:rsid w:val="000556C1"/>
    <w:rsid w:val="00055767"/>
    <w:rsid w:val="00055788"/>
    <w:rsid w:val="00055834"/>
    <w:rsid w:val="00055889"/>
    <w:rsid w:val="0005595D"/>
    <w:rsid w:val="00055A36"/>
    <w:rsid w:val="00055AD3"/>
    <w:rsid w:val="00055B2A"/>
    <w:rsid w:val="00055B33"/>
    <w:rsid w:val="00055B48"/>
    <w:rsid w:val="00055C16"/>
    <w:rsid w:val="00055C70"/>
    <w:rsid w:val="00055D13"/>
    <w:rsid w:val="00055D18"/>
    <w:rsid w:val="00055D2A"/>
    <w:rsid w:val="00055D38"/>
    <w:rsid w:val="00055D50"/>
    <w:rsid w:val="00055D58"/>
    <w:rsid w:val="00055D74"/>
    <w:rsid w:val="00055D8F"/>
    <w:rsid w:val="00055E1E"/>
    <w:rsid w:val="00055E2A"/>
    <w:rsid w:val="00055E57"/>
    <w:rsid w:val="00055E90"/>
    <w:rsid w:val="00055F3B"/>
    <w:rsid w:val="00055F53"/>
    <w:rsid w:val="00055FE3"/>
    <w:rsid w:val="00056067"/>
    <w:rsid w:val="00056070"/>
    <w:rsid w:val="000560A9"/>
    <w:rsid w:val="000560BA"/>
    <w:rsid w:val="00056150"/>
    <w:rsid w:val="00056160"/>
    <w:rsid w:val="00056240"/>
    <w:rsid w:val="000562FD"/>
    <w:rsid w:val="0005631C"/>
    <w:rsid w:val="00056393"/>
    <w:rsid w:val="000563FE"/>
    <w:rsid w:val="000564C7"/>
    <w:rsid w:val="000565B3"/>
    <w:rsid w:val="00056708"/>
    <w:rsid w:val="00056747"/>
    <w:rsid w:val="000567DF"/>
    <w:rsid w:val="00056803"/>
    <w:rsid w:val="0005680B"/>
    <w:rsid w:val="0005684B"/>
    <w:rsid w:val="000568D4"/>
    <w:rsid w:val="00056983"/>
    <w:rsid w:val="000569AF"/>
    <w:rsid w:val="000569FF"/>
    <w:rsid w:val="00056ABC"/>
    <w:rsid w:val="00056ACF"/>
    <w:rsid w:val="00056B91"/>
    <w:rsid w:val="00056C0D"/>
    <w:rsid w:val="00056C21"/>
    <w:rsid w:val="00056C98"/>
    <w:rsid w:val="00056D49"/>
    <w:rsid w:val="00056E01"/>
    <w:rsid w:val="00056E5E"/>
    <w:rsid w:val="00056E9B"/>
    <w:rsid w:val="00056F09"/>
    <w:rsid w:val="00056F53"/>
    <w:rsid w:val="00056F7D"/>
    <w:rsid w:val="00056FA2"/>
    <w:rsid w:val="00056FD5"/>
    <w:rsid w:val="0005707E"/>
    <w:rsid w:val="00057112"/>
    <w:rsid w:val="00057171"/>
    <w:rsid w:val="00057174"/>
    <w:rsid w:val="000571A2"/>
    <w:rsid w:val="000571CB"/>
    <w:rsid w:val="0005724D"/>
    <w:rsid w:val="00057257"/>
    <w:rsid w:val="00057281"/>
    <w:rsid w:val="00057288"/>
    <w:rsid w:val="00057315"/>
    <w:rsid w:val="0005738A"/>
    <w:rsid w:val="000573AC"/>
    <w:rsid w:val="000573C5"/>
    <w:rsid w:val="000573E3"/>
    <w:rsid w:val="00057409"/>
    <w:rsid w:val="00057454"/>
    <w:rsid w:val="000574E9"/>
    <w:rsid w:val="00057510"/>
    <w:rsid w:val="000575D2"/>
    <w:rsid w:val="000575DE"/>
    <w:rsid w:val="000575EE"/>
    <w:rsid w:val="00057663"/>
    <w:rsid w:val="00057695"/>
    <w:rsid w:val="000576B6"/>
    <w:rsid w:val="000578E7"/>
    <w:rsid w:val="00057918"/>
    <w:rsid w:val="0005791C"/>
    <w:rsid w:val="0005793F"/>
    <w:rsid w:val="00057955"/>
    <w:rsid w:val="00057972"/>
    <w:rsid w:val="000579B1"/>
    <w:rsid w:val="000579C7"/>
    <w:rsid w:val="00057A1D"/>
    <w:rsid w:val="00057BB2"/>
    <w:rsid w:val="00057D2C"/>
    <w:rsid w:val="00057D31"/>
    <w:rsid w:val="00057DED"/>
    <w:rsid w:val="00057F8A"/>
    <w:rsid w:val="00057FC9"/>
    <w:rsid w:val="0006015A"/>
    <w:rsid w:val="000601D7"/>
    <w:rsid w:val="00060277"/>
    <w:rsid w:val="000602B5"/>
    <w:rsid w:val="00060355"/>
    <w:rsid w:val="000603A5"/>
    <w:rsid w:val="000603FF"/>
    <w:rsid w:val="000605C3"/>
    <w:rsid w:val="0006061F"/>
    <w:rsid w:val="0006068C"/>
    <w:rsid w:val="000606C7"/>
    <w:rsid w:val="00060711"/>
    <w:rsid w:val="00060787"/>
    <w:rsid w:val="000607CA"/>
    <w:rsid w:val="00060849"/>
    <w:rsid w:val="000608D4"/>
    <w:rsid w:val="0006093D"/>
    <w:rsid w:val="000609CA"/>
    <w:rsid w:val="000609FD"/>
    <w:rsid w:val="00060A35"/>
    <w:rsid w:val="00060A4B"/>
    <w:rsid w:val="00060A6A"/>
    <w:rsid w:val="00060AD3"/>
    <w:rsid w:val="00060B2F"/>
    <w:rsid w:val="00060B36"/>
    <w:rsid w:val="00060C36"/>
    <w:rsid w:val="00060C50"/>
    <w:rsid w:val="00060C84"/>
    <w:rsid w:val="00060D55"/>
    <w:rsid w:val="00060DAD"/>
    <w:rsid w:val="00060DFD"/>
    <w:rsid w:val="00060E7E"/>
    <w:rsid w:val="00060EC8"/>
    <w:rsid w:val="00060F65"/>
    <w:rsid w:val="00060F8C"/>
    <w:rsid w:val="00060F91"/>
    <w:rsid w:val="00060FA4"/>
    <w:rsid w:val="000610F6"/>
    <w:rsid w:val="00061147"/>
    <w:rsid w:val="00061182"/>
    <w:rsid w:val="000611FE"/>
    <w:rsid w:val="00061209"/>
    <w:rsid w:val="00061217"/>
    <w:rsid w:val="0006122E"/>
    <w:rsid w:val="00061234"/>
    <w:rsid w:val="00061336"/>
    <w:rsid w:val="00061371"/>
    <w:rsid w:val="00061417"/>
    <w:rsid w:val="000614CC"/>
    <w:rsid w:val="000614D5"/>
    <w:rsid w:val="00061552"/>
    <w:rsid w:val="00061571"/>
    <w:rsid w:val="00061594"/>
    <w:rsid w:val="000615D3"/>
    <w:rsid w:val="0006167F"/>
    <w:rsid w:val="000616E2"/>
    <w:rsid w:val="000616F0"/>
    <w:rsid w:val="00061710"/>
    <w:rsid w:val="00061794"/>
    <w:rsid w:val="000617EF"/>
    <w:rsid w:val="00061845"/>
    <w:rsid w:val="0006197E"/>
    <w:rsid w:val="00061A80"/>
    <w:rsid w:val="00061AA2"/>
    <w:rsid w:val="00061AC0"/>
    <w:rsid w:val="00061B79"/>
    <w:rsid w:val="00061C32"/>
    <w:rsid w:val="00061C35"/>
    <w:rsid w:val="00061C5B"/>
    <w:rsid w:val="00061C89"/>
    <w:rsid w:val="00061CEF"/>
    <w:rsid w:val="00061D33"/>
    <w:rsid w:val="00061DA1"/>
    <w:rsid w:val="00061EAD"/>
    <w:rsid w:val="00061EF4"/>
    <w:rsid w:val="00061F0B"/>
    <w:rsid w:val="00061F1A"/>
    <w:rsid w:val="00061F8D"/>
    <w:rsid w:val="00061FE8"/>
    <w:rsid w:val="00062062"/>
    <w:rsid w:val="000620B3"/>
    <w:rsid w:val="000620B5"/>
    <w:rsid w:val="000620D0"/>
    <w:rsid w:val="000620D3"/>
    <w:rsid w:val="000620F6"/>
    <w:rsid w:val="0006212D"/>
    <w:rsid w:val="00062172"/>
    <w:rsid w:val="000621E9"/>
    <w:rsid w:val="0006222D"/>
    <w:rsid w:val="000622A9"/>
    <w:rsid w:val="00062309"/>
    <w:rsid w:val="00062359"/>
    <w:rsid w:val="0006236B"/>
    <w:rsid w:val="00062498"/>
    <w:rsid w:val="000624F9"/>
    <w:rsid w:val="0006255E"/>
    <w:rsid w:val="000625CA"/>
    <w:rsid w:val="000625DD"/>
    <w:rsid w:val="0006262A"/>
    <w:rsid w:val="000626D8"/>
    <w:rsid w:val="00062733"/>
    <w:rsid w:val="00062735"/>
    <w:rsid w:val="00062812"/>
    <w:rsid w:val="000628DB"/>
    <w:rsid w:val="000628F6"/>
    <w:rsid w:val="0006294D"/>
    <w:rsid w:val="000629A6"/>
    <w:rsid w:val="000629B2"/>
    <w:rsid w:val="000629CF"/>
    <w:rsid w:val="00062A2B"/>
    <w:rsid w:val="00062A94"/>
    <w:rsid w:val="00062AD6"/>
    <w:rsid w:val="00062AE8"/>
    <w:rsid w:val="00062B26"/>
    <w:rsid w:val="00062B66"/>
    <w:rsid w:val="00062CEB"/>
    <w:rsid w:val="00062CEC"/>
    <w:rsid w:val="00062CFC"/>
    <w:rsid w:val="00062DFA"/>
    <w:rsid w:val="00062E16"/>
    <w:rsid w:val="00062E66"/>
    <w:rsid w:val="00062E67"/>
    <w:rsid w:val="00062F71"/>
    <w:rsid w:val="00062FB2"/>
    <w:rsid w:val="00062FD6"/>
    <w:rsid w:val="00063043"/>
    <w:rsid w:val="00063050"/>
    <w:rsid w:val="00063059"/>
    <w:rsid w:val="0006307C"/>
    <w:rsid w:val="000630EF"/>
    <w:rsid w:val="000632F6"/>
    <w:rsid w:val="00063304"/>
    <w:rsid w:val="0006332B"/>
    <w:rsid w:val="00063370"/>
    <w:rsid w:val="000633C2"/>
    <w:rsid w:val="00063471"/>
    <w:rsid w:val="0006349E"/>
    <w:rsid w:val="000635AB"/>
    <w:rsid w:val="000635FB"/>
    <w:rsid w:val="0006364E"/>
    <w:rsid w:val="000636D9"/>
    <w:rsid w:val="00063780"/>
    <w:rsid w:val="0006397D"/>
    <w:rsid w:val="000639CD"/>
    <w:rsid w:val="00063A87"/>
    <w:rsid w:val="00063AC4"/>
    <w:rsid w:val="00063B3F"/>
    <w:rsid w:val="00063B58"/>
    <w:rsid w:val="00063BA6"/>
    <w:rsid w:val="00063BC1"/>
    <w:rsid w:val="00063C2C"/>
    <w:rsid w:val="00063C96"/>
    <w:rsid w:val="00063D16"/>
    <w:rsid w:val="00063DA1"/>
    <w:rsid w:val="00063DA3"/>
    <w:rsid w:val="00063E2A"/>
    <w:rsid w:val="00063E47"/>
    <w:rsid w:val="00063EF8"/>
    <w:rsid w:val="00063F60"/>
    <w:rsid w:val="00063F6A"/>
    <w:rsid w:val="00063FA2"/>
    <w:rsid w:val="00063FB0"/>
    <w:rsid w:val="00064048"/>
    <w:rsid w:val="000640A8"/>
    <w:rsid w:val="000640A9"/>
    <w:rsid w:val="000640F8"/>
    <w:rsid w:val="00064150"/>
    <w:rsid w:val="000641AD"/>
    <w:rsid w:val="000641DA"/>
    <w:rsid w:val="00064243"/>
    <w:rsid w:val="0006425D"/>
    <w:rsid w:val="00064288"/>
    <w:rsid w:val="0006440F"/>
    <w:rsid w:val="00064437"/>
    <w:rsid w:val="000644AE"/>
    <w:rsid w:val="000644F8"/>
    <w:rsid w:val="000645C0"/>
    <w:rsid w:val="000645FF"/>
    <w:rsid w:val="000646D8"/>
    <w:rsid w:val="000647D1"/>
    <w:rsid w:val="000649AB"/>
    <w:rsid w:val="00064B03"/>
    <w:rsid w:val="00064B06"/>
    <w:rsid w:val="00064BED"/>
    <w:rsid w:val="00064D11"/>
    <w:rsid w:val="00064D5E"/>
    <w:rsid w:val="00064DC3"/>
    <w:rsid w:val="00064E25"/>
    <w:rsid w:val="00064E43"/>
    <w:rsid w:val="00064E8E"/>
    <w:rsid w:val="00064F5E"/>
    <w:rsid w:val="00064F74"/>
    <w:rsid w:val="00064FB6"/>
    <w:rsid w:val="00064FE8"/>
    <w:rsid w:val="000650BD"/>
    <w:rsid w:val="00065108"/>
    <w:rsid w:val="000651C5"/>
    <w:rsid w:val="000652CA"/>
    <w:rsid w:val="000652CE"/>
    <w:rsid w:val="00065310"/>
    <w:rsid w:val="00065356"/>
    <w:rsid w:val="000653BC"/>
    <w:rsid w:val="000653D9"/>
    <w:rsid w:val="00065443"/>
    <w:rsid w:val="00065454"/>
    <w:rsid w:val="00065470"/>
    <w:rsid w:val="0006553F"/>
    <w:rsid w:val="000655AD"/>
    <w:rsid w:val="000655AF"/>
    <w:rsid w:val="000655E7"/>
    <w:rsid w:val="00065619"/>
    <w:rsid w:val="00065690"/>
    <w:rsid w:val="000656CD"/>
    <w:rsid w:val="00065779"/>
    <w:rsid w:val="000658AB"/>
    <w:rsid w:val="00065A14"/>
    <w:rsid w:val="00065AD2"/>
    <w:rsid w:val="00065B4E"/>
    <w:rsid w:val="00065B7E"/>
    <w:rsid w:val="00065BA1"/>
    <w:rsid w:val="00065BBB"/>
    <w:rsid w:val="00065BC0"/>
    <w:rsid w:val="00065C40"/>
    <w:rsid w:val="00065CCB"/>
    <w:rsid w:val="00065CF3"/>
    <w:rsid w:val="00065D01"/>
    <w:rsid w:val="00065D23"/>
    <w:rsid w:val="00065D5D"/>
    <w:rsid w:val="00065D83"/>
    <w:rsid w:val="00065D91"/>
    <w:rsid w:val="00065DAD"/>
    <w:rsid w:val="00065DB6"/>
    <w:rsid w:val="00065DC5"/>
    <w:rsid w:val="00065E27"/>
    <w:rsid w:val="00065E52"/>
    <w:rsid w:val="00065F10"/>
    <w:rsid w:val="000660A4"/>
    <w:rsid w:val="000660B6"/>
    <w:rsid w:val="00066119"/>
    <w:rsid w:val="000661F6"/>
    <w:rsid w:val="0006622D"/>
    <w:rsid w:val="0006633D"/>
    <w:rsid w:val="00066374"/>
    <w:rsid w:val="00066419"/>
    <w:rsid w:val="00066571"/>
    <w:rsid w:val="000665A8"/>
    <w:rsid w:val="0006662C"/>
    <w:rsid w:val="00066630"/>
    <w:rsid w:val="0006666F"/>
    <w:rsid w:val="00066697"/>
    <w:rsid w:val="0006676B"/>
    <w:rsid w:val="00066849"/>
    <w:rsid w:val="0006690C"/>
    <w:rsid w:val="00066913"/>
    <w:rsid w:val="0006692C"/>
    <w:rsid w:val="00066A1B"/>
    <w:rsid w:val="00066A57"/>
    <w:rsid w:val="00066A8D"/>
    <w:rsid w:val="00066AA7"/>
    <w:rsid w:val="00066BD7"/>
    <w:rsid w:val="00066C16"/>
    <w:rsid w:val="00066C20"/>
    <w:rsid w:val="00066CFE"/>
    <w:rsid w:val="00066D1E"/>
    <w:rsid w:val="00066E2D"/>
    <w:rsid w:val="00066E71"/>
    <w:rsid w:val="00066FCC"/>
    <w:rsid w:val="00066FDE"/>
    <w:rsid w:val="00067033"/>
    <w:rsid w:val="00067104"/>
    <w:rsid w:val="00067136"/>
    <w:rsid w:val="0006713E"/>
    <w:rsid w:val="00067169"/>
    <w:rsid w:val="00067177"/>
    <w:rsid w:val="00067185"/>
    <w:rsid w:val="000671B3"/>
    <w:rsid w:val="000671DE"/>
    <w:rsid w:val="0006725B"/>
    <w:rsid w:val="0006725F"/>
    <w:rsid w:val="0006729D"/>
    <w:rsid w:val="000672C6"/>
    <w:rsid w:val="000672DB"/>
    <w:rsid w:val="00067378"/>
    <w:rsid w:val="000673AA"/>
    <w:rsid w:val="00067406"/>
    <w:rsid w:val="0006741E"/>
    <w:rsid w:val="0006744A"/>
    <w:rsid w:val="00067451"/>
    <w:rsid w:val="000674C4"/>
    <w:rsid w:val="000674E5"/>
    <w:rsid w:val="000674EE"/>
    <w:rsid w:val="000674FF"/>
    <w:rsid w:val="00067513"/>
    <w:rsid w:val="0006755B"/>
    <w:rsid w:val="000676B0"/>
    <w:rsid w:val="000676D5"/>
    <w:rsid w:val="000676EE"/>
    <w:rsid w:val="000676F7"/>
    <w:rsid w:val="00067709"/>
    <w:rsid w:val="00067713"/>
    <w:rsid w:val="0006778A"/>
    <w:rsid w:val="00067808"/>
    <w:rsid w:val="0006781A"/>
    <w:rsid w:val="0006787B"/>
    <w:rsid w:val="00067925"/>
    <w:rsid w:val="00067959"/>
    <w:rsid w:val="000679D9"/>
    <w:rsid w:val="00067A05"/>
    <w:rsid w:val="00067B50"/>
    <w:rsid w:val="00067BC3"/>
    <w:rsid w:val="00067BE7"/>
    <w:rsid w:val="00067C1C"/>
    <w:rsid w:val="00067C37"/>
    <w:rsid w:val="00067C75"/>
    <w:rsid w:val="00067C9D"/>
    <w:rsid w:val="00067D1A"/>
    <w:rsid w:val="00067D4C"/>
    <w:rsid w:val="00067D89"/>
    <w:rsid w:val="00067DB2"/>
    <w:rsid w:val="00067E0B"/>
    <w:rsid w:val="00067E5D"/>
    <w:rsid w:val="00067F2E"/>
    <w:rsid w:val="00067FC0"/>
    <w:rsid w:val="00067FC2"/>
    <w:rsid w:val="00067FE5"/>
    <w:rsid w:val="00070010"/>
    <w:rsid w:val="000700B7"/>
    <w:rsid w:val="000700D6"/>
    <w:rsid w:val="00070154"/>
    <w:rsid w:val="000701AE"/>
    <w:rsid w:val="000701B6"/>
    <w:rsid w:val="0007027B"/>
    <w:rsid w:val="00070293"/>
    <w:rsid w:val="0007038D"/>
    <w:rsid w:val="000703C8"/>
    <w:rsid w:val="000703E1"/>
    <w:rsid w:val="00070412"/>
    <w:rsid w:val="0007045D"/>
    <w:rsid w:val="000704F7"/>
    <w:rsid w:val="0007058E"/>
    <w:rsid w:val="000705B1"/>
    <w:rsid w:val="000705B4"/>
    <w:rsid w:val="00070621"/>
    <w:rsid w:val="00070674"/>
    <w:rsid w:val="0007068C"/>
    <w:rsid w:val="0007073A"/>
    <w:rsid w:val="000708D4"/>
    <w:rsid w:val="00070946"/>
    <w:rsid w:val="0007096D"/>
    <w:rsid w:val="00070975"/>
    <w:rsid w:val="000709C8"/>
    <w:rsid w:val="00070A0E"/>
    <w:rsid w:val="00070A17"/>
    <w:rsid w:val="00070A47"/>
    <w:rsid w:val="00070A52"/>
    <w:rsid w:val="00070A8B"/>
    <w:rsid w:val="00070A9E"/>
    <w:rsid w:val="00070B02"/>
    <w:rsid w:val="00070B80"/>
    <w:rsid w:val="00070BE9"/>
    <w:rsid w:val="00070BF8"/>
    <w:rsid w:val="00070C9D"/>
    <w:rsid w:val="00070CC1"/>
    <w:rsid w:val="00070CC6"/>
    <w:rsid w:val="00070D46"/>
    <w:rsid w:val="00070DE1"/>
    <w:rsid w:val="00070DE2"/>
    <w:rsid w:val="00070E73"/>
    <w:rsid w:val="00070FBC"/>
    <w:rsid w:val="000710C8"/>
    <w:rsid w:val="000710C9"/>
    <w:rsid w:val="00071100"/>
    <w:rsid w:val="0007111F"/>
    <w:rsid w:val="000711C7"/>
    <w:rsid w:val="00071203"/>
    <w:rsid w:val="0007122B"/>
    <w:rsid w:val="00071246"/>
    <w:rsid w:val="000712E3"/>
    <w:rsid w:val="0007136A"/>
    <w:rsid w:val="000713C8"/>
    <w:rsid w:val="00071504"/>
    <w:rsid w:val="0007157D"/>
    <w:rsid w:val="0007157F"/>
    <w:rsid w:val="00071597"/>
    <w:rsid w:val="00071640"/>
    <w:rsid w:val="000716A4"/>
    <w:rsid w:val="0007176F"/>
    <w:rsid w:val="000717AE"/>
    <w:rsid w:val="000717D1"/>
    <w:rsid w:val="000717FD"/>
    <w:rsid w:val="00071858"/>
    <w:rsid w:val="0007195F"/>
    <w:rsid w:val="00071978"/>
    <w:rsid w:val="00071A16"/>
    <w:rsid w:val="00071A1E"/>
    <w:rsid w:val="00071A25"/>
    <w:rsid w:val="00071A34"/>
    <w:rsid w:val="00071B19"/>
    <w:rsid w:val="00071C1C"/>
    <w:rsid w:val="00071D71"/>
    <w:rsid w:val="00071DB9"/>
    <w:rsid w:val="00071E26"/>
    <w:rsid w:val="00071E2A"/>
    <w:rsid w:val="00071E31"/>
    <w:rsid w:val="00071E7A"/>
    <w:rsid w:val="00071E82"/>
    <w:rsid w:val="00071F8B"/>
    <w:rsid w:val="00071FE1"/>
    <w:rsid w:val="00071FF8"/>
    <w:rsid w:val="00072010"/>
    <w:rsid w:val="0007205E"/>
    <w:rsid w:val="000720A8"/>
    <w:rsid w:val="000721F6"/>
    <w:rsid w:val="0007220A"/>
    <w:rsid w:val="0007224D"/>
    <w:rsid w:val="00072339"/>
    <w:rsid w:val="000723A0"/>
    <w:rsid w:val="000723AF"/>
    <w:rsid w:val="0007241C"/>
    <w:rsid w:val="00072445"/>
    <w:rsid w:val="00072505"/>
    <w:rsid w:val="00072558"/>
    <w:rsid w:val="00072591"/>
    <w:rsid w:val="000725E1"/>
    <w:rsid w:val="000725F8"/>
    <w:rsid w:val="00072621"/>
    <w:rsid w:val="0007265E"/>
    <w:rsid w:val="00072787"/>
    <w:rsid w:val="000727F4"/>
    <w:rsid w:val="00072853"/>
    <w:rsid w:val="000728FC"/>
    <w:rsid w:val="0007290B"/>
    <w:rsid w:val="0007295B"/>
    <w:rsid w:val="0007298E"/>
    <w:rsid w:val="0007299C"/>
    <w:rsid w:val="0007299F"/>
    <w:rsid w:val="000729D9"/>
    <w:rsid w:val="00072A3F"/>
    <w:rsid w:val="00072ABE"/>
    <w:rsid w:val="00072AD6"/>
    <w:rsid w:val="00072ADA"/>
    <w:rsid w:val="00072BF8"/>
    <w:rsid w:val="00072C52"/>
    <w:rsid w:val="00072C66"/>
    <w:rsid w:val="00072CA0"/>
    <w:rsid w:val="00072CBE"/>
    <w:rsid w:val="00072CC8"/>
    <w:rsid w:val="00072D11"/>
    <w:rsid w:val="00072D1A"/>
    <w:rsid w:val="00072DB8"/>
    <w:rsid w:val="00072E4E"/>
    <w:rsid w:val="00072EC1"/>
    <w:rsid w:val="00072ECA"/>
    <w:rsid w:val="00072F4E"/>
    <w:rsid w:val="00072F8F"/>
    <w:rsid w:val="0007316C"/>
    <w:rsid w:val="000731B8"/>
    <w:rsid w:val="00073201"/>
    <w:rsid w:val="00073214"/>
    <w:rsid w:val="00073298"/>
    <w:rsid w:val="0007329A"/>
    <w:rsid w:val="000732C3"/>
    <w:rsid w:val="0007334C"/>
    <w:rsid w:val="0007343F"/>
    <w:rsid w:val="00073565"/>
    <w:rsid w:val="000735B1"/>
    <w:rsid w:val="000735D7"/>
    <w:rsid w:val="00073620"/>
    <w:rsid w:val="0007364B"/>
    <w:rsid w:val="0007369A"/>
    <w:rsid w:val="00073740"/>
    <w:rsid w:val="000737A1"/>
    <w:rsid w:val="00073848"/>
    <w:rsid w:val="00073893"/>
    <w:rsid w:val="000738A7"/>
    <w:rsid w:val="0007394F"/>
    <w:rsid w:val="000739C6"/>
    <w:rsid w:val="00073A2F"/>
    <w:rsid w:val="00073A55"/>
    <w:rsid w:val="00073AE4"/>
    <w:rsid w:val="00073D67"/>
    <w:rsid w:val="00073F76"/>
    <w:rsid w:val="00073F87"/>
    <w:rsid w:val="00073FB2"/>
    <w:rsid w:val="00073FDF"/>
    <w:rsid w:val="0007405B"/>
    <w:rsid w:val="00074086"/>
    <w:rsid w:val="000740D9"/>
    <w:rsid w:val="00074111"/>
    <w:rsid w:val="000741BA"/>
    <w:rsid w:val="000741C0"/>
    <w:rsid w:val="000741D1"/>
    <w:rsid w:val="000741D5"/>
    <w:rsid w:val="0007428E"/>
    <w:rsid w:val="000742C2"/>
    <w:rsid w:val="000743FC"/>
    <w:rsid w:val="00074530"/>
    <w:rsid w:val="0007457F"/>
    <w:rsid w:val="000745C6"/>
    <w:rsid w:val="000745D3"/>
    <w:rsid w:val="00074607"/>
    <w:rsid w:val="00074619"/>
    <w:rsid w:val="0007462A"/>
    <w:rsid w:val="00074643"/>
    <w:rsid w:val="0007464F"/>
    <w:rsid w:val="00074652"/>
    <w:rsid w:val="00074674"/>
    <w:rsid w:val="0007468A"/>
    <w:rsid w:val="000746B8"/>
    <w:rsid w:val="000746B9"/>
    <w:rsid w:val="000746F4"/>
    <w:rsid w:val="00074700"/>
    <w:rsid w:val="0007474D"/>
    <w:rsid w:val="00074781"/>
    <w:rsid w:val="000747A3"/>
    <w:rsid w:val="000747DB"/>
    <w:rsid w:val="000747E5"/>
    <w:rsid w:val="000748A6"/>
    <w:rsid w:val="000748BE"/>
    <w:rsid w:val="0007490F"/>
    <w:rsid w:val="0007491B"/>
    <w:rsid w:val="000749B6"/>
    <w:rsid w:val="000749E0"/>
    <w:rsid w:val="00074A06"/>
    <w:rsid w:val="00074ADF"/>
    <w:rsid w:val="00074B63"/>
    <w:rsid w:val="00074BF3"/>
    <w:rsid w:val="00074D13"/>
    <w:rsid w:val="00074D76"/>
    <w:rsid w:val="00074DC9"/>
    <w:rsid w:val="00074DE3"/>
    <w:rsid w:val="00074E1E"/>
    <w:rsid w:val="00074F5F"/>
    <w:rsid w:val="00074F91"/>
    <w:rsid w:val="00074FDB"/>
    <w:rsid w:val="00074FE4"/>
    <w:rsid w:val="000750A9"/>
    <w:rsid w:val="000750AB"/>
    <w:rsid w:val="00075124"/>
    <w:rsid w:val="00075177"/>
    <w:rsid w:val="000751AC"/>
    <w:rsid w:val="00075237"/>
    <w:rsid w:val="00075241"/>
    <w:rsid w:val="000752DB"/>
    <w:rsid w:val="0007536E"/>
    <w:rsid w:val="00075441"/>
    <w:rsid w:val="000754AD"/>
    <w:rsid w:val="0007553E"/>
    <w:rsid w:val="0007557B"/>
    <w:rsid w:val="000756F7"/>
    <w:rsid w:val="00075724"/>
    <w:rsid w:val="00075748"/>
    <w:rsid w:val="0007575E"/>
    <w:rsid w:val="00075806"/>
    <w:rsid w:val="00075898"/>
    <w:rsid w:val="0007596E"/>
    <w:rsid w:val="00075993"/>
    <w:rsid w:val="00075AA4"/>
    <w:rsid w:val="00075AE1"/>
    <w:rsid w:val="00075BFF"/>
    <w:rsid w:val="00075C1F"/>
    <w:rsid w:val="00075D20"/>
    <w:rsid w:val="00075D52"/>
    <w:rsid w:val="00075E51"/>
    <w:rsid w:val="00075E9C"/>
    <w:rsid w:val="00075EDE"/>
    <w:rsid w:val="00075EE8"/>
    <w:rsid w:val="00075EF7"/>
    <w:rsid w:val="00076092"/>
    <w:rsid w:val="0007609F"/>
    <w:rsid w:val="0007613D"/>
    <w:rsid w:val="000761C2"/>
    <w:rsid w:val="00076221"/>
    <w:rsid w:val="0007624B"/>
    <w:rsid w:val="000762FA"/>
    <w:rsid w:val="00076399"/>
    <w:rsid w:val="0007644A"/>
    <w:rsid w:val="000765A8"/>
    <w:rsid w:val="000765E9"/>
    <w:rsid w:val="00076688"/>
    <w:rsid w:val="00076852"/>
    <w:rsid w:val="0007687B"/>
    <w:rsid w:val="000768BB"/>
    <w:rsid w:val="000768C7"/>
    <w:rsid w:val="000768FF"/>
    <w:rsid w:val="0007694D"/>
    <w:rsid w:val="00076992"/>
    <w:rsid w:val="000769D2"/>
    <w:rsid w:val="00076A69"/>
    <w:rsid w:val="00076A8E"/>
    <w:rsid w:val="00076BED"/>
    <w:rsid w:val="00076C04"/>
    <w:rsid w:val="00076DB2"/>
    <w:rsid w:val="00076E62"/>
    <w:rsid w:val="00076EB8"/>
    <w:rsid w:val="00076F15"/>
    <w:rsid w:val="00076F52"/>
    <w:rsid w:val="00076F97"/>
    <w:rsid w:val="00076FAD"/>
    <w:rsid w:val="00077087"/>
    <w:rsid w:val="0007708F"/>
    <w:rsid w:val="000770B1"/>
    <w:rsid w:val="000770B4"/>
    <w:rsid w:val="00077135"/>
    <w:rsid w:val="00077187"/>
    <w:rsid w:val="000771B3"/>
    <w:rsid w:val="00077283"/>
    <w:rsid w:val="00077297"/>
    <w:rsid w:val="000772D3"/>
    <w:rsid w:val="0007733F"/>
    <w:rsid w:val="0007735D"/>
    <w:rsid w:val="000773D6"/>
    <w:rsid w:val="0007744E"/>
    <w:rsid w:val="00077493"/>
    <w:rsid w:val="000774EE"/>
    <w:rsid w:val="0007756B"/>
    <w:rsid w:val="0007768E"/>
    <w:rsid w:val="000776DB"/>
    <w:rsid w:val="0007772A"/>
    <w:rsid w:val="000777FD"/>
    <w:rsid w:val="00077813"/>
    <w:rsid w:val="000778C9"/>
    <w:rsid w:val="00077A50"/>
    <w:rsid w:val="00077AFB"/>
    <w:rsid w:val="00077B2F"/>
    <w:rsid w:val="00077C1D"/>
    <w:rsid w:val="00077C98"/>
    <w:rsid w:val="00077CB8"/>
    <w:rsid w:val="00077D78"/>
    <w:rsid w:val="00077DBA"/>
    <w:rsid w:val="00077DE0"/>
    <w:rsid w:val="00077DE6"/>
    <w:rsid w:val="00077E3F"/>
    <w:rsid w:val="00077F0F"/>
    <w:rsid w:val="00080062"/>
    <w:rsid w:val="0008015F"/>
    <w:rsid w:val="00080165"/>
    <w:rsid w:val="000801F5"/>
    <w:rsid w:val="00080234"/>
    <w:rsid w:val="0008025B"/>
    <w:rsid w:val="000802A8"/>
    <w:rsid w:val="000802F8"/>
    <w:rsid w:val="000803C9"/>
    <w:rsid w:val="00080406"/>
    <w:rsid w:val="00080460"/>
    <w:rsid w:val="0008046F"/>
    <w:rsid w:val="000804B0"/>
    <w:rsid w:val="00080503"/>
    <w:rsid w:val="00080522"/>
    <w:rsid w:val="000805DC"/>
    <w:rsid w:val="00080628"/>
    <w:rsid w:val="00080668"/>
    <w:rsid w:val="00080695"/>
    <w:rsid w:val="000806D3"/>
    <w:rsid w:val="000807F2"/>
    <w:rsid w:val="00080833"/>
    <w:rsid w:val="00080911"/>
    <w:rsid w:val="00080927"/>
    <w:rsid w:val="00080958"/>
    <w:rsid w:val="00080972"/>
    <w:rsid w:val="00080998"/>
    <w:rsid w:val="000809F2"/>
    <w:rsid w:val="00080A63"/>
    <w:rsid w:val="00080BD1"/>
    <w:rsid w:val="00080C22"/>
    <w:rsid w:val="00080C44"/>
    <w:rsid w:val="00080C91"/>
    <w:rsid w:val="00080CA3"/>
    <w:rsid w:val="00080CFC"/>
    <w:rsid w:val="00080EBE"/>
    <w:rsid w:val="00080EC3"/>
    <w:rsid w:val="00080FD2"/>
    <w:rsid w:val="000810DE"/>
    <w:rsid w:val="000810DF"/>
    <w:rsid w:val="00081223"/>
    <w:rsid w:val="00081252"/>
    <w:rsid w:val="000812CE"/>
    <w:rsid w:val="00081387"/>
    <w:rsid w:val="00081473"/>
    <w:rsid w:val="000814CA"/>
    <w:rsid w:val="000814D7"/>
    <w:rsid w:val="0008153B"/>
    <w:rsid w:val="00081547"/>
    <w:rsid w:val="00081588"/>
    <w:rsid w:val="000815D5"/>
    <w:rsid w:val="0008168D"/>
    <w:rsid w:val="0008173E"/>
    <w:rsid w:val="00081779"/>
    <w:rsid w:val="000819D1"/>
    <w:rsid w:val="00081A0F"/>
    <w:rsid w:val="00081A5A"/>
    <w:rsid w:val="00081A6D"/>
    <w:rsid w:val="00081AAB"/>
    <w:rsid w:val="00081AEA"/>
    <w:rsid w:val="00081B36"/>
    <w:rsid w:val="00081BBE"/>
    <w:rsid w:val="00081BC8"/>
    <w:rsid w:val="00081C90"/>
    <w:rsid w:val="00081CE0"/>
    <w:rsid w:val="00081E15"/>
    <w:rsid w:val="00081F8D"/>
    <w:rsid w:val="00081FB9"/>
    <w:rsid w:val="0008204F"/>
    <w:rsid w:val="0008207E"/>
    <w:rsid w:val="00082170"/>
    <w:rsid w:val="000821D6"/>
    <w:rsid w:val="000821E7"/>
    <w:rsid w:val="00082233"/>
    <w:rsid w:val="00082286"/>
    <w:rsid w:val="000822E1"/>
    <w:rsid w:val="000822FA"/>
    <w:rsid w:val="00082363"/>
    <w:rsid w:val="00082374"/>
    <w:rsid w:val="00082377"/>
    <w:rsid w:val="00082386"/>
    <w:rsid w:val="00082409"/>
    <w:rsid w:val="000824D5"/>
    <w:rsid w:val="00082512"/>
    <w:rsid w:val="00082518"/>
    <w:rsid w:val="00082577"/>
    <w:rsid w:val="000825D2"/>
    <w:rsid w:val="000827DB"/>
    <w:rsid w:val="00082812"/>
    <w:rsid w:val="00082878"/>
    <w:rsid w:val="00082931"/>
    <w:rsid w:val="00082967"/>
    <w:rsid w:val="000829EA"/>
    <w:rsid w:val="00082A89"/>
    <w:rsid w:val="00082B33"/>
    <w:rsid w:val="00082BFF"/>
    <w:rsid w:val="00082C10"/>
    <w:rsid w:val="00082CA2"/>
    <w:rsid w:val="00082CFC"/>
    <w:rsid w:val="00082DD6"/>
    <w:rsid w:val="00082E10"/>
    <w:rsid w:val="00082E6B"/>
    <w:rsid w:val="00082ED4"/>
    <w:rsid w:val="00082F63"/>
    <w:rsid w:val="00082F7D"/>
    <w:rsid w:val="00082FDD"/>
    <w:rsid w:val="00082FDF"/>
    <w:rsid w:val="00083013"/>
    <w:rsid w:val="00083093"/>
    <w:rsid w:val="000830BC"/>
    <w:rsid w:val="000830C6"/>
    <w:rsid w:val="000830CF"/>
    <w:rsid w:val="0008312C"/>
    <w:rsid w:val="00083255"/>
    <w:rsid w:val="00083269"/>
    <w:rsid w:val="000832E0"/>
    <w:rsid w:val="000832FC"/>
    <w:rsid w:val="000832FF"/>
    <w:rsid w:val="00083371"/>
    <w:rsid w:val="0008337A"/>
    <w:rsid w:val="00083477"/>
    <w:rsid w:val="00083530"/>
    <w:rsid w:val="00083557"/>
    <w:rsid w:val="00083606"/>
    <w:rsid w:val="000836FF"/>
    <w:rsid w:val="0008377D"/>
    <w:rsid w:val="00083790"/>
    <w:rsid w:val="000837AA"/>
    <w:rsid w:val="0008382D"/>
    <w:rsid w:val="0008383E"/>
    <w:rsid w:val="00083848"/>
    <w:rsid w:val="00083908"/>
    <w:rsid w:val="00083967"/>
    <w:rsid w:val="00083A47"/>
    <w:rsid w:val="00083BF2"/>
    <w:rsid w:val="00083BF5"/>
    <w:rsid w:val="00083C42"/>
    <w:rsid w:val="00083CA0"/>
    <w:rsid w:val="00083D74"/>
    <w:rsid w:val="00083E51"/>
    <w:rsid w:val="00083EB5"/>
    <w:rsid w:val="00083F23"/>
    <w:rsid w:val="0008402F"/>
    <w:rsid w:val="00084039"/>
    <w:rsid w:val="00084042"/>
    <w:rsid w:val="00084091"/>
    <w:rsid w:val="00084138"/>
    <w:rsid w:val="00084215"/>
    <w:rsid w:val="00084228"/>
    <w:rsid w:val="00084299"/>
    <w:rsid w:val="00084379"/>
    <w:rsid w:val="000843AE"/>
    <w:rsid w:val="000843CF"/>
    <w:rsid w:val="00084404"/>
    <w:rsid w:val="0008443F"/>
    <w:rsid w:val="00084495"/>
    <w:rsid w:val="000844CD"/>
    <w:rsid w:val="000844E0"/>
    <w:rsid w:val="0008452C"/>
    <w:rsid w:val="00084570"/>
    <w:rsid w:val="000845AD"/>
    <w:rsid w:val="0008473F"/>
    <w:rsid w:val="000847C0"/>
    <w:rsid w:val="00084805"/>
    <w:rsid w:val="0008481D"/>
    <w:rsid w:val="0008489D"/>
    <w:rsid w:val="00084999"/>
    <w:rsid w:val="00084A34"/>
    <w:rsid w:val="00084AF8"/>
    <w:rsid w:val="00084B8E"/>
    <w:rsid w:val="00084C01"/>
    <w:rsid w:val="00084CC5"/>
    <w:rsid w:val="00084CE1"/>
    <w:rsid w:val="00084DAF"/>
    <w:rsid w:val="00084E86"/>
    <w:rsid w:val="00084EC8"/>
    <w:rsid w:val="00084F45"/>
    <w:rsid w:val="00084F7C"/>
    <w:rsid w:val="00084F93"/>
    <w:rsid w:val="00084FB1"/>
    <w:rsid w:val="00085011"/>
    <w:rsid w:val="00085014"/>
    <w:rsid w:val="00085055"/>
    <w:rsid w:val="00085106"/>
    <w:rsid w:val="0008524B"/>
    <w:rsid w:val="00085273"/>
    <w:rsid w:val="00085280"/>
    <w:rsid w:val="00085290"/>
    <w:rsid w:val="0008529B"/>
    <w:rsid w:val="00085391"/>
    <w:rsid w:val="000853BF"/>
    <w:rsid w:val="000853E9"/>
    <w:rsid w:val="000853EA"/>
    <w:rsid w:val="00085458"/>
    <w:rsid w:val="0008545B"/>
    <w:rsid w:val="000854BC"/>
    <w:rsid w:val="00085514"/>
    <w:rsid w:val="00085554"/>
    <w:rsid w:val="000855D4"/>
    <w:rsid w:val="000855D7"/>
    <w:rsid w:val="000856B1"/>
    <w:rsid w:val="00085716"/>
    <w:rsid w:val="00085742"/>
    <w:rsid w:val="0008590C"/>
    <w:rsid w:val="0008591A"/>
    <w:rsid w:val="00085A0A"/>
    <w:rsid w:val="00085A41"/>
    <w:rsid w:val="00085AFC"/>
    <w:rsid w:val="00085B15"/>
    <w:rsid w:val="00085BC5"/>
    <w:rsid w:val="00085C34"/>
    <w:rsid w:val="00085D4F"/>
    <w:rsid w:val="00085D60"/>
    <w:rsid w:val="00085D88"/>
    <w:rsid w:val="00085DA3"/>
    <w:rsid w:val="00085E10"/>
    <w:rsid w:val="00085F0F"/>
    <w:rsid w:val="00085F35"/>
    <w:rsid w:val="00085F91"/>
    <w:rsid w:val="00085FA1"/>
    <w:rsid w:val="00086087"/>
    <w:rsid w:val="00086119"/>
    <w:rsid w:val="00086250"/>
    <w:rsid w:val="000862EE"/>
    <w:rsid w:val="000862FD"/>
    <w:rsid w:val="0008637E"/>
    <w:rsid w:val="000863BD"/>
    <w:rsid w:val="000863BE"/>
    <w:rsid w:val="000863D4"/>
    <w:rsid w:val="00086424"/>
    <w:rsid w:val="00086425"/>
    <w:rsid w:val="000864E8"/>
    <w:rsid w:val="00086532"/>
    <w:rsid w:val="00086543"/>
    <w:rsid w:val="00086552"/>
    <w:rsid w:val="0008655C"/>
    <w:rsid w:val="000865E3"/>
    <w:rsid w:val="00086601"/>
    <w:rsid w:val="00086613"/>
    <w:rsid w:val="00086631"/>
    <w:rsid w:val="00086644"/>
    <w:rsid w:val="000866F4"/>
    <w:rsid w:val="000867D7"/>
    <w:rsid w:val="00086887"/>
    <w:rsid w:val="000868BD"/>
    <w:rsid w:val="000868C6"/>
    <w:rsid w:val="00086953"/>
    <w:rsid w:val="00086954"/>
    <w:rsid w:val="00086A9C"/>
    <w:rsid w:val="00086B76"/>
    <w:rsid w:val="00086BA7"/>
    <w:rsid w:val="00086C99"/>
    <w:rsid w:val="00086C9F"/>
    <w:rsid w:val="00086CC2"/>
    <w:rsid w:val="00086CC8"/>
    <w:rsid w:val="00086CD1"/>
    <w:rsid w:val="00086DA5"/>
    <w:rsid w:val="00086EAB"/>
    <w:rsid w:val="00086F0B"/>
    <w:rsid w:val="0008701C"/>
    <w:rsid w:val="00087190"/>
    <w:rsid w:val="000871B4"/>
    <w:rsid w:val="0008728D"/>
    <w:rsid w:val="000872E6"/>
    <w:rsid w:val="000872EF"/>
    <w:rsid w:val="000873F5"/>
    <w:rsid w:val="000873F6"/>
    <w:rsid w:val="0008742D"/>
    <w:rsid w:val="0008748D"/>
    <w:rsid w:val="000874AC"/>
    <w:rsid w:val="00087532"/>
    <w:rsid w:val="00087584"/>
    <w:rsid w:val="00087622"/>
    <w:rsid w:val="00087631"/>
    <w:rsid w:val="00087664"/>
    <w:rsid w:val="00087758"/>
    <w:rsid w:val="00087816"/>
    <w:rsid w:val="000878B1"/>
    <w:rsid w:val="000878D7"/>
    <w:rsid w:val="00087900"/>
    <w:rsid w:val="00087934"/>
    <w:rsid w:val="0008793C"/>
    <w:rsid w:val="000879A0"/>
    <w:rsid w:val="000879D3"/>
    <w:rsid w:val="00087AD3"/>
    <w:rsid w:val="00087AD9"/>
    <w:rsid w:val="00087B11"/>
    <w:rsid w:val="00087C18"/>
    <w:rsid w:val="00087C3F"/>
    <w:rsid w:val="00087C49"/>
    <w:rsid w:val="00087C51"/>
    <w:rsid w:val="00087D43"/>
    <w:rsid w:val="00087D6C"/>
    <w:rsid w:val="00087E03"/>
    <w:rsid w:val="00087E7E"/>
    <w:rsid w:val="00087F26"/>
    <w:rsid w:val="00087F89"/>
    <w:rsid w:val="0009002E"/>
    <w:rsid w:val="00090046"/>
    <w:rsid w:val="0009005D"/>
    <w:rsid w:val="000900F6"/>
    <w:rsid w:val="00090112"/>
    <w:rsid w:val="000901F6"/>
    <w:rsid w:val="0009022B"/>
    <w:rsid w:val="000902D1"/>
    <w:rsid w:val="00090357"/>
    <w:rsid w:val="00090476"/>
    <w:rsid w:val="00090543"/>
    <w:rsid w:val="0009054B"/>
    <w:rsid w:val="000905D8"/>
    <w:rsid w:val="000905FE"/>
    <w:rsid w:val="00090679"/>
    <w:rsid w:val="000906EF"/>
    <w:rsid w:val="0009089B"/>
    <w:rsid w:val="000909E3"/>
    <w:rsid w:val="00090A03"/>
    <w:rsid w:val="00090AFE"/>
    <w:rsid w:val="00090BE7"/>
    <w:rsid w:val="00090C55"/>
    <w:rsid w:val="00090C85"/>
    <w:rsid w:val="00090D38"/>
    <w:rsid w:val="00090DB8"/>
    <w:rsid w:val="00090E89"/>
    <w:rsid w:val="00090EE7"/>
    <w:rsid w:val="00090F1E"/>
    <w:rsid w:val="00090F36"/>
    <w:rsid w:val="00090F3D"/>
    <w:rsid w:val="00090F45"/>
    <w:rsid w:val="00090F9D"/>
    <w:rsid w:val="00090FF3"/>
    <w:rsid w:val="000910DE"/>
    <w:rsid w:val="000910F1"/>
    <w:rsid w:val="00091207"/>
    <w:rsid w:val="00091235"/>
    <w:rsid w:val="0009125A"/>
    <w:rsid w:val="000912A2"/>
    <w:rsid w:val="00091383"/>
    <w:rsid w:val="0009148A"/>
    <w:rsid w:val="000914FA"/>
    <w:rsid w:val="00091554"/>
    <w:rsid w:val="00091569"/>
    <w:rsid w:val="00091570"/>
    <w:rsid w:val="000915D9"/>
    <w:rsid w:val="00091685"/>
    <w:rsid w:val="000916E8"/>
    <w:rsid w:val="0009173B"/>
    <w:rsid w:val="00091744"/>
    <w:rsid w:val="00091858"/>
    <w:rsid w:val="0009187F"/>
    <w:rsid w:val="000918C3"/>
    <w:rsid w:val="000918F5"/>
    <w:rsid w:val="00091939"/>
    <w:rsid w:val="000919FB"/>
    <w:rsid w:val="00091A2F"/>
    <w:rsid w:val="00091A32"/>
    <w:rsid w:val="00091A88"/>
    <w:rsid w:val="00091A99"/>
    <w:rsid w:val="00091B0B"/>
    <w:rsid w:val="00091B39"/>
    <w:rsid w:val="00091B74"/>
    <w:rsid w:val="00091B9D"/>
    <w:rsid w:val="00091BB9"/>
    <w:rsid w:val="00091C7A"/>
    <w:rsid w:val="00091CC6"/>
    <w:rsid w:val="00091CF8"/>
    <w:rsid w:val="00091D35"/>
    <w:rsid w:val="00091E5D"/>
    <w:rsid w:val="00091E78"/>
    <w:rsid w:val="00091EB6"/>
    <w:rsid w:val="00091EDA"/>
    <w:rsid w:val="00091F12"/>
    <w:rsid w:val="00092079"/>
    <w:rsid w:val="00092097"/>
    <w:rsid w:val="00092104"/>
    <w:rsid w:val="00092143"/>
    <w:rsid w:val="00092203"/>
    <w:rsid w:val="00092266"/>
    <w:rsid w:val="0009228E"/>
    <w:rsid w:val="00092348"/>
    <w:rsid w:val="0009238B"/>
    <w:rsid w:val="000923BB"/>
    <w:rsid w:val="000924B0"/>
    <w:rsid w:val="000924C9"/>
    <w:rsid w:val="00092629"/>
    <w:rsid w:val="0009266A"/>
    <w:rsid w:val="0009267D"/>
    <w:rsid w:val="000926B6"/>
    <w:rsid w:val="0009276D"/>
    <w:rsid w:val="000927BF"/>
    <w:rsid w:val="00092875"/>
    <w:rsid w:val="00092947"/>
    <w:rsid w:val="0009298D"/>
    <w:rsid w:val="00092B06"/>
    <w:rsid w:val="00092BB7"/>
    <w:rsid w:val="00092BBA"/>
    <w:rsid w:val="00092BBE"/>
    <w:rsid w:val="00092C60"/>
    <w:rsid w:val="00092CD6"/>
    <w:rsid w:val="00092CF7"/>
    <w:rsid w:val="00092D56"/>
    <w:rsid w:val="00092D8F"/>
    <w:rsid w:val="0009304C"/>
    <w:rsid w:val="00093063"/>
    <w:rsid w:val="000930F3"/>
    <w:rsid w:val="00093172"/>
    <w:rsid w:val="000931E5"/>
    <w:rsid w:val="0009324D"/>
    <w:rsid w:val="000932EE"/>
    <w:rsid w:val="00093380"/>
    <w:rsid w:val="000933DF"/>
    <w:rsid w:val="00093458"/>
    <w:rsid w:val="00093478"/>
    <w:rsid w:val="000934CC"/>
    <w:rsid w:val="000935F7"/>
    <w:rsid w:val="00093699"/>
    <w:rsid w:val="000936AC"/>
    <w:rsid w:val="000937AB"/>
    <w:rsid w:val="000937E1"/>
    <w:rsid w:val="000938E5"/>
    <w:rsid w:val="0009392A"/>
    <w:rsid w:val="00093943"/>
    <w:rsid w:val="00093B99"/>
    <w:rsid w:val="00093B9A"/>
    <w:rsid w:val="00093C7A"/>
    <w:rsid w:val="00093CCB"/>
    <w:rsid w:val="00093CDF"/>
    <w:rsid w:val="00093D24"/>
    <w:rsid w:val="00093D6A"/>
    <w:rsid w:val="00093DFA"/>
    <w:rsid w:val="00093ED8"/>
    <w:rsid w:val="00093EE9"/>
    <w:rsid w:val="00093FAE"/>
    <w:rsid w:val="00094006"/>
    <w:rsid w:val="00094127"/>
    <w:rsid w:val="000941C6"/>
    <w:rsid w:val="00094206"/>
    <w:rsid w:val="0009422F"/>
    <w:rsid w:val="00094280"/>
    <w:rsid w:val="00094398"/>
    <w:rsid w:val="00094424"/>
    <w:rsid w:val="000944CF"/>
    <w:rsid w:val="000944D9"/>
    <w:rsid w:val="000944E5"/>
    <w:rsid w:val="00094548"/>
    <w:rsid w:val="0009454B"/>
    <w:rsid w:val="00094656"/>
    <w:rsid w:val="00094664"/>
    <w:rsid w:val="0009466F"/>
    <w:rsid w:val="0009467A"/>
    <w:rsid w:val="0009469A"/>
    <w:rsid w:val="000946C4"/>
    <w:rsid w:val="000947F1"/>
    <w:rsid w:val="000948AB"/>
    <w:rsid w:val="000949EC"/>
    <w:rsid w:val="00094A07"/>
    <w:rsid w:val="00094A5E"/>
    <w:rsid w:val="00094A6F"/>
    <w:rsid w:val="00094A88"/>
    <w:rsid w:val="00094B5E"/>
    <w:rsid w:val="00094B9F"/>
    <w:rsid w:val="00094C60"/>
    <w:rsid w:val="00094CA7"/>
    <w:rsid w:val="00094CA8"/>
    <w:rsid w:val="00094CDF"/>
    <w:rsid w:val="00094D14"/>
    <w:rsid w:val="00094D47"/>
    <w:rsid w:val="00094D55"/>
    <w:rsid w:val="00094DA8"/>
    <w:rsid w:val="00094DBF"/>
    <w:rsid w:val="00094EDF"/>
    <w:rsid w:val="00094EF9"/>
    <w:rsid w:val="00094FC9"/>
    <w:rsid w:val="00095024"/>
    <w:rsid w:val="0009506B"/>
    <w:rsid w:val="000950C8"/>
    <w:rsid w:val="00095100"/>
    <w:rsid w:val="00095162"/>
    <w:rsid w:val="00095170"/>
    <w:rsid w:val="000951CE"/>
    <w:rsid w:val="000951D7"/>
    <w:rsid w:val="0009526D"/>
    <w:rsid w:val="0009527D"/>
    <w:rsid w:val="00095338"/>
    <w:rsid w:val="0009538B"/>
    <w:rsid w:val="000954BB"/>
    <w:rsid w:val="0009550C"/>
    <w:rsid w:val="000955F0"/>
    <w:rsid w:val="0009570C"/>
    <w:rsid w:val="0009578C"/>
    <w:rsid w:val="00095791"/>
    <w:rsid w:val="000957B0"/>
    <w:rsid w:val="00095880"/>
    <w:rsid w:val="000958A1"/>
    <w:rsid w:val="000958CD"/>
    <w:rsid w:val="000959BE"/>
    <w:rsid w:val="000959F7"/>
    <w:rsid w:val="00095A6E"/>
    <w:rsid w:val="00095AB8"/>
    <w:rsid w:val="00095B28"/>
    <w:rsid w:val="00095B4D"/>
    <w:rsid w:val="00095B7D"/>
    <w:rsid w:val="00095C13"/>
    <w:rsid w:val="00095C16"/>
    <w:rsid w:val="00095C37"/>
    <w:rsid w:val="00095CB3"/>
    <w:rsid w:val="00095DDA"/>
    <w:rsid w:val="00095EE5"/>
    <w:rsid w:val="00095F17"/>
    <w:rsid w:val="00095F94"/>
    <w:rsid w:val="00095FC2"/>
    <w:rsid w:val="00095FE0"/>
    <w:rsid w:val="0009602D"/>
    <w:rsid w:val="0009604B"/>
    <w:rsid w:val="000960DB"/>
    <w:rsid w:val="000960E3"/>
    <w:rsid w:val="000961B3"/>
    <w:rsid w:val="000961DF"/>
    <w:rsid w:val="0009636B"/>
    <w:rsid w:val="000963CD"/>
    <w:rsid w:val="000963EC"/>
    <w:rsid w:val="000963F6"/>
    <w:rsid w:val="00096452"/>
    <w:rsid w:val="000964AA"/>
    <w:rsid w:val="000964C7"/>
    <w:rsid w:val="00096500"/>
    <w:rsid w:val="00096514"/>
    <w:rsid w:val="00096550"/>
    <w:rsid w:val="0009655C"/>
    <w:rsid w:val="000965AE"/>
    <w:rsid w:val="00096605"/>
    <w:rsid w:val="0009673B"/>
    <w:rsid w:val="00096792"/>
    <w:rsid w:val="000967BA"/>
    <w:rsid w:val="00096891"/>
    <w:rsid w:val="0009698E"/>
    <w:rsid w:val="000969A6"/>
    <w:rsid w:val="000969A8"/>
    <w:rsid w:val="000969B2"/>
    <w:rsid w:val="00096A44"/>
    <w:rsid w:val="00096A54"/>
    <w:rsid w:val="00096AE7"/>
    <w:rsid w:val="00096B65"/>
    <w:rsid w:val="00096B9F"/>
    <w:rsid w:val="00096C1F"/>
    <w:rsid w:val="00096C49"/>
    <w:rsid w:val="00096C93"/>
    <w:rsid w:val="00096D64"/>
    <w:rsid w:val="00096D83"/>
    <w:rsid w:val="00096D8B"/>
    <w:rsid w:val="00096E1D"/>
    <w:rsid w:val="00096EE7"/>
    <w:rsid w:val="00096EFE"/>
    <w:rsid w:val="00096F45"/>
    <w:rsid w:val="00096F53"/>
    <w:rsid w:val="00096F8D"/>
    <w:rsid w:val="00097051"/>
    <w:rsid w:val="000970A8"/>
    <w:rsid w:val="000970BB"/>
    <w:rsid w:val="000970EB"/>
    <w:rsid w:val="00097194"/>
    <w:rsid w:val="000971C9"/>
    <w:rsid w:val="0009729F"/>
    <w:rsid w:val="000972BE"/>
    <w:rsid w:val="000972EF"/>
    <w:rsid w:val="0009731A"/>
    <w:rsid w:val="0009732D"/>
    <w:rsid w:val="000973E1"/>
    <w:rsid w:val="000973FD"/>
    <w:rsid w:val="00097432"/>
    <w:rsid w:val="00097435"/>
    <w:rsid w:val="00097492"/>
    <w:rsid w:val="000974B7"/>
    <w:rsid w:val="00097524"/>
    <w:rsid w:val="0009761B"/>
    <w:rsid w:val="00097714"/>
    <w:rsid w:val="00097773"/>
    <w:rsid w:val="00097795"/>
    <w:rsid w:val="000977B3"/>
    <w:rsid w:val="000977D9"/>
    <w:rsid w:val="00097895"/>
    <w:rsid w:val="000978D1"/>
    <w:rsid w:val="00097903"/>
    <w:rsid w:val="00097921"/>
    <w:rsid w:val="0009794A"/>
    <w:rsid w:val="0009797B"/>
    <w:rsid w:val="00097989"/>
    <w:rsid w:val="00097998"/>
    <w:rsid w:val="00097A72"/>
    <w:rsid w:val="00097A87"/>
    <w:rsid w:val="00097ABF"/>
    <w:rsid w:val="00097AF1"/>
    <w:rsid w:val="00097B50"/>
    <w:rsid w:val="00097B85"/>
    <w:rsid w:val="00097BC6"/>
    <w:rsid w:val="00097C4D"/>
    <w:rsid w:val="00097C8B"/>
    <w:rsid w:val="00097C8F"/>
    <w:rsid w:val="00097CA6"/>
    <w:rsid w:val="00097D06"/>
    <w:rsid w:val="00097D54"/>
    <w:rsid w:val="00097D5D"/>
    <w:rsid w:val="00097D6C"/>
    <w:rsid w:val="00097E44"/>
    <w:rsid w:val="00097F49"/>
    <w:rsid w:val="00097F9F"/>
    <w:rsid w:val="00097FB5"/>
    <w:rsid w:val="00097FD8"/>
    <w:rsid w:val="000A0070"/>
    <w:rsid w:val="000A011B"/>
    <w:rsid w:val="000A01F3"/>
    <w:rsid w:val="000A032A"/>
    <w:rsid w:val="000A03A6"/>
    <w:rsid w:val="000A040F"/>
    <w:rsid w:val="000A0458"/>
    <w:rsid w:val="000A056F"/>
    <w:rsid w:val="000A05B7"/>
    <w:rsid w:val="000A05B8"/>
    <w:rsid w:val="000A0646"/>
    <w:rsid w:val="000A0674"/>
    <w:rsid w:val="000A0726"/>
    <w:rsid w:val="000A0757"/>
    <w:rsid w:val="000A089F"/>
    <w:rsid w:val="000A08C7"/>
    <w:rsid w:val="000A0915"/>
    <w:rsid w:val="000A0916"/>
    <w:rsid w:val="000A0954"/>
    <w:rsid w:val="000A09F6"/>
    <w:rsid w:val="000A0A77"/>
    <w:rsid w:val="000A0AB1"/>
    <w:rsid w:val="000A0B3F"/>
    <w:rsid w:val="000A0BCC"/>
    <w:rsid w:val="000A0C0A"/>
    <w:rsid w:val="000A0C99"/>
    <w:rsid w:val="000A0C9D"/>
    <w:rsid w:val="000A0E83"/>
    <w:rsid w:val="000A0FCE"/>
    <w:rsid w:val="000A0FF6"/>
    <w:rsid w:val="000A1079"/>
    <w:rsid w:val="000A1093"/>
    <w:rsid w:val="000A1121"/>
    <w:rsid w:val="000A117E"/>
    <w:rsid w:val="000A118A"/>
    <w:rsid w:val="000A11E2"/>
    <w:rsid w:val="000A121F"/>
    <w:rsid w:val="000A1290"/>
    <w:rsid w:val="000A12A7"/>
    <w:rsid w:val="000A12E3"/>
    <w:rsid w:val="000A133C"/>
    <w:rsid w:val="000A1357"/>
    <w:rsid w:val="000A1388"/>
    <w:rsid w:val="000A13F5"/>
    <w:rsid w:val="000A1420"/>
    <w:rsid w:val="000A149D"/>
    <w:rsid w:val="000A14D8"/>
    <w:rsid w:val="000A1524"/>
    <w:rsid w:val="000A1696"/>
    <w:rsid w:val="000A1728"/>
    <w:rsid w:val="000A1754"/>
    <w:rsid w:val="000A185E"/>
    <w:rsid w:val="000A199C"/>
    <w:rsid w:val="000A1A3F"/>
    <w:rsid w:val="000A1AC3"/>
    <w:rsid w:val="000A1AD0"/>
    <w:rsid w:val="000A1AF3"/>
    <w:rsid w:val="000A1B74"/>
    <w:rsid w:val="000A1B79"/>
    <w:rsid w:val="000A1B7E"/>
    <w:rsid w:val="000A1BA6"/>
    <w:rsid w:val="000A1BEF"/>
    <w:rsid w:val="000A1C03"/>
    <w:rsid w:val="000A1C4E"/>
    <w:rsid w:val="000A1CDC"/>
    <w:rsid w:val="000A1D20"/>
    <w:rsid w:val="000A1D21"/>
    <w:rsid w:val="000A1D43"/>
    <w:rsid w:val="000A1DD0"/>
    <w:rsid w:val="000A1E85"/>
    <w:rsid w:val="000A1ECC"/>
    <w:rsid w:val="000A1F26"/>
    <w:rsid w:val="000A1FF7"/>
    <w:rsid w:val="000A202E"/>
    <w:rsid w:val="000A2081"/>
    <w:rsid w:val="000A20BE"/>
    <w:rsid w:val="000A20C4"/>
    <w:rsid w:val="000A20CC"/>
    <w:rsid w:val="000A20D1"/>
    <w:rsid w:val="000A22A9"/>
    <w:rsid w:val="000A22F3"/>
    <w:rsid w:val="000A2391"/>
    <w:rsid w:val="000A2414"/>
    <w:rsid w:val="000A24B7"/>
    <w:rsid w:val="000A251F"/>
    <w:rsid w:val="000A252F"/>
    <w:rsid w:val="000A262E"/>
    <w:rsid w:val="000A264D"/>
    <w:rsid w:val="000A2691"/>
    <w:rsid w:val="000A26FE"/>
    <w:rsid w:val="000A2780"/>
    <w:rsid w:val="000A2835"/>
    <w:rsid w:val="000A283D"/>
    <w:rsid w:val="000A28AD"/>
    <w:rsid w:val="000A28BA"/>
    <w:rsid w:val="000A2967"/>
    <w:rsid w:val="000A2A25"/>
    <w:rsid w:val="000A2A49"/>
    <w:rsid w:val="000A2AD8"/>
    <w:rsid w:val="000A2ADD"/>
    <w:rsid w:val="000A2B30"/>
    <w:rsid w:val="000A2B7C"/>
    <w:rsid w:val="000A2C2E"/>
    <w:rsid w:val="000A2CEF"/>
    <w:rsid w:val="000A2CF4"/>
    <w:rsid w:val="000A2DDF"/>
    <w:rsid w:val="000A2EEA"/>
    <w:rsid w:val="000A2EEE"/>
    <w:rsid w:val="000A2F27"/>
    <w:rsid w:val="000A2F5A"/>
    <w:rsid w:val="000A2F8A"/>
    <w:rsid w:val="000A2F96"/>
    <w:rsid w:val="000A3000"/>
    <w:rsid w:val="000A3016"/>
    <w:rsid w:val="000A3057"/>
    <w:rsid w:val="000A3064"/>
    <w:rsid w:val="000A3065"/>
    <w:rsid w:val="000A3084"/>
    <w:rsid w:val="000A3137"/>
    <w:rsid w:val="000A31D3"/>
    <w:rsid w:val="000A31ED"/>
    <w:rsid w:val="000A320C"/>
    <w:rsid w:val="000A322B"/>
    <w:rsid w:val="000A3267"/>
    <w:rsid w:val="000A3289"/>
    <w:rsid w:val="000A32BF"/>
    <w:rsid w:val="000A3315"/>
    <w:rsid w:val="000A3388"/>
    <w:rsid w:val="000A33DD"/>
    <w:rsid w:val="000A34B5"/>
    <w:rsid w:val="000A34BD"/>
    <w:rsid w:val="000A34F2"/>
    <w:rsid w:val="000A35AB"/>
    <w:rsid w:val="000A3718"/>
    <w:rsid w:val="000A37EB"/>
    <w:rsid w:val="000A3837"/>
    <w:rsid w:val="000A391A"/>
    <w:rsid w:val="000A39DC"/>
    <w:rsid w:val="000A39E5"/>
    <w:rsid w:val="000A3A25"/>
    <w:rsid w:val="000A3A32"/>
    <w:rsid w:val="000A3A9A"/>
    <w:rsid w:val="000A3AC4"/>
    <w:rsid w:val="000A3B9D"/>
    <w:rsid w:val="000A3BBA"/>
    <w:rsid w:val="000A3C24"/>
    <w:rsid w:val="000A3D21"/>
    <w:rsid w:val="000A3D6F"/>
    <w:rsid w:val="000A3DA7"/>
    <w:rsid w:val="000A3E18"/>
    <w:rsid w:val="000A3FAC"/>
    <w:rsid w:val="000A40CF"/>
    <w:rsid w:val="000A4126"/>
    <w:rsid w:val="000A4221"/>
    <w:rsid w:val="000A427F"/>
    <w:rsid w:val="000A4314"/>
    <w:rsid w:val="000A43A8"/>
    <w:rsid w:val="000A43AD"/>
    <w:rsid w:val="000A44D9"/>
    <w:rsid w:val="000A452D"/>
    <w:rsid w:val="000A4531"/>
    <w:rsid w:val="000A4532"/>
    <w:rsid w:val="000A4588"/>
    <w:rsid w:val="000A458D"/>
    <w:rsid w:val="000A471D"/>
    <w:rsid w:val="000A4826"/>
    <w:rsid w:val="000A48FA"/>
    <w:rsid w:val="000A49B1"/>
    <w:rsid w:val="000A49B8"/>
    <w:rsid w:val="000A49E9"/>
    <w:rsid w:val="000A4A16"/>
    <w:rsid w:val="000A4BC5"/>
    <w:rsid w:val="000A4BE4"/>
    <w:rsid w:val="000A4D8B"/>
    <w:rsid w:val="000A4F0D"/>
    <w:rsid w:val="000A4F5A"/>
    <w:rsid w:val="000A4F63"/>
    <w:rsid w:val="000A4FD6"/>
    <w:rsid w:val="000A5063"/>
    <w:rsid w:val="000A5118"/>
    <w:rsid w:val="000A511D"/>
    <w:rsid w:val="000A51B6"/>
    <w:rsid w:val="000A524A"/>
    <w:rsid w:val="000A524F"/>
    <w:rsid w:val="000A525E"/>
    <w:rsid w:val="000A5291"/>
    <w:rsid w:val="000A533A"/>
    <w:rsid w:val="000A538A"/>
    <w:rsid w:val="000A53C2"/>
    <w:rsid w:val="000A53C4"/>
    <w:rsid w:val="000A5456"/>
    <w:rsid w:val="000A547A"/>
    <w:rsid w:val="000A547E"/>
    <w:rsid w:val="000A551D"/>
    <w:rsid w:val="000A587E"/>
    <w:rsid w:val="000A590D"/>
    <w:rsid w:val="000A5ABA"/>
    <w:rsid w:val="000A5ABE"/>
    <w:rsid w:val="000A5B0D"/>
    <w:rsid w:val="000A5B3B"/>
    <w:rsid w:val="000A5BB3"/>
    <w:rsid w:val="000A5BDD"/>
    <w:rsid w:val="000A5C7A"/>
    <w:rsid w:val="000A5C7B"/>
    <w:rsid w:val="000A5D78"/>
    <w:rsid w:val="000A5D86"/>
    <w:rsid w:val="000A5DB4"/>
    <w:rsid w:val="000A5E59"/>
    <w:rsid w:val="000A5E8A"/>
    <w:rsid w:val="000A5FA4"/>
    <w:rsid w:val="000A6050"/>
    <w:rsid w:val="000A6052"/>
    <w:rsid w:val="000A60F0"/>
    <w:rsid w:val="000A611B"/>
    <w:rsid w:val="000A6186"/>
    <w:rsid w:val="000A61F7"/>
    <w:rsid w:val="000A6264"/>
    <w:rsid w:val="000A627A"/>
    <w:rsid w:val="000A62B4"/>
    <w:rsid w:val="000A62C0"/>
    <w:rsid w:val="000A62F9"/>
    <w:rsid w:val="000A6439"/>
    <w:rsid w:val="000A65A4"/>
    <w:rsid w:val="000A6626"/>
    <w:rsid w:val="000A6652"/>
    <w:rsid w:val="000A6659"/>
    <w:rsid w:val="000A6700"/>
    <w:rsid w:val="000A6735"/>
    <w:rsid w:val="000A675A"/>
    <w:rsid w:val="000A6803"/>
    <w:rsid w:val="000A682C"/>
    <w:rsid w:val="000A6873"/>
    <w:rsid w:val="000A6899"/>
    <w:rsid w:val="000A691C"/>
    <w:rsid w:val="000A6966"/>
    <w:rsid w:val="000A6A08"/>
    <w:rsid w:val="000A6A7B"/>
    <w:rsid w:val="000A6ACD"/>
    <w:rsid w:val="000A6AD1"/>
    <w:rsid w:val="000A6AF5"/>
    <w:rsid w:val="000A6BDB"/>
    <w:rsid w:val="000A6BE3"/>
    <w:rsid w:val="000A6BFB"/>
    <w:rsid w:val="000A6C41"/>
    <w:rsid w:val="000A6D92"/>
    <w:rsid w:val="000A6D9F"/>
    <w:rsid w:val="000A6DB5"/>
    <w:rsid w:val="000A6E30"/>
    <w:rsid w:val="000A6F03"/>
    <w:rsid w:val="000A7026"/>
    <w:rsid w:val="000A704B"/>
    <w:rsid w:val="000A70C4"/>
    <w:rsid w:val="000A7146"/>
    <w:rsid w:val="000A721F"/>
    <w:rsid w:val="000A72AC"/>
    <w:rsid w:val="000A72EB"/>
    <w:rsid w:val="000A7335"/>
    <w:rsid w:val="000A733E"/>
    <w:rsid w:val="000A738F"/>
    <w:rsid w:val="000A73A3"/>
    <w:rsid w:val="000A73AC"/>
    <w:rsid w:val="000A73E8"/>
    <w:rsid w:val="000A7454"/>
    <w:rsid w:val="000A747D"/>
    <w:rsid w:val="000A74E7"/>
    <w:rsid w:val="000A750F"/>
    <w:rsid w:val="000A75FF"/>
    <w:rsid w:val="000A760C"/>
    <w:rsid w:val="000A7630"/>
    <w:rsid w:val="000A7643"/>
    <w:rsid w:val="000A769D"/>
    <w:rsid w:val="000A76BD"/>
    <w:rsid w:val="000A76C4"/>
    <w:rsid w:val="000A770D"/>
    <w:rsid w:val="000A774C"/>
    <w:rsid w:val="000A776E"/>
    <w:rsid w:val="000A7827"/>
    <w:rsid w:val="000A7851"/>
    <w:rsid w:val="000A79BE"/>
    <w:rsid w:val="000A79D8"/>
    <w:rsid w:val="000A79DA"/>
    <w:rsid w:val="000A79F2"/>
    <w:rsid w:val="000A7A1F"/>
    <w:rsid w:val="000A7A92"/>
    <w:rsid w:val="000A7AAF"/>
    <w:rsid w:val="000A7AC8"/>
    <w:rsid w:val="000A7B23"/>
    <w:rsid w:val="000A7B9F"/>
    <w:rsid w:val="000A7BE5"/>
    <w:rsid w:val="000A7D09"/>
    <w:rsid w:val="000A7D67"/>
    <w:rsid w:val="000A7DF5"/>
    <w:rsid w:val="000A7E00"/>
    <w:rsid w:val="000A7E09"/>
    <w:rsid w:val="000A7E1E"/>
    <w:rsid w:val="000A7EA6"/>
    <w:rsid w:val="000A7EF2"/>
    <w:rsid w:val="000A7F16"/>
    <w:rsid w:val="000A7F17"/>
    <w:rsid w:val="000A7F5B"/>
    <w:rsid w:val="000A7FC3"/>
    <w:rsid w:val="000A7FCE"/>
    <w:rsid w:val="000B008E"/>
    <w:rsid w:val="000B00A0"/>
    <w:rsid w:val="000B00E8"/>
    <w:rsid w:val="000B00FE"/>
    <w:rsid w:val="000B0221"/>
    <w:rsid w:val="000B023C"/>
    <w:rsid w:val="000B0265"/>
    <w:rsid w:val="000B0323"/>
    <w:rsid w:val="000B0337"/>
    <w:rsid w:val="000B034E"/>
    <w:rsid w:val="000B034F"/>
    <w:rsid w:val="000B035A"/>
    <w:rsid w:val="000B03A1"/>
    <w:rsid w:val="000B03BB"/>
    <w:rsid w:val="000B03D7"/>
    <w:rsid w:val="000B03E1"/>
    <w:rsid w:val="000B0408"/>
    <w:rsid w:val="000B04AE"/>
    <w:rsid w:val="000B04BE"/>
    <w:rsid w:val="000B0580"/>
    <w:rsid w:val="000B0588"/>
    <w:rsid w:val="000B066B"/>
    <w:rsid w:val="000B06D9"/>
    <w:rsid w:val="000B070F"/>
    <w:rsid w:val="000B083F"/>
    <w:rsid w:val="000B0868"/>
    <w:rsid w:val="000B08C5"/>
    <w:rsid w:val="000B0927"/>
    <w:rsid w:val="000B0A3A"/>
    <w:rsid w:val="000B0C68"/>
    <w:rsid w:val="000B0D02"/>
    <w:rsid w:val="000B0DA8"/>
    <w:rsid w:val="000B0DF6"/>
    <w:rsid w:val="000B0E6B"/>
    <w:rsid w:val="000B0F88"/>
    <w:rsid w:val="000B0F9A"/>
    <w:rsid w:val="000B103C"/>
    <w:rsid w:val="000B10C4"/>
    <w:rsid w:val="000B115B"/>
    <w:rsid w:val="000B117A"/>
    <w:rsid w:val="000B11AF"/>
    <w:rsid w:val="000B11D3"/>
    <w:rsid w:val="000B12A7"/>
    <w:rsid w:val="000B1317"/>
    <w:rsid w:val="000B1389"/>
    <w:rsid w:val="000B138D"/>
    <w:rsid w:val="000B13C4"/>
    <w:rsid w:val="000B13EF"/>
    <w:rsid w:val="000B1430"/>
    <w:rsid w:val="000B1440"/>
    <w:rsid w:val="000B147F"/>
    <w:rsid w:val="000B152D"/>
    <w:rsid w:val="000B158A"/>
    <w:rsid w:val="000B158D"/>
    <w:rsid w:val="000B159F"/>
    <w:rsid w:val="000B1604"/>
    <w:rsid w:val="000B1695"/>
    <w:rsid w:val="000B1698"/>
    <w:rsid w:val="000B16A6"/>
    <w:rsid w:val="000B16DF"/>
    <w:rsid w:val="000B17B5"/>
    <w:rsid w:val="000B1845"/>
    <w:rsid w:val="000B1866"/>
    <w:rsid w:val="000B1893"/>
    <w:rsid w:val="000B18A4"/>
    <w:rsid w:val="000B18B9"/>
    <w:rsid w:val="000B18ED"/>
    <w:rsid w:val="000B1913"/>
    <w:rsid w:val="000B1928"/>
    <w:rsid w:val="000B194F"/>
    <w:rsid w:val="000B199D"/>
    <w:rsid w:val="000B1A2A"/>
    <w:rsid w:val="000B1A4A"/>
    <w:rsid w:val="000B1A77"/>
    <w:rsid w:val="000B1ABD"/>
    <w:rsid w:val="000B1AE1"/>
    <w:rsid w:val="000B1B76"/>
    <w:rsid w:val="000B1BB7"/>
    <w:rsid w:val="000B1D3B"/>
    <w:rsid w:val="000B1D61"/>
    <w:rsid w:val="000B1D9A"/>
    <w:rsid w:val="000B1DBD"/>
    <w:rsid w:val="000B1E9A"/>
    <w:rsid w:val="000B1EFB"/>
    <w:rsid w:val="000B1FAD"/>
    <w:rsid w:val="000B201C"/>
    <w:rsid w:val="000B2026"/>
    <w:rsid w:val="000B2085"/>
    <w:rsid w:val="000B20F6"/>
    <w:rsid w:val="000B2256"/>
    <w:rsid w:val="000B229E"/>
    <w:rsid w:val="000B2343"/>
    <w:rsid w:val="000B2382"/>
    <w:rsid w:val="000B24C9"/>
    <w:rsid w:val="000B251A"/>
    <w:rsid w:val="000B2538"/>
    <w:rsid w:val="000B2577"/>
    <w:rsid w:val="000B2590"/>
    <w:rsid w:val="000B2598"/>
    <w:rsid w:val="000B259D"/>
    <w:rsid w:val="000B25D3"/>
    <w:rsid w:val="000B2663"/>
    <w:rsid w:val="000B26A0"/>
    <w:rsid w:val="000B2705"/>
    <w:rsid w:val="000B2707"/>
    <w:rsid w:val="000B271C"/>
    <w:rsid w:val="000B27A2"/>
    <w:rsid w:val="000B27BB"/>
    <w:rsid w:val="000B27EE"/>
    <w:rsid w:val="000B285E"/>
    <w:rsid w:val="000B2882"/>
    <w:rsid w:val="000B288B"/>
    <w:rsid w:val="000B2899"/>
    <w:rsid w:val="000B2958"/>
    <w:rsid w:val="000B297E"/>
    <w:rsid w:val="000B2A34"/>
    <w:rsid w:val="000B2A84"/>
    <w:rsid w:val="000B2AAD"/>
    <w:rsid w:val="000B2AF7"/>
    <w:rsid w:val="000B2AFD"/>
    <w:rsid w:val="000B2B42"/>
    <w:rsid w:val="000B2B5F"/>
    <w:rsid w:val="000B2B9B"/>
    <w:rsid w:val="000B2C2A"/>
    <w:rsid w:val="000B2CA0"/>
    <w:rsid w:val="000B2CA8"/>
    <w:rsid w:val="000B2D03"/>
    <w:rsid w:val="000B2D7C"/>
    <w:rsid w:val="000B2E97"/>
    <w:rsid w:val="000B2EF5"/>
    <w:rsid w:val="000B2FB5"/>
    <w:rsid w:val="000B2FFB"/>
    <w:rsid w:val="000B301A"/>
    <w:rsid w:val="000B3064"/>
    <w:rsid w:val="000B311E"/>
    <w:rsid w:val="000B32F2"/>
    <w:rsid w:val="000B33E1"/>
    <w:rsid w:val="000B3411"/>
    <w:rsid w:val="000B341C"/>
    <w:rsid w:val="000B344B"/>
    <w:rsid w:val="000B3470"/>
    <w:rsid w:val="000B3496"/>
    <w:rsid w:val="000B34C5"/>
    <w:rsid w:val="000B34D6"/>
    <w:rsid w:val="000B3506"/>
    <w:rsid w:val="000B35A8"/>
    <w:rsid w:val="000B371F"/>
    <w:rsid w:val="000B379D"/>
    <w:rsid w:val="000B37CB"/>
    <w:rsid w:val="000B3815"/>
    <w:rsid w:val="000B3859"/>
    <w:rsid w:val="000B3922"/>
    <w:rsid w:val="000B3928"/>
    <w:rsid w:val="000B394B"/>
    <w:rsid w:val="000B3961"/>
    <w:rsid w:val="000B39FF"/>
    <w:rsid w:val="000B3A56"/>
    <w:rsid w:val="000B3B46"/>
    <w:rsid w:val="000B3B9E"/>
    <w:rsid w:val="000B3BA3"/>
    <w:rsid w:val="000B3C02"/>
    <w:rsid w:val="000B3C1D"/>
    <w:rsid w:val="000B3CA9"/>
    <w:rsid w:val="000B3CEB"/>
    <w:rsid w:val="000B3CF8"/>
    <w:rsid w:val="000B3D53"/>
    <w:rsid w:val="000B3D54"/>
    <w:rsid w:val="000B3D64"/>
    <w:rsid w:val="000B3DEE"/>
    <w:rsid w:val="000B3E29"/>
    <w:rsid w:val="000B3E6E"/>
    <w:rsid w:val="000B3EA3"/>
    <w:rsid w:val="000B3F1A"/>
    <w:rsid w:val="000B3F48"/>
    <w:rsid w:val="000B3F5C"/>
    <w:rsid w:val="000B3FDD"/>
    <w:rsid w:val="000B40C0"/>
    <w:rsid w:val="000B40D9"/>
    <w:rsid w:val="000B41A6"/>
    <w:rsid w:val="000B4200"/>
    <w:rsid w:val="000B428A"/>
    <w:rsid w:val="000B448D"/>
    <w:rsid w:val="000B44AB"/>
    <w:rsid w:val="000B44EC"/>
    <w:rsid w:val="000B44F8"/>
    <w:rsid w:val="000B45AE"/>
    <w:rsid w:val="000B45B8"/>
    <w:rsid w:val="000B45BF"/>
    <w:rsid w:val="000B4621"/>
    <w:rsid w:val="000B4677"/>
    <w:rsid w:val="000B4688"/>
    <w:rsid w:val="000B4700"/>
    <w:rsid w:val="000B47C9"/>
    <w:rsid w:val="000B488E"/>
    <w:rsid w:val="000B4894"/>
    <w:rsid w:val="000B496D"/>
    <w:rsid w:val="000B49C1"/>
    <w:rsid w:val="000B4A05"/>
    <w:rsid w:val="000B4A0F"/>
    <w:rsid w:val="000B4A23"/>
    <w:rsid w:val="000B4A72"/>
    <w:rsid w:val="000B4A89"/>
    <w:rsid w:val="000B4B3F"/>
    <w:rsid w:val="000B4B75"/>
    <w:rsid w:val="000B4B77"/>
    <w:rsid w:val="000B4B83"/>
    <w:rsid w:val="000B4BD3"/>
    <w:rsid w:val="000B4BE5"/>
    <w:rsid w:val="000B4C86"/>
    <w:rsid w:val="000B4D51"/>
    <w:rsid w:val="000B4DF4"/>
    <w:rsid w:val="000B4E84"/>
    <w:rsid w:val="000B4EA9"/>
    <w:rsid w:val="000B4F2A"/>
    <w:rsid w:val="000B5016"/>
    <w:rsid w:val="000B5098"/>
    <w:rsid w:val="000B50AE"/>
    <w:rsid w:val="000B5128"/>
    <w:rsid w:val="000B515A"/>
    <w:rsid w:val="000B51BD"/>
    <w:rsid w:val="000B51C8"/>
    <w:rsid w:val="000B521C"/>
    <w:rsid w:val="000B5231"/>
    <w:rsid w:val="000B527C"/>
    <w:rsid w:val="000B52BF"/>
    <w:rsid w:val="000B52E8"/>
    <w:rsid w:val="000B5369"/>
    <w:rsid w:val="000B540F"/>
    <w:rsid w:val="000B541A"/>
    <w:rsid w:val="000B541E"/>
    <w:rsid w:val="000B5474"/>
    <w:rsid w:val="000B54B9"/>
    <w:rsid w:val="000B54FE"/>
    <w:rsid w:val="000B5567"/>
    <w:rsid w:val="000B55A4"/>
    <w:rsid w:val="000B5678"/>
    <w:rsid w:val="000B56F1"/>
    <w:rsid w:val="000B5791"/>
    <w:rsid w:val="000B57FC"/>
    <w:rsid w:val="000B5803"/>
    <w:rsid w:val="000B58CF"/>
    <w:rsid w:val="000B58D4"/>
    <w:rsid w:val="000B58FB"/>
    <w:rsid w:val="000B5A38"/>
    <w:rsid w:val="000B5A57"/>
    <w:rsid w:val="000B5AFA"/>
    <w:rsid w:val="000B5B0B"/>
    <w:rsid w:val="000B5BB6"/>
    <w:rsid w:val="000B5BC4"/>
    <w:rsid w:val="000B5DBF"/>
    <w:rsid w:val="000B5E2E"/>
    <w:rsid w:val="000B5E55"/>
    <w:rsid w:val="000B5E56"/>
    <w:rsid w:val="000B5ED8"/>
    <w:rsid w:val="000B5EF0"/>
    <w:rsid w:val="000B5F65"/>
    <w:rsid w:val="000B5F88"/>
    <w:rsid w:val="000B601E"/>
    <w:rsid w:val="000B6051"/>
    <w:rsid w:val="000B60E2"/>
    <w:rsid w:val="000B60F8"/>
    <w:rsid w:val="000B6244"/>
    <w:rsid w:val="000B6245"/>
    <w:rsid w:val="000B6322"/>
    <w:rsid w:val="000B6399"/>
    <w:rsid w:val="000B644F"/>
    <w:rsid w:val="000B6546"/>
    <w:rsid w:val="000B654D"/>
    <w:rsid w:val="000B6592"/>
    <w:rsid w:val="000B65D9"/>
    <w:rsid w:val="000B6668"/>
    <w:rsid w:val="000B666C"/>
    <w:rsid w:val="000B6695"/>
    <w:rsid w:val="000B686C"/>
    <w:rsid w:val="000B68CC"/>
    <w:rsid w:val="000B6913"/>
    <w:rsid w:val="000B6A2F"/>
    <w:rsid w:val="000B6A54"/>
    <w:rsid w:val="000B6BC4"/>
    <w:rsid w:val="000B6BEA"/>
    <w:rsid w:val="000B6C2E"/>
    <w:rsid w:val="000B6CD4"/>
    <w:rsid w:val="000B6D20"/>
    <w:rsid w:val="000B6DAB"/>
    <w:rsid w:val="000B6E3D"/>
    <w:rsid w:val="000B6E52"/>
    <w:rsid w:val="000B6E8C"/>
    <w:rsid w:val="000B6EC0"/>
    <w:rsid w:val="000B6F34"/>
    <w:rsid w:val="000B6F4A"/>
    <w:rsid w:val="000B6F94"/>
    <w:rsid w:val="000B70BC"/>
    <w:rsid w:val="000B7128"/>
    <w:rsid w:val="000B716D"/>
    <w:rsid w:val="000B7177"/>
    <w:rsid w:val="000B71E6"/>
    <w:rsid w:val="000B729E"/>
    <w:rsid w:val="000B72EE"/>
    <w:rsid w:val="000B730E"/>
    <w:rsid w:val="000B732E"/>
    <w:rsid w:val="000B7431"/>
    <w:rsid w:val="000B743A"/>
    <w:rsid w:val="000B749C"/>
    <w:rsid w:val="000B75CC"/>
    <w:rsid w:val="000B761A"/>
    <w:rsid w:val="000B7645"/>
    <w:rsid w:val="000B772A"/>
    <w:rsid w:val="000B776D"/>
    <w:rsid w:val="000B7776"/>
    <w:rsid w:val="000B779D"/>
    <w:rsid w:val="000B787C"/>
    <w:rsid w:val="000B7882"/>
    <w:rsid w:val="000B78B1"/>
    <w:rsid w:val="000B78B2"/>
    <w:rsid w:val="000B78D6"/>
    <w:rsid w:val="000B7989"/>
    <w:rsid w:val="000B79B1"/>
    <w:rsid w:val="000B79FA"/>
    <w:rsid w:val="000B7A1E"/>
    <w:rsid w:val="000B7A57"/>
    <w:rsid w:val="000B7A7D"/>
    <w:rsid w:val="000B7AA9"/>
    <w:rsid w:val="000B7B15"/>
    <w:rsid w:val="000B7B16"/>
    <w:rsid w:val="000B7B69"/>
    <w:rsid w:val="000B7C01"/>
    <w:rsid w:val="000B7C7A"/>
    <w:rsid w:val="000B7C96"/>
    <w:rsid w:val="000B7CA6"/>
    <w:rsid w:val="000B7CFB"/>
    <w:rsid w:val="000B7E13"/>
    <w:rsid w:val="000B7E2C"/>
    <w:rsid w:val="000B7EC0"/>
    <w:rsid w:val="000B7ED4"/>
    <w:rsid w:val="000B7FB3"/>
    <w:rsid w:val="000BC7EA"/>
    <w:rsid w:val="000C00B7"/>
    <w:rsid w:val="000C0171"/>
    <w:rsid w:val="000C0185"/>
    <w:rsid w:val="000C0186"/>
    <w:rsid w:val="000C02F7"/>
    <w:rsid w:val="000C0354"/>
    <w:rsid w:val="000C0357"/>
    <w:rsid w:val="000C0370"/>
    <w:rsid w:val="000C040D"/>
    <w:rsid w:val="000C0472"/>
    <w:rsid w:val="000C0494"/>
    <w:rsid w:val="000C04A7"/>
    <w:rsid w:val="000C04C5"/>
    <w:rsid w:val="000C04D4"/>
    <w:rsid w:val="000C05B6"/>
    <w:rsid w:val="000C060F"/>
    <w:rsid w:val="000C0614"/>
    <w:rsid w:val="000C06AD"/>
    <w:rsid w:val="000C0719"/>
    <w:rsid w:val="000C07DE"/>
    <w:rsid w:val="000C0818"/>
    <w:rsid w:val="000C09E2"/>
    <w:rsid w:val="000C0ACC"/>
    <w:rsid w:val="000C0C3B"/>
    <w:rsid w:val="000C0C5A"/>
    <w:rsid w:val="000C0CD1"/>
    <w:rsid w:val="000C0CE7"/>
    <w:rsid w:val="000C0D1E"/>
    <w:rsid w:val="000C0EB1"/>
    <w:rsid w:val="000C108A"/>
    <w:rsid w:val="000C10DC"/>
    <w:rsid w:val="000C1100"/>
    <w:rsid w:val="000C1139"/>
    <w:rsid w:val="000C1180"/>
    <w:rsid w:val="000C11DC"/>
    <w:rsid w:val="000C1229"/>
    <w:rsid w:val="000C12E5"/>
    <w:rsid w:val="000C13EF"/>
    <w:rsid w:val="000C141C"/>
    <w:rsid w:val="000C1456"/>
    <w:rsid w:val="000C1493"/>
    <w:rsid w:val="000C1499"/>
    <w:rsid w:val="000C14D9"/>
    <w:rsid w:val="000C1556"/>
    <w:rsid w:val="000C15A4"/>
    <w:rsid w:val="000C15A9"/>
    <w:rsid w:val="000C15F7"/>
    <w:rsid w:val="000C1640"/>
    <w:rsid w:val="000C1693"/>
    <w:rsid w:val="000C16A5"/>
    <w:rsid w:val="000C1702"/>
    <w:rsid w:val="000C170B"/>
    <w:rsid w:val="000C1714"/>
    <w:rsid w:val="000C184A"/>
    <w:rsid w:val="000C19B7"/>
    <w:rsid w:val="000C19B9"/>
    <w:rsid w:val="000C19CF"/>
    <w:rsid w:val="000C1A62"/>
    <w:rsid w:val="000C1AA3"/>
    <w:rsid w:val="000C1B21"/>
    <w:rsid w:val="000C1B23"/>
    <w:rsid w:val="000C1BD5"/>
    <w:rsid w:val="000C1C07"/>
    <w:rsid w:val="000C1DB4"/>
    <w:rsid w:val="000C1DBC"/>
    <w:rsid w:val="000C1DEA"/>
    <w:rsid w:val="000C1E75"/>
    <w:rsid w:val="000C1E84"/>
    <w:rsid w:val="000C1EE6"/>
    <w:rsid w:val="000C1F2E"/>
    <w:rsid w:val="000C1F61"/>
    <w:rsid w:val="000C204F"/>
    <w:rsid w:val="000C2067"/>
    <w:rsid w:val="000C20A3"/>
    <w:rsid w:val="000C20B9"/>
    <w:rsid w:val="000C217C"/>
    <w:rsid w:val="000C2199"/>
    <w:rsid w:val="000C21B2"/>
    <w:rsid w:val="000C230E"/>
    <w:rsid w:val="000C2328"/>
    <w:rsid w:val="000C2400"/>
    <w:rsid w:val="000C2430"/>
    <w:rsid w:val="000C248B"/>
    <w:rsid w:val="000C2506"/>
    <w:rsid w:val="000C252A"/>
    <w:rsid w:val="000C2598"/>
    <w:rsid w:val="000C264C"/>
    <w:rsid w:val="000C2661"/>
    <w:rsid w:val="000C2699"/>
    <w:rsid w:val="000C26FD"/>
    <w:rsid w:val="000C274D"/>
    <w:rsid w:val="000C276E"/>
    <w:rsid w:val="000C2866"/>
    <w:rsid w:val="000C289B"/>
    <w:rsid w:val="000C28C4"/>
    <w:rsid w:val="000C293C"/>
    <w:rsid w:val="000C2A1C"/>
    <w:rsid w:val="000C2A3D"/>
    <w:rsid w:val="000C2AD7"/>
    <w:rsid w:val="000C2B66"/>
    <w:rsid w:val="000C2BB9"/>
    <w:rsid w:val="000C2C0E"/>
    <w:rsid w:val="000C2C19"/>
    <w:rsid w:val="000C2C89"/>
    <w:rsid w:val="000C2D1C"/>
    <w:rsid w:val="000C2D78"/>
    <w:rsid w:val="000C2DC1"/>
    <w:rsid w:val="000C2E5A"/>
    <w:rsid w:val="000C2E92"/>
    <w:rsid w:val="000C2F33"/>
    <w:rsid w:val="000C2F67"/>
    <w:rsid w:val="000C303A"/>
    <w:rsid w:val="000C3081"/>
    <w:rsid w:val="000C30B0"/>
    <w:rsid w:val="000C30FB"/>
    <w:rsid w:val="000C3106"/>
    <w:rsid w:val="000C3134"/>
    <w:rsid w:val="000C3201"/>
    <w:rsid w:val="000C3203"/>
    <w:rsid w:val="000C3228"/>
    <w:rsid w:val="000C337E"/>
    <w:rsid w:val="000C33DF"/>
    <w:rsid w:val="000C3555"/>
    <w:rsid w:val="000C3586"/>
    <w:rsid w:val="000C35AE"/>
    <w:rsid w:val="000C35B8"/>
    <w:rsid w:val="000C36A0"/>
    <w:rsid w:val="000C3716"/>
    <w:rsid w:val="000C371B"/>
    <w:rsid w:val="000C375B"/>
    <w:rsid w:val="000C37B9"/>
    <w:rsid w:val="000C3A11"/>
    <w:rsid w:val="000C3A12"/>
    <w:rsid w:val="000C3A2E"/>
    <w:rsid w:val="000C3A93"/>
    <w:rsid w:val="000C3AA3"/>
    <w:rsid w:val="000C3AD7"/>
    <w:rsid w:val="000C3B00"/>
    <w:rsid w:val="000C3BE6"/>
    <w:rsid w:val="000C3C6F"/>
    <w:rsid w:val="000C3CB3"/>
    <w:rsid w:val="000C3D6C"/>
    <w:rsid w:val="000C3D91"/>
    <w:rsid w:val="000C3D92"/>
    <w:rsid w:val="000C3E07"/>
    <w:rsid w:val="000C3E63"/>
    <w:rsid w:val="000C4000"/>
    <w:rsid w:val="000C402A"/>
    <w:rsid w:val="000C40A1"/>
    <w:rsid w:val="000C40E6"/>
    <w:rsid w:val="000C41B5"/>
    <w:rsid w:val="000C4342"/>
    <w:rsid w:val="000C4364"/>
    <w:rsid w:val="000C437A"/>
    <w:rsid w:val="000C438B"/>
    <w:rsid w:val="000C43D2"/>
    <w:rsid w:val="000C43D6"/>
    <w:rsid w:val="000C43EF"/>
    <w:rsid w:val="000C4559"/>
    <w:rsid w:val="000C456A"/>
    <w:rsid w:val="000C45B9"/>
    <w:rsid w:val="000C4600"/>
    <w:rsid w:val="000C4607"/>
    <w:rsid w:val="000C4619"/>
    <w:rsid w:val="000C468B"/>
    <w:rsid w:val="000C46EA"/>
    <w:rsid w:val="000C4731"/>
    <w:rsid w:val="000C473B"/>
    <w:rsid w:val="000C480E"/>
    <w:rsid w:val="000C49C4"/>
    <w:rsid w:val="000C49C8"/>
    <w:rsid w:val="000C4A31"/>
    <w:rsid w:val="000C4ADB"/>
    <w:rsid w:val="000C4B29"/>
    <w:rsid w:val="000C4B75"/>
    <w:rsid w:val="000C4BF7"/>
    <w:rsid w:val="000C4BF9"/>
    <w:rsid w:val="000C4C29"/>
    <w:rsid w:val="000C4C4E"/>
    <w:rsid w:val="000C4CA3"/>
    <w:rsid w:val="000C4CB0"/>
    <w:rsid w:val="000C4CE8"/>
    <w:rsid w:val="000C4DCC"/>
    <w:rsid w:val="000C4DD0"/>
    <w:rsid w:val="000C4E42"/>
    <w:rsid w:val="000C4EE3"/>
    <w:rsid w:val="000C4FD4"/>
    <w:rsid w:val="000C5009"/>
    <w:rsid w:val="000C5081"/>
    <w:rsid w:val="000C50E0"/>
    <w:rsid w:val="000C50F1"/>
    <w:rsid w:val="000C5156"/>
    <w:rsid w:val="000C517A"/>
    <w:rsid w:val="000C518F"/>
    <w:rsid w:val="000C51E9"/>
    <w:rsid w:val="000C521C"/>
    <w:rsid w:val="000C5278"/>
    <w:rsid w:val="000C52D2"/>
    <w:rsid w:val="000C535A"/>
    <w:rsid w:val="000C537E"/>
    <w:rsid w:val="000C539C"/>
    <w:rsid w:val="000C541E"/>
    <w:rsid w:val="000C5422"/>
    <w:rsid w:val="000C5515"/>
    <w:rsid w:val="000C5526"/>
    <w:rsid w:val="000C55B1"/>
    <w:rsid w:val="000C5627"/>
    <w:rsid w:val="000C562E"/>
    <w:rsid w:val="000C5696"/>
    <w:rsid w:val="000C5728"/>
    <w:rsid w:val="000C57F1"/>
    <w:rsid w:val="000C597C"/>
    <w:rsid w:val="000C59CC"/>
    <w:rsid w:val="000C5A11"/>
    <w:rsid w:val="000C5B2A"/>
    <w:rsid w:val="000C5BCD"/>
    <w:rsid w:val="000C5BEA"/>
    <w:rsid w:val="000C5C7F"/>
    <w:rsid w:val="000C5CA4"/>
    <w:rsid w:val="000C5D42"/>
    <w:rsid w:val="000C5E2F"/>
    <w:rsid w:val="000C5E44"/>
    <w:rsid w:val="000C5E8B"/>
    <w:rsid w:val="000C5F01"/>
    <w:rsid w:val="000C5F8E"/>
    <w:rsid w:val="000C602A"/>
    <w:rsid w:val="000C6042"/>
    <w:rsid w:val="000C6054"/>
    <w:rsid w:val="000C6078"/>
    <w:rsid w:val="000C6090"/>
    <w:rsid w:val="000C6095"/>
    <w:rsid w:val="000C60A6"/>
    <w:rsid w:val="000C6184"/>
    <w:rsid w:val="000C625B"/>
    <w:rsid w:val="000C639E"/>
    <w:rsid w:val="000C64A7"/>
    <w:rsid w:val="000C64C3"/>
    <w:rsid w:val="000C6552"/>
    <w:rsid w:val="000C659F"/>
    <w:rsid w:val="000C65A7"/>
    <w:rsid w:val="000C660E"/>
    <w:rsid w:val="000C664F"/>
    <w:rsid w:val="000C6744"/>
    <w:rsid w:val="000C6759"/>
    <w:rsid w:val="000C675B"/>
    <w:rsid w:val="000C67CB"/>
    <w:rsid w:val="000C67D4"/>
    <w:rsid w:val="000C67D5"/>
    <w:rsid w:val="000C6894"/>
    <w:rsid w:val="000C68B7"/>
    <w:rsid w:val="000C6902"/>
    <w:rsid w:val="000C6966"/>
    <w:rsid w:val="000C696A"/>
    <w:rsid w:val="000C6989"/>
    <w:rsid w:val="000C6A3C"/>
    <w:rsid w:val="000C6A72"/>
    <w:rsid w:val="000C6A74"/>
    <w:rsid w:val="000C6A81"/>
    <w:rsid w:val="000C6AFB"/>
    <w:rsid w:val="000C6B8E"/>
    <w:rsid w:val="000C6BAE"/>
    <w:rsid w:val="000C6BF2"/>
    <w:rsid w:val="000C6C48"/>
    <w:rsid w:val="000C6C90"/>
    <w:rsid w:val="000C6C9B"/>
    <w:rsid w:val="000C6CC7"/>
    <w:rsid w:val="000C6CF4"/>
    <w:rsid w:val="000C6CFC"/>
    <w:rsid w:val="000C6D02"/>
    <w:rsid w:val="000C6DAF"/>
    <w:rsid w:val="000C6DE5"/>
    <w:rsid w:val="000C6E07"/>
    <w:rsid w:val="000C6E48"/>
    <w:rsid w:val="000C6E5C"/>
    <w:rsid w:val="000C6E99"/>
    <w:rsid w:val="000C6F6E"/>
    <w:rsid w:val="000C6FB9"/>
    <w:rsid w:val="000C6FF8"/>
    <w:rsid w:val="000C70A8"/>
    <w:rsid w:val="000C70E4"/>
    <w:rsid w:val="000C71B5"/>
    <w:rsid w:val="000C71E5"/>
    <w:rsid w:val="000C7214"/>
    <w:rsid w:val="000C72EF"/>
    <w:rsid w:val="000C73CC"/>
    <w:rsid w:val="000C7479"/>
    <w:rsid w:val="000C748D"/>
    <w:rsid w:val="000C7589"/>
    <w:rsid w:val="000C759D"/>
    <w:rsid w:val="000C75F8"/>
    <w:rsid w:val="000C7735"/>
    <w:rsid w:val="000C774E"/>
    <w:rsid w:val="000C7842"/>
    <w:rsid w:val="000C78AE"/>
    <w:rsid w:val="000C7993"/>
    <w:rsid w:val="000C7A7C"/>
    <w:rsid w:val="000C7A81"/>
    <w:rsid w:val="000C7AAF"/>
    <w:rsid w:val="000C7BCC"/>
    <w:rsid w:val="000C7D1D"/>
    <w:rsid w:val="000C7DD6"/>
    <w:rsid w:val="000C7EFE"/>
    <w:rsid w:val="000C7F33"/>
    <w:rsid w:val="000D0097"/>
    <w:rsid w:val="000D00B7"/>
    <w:rsid w:val="000D00EC"/>
    <w:rsid w:val="000D0157"/>
    <w:rsid w:val="000D0205"/>
    <w:rsid w:val="000D02C7"/>
    <w:rsid w:val="000D0323"/>
    <w:rsid w:val="000D034A"/>
    <w:rsid w:val="000D03A0"/>
    <w:rsid w:val="000D0476"/>
    <w:rsid w:val="000D04A2"/>
    <w:rsid w:val="000D04B7"/>
    <w:rsid w:val="000D0512"/>
    <w:rsid w:val="000D0623"/>
    <w:rsid w:val="000D06CF"/>
    <w:rsid w:val="000D0738"/>
    <w:rsid w:val="000D07B7"/>
    <w:rsid w:val="000D0806"/>
    <w:rsid w:val="000D0844"/>
    <w:rsid w:val="000D0865"/>
    <w:rsid w:val="000D0890"/>
    <w:rsid w:val="000D08F2"/>
    <w:rsid w:val="000D090B"/>
    <w:rsid w:val="000D0925"/>
    <w:rsid w:val="000D0A09"/>
    <w:rsid w:val="000D0AE2"/>
    <w:rsid w:val="000D0AFB"/>
    <w:rsid w:val="000D0D08"/>
    <w:rsid w:val="000D0D29"/>
    <w:rsid w:val="000D0D76"/>
    <w:rsid w:val="000D0DA4"/>
    <w:rsid w:val="000D0DA9"/>
    <w:rsid w:val="000D0DC3"/>
    <w:rsid w:val="000D0E4C"/>
    <w:rsid w:val="000D0E6A"/>
    <w:rsid w:val="000D0EB5"/>
    <w:rsid w:val="000D0F86"/>
    <w:rsid w:val="000D0F87"/>
    <w:rsid w:val="000D103B"/>
    <w:rsid w:val="000D1103"/>
    <w:rsid w:val="000D11F6"/>
    <w:rsid w:val="000D1246"/>
    <w:rsid w:val="000D124A"/>
    <w:rsid w:val="000D12DE"/>
    <w:rsid w:val="000D1342"/>
    <w:rsid w:val="000D149E"/>
    <w:rsid w:val="000D153C"/>
    <w:rsid w:val="000D162E"/>
    <w:rsid w:val="000D1664"/>
    <w:rsid w:val="000D170D"/>
    <w:rsid w:val="000D1750"/>
    <w:rsid w:val="000D1784"/>
    <w:rsid w:val="000D17D0"/>
    <w:rsid w:val="000D1809"/>
    <w:rsid w:val="000D180C"/>
    <w:rsid w:val="000D1823"/>
    <w:rsid w:val="000D1854"/>
    <w:rsid w:val="000D18CB"/>
    <w:rsid w:val="000D1AA8"/>
    <w:rsid w:val="000D1AD3"/>
    <w:rsid w:val="000D1AF2"/>
    <w:rsid w:val="000D1B03"/>
    <w:rsid w:val="000D1B29"/>
    <w:rsid w:val="000D1B51"/>
    <w:rsid w:val="000D1BE6"/>
    <w:rsid w:val="000D1C8B"/>
    <w:rsid w:val="000D1CF0"/>
    <w:rsid w:val="000D1D12"/>
    <w:rsid w:val="000D1D4C"/>
    <w:rsid w:val="000D1D56"/>
    <w:rsid w:val="000D1D72"/>
    <w:rsid w:val="000D1D93"/>
    <w:rsid w:val="000D1D96"/>
    <w:rsid w:val="000D1DFC"/>
    <w:rsid w:val="000D1EAA"/>
    <w:rsid w:val="000D1F21"/>
    <w:rsid w:val="000D1F48"/>
    <w:rsid w:val="000D1FC5"/>
    <w:rsid w:val="000D1FFB"/>
    <w:rsid w:val="000D2038"/>
    <w:rsid w:val="000D2071"/>
    <w:rsid w:val="000D20B6"/>
    <w:rsid w:val="000D20EC"/>
    <w:rsid w:val="000D2103"/>
    <w:rsid w:val="000D2128"/>
    <w:rsid w:val="000D2187"/>
    <w:rsid w:val="000D2215"/>
    <w:rsid w:val="000D2308"/>
    <w:rsid w:val="000D2333"/>
    <w:rsid w:val="000D235C"/>
    <w:rsid w:val="000D23BB"/>
    <w:rsid w:val="000D23E7"/>
    <w:rsid w:val="000D2432"/>
    <w:rsid w:val="000D2433"/>
    <w:rsid w:val="000D243A"/>
    <w:rsid w:val="000D2529"/>
    <w:rsid w:val="000D2552"/>
    <w:rsid w:val="000D25C4"/>
    <w:rsid w:val="000D26E5"/>
    <w:rsid w:val="000D2708"/>
    <w:rsid w:val="000D2859"/>
    <w:rsid w:val="000D288C"/>
    <w:rsid w:val="000D28BA"/>
    <w:rsid w:val="000D28FE"/>
    <w:rsid w:val="000D2977"/>
    <w:rsid w:val="000D2A0B"/>
    <w:rsid w:val="000D2A28"/>
    <w:rsid w:val="000D2AAF"/>
    <w:rsid w:val="000D2B12"/>
    <w:rsid w:val="000D2B35"/>
    <w:rsid w:val="000D2B67"/>
    <w:rsid w:val="000D2BB3"/>
    <w:rsid w:val="000D2BB6"/>
    <w:rsid w:val="000D2BC2"/>
    <w:rsid w:val="000D2BEC"/>
    <w:rsid w:val="000D2C70"/>
    <w:rsid w:val="000D2D4D"/>
    <w:rsid w:val="000D2DEB"/>
    <w:rsid w:val="000D2E20"/>
    <w:rsid w:val="000D2EA2"/>
    <w:rsid w:val="000D2EA3"/>
    <w:rsid w:val="000D2FEC"/>
    <w:rsid w:val="000D3007"/>
    <w:rsid w:val="000D3075"/>
    <w:rsid w:val="000D30AE"/>
    <w:rsid w:val="000D3309"/>
    <w:rsid w:val="000D332B"/>
    <w:rsid w:val="000D344E"/>
    <w:rsid w:val="000D34A0"/>
    <w:rsid w:val="000D3505"/>
    <w:rsid w:val="000D354D"/>
    <w:rsid w:val="000D354E"/>
    <w:rsid w:val="000D3556"/>
    <w:rsid w:val="000D3604"/>
    <w:rsid w:val="000D363F"/>
    <w:rsid w:val="000D370C"/>
    <w:rsid w:val="000D3752"/>
    <w:rsid w:val="000D3863"/>
    <w:rsid w:val="000D3881"/>
    <w:rsid w:val="000D3AF9"/>
    <w:rsid w:val="000D3B39"/>
    <w:rsid w:val="000D3BDE"/>
    <w:rsid w:val="000D3C52"/>
    <w:rsid w:val="000D3C6B"/>
    <w:rsid w:val="000D3CA7"/>
    <w:rsid w:val="000D3CB7"/>
    <w:rsid w:val="000D3CD2"/>
    <w:rsid w:val="000D3E2E"/>
    <w:rsid w:val="000D3E68"/>
    <w:rsid w:val="000D3E77"/>
    <w:rsid w:val="000D3FEF"/>
    <w:rsid w:val="000D4008"/>
    <w:rsid w:val="000D400E"/>
    <w:rsid w:val="000D400F"/>
    <w:rsid w:val="000D4014"/>
    <w:rsid w:val="000D4046"/>
    <w:rsid w:val="000D4050"/>
    <w:rsid w:val="000D40FF"/>
    <w:rsid w:val="000D4148"/>
    <w:rsid w:val="000D4173"/>
    <w:rsid w:val="000D41A9"/>
    <w:rsid w:val="000D421B"/>
    <w:rsid w:val="000D427D"/>
    <w:rsid w:val="000D4315"/>
    <w:rsid w:val="000D43F0"/>
    <w:rsid w:val="000D444A"/>
    <w:rsid w:val="000D4469"/>
    <w:rsid w:val="000D44B7"/>
    <w:rsid w:val="000D4522"/>
    <w:rsid w:val="000D4543"/>
    <w:rsid w:val="000D462F"/>
    <w:rsid w:val="000D4668"/>
    <w:rsid w:val="000D4690"/>
    <w:rsid w:val="000D47B2"/>
    <w:rsid w:val="000D488E"/>
    <w:rsid w:val="000D4948"/>
    <w:rsid w:val="000D49E6"/>
    <w:rsid w:val="000D4AFD"/>
    <w:rsid w:val="000D4B8F"/>
    <w:rsid w:val="000D4BAD"/>
    <w:rsid w:val="000D4C46"/>
    <w:rsid w:val="000D4CD4"/>
    <w:rsid w:val="000D4CDD"/>
    <w:rsid w:val="000D4DF7"/>
    <w:rsid w:val="000D4E69"/>
    <w:rsid w:val="000D4EC0"/>
    <w:rsid w:val="000D4EFF"/>
    <w:rsid w:val="000D4F2F"/>
    <w:rsid w:val="000D4F40"/>
    <w:rsid w:val="000D4F78"/>
    <w:rsid w:val="000D4FAB"/>
    <w:rsid w:val="000D4FD4"/>
    <w:rsid w:val="000D5029"/>
    <w:rsid w:val="000D510A"/>
    <w:rsid w:val="000D513E"/>
    <w:rsid w:val="000D51DB"/>
    <w:rsid w:val="000D5257"/>
    <w:rsid w:val="000D5269"/>
    <w:rsid w:val="000D52A8"/>
    <w:rsid w:val="000D5355"/>
    <w:rsid w:val="000D5434"/>
    <w:rsid w:val="000D551A"/>
    <w:rsid w:val="000D5573"/>
    <w:rsid w:val="000D55B3"/>
    <w:rsid w:val="000D55D8"/>
    <w:rsid w:val="000D562C"/>
    <w:rsid w:val="000D5648"/>
    <w:rsid w:val="000D564C"/>
    <w:rsid w:val="000D56A1"/>
    <w:rsid w:val="000D56B5"/>
    <w:rsid w:val="000D56E3"/>
    <w:rsid w:val="000D56E4"/>
    <w:rsid w:val="000D5757"/>
    <w:rsid w:val="000D587C"/>
    <w:rsid w:val="000D58F4"/>
    <w:rsid w:val="000D5921"/>
    <w:rsid w:val="000D596D"/>
    <w:rsid w:val="000D5984"/>
    <w:rsid w:val="000D5A23"/>
    <w:rsid w:val="000D5B7A"/>
    <w:rsid w:val="000D5C06"/>
    <w:rsid w:val="000D5C11"/>
    <w:rsid w:val="000D5C7F"/>
    <w:rsid w:val="000D5CAA"/>
    <w:rsid w:val="000D5D0A"/>
    <w:rsid w:val="000D5D41"/>
    <w:rsid w:val="000D5DA1"/>
    <w:rsid w:val="000D5DEF"/>
    <w:rsid w:val="000D5FB0"/>
    <w:rsid w:val="000D5FEC"/>
    <w:rsid w:val="000D603B"/>
    <w:rsid w:val="000D610F"/>
    <w:rsid w:val="000D6138"/>
    <w:rsid w:val="000D61A8"/>
    <w:rsid w:val="000D61BC"/>
    <w:rsid w:val="000D6251"/>
    <w:rsid w:val="000D6255"/>
    <w:rsid w:val="000D6337"/>
    <w:rsid w:val="000D6384"/>
    <w:rsid w:val="000D65F3"/>
    <w:rsid w:val="000D6603"/>
    <w:rsid w:val="000D6645"/>
    <w:rsid w:val="000D6688"/>
    <w:rsid w:val="000D67F4"/>
    <w:rsid w:val="000D68C7"/>
    <w:rsid w:val="000D6969"/>
    <w:rsid w:val="000D69A2"/>
    <w:rsid w:val="000D69A8"/>
    <w:rsid w:val="000D69CA"/>
    <w:rsid w:val="000D6A24"/>
    <w:rsid w:val="000D6AE9"/>
    <w:rsid w:val="000D6B74"/>
    <w:rsid w:val="000D6B79"/>
    <w:rsid w:val="000D6B7F"/>
    <w:rsid w:val="000D6BDC"/>
    <w:rsid w:val="000D6C00"/>
    <w:rsid w:val="000D6CF5"/>
    <w:rsid w:val="000D6DB9"/>
    <w:rsid w:val="000D6E3F"/>
    <w:rsid w:val="000D6E97"/>
    <w:rsid w:val="000D6F2A"/>
    <w:rsid w:val="000D6F4D"/>
    <w:rsid w:val="000D6F66"/>
    <w:rsid w:val="000D6F71"/>
    <w:rsid w:val="000D7062"/>
    <w:rsid w:val="000D7064"/>
    <w:rsid w:val="000D70C3"/>
    <w:rsid w:val="000D711A"/>
    <w:rsid w:val="000D716C"/>
    <w:rsid w:val="000D7392"/>
    <w:rsid w:val="000D758A"/>
    <w:rsid w:val="000D75E6"/>
    <w:rsid w:val="000D7666"/>
    <w:rsid w:val="000D782B"/>
    <w:rsid w:val="000D78C0"/>
    <w:rsid w:val="000D7931"/>
    <w:rsid w:val="000D7954"/>
    <w:rsid w:val="000D79A5"/>
    <w:rsid w:val="000D7A16"/>
    <w:rsid w:val="000D7AF9"/>
    <w:rsid w:val="000D7B23"/>
    <w:rsid w:val="000D7B4D"/>
    <w:rsid w:val="000D7BCA"/>
    <w:rsid w:val="000D7BD5"/>
    <w:rsid w:val="000D7BE4"/>
    <w:rsid w:val="000D7BEB"/>
    <w:rsid w:val="000D7C06"/>
    <w:rsid w:val="000D7C0B"/>
    <w:rsid w:val="000D7C1B"/>
    <w:rsid w:val="000D7C6A"/>
    <w:rsid w:val="000D7C89"/>
    <w:rsid w:val="000D7CCF"/>
    <w:rsid w:val="000D7F00"/>
    <w:rsid w:val="000D7F13"/>
    <w:rsid w:val="000D7F55"/>
    <w:rsid w:val="000E0032"/>
    <w:rsid w:val="000E0035"/>
    <w:rsid w:val="000E0062"/>
    <w:rsid w:val="000E014B"/>
    <w:rsid w:val="000E0217"/>
    <w:rsid w:val="000E0232"/>
    <w:rsid w:val="000E0248"/>
    <w:rsid w:val="000E02E1"/>
    <w:rsid w:val="000E02F7"/>
    <w:rsid w:val="000E03BC"/>
    <w:rsid w:val="000E03DB"/>
    <w:rsid w:val="000E0409"/>
    <w:rsid w:val="000E042F"/>
    <w:rsid w:val="000E0442"/>
    <w:rsid w:val="000E051A"/>
    <w:rsid w:val="000E05DA"/>
    <w:rsid w:val="000E05F9"/>
    <w:rsid w:val="000E060B"/>
    <w:rsid w:val="000E0647"/>
    <w:rsid w:val="000E0655"/>
    <w:rsid w:val="000E06D5"/>
    <w:rsid w:val="000E0752"/>
    <w:rsid w:val="000E077C"/>
    <w:rsid w:val="000E07A5"/>
    <w:rsid w:val="000E0808"/>
    <w:rsid w:val="000E0816"/>
    <w:rsid w:val="000E0840"/>
    <w:rsid w:val="000E08F6"/>
    <w:rsid w:val="000E0A6B"/>
    <w:rsid w:val="000E0AD6"/>
    <w:rsid w:val="000E0AFC"/>
    <w:rsid w:val="000E0B4D"/>
    <w:rsid w:val="000E0BAC"/>
    <w:rsid w:val="000E0BE4"/>
    <w:rsid w:val="000E0D72"/>
    <w:rsid w:val="000E0DE6"/>
    <w:rsid w:val="000E0DFF"/>
    <w:rsid w:val="000E0E19"/>
    <w:rsid w:val="000E0E1C"/>
    <w:rsid w:val="000E0E4C"/>
    <w:rsid w:val="000E0E79"/>
    <w:rsid w:val="000E0EB1"/>
    <w:rsid w:val="000E0F7F"/>
    <w:rsid w:val="000E0FAA"/>
    <w:rsid w:val="000E0FBD"/>
    <w:rsid w:val="000E0FCB"/>
    <w:rsid w:val="000E0FE7"/>
    <w:rsid w:val="000E10C0"/>
    <w:rsid w:val="000E1104"/>
    <w:rsid w:val="000E128D"/>
    <w:rsid w:val="000E1356"/>
    <w:rsid w:val="000E1389"/>
    <w:rsid w:val="000E13A0"/>
    <w:rsid w:val="000E13EA"/>
    <w:rsid w:val="000E1445"/>
    <w:rsid w:val="000E1453"/>
    <w:rsid w:val="000E14D9"/>
    <w:rsid w:val="000E156B"/>
    <w:rsid w:val="000E15B3"/>
    <w:rsid w:val="000E1623"/>
    <w:rsid w:val="000E162B"/>
    <w:rsid w:val="000E1700"/>
    <w:rsid w:val="000E1721"/>
    <w:rsid w:val="000E1751"/>
    <w:rsid w:val="000E1792"/>
    <w:rsid w:val="000E17B1"/>
    <w:rsid w:val="000E17DC"/>
    <w:rsid w:val="000E17F8"/>
    <w:rsid w:val="000E182C"/>
    <w:rsid w:val="000E1834"/>
    <w:rsid w:val="000E1878"/>
    <w:rsid w:val="000E18C8"/>
    <w:rsid w:val="000E1A45"/>
    <w:rsid w:val="000E1A54"/>
    <w:rsid w:val="000E1A83"/>
    <w:rsid w:val="000E1ABF"/>
    <w:rsid w:val="000E1B31"/>
    <w:rsid w:val="000E1BCA"/>
    <w:rsid w:val="000E1CC7"/>
    <w:rsid w:val="000E1DF0"/>
    <w:rsid w:val="000E1DF7"/>
    <w:rsid w:val="000E1E1A"/>
    <w:rsid w:val="000E1E30"/>
    <w:rsid w:val="000E1FB6"/>
    <w:rsid w:val="000E2077"/>
    <w:rsid w:val="000E20F2"/>
    <w:rsid w:val="000E2133"/>
    <w:rsid w:val="000E218E"/>
    <w:rsid w:val="000E21E5"/>
    <w:rsid w:val="000E2205"/>
    <w:rsid w:val="000E2252"/>
    <w:rsid w:val="000E2299"/>
    <w:rsid w:val="000E22F2"/>
    <w:rsid w:val="000E2302"/>
    <w:rsid w:val="000E2367"/>
    <w:rsid w:val="000E2394"/>
    <w:rsid w:val="000E23A2"/>
    <w:rsid w:val="000E23E8"/>
    <w:rsid w:val="000E243D"/>
    <w:rsid w:val="000E2515"/>
    <w:rsid w:val="000E2742"/>
    <w:rsid w:val="000E2758"/>
    <w:rsid w:val="000E275A"/>
    <w:rsid w:val="000E2781"/>
    <w:rsid w:val="000E2826"/>
    <w:rsid w:val="000E29C6"/>
    <w:rsid w:val="000E2AEA"/>
    <w:rsid w:val="000E2C02"/>
    <w:rsid w:val="000E2C6D"/>
    <w:rsid w:val="000E2CBD"/>
    <w:rsid w:val="000E2CC0"/>
    <w:rsid w:val="000E2CC5"/>
    <w:rsid w:val="000E2D25"/>
    <w:rsid w:val="000E2D36"/>
    <w:rsid w:val="000E2D79"/>
    <w:rsid w:val="000E2DAD"/>
    <w:rsid w:val="000E2E53"/>
    <w:rsid w:val="000E2EBF"/>
    <w:rsid w:val="000E2FEF"/>
    <w:rsid w:val="000E304A"/>
    <w:rsid w:val="000E304E"/>
    <w:rsid w:val="000E305C"/>
    <w:rsid w:val="000E3077"/>
    <w:rsid w:val="000E3078"/>
    <w:rsid w:val="000E3085"/>
    <w:rsid w:val="000E30A1"/>
    <w:rsid w:val="000E3123"/>
    <w:rsid w:val="000E312D"/>
    <w:rsid w:val="000E31B4"/>
    <w:rsid w:val="000E31BB"/>
    <w:rsid w:val="000E31C6"/>
    <w:rsid w:val="000E31DD"/>
    <w:rsid w:val="000E3225"/>
    <w:rsid w:val="000E323E"/>
    <w:rsid w:val="000E3297"/>
    <w:rsid w:val="000E32AE"/>
    <w:rsid w:val="000E32AF"/>
    <w:rsid w:val="000E32E5"/>
    <w:rsid w:val="000E331B"/>
    <w:rsid w:val="000E33F2"/>
    <w:rsid w:val="000E3492"/>
    <w:rsid w:val="000E34A9"/>
    <w:rsid w:val="000E34FF"/>
    <w:rsid w:val="000E350D"/>
    <w:rsid w:val="000E3570"/>
    <w:rsid w:val="000E35B0"/>
    <w:rsid w:val="000E35D7"/>
    <w:rsid w:val="000E35FC"/>
    <w:rsid w:val="000E3639"/>
    <w:rsid w:val="000E36BE"/>
    <w:rsid w:val="000E3779"/>
    <w:rsid w:val="000E3804"/>
    <w:rsid w:val="000E3926"/>
    <w:rsid w:val="000E39A0"/>
    <w:rsid w:val="000E39D8"/>
    <w:rsid w:val="000E3A14"/>
    <w:rsid w:val="000E3A58"/>
    <w:rsid w:val="000E3A75"/>
    <w:rsid w:val="000E3A7C"/>
    <w:rsid w:val="000E3A9C"/>
    <w:rsid w:val="000E3B12"/>
    <w:rsid w:val="000E3BAA"/>
    <w:rsid w:val="000E3C86"/>
    <w:rsid w:val="000E3C9D"/>
    <w:rsid w:val="000E3CA1"/>
    <w:rsid w:val="000E3CB7"/>
    <w:rsid w:val="000E3D12"/>
    <w:rsid w:val="000E3D25"/>
    <w:rsid w:val="000E3D65"/>
    <w:rsid w:val="000E3E94"/>
    <w:rsid w:val="000E3ECF"/>
    <w:rsid w:val="000E3F28"/>
    <w:rsid w:val="000E3F61"/>
    <w:rsid w:val="000E3F8C"/>
    <w:rsid w:val="000E3FED"/>
    <w:rsid w:val="000E3FF3"/>
    <w:rsid w:val="000E404A"/>
    <w:rsid w:val="000E40C7"/>
    <w:rsid w:val="000E40DD"/>
    <w:rsid w:val="000E4161"/>
    <w:rsid w:val="000E41E2"/>
    <w:rsid w:val="000E41F0"/>
    <w:rsid w:val="000E4226"/>
    <w:rsid w:val="000E42EE"/>
    <w:rsid w:val="000E432B"/>
    <w:rsid w:val="000E4478"/>
    <w:rsid w:val="000E456F"/>
    <w:rsid w:val="000E459B"/>
    <w:rsid w:val="000E4675"/>
    <w:rsid w:val="000E467B"/>
    <w:rsid w:val="000E4705"/>
    <w:rsid w:val="000E470A"/>
    <w:rsid w:val="000E4740"/>
    <w:rsid w:val="000E4809"/>
    <w:rsid w:val="000E482E"/>
    <w:rsid w:val="000E4887"/>
    <w:rsid w:val="000E48AD"/>
    <w:rsid w:val="000E48CF"/>
    <w:rsid w:val="000E490C"/>
    <w:rsid w:val="000E49D5"/>
    <w:rsid w:val="000E49E4"/>
    <w:rsid w:val="000E4A19"/>
    <w:rsid w:val="000E4A49"/>
    <w:rsid w:val="000E4AB8"/>
    <w:rsid w:val="000E4D86"/>
    <w:rsid w:val="000E4E04"/>
    <w:rsid w:val="000E4EB2"/>
    <w:rsid w:val="000E4EFA"/>
    <w:rsid w:val="000E4EFE"/>
    <w:rsid w:val="000E4FE6"/>
    <w:rsid w:val="000E4FF0"/>
    <w:rsid w:val="000E5059"/>
    <w:rsid w:val="000E5118"/>
    <w:rsid w:val="000E51AC"/>
    <w:rsid w:val="000E5263"/>
    <w:rsid w:val="000E5264"/>
    <w:rsid w:val="000E52AD"/>
    <w:rsid w:val="000E52C4"/>
    <w:rsid w:val="000E530C"/>
    <w:rsid w:val="000E5390"/>
    <w:rsid w:val="000E53D5"/>
    <w:rsid w:val="000E5437"/>
    <w:rsid w:val="000E5466"/>
    <w:rsid w:val="000E5484"/>
    <w:rsid w:val="000E5495"/>
    <w:rsid w:val="000E5530"/>
    <w:rsid w:val="000E5554"/>
    <w:rsid w:val="000E5568"/>
    <w:rsid w:val="000E5606"/>
    <w:rsid w:val="000E563A"/>
    <w:rsid w:val="000E5641"/>
    <w:rsid w:val="000E56D8"/>
    <w:rsid w:val="000E57D8"/>
    <w:rsid w:val="000E57E8"/>
    <w:rsid w:val="000E58EA"/>
    <w:rsid w:val="000E59AA"/>
    <w:rsid w:val="000E59D7"/>
    <w:rsid w:val="000E5AA9"/>
    <w:rsid w:val="000E5B87"/>
    <w:rsid w:val="000E5BAD"/>
    <w:rsid w:val="000E5BB0"/>
    <w:rsid w:val="000E5C90"/>
    <w:rsid w:val="000E5C9B"/>
    <w:rsid w:val="000E5CDE"/>
    <w:rsid w:val="000E5D0D"/>
    <w:rsid w:val="000E5D3A"/>
    <w:rsid w:val="000E5D8F"/>
    <w:rsid w:val="000E5D9B"/>
    <w:rsid w:val="000E5E1E"/>
    <w:rsid w:val="000E5E94"/>
    <w:rsid w:val="000E5ECD"/>
    <w:rsid w:val="000E5EF8"/>
    <w:rsid w:val="000E5F8B"/>
    <w:rsid w:val="000E5FC9"/>
    <w:rsid w:val="000E603D"/>
    <w:rsid w:val="000E6042"/>
    <w:rsid w:val="000E6085"/>
    <w:rsid w:val="000E611F"/>
    <w:rsid w:val="000E6151"/>
    <w:rsid w:val="000E6315"/>
    <w:rsid w:val="000E6326"/>
    <w:rsid w:val="000E63C3"/>
    <w:rsid w:val="000E6427"/>
    <w:rsid w:val="000E648F"/>
    <w:rsid w:val="000E64DC"/>
    <w:rsid w:val="000E65DB"/>
    <w:rsid w:val="000E669C"/>
    <w:rsid w:val="000E66F9"/>
    <w:rsid w:val="000E6706"/>
    <w:rsid w:val="000E6776"/>
    <w:rsid w:val="000E6799"/>
    <w:rsid w:val="000E67C3"/>
    <w:rsid w:val="000E6886"/>
    <w:rsid w:val="000E68CD"/>
    <w:rsid w:val="000E6926"/>
    <w:rsid w:val="000E6A9F"/>
    <w:rsid w:val="000E6B22"/>
    <w:rsid w:val="000E6BC2"/>
    <w:rsid w:val="000E6C8B"/>
    <w:rsid w:val="000E6D41"/>
    <w:rsid w:val="000E6DDE"/>
    <w:rsid w:val="000E6E32"/>
    <w:rsid w:val="000E6F45"/>
    <w:rsid w:val="000E6FF7"/>
    <w:rsid w:val="000E7059"/>
    <w:rsid w:val="000E705C"/>
    <w:rsid w:val="000E709D"/>
    <w:rsid w:val="000E7155"/>
    <w:rsid w:val="000E7236"/>
    <w:rsid w:val="000E731B"/>
    <w:rsid w:val="000E74E7"/>
    <w:rsid w:val="000E75B5"/>
    <w:rsid w:val="000E768D"/>
    <w:rsid w:val="000E7707"/>
    <w:rsid w:val="000E7808"/>
    <w:rsid w:val="000E783E"/>
    <w:rsid w:val="000E793B"/>
    <w:rsid w:val="000E7953"/>
    <w:rsid w:val="000E798E"/>
    <w:rsid w:val="000E79DA"/>
    <w:rsid w:val="000E79DE"/>
    <w:rsid w:val="000E7B98"/>
    <w:rsid w:val="000E7BFE"/>
    <w:rsid w:val="000E7C0F"/>
    <w:rsid w:val="000E7C4B"/>
    <w:rsid w:val="000E7CB7"/>
    <w:rsid w:val="000E7CC6"/>
    <w:rsid w:val="000E7CD3"/>
    <w:rsid w:val="000E7CF3"/>
    <w:rsid w:val="000E7D68"/>
    <w:rsid w:val="000E7D8E"/>
    <w:rsid w:val="000E7D9A"/>
    <w:rsid w:val="000E7DAC"/>
    <w:rsid w:val="000E7E23"/>
    <w:rsid w:val="000E7E86"/>
    <w:rsid w:val="000E7F56"/>
    <w:rsid w:val="000E7F87"/>
    <w:rsid w:val="000E7FAF"/>
    <w:rsid w:val="000E7FC0"/>
    <w:rsid w:val="000ECA4D"/>
    <w:rsid w:val="000F00D7"/>
    <w:rsid w:val="000F0143"/>
    <w:rsid w:val="000F019B"/>
    <w:rsid w:val="000F01A8"/>
    <w:rsid w:val="000F01BB"/>
    <w:rsid w:val="000F01EC"/>
    <w:rsid w:val="000F01F8"/>
    <w:rsid w:val="000F020A"/>
    <w:rsid w:val="000F0259"/>
    <w:rsid w:val="000F02A0"/>
    <w:rsid w:val="000F02A9"/>
    <w:rsid w:val="000F037F"/>
    <w:rsid w:val="000F03C4"/>
    <w:rsid w:val="000F0415"/>
    <w:rsid w:val="000F0462"/>
    <w:rsid w:val="000F0472"/>
    <w:rsid w:val="000F0495"/>
    <w:rsid w:val="000F04C0"/>
    <w:rsid w:val="000F04D8"/>
    <w:rsid w:val="000F0501"/>
    <w:rsid w:val="000F05BF"/>
    <w:rsid w:val="000F0670"/>
    <w:rsid w:val="000F06D8"/>
    <w:rsid w:val="000F0721"/>
    <w:rsid w:val="000F0748"/>
    <w:rsid w:val="000F083A"/>
    <w:rsid w:val="000F088C"/>
    <w:rsid w:val="000F0906"/>
    <w:rsid w:val="000F09B2"/>
    <w:rsid w:val="000F0ABB"/>
    <w:rsid w:val="000F0B38"/>
    <w:rsid w:val="000F0B4B"/>
    <w:rsid w:val="000F0B5D"/>
    <w:rsid w:val="000F0B7B"/>
    <w:rsid w:val="000F0D7F"/>
    <w:rsid w:val="000F0D92"/>
    <w:rsid w:val="000F0DC7"/>
    <w:rsid w:val="000F0F20"/>
    <w:rsid w:val="000F0F87"/>
    <w:rsid w:val="000F0FA3"/>
    <w:rsid w:val="000F0FAD"/>
    <w:rsid w:val="000F0FD9"/>
    <w:rsid w:val="000F10DC"/>
    <w:rsid w:val="000F10E3"/>
    <w:rsid w:val="000F116D"/>
    <w:rsid w:val="000F1315"/>
    <w:rsid w:val="000F1325"/>
    <w:rsid w:val="000F1356"/>
    <w:rsid w:val="000F1372"/>
    <w:rsid w:val="000F1373"/>
    <w:rsid w:val="000F1473"/>
    <w:rsid w:val="000F14B5"/>
    <w:rsid w:val="000F14C9"/>
    <w:rsid w:val="000F14ED"/>
    <w:rsid w:val="000F1512"/>
    <w:rsid w:val="000F155E"/>
    <w:rsid w:val="000F15BA"/>
    <w:rsid w:val="000F1630"/>
    <w:rsid w:val="000F1658"/>
    <w:rsid w:val="000F1744"/>
    <w:rsid w:val="000F1745"/>
    <w:rsid w:val="000F184E"/>
    <w:rsid w:val="000F187D"/>
    <w:rsid w:val="000F194C"/>
    <w:rsid w:val="000F195C"/>
    <w:rsid w:val="000F195F"/>
    <w:rsid w:val="000F19D2"/>
    <w:rsid w:val="000F1A73"/>
    <w:rsid w:val="000F1AD7"/>
    <w:rsid w:val="000F1AF4"/>
    <w:rsid w:val="000F1BCA"/>
    <w:rsid w:val="000F1C40"/>
    <w:rsid w:val="000F1C72"/>
    <w:rsid w:val="000F1D25"/>
    <w:rsid w:val="000F1D4B"/>
    <w:rsid w:val="000F1DDC"/>
    <w:rsid w:val="000F1DE0"/>
    <w:rsid w:val="000F1E28"/>
    <w:rsid w:val="000F1E2A"/>
    <w:rsid w:val="000F1E7F"/>
    <w:rsid w:val="000F1E8E"/>
    <w:rsid w:val="000F1EAC"/>
    <w:rsid w:val="000F1EFE"/>
    <w:rsid w:val="000F1F26"/>
    <w:rsid w:val="000F2012"/>
    <w:rsid w:val="000F203A"/>
    <w:rsid w:val="000F2074"/>
    <w:rsid w:val="000F2078"/>
    <w:rsid w:val="000F20A3"/>
    <w:rsid w:val="000F20C5"/>
    <w:rsid w:val="000F20F3"/>
    <w:rsid w:val="000F2101"/>
    <w:rsid w:val="000F2126"/>
    <w:rsid w:val="000F2200"/>
    <w:rsid w:val="000F228B"/>
    <w:rsid w:val="000F22D1"/>
    <w:rsid w:val="000F2368"/>
    <w:rsid w:val="000F23E2"/>
    <w:rsid w:val="000F2447"/>
    <w:rsid w:val="000F246E"/>
    <w:rsid w:val="000F2541"/>
    <w:rsid w:val="000F257C"/>
    <w:rsid w:val="000F25A4"/>
    <w:rsid w:val="000F25EF"/>
    <w:rsid w:val="000F268B"/>
    <w:rsid w:val="000F26BC"/>
    <w:rsid w:val="000F2830"/>
    <w:rsid w:val="000F285E"/>
    <w:rsid w:val="000F28CF"/>
    <w:rsid w:val="000F29F0"/>
    <w:rsid w:val="000F2A6B"/>
    <w:rsid w:val="000F2A89"/>
    <w:rsid w:val="000F2B18"/>
    <w:rsid w:val="000F2B3E"/>
    <w:rsid w:val="000F2C0C"/>
    <w:rsid w:val="000F2CA5"/>
    <w:rsid w:val="000F2CD5"/>
    <w:rsid w:val="000F2D5F"/>
    <w:rsid w:val="000F2F17"/>
    <w:rsid w:val="000F2F2F"/>
    <w:rsid w:val="000F2FF3"/>
    <w:rsid w:val="000F3074"/>
    <w:rsid w:val="000F3091"/>
    <w:rsid w:val="000F3093"/>
    <w:rsid w:val="000F30A3"/>
    <w:rsid w:val="000F30B8"/>
    <w:rsid w:val="000F30FE"/>
    <w:rsid w:val="000F3151"/>
    <w:rsid w:val="000F31A7"/>
    <w:rsid w:val="000F32B9"/>
    <w:rsid w:val="000F32BA"/>
    <w:rsid w:val="000F32E3"/>
    <w:rsid w:val="000F3317"/>
    <w:rsid w:val="000F33D9"/>
    <w:rsid w:val="000F3416"/>
    <w:rsid w:val="000F3427"/>
    <w:rsid w:val="000F347E"/>
    <w:rsid w:val="000F3527"/>
    <w:rsid w:val="000F358F"/>
    <w:rsid w:val="000F365C"/>
    <w:rsid w:val="000F38DE"/>
    <w:rsid w:val="000F392F"/>
    <w:rsid w:val="000F39A6"/>
    <w:rsid w:val="000F3A0A"/>
    <w:rsid w:val="000F3A27"/>
    <w:rsid w:val="000F3A46"/>
    <w:rsid w:val="000F3A52"/>
    <w:rsid w:val="000F3AFC"/>
    <w:rsid w:val="000F3B08"/>
    <w:rsid w:val="000F3B5D"/>
    <w:rsid w:val="000F3C09"/>
    <w:rsid w:val="000F3C9F"/>
    <w:rsid w:val="000F3CA4"/>
    <w:rsid w:val="000F3CC1"/>
    <w:rsid w:val="000F3CF5"/>
    <w:rsid w:val="000F3D01"/>
    <w:rsid w:val="000F3D76"/>
    <w:rsid w:val="000F3D8E"/>
    <w:rsid w:val="000F3D96"/>
    <w:rsid w:val="000F3EB7"/>
    <w:rsid w:val="000F3F04"/>
    <w:rsid w:val="000F3FD7"/>
    <w:rsid w:val="000F3FF2"/>
    <w:rsid w:val="000F40D4"/>
    <w:rsid w:val="000F4199"/>
    <w:rsid w:val="000F41A0"/>
    <w:rsid w:val="000F423F"/>
    <w:rsid w:val="000F4260"/>
    <w:rsid w:val="000F42ED"/>
    <w:rsid w:val="000F4421"/>
    <w:rsid w:val="000F44C9"/>
    <w:rsid w:val="000F453E"/>
    <w:rsid w:val="000F4564"/>
    <w:rsid w:val="000F4621"/>
    <w:rsid w:val="000F4672"/>
    <w:rsid w:val="000F4731"/>
    <w:rsid w:val="000F4768"/>
    <w:rsid w:val="000F47A5"/>
    <w:rsid w:val="000F47E1"/>
    <w:rsid w:val="000F4867"/>
    <w:rsid w:val="000F488C"/>
    <w:rsid w:val="000F48F9"/>
    <w:rsid w:val="000F4914"/>
    <w:rsid w:val="000F4920"/>
    <w:rsid w:val="000F49FD"/>
    <w:rsid w:val="000F4A0D"/>
    <w:rsid w:val="000F4A23"/>
    <w:rsid w:val="000F4B91"/>
    <w:rsid w:val="000F4BD8"/>
    <w:rsid w:val="000F4C35"/>
    <w:rsid w:val="000F4C37"/>
    <w:rsid w:val="000F4C39"/>
    <w:rsid w:val="000F4D2F"/>
    <w:rsid w:val="000F4D33"/>
    <w:rsid w:val="000F4EBE"/>
    <w:rsid w:val="000F4F03"/>
    <w:rsid w:val="000F4F66"/>
    <w:rsid w:val="000F4FF9"/>
    <w:rsid w:val="000F502A"/>
    <w:rsid w:val="000F505B"/>
    <w:rsid w:val="000F51B4"/>
    <w:rsid w:val="000F51CC"/>
    <w:rsid w:val="000F51ED"/>
    <w:rsid w:val="000F5263"/>
    <w:rsid w:val="000F529F"/>
    <w:rsid w:val="000F52AC"/>
    <w:rsid w:val="000F52AD"/>
    <w:rsid w:val="000F5339"/>
    <w:rsid w:val="000F5354"/>
    <w:rsid w:val="000F53AF"/>
    <w:rsid w:val="000F5471"/>
    <w:rsid w:val="000F558E"/>
    <w:rsid w:val="000F55C9"/>
    <w:rsid w:val="000F568E"/>
    <w:rsid w:val="000F56C9"/>
    <w:rsid w:val="000F5708"/>
    <w:rsid w:val="000F572A"/>
    <w:rsid w:val="000F57B1"/>
    <w:rsid w:val="000F5834"/>
    <w:rsid w:val="000F58FE"/>
    <w:rsid w:val="000F591F"/>
    <w:rsid w:val="000F59D8"/>
    <w:rsid w:val="000F5A43"/>
    <w:rsid w:val="000F5A48"/>
    <w:rsid w:val="000F5A9C"/>
    <w:rsid w:val="000F5ABB"/>
    <w:rsid w:val="000F5B2B"/>
    <w:rsid w:val="000F5B4C"/>
    <w:rsid w:val="000F5CA6"/>
    <w:rsid w:val="000F5DCF"/>
    <w:rsid w:val="000F5E08"/>
    <w:rsid w:val="000F5E4E"/>
    <w:rsid w:val="000F5E99"/>
    <w:rsid w:val="000F5EAD"/>
    <w:rsid w:val="000F5F34"/>
    <w:rsid w:val="000F601B"/>
    <w:rsid w:val="000F6086"/>
    <w:rsid w:val="000F60D8"/>
    <w:rsid w:val="000F611F"/>
    <w:rsid w:val="000F6174"/>
    <w:rsid w:val="000F617B"/>
    <w:rsid w:val="000F61BF"/>
    <w:rsid w:val="000F61D2"/>
    <w:rsid w:val="000F621D"/>
    <w:rsid w:val="000F627D"/>
    <w:rsid w:val="000F62D9"/>
    <w:rsid w:val="000F631E"/>
    <w:rsid w:val="000F633C"/>
    <w:rsid w:val="000F6389"/>
    <w:rsid w:val="000F63A5"/>
    <w:rsid w:val="000F63F0"/>
    <w:rsid w:val="000F6578"/>
    <w:rsid w:val="000F667B"/>
    <w:rsid w:val="000F66B6"/>
    <w:rsid w:val="000F673B"/>
    <w:rsid w:val="000F676C"/>
    <w:rsid w:val="000F67A4"/>
    <w:rsid w:val="000F6818"/>
    <w:rsid w:val="000F6829"/>
    <w:rsid w:val="000F6876"/>
    <w:rsid w:val="000F687E"/>
    <w:rsid w:val="000F691D"/>
    <w:rsid w:val="000F6954"/>
    <w:rsid w:val="000F6A56"/>
    <w:rsid w:val="000F6A71"/>
    <w:rsid w:val="000F6B4F"/>
    <w:rsid w:val="000F6B87"/>
    <w:rsid w:val="000F6BBA"/>
    <w:rsid w:val="000F6BE7"/>
    <w:rsid w:val="000F6CFA"/>
    <w:rsid w:val="000F6D72"/>
    <w:rsid w:val="000F6DCC"/>
    <w:rsid w:val="000F6E07"/>
    <w:rsid w:val="000F6E1A"/>
    <w:rsid w:val="000F6E24"/>
    <w:rsid w:val="000F6E9A"/>
    <w:rsid w:val="000F6EB1"/>
    <w:rsid w:val="000F6F2F"/>
    <w:rsid w:val="000F6F78"/>
    <w:rsid w:val="000F6FBA"/>
    <w:rsid w:val="000F7122"/>
    <w:rsid w:val="000F7191"/>
    <w:rsid w:val="000F72BE"/>
    <w:rsid w:val="000F7381"/>
    <w:rsid w:val="000F73E4"/>
    <w:rsid w:val="000F73FE"/>
    <w:rsid w:val="000F7404"/>
    <w:rsid w:val="000F7470"/>
    <w:rsid w:val="000F749B"/>
    <w:rsid w:val="000F74F5"/>
    <w:rsid w:val="000F7505"/>
    <w:rsid w:val="000F750D"/>
    <w:rsid w:val="000F751C"/>
    <w:rsid w:val="000F7541"/>
    <w:rsid w:val="000F7551"/>
    <w:rsid w:val="000F75C5"/>
    <w:rsid w:val="000F75F3"/>
    <w:rsid w:val="000F7648"/>
    <w:rsid w:val="000F765D"/>
    <w:rsid w:val="000F7797"/>
    <w:rsid w:val="000F77D6"/>
    <w:rsid w:val="000F77EA"/>
    <w:rsid w:val="000F7968"/>
    <w:rsid w:val="000F796D"/>
    <w:rsid w:val="000F7990"/>
    <w:rsid w:val="000F79D3"/>
    <w:rsid w:val="000F79ED"/>
    <w:rsid w:val="000F7A2C"/>
    <w:rsid w:val="000F7AE6"/>
    <w:rsid w:val="000F7BC0"/>
    <w:rsid w:val="000F7BFA"/>
    <w:rsid w:val="000F7CDE"/>
    <w:rsid w:val="000F7CFE"/>
    <w:rsid w:val="000F7D0F"/>
    <w:rsid w:val="000F7D40"/>
    <w:rsid w:val="000F7DAB"/>
    <w:rsid w:val="000F7E12"/>
    <w:rsid w:val="000F7E18"/>
    <w:rsid w:val="000F7E36"/>
    <w:rsid w:val="000F7EF2"/>
    <w:rsid w:val="000F7F63"/>
    <w:rsid w:val="000F7F98"/>
    <w:rsid w:val="00100010"/>
    <w:rsid w:val="00100032"/>
    <w:rsid w:val="00100045"/>
    <w:rsid w:val="00100062"/>
    <w:rsid w:val="00100070"/>
    <w:rsid w:val="00100073"/>
    <w:rsid w:val="0010017E"/>
    <w:rsid w:val="001001E1"/>
    <w:rsid w:val="001001EA"/>
    <w:rsid w:val="00100215"/>
    <w:rsid w:val="0010027F"/>
    <w:rsid w:val="0010028E"/>
    <w:rsid w:val="00100370"/>
    <w:rsid w:val="00100381"/>
    <w:rsid w:val="00100431"/>
    <w:rsid w:val="0010048E"/>
    <w:rsid w:val="001004B8"/>
    <w:rsid w:val="0010050B"/>
    <w:rsid w:val="0010052B"/>
    <w:rsid w:val="001005AF"/>
    <w:rsid w:val="001005C9"/>
    <w:rsid w:val="0010061D"/>
    <w:rsid w:val="001006F8"/>
    <w:rsid w:val="0010083E"/>
    <w:rsid w:val="00100845"/>
    <w:rsid w:val="00100875"/>
    <w:rsid w:val="001008D2"/>
    <w:rsid w:val="001008DF"/>
    <w:rsid w:val="00100913"/>
    <w:rsid w:val="0010092A"/>
    <w:rsid w:val="001009A6"/>
    <w:rsid w:val="001009EB"/>
    <w:rsid w:val="001009FB"/>
    <w:rsid w:val="00100A73"/>
    <w:rsid w:val="00100AEE"/>
    <w:rsid w:val="00100B36"/>
    <w:rsid w:val="00100B82"/>
    <w:rsid w:val="00100C70"/>
    <w:rsid w:val="00100CA7"/>
    <w:rsid w:val="00100CEA"/>
    <w:rsid w:val="00100DC3"/>
    <w:rsid w:val="00100E00"/>
    <w:rsid w:val="00100EE4"/>
    <w:rsid w:val="00100F98"/>
    <w:rsid w:val="00100FCD"/>
    <w:rsid w:val="00100FEA"/>
    <w:rsid w:val="00101000"/>
    <w:rsid w:val="0010104A"/>
    <w:rsid w:val="001010B3"/>
    <w:rsid w:val="001010D2"/>
    <w:rsid w:val="001010F0"/>
    <w:rsid w:val="0010113F"/>
    <w:rsid w:val="00101151"/>
    <w:rsid w:val="0010115C"/>
    <w:rsid w:val="001011EF"/>
    <w:rsid w:val="001011FF"/>
    <w:rsid w:val="00101218"/>
    <w:rsid w:val="001012E7"/>
    <w:rsid w:val="0010136E"/>
    <w:rsid w:val="00101398"/>
    <w:rsid w:val="001013E4"/>
    <w:rsid w:val="00101434"/>
    <w:rsid w:val="0010144F"/>
    <w:rsid w:val="00101525"/>
    <w:rsid w:val="0010154E"/>
    <w:rsid w:val="00101556"/>
    <w:rsid w:val="0010166E"/>
    <w:rsid w:val="0010166F"/>
    <w:rsid w:val="001016AD"/>
    <w:rsid w:val="001016F2"/>
    <w:rsid w:val="001017B5"/>
    <w:rsid w:val="001018FB"/>
    <w:rsid w:val="00101958"/>
    <w:rsid w:val="0010196F"/>
    <w:rsid w:val="001019C5"/>
    <w:rsid w:val="001019F3"/>
    <w:rsid w:val="00101AC8"/>
    <w:rsid w:val="00101AEE"/>
    <w:rsid w:val="00101B41"/>
    <w:rsid w:val="00101BAA"/>
    <w:rsid w:val="00101C07"/>
    <w:rsid w:val="00101C0B"/>
    <w:rsid w:val="00101C7E"/>
    <w:rsid w:val="00101CD5"/>
    <w:rsid w:val="00101CDD"/>
    <w:rsid w:val="00101D28"/>
    <w:rsid w:val="00101DB6"/>
    <w:rsid w:val="00101DCA"/>
    <w:rsid w:val="00101DFB"/>
    <w:rsid w:val="00101EA0"/>
    <w:rsid w:val="00101EA5"/>
    <w:rsid w:val="00101FD2"/>
    <w:rsid w:val="00102000"/>
    <w:rsid w:val="0010200E"/>
    <w:rsid w:val="00102048"/>
    <w:rsid w:val="001020DB"/>
    <w:rsid w:val="0010213F"/>
    <w:rsid w:val="0010217E"/>
    <w:rsid w:val="00102269"/>
    <w:rsid w:val="0010236A"/>
    <w:rsid w:val="00102386"/>
    <w:rsid w:val="0010241D"/>
    <w:rsid w:val="00102472"/>
    <w:rsid w:val="0010248F"/>
    <w:rsid w:val="001025B3"/>
    <w:rsid w:val="00102615"/>
    <w:rsid w:val="00102645"/>
    <w:rsid w:val="00102678"/>
    <w:rsid w:val="0010268F"/>
    <w:rsid w:val="001026AE"/>
    <w:rsid w:val="001026CC"/>
    <w:rsid w:val="00102787"/>
    <w:rsid w:val="001027C5"/>
    <w:rsid w:val="001027EA"/>
    <w:rsid w:val="00102896"/>
    <w:rsid w:val="00102948"/>
    <w:rsid w:val="0010296E"/>
    <w:rsid w:val="0010298A"/>
    <w:rsid w:val="001029CC"/>
    <w:rsid w:val="001029E1"/>
    <w:rsid w:val="001029E5"/>
    <w:rsid w:val="00102A58"/>
    <w:rsid w:val="00102ABB"/>
    <w:rsid w:val="00102ACA"/>
    <w:rsid w:val="00102BBA"/>
    <w:rsid w:val="00102BCF"/>
    <w:rsid w:val="00102CA0"/>
    <w:rsid w:val="00102CB1"/>
    <w:rsid w:val="00102CEA"/>
    <w:rsid w:val="00102D52"/>
    <w:rsid w:val="00102D5D"/>
    <w:rsid w:val="00102D8A"/>
    <w:rsid w:val="00102DE7"/>
    <w:rsid w:val="00102E56"/>
    <w:rsid w:val="00102E80"/>
    <w:rsid w:val="00102EB9"/>
    <w:rsid w:val="00102EC5"/>
    <w:rsid w:val="00102F03"/>
    <w:rsid w:val="00102FFA"/>
    <w:rsid w:val="0010302D"/>
    <w:rsid w:val="00103062"/>
    <w:rsid w:val="00103066"/>
    <w:rsid w:val="00103108"/>
    <w:rsid w:val="00103167"/>
    <w:rsid w:val="001031DD"/>
    <w:rsid w:val="00103241"/>
    <w:rsid w:val="001033A1"/>
    <w:rsid w:val="001033BD"/>
    <w:rsid w:val="001033F0"/>
    <w:rsid w:val="0010340E"/>
    <w:rsid w:val="00103433"/>
    <w:rsid w:val="00103442"/>
    <w:rsid w:val="0010347F"/>
    <w:rsid w:val="00103648"/>
    <w:rsid w:val="001037EB"/>
    <w:rsid w:val="00103860"/>
    <w:rsid w:val="0010387A"/>
    <w:rsid w:val="0010389C"/>
    <w:rsid w:val="001038BF"/>
    <w:rsid w:val="001038E4"/>
    <w:rsid w:val="0010393F"/>
    <w:rsid w:val="00103966"/>
    <w:rsid w:val="0010399F"/>
    <w:rsid w:val="001039D6"/>
    <w:rsid w:val="001039F4"/>
    <w:rsid w:val="00103A2E"/>
    <w:rsid w:val="00103A56"/>
    <w:rsid w:val="00103ACF"/>
    <w:rsid w:val="00103B03"/>
    <w:rsid w:val="00103BAB"/>
    <w:rsid w:val="00103C02"/>
    <w:rsid w:val="00103C0E"/>
    <w:rsid w:val="00103C35"/>
    <w:rsid w:val="00103D3E"/>
    <w:rsid w:val="00103D88"/>
    <w:rsid w:val="00103E6E"/>
    <w:rsid w:val="00103E85"/>
    <w:rsid w:val="00103E9E"/>
    <w:rsid w:val="00103EA6"/>
    <w:rsid w:val="00103F80"/>
    <w:rsid w:val="00103F88"/>
    <w:rsid w:val="00104028"/>
    <w:rsid w:val="0010406D"/>
    <w:rsid w:val="00104089"/>
    <w:rsid w:val="0010409B"/>
    <w:rsid w:val="001040BA"/>
    <w:rsid w:val="001040C4"/>
    <w:rsid w:val="001040FB"/>
    <w:rsid w:val="0010412B"/>
    <w:rsid w:val="00104131"/>
    <w:rsid w:val="0010414B"/>
    <w:rsid w:val="00104198"/>
    <w:rsid w:val="001041C7"/>
    <w:rsid w:val="001041DD"/>
    <w:rsid w:val="00104268"/>
    <w:rsid w:val="0010427E"/>
    <w:rsid w:val="00104383"/>
    <w:rsid w:val="00104399"/>
    <w:rsid w:val="001043B6"/>
    <w:rsid w:val="001044C6"/>
    <w:rsid w:val="001044D9"/>
    <w:rsid w:val="0010456C"/>
    <w:rsid w:val="00104617"/>
    <w:rsid w:val="0010463F"/>
    <w:rsid w:val="0010465C"/>
    <w:rsid w:val="0010471B"/>
    <w:rsid w:val="00104794"/>
    <w:rsid w:val="00104805"/>
    <w:rsid w:val="00104839"/>
    <w:rsid w:val="0010484C"/>
    <w:rsid w:val="00104888"/>
    <w:rsid w:val="00104902"/>
    <w:rsid w:val="00104976"/>
    <w:rsid w:val="00104B2F"/>
    <w:rsid w:val="00104B5F"/>
    <w:rsid w:val="00104B63"/>
    <w:rsid w:val="00104BB7"/>
    <w:rsid w:val="00104C04"/>
    <w:rsid w:val="00104C3B"/>
    <w:rsid w:val="00104C5F"/>
    <w:rsid w:val="00104C69"/>
    <w:rsid w:val="00104D0D"/>
    <w:rsid w:val="00104EBD"/>
    <w:rsid w:val="00104EF2"/>
    <w:rsid w:val="00104F6F"/>
    <w:rsid w:val="0010507D"/>
    <w:rsid w:val="001050CF"/>
    <w:rsid w:val="001050DF"/>
    <w:rsid w:val="001050EB"/>
    <w:rsid w:val="00105103"/>
    <w:rsid w:val="00105163"/>
    <w:rsid w:val="00105189"/>
    <w:rsid w:val="0010526F"/>
    <w:rsid w:val="001052FA"/>
    <w:rsid w:val="00105371"/>
    <w:rsid w:val="00105425"/>
    <w:rsid w:val="00105470"/>
    <w:rsid w:val="001054CA"/>
    <w:rsid w:val="00105506"/>
    <w:rsid w:val="0010550C"/>
    <w:rsid w:val="0010557A"/>
    <w:rsid w:val="0010559F"/>
    <w:rsid w:val="00105705"/>
    <w:rsid w:val="001057A3"/>
    <w:rsid w:val="001058FF"/>
    <w:rsid w:val="00105A17"/>
    <w:rsid w:val="00105BE5"/>
    <w:rsid w:val="00105C36"/>
    <w:rsid w:val="00105C8D"/>
    <w:rsid w:val="00105CB1"/>
    <w:rsid w:val="00105D4C"/>
    <w:rsid w:val="00105D95"/>
    <w:rsid w:val="00105DC3"/>
    <w:rsid w:val="00105DFB"/>
    <w:rsid w:val="00105E48"/>
    <w:rsid w:val="00105EB0"/>
    <w:rsid w:val="00105EED"/>
    <w:rsid w:val="00105F1E"/>
    <w:rsid w:val="00105F77"/>
    <w:rsid w:val="00106016"/>
    <w:rsid w:val="001061C2"/>
    <w:rsid w:val="0010628D"/>
    <w:rsid w:val="001062A3"/>
    <w:rsid w:val="00106431"/>
    <w:rsid w:val="0010646E"/>
    <w:rsid w:val="00106477"/>
    <w:rsid w:val="001064D9"/>
    <w:rsid w:val="00106569"/>
    <w:rsid w:val="0010666A"/>
    <w:rsid w:val="0010667B"/>
    <w:rsid w:val="001066D8"/>
    <w:rsid w:val="00106740"/>
    <w:rsid w:val="001067D2"/>
    <w:rsid w:val="0010683D"/>
    <w:rsid w:val="001068AD"/>
    <w:rsid w:val="00106932"/>
    <w:rsid w:val="0010695E"/>
    <w:rsid w:val="001069B3"/>
    <w:rsid w:val="00106A10"/>
    <w:rsid w:val="00106A2F"/>
    <w:rsid w:val="00106A7A"/>
    <w:rsid w:val="00106B37"/>
    <w:rsid w:val="00106B5E"/>
    <w:rsid w:val="00106C7B"/>
    <w:rsid w:val="00106C91"/>
    <w:rsid w:val="00106D51"/>
    <w:rsid w:val="00106D6C"/>
    <w:rsid w:val="00106E7A"/>
    <w:rsid w:val="00106E7F"/>
    <w:rsid w:val="00106E8E"/>
    <w:rsid w:val="00106E9C"/>
    <w:rsid w:val="00106EC0"/>
    <w:rsid w:val="00106F11"/>
    <w:rsid w:val="00106F4C"/>
    <w:rsid w:val="00106FC4"/>
    <w:rsid w:val="00106FD8"/>
    <w:rsid w:val="00106FEF"/>
    <w:rsid w:val="0010701A"/>
    <w:rsid w:val="001070B7"/>
    <w:rsid w:val="0010710F"/>
    <w:rsid w:val="00107123"/>
    <w:rsid w:val="0010712B"/>
    <w:rsid w:val="00107241"/>
    <w:rsid w:val="001072A4"/>
    <w:rsid w:val="00107350"/>
    <w:rsid w:val="0010736A"/>
    <w:rsid w:val="00107394"/>
    <w:rsid w:val="001073A1"/>
    <w:rsid w:val="001073E3"/>
    <w:rsid w:val="001073E7"/>
    <w:rsid w:val="001076E5"/>
    <w:rsid w:val="001076E9"/>
    <w:rsid w:val="00107798"/>
    <w:rsid w:val="001077B7"/>
    <w:rsid w:val="001077D2"/>
    <w:rsid w:val="0010785B"/>
    <w:rsid w:val="00107882"/>
    <w:rsid w:val="001078B4"/>
    <w:rsid w:val="00107901"/>
    <w:rsid w:val="0010792E"/>
    <w:rsid w:val="00107931"/>
    <w:rsid w:val="00107938"/>
    <w:rsid w:val="001079BC"/>
    <w:rsid w:val="00107A16"/>
    <w:rsid w:val="00107A92"/>
    <w:rsid w:val="00107ADD"/>
    <w:rsid w:val="00107ADF"/>
    <w:rsid w:val="00107BC9"/>
    <w:rsid w:val="00107C5C"/>
    <w:rsid w:val="00107CA1"/>
    <w:rsid w:val="00107D2B"/>
    <w:rsid w:val="00107D3B"/>
    <w:rsid w:val="00107F11"/>
    <w:rsid w:val="00107F8E"/>
    <w:rsid w:val="00110076"/>
    <w:rsid w:val="0011008D"/>
    <w:rsid w:val="001100E6"/>
    <w:rsid w:val="00110107"/>
    <w:rsid w:val="00110158"/>
    <w:rsid w:val="0011015D"/>
    <w:rsid w:val="00110194"/>
    <w:rsid w:val="001101B3"/>
    <w:rsid w:val="001101DF"/>
    <w:rsid w:val="00110256"/>
    <w:rsid w:val="00110278"/>
    <w:rsid w:val="0011029C"/>
    <w:rsid w:val="001102BB"/>
    <w:rsid w:val="00110353"/>
    <w:rsid w:val="0011038C"/>
    <w:rsid w:val="001103C8"/>
    <w:rsid w:val="001103D0"/>
    <w:rsid w:val="00110459"/>
    <w:rsid w:val="001104B7"/>
    <w:rsid w:val="001104E1"/>
    <w:rsid w:val="0011053E"/>
    <w:rsid w:val="0011058A"/>
    <w:rsid w:val="001105CC"/>
    <w:rsid w:val="001105DD"/>
    <w:rsid w:val="001105F9"/>
    <w:rsid w:val="0011060C"/>
    <w:rsid w:val="00110633"/>
    <w:rsid w:val="0011064B"/>
    <w:rsid w:val="0011066F"/>
    <w:rsid w:val="001106B7"/>
    <w:rsid w:val="001106F6"/>
    <w:rsid w:val="0011071B"/>
    <w:rsid w:val="001107B1"/>
    <w:rsid w:val="001108D6"/>
    <w:rsid w:val="0011093F"/>
    <w:rsid w:val="001109F0"/>
    <w:rsid w:val="001109F4"/>
    <w:rsid w:val="00110A33"/>
    <w:rsid w:val="00110ACF"/>
    <w:rsid w:val="00110AD7"/>
    <w:rsid w:val="00110B72"/>
    <w:rsid w:val="00110BBE"/>
    <w:rsid w:val="00110C87"/>
    <w:rsid w:val="00110C8A"/>
    <w:rsid w:val="00110CE5"/>
    <w:rsid w:val="00110E3E"/>
    <w:rsid w:val="00110E41"/>
    <w:rsid w:val="00110ECD"/>
    <w:rsid w:val="00110ED0"/>
    <w:rsid w:val="00110F55"/>
    <w:rsid w:val="00110F93"/>
    <w:rsid w:val="00110FA6"/>
    <w:rsid w:val="00110FAD"/>
    <w:rsid w:val="00111021"/>
    <w:rsid w:val="001110FF"/>
    <w:rsid w:val="00111207"/>
    <w:rsid w:val="00111226"/>
    <w:rsid w:val="00111292"/>
    <w:rsid w:val="00111378"/>
    <w:rsid w:val="001113B5"/>
    <w:rsid w:val="001116A8"/>
    <w:rsid w:val="0011174F"/>
    <w:rsid w:val="00111754"/>
    <w:rsid w:val="00111760"/>
    <w:rsid w:val="00111773"/>
    <w:rsid w:val="001117C5"/>
    <w:rsid w:val="001117C6"/>
    <w:rsid w:val="001117E4"/>
    <w:rsid w:val="001117F2"/>
    <w:rsid w:val="00111884"/>
    <w:rsid w:val="0011189C"/>
    <w:rsid w:val="00111903"/>
    <w:rsid w:val="00111994"/>
    <w:rsid w:val="00111B62"/>
    <w:rsid w:val="00111B83"/>
    <w:rsid w:val="00111BBF"/>
    <w:rsid w:val="00111BE2"/>
    <w:rsid w:val="00111CC2"/>
    <w:rsid w:val="00111D22"/>
    <w:rsid w:val="00111DA9"/>
    <w:rsid w:val="00111E11"/>
    <w:rsid w:val="00111E43"/>
    <w:rsid w:val="00111E52"/>
    <w:rsid w:val="00111E7A"/>
    <w:rsid w:val="00111EA7"/>
    <w:rsid w:val="00111EEA"/>
    <w:rsid w:val="00111FB4"/>
    <w:rsid w:val="00111FE2"/>
    <w:rsid w:val="001120C1"/>
    <w:rsid w:val="00112186"/>
    <w:rsid w:val="0011218E"/>
    <w:rsid w:val="00112215"/>
    <w:rsid w:val="0011223E"/>
    <w:rsid w:val="0011229E"/>
    <w:rsid w:val="001122B3"/>
    <w:rsid w:val="001123B8"/>
    <w:rsid w:val="00112408"/>
    <w:rsid w:val="0011240C"/>
    <w:rsid w:val="001125B7"/>
    <w:rsid w:val="00112620"/>
    <w:rsid w:val="00112680"/>
    <w:rsid w:val="001126AF"/>
    <w:rsid w:val="001127C6"/>
    <w:rsid w:val="0011280F"/>
    <w:rsid w:val="001128B5"/>
    <w:rsid w:val="00112925"/>
    <w:rsid w:val="0011295B"/>
    <w:rsid w:val="0011297F"/>
    <w:rsid w:val="001129B1"/>
    <w:rsid w:val="001129EC"/>
    <w:rsid w:val="00112A28"/>
    <w:rsid w:val="00112BA6"/>
    <w:rsid w:val="00112CC3"/>
    <w:rsid w:val="00112CD4"/>
    <w:rsid w:val="00112CD8"/>
    <w:rsid w:val="00112D21"/>
    <w:rsid w:val="00112DB9"/>
    <w:rsid w:val="00112E29"/>
    <w:rsid w:val="00112EC7"/>
    <w:rsid w:val="00112ED4"/>
    <w:rsid w:val="00112EEF"/>
    <w:rsid w:val="00113023"/>
    <w:rsid w:val="0011328F"/>
    <w:rsid w:val="0011329F"/>
    <w:rsid w:val="001132F2"/>
    <w:rsid w:val="00113362"/>
    <w:rsid w:val="0011336A"/>
    <w:rsid w:val="00113444"/>
    <w:rsid w:val="001134D4"/>
    <w:rsid w:val="001135CE"/>
    <w:rsid w:val="00113604"/>
    <w:rsid w:val="00113641"/>
    <w:rsid w:val="00113669"/>
    <w:rsid w:val="0011369B"/>
    <w:rsid w:val="001136A5"/>
    <w:rsid w:val="001136FF"/>
    <w:rsid w:val="001137F9"/>
    <w:rsid w:val="001139D0"/>
    <w:rsid w:val="00113A65"/>
    <w:rsid w:val="00113B50"/>
    <w:rsid w:val="00113B7B"/>
    <w:rsid w:val="00113B84"/>
    <w:rsid w:val="00113B87"/>
    <w:rsid w:val="00113BB2"/>
    <w:rsid w:val="00113BDC"/>
    <w:rsid w:val="00113C41"/>
    <w:rsid w:val="00113CD8"/>
    <w:rsid w:val="00113D66"/>
    <w:rsid w:val="00113EDD"/>
    <w:rsid w:val="00113EEE"/>
    <w:rsid w:val="00113F34"/>
    <w:rsid w:val="00113F5D"/>
    <w:rsid w:val="00113F84"/>
    <w:rsid w:val="00114074"/>
    <w:rsid w:val="00114092"/>
    <w:rsid w:val="001140A8"/>
    <w:rsid w:val="001140CB"/>
    <w:rsid w:val="00114157"/>
    <w:rsid w:val="0011418C"/>
    <w:rsid w:val="00114229"/>
    <w:rsid w:val="001142BE"/>
    <w:rsid w:val="001142E7"/>
    <w:rsid w:val="001143E5"/>
    <w:rsid w:val="00114400"/>
    <w:rsid w:val="00114464"/>
    <w:rsid w:val="00114515"/>
    <w:rsid w:val="00114562"/>
    <w:rsid w:val="001145AB"/>
    <w:rsid w:val="001145AE"/>
    <w:rsid w:val="001145F5"/>
    <w:rsid w:val="001146C7"/>
    <w:rsid w:val="0011475B"/>
    <w:rsid w:val="001148B0"/>
    <w:rsid w:val="001148D2"/>
    <w:rsid w:val="00114923"/>
    <w:rsid w:val="00114952"/>
    <w:rsid w:val="0011499E"/>
    <w:rsid w:val="00114A18"/>
    <w:rsid w:val="00114A84"/>
    <w:rsid w:val="00114AD4"/>
    <w:rsid w:val="00114B7C"/>
    <w:rsid w:val="00114BB0"/>
    <w:rsid w:val="00114BB2"/>
    <w:rsid w:val="00114BD7"/>
    <w:rsid w:val="00114C44"/>
    <w:rsid w:val="00114C48"/>
    <w:rsid w:val="00114C67"/>
    <w:rsid w:val="00114C94"/>
    <w:rsid w:val="00114CAF"/>
    <w:rsid w:val="00114CB7"/>
    <w:rsid w:val="00114CE2"/>
    <w:rsid w:val="00114D4C"/>
    <w:rsid w:val="00114E37"/>
    <w:rsid w:val="00114E42"/>
    <w:rsid w:val="00114E70"/>
    <w:rsid w:val="00114F3A"/>
    <w:rsid w:val="00114F4F"/>
    <w:rsid w:val="00114FDB"/>
    <w:rsid w:val="00114FE1"/>
    <w:rsid w:val="0011504B"/>
    <w:rsid w:val="0011508B"/>
    <w:rsid w:val="0011509C"/>
    <w:rsid w:val="00115131"/>
    <w:rsid w:val="00115173"/>
    <w:rsid w:val="001151B4"/>
    <w:rsid w:val="001151CC"/>
    <w:rsid w:val="001151FD"/>
    <w:rsid w:val="00115220"/>
    <w:rsid w:val="0011538F"/>
    <w:rsid w:val="001153DC"/>
    <w:rsid w:val="00115442"/>
    <w:rsid w:val="00115452"/>
    <w:rsid w:val="001155CA"/>
    <w:rsid w:val="0011567C"/>
    <w:rsid w:val="001156A9"/>
    <w:rsid w:val="001156F4"/>
    <w:rsid w:val="00115713"/>
    <w:rsid w:val="00115716"/>
    <w:rsid w:val="0011576C"/>
    <w:rsid w:val="0011577C"/>
    <w:rsid w:val="0011579B"/>
    <w:rsid w:val="001157D1"/>
    <w:rsid w:val="00115930"/>
    <w:rsid w:val="00115AA2"/>
    <w:rsid w:val="00115ADB"/>
    <w:rsid w:val="00115B3F"/>
    <w:rsid w:val="00115B87"/>
    <w:rsid w:val="00115BD4"/>
    <w:rsid w:val="00115C61"/>
    <w:rsid w:val="00115CD2"/>
    <w:rsid w:val="00115D68"/>
    <w:rsid w:val="00115D6B"/>
    <w:rsid w:val="00115DFE"/>
    <w:rsid w:val="00115E46"/>
    <w:rsid w:val="00115F41"/>
    <w:rsid w:val="00115F46"/>
    <w:rsid w:val="00115F5A"/>
    <w:rsid w:val="00115FFF"/>
    <w:rsid w:val="0011606E"/>
    <w:rsid w:val="0011607A"/>
    <w:rsid w:val="001160E4"/>
    <w:rsid w:val="00116199"/>
    <w:rsid w:val="001161C7"/>
    <w:rsid w:val="001161D1"/>
    <w:rsid w:val="001161D2"/>
    <w:rsid w:val="0011626F"/>
    <w:rsid w:val="00116354"/>
    <w:rsid w:val="001163A8"/>
    <w:rsid w:val="00116401"/>
    <w:rsid w:val="00116402"/>
    <w:rsid w:val="0011647C"/>
    <w:rsid w:val="0011649C"/>
    <w:rsid w:val="001164EF"/>
    <w:rsid w:val="00116501"/>
    <w:rsid w:val="0011650C"/>
    <w:rsid w:val="001165D9"/>
    <w:rsid w:val="00116613"/>
    <w:rsid w:val="0011670A"/>
    <w:rsid w:val="0011671A"/>
    <w:rsid w:val="00116752"/>
    <w:rsid w:val="001167EF"/>
    <w:rsid w:val="00116801"/>
    <w:rsid w:val="0011681E"/>
    <w:rsid w:val="001168AB"/>
    <w:rsid w:val="001168BC"/>
    <w:rsid w:val="001168ED"/>
    <w:rsid w:val="001168F8"/>
    <w:rsid w:val="0011690A"/>
    <w:rsid w:val="0011698F"/>
    <w:rsid w:val="001169AE"/>
    <w:rsid w:val="00116A16"/>
    <w:rsid w:val="00116AB9"/>
    <w:rsid w:val="00116ADE"/>
    <w:rsid w:val="00116B8C"/>
    <w:rsid w:val="00116BEA"/>
    <w:rsid w:val="00116C87"/>
    <w:rsid w:val="00116C98"/>
    <w:rsid w:val="00116C9F"/>
    <w:rsid w:val="00116CE4"/>
    <w:rsid w:val="00116D87"/>
    <w:rsid w:val="00116D8A"/>
    <w:rsid w:val="00116DBC"/>
    <w:rsid w:val="00116E90"/>
    <w:rsid w:val="00116F53"/>
    <w:rsid w:val="00116FC6"/>
    <w:rsid w:val="001170E2"/>
    <w:rsid w:val="0011713F"/>
    <w:rsid w:val="00117181"/>
    <w:rsid w:val="00117203"/>
    <w:rsid w:val="00117233"/>
    <w:rsid w:val="001172C6"/>
    <w:rsid w:val="0011732F"/>
    <w:rsid w:val="0011735F"/>
    <w:rsid w:val="0011737F"/>
    <w:rsid w:val="00117393"/>
    <w:rsid w:val="001173A7"/>
    <w:rsid w:val="001173BD"/>
    <w:rsid w:val="00117405"/>
    <w:rsid w:val="001175F2"/>
    <w:rsid w:val="0011760E"/>
    <w:rsid w:val="00117611"/>
    <w:rsid w:val="00117618"/>
    <w:rsid w:val="001176AA"/>
    <w:rsid w:val="001176B3"/>
    <w:rsid w:val="001176D6"/>
    <w:rsid w:val="00117704"/>
    <w:rsid w:val="001177A4"/>
    <w:rsid w:val="00117863"/>
    <w:rsid w:val="00117977"/>
    <w:rsid w:val="001179B5"/>
    <w:rsid w:val="00117A22"/>
    <w:rsid w:val="00117A47"/>
    <w:rsid w:val="00117AE2"/>
    <w:rsid w:val="00117B54"/>
    <w:rsid w:val="00117B77"/>
    <w:rsid w:val="00117BCC"/>
    <w:rsid w:val="00117C9F"/>
    <w:rsid w:val="00117CDB"/>
    <w:rsid w:val="00117EC5"/>
    <w:rsid w:val="00117F2D"/>
    <w:rsid w:val="00117F2E"/>
    <w:rsid w:val="00117F63"/>
    <w:rsid w:val="00117FA7"/>
    <w:rsid w:val="00120052"/>
    <w:rsid w:val="00120077"/>
    <w:rsid w:val="00120114"/>
    <w:rsid w:val="00120203"/>
    <w:rsid w:val="00120239"/>
    <w:rsid w:val="0012025E"/>
    <w:rsid w:val="001202D0"/>
    <w:rsid w:val="001202DC"/>
    <w:rsid w:val="00120316"/>
    <w:rsid w:val="00120350"/>
    <w:rsid w:val="0012041C"/>
    <w:rsid w:val="0012043F"/>
    <w:rsid w:val="001204B6"/>
    <w:rsid w:val="001204BB"/>
    <w:rsid w:val="00120566"/>
    <w:rsid w:val="00120571"/>
    <w:rsid w:val="001207AF"/>
    <w:rsid w:val="00120854"/>
    <w:rsid w:val="0012093A"/>
    <w:rsid w:val="00120A21"/>
    <w:rsid w:val="00120A32"/>
    <w:rsid w:val="00120A4A"/>
    <w:rsid w:val="00120AE2"/>
    <w:rsid w:val="00120AE4"/>
    <w:rsid w:val="00120B1B"/>
    <w:rsid w:val="00120B60"/>
    <w:rsid w:val="00120BF5"/>
    <w:rsid w:val="00120C4B"/>
    <w:rsid w:val="00120C7D"/>
    <w:rsid w:val="00120CA1"/>
    <w:rsid w:val="00120D4E"/>
    <w:rsid w:val="00120D85"/>
    <w:rsid w:val="00120D94"/>
    <w:rsid w:val="00120DD9"/>
    <w:rsid w:val="00120EF1"/>
    <w:rsid w:val="00121024"/>
    <w:rsid w:val="00121058"/>
    <w:rsid w:val="0012108C"/>
    <w:rsid w:val="00121163"/>
    <w:rsid w:val="001211B9"/>
    <w:rsid w:val="00121234"/>
    <w:rsid w:val="00121246"/>
    <w:rsid w:val="00121253"/>
    <w:rsid w:val="00121314"/>
    <w:rsid w:val="00121324"/>
    <w:rsid w:val="001213A6"/>
    <w:rsid w:val="001213AD"/>
    <w:rsid w:val="001213D4"/>
    <w:rsid w:val="00121406"/>
    <w:rsid w:val="0012140A"/>
    <w:rsid w:val="0012141E"/>
    <w:rsid w:val="0012144B"/>
    <w:rsid w:val="00121497"/>
    <w:rsid w:val="001214D0"/>
    <w:rsid w:val="00121528"/>
    <w:rsid w:val="0012152C"/>
    <w:rsid w:val="0012153B"/>
    <w:rsid w:val="00121588"/>
    <w:rsid w:val="00121590"/>
    <w:rsid w:val="001216D6"/>
    <w:rsid w:val="00121806"/>
    <w:rsid w:val="00121883"/>
    <w:rsid w:val="00121982"/>
    <w:rsid w:val="0012198B"/>
    <w:rsid w:val="001219C6"/>
    <w:rsid w:val="001219C8"/>
    <w:rsid w:val="00121A23"/>
    <w:rsid w:val="00121ACC"/>
    <w:rsid w:val="00121B3A"/>
    <w:rsid w:val="00121B9B"/>
    <w:rsid w:val="00121BAC"/>
    <w:rsid w:val="00121C4B"/>
    <w:rsid w:val="00121D64"/>
    <w:rsid w:val="00121D9F"/>
    <w:rsid w:val="00121EB0"/>
    <w:rsid w:val="00121F68"/>
    <w:rsid w:val="0012205C"/>
    <w:rsid w:val="0012211C"/>
    <w:rsid w:val="00122135"/>
    <w:rsid w:val="0012218F"/>
    <w:rsid w:val="0012219D"/>
    <w:rsid w:val="001221BC"/>
    <w:rsid w:val="00122241"/>
    <w:rsid w:val="0012225D"/>
    <w:rsid w:val="001222CD"/>
    <w:rsid w:val="001222DF"/>
    <w:rsid w:val="0012236F"/>
    <w:rsid w:val="0012237E"/>
    <w:rsid w:val="001224D4"/>
    <w:rsid w:val="001224F1"/>
    <w:rsid w:val="00122514"/>
    <w:rsid w:val="00122542"/>
    <w:rsid w:val="001226D3"/>
    <w:rsid w:val="001226D4"/>
    <w:rsid w:val="001227EA"/>
    <w:rsid w:val="00122852"/>
    <w:rsid w:val="001228A4"/>
    <w:rsid w:val="001228C7"/>
    <w:rsid w:val="0012290E"/>
    <w:rsid w:val="001229B2"/>
    <w:rsid w:val="001229DA"/>
    <w:rsid w:val="001229F3"/>
    <w:rsid w:val="00122A3B"/>
    <w:rsid w:val="00122B0A"/>
    <w:rsid w:val="00122B0F"/>
    <w:rsid w:val="00122B9A"/>
    <w:rsid w:val="00122BBB"/>
    <w:rsid w:val="00122C34"/>
    <w:rsid w:val="00122C72"/>
    <w:rsid w:val="00122C95"/>
    <w:rsid w:val="00122CA5"/>
    <w:rsid w:val="00122CD7"/>
    <w:rsid w:val="00122D9F"/>
    <w:rsid w:val="00122E09"/>
    <w:rsid w:val="00122EC9"/>
    <w:rsid w:val="00122F52"/>
    <w:rsid w:val="001230B2"/>
    <w:rsid w:val="0012319E"/>
    <w:rsid w:val="001231F9"/>
    <w:rsid w:val="0012322A"/>
    <w:rsid w:val="0012323A"/>
    <w:rsid w:val="0012323D"/>
    <w:rsid w:val="00123359"/>
    <w:rsid w:val="001233D7"/>
    <w:rsid w:val="00123434"/>
    <w:rsid w:val="001234F4"/>
    <w:rsid w:val="0012353B"/>
    <w:rsid w:val="00123562"/>
    <w:rsid w:val="0012359B"/>
    <w:rsid w:val="001235BC"/>
    <w:rsid w:val="00123611"/>
    <w:rsid w:val="00123678"/>
    <w:rsid w:val="00123703"/>
    <w:rsid w:val="0012379C"/>
    <w:rsid w:val="00123800"/>
    <w:rsid w:val="00123827"/>
    <w:rsid w:val="00123839"/>
    <w:rsid w:val="001238B9"/>
    <w:rsid w:val="001239A4"/>
    <w:rsid w:val="00123AD9"/>
    <w:rsid w:val="00123B18"/>
    <w:rsid w:val="00123B52"/>
    <w:rsid w:val="00123BC4"/>
    <w:rsid w:val="00123C65"/>
    <w:rsid w:val="00123C77"/>
    <w:rsid w:val="00123CCD"/>
    <w:rsid w:val="00123CD9"/>
    <w:rsid w:val="00123D25"/>
    <w:rsid w:val="00123D66"/>
    <w:rsid w:val="00123E8E"/>
    <w:rsid w:val="00123E9C"/>
    <w:rsid w:val="00123EC7"/>
    <w:rsid w:val="00123ED4"/>
    <w:rsid w:val="00123F3A"/>
    <w:rsid w:val="00123F41"/>
    <w:rsid w:val="00123F45"/>
    <w:rsid w:val="00123F9C"/>
    <w:rsid w:val="00124015"/>
    <w:rsid w:val="0012401E"/>
    <w:rsid w:val="0012406A"/>
    <w:rsid w:val="001240BB"/>
    <w:rsid w:val="001240DF"/>
    <w:rsid w:val="00124179"/>
    <w:rsid w:val="00124199"/>
    <w:rsid w:val="0012421F"/>
    <w:rsid w:val="00124288"/>
    <w:rsid w:val="001242DE"/>
    <w:rsid w:val="0012436E"/>
    <w:rsid w:val="001243AE"/>
    <w:rsid w:val="00124424"/>
    <w:rsid w:val="001244D9"/>
    <w:rsid w:val="00124551"/>
    <w:rsid w:val="001245EE"/>
    <w:rsid w:val="0012460E"/>
    <w:rsid w:val="001246E3"/>
    <w:rsid w:val="0012471D"/>
    <w:rsid w:val="00124723"/>
    <w:rsid w:val="00124724"/>
    <w:rsid w:val="0012493A"/>
    <w:rsid w:val="00124A52"/>
    <w:rsid w:val="00124ABC"/>
    <w:rsid w:val="00124AC2"/>
    <w:rsid w:val="00124BF9"/>
    <w:rsid w:val="00124CB2"/>
    <w:rsid w:val="00124CCF"/>
    <w:rsid w:val="00124D64"/>
    <w:rsid w:val="00124D66"/>
    <w:rsid w:val="00124DD5"/>
    <w:rsid w:val="00124E4E"/>
    <w:rsid w:val="00125031"/>
    <w:rsid w:val="001250A0"/>
    <w:rsid w:val="001251EB"/>
    <w:rsid w:val="00125219"/>
    <w:rsid w:val="0012529F"/>
    <w:rsid w:val="00125386"/>
    <w:rsid w:val="0012538E"/>
    <w:rsid w:val="001253B9"/>
    <w:rsid w:val="001253E5"/>
    <w:rsid w:val="00125425"/>
    <w:rsid w:val="001254BC"/>
    <w:rsid w:val="00125560"/>
    <w:rsid w:val="001255E8"/>
    <w:rsid w:val="00125672"/>
    <w:rsid w:val="001256C9"/>
    <w:rsid w:val="00125751"/>
    <w:rsid w:val="001257AF"/>
    <w:rsid w:val="00125873"/>
    <w:rsid w:val="0012588F"/>
    <w:rsid w:val="001258B0"/>
    <w:rsid w:val="001258B3"/>
    <w:rsid w:val="00125905"/>
    <w:rsid w:val="00125965"/>
    <w:rsid w:val="00125B20"/>
    <w:rsid w:val="00125C33"/>
    <w:rsid w:val="00125DA9"/>
    <w:rsid w:val="00125DF5"/>
    <w:rsid w:val="00125E04"/>
    <w:rsid w:val="00125E4A"/>
    <w:rsid w:val="00125E77"/>
    <w:rsid w:val="00125EA6"/>
    <w:rsid w:val="00125EDB"/>
    <w:rsid w:val="00125F6F"/>
    <w:rsid w:val="00125F74"/>
    <w:rsid w:val="00125FFE"/>
    <w:rsid w:val="00126191"/>
    <w:rsid w:val="00126215"/>
    <w:rsid w:val="00126250"/>
    <w:rsid w:val="00126272"/>
    <w:rsid w:val="0012630F"/>
    <w:rsid w:val="0012631B"/>
    <w:rsid w:val="00126321"/>
    <w:rsid w:val="00126343"/>
    <w:rsid w:val="0012636A"/>
    <w:rsid w:val="001264EF"/>
    <w:rsid w:val="0012655B"/>
    <w:rsid w:val="00126572"/>
    <w:rsid w:val="001265FF"/>
    <w:rsid w:val="00126609"/>
    <w:rsid w:val="00126668"/>
    <w:rsid w:val="00126670"/>
    <w:rsid w:val="00126745"/>
    <w:rsid w:val="001267B4"/>
    <w:rsid w:val="0012686F"/>
    <w:rsid w:val="00126896"/>
    <w:rsid w:val="001268F8"/>
    <w:rsid w:val="001268FA"/>
    <w:rsid w:val="00126975"/>
    <w:rsid w:val="001269FD"/>
    <w:rsid w:val="00126A5B"/>
    <w:rsid w:val="00126AC4"/>
    <w:rsid w:val="00126AD0"/>
    <w:rsid w:val="00126B0E"/>
    <w:rsid w:val="00126B59"/>
    <w:rsid w:val="00126B66"/>
    <w:rsid w:val="00126B88"/>
    <w:rsid w:val="00126C1A"/>
    <w:rsid w:val="00126CC4"/>
    <w:rsid w:val="00126D75"/>
    <w:rsid w:val="00126D76"/>
    <w:rsid w:val="00126D7D"/>
    <w:rsid w:val="00126E7A"/>
    <w:rsid w:val="00126F34"/>
    <w:rsid w:val="00126F3D"/>
    <w:rsid w:val="00126FEE"/>
    <w:rsid w:val="001270CD"/>
    <w:rsid w:val="0012718B"/>
    <w:rsid w:val="001271C9"/>
    <w:rsid w:val="001271CF"/>
    <w:rsid w:val="001272C1"/>
    <w:rsid w:val="0012733A"/>
    <w:rsid w:val="0012738A"/>
    <w:rsid w:val="00127543"/>
    <w:rsid w:val="0012764B"/>
    <w:rsid w:val="00127705"/>
    <w:rsid w:val="00127774"/>
    <w:rsid w:val="001277BE"/>
    <w:rsid w:val="001278C3"/>
    <w:rsid w:val="001278E3"/>
    <w:rsid w:val="0012796E"/>
    <w:rsid w:val="00127A20"/>
    <w:rsid w:val="00127A5E"/>
    <w:rsid w:val="00127AA7"/>
    <w:rsid w:val="00127ADE"/>
    <w:rsid w:val="00127AF9"/>
    <w:rsid w:val="00127B42"/>
    <w:rsid w:val="00127B68"/>
    <w:rsid w:val="00127BC6"/>
    <w:rsid w:val="00127CF8"/>
    <w:rsid w:val="00127D1A"/>
    <w:rsid w:val="00127D35"/>
    <w:rsid w:val="00127DAC"/>
    <w:rsid w:val="00127DBD"/>
    <w:rsid w:val="00127DD8"/>
    <w:rsid w:val="00127E16"/>
    <w:rsid w:val="00127E41"/>
    <w:rsid w:val="00127E9A"/>
    <w:rsid w:val="00127F02"/>
    <w:rsid w:val="00127F30"/>
    <w:rsid w:val="00127F97"/>
    <w:rsid w:val="00127FC1"/>
    <w:rsid w:val="00127FE3"/>
    <w:rsid w:val="0012FDB7"/>
    <w:rsid w:val="0013004A"/>
    <w:rsid w:val="00130098"/>
    <w:rsid w:val="0013009F"/>
    <w:rsid w:val="001300DB"/>
    <w:rsid w:val="00130131"/>
    <w:rsid w:val="00130155"/>
    <w:rsid w:val="00130168"/>
    <w:rsid w:val="00130189"/>
    <w:rsid w:val="001301A4"/>
    <w:rsid w:val="001301D6"/>
    <w:rsid w:val="001301F5"/>
    <w:rsid w:val="00130218"/>
    <w:rsid w:val="0013027C"/>
    <w:rsid w:val="00130288"/>
    <w:rsid w:val="001302CD"/>
    <w:rsid w:val="00130330"/>
    <w:rsid w:val="00130419"/>
    <w:rsid w:val="0013043B"/>
    <w:rsid w:val="00130464"/>
    <w:rsid w:val="001304D9"/>
    <w:rsid w:val="001305E6"/>
    <w:rsid w:val="0013063C"/>
    <w:rsid w:val="0013063D"/>
    <w:rsid w:val="00130655"/>
    <w:rsid w:val="001306FE"/>
    <w:rsid w:val="00130830"/>
    <w:rsid w:val="001308CF"/>
    <w:rsid w:val="001308F8"/>
    <w:rsid w:val="001308F9"/>
    <w:rsid w:val="0013091C"/>
    <w:rsid w:val="00130A2A"/>
    <w:rsid w:val="00130A9A"/>
    <w:rsid w:val="00130B57"/>
    <w:rsid w:val="00130B95"/>
    <w:rsid w:val="00130BD2"/>
    <w:rsid w:val="00130C28"/>
    <w:rsid w:val="00130C8D"/>
    <w:rsid w:val="00130CF6"/>
    <w:rsid w:val="00130D09"/>
    <w:rsid w:val="00130D2C"/>
    <w:rsid w:val="00130DE7"/>
    <w:rsid w:val="00130DF7"/>
    <w:rsid w:val="00130E19"/>
    <w:rsid w:val="00130E9A"/>
    <w:rsid w:val="00130EA3"/>
    <w:rsid w:val="00130F68"/>
    <w:rsid w:val="00130FFC"/>
    <w:rsid w:val="0013105E"/>
    <w:rsid w:val="0013107A"/>
    <w:rsid w:val="00131188"/>
    <w:rsid w:val="001311F8"/>
    <w:rsid w:val="00131276"/>
    <w:rsid w:val="001312B3"/>
    <w:rsid w:val="001312E3"/>
    <w:rsid w:val="00131314"/>
    <w:rsid w:val="0013133F"/>
    <w:rsid w:val="001313BF"/>
    <w:rsid w:val="00131411"/>
    <w:rsid w:val="00131425"/>
    <w:rsid w:val="001314C2"/>
    <w:rsid w:val="001314E6"/>
    <w:rsid w:val="001315C6"/>
    <w:rsid w:val="001315E9"/>
    <w:rsid w:val="00131628"/>
    <w:rsid w:val="0013166C"/>
    <w:rsid w:val="00131694"/>
    <w:rsid w:val="001316E0"/>
    <w:rsid w:val="001316F9"/>
    <w:rsid w:val="0013171E"/>
    <w:rsid w:val="0013179B"/>
    <w:rsid w:val="00131863"/>
    <w:rsid w:val="001318B1"/>
    <w:rsid w:val="001319C4"/>
    <w:rsid w:val="00131C08"/>
    <w:rsid w:val="00131C23"/>
    <w:rsid w:val="00131C2F"/>
    <w:rsid w:val="00131C3A"/>
    <w:rsid w:val="00131C6E"/>
    <w:rsid w:val="00131CCD"/>
    <w:rsid w:val="00131DC9"/>
    <w:rsid w:val="00131DD3"/>
    <w:rsid w:val="00131DF3"/>
    <w:rsid w:val="00131E12"/>
    <w:rsid w:val="00131E1E"/>
    <w:rsid w:val="00131EF3"/>
    <w:rsid w:val="00131EF5"/>
    <w:rsid w:val="00131FC7"/>
    <w:rsid w:val="001320A3"/>
    <w:rsid w:val="0013212E"/>
    <w:rsid w:val="00132247"/>
    <w:rsid w:val="00132305"/>
    <w:rsid w:val="0013233B"/>
    <w:rsid w:val="00132348"/>
    <w:rsid w:val="0013235C"/>
    <w:rsid w:val="00132366"/>
    <w:rsid w:val="001323F5"/>
    <w:rsid w:val="00132406"/>
    <w:rsid w:val="00132485"/>
    <w:rsid w:val="00132547"/>
    <w:rsid w:val="0013256C"/>
    <w:rsid w:val="0013258E"/>
    <w:rsid w:val="001325B6"/>
    <w:rsid w:val="001325F1"/>
    <w:rsid w:val="00132697"/>
    <w:rsid w:val="001326AC"/>
    <w:rsid w:val="001326B0"/>
    <w:rsid w:val="001326D2"/>
    <w:rsid w:val="0013275E"/>
    <w:rsid w:val="00132772"/>
    <w:rsid w:val="00132805"/>
    <w:rsid w:val="00132806"/>
    <w:rsid w:val="00132810"/>
    <w:rsid w:val="00132848"/>
    <w:rsid w:val="001328A1"/>
    <w:rsid w:val="001328F2"/>
    <w:rsid w:val="00132909"/>
    <w:rsid w:val="0013291C"/>
    <w:rsid w:val="0013291D"/>
    <w:rsid w:val="001329AF"/>
    <w:rsid w:val="001329CC"/>
    <w:rsid w:val="001329EF"/>
    <w:rsid w:val="00132A05"/>
    <w:rsid w:val="00132A06"/>
    <w:rsid w:val="00132A6C"/>
    <w:rsid w:val="00132A8B"/>
    <w:rsid w:val="00132B05"/>
    <w:rsid w:val="00132BB4"/>
    <w:rsid w:val="00132BDD"/>
    <w:rsid w:val="00132BFB"/>
    <w:rsid w:val="00132C95"/>
    <w:rsid w:val="00132CCC"/>
    <w:rsid w:val="00132CFD"/>
    <w:rsid w:val="00132DE6"/>
    <w:rsid w:val="00132DF8"/>
    <w:rsid w:val="00132E2D"/>
    <w:rsid w:val="00132E8F"/>
    <w:rsid w:val="00132EB7"/>
    <w:rsid w:val="00132F7C"/>
    <w:rsid w:val="00132F8A"/>
    <w:rsid w:val="0013302D"/>
    <w:rsid w:val="00133030"/>
    <w:rsid w:val="00133104"/>
    <w:rsid w:val="00133108"/>
    <w:rsid w:val="0013318C"/>
    <w:rsid w:val="001331EA"/>
    <w:rsid w:val="001331FA"/>
    <w:rsid w:val="00133259"/>
    <w:rsid w:val="00133287"/>
    <w:rsid w:val="001332FE"/>
    <w:rsid w:val="00133349"/>
    <w:rsid w:val="0013338F"/>
    <w:rsid w:val="00133420"/>
    <w:rsid w:val="0013346C"/>
    <w:rsid w:val="001334A9"/>
    <w:rsid w:val="00133559"/>
    <w:rsid w:val="0013355F"/>
    <w:rsid w:val="001335BC"/>
    <w:rsid w:val="001335FB"/>
    <w:rsid w:val="00133608"/>
    <w:rsid w:val="00133766"/>
    <w:rsid w:val="0013379D"/>
    <w:rsid w:val="001337BA"/>
    <w:rsid w:val="001337C9"/>
    <w:rsid w:val="0013382A"/>
    <w:rsid w:val="00133906"/>
    <w:rsid w:val="00133940"/>
    <w:rsid w:val="00133A07"/>
    <w:rsid w:val="00133ABE"/>
    <w:rsid w:val="00133C42"/>
    <w:rsid w:val="00133C69"/>
    <w:rsid w:val="00133C8B"/>
    <w:rsid w:val="00133D36"/>
    <w:rsid w:val="00133D60"/>
    <w:rsid w:val="00133DA4"/>
    <w:rsid w:val="00133DD5"/>
    <w:rsid w:val="00133DEA"/>
    <w:rsid w:val="00133E08"/>
    <w:rsid w:val="00133E39"/>
    <w:rsid w:val="00133F17"/>
    <w:rsid w:val="00133F3B"/>
    <w:rsid w:val="00133FEA"/>
    <w:rsid w:val="00133FFF"/>
    <w:rsid w:val="00134017"/>
    <w:rsid w:val="0013409B"/>
    <w:rsid w:val="001340AB"/>
    <w:rsid w:val="001341EF"/>
    <w:rsid w:val="00134213"/>
    <w:rsid w:val="0013422D"/>
    <w:rsid w:val="00134245"/>
    <w:rsid w:val="00134303"/>
    <w:rsid w:val="00134314"/>
    <w:rsid w:val="00134338"/>
    <w:rsid w:val="00134431"/>
    <w:rsid w:val="00134441"/>
    <w:rsid w:val="00134442"/>
    <w:rsid w:val="00134488"/>
    <w:rsid w:val="001344B6"/>
    <w:rsid w:val="001344B8"/>
    <w:rsid w:val="001344F2"/>
    <w:rsid w:val="0013455E"/>
    <w:rsid w:val="00134586"/>
    <w:rsid w:val="0013464E"/>
    <w:rsid w:val="00134661"/>
    <w:rsid w:val="001346BC"/>
    <w:rsid w:val="001347FA"/>
    <w:rsid w:val="001348BD"/>
    <w:rsid w:val="0013490C"/>
    <w:rsid w:val="00134925"/>
    <w:rsid w:val="00134966"/>
    <w:rsid w:val="00134969"/>
    <w:rsid w:val="00134975"/>
    <w:rsid w:val="0013498A"/>
    <w:rsid w:val="00134A01"/>
    <w:rsid w:val="00134A29"/>
    <w:rsid w:val="00134A2C"/>
    <w:rsid w:val="00134B67"/>
    <w:rsid w:val="00134B86"/>
    <w:rsid w:val="00134BEE"/>
    <w:rsid w:val="00134C1A"/>
    <w:rsid w:val="00134C2F"/>
    <w:rsid w:val="00134CB7"/>
    <w:rsid w:val="00134CED"/>
    <w:rsid w:val="00134D42"/>
    <w:rsid w:val="00134D83"/>
    <w:rsid w:val="00134F0B"/>
    <w:rsid w:val="00134F15"/>
    <w:rsid w:val="00134F48"/>
    <w:rsid w:val="00134F97"/>
    <w:rsid w:val="00134F9E"/>
    <w:rsid w:val="00134FE2"/>
    <w:rsid w:val="001350E0"/>
    <w:rsid w:val="001350FD"/>
    <w:rsid w:val="00135191"/>
    <w:rsid w:val="00135262"/>
    <w:rsid w:val="001353A4"/>
    <w:rsid w:val="0013540D"/>
    <w:rsid w:val="00135493"/>
    <w:rsid w:val="0013555F"/>
    <w:rsid w:val="00135564"/>
    <w:rsid w:val="001355BD"/>
    <w:rsid w:val="00135636"/>
    <w:rsid w:val="00135660"/>
    <w:rsid w:val="0013568A"/>
    <w:rsid w:val="00135774"/>
    <w:rsid w:val="001357B1"/>
    <w:rsid w:val="001357B4"/>
    <w:rsid w:val="0013584D"/>
    <w:rsid w:val="00135866"/>
    <w:rsid w:val="001359AE"/>
    <w:rsid w:val="00135A91"/>
    <w:rsid w:val="00135AC5"/>
    <w:rsid w:val="00135AE1"/>
    <w:rsid w:val="00135B1C"/>
    <w:rsid w:val="00135B73"/>
    <w:rsid w:val="00135B75"/>
    <w:rsid w:val="00135B98"/>
    <w:rsid w:val="00135BE4"/>
    <w:rsid w:val="00135C11"/>
    <w:rsid w:val="00135C29"/>
    <w:rsid w:val="00135CEB"/>
    <w:rsid w:val="00135D3B"/>
    <w:rsid w:val="00135D67"/>
    <w:rsid w:val="00135D7D"/>
    <w:rsid w:val="00135DD6"/>
    <w:rsid w:val="00135E68"/>
    <w:rsid w:val="00135E71"/>
    <w:rsid w:val="00135F81"/>
    <w:rsid w:val="00135F8D"/>
    <w:rsid w:val="00135FAC"/>
    <w:rsid w:val="0013601F"/>
    <w:rsid w:val="00136116"/>
    <w:rsid w:val="00136132"/>
    <w:rsid w:val="001361D6"/>
    <w:rsid w:val="001361EA"/>
    <w:rsid w:val="001362D5"/>
    <w:rsid w:val="001362E6"/>
    <w:rsid w:val="00136338"/>
    <w:rsid w:val="0013635F"/>
    <w:rsid w:val="001364D9"/>
    <w:rsid w:val="001364E8"/>
    <w:rsid w:val="00136640"/>
    <w:rsid w:val="0013664E"/>
    <w:rsid w:val="001366A0"/>
    <w:rsid w:val="0013674B"/>
    <w:rsid w:val="001367B8"/>
    <w:rsid w:val="00136814"/>
    <w:rsid w:val="001368CA"/>
    <w:rsid w:val="00136941"/>
    <w:rsid w:val="0013698B"/>
    <w:rsid w:val="0013699D"/>
    <w:rsid w:val="001369E6"/>
    <w:rsid w:val="00136A46"/>
    <w:rsid w:val="00136AC4"/>
    <w:rsid w:val="00136B08"/>
    <w:rsid w:val="00136C74"/>
    <w:rsid w:val="00136D03"/>
    <w:rsid w:val="00136E19"/>
    <w:rsid w:val="00136E8B"/>
    <w:rsid w:val="00136F09"/>
    <w:rsid w:val="00136F8F"/>
    <w:rsid w:val="00136FAE"/>
    <w:rsid w:val="00136FD8"/>
    <w:rsid w:val="00136FDF"/>
    <w:rsid w:val="0013703B"/>
    <w:rsid w:val="001370E3"/>
    <w:rsid w:val="001371B9"/>
    <w:rsid w:val="00137215"/>
    <w:rsid w:val="0013729B"/>
    <w:rsid w:val="001372F4"/>
    <w:rsid w:val="00137412"/>
    <w:rsid w:val="001374D9"/>
    <w:rsid w:val="0013750C"/>
    <w:rsid w:val="0013754D"/>
    <w:rsid w:val="00137592"/>
    <w:rsid w:val="001375B7"/>
    <w:rsid w:val="001375F1"/>
    <w:rsid w:val="00137662"/>
    <w:rsid w:val="00137675"/>
    <w:rsid w:val="0013784B"/>
    <w:rsid w:val="0013797D"/>
    <w:rsid w:val="00137998"/>
    <w:rsid w:val="001379EC"/>
    <w:rsid w:val="00137A9A"/>
    <w:rsid w:val="00137AF5"/>
    <w:rsid w:val="00137B3E"/>
    <w:rsid w:val="00137B65"/>
    <w:rsid w:val="00137BC1"/>
    <w:rsid w:val="00137C27"/>
    <w:rsid w:val="00137C2D"/>
    <w:rsid w:val="00137CC0"/>
    <w:rsid w:val="00137CC7"/>
    <w:rsid w:val="00137CC9"/>
    <w:rsid w:val="00137CCA"/>
    <w:rsid w:val="00137E11"/>
    <w:rsid w:val="00137E38"/>
    <w:rsid w:val="00137F4F"/>
    <w:rsid w:val="00137FA6"/>
    <w:rsid w:val="0014016A"/>
    <w:rsid w:val="00140174"/>
    <w:rsid w:val="001401B4"/>
    <w:rsid w:val="001401CF"/>
    <w:rsid w:val="001403D0"/>
    <w:rsid w:val="001403F4"/>
    <w:rsid w:val="00140495"/>
    <w:rsid w:val="001404E6"/>
    <w:rsid w:val="00140559"/>
    <w:rsid w:val="00140606"/>
    <w:rsid w:val="001406C0"/>
    <w:rsid w:val="001406D5"/>
    <w:rsid w:val="001406D9"/>
    <w:rsid w:val="001406E0"/>
    <w:rsid w:val="00140700"/>
    <w:rsid w:val="0014076C"/>
    <w:rsid w:val="001408B1"/>
    <w:rsid w:val="0014090A"/>
    <w:rsid w:val="00140984"/>
    <w:rsid w:val="001409C4"/>
    <w:rsid w:val="001409E5"/>
    <w:rsid w:val="00140B65"/>
    <w:rsid w:val="00140BCD"/>
    <w:rsid w:val="00140C72"/>
    <w:rsid w:val="00140CF6"/>
    <w:rsid w:val="00140E08"/>
    <w:rsid w:val="00140E34"/>
    <w:rsid w:val="00140E4E"/>
    <w:rsid w:val="00140E8D"/>
    <w:rsid w:val="00140EBF"/>
    <w:rsid w:val="00140F2F"/>
    <w:rsid w:val="00140FCF"/>
    <w:rsid w:val="00140FFF"/>
    <w:rsid w:val="00141045"/>
    <w:rsid w:val="00141082"/>
    <w:rsid w:val="0014109A"/>
    <w:rsid w:val="001410C9"/>
    <w:rsid w:val="001410CE"/>
    <w:rsid w:val="001410D2"/>
    <w:rsid w:val="00141186"/>
    <w:rsid w:val="001411A7"/>
    <w:rsid w:val="001411A8"/>
    <w:rsid w:val="0014120A"/>
    <w:rsid w:val="0014121D"/>
    <w:rsid w:val="00141278"/>
    <w:rsid w:val="0014127F"/>
    <w:rsid w:val="001412F6"/>
    <w:rsid w:val="001413BA"/>
    <w:rsid w:val="0014142D"/>
    <w:rsid w:val="0014145E"/>
    <w:rsid w:val="001414D4"/>
    <w:rsid w:val="00141654"/>
    <w:rsid w:val="0014169E"/>
    <w:rsid w:val="001416A0"/>
    <w:rsid w:val="001416AC"/>
    <w:rsid w:val="00141704"/>
    <w:rsid w:val="00141784"/>
    <w:rsid w:val="001417DD"/>
    <w:rsid w:val="001417FE"/>
    <w:rsid w:val="00141846"/>
    <w:rsid w:val="0014184B"/>
    <w:rsid w:val="00141981"/>
    <w:rsid w:val="00141A96"/>
    <w:rsid w:val="00141B27"/>
    <w:rsid w:val="00141B43"/>
    <w:rsid w:val="00141B71"/>
    <w:rsid w:val="00141BED"/>
    <w:rsid w:val="00141C17"/>
    <w:rsid w:val="00141C43"/>
    <w:rsid w:val="00141C9F"/>
    <w:rsid w:val="00141CC9"/>
    <w:rsid w:val="00141CFE"/>
    <w:rsid w:val="00141D75"/>
    <w:rsid w:val="00141E39"/>
    <w:rsid w:val="00141E88"/>
    <w:rsid w:val="00141E8E"/>
    <w:rsid w:val="00141E94"/>
    <w:rsid w:val="00141F78"/>
    <w:rsid w:val="00141F99"/>
    <w:rsid w:val="00141FD7"/>
    <w:rsid w:val="001420C9"/>
    <w:rsid w:val="0014213E"/>
    <w:rsid w:val="001421CE"/>
    <w:rsid w:val="001421E0"/>
    <w:rsid w:val="0014224C"/>
    <w:rsid w:val="00142349"/>
    <w:rsid w:val="00142350"/>
    <w:rsid w:val="00142381"/>
    <w:rsid w:val="00142438"/>
    <w:rsid w:val="0014246A"/>
    <w:rsid w:val="00142473"/>
    <w:rsid w:val="001424B8"/>
    <w:rsid w:val="001424E5"/>
    <w:rsid w:val="001425CE"/>
    <w:rsid w:val="0014260B"/>
    <w:rsid w:val="0014267D"/>
    <w:rsid w:val="001426F1"/>
    <w:rsid w:val="0014272D"/>
    <w:rsid w:val="00142787"/>
    <w:rsid w:val="001427D3"/>
    <w:rsid w:val="001427EC"/>
    <w:rsid w:val="00142890"/>
    <w:rsid w:val="0014299C"/>
    <w:rsid w:val="001429B1"/>
    <w:rsid w:val="001429E4"/>
    <w:rsid w:val="00142A12"/>
    <w:rsid w:val="00142AAC"/>
    <w:rsid w:val="00142B32"/>
    <w:rsid w:val="00142B34"/>
    <w:rsid w:val="00142B4A"/>
    <w:rsid w:val="00142B66"/>
    <w:rsid w:val="00142BC8"/>
    <w:rsid w:val="00142C13"/>
    <w:rsid w:val="00142D47"/>
    <w:rsid w:val="00142DC0"/>
    <w:rsid w:val="00142EA6"/>
    <w:rsid w:val="00142EC0"/>
    <w:rsid w:val="00142F00"/>
    <w:rsid w:val="00142F71"/>
    <w:rsid w:val="00143070"/>
    <w:rsid w:val="0014310C"/>
    <w:rsid w:val="00143111"/>
    <w:rsid w:val="0014311E"/>
    <w:rsid w:val="00143168"/>
    <w:rsid w:val="0014318C"/>
    <w:rsid w:val="0014319B"/>
    <w:rsid w:val="0014319D"/>
    <w:rsid w:val="001431EE"/>
    <w:rsid w:val="0014321C"/>
    <w:rsid w:val="0014336B"/>
    <w:rsid w:val="00143384"/>
    <w:rsid w:val="0014338B"/>
    <w:rsid w:val="001433A2"/>
    <w:rsid w:val="00143427"/>
    <w:rsid w:val="0014342D"/>
    <w:rsid w:val="00143504"/>
    <w:rsid w:val="0014350A"/>
    <w:rsid w:val="001435F3"/>
    <w:rsid w:val="00143654"/>
    <w:rsid w:val="001436C3"/>
    <w:rsid w:val="00143871"/>
    <w:rsid w:val="0014387B"/>
    <w:rsid w:val="0014388C"/>
    <w:rsid w:val="001438B6"/>
    <w:rsid w:val="00143903"/>
    <w:rsid w:val="00143999"/>
    <w:rsid w:val="001439AA"/>
    <w:rsid w:val="001439D6"/>
    <w:rsid w:val="00143A3C"/>
    <w:rsid w:val="00143B54"/>
    <w:rsid w:val="00143B78"/>
    <w:rsid w:val="00143D02"/>
    <w:rsid w:val="00143D42"/>
    <w:rsid w:val="00143D77"/>
    <w:rsid w:val="00143DF4"/>
    <w:rsid w:val="00143E28"/>
    <w:rsid w:val="00143EC3"/>
    <w:rsid w:val="00143EE1"/>
    <w:rsid w:val="00143EEC"/>
    <w:rsid w:val="00143F22"/>
    <w:rsid w:val="00143F6F"/>
    <w:rsid w:val="00144001"/>
    <w:rsid w:val="00144020"/>
    <w:rsid w:val="00144062"/>
    <w:rsid w:val="001440B7"/>
    <w:rsid w:val="001441E0"/>
    <w:rsid w:val="001442AB"/>
    <w:rsid w:val="00144380"/>
    <w:rsid w:val="00144515"/>
    <w:rsid w:val="0014452A"/>
    <w:rsid w:val="0014470E"/>
    <w:rsid w:val="0014474A"/>
    <w:rsid w:val="0014477D"/>
    <w:rsid w:val="0014480C"/>
    <w:rsid w:val="001448D3"/>
    <w:rsid w:val="001448E1"/>
    <w:rsid w:val="00144995"/>
    <w:rsid w:val="001449CD"/>
    <w:rsid w:val="001449D0"/>
    <w:rsid w:val="00144A4B"/>
    <w:rsid w:val="00144AD6"/>
    <w:rsid w:val="00144AFA"/>
    <w:rsid w:val="00144B56"/>
    <w:rsid w:val="00144B5C"/>
    <w:rsid w:val="00144B68"/>
    <w:rsid w:val="00144BEE"/>
    <w:rsid w:val="00144C3F"/>
    <w:rsid w:val="00144C44"/>
    <w:rsid w:val="00144C9D"/>
    <w:rsid w:val="00144CA7"/>
    <w:rsid w:val="00144CDA"/>
    <w:rsid w:val="00144CED"/>
    <w:rsid w:val="00144CFA"/>
    <w:rsid w:val="00144D45"/>
    <w:rsid w:val="00144D53"/>
    <w:rsid w:val="00144E9C"/>
    <w:rsid w:val="00144F1A"/>
    <w:rsid w:val="00144F1E"/>
    <w:rsid w:val="00144F6A"/>
    <w:rsid w:val="00144FC8"/>
    <w:rsid w:val="00144FEC"/>
    <w:rsid w:val="00145034"/>
    <w:rsid w:val="00145064"/>
    <w:rsid w:val="00145112"/>
    <w:rsid w:val="00145180"/>
    <w:rsid w:val="001451AA"/>
    <w:rsid w:val="0014524E"/>
    <w:rsid w:val="00145278"/>
    <w:rsid w:val="00145279"/>
    <w:rsid w:val="0014527A"/>
    <w:rsid w:val="001452A9"/>
    <w:rsid w:val="001452BB"/>
    <w:rsid w:val="00145348"/>
    <w:rsid w:val="001453DE"/>
    <w:rsid w:val="0014540A"/>
    <w:rsid w:val="0014541C"/>
    <w:rsid w:val="00145421"/>
    <w:rsid w:val="0014544E"/>
    <w:rsid w:val="001454A9"/>
    <w:rsid w:val="001455C2"/>
    <w:rsid w:val="001455F1"/>
    <w:rsid w:val="0014569F"/>
    <w:rsid w:val="001456C7"/>
    <w:rsid w:val="001456D4"/>
    <w:rsid w:val="00145738"/>
    <w:rsid w:val="00145827"/>
    <w:rsid w:val="0014599A"/>
    <w:rsid w:val="001459BD"/>
    <w:rsid w:val="00145A4B"/>
    <w:rsid w:val="00145A8C"/>
    <w:rsid w:val="00145AB2"/>
    <w:rsid w:val="00145B93"/>
    <w:rsid w:val="00145BA1"/>
    <w:rsid w:val="00145BC8"/>
    <w:rsid w:val="00145BF0"/>
    <w:rsid w:val="00145C59"/>
    <w:rsid w:val="00145CC3"/>
    <w:rsid w:val="00145CD6"/>
    <w:rsid w:val="00145CE8"/>
    <w:rsid w:val="00145D02"/>
    <w:rsid w:val="00145E93"/>
    <w:rsid w:val="00145EF3"/>
    <w:rsid w:val="00145F51"/>
    <w:rsid w:val="00145F65"/>
    <w:rsid w:val="00145F67"/>
    <w:rsid w:val="00145F72"/>
    <w:rsid w:val="00145F77"/>
    <w:rsid w:val="00145FE8"/>
    <w:rsid w:val="0014605A"/>
    <w:rsid w:val="0014606B"/>
    <w:rsid w:val="00146104"/>
    <w:rsid w:val="001461D6"/>
    <w:rsid w:val="00146263"/>
    <w:rsid w:val="0014628B"/>
    <w:rsid w:val="00146297"/>
    <w:rsid w:val="001462E7"/>
    <w:rsid w:val="0014638C"/>
    <w:rsid w:val="0014642F"/>
    <w:rsid w:val="0014643E"/>
    <w:rsid w:val="001464A2"/>
    <w:rsid w:val="001464D8"/>
    <w:rsid w:val="001464FB"/>
    <w:rsid w:val="00146744"/>
    <w:rsid w:val="001469B4"/>
    <w:rsid w:val="001469CB"/>
    <w:rsid w:val="001469CD"/>
    <w:rsid w:val="00146A2B"/>
    <w:rsid w:val="00146A5B"/>
    <w:rsid w:val="00146A73"/>
    <w:rsid w:val="00146A84"/>
    <w:rsid w:val="00146B0C"/>
    <w:rsid w:val="00146B1F"/>
    <w:rsid w:val="00146B95"/>
    <w:rsid w:val="00146B9B"/>
    <w:rsid w:val="00146BD3"/>
    <w:rsid w:val="00146C76"/>
    <w:rsid w:val="00146DA8"/>
    <w:rsid w:val="00146E5C"/>
    <w:rsid w:val="00146EA6"/>
    <w:rsid w:val="00146EB3"/>
    <w:rsid w:val="00146F17"/>
    <w:rsid w:val="00146F68"/>
    <w:rsid w:val="00146F6E"/>
    <w:rsid w:val="00146F9C"/>
    <w:rsid w:val="00146FD6"/>
    <w:rsid w:val="00147005"/>
    <w:rsid w:val="0014713E"/>
    <w:rsid w:val="00147140"/>
    <w:rsid w:val="00147173"/>
    <w:rsid w:val="00147183"/>
    <w:rsid w:val="001471CA"/>
    <w:rsid w:val="001471F6"/>
    <w:rsid w:val="00147218"/>
    <w:rsid w:val="0014721C"/>
    <w:rsid w:val="00147284"/>
    <w:rsid w:val="001472A5"/>
    <w:rsid w:val="001472EF"/>
    <w:rsid w:val="00147327"/>
    <w:rsid w:val="0014735D"/>
    <w:rsid w:val="00147361"/>
    <w:rsid w:val="00147385"/>
    <w:rsid w:val="001473FE"/>
    <w:rsid w:val="00147460"/>
    <w:rsid w:val="0014749C"/>
    <w:rsid w:val="001474CA"/>
    <w:rsid w:val="00147732"/>
    <w:rsid w:val="00147765"/>
    <w:rsid w:val="001477A0"/>
    <w:rsid w:val="00147874"/>
    <w:rsid w:val="001478A5"/>
    <w:rsid w:val="001479B4"/>
    <w:rsid w:val="001479DD"/>
    <w:rsid w:val="00147AB9"/>
    <w:rsid w:val="00147B63"/>
    <w:rsid w:val="00147B69"/>
    <w:rsid w:val="00147B6F"/>
    <w:rsid w:val="00147C4F"/>
    <w:rsid w:val="00147C71"/>
    <w:rsid w:val="00147CC5"/>
    <w:rsid w:val="00147D6D"/>
    <w:rsid w:val="00147DBD"/>
    <w:rsid w:val="00147E09"/>
    <w:rsid w:val="00147E7B"/>
    <w:rsid w:val="00147F54"/>
    <w:rsid w:val="00147F7F"/>
    <w:rsid w:val="0015006E"/>
    <w:rsid w:val="0015017B"/>
    <w:rsid w:val="0015019F"/>
    <w:rsid w:val="0015022D"/>
    <w:rsid w:val="0015024B"/>
    <w:rsid w:val="00150279"/>
    <w:rsid w:val="0015029D"/>
    <w:rsid w:val="0015038A"/>
    <w:rsid w:val="0015038C"/>
    <w:rsid w:val="00150410"/>
    <w:rsid w:val="0015045F"/>
    <w:rsid w:val="00150469"/>
    <w:rsid w:val="001504B2"/>
    <w:rsid w:val="001504D5"/>
    <w:rsid w:val="00150548"/>
    <w:rsid w:val="001505C6"/>
    <w:rsid w:val="00150630"/>
    <w:rsid w:val="00150807"/>
    <w:rsid w:val="00150814"/>
    <w:rsid w:val="00150831"/>
    <w:rsid w:val="001508A8"/>
    <w:rsid w:val="001508B6"/>
    <w:rsid w:val="001508C3"/>
    <w:rsid w:val="00150A48"/>
    <w:rsid w:val="00150A9C"/>
    <w:rsid w:val="00150C7A"/>
    <w:rsid w:val="00150CB0"/>
    <w:rsid w:val="00150CB3"/>
    <w:rsid w:val="00150CB9"/>
    <w:rsid w:val="00150CC7"/>
    <w:rsid w:val="00150CCD"/>
    <w:rsid w:val="00150D00"/>
    <w:rsid w:val="00150D23"/>
    <w:rsid w:val="00150DFD"/>
    <w:rsid w:val="00150E9A"/>
    <w:rsid w:val="00150EB7"/>
    <w:rsid w:val="00150FFA"/>
    <w:rsid w:val="00151034"/>
    <w:rsid w:val="00151104"/>
    <w:rsid w:val="0015117A"/>
    <w:rsid w:val="001512B5"/>
    <w:rsid w:val="00151317"/>
    <w:rsid w:val="00151327"/>
    <w:rsid w:val="00151381"/>
    <w:rsid w:val="001513CC"/>
    <w:rsid w:val="0015140B"/>
    <w:rsid w:val="0015151F"/>
    <w:rsid w:val="00151669"/>
    <w:rsid w:val="001516A3"/>
    <w:rsid w:val="00151755"/>
    <w:rsid w:val="0015180F"/>
    <w:rsid w:val="00151873"/>
    <w:rsid w:val="001518B6"/>
    <w:rsid w:val="0015190D"/>
    <w:rsid w:val="00151964"/>
    <w:rsid w:val="00151965"/>
    <w:rsid w:val="00151A27"/>
    <w:rsid w:val="00151A3B"/>
    <w:rsid w:val="00151A4D"/>
    <w:rsid w:val="00151AD5"/>
    <w:rsid w:val="00151BB1"/>
    <w:rsid w:val="00151BCE"/>
    <w:rsid w:val="00151C22"/>
    <w:rsid w:val="00151CB4"/>
    <w:rsid w:val="00151CBB"/>
    <w:rsid w:val="00151CCC"/>
    <w:rsid w:val="00151DA6"/>
    <w:rsid w:val="00151DBF"/>
    <w:rsid w:val="00151E81"/>
    <w:rsid w:val="00151EC1"/>
    <w:rsid w:val="00151F04"/>
    <w:rsid w:val="00151F34"/>
    <w:rsid w:val="00151F56"/>
    <w:rsid w:val="0015207F"/>
    <w:rsid w:val="0015208F"/>
    <w:rsid w:val="001520BE"/>
    <w:rsid w:val="001520FB"/>
    <w:rsid w:val="00152100"/>
    <w:rsid w:val="00152142"/>
    <w:rsid w:val="00152206"/>
    <w:rsid w:val="00152239"/>
    <w:rsid w:val="00152242"/>
    <w:rsid w:val="0015233C"/>
    <w:rsid w:val="001523DE"/>
    <w:rsid w:val="00152416"/>
    <w:rsid w:val="00152431"/>
    <w:rsid w:val="001524BC"/>
    <w:rsid w:val="00152571"/>
    <w:rsid w:val="001525CD"/>
    <w:rsid w:val="00152611"/>
    <w:rsid w:val="00152696"/>
    <w:rsid w:val="001526B7"/>
    <w:rsid w:val="0015283E"/>
    <w:rsid w:val="00152868"/>
    <w:rsid w:val="00152894"/>
    <w:rsid w:val="001528E0"/>
    <w:rsid w:val="001528F4"/>
    <w:rsid w:val="00152984"/>
    <w:rsid w:val="0015298F"/>
    <w:rsid w:val="001529BA"/>
    <w:rsid w:val="00152ADF"/>
    <w:rsid w:val="00152B52"/>
    <w:rsid w:val="00152B56"/>
    <w:rsid w:val="00152BB1"/>
    <w:rsid w:val="00152C38"/>
    <w:rsid w:val="00152C4E"/>
    <w:rsid w:val="00152C7B"/>
    <w:rsid w:val="00152DD8"/>
    <w:rsid w:val="00152E11"/>
    <w:rsid w:val="00152E6B"/>
    <w:rsid w:val="00152EE0"/>
    <w:rsid w:val="00152F3D"/>
    <w:rsid w:val="00152F6A"/>
    <w:rsid w:val="00152F7C"/>
    <w:rsid w:val="00153057"/>
    <w:rsid w:val="0015317E"/>
    <w:rsid w:val="00153191"/>
    <w:rsid w:val="001531D7"/>
    <w:rsid w:val="001531F4"/>
    <w:rsid w:val="00153278"/>
    <w:rsid w:val="001532E0"/>
    <w:rsid w:val="00153395"/>
    <w:rsid w:val="001533E7"/>
    <w:rsid w:val="001533F9"/>
    <w:rsid w:val="001534F9"/>
    <w:rsid w:val="00153599"/>
    <w:rsid w:val="001535C5"/>
    <w:rsid w:val="0015363B"/>
    <w:rsid w:val="001536E9"/>
    <w:rsid w:val="001537CF"/>
    <w:rsid w:val="0015381C"/>
    <w:rsid w:val="0015398D"/>
    <w:rsid w:val="00153B34"/>
    <w:rsid w:val="00153B5E"/>
    <w:rsid w:val="00153B8A"/>
    <w:rsid w:val="00153B91"/>
    <w:rsid w:val="00153BD2"/>
    <w:rsid w:val="00153BF7"/>
    <w:rsid w:val="00153D54"/>
    <w:rsid w:val="00153D85"/>
    <w:rsid w:val="00153E53"/>
    <w:rsid w:val="00153EA3"/>
    <w:rsid w:val="00153EB3"/>
    <w:rsid w:val="00153ECD"/>
    <w:rsid w:val="00153F28"/>
    <w:rsid w:val="00153F36"/>
    <w:rsid w:val="00153F9C"/>
    <w:rsid w:val="001540B6"/>
    <w:rsid w:val="001540DB"/>
    <w:rsid w:val="00154103"/>
    <w:rsid w:val="001541BC"/>
    <w:rsid w:val="001541F4"/>
    <w:rsid w:val="0015433E"/>
    <w:rsid w:val="00154398"/>
    <w:rsid w:val="001543DF"/>
    <w:rsid w:val="0015446E"/>
    <w:rsid w:val="00154488"/>
    <w:rsid w:val="001545D6"/>
    <w:rsid w:val="001545E0"/>
    <w:rsid w:val="001545F3"/>
    <w:rsid w:val="0015463D"/>
    <w:rsid w:val="001546B0"/>
    <w:rsid w:val="0015470C"/>
    <w:rsid w:val="0015474A"/>
    <w:rsid w:val="0015474E"/>
    <w:rsid w:val="00154761"/>
    <w:rsid w:val="001547C3"/>
    <w:rsid w:val="00154888"/>
    <w:rsid w:val="00154998"/>
    <w:rsid w:val="0015499B"/>
    <w:rsid w:val="001549A9"/>
    <w:rsid w:val="00154A21"/>
    <w:rsid w:val="00154A88"/>
    <w:rsid w:val="00154AA3"/>
    <w:rsid w:val="00154AC8"/>
    <w:rsid w:val="00154B3B"/>
    <w:rsid w:val="00154B95"/>
    <w:rsid w:val="00154C48"/>
    <w:rsid w:val="00154C61"/>
    <w:rsid w:val="00154C6F"/>
    <w:rsid w:val="00154C94"/>
    <w:rsid w:val="00154D5D"/>
    <w:rsid w:val="00154E06"/>
    <w:rsid w:val="00154E53"/>
    <w:rsid w:val="00154ED6"/>
    <w:rsid w:val="00154F84"/>
    <w:rsid w:val="00154FCF"/>
    <w:rsid w:val="00155110"/>
    <w:rsid w:val="001551A0"/>
    <w:rsid w:val="001551A8"/>
    <w:rsid w:val="001552E5"/>
    <w:rsid w:val="001552E6"/>
    <w:rsid w:val="0015535E"/>
    <w:rsid w:val="00155389"/>
    <w:rsid w:val="00155418"/>
    <w:rsid w:val="001554DE"/>
    <w:rsid w:val="0015554D"/>
    <w:rsid w:val="00155585"/>
    <w:rsid w:val="001555DB"/>
    <w:rsid w:val="00155669"/>
    <w:rsid w:val="001556FC"/>
    <w:rsid w:val="00155708"/>
    <w:rsid w:val="00155726"/>
    <w:rsid w:val="00155760"/>
    <w:rsid w:val="00155795"/>
    <w:rsid w:val="001557C2"/>
    <w:rsid w:val="00155840"/>
    <w:rsid w:val="001558B0"/>
    <w:rsid w:val="001558FB"/>
    <w:rsid w:val="001559CC"/>
    <w:rsid w:val="00155A7D"/>
    <w:rsid w:val="00155A86"/>
    <w:rsid w:val="00155BCA"/>
    <w:rsid w:val="00155E00"/>
    <w:rsid w:val="00155E3C"/>
    <w:rsid w:val="00155F3B"/>
    <w:rsid w:val="00155F72"/>
    <w:rsid w:val="00155F95"/>
    <w:rsid w:val="001560BA"/>
    <w:rsid w:val="00156111"/>
    <w:rsid w:val="00156115"/>
    <w:rsid w:val="001561FB"/>
    <w:rsid w:val="00156282"/>
    <w:rsid w:val="001562A8"/>
    <w:rsid w:val="0015630E"/>
    <w:rsid w:val="00156390"/>
    <w:rsid w:val="00156399"/>
    <w:rsid w:val="001563EA"/>
    <w:rsid w:val="00156439"/>
    <w:rsid w:val="00156454"/>
    <w:rsid w:val="001564D0"/>
    <w:rsid w:val="00156526"/>
    <w:rsid w:val="00156553"/>
    <w:rsid w:val="0015656C"/>
    <w:rsid w:val="00156574"/>
    <w:rsid w:val="0015659F"/>
    <w:rsid w:val="001565E6"/>
    <w:rsid w:val="001565EE"/>
    <w:rsid w:val="0015670D"/>
    <w:rsid w:val="001567E5"/>
    <w:rsid w:val="0015684B"/>
    <w:rsid w:val="001568BA"/>
    <w:rsid w:val="00156945"/>
    <w:rsid w:val="0015695D"/>
    <w:rsid w:val="001569A3"/>
    <w:rsid w:val="001569DD"/>
    <w:rsid w:val="00156A72"/>
    <w:rsid w:val="00156A9C"/>
    <w:rsid w:val="00156B7E"/>
    <w:rsid w:val="00156BB6"/>
    <w:rsid w:val="00156C26"/>
    <w:rsid w:val="00156CFE"/>
    <w:rsid w:val="00156D64"/>
    <w:rsid w:val="00156E3D"/>
    <w:rsid w:val="00156E59"/>
    <w:rsid w:val="00156E97"/>
    <w:rsid w:val="00156EAC"/>
    <w:rsid w:val="00156ED1"/>
    <w:rsid w:val="00156F2B"/>
    <w:rsid w:val="00156F35"/>
    <w:rsid w:val="00156FAB"/>
    <w:rsid w:val="0015700B"/>
    <w:rsid w:val="00157046"/>
    <w:rsid w:val="001570CB"/>
    <w:rsid w:val="0015714E"/>
    <w:rsid w:val="001571F6"/>
    <w:rsid w:val="0015722F"/>
    <w:rsid w:val="0015724F"/>
    <w:rsid w:val="001572A9"/>
    <w:rsid w:val="001573A6"/>
    <w:rsid w:val="001573E6"/>
    <w:rsid w:val="00157411"/>
    <w:rsid w:val="00157479"/>
    <w:rsid w:val="001574A9"/>
    <w:rsid w:val="001574FA"/>
    <w:rsid w:val="001576D8"/>
    <w:rsid w:val="001576F9"/>
    <w:rsid w:val="0015773E"/>
    <w:rsid w:val="001578D0"/>
    <w:rsid w:val="00157913"/>
    <w:rsid w:val="0015796D"/>
    <w:rsid w:val="0015797E"/>
    <w:rsid w:val="00157982"/>
    <w:rsid w:val="001579CC"/>
    <w:rsid w:val="001579D8"/>
    <w:rsid w:val="00157A68"/>
    <w:rsid w:val="00157A87"/>
    <w:rsid w:val="00157A89"/>
    <w:rsid w:val="00157AA6"/>
    <w:rsid w:val="00157AAE"/>
    <w:rsid w:val="00157B5F"/>
    <w:rsid w:val="00157BB2"/>
    <w:rsid w:val="00157C25"/>
    <w:rsid w:val="00157C35"/>
    <w:rsid w:val="00157C3A"/>
    <w:rsid w:val="00157C7D"/>
    <w:rsid w:val="00157C9F"/>
    <w:rsid w:val="00157CB1"/>
    <w:rsid w:val="00157CFC"/>
    <w:rsid w:val="00157D02"/>
    <w:rsid w:val="00157D84"/>
    <w:rsid w:val="00157DC9"/>
    <w:rsid w:val="00157EBC"/>
    <w:rsid w:val="00157EF5"/>
    <w:rsid w:val="00157F28"/>
    <w:rsid w:val="00157F59"/>
    <w:rsid w:val="00157F5D"/>
    <w:rsid w:val="00157F6C"/>
    <w:rsid w:val="0016009B"/>
    <w:rsid w:val="001600A3"/>
    <w:rsid w:val="00160208"/>
    <w:rsid w:val="0016020A"/>
    <w:rsid w:val="0016020D"/>
    <w:rsid w:val="0016024E"/>
    <w:rsid w:val="00160296"/>
    <w:rsid w:val="0016029C"/>
    <w:rsid w:val="0016036E"/>
    <w:rsid w:val="0016038D"/>
    <w:rsid w:val="00160398"/>
    <w:rsid w:val="001603ED"/>
    <w:rsid w:val="00160487"/>
    <w:rsid w:val="001604E7"/>
    <w:rsid w:val="0016051E"/>
    <w:rsid w:val="0016054D"/>
    <w:rsid w:val="00160553"/>
    <w:rsid w:val="001605D7"/>
    <w:rsid w:val="00160600"/>
    <w:rsid w:val="00160696"/>
    <w:rsid w:val="0016075B"/>
    <w:rsid w:val="001607CD"/>
    <w:rsid w:val="001607F0"/>
    <w:rsid w:val="0016086A"/>
    <w:rsid w:val="001608B6"/>
    <w:rsid w:val="001608E9"/>
    <w:rsid w:val="00160927"/>
    <w:rsid w:val="00160A03"/>
    <w:rsid w:val="00160A22"/>
    <w:rsid w:val="00160A69"/>
    <w:rsid w:val="00160B7A"/>
    <w:rsid w:val="00160BA8"/>
    <w:rsid w:val="00160C7C"/>
    <w:rsid w:val="00160D4B"/>
    <w:rsid w:val="00160D75"/>
    <w:rsid w:val="00160D7E"/>
    <w:rsid w:val="00160DAB"/>
    <w:rsid w:val="00160DB3"/>
    <w:rsid w:val="00160E2D"/>
    <w:rsid w:val="00160EF7"/>
    <w:rsid w:val="00160F40"/>
    <w:rsid w:val="0016105D"/>
    <w:rsid w:val="00161077"/>
    <w:rsid w:val="00161143"/>
    <w:rsid w:val="00161146"/>
    <w:rsid w:val="001611C2"/>
    <w:rsid w:val="00161285"/>
    <w:rsid w:val="001612A0"/>
    <w:rsid w:val="001612ED"/>
    <w:rsid w:val="001612F3"/>
    <w:rsid w:val="001613D7"/>
    <w:rsid w:val="00161403"/>
    <w:rsid w:val="00161450"/>
    <w:rsid w:val="00161457"/>
    <w:rsid w:val="00161523"/>
    <w:rsid w:val="00161603"/>
    <w:rsid w:val="0016160E"/>
    <w:rsid w:val="001616D5"/>
    <w:rsid w:val="001617EB"/>
    <w:rsid w:val="00161873"/>
    <w:rsid w:val="001618A1"/>
    <w:rsid w:val="00161915"/>
    <w:rsid w:val="00161975"/>
    <w:rsid w:val="00161998"/>
    <w:rsid w:val="001619B9"/>
    <w:rsid w:val="00161A0C"/>
    <w:rsid w:val="00161B21"/>
    <w:rsid w:val="00161B85"/>
    <w:rsid w:val="00161C2E"/>
    <w:rsid w:val="00161C9A"/>
    <w:rsid w:val="00161D4F"/>
    <w:rsid w:val="00161E44"/>
    <w:rsid w:val="00161EB5"/>
    <w:rsid w:val="00161F06"/>
    <w:rsid w:val="00161F8B"/>
    <w:rsid w:val="0016211A"/>
    <w:rsid w:val="00162145"/>
    <w:rsid w:val="001622DD"/>
    <w:rsid w:val="001622E9"/>
    <w:rsid w:val="001623F9"/>
    <w:rsid w:val="001623FA"/>
    <w:rsid w:val="00162416"/>
    <w:rsid w:val="00162434"/>
    <w:rsid w:val="001624D4"/>
    <w:rsid w:val="00162533"/>
    <w:rsid w:val="00162547"/>
    <w:rsid w:val="001625EF"/>
    <w:rsid w:val="00162659"/>
    <w:rsid w:val="001626A1"/>
    <w:rsid w:val="0016275A"/>
    <w:rsid w:val="0016281D"/>
    <w:rsid w:val="0016283E"/>
    <w:rsid w:val="00162869"/>
    <w:rsid w:val="0016287C"/>
    <w:rsid w:val="00162996"/>
    <w:rsid w:val="001629C3"/>
    <w:rsid w:val="00162A14"/>
    <w:rsid w:val="00162A70"/>
    <w:rsid w:val="00162A7C"/>
    <w:rsid w:val="00162ACC"/>
    <w:rsid w:val="00162AEC"/>
    <w:rsid w:val="00162AFF"/>
    <w:rsid w:val="00162BBB"/>
    <w:rsid w:val="00162C2E"/>
    <w:rsid w:val="00162C92"/>
    <w:rsid w:val="00162CDF"/>
    <w:rsid w:val="00162CE3"/>
    <w:rsid w:val="00162DCE"/>
    <w:rsid w:val="00162E76"/>
    <w:rsid w:val="00162ED0"/>
    <w:rsid w:val="00162F49"/>
    <w:rsid w:val="00162FE8"/>
    <w:rsid w:val="00163018"/>
    <w:rsid w:val="0016301F"/>
    <w:rsid w:val="0016302C"/>
    <w:rsid w:val="0016303B"/>
    <w:rsid w:val="00163051"/>
    <w:rsid w:val="001632BB"/>
    <w:rsid w:val="00163356"/>
    <w:rsid w:val="001633F7"/>
    <w:rsid w:val="0016340B"/>
    <w:rsid w:val="00163411"/>
    <w:rsid w:val="0016341D"/>
    <w:rsid w:val="0016343F"/>
    <w:rsid w:val="0016349D"/>
    <w:rsid w:val="001634AF"/>
    <w:rsid w:val="001634D5"/>
    <w:rsid w:val="001634F3"/>
    <w:rsid w:val="00163562"/>
    <w:rsid w:val="001635A0"/>
    <w:rsid w:val="001636EC"/>
    <w:rsid w:val="00163741"/>
    <w:rsid w:val="001637E9"/>
    <w:rsid w:val="00163863"/>
    <w:rsid w:val="001638B3"/>
    <w:rsid w:val="001638B6"/>
    <w:rsid w:val="001638F5"/>
    <w:rsid w:val="00163902"/>
    <w:rsid w:val="001639A3"/>
    <w:rsid w:val="00163A12"/>
    <w:rsid w:val="00163A39"/>
    <w:rsid w:val="00163AA9"/>
    <w:rsid w:val="00163ABE"/>
    <w:rsid w:val="00163AC9"/>
    <w:rsid w:val="00163AD2"/>
    <w:rsid w:val="00163B73"/>
    <w:rsid w:val="00163C26"/>
    <w:rsid w:val="00163D8F"/>
    <w:rsid w:val="00163EF9"/>
    <w:rsid w:val="00163F2D"/>
    <w:rsid w:val="00163FF6"/>
    <w:rsid w:val="0016405E"/>
    <w:rsid w:val="001640A3"/>
    <w:rsid w:val="00164163"/>
    <w:rsid w:val="00164198"/>
    <w:rsid w:val="001641D9"/>
    <w:rsid w:val="001641EE"/>
    <w:rsid w:val="00164226"/>
    <w:rsid w:val="001642B0"/>
    <w:rsid w:val="001642E2"/>
    <w:rsid w:val="00164381"/>
    <w:rsid w:val="00164421"/>
    <w:rsid w:val="001644CD"/>
    <w:rsid w:val="00164504"/>
    <w:rsid w:val="00164526"/>
    <w:rsid w:val="0016453E"/>
    <w:rsid w:val="001645FC"/>
    <w:rsid w:val="001646BF"/>
    <w:rsid w:val="001646F0"/>
    <w:rsid w:val="00164788"/>
    <w:rsid w:val="00164833"/>
    <w:rsid w:val="0016483C"/>
    <w:rsid w:val="00164932"/>
    <w:rsid w:val="001649FB"/>
    <w:rsid w:val="00164A23"/>
    <w:rsid w:val="00164AF8"/>
    <w:rsid w:val="00164B17"/>
    <w:rsid w:val="00164B7D"/>
    <w:rsid w:val="00164B99"/>
    <w:rsid w:val="00164BDD"/>
    <w:rsid w:val="00164C5B"/>
    <w:rsid w:val="00164C71"/>
    <w:rsid w:val="00164D0E"/>
    <w:rsid w:val="00164D10"/>
    <w:rsid w:val="00164DBB"/>
    <w:rsid w:val="00164DE0"/>
    <w:rsid w:val="00164E10"/>
    <w:rsid w:val="00164E11"/>
    <w:rsid w:val="00164E89"/>
    <w:rsid w:val="00164E9E"/>
    <w:rsid w:val="00164EFD"/>
    <w:rsid w:val="00164F1B"/>
    <w:rsid w:val="00164F1C"/>
    <w:rsid w:val="00164F26"/>
    <w:rsid w:val="00164F2F"/>
    <w:rsid w:val="00164F38"/>
    <w:rsid w:val="00164F3B"/>
    <w:rsid w:val="00164F62"/>
    <w:rsid w:val="0016505E"/>
    <w:rsid w:val="001650BF"/>
    <w:rsid w:val="001651C1"/>
    <w:rsid w:val="001651F8"/>
    <w:rsid w:val="00165208"/>
    <w:rsid w:val="001652FA"/>
    <w:rsid w:val="0016531F"/>
    <w:rsid w:val="00165328"/>
    <w:rsid w:val="00165552"/>
    <w:rsid w:val="001655C7"/>
    <w:rsid w:val="001655C8"/>
    <w:rsid w:val="001656B7"/>
    <w:rsid w:val="001656EA"/>
    <w:rsid w:val="00165839"/>
    <w:rsid w:val="00165954"/>
    <w:rsid w:val="001659DF"/>
    <w:rsid w:val="00165A49"/>
    <w:rsid w:val="00165B00"/>
    <w:rsid w:val="00165B6F"/>
    <w:rsid w:val="00165C2F"/>
    <w:rsid w:val="00165C53"/>
    <w:rsid w:val="00165C7A"/>
    <w:rsid w:val="00165CD4"/>
    <w:rsid w:val="00165D76"/>
    <w:rsid w:val="00165D8B"/>
    <w:rsid w:val="00165E91"/>
    <w:rsid w:val="00166030"/>
    <w:rsid w:val="00166045"/>
    <w:rsid w:val="0016619C"/>
    <w:rsid w:val="0016628D"/>
    <w:rsid w:val="001663B5"/>
    <w:rsid w:val="0016647C"/>
    <w:rsid w:val="001664E4"/>
    <w:rsid w:val="001664ED"/>
    <w:rsid w:val="0016653D"/>
    <w:rsid w:val="00166613"/>
    <w:rsid w:val="00166622"/>
    <w:rsid w:val="00166636"/>
    <w:rsid w:val="00166637"/>
    <w:rsid w:val="0016664E"/>
    <w:rsid w:val="001666D6"/>
    <w:rsid w:val="00166712"/>
    <w:rsid w:val="00166718"/>
    <w:rsid w:val="00166752"/>
    <w:rsid w:val="00166780"/>
    <w:rsid w:val="00166838"/>
    <w:rsid w:val="001668C4"/>
    <w:rsid w:val="00166919"/>
    <w:rsid w:val="00166987"/>
    <w:rsid w:val="00166A51"/>
    <w:rsid w:val="00166B1C"/>
    <w:rsid w:val="00166B4E"/>
    <w:rsid w:val="00166C3B"/>
    <w:rsid w:val="00166C3E"/>
    <w:rsid w:val="00166CB4"/>
    <w:rsid w:val="00166CD5"/>
    <w:rsid w:val="00166CF4"/>
    <w:rsid w:val="00166D10"/>
    <w:rsid w:val="00166D21"/>
    <w:rsid w:val="00166D57"/>
    <w:rsid w:val="00166DBF"/>
    <w:rsid w:val="00166F00"/>
    <w:rsid w:val="00166F5B"/>
    <w:rsid w:val="00166F82"/>
    <w:rsid w:val="00167061"/>
    <w:rsid w:val="0016707A"/>
    <w:rsid w:val="001670BA"/>
    <w:rsid w:val="001670BC"/>
    <w:rsid w:val="001670BD"/>
    <w:rsid w:val="00167148"/>
    <w:rsid w:val="001671D2"/>
    <w:rsid w:val="00167218"/>
    <w:rsid w:val="0016726D"/>
    <w:rsid w:val="0016733A"/>
    <w:rsid w:val="0016735D"/>
    <w:rsid w:val="00167377"/>
    <w:rsid w:val="00167380"/>
    <w:rsid w:val="0016738B"/>
    <w:rsid w:val="0016739C"/>
    <w:rsid w:val="00167423"/>
    <w:rsid w:val="001674C8"/>
    <w:rsid w:val="001675FC"/>
    <w:rsid w:val="0016760B"/>
    <w:rsid w:val="00167618"/>
    <w:rsid w:val="00167684"/>
    <w:rsid w:val="0016769E"/>
    <w:rsid w:val="0016787D"/>
    <w:rsid w:val="00167957"/>
    <w:rsid w:val="00167A30"/>
    <w:rsid w:val="00167AE5"/>
    <w:rsid w:val="00167AEF"/>
    <w:rsid w:val="00167B35"/>
    <w:rsid w:val="00167BA4"/>
    <w:rsid w:val="00167C49"/>
    <w:rsid w:val="00167CCB"/>
    <w:rsid w:val="00167CDB"/>
    <w:rsid w:val="00167DE0"/>
    <w:rsid w:val="00167DEB"/>
    <w:rsid w:val="00167E3F"/>
    <w:rsid w:val="00167F7A"/>
    <w:rsid w:val="00170018"/>
    <w:rsid w:val="00170043"/>
    <w:rsid w:val="001700F2"/>
    <w:rsid w:val="0017012F"/>
    <w:rsid w:val="00170142"/>
    <w:rsid w:val="00170193"/>
    <w:rsid w:val="00170274"/>
    <w:rsid w:val="001702AC"/>
    <w:rsid w:val="0017030F"/>
    <w:rsid w:val="0017031A"/>
    <w:rsid w:val="0017032B"/>
    <w:rsid w:val="0017038C"/>
    <w:rsid w:val="001703A5"/>
    <w:rsid w:val="0017044C"/>
    <w:rsid w:val="001704E5"/>
    <w:rsid w:val="0017051F"/>
    <w:rsid w:val="0017053D"/>
    <w:rsid w:val="00170579"/>
    <w:rsid w:val="001705D1"/>
    <w:rsid w:val="001706A3"/>
    <w:rsid w:val="001706A8"/>
    <w:rsid w:val="001706B0"/>
    <w:rsid w:val="001706C7"/>
    <w:rsid w:val="001706E6"/>
    <w:rsid w:val="001708A3"/>
    <w:rsid w:val="001708A7"/>
    <w:rsid w:val="001708B5"/>
    <w:rsid w:val="001708DA"/>
    <w:rsid w:val="001709A0"/>
    <w:rsid w:val="00170AAA"/>
    <w:rsid w:val="00170AB8"/>
    <w:rsid w:val="00170BEA"/>
    <w:rsid w:val="00170C28"/>
    <w:rsid w:val="00170DA3"/>
    <w:rsid w:val="00170DAA"/>
    <w:rsid w:val="00170FC2"/>
    <w:rsid w:val="00171118"/>
    <w:rsid w:val="0017115B"/>
    <w:rsid w:val="001711CF"/>
    <w:rsid w:val="0017121E"/>
    <w:rsid w:val="00171238"/>
    <w:rsid w:val="0017135D"/>
    <w:rsid w:val="001713CB"/>
    <w:rsid w:val="00171413"/>
    <w:rsid w:val="0017164B"/>
    <w:rsid w:val="0017171F"/>
    <w:rsid w:val="001717C9"/>
    <w:rsid w:val="001717D7"/>
    <w:rsid w:val="0017181C"/>
    <w:rsid w:val="00171853"/>
    <w:rsid w:val="0017188F"/>
    <w:rsid w:val="001718A5"/>
    <w:rsid w:val="001719A2"/>
    <w:rsid w:val="00171A21"/>
    <w:rsid w:val="00171B42"/>
    <w:rsid w:val="00171BF8"/>
    <w:rsid w:val="00171C2C"/>
    <w:rsid w:val="00171C32"/>
    <w:rsid w:val="00171D04"/>
    <w:rsid w:val="00171DB3"/>
    <w:rsid w:val="00171E35"/>
    <w:rsid w:val="00171E85"/>
    <w:rsid w:val="00171E89"/>
    <w:rsid w:val="00171F1C"/>
    <w:rsid w:val="00171FD3"/>
    <w:rsid w:val="00172001"/>
    <w:rsid w:val="0017202E"/>
    <w:rsid w:val="001720C0"/>
    <w:rsid w:val="001720D2"/>
    <w:rsid w:val="00172102"/>
    <w:rsid w:val="00172154"/>
    <w:rsid w:val="001721B7"/>
    <w:rsid w:val="001721BB"/>
    <w:rsid w:val="001722A3"/>
    <w:rsid w:val="001722B9"/>
    <w:rsid w:val="00172331"/>
    <w:rsid w:val="0017235F"/>
    <w:rsid w:val="00172372"/>
    <w:rsid w:val="001723A9"/>
    <w:rsid w:val="001723D9"/>
    <w:rsid w:val="001723DC"/>
    <w:rsid w:val="00172460"/>
    <w:rsid w:val="00172484"/>
    <w:rsid w:val="00172506"/>
    <w:rsid w:val="001725B9"/>
    <w:rsid w:val="001725C4"/>
    <w:rsid w:val="001725F2"/>
    <w:rsid w:val="00172650"/>
    <w:rsid w:val="0017267B"/>
    <w:rsid w:val="0017274B"/>
    <w:rsid w:val="00172752"/>
    <w:rsid w:val="0017275A"/>
    <w:rsid w:val="0017279D"/>
    <w:rsid w:val="00172841"/>
    <w:rsid w:val="0017289C"/>
    <w:rsid w:val="001728C0"/>
    <w:rsid w:val="00172920"/>
    <w:rsid w:val="0017292F"/>
    <w:rsid w:val="00172A2E"/>
    <w:rsid w:val="00172A93"/>
    <w:rsid w:val="00172AE5"/>
    <w:rsid w:val="00172B17"/>
    <w:rsid w:val="00172B20"/>
    <w:rsid w:val="00172BFF"/>
    <w:rsid w:val="00172D6F"/>
    <w:rsid w:val="00172DCC"/>
    <w:rsid w:val="00172DE9"/>
    <w:rsid w:val="00172EC9"/>
    <w:rsid w:val="00172EF7"/>
    <w:rsid w:val="00172FA1"/>
    <w:rsid w:val="001730BA"/>
    <w:rsid w:val="001730C8"/>
    <w:rsid w:val="001730FC"/>
    <w:rsid w:val="0017311D"/>
    <w:rsid w:val="001731C1"/>
    <w:rsid w:val="00173232"/>
    <w:rsid w:val="00173288"/>
    <w:rsid w:val="001732AD"/>
    <w:rsid w:val="00173303"/>
    <w:rsid w:val="0017335C"/>
    <w:rsid w:val="0017338C"/>
    <w:rsid w:val="001733A1"/>
    <w:rsid w:val="0017346D"/>
    <w:rsid w:val="00173488"/>
    <w:rsid w:val="001734FF"/>
    <w:rsid w:val="0017353B"/>
    <w:rsid w:val="00173587"/>
    <w:rsid w:val="00173613"/>
    <w:rsid w:val="00173643"/>
    <w:rsid w:val="00173674"/>
    <w:rsid w:val="001736FB"/>
    <w:rsid w:val="00173716"/>
    <w:rsid w:val="00173784"/>
    <w:rsid w:val="001737B3"/>
    <w:rsid w:val="001737BA"/>
    <w:rsid w:val="001737F2"/>
    <w:rsid w:val="00173892"/>
    <w:rsid w:val="001738C5"/>
    <w:rsid w:val="001738D6"/>
    <w:rsid w:val="001739AA"/>
    <w:rsid w:val="001739C4"/>
    <w:rsid w:val="00173A41"/>
    <w:rsid w:val="00173AD7"/>
    <w:rsid w:val="00173AEE"/>
    <w:rsid w:val="00173B04"/>
    <w:rsid w:val="00173B58"/>
    <w:rsid w:val="00173B63"/>
    <w:rsid w:val="00173BB0"/>
    <w:rsid w:val="00173C12"/>
    <w:rsid w:val="00173C92"/>
    <w:rsid w:val="00173CA8"/>
    <w:rsid w:val="00173D26"/>
    <w:rsid w:val="00173D47"/>
    <w:rsid w:val="00173D99"/>
    <w:rsid w:val="00173DD6"/>
    <w:rsid w:val="00173DE2"/>
    <w:rsid w:val="00173DF8"/>
    <w:rsid w:val="00173E02"/>
    <w:rsid w:val="00173E5D"/>
    <w:rsid w:val="00173E97"/>
    <w:rsid w:val="00173ED6"/>
    <w:rsid w:val="00173F2F"/>
    <w:rsid w:val="00173FBF"/>
    <w:rsid w:val="00173FF1"/>
    <w:rsid w:val="00174099"/>
    <w:rsid w:val="0017409A"/>
    <w:rsid w:val="00174121"/>
    <w:rsid w:val="0017412E"/>
    <w:rsid w:val="00174205"/>
    <w:rsid w:val="00174290"/>
    <w:rsid w:val="0017430E"/>
    <w:rsid w:val="00174324"/>
    <w:rsid w:val="00174331"/>
    <w:rsid w:val="00174430"/>
    <w:rsid w:val="0017445E"/>
    <w:rsid w:val="0017449E"/>
    <w:rsid w:val="001744CB"/>
    <w:rsid w:val="00174537"/>
    <w:rsid w:val="0017454F"/>
    <w:rsid w:val="0017458E"/>
    <w:rsid w:val="001746FE"/>
    <w:rsid w:val="00174710"/>
    <w:rsid w:val="00174730"/>
    <w:rsid w:val="00174752"/>
    <w:rsid w:val="00174814"/>
    <w:rsid w:val="00174824"/>
    <w:rsid w:val="00174834"/>
    <w:rsid w:val="00174976"/>
    <w:rsid w:val="00174A14"/>
    <w:rsid w:val="00174A1E"/>
    <w:rsid w:val="00174A45"/>
    <w:rsid w:val="00174A49"/>
    <w:rsid w:val="00174A61"/>
    <w:rsid w:val="00174A7B"/>
    <w:rsid w:val="00174AC5"/>
    <w:rsid w:val="00174B45"/>
    <w:rsid w:val="00174C32"/>
    <w:rsid w:val="00174CB4"/>
    <w:rsid w:val="00174D56"/>
    <w:rsid w:val="00174D76"/>
    <w:rsid w:val="00174E79"/>
    <w:rsid w:val="00174EB4"/>
    <w:rsid w:val="00174EC1"/>
    <w:rsid w:val="00174ECD"/>
    <w:rsid w:val="00174ED3"/>
    <w:rsid w:val="00174F77"/>
    <w:rsid w:val="00174FDD"/>
    <w:rsid w:val="00175041"/>
    <w:rsid w:val="00175104"/>
    <w:rsid w:val="0017519A"/>
    <w:rsid w:val="001752D0"/>
    <w:rsid w:val="00175306"/>
    <w:rsid w:val="00175383"/>
    <w:rsid w:val="001753B1"/>
    <w:rsid w:val="00175442"/>
    <w:rsid w:val="001754EA"/>
    <w:rsid w:val="001754ED"/>
    <w:rsid w:val="0017554D"/>
    <w:rsid w:val="001755EF"/>
    <w:rsid w:val="0017563C"/>
    <w:rsid w:val="00175644"/>
    <w:rsid w:val="00175658"/>
    <w:rsid w:val="001756C4"/>
    <w:rsid w:val="00175728"/>
    <w:rsid w:val="00175746"/>
    <w:rsid w:val="00175833"/>
    <w:rsid w:val="001758B5"/>
    <w:rsid w:val="00175967"/>
    <w:rsid w:val="001759EE"/>
    <w:rsid w:val="00175A18"/>
    <w:rsid w:val="00175A50"/>
    <w:rsid w:val="00175AE7"/>
    <w:rsid w:val="00175BEB"/>
    <w:rsid w:val="00175C04"/>
    <w:rsid w:val="00175D4C"/>
    <w:rsid w:val="00175D80"/>
    <w:rsid w:val="00175D99"/>
    <w:rsid w:val="00175E23"/>
    <w:rsid w:val="00175E3A"/>
    <w:rsid w:val="00175EE8"/>
    <w:rsid w:val="0017616E"/>
    <w:rsid w:val="00176288"/>
    <w:rsid w:val="00176299"/>
    <w:rsid w:val="001762EC"/>
    <w:rsid w:val="00176308"/>
    <w:rsid w:val="001763C1"/>
    <w:rsid w:val="001763D7"/>
    <w:rsid w:val="001763E8"/>
    <w:rsid w:val="0017649E"/>
    <w:rsid w:val="001764D4"/>
    <w:rsid w:val="00176536"/>
    <w:rsid w:val="0017653D"/>
    <w:rsid w:val="0017661A"/>
    <w:rsid w:val="001767D4"/>
    <w:rsid w:val="00176968"/>
    <w:rsid w:val="001769FD"/>
    <w:rsid w:val="00176A0F"/>
    <w:rsid w:val="00176B18"/>
    <w:rsid w:val="00176C4D"/>
    <w:rsid w:val="00176C55"/>
    <w:rsid w:val="00176CA0"/>
    <w:rsid w:val="00176D6D"/>
    <w:rsid w:val="00176E21"/>
    <w:rsid w:val="00176EB7"/>
    <w:rsid w:val="00176EC7"/>
    <w:rsid w:val="00176F98"/>
    <w:rsid w:val="00176FAE"/>
    <w:rsid w:val="00176FC6"/>
    <w:rsid w:val="0017703D"/>
    <w:rsid w:val="0017713E"/>
    <w:rsid w:val="001771E4"/>
    <w:rsid w:val="00177216"/>
    <w:rsid w:val="00177272"/>
    <w:rsid w:val="001772B0"/>
    <w:rsid w:val="001772B9"/>
    <w:rsid w:val="001772C4"/>
    <w:rsid w:val="00177328"/>
    <w:rsid w:val="0017737D"/>
    <w:rsid w:val="0017744C"/>
    <w:rsid w:val="0017744E"/>
    <w:rsid w:val="0017752E"/>
    <w:rsid w:val="001775B3"/>
    <w:rsid w:val="001775CF"/>
    <w:rsid w:val="001775D1"/>
    <w:rsid w:val="0017760C"/>
    <w:rsid w:val="0017767D"/>
    <w:rsid w:val="00177715"/>
    <w:rsid w:val="0017772D"/>
    <w:rsid w:val="00177765"/>
    <w:rsid w:val="00177768"/>
    <w:rsid w:val="00177782"/>
    <w:rsid w:val="0017778D"/>
    <w:rsid w:val="00177826"/>
    <w:rsid w:val="00177887"/>
    <w:rsid w:val="001778B4"/>
    <w:rsid w:val="00177947"/>
    <w:rsid w:val="00177959"/>
    <w:rsid w:val="0017795E"/>
    <w:rsid w:val="0017798E"/>
    <w:rsid w:val="00177A4B"/>
    <w:rsid w:val="00177A8B"/>
    <w:rsid w:val="00177AD5"/>
    <w:rsid w:val="00177B00"/>
    <w:rsid w:val="00177B53"/>
    <w:rsid w:val="00177B86"/>
    <w:rsid w:val="00177BE1"/>
    <w:rsid w:val="00177BE5"/>
    <w:rsid w:val="00177BF9"/>
    <w:rsid w:val="00177D2A"/>
    <w:rsid w:val="00177E7E"/>
    <w:rsid w:val="00177EA4"/>
    <w:rsid w:val="00177EDA"/>
    <w:rsid w:val="00177FFE"/>
    <w:rsid w:val="001801A8"/>
    <w:rsid w:val="001801B9"/>
    <w:rsid w:val="001801D6"/>
    <w:rsid w:val="0018023F"/>
    <w:rsid w:val="00180335"/>
    <w:rsid w:val="00180361"/>
    <w:rsid w:val="001803A2"/>
    <w:rsid w:val="001803CD"/>
    <w:rsid w:val="00180446"/>
    <w:rsid w:val="00180460"/>
    <w:rsid w:val="001804DF"/>
    <w:rsid w:val="001805AC"/>
    <w:rsid w:val="001805C1"/>
    <w:rsid w:val="001805CB"/>
    <w:rsid w:val="00180654"/>
    <w:rsid w:val="00180698"/>
    <w:rsid w:val="001806A0"/>
    <w:rsid w:val="0018086D"/>
    <w:rsid w:val="0018087E"/>
    <w:rsid w:val="001808B6"/>
    <w:rsid w:val="001808CC"/>
    <w:rsid w:val="00180903"/>
    <w:rsid w:val="00180910"/>
    <w:rsid w:val="00180954"/>
    <w:rsid w:val="001809F9"/>
    <w:rsid w:val="00180A49"/>
    <w:rsid w:val="00180AC1"/>
    <w:rsid w:val="00180AD3"/>
    <w:rsid w:val="00180AE3"/>
    <w:rsid w:val="00180C1E"/>
    <w:rsid w:val="00180C9C"/>
    <w:rsid w:val="00180CF6"/>
    <w:rsid w:val="00180D01"/>
    <w:rsid w:val="00180D1F"/>
    <w:rsid w:val="00180D29"/>
    <w:rsid w:val="00180E00"/>
    <w:rsid w:val="00180E13"/>
    <w:rsid w:val="00180F32"/>
    <w:rsid w:val="0018102D"/>
    <w:rsid w:val="00181075"/>
    <w:rsid w:val="00181104"/>
    <w:rsid w:val="001811CD"/>
    <w:rsid w:val="0018125F"/>
    <w:rsid w:val="00181296"/>
    <w:rsid w:val="001812B4"/>
    <w:rsid w:val="001812F9"/>
    <w:rsid w:val="0018136F"/>
    <w:rsid w:val="001813CE"/>
    <w:rsid w:val="001813EC"/>
    <w:rsid w:val="001814E6"/>
    <w:rsid w:val="00181597"/>
    <w:rsid w:val="001815C3"/>
    <w:rsid w:val="001815EC"/>
    <w:rsid w:val="00181631"/>
    <w:rsid w:val="00181649"/>
    <w:rsid w:val="00181687"/>
    <w:rsid w:val="00181694"/>
    <w:rsid w:val="001816E9"/>
    <w:rsid w:val="00181716"/>
    <w:rsid w:val="0018175C"/>
    <w:rsid w:val="001817B1"/>
    <w:rsid w:val="001817CC"/>
    <w:rsid w:val="001819C8"/>
    <w:rsid w:val="001819DF"/>
    <w:rsid w:val="00181A0F"/>
    <w:rsid w:val="00181B4B"/>
    <w:rsid w:val="00181B6C"/>
    <w:rsid w:val="00181BCA"/>
    <w:rsid w:val="00181C09"/>
    <w:rsid w:val="00181C4E"/>
    <w:rsid w:val="00181D10"/>
    <w:rsid w:val="00181D72"/>
    <w:rsid w:val="00181DBB"/>
    <w:rsid w:val="00181DD5"/>
    <w:rsid w:val="00181E27"/>
    <w:rsid w:val="00181E36"/>
    <w:rsid w:val="00181E39"/>
    <w:rsid w:val="00181E50"/>
    <w:rsid w:val="00181EA4"/>
    <w:rsid w:val="00181EEC"/>
    <w:rsid w:val="00181EFD"/>
    <w:rsid w:val="00181F36"/>
    <w:rsid w:val="00181F97"/>
    <w:rsid w:val="00181FC6"/>
    <w:rsid w:val="00181FDE"/>
    <w:rsid w:val="00181FEA"/>
    <w:rsid w:val="00182007"/>
    <w:rsid w:val="00182091"/>
    <w:rsid w:val="001820C0"/>
    <w:rsid w:val="00182206"/>
    <w:rsid w:val="0018232E"/>
    <w:rsid w:val="0018233F"/>
    <w:rsid w:val="0018234E"/>
    <w:rsid w:val="001823F5"/>
    <w:rsid w:val="00182464"/>
    <w:rsid w:val="00182566"/>
    <w:rsid w:val="0018258F"/>
    <w:rsid w:val="001825E0"/>
    <w:rsid w:val="00182638"/>
    <w:rsid w:val="0018264F"/>
    <w:rsid w:val="0018266C"/>
    <w:rsid w:val="00182742"/>
    <w:rsid w:val="0018274F"/>
    <w:rsid w:val="00182792"/>
    <w:rsid w:val="00182859"/>
    <w:rsid w:val="00182922"/>
    <w:rsid w:val="00182952"/>
    <w:rsid w:val="0018297F"/>
    <w:rsid w:val="00182982"/>
    <w:rsid w:val="001829E4"/>
    <w:rsid w:val="001829E6"/>
    <w:rsid w:val="00182B0B"/>
    <w:rsid w:val="00182C83"/>
    <w:rsid w:val="00182CC6"/>
    <w:rsid w:val="00182CD4"/>
    <w:rsid w:val="00182D69"/>
    <w:rsid w:val="00182DF2"/>
    <w:rsid w:val="00182DFE"/>
    <w:rsid w:val="00182E3E"/>
    <w:rsid w:val="00182E48"/>
    <w:rsid w:val="00182E66"/>
    <w:rsid w:val="00182EB5"/>
    <w:rsid w:val="00182EE1"/>
    <w:rsid w:val="00182F78"/>
    <w:rsid w:val="00182F79"/>
    <w:rsid w:val="00182F9F"/>
    <w:rsid w:val="00182FD1"/>
    <w:rsid w:val="0018301E"/>
    <w:rsid w:val="0018306A"/>
    <w:rsid w:val="00183073"/>
    <w:rsid w:val="001830D0"/>
    <w:rsid w:val="00183101"/>
    <w:rsid w:val="00183105"/>
    <w:rsid w:val="00183172"/>
    <w:rsid w:val="00183195"/>
    <w:rsid w:val="00183242"/>
    <w:rsid w:val="001832A1"/>
    <w:rsid w:val="00183391"/>
    <w:rsid w:val="00183682"/>
    <w:rsid w:val="001836CA"/>
    <w:rsid w:val="00183716"/>
    <w:rsid w:val="001837C8"/>
    <w:rsid w:val="001837DA"/>
    <w:rsid w:val="00183819"/>
    <w:rsid w:val="0018386A"/>
    <w:rsid w:val="00183883"/>
    <w:rsid w:val="001838BE"/>
    <w:rsid w:val="001838E8"/>
    <w:rsid w:val="00183919"/>
    <w:rsid w:val="00183A70"/>
    <w:rsid w:val="00183AD0"/>
    <w:rsid w:val="00183AD4"/>
    <w:rsid w:val="00183B37"/>
    <w:rsid w:val="00183B55"/>
    <w:rsid w:val="00183C43"/>
    <w:rsid w:val="00183C7C"/>
    <w:rsid w:val="00183D36"/>
    <w:rsid w:val="00183D85"/>
    <w:rsid w:val="00183DF1"/>
    <w:rsid w:val="00183E88"/>
    <w:rsid w:val="00183E9C"/>
    <w:rsid w:val="00183F1E"/>
    <w:rsid w:val="00183FD1"/>
    <w:rsid w:val="0018400E"/>
    <w:rsid w:val="00184019"/>
    <w:rsid w:val="0018406A"/>
    <w:rsid w:val="0018409F"/>
    <w:rsid w:val="001840F2"/>
    <w:rsid w:val="00184104"/>
    <w:rsid w:val="00184152"/>
    <w:rsid w:val="001841B3"/>
    <w:rsid w:val="001841E5"/>
    <w:rsid w:val="001843C8"/>
    <w:rsid w:val="00184409"/>
    <w:rsid w:val="0018440A"/>
    <w:rsid w:val="00184433"/>
    <w:rsid w:val="00184479"/>
    <w:rsid w:val="00184485"/>
    <w:rsid w:val="001844B3"/>
    <w:rsid w:val="001844BC"/>
    <w:rsid w:val="001844D5"/>
    <w:rsid w:val="001844F9"/>
    <w:rsid w:val="0018451C"/>
    <w:rsid w:val="001847C2"/>
    <w:rsid w:val="00184809"/>
    <w:rsid w:val="0018482E"/>
    <w:rsid w:val="0018484E"/>
    <w:rsid w:val="00184963"/>
    <w:rsid w:val="00184970"/>
    <w:rsid w:val="001849B3"/>
    <w:rsid w:val="001849CE"/>
    <w:rsid w:val="001849E2"/>
    <w:rsid w:val="001849FA"/>
    <w:rsid w:val="00184A03"/>
    <w:rsid w:val="00184AE1"/>
    <w:rsid w:val="00184B04"/>
    <w:rsid w:val="00184B0C"/>
    <w:rsid w:val="00184C4B"/>
    <w:rsid w:val="00184C6D"/>
    <w:rsid w:val="00184D84"/>
    <w:rsid w:val="00184DFB"/>
    <w:rsid w:val="00184E2D"/>
    <w:rsid w:val="00184E4E"/>
    <w:rsid w:val="00184F44"/>
    <w:rsid w:val="00184FCA"/>
    <w:rsid w:val="00184FD5"/>
    <w:rsid w:val="00185157"/>
    <w:rsid w:val="001851AF"/>
    <w:rsid w:val="001851E3"/>
    <w:rsid w:val="0018523B"/>
    <w:rsid w:val="0018525C"/>
    <w:rsid w:val="0018526F"/>
    <w:rsid w:val="00185297"/>
    <w:rsid w:val="00185375"/>
    <w:rsid w:val="0018538B"/>
    <w:rsid w:val="001853CF"/>
    <w:rsid w:val="0018548F"/>
    <w:rsid w:val="001854C6"/>
    <w:rsid w:val="001854D4"/>
    <w:rsid w:val="00185574"/>
    <w:rsid w:val="0018562B"/>
    <w:rsid w:val="001856E0"/>
    <w:rsid w:val="00185757"/>
    <w:rsid w:val="00185792"/>
    <w:rsid w:val="001857D5"/>
    <w:rsid w:val="001857E1"/>
    <w:rsid w:val="0018582B"/>
    <w:rsid w:val="001858E1"/>
    <w:rsid w:val="001858E6"/>
    <w:rsid w:val="001859AE"/>
    <w:rsid w:val="001859BD"/>
    <w:rsid w:val="001859C9"/>
    <w:rsid w:val="00185A92"/>
    <w:rsid w:val="00185A99"/>
    <w:rsid w:val="00185AB3"/>
    <w:rsid w:val="00185AE5"/>
    <w:rsid w:val="00185B19"/>
    <w:rsid w:val="00185B4B"/>
    <w:rsid w:val="00185C02"/>
    <w:rsid w:val="00185C10"/>
    <w:rsid w:val="00185C58"/>
    <w:rsid w:val="00185C62"/>
    <w:rsid w:val="00185C91"/>
    <w:rsid w:val="00185D2B"/>
    <w:rsid w:val="00185D3A"/>
    <w:rsid w:val="00185D4C"/>
    <w:rsid w:val="00185DA5"/>
    <w:rsid w:val="00185DF2"/>
    <w:rsid w:val="00185E2D"/>
    <w:rsid w:val="00185E32"/>
    <w:rsid w:val="00185E95"/>
    <w:rsid w:val="00185EA3"/>
    <w:rsid w:val="00185ED0"/>
    <w:rsid w:val="00185F59"/>
    <w:rsid w:val="0018609A"/>
    <w:rsid w:val="001860D8"/>
    <w:rsid w:val="0018618C"/>
    <w:rsid w:val="001861F5"/>
    <w:rsid w:val="0018623A"/>
    <w:rsid w:val="001862D8"/>
    <w:rsid w:val="00186306"/>
    <w:rsid w:val="00186386"/>
    <w:rsid w:val="001863CF"/>
    <w:rsid w:val="00186462"/>
    <w:rsid w:val="00186499"/>
    <w:rsid w:val="001864E4"/>
    <w:rsid w:val="001865A9"/>
    <w:rsid w:val="00186712"/>
    <w:rsid w:val="00186789"/>
    <w:rsid w:val="001867BD"/>
    <w:rsid w:val="00186817"/>
    <w:rsid w:val="00186881"/>
    <w:rsid w:val="001868C8"/>
    <w:rsid w:val="00186937"/>
    <w:rsid w:val="00186983"/>
    <w:rsid w:val="00186992"/>
    <w:rsid w:val="0018699F"/>
    <w:rsid w:val="00186ACB"/>
    <w:rsid w:val="00186B3D"/>
    <w:rsid w:val="00186BB1"/>
    <w:rsid w:val="00186CD0"/>
    <w:rsid w:val="00186D26"/>
    <w:rsid w:val="00186D54"/>
    <w:rsid w:val="00186D84"/>
    <w:rsid w:val="00186DA4"/>
    <w:rsid w:val="00186DE7"/>
    <w:rsid w:val="00186E7F"/>
    <w:rsid w:val="00186EF9"/>
    <w:rsid w:val="00186F17"/>
    <w:rsid w:val="00187026"/>
    <w:rsid w:val="00187116"/>
    <w:rsid w:val="0018712A"/>
    <w:rsid w:val="001871AD"/>
    <w:rsid w:val="001871B7"/>
    <w:rsid w:val="001871CD"/>
    <w:rsid w:val="0018721A"/>
    <w:rsid w:val="00187227"/>
    <w:rsid w:val="00187255"/>
    <w:rsid w:val="001872B0"/>
    <w:rsid w:val="0018730C"/>
    <w:rsid w:val="001873EF"/>
    <w:rsid w:val="0018746B"/>
    <w:rsid w:val="00187523"/>
    <w:rsid w:val="0018757D"/>
    <w:rsid w:val="0018758A"/>
    <w:rsid w:val="0018759B"/>
    <w:rsid w:val="00187673"/>
    <w:rsid w:val="0018768D"/>
    <w:rsid w:val="0018770F"/>
    <w:rsid w:val="0018776C"/>
    <w:rsid w:val="001877BE"/>
    <w:rsid w:val="001877C5"/>
    <w:rsid w:val="00187816"/>
    <w:rsid w:val="00187849"/>
    <w:rsid w:val="001879C4"/>
    <w:rsid w:val="00187A27"/>
    <w:rsid w:val="00187A32"/>
    <w:rsid w:val="00187A8D"/>
    <w:rsid w:val="00187B66"/>
    <w:rsid w:val="00187B6E"/>
    <w:rsid w:val="00187B8D"/>
    <w:rsid w:val="00187B91"/>
    <w:rsid w:val="00187C7C"/>
    <w:rsid w:val="00187CCC"/>
    <w:rsid w:val="00187CE1"/>
    <w:rsid w:val="00187D19"/>
    <w:rsid w:val="00187DC9"/>
    <w:rsid w:val="00187E43"/>
    <w:rsid w:val="00187E99"/>
    <w:rsid w:val="00187EB5"/>
    <w:rsid w:val="00187FDE"/>
    <w:rsid w:val="00190055"/>
    <w:rsid w:val="00190160"/>
    <w:rsid w:val="00190169"/>
    <w:rsid w:val="0019019F"/>
    <w:rsid w:val="001901A6"/>
    <w:rsid w:val="0019021E"/>
    <w:rsid w:val="00190288"/>
    <w:rsid w:val="001902DA"/>
    <w:rsid w:val="001903B2"/>
    <w:rsid w:val="0019042C"/>
    <w:rsid w:val="0019070B"/>
    <w:rsid w:val="0019071B"/>
    <w:rsid w:val="00190721"/>
    <w:rsid w:val="00190750"/>
    <w:rsid w:val="00190772"/>
    <w:rsid w:val="001907C0"/>
    <w:rsid w:val="001908A9"/>
    <w:rsid w:val="001908E8"/>
    <w:rsid w:val="00190976"/>
    <w:rsid w:val="0019099B"/>
    <w:rsid w:val="00190A35"/>
    <w:rsid w:val="00190AAB"/>
    <w:rsid w:val="00190ABC"/>
    <w:rsid w:val="00190B31"/>
    <w:rsid w:val="00190C2C"/>
    <w:rsid w:val="00190C7D"/>
    <w:rsid w:val="00190CED"/>
    <w:rsid w:val="00190D2C"/>
    <w:rsid w:val="00190DE4"/>
    <w:rsid w:val="00190E59"/>
    <w:rsid w:val="00190EB3"/>
    <w:rsid w:val="00190EB5"/>
    <w:rsid w:val="00190ECF"/>
    <w:rsid w:val="00190F2C"/>
    <w:rsid w:val="00190F94"/>
    <w:rsid w:val="00190FE0"/>
    <w:rsid w:val="00190FFE"/>
    <w:rsid w:val="0019102D"/>
    <w:rsid w:val="001910E7"/>
    <w:rsid w:val="00191143"/>
    <w:rsid w:val="0019116E"/>
    <w:rsid w:val="00191223"/>
    <w:rsid w:val="00191232"/>
    <w:rsid w:val="001912C6"/>
    <w:rsid w:val="0019131A"/>
    <w:rsid w:val="00191338"/>
    <w:rsid w:val="00191369"/>
    <w:rsid w:val="001913AF"/>
    <w:rsid w:val="001913F4"/>
    <w:rsid w:val="00191404"/>
    <w:rsid w:val="001914AA"/>
    <w:rsid w:val="001914D7"/>
    <w:rsid w:val="00191538"/>
    <w:rsid w:val="0019154A"/>
    <w:rsid w:val="0019156F"/>
    <w:rsid w:val="00191574"/>
    <w:rsid w:val="001915E5"/>
    <w:rsid w:val="001915FB"/>
    <w:rsid w:val="0019160A"/>
    <w:rsid w:val="0019168F"/>
    <w:rsid w:val="0019175D"/>
    <w:rsid w:val="00191773"/>
    <w:rsid w:val="00191784"/>
    <w:rsid w:val="00191846"/>
    <w:rsid w:val="001918B1"/>
    <w:rsid w:val="001918E2"/>
    <w:rsid w:val="0019195E"/>
    <w:rsid w:val="00191996"/>
    <w:rsid w:val="00191A74"/>
    <w:rsid w:val="00191B1E"/>
    <w:rsid w:val="00191B3C"/>
    <w:rsid w:val="00191BA8"/>
    <w:rsid w:val="00191C49"/>
    <w:rsid w:val="00191C9F"/>
    <w:rsid w:val="00191D08"/>
    <w:rsid w:val="00191D43"/>
    <w:rsid w:val="00191D5A"/>
    <w:rsid w:val="00191DE2"/>
    <w:rsid w:val="00191E08"/>
    <w:rsid w:val="00191E45"/>
    <w:rsid w:val="00191E6F"/>
    <w:rsid w:val="00191E72"/>
    <w:rsid w:val="00191EDB"/>
    <w:rsid w:val="00191F38"/>
    <w:rsid w:val="00191F78"/>
    <w:rsid w:val="00192041"/>
    <w:rsid w:val="00192095"/>
    <w:rsid w:val="001920EB"/>
    <w:rsid w:val="001921F5"/>
    <w:rsid w:val="00192209"/>
    <w:rsid w:val="00192238"/>
    <w:rsid w:val="001922D7"/>
    <w:rsid w:val="00192303"/>
    <w:rsid w:val="00192459"/>
    <w:rsid w:val="001924A1"/>
    <w:rsid w:val="0019254C"/>
    <w:rsid w:val="001925C0"/>
    <w:rsid w:val="00192727"/>
    <w:rsid w:val="00192787"/>
    <w:rsid w:val="00192799"/>
    <w:rsid w:val="001927AE"/>
    <w:rsid w:val="0019285A"/>
    <w:rsid w:val="001928D5"/>
    <w:rsid w:val="00192ACE"/>
    <w:rsid w:val="00192B90"/>
    <w:rsid w:val="00192C63"/>
    <w:rsid w:val="00192D19"/>
    <w:rsid w:val="00192D2B"/>
    <w:rsid w:val="00192D5C"/>
    <w:rsid w:val="00192D89"/>
    <w:rsid w:val="00192DA9"/>
    <w:rsid w:val="00192DB8"/>
    <w:rsid w:val="00192E22"/>
    <w:rsid w:val="00192EA2"/>
    <w:rsid w:val="0019301F"/>
    <w:rsid w:val="00193036"/>
    <w:rsid w:val="001930BD"/>
    <w:rsid w:val="001930C1"/>
    <w:rsid w:val="001930E6"/>
    <w:rsid w:val="00193113"/>
    <w:rsid w:val="001931E8"/>
    <w:rsid w:val="0019324E"/>
    <w:rsid w:val="00193283"/>
    <w:rsid w:val="001932BF"/>
    <w:rsid w:val="0019334B"/>
    <w:rsid w:val="00193477"/>
    <w:rsid w:val="001934AF"/>
    <w:rsid w:val="00193521"/>
    <w:rsid w:val="00193532"/>
    <w:rsid w:val="00193656"/>
    <w:rsid w:val="00193660"/>
    <w:rsid w:val="001936D5"/>
    <w:rsid w:val="0019373C"/>
    <w:rsid w:val="001937C1"/>
    <w:rsid w:val="001937C2"/>
    <w:rsid w:val="00193811"/>
    <w:rsid w:val="00193812"/>
    <w:rsid w:val="0019381C"/>
    <w:rsid w:val="00193A95"/>
    <w:rsid w:val="00193B72"/>
    <w:rsid w:val="00193BC1"/>
    <w:rsid w:val="00193BF1"/>
    <w:rsid w:val="00193C6E"/>
    <w:rsid w:val="00193CC7"/>
    <w:rsid w:val="00193CEB"/>
    <w:rsid w:val="00193D6E"/>
    <w:rsid w:val="00193D74"/>
    <w:rsid w:val="00193D7C"/>
    <w:rsid w:val="00193E32"/>
    <w:rsid w:val="00193EAC"/>
    <w:rsid w:val="00193EE9"/>
    <w:rsid w:val="00194154"/>
    <w:rsid w:val="0019416A"/>
    <w:rsid w:val="00194206"/>
    <w:rsid w:val="00194255"/>
    <w:rsid w:val="001942A6"/>
    <w:rsid w:val="00194314"/>
    <w:rsid w:val="0019438F"/>
    <w:rsid w:val="0019439A"/>
    <w:rsid w:val="0019441F"/>
    <w:rsid w:val="00194428"/>
    <w:rsid w:val="0019442B"/>
    <w:rsid w:val="0019449A"/>
    <w:rsid w:val="001944E3"/>
    <w:rsid w:val="00194552"/>
    <w:rsid w:val="001945A1"/>
    <w:rsid w:val="00194617"/>
    <w:rsid w:val="00194623"/>
    <w:rsid w:val="00194639"/>
    <w:rsid w:val="00194770"/>
    <w:rsid w:val="00194805"/>
    <w:rsid w:val="0019480E"/>
    <w:rsid w:val="0019483C"/>
    <w:rsid w:val="00194866"/>
    <w:rsid w:val="001948A0"/>
    <w:rsid w:val="00194919"/>
    <w:rsid w:val="00194927"/>
    <w:rsid w:val="0019496C"/>
    <w:rsid w:val="001949CD"/>
    <w:rsid w:val="00194AAE"/>
    <w:rsid w:val="00194B13"/>
    <w:rsid w:val="00194B14"/>
    <w:rsid w:val="00194B17"/>
    <w:rsid w:val="00194B39"/>
    <w:rsid w:val="00194B5B"/>
    <w:rsid w:val="00194CB6"/>
    <w:rsid w:val="00194D26"/>
    <w:rsid w:val="00194D2D"/>
    <w:rsid w:val="00194D32"/>
    <w:rsid w:val="00194D85"/>
    <w:rsid w:val="00194DAF"/>
    <w:rsid w:val="00194DC5"/>
    <w:rsid w:val="00194DD7"/>
    <w:rsid w:val="00194DDD"/>
    <w:rsid w:val="00194E12"/>
    <w:rsid w:val="00194E28"/>
    <w:rsid w:val="00194ECF"/>
    <w:rsid w:val="00194EE1"/>
    <w:rsid w:val="00194F15"/>
    <w:rsid w:val="00194F94"/>
    <w:rsid w:val="00195035"/>
    <w:rsid w:val="001950A0"/>
    <w:rsid w:val="001950DE"/>
    <w:rsid w:val="0019515C"/>
    <w:rsid w:val="0019520E"/>
    <w:rsid w:val="00195216"/>
    <w:rsid w:val="0019525D"/>
    <w:rsid w:val="00195265"/>
    <w:rsid w:val="001952A7"/>
    <w:rsid w:val="001952E4"/>
    <w:rsid w:val="00195358"/>
    <w:rsid w:val="00195440"/>
    <w:rsid w:val="0019547C"/>
    <w:rsid w:val="0019547D"/>
    <w:rsid w:val="001954B1"/>
    <w:rsid w:val="001954B9"/>
    <w:rsid w:val="00195565"/>
    <w:rsid w:val="001955F3"/>
    <w:rsid w:val="00195604"/>
    <w:rsid w:val="00195621"/>
    <w:rsid w:val="00195626"/>
    <w:rsid w:val="0019564D"/>
    <w:rsid w:val="00195687"/>
    <w:rsid w:val="00195820"/>
    <w:rsid w:val="0019584D"/>
    <w:rsid w:val="001958FF"/>
    <w:rsid w:val="0019595E"/>
    <w:rsid w:val="001959B5"/>
    <w:rsid w:val="00195A61"/>
    <w:rsid w:val="00195A72"/>
    <w:rsid w:val="00195AE9"/>
    <w:rsid w:val="00195BB1"/>
    <w:rsid w:val="00195BB3"/>
    <w:rsid w:val="00195C13"/>
    <w:rsid w:val="00195C28"/>
    <w:rsid w:val="00195C5D"/>
    <w:rsid w:val="00195D3B"/>
    <w:rsid w:val="00195DC3"/>
    <w:rsid w:val="00195E01"/>
    <w:rsid w:val="00195E79"/>
    <w:rsid w:val="00195F08"/>
    <w:rsid w:val="00195F2A"/>
    <w:rsid w:val="00195F71"/>
    <w:rsid w:val="00195FC0"/>
    <w:rsid w:val="00195FD2"/>
    <w:rsid w:val="00195FF5"/>
    <w:rsid w:val="00196072"/>
    <w:rsid w:val="001960E5"/>
    <w:rsid w:val="00196115"/>
    <w:rsid w:val="001962A8"/>
    <w:rsid w:val="0019637D"/>
    <w:rsid w:val="0019644E"/>
    <w:rsid w:val="0019644F"/>
    <w:rsid w:val="00196461"/>
    <w:rsid w:val="001964AD"/>
    <w:rsid w:val="001965C5"/>
    <w:rsid w:val="001965F1"/>
    <w:rsid w:val="00196777"/>
    <w:rsid w:val="001967E1"/>
    <w:rsid w:val="00196818"/>
    <w:rsid w:val="00196837"/>
    <w:rsid w:val="00196839"/>
    <w:rsid w:val="001968C8"/>
    <w:rsid w:val="001968F0"/>
    <w:rsid w:val="001968F9"/>
    <w:rsid w:val="001969AF"/>
    <w:rsid w:val="00196ABA"/>
    <w:rsid w:val="00196AC0"/>
    <w:rsid w:val="00196AFD"/>
    <w:rsid w:val="00196B9B"/>
    <w:rsid w:val="00196BB2"/>
    <w:rsid w:val="00196C0C"/>
    <w:rsid w:val="00196C68"/>
    <w:rsid w:val="00196CF3"/>
    <w:rsid w:val="00196DBA"/>
    <w:rsid w:val="00196DE3"/>
    <w:rsid w:val="00196E58"/>
    <w:rsid w:val="00196F54"/>
    <w:rsid w:val="00196F68"/>
    <w:rsid w:val="00197011"/>
    <w:rsid w:val="0019702F"/>
    <w:rsid w:val="0019708B"/>
    <w:rsid w:val="00197095"/>
    <w:rsid w:val="001970C0"/>
    <w:rsid w:val="001970FA"/>
    <w:rsid w:val="001971B3"/>
    <w:rsid w:val="001971DF"/>
    <w:rsid w:val="001972A4"/>
    <w:rsid w:val="00197391"/>
    <w:rsid w:val="0019743F"/>
    <w:rsid w:val="001974CA"/>
    <w:rsid w:val="001974F0"/>
    <w:rsid w:val="00197549"/>
    <w:rsid w:val="001975AA"/>
    <w:rsid w:val="001975D2"/>
    <w:rsid w:val="001975F1"/>
    <w:rsid w:val="00197633"/>
    <w:rsid w:val="00197650"/>
    <w:rsid w:val="001976AD"/>
    <w:rsid w:val="00197702"/>
    <w:rsid w:val="0019770C"/>
    <w:rsid w:val="0019773F"/>
    <w:rsid w:val="00197742"/>
    <w:rsid w:val="001977ED"/>
    <w:rsid w:val="00197810"/>
    <w:rsid w:val="0019787E"/>
    <w:rsid w:val="0019788B"/>
    <w:rsid w:val="001978C6"/>
    <w:rsid w:val="001978D7"/>
    <w:rsid w:val="001978D9"/>
    <w:rsid w:val="00197962"/>
    <w:rsid w:val="00197997"/>
    <w:rsid w:val="001979DB"/>
    <w:rsid w:val="00197A1B"/>
    <w:rsid w:val="00197A2C"/>
    <w:rsid w:val="00197A6B"/>
    <w:rsid w:val="00197B2C"/>
    <w:rsid w:val="00197BB6"/>
    <w:rsid w:val="00197BF3"/>
    <w:rsid w:val="00197C91"/>
    <w:rsid w:val="00197D02"/>
    <w:rsid w:val="00197D32"/>
    <w:rsid w:val="00197DA5"/>
    <w:rsid w:val="00197DCE"/>
    <w:rsid w:val="00197EB7"/>
    <w:rsid w:val="00197F6D"/>
    <w:rsid w:val="00197F84"/>
    <w:rsid w:val="001A0045"/>
    <w:rsid w:val="001A00BC"/>
    <w:rsid w:val="001A012B"/>
    <w:rsid w:val="001A015C"/>
    <w:rsid w:val="001A021B"/>
    <w:rsid w:val="001A022E"/>
    <w:rsid w:val="001A02FC"/>
    <w:rsid w:val="001A0306"/>
    <w:rsid w:val="001A034F"/>
    <w:rsid w:val="001A03B3"/>
    <w:rsid w:val="001A03BA"/>
    <w:rsid w:val="001A03DE"/>
    <w:rsid w:val="001A0408"/>
    <w:rsid w:val="001A05B1"/>
    <w:rsid w:val="001A05B2"/>
    <w:rsid w:val="001A05C9"/>
    <w:rsid w:val="001A062F"/>
    <w:rsid w:val="001A0630"/>
    <w:rsid w:val="001A0711"/>
    <w:rsid w:val="001A0722"/>
    <w:rsid w:val="001A0916"/>
    <w:rsid w:val="001A0926"/>
    <w:rsid w:val="001A0966"/>
    <w:rsid w:val="001A099D"/>
    <w:rsid w:val="001A09E5"/>
    <w:rsid w:val="001A0A95"/>
    <w:rsid w:val="001A0ABB"/>
    <w:rsid w:val="001A0B67"/>
    <w:rsid w:val="001A0D7C"/>
    <w:rsid w:val="001A0E5E"/>
    <w:rsid w:val="001A0EF7"/>
    <w:rsid w:val="001A0F63"/>
    <w:rsid w:val="001A1006"/>
    <w:rsid w:val="001A1007"/>
    <w:rsid w:val="001A1023"/>
    <w:rsid w:val="001A1043"/>
    <w:rsid w:val="001A107A"/>
    <w:rsid w:val="001A1091"/>
    <w:rsid w:val="001A10D7"/>
    <w:rsid w:val="001A1135"/>
    <w:rsid w:val="001A11C1"/>
    <w:rsid w:val="001A11DD"/>
    <w:rsid w:val="001A1204"/>
    <w:rsid w:val="001A123C"/>
    <w:rsid w:val="001A1246"/>
    <w:rsid w:val="001A125A"/>
    <w:rsid w:val="001A126A"/>
    <w:rsid w:val="001A139A"/>
    <w:rsid w:val="001A13A3"/>
    <w:rsid w:val="001A142D"/>
    <w:rsid w:val="001A147C"/>
    <w:rsid w:val="001A14B3"/>
    <w:rsid w:val="001A14B7"/>
    <w:rsid w:val="001A14DC"/>
    <w:rsid w:val="001A164F"/>
    <w:rsid w:val="001A1662"/>
    <w:rsid w:val="001A1676"/>
    <w:rsid w:val="001A176D"/>
    <w:rsid w:val="001A182E"/>
    <w:rsid w:val="001A1897"/>
    <w:rsid w:val="001A18CE"/>
    <w:rsid w:val="001A18CF"/>
    <w:rsid w:val="001A1906"/>
    <w:rsid w:val="001A1925"/>
    <w:rsid w:val="001A1941"/>
    <w:rsid w:val="001A19C0"/>
    <w:rsid w:val="001A19D0"/>
    <w:rsid w:val="001A19D4"/>
    <w:rsid w:val="001A1A9D"/>
    <w:rsid w:val="001A1AD3"/>
    <w:rsid w:val="001A1AF9"/>
    <w:rsid w:val="001A1B45"/>
    <w:rsid w:val="001A1D40"/>
    <w:rsid w:val="001A1DA5"/>
    <w:rsid w:val="001A1E23"/>
    <w:rsid w:val="001A1F11"/>
    <w:rsid w:val="001A1F7F"/>
    <w:rsid w:val="001A2088"/>
    <w:rsid w:val="001A214E"/>
    <w:rsid w:val="001A2178"/>
    <w:rsid w:val="001A2188"/>
    <w:rsid w:val="001A228A"/>
    <w:rsid w:val="001A2341"/>
    <w:rsid w:val="001A234E"/>
    <w:rsid w:val="001A2395"/>
    <w:rsid w:val="001A246C"/>
    <w:rsid w:val="001A24BD"/>
    <w:rsid w:val="001A253D"/>
    <w:rsid w:val="001A254C"/>
    <w:rsid w:val="001A2572"/>
    <w:rsid w:val="001A25A7"/>
    <w:rsid w:val="001A2646"/>
    <w:rsid w:val="001A2668"/>
    <w:rsid w:val="001A2692"/>
    <w:rsid w:val="001A276E"/>
    <w:rsid w:val="001A2807"/>
    <w:rsid w:val="001A2843"/>
    <w:rsid w:val="001A28E4"/>
    <w:rsid w:val="001A2A06"/>
    <w:rsid w:val="001A2B2A"/>
    <w:rsid w:val="001A2B69"/>
    <w:rsid w:val="001A2BC9"/>
    <w:rsid w:val="001A2C30"/>
    <w:rsid w:val="001A2C3D"/>
    <w:rsid w:val="001A2CE1"/>
    <w:rsid w:val="001A2CE4"/>
    <w:rsid w:val="001A2D02"/>
    <w:rsid w:val="001A2D30"/>
    <w:rsid w:val="001A2D4F"/>
    <w:rsid w:val="001A2D65"/>
    <w:rsid w:val="001A2DD1"/>
    <w:rsid w:val="001A2DE5"/>
    <w:rsid w:val="001A2DF3"/>
    <w:rsid w:val="001A2DFD"/>
    <w:rsid w:val="001A2E10"/>
    <w:rsid w:val="001A2F5D"/>
    <w:rsid w:val="001A2F76"/>
    <w:rsid w:val="001A2F7C"/>
    <w:rsid w:val="001A2F83"/>
    <w:rsid w:val="001A2F9D"/>
    <w:rsid w:val="001A3091"/>
    <w:rsid w:val="001A3166"/>
    <w:rsid w:val="001A319C"/>
    <w:rsid w:val="001A31B2"/>
    <w:rsid w:val="001A320E"/>
    <w:rsid w:val="001A3267"/>
    <w:rsid w:val="001A3274"/>
    <w:rsid w:val="001A331B"/>
    <w:rsid w:val="001A3377"/>
    <w:rsid w:val="001A337B"/>
    <w:rsid w:val="001A3428"/>
    <w:rsid w:val="001A3494"/>
    <w:rsid w:val="001A34C5"/>
    <w:rsid w:val="001A353F"/>
    <w:rsid w:val="001A3555"/>
    <w:rsid w:val="001A3599"/>
    <w:rsid w:val="001A35F0"/>
    <w:rsid w:val="001A3681"/>
    <w:rsid w:val="001A36A8"/>
    <w:rsid w:val="001A36C9"/>
    <w:rsid w:val="001A36FB"/>
    <w:rsid w:val="001A36FC"/>
    <w:rsid w:val="001A3813"/>
    <w:rsid w:val="001A3823"/>
    <w:rsid w:val="001A384A"/>
    <w:rsid w:val="001A3859"/>
    <w:rsid w:val="001A3875"/>
    <w:rsid w:val="001A3889"/>
    <w:rsid w:val="001A38C5"/>
    <w:rsid w:val="001A394D"/>
    <w:rsid w:val="001A39D0"/>
    <w:rsid w:val="001A3A3B"/>
    <w:rsid w:val="001A3B53"/>
    <w:rsid w:val="001A3BEB"/>
    <w:rsid w:val="001A3C0A"/>
    <w:rsid w:val="001A3C1F"/>
    <w:rsid w:val="001A3C47"/>
    <w:rsid w:val="001A3CC7"/>
    <w:rsid w:val="001A3D2C"/>
    <w:rsid w:val="001A3D5A"/>
    <w:rsid w:val="001A3E98"/>
    <w:rsid w:val="001A3EA1"/>
    <w:rsid w:val="001A3EC5"/>
    <w:rsid w:val="001A3EC6"/>
    <w:rsid w:val="001A3F0D"/>
    <w:rsid w:val="001A3F69"/>
    <w:rsid w:val="001A3FD5"/>
    <w:rsid w:val="001A4149"/>
    <w:rsid w:val="001A41B7"/>
    <w:rsid w:val="001A427B"/>
    <w:rsid w:val="001A42B8"/>
    <w:rsid w:val="001A439C"/>
    <w:rsid w:val="001A4521"/>
    <w:rsid w:val="001A453A"/>
    <w:rsid w:val="001A4557"/>
    <w:rsid w:val="001A455E"/>
    <w:rsid w:val="001A45B4"/>
    <w:rsid w:val="001A45E1"/>
    <w:rsid w:val="001A4629"/>
    <w:rsid w:val="001A46A7"/>
    <w:rsid w:val="001A47CF"/>
    <w:rsid w:val="001A48D2"/>
    <w:rsid w:val="001A4963"/>
    <w:rsid w:val="001A49AD"/>
    <w:rsid w:val="001A49BF"/>
    <w:rsid w:val="001A49F4"/>
    <w:rsid w:val="001A4A1F"/>
    <w:rsid w:val="001A4A7E"/>
    <w:rsid w:val="001A4B0A"/>
    <w:rsid w:val="001A4BDA"/>
    <w:rsid w:val="001A4C6B"/>
    <w:rsid w:val="001A4DFB"/>
    <w:rsid w:val="001A4E2F"/>
    <w:rsid w:val="001A4E37"/>
    <w:rsid w:val="001A4E38"/>
    <w:rsid w:val="001A4E7C"/>
    <w:rsid w:val="001A4ECE"/>
    <w:rsid w:val="001A4F43"/>
    <w:rsid w:val="001A4F49"/>
    <w:rsid w:val="001A4F72"/>
    <w:rsid w:val="001A5025"/>
    <w:rsid w:val="001A5115"/>
    <w:rsid w:val="001A51CF"/>
    <w:rsid w:val="001A5223"/>
    <w:rsid w:val="001A527A"/>
    <w:rsid w:val="001A52AC"/>
    <w:rsid w:val="001A52CA"/>
    <w:rsid w:val="001A5321"/>
    <w:rsid w:val="001A53FE"/>
    <w:rsid w:val="001A54A9"/>
    <w:rsid w:val="001A5510"/>
    <w:rsid w:val="001A5520"/>
    <w:rsid w:val="001A5564"/>
    <w:rsid w:val="001A557F"/>
    <w:rsid w:val="001A5695"/>
    <w:rsid w:val="001A581B"/>
    <w:rsid w:val="001A582F"/>
    <w:rsid w:val="001A584D"/>
    <w:rsid w:val="001A5856"/>
    <w:rsid w:val="001A587F"/>
    <w:rsid w:val="001A58A2"/>
    <w:rsid w:val="001A58B9"/>
    <w:rsid w:val="001A5910"/>
    <w:rsid w:val="001A5952"/>
    <w:rsid w:val="001A599B"/>
    <w:rsid w:val="001A59C1"/>
    <w:rsid w:val="001A59E8"/>
    <w:rsid w:val="001A5A06"/>
    <w:rsid w:val="001A5A38"/>
    <w:rsid w:val="001A5A9A"/>
    <w:rsid w:val="001A5B1B"/>
    <w:rsid w:val="001A5BBC"/>
    <w:rsid w:val="001A5BC9"/>
    <w:rsid w:val="001A5BD3"/>
    <w:rsid w:val="001A5C6B"/>
    <w:rsid w:val="001A5CDE"/>
    <w:rsid w:val="001A5D1F"/>
    <w:rsid w:val="001A5D2A"/>
    <w:rsid w:val="001A5D3F"/>
    <w:rsid w:val="001A5E99"/>
    <w:rsid w:val="001A5EC7"/>
    <w:rsid w:val="001A5F84"/>
    <w:rsid w:val="001A5FA4"/>
    <w:rsid w:val="001A6035"/>
    <w:rsid w:val="001A6131"/>
    <w:rsid w:val="001A613D"/>
    <w:rsid w:val="001A61C8"/>
    <w:rsid w:val="001A61E5"/>
    <w:rsid w:val="001A6241"/>
    <w:rsid w:val="001A6335"/>
    <w:rsid w:val="001A63A4"/>
    <w:rsid w:val="001A63DA"/>
    <w:rsid w:val="001A6408"/>
    <w:rsid w:val="001A649D"/>
    <w:rsid w:val="001A64AD"/>
    <w:rsid w:val="001A6510"/>
    <w:rsid w:val="001A6547"/>
    <w:rsid w:val="001A65D8"/>
    <w:rsid w:val="001A65E0"/>
    <w:rsid w:val="001A6614"/>
    <w:rsid w:val="001A66F1"/>
    <w:rsid w:val="001A6714"/>
    <w:rsid w:val="001A6716"/>
    <w:rsid w:val="001A6749"/>
    <w:rsid w:val="001A678B"/>
    <w:rsid w:val="001A67F4"/>
    <w:rsid w:val="001A67FB"/>
    <w:rsid w:val="001A68C7"/>
    <w:rsid w:val="001A6920"/>
    <w:rsid w:val="001A6AD8"/>
    <w:rsid w:val="001A6AF0"/>
    <w:rsid w:val="001A6B0B"/>
    <w:rsid w:val="001A6B2F"/>
    <w:rsid w:val="001A6BBA"/>
    <w:rsid w:val="001A6CD6"/>
    <w:rsid w:val="001A6DC2"/>
    <w:rsid w:val="001A6DE0"/>
    <w:rsid w:val="001A6DEE"/>
    <w:rsid w:val="001A6E41"/>
    <w:rsid w:val="001A6E7D"/>
    <w:rsid w:val="001A6F01"/>
    <w:rsid w:val="001A6F06"/>
    <w:rsid w:val="001A6FA5"/>
    <w:rsid w:val="001A7000"/>
    <w:rsid w:val="001A7010"/>
    <w:rsid w:val="001A7028"/>
    <w:rsid w:val="001A7211"/>
    <w:rsid w:val="001A7271"/>
    <w:rsid w:val="001A7292"/>
    <w:rsid w:val="001A72D5"/>
    <w:rsid w:val="001A73D6"/>
    <w:rsid w:val="001A7452"/>
    <w:rsid w:val="001A7499"/>
    <w:rsid w:val="001A74B1"/>
    <w:rsid w:val="001A758A"/>
    <w:rsid w:val="001A7591"/>
    <w:rsid w:val="001A759C"/>
    <w:rsid w:val="001A75B3"/>
    <w:rsid w:val="001A765D"/>
    <w:rsid w:val="001A76DC"/>
    <w:rsid w:val="001A76E4"/>
    <w:rsid w:val="001A7718"/>
    <w:rsid w:val="001A779A"/>
    <w:rsid w:val="001A77D2"/>
    <w:rsid w:val="001A77F1"/>
    <w:rsid w:val="001A788E"/>
    <w:rsid w:val="001A7970"/>
    <w:rsid w:val="001A79F6"/>
    <w:rsid w:val="001A7A0A"/>
    <w:rsid w:val="001A7A3C"/>
    <w:rsid w:val="001A7A48"/>
    <w:rsid w:val="001A7AC8"/>
    <w:rsid w:val="001A7B04"/>
    <w:rsid w:val="001A7B57"/>
    <w:rsid w:val="001A7B72"/>
    <w:rsid w:val="001A7BF8"/>
    <w:rsid w:val="001A7C10"/>
    <w:rsid w:val="001A7CDA"/>
    <w:rsid w:val="001A7D8A"/>
    <w:rsid w:val="001A7E42"/>
    <w:rsid w:val="001A7EA5"/>
    <w:rsid w:val="001A7EC9"/>
    <w:rsid w:val="001A7F4A"/>
    <w:rsid w:val="001B0026"/>
    <w:rsid w:val="001B00C9"/>
    <w:rsid w:val="001B013F"/>
    <w:rsid w:val="001B018B"/>
    <w:rsid w:val="001B02A1"/>
    <w:rsid w:val="001B02B1"/>
    <w:rsid w:val="001B02CC"/>
    <w:rsid w:val="001B0303"/>
    <w:rsid w:val="001B0371"/>
    <w:rsid w:val="001B038E"/>
    <w:rsid w:val="001B03EF"/>
    <w:rsid w:val="001B0410"/>
    <w:rsid w:val="001B049E"/>
    <w:rsid w:val="001B04B0"/>
    <w:rsid w:val="001B04DC"/>
    <w:rsid w:val="001B04FA"/>
    <w:rsid w:val="001B0520"/>
    <w:rsid w:val="001B05CF"/>
    <w:rsid w:val="001B05DB"/>
    <w:rsid w:val="001B0609"/>
    <w:rsid w:val="001B0649"/>
    <w:rsid w:val="001B06A3"/>
    <w:rsid w:val="001B06E9"/>
    <w:rsid w:val="001B091F"/>
    <w:rsid w:val="001B09CC"/>
    <w:rsid w:val="001B0A47"/>
    <w:rsid w:val="001B0A49"/>
    <w:rsid w:val="001B0A95"/>
    <w:rsid w:val="001B0B0B"/>
    <w:rsid w:val="001B0B53"/>
    <w:rsid w:val="001B0BDF"/>
    <w:rsid w:val="001B0C47"/>
    <w:rsid w:val="001B0C6F"/>
    <w:rsid w:val="001B0CE0"/>
    <w:rsid w:val="001B0D31"/>
    <w:rsid w:val="001B0D8F"/>
    <w:rsid w:val="001B0E7C"/>
    <w:rsid w:val="001B0E88"/>
    <w:rsid w:val="001B0EAE"/>
    <w:rsid w:val="001B0ECF"/>
    <w:rsid w:val="001B0F6A"/>
    <w:rsid w:val="001B1023"/>
    <w:rsid w:val="001B104E"/>
    <w:rsid w:val="001B1085"/>
    <w:rsid w:val="001B1086"/>
    <w:rsid w:val="001B10A1"/>
    <w:rsid w:val="001B1180"/>
    <w:rsid w:val="001B11B1"/>
    <w:rsid w:val="001B1203"/>
    <w:rsid w:val="001B126E"/>
    <w:rsid w:val="001B1273"/>
    <w:rsid w:val="001B12B0"/>
    <w:rsid w:val="001B131B"/>
    <w:rsid w:val="001B13B0"/>
    <w:rsid w:val="001B1526"/>
    <w:rsid w:val="001B153B"/>
    <w:rsid w:val="001B1545"/>
    <w:rsid w:val="001B1549"/>
    <w:rsid w:val="001B163E"/>
    <w:rsid w:val="001B1688"/>
    <w:rsid w:val="001B1773"/>
    <w:rsid w:val="001B1813"/>
    <w:rsid w:val="001B182D"/>
    <w:rsid w:val="001B1886"/>
    <w:rsid w:val="001B18F7"/>
    <w:rsid w:val="001B1919"/>
    <w:rsid w:val="001B192D"/>
    <w:rsid w:val="001B1979"/>
    <w:rsid w:val="001B19DC"/>
    <w:rsid w:val="001B19E2"/>
    <w:rsid w:val="001B1A8D"/>
    <w:rsid w:val="001B1AC5"/>
    <w:rsid w:val="001B1B64"/>
    <w:rsid w:val="001B1B9C"/>
    <w:rsid w:val="001B1BD0"/>
    <w:rsid w:val="001B1C29"/>
    <w:rsid w:val="001B1C5F"/>
    <w:rsid w:val="001B1D69"/>
    <w:rsid w:val="001B1DD5"/>
    <w:rsid w:val="001B1E17"/>
    <w:rsid w:val="001B1E20"/>
    <w:rsid w:val="001B1E27"/>
    <w:rsid w:val="001B1EA9"/>
    <w:rsid w:val="001B1EE0"/>
    <w:rsid w:val="001B2018"/>
    <w:rsid w:val="001B2040"/>
    <w:rsid w:val="001B20E9"/>
    <w:rsid w:val="001B212B"/>
    <w:rsid w:val="001B2181"/>
    <w:rsid w:val="001B22CB"/>
    <w:rsid w:val="001B244E"/>
    <w:rsid w:val="001B249F"/>
    <w:rsid w:val="001B24D6"/>
    <w:rsid w:val="001B2516"/>
    <w:rsid w:val="001B25BB"/>
    <w:rsid w:val="001B25EA"/>
    <w:rsid w:val="001B2654"/>
    <w:rsid w:val="001B26F2"/>
    <w:rsid w:val="001B274A"/>
    <w:rsid w:val="001B2753"/>
    <w:rsid w:val="001B27A8"/>
    <w:rsid w:val="001B27BC"/>
    <w:rsid w:val="001B2868"/>
    <w:rsid w:val="001B2891"/>
    <w:rsid w:val="001B2972"/>
    <w:rsid w:val="001B2A3C"/>
    <w:rsid w:val="001B2AF0"/>
    <w:rsid w:val="001B2B16"/>
    <w:rsid w:val="001B2B2F"/>
    <w:rsid w:val="001B2CFD"/>
    <w:rsid w:val="001B2D06"/>
    <w:rsid w:val="001B2D23"/>
    <w:rsid w:val="001B2DBB"/>
    <w:rsid w:val="001B2ED7"/>
    <w:rsid w:val="001B3233"/>
    <w:rsid w:val="001B3262"/>
    <w:rsid w:val="001B32D6"/>
    <w:rsid w:val="001B3365"/>
    <w:rsid w:val="001B3382"/>
    <w:rsid w:val="001B3436"/>
    <w:rsid w:val="001B3483"/>
    <w:rsid w:val="001B34BD"/>
    <w:rsid w:val="001B34E7"/>
    <w:rsid w:val="001B3525"/>
    <w:rsid w:val="001B3541"/>
    <w:rsid w:val="001B3555"/>
    <w:rsid w:val="001B35EE"/>
    <w:rsid w:val="001B361A"/>
    <w:rsid w:val="001B378A"/>
    <w:rsid w:val="001B379B"/>
    <w:rsid w:val="001B37B1"/>
    <w:rsid w:val="001B37CC"/>
    <w:rsid w:val="001B37D4"/>
    <w:rsid w:val="001B381F"/>
    <w:rsid w:val="001B383B"/>
    <w:rsid w:val="001B3869"/>
    <w:rsid w:val="001B38E0"/>
    <w:rsid w:val="001B3A64"/>
    <w:rsid w:val="001B3AA9"/>
    <w:rsid w:val="001B3AD6"/>
    <w:rsid w:val="001B3AF7"/>
    <w:rsid w:val="001B3B2F"/>
    <w:rsid w:val="001B3BC2"/>
    <w:rsid w:val="001B3BCE"/>
    <w:rsid w:val="001B3C26"/>
    <w:rsid w:val="001B3C5A"/>
    <w:rsid w:val="001B3C96"/>
    <w:rsid w:val="001B3CF4"/>
    <w:rsid w:val="001B3D53"/>
    <w:rsid w:val="001B3DB4"/>
    <w:rsid w:val="001B3E29"/>
    <w:rsid w:val="001B3E4F"/>
    <w:rsid w:val="001B3E7F"/>
    <w:rsid w:val="001B3E93"/>
    <w:rsid w:val="001B3E9C"/>
    <w:rsid w:val="001B3F23"/>
    <w:rsid w:val="001B403A"/>
    <w:rsid w:val="001B4081"/>
    <w:rsid w:val="001B40A0"/>
    <w:rsid w:val="001B40E5"/>
    <w:rsid w:val="001B40EE"/>
    <w:rsid w:val="001B4186"/>
    <w:rsid w:val="001B41BB"/>
    <w:rsid w:val="001B4263"/>
    <w:rsid w:val="001B42DE"/>
    <w:rsid w:val="001B4301"/>
    <w:rsid w:val="001B448E"/>
    <w:rsid w:val="001B44A4"/>
    <w:rsid w:val="001B4569"/>
    <w:rsid w:val="001B45C3"/>
    <w:rsid w:val="001B45C6"/>
    <w:rsid w:val="001B45D7"/>
    <w:rsid w:val="001B463F"/>
    <w:rsid w:val="001B46BA"/>
    <w:rsid w:val="001B472B"/>
    <w:rsid w:val="001B479B"/>
    <w:rsid w:val="001B47C3"/>
    <w:rsid w:val="001B490D"/>
    <w:rsid w:val="001B4927"/>
    <w:rsid w:val="001B49DE"/>
    <w:rsid w:val="001B49E3"/>
    <w:rsid w:val="001B4A56"/>
    <w:rsid w:val="001B4A6B"/>
    <w:rsid w:val="001B4BA7"/>
    <w:rsid w:val="001B4BE9"/>
    <w:rsid w:val="001B4D0F"/>
    <w:rsid w:val="001B4D32"/>
    <w:rsid w:val="001B4DF4"/>
    <w:rsid w:val="001B4E85"/>
    <w:rsid w:val="001B4EA7"/>
    <w:rsid w:val="001B4EB8"/>
    <w:rsid w:val="001B4F21"/>
    <w:rsid w:val="001B4F2E"/>
    <w:rsid w:val="001B4F65"/>
    <w:rsid w:val="001B4FBC"/>
    <w:rsid w:val="001B500A"/>
    <w:rsid w:val="001B513C"/>
    <w:rsid w:val="001B51CC"/>
    <w:rsid w:val="001B51DC"/>
    <w:rsid w:val="001B5262"/>
    <w:rsid w:val="001B5321"/>
    <w:rsid w:val="001B5374"/>
    <w:rsid w:val="001B53A2"/>
    <w:rsid w:val="001B53C7"/>
    <w:rsid w:val="001B544F"/>
    <w:rsid w:val="001B54F8"/>
    <w:rsid w:val="001B5512"/>
    <w:rsid w:val="001B556F"/>
    <w:rsid w:val="001B55E2"/>
    <w:rsid w:val="001B561D"/>
    <w:rsid w:val="001B56B6"/>
    <w:rsid w:val="001B56BD"/>
    <w:rsid w:val="001B56C2"/>
    <w:rsid w:val="001B578A"/>
    <w:rsid w:val="001B57B6"/>
    <w:rsid w:val="001B57E0"/>
    <w:rsid w:val="001B580C"/>
    <w:rsid w:val="001B582E"/>
    <w:rsid w:val="001B5894"/>
    <w:rsid w:val="001B58C6"/>
    <w:rsid w:val="001B5A0F"/>
    <w:rsid w:val="001B5A54"/>
    <w:rsid w:val="001B5A74"/>
    <w:rsid w:val="001B5AC5"/>
    <w:rsid w:val="001B5B63"/>
    <w:rsid w:val="001B5B77"/>
    <w:rsid w:val="001B5C13"/>
    <w:rsid w:val="001B5C4D"/>
    <w:rsid w:val="001B5C6E"/>
    <w:rsid w:val="001B5C9A"/>
    <w:rsid w:val="001B5D5D"/>
    <w:rsid w:val="001B5D8C"/>
    <w:rsid w:val="001B5DA8"/>
    <w:rsid w:val="001B5DC1"/>
    <w:rsid w:val="001B5EE0"/>
    <w:rsid w:val="001B5F2A"/>
    <w:rsid w:val="001B5F2F"/>
    <w:rsid w:val="001B5F5F"/>
    <w:rsid w:val="001B6011"/>
    <w:rsid w:val="001B60FC"/>
    <w:rsid w:val="001B6102"/>
    <w:rsid w:val="001B614B"/>
    <w:rsid w:val="001B6193"/>
    <w:rsid w:val="001B6209"/>
    <w:rsid w:val="001B627F"/>
    <w:rsid w:val="001B64EB"/>
    <w:rsid w:val="001B651B"/>
    <w:rsid w:val="001B66E2"/>
    <w:rsid w:val="001B6749"/>
    <w:rsid w:val="001B68CC"/>
    <w:rsid w:val="001B6904"/>
    <w:rsid w:val="001B6951"/>
    <w:rsid w:val="001B6955"/>
    <w:rsid w:val="001B6A03"/>
    <w:rsid w:val="001B6A76"/>
    <w:rsid w:val="001B6A97"/>
    <w:rsid w:val="001B6B39"/>
    <w:rsid w:val="001B6B3C"/>
    <w:rsid w:val="001B6C74"/>
    <w:rsid w:val="001B6CCD"/>
    <w:rsid w:val="001B6D14"/>
    <w:rsid w:val="001B6D64"/>
    <w:rsid w:val="001B6DBF"/>
    <w:rsid w:val="001B6E4B"/>
    <w:rsid w:val="001B6EC0"/>
    <w:rsid w:val="001B6F20"/>
    <w:rsid w:val="001B6F2B"/>
    <w:rsid w:val="001B6F41"/>
    <w:rsid w:val="001B6F9B"/>
    <w:rsid w:val="001B701F"/>
    <w:rsid w:val="001B7057"/>
    <w:rsid w:val="001B7110"/>
    <w:rsid w:val="001B7151"/>
    <w:rsid w:val="001B72E5"/>
    <w:rsid w:val="001B7419"/>
    <w:rsid w:val="001B742D"/>
    <w:rsid w:val="001B755C"/>
    <w:rsid w:val="001B75C0"/>
    <w:rsid w:val="001B75D9"/>
    <w:rsid w:val="001B763E"/>
    <w:rsid w:val="001B77A0"/>
    <w:rsid w:val="001B77D9"/>
    <w:rsid w:val="001B7892"/>
    <w:rsid w:val="001B78C8"/>
    <w:rsid w:val="001B78F7"/>
    <w:rsid w:val="001B794F"/>
    <w:rsid w:val="001B7A0B"/>
    <w:rsid w:val="001B7A52"/>
    <w:rsid w:val="001B7A8C"/>
    <w:rsid w:val="001B7B17"/>
    <w:rsid w:val="001B7B29"/>
    <w:rsid w:val="001B7B7B"/>
    <w:rsid w:val="001B7B85"/>
    <w:rsid w:val="001B7C05"/>
    <w:rsid w:val="001B7CA4"/>
    <w:rsid w:val="001B7CAA"/>
    <w:rsid w:val="001B7CC8"/>
    <w:rsid w:val="001B7D00"/>
    <w:rsid w:val="001B7D21"/>
    <w:rsid w:val="001B7D95"/>
    <w:rsid w:val="001B7E02"/>
    <w:rsid w:val="001B7E19"/>
    <w:rsid w:val="001B7E8D"/>
    <w:rsid w:val="001B9DBF"/>
    <w:rsid w:val="001C01CE"/>
    <w:rsid w:val="001C026F"/>
    <w:rsid w:val="001C0274"/>
    <w:rsid w:val="001C02A4"/>
    <w:rsid w:val="001C038C"/>
    <w:rsid w:val="001C0438"/>
    <w:rsid w:val="001C0475"/>
    <w:rsid w:val="001C0481"/>
    <w:rsid w:val="001C052E"/>
    <w:rsid w:val="001C053E"/>
    <w:rsid w:val="001C05AE"/>
    <w:rsid w:val="001C05FB"/>
    <w:rsid w:val="001C06F4"/>
    <w:rsid w:val="001C0718"/>
    <w:rsid w:val="001C0779"/>
    <w:rsid w:val="001C0781"/>
    <w:rsid w:val="001C0793"/>
    <w:rsid w:val="001C07AE"/>
    <w:rsid w:val="001C0828"/>
    <w:rsid w:val="001C084A"/>
    <w:rsid w:val="001C0851"/>
    <w:rsid w:val="001C08AF"/>
    <w:rsid w:val="001C090D"/>
    <w:rsid w:val="001C0913"/>
    <w:rsid w:val="001C0931"/>
    <w:rsid w:val="001C0981"/>
    <w:rsid w:val="001C0A4B"/>
    <w:rsid w:val="001C0BC4"/>
    <w:rsid w:val="001C0BD9"/>
    <w:rsid w:val="001C0C00"/>
    <w:rsid w:val="001C0C44"/>
    <w:rsid w:val="001C0C55"/>
    <w:rsid w:val="001C0C76"/>
    <w:rsid w:val="001C0CC9"/>
    <w:rsid w:val="001C0CCF"/>
    <w:rsid w:val="001C0D3D"/>
    <w:rsid w:val="001C0DCC"/>
    <w:rsid w:val="001C0DF6"/>
    <w:rsid w:val="001C0E39"/>
    <w:rsid w:val="001C0E58"/>
    <w:rsid w:val="001C0E65"/>
    <w:rsid w:val="001C0EDA"/>
    <w:rsid w:val="001C0F9C"/>
    <w:rsid w:val="001C1000"/>
    <w:rsid w:val="001C1050"/>
    <w:rsid w:val="001C10B2"/>
    <w:rsid w:val="001C10BD"/>
    <w:rsid w:val="001C10C0"/>
    <w:rsid w:val="001C10FD"/>
    <w:rsid w:val="001C1103"/>
    <w:rsid w:val="001C11B1"/>
    <w:rsid w:val="001C12BB"/>
    <w:rsid w:val="001C12DD"/>
    <w:rsid w:val="001C13AB"/>
    <w:rsid w:val="001C13D0"/>
    <w:rsid w:val="001C1484"/>
    <w:rsid w:val="001C1570"/>
    <w:rsid w:val="001C1653"/>
    <w:rsid w:val="001C167C"/>
    <w:rsid w:val="001C1689"/>
    <w:rsid w:val="001C17EB"/>
    <w:rsid w:val="001C1823"/>
    <w:rsid w:val="001C1876"/>
    <w:rsid w:val="001C1957"/>
    <w:rsid w:val="001C1994"/>
    <w:rsid w:val="001C1A06"/>
    <w:rsid w:val="001C1A07"/>
    <w:rsid w:val="001C1A2A"/>
    <w:rsid w:val="001C1A62"/>
    <w:rsid w:val="001C1B71"/>
    <w:rsid w:val="001C1B8D"/>
    <w:rsid w:val="001C1C23"/>
    <w:rsid w:val="001C1CBB"/>
    <w:rsid w:val="001C1CEA"/>
    <w:rsid w:val="001C1D1C"/>
    <w:rsid w:val="001C1D83"/>
    <w:rsid w:val="001C1DB3"/>
    <w:rsid w:val="001C1E03"/>
    <w:rsid w:val="001C1E9B"/>
    <w:rsid w:val="001C1EC1"/>
    <w:rsid w:val="001C1F57"/>
    <w:rsid w:val="001C1F84"/>
    <w:rsid w:val="001C1FA5"/>
    <w:rsid w:val="001C1FC6"/>
    <w:rsid w:val="001C2013"/>
    <w:rsid w:val="001C208B"/>
    <w:rsid w:val="001C20E6"/>
    <w:rsid w:val="001C2111"/>
    <w:rsid w:val="001C21B3"/>
    <w:rsid w:val="001C21D6"/>
    <w:rsid w:val="001C220E"/>
    <w:rsid w:val="001C2230"/>
    <w:rsid w:val="001C2250"/>
    <w:rsid w:val="001C2261"/>
    <w:rsid w:val="001C22B8"/>
    <w:rsid w:val="001C2320"/>
    <w:rsid w:val="001C2349"/>
    <w:rsid w:val="001C23A0"/>
    <w:rsid w:val="001C23C5"/>
    <w:rsid w:val="001C243B"/>
    <w:rsid w:val="001C2463"/>
    <w:rsid w:val="001C24F2"/>
    <w:rsid w:val="001C2573"/>
    <w:rsid w:val="001C2586"/>
    <w:rsid w:val="001C2595"/>
    <w:rsid w:val="001C2714"/>
    <w:rsid w:val="001C27B0"/>
    <w:rsid w:val="001C282E"/>
    <w:rsid w:val="001C2920"/>
    <w:rsid w:val="001C295F"/>
    <w:rsid w:val="001C29F6"/>
    <w:rsid w:val="001C2A46"/>
    <w:rsid w:val="001C2A51"/>
    <w:rsid w:val="001C2A59"/>
    <w:rsid w:val="001C2A5E"/>
    <w:rsid w:val="001C2AC6"/>
    <w:rsid w:val="001C2BB0"/>
    <w:rsid w:val="001C2BFA"/>
    <w:rsid w:val="001C2C9F"/>
    <w:rsid w:val="001C2CC0"/>
    <w:rsid w:val="001C2D19"/>
    <w:rsid w:val="001C2D2C"/>
    <w:rsid w:val="001C2E44"/>
    <w:rsid w:val="001C2E91"/>
    <w:rsid w:val="001C2FDD"/>
    <w:rsid w:val="001C301F"/>
    <w:rsid w:val="001C30BC"/>
    <w:rsid w:val="001C30C0"/>
    <w:rsid w:val="001C310B"/>
    <w:rsid w:val="001C3182"/>
    <w:rsid w:val="001C335A"/>
    <w:rsid w:val="001C3361"/>
    <w:rsid w:val="001C3398"/>
    <w:rsid w:val="001C3454"/>
    <w:rsid w:val="001C349E"/>
    <w:rsid w:val="001C34C3"/>
    <w:rsid w:val="001C34D3"/>
    <w:rsid w:val="001C359C"/>
    <w:rsid w:val="001C36DD"/>
    <w:rsid w:val="001C386C"/>
    <w:rsid w:val="001C389B"/>
    <w:rsid w:val="001C3933"/>
    <w:rsid w:val="001C396A"/>
    <w:rsid w:val="001C3A34"/>
    <w:rsid w:val="001C3AE1"/>
    <w:rsid w:val="001C3B34"/>
    <w:rsid w:val="001C3BC4"/>
    <w:rsid w:val="001C3C21"/>
    <w:rsid w:val="001C3C92"/>
    <w:rsid w:val="001C3D33"/>
    <w:rsid w:val="001C3D72"/>
    <w:rsid w:val="001C3DA3"/>
    <w:rsid w:val="001C3E7B"/>
    <w:rsid w:val="001C3EFE"/>
    <w:rsid w:val="001C3FAF"/>
    <w:rsid w:val="001C4081"/>
    <w:rsid w:val="001C409C"/>
    <w:rsid w:val="001C40F5"/>
    <w:rsid w:val="001C41C5"/>
    <w:rsid w:val="001C42A9"/>
    <w:rsid w:val="001C42BD"/>
    <w:rsid w:val="001C433D"/>
    <w:rsid w:val="001C443D"/>
    <w:rsid w:val="001C44A0"/>
    <w:rsid w:val="001C44D6"/>
    <w:rsid w:val="001C44F4"/>
    <w:rsid w:val="001C4509"/>
    <w:rsid w:val="001C4555"/>
    <w:rsid w:val="001C456E"/>
    <w:rsid w:val="001C46EA"/>
    <w:rsid w:val="001C4873"/>
    <w:rsid w:val="001C488C"/>
    <w:rsid w:val="001C489A"/>
    <w:rsid w:val="001C48AF"/>
    <w:rsid w:val="001C493A"/>
    <w:rsid w:val="001C498D"/>
    <w:rsid w:val="001C49F9"/>
    <w:rsid w:val="001C4A1F"/>
    <w:rsid w:val="001C4A33"/>
    <w:rsid w:val="001C4A4B"/>
    <w:rsid w:val="001C4AA3"/>
    <w:rsid w:val="001C4B5F"/>
    <w:rsid w:val="001C4B73"/>
    <w:rsid w:val="001C4BEA"/>
    <w:rsid w:val="001C4BF4"/>
    <w:rsid w:val="001C4C2D"/>
    <w:rsid w:val="001C4C83"/>
    <w:rsid w:val="001C4C8D"/>
    <w:rsid w:val="001C4CD0"/>
    <w:rsid w:val="001C4D0C"/>
    <w:rsid w:val="001C4D43"/>
    <w:rsid w:val="001C4D8A"/>
    <w:rsid w:val="001C4F39"/>
    <w:rsid w:val="001C4F55"/>
    <w:rsid w:val="001C4F69"/>
    <w:rsid w:val="001C5028"/>
    <w:rsid w:val="001C5061"/>
    <w:rsid w:val="001C5085"/>
    <w:rsid w:val="001C5156"/>
    <w:rsid w:val="001C51CD"/>
    <w:rsid w:val="001C529C"/>
    <w:rsid w:val="001C5318"/>
    <w:rsid w:val="001C5380"/>
    <w:rsid w:val="001C539B"/>
    <w:rsid w:val="001C53DC"/>
    <w:rsid w:val="001C53E3"/>
    <w:rsid w:val="001C53F4"/>
    <w:rsid w:val="001C545F"/>
    <w:rsid w:val="001C5533"/>
    <w:rsid w:val="001C557E"/>
    <w:rsid w:val="001C5591"/>
    <w:rsid w:val="001C55AB"/>
    <w:rsid w:val="001C55FD"/>
    <w:rsid w:val="001C576A"/>
    <w:rsid w:val="001C5783"/>
    <w:rsid w:val="001C57D2"/>
    <w:rsid w:val="001C57DD"/>
    <w:rsid w:val="001C5829"/>
    <w:rsid w:val="001C58A0"/>
    <w:rsid w:val="001C59D8"/>
    <w:rsid w:val="001C59FA"/>
    <w:rsid w:val="001C5A86"/>
    <w:rsid w:val="001C5AC2"/>
    <w:rsid w:val="001C5B6C"/>
    <w:rsid w:val="001C5BC2"/>
    <w:rsid w:val="001C5C12"/>
    <w:rsid w:val="001C5C3B"/>
    <w:rsid w:val="001C5C93"/>
    <w:rsid w:val="001C5CD9"/>
    <w:rsid w:val="001C5D19"/>
    <w:rsid w:val="001C5DB7"/>
    <w:rsid w:val="001C5EAE"/>
    <w:rsid w:val="001C5EB2"/>
    <w:rsid w:val="001C5F2B"/>
    <w:rsid w:val="001C5FD0"/>
    <w:rsid w:val="001C6029"/>
    <w:rsid w:val="001C6037"/>
    <w:rsid w:val="001C60C5"/>
    <w:rsid w:val="001C60F8"/>
    <w:rsid w:val="001C6123"/>
    <w:rsid w:val="001C6127"/>
    <w:rsid w:val="001C61D7"/>
    <w:rsid w:val="001C621A"/>
    <w:rsid w:val="001C6264"/>
    <w:rsid w:val="001C6270"/>
    <w:rsid w:val="001C629E"/>
    <w:rsid w:val="001C62CC"/>
    <w:rsid w:val="001C6323"/>
    <w:rsid w:val="001C63A3"/>
    <w:rsid w:val="001C6522"/>
    <w:rsid w:val="001C6580"/>
    <w:rsid w:val="001C6595"/>
    <w:rsid w:val="001C65A6"/>
    <w:rsid w:val="001C660D"/>
    <w:rsid w:val="001C6623"/>
    <w:rsid w:val="001C673B"/>
    <w:rsid w:val="001C6820"/>
    <w:rsid w:val="001C684A"/>
    <w:rsid w:val="001C6850"/>
    <w:rsid w:val="001C6851"/>
    <w:rsid w:val="001C6855"/>
    <w:rsid w:val="001C68C0"/>
    <w:rsid w:val="001C6A50"/>
    <w:rsid w:val="001C6B22"/>
    <w:rsid w:val="001C6C0A"/>
    <w:rsid w:val="001C6C0D"/>
    <w:rsid w:val="001C6C20"/>
    <w:rsid w:val="001C6C83"/>
    <w:rsid w:val="001C6CAA"/>
    <w:rsid w:val="001C6D9B"/>
    <w:rsid w:val="001C6EF1"/>
    <w:rsid w:val="001C6EF5"/>
    <w:rsid w:val="001C6F8F"/>
    <w:rsid w:val="001C704B"/>
    <w:rsid w:val="001C705F"/>
    <w:rsid w:val="001C70A7"/>
    <w:rsid w:val="001C7107"/>
    <w:rsid w:val="001C711F"/>
    <w:rsid w:val="001C7144"/>
    <w:rsid w:val="001C7197"/>
    <w:rsid w:val="001C71E5"/>
    <w:rsid w:val="001C729C"/>
    <w:rsid w:val="001C733D"/>
    <w:rsid w:val="001C73A2"/>
    <w:rsid w:val="001C73CE"/>
    <w:rsid w:val="001C73E1"/>
    <w:rsid w:val="001C74C8"/>
    <w:rsid w:val="001C75B1"/>
    <w:rsid w:val="001C75C5"/>
    <w:rsid w:val="001C75FE"/>
    <w:rsid w:val="001C7615"/>
    <w:rsid w:val="001C764E"/>
    <w:rsid w:val="001C768F"/>
    <w:rsid w:val="001C7706"/>
    <w:rsid w:val="001C772B"/>
    <w:rsid w:val="001C7776"/>
    <w:rsid w:val="001C789B"/>
    <w:rsid w:val="001C78CE"/>
    <w:rsid w:val="001C791C"/>
    <w:rsid w:val="001C791E"/>
    <w:rsid w:val="001C79CE"/>
    <w:rsid w:val="001C79F9"/>
    <w:rsid w:val="001C7A9D"/>
    <w:rsid w:val="001C7AB9"/>
    <w:rsid w:val="001C7BE5"/>
    <w:rsid w:val="001C7C65"/>
    <w:rsid w:val="001C7D8A"/>
    <w:rsid w:val="001C7D90"/>
    <w:rsid w:val="001C7DFC"/>
    <w:rsid w:val="001C7E33"/>
    <w:rsid w:val="001C7F23"/>
    <w:rsid w:val="001C7FFA"/>
    <w:rsid w:val="001D000B"/>
    <w:rsid w:val="001D007E"/>
    <w:rsid w:val="001D0089"/>
    <w:rsid w:val="001D00A0"/>
    <w:rsid w:val="001D00C0"/>
    <w:rsid w:val="001D012C"/>
    <w:rsid w:val="001D0158"/>
    <w:rsid w:val="001D018A"/>
    <w:rsid w:val="001D01AC"/>
    <w:rsid w:val="001D01E6"/>
    <w:rsid w:val="001D01F3"/>
    <w:rsid w:val="001D0251"/>
    <w:rsid w:val="001D0296"/>
    <w:rsid w:val="001D036D"/>
    <w:rsid w:val="001D038A"/>
    <w:rsid w:val="001D04D6"/>
    <w:rsid w:val="001D051E"/>
    <w:rsid w:val="001D05BA"/>
    <w:rsid w:val="001D05C3"/>
    <w:rsid w:val="001D05E1"/>
    <w:rsid w:val="001D061A"/>
    <w:rsid w:val="001D061C"/>
    <w:rsid w:val="001D0663"/>
    <w:rsid w:val="001D066A"/>
    <w:rsid w:val="001D0676"/>
    <w:rsid w:val="001D06A3"/>
    <w:rsid w:val="001D06D9"/>
    <w:rsid w:val="001D0718"/>
    <w:rsid w:val="001D0749"/>
    <w:rsid w:val="001D07F3"/>
    <w:rsid w:val="001D0862"/>
    <w:rsid w:val="001D08B0"/>
    <w:rsid w:val="001D08BF"/>
    <w:rsid w:val="001D090E"/>
    <w:rsid w:val="001D0A15"/>
    <w:rsid w:val="001D0A4D"/>
    <w:rsid w:val="001D0BCF"/>
    <w:rsid w:val="001D0BD1"/>
    <w:rsid w:val="001D0C56"/>
    <w:rsid w:val="001D0C78"/>
    <w:rsid w:val="001D0C9B"/>
    <w:rsid w:val="001D0CE9"/>
    <w:rsid w:val="001D0CEA"/>
    <w:rsid w:val="001D0D70"/>
    <w:rsid w:val="001D0E4C"/>
    <w:rsid w:val="001D0E64"/>
    <w:rsid w:val="001D0E81"/>
    <w:rsid w:val="001D0F1D"/>
    <w:rsid w:val="001D0F2B"/>
    <w:rsid w:val="001D0FE2"/>
    <w:rsid w:val="001D1099"/>
    <w:rsid w:val="001D10D4"/>
    <w:rsid w:val="001D10D8"/>
    <w:rsid w:val="001D117A"/>
    <w:rsid w:val="001D1250"/>
    <w:rsid w:val="001D1325"/>
    <w:rsid w:val="001D13E4"/>
    <w:rsid w:val="001D144F"/>
    <w:rsid w:val="001D1518"/>
    <w:rsid w:val="001D1579"/>
    <w:rsid w:val="001D15C4"/>
    <w:rsid w:val="001D16BB"/>
    <w:rsid w:val="001D16CE"/>
    <w:rsid w:val="001D1740"/>
    <w:rsid w:val="001D17B8"/>
    <w:rsid w:val="001D1817"/>
    <w:rsid w:val="001D1833"/>
    <w:rsid w:val="001D190F"/>
    <w:rsid w:val="001D1936"/>
    <w:rsid w:val="001D1973"/>
    <w:rsid w:val="001D19A9"/>
    <w:rsid w:val="001D1B43"/>
    <w:rsid w:val="001D1B60"/>
    <w:rsid w:val="001D1B97"/>
    <w:rsid w:val="001D1BA1"/>
    <w:rsid w:val="001D1CA2"/>
    <w:rsid w:val="001D1CDB"/>
    <w:rsid w:val="001D1D30"/>
    <w:rsid w:val="001D1D46"/>
    <w:rsid w:val="001D1DD9"/>
    <w:rsid w:val="001D1E4D"/>
    <w:rsid w:val="001D1F5D"/>
    <w:rsid w:val="001D20AE"/>
    <w:rsid w:val="001D20C5"/>
    <w:rsid w:val="001D20CD"/>
    <w:rsid w:val="001D214B"/>
    <w:rsid w:val="001D2173"/>
    <w:rsid w:val="001D2245"/>
    <w:rsid w:val="001D2289"/>
    <w:rsid w:val="001D228D"/>
    <w:rsid w:val="001D2366"/>
    <w:rsid w:val="001D236A"/>
    <w:rsid w:val="001D23C4"/>
    <w:rsid w:val="001D2481"/>
    <w:rsid w:val="001D24FD"/>
    <w:rsid w:val="001D24FE"/>
    <w:rsid w:val="001D260B"/>
    <w:rsid w:val="001D263A"/>
    <w:rsid w:val="001D2649"/>
    <w:rsid w:val="001D2672"/>
    <w:rsid w:val="001D26D8"/>
    <w:rsid w:val="001D271D"/>
    <w:rsid w:val="001D2755"/>
    <w:rsid w:val="001D2762"/>
    <w:rsid w:val="001D2773"/>
    <w:rsid w:val="001D287D"/>
    <w:rsid w:val="001D28B5"/>
    <w:rsid w:val="001D291C"/>
    <w:rsid w:val="001D2950"/>
    <w:rsid w:val="001D29FC"/>
    <w:rsid w:val="001D2A2C"/>
    <w:rsid w:val="001D2AFE"/>
    <w:rsid w:val="001D2BB0"/>
    <w:rsid w:val="001D2BD2"/>
    <w:rsid w:val="001D2C15"/>
    <w:rsid w:val="001D2C60"/>
    <w:rsid w:val="001D2C7E"/>
    <w:rsid w:val="001D2D6D"/>
    <w:rsid w:val="001D2D7B"/>
    <w:rsid w:val="001D2E14"/>
    <w:rsid w:val="001D2E40"/>
    <w:rsid w:val="001D2E42"/>
    <w:rsid w:val="001D2F4D"/>
    <w:rsid w:val="001D30B3"/>
    <w:rsid w:val="001D3112"/>
    <w:rsid w:val="001D314A"/>
    <w:rsid w:val="001D3158"/>
    <w:rsid w:val="001D3162"/>
    <w:rsid w:val="001D318A"/>
    <w:rsid w:val="001D31DF"/>
    <w:rsid w:val="001D32B2"/>
    <w:rsid w:val="001D338F"/>
    <w:rsid w:val="001D33D5"/>
    <w:rsid w:val="001D347C"/>
    <w:rsid w:val="001D348F"/>
    <w:rsid w:val="001D352D"/>
    <w:rsid w:val="001D36D7"/>
    <w:rsid w:val="001D37C2"/>
    <w:rsid w:val="001D3896"/>
    <w:rsid w:val="001D38B1"/>
    <w:rsid w:val="001D38F7"/>
    <w:rsid w:val="001D396C"/>
    <w:rsid w:val="001D3A68"/>
    <w:rsid w:val="001D3A86"/>
    <w:rsid w:val="001D3AC3"/>
    <w:rsid w:val="001D3B2A"/>
    <w:rsid w:val="001D3B57"/>
    <w:rsid w:val="001D3B67"/>
    <w:rsid w:val="001D3C50"/>
    <w:rsid w:val="001D3C8B"/>
    <w:rsid w:val="001D3C94"/>
    <w:rsid w:val="001D3CD4"/>
    <w:rsid w:val="001D3CE3"/>
    <w:rsid w:val="001D3D2A"/>
    <w:rsid w:val="001D3E51"/>
    <w:rsid w:val="001D3E80"/>
    <w:rsid w:val="001D3E8E"/>
    <w:rsid w:val="001D4001"/>
    <w:rsid w:val="001D4006"/>
    <w:rsid w:val="001D4011"/>
    <w:rsid w:val="001D4015"/>
    <w:rsid w:val="001D4058"/>
    <w:rsid w:val="001D40A7"/>
    <w:rsid w:val="001D40BE"/>
    <w:rsid w:val="001D40F6"/>
    <w:rsid w:val="001D4108"/>
    <w:rsid w:val="001D411A"/>
    <w:rsid w:val="001D41D1"/>
    <w:rsid w:val="001D423B"/>
    <w:rsid w:val="001D4250"/>
    <w:rsid w:val="001D4344"/>
    <w:rsid w:val="001D443D"/>
    <w:rsid w:val="001D4477"/>
    <w:rsid w:val="001D4488"/>
    <w:rsid w:val="001D4531"/>
    <w:rsid w:val="001D455B"/>
    <w:rsid w:val="001D456C"/>
    <w:rsid w:val="001D459F"/>
    <w:rsid w:val="001D473C"/>
    <w:rsid w:val="001D47C4"/>
    <w:rsid w:val="001D4870"/>
    <w:rsid w:val="001D49D6"/>
    <w:rsid w:val="001D4A02"/>
    <w:rsid w:val="001D4A8E"/>
    <w:rsid w:val="001D4AB5"/>
    <w:rsid w:val="001D4BA2"/>
    <w:rsid w:val="001D4BEB"/>
    <w:rsid w:val="001D4C3A"/>
    <w:rsid w:val="001D4C68"/>
    <w:rsid w:val="001D4C6B"/>
    <w:rsid w:val="001D4CFC"/>
    <w:rsid w:val="001D4D1E"/>
    <w:rsid w:val="001D4D95"/>
    <w:rsid w:val="001D4DC7"/>
    <w:rsid w:val="001D4E42"/>
    <w:rsid w:val="001D4E7D"/>
    <w:rsid w:val="001D4EA8"/>
    <w:rsid w:val="001D4ECD"/>
    <w:rsid w:val="001D4FE2"/>
    <w:rsid w:val="001D4FE3"/>
    <w:rsid w:val="001D5038"/>
    <w:rsid w:val="001D50BF"/>
    <w:rsid w:val="001D50EA"/>
    <w:rsid w:val="001D511A"/>
    <w:rsid w:val="001D5177"/>
    <w:rsid w:val="001D5178"/>
    <w:rsid w:val="001D51F3"/>
    <w:rsid w:val="001D5212"/>
    <w:rsid w:val="001D5266"/>
    <w:rsid w:val="001D52B4"/>
    <w:rsid w:val="001D5341"/>
    <w:rsid w:val="001D5344"/>
    <w:rsid w:val="001D53BF"/>
    <w:rsid w:val="001D53C7"/>
    <w:rsid w:val="001D53C9"/>
    <w:rsid w:val="001D53DE"/>
    <w:rsid w:val="001D53EC"/>
    <w:rsid w:val="001D556F"/>
    <w:rsid w:val="001D5570"/>
    <w:rsid w:val="001D563B"/>
    <w:rsid w:val="001D565C"/>
    <w:rsid w:val="001D5709"/>
    <w:rsid w:val="001D5756"/>
    <w:rsid w:val="001D5836"/>
    <w:rsid w:val="001D5865"/>
    <w:rsid w:val="001D5904"/>
    <w:rsid w:val="001D591E"/>
    <w:rsid w:val="001D59A1"/>
    <w:rsid w:val="001D59A4"/>
    <w:rsid w:val="001D5A21"/>
    <w:rsid w:val="001D5A5F"/>
    <w:rsid w:val="001D5BAC"/>
    <w:rsid w:val="001D5BD2"/>
    <w:rsid w:val="001D5BF1"/>
    <w:rsid w:val="001D5C96"/>
    <w:rsid w:val="001D5E1B"/>
    <w:rsid w:val="001D5EAF"/>
    <w:rsid w:val="001D5F0B"/>
    <w:rsid w:val="001D5F31"/>
    <w:rsid w:val="001D5FA1"/>
    <w:rsid w:val="001D5FB8"/>
    <w:rsid w:val="001D5FE8"/>
    <w:rsid w:val="001D6011"/>
    <w:rsid w:val="001D60E2"/>
    <w:rsid w:val="001D619F"/>
    <w:rsid w:val="001D61CF"/>
    <w:rsid w:val="001D625D"/>
    <w:rsid w:val="001D634C"/>
    <w:rsid w:val="001D6441"/>
    <w:rsid w:val="001D6456"/>
    <w:rsid w:val="001D65B4"/>
    <w:rsid w:val="001D675D"/>
    <w:rsid w:val="001D6768"/>
    <w:rsid w:val="001D67F8"/>
    <w:rsid w:val="001D6848"/>
    <w:rsid w:val="001D6944"/>
    <w:rsid w:val="001D6963"/>
    <w:rsid w:val="001D69FA"/>
    <w:rsid w:val="001D6A06"/>
    <w:rsid w:val="001D6A07"/>
    <w:rsid w:val="001D6BD1"/>
    <w:rsid w:val="001D6C31"/>
    <w:rsid w:val="001D6C85"/>
    <w:rsid w:val="001D6CA8"/>
    <w:rsid w:val="001D6CC5"/>
    <w:rsid w:val="001D6D92"/>
    <w:rsid w:val="001D6DC9"/>
    <w:rsid w:val="001D6F5F"/>
    <w:rsid w:val="001D6FE9"/>
    <w:rsid w:val="001D7027"/>
    <w:rsid w:val="001D723C"/>
    <w:rsid w:val="001D7379"/>
    <w:rsid w:val="001D7390"/>
    <w:rsid w:val="001D73B2"/>
    <w:rsid w:val="001D7427"/>
    <w:rsid w:val="001D7466"/>
    <w:rsid w:val="001D75A6"/>
    <w:rsid w:val="001D7619"/>
    <w:rsid w:val="001D762D"/>
    <w:rsid w:val="001D764F"/>
    <w:rsid w:val="001D7730"/>
    <w:rsid w:val="001D7731"/>
    <w:rsid w:val="001D7764"/>
    <w:rsid w:val="001D77CC"/>
    <w:rsid w:val="001D77D3"/>
    <w:rsid w:val="001D7805"/>
    <w:rsid w:val="001D789C"/>
    <w:rsid w:val="001D7916"/>
    <w:rsid w:val="001D7954"/>
    <w:rsid w:val="001D799A"/>
    <w:rsid w:val="001D79D5"/>
    <w:rsid w:val="001D7A42"/>
    <w:rsid w:val="001D7A5E"/>
    <w:rsid w:val="001D7AD5"/>
    <w:rsid w:val="001D7AFF"/>
    <w:rsid w:val="001D7B3C"/>
    <w:rsid w:val="001D7B66"/>
    <w:rsid w:val="001D7B6C"/>
    <w:rsid w:val="001D7B7B"/>
    <w:rsid w:val="001D7BA9"/>
    <w:rsid w:val="001D7CDE"/>
    <w:rsid w:val="001D7DC9"/>
    <w:rsid w:val="001D7DE5"/>
    <w:rsid w:val="001D7E8F"/>
    <w:rsid w:val="001D7EB1"/>
    <w:rsid w:val="001D7F30"/>
    <w:rsid w:val="001E0012"/>
    <w:rsid w:val="001E0062"/>
    <w:rsid w:val="001E00F6"/>
    <w:rsid w:val="001E0138"/>
    <w:rsid w:val="001E01AD"/>
    <w:rsid w:val="001E01DC"/>
    <w:rsid w:val="001E020D"/>
    <w:rsid w:val="001E025B"/>
    <w:rsid w:val="001E027C"/>
    <w:rsid w:val="001E0393"/>
    <w:rsid w:val="001E03ED"/>
    <w:rsid w:val="001E03FA"/>
    <w:rsid w:val="001E0445"/>
    <w:rsid w:val="001E044C"/>
    <w:rsid w:val="001E049F"/>
    <w:rsid w:val="001E04E6"/>
    <w:rsid w:val="001E053B"/>
    <w:rsid w:val="001E054E"/>
    <w:rsid w:val="001E05CD"/>
    <w:rsid w:val="001E05D1"/>
    <w:rsid w:val="001E05D8"/>
    <w:rsid w:val="001E0638"/>
    <w:rsid w:val="001E06FA"/>
    <w:rsid w:val="001E077B"/>
    <w:rsid w:val="001E0787"/>
    <w:rsid w:val="001E0903"/>
    <w:rsid w:val="001E099D"/>
    <w:rsid w:val="001E0A50"/>
    <w:rsid w:val="001E0A57"/>
    <w:rsid w:val="001E0AD1"/>
    <w:rsid w:val="001E0AFA"/>
    <w:rsid w:val="001E0B36"/>
    <w:rsid w:val="001E0B95"/>
    <w:rsid w:val="001E0BBB"/>
    <w:rsid w:val="001E0BEA"/>
    <w:rsid w:val="001E0C1A"/>
    <w:rsid w:val="001E0C59"/>
    <w:rsid w:val="001E0C6A"/>
    <w:rsid w:val="001E0C80"/>
    <w:rsid w:val="001E0C9F"/>
    <w:rsid w:val="001E0D13"/>
    <w:rsid w:val="001E0E34"/>
    <w:rsid w:val="001E0E4F"/>
    <w:rsid w:val="001E0E87"/>
    <w:rsid w:val="001E0E9E"/>
    <w:rsid w:val="001E0EF1"/>
    <w:rsid w:val="001E0EF3"/>
    <w:rsid w:val="001E0EFA"/>
    <w:rsid w:val="001E0F06"/>
    <w:rsid w:val="001E0F6C"/>
    <w:rsid w:val="001E0FFC"/>
    <w:rsid w:val="001E1082"/>
    <w:rsid w:val="001E10EE"/>
    <w:rsid w:val="001E11B3"/>
    <w:rsid w:val="001E1207"/>
    <w:rsid w:val="001E121B"/>
    <w:rsid w:val="001E1261"/>
    <w:rsid w:val="001E12B6"/>
    <w:rsid w:val="001E1310"/>
    <w:rsid w:val="001E1335"/>
    <w:rsid w:val="001E1436"/>
    <w:rsid w:val="001E14E0"/>
    <w:rsid w:val="001E14EB"/>
    <w:rsid w:val="001E153E"/>
    <w:rsid w:val="001E154C"/>
    <w:rsid w:val="001E155C"/>
    <w:rsid w:val="001E1584"/>
    <w:rsid w:val="001E15BB"/>
    <w:rsid w:val="001E161B"/>
    <w:rsid w:val="001E1628"/>
    <w:rsid w:val="001E1767"/>
    <w:rsid w:val="001E17E5"/>
    <w:rsid w:val="001E1803"/>
    <w:rsid w:val="001E1824"/>
    <w:rsid w:val="001E1840"/>
    <w:rsid w:val="001E19A0"/>
    <w:rsid w:val="001E1AFF"/>
    <w:rsid w:val="001E1B7C"/>
    <w:rsid w:val="001E1C60"/>
    <w:rsid w:val="001E1CA1"/>
    <w:rsid w:val="001E1D83"/>
    <w:rsid w:val="001E1D8E"/>
    <w:rsid w:val="001E1EA0"/>
    <w:rsid w:val="001E1ECD"/>
    <w:rsid w:val="001E1EF5"/>
    <w:rsid w:val="001E1F36"/>
    <w:rsid w:val="001E1F93"/>
    <w:rsid w:val="001E20AE"/>
    <w:rsid w:val="001E20B1"/>
    <w:rsid w:val="001E2151"/>
    <w:rsid w:val="001E216D"/>
    <w:rsid w:val="001E21EC"/>
    <w:rsid w:val="001E2205"/>
    <w:rsid w:val="001E2217"/>
    <w:rsid w:val="001E22C7"/>
    <w:rsid w:val="001E22F2"/>
    <w:rsid w:val="001E23E2"/>
    <w:rsid w:val="001E23EC"/>
    <w:rsid w:val="001E23F5"/>
    <w:rsid w:val="001E2414"/>
    <w:rsid w:val="001E24FB"/>
    <w:rsid w:val="001E251B"/>
    <w:rsid w:val="001E268C"/>
    <w:rsid w:val="001E26A7"/>
    <w:rsid w:val="001E26C8"/>
    <w:rsid w:val="001E2732"/>
    <w:rsid w:val="001E274F"/>
    <w:rsid w:val="001E2787"/>
    <w:rsid w:val="001E279D"/>
    <w:rsid w:val="001E2818"/>
    <w:rsid w:val="001E284A"/>
    <w:rsid w:val="001E2878"/>
    <w:rsid w:val="001E2907"/>
    <w:rsid w:val="001E2974"/>
    <w:rsid w:val="001E2976"/>
    <w:rsid w:val="001E29D2"/>
    <w:rsid w:val="001E2A38"/>
    <w:rsid w:val="001E2A7B"/>
    <w:rsid w:val="001E2AA9"/>
    <w:rsid w:val="001E2B92"/>
    <w:rsid w:val="001E2BA9"/>
    <w:rsid w:val="001E2C90"/>
    <w:rsid w:val="001E2CE7"/>
    <w:rsid w:val="001E2D6A"/>
    <w:rsid w:val="001E2DCD"/>
    <w:rsid w:val="001E2E85"/>
    <w:rsid w:val="001E2EE0"/>
    <w:rsid w:val="001E2EEB"/>
    <w:rsid w:val="001E2EED"/>
    <w:rsid w:val="001E2EEE"/>
    <w:rsid w:val="001E307D"/>
    <w:rsid w:val="001E30F9"/>
    <w:rsid w:val="001E3115"/>
    <w:rsid w:val="001E3264"/>
    <w:rsid w:val="001E32F1"/>
    <w:rsid w:val="001E3346"/>
    <w:rsid w:val="001E3375"/>
    <w:rsid w:val="001E3396"/>
    <w:rsid w:val="001E3406"/>
    <w:rsid w:val="001E355B"/>
    <w:rsid w:val="001E358A"/>
    <w:rsid w:val="001E366E"/>
    <w:rsid w:val="001E3671"/>
    <w:rsid w:val="001E36C8"/>
    <w:rsid w:val="001E36F5"/>
    <w:rsid w:val="001E3730"/>
    <w:rsid w:val="001E3734"/>
    <w:rsid w:val="001E37F2"/>
    <w:rsid w:val="001E37F5"/>
    <w:rsid w:val="001E385D"/>
    <w:rsid w:val="001E3868"/>
    <w:rsid w:val="001E38DA"/>
    <w:rsid w:val="001E3945"/>
    <w:rsid w:val="001E3994"/>
    <w:rsid w:val="001E399B"/>
    <w:rsid w:val="001E3A2A"/>
    <w:rsid w:val="001E3A3B"/>
    <w:rsid w:val="001E3A3D"/>
    <w:rsid w:val="001E3BCF"/>
    <w:rsid w:val="001E3DEB"/>
    <w:rsid w:val="001E3E2E"/>
    <w:rsid w:val="001E3E38"/>
    <w:rsid w:val="001E3E77"/>
    <w:rsid w:val="001E3EC2"/>
    <w:rsid w:val="001E3F17"/>
    <w:rsid w:val="001E3F52"/>
    <w:rsid w:val="001E3FB0"/>
    <w:rsid w:val="001E3FDC"/>
    <w:rsid w:val="001E4098"/>
    <w:rsid w:val="001E40C3"/>
    <w:rsid w:val="001E41F8"/>
    <w:rsid w:val="001E4357"/>
    <w:rsid w:val="001E438B"/>
    <w:rsid w:val="001E43BC"/>
    <w:rsid w:val="001E43F6"/>
    <w:rsid w:val="001E4457"/>
    <w:rsid w:val="001E449E"/>
    <w:rsid w:val="001E45A9"/>
    <w:rsid w:val="001E45FF"/>
    <w:rsid w:val="001E4638"/>
    <w:rsid w:val="001E4691"/>
    <w:rsid w:val="001E483C"/>
    <w:rsid w:val="001E48C0"/>
    <w:rsid w:val="001E4914"/>
    <w:rsid w:val="001E4A59"/>
    <w:rsid w:val="001E4A63"/>
    <w:rsid w:val="001E4A6C"/>
    <w:rsid w:val="001E4B14"/>
    <w:rsid w:val="001E4BBE"/>
    <w:rsid w:val="001E4BD1"/>
    <w:rsid w:val="001E4BDE"/>
    <w:rsid w:val="001E4C37"/>
    <w:rsid w:val="001E4CC1"/>
    <w:rsid w:val="001E4CE9"/>
    <w:rsid w:val="001E4D67"/>
    <w:rsid w:val="001E4DAC"/>
    <w:rsid w:val="001E4DBA"/>
    <w:rsid w:val="001E4DE3"/>
    <w:rsid w:val="001E4E79"/>
    <w:rsid w:val="001E4E89"/>
    <w:rsid w:val="001E4EC4"/>
    <w:rsid w:val="001E4EC5"/>
    <w:rsid w:val="001E4EEE"/>
    <w:rsid w:val="001E4F44"/>
    <w:rsid w:val="001E4FF0"/>
    <w:rsid w:val="001E504C"/>
    <w:rsid w:val="001E50B4"/>
    <w:rsid w:val="001E50BF"/>
    <w:rsid w:val="001E51AF"/>
    <w:rsid w:val="001E51CB"/>
    <w:rsid w:val="001E5218"/>
    <w:rsid w:val="001E52B9"/>
    <w:rsid w:val="001E52E0"/>
    <w:rsid w:val="001E52F7"/>
    <w:rsid w:val="001E539D"/>
    <w:rsid w:val="001E53B9"/>
    <w:rsid w:val="001E5412"/>
    <w:rsid w:val="001E543C"/>
    <w:rsid w:val="001E557A"/>
    <w:rsid w:val="001E5593"/>
    <w:rsid w:val="001E55BC"/>
    <w:rsid w:val="001E5604"/>
    <w:rsid w:val="001E569A"/>
    <w:rsid w:val="001E572A"/>
    <w:rsid w:val="001E578B"/>
    <w:rsid w:val="001E578F"/>
    <w:rsid w:val="001E5824"/>
    <w:rsid w:val="001E583F"/>
    <w:rsid w:val="001E58B1"/>
    <w:rsid w:val="001E5A47"/>
    <w:rsid w:val="001E5B48"/>
    <w:rsid w:val="001E5B53"/>
    <w:rsid w:val="001E5B92"/>
    <w:rsid w:val="001E5C17"/>
    <w:rsid w:val="001E5C35"/>
    <w:rsid w:val="001E5C8E"/>
    <w:rsid w:val="001E5D2F"/>
    <w:rsid w:val="001E5D44"/>
    <w:rsid w:val="001E5DAE"/>
    <w:rsid w:val="001E5DDF"/>
    <w:rsid w:val="001E5DFA"/>
    <w:rsid w:val="001E5EA9"/>
    <w:rsid w:val="001E5FAB"/>
    <w:rsid w:val="001E5FD2"/>
    <w:rsid w:val="001E6000"/>
    <w:rsid w:val="001E605C"/>
    <w:rsid w:val="001E60C6"/>
    <w:rsid w:val="001E60DF"/>
    <w:rsid w:val="001E6146"/>
    <w:rsid w:val="001E61EA"/>
    <w:rsid w:val="001E621C"/>
    <w:rsid w:val="001E62A5"/>
    <w:rsid w:val="001E633B"/>
    <w:rsid w:val="001E6349"/>
    <w:rsid w:val="001E643F"/>
    <w:rsid w:val="001E64A9"/>
    <w:rsid w:val="001E6526"/>
    <w:rsid w:val="001E6539"/>
    <w:rsid w:val="001E6570"/>
    <w:rsid w:val="001E6585"/>
    <w:rsid w:val="001E6593"/>
    <w:rsid w:val="001E6603"/>
    <w:rsid w:val="001E6644"/>
    <w:rsid w:val="001E6670"/>
    <w:rsid w:val="001E6733"/>
    <w:rsid w:val="001E6747"/>
    <w:rsid w:val="001E678D"/>
    <w:rsid w:val="001E679C"/>
    <w:rsid w:val="001E67EA"/>
    <w:rsid w:val="001E6852"/>
    <w:rsid w:val="001E68A8"/>
    <w:rsid w:val="001E68CB"/>
    <w:rsid w:val="001E68D9"/>
    <w:rsid w:val="001E6911"/>
    <w:rsid w:val="001E6930"/>
    <w:rsid w:val="001E694E"/>
    <w:rsid w:val="001E69B9"/>
    <w:rsid w:val="001E6A4B"/>
    <w:rsid w:val="001E6AA2"/>
    <w:rsid w:val="001E6B34"/>
    <w:rsid w:val="001E6B57"/>
    <w:rsid w:val="001E6B76"/>
    <w:rsid w:val="001E6C5C"/>
    <w:rsid w:val="001E6D23"/>
    <w:rsid w:val="001E6DB1"/>
    <w:rsid w:val="001E6E49"/>
    <w:rsid w:val="001E6EC4"/>
    <w:rsid w:val="001E6EFC"/>
    <w:rsid w:val="001E6F08"/>
    <w:rsid w:val="001E6F19"/>
    <w:rsid w:val="001E6F39"/>
    <w:rsid w:val="001E6F44"/>
    <w:rsid w:val="001E6F8B"/>
    <w:rsid w:val="001E6FB5"/>
    <w:rsid w:val="001E6FFE"/>
    <w:rsid w:val="001E7057"/>
    <w:rsid w:val="001E706D"/>
    <w:rsid w:val="001E7089"/>
    <w:rsid w:val="001E720B"/>
    <w:rsid w:val="001E729B"/>
    <w:rsid w:val="001E7319"/>
    <w:rsid w:val="001E7329"/>
    <w:rsid w:val="001E7360"/>
    <w:rsid w:val="001E737B"/>
    <w:rsid w:val="001E73BB"/>
    <w:rsid w:val="001E73D7"/>
    <w:rsid w:val="001E73E9"/>
    <w:rsid w:val="001E73F1"/>
    <w:rsid w:val="001E747D"/>
    <w:rsid w:val="001E7496"/>
    <w:rsid w:val="001E7513"/>
    <w:rsid w:val="001E7581"/>
    <w:rsid w:val="001E7716"/>
    <w:rsid w:val="001E771B"/>
    <w:rsid w:val="001E775B"/>
    <w:rsid w:val="001E7785"/>
    <w:rsid w:val="001E779F"/>
    <w:rsid w:val="001E77D4"/>
    <w:rsid w:val="001E77E2"/>
    <w:rsid w:val="001E788D"/>
    <w:rsid w:val="001E7A16"/>
    <w:rsid w:val="001E7A40"/>
    <w:rsid w:val="001E7A88"/>
    <w:rsid w:val="001E7B16"/>
    <w:rsid w:val="001E7C07"/>
    <w:rsid w:val="001E7C90"/>
    <w:rsid w:val="001E7CE3"/>
    <w:rsid w:val="001E7D3C"/>
    <w:rsid w:val="001E7D89"/>
    <w:rsid w:val="001E7E08"/>
    <w:rsid w:val="001E7EA5"/>
    <w:rsid w:val="001E7F0C"/>
    <w:rsid w:val="001E7F39"/>
    <w:rsid w:val="001E7F68"/>
    <w:rsid w:val="001E7FA2"/>
    <w:rsid w:val="001F0022"/>
    <w:rsid w:val="001F01FA"/>
    <w:rsid w:val="001F022D"/>
    <w:rsid w:val="001F02A4"/>
    <w:rsid w:val="001F040A"/>
    <w:rsid w:val="001F040C"/>
    <w:rsid w:val="001F0504"/>
    <w:rsid w:val="001F051B"/>
    <w:rsid w:val="001F054B"/>
    <w:rsid w:val="001F0671"/>
    <w:rsid w:val="001F06CD"/>
    <w:rsid w:val="001F0716"/>
    <w:rsid w:val="001F072A"/>
    <w:rsid w:val="001F073C"/>
    <w:rsid w:val="001F0744"/>
    <w:rsid w:val="001F0774"/>
    <w:rsid w:val="001F08C6"/>
    <w:rsid w:val="001F08CF"/>
    <w:rsid w:val="001F0943"/>
    <w:rsid w:val="001F094C"/>
    <w:rsid w:val="001F096A"/>
    <w:rsid w:val="001F0AE2"/>
    <w:rsid w:val="001F0AEA"/>
    <w:rsid w:val="001F0BAD"/>
    <w:rsid w:val="001F0BD4"/>
    <w:rsid w:val="001F0C3E"/>
    <w:rsid w:val="001F0C7C"/>
    <w:rsid w:val="001F0CAD"/>
    <w:rsid w:val="001F0CCB"/>
    <w:rsid w:val="001F0D14"/>
    <w:rsid w:val="001F0D1F"/>
    <w:rsid w:val="001F0D47"/>
    <w:rsid w:val="001F0E2B"/>
    <w:rsid w:val="001F0EA1"/>
    <w:rsid w:val="001F0F4E"/>
    <w:rsid w:val="001F1015"/>
    <w:rsid w:val="001F11A0"/>
    <w:rsid w:val="001F11F0"/>
    <w:rsid w:val="001F1248"/>
    <w:rsid w:val="001F1258"/>
    <w:rsid w:val="001F1269"/>
    <w:rsid w:val="001F1280"/>
    <w:rsid w:val="001F12D5"/>
    <w:rsid w:val="001F139B"/>
    <w:rsid w:val="001F13B6"/>
    <w:rsid w:val="001F1424"/>
    <w:rsid w:val="001F1597"/>
    <w:rsid w:val="001F15DE"/>
    <w:rsid w:val="001F1616"/>
    <w:rsid w:val="001F164F"/>
    <w:rsid w:val="001F1660"/>
    <w:rsid w:val="001F16D5"/>
    <w:rsid w:val="001F171D"/>
    <w:rsid w:val="001F174A"/>
    <w:rsid w:val="001F1756"/>
    <w:rsid w:val="001F177E"/>
    <w:rsid w:val="001F1788"/>
    <w:rsid w:val="001F17FE"/>
    <w:rsid w:val="001F1862"/>
    <w:rsid w:val="001F1878"/>
    <w:rsid w:val="001F18BA"/>
    <w:rsid w:val="001F190C"/>
    <w:rsid w:val="001F195B"/>
    <w:rsid w:val="001F197D"/>
    <w:rsid w:val="001F19BE"/>
    <w:rsid w:val="001F19FD"/>
    <w:rsid w:val="001F1A3A"/>
    <w:rsid w:val="001F1A7E"/>
    <w:rsid w:val="001F1ACB"/>
    <w:rsid w:val="001F1AD7"/>
    <w:rsid w:val="001F1B1F"/>
    <w:rsid w:val="001F1B4D"/>
    <w:rsid w:val="001F1BCE"/>
    <w:rsid w:val="001F1BEB"/>
    <w:rsid w:val="001F1C5A"/>
    <w:rsid w:val="001F1C83"/>
    <w:rsid w:val="001F1CAA"/>
    <w:rsid w:val="001F1CBB"/>
    <w:rsid w:val="001F1D78"/>
    <w:rsid w:val="001F1DA4"/>
    <w:rsid w:val="001F1DF0"/>
    <w:rsid w:val="001F1F25"/>
    <w:rsid w:val="001F1F6D"/>
    <w:rsid w:val="001F1F9F"/>
    <w:rsid w:val="001F1FA9"/>
    <w:rsid w:val="001F1FBC"/>
    <w:rsid w:val="001F1FE7"/>
    <w:rsid w:val="001F20CA"/>
    <w:rsid w:val="001F20F9"/>
    <w:rsid w:val="001F2171"/>
    <w:rsid w:val="001F223A"/>
    <w:rsid w:val="001F2272"/>
    <w:rsid w:val="001F2356"/>
    <w:rsid w:val="001F2364"/>
    <w:rsid w:val="001F24F2"/>
    <w:rsid w:val="001F2596"/>
    <w:rsid w:val="001F25B3"/>
    <w:rsid w:val="001F2703"/>
    <w:rsid w:val="001F2708"/>
    <w:rsid w:val="001F2713"/>
    <w:rsid w:val="001F272E"/>
    <w:rsid w:val="001F2749"/>
    <w:rsid w:val="001F27A0"/>
    <w:rsid w:val="001F2825"/>
    <w:rsid w:val="001F2839"/>
    <w:rsid w:val="001F286C"/>
    <w:rsid w:val="001F289B"/>
    <w:rsid w:val="001F299C"/>
    <w:rsid w:val="001F29A0"/>
    <w:rsid w:val="001F2A67"/>
    <w:rsid w:val="001F2B0A"/>
    <w:rsid w:val="001F2B22"/>
    <w:rsid w:val="001F2B2F"/>
    <w:rsid w:val="001F2B89"/>
    <w:rsid w:val="001F2BFF"/>
    <w:rsid w:val="001F2C2C"/>
    <w:rsid w:val="001F2C31"/>
    <w:rsid w:val="001F2C98"/>
    <w:rsid w:val="001F2CBF"/>
    <w:rsid w:val="001F2CD6"/>
    <w:rsid w:val="001F2CD9"/>
    <w:rsid w:val="001F2DE6"/>
    <w:rsid w:val="001F2E02"/>
    <w:rsid w:val="001F2E16"/>
    <w:rsid w:val="001F2E2F"/>
    <w:rsid w:val="001F2E8E"/>
    <w:rsid w:val="001F2EF9"/>
    <w:rsid w:val="001F2F13"/>
    <w:rsid w:val="001F2F50"/>
    <w:rsid w:val="001F2FA1"/>
    <w:rsid w:val="001F2FBC"/>
    <w:rsid w:val="001F3078"/>
    <w:rsid w:val="001F30C6"/>
    <w:rsid w:val="001F3148"/>
    <w:rsid w:val="001F314A"/>
    <w:rsid w:val="001F317F"/>
    <w:rsid w:val="001F31C6"/>
    <w:rsid w:val="001F31DC"/>
    <w:rsid w:val="001F327F"/>
    <w:rsid w:val="001F331C"/>
    <w:rsid w:val="001F3367"/>
    <w:rsid w:val="001F33B6"/>
    <w:rsid w:val="001F33D3"/>
    <w:rsid w:val="001F35DE"/>
    <w:rsid w:val="001F3604"/>
    <w:rsid w:val="001F36A5"/>
    <w:rsid w:val="001F373F"/>
    <w:rsid w:val="001F3743"/>
    <w:rsid w:val="001F37EB"/>
    <w:rsid w:val="001F3812"/>
    <w:rsid w:val="001F3813"/>
    <w:rsid w:val="001F3875"/>
    <w:rsid w:val="001F3878"/>
    <w:rsid w:val="001F394E"/>
    <w:rsid w:val="001F395A"/>
    <w:rsid w:val="001F3998"/>
    <w:rsid w:val="001F3A35"/>
    <w:rsid w:val="001F3A9D"/>
    <w:rsid w:val="001F3AA7"/>
    <w:rsid w:val="001F3ACD"/>
    <w:rsid w:val="001F3AEF"/>
    <w:rsid w:val="001F3B49"/>
    <w:rsid w:val="001F3B82"/>
    <w:rsid w:val="001F3C2D"/>
    <w:rsid w:val="001F3D27"/>
    <w:rsid w:val="001F3D60"/>
    <w:rsid w:val="001F3E0C"/>
    <w:rsid w:val="001F3E0F"/>
    <w:rsid w:val="001F3E37"/>
    <w:rsid w:val="001F3E40"/>
    <w:rsid w:val="001F3E68"/>
    <w:rsid w:val="001F3EF7"/>
    <w:rsid w:val="001F3F3C"/>
    <w:rsid w:val="001F3FA7"/>
    <w:rsid w:val="001F3FC3"/>
    <w:rsid w:val="001F3FF5"/>
    <w:rsid w:val="001F4037"/>
    <w:rsid w:val="001F419D"/>
    <w:rsid w:val="001F41C5"/>
    <w:rsid w:val="001F4200"/>
    <w:rsid w:val="001F421B"/>
    <w:rsid w:val="001F4262"/>
    <w:rsid w:val="001F4281"/>
    <w:rsid w:val="001F42DB"/>
    <w:rsid w:val="001F42E2"/>
    <w:rsid w:val="001F42E6"/>
    <w:rsid w:val="001F4345"/>
    <w:rsid w:val="001F4483"/>
    <w:rsid w:val="001F4541"/>
    <w:rsid w:val="001F4546"/>
    <w:rsid w:val="001F46B6"/>
    <w:rsid w:val="001F46F6"/>
    <w:rsid w:val="001F47AE"/>
    <w:rsid w:val="001F4956"/>
    <w:rsid w:val="001F4A3C"/>
    <w:rsid w:val="001F4A54"/>
    <w:rsid w:val="001F4AB5"/>
    <w:rsid w:val="001F4AD8"/>
    <w:rsid w:val="001F4B18"/>
    <w:rsid w:val="001F4BE4"/>
    <w:rsid w:val="001F4C36"/>
    <w:rsid w:val="001F4C92"/>
    <w:rsid w:val="001F4CC2"/>
    <w:rsid w:val="001F4D21"/>
    <w:rsid w:val="001F4D50"/>
    <w:rsid w:val="001F4D5A"/>
    <w:rsid w:val="001F4D60"/>
    <w:rsid w:val="001F4D72"/>
    <w:rsid w:val="001F4F0E"/>
    <w:rsid w:val="001F4F2E"/>
    <w:rsid w:val="001F4F83"/>
    <w:rsid w:val="001F4FE6"/>
    <w:rsid w:val="001F5001"/>
    <w:rsid w:val="001F5011"/>
    <w:rsid w:val="001F506B"/>
    <w:rsid w:val="001F5078"/>
    <w:rsid w:val="001F513C"/>
    <w:rsid w:val="001F5265"/>
    <w:rsid w:val="001F5305"/>
    <w:rsid w:val="001F534D"/>
    <w:rsid w:val="001F53AE"/>
    <w:rsid w:val="001F53C6"/>
    <w:rsid w:val="001F54BA"/>
    <w:rsid w:val="001F550E"/>
    <w:rsid w:val="001F552F"/>
    <w:rsid w:val="001F558D"/>
    <w:rsid w:val="001F55FA"/>
    <w:rsid w:val="001F5618"/>
    <w:rsid w:val="001F565F"/>
    <w:rsid w:val="001F5701"/>
    <w:rsid w:val="001F57B7"/>
    <w:rsid w:val="001F57EB"/>
    <w:rsid w:val="001F5833"/>
    <w:rsid w:val="001F585D"/>
    <w:rsid w:val="001F58AD"/>
    <w:rsid w:val="001F58D3"/>
    <w:rsid w:val="001F59A6"/>
    <w:rsid w:val="001F5A06"/>
    <w:rsid w:val="001F5A12"/>
    <w:rsid w:val="001F5A79"/>
    <w:rsid w:val="001F5B04"/>
    <w:rsid w:val="001F5B98"/>
    <w:rsid w:val="001F5BF5"/>
    <w:rsid w:val="001F5C0D"/>
    <w:rsid w:val="001F5D55"/>
    <w:rsid w:val="001F5E68"/>
    <w:rsid w:val="001F5E7F"/>
    <w:rsid w:val="001F5EA7"/>
    <w:rsid w:val="001F5EF9"/>
    <w:rsid w:val="001F5F89"/>
    <w:rsid w:val="001F5FF2"/>
    <w:rsid w:val="001F605D"/>
    <w:rsid w:val="001F6092"/>
    <w:rsid w:val="001F60BA"/>
    <w:rsid w:val="001F60C0"/>
    <w:rsid w:val="001F6129"/>
    <w:rsid w:val="001F61C0"/>
    <w:rsid w:val="001F61EA"/>
    <w:rsid w:val="001F6202"/>
    <w:rsid w:val="001F629B"/>
    <w:rsid w:val="001F62D3"/>
    <w:rsid w:val="001F636B"/>
    <w:rsid w:val="001F63CD"/>
    <w:rsid w:val="001F63F3"/>
    <w:rsid w:val="001F63FD"/>
    <w:rsid w:val="001F6419"/>
    <w:rsid w:val="001F6434"/>
    <w:rsid w:val="001F64A9"/>
    <w:rsid w:val="001F64C1"/>
    <w:rsid w:val="001F64C9"/>
    <w:rsid w:val="001F664C"/>
    <w:rsid w:val="001F6739"/>
    <w:rsid w:val="001F6740"/>
    <w:rsid w:val="001F67CF"/>
    <w:rsid w:val="001F67D6"/>
    <w:rsid w:val="001F67E1"/>
    <w:rsid w:val="001F68A1"/>
    <w:rsid w:val="001F68AE"/>
    <w:rsid w:val="001F68E9"/>
    <w:rsid w:val="001F6A25"/>
    <w:rsid w:val="001F6B69"/>
    <w:rsid w:val="001F6C33"/>
    <w:rsid w:val="001F6CF5"/>
    <w:rsid w:val="001F6D63"/>
    <w:rsid w:val="001F6D69"/>
    <w:rsid w:val="001F6E8B"/>
    <w:rsid w:val="001F6E9E"/>
    <w:rsid w:val="001F6EE2"/>
    <w:rsid w:val="001F6F34"/>
    <w:rsid w:val="001F6F4F"/>
    <w:rsid w:val="001F7013"/>
    <w:rsid w:val="001F7062"/>
    <w:rsid w:val="001F7079"/>
    <w:rsid w:val="001F707F"/>
    <w:rsid w:val="001F70B7"/>
    <w:rsid w:val="001F712A"/>
    <w:rsid w:val="001F713C"/>
    <w:rsid w:val="001F7249"/>
    <w:rsid w:val="001F724D"/>
    <w:rsid w:val="001F728B"/>
    <w:rsid w:val="001F72BE"/>
    <w:rsid w:val="001F73EF"/>
    <w:rsid w:val="001F743C"/>
    <w:rsid w:val="001F7545"/>
    <w:rsid w:val="001F75B6"/>
    <w:rsid w:val="001F76CB"/>
    <w:rsid w:val="001F776E"/>
    <w:rsid w:val="001F7770"/>
    <w:rsid w:val="001F77C2"/>
    <w:rsid w:val="001F7883"/>
    <w:rsid w:val="001F78A6"/>
    <w:rsid w:val="001F79AB"/>
    <w:rsid w:val="001F7A0F"/>
    <w:rsid w:val="001F7A39"/>
    <w:rsid w:val="001F7A75"/>
    <w:rsid w:val="001F7B27"/>
    <w:rsid w:val="001F7CED"/>
    <w:rsid w:val="001F7D62"/>
    <w:rsid w:val="001F7DA6"/>
    <w:rsid w:val="001F7DC0"/>
    <w:rsid w:val="001F7E3A"/>
    <w:rsid w:val="001F7E3D"/>
    <w:rsid w:val="001F7E80"/>
    <w:rsid w:val="001F7E9F"/>
    <w:rsid w:val="001F7F00"/>
    <w:rsid w:val="001F7F34"/>
    <w:rsid w:val="001F7F9D"/>
    <w:rsid w:val="00200008"/>
    <w:rsid w:val="00200016"/>
    <w:rsid w:val="002000B9"/>
    <w:rsid w:val="002000F4"/>
    <w:rsid w:val="002000FB"/>
    <w:rsid w:val="00200115"/>
    <w:rsid w:val="00200262"/>
    <w:rsid w:val="002002AA"/>
    <w:rsid w:val="002002E4"/>
    <w:rsid w:val="00200367"/>
    <w:rsid w:val="002003A7"/>
    <w:rsid w:val="0020044B"/>
    <w:rsid w:val="0020048C"/>
    <w:rsid w:val="00200526"/>
    <w:rsid w:val="0020052A"/>
    <w:rsid w:val="00200535"/>
    <w:rsid w:val="002005AF"/>
    <w:rsid w:val="002005D1"/>
    <w:rsid w:val="002006AA"/>
    <w:rsid w:val="002006C2"/>
    <w:rsid w:val="0020079E"/>
    <w:rsid w:val="0020083B"/>
    <w:rsid w:val="0020085D"/>
    <w:rsid w:val="002008CD"/>
    <w:rsid w:val="002009FC"/>
    <w:rsid w:val="00200A03"/>
    <w:rsid w:val="00200A06"/>
    <w:rsid w:val="00200A5B"/>
    <w:rsid w:val="00200B07"/>
    <w:rsid w:val="00200B50"/>
    <w:rsid w:val="00200C2D"/>
    <w:rsid w:val="00200C42"/>
    <w:rsid w:val="00200C5D"/>
    <w:rsid w:val="00200CF9"/>
    <w:rsid w:val="00200D5B"/>
    <w:rsid w:val="00200D6A"/>
    <w:rsid w:val="00200E2A"/>
    <w:rsid w:val="00200E41"/>
    <w:rsid w:val="00200E92"/>
    <w:rsid w:val="00200EB5"/>
    <w:rsid w:val="00200F02"/>
    <w:rsid w:val="00200F29"/>
    <w:rsid w:val="00200F42"/>
    <w:rsid w:val="00200FF4"/>
    <w:rsid w:val="00200FFF"/>
    <w:rsid w:val="00201022"/>
    <w:rsid w:val="00201055"/>
    <w:rsid w:val="00201081"/>
    <w:rsid w:val="002010CB"/>
    <w:rsid w:val="002010F5"/>
    <w:rsid w:val="00201171"/>
    <w:rsid w:val="002011CA"/>
    <w:rsid w:val="00201214"/>
    <w:rsid w:val="0020138A"/>
    <w:rsid w:val="00201417"/>
    <w:rsid w:val="00201480"/>
    <w:rsid w:val="0020149E"/>
    <w:rsid w:val="00201626"/>
    <w:rsid w:val="00201631"/>
    <w:rsid w:val="002016C6"/>
    <w:rsid w:val="002016FF"/>
    <w:rsid w:val="00201705"/>
    <w:rsid w:val="0020176C"/>
    <w:rsid w:val="002017AB"/>
    <w:rsid w:val="0020183A"/>
    <w:rsid w:val="00201846"/>
    <w:rsid w:val="0020186D"/>
    <w:rsid w:val="00201918"/>
    <w:rsid w:val="00201A24"/>
    <w:rsid w:val="00201A66"/>
    <w:rsid w:val="00201A71"/>
    <w:rsid w:val="00201B22"/>
    <w:rsid w:val="00201CD4"/>
    <w:rsid w:val="00201CF4"/>
    <w:rsid w:val="00201D4B"/>
    <w:rsid w:val="00201D65"/>
    <w:rsid w:val="00201D7E"/>
    <w:rsid w:val="00201DB9"/>
    <w:rsid w:val="00201ED7"/>
    <w:rsid w:val="00201EE1"/>
    <w:rsid w:val="00201F42"/>
    <w:rsid w:val="00202010"/>
    <w:rsid w:val="002020A9"/>
    <w:rsid w:val="002020E5"/>
    <w:rsid w:val="0020216C"/>
    <w:rsid w:val="00202198"/>
    <w:rsid w:val="00202211"/>
    <w:rsid w:val="0020226C"/>
    <w:rsid w:val="002022F9"/>
    <w:rsid w:val="0020230E"/>
    <w:rsid w:val="00202386"/>
    <w:rsid w:val="002023F3"/>
    <w:rsid w:val="00202514"/>
    <w:rsid w:val="0020258D"/>
    <w:rsid w:val="00202609"/>
    <w:rsid w:val="0020270A"/>
    <w:rsid w:val="0020270B"/>
    <w:rsid w:val="00202848"/>
    <w:rsid w:val="0020297A"/>
    <w:rsid w:val="00202984"/>
    <w:rsid w:val="00202A54"/>
    <w:rsid w:val="00202AEE"/>
    <w:rsid w:val="00202AF6"/>
    <w:rsid w:val="00202BC8"/>
    <w:rsid w:val="00202BF6"/>
    <w:rsid w:val="00202C12"/>
    <w:rsid w:val="00202C92"/>
    <w:rsid w:val="00202D74"/>
    <w:rsid w:val="00202E0B"/>
    <w:rsid w:val="00202E7D"/>
    <w:rsid w:val="00202F3B"/>
    <w:rsid w:val="00202F76"/>
    <w:rsid w:val="00202FE0"/>
    <w:rsid w:val="00203094"/>
    <w:rsid w:val="002030C1"/>
    <w:rsid w:val="002030F4"/>
    <w:rsid w:val="002031E9"/>
    <w:rsid w:val="002031ED"/>
    <w:rsid w:val="0020323D"/>
    <w:rsid w:val="002032A4"/>
    <w:rsid w:val="002032B2"/>
    <w:rsid w:val="002032C9"/>
    <w:rsid w:val="002032CD"/>
    <w:rsid w:val="002032FE"/>
    <w:rsid w:val="00203363"/>
    <w:rsid w:val="00203390"/>
    <w:rsid w:val="002033C1"/>
    <w:rsid w:val="00203415"/>
    <w:rsid w:val="00203471"/>
    <w:rsid w:val="0020350F"/>
    <w:rsid w:val="00203515"/>
    <w:rsid w:val="0020356A"/>
    <w:rsid w:val="002036A0"/>
    <w:rsid w:val="002036C2"/>
    <w:rsid w:val="00203756"/>
    <w:rsid w:val="002037E5"/>
    <w:rsid w:val="0020383C"/>
    <w:rsid w:val="00203874"/>
    <w:rsid w:val="002038A3"/>
    <w:rsid w:val="002038BF"/>
    <w:rsid w:val="00203912"/>
    <w:rsid w:val="00203935"/>
    <w:rsid w:val="0020397C"/>
    <w:rsid w:val="002039E9"/>
    <w:rsid w:val="002039EC"/>
    <w:rsid w:val="00203A0F"/>
    <w:rsid w:val="00203A3F"/>
    <w:rsid w:val="00203AF5"/>
    <w:rsid w:val="00203B74"/>
    <w:rsid w:val="00203C23"/>
    <w:rsid w:val="00203C52"/>
    <w:rsid w:val="00203CF9"/>
    <w:rsid w:val="00203D65"/>
    <w:rsid w:val="00203EEF"/>
    <w:rsid w:val="00203F2C"/>
    <w:rsid w:val="00203F46"/>
    <w:rsid w:val="00203F76"/>
    <w:rsid w:val="00203FC3"/>
    <w:rsid w:val="0020401D"/>
    <w:rsid w:val="00204058"/>
    <w:rsid w:val="00204060"/>
    <w:rsid w:val="0020423B"/>
    <w:rsid w:val="00204283"/>
    <w:rsid w:val="0020430E"/>
    <w:rsid w:val="00204384"/>
    <w:rsid w:val="00204399"/>
    <w:rsid w:val="002043C4"/>
    <w:rsid w:val="0020446C"/>
    <w:rsid w:val="0020450D"/>
    <w:rsid w:val="00204514"/>
    <w:rsid w:val="0020456C"/>
    <w:rsid w:val="002046AD"/>
    <w:rsid w:val="002046CC"/>
    <w:rsid w:val="002047CF"/>
    <w:rsid w:val="00204806"/>
    <w:rsid w:val="0020481D"/>
    <w:rsid w:val="002048DE"/>
    <w:rsid w:val="0020490D"/>
    <w:rsid w:val="0020493D"/>
    <w:rsid w:val="00204972"/>
    <w:rsid w:val="00204A0C"/>
    <w:rsid w:val="00204AA6"/>
    <w:rsid w:val="00204BAE"/>
    <w:rsid w:val="00204C69"/>
    <w:rsid w:val="00204C9E"/>
    <w:rsid w:val="00204CE0"/>
    <w:rsid w:val="00204D2B"/>
    <w:rsid w:val="00204D35"/>
    <w:rsid w:val="00204E73"/>
    <w:rsid w:val="00204EDA"/>
    <w:rsid w:val="00204EEF"/>
    <w:rsid w:val="00204F9D"/>
    <w:rsid w:val="00204FE0"/>
    <w:rsid w:val="00205022"/>
    <w:rsid w:val="002050AC"/>
    <w:rsid w:val="002050D0"/>
    <w:rsid w:val="002050E2"/>
    <w:rsid w:val="00205153"/>
    <w:rsid w:val="0020532E"/>
    <w:rsid w:val="00205386"/>
    <w:rsid w:val="002054B9"/>
    <w:rsid w:val="002054F2"/>
    <w:rsid w:val="00205598"/>
    <w:rsid w:val="00205796"/>
    <w:rsid w:val="00205823"/>
    <w:rsid w:val="002058CE"/>
    <w:rsid w:val="002058D3"/>
    <w:rsid w:val="0020590B"/>
    <w:rsid w:val="00205929"/>
    <w:rsid w:val="00205A40"/>
    <w:rsid w:val="00205A73"/>
    <w:rsid w:val="00205B11"/>
    <w:rsid w:val="00205B3B"/>
    <w:rsid w:val="00205B5C"/>
    <w:rsid w:val="00205B95"/>
    <w:rsid w:val="00205BC5"/>
    <w:rsid w:val="00205BE0"/>
    <w:rsid w:val="00205BE2"/>
    <w:rsid w:val="00205C5D"/>
    <w:rsid w:val="00205C72"/>
    <w:rsid w:val="00205CB7"/>
    <w:rsid w:val="00205D5F"/>
    <w:rsid w:val="00205ED5"/>
    <w:rsid w:val="00205EF1"/>
    <w:rsid w:val="0020602B"/>
    <w:rsid w:val="00206036"/>
    <w:rsid w:val="002060A6"/>
    <w:rsid w:val="0020610B"/>
    <w:rsid w:val="0020613B"/>
    <w:rsid w:val="0020619C"/>
    <w:rsid w:val="002061BB"/>
    <w:rsid w:val="002061C5"/>
    <w:rsid w:val="002061D5"/>
    <w:rsid w:val="002061FC"/>
    <w:rsid w:val="002062D9"/>
    <w:rsid w:val="00206371"/>
    <w:rsid w:val="00206375"/>
    <w:rsid w:val="002063D6"/>
    <w:rsid w:val="002063F9"/>
    <w:rsid w:val="00206415"/>
    <w:rsid w:val="00206416"/>
    <w:rsid w:val="0020642F"/>
    <w:rsid w:val="00206458"/>
    <w:rsid w:val="002064AC"/>
    <w:rsid w:val="002065EC"/>
    <w:rsid w:val="0020662D"/>
    <w:rsid w:val="0020670F"/>
    <w:rsid w:val="00206752"/>
    <w:rsid w:val="002067B0"/>
    <w:rsid w:val="00206812"/>
    <w:rsid w:val="00206845"/>
    <w:rsid w:val="00206974"/>
    <w:rsid w:val="00206A30"/>
    <w:rsid w:val="00206B3C"/>
    <w:rsid w:val="00206B89"/>
    <w:rsid w:val="00206C5D"/>
    <w:rsid w:val="00206CDC"/>
    <w:rsid w:val="00206D22"/>
    <w:rsid w:val="00206D47"/>
    <w:rsid w:val="00206E9A"/>
    <w:rsid w:val="00206ECD"/>
    <w:rsid w:val="00206EFE"/>
    <w:rsid w:val="00206F04"/>
    <w:rsid w:val="00206F1E"/>
    <w:rsid w:val="00206F77"/>
    <w:rsid w:val="00207092"/>
    <w:rsid w:val="00207099"/>
    <w:rsid w:val="002070F2"/>
    <w:rsid w:val="00207190"/>
    <w:rsid w:val="002071D2"/>
    <w:rsid w:val="002071DD"/>
    <w:rsid w:val="002071E1"/>
    <w:rsid w:val="002072A5"/>
    <w:rsid w:val="002072DE"/>
    <w:rsid w:val="002073DB"/>
    <w:rsid w:val="002073DE"/>
    <w:rsid w:val="002073F0"/>
    <w:rsid w:val="00207470"/>
    <w:rsid w:val="002074EB"/>
    <w:rsid w:val="002075A4"/>
    <w:rsid w:val="0020760B"/>
    <w:rsid w:val="0020760E"/>
    <w:rsid w:val="0020778F"/>
    <w:rsid w:val="002077EE"/>
    <w:rsid w:val="00207819"/>
    <w:rsid w:val="0020782B"/>
    <w:rsid w:val="0020787F"/>
    <w:rsid w:val="002078B6"/>
    <w:rsid w:val="00207901"/>
    <w:rsid w:val="002079A8"/>
    <w:rsid w:val="002079CB"/>
    <w:rsid w:val="002079E2"/>
    <w:rsid w:val="00207A02"/>
    <w:rsid w:val="00207A67"/>
    <w:rsid w:val="00207ABF"/>
    <w:rsid w:val="00207AC8"/>
    <w:rsid w:val="00207AE4"/>
    <w:rsid w:val="00207AE6"/>
    <w:rsid w:val="00207C18"/>
    <w:rsid w:val="00207CD1"/>
    <w:rsid w:val="00207CD7"/>
    <w:rsid w:val="00207DF6"/>
    <w:rsid w:val="00207E0C"/>
    <w:rsid w:val="00207EA6"/>
    <w:rsid w:val="00207F13"/>
    <w:rsid w:val="00207F44"/>
    <w:rsid w:val="00207F46"/>
    <w:rsid w:val="00210045"/>
    <w:rsid w:val="00210091"/>
    <w:rsid w:val="00210145"/>
    <w:rsid w:val="0021014D"/>
    <w:rsid w:val="002101D4"/>
    <w:rsid w:val="002102E7"/>
    <w:rsid w:val="00210308"/>
    <w:rsid w:val="0021034B"/>
    <w:rsid w:val="002103CA"/>
    <w:rsid w:val="002104EF"/>
    <w:rsid w:val="0021053D"/>
    <w:rsid w:val="002105A7"/>
    <w:rsid w:val="00210623"/>
    <w:rsid w:val="002106C9"/>
    <w:rsid w:val="002106CD"/>
    <w:rsid w:val="002106DD"/>
    <w:rsid w:val="00210700"/>
    <w:rsid w:val="002107B1"/>
    <w:rsid w:val="00210826"/>
    <w:rsid w:val="00210870"/>
    <w:rsid w:val="00210879"/>
    <w:rsid w:val="0021089E"/>
    <w:rsid w:val="00210914"/>
    <w:rsid w:val="00210940"/>
    <w:rsid w:val="002109C0"/>
    <w:rsid w:val="002109D0"/>
    <w:rsid w:val="00210A81"/>
    <w:rsid w:val="00210A86"/>
    <w:rsid w:val="00210B10"/>
    <w:rsid w:val="00210B9E"/>
    <w:rsid w:val="00210CB3"/>
    <w:rsid w:val="00210D97"/>
    <w:rsid w:val="00210DB4"/>
    <w:rsid w:val="00210E02"/>
    <w:rsid w:val="00210E06"/>
    <w:rsid w:val="00210E5D"/>
    <w:rsid w:val="00210E87"/>
    <w:rsid w:val="00210F35"/>
    <w:rsid w:val="00211034"/>
    <w:rsid w:val="00211042"/>
    <w:rsid w:val="0021105C"/>
    <w:rsid w:val="00211078"/>
    <w:rsid w:val="002110B5"/>
    <w:rsid w:val="00211151"/>
    <w:rsid w:val="00211182"/>
    <w:rsid w:val="002111CC"/>
    <w:rsid w:val="002111F7"/>
    <w:rsid w:val="00211287"/>
    <w:rsid w:val="002112B4"/>
    <w:rsid w:val="0021136B"/>
    <w:rsid w:val="0021138C"/>
    <w:rsid w:val="0021156E"/>
    <w:rsid w:val="002115E0"/>
    <w:rsid w:val="00211611"/>
    <w:rsid w:val="0021166F"/>
    <w:rsid w:val="00211696"/>
    <w:rsid w:val="002116AE"/>
    <w:rsid w:val="00211713"/>
    <w:rsid w:val="002117A1"/>
    <w:rsid w:val="0021181C"/>
    <w:rsid w:val="00211855"/>
    <w:rsid w:val="00211914"/>
    <w:rsid w:val="00211939"/>
    <w:rsid w:val="00211955"/>
    <w:rsid w:val="00211B26"/>
    <w:rsid w:val="00211B7D"/>
    <w:rsid w:val="00211B95"/>
    <w:rsid w:val="00211BA5"/>
    <w:rsid w:val="00211BE6"/>
    <w:rsid w:val="00211C32"/>
    <w:rsid w:val="00211C74"/>
    <w:rsid w:val="00211C88"/>
    <w:rsid w:val="00211CFD"/>
    <w:rsid w:val="00211D37"/>
    <w:rsid w:val="00211D88"/>
    <w:rsid w:val="00211E32"/>
    <w:rsid w:val="00211E35"/>
    <w:rsid w:val="00211EDC"/>
    <w:rsid w:val="00211F5D"/>
    <w:rsid w:val="00211F75"/>
    <w:rsid w:val="00211FCC"/>
    <w:rsid w:val="00212040"/>
    <w:rsid w:val="002120B7"/>
    <w:rsid w:val="002120E3"/>
    <w:rsid w:val="0021215A"/>
    <w:rsid w:val="00212228"/>
    <w:rsid w:val="00212289"/>
    <w:rsid w:val="002123F7"/>
    <w:rsid w:val="00212406"/>
    <w:rsid w:val="00212448"/>
    <w:rsid w:val="00212479"/>
    <w:rsid w:val="002124F5"/>
    <w:rsid w:val="00212562"/>
    <w:rsid w:val="002125B9"/>
    <w:rsid w:val="00212615"/>
    <w:rsid w:val="0021269F"/>
    <w:rsid w:val="002126B5"/>
    <w:rsid w:val="00212727"/>
    <w:rsid w:val="00212763"/>
    <w:rsid w:val="0021276C"/>
    <w:rsid w:val="0021277A"/>
    <w:rsid w:val="0021281B"/>
    <w:rsid w:val="00212883"/>
    <w:rsid w:val="0021296E"/>
    <w:rsid w:val="002129EF"/>
    <w:rsid w:val="00212A32"/>
    <w:rsid w:val="00212A3E"/>
    <w:rsid w:val="00212A4D"/>
    <w:rsid w:val="00212B57"/>
    <w:rsid w:val="00212BC0"/>
    <w:rsid w:val="00212BC3"/>
    <w:rsid w:val="00212DAD"/>
    <w:rsid w:val="00212E1D"/>
    <w:rsid w:val="00212F78"/>
    <w:rsid w:val="002130F1"/>
    <w:rsid w:val="00213136"/>
    <w:rsid w:val="00213170"/>
    <w:rsid w:val="00213320"/>
    <w:rsid w:val="002133D0"/>
    <w:rsid w:val="002133F4"/>
    <w:rsid w:val="00213461"/>
    <w:rsid w:val="0021349B"/>
    <w:rsid w:val="002134B8"/>
    <w:rsid w:val="002134D0"/>
    <w:rsid w:val="002135F4"/>
    <w:rsid w:val="0021374F"/>
    <w:rsid w:val="0021377A"/>
    <w:rsid w:val="00213781"/>
    <w:rsid w:val="002137CB"/>
    <w:rsid w:val="00213860"/>
    <w:rsid w:val="002139BA"/>
    <w:rsid w:val="002139BC"/>
    <w:rsid w:val="00213A10"/>
    <w:rsid w:val="00213A5E"/>
    <w:rsid w:val="00213AF6"/>
    <w:rsid w:val="00213BBB"/>
    <w:rsid w:val="00213BC5"/>
    <w:rsid w:val="00213BCC"/>
    <w:rsid w:val="00213C2E"/>
    <w:rsid w:val="00213C3F"/>
    <w:rsid w:val="00213C8A"/>
    <w:rsid w:val="00213CD4"/>
    <w:rsid w:val="00213CDE"/>
    <w:rsid w:val="00213CF4"/>
    <w:rsid w:val="00213CF7"/>
    <w:rsid w:val="00213D61"/>
    <w:rsid w:val="00213D66"/>
    <w:rsid w:val="00213D6F"/>
    <w:rsid w:val="00213E57"/>
    <w:rsid w:val="00213E62"/>
    <w:rsid w:val="00213E7B"/>
    <w:rsid w:val="00213E87"/>
    <w:rsid w:val="00213EE0"/>
    <w:rsid w:val="00213F46"/>
    <w:rsid w:val="00214036"/>
    <w:rsid w:val="002140AB"/>
    <w:rsid w:val="002140AD"/>
    <w:rsid w:val="00214170"/>
    <w:rsid w:val="002141DA"/>
    <w:rsid w:val="002141EC"/>
    <w:rsid w:val="0021426B"/>
    <w:rsid w:val="002142B8"/>
    <w:rsid w:val="002142DE"/>
    <w:rsid w:val="002144ED"/>
    <w:rsid w:val="0021450E"/>
    <w:rsid w:val="00214523"/>
    <w:rsid w:val="00214568"/>
    <w:rsid w:val="002145A2"/>
    <w:rsid w:val="00214605"/>
    <w:rsid w:val="0021467F"/>
    <w:rsid w:val="0021470E"/>
    <w:rsid w:val="00214719"/>
    <w:rsid w:val="00214733"/>
    <w:rsid w:val="002147A4"/>
    <w:rsid w:val="0021488A"/>
    <w:rsid w:val="0021489B"/>
    <w:rsid w:val="00214998"/>
    <w:rsid w:val="002149A5"/>
    <w:rsid w:val="00214A16"/>
    <w:rsid w:val="00214A87"/>
    <w:rsid w:val="00214A99"/>
    <w:rsid w:val="00214A9A"/>
    <w:rsid w:val="00214ABA"/>
    <w:rsid w:val="00214B21"/>
    <w:rsid w:val="00214BB5"/>
    <w:rsid w:val="00214BD8"/>
    <w:rsid w:val="00214CBB"/>
    <w:rsid w:val="00214E56"/>
    <w:rsid w:val="00214EEB"/>
    <w:rsid w:val="00214F64"/>
    <w:rsid w:val="0021503C"/>
    <w:rsid w:val="0021505A"/>
    <w:rsid w:val="00215063"/>
    <w:rsid w:val="0021510F"/>
    <w:rsid w:val="00215179"/>
    <w:rsid w:val="002151EE"/>
    <w:rsid w:val="0021523A"/>
    <w:rsid w:val="0021524D"/>
    <w:rsid w:val="00215266"/>
    <w:rsid w:val="0021528C"/>
    <w:rsid w:val="002154A2"/>
    <w:rsid w:val="0021551B"/>
    <w:rsid w:val="002155FF"/>
    <w:rsid w:val="00215629"/>
    <w:rsid w:val="002156EB"/>
    <w:rsid w:val="00215745"/>
    <w:rsid w:val="00215764"/>
    <w:rsid w:val="002157A5"/>
    <w:rsid w:val="0021589B"/>
    <w:rsid w:val="00215A4B"/>
    <w:rsid w:val="00215B18"/>
    <w:rsid w:val="00215B81"/>
    <w:rsid w:val="00215C47"/>
    <w:rsid w:val="00215CB7"/>
    <w:rsid w:val="00215D0D"/>
    <w:rsid w:val="00215D49"/>
    <w:rsid w:val="00215E1A"/>
    <w:rsid w:val="00215F35"/>
    <w:rsid w:val="00215F38"/>
    <w:rsid w:val="00216152"/>
    <w:rsid w:val="00216170"/>
    <w:rsid w:val="00216208"/>
    <w:rsid w:val="0021620D"/>
    <w:rsid w:val="00216250"/>
    <w:rsid w:val="00216307"/>
    <w:rsid w:val="0021630B"/>
    <w:rsid w:val="0021634F"/>
    <w:rsid w:val="002163CD"/>
    <w:rsid w:val="00216483"/>
    <w:rsid w:val="002164FC"/>
    <w:rsid w:val="0021652B"/>
    <w:rsid w:val="00216576"/>
    <w:rsid w:val="002166B4"/>
    <w:rsid w:val="002166BD"/>
    <w:rsid w:val="002166DF"/>
    <w:rsid w:val="00216722"/>
    <w:rsid w:val="002167D6"/>
    <w:rsid w:val="00216860"/>
    <w:rsid w:val="002169B9"/>
    <w:rsid w:val="002169C6"/>
    <w:rsid w:val="00216A76"/>
    <w:rsid w:val="00216AA4"/>
    <w:rsid w:val="00216AEA"/>
    <w:rsid w:val="00216BB0"/>
    <w:rsid w:val="00216BC2"/>
    <w:rsid w:val="00216CF4"/>
    <w:rsid w:val="00216D1B"/>
    <w:rsid w:val="00216DC9"/>
    <w:rsid w:val="00216DF2"/>
    <w:rsid w:val="00216E23"/>
    <w:rsid w:val="00216E84"/>
    <w:rsid w:val="00216F14"/>
    <w:rsid w:val="00216F71"/>
    <w:rsid w:val="00216FAB"/>
    <w:rsid w:val="002170AE"/>
    <w:rsid w:val="00217167"/>
    <w:rsid w:val="0021717E"/>
    <w:rsid w:val="00217248"/>
    <w:rsid w:val="00217260"/>
    <w:rsid w:val="002172C5"/>
    <w:rsid w:val="00217327"/>
    <w:rsid w:val="002173B9"/>
    <w:rsid w:val="0021743D"/>
    <w:rsid w:val="00217470"/>
    <w:rsid w:val="002174C7"/>
    <w:rsid w:val="00217535"/>
    <w:rsid w:val="002175B8"/>
    <w:rsid w:val="002176DF"/>
    <w:rsid w:val="002176E0"/>
    <w:rsid w:val="002176E5"/>
    <w:rsid w:val="00217716"/>
    <w:rsid w:val="00217778"/>
    <w:rsid w:val="00217887"/>
    <w:rsid w:val="00217896"/>
    <w:rsid w:val="00217928"/>
    <w:rsid w:val="0021795E"/>
    <w:rsid w:val="00217991"/>
    <w:rsid w:val="002179F2"/>
    <w:rsid w:val="00217A6C"/>
    <w:rsid w:val="00217AC3"/>
    <w:rsid w:val="00217ADA"/>
    <w:rsid w:val="00217B02"/>
    <w:rsid w:val="00217B25"/>
    <w:rsid w:val="00217B51"/>
    <w:rsid w:val="00217BCD"/>
    <w:rsid w:val="00217BD5"/>
    <w:rsid w:val="00217BF5"/>
    <w:rsid w:val="00217C30"/>
    <w:rsid w:val="00217C99"/>
    <w:rsid w:val="00217CD6"/>
    <w:rsid w:val="00217CF9"/>
    <w:rsid w:val="00217D6F"/>
    <w:rsid w:val="00217E34"/>
    <w:rsid w:val="00217E44"/>
    <w:rsid w:val="00217E47"/>
    <w:rsid w:val="00217E7D"/>
    <w:rsid w:val="00217F10"/>
    <w:rsid w:val="00217FD2"/>
    <w:rsid w:val="0022010C"/>
    <w:rsid w:val="00220124"/>
    <w:rsid w:val="0022019D"/>
    <w:rsid w:val="002201A0"/>
    <w:rsid w:val="002201A3"/>
    <w:rsid w:val="00220247"/>
    <w:rsid w:val="00220280"/>
    <w:rsid w:val="00220287"/>
    <w:rsid w:val="0022035B"/>
    <w:rsid w:val="002203F7"/>
    <w:rsid w:val="00220460"/>
    <w:rsid w:val="00220533"/>
    <w:rsid w:val="0022054C"/>
    <w:rsid w:val="00220671"/>
    <w:rsid w:val="002206C2"/>
    <w:rsid w:val="002206CE"/>
    <w:rsid w:val="002206EC"/>
    <w:rsid w:val="00220728"/>
    <w:rsid w:val="0022084A"/>
    <w:rsid w:val="002208C9"/>
    <w:rsid w:val="002208D0"/>
    <w:rsid w:val="002208F4"/>
    <w:rsid w:val="002209CA"/>
    <w:rsid w:val="00220A0C"/>
    <w:rsid w:val="00220A38"/>
    <w:rsid w:val="00220A53"/>
    <w:rsid w:val="00220AF4"/>
    <w:rsid w:val="00220BA2"/>
    <w:rsid w:val="00220BED"/>
    <w:rsid w:val="00220C41"/>
    <w:rsid w:val="00220D19"/>
    <w:rsid w:val="00220D23"/>
    <w:rsid w:val="00220DB1"/>
    <w:rsid w:val="00220E6D"/>
    <w:rsid w:val="00220EE1"/>
    <w:rsid w:val="00220F2F"/>
    <w:rsid w:val="00220F6A"/>
    <w:rsid w:val="00220FA5"/>
    <w:rsid w:val="00220FDD"/>
    <w:rsid w:val="0022102B"/>
    <w:rsid w:val="00221117"/>
    <w:rsid w:val="0022111F"/>
    <w:rsid w:val="00221141"/>
    <w:rsid w:val="00221161"/>
    <w:rsid w:val="00221177"/>
    <w:rsid w:val="00221186"/>
    <w:rsid w:val="0022122F"/>
    <w:rsid w:val="00221276"/>
    <w:rsid w:val="00221341"/>
    <w:rsid w:val="00221360"/>
    <w:rsid w:val="00221384"/>
    <w:rsid w:val="002213F6"/>
    <w:rsid w:val="00221422"/>
    <w:rsid w:val="00221467"/>
    <w:rsid w:val="002214FB"/>
    <w:rsid w:val="0022156C"/>
    <w:rsid w:val="00221592"/>
    <w:rsid w:val="002215AC"/>
    <w:rsid w:val="00221603"/>
    <w:rsid w:val="0022162C"/>
    <w:rsid w:val="0022171A"/>
    <w:rsid w:val="00221754"/>
    <w:rsid w:val="0022175C"/>
    <w:rsid w:val="00221835"/>
    <w:rsid w:val="00221883"/>
    <w:rsid w:val="00221970"/>
    <w:rsid w:val="00221A2E"/>
    <w:rsid w:val="00221ACF"/>
    <w:rsid w:val="00221C1C"/>
    <w:rsid w:val="00221CA3"/>
    <w:rsid w:val="00221D3A"/>
    <w:rsid w:val="00221D60"/>
    <w:rsid w:val="00221DDE"/>
    <w:rsid w:val="00221E7C"/>
    <w:rsid w:val="00221EBA"/>
    <w:rsid w:val="00221F73"/>
    <w:rsid w:val="00222054"/>
    <w:rsid w:val="002220BA"/>
    <w:rsid w:val="00222122"/>
    <w:rsid w:val="00222175"/>
    <w:rsid w:val="0022218C"/>
    <w:rsid w:val="00222194"/>
    <w:rsid w:val="002221E8"/>
    <w:rsid w:val="002221F4"/>
    <w:rsid w:val="00222219"/>
    <w:rsid w:val="0022222C"/>
    <w:rsid w:val="0022226A"/>
    <w:rsid w:val="0022228A"/>
    <w:rsid w:val="0022234E"/>
    <w:rsid w:val="002223AA"/>
    <w:rsid w:val="00222408"/>
    <w:rsid w:val="00222623"/>
    <w:rsid w:val="00222642"/>
    <w:rsid w:val="002226A2"/>
    <w:rsid w:val="002226AD"/>
    <w:rsid w:val="002226BD"/>
    <w:rsid w:val="0022270E"/>
    <w:rsid w:val="00222711"/>
    <w:rsid w:val="0022272E"/>
    <w:rsid w:val="0022278E"/>
    <w:rsid w:val="002227D1"/>
    <w:rsid w:val="00222908"/>
    <w:rsid w:val="0022291F"/>
    <w:rsid w:val="0022297B"/>
    <w:rsid w:val="002229B2"/>
    <w:rsid w:val="002229F1"/>
    <w:rsid w:val="00222A09"/>
    <w:rsid w:val="00222A43"/>
    <w:rsid w:val="00222A64"/>
    <w:rsid w:val="00222B39"/>
    <w:rsid w:val="00222B3F"/>
    <w:rsid w:val="00222B65"/>
    <w:rsid w:val="00222BC4"/>
    <w:rsid w:val="00222CFE"/>
    <w:rsid w:val="00222D9A"/>
    <w:rsid w:val="00222E52"/>
    <w:rsid w:val="00222E9A"/>
    <w:rsid w:val="00222F02"/>
    <w:rsid w:val="00222FD2"/>
    <w:rsid w:val="00223029"/>
    <w:rsid w:val="00223175"/>
    <w:rsid w:val="002231DC"/>
    <w:rsid w:val="002232A7"/>
    <w:rsid w:val="00223317"/>
    <w:rsid w:val="00223434"/>
    <w:rsid w:val="0022353C"/>
    <w:rsid w:val="0022358A"/>
    <w:rsid w:val="002235B5"/>
    <w:rsid w:val="0022368E"/>
    <w:rsid w:val="002236AA"/>
    <w:rsid w:val="00223744"/>
    <w:rsid w:val="00223775"/>
    <w:rsid w:val="002237BC"/>
    <w:rsid w:val="0022380A"/>
    <w:rsid w:val="00223842"/>
    <w:rsid w:val="002238D6"/>
    <w:rsid w:val="0022397D"/>
    <w:rsid w:val="00223984"/>
    <w:rsid w:val="00223994"/>
    <w:rsid w:val="00223997"/>
    <w:rsid w:val="00223A8B"/>
    <w:rsid w:val="00223AD2"/>
    <w:rsid w:val="00223AFA"/>
    <w:rsid w:val="00223B03"/>
    <w:rsid w:val="00223B0B"/>
    <w:rsid w:val="00223B78"/>
    <w:rsid w:val="00223B82"/>
    <w:rsid w:val="00223C3B"/>
    <w:rsid w:val="00223C55"/>
    <w:rsid w:val="00223C97"/>
    <w:rsid w:val="00223CDF"/>
    <w:rsid w:val="00223CF8"/>
    <w:rsid w:val="00223D12"/>
    <w:rsid w:val="00223EAC"/>
    <w:rsid w:val="00223ED1"/>
    <w:rsid w:val="00223F68"/>
    <w:rsid w:val="00223F99"/>
    <w:rsid w:val="00223FAA"/>
    <w:rsid w:val="00223FE9"/>
    <w:rsid w:val="00224065"/>
    <w:rsid w:val="0022406C"/>
    <w:rsid w:val="00224108"/>
    <w:rsid w:val="00224162"/>
    <w:rsid w:val="0022416A"/>
    <w:rsid w:val="002241B4"/>
    <w:rsid w:val="002241D5"/>
    <w:rsid w:val="00224200"/>
    <w:rsid w:val="0022423E"/>
    <w:rsid w:val="0022424D"/>
    <w:rsid w:val="0022429B"/>
    <w:rsid w:val="002242A7"/>
    <w:rsid w:val="0022436E"/>
    <w:rsid w:val="0022441A"/>
    <w:rsid w:val="0022447C"/>
    <w:rsid w:val="00224497"/>
    <w:rsid w:val="002244B1"/>
    <w:rsid w:val="00224534"/>
    <w:rsid w:val="00224548"/>
    <w:rsid w:val="00224619"/>
    <w:rsid w:val="0022464D"/>
    <w:rsid w:val="00224727"/>
    <w:rsid w:val="00224739"/>
    <w:rsid w:val="00224789"/>
    <w:rsid w:val="0022482D"/>
    <w:rsid w:val="00224840"/>
    <w:rsid w:val="0022485B"/>
    <w:rsid w:val="00224860"/>
    <w:rsid w:val="002248B1"/>
    <w:rsid w:val="00224928"/>
    <w:rsid w:val="0022498D"/>
    <w:rsid w:val="002249FE"/>
    <w:rsid w:val="00224A07"/>
    <w:rsid w:val="00224A86"/>
    <w:rsid w:val="00224AAA"/>
    <w:rsid w:val="00224ADF"/>
    <w:rsid w:val="00224AF0"/>
    <w:rsid w:val="00224AF2"/>
    <w:rsid w:val="00224B47"/>
    <w:rsid w:val="00224B6D"/>
    <w:rsid w:val="00224B95"/>
    <w:rsid w:val="00224BA4"/>
    <w:rsid w:val="00224C37"/>
    <w:rsid w:val="00224C4A"/>
    <w:rsid w:val="00224DB1"/>
    <w:rsid w:val="00224DBE"/>
    <w:rsid w:val="00224DBF"/>
    <w:rsid w:val="00224DDC"/>
    <w:rsid w:val="00224E7C"/>
    <w:rsid w:val="00224F13"/>
    <w:rsid w:val="00224FDD"/>
    <w:rsid w:val="00224FE5"/>
    <w:rsid w:val="00224FF6"/>
    <w:rsid w:val="002250A0"/>
    <w:rsid w:val="002250FC"/>
    <w:rsid w:val="0022510C"/>
    <w:rsid w:val="00225116"/>
    <w:rsid w:val="0022512F"/>
    <w:rsid w:val="0022516A"/>
    <w:rsid w:val="0022518A"/>
    <w:rsid w:val="002251BD"/>
    <w:rsid w:val="0022520D"/>
    <w:rsid w:val="002252CC"/>
    <w:rsid w:val="002252EE"/>
    <w:rsid w:val="00225315"/>
    <w:rsid w:val="0022534F"/>
    <w:rsid w:val="0022541F"/>
    <w:rsid w:val="00225554"/>
    <w:rsid w:val="00225597"/>
    <w:rsid w:val="002255D6"/>
    <w:rsid w:val="002255E5"/>
    <w:rsid w:val="00225635"/>
    <w:rsid w:val="00225648"/>
    <w:rsid w:val="0022582D"/>
    <w:rsid w:val="0022587C"/>
    <w:rsid w:val="00225892"/>
    <w:rsid w:val="00225920"/>
    <w:rsid w:val="00225938"/>
    <w:rsid w:val="00225952"/>
    <w:rsid w:val="00225961"/>
    <w:rsid w:val="002259E1"/>
    <w:rsid w:val="002259F2"/>
    <w:rsid w:val="00225A0F"/>
    <w:rsid w:val="00225A17"/>
    <w:rsid w:val="00225AB9"/>
    <w:rsid w:val="00225BEC"/>
    <w:rsid w:val="00225C27"/>
    <w:rsid w:val="00225C3E"/>
    <w:rsid w:val="00225C40"/>
    <w:rsid w:val="00225C9E"/>
    <w:rsid w:val="00225D41"/>
    <w:rsid w:val="00225D8B"/>
    <w:rsid w:val="00225E6E"/>
    <w:rsid w:val="00225F10"/>
    <w:rsid w:val="00225FC4"/>
    <w:rsid w:val="00226055"/>
    <w:rsid w:val="00226066"/>
    <w:rsid w:val="002260BD"/>
    <w:rsid w:val="002260D6"/>
    <w:rsid w:val="00226172"/>
    <w:rsid w:val="00226200"/>
    <w:rsid w:val="00226312"/>
    <w:rsid w:val="0022632F"/>
    <w:rsid w:val="00226373"/>
    <w:rsid w:val="00226443"/>
    <w:rsid w:val="00226509"/>
    <w:rsid w:val="002265F7"/>
    <w:rsid w:val="00226679"/>
    <w:rsid w:val="0022667A"/>
    <w:rsid w:val="002266FC"/>
    <w:rsid w:val="00226804"/>
    <w:rsid w:val="00226890"/>
    <w:rsid w:val="002268BE"/>
    <w:rsid w:val="00226909"/>
    <w:rsid w:val="00226930"/>
    <w:rsid w:val="002269EC"/>
    <w:rsid w:val="00226A15"/>
    <w:rsid w:val="00226A52"/>
    <w:rsid w:val="00226A6B"/>
    <w:rsid w:val="00226B86"/>
    <w:rsid w:val="00226CE5"/>
    <w:rsid w:val="00226DB6"/>
    <w:rsid w:val="00226E80"/>
    <w:rsid w:val="00226EA4"/>
    <w:rsid w:val="00226EB5"/>
    <w:rsid w:val="00226EC7"/>
    <w:rsid w:val="00226ED9"/>
    <w:rsid w:val="00226FED"/>
    <w:rsid w:val="002270F4"/>
    <w:rsid w:val="00227141"/>
    <w:rsid w:val="0022715E"/>
    <w:rsid w:val="00227273"/>
    <w:rsid w:val="0022727E"/>
    <w:rsid w:val="002272C9"/>
    <w:rsid w:val="0022737D"/>
    <w:rsid w:val="002273C5"/>
    <w:rsid w:val="00227440"/>
    <w:rsid w:val="002274C4"/>
    <w:rsid w:val="00227826"/>
    <w:rsid w:val="002278EC"/>
    <w:rsid w:val="0022794C"/>
    <w:rsid w:val="0022795A"/>
    <w:rsid w:val="002279FC"/>
    <w:rsid w:val="00227A11"/>
    <w:rsid w:val="00227A74"/>
    <w:rsid w:val="00227ACB"/>
    <w:rsid w:val="00227B96"/>
    <w:rsid w:val="00227C54"/>
    <w:rsid w:val="00227CA1"/>
    <w:rsid w:val="00227CFA"/>
    <w:rsid w:val="00227D07"/>
    <w:rsid w:val="00227DD8"/>
    <w:rsid w:val="00227E39"/>
    <w:rsid w:val="00227E40"/>
    <w:rsid w:val="00227E58"/>
    <w:rsid w:val="00227E67"/>
    <w:rsid w:val="00227F1C"/>
    <w:rsid w:val="00230075"/>
    <w:rsid w:val="00230082"/>
    <w:rsid w:val="002300BC"/>
    <w:rsid w:val="002300D0"/>
    <w:rsid w:val="00230162"/>
    <w:rsid w:val="00230176"/>
    <w:rsid w:val="002301CC"/>
    <w:rsid w:val="002301EF"/>
    <w:rsid w:val="00230236"/>
    <w:rsid w:val="00230276"/>
    <w:rsid w:val="00230307"/>
    <w:rsid w:val="00230368"/>
    <w:rsid w:val="00230415"/>
    <w:rsid w:val="0023047D"/>
    <w:rsid w:val="002304BB"/>
    <w:rsid w:val="002304E0"/>
    <w:rsid w:val="002304F4"/>
    <w:rsid w:val="002304F8"/>
    <w:rsid w:val="00230530"/>
    <w:rsid w:val="00230555"/>
    <w:rsid w:val="00230585"/>
    <w:rsid w:val="002305F2"/>
    <w:rsid w:val="0023069F"/>
    <w:rsid w:val="002306A9"/>
    <w:rsid w:val="00230799"/>
    <w:rsid w:val="002307A3"/>
    <w:rsid w:val="002307C4"/>
    <w:rsid w:val="002307F8"/>
    <w:rsid w:val="00230843"/>
    <w:rsid w:val="00230946"/>
    <w:rsid w:val="0023098A"/>
    <w:rsid w:val="002309B6"/>
    <w:rsid w:val="00230A58"/>
    <w:rsid w:val="00230A9C"/>
    <w:rsid w:val="00230AF6"/>
    <w:rsid w:val="00230B05"/>
    <w:rsid w:val="00230B3B"/>
    <w:rsid w:val="00230C18"/>
    <w:rsid w:val="00230C22"/>
    <w:rsid w:val="00230C7F"/>
    <w:rsid w:val="00230C8F"/>
    <w:rsid w:val="00230CD5"/>
    <w:rsid w:val="00230CEB"/>
    <w:rsid w:val="00230D06"/>
    <w:rsid w:val="00230D12"/>
    <w:rsid w:val="00230D35"/>
    <w:rsid w:val="00230DB5"/>
    <w:rsid w:val="00230DC5"/>
    <w:rsid w:val="00230E38"/>
    <w:rsid w:val="00230E3F"/>
    <w:rsid w:val="00230E5C"/>
    <w:rsid w:val="00230E62"/>
    <w:rsid w:val="00230FBE"/>
    <w:rsid w:val="0023102D"/>
    <w:rsid w:val="0023106F"/>
    <w:rsid w:val="002310D7"/>
    <w:rsid w:val="00231100"/>
    <w:rsid w:val="0023110B"/>
    <w:rsid w:val="00231220"/>
    <w:rsid w:val="0023123D"/>
    <w:rsid w:val="002312D1"/>
    <w:rsid w:val="002312ED"/>
    <w:rsid w:val="002313A7"/>
    <w:rsid w:val="00231445"/>
    <w:rsid w:val="0023147D"/>
    <w:rsid w:val="00231631"/>
    <w:rsid w:val="00231711"/>
    <w:rsid w:val="00231770"/>
    <w:rsid w:val="002317C7"/>
    <w:rsid w:val="00231841"/>
    <w:rsid w:val="00231983"/>
    <w:rsid w:val="0023198F"/>
    <w:rsid w:val="002319B8"/>
    <w:rsid w:val="002319DD"/>
    <w:rsid w:val="002319EA"/>
    <w:rsid w:val="00231A06"/>
    <w:rsid w:val="00231A1A"/>
    <w:rsid w:val="00231AAE"/>
    <w:rsid w:val="00231B27"/>
    <w:rsid w:val="00231B36"/>
    <w:rsid w:val="00231B74"/>
    <w:rsid w:val="00231B98"/>
    <w:rsid w:val="00231B9D"/>
    <w:rsid w:val="00231BDD"/>
    <w:rsid w:val="00231C0F"/>
    <w:rsid w:val="00231C40"/>
    <w:rsid w:val="00231C91"/>
    <w:rsid w:val="00231D06"/>
    <w:rsid w:val="00231E07"/>
    <w:rsid w:val="00231E66"/>
    <w:rsid w:val="00231EB5"/>
    <w:rsid w:val="00231F06"/>
    <w:rsid w:val="00231F0A"/>
    <w:rsid w:val="00231F64"/>
    <w:rsid w:val="002320F5"/>
    <w:rsid w:val="00232130"/>
    <w:rsid w:val="002321B2"/>
    <w:rsid w:val="00232296"/>
    <w:rsid w:val="002322D4"/>
    <w:rsid w:val="002323A7"/>
    <w:rsid w:val="002323CD"/>
    <w:rsid w:val="002323D8"/>
    <w:rsid w:val="00232404"/>
    <w:rsid w:val="002324C2"/>
    <w:rsid w:val="00232596"/>
    <w:rsid w:val="002325DD"/>
    <w:rsid w:val="00232651"/>
    <w:rsid w:val="0023265F"/>
    <w:rsid w:val="002326A0"/>
    <w:rsid w:val="002326BB"/>
    <w:rsid w:val="0023273D"/>
    <w:rsid w:val="00232811"/>
    <w:rsid w:val="00232818"/>
    <w:rsid w:val="002328C8"/>
    <w:rsid w:val="00232913"/>
    <w:rsid w:val="002329B5"/>
    <w:rsid w:val="00232A1E"/>
    <w:rsid w:val="00232A45"/>
    <w:rsid w:val="00232A8D"/>
    <w:rsid w:val="00232ACF"/>
    <w:rsid w:val="00232AFA"/>
    <w:rsid w:val="00232B2B"/>
    <w:rsid w:val="00232B59"/>
    <w:rsid w:val="00232BE3"/>
    <w:rsid w:val="00232BF2"/>
    <w:rsid w:val="00232C48"/>
    <w:rsid w:val="00232C57"/>
    <w:rsid w:val="00232C80"/>
    <w:rsid w:val="00232C82"/>
    <w:rsid w:val="00232D26"/>
    <w:rsid w:val="00232E1E"/>
    <w:rsid w:val="00232F72"/>
    <w:rsid w:val="00233007"/>
    <w:rsid w:val="00233035"/>
    <w:rsid w:val="002330C9"/>
    <w:rsid w:val="00233194"/>
    <w:rsid w:val="00233326"/>
    <w:rsid w:val="00233355"/>
    <w:rsid w:val="00233436"/>
    <w:rsid w:val="0023349D"/>
    <w:rsid w:val="002334CA"/>
    <w:rsid w:val="002335AE"/>
    <w:rsid w:val="0023368D"/>
    <w:rsid w:val="002336B7"/>
    <w:rsid w:val="0023371E"/>
    <w:rsid w:val="00233746"/>
    <w:rsid w:val="0023375C"/>
    <w:rsid w:val="002337D8"/>
    <w:rsid w:val="002337DA"/>
    <w:rsid w:val="00233813"/>
    <w:rsid w:val="00233822"/>
    <w:rsid w:val="00233992"/>
    <w:rsid w:val="002339C1"/>
    <w:rsid w:val="00233A3A"/>
    <w:rsid w:val="00233A99"/>
    <w:rsid w:val="00233AAB"/>
    <w:rsid w:val="00233AD0"/>
    <w:rsid w:val="00233B18"/>
    <w:rsid w:val="00233B4E"/>
    <w:rsid w:val="00233BF2"/>
    <w:rsid w:val="00233C23"/>
    <w:rsid w:val="00233C45"/>
    <w:rsid w:val="00233D6E"/>
    <w:rsid w:val="00233D80"/>
    <w:rsid w:val="00233E51"/>
    <w:rsid w:val="00233E84"/>
    <w:rsid w:val="00233F81"/>
    <w:rsid w:val="00233FF7"/>
    <w:rsid w:val="00234079"/>
    <w:rsid w:val="0023417B"/>
    <w:rsid w:val="002341A0"/>
    <w:rsid w:val="00234297"/>
    <w:rsid w:val="0023432E"/>
    <w:rsid w:val="002343F2"/>
    <w:rsid w:val="0023447D"/>
    <w:rsid w:val="002344E5"/>
    <w:rsid w:val="00234526"/>
    <w:rsid w:val="0023457E"/>
    <w:rsid w:val="002346E0"/>
    <w:rsid w:val="0023470F"/>
    <w:rsid w:val="00234714"/>
    <w:rsid w:val="0023472C"/>
    <w:rsid w:val="00234774"/>
    <w:rsid w:val="0023479A"/>
    <w:rsid w:val="002347A1"/>
    <w:rsid w:val="00234854"/>
    <w:rsid w:val="0023488B"/>
    <w:rsid w:val="00234922"/>
    <w:rsid w:val="00234923"/>
    <w:rsid w:val="0023492F"/>
    <w:rsid w:val="00234991"/>
    <w:rsid w:val="00234A1E"/>
    <w:rsid w:val="00234AD9"/>
    <w:rsid w:val="00234AE8"/>
    <w:rsid w:val="00234B5B"/>
    <w:rsid w:val="00234B73"/>
    <w:rsid w:val="00234C52"/>
    <w:rsid w:val="00234CD4"/>
    <w:rsid w:val="00234DB7"/>
    <w:rsid w:val="00234DF8"/>
    <w:rsid w:val="00234F37"/>
    <w:rsid w:val="00234F41"/>
    <w:rsid w:val="00234F70"/>
    <w:rsid w:val="00234FA9"/>
    <w:rsid w:val="00235068"/>
    <w:rsid w:val="00235176"/>
    <w:rsid w:val="00235198"/>
    <w:rsid w:val="002351C5"/>
    <w:rsid w:val="002351EE"/>
    <w:rsid w:val="00235345"/>
    <w:rsid w:val="00235350"/>
    <w:rsid w:val="0023536A"/>
    <w:rsid w:val="002353E6"/>
    <w:rsid w:val="0023540B"/>
    <w:rsid w:val="00235415"/>
    <w:rsid w:val="0023546E"/>
    <w:rsid w:val="002354D6"/>
    <w:rsid w:val="002354F8"/>
    <w:rsid w:val="00235575"/>
    <w:rsid w:val="00235640"/>
    <w:rsid w:val="0023577F"/>
    <w:rsid w:val="0023578C"/>
    <w:rsid w:val="0023578F"/>
    <w:rsid w:val="002357CB"/>
    <w:rsid w:val="00235813"/>
    <w:rsid w:val="002358BA"/>
    <w:rsid w:val="00235950"/>
    <w:rsid w:val="0023595B"/>
    <w:rsid w:val="002359AB"/>
    <w:rsid w:val="002359B2"/>
    <w:rsid w:val="00235B08"/>
    <w:rsid w:val="00235B2E"/>
    <w:rsid w:val="00235B62"/>
    <w:rsid w:val="00235B98"/>
    <w:rsid w:val="00235BA3"/>
    <w:rsid w:val="00235BFD"/>
    <w:rsid w:val="00235C0F"/>
    <w:rsid w:val="00235C3F"/>
    <w:rsid w:val="00235D0E"/>
    <w:rsid w:val="00235D38"/>
    <w:rsid w:val="00235E36"/>
    <w:rsid w:val="00235E9B"/>
    <w:rsid w:val="00235EA1"/>
    <w:rsid w:val="00235EB3"/>
    <w:rsid w:val="00235ED8"/>
    <w:rsid w:val="00235F4B"/>
    <w:rsid w:val="00235F76"/>
    <w:rsid w:val="00235FBD"/>
    <w:rsid w:val="00235FCA"/>
    <w:rsid w:val="00236005"/>
    <w:rsid w:val="00236010"/>
    <w:rsid w:val="00236066"/>
    <w:rsid w:val="00236067"/>
    <w:rsid w:val="00236082"/>
    <w:rsid w:val="002361D3"/>
    <w:rsid w:val="00236246"/>
    <w:rsid w:val="00236266"/>
    <w:rsid w:val="00236288"/>
    <w:rsid w:val="002362A7"/>
    <w:rsid w:val="002362B1"/>
    <w:rsid w:val="00236424"/>
    <w:rsid w:val="00236505"/>
    <w:rsid w:val="002366E1"/>
    <w:rsid w:val="00236722"/>
    <w:rsid w:val="00236763"/>
    <w:rsid w:val="002367F5"/>
    <w:rsid w:val="00236843"/>
    <w:rsid w:val="00236884"/>
    <w:rsid w:val="002368AB"/>
    <w:rsid w:val="00236977"/>
    <w:rsid w:val="00236994"/>
    <w:rsid w:val="002369AA"/>
    <w:rsid w:val="002369CE"/>
    <w:rsid w:val="002369D1"/>
    <w:rsid w:val="00236A0E"/>
    <w:rsid w:val="00236A27"/>
    <w:rsid w:val="00236A4B"/>
    <w:rsid w:val="00236B69"/>
    <w:rsid w:val="00236BF5"/>
    <w:rsid w:val="00236BF9"/>
    <w:rsid w:val="00236C22"/>
    <w:rsid w:val="00236C6E"/>
    <w:rsid w:val="00236CEC"/>
    <w:rsid w:val="00236D01"/>
    <w:rsid w:val="00236D3D"/>
    <w:rsid w:val="00236D83"/>
    <w:rsid w:val="00236D8A"/>
    <w:rsid w:val="00236D9C"/>
    <w:rsid w:val="00236DEF"/>
    <w:rsid w:val="00236DFE"/>
    <w:rsid w:val="00236EDC"/>
    <w:rsid w:val="00236F67"/>
    <w:rsid w:val="00236FB7"/>
    <w:rsid w:val="00237014"/>
    <w:rsid w:val="0023701E"/>
    <w:rsid w:val="00237099"/>
    <w:rsid w:val="002370D5"/>
    <w:rsid w:val="00237167"/>
    <w:rsid w:val="002371B3"/>
    <w:rsid w:val="00237224"/>
    <w:rsid w:val="0023723C"/>
    <w:rsid w:val="00237272"/>
    <w:rsid w:val="00237279"/>
    <w:rsid w:val="002372C2"/>
    <w:rsid w:val="002372E5"/>
    <w:rsid w:val="00237336"/>
    <w:rsid w:val="00237358"/>
    <w:rsid w:val="00237396"/>
    <w:rsid w:val="002373ED"/>
    <w:rsid w:val="00237400"/>
    <w:rsid w:val="00237427"/>
    <w:rsid w:val="00237438"/>
    <w:rsid w:val="00237498"/>
    <w:rsid w:val="002375C0"/>
    <w:rsid w:val="002376B5"/>
    <w:rsid w:val="002377DC"/>
    <w:rsid w:val="002377E0"/>
    <w:rsid w:val="0023787A"/>
    <w:rsid w:val="00237921"/>
    <w:rsid w:val="0023795A"/>
    <w:rsid w:val="002379C1"/>
    <w:rsid w:val="002379C9"/>
    <w:rsid w:val="00237A56"/>
    <w:rsid w:val="00237B3F"/>
    <w:rsid w:val="00237BA8"/>
    <w:rsid w:val="00237C07"/>
    <w:rsid w:val="00237C30"/>
    <w:rsid w:val="00237C3F"/>
    <w:rsid w:val="00237C41"/>
    <w:rsid w:val="00237C6C"/>
    <w:rsid w:val="00237CBC"/>
    <w:rsid w:val="00237D03"/>
    <w:rsid w:val="00237DBA"/>
    <w:rsid w:val="00237E07"/>
    <w:rsid w:val="00237E33"/>
    <w:rsid w:val="00237F06"/>
    <w:rsid w:val="00237F24"/>
    <w:rsid w:val="00237F33"/>
    <w:rsid w:val="00237FB1"/>
    <w:rsid w:val="00237FD8"/>
    <w:rsid w:val="00240031"/>
    <w:rsid w:val="0024007D"/>
    <w:rsid w:val="00240097"/>
    <w:rsid w:val="0024015B"/>
    <w:rsid w:val="00240175"/>
    <w:rsid w:val="002401A0"/>
    <w:rsid w:val="002401FF"/>
    <w:rsid w:val="0024020F"/>
    <w:rsid w:val="002402B0"/>
    <w:rsid w:val="00240339"/>
    <w:rsid w:val="002403CC"/>
    <w:rsid w:val="0024040B"/>
    <w:rsid w:val="0024051B"/>
    <w:rsid w:val="0024065F"/>
    <w:rsid w:val="00240665"/>
    <w:rsid w:val="00240692"/>
    <w:rsid w:val="00240695"/>
    <w:rsid w:val="002406CD"/>
    <w:rsid w:val="0024070E"/>
    <w:rsid w:val="002408A5"/>
    <w:rsid w:val="002408DB"/>
    <w:rsid w:val="00240B47"/>
    <w:rsid w:val="00240BDC"/>
    <w:rsid w:val="00240C03"/>
    <w:rsid w:val="00240C6D"/>
    <w:rsid w:val="00240DE7"/>
    <w:rsid w:val="00240E5C"/>
    <w:rsid w:val="00240E78"/>
    <w:rsid w:val="00240EA0"/>
    <w:rsid w:val="00240EB3"/>
    <w:rsid w:val="00240EE7"/>
    <w:rsid w:val="00240EFE"/>
    <w:rsid w:val="00240F53"/>
    <w:rsid w:val="00240FB2"/>
    <w:rsid w:val="00240FD3"/>
    <w:rsid w:val="0024114D"/>
    <w:rsid w:val="00241175"/>
    <w:rsid w:val="002411B4"/>
    <w:rsid w:val="00241294"/>
    <w:rsid w:val="002412DB"/>
    <w:rsid w:val="002412FA"/>
    <w:rsid w:val="002413CE"/>
    <w:rsid w:val="002414ED"/>
    <w:rsid w:val="00241524"/>
    <w:rsid w:val="00241545"/>
    <w:rsid w:val="00241638"/>
    <w:rsid w:val="002417EB"/>
    <w:rsid w:val="0024187E"/>
    <w:rsid w:val="00241891"/>
    <w:rsid w:val="002419B0"/>
    <w:rsid w:val="00241AEA"/>
    <w:rsid w:val="00241BC6"/>
    <w:rsid w:val="00241C05"/>
    <w:rsid w:val="00241C06"/>
    <w:rsid w:val="00241C2A"/>
    <w:rsid w:val="00241D9A"/>
    <w:rsid w:val="00241DA9"/>
    <w:rsid w:val="00241DCA"/>
    <w:rsid w:val="00241E48"/>
    <w:rsid w:val="00241E84"/>
    <w:rsid w:val="00241E93"/>
    <w:rsid w:val="00241EF4"/>
    <w:rsid w:val="00242034"/>
    <w:rsid w:val="00242054"/>
    <w:rsid w:val="00242093"/>
    <w:rsid w:val="002420ED"/>
    <w:rsid w:val="00242232"/>
    <w:rsid w:val="00242319"/>
    <w:rsid w:val="0024237D"/>
    <w:rsid w:val="002423E0"/>
    <w:rsid w:val="002423F9"/>
    <w:rsid w:val="00242490"/>
    <w:rsid w:val="0024249A"/>
    <w:rsid w:val="002424B2"/>
    <w:rsid w:val="00242546"/>
    <w:rsid w:val="00242556"/>
    <w:rsid w:val="002426F4"/>
    <w:rsid w:val="002428A7"/>
    <w:rsid w:val="002428F0"/>
    <w:rsid w:val="00242929"/>
    <w:rsid w:val="002429D0"/>
    <w:rsid w:val="002429D7"/>
    <w:rsid w:val="002429F8"/>
    <w:rsid w:val="00242A06"/>
    <w:rsid w:val="00242A37"/>
    <w:rsid w:val="00242A4B"/>
    <w:rsid w:val="00242A54"/>
    <w:rsid w:val="00242A6A"/>
    <w:rsid w:val="00242A79"/>
    <w:rsid w:val="00242AF6"/>
    <w:rsid w:val="00242B59"/>
    <w:rsid w:val="00242BD4"/>
    <w:rsid w:val="00242BE9"/>
    <w:rsid w:val="00242CF6"/>
    <w:rsid w:val="00242D45"/>
    <w:rsid w:val="00242D6D"/>
    <w:rsid w:val="00242DFD"/>
    <w:rsid w:val="00243083"/>
    <w:rsid w:val="002430BC"/>
    <w:rsid w:val="00243144"/>
    <w:rsid w:val="00243145"/>
    <w:rsid w:val="002431F4"/>
    <w:rsid w:val="002432B9"/>
    <w:rsid w:val="002432D6"/>
    <w:rsid w:val="002432ED"/>
    <w:rsid w:val="0024334A"/>
    <w:rsid w:val="00243398"/>
    <w:rsid w:val="00243402"/>
    <w:rsid w:val="00243485"/>
    <w:rsid w:val="00243524"/>
    <w:rsid w:val="00243574"/>
    <w:rsid w:val="00243579"/>
    <w:rsid w:val="0024357C"/>
    <w:rsid w:val="00243585"/>
    <w:rsid w:val="002435A1"/>
    <w:rsid w:val="002435A6"/>
    <w:rsid w:val="002435C0"/>
    <w:rsid w:val="00243659"/>
    <w:rsid w:val="0024366E"/>
    <w:rsid w:val="002436B2"/>
    <w:rsid w:val="00243731"/>
    <w:rsid w:val="002437D0"/>
    <w:rsid w:val="00243817"/>
    <w:rsid w:val="002438B6"/>
    <w:rsid w:val="002438C7"/>
    <w:rsid w:val="002438E9"/>
    <w:rsid w:val="00243903"/>
    <w:rsid w:val="0024390E"/>
    <w:rsid w:val="0024393E"/>
    <w:rsid w:val="00243A0B"/>
    <w:rsid w:val="00243A30"/>
    <w:rsid w:val="00243AEC"/>
    <w:rsid w:val="00243AF1"/>
    <w:rsid w:val="00243B5A"/>
    <w:rsid w:val="00243B6C"/>
    <w:rsid w:val="00243C14"/>
    <w:rsid w:val="00243C72"/>
    <w:rsid w:val="00243C98"/>
    <w:rsid w:val="00243CF8"/>
    <w:rsid w:val="00243D40"/>
    <w:rsid w:val="00243D58"/>
    <w:rsid w:val="00243D6B"/>
    <w:rsid w:val="00243ED2"/>
    <w:rsid w:val="00243EEF"/>
    <w:rsid w:val="00243F3A"/>
    <w:rsid w:val="00243FAE"/>
    <w:rsid w:val="00243FE7"/>
    <w:rsid w:val="002440F6"/>
    <w:rsid w:val="0024417E"/>
    <w:rsid w:val="002441E9"/>
    <w:rsid w:val="0024428A"/>
    <w:rsid w:val="002443C4"/>
    <w:rsid w:val="002443DE"/>
    <w:rsid w:val="002443E9"/>
    <w:rsid w:val="0024447D"/>
    <w:rsid w:val="00244498"/>
    <w:rsid w:val="00244538"/>
    <w:rsid w:val="0024461D"/>
    <w:rsid w:val="00244621"/>
    <w:rsid w:val="0024469A"/>
    <w:rsid w:val="00244793"/>
    <w:rsid w:val="002447FD"/>
    <w:rsid w:val="002448A2"/>
    <w:rsid w:val="002448AE"/>
    <w:rsid w:val="002448C1"/>
    <w:rsid w:val="00244973"/>
    <w:rsid w:val="00244997"/>
    <w:rsid w:val="002449D0"/>
    <w:rsid w:val="00244A51"/>
    <w:rsid w:val="00244AB3"/>
    <w:rsid w:val="00244AD2"/>
    <w:rsid w:val="00244B0C"/>
    <w:rsid w:val="00244C6A"/>
    <w:rsid w:val="00244CE2"/>
    <w:rsid w:val="00244D16"/>
    <w:rsid w:val="00244D18"/>
    <w:rsid w:val="00244D2B"/>
    <w:rsid w:val="00244D4F"/>
    <w:rsid w:val="00244D53"/>
    <w:rsid w:val="00244D5A"/>
    <w:rsid w:val="00244D81"/>
    <w:rsid w:val="00244E93"/>
    <w:rsid w:val="00244ED1"/>
    <w:rsid w:val="00244EFD"/>
    <w:rsid w:val="00244F8B"/>
    <w:rsid w:val="00244F8D"/>
    <w:rsid w:val="00244FBA"/>
    <w:rsid w:val="00245046"/>
    <w:rsid w:val="0024515E"/>
    <w:rsid w:val="0024515F"/>
    <w:rsid w:val="00245260"/>
    <w:rsid w:val="0024527C"/>
    <w:rsid w:val="002452A6"/>
    <w:rsid w:val="002452CD"/>
    <w:rsid w:val="002452ED"/>
    <w:rsid w:val="00245372"/>
    <w:rsid w:val="0024537F"/>
    <w:rsid w:val="0024549A"/>
    <w:rsid w:val="00245504"/>
    <w:rsid w:val="0024550C"/>
    <w:rsid w:val="0024552E"/>
    <w:rsid w:val="0024553E"/>
    <w:rsid w:val="0024558F"/>
    <w:rsid w:val="002455BA"/>
    <w:rsid w:val="00245671"/>
    <w:rsid w:val="0024569B"/>
    <w:rsid w:val="002456D1"/>
    <w:rsid w:val="0024574A"/>
    <w:rsid w:val="002457E9"/>
    <w:rsid w:val="0024585C"/>
    <w:rsid w:val="002458E8"/>
    <w:rsid w:val="002458EA"/>
    <w:rsid w:val="00245A51"/>
    <w:rsid w:val="00245AF7"/>
    <w:rsid w:val="00245B1F"/>
    <w:rsid w:val="00245B20"/>
    <w:rsid w:val="00245B25"/>
    <w:rsid w:val="00245B2C"/>
    <w:rsid w:val="00245C9B"/>
    <w:rsid w:val="00245C9E"/>
    <w:rsid w:val="00245CF3"/>
    <w:rsid w:val="00245D61"/>
    <w:rsid w:val="00245FBD"/>
    <w:rsid w:val="00245FF9"/>
    <w:rsid w:val="0024618F"/>
    <w:rsid w:val="002461B2"/>
    <w:rsid w:val="002461DC"/>
    <w:rsid w:val="002461EC"/>
    <w:rsid w:val="00246234"/>
    <w:rsid w:val="00246258"/>
    <w:rsid w:val="00246278"/>
    <w:rsid w:val="002462BB"/>
    <w:rsid w:val="00246313"/>
    <w:rsid w:val="0024634E"/>
    <w:rsid w:val="00246552"/>
    <w:rsid w:val="00246564"/>
    <w:rsid w:val="00246650"/>
    <w:rsid w:val="00246685"/>
    <w:rsid w:val="002466AF"/>
    <w:rsid w:val="002466DB"/>
    <w:rsid w:val="0024675A"/>
    <w:rsid w:val="00246799"/>
    <w:rsid w:val="0024679A"/>
    <w:rsid w:val="00246830"/>
    <w:rsid w:val="00246832"/>
    <w:rsid w:val="0024684E"/>
    <w:rsid w:val="00246890"/>
    <w:rsid w:val="002468AD"/>
    <w:rsid w:val="00246989"/>
    <w:rsid w:val="00246BC5"/>
    <w:rsid w:val="00246C2A"/>
    <w:rsid w:val="00246C5F"/>
    <w:rsid w:val="00246C61"/>
    <w:rsid w:val="00246CBB"/>
    <w:rsid w:val="00246D06"/>
    <w:rsid w:val="00246D5E"/>
    <w:rsid w:val="00246D8A"/>
    <w:rsid w:val="00246D8B"/>
    <w:rsid w:val="00246E34"/>
    <w:rsid w:val="00246E4B"/>
    <w:rsid w:val="00246F2A"/>
    <w:rsid w:val="00246F57"/>
    <w:rsid w:val="00246FEC"/>
    <w:rsid w:val="00247076"/>
    <w:rsid w:val="002470E6"/>
    <w:rsid w:val="0024714F"/>
    <w:rsid w:val="0024716B"/>
    <w:rsid w:val="002471A3"/>
    <w:rsid w:val="002472E1"/>
    <w:rsid w:val="00247322"/>
    <w:rsid w:val="0024737E"/>
    <w:rsid w:val="0024739A"/>
    <w:rsid w:val="00247480"/>
    <w:rsid w:val="002474A2"/>
    <w:rsid w:val="00247608"/>
    <w:rsid w:val="0024768A"/>
    <w:rsid w:val="002476D6"/>
    <w:rsid w:val="0024770A"/>
    <w:rsid w:val="0024773D"/>
    <w:rsid w:val="00247745"/>
    <w:rsid w:val="002477E8"/>
    <w:rsid w:val="0024789E"/>
    <w:rsid w:val="002478BC"/>
    <w:rsid w:val="002478C6"/>
    <w:rsid w:val="002478D6"/>
    <w:rsid w:val="00247905"/>
    <w:rsid w:val="0024790B"/>
    <w:rsid w:val="00247AB8"/>
    <w:rsid w:val="00247B46"/>
    <w:rsid w:val="00247BC1"/>
    <w:rsid w:val="00247C86"/>
    <w:rsid w:val="00247D5D"/>
    <w:rsid w:val="00247D61"/>
    <w:rsid w:val="00247D7D"/>
    <w:rsid w:val="00247E0B"/>
    <w:rsid w:val="00247E76"/>
    <w:rsid w:val="00247E8D"/>
    <w:rsid w:val="00247EC7"/>
    <w:rsid w:val="00247F01"/>
    <w:rsid w:val="00247FC2"/>
    <w:rsid w:val="00250047"/>
    <w:rsid w:val="0025007A"/>
    <w:rsid w:val="00250121"/>
    <w:rsid w:val="0025016C"/>
    <w:rsid w:val="0025016D"/>
    <w:rsid w:val="002501E1"/>
    <w:rsid w:val="002502E3"/>
    <w:rsid w:val="002502EC"/>
    <w:rsid w:val="0025038B"/>
    <w:rsid w:val="00250390"/>
    <w:rsid w:val="0025039F"/>
    <w:rsid w:val="00250454"/>
    <w:rsid w:val="0025045E"/>
    <w:rsid w:val="002504C2"/>
    <w:rsid w:val="002504E0"/>
    <w:rsid w:val="0025054F"/>
    <w:rsid w:val="0025058F"/>
    <w:rsid w:val="002505E7"/>
    <w:rsid w:val="0025062A"/>
    <w:rsid w:val="00250700"/>
    <w:rsid w:val="0025071E"/>
    <w:rsid w:val="0025072C"/>
    <w:rsid w:val="00250756"/>
    <w:rsid w:val="002507B1"/>
    <w:rsid w:val="0025095B"/>
    <w:rsid w:val="0025095F"/>
    <w:rsid w:val="002509D6"/>
    <w:rsid w:val="00250A1D"/>
    <w:rsid w:val="00250A44"/>
    <w:rsid w:val="00250A61"/>
    <w:rsid w:val="00250ABA"/>
    <w:rsid w:val="00250AD5"/>
    <w:rsid w:val="00250C36"/>
    <w:rsid w:val="00250CC9"/>
    <w:rsid w:val="00250D9E"/>
    <w:rsid w:val="00250DEF"/>
    <w:rsid w:val="00250E49"/>
    <w:rsid w:val="00250EE4"/>
    <w:rsid w:val="00250EF6"/>
    <w:rsid w:val="00250F6A"/>
    <w:rsid w:val="00250F96"/>
    <w:rsid w:val="00250F99"/>
    <w:rsid w:val="00250FA5"/>
    <w:rsid w:val="00250FF4"/>
    <w:rsid w:val="00251010"/>
    <w:rsid w:val="00251054"/>
    <w:rsid w:val="002510BF"/>
    <w:rsid w:val="002510E7"/>
    <w:rsid w:val="0025110A"/>
    <w:rsid w:val="002511AE"/>
    <w:rsid w:val="002511CA"/>
    <w:rsid w:val="002511E6"/>
    <w:rsid w:val="00251202"/>
    <w:rsid w:val="00251264"/>
    <w:rsid w:val="002512C6"/>
    <w:rsid w:val="002512CC"/>
    <w:rsid w:val="002512DC"/>
    <w:rsid w:val="002512EE"/>
    <w:rsid w:val="002512FF"/>
    <w:rsid w:val="00251305"/>
    <w:rsid w:val="00251358"/>
    <w:rsid w:val="00251387"/>
    <w:rsid w:val="002513F7"/>
    <w:rsid w:val="00251452"/>
    <w:rsid w:val="002514AC"/>
    <w:rsid w:val="002514C8"/>
    <w:rsid w:val="002514F2"/>
    <w:rsid w:val="0025153E"/>
    <w:rsid w:val="0025153F"/>
    <w:rsid w:val="00251661"/>
    <w:rsid w:val="00251732"/>
    <w:rsid w:val="00251740"/>
    <w:rsid w:val="002517BA"/>
    <w:rsid w:val="0025184B"/>
    <w:rsid w:val="002518D1"/>
    <w:rsid w:val="002518D4"/>
    <w:rsid w:val="002518E4"/>
    <w:rsid w:val="0025196E"/>
    <w:rsid w:val="002519D8"/>
    <w:rsid w:val="002519F7"/>
    <w:rsid w:val="00251A54"/>
    <w:rsid w:val="00251A6D"/>
    <w:rsid w:val="00251AA5"/>
    <w:rsid w:val="00251AE3"/>
    <w:rsid w:val="00251B6D"/>
    <w:rsid w:val="00251BE8"/>
    <w:rsid w:val="00251C10"/>
    <w:rsid w:val="00251C40"/>
    <w:rsid w:val="00251CA6"/>
    <w:rsid w:val="00251CD9"/>
    <w:rsid w:val="00251CF0"/>
    <w:rsid w:val="00251D00"/>
    <w:rsid w:val="00251D87"/>
    <w:rsid w:val="00251DB3"/>
    <w:rsid w:val="00251DCA"/>
    <w:rsid w:val="00251ECF"/>
    <w:rsid w:val="00251F14"/>
    <w:rsid w:val="00251F32"/>
    <w:rsid w:val="00251F83"/>
    <w:rsid w:val="00252035"/>
    <w:rsid w:val="00252108"/>
    <w:rsid w:val="0025217C"/>
    <w:rsid w:val="0025217D"/>
    <w:rsid w:val="002521CA"/>
    <w:rsid w:val="002522D8"/>
    <w:rsid w:val="002522E9"/>
    <w:rsid w:val="0025233E"/>
    <w:rsid w:val="0025234C"/>
    <w:rsid w:val="00252407"/>
    <w:rsid w:val="00252432"/>
    <w:rsid w:val="0025244D"/>
    <w:rsid w:val="002524E8"/>
    <w:rsid w:val="00252542"/>
    <w:rsid w:val="002525EC"/>
    <w:rsid w:val="00252660"/>
    <w:rsid w:val="0025272A"/>
    <w:rsid w:val="0025275F"/>
    <w:rsid w:val="002528A4"/>
    <w:rsid w:val="00252A83"/>
    <w:rsid w:val="00252A95"/>
    <w:rsid w:val="00252AE9"/>
    <w:rsid w:val="00252BA2"/>
    <w:rsid w:val="00252BD6"/>
    <w:rsid w:val="00252DBF"/>
    <w:rsid w:val="00252E3D"/>
    <w:rsid w:val="00252E56"/>
    <w:rsid w:val="00252E6D"/>
    <w:rsid w:val="00252E78"/>
    <w:rsid w:val="00252F26"/>
    <w:rsid w:val="00252F3E"/>
    <w:rsid w:val="00252F7E"/>
    <w:rsid w:val="00252F96"/>
    <w:rsid w:val="00252FCB"/>
    <w:rsid w:val="00253121"/>
    <w:rsid w:val="00253135"/>
    <w:rsid w:val="002531DC"/>
    <w:rsid w:val="0025322D"/>
    <w:rsid w:val="00253338"/>
    <w:rsid w:val="002533E1"/>
    <w:rsid w:val="002533E3"/>
    <w:rsid w:val="002534DC"/>
    <w:rsid w:val="002535EB"/>
    <w:rsid w:val="0025360D"/>
    <w:rsid w:val="00253701"/>
    <w:rsid w:val="00253789"/>
    <w:rsid w:val="002537E0"/>
    <w:rsid w:val="00253953"/>
    <w:rsid w:val="00253961"/>
    <w:rsid w:val="00253A5C"/>
    <w:rsid w:val="00253A7E"/>
    <w:rsid w:val="00253AA7"/>
    <w:rsid w:val="00253AD4"/>
    <w:rsid w:val="00253AFC"/>
    <w:rsid w:val="00253B9F"/>
    <w:rsid w:val="00253BB6"/>
    <w:rsid w:val="00253BBC"/>
    <w:rsid w:val="00253C5F"/>
    <w:rsid w:val="00253C79"/>
    <w:rsid w:val="00253C91"/>
    <w:rsid w:val="00253D58"/>
    <w:rsid w:val="00253E21"/>
    <w:rsid w:val="00253E6E"/>
    <w:rsid w:val="00253EBB"/>
    <w:rsid w:val="00253F65"/>
    <w:rsid w:val="00253FB3"/>
    <w:rsid w:val="0025405D"/>
    <w:rsid w:val="00254065"/>
    <w:rsid w:val="00254098"/>
    <w:rsid w:val="0025409F"/>
    <w:rsid w:val="002540D8"/>
    <w:rsid w:val="002540F3"/>
    <w:rsid w:val="00254172"/>
    <w:rsid w:val="002541E0"/>
    <w:rsid w:val="002541E2"/>
    <w:rsid w:val="002542A3"/>
    <w:rsid w:val="002542BC"/>
    <w:rsid w:val="002542F7"/>
    <w:rsid w:val="00254315"/>
    <w:rsid w:val="002543B0"/>
    <w:rsid w:val="002543E5"/>
    <w:rsid w:val="00254467"/>
    <w:rsid w:val="002544BA"/>
    <w:rsid w:val="002544D2"/>
    <w:rsid w:val="0025452B"/>
    <w:rsid w:val="002545E0"/>
    <w:rsid w:val="0025462A"/>
    <w:rsid w:val="002546AE"/>
    <w:rsid w:val="002546ED"/>
    <w:rsid w:val="00254703"/>
    <w:rsid w:val="00254709"/>
    <w:rsid w:val="00254726"/>
    <w:rsid w:val="00254746"/>
    <w:rsid w:val="002547A2"/>
    <w:rsid w:val="002547A6"/>
    <w:rsid w:val="002547C3"/>
    <w:rsid w:val="00254899"/>
    <w:rsid w:val="0025490F"/>
    <w:rsid w:val="0025493E"/>
    <w:rsid w:val="00254954"/>
    <w:rsid w:val="00254970"/>
    <w:rsid w:val="00254C00"/>
    <w:rsid w:val="00254C73"/>
    <w:rsid w:val="00254D06"/>
    <w:rsid w:val="00254D33"/>
    <w:rsid w:val="00254E3D"/>
    <w:rsid w:val="00254E71"/>
    <w:rsid w:val="00254E7C"/>
    <w:rsid w:val="00254EC5"/>
    <w:rsid w:val="00254F1A"/>
    <w:rsid w:val="00254F1D"/>
    <w:rsid w:val="00254F82"/>
    <w:rsid w:val="00254F8E"/>
    <w:rsid w:val="0025501B"/>
    <w:rsid w:val="0025504A"/>
    <w:rsid w:val="00255079"/>
    <w:rsid w:val="002550BE"/>
    <w:rsid w:val="002550C5"/>
    <w:rsid w:val="002551B9"/>
    <w:rsid w:val="0025520D"/>
    <w:rsid w:val="00255213"/>
    <w:rsid w:val="00255268"/>
    <w:rsid w:val="002552AF"/>
    <w:rsid w:val="0025532E"/>
    <w:rsid w:val="0025535D"/>
    <w:rsid w:val="0025537B"/>
    <w:rsid w:val="002553EB"/>
    <w:rsid w:val="00255491"/>
    <w:rsid w:val="0025549C"/>
    <w:rsid w:val="002554FE"/>
    <w:rsid w:val="00255536"/>
    <w:rsid w:val="002555C2"/>
    <w:rsid w:val="0025568D"/>
    <w:rsid w:val="0025576D"/>
    <w:rsid w:val="002557B1"/>
    <w:rsid w:val="00255819"/>
    <w:rsid w:val="0025584A"/>
    <w:rsid w:val="00255869"/>
    <w:rsid w:val="00255886"/>
    <w:rsid w:val="002558BF"/>
    <w:rsid w:val="002558C4"/>
    <w:rsid w:val="002558FA"/>
    <w:rsid w:val="00255971"/>
    <w:rsid w:val="00255A23"/>
    <w:rsid w:val="00255A2F"/>
    <w:rsid w:val="00255AE1"/>
    <w:rsid w:val="00255B3E"/>
    <w:rsid w:val="00255B8A"/>
    <w:rsid w:val="00255BFB"/>
    <w:rsid w:val="00255C18"/>
    <w:rsid w:val="00255C2F"/>
    <w:rsid w:val="00255C36"/>
    <w:rsid w:val="00255D65"/>
    <w:rsid w:val="00255D96"/>
    <w:rsid w:val="00255E15"/>
    <w:rsid w:val="00255E23"/>
    <w:rsid w:val="00255EDD"/>
    <w:rsid w:val="00255F9B"/>
    <w:rsid w:val="0025607F"/>
    <w:rsid w:val="00256148"/>
    <w:rsid w:val="002561D1"/>
    <w:rsid w:val="0025624E"/>
    <w:rsid w:val="002562A5"/>
    <w:rsid w:val="00256315"/>
    <w:rsid w:val="0025635A"/>
    <w:rsid w:val="0025635C"/>
    <w:rsid w:val="00256370"/>
    <w:rsid w:val="00256395"/>
    <w:rsid w:val="002563FA"/>
    <w:rsid w:val="00256418"/>
    <w:rsid w:val="00256420"/>
    <w:rsid w:val="00256449"/>
    <w:rsid w:val="0025644B"/>
    <w:rsid w:val="00256484"/>
    <w:rsid w:val="002564F4"/>
    <w:rsid w:val="00256533"/>
    <w:rsid w:val="00256576"/>
    <w:rsid w:val="00256681"/>
    <w:rsid w:val="002566E8"/>
    <w:rsid w:val="00256735"/>
    <w:rsid w:val="0025673F"/>
    <w:rsid w:val="002567F5"/>
    <w:rsid w:val="002567FC"/>
    <w:rsid w:val="00256858"/>
    <w:rsid w:val="002568FA"/>
    <w:rsid w:val="002568FF"/>
    <w:rsid w:val="00256935"/>
    <w:rsid w:val="00256969"/>
    <w:rsid w:val="002569CA"/>
    <w:rsid w:val="00256A14"/>
    <w:rsid w:val="00256A2A"/>
    <w:rsid w:val="00256A75"/>
    <w:rsid w:val="00256ABD"/>
    <w:rsid w:val="00256ACC"/>
    <w:rsid w:val="00256ADD"/>
    <w:rsid w:val="00256BB9"/>
    <w:rsid w:val="00256BD8"/>
    <w:rsid w:val="00256BE2"/>
    <w:rsid w:val="00256C12"/>
    <w:rsid w:val="00256C56"/>
    <w:rsid w:val="00256C72"/>
    <w:rsid w:val="00256D58"/>
    <w:rsid w:val="00256DE2"/>
    <w:rsid w:val="00256DFC"/>
    <w:rsid w:val="00256E82"/>
    <w:rsid w:val="00256EB4"/>
    <w:rsid w:val="00256EC2"/>
    <w:rsid w:val="00256F4B"/>
    <w:rsid w:val="00256F52"/>
    <w:rsid w:val="00256F81"/>
    <w:rsid w:val="00256F85"/>
    <w:rsid w:val="00256FA8"/>
    <w:rsid w:val="00256FD3"/>
    <w:rsid w:val="00257066"/>
    <w:rsid w:val="0025708F"/>
    <w:rsid w:val="002571C9"/>
    <w:rsid w:val="002571D8"/>
    <w:rsid w:val="00257283"/>
    <w:rsid w:val="0025731F"/>
    <w:rsid w:val="002573BD"/>
    <w:rsid w:val="002573C9"/>
    <w:rsid w:val="002573F7"/>
    <w:rsid w:val="0025742D"/>
    <w:rsid w:val="002574CB"/>
    <w:rsid w:val="002574D2"/>
    <w:rsid w:val="00257539"/>
    <w:rsid w:val="0025757E"/>
    <w:rsid w:val="002577E0"/>
    <w:rsid w:val="0025781C"/>
    <w:rsid w:val="00257881"/>
    <w:rsid w:val="0025792F"/>
    <w:rsid w:val="00257942"/>
    <w:rsid w:val="0025794B"/>
    <w:rsid w:val="00257A1A"/>
    <w:rsid w:val="00257A9D"/>
    <w:rsid w:val="00257AC1"/>
    <w:rsid w:val="00257B8F"/>
    <w:rsid w:val="00257C38"/>
    <w:rsid w:val="00257DCE"/>
    <w:rsid w:val="00257DD9"/>
    <w:rsid w:val="00257DE0"/>
    <w:rsid w:val="00257E7B"/>
    <w:rsid w:val="00257E82"/>
    <w:rsid w:val="00257EAD"/>
    <w:rsid w:val="00257EAE"/>
    <w:rsid w:val="00257F3D"/>
    <w:rsid w:val="00257F44"/>
    <w:rsid w:val="00257FC7"/>
    <w:rsid w:val="00257FED"/>
    <w:rsid w:val="00260008"/>
    <w:rsid w:val="002600FB"/>
    <w:rsid w:val="0026015F"/>
    <w:rsid w:val="002601C5"/>
    <w:rsid w:val="0026020C"/>
    <w:rsid w:val="00260227"/>
    <w:rsid w:val="0026023A"/>
    <w:rsid w:val="002603C6"/>
    <w:rsid w:val="0026045C"/>
    <w:rsid w:val="00260464"/>
    <w:rsid w:val="002604BE"/>
    <w:rsid w:val="002604E3"/>
    <w:rsid w:val="002604ED"/>
    <w:rsid w:val="0026069D"/>
    <w:rsid w:val="002606D2"/>
    <w:rsid w:val="002607C1"/>
    <w:rsid w:val="00260803"/>
    <w:rsid w:val="0026081C"/>
    <w:rsid w:val="0026081E"/>
    <w:rsid w:val="0026089A"/>
    <w:rsid w:val="00260919"/>
    <w:rsid w:val="00260999"/>
    <w:rsid w:val="002609EC"/>
    <w:rsid w:val="00260A48"/>
    <w:rsid w:val="00260ADC"/>
    <w:rsid w:val="00260BCF"/>
    <w:rsid w:val="00260C54"/>
    <w:rsid w:val="00260CF3"/>
    <w:rsid w:val="00260D33"/>
    <w:rsid w:val="00260DAC"/>
    <w:rsid w:val="00260DE7"/>
    <w:rsid w:val="00260E2F"/>
    <w:rsid w:val="00260E70"/>
    <w:rsid w:val="00260EB1"/>
    <w:rsid w:val="00260F06"/>
    <w:rsid w:val="00260F62"/>
    <w:rsid w:val="00260F68"/>
    <w:rsid w:val="00260F70"/>
    <w:rsid w:val="00261022"/>
    <w:rsid w:val="00261089"/>
    <w:rsid w:val="002610BD"/>
    <w:rsid w:val="002610ED"/>
    <w:rsid w:val="0026113D"/>
    <w:rsid w:val="002611FE"/>
    <w:rsid w:val="00261263"/>
    <w:rsid w:val="00261294"/>
    <w:rsid w:val="0026132D"/>
    <w:rsid w:val="00261356"/>
    <w:rsid w:val="002613D8"/>
    <w:rsid w:val="002613E9"/>
    <w:rsid w:val="0026145E"/>
    <w:rsid w:val="002614EF"/>
    <w:rsid w:val="00261582"/>
    <w:rsid w:val="00261584"/>
    <w:rsid w:val="0026159E"/>
    <w:rsid w:val="002615C1"/>
    <w:rsid w:val="00261684"/>
    <w:rsid w:val="002616C1"/>
    <w:rsid w:val="00261763"/>
    <w:rsid w:val="00261791"/>
    <w:rsid w:val="002617BF"/>
    <w:rsid w:val="002618C0"/>
    <w:rsid w:val="00261921"/>
    <w:rsid w:val="00261963"/>
    <w:rsid w:val="00261978"/>
    <w:rsid w:val="00261982"/>
    <w:rsid w:val="00261A07"/>
    <w:rsid w:val="00261A19"/>
    <w:rsid w:val="00261A4B"/>
    <w:rsid w:val="00261B2C"/>
    <w:rsid w:val="00261B65"/>
    <w:rsid w:val="00261C34"/>
    <w:rsid w:val="00261CD5"/>
    <w:rsid w:val="00261D16"/>
    <w:rsid w:val="00261D5A"/>
    <w:rsid w:val="00261D76"/>
    <w:rsid w:val="00261DC3"/>
    <w:rsid w:val="00261DD0"/>
    <w:rsid w:val="00261DD4"/>
    <w:rsid w:val="00261E1B"/>
    <w:rsid w:val="00261E57"/>
    <w:rsid w:val="00261E84"/>
    <w:rsid w:val="00261F72"/>
    <w:rsid w:val="00261F9B"/>
    <w:rsid w:val="00261FB9"/>
    <w:rsid w:val="00261FFF"/>
    <w:rsid w:val="00262074"/>
    <w:rsid w:val="002620F4"/>
    <w:rsid w:val="002620FA"/>
    <w:rsid w:val="00262113"/>
    <w:rsid w:val="00262154"/>
    <w:rsid w:val="0026216B"/>
    <w:rsid w:val="002621A0"/>
    <w:rsid w:val="002621D7"/>
    <w:rsid w:val="0026229B"/>
    <w:rsid w:val="002623D4"/>
    <w:rsid w:val="002623E8"/>
    <w:rsid w:val="00262448"/>
    <w:rsid w:val="002624EA"/>
    <w:rsid w:val="00262540"/>
    <w:rsid w:val="0026262F"/>
    <w:rsid w:val="002626E1"/>
    <w:rsid w:val="002627AC"/>
    <w:rsid w:val="00262933"/>
    <w:rsid w:val="0026295E"/>
    <w:rsid w:val="0026298E"/>
    <w:rsid w:val="00262A52"/>
    <w:rsid w:val="00262AE4"/>
    <w:rsid w:val="00262B10"/>
    <w:rsid w:val="00262B67"/>
    <w:rsid w:val="00262C09"/>
    <w:rsid w:val="00262C1C"/>
    <w:rsid w:val="00262C5E"/>
    <w:rsid w:val="00262C70"/>
    <w:rsid w:val="00262C72"/>
    <w:rsid w:val="00262C8A"/>
    <w:rsid w:val="00262D48"/>
    <w:rsid w:val="00262D53"/>
    <w:rsid w:val="00262D59"/>
    <w:rsid w:val="00262D67"/>
    <w:rsid w:val="00262DB1"/>
    <w:rsid w:val="00262DEC"/>
    <w:rsid w:val="00262DF2"/>
    <w:rsid w:val="00262E00"/>
    <w:rsid w:val="002630A6"/>
    <w:rsid w:val="002630BC"/>
    <w:rsid w:val="0026317B"/>
    <w:rsid w:val="00263190"/>
    <w:rsid w:val="002631E3"/>
    <w:rsid w:val="002631FB"/>
    <w:rsid w:val="0026320D"/>
    <w:rsid w:val="00263278"/>
    <w:rsid w:val="00263290"/>
    <w:rsid w:val="002632FE"/>
    <w:rsid w:val="00263333"/>
    <w:rsid w:val="00263437"/>
    <w:rsid w:val="0026353C"/>
    <w:rsid w:val="00263588"/>
    <w:rsid w:val="00263666"/>
    <w:rsid w:val="002636F2"/>
    <w:rsid w:val="002637FD"/>
    <w:rsid w:val="00263815"/>
    <w:rsid w:val="002638F9"/>
    <w:rsid w:val="00263932"/>
    <w:rsid w:val="002639D5"/>
    <w:rsid w:val="00263A69"/>
    <w:rsid w:val="00263B1E"/>
    <w:rsid w:val="00263B74"/>
    <w:rsid w:val="00263B82"/>
    <w:rsid w:val="00263BB2"/>
    <w:rsid w:val="00263BC7"/>
    <w:rsid w:val="00263BD5"/>
    <w:rsid w:val="00263BF4"/>
    <w:rsid w:val="00263C04"/>
    <w:rsid w:val="00263C24"/>
    <w:rsid w:val="00263C33"/>
    <w:rsid w:val="00263CA2"/>
    <w:rsid w:val="00263D11"/>
    <w:rsid w:val="00263D90"/>
    <w:rsid w:val="00263DB3"/>
    <w:rsid w:val="00263DD6"/>
    <w:rsid w:val="00263DDC"/>
    <w:rsid w:val="00263DF5"/>
    <w:rsid w:val="00263E27"/>
    <w:rsid w:val="00263E47"/>
    <w:rsid w:val="00263E59"/>
    <w:rsid w:val="00263E77"/>
    <w:rsid w:val="00263F35"/>
    <w:rsid w:val="00264020"/>
    <w:rsid w:val="0026402C"/>
    <w:rsid w:val="00264035"/>
    <w:rsid w:val="00264104"/>
    <w:rsid w:val="00264113"/>
    <w:rsid w:val="002641A6"/>
    <w:rsid w:val="002641DE"/>
    <w:rsid w:val="0026421A"/>
    <w:rsid w:val="0026422A"/>
    <w:rsid w:val="00264371"/>
    <w:rsid w:val="002643B4"/>
    <w:rsid w:val="002643DF"/>
    <w:rsid w:val="002644AE"/>
    <w:rsid w:val="002645CF"/>
    <w:rsid w:val="0026460A"/>
    <w:rsid w:val="00264678"/>
    <w:rsid w:val="002646CE"/>
    <w:rsid w:val="00264718"/>
    <w:rsid w:val="002647D6"/>
    <w:rsid w:val="002648FE"/>
    <w:rsid w:val="00264937"/>
    <w:rsid w:val="0026497E"/>
    <w:rsid w:val="002649D2"/>
    <w:rsid w:val="00264A08"/>
    <w:rsid w:val="00264A35"/>
    <w:rsid w:val="00264A8A"/>
    <w:rsid w:val="00264AC0"/>
    <w:rsid w:val="00264AD0"/>
    <w:rsid w:val="00264AED"/>
    <w:rsid w:val="00264B48"/>
    <w:rsid w:val="00264BDA"/>
    <w:rsid w:val="00264C17"/>
    <w:rsid w:val="00264C19"/>
    <w:rsid w:val="00264CA5"/>
    <w:rsid w:val="00264CD0"/>
    <w:rsid w:val="00264CF4"/>
    <w:rsid w:val="00264D06"/>
    <w:rsid w:val="00264D15"/>
    <w:rsid w:val="00264D4F"/>
    <w:rsid w:val="00264D58"/>
    <w:rsid w:val="00264DA9"/>
    <w:rsid w:val="00264E6F"/>
    <w:rsid w:val="00264F62"/>
    <w:rsid w:val="00264F73"/>
    <w:rsid w:val="00264FB6"/>
    <w:rsid w:val="002650A4"/>
    <w:rsid w:val="002650BF"/>
    <w:rsid w:val="00265103"/>
    <w:rsid w:val="0026513D"/>
    <w:rsid w:val="00265184"/>
    <w:rsid w:val="00265204"/>
    <w:rsid w:val="00265253"/>
    <w:rsid w:val="00265277"/>
    <w:rsid w:val="002652F2"/>
    <w:rsid w:val="002653F7"/>
    <w:rsid w:val="0026546A"/>
    <w:rsid w:val="002654AD"/>
    <w:rsid w:val="00265501"/>
    <w:rsid w:val="00265515"/>
    <w:rsid w:val="00265598"/>
    <w:rsid w:val="002655A6"/>
    <w:rsid w:val="0026562B"/>
    <w:rsid w:val="00265692"/>
    <w:rsid w:val="002656E0"/>
    <w:rsid w:val="00265713"/>
    <w:rsid w:val="00265742"/>
    <w:rsid w:val="002657AC"/>
    <w:rsid w:val="002657CF"/>
    <w:rsid w:val="0026580E"/>
    <w:rsid w:val="002658C0"/>
    <w:rsid w:val="0026597B"/>
    <w:rsid w:val="0026598D"/>
    <w:rsid w:val="002659C8"/>
    <w:rsid w:val="00265A4A"/>
    <w:rsid w:val="00265A94"/>
    <w:rsid w:val="00265A9E"/>
    <w:rsid w:val="00265AD9"/>
    <w:rsid w:val="00265B1E"/>
    <w:rsid w:val="00265B5E"/>
    <w:rsid w:val="00265BDC"/>
    <w:rsid w:val="00265BE2"/>
    <w:rsid w:val="00265C68"/>
    <w:rsid w:val="00265D0A"/>
    <w:rsid w:val="00265D20"/>
    <w:rsid w:val="00265D3A"/>
    <w:rsid w:val="00265D56"/>
    <w:rsid w:val="00265DE2"/>
    <w:rsid w:val="00265F16"/>
    <w:rsid w:val="00265FEC"/>
    <w:rsid w:val="0026604E"/>
    <w:rsid w:val="00266050"/>
    <w:rsid w:val="0026607A"/>
    <w:rsid w:val="002660E9"/>
    <w:rsid w:val="002660EF"/>
    <w:rsid w:val="002660FC"/>
    <w:rsid w:val="00266113"/>
    <w:rsid w:val="0026611C"/>
    <w:rsid w:val="002662AD"/>
    <w:rsid w:val="002662BD"/>
    <w:rsid w:val="002662CA"/>
    <w:rsid w:val="002663A3"/>
    <w:rsid w:val="00266449"/>
    <w:rsid w:val="00266563"/>
    <w:rsid w:val="002665D8"/>
    <w:rsid w:val="0026667C"/>
    <w:rsid w:val="00266763"/>
    <w:rsid w:val="0026679A"/>
    <w:rsid w:val="002667B8"/>
    <w:rsid w:val="0026680E"/>
    <w:rsid w:val="00266936"/>
    <w:rsid w:val="0026693C"/>
    <w:rsid w:val="00266A00"/>
    <w:rsid w:val="00266A58"/>
    <w:rsid w:val="00266A71"/>
    <w:rsid w:val="00266A8F"/>
    <w:rsid w:val="00266AF6"/>
    <w:rsid w:val="00266B3C"/>
    <w:rsid w:val="00266B54"/>
    <w:rsid w:val="00266BAB"/>
    <w:rsid w:val="00266C36"/>
    <w:rsid w:val="00266CE6"/>
    <w:rsid w:val="00266D1C"/>
    <w:rsid w:val="00266E13"/>
    <w:rsid w:val="00266E85"/>
    <w:rsid w:val="00266EAD"/>
    <w:rsid w:val="00266EFF"/>
    <w:rsid w:val="00266F09"/>
    <w:rsid w:val="00266F2B"/>
    <w:rsid w:val="00266F79"/>
    <w:rsid w:val="00266FA1"/>
    <w:rsid w:val="00266FE0"/>
    <w:rsid w:val="00266FED"/>
    <w:rsid w:val="0026700A"/>
    <w:rsid w:val="00267058"/>
    <w:rsid w:val="00267131"/>
    <w:rsid w:val="0026717A"/>
    <w:rsid w:val="002672C1"/>
    <w:rsid w:val="00267305"/>
    <w:rsid w:val="00267395"/>
    <w:rsid w:val="00267480"/>
    <w:rsid w:val="00267482"/>
    <w:rsid w:val="0026748A"/>
    <w:rsid w:val="00267572"/>
    <w:rsid w:val="00267644"/>
    <w:rsid w:val="0026764C"/>
    <w:rsid w:val="00267699"/>
    <w:rsid w:val="0026773D"/>
    <w:rsid w:val="00267754"/>
    <w:rsid w:val="0026778F"/>
    <w:rsid w:val="002677AF"/>
    <w:rsid w:val="002677DE"/>
    <w:rsid w:val="00267822"/>
    <w:rsid w:val="0026785E"/>
    <w:rsid w:val="002678E0"/>
    <w:rsid w:val="002678F7"/>
    <w:rsid w:val="002678FA"/>
    <w:rsid w:val="00267A42"/>
    <w:rsid w:val="00267A7E"/>
    <w:rsid w:val="00267B00"/>
    <w:rsid w:val="00267B01"/>
    <w:rsid w:val="00267B14"/>
    <w:rsid w:val="00267B83"/>
    <w:rsid w:val="00267B98"/>
    <w:rsid w:val="00267BED"/>
    <w:rsid w:val="00267C5E"/>
    <w:rsid w:val="00267C64"/>
    <w:rsid w:val="00267C75"/>
    <w:rsid w:val="00267D6A"/>
    <w:rsid w:val="00267D86"/>
    <w:rsid w:val="00267DB9"/>
    <w:rsid w:val="00267DE9"/>
    <w:rsid w:val="00267E74"/>
    <w:rsid w:val="00267E9B"/>
    <w:rsid w:val="00267F08"/>
    <w:rsid w:val="00267FE8"/>
    <w:rsid w:val="0026D68F"/>
    <w:rsid w:val="00270066"/>
    <w:rsid w:val="002700A3"/>
    <w:rsid w:val="00270176"/>
    <w:rsid w:val="0027022E"/>
    <w:rsid w:val="00270266"/>
    <w:rsid w:val="00270338"/>
    <w:rsid w:val="002704B4"/>
    <w:rsid w:val="002704C3"/>
    <w:rsid w:val="002704DF"/>
    <w:rsid w:val="002704F9"/>
    <w:rsid w:val="0027053A"/>
    <w:rsid w:val="002705E0"/>
    <w:rsid w:val="00270628"/>
    <w:rsid w:val="0027063F"/>
    <w:rsid w:val="0027066C"/>
    <w:rsid w:val="0027069B"/>
    <w:rsid w:val="002706D5"/>
    <w:rsid w:val="002706E0"/>
    <w:rsid w:val="0027089B"/>
    <w:rsid w:val="002708D6"/>
    <w:rsid w:val="0027099D"/>
    <w:rsid w:val="00270A0C"/>
    <w:rsid w:val="00270A79"/>
    <w:rsid w:val="00270BF5"/>
    <w:rsid w:val="00270BF9"/>
    <w:rsid w:val="00270C88"/>
    <w:rsid w:val="00270CBF"/>
    <w:rsid w:val="00270E75"/>
    <w:rsid w:val="00270F09"/>
    <w:rsid w:val="00270F76"/>
    <w:rsid w:val="00270F85"/>
    <w:rsid w:val="00270F86"/>
    <w:rsid w:val="00270FA0"/>
    <w:rsid w:val="00270FC7"/>
    <w:rsid w:val="002710E3"/>
    <w:rsid w:val="002710F0"/>
    <w:rsid w:val="002710F9"/>
    <w:rsid w:val="0027120B"/>
    <w:rsid w:val="00271217"/>
    <w:rsid w:val="00271287"/>
    <w:rsid w:val="002712B9"/>
    <w:rsid w:val="002712DA"/>
    <w:rsid w:val="002712F1"/>
    <w:rsid w:val="0027134E"/>
    <w:rsid w:val="00271359"/>
    <w:rsid w:val="00271422"/>
    <w:rsid w:val="00271592"/>
    <w:rsid w:val="0027160E"/>
    <w:rsid w:val="00271624"/>
    <w:rsid w:val="002716C8"/>
    <w:rsid w:val="002716DC"/>
    <w:rsid w:val="002716E4"/>
    <w:rsid w:val="002716F6"/>
    <w:rsid w:val="0027173A"/>
    <w:rsid w:val="0027179D"/>
    <w:rsid w:val="002717B4"/>
    <w:rsid w:val="0027183D"/>
    <w:rsid w:val="0027190A"/>
    <w:rsid w:val="00271936"/>
    <w:rsid w:val="00271AF8"/>
    <w:rsid w:val="00271B48"/>
    <w:rsid w:val="00271B57"/>
    <w:rsid w:val="00271BBF"/>
    <w:rsid w:val="00271BCD"/>
    <w:rsid w:val="00271C4F"/>
    <w:rsid w:val="00271CDC"/>
    <w:rsid w:val="00271CE9"/>
    <w:rsid w:val="00271D21"/>
    <w:rsid w:val="00271DE2"/>
    <w:rsid w:val="00271E47"/>
    <w:rsid w:val="00271F62"/>
    <w:rsid w:val="00271FCB"/>
    <w:rsid w:val="0027205F"/>
    <w:rsid w:val="00272089"/>
    <w:rsid w:val="002720AF"/>
    <w:rsid w:val="00272142"/>
    <w:rsid w:val="0027214E"/>
    <w:rsid w:val="002721A1"/>
    <w:rsid w:val="00272211"/>
    <w:rsid w:val="00272325"/>
    <w:rsid w:val="00272327"/>
    <w:rsid w:val="0027234C"/>
    <w:rsid w:val="00272354"/>
    <w:rsid w:val="002723D1"/>
    <w:rsid w:val="002723DA"/>
    <w:rsid w:val="00272474"/>
    <w:rsid w:val="002724BA"/>
    <w:rsid w:val="002724BC"/>
    <w:rsid w:val="002724E5"/>
    <w:rsid w:val="002724E6"/>
    <w:rsid w:val="002725B1"/>
    <w:rsid w:val="002725F2"/>
    <w:rsid w:val="00272608"/>
    <w:rsid w:val="0027264E"/>
    <w:rsid w:val="00272670"/>
    <w:rsid w:val="00272693"/>
    <w:rsid w:val="002726D8"/>
    <w:rsid w:val="00272753"/>
    <w:rsid w:val="00272754"/>
    <w:rsid w:val="00272972"/>
    <w:rsid w:val="002729D4"/>
    <w:rsid w:val="00272A44"/>
    <w:rsid w:val="00272ACA"/>
    <w:rsid w:val="00272B10"/>
    <w:rsid w:val="00272B28"/>
    <w:rsid w:val="00272B4A"/>
    <w:rsid w:val="00272B6E"/>
    <w:rsid w:val="00272BF9"/>
    <w:rsid w:val="00272C12"/>
    <w:rsid w:val="00272CE6"/>
    <w:rsid w:val="00272D79"/>
    <w:rsid w:val="00272DCC"/>
    <w:rsid w:val="00272E66"/>
    <w:rsid w:val="00272ED1"/>
    <w:rsid w:val="00273053"/>
    <w:rsid w:val="00273070"/>
    <w:rsid w:val="00273075"/>
    <w:rsid w:val="0027317D"/>
    <w:rsid w:val="002731BB"/>
    <w:rsid w:val="002731DF"/>
    <w:rsid w:val="0027326C"/>
    <w:rsid w:val="002732F2"/>
    <w:rsid w:val="0027332C"/>
    <w:rsid w:val="00273347"/>
    <w:rsid w:val="00273354"/>
    <w:rsid w:val="00273381"/>
    <w:rsid w:val="002733F4"/>
    <w:rsid w:val="00273451"/>
    <w:rsid w:val="002734A4"/>
    <w:rsid w:val="002735C1"/>
    <w:rsid w:val="0027367D"/>
    <w:rsid w:val="0027372A"/>
    <w:rsid w:val="00273768"/>
    <w:rsid w:val="00273780"/>
    <w:rsid w:val="00273891"/>
    <w:rsid w:val="002738A3"/>
    <w:rsid w:val="002738B7"/>
    <w:rsid w:val="002738D6"/>
    <w:rsid w:val="002739DD"/>
    <w:rsid w:val="00273A14"/>
    <w:rsid w:val="00273A1B"/>
    <w:rsid w:val="00273A9E"/>
    <w:rsid w:val="00273ADA"/>
    <w:rsid w:val="00273AF6"/>
    <w:rsid w:val="00273B30"/>
    <w:rsid w:val="00273B60"/>
    <w:rsid w:val="00273CE9"/>
    <w:rsid w:val="00273D00"/>
    <w:rsid w:val="00273D42"/>
    <w:rsid w:val="00273D9F"/>
    <w:rsid w:val="00273DC6"/>
    <w:rsid w:val="00273E50"/>
    <w:rsid w:val="00273F38"/>
    <w:rsid w:val="00273FD4"/>
    <w:rsid w:val="00274108"/>
    <w:rsid w:val="002742E8"/>
    <w:rsid w:val="00274366"/>
    <w:rsid w:val="0027439B"/>
    <w:rsid w:val="002744D8"/>
    <w:rsid w:val="00274501"/>
    <w:rsid w:val="002745B2"/>
    <w:rsid w:val="0027469A"/>
    <w:rsid w:val="00274799"/>
    <w:rsid w:val="002747EE"/>
    <w:rsid w:val="00274885"/>
    <w:rsid w:val="00274950"/>
    <w:rsid w:val="0027497B"/>
    <w:rsid w:val="00274980"/>
    <w:rsid w:val="00274A0D"/>
    <w:rsid w:val="00274A71"/>
    <w:rsid w:val="00274AC8"/>
    <w:rsid w:val="00274B0F"/>
    <w:rsid w:val="00274B5A"/>
    <w:rsid w:val="00274C29"/>
    <w:rsid w:val="00274E6C"/>
    <w:rsid w:val="00274F0D"/>
    <w:rsid w:val="00274F54"/>
    <w:rsid w:val="00274FB0"/>
    <w:rsid w:val="00274FEB"/>
    <w:rsid w:val="00274FFE"/>
    <w:rsid w:val="00275037"/>
    <w:rsid w:val="00275103"/>
    <w:rsid w:val="00275131"/>
    <w:rsid w:val="00275175"/>
    <w:rsid w:val="002752BA"/>
    <w:rsid w:val="002752C3"/>
    <w:rsid w:val="00275399"/>
    <w:rsid w:val="00275521"/>
    <w:rsid w:val="0027557C"/>
    <w:rsid w:val="00275632"/>
    <w:rsid w:val="002756FB"/>
    <w:rsid w:val="0027574A"/>
    <w:rsid w:val="0027583E"/>
    <w:rsid w:val="00275992"/>
    <w:rsid w:val="002759F3"/>
    <w:rsid w:val="00275B02"/>
    <w:rsid w:val="00275B20"/>
    <w:rsid w:val="00275B47"/>
    <w:rsid w:val="00275BAD"/>
    <w:rsid w:val="00275BD2"/>
    <w:rsid w:val="00275C01"/>
    <w:rsid w:val="00275C0F"/>
    <w:rsid w:val="00275C81"/>
    <w:rsid w:val="00275C91"/>
    <w:rsid w:val="00275CD2"/>
    <w:rsid w:val="00275D4D"/>
    <w:rsid w:val="00275DC6"/>
    <w:rsid w:val="00275DE0"/>
    <w:rsid w:val="00275E99"/>
    <w:rsid w:val="00275EB1"/>
    <w:rsid w:val="00275F7E"/>
    <w:rsid w:val="00276041"/>
    <w:rsid w:val="0027609E"/>
    <w:rsid w:val="002760BC"/>
    <w:rsid w:val="002760F2"/>
    <w:rsid w:val="00276119"/>
    <w:rsid w:val="00276162"/>
    <w:rsid w:val="0027617F"/>
    <w:rsid w:val="002761D5"/>
    <w:rsid w:val="0027622C"/>
    <w:rsid w:val="002762D1"/>
    <w:rsid w:val="0027636B"/>
    <w:rsid w:val="00276386"/>
    <w:rsid w:val="002764FA"/>
    <w:rsid w:val="00276541"/>
    <w:rsid w:val="00276638"/>
    <w:rsid w:val="0027665A"/>
    <w:rsid w:val="00276687"/>
    <w:rsid w:val="0027669F"/>
    <w:rsid w:val="002766E6"/>
    <w:rsid w:val="00276714"/>
    <w:rsid w:val="00276733"/>
    <w:rsid w:val="00276774"/>
    <w:rsid w:val="002767E0"/>
    <w:rsid w:val="002767E5"/>
    <w:rsid w:val="00276820"/>
    <w:rsid w:val="002768DB"/>
    <w:rsid w:val="002768E9"/>
    <w:rsid w:val="00276919"/>
    <w:rsid w:val="002769A2"/>
    <w:rsid w:val="00276A47"/>
    <w:rsid w:val="00276AEC"/>
    <w:rsid w:val="00276B6C"/>
    <w:rsid w:val="00276BB6"/>
    <w:rsid w:val="00276BD3"/>
    <w:rsid w:val="00276C0A"/>
    <w:rsid w:val="00276CA6"/>
    <w:rsid w:val="00276D3F"/>
    <w:rsid w:val="00276DC2"/>
    <w:rsid w:val="00276DC6"/>
    <w:rsid w:val="00276E8C"/>
    <w:rsid w:val="00276EBF"/>
    <w:rsid w:val="00277063"/>
    <w:rsid w:val="0027706A"/>
    <w:rsid w:val="0027707E"/>
    <w:rsid w:val="00277162"/>
    <w:rsid w:val="00277230"/>
    <w:rsid w:val="0027727C"/>
    <w:rsid w:val="0027728B"/>
    <w:rsid w:val="002772CB"/>
    <w:rsid w:val="0027739D"/>
    <w:rsid w:val="0027740D"/>
    <w:rsid w:val="00277414"/>
    <w:rsid w:val="00277505"/>
    <w:rsid w:val="00277539"/>
    <w:rsid w:val="002775E0"/>
    <w:rsid w:val="0027771E"/>
    <w:rsid w:val="002777A2"/>
    <w:rsid w:val="002777CF"/>
    <w:rsid w:val="002778D8"/>
    <w:rsid w:val="002778DC"/>
    <w:rsid w:val="00277905"/>
    <w:rsid w:val="00277969"/>
    <w:rsid w:val="00277978"/>
    <w:rsid w:val="002779DD"/>
    <w:rsid w:val="002779E0"/>
    <w:rsid w:val="00277AAB"/>
    <w:rsid w:val="00277AAE"/>
    <w:rsid w:val="00277B57"/>
    <w:rsid w:val="00277B84"/>
    <w:rsid w:val="00277BF7"/>
    <w:rsid w:val="00277D0E"/>
    <w:rsid w:val="00277D5C"/>
    <w:rsid w:val="00277E10"/>
    <w:rsid w:val="00277E20"/>
    <w:rsid w:val="00277E46"/>
    <w:rsid w:val="00277EBE"/>
    <w:rsid w:val="00277EC6"/>
    <w:rsid w:val="00277F41"/>
    <w:rsid w:val="00277F99"/>
    <w:rsid w:val="00280014"/>
    <w:rsid w:val="00280018"/>
    <w:rsid w:val="0028010C"/>
    <w:rsid w:val="002801D9"/>
    <w:rsid w:val="002801E7"/>
    <w:rsid w:val="0028028E"/>
    <w:rsid w:val="0028029B"/>
    <w:rsid w:val="00280381"/>
    <w:rsid w:val="00280402"/>
    <w:rsid w:val="002804E8"/>
    <w:rsid w:val="002805A1"/>
    <w:rsid w:val="002805C8"/>
    <w:rsid w:val="002805FB"/>
    <w:rsid w:val="002806AD"/>
    <w:rsid w:val="002806CF"/>
    <w:rsid w:val="00280791"/>
    <w:rsid w:val="0028084D"/>
    <w:rsid w:val="002808AF"/>
    <w:rsid w:val="0028094E"/>
    <w:rsid w:val="00280B24"/>
    <w:rsid w:val="00280B4D"/>
    <w:rsid w:val="00280BC8"/>
    <w:rsid w:val="00280D39"/>
    <w:rsid w:val="00280D3A"/>
    <w:rsid w:val="00280DAA"/>
    <w:rsid w:val="00280E63"/>
    <w:rsid w:val="00280E9B"/>
    <w:rsid w:val="00280F4E"/>
    <w:rsid w:val="00281002"/>
    <w:rsid w:val="00281127"/>
    <w:rsid w:val="0028114B"/>
    <w:rsid w:val="002811E8"/>
    <w:rsid w:val="00281231"/>
    <w:rsid w:val="00281242"/>
    <w:rsid w:val="002812AC"/>
    <w:rsid w:val="002812B4"/>
    <w:rsid w:val="002812BA"/>
    <w:rsid w:val="002812C7"/>
    <w:rsid w:val="00281313"/>
    <w:rsid w:val="0028132D"/>
    <w:rsid w:val="0028135E"/>
    <w:rsid w:val="00281411"/>
    <w:rsid w:val="00281417"/>
    <w:rsid w:val="002814CD"/>
    <w:rsid w:val="00281590"/>
    <w:rsid w:val="002815E0"/>
    <w:rsid w:val="002815EF"/>
    <w:rsid w:val="00281605"/>
    <w:rsid w:val="00281671"/>
    <w:rsid w:val="00281680"/>
    <w:rsid w:val="00281710"/>
    <w:rsid w:val="00281794"/>
    <w:rsid w:val="00281798"/>
    <w:rsid w:val="002818BB"/>
    <w:rsid w:val="002819B0"/>
    <w:rsid w:val="00281A28"/>
    <w:rsid w:val="00281AB4"/>
    <w:rsid w:val="00281ADF"/>
    <w:rsid w:val="00281AFE"/>
    <w:rsid w:val="00281BC1"/>
    <w:rsid w:val="00281C22"/>
    <w:rsid w:val="00281C49"/>
    <w:rsid w:val="00281CA8"/>
    <w:rsid w:val="00281CBF"/>
    <w:rsid w:val="00281D74"/>
    <w:rsid w:val="00281DA1"/>
    <w:rsid w:val="00281DC6"/>
    <w:rsid w:val="00281E6B"/>
    <w:rsid w:val="00281F42"/>
    <w:rsid w:val="00282087"/>
    <w:rsid w:val="00282133"/>
    <w:rsid w:val="0028218A"/>
    <w:rsid w:val="002822DB"/>
    <w:rsid w:val="0028239F"/>
    <w:rsid w:val="002823BA"/>
    <w:rsid w:val="00282400"/>
    <w:rsid w:val="00282422"/>
    <w:rsid w:val="0028248E"/>
    <w:rsid w:val="002824C0"/>
    <w:rsid w:val="00282506"/>
    <w:rsid w:val="0028253D"/>
    <w:rsid w:val="002825BC"/>
    <w:rsid w:val="0028267A"/>
    <w:rsid w:val="002826A4"/>
    <w:rsid w:val="00282700"/>
    <w:rsid w:val="00282731"/>
    <w:rsid w:val="0028278A"/>
    <w:rsid w:val="00282796"/>
    <w:rsid w:val="00282851"/>
    <w:rsid w:val="002828D6"/>
    <w:rsid w:val="00282946"/>
    <w:rsid w:val="0028298F"/>
    <w:rsid w:val="002829BE"/>
    <w:rsid w:val="002829C4"/>
    <w:rsid w:val="002829D8"/>
    <w:rsid w:val="00282A56"/>
    <w:rsid w:val="00282AEA"/>
    <w:rsid w:val="00282B49"/>
    <w:rsid w:val="00282C49"/>
    <w:rsid w:val="00282CA5"/>
    <w:rsid w:val="00282D3B"/>
    <w:rsid w:val="00282DAD"/>
    <w:rsid w:val="00282DCE"/>
    <w:rsid w:val="00282DE5"/>
    <w:rsid w:val="00282E70"/>
    <w:rsid w:val="00282FE4"/>
    <w:rsid w:val="0028303A"/>
    <w:rsid w:val="00283156"/>
    <w:rsid w:val="00283194"/>
    <w:rsid w:val="002831BD"/>
    <w:rsid w:val="002831D1"/>
    <w:rsid w:val="00283315"/>
    <w:rsid w:val="00283367"/>
    <w:rsid w:val="002834E6"/>
    <w:rsid w:val="002835FB"/>
    <w:rsid w:val="0028362A"/>
    <w:rsid w:val="00283681"/>
    <w:rsid w:val="0028368C"/>
    <w:rsid w:val="00283776"/>
    <w:rsid w:val="00283806"/>
    <w:rsid w:val="0028391E"/>
    <w:rsid w:val="00283929"/>
    <w:rsid w:val="002839B0"/>
    <w:rsid w:val="002839C0"/>
    <w:rsid w:val="00283A9A"/>
    <w:rsid w:val="00283ABC"/>
    <w:rsid w:val="00283BC1"/>
    <w:rsid w:val="00283C99"/>
    <w:rsid w:val="00283D35"/>
    <w:rsid w:val="00283D39"/>
    <w:rsid w:val="00283D50"/>
    <w:rsid w:val="00283E0E"/>
    <w:rsid w:val="00283E4C"/>
    <w:rsid w:val="00283E74"/>
    <w:rsid w:val="00283E93"/>
    <w:rsid w:val="00284017"/>
    <w:rsid w:val="0028404A"/>
    <w:rsid w:val="0028407F"/>
    <w:rsid w:val="00284099"/>
    <w:rsid w:val="002840AF"/>
    <w:rsid w:val="002840CA"/>
    <w:rsid w:val="00284194"/>
    <w:rsid w:val="002842C5"/>
    <w:rsid w:val="0028433D"/>
    <w:rsid w:val="00284340"/>
    <w:rsid w:val="002843F4"/>
    <w:rsid w:val="00284410"/>
    <w:rsid w:val="002844E9"/>
    <w:rsid w:val="00284541"/>
    <w:rsid w:val="00284619"/>
    <w:rsid w:val="00284873"/>
    <w:rsid w:val="0028489E"/>
    <w:rsid w:val="0028493A"/>
    <w:rsid w:val="00284956"/>
    <w:rsid w:val="00284A21"/>
    <w:rsid w:val="00284A2C"/>
    <w:rsid w:val="00284AE8"/>
    <w:rsid w:val="00284B19"/>
    <w:rsid w:val="00284C3D"/>
    <w:rsid w:val="00284DD1"/>
    <w:rsid w:val="00284E63"/>
    <w:rsid w:val="00284E89"/>
    <w:rsid w:val="00284EB7"/>
    <w:rsid w:val="00284EDD"/>
    <w:rsid w:val="00284EE2"/>
    <w:rsid w:val="00284F2E"/>
    <w:rsid w:val="00284FC2"/>
    <w:rsid w:val="00285020"/>
    <w:rsid w:val="002850A7"/>
    <w:rsid w:val="002850BF"/>
    <w:rsid w:val="0028510F"/>
    <w:rsid w:val="0028519D"/>
    <w:rsid w:val="002851E2"/>
    <w:rsid w:val="00285231"/>
    <w:rsid w:val="0028523F"/>
    <w:rsid w:val="002852AC"/>
    <w:rsid w:val="00285301"/>
    <w:rsid w:val="002853ED"/>
    <w:rsid w:val="002853FE"/>
    <w:rsid w:val="00285457"/>
    <w:rsid w:val="0028546C"/>
    <w:rsid w:val="002854BD"/>
    <w:rsid w:val="002854D0"/>
    <w:rsid w:val="00285514"/>
    <w:rsid w:val="0028573F"/>
    <w:rsid w:val="0028575D"/>
    <w:rsid w:val="002857AE"/>
    <w:rsid w:val="00285819"/>
    <w:rsid w:val="00285877"/>
    <w:rsid w:val="002858BD"/>
    <w:rsid w:val="002858CC"/>
    <w:rsid w:val="002858E8"/>
    <w:rsid w:val="00285969"/>
    <w:rsid w:val="00285988"/>
    <w:rsid w:val="00285A6A"/>
    <w:rsid w:val="00285A8D"/>
    <w:rsid w:val="00285B03"/>
    <w:rsid w:val="00285B18"/>
    <w:rsid w:val="00285CF7"/>
    <w:rsid w:val="00285D0F"/>
    <w:rsid w:val="00285E12"/>
    <w:rsid w:val="00285E60"/>
    <w:rsid w:val="00285EA0"/>
    <w:rsid w:val="00285EFD"/>
    <w:rsid w:val="00285F32"/>
    <w:rsid w:val="00285F57"/>
    <w:rsid w:val="00285FE8"/>
    <w:rsid w:val="00286058"/>
    <w:rsid w:val="002860DE"/>
    <w:rsid w:val="0028611B"/>
    <w:rsid w:val="0028614E"/>
    <w:rsid w:val="002861E8"/>
    <w:rsid w:val="0028627A"/>
    <w:rsid w:val="00286312"/>
    <w:rsid w:val="0028635E"/>
    <w:rsid w:val="002863A3"/>
    <w:rsid w:val="002863BF"/>
    <w:rsid w:val="00286533"/>
    <w:rsid w:val="0028654C"/>
    <w:rsid w:val="002865D9"/>
    <w:rsid w:val="002865F7"/>
    <w:rsid w:val="002867DF"/>
    <w:rsid w:val="00286847"/>
    <w:rsid w:val="0028688A"/>
    <w:rsid w:val="002868CC"/>
    <w:rsid w:val="002868DD"/>
    <w:rsid w:val="0028695A"/>
    <w:rsid w:val="0028698E"/>
    <w:rsid w:val="00286A73"/>
    <w:rsid w:val="00286A9C"/>
    <w:rsid w:val="00286AB7"/>
    <w:rsid w:val="00286ADA"/>
    <w:rsid w:val="00286AE4"/>
    <w:rsid w:val="00286AF7"/>
    <w:rsid w:val="00286BCE"/>
    <w:rsid w:val="00286C26"/>
    <w:rsid w:val="00286C3B"/>
    <w:rsid w:val="00286C9F"/>
    <w:rsid w:val="00286CA8"/>
    <w:rsid w:val="00286CF6"/>
    <w:rsid w:val="00286D06"/>
    <w:rsid w:val="00286D1D"/>
    <w:rsid w:val="00286D21"/>
    <w:rsid w:val="00286D48"/>
    <w:rsid w:val="00286DD4"/>
    <w:rsid w:val="00286DFE"/>
    <w:rsid w:val="00286E10"/>
    <w:rsid w:val="00286E8E"/>
    <w:rsid w:val="00286EDF"/>
    <w:rsid w:val="00286F17"/>
    <w:rsid w:val="00286F42"/>
    <w:rsid w:val="00286F58"/>
    <w:rsid w:val="00286F81"/>
    <w:rsid w:val="0028707D"/>
    <w:rsid w:val="002870D1"/>
    <w:rsid w:val="002870DA"/>
    <w:rsid w:val="002870DF"/>
    <w:rsid w:val="00287112"/>
    <w:rsid w:val="0028715A"/>
    <w:rsid w:val="00287190"/>
    <w:rsid w:val="002871BD"/>
    <w:rsid w:val="002871FA"/>
    <w:rsid w:val="0028727B"/>
    <w:rsid w:val="00287298"/>
    <w:rsid w:val="002872CD"/>
    <w:rsid w:val="002872D6"/>
    <w:rsid w:val="00287363"/>
    <w:rsid w:val="002873B7"/>
    <w:rsid w:val="002873D4"/>
    <w:rsid w:val="002873E4"/>
    <w:rsid w:val="00287445"/>
    <w:rsid w:val="002874D1"/>
    <w:rsid w:val="002874EE"/>
    <w:rsid w:val="0028750E"/>
    <w:rsid w:val="00287559"/>
    <w:rsid w:val="002876BE"/>
    <w:rsid w:val="002877CB"/>
    <w:rsid w:val="002877FB"/>
    <w:rsid w:val="002878EF"/>
    <w:rsid w:val="00287AB1"/>
    <w:rsid w:val="00287AEF"/>
    <w:rsid w:val="00287B40"/>
    <w:rsid w:val="00287B68"/>
    <w:rsid w:val="00287B86"/>
    <w:rsid w:val="00287B93"/>
    <w:rsid w:val="00287CC0"/>
    <w:rsid w:val="00287DA5"/>
    <w:rsid w:val="00287DE9"/>
    <w:rsid w:val="00287E78"/>
    <w:rsid w:val="00287F1F"/>
    <w:rsid w:val="00287F4B"/>
    <w:rsid w:val="00290096"/>
    <w:rsid w:val="00290098"/>
    <w:rsid w:val="002900AD"/>
    <w:rsid w:val="002900E7"/>
    <w:rsid w:val="0029010C"/>
    <w:rsid w:val="0029013D"/>
    <w:rsid w:val="002901B0"/>
    <w:rsid w:val="00290221"/>
    <w:rsid w:val="0029034D"/>
    <w:rsid w:val="002903EE"/>
    <w:rsid w:val="00290416"/>
    <w:rsid w:val="002904C8"/>
    <w:rsid w:val="002904CE"/>
    <w:rsid w:val="002904E0"/>
    <w:rsid w:val="00290511"/>
    <w:rsid w:val="00290523"/>
    <w:rsid w:val="00290554"/>
    <w:rsid w:val="0029067D"/>
    <w:rsid w:val="002906B9"/>
    <w:rsid w:val="00290711"/>
    <w:rsid w:val="00290765"/>
    <w:rsid w:val="002907DB"/>
    <w:rsid w:val="0029083E"/>
    <w:rsid w:val="0029099A"/>
    <w:rsid w:val="002909AA"/>
    <w:rsid w:val="002909CC"/>
    <w:rsid w:val="002909EB"/>
    <w:rsid w:val="002909F2"/>
    <w:rsid w:val="00290A64"/>
    <w:rsid w:val="00290AB3"/>
    <w:rsid w:val="00290ACB"/>
    <w:rsid w:val="00290AFA"/>
    <w:rsid w:val="00290B07"/>
    <w:rsid w:val="00290B16"/>
    <w:rsid w:val="00290B30"/>
    <w:rsid w:val="00290B48"/>
    <w:rsid w:val="00290B98"/>
    <w:rsid w:val="00290BD4"/>
    <w:rsid w:val="00290C0E"/>
    <w:rsid w:val="00290CB8"/>
    <w:rsid w:val="00290CCD"/>
    <w:rsid w:val="00290D15"/>
    <w:rsid w:val="00290D5B"/>
    <w:rsid w:val="00290D9D"/>
    <w:rsid w:val="00290DE2"/>
    <w:rsid w:val="00290E35"/>
    <w:rsid w:val="00290E3F"/>
    <w:rsid w:val="00290E60"/>
    <w:rsid w:val="00290EE0"/>
    <w:rsid w:val="00290F11"/>
    <w:rsid w:val="00290F66"/>
    <w:rsid w:val="0029100E"/>
    <w:rsid w:val="00291050"/>
    <w:rsid w:val="00291072"/>
    <w:rsid w:val="0029110C"/>
    <w:rsid w:val="00291114"/>
    <w:rsid w:val="0029111C"/>
    <w:rsid w:val="0029118D"/>
    <w:rsid w:val="002912A2"/>
    <w:rsid w:val="002913F5"/>
    <w:rsid w:val="00291422"/>
    <w:rsid w:val="0029158C"/>
    <w:rsid w:val="002915EF"/>
    <w:rsid w:val="00291608"/>
    <w:rsid w:val="002916A6"/>
    <w:rsid w:val="002916B5"/>
    <w:rsid w:val="002916D5"/>
    <w:rsid w:val="0029171C"/>
    <w:rsid w:val="00291832"/>
    <w:rsid w:val="0029189F"/>
    <w:rsid w:val="00291925"/>
    <w:rsid w:val="0029195E"/>
    <w:rsid w:val="00291B24"/>
    <w:rsid w:val="00291BA9"/>
    <w:rsid w:val="00291BAB"/>
    <w:rsid w:val="00291BB2"/>
    <w:rsid w:val="00291C04"/>
    <w:rsid w:val="00291C42"/>
    <w:rsid w:val="00291CD1"/>
    <w:rsid w:val="00291D48"/>
    <w:rsid w:val="00291DEC"/>
    <w:rsid w:val="00291DFC"/>
    <w:rsid w:val="00291E10"/>
    <w:rsid w:val="00291EBD"/>
    <w:rsid w:val="00291EF1"/>
    <w:rsid w:val="00291F0B"/>
    <w:rsid w:val="00291F95"/>
    <w:rsid w:val="00291FF0"/>
    <w:rsid w:val="0029206A"/>
    <w:rsid w:val="002920C7"/>
    <w:rsid w:val="0029215D"/>
    <w:rsid w:val="00292168"/>
    <w:rsid w:val="00292278"/>
    <w:rsid w:val="002922F6"/>
    <w:rsid w:val="002923EE"/>
    <w:rsid w:val="00292417"/>
    <w:rsid w:val="0029242A"/>
    <w:rsid w:val="00292482"/>
    <w:rsid w:val="002924C1"/>
    <w:rsid w:val="002924EE"/>
    <w:rsid w:val="00292516"/>
    <w:rsid w:val="0029256F"/>
    <w:rsid w:val="00292573"/>
    <w:rsid w:val="00292685"/>
    <w:rsid w:val="002926BC"/>
    <w:rsid w:val="00292760"/>
    <w:rsid w:val="0029278D"/>
    <w:rsid w:val="0029285C"/>
    <w:rsid w:val="002928FE"/>
    <w:rsid w:val="0029295E"/>
    <w:rsid w:val="002929AE"/>
    <w:rsid w:val="00292A8B"/>
    <w:rsid w:val="00292AF7"/>
    <w:rsid w:val="00292B1E"/>
    <w:rsid w:val="00292B22"/>
    <w:rsid w:val="00292B48"/>
    <w:rsid w:val="00292B68"/>
    <w:rsid w:val="00292B70"/>
    <w:rsid w:val="00292B78"/>
    <w:rsid w:val="00292BB3"/>
    <w:rsid w:val="00292C15"/>
    <w:rsid w:val="00292C46"/>
    <w:rsid w:val="00292CD9"/>
    <w:rsid w:val="00292D91"/>
    <w:rsid w:val="00292E3E"/>
    <w:rsid w:val="00292E81"/>
    <w:rsid w:val="00292F12"/>
    <w:rsid w:val="00292F1A"/>
    <w:rsid w:val="00292F1F"/>
    <w:rsid w:val="00292FAC"/>
    <w:rsid w:val="00292FCA"/>
    <w:rsid w:val="00292FEF"/>
    <w:rsid w:val="0029305E"/>
    <w:rsid w:val="0029309C"/>
    <w:rsid w:val="00293139"/>
    <w:rsid w:val="00293149"/>
    <w:rsid w:val="00293228"/>
    <w:rsid w:val="00293263"/>
    <w:rsid w:val="00293288"/>
    <w:rsid w:val="00293320"/>
    <w:rsid w:val="00293360"/>
    <w:rsid w:val="00293402"/>
    <w:rsid w:val="00293405"/>
    <w:rsid w:val="0029340D"/>
    <w:rsid w:val="00293419"/>
    <w:rsid w:val="002934DA"/>
    <w:rsid w:val="00293569"/>
    <w:rsid w:val="00293584"/>
    <w:rsid w:val="00293609"/>
    <w:rsid w:val="0029361B"/>
    <w:rsid w:val="002936F0"/>
    <w:rsid w:val="002936FE"/>
    <w:rsid w:val="0029370D"/>
    <w:rsid w:val="00293731"/>
    <w:rsid w:val="0029378F"/>
    <w:rsid w:val="002937CF"/>
    <w:rsid w:val="0029380E"/>
    <w:rsid w:val="00293837"/>
    <w:rsid w:val="00293850"/>
    <w:rsid w:val="002938CD"/>
    <w:rsid w:val="00293955"/>
    <w:rsid w:val="002939B2"/>
    <w:rsid w:val="00293A31"/>
    <w:rsid w:val="00293A4A"/>
    <w:rsid w:val="00293B61"/>
    <w:rsid w:val="00293B84"/>
    <w:rsid w:val="00293C22"/>
    <w:rsid w:val="00293CEA"/>
    <w:rsid w:val="00293CEC"/>
    <w:rsid w:val="00293D59"/>
    <w:rsid w:val="00293DA6"/>
    <w:rsid w:val="00293DAA"/>
    <w:rsid w:val="00293DB3"/>
    <w:rsid w:val="00293DED"/>
    <w:rsid w:val="00293E0F"/>
    <w:rsid w:val="00293E75"/>
    <w:rsid w:val="00293E8C"/>
    <w:rsid w:val="00293FF7"/>
    <w:rsid w:val="00294080"/>
    <w:rsid w:val="0029409D"/>
    <w:rsid w:val="00294150"/>
    <w:rsid w:val="00294178"/>
    <w:rsid w:val="002942E8"/>
    <w:rsid w:val="0029437F"/>
    <w:rsid w:val="00294388"/>
    <w:rsid w:val="002943A9"/>
    <w:rsid w:val="002943CB"/>
    <w:rsid w:val="002943EB"/>
    <w:rsid w:val="002944B4"/>
    <w:rsid w:val="00294532"/>
    <w:rsid w:val="0029453C"/>
    <w:rsid w:val="0029455A"/>
    <w:rsid w:val="002945AF"/>
    <w:rsid w:val="00294608"/>
    <w:rsid w:val="00294811"/>
    <w:rsid w:val="0029483D"/>
    <w:rsid w:val="002948A4"/>
    <w:rsid w:val="002948B0"/>
    <w:rsid w:val="002948E5"/>
    <w:rsid w:val="00294906"/>
    <w:rsid w:val="00294910"/>
    <w:rsid w:val="0029498F"/>
    <w:rsid w:val="00294A2B"/>
    <w:rsid w:val="00294B26"/>
    <w:rsid w:val="00294B2E"/>
    <w:rsid w:val="00294C01"/>
    <w:rsid w:val="00294C3A"/>
    <w:rsid w:val="00294C40"/>
    <w:rsid w:val="00294CB2"/>
    <w:rsid w:val="00294D4B"/>
    <w:rsid w:val="00294DFF"/>
    <w:rsid w:val="00294E13"/>
    <w:rsid w:val="00294ECE"/>
    <w:rsid w:val="00294EE1"/>
    <w:rsid w:val="00294EEB"/>
    <w:rsid w:val="00294F1B"/>
    <w:rsid w:val="00294FBB"/>
    <w:rsid w:val="00294FF0"/>
    <w:rsid w:val="00294FFE"/>
    <w:rsid w:val="00295061"/>
    <w:rsid w:val="0029512E"/>
    <w:rsid w:val="00295164"/>
    <w:rsid w:val="00295221"/>
    <w:rsid w:val="0029522A"/>
    <w:rsid w:val="002952FA"/>
    <w:rsid w:val="0029535E"/>
    <w:rsid w:val="0029540C"/>
    <w:rsid w:val="00295423"/>
    <w:rsid w:val="002954D3"/>
    <w:rsid w:val="002955D4"/>
    <w:rsid w:val="002955DE"/>
    <w:rsid w:val="00295682"/>
    <w:rsid w:val="0029575C"/>
    <w:rsid w:val="00295765"/>
    <w:rsid w:val="002959F3"/>
    <w:rsid w:val="00295A41"/>
    <w:rsid w:val="00295A90"/>
    <w:rsid w:val="00295AEC"/>
    <w:rsid w:val="00295B94"/>
    <w:rsid w:val="00295C05"/>
    <w:rsid w:val="00295C37"/>
    <w:rsid w:val="00295D11"/>
    <w:rsid w:val="00295D4D"/>
    <w:rsid w:val="00295DF7"/>
    <w:rsid w:val="00295DF8"/>
    <w:rsid w:val="00295E01"/>
    <w:rsid w:val="00295E33"/>
    <w:rsid w:val="00295E6E"/>
    <w:rsid w:val="00295E8B"/>
    <w:rsid w:val="00295F90"/>
    <w:rsid w:val="00295FF4"/>
    <w:rsid w:val="00296079"/>
    <w:rsid w:val="002960B5"/>
    <w:rsid w:val="00296155"/>
    <w:rsid w:val="0029624A"/>
    <w:rsid w:val="00296279"/>
    <w:rsid w:val="00296389"/>
    <w:rsid w:val="00296428"/>
    <w:rsid w:val="0029657C"/>
    <w:rsid w:val="002965C7"/>
    <w:rsid w:val="00296667"/>
    <w:rsid w:val="0029668F"/>
    <w:rsid w:val="00296720"/>
    <w:rsid w:val="00296748"/>
    <w:rsid w:val="002967AD"/>
    <w:rsid w:val="0029687C"/>
    <w:rsid w:val="0029696A"/>
    <w:rsid w:val="002969F1"/>
    <w:rsid w:val="00296A59"/>
    <w:rsid w:val="00296A99"/>
    <w:rsid w:val="00296B94"/>
    <w:rsid w:val="00296C16"/>
    <w:rsid w:val="00296C2A"/>
    <w:rsid w:val="00296C95"/>
    <w:rsid w:val="00296C9F"/>
    <w:rsid w:val="00296CCE"/>
    <w:rsid w:val="00296D31"/>
    <w:rsid w:val="00296E74"/>
    <w:rsid w:val="00296EC6"/>
    <w:rsid w:val="00296EE3"/>
    <w:rsid w:val="002970DE"/>
    <w:rsid w:val="002971E1"/>
    <w:rsid w:val="00297203"/>
    <w:rsid w:val="0029721A"/>
    <w:rsid w:val="00297254"/>
    <w:rsid w:val="00297257"/>
    <w:rsid w:val="002972F1"/>
    <w:rsid w:val="002972FC"/>
    <w:rsid w:val="00297330"/>
    <w:rsid w:val="00297374"/>
    <w:rsid w:val="00297419"/>
    <w:rsid w:val="0029747F"/>
    <w:rsid w:val="00297502"/>
    <w:rsid w:val="00297545"/>
    <w:rsid w:val="00297558"/>
    <w:rsid w:val="002975F0"/>
    <w:rsid w:val="0029763C"/>
    <w:rsid w:val="00297692"/>
    <w:rsid w:val="002976C1"/>
    <w:rsid w:val="002976E2"/>
    <w:rsid w:val="00297770"/>
    <w:rsid w:val="002977E2"/>
    <w:rsid w:val="002977EE"/>
    <w:rsid w:val="002979F4"/>
    <w:rsid w:val="00297A96"/>
    <w:rsid w:val="00297ACF"/>
    <w:rsid w:val="00297B0D"/>
    <w:rsid w:val="00297B48"/>
    <w:rsid w:val="00297B7F"/>
    <w:rsid w:val="00297BF6"/>
    <w:rsid w:val="00297C00"/>
    <w:rsid w:val="00297C1E"/>
    <w:rsid w:val="00297C36"/>
    <w:rsid w:val="00297CC1"/>
    <w:rsid w:val="00297D38"/>
    <w:rsid w:val="00297D9B"/>
    <w:rsid w:val="00297DE5"/>
    <w:rsid w:val="00297E03"/>
    <w:rsid w:val="00297E43"/>
    <w:rsid w:val="00297E8A"/>
    <w:rsid w:val="00297F1C"/>
    <w:rsid w:val="00297F97"/>
    <w:rsid w:val="00297FB5"/>
    <w:rsid w:val="002A001C"/>
    <w:rsid w:val="002A0022"/>
    <w:rsid w:val="002A004F"/>
    <w:rsid w:val="002A007A"/>
    <w:rsid w:val="002A007B"/>
    <w:rsid w:val="002A0174"/>
    <w:rsid w:val="002A01E1"/>
    <w:rsid w:val="002A0283"/>
    <w:rsid w:val="002A02A5"/>
    <w:rsid w:val="002A0310"/>
    <w:rsid w:val="002A0328"/>
    <w:rsid w:val="002A035A"/>
    <w:rsid w:val="002A037B"/>
    <w:rsid w:val="002A0388"/>
    <w:rsid w:val="002A03ED"/>
    <w:rsid w:val="002A0661"/>
    <w:rsid w:val="002A069E"/>
    <w:rsid w:val="002A0708"/>
    <w:rsid w:val="002A0726"/>
    <w:rsid w:val="002A0748"/>
    <w:rsid w:val="002A0784"/>
    <w:rsid w:val="002A07AB"/>
    <w:rsid w:val="002A07F2"/>
    <w:rsid w:val="002A09FD"/>
    <w:rsid w:val="002A0A36"/>
    <w:rsid w:val="002A0B01"/>
    <w:rsid w:val="002A0B79"/>
    <w:rsid w:val="002A0CEF"/>
    <w:rsid w:val="002A0D9A"/>
    <w:rsid w:val="002A0E36"/>
    <w:rsid w:val="002A0EA6"/>
    <w:rsid w:val="002A0EAD"/>
    <w:rsid w:val="002A0F0B"/>
    <w:rsid w:val="002A0F1C"/>
    <w:rsid w:val="002A0FDE"/>
    <w:rsid w:val="002A105D"/>
    <w:rsid w:val="002A11CD"/>
    <w:rsid w:val="002A11F7"/>
    <w:rsid w:val="002A12C1"/>
    <w:rsid w:val="002A130F"/>
    <w:rsid w:val="002A1329"/>
    <w:rsid w:val="002A132B"/>
    <w:rsid w:val="002A1393"/>
    <w:rsid w:val="002A13ED"/>
    <w:rsid w:val="002A13FA"/>
    <w:rsid w:val="002A1408"/>
    <w:rsid w:val="002A1481"/>
    <w:rsid w:val="002A15B9"/>
    <w:rsid w:val="002A15BE"/>
    <w:rsid w:val="002A15BF"/>
    <w:rsid w:val="002A160E"/>
    <w:rsid w:val="002A16AF"/>
    <w:rsid w:val="002A1704"/>
    <w:rsid w:val="002A1774"/>
    <w:rsid w:val="002A177A"/>
    <w:rsid w:val="002A182E"/>
    <w:rsid w:val="002A1830"/>
    <w:rsid w:val="002A18DA"/>
    <w:rsid w:val="002A1903"/>
    <w:rsid w:val="002A19C2"/>
    <w:rsid w:val="002A1A24"/>
    <w:rsid w:val="002A1A97"/>
    <w:rsid w:val="002A1BEE"/>
    <w:rsid w:val="002A1C3C"/>
    <w:rsid w:val="002A1C6A"/>
    <w:rsid w:val="002A1C78"/>
    <w:rsid w:val="002A1D28"/>
    <w:rsid w:val="002A1D99"/>
    <w:rsid w:val="002A1ED2"/>
    <w:rsid w:val="002A1EEC"/>
    <w:rsid w:val="002A1F02"/>
    <w:rsid w:val="002A1F13"/>
    <w:rsid w:val="002A1F15"/>
    <w:rsid w:val="002A1F32"/>
    <w:rsid w:val="002A1F4C"/>
    <w:rsid w:val="002A1FE9"/>
    <w:rsid w:val="002A1FEF"/>
    <w:rsid w:val="002A1FF6"/>
    <w:rsid w:val="002A204F"/>
    <w:rsid w:val="002A20F9"/>
    <w:rsid w:val="002A215D"/>
    <w:rsid w:val="002A21CC"/>
    <w:rsid w:val="002A224A"/>
    <w:rsid w:val="002A226C"/>
    <w:rsid w:val="002A2289"/>
    <w:rsid w:val="002A2299"/>
    <w:rsid w:val="002A22B1"/>
    <w:rsid w:val="002A2355"/>
    <w:rsid w:val="002A2371"/>
    <w:rsid w:val="002A2387"/>
    <w:rsid w:val="002A23ED"/>
    <w:rsid w:val="002A2593"/>
    <w:rsid w:val="002A25A6"/>
    <w:rsid w:val="002A25BA"/>
    <w:rsid w:val="002A25FE"/>
    <w:rsid w:val="002A2666"/>
    <w:rsid w:val="002A2667"/>
    <w:rsid w:val="002A26EC"/>
    <w:rsid w:val="002A28F4"/>
    <w:rsid w:val="002A2923"/>
    <w:rsid w:val="002A2993"/>
    <w:rsid w:val="002A29C6"/>
    <w:rsid w:val="002A29FA"/>
    <w:rsid w:val="002A2ACB"/>
    <w:rsid w:val="002A2B09"/>
    <w:rsid w:val="002A2B3A"/>
    <w:rsid w:val="002A2B45"/>
    <w:rsid w:val="002A2B51"/>
    <w:rsid w:val="002A2B68"/>
    <w:rsid w:val="002A2B7A"/>
    <w:rsid w:val="002A2B7F"/>
    <w:rsid w:val="002A2B98"/>
    <w:rsid w:val="002A2BC7"/>
    <w:rsid w:val="002A2C02"/>
    <w:rsid w:val="002A2CDD"/>
    <w:rsid w:val="002A2CFF"/>
    <w:rsid w:val="002A2D33"/>
    <w:rsid w:val="002A2D6F"/>
    <w:rsid w:val="002A2DEB"/>
    <w:rsid w:val="002A2E12"/>
    <w:rsid w:val="002A2EBF"/>
    <w:rsid w:val="002A2F7E"/>
    <w:rsid w:val="002A3055"/>
    <w:rsid w:val="002A30B8"/>
    <w:rsid w:val="002A30CB"/>
    <w:rsid w:val="002A31F3"/>
    <w:rsid w:val="002A323D"/>
    <w:rsid w:val="002A32D4"/>
    <w:rsid w:val="002A3316"/>
    <w:rsid w:val="002A336C"/>
    <w:rsid w:val="002A342C"/>
    <w:rsid w:val="002A3615"/>
    <w:rsid w:val="002A363E"/>
    <w:rsid w:val="002A3692"/>
    <w:rsid w:val="002A3756"/>
    <w:rsid w:val="002A3877"/>
    <w:rsid w:val="002A38C4"/>
    <w:rsid w:val="002A3908"/>
    <w:rsid w:val="002A3944"/>
    <w:rsid w:val="002A3A3F"/>
    <w:rsid w:val="002A3A4C"/>
    <w:rsid w:val="002A3A54"/>
    <w:rsid w:val="002A3A77"/>
    <w:rsid w:val="002A3A79"/>
    <w:rsid w:val="002A3AA9"/>
    <w:rsid w:val="002A3B53"/>
    <w:rsid w:val="002A3B8C"/>
    <w:rsid w:val="002A3CAC"/>
    <w:rsid w:val="002A3E0B"/>
    <w:rsid w:val="002A3E2B"/>
    <w:rsid w:val="002A3E8E"/>
    <w:rsid w:val="002A3EC1"/>
    <w:rsid w:val="002A3FB3"/>
    <w:rsid w:val="002A3FB8"/>
    <w:rsid w:val="002A4193"/>
    <w:rsid w:val="002A41CD"/>
    <w:rsid w:val="002A41F0"/>
    <w:rsid w:val="002A4261"/>
    <w:rsid w:val="002A42D3"/>
    <w:rsid w:val="002A42F8"/>
    <w:rsid w:val="002A4356"/>
    <w:rsid w:val="002A4438"/>
    <w:rsid w:val="002A4440"/>
    <w:rsid w:val="002A44AB"/>
    <w:rsid w:val="002A44F6"/>
    <w:rsid w:val="002A4517"/>
    <w:rsid w:val="002A4524"/>
    <w:rsid w:val="002A4577"/>
    <w:rsid w:val="002A45CA"/>
    <w:rsid w:val="002A461F"/>
    <w:rsid w:val="002A4629"/>
    <w:rsid w:val="002A4699"/>
    <w:rsid w:val="002A470D"/>
    <w:rsid w:val="002A4743"/>
    <w:rsid w:val="002A4786"/>
    <w:rsid w:val="002A4871"/>
    <w:rsid w:val="002A49C3"/>
    <w:rsid w:val="002A49DB"/>
    <w:rsid w:val="002A4A02"/>
    <w:rsid w:val="002A4A49"/>
    <w:rsid w:val="002A4A50"/>
    <w:rsid w:val="002A4A89"/>
    <w:rsid w:val="002A4BE5"/>
    <w:rsid w:val="002A4C8E"/>
    <w:rsid w:val="002A4E2A"/>
    <w:rsid w:val="002A4EE7"/>
    <w:rsid w:val="002A4F33"/>
    <w:rsid w:val="002A4F7A"/>
    <w:rsid w:val="002A4FF0"/>
    <w:rsid w:val="002A5015"/>
    <w:rsid w:val="002A5064"/>
    <w:rsid w:val="002A5092"/>
    <w:rsid w:val="002A50D0"/>
    <w:rsid w:val="002A522F"/>
    <w:rsid w:val="002A5233"/>
    <w:rsid w:val="002A5238"/>
    <w:rsid w:val="002A5249"/>
    <w:rsid w:val="002A5279"/>
    <w:rsid w:val="002A52AA"/>
    <w:rsid w:val="002A5322"/>
    <w:rsid w:val="002A5388"/>
    <w:rsid w:val="002A53F0"/>
    <w:rsid w:val="002A54DE"/>
    <w:rsid w:val="002A550A"/>
    <w:rsid w:val="002A5521"/>
    <w:rsid w:val="002A552D"/>
    <w:rsid w:val="002A5594"/>
    <w:rsid w:val="002A5816"/>
    <w:rsid w:val="002A58D3"/>
    <w:rsid w:val="002A58E4"/>
    <w:rsid w:val="002A5A3F"/>
    <w:rsid w:val="002A5A6D"/>
    <w:rsid w:val="002A5A9F"/>
    <w:rsid w:val="002A5B4D"/>
    <w:rsid w:val="002A5C27"/>
    <w:rsid w:val="002A5C8D"/>
    <w:rsid w:val="002A5D22"/>
    <w:rsid w:val="002A5D6A"/>
    <w:rsid w:val="002A5DA8"/>
    <w:rsid w:val="002A5E5E"/>
    <w:rsid w:val="002A5E60"/>
    <w:rsid w:val="002A5E6C"/>
    <w:rsid w:val="002A5E72"/>
    <w:rsid w:val="002A5F04"/>
    <w:rsid w:val="002A5F3C"/>
    <w:rsid w:val="002A5F5F"/>
    <w:rsid w:val="002A6103"/>
    <w:rsid w:val="002A6119"/>
    <w:rsid w:val="002A6180"/>
    <w:rsid w:val="002A62D7"/>
    <w:rsid w:val="002A62DA"/>
    <w:rsid w:val="002A62DB"/>
    <w:rsid w:val="002A62EF"/>
    <w:rsid w:val="002A6315"/>
    <w:rsid w:val="002A6317"/>
    <w:rsid w:val="002A631A"/>
    <w:rsid w:val="002A6331"/>
    <w:rsid w:val="002A633D"/>
    <w:rsid w:val="002A638B"/>
    <w:rsid w:val="002A63A5"/>
    <w:rsid w:val="002A63AF"/>
    <w:rsid w:val="002A63E2"/>
    <w:rsid w:val="002A648D"/>
    <w:rsid w:val="002A6507"/>
    <w:rsid w:val="002A650B"/>
    <w:rsid w:val="002A65AE"/>
    <w:rsid w:val="002A65F4"/>
    <w:rsid w:val="002A6758"/>
    <w:rsid w:val="002A676B"/>
    <w:rsid w:val="002A6790"/>
    <w:rsid w:val="002A680C"/>
    <w:rsid w:val="002A681B"/>
    <w:rsid w:val="002A68CF"/>
    <w:rsid w:val="002A68E9"/>
    <w:rsid w:val="002A68F5"/>
    <w:rsid w:val="002A69F6"/>
    <w:rsid w:val="002A6A10"/>
    <w:rsid w:val="002A6A32"/>
    <w:rsid w:val="002A6B0F"/>
    <w:rsid w:val="002A6B54"/>
    <w:rsid w:val="002A6C15"/>
    <w:rsid w:val="002A6CC0"/>
    <w:rsid w:val="002A6E24"/>
    <w:rsid w:val="002A6E56"/>
    <w:rsid w:val="002A6FAC"/>
    <w:rsid w:val="002A6FBC"/>
    <w:rsid w:val="002A6FBD"/>
    <w:rsid w:val="002A7023"/>
    <w:rsid w:val="002A706D"/>
    <w:rsid w:val="002A70BC"/>
    <w:rsid w:val="002A70CA"/>
    <w:rsid w:val="002A7122"/>
    <w:rsid w:val="002A71C5"/>
    <w:rsid w:val="002A71EB"/>
    <w:rsid w:val="002A723F"/>
    <w:rsid w:val="002A7334"/>
    <w:rsid w:val="002A7353"/>
    <w:rsid w:val="002A7358"/>
    <w:rsid w:val="002A739C"/>
    <w:rsid w:val="002A73A3"/>
    <w:rsid w:val="002A746C"/>
    <w:rsid w:val="002A74ED"/>
    <w:rsid w:val="002A7507"/>
    <w:rsid w:val="002A7515"/>
    <w:rsid w:val="002A75B8"/>
    <w:rsid w:val="002A7636"/>
    <w:rsid w:val="002A7665"/>
    <w:rsid w:val="002A767F"/>
    <w:rsid w:val="002A779B"/>
    <w:rsid w:val="002A77EC"/>
    <w:rsid w:val="002A7829"/>
    <w:rsid w:val="002A7851"/>
    <w:rsid w:val="002A787E"/>
    <w:rsid w:val="002A7893"/>
    <w:rsid w:val="002A78B2"/>
    <w:rsid w:val="002A79A4"/>
    <w:rsid w:val="002A79DA"/>
    <w:rsid w:val="002A7A12"/>
    <w:rsid w:val="002A7A72"/>
    <w:rsid w:val="002A7A91"/>
    <w:rsid w:val="002A7B10"/>
    <w:rsid w:val="002A7B51"/>
    <w:rsid w:val="002A7B71"/>
    <w:rsid w:val="002A7CEB"/>
    <w:rsid w:val="002A7D13"/>
    <w:rsid w:val="002A7DAB"/>
    <w:rsid w:val="002A7DC0"/>
    <w:rsid w:val="002A7E2B"/>
    <w:rsid w:val="002A7EC6"/>
    <w:rsid w:val="002A7FE7"/>
    <w:rsid w:val="002AE281"/>
    <w:rsid w:val="002B0027"/>
    <w:rsid w:val="002B0197"/>
    <w:rsid w:val="002B01B5"/>
    <w:rsid w:val="002B02EE"/>
    <w:rsid w:val="002B02F7"/>
    <w:rsid w:val="002B034B"/>
    <w:rsid w:val="002B036A"/>
    <w:rsid w:val="002B03B9"/>
    <w:rsid w:val="002B03E0"/>
    <w:rsid w:val="002B03E2"/>
    <w:rsid w:val="002B043F"/>
    <w:rsid w:val="002B04B8"/>
    <w:rsid w:val="002B050C"/>
    <w:rsid w:val="002B0531"/>
    <w:rsid w:val="002B0533"/>
    <w:rsid w:val="002B058A"/>
    <w:rsid w:val="002B05A0"/>
    <w:rsid w:val="002B0612"/>
    <w:rsid w:val="002B0629"/>
    <w:rsid w:val="002B062E"/>
    <w:rsid w:val="002B0677"/>
    <w:rsid w:val="002B06EC"/>
    <w:rsid w:val="002B0730"/>
    <w:rsid w:val="002B0756"/>
    <w:rsid w:val="002B077C"/>
    <w:rsid w:val="002B07DA"/>
    <w:rsid w:val="002B0882"/>
    <w:rsid w:val="002B08F5"/>
    <w:rsid w:val="002B0932"/>
    <w:rsid w:val="002B0938"/>
    <w:rsid w:val="002B09A8"/>
    <w:rsid w:val="002B09E3"/>
    <w:rsid w:val="002B0A4D"/>
    <w:rsid w:val="002B0B7E"/>
    <w:rsid w:val="002B0D2F"/>
    <w:rsid w:val="002B0D71"/>
    <w:rsid w:val="002B0DC3"/>
    <w:rsid w:val="002B0DDB"/>
    <w:rsid w:val="002B0E82"/>
    <w:rsid w:val="002B0EC3"/>
    <w:rsid w:val="002B0F7F"/>
    <w:rsid w:val="002B0FF8"/>
    <w:rsid w:val="002B10AC"/>
    <w:rsid w:val="002B10DB"/>
    <w:rsid w:val="002B10E5"/>
    <w:rsid w:val="002B1194"/>
    <w:rsid w:val="002B126C"/>
    <w:rsid w:val="002B133D"/>
    <w:rsid w:val="002B1357"/>
    <w:rsid w:val="002B136D"/>
    <w:rsid w:val="002B13A7"/>
    <w:rsid w:val="002B1417"/>
    <w:rsid w:val="002B1420"/>
    <w:rsid w:val="002B1568"/>
    <w:rsid w:val="002B157F"/>
    <w:rsid w:val="002B15C8"/>
    <w:rsid w:val="002B15CF"/>
    <w:rsid w:val="002B164D"/>
    <w:rsid w:val="002B166C"/>
    <w:rsid w:val="002B173C"/>
    <w:rsid w:val="002B1773"/>
    <w:rsid w:val="002B187C"/>
    <w:rsid w:val="002B18E6"/>
    <w:rsid w:val="002B190A"/>
    <w:rsid w:val="002B1995"/>
    <w:rsid w:val="002B1ADD"/>
    <w:rsid w:val="002B1B02"/>
    <w:rsid w:val="002B1B30"/>
    <w:rsid w:val="002B1B45"/>
    <w:rsid w:val="002B1B66"/>
    <w:rsid w:val="002B1C84"/>
    <w:rsid w:val="002B1C89"/>
    <w:rsid w:val="002B1D1D"/>
    <w:rsid w:val="002B1D3D"/>
    <w:rsid w:val="002B1D48"/>
    <w:rsid w:val="002B1E71"/>
    <w:rsid w:val="002B1EB8"/>
    <w:rsid w:val="002B1EC0"/>
    <w:rsid w:val="002B1F7D"/>
    <w:rsid w:val="002B1FA9"/>
    <w:rsid w:val="002B1FC7"/>
    <w:rsid w:val="002B1FD2"/>
    <w:rsid w:val="002B2043"/>
    <w:rsid w:val="002B2063"/>
    <w:rsid w:val="002B2073"/>
    <w:rsid w:val="002B20A3"/>
    <w:rsid w:val="002B20B8"/>
    <w:rsid w:val="002B2178"/>
    <w:rsid w:val="002B2183"/>
    <w:rsid w:val="002B21AC"/>
    <w:rsid w:val="002B21B9"/>
    <w:rsid w:val="002B21E7"/>
    <w:rsid w:val="002B228F"/>
    <w:rsid w:val="002B2407"/>
    <w:rsid w:val="002B247F"/>
    <w:rsid w:val="002B24C8"/>
    <w:rsid w:val="002B252D"/>
    <w:rsid w:val="002B254A"/>
    <w:rsid w:val="002B255F"/>
    <w:rsid w:val="002B259E"/>
    <w:rsid w:val="002B25D0"/>
    <w:rsid w:val="002B25D8"/>
    <w:rsid w:val="002B25E6"/>
    <w:rsid w:val="002B25F1"/>
    <w:rsid w:val="002B276B"/>
    <w:rsid w:val="002B286F"/>
    <w:rsid w:val="002B28C4"/>
    <w:rsid w:val="002B2907"/>
    <w:rsid w:val="002B295E"/>
    <w:rsid w:val="002B2988"/>
    <w:rsid w:val="002B29AA"/>
    <w:rsid w:val="002B29D6"/>
    <w:rsid w:val="002B2A1D"/>
    <w:rsid w:val="002B2A39"/>
    <w:rsid w:val="002B2A71"/>
    <w:rsid w:val="002B2A73"/>
    <w:rsid w:val="002B2A79"/>
    <w:rsid w:val="002B2ABC"/>
    <w:rsid w:val="002B2AC6"/>
    <w:rsid w:val="002B2B4E"/>
    <w:rsid w:val="002B2C56"/>
    <w:rsid w:val="002B2CC2"/>
    <w:rsid w:val="002B2CCA"/>
    <w:rsid w:val="002B2CF4"/>
    <w:rsid w:val="002B2E20"/>
    <w:rsid w:val="002B2E69"/>
    <w:rsid w:val="002B2F96"/>
    <w:rsid w:val="002B30E5"/>
    <w:rsid w:val="002B3136"/>
    <w:rsid w:val="002B3211"/>
    <w:rsid w:val="002B324C"/>
    <w:rsid w:val="002B33A4"/>
    <w:rsid w:val="002B33C5"/>
    <w:rsid w:val="002B33DD"/>
    <w:rsid w:val="002B3423"/>
    <w:rsid w:val="002B3507"/>
    <w:rsid w:val="002B356D"/>
    <w:rsid w:val="002B35DC"/>
    <w:rsid w:val="002B3843"/>
    <w:rsid w:val="002B384F"/>
    <w:rsid w:val="002B3896"/>
    <w:rsid w:val="002B38BF"/>
    <w:rsid w:val="002B39E3"/>
    <w:rsid w:val="002B3A2A"/>
    <w:rsid w:val="002B3ACC"/>
    <w:rsid w:val="002B3B48"/>
    <w:rsid w:val="002B3B4B"/>
    <w:rsid w:val="002B3B4E"/>
    <w:rsid w:val="002B3B8F"/>
    <w:rsid w:val="002B3BA5"/>
    <w:rsid w:val="002B3C56"/>
    <w:rsid w:val="002B3CAA"/>
    <w:rsid w:val="002B3CDE"/>
    <w:rsid w:val="002B3D35"/>
    <w:rsid w:val="002B3D4D"/>
    <w:rsid w:val="002B3E43"/>
    <w:rsid w:val="002B3F29"/>
    <w:rsid w:val="002B3F74"/>
    <w:rsid w:val="002B40BA"/>
    <w:rsid w:val="002B40CB"/>
    <w:rsid w:val="002B4174"/>
    <w:rsid w:val="002B4233"/>
    <w:rsid w:val="002B4270"/>
    <w:rsid w:val="002B42A2"/>
    <w:rsid w:val="002B42E0"/>
    <w:rsid w:val="002B4351"/>
    <w:rsid w:val="002B435C"/>
    <w:rsid w:val="002B447D"/>
    <w:rsid w:val="002B449D"/>
    <w:rsid w:val="002B4537"/>
    <w:rsid w:val="002B45B0"/>
    <w:rsid w:val="002B45B2"/>
    <w:rsid w:val="002B45C7"/>
    <w:rsid w:val="002B4610"/>
    <w:rsid w:val="002B4611"/>
    <w:rsid w:val="002B4631"/>
    <w:rsid w:val="002B465D"/>
    <w:rsid w:val="002B46CC"/>
    <w:rsid w:val="002B4748"/>
    <w:rsid w:val="002B4779"/>
    <w:rsid w:val="002B47D9"/>
    <w:rsid w:val="002B4823"/>
    <w:rsid w:val="002B486B"/>
    <w:rsid w:val="002B4977"/>
    <w:rsid w:val="002B49CD"/>
    <w:rsid w:val="002B4ADF"/>
    <w:rsid w:val="002B4B07"/>
    <w:rsid w:val="002B4B59"/>
    <w:rsid w:val="002B4BAF"/>
    <w:rsid w:val="002B4C5A"/>
    <w:rsid w:val="002B4CD8"/>
    <w:rsid w:val="002B4D2D"/>
    <w:rsid w:val="002B4E7A"/>
    <w:rsid w:val="002B4E91"/>
    <w:rsid w:val="002B4E9E"/>
    <w:rsid w:val="002B502D"/>
    <w:rsid w:val="002B5065"/>
    <w:rsid w:val="002B508F"/>
    <w:rsid w:val="002B5111"/>
    <w:rsid w:val="002B5156"/>
    <w:rsid w:val="002B5189"/>
    <w:rsid w:val="002B518F"/>
    <w:rsid w:val="002B5193"/>
    <w:rsid w:val="002B51BA"/>
    <w:rsid w:val="002B5240"/>
    <w:rsid w:val="002B5267"/>
    <w:rsid w:val="002B5293"/>
    <w:rsid w:val="002B5298"/>
    <w:rsid w:val="002B5353"/>
    <w:rsid w:val="002B537B"/>
    <w:rsid w:val="002B53D1"/>
    <w:rsid w:val="002B53E3"/>
    <w:rsid w:val="002B53E8"/>
    <w:rsid w:val="002B547C"/>
    <w:rsid w:val="002B54E7"/>
    <w:rsid w:val="002B55AD"/>
    <w:rsid w:val="002B5645"/>
    <w:rsid w:val="002B5713"/>
    <w:rsid w:val="002B579E"/>
    <w:rsid w:val="002B57BC"/>
    <w:rsid w:val="002B586A"/>
    <w:rsid w:val="002B5907"/>
    <w:rsid w:val="002B5977"/>
    <w:rsid w:val="002B59F5"/>
    <w:rsid w:val="002B5A7F"/>
    <w:rsid w:val="002B5A93"/>
    <w:rsid w:val="002B5B2A"/>
    <w:rsid w:val="002B5C58"/>
    <w:rsid w:val="002B5D5C"/>
    <w:rsid w:val="002B5E06"/>
    <w:rsid w:val="002B5E61"/>
    <w:rsid w:val="002B5E86"/>
    <w:rsid w:val="002B5EC6"/>
    <w:rsid w:val="002B5EE7"/>
    <w:rsid w:val="002B5EEF"/>
    <w:rsid w:val="002B5F93"/>
    <w:rsid w:val="002B5FB6"/>
    <w:rsid w:val="002B6008"/>
    <w:rsid w:val="002B6053"/>
    <w:rsid w:val="002B6086"/>
    <w:rsid w:val="002B6099"/>
    <w:rsid w:val="002B60AD"/>
    <w:rsid w:val="002B60B8"/>
    <w:rsid w:val="002B60E3"/>
    <w:rsid w:val="002B6142"/>
    <w:rsid w:val="002B61DC"/>
    <w:rsid w:val="002B61F7"/>
    <w:rsid w:val="002B6220"/>
    <w:rsid w:val="002B62E5"/>
    <w:rsid w:val="002B635A"/>
    <w:rsid w:val="002B636B"/>
    <w:rsid w:val="002B63C2"/>
    <w:rsid w:val="002B63C3"/>
    <w:rsid w:val="002B63E0"/>
    <w:rsid w:val="002B643F"/>
    <w:rsid w:val="002B6447"/>
    <w:rsid w:val="002B646D"/>
    <w:rsid w:val="002B64A2"/>
    <w:rsid w:val="002B64E8"/>
    <w:rsid w:val="002B6587"/>
    <w:rsid w:val="002B65E7"/>
    <w:rsid w:val="002B6605"/>
    <w:rsid w:val="002B6668"/>
    <w:rsid w:val="002B669D"/>
    <w:rsid w:val="002B66D7"/>
    <w:rsid w:val="002B6720"/>
    <w:rsid w:val="002B673C"/>
    <w:rsid w:val="002B6748"/>
    <w:rsid w:val="002B67AD"/>
    <w:rsid w:val="002B68A8"/>
    <w:rsid w:val="002B68BE"/>
    <w:rsid w:val="002B68F9"/>
    <w:rsid w:val="002B6943"/>
    <w:rsid w:val="002B6961"/>
    <w:rsid w:val="002B698F"/>
    <w:rsid w:val="002B6A5B"/>
    <w:rsid w:val="002B6A64"/>
    <w:rsid w:val="002B6A84"/>
    <w:rsid w:val="002B6AC7"/>
    <w:rsid w:val="002B6AFB"/>
    <w:rsid w:val="002B6B45"/>
    <w:rsid w:val="002B6BD7"/>
    <w:rsid w:val="002B6C11"/>
    <w:rsid w:val="002B6C7E"/>
    <w:rsid w:val="002B6CCA"/>
    <w:rsid w:val="002B6D81"/>
    <w:rsid w:val="002B6DA3"/>
    <w:rsid w:val="002B6F19"/>
    <w:rsid w:val="002B6F2F"/>
    <w:rsid w:val="002B70FD"/>
    <w:rsid w:val="002B713C"/>
    <w:rsid w:val="002B714F"/>
    <w:rsid w:val="002B71C4"/>
    <w:rsid w:val="002B7209"/>
    <w:rsid w:val="002B7319"/>
    <w:rsid w:val="002B735C"/>
    <w:rsid w:val="002B7405"/>
    <w:rsid w:val="002B7432"/>
    <w:rsid w:val="002B7446"/>
    <w:rsid w:val="002B7459"/>
    <w:rsid w:val="002B745A"/>
    <w:rsid w:val="002B749F"/>
    <w:rsid w:val="002B759E"/>
    <w:rsid w:val="002B765F"/>
    <w:rsid w:val="002B76DF"/>
    <w:rsid w:val="002B76E7"/>
    <w:rsid w:val="002B76FB"/>
    <w:rsid w:val="002B773D"/>
    <w:rsid w:val="002B7745"/>
    <w:rsid w:val="002B785C"/>
    <w:rsid w:val="002B785D"/>
    <w:rsid w:val="002B78B4"/>
    <w:rsid w:val="002B78D0"/>
    <w:rsid w:val="002B78DA"/>
    <w:rsid w:val="002B7A09"/>
    <w:rsid w:val="002B7A8F"/>
    <w:rsid w:val="002B7B22"/>
    <w:rsid w:val="002B7B82"/>
    <w:rsid w:val="002B7B91"/>
    <w:rsid w:val="002B7BBF"/>
    <w:rsid w:val="002B7BC4"/>
    <w:rsid w:val="002B7C04"/>
    <w:rsid w:val="002B7C2C"/>
    <w:rsid w:val="002B7CA6"/>
    <w:rsid w:val="002B7D4F"/>
    <w:rsid w:val="002B7DA2"/>
    <w:rsid w:val="002B7DCB"/>
    <w:rsid w:val="002B7DE8"/>
    <w:rsid w:val="002B7E24"/>
    <w:rsid w:val="002B7E96"/>
    <w:rsid w:val="002B7F07"/>
    <w:rsid w:val="002B7F12"/>
    <w:rsid w:val="002B7F45"/>
    <w:rsid w:val="002B7F78"/>
    <w:rsid w:val="002C000C"/>
    <w:rsid w:val="002C002D"/>
    <w:rsid w:val="002C0030"/>
    <w:rsid w:val="002C0043"/>
    <w:rsid w:val="002C006F"/>
    <w:rsid w:val="002C00A1"/>
    <w:rsid w:val="002C00E4"/>
    <w:rsid w:val="002C019C"/>
    <w:rsid w:val="002C02BE"/>
    <w:rsid w:val="002C02E9"/>
    <w:rsid w:val="002C0349"/>
    <w:rsid w:val="002C039C"/>
    <w:rsid w:val="002C03F8"/>
    <w:rsid w:val="002C040E"/>
    <w:rsid w:val="002C0441"/>
    <w:rsid w:val="002C0474"/>
    <w:rsid w:val="002C0539"/>
    <w:rsid w:val="002C06C5"/>
    <w:rsid w:val="002C070D"/>
    <w:rsid w:val="002C07A0"/>
    <w:rsid w:val="002C0876"/>
    <w:rsid w:val="002C08C6"/>
    <w:rsid w:val="002C0909"/>
    <w:rsid w:val="002C0A25"/>
    <w:rsid w:val="002C0A5A"/>
    <w:rsid w:val="002C0AB2"/>
    <w:rsid w:val="002C0AC9"/>
    <w:rsid w:val="002C0B05"/>
    <w:rsid w:val="002C0B7A"/>
    <w:rsid w:val="002C0BB6"/>
    <w:rsid w:val="002C0C2F"/>
    <w:rsid w:val="002C0C51"/>
    <w:rsid w:val="002C0C97"/>
    <w:rsid w:val="002C0CAA"/>
    <w:rsid w:val="002C0D86"/>
    <w:rsid w:val="002C0DD7"/>
    <w:rsid w:val="002C0DDF"/>
    <w:rsid w:val="002C0DE1"/>
    <w:rsid w:val="002C0E50"/>
    <w:rsid w:val="002C0ECB"/>
    <w:rsid w:val="002C0EE4"/>
    <w:rsid w:val="002C0F1D"/>
    <w:rsid w:val="002C0F91"/>
    <w:rsid w:val="002C0FDF"/>
    <w:rsid w:val="002C102D"/>
    <w:rsid w:val="002C1064"/>
    <w:rsid w:val="002C1122"/>
    <w:rsid w:val="002C1189"/>
    <w:rsid w:val="002C11D1"/>
    <w:rsid w:val="002C1280"/>
    <w:rsid w:val="002C130F"/>
    <w:rsid w:val="002C132E"/>
    <w:rsid w:val="002C132F"/>
    <w:rsid w:val="002C136B"/>
    <w:rsid w:val="002C1371"/>
    <w:rsid w:val="002C1421"/>
    <w:rsid w:val="002C1547"/>
    <w:rsid w:val="002C1687"/>
    <w:rsid w:val="002C16A7"/>
    <w:rsid w:val="002C172F"/>
    <w:rsid w:val="002C173C"/>
    <w:rsid w:val="002C17C4"/>
    <w:rsid w:val="002C1813"/>
    <w:rsid w:val="002C1827"/>
    <w:rsid w:val="002C1847"/>
    <w:rsid w:val="002C186C"/>
    <w:rsid w:val="002C18E0"/>
    <w:rsid w:val="002C18E7"/>
    <w:rsid w:val="002C19C3"/>
    <w:rsid w:val="002C19E9"/>
    <w:rsid w:val="002C1A84"/>
    <w:rsid w:val="002C1A88"/>
    <w:rsid w:val="002C1ABC"/>
    <w:rsid w:val="002C1B50"/>
    <w:rsid w:val="002C1B76"/>
    <w:rsid w:val="002C1B8E"/>
    <w:rsid w:val="002C1B96"/>
    <w:rsid w:val="002C1BC1"/>
    <w:rsid w:val="002C1C92"/>
    <w:rsid w:val="002C1C95"/>
    <w:rsid w:val="002C1C96"/>
    <w:rsid w:val="002C1CB4"/>
    <w:rsid w:val="002C1D7E"/>
    <w:rsid w:val="002C1DB4"/>
    <w:rsid w:val="002C1DBE"/>
    <w:rsid w:val="002C1E01"/>
    <w:rsid w:val="002C1E5A"/>
    <w:rsid w:val="002C1EE4"/>
    <w:rsid w:val="002C1F80"/>
    <w:rsid w:val="002C1F8A"/>
    <w:rsid w:val="002C1FD6"/>
    <w:rsid w:val="002C1FDE"/>
    <w:rsid w:val="002C201D"/>
    <w:rsid w:val="002C2050"/>
    <w:rsid w:val="002C20BE"/>
    <w:rsid w:val="002C213F"/>
    <w:rsid w:val="002C2143"/>
    <w:rsid w:val="002C21EB"/>
    <w:rsid w:val="002C2233"/>
    <w:rsid w:val="002C22A5"/>
    <w:rsid w:val="002C2447"/>
    <w:rsid w:val="002C2448"/>
    <w:rsid w:val="002C24C1"/>
    <w:rsid w:val="002C2588"/>
    <w:rsid w:val="002C2658"/>
    <w:rsid w:val="002C26FF"/>
    <w:rsid w:val="002C270E"/>
    <w:rsid w:val="002C27AA"/>
    <w:rsid w:val="002C27DD"/>
    <w:rsid w:val="002C28A6"/>
    <w:rsid w:val="002C2A34"/>
    <w:rsid w:val="002C2AC7"/>
    <w:rsid w:val="002C2AD1"/>
    <w:rsid w:val="002C2AD8"/>
    <w:rsid w:val="002C2B98"/>
    <w:rsid w:val="002C2BAE"/>
    <w:rsid w:val="002C2C0B"/>
    <w:rsid w:val="002C2C19"/>
    <w:rsid w:val="002C2C4D"/>
    <w:rsid w:val="002C2C86"/>
    <w:rsid w:val="002C2CB4"/>
    <w:rsid w:val="002C2D45"/>
    <w:rsid w:val="002C2D69"/>
    <w:rsid w:val="002C2D6A"/>
    <w:rsid w:val="002C2DDA"/>
    <w:rsid w:val="002C2EDB"/>
    <w:rsid w:val="002C2F16"/>
    <w:rsid w:val="002C2F7E"/>
    <w:rsid w:val="002C2F89"/>
    <w:rsid w:val="002C2FC5"/>
    <w:rsid w:val="002C31DC"/>
    <w:rsid w:val="002C3291"/>
    <w:rsid w:val="002C32DA"/>
    <w:rsid w:val="002C34A8"/>
    <w:rsid w:val="002C3503"/>
    <w:rsid w:val="002C35B1"/>
    <w:rsid w:val="002C35B8"/>
    <w:rsid w:val="002C35F5"/>
    <w:rsid w:val="002C360B"/>
    <w:rsid w:val="002C3619"/>
    <w:rsid w:val="002C362C"/>
    <w:rsid w:val="002C3644"/>
    <w:rsid w:val="002C3687"/>
    <w:rsid w:val="002C36AC"/>
    <w:rsid w:val="002C36AD"/>
    <w:rsid w:val="002C36B3"/>
    <w:rsid w:val="002C36F4"/>
    <w:rsid w:val="002C37EC"/>
    <w:rsid w:val="002C384F"/>
    <w:rsid w:val="002C3854"/>
    <w:rsid w:val="002C3868"/>
    <w:rsid w:val="002C39E5"/>
    <w:rsid w:val="002C3AC8"/>
    <w:rsid w:val="002C3BD9"/>
    <w:rsid w:val="002C3C46"/>
    <w:rsid w:val="002C3C64"/>
    <w:rsid w:val="002C3CB4"/>
    <w:rsid w:val="002C3CC3"/>
    <w:rsid w:val="002C3D22"/>
    <w:rsid w:val="002C3DE1"/>
    <w:rsid w:val="002C3E0A"/>
    <w:rsid w:val="002C3E6E"/>
    <w:rsid w:val="002C3E94"/>
    <w:rsid w:val="002C3F26"/>
    <w:rsid w:val="002C3FB5"/>
    <w:rsid w:val="002C4019"/>
    <w:rsid w:val="002C4052"/>
    <w:rsid w:val="002C4103"/>
    <w:rsid w:val="002C4123"/>
    <w:rsid w:val="002C418C"/>
    <w:rsid w:val="002C41D8"/>
    <w:rsid w:val="002C420B"/>
    <w:rsid w:val="002C42EF"/>
    <w:rsid w:val="002C434A"/>
    <w:rsid w:val="002C4360"/>
    <w:rsid w:val="002C45D8"/>
    <w:rsid w:val="002C4607"/>
    <w:rsid w:val="002C4669"/>
    <w:rsid w:val="002C478E"/>
    <w:rsid w:val="002C481A"/>
    <w:rsid w:val="002C4883"/>
    <w:rsid w:val="002C48B2"/>
    <w:rsid w:val="002C48B8"/>
    <w:rsid w:val="002C48DB"/>
    <w:rsid w:val="002C48FE"/>
    <w:rsid w:val="002C497B"/>
    <w:rsid w:val="002C49DB"/>
    <w:rsid w:val="002C49E3"/>
    <w:rsid w:val="002C49EF"/>
    <w:rsid w:val="002C4B79"/>
    <w:rsid w:val="002C4BAD"/>
    <w:rsid w:val="002C4BC2"/>
    <w:rsid w:val="002C4C9B"/>
    <w:rsid w:val="002C4CE1"/>
    <w:rsid w:val="002C4D10"/>
    <w:rsid w:val="002C4E16"/>
    <w:rsid w:val="002C4EF9"/>
    <w:rsid w:val="002C4F54"/>
    <w:rsid w:val="002C4F5E"/>
    <w:rsid w:val="002C4FFA"/>
    <w:rsid w:val="002C50AD"/>
    <w:rsid w:val="002C50B9"/>
    <w:rsid w:val="002C5156"/>
    <w:rsid w:val="002C5162"/>
    <w:rsid w:val="002C51A3"/>
    <w:rsid w:val="002C5269"/>
    <w:rsid w:val="002C5274"/>
    <w:rsid w:val="002C528F"/>
    <w:rsid w:val="002C54C5"/>
    <w:rsid w:val="002C54E1"/>
    <w:rsid w:val="002C5533"/>
    <w:rsid w:val="002C55D7"/>
    <w:rsid w:val="002C55FF"/>
    <w:rsid w:val="002C563A"/>
    <w:rsid w:val="002C5669"/>
    <w:rsid w:val="002C56B0"/>
    <w:rsid w:val="002C5728"/>
    <w:rsid w:val="002C578A"/>
    <w:rsid w:val="002C581D"/>
    <w:rsid w:val="002C5857"/>
    <w:rsid w:val="002C58C8"/>
    <w:rsid w:val="002C58CC"/>
    <w:rsid w:val="002C58D2"/>
    <w:rsid w:val="002C5917"/>
    <w:rsid w:val="002C596C"/>
    <w:rsid w:val="002C59A8"/>
    <w:rsid w:val="002C5A43"/>
    <w:rsid w:val="002C5ABF"/>
    <w:rsid w:val="002C5B1F"/>
    <w:rsid w:val="002C5B34"/>
    <w:rsid w:val="002C5B79"/>
    <w:rsid w:val="002C5BDC"/>
    <w:rsid w:val="002C5BE5"/>
    <w:rsid w:val="002C5BF3"/>
    <w:rsid w:val="002C5C97"/>
    <w:rsid w:val="002C5CA4"/>
    <w:rsid w:val="002C5CF9"/>
    <w:rsid w:val="002C5CFE"/>
    <w:rsid w:val="002C5D24"/>
    <w:rsid w:val="002C5D9C"/>
    <w:rsid w:val="002C5EB4"/>
    <w:rsid w:val="002C5EFD"/>
    <w:rsid w:val="002C5F62"/>
    <w:rsid w:val="002C6014"/>
    <w:rsid w:val="002C6098"/>
    <w:rsid w:val="002C6118"/>
    <w:rsid w:val="002C6189"/>
    <w:rsid w:val="002C61D2"/>
    <w:rsid w:val="002C6231"/>
    <w:rsid w:val="002C6265"/>
    <w:rsid w:val="002C626D"/>
    <w:rsid w:val="002C6281"/>
    <w:rsid w:val="002C6366"/>
    <w:rsid w:val="002C6389"/>
    <w:rsid w:val="002C638D"/>
    <w:rsid w:val="002C6408"/>
    <w:rsid w:val="002C6428"/>
    <w:rsid w:val="002C6454"/>
    <w:rsid w:val="002C6495"/>
    <w:rsid w:val="002C64A1"/>
    <w:rsid w:val="002C64B3"/>
    <w:rsid w:val="002C66C5"/>
    <w:rsid w:val="002C6732"/>
    <w:rsid w:val="002C676E"/>
    <w:rsid w:val="002C6810"/>
    <w:rsid w:val="002C6818"/>
    <w:rsid w:val="002C691B"/>
    <w:rsid w:val="002C6924"/>
    <w:rsid w:val="002C697E"/>
    <w:rsid w:val="002C69AB"/>
    <w:rsid w:val="002C6A31"/>
    <w:rsid w:val="002C6AA4"/>
    <w:rsid w:val="002C6AC8"/>
    <w:rsid w:val="002C6B05"/>
    <w:rsid w:val="002C6B27"/>
    <w:rsid w:val="002C6CC6"/>
    <w:rsid w:val="002C6CF2"/>
    <w:rsid w:val="002C6E6A"/>
    <w:rsid w:val="002C6F8B"/>
    <w:rsid w:val="002C6FBD"/>
    <w:rsid w:val="002C707C"/>
    <w:rsid w:val="002C7187"/>
    <w:rsid w:val="002C71AE"/>
    <w:rsid w:val="002C7260"/>
    <w:rsid w:val="002C72B9"/>
    <w:rsid w:val="002C7326"/>
    <w:rsid w:val="002C7333"/>
    <w:rsid w:val="002C73D2"/>
    <w:rsid w:val="002C7402"/>
    <w:rsid w:val="002C7469"/>
    <w:rsid w:val="002C747E"/>
    <w:rsid w:val="002C74DD"/>
    <w:rsid w:val="002C75A3"/>
    <w:rsid w:val="002C7602"/>
    <w:rsid w:val="002C760C"/>
    <w:rsid w:val="002C7620"/>
    <w:rsid w:val="002C76CD"/>
    <w:rsid w:val="002C77F3"/>
    <w:rsid w:val="002C78B9"/>
    <w:rsid w:val="002C78ED"/>
    <w:rsid w:val="002C7956"/>
    <w:rsid w:val="002C7A17"/>
    <w:rsid w:val="002C7A1E"/>
    <w:rsid w:val="002C7A5F"/>
    <w:rsid w:val="002C7A79"/>
    <w:rsid w:val="002C7A8C"/>
    <w:rsid w:val="002C7B15"/>
    <w:rsid w:val="002C7B5C"/>
    <w:rsid w:val="002C7C2E"/>
    <w:rsid w:val="002C7C8D"/>
    <w:rsid w:val="002C7C9D"/>
    <w:rsid w:val="002C7CC2"/>
    <w:rsid w:val="002C7D6B"/>
    <w:rsid w:val="002C7D91"/>
    <w:rsid w:val="002C7E04"/>
    <w:rsid w:val="002C7E46"/>
    <w:rsid w:val="002C7E70"/>
    <w:rsid w:val="002C7F0C"/>
    <w:rsid w:val="002C7F44"/>
    <w:rsid w:val="002C7F98"/>
    <w:rsid w:val="002C7FB4"/>
    <w:rsid w:val="002C7FCC"/>
    <w:rsid w:val="002D0000"/>
    <w:rsid w:val="002D0124"/>
    <w:rsid w:val="002D0188"/>
    <w:rsid w:val="002D018D"/>
    <w:rsid w:val="002D01B3"/>
    <w:rsid w:val="002D024F"/>
    <w:rsid w:val="002D026A"/>
    <w:rsid w:val="002D02CE"/>
    <w:rsid w:val="002D02D0"/>
    <w:rsid w:val="002D02FB"/>
    <w:rsid w:val="002D0365"/>
    <w:rsid w:val="002D03F3"/>
    <w:rsid w:val="002D0400"/>
    <w:rsid w:val="002D0423"/>
    <w:rsid w:val="002D043C"/>
    <w:rsid w:val="002D0441"/>
    <w:rsid w:val="002D0451"/>
    <w:rsid w:val="002D04E4"/>
    <w:rsid w:val="002D053D"/>
    <w:rsid w:val="002D0568"/>
    <w:rsid w:val="002D067C"/>
    <w:rsid w:val="002D06A2"/>
    <w:rsid w:val="002D06B5"/>
    <w:rsid w:val="002D0837"/>
    <w:rsid w:val="002D086D"/>
    <w:rsid w:val="002D0910"/>
    <w:rsid w:val="002D0966"/>
    <w:rsid w:val="002D09A2"/>
    <w:rsid w:val="002D09B3"/>
    <w:rsid w:val="002D09B7"/>
    <w:rsid w:val="002D0A26"/>
    <w:rsid w:val="002D0A8F"/>
    <w:rsid w:val="002D0AA2"/>
    <w:rsid w:val="002D0B13"/>
    <w:rsid w:val="002D0B73"/>
    <w:rsid w:val="002D0C60"/>
    <w:rsid w:val="002D0D1F"/>
    <w:rsid w:val="002D0D5C"/>
    <w:rsid w:val="002D0DE4"/>
    <w:rsid w:val="002D0E2D"/>
    <w:rsid w:val="002D0E74"/>
    <w:rsid w:val="002D0F71"/>
    <w:rsid w:val="002D0FBD"/>
    <w:rsid w:val="002D108C"/>
    <w:rsid w:val="002D10F2"/>
    <w:rsid w:val="002D121E"/>
    <w:rsid w:val="002D1283"/>
    <w:rsid w:val="002D1290"/>
    <w:rsid w:val="002D12A8"/>
    <w:rsid w:val="002D12A9"/>
    <w:rsid w:val="002D12FD"/>
    <w:rsid w:val="002D1338"/>
    <w:rsid w:val="002D1380"/>
    <w:rsid w:val="002D13BE"/>
    <w:rsid w:val="002D1410"/>
    <w:rsid w:val="002D145F"/>
    <w:rsid w:val="002D1467"/>
    <w:rsid w:val="002D14A0"/>
    <w:rsid w:val="002D1574"/>
    <w:rsid w:val="002D1650"/>
    <w:rsid w:val="002D167A"/>
    <w:rsid w:val="002D16A7"/>
    <w:rsid w:val="002D16F1"/>
    <w:rsid w:val="002D170D"/>
    <w:rsid w:val="002D176F"/>
    <w:rsid w:val="002D192F"/>
    <w:rsid w:val="002D1956"/>
    <w:rsid w:val="002D19B8"/>
    <w:rsid w:val="002D19FC"/>
    <w:rsid w:val="002D1A91"/>
    <w:rsid w:val="002D1B93"/>
    <w:rsid w:val="002D1C16"/>
    <w:rsid w:val="002D1C19"/>
    <w:rsid w:val="002D1C5B"/>
    <w:rsid w:val="002D1CC1"/>
    <w:rsid w:val="002D1CE7"/>
    <w:rsid w:val="002D1D04"/>
    <w:rsid w:val="002D1D0B"/>
    <w:rsid w:val="002D1D27"/>
    <w:rsid w:val="002D1D71"/>
    <w:rsid w:val="002D1DD9"/>
    <w:rsid w:val="002D1E29"/>
    <w:rsid w:val="002D1F6A"/>
    <w:rsid w:val="002D1F83"/>
    <w:rsid w:val="002D2023"/>
    <w:rsid w:val="002D202D"/>
    <w:rsid w:val="002D2058"/>
    <w:rsid w:val="002D20A9"/>
    <w:rsid w:val="002D20FA"/>
    <w:rsid w:val="002D21F9"/>
    <w:rsid w:val="002D2258"/>
    <w:rsid w:val="002D22C9"/>
    <w:rsid w:val="002D234D"/>
    <w:rsid w:val="002D237F"/>
    <w:rsid w:val="002D2397"/>
    <w:rsid w:val="002D23D4"/>
    <w:rsid w:val="002D23F0"/>
    <w:rsid w:val="002D24FB"/>
    <w:rsid w:val="002D2544"/>
    <w:rsid w:val="002D25E9"/>
    <w:rsid w:val="002D26B5"/>
    <w:rsid w:val="002D2708"/>
    <w:rsid w:val="002D278F"/>
    <w:rsid w:val="002D27AB"/>
    <w:rsid w:val="002D27E1"/>
    <w:rsid w:val="002D2804"/>
    <w:rsid w:val="002D28B4"/>
    <w:rsid w:val="002D28D2"/>
    <w:rsid w:val="002D2930"/>
    <w:rsid w:val="002D2A0F"/>
    <w:rsid w:val="002D2A2E"/>
    <w:rsid w:val="002D2AB5"/>
    <w:rsid w:val="002D2B12"/>
    <w:rsid w:val="002D2B7E"/>
    <w:rsid w:val="002D2B98"/>
    <w:rsid w:val="002D2C41"/>
    <w:rsid w:val="002D2CAD"/>
    <w:rsid w:val="002D2CD3"/>
    <w:rsid w:val="002D2D3D"/>
    <w:rsid w:val="002D2D44"/>
    <w:rsid w:val="002D2D60"/>
    <w:rsid w:val="002D2D8A"/>
    <w:rsid w:val="002D2DC9"/>
    <w:rsid w:val="002D2DD6"/>
    <w:rsid w:val="002D2E0A"/>
    <w:rsid w:val="002D2E39"/>
    <w:rsid w:val="002D2E5B"/>
    <w:rsid w:val="002D2E5C"/>
    <w:rsid w:val="002D2E70"/>
    <w:rsid w:val="002D2F1E"/>
    <w:rsid w:val="002D3115"/>
    <w:rsid w:val="002D3135"/>
    <w:rsid w:val="002D3210"/>
    <w:rsid w:val="002D3225"/>
    <w:rsid w:val="002D3247"/>
    <w:rsid w:val="002D3321"/>
    <w:rsid w:val="002D338D"/>
    <w:rsid w:val="002D33C7"/>
    <w:rsid w:val="002D343D"/>
    <w:rsid w:val="002D34B9"/>
    <w:rsid w:val="002D350A"/>
    <w:rsid w:val="002D356D"/>
    <w:rsid w:val="002D3576"/>
    <w:rsid w:val="002D358E"/>
    <w:rsid w:val="002D363A"/>
    <w:rsid w:val="002D36B2"/>
    <w:rsid w:val="002D3716"/>
    <w:rsid w:val="002D37D5"/>
    <w:rsid w:val="002D383D"/>
    <w:rsid w:val="002D3865"/>
    <w:rsid w:val="002D3878"/>
    <w:rsid w:val="002D38AA"/>
    <w:rsid w:val="002D38D0"/>
    <w:rsid w:val="002D3919"/>
    <w:rsid w:val="002D3A19"/>
    <w:rsid w:val="002D3AD7"/>
    <w:rsid w:val="002D3B1E"/>
    <w:rsid w:val="002D3BB7"/>
    <w:rsid w:val="002D3C24"/>
    <w:rsid w:val="002D3D09"/>
    <w:rsid w:val="002D3EE1"/>
    <w:rsid w:val="002D3FE9"/>
    <w:rsid w:val="002D403A"/>
    <w:rsid w:val="002D405F"/>
    <w:rsid w:val="002D419E"/>
    <w:rsid w:val="002D4204"/>
    <w:rsid w:val="002D4215"/>
    <w:rsid w:val="002D4231"/>
    <w:rsid w:val="002D4241"/>
    <w:rsid w:val="002D428F"/>
    <w:rsid w:val="002D434A"/>
    <w:rsid w:val="002D437C"/>
    <w:rsid w:val="002D4404"/>
    <w:rsid w:val="002D445F"/>
    <w:rsid w:val="002D4497"/>
    <w:rsid w:val="002D44A8"/>
    <w:rsid w:val="002D44B8"/>
    <w:rsid w:val="002D4518"/>
    <w:rsid w:val="002D4529"/>
    <w:rsid w:val="002D4565"/>
    <w:rsid w:val="002D456D"/>
    <w:rsid w:val="002D4619"/>
    <w:rsid w:val="002D46FC"/>
    <w:rsid w:val="002D4867"/>
    <w:rsid w:val="002D48D5"/>
    <w:rsid w:val="002D4966"/>
    <w:rsid w:val="002D49DA"/>
    <w:rsid w:val="002D4A2F"/>
    <w:rsid w:val="002D4A44"/>
    <w:rsid w:val="002D4A53"/>
    <w:rsid w:val="002D4A68"/>
    <w:rsid w:val="002D4A9F"/>
    <w:rsid w:val="002D4AC1"/>
    <w:rsid w:val="002D4ADB"/>
    <w:rsid w:val="002D4AFC"/>
    <w:rsid w:val="002D4B63"/>
    <w:rsid w:val="002D4B89"/>
    <w:rsid w:val="002D4C1E"/>
    <w:rsid w:val="002D4D05"/>
    <w:rsid w:val="002D4D3C"/>
    <w:rsid w:val="002D4D46"/>
    <w:rsid w:val="002D4DC4"/>
    <w:rsid w:val="002D4E34"/>
    <w:rsid w:val="002D4E7D"/>
    <w:rsid w:val="002D4E86"/>
    <w:rsid w:val="002D4ED4"/>
    <w:rsid w:val="002D4ED9"/>
    <w:rsid w:val="002D4F29"/>
    <w:rsid w:val="002D4F88"/>
    <w:rsid w:val="002D4FB7"/>
    <w:rsid w:val="002D504A"/>
    <w:rsid w:val="002D50C3"/>
    <w:rsid w:val="002D525E"/>
    <w:rsid w:val="002D53A5"/>
    <w:rsid w:val="002D5404"/>
    <w:rsid w:val="002D5452"/>
    <w:rsid w:val="002D549F"/>
    <w:rsid w:val="002D54C9"/>
    <w:rsid w:val="002D54E5"/>
    <w:rsid w:val="002D54ED"/>
    <w:rsid w:val="002D54F6"/>
    <w:rsid w:val="002D55DC"/>
    <w:rsid w:val="002D56CC"/>
    <w:rsid w:val="002D56E6"/>
    <w:rsid w:val="002D57AF"/>
    <w:rsid w:val="002D5866"/>
    <w:rsid w:val="002D58E2"/>
    <w:rsid w:val="002D5922"/>
    <w:rsid w:val="002D5928"/>
    <w:rsid w:val="002D596D"/>
    <w:rsid w:val="002D5A4C"/>
    <w:rsid w:val="002D5AF4"/>
    <w:rsid w:val="002D5AF9"/>
    <w:rsid w:val="002D5B1F"/>
    <w:rsid w:val="002D5B38"/>
    <w:rsid w:val="002D5B50"/>
    <w:rsid w:val="002D5BD3"/>
    <w:rsid w:val="002D5C6A"/>
    <w:rsid w:val="002D5CAA"/>
    <w:rsid w:val="002D5CD3"/>
    <w:rsid w:val="002D5CF7"/>
    <w:rsid w:val="002D5D03"/>
    <w:rsid w:val="002D5D38"/>
    <w:rsid w:val="002D5E4B"/>
    <w:rsid w:val="002D5EE1"/>
    <w:rsid w:val="002D5FEF"/>
    <w:rsid w:val="002D606F"/>
    <w:rsid w:val="002D6099"/>
    <w:rsid w:val="002D613A"/>
    <w:rsid w:val="002D6169"/>
    <w:rsid w:val="002D624B"/>
    <w:rsid w:val="002D625E"/>
    <w:rsid w:val="002D62C4"/>
    <w:rsid w:val="002D62D5"/>
    <w:rsid w:val="002D6389"/>
    <w:rsid w:val="002D646F"/>
    <w:rsid w:val="002D6473"/>
    <w:rsid w:val="002D64CC"/>
    <w:rsid w:val="002D64D3"/>
    <w:rsid w:val="002D66ED"/>
    <w:rsid w:val="002D672B"/>
    <w:rsid w:val="002D675E"/>
    <w:rsid w:val="002D67B3"/>
    <w:rsid w:val="002D67F9"/>
    <w:rsid w:val="002D6933"/>
    <w:rsid w:val="002D69E4"/>
    <w:rsid w:val="002D6B4C"/>
    <w:rsid w:val="002D6B78"/>
    <w:rsid w:val="002D6BCC"/>
    <w:rsid w:val="002D6BD0"/>
    <w:rsid w:val="002D6CA6"/>
    <w:rsid w:val="002D6DD1"/>
    <w:rsid w:val="002D6DE7"/>
    <w:rsid w:val="002D6E5E"/>
    <w:rsid w:val="002D6E6A"/>
    <w:rsid w:val="002D6EA5"/>
    <w:rsid w:val="002D6EB0"/>
    <w:rsid w:val="002D6F7B"/>
    <w:rsid w:val="002D6FBD"/>
    <w:rsid w:val="002D700B"/>
    <w:rsid w:val="002D707A"/>
    <w:rsid w:val="002D71A3"/>
    <w:rsid w:val="002D71C9"/>
    <w:rsid w:val="002D7204"/>
    <w:rsid w:val="002D72FD"/>
    <w:rsid w:val="002D7309"/>
    <w:rsid w:val="002D733B"/>
    <w:rsid w:val="002D7344"/>
    <w:rsid w:val="002D736A"/>
    <w:rsid w:val="002D7391"/>
    <w:rsid w:val="002D73FD"/>
    <w:rsid w:val="002D749F"/>
    <w:rsid w:val="002D74F2"/>
    <w:rsid w:val="002D753F"/>
    <w:rsid w:val="002D7563"/>
    <w:rsid w:val="002D7627"/>
    <w:rsid w:val="002D768A"/>
    <w:rsid w:val="002D76AF"/>
    <w:rsid w:val="002D76F9"/>
    <w:rsid w:val="002D7730"/>
    <w:rsid w:val="002D77DB"/>
    <w:rsid w:val="002D77DD"/>
    <w:rsid w:val="002D7819"/>
    <w:rsid w:val="002D7915"/>
    <w:rsid w:val="002D7974"/>
    <w:rsid w:val="002D79ED"/>
    <w:rsid w:val="002D7A59"/>
    <w:rsid w:val="002D7B16"/>
    <w:rsid w:val="002D7B8A"/>
    <w:rsid w:val="002D7BC2"/>
    <w:rsid w:val="002D7CBB"/>
    <w:rsid w:val="002D7D49"/>
    <w:rsid w:val="002D7D6E"/>
    <w:rsid w:val="002D7D83"/>
    <w:rsid w:val="002D7E60"/>
    <w:rsid w:val="002D7EC5"/>
    <w:rsid w:val="002D7FB6"/>
    <w:rsid w:val="002E0033"/>
    <w:rsid w:val="002E004B"/>
    <w:rsid w:val="002E00A4"/>
    <w:rsid w:val="002E0176"/>
    <w:rsid w:val="002E0180"/>
    <w:rsid w:val="002E01A1"/>
    <w:rsid w:val="002E02BC"/>
    <w:rsid w:val="002E0368"/>
    <w:rsid w:val="002E038A"/>
    <w:rsid w:val="002E03DF"/>
    <w:rsid w:val="002E03E0"/>
    <w:rsid w:val="002E0429"/>
    <w:rsid w:val="002E049F"/>
    <w:rsid w:val="002E04C5"/>
    <w:rsid w:val="002E05E5"/>
    <w:rsid w:val="002E05EB"/>
    <w:rsid w:val="002E0758"/>
    <w:rsid w:val="002E0806"/>
    <w:rsid w:val="002E0809"/>
    <w:rsid w:val="002E094C"/>
    <w:rsid w:val="002E0959"/>
    <w:rsid w:val="002E09C0"/>
    <w:rsid w:val="002E09CF"/>
    <w:rsid w:val="002E0B1E"/>
    <w:rsid w:val="002E0B64"/>
    <w:rsid w:val="002E0C40"/>
    <w:rsid w:val="002E0C4B"/>
    <w:rsid w:val="002E0C56"/>
    <w:rsid w:val="002E0C7E"/>
    <w:rsid w:val="002E0D3D"/>
    <w:rsid w:val="002E0D76"/>
    <w:rsid w:val="002E0E2A"/>
    <w:rsid w:val="002E0F4B"/>
    <w:rsid w:val="002E0FB5"/>
    <w:rsid w:val="002E0FB9"/>
    <w:rsid w:val="002E10D2"/>
    <w:rsid w:val="002E10DC"/>
    <w:rsid w:val="002E10F6"/>
    <w:rsid w:val="002E1127"/>
    <w:rsid w:val="002E112A"/>
    <w:rsid w:val="002E1191"/>
    <w:rsid w:val="002E11B9"/>
    <w:rsid w:val="002E12DF"/>
    <w:rsid w:val="002E12E9"/>
    <w:rsid w:val="002E136E"/>
    <w:rsid w:val="002E1475"/>
    <w:rsid w:val="002E14AD"/>
    <w:rsid w:val="002E151B"/>
    <w:rsid w:val="002E157A"/>
    <w:rsid w:val="002E15BF"/>
    <w:rsid w:val="002E162A"/>
    <w:rsid w:val="002E1771"/>
    <w:rsid w:val="002E177A"/>
    <w:rsid w:val="002E183A"/>
    <w:rsid w:val="002E18B2"/>
    <w:rsid w:val="002E18CC"/>
    <w:rsid w:val="002E18DC"/>
    <w:rsid w:val="002E1935"/>
    <w:rsid w:val="002E1947"/>
    <w:rsid w:val="002E1949"/>
    <w:rsid w:val="002E1985"/>
    <w:rsid w:val="002E19AB"/>
    <w:rsid w:val="002E1B7E"/>
    <w:rsid w:val="002E1B85"/>
    <w:rsid w:val="002E1C38"/>
    <w:rsid w:val="002E1D57"/>
    <w:rsid w:val="002E1D7A"/>
    <w:rsid w:val="002E1D88"/>
    <w:rsid w:val="002E1E04"/>
    <w:rsid w:val="002E1E10"/>
    <w:rsid w:val="002E1EA4"/>
    <w:rsid w:val="002E1EF9"/>
    <w:rsid w:val="002E1F43"/>
    <w:rsid w:val="002E1FFC"/>
    <w:rsid w:val="002E2032"/>
    <w:rsid w:val="002E20AF"/>
    <w:rsid w:val="002E2119"/>
    <w:rsid w:val="002E211A"/>
    <w:rsid w:val="002E2244"/>
    <w:rsid w:val="002E2280"/>
    <w:rsid w:val="002E229F"/>
    <w:rsid w:val="002E22A6"/>
    <w:rsid w:val="002E22B0"/>
    <w:rsid w:val="002E22B7"/>
    <w:rsid w:val="002E22E1"/>
    <w:rsid w:val="002E23A4"/>
    <w:rsid w:val="002E23A6"/>
    <w:rsid w:val="002E242E"/>
    <w:rsid w:val="002E2556"/>
    <w:rsid w:val="002E25A0"/>
    <w:rsid w:val="002E260E"/>
    <w:rsid w:val="002E26A6"/>
    <w:rsid w:val="002E2700"/>
    <w:rsid w:val="002E2741"/>
    <w:rsid w:val="002E2845"/>
    <w:rsid w:val="002E290E"/>
    <w:rsid w:val="002E29C5"/>
    <w:rsid w:val="002E29CA"/>
    <w:rsid w:val="002E29D2"/>
    <w:rsid w:val="002E29FB"/>
    <w:rsid w:val="002E2ABD"/>
    <w:rsid w:val="002E2AD0"/>
    <w:rsid w:val="002E2C22"/>
    <w:rsid w:val="002E2C83"/>
    <w:rsid w:val="002E2CF8"/>
    <w:rsid w:val="002E2DE4"/>
    <w:rsid w:val="002E2EE1"/>
    <w:rsid w:val="002E2F71"/>
    <w:rsid w:val="002E2F81"/>
    <w:rsid w:val="002E3098"/>
    <w:rsid w:val="002E30AA"/>
    <w:rsid w:val="002E325D"/>
    <w:rsid w:val="002E3421"/>
    <w:rsid w:val="002E3444"/>
    <w:rsid w:val="002E3464"/>
    <w:rsid w:val="002E348D"/>
    <w:rsid w:val="002E349A"/>
    <w:rsid w:val="002E3517"/>
    <w:rsid w:val="002E3579"/>
    <w:rsid w:val="002E360D"/>
    <w:rsid w:val="002E365E"/>
    <w:rsid w:val="002E3695"/>
    <w:rsid w:val="002E373F"/>
    <w:rsid w:val="002E3792"/>
    <w:rsid w:val="002E3799"/>
    <w:rsid w:val="002E37E4"/>
    <w:rsid w:val="002E3910"/>
    <w:rsid w:val="002E394B"/>
    <w:rsid w:val="002E39B9"/>
    <w:rsid w:val="002E39F7"/>
    <w:rsid w:val="002E3A67"/>
    <w:rsid w:val="002E3A85"/>
    <w:rsid w:val="002E3AC7"/>
    <w:rsid w:val="002E3ACC"/>
    <w:rsid w:val="002E3C91"/>
    <w:rsid w:val="002E3CAA"/>
    <w:rsid w:val="002E3E4F"/>
    <w:rsid w:val="002E3E5F"/>
    <w:rsid w:val="002E3E7A"/>
    <w:rsid w:val="002E3E94"/>
    <w:rsid w:val="002E3ED0"/>
    <w:rsid w:val="002E3F0E"/>
    <w:rsid w:val="002E3F72"/>
    <w:rsid w:val="002E3FDA"/>
    <w:rsid w:val="002E413E"/>
    <w:rsid w:val="002E415C"/>
    <w:rsid w:val="002E4290"/>
    <w:rsid w:val="002E429F"/>
    <w:rsid w:val="002E43BB"/>
    <w:rsid w:val="002E445C"/>
    <w:rsid w:val="002E4507"/>
    <w:rsid w:val="002E450C"/>
    <w:rsid w:val="002E4510"/>
    <w:rsid w:val="002E451D"/>
    <w:rsid w:val="002E4570"/>
    <w:rsid w:val="002E45EA"/>
    <w:rsid w:val="002E46A5"/>
    <w:rsid w:val="002E474B"/>
    <w:rsid w:val="002E475C"/>
    <w:rsid w:val="002E478B"/>
    <w:rsid w:val="002E4856"/>
    <w:rsid w:val="002E489E"/>
    <w:rsid w:val="002E48AD"/>
    <w:rsid w:val="002E48B8"/>
    <w:rsid w:val="002E48EA"/>
    <w:rsid w:val="002E48FD"/>
    <w:rsid w:val="002E4938"/>
    <w:rsid w:val="002E4978"/>
    <w:rsid w:val="002E49D9"/>
    <w:rsid w:val="002E4BC0"/>
    <w:rsid w:val="002E4BF1"/>
    <w:rsid w:val="002E4CD5"/>
    <w:rsid w:val="002E4CDF"/>
    <w:rsid w:val="002E4D52"/>
    <w:rsid w:val="002E4D53"/>
    <w:rsid w:val="002E4D8D"/>
    <w:rsid w:val="002E4E63"/>
    <w:rsid w:val="002E4EA3"/>
    <w:rsid w:val="002E4ED2"/>
    <w:rsid w:val="002E4FA9"/>
    <w:rsid w:val="002E505C"/>
    <w:rsid w:val="002E50BF"/>
    <w:rsid w:val="002E5119"/>
    <w:rsid w:val="002E5245"/>
    <w:rsid w:val="002E52AE"/>
    <w:rsid w:val="002E52B9"/>
    <w:rsid w:val="002E5403"/>
    <w:rsid w:val="002E54D0"/>
    <w:rsid w:val="002E5590"/>
    <w:rsid w:val="002E569A"/>
    <w:rsid w:val="002E56A7"/>
    <w:rsid w:val="002E5702"/>
    <w:rsid w:val="002E57C3"/>
    <w:rsid w:val="002E5857"/>
    <w:rsid w:val="002E5862"/>
    <w:rsid w:val="002E58E2"/>
    <w:rsid w:val="002E59D5"/>
    <w:rsid w:val="002E59DB"/>
    <w:rsid w:val="002E5A2B"/>
    <w:rsid w:val="002E5A33"/>
    <w:rsid w:val="002E5AB3"/>
    <w:rsid w:val="002E5BC1"/>
    <w:rsid w:val="002E5C8E"/>
    <w:rsid w:val="002E5CB1"/>
    <w:rsid w:val="002E5E37"/>
    <w:rsid w:val="002E5F3F"/>
    <w:rsid w:val="002E5FBD"/>
    <w:rsid w:val="002E6006"/>
    <w:rsid w:val="002E6045"/>
    <w:rsid w:val="002E60B4"/>
    <w:rsid w:val="002E60FC"/>
    <w:rsid w:val="002E613A"/>
    <w:rsid w:val="002E61DD"/>
    <w:rsid w:val="002E6325"/>
    <w:rsid w:val="002E6364"/>
    <w:rsid w:val="002E63D3"/>
    <w:rsid w:val="002E647B"/>
    <w:rsid w:val="002E65E0"/>
    <w:rsid w:val="002E65E1"/>
    <w:rsid w:val="002E6637"/>
    <w:rsid w:val="002E66CF"/>
    <w:rsid w:val="002E66EB"/>
    <w:rsid w:val="002E6728"/>
    <w:rsid w:val="002E67F2"/>
    <w:rsid w:val="002E67F6"/>
    <w:rsid w:val="002E684B"/>
    <w:rsid w:val="002E687D"/>
    <w:rsid w:val="002E6888"/>
    <w:rsid w:val="002E68BE"/>
    <w:rsid w:val="002E6A24"/>
    <w:rsid w:val="002E6A45"/>
    <w:rsid w:val="002E6AB8"/>
    <w:rsid w:val="002E6ADA"/>
    <w:rsid w:val="002E6C15"/>
    <w:rsid w:val="002E6CAD"/>
    <w:rsid w:val="002E6CFB"/>
    <w:rsid w:val="002E6D2B"/>
    <w:rsid w:val="002E6E8C"/>
    <w:rsid w:val="002E6EB7"/>
    <w:rsid w:val="002E700C"/>
    <w:rsid w:val="002E7056"/>
    <w:rsid w:val="002E70CE"/>
    <w:rsid w:val="002E70DE"/>
    <w:rsid w:val="002E71BD"/>
    <w:rsid w:val="002E71D9"/>
    <w:rsid w:val="002E720C"/>
    <w:rsid w:val="002E7232"/>
    <w:rsid w:val="002E7359"/>
    <w:rsid w:val="002E735C"/>
    <w:rsid w:val="002E73DB"/>
    <w:rsid w:val="002E742C"/>
    <w:rsid w:val="002E7451"/>
    <w:rsid w:val="002E74D3"/>
    <w:rsid w:val="002E74D8"/>
    <w:rsid w:val="002E74E4"/>
    <w:rsid w:val="002E753F"/>
    <w:rsid w:val="002E7548"/>
    <w:rsid w:val="002E7550"/>
    <w:rsid w:val="002E7561"/>
    <w:rsid w:val="002E75BA"/>
    <w:rsid w:val="002E7663"/>
    <w:rsid w:val="002E7737"/>
    <w:rsid w:val="002E779C"/>
    <w:rsid w:val="002E77BF"/>
    <w:rsid w:val="002E7860"/>
    <w:rsid w:val="002E7889"/>
    <w:rsid w:val="002E788C"/>
    <w:rsid w:val="002E78C0"/>
    <w:rsid w:val="002E7A19"/>
    <w:rsid w:val="002E7A56"/>
    <w:rsid w:val="002E7A90"/>
    <w:rsid w:val="002E7C21"/>
    <w:rsid w:val="002E7C5C"/>
    <w:rsid w:val="002E7CB3"/>
    <w:rsid w:val="002E7D02"/>
    <w:rsid w:val="002E7DA3"/>
    <w:rsid w:val="002E7DC1"/>
    <w:rsid w:val="002E7E9A"/>
    <w:rsid w:val="002E7E9E"/>
    <w:rsid w:val="002E7ED0"/>
    <w:rsid w:val="002E7FB4"/>
    <w:rsid w:val="002E7FB8"/>
    <w:rsid w:val="002EEA55"/>
    <w:rsid w:val="002F0024"/>
    <w:rsid w:val="002F006C"/>
    <w:rsid w:val="002F00E2"/>
    <w:rsid w:val="002F0120"/>
    <w:rsid w:val="002F01E6"/>
    <w:rsid w:val="002F01F6"/>
    <w:rsid w:val="002F01F7"/>
    <w:rsid w:val="002F0271"/>
    <w:rsid w:val="002F028E"/>
    <w:rsid w:val="002F0299"/>
    <w:rsid w:val="002F02FE"/>
    <w:rsid w:val="002F0336"/>
    <w:rsid w:val="002F033E"/>
    <w:rsid w:val="002F03E5"/>
    <w:rsid w:val="002F041F"/>
    <w:rsid w:val="002F0424"/>
    <w:rsid w:val="002F046D"/>
    <w:rsid w:val="002F0475"/>
    <w:rsid w:val="002F04EA"/>
    <w:rsid w:val="002F0520"/>
    <w:rsid w:val="002F05CF"/>
    <w:rsid w:val="002F05D2"/>
    <w:rsid w:val="002F065D"/>
    <w:rsid w:val="002F0678"/>
    <w:rsid w:val="002F069B"/>
    <w:rsid w:val="002F074F"/>
    <w:rsid w:val="002F0883"/>
    <w:rsid w:val="002F08DF"/>
    <w:rsid w:val="002F0910"/>
    <w:rsid w:val="002F09DF"/>
    <w:rsid w:val="002F0A0A"/>
    <w:rsid w:val="002F0A7E"/>
    <w:rsid w:val="002F0A95"/>
    <w:rsid w:val="002F0B6F"/>
    <w:rsid w:val="002F0B8D"/>
    <w:rsid w:val="002F0BD6"/>
    <w:rsid w:val="002F0D13"/>
    <w:rsid w:val="002F0D4A"/>
    <w:rsid w:val="002F0DE4"/>
    <w:rsid w:val="002F0E7D"/>
    <w:rsid w:val="002F0E83"/>
    <w:rsid w:val="002F0F09"/>
    <w:rsid w:val="002F0F48"/>
    <w:rsid w:val="002F0F73"/>
    <w:rsid w:val="002F1003"/>
    <w:rsid w:val="002F1080"/>
    <w:rsid w:val="002F1133"/>
    <w:rsid w:val="002F1156"/>
    <w:rsid w:val="002F11B3"/>
    <w:rsid w:val="002F11BC"/>
    <w:rsid w:val="002F1216"/>
    <w:rsid w:val="002F123B"/>
    <w:rsid w:val="002F1285"/>
    <w:rsid w:val="002F1340"/>
    <w:rsid w:val="002F13F8"/>
    <w:rsid w:val="002F13FC"/>
    <w:rsid w:val="002F1406"/>
    <w:rsid w:val="002F15E9"/>
    <w:rsid w:val="002F161E"/>
    <w:rsid w:val="002F166A"/>
    <w:rsid w:val="002F1678"/>
    <w:rsid w:val="002F16CC"/>
    <w:rsid w:val="002F17AB"/>
    <w:rsid w:val="002F185E"/>
    <w:rsid w:val="002F1910"/>
    <w:rsid w:val="002F1A10"/>
    <w:rsid w:val="002F1A3E"/>
    <w:rsid w:val="002F1A68"/>
    <w:rsid w:val="002F1A72"/>
    <w:rsid w:val="002F1AAF"/>
    <w:rsid w:val="002F1AFC"/>
    <w:rsid w:val="002F1B17"/>
    <w:rsid w:val="002F1B1B"/>
    <w:rsid w:val="002F1B43"/>
    <w:rsid w:val="002F1B7D"/>
    <w:rsid w:val="002F1C2C"/>
    <w:rsid w:val="002F1CB4"/>
    <w:rsid w:val="002F1CE0"/>
    <w:rsid w:val="002F1DF1"/>
    <w:rsid w:val="002F1E29"/>
    <w:rsid w:val="002F1EAE"/>
    <w:rsid w:val="002F1EFD"/>
    <w:rsid w:val="002F1F15"/>
    <w:rsid w:val="002F2004"/>
    <w:rsid w:val="002F2014"/>
    <w:rsid w:val="002F2113"/>
    <w:rsid w:val="002F2168"/>
    <w:rsid w:val="002F21EE"/>
    <w:rsid w:val="002F21F7"/>
    <w:rsid w:val="002F21F9"/>
    <w:rsid w:val="002F2236"/>
    <w:rsid w:val="002F24CA"/>
    <w:rsid w:val="002F2506"/>
    <w:rsid w:val="002F25A3"/>
    <w:rsid w:val="002F269D"/>
    <w:rsid w:val="002F27AA"/>
    <w:rsid w:val="002F287E"/>
    <w:rsid w:val="002F28B9"/>
    <w:rsid w:val="002F29CD"/>
    <w:rsid w:val="002F29E0"/>
    <w:rsid w:val="002F2A2D"/>
    <w:rsid w:val="002F2A5A"/>
    <w:rsid w:val="002F2AAA"/>
    <w:rsid w:val="002F2AC1"/>
    <w:rsid w:val="002F2D8A"/>
    <w:rsid w:val="002F2DFE"/>
    <w:rsid w:val="002F2E16"/>
    <w:rsid w:val="002F2EEA"/>
    <w:rsid w:val="002F2F6D"/>
    <w:rsid w:val="002F2F79"/>
    <w:rsid w:val="002F3020"/>
    <w:rsid w:val="002F3061"/>
    <w:rsid w:val="002F3099"/>
    <w:rsid w:val="002F30C3"/>
    <w:rsid w:val="002F30E7"/>
    <w:rsid w:val="002F336C"/>
    <w:rsid w:val="002F3379"/>
    <w:rsid w:val="002F3430"/>
    <w:rsid w:val="002F34E6"/>
    <w:rsid w:val="002F3521"/>
    <w:rsid w:val="002F357F"/>
    <w:rsid w:val="002F3680"/>
    <w:rsid w:val="002F3692"/>
    <w:rsid w:val="002F36C1"/>
    <w:rsid w:val="002F3779"/>
    <w:rsid w:val="002F3812"/>
    <w:rsid w:val="002F3860"/>
    <w:rsid w:val="002F38AF"/>
    <w:rsid w:val="002F38D3"/>
    <w:rsid w:val="002F3A63"/>
    <w:rsid w:val="002F3A80"/>
    <w:rsid w:val="002F3AB2"/>
    <w:rsid w:val="002F3BC5"/>
    <w:rsid w:val="002F3D20"/>
    <w:rsid w:val="002F3D3A"/>
    <w:rsid w:val="002F3D64"/>
    <w:rsid w:val="002F3D65"/>
    <w:rsid w:val="002F3D8C"/>
    <w:rsid w:val="002F3E2B"/>
    <w:rsid w:val="002F3E43"/>
    <w:rsid w:val="002F3F19"/>
    <w:rsid w:val="002F3F9D"/>
    <w:rsid w:val="002F3FCD"/>
    <w:rsid w:val="002F40D6"/>
    <w:rsid w:val="002F4207"/>
    <w:rsid w:val="002F4224"/>
    <w:rsid w:val="002F4365"/>
    <w:rsid w:val="002F446F"/>
    <w:rsid w:val="002F44AF"/>
    <w:rsid w:val="002F44DE"/>
    <w:rsid w:val="002F44E9"/>
    <w:rsid w:val="002F456C"/>
    <w:rsid w:val="002F4749"/>
    <w:rsid w:val="002F4765"/>
    <w:rsid w:val="002F4770"/>
    <w:rsid w:val="002F478D"/>
    <w:rsid w:val="002F47B3"/>
    <w:rsid w:val="002F4836"/>
    <w:rsid w:val="002F48D4"/>
    <w:rsid w:val="002F494D"/>
    <w:rsid w:val="002F4A51"/>
    <w:rsid w:val="002F4AD1"/>
    <w:rsid w:val="002F4C39"/>
    <w:rsid w:val="002F4C57"/>
    <w:rsid w:val="002F4C8F"/>
    <w:rsid w:val="002F4CE7"/>
    <w:rsid w:val="002F4D24"/>
    <w:rsid w:val="002F4D45"/>
    <w:rsid w:val="002F4E02"/>
    <w:rsid w:val="002F4E93"/>
    <w:rsid w:val="002F4ED2"/>
    <w:rsid w:val="002F4EE2"/>
    <w:rsid w:val="002F4EEF"/>
    <w:rsid w:val="002F5043"/>
    <w:rsid w:val="002F50BF"/>
    <w:rsid w:val="002F50CA"/>
    <w:rsid w:val="002F514A"/>
    <w:rsid w:val="002F5192"/>
    <w:rsid w:val="002F51FD"/>
    <w:rsid w:val="002F52B5"/>
    <w:rsid w:val="002F52BB"/>
    <w:rsid w:val="002F5323"/>
    <w:rsid w:val="002F5332"/>
    <w:rsid w:val="002F534B"/>
    <w:rsid w:val="002F53E0"/>
    <w:rsid w:val="002F5444"/>
    <w:rsid w:val="002F545B"/>
    <w:rsid w:val="002F5461"/>
    <w:rsid w:val="002F54A1"/>
    <w:rsid w:val="002F550F"/>
    <w:rsid w:val="002F5527"/>
    <w:rsid w:val="002F553F"/>
    <w:rsid w:val="002F5561"/>
    <w:rsid w:val="002F5612"/>
    <w:rsid w:val="002F56D1"/>
    <w:rsid w:val="002F5729"/>
    <w:rsid w:val="002F577E"/>
    <w:rsid w:val="002F5813"/>
    <w:rsid w:val="002F5814"/>
    <w:rsid w:val="002F58C3"/>
    <w:rsid w:val="002F5950"/>
    <w:rsid w:val="002F59B6"/>
    <w:rsid w:val="002F59C0"/>
    <w:rsid w:val="002F59E6"/>
    <w:rsid w:val="002F5A0A"/>
    <w:rsid w:val="002F5A30"/>
    <w:rsid w:val="002F5AAB"/>
    <w:rsid w:val="002F5B77"/>
    <w:rsid w:val="002F5BD5"/>
    <w:rsid w:val="002F5CB7"/>
    <w:rsid w:val="002F5CDD"/>
    <w:rsid w:val="002F5D85"/>
    <w:rsid w:val="002F5E99"/>
    <w:rsid w:val="002F5EC8"/>
    <w:rsid w:val="002F5FA0"/>
    <w:rsid w:val="002F5FAC"/>
    <w:rsid w:val="002F5FEA"/>
    <w:rsid w:val="002F612B"/>
    <w:rsid w:val="002F61A4"/>
    <w:rsid w:val="002F61D5"/>
    <w:rsid w:val="002F664D"/>
    <w:rsid w:val="002F673D"/>
    <w:rsid w:val="002F6799"/>
    <w:rsid w:val="002F67E1"/>
    <w:rsid w:val="002F687F"/>
    <w:rsid w:val="002F6891"/>
    <w:rsid w:val="002F68C5"/>
    <w:rsid w:val="002F68CC"/>
    <w:rsid w:val="002F68FC"/>
    <w:rsid w:val="002F6925"/>
    <w:rsid w:val="002F6935"/>
    <w:rsid w:val="002F6944"/>
    <w:rsid w:val="002F6A15"/>
    <w:rsid w:val="002F6ACF"/>
    <w:rsid w:val="002F6AD5"/>
    <w:rsid w:val="002F6B9C"/>
    <w:rsid w:val="002F6BBF"/>
    <w:rsid w:val="002F6BE8"/>
    <w:rsid w:val="002F6C68"/>
    <w:rsid w:val="002F6DD2"/>
    <w:rsid w:val="002F6E69"/>
    <w:rsid w:val="002F6EA7"/>
    <w:rsid w:val="002F6EA9"/>
    <w:rsid w:val="002F6F6B"/>
    <w:rsid w:val="002F6F7F"/>
    <w:rsid w:val="002F6FA3"/>
    <w:rsid w:val="002F6FF2"/>
    <w:rsid w:val="002F7077"/>
    <w:rsid w:val="002F7095"/>
    <w:rsid w:val="002F7135"/>
    <w:rsid w:val="002F7152"/>
    <w:rsid w:val="002F722F"/>
    <w:rsid w:val="002F7299"/>
    <w:rsid w:val="002F732D"/>
    <w:rsid w:val="002F73D9"/>
    <w:rsid w:val="002F73DB"/>
    <w:rsid w:val="002F73E0"/>
    <w:rsid w:val="002F73FE"/>
    <w:rsid w:val="002F73FF"/>
    <w:rsid w:val="002F748D"/>
    <w:rsid w:val="002F74A5"/>
    <w:rsid w:val="002F75CA"/>
    <w:rsid w:val="002F7646"/>
    <w:rsid w:val="002F770F"/>
    <w:rsid w:val="002F7843"/>
    <w:rsid w:val="002F7854"/>
    <w:rsid w:val="002F786A"/>
    <w:rsid w:val="002F7882"/>
    <w:rsid w:val="002F78CD"/>
    <w:rsid w:val="002F7941"/>
    <w:rsid w:val="002F794D"/>
    <w:rsid w:val="002F7A45"/>
    <w:rsid w:val="002F7A81"/>
    <w:rsid w:val="002F7B28"/>
    <w:rsid w:val="002F7B59"/>
    <w:rsid w:val="002F7BD4"/>
    <w:rsid w:val="002F7C1F"/>
    <w:rsid w:val="002F7C33"/>
    <w:rsid w:val="002F7C3F"/>
    <w:rsid w:val="002F7D71"/>
    <w:rsid w:val="002F7DD5"/>
    <w:rsid w:val="002F7DDA"/>
    <w:rsid w:val="002F7E32"/>
    <w:rsid w:val="002F7E4F"/>
    <w:rsid w:val="002F7EC5"/>
    <w:rsid w:val="002F7EDE"/>
    <w:rsid w:val="002F7F83"/>
    <w:rsid w:val="002F7FE0"/>
    <w:rsid w:val="00300047"/>
    <w:rsid w:val="00300164"/>
    <w:rsid w:val="0030017E"/>
    <w:rsid w:val="003001D9"/>
    <w:rsid w:val="003001E0"/>
    <w:rsid w:val="003002AB"/>
    <w:rsid w:val="0030038C"/>
    <w:rsid w:val="003003A3"/>
    <w:rsid w:val="003004C1"/>
    <w:rsid w:val="003004D6"/>
    <w:rsid w:val="0030055E"/>
    <w:rsid w:val="00300576"/>
    <w:rsid w:val="003005A2"/>
    <w:rsid w:val="0030061C"/>
    <w:rsid w:val="0030062B"/>
    <w:rsid w:val="00300747"/>
    <w:rsid w:val="0030078C"/>
    <w:rsid w:val="003007BB"/>
    <w:rsid w:val="0030080C"/>
    <w:rsid w:val="003008E6"/>
    <w:rsid w:val="003008FC"/>
    <w:rsid w:val="003009BC"/>
    <w:rsid w:val="00300A6B"/>
    <w:rsid w:val="00300A8F"/>
    <w:rsid w:val="00300ADB"/>
    <w:rsid w:val="00300B22"/>
    <w:rsid w:val="00300B4F"/>
    <w:rsid w:val="00300C4D"/>
    <w:rsid w:val="00300CA9"/>
    <w:rsid w:val="00300CD0"/>
    <w:rsid w:val="00300CEC"/>
    <w:rsid w:val="00300CFA"/>
    <w:rsid w:val="00300DC1"/>
    <w:rsid w:val="00300F61"/>
    <w:rsid w:val="00301025"/>
    <w:rsid w:val="00301092"/>
    <w:rsid w:val="003010B1"/>
    <w:rsid w:val="003010B7"/>
    <w:rsid w:val="003010C0"/>
    <w:rsid w:val="003010D5"/>
    <w:rsid w:val="00301128"/>
    <w:rsid w:val="0030115F"/>
    <w:rsid w:val="00301269"/>
    <w:rsid w:val="00301348"/>
    <w:rsid w:val="0030137F"/>
    <w:rsid w:val="00301420"/>
    <w:rsid w:val="003014A0"/>
    <w:rsid w:val="00301506"/>
    <w:rsid w:val="00301524"/>
    <w:rsid w:val="00301544"/>
    <w:rsid w:val="00301646"/>
    <w:rsid w:val="00301746"/>
    <w:rsid w:val="003017CE"/>
    <w:rsid w:val="00301999"/>
    <w:rsid w:val="00301B66"/>
    <w:rsid w:val="00301B91"/>
    <w:rsid w:val="00301C5A"/>
    <w:rsid w:val="00301D19"/>
    <w:rsid w:val="00301D71"/>
    <w:rsid w:val="00301D84"/>
    <w:rsid w:val="00301DAD"/>
    <w:rsid w:val="00301EA3"/>
    <w:rsid w:val="00301EA7"/>
    <w:rsid w:val="00301EB0"/>
    <w:rsid w:val="00301EF6"/>
    <w:rsid w:val="00301F0E"/>
    <w:rsid w:val="00301F22"/>
    <w:rsid w:val="00301F39"/>
    <w:rsid w:val="00301F5B"/>
    <w:rsid w:val="00302050"/>
    <w:rsid w:val="00302052"/>
    <w:rsid w:val="0030219E"/>
    <w:rsid w:val="003021C3"/>
    <w:rsid w:val="00302267"/>
    <w:rsid w:val="0030229B"/>
    <w:rsid w:val="003022E4"/>
    <w:rsid w:val="00302449"/>
    <w:rsid w:val="00302491"/>
    <w:rsid w:val="003024B4"/>
    <w:rsid w:val="003024CE"/>
    <w:rsid w:val="003024E6"/>
    <w:rsid w:val="003024EC"/>
    <w:rsid w:val="003024F2"/>
    <w:rsid w:val="00302581"/>
    <w:rsid w:val="0030258B"/>
    <w:rsid w:val="003025CE"/>
    <w:rsid w:val="003025E8"/>
    <w:rsid w:val="00302667"/>
    <w:rsid w:val="00302680"/>
    <w:rsid w:val="00302735"/>
    <w:rsid w:val="0030277C"/>
    <w:rsid w:val="003027AE"/>
    <w:rsid w:val="003027C1"/>
    <w:rsid w:val="00302841"/>
    <w:rsid w:val="00302889"/>
    <w:rsid w:val="00302892"/>
    <w:rsid w:val="003028F9"/>
    <w:rsid w:val="00302961"/>
    <w:rsid w:val="00302974"/>
    <w:rsid w:val="00302986"/>
    <w:rsid w:val="00302A0A"/>
    <w:rsid w:val="00302A5D"/>
    <w:rsid w:val="00302ABB"/>
    <w:rsid w:val="00302ACC"/>
    <w:rsid w:val="00302BB0"/>
    <w:rsid w:val="00302D95"/>
    <w:rsid w:val="00302DD3"/>
    <w:rsid w:val="00302DD8"/>
    <w:rsid w:val="00302E13"/>
    <w:rsid w:val="00302E53"/>
    <w:rsid w:val="00302EEC"/>
    <w:rsid w:val="00302EF9"/>
    <w:rsid w:val="00302F49"/>
    <w:rsid w:val="00303002"/>
    <w:rsid w:val="003030E1"/>
    <w:rsid w:val="003031BC"/>
    <w:rsid w:val="003031F9"/>
    <w:rsid w:val="00303307"/>
    <w:rsid w:val="00303371"/>
    <w:rsid w:val="0030340C"/>
    <w:rsid w:val="0030350E"/>
    <w:rsid w:val="003035C5"/>
    <w:rsid w:val="003035E1"/>
    <w:rsid w:val="003036B6"/>
    <w:rsid w:val="0030373C"/>
    <w:rsid w:val="00303775"/>
    <w:rsid w:val="00303895"/>
    <w:rsid w:val="0030389B"/>
    <w:rsid w:val="00303965"/>
    <w:rsid w:val="003039E4"/>
    <w:rsid w:val="00303A5E"/>
    <w:rsid w:val="00303A73"/>
    <w:rsid w:val="00303A77"/>
    <w:rsid w:val="00303AC0"/>
    <w:rsid w:val="00303AD4"/>
    <w:rsid w:val="00303ADF"/>
    <w:rsid w:val="00303B58"/>
    <w:rsid w:val="00303B69"/>
    <w:rsid w:val="00303B82"/>
    <w:rsid w:val="00303BA8"/>
    <w:rsid w:val="00303C57"/>
    <w:rsid w:val="00303CD2"/>
    <w:rsid w:val="00303CE2"/>
    <w:rsid w:val="00303DBC"/>
    <w:rsid w:val="00303E13"/>
    <w:rsid w:val="00303E4D"/>
    <w:rsid w:val="00303EE6"/>
    <w:rsid w:val="00303F71"/>
    <w:rsid w:val="00303FA3"/>
    <w:rsid w:val="0030402B"/>
    <w:rsid w:val="00304041"/>
    <w:rsid w:val="003040D8"/>
    <w:rsid w:val="0030411A"/>
    <w:rsid w:val="0030413C"/>
    <w:rsid w:val="0030414F"/>
    <w:rsid w:val="00304176"/>
    <w:rsid w:val="00304231"/>
    <w:rsid w:val="0030429A"/>
    <w:rsid w:val="003042B6"/>
    <w:rsid w:val="003042CC"/>
    <w:rsid w:val="003042F0"/>
    <w:rsid w:val="00304306"/>
    <w:rsid w:val="00304433"/>
    <w:rsid w:val="003044AF"/>
    <w:rsid w:val="003044EF"/>
    <w:rsid w:val="003044F6"/>
    <w:rsid w:val="0030453A"/>
    <w:rsid w:val="0030457A"/>
    <w:rsid w:val="003045CF"/>
    <w:rsid w:val="003045FF"/>
    <w:rsid w:val="00304648"/>
    <w:rsid w:val="003046C1"/>
    <w:rsid w:val="003046DC"/>
    <w:rsid w:val="00304706"/>
    <w:rsid w:val="0030470F"/>
    <w:rsid w:val="00304732"/>
    <w:rsid w:val="0030475E"/>
    <w:rsid w:val="003047A0"/>
    <w:rsid w:val="0030485C"/>
    <w:rsid w:val="00304863"/>
    <w:rsid w:val="0030487A"/>
    <w:rsid w:val="00304A39"/>
    <w:rsid w:val="00304ACA"/>
    <w:rsid w:val="00304AF6"/>
    <w:rsid w:val="00304B60"/>
    <w:rsid w:val="00304B6F"/>
    <w:rsid w:val="00304BBE"/>
    <w:rsid w:val="00304BFE"/>
    <w:rsid w:val="00304CD5"/>
    <w:rsid w:val="00304CF2"/>
    <w:rsid w:val="00304D84"/>
    <w:rsid w:val="00304DA7"/>
    <w:rsid w:val="00304E2C"/>
    <w:rsid w:val="00304E33"/>
    <w:rsid w:val="00304E35"/>
    <w:rsid w:val="00304E96"/>
    <w:rsid w:val="00304ECF"/>
    <w:rsid w:val="00304F56"/>
    <w:rsid w:val="0030504F"/>
    <w:rsid w:val="00305053"/>
    <w:rsid w:val="00305068"/>
    <w:rsid w:val="00305088"/>
    <w:rsid w:val="00305102"/>
    <w:rsid w:val="0030513E"/>
    <w:rsid w:val="003051D3"/>
    <w:rsid w:val="003051E5"/>
    <w:rsid w:val="00305231"/>
    <w:rsid w:val="00305240"/>
    <w:rsid w:val="00305269"/>
    <w:rsid w:val="0030526E"/>
    <w:rsid w:val="0030535D"/>
    <w:rsid w:val="00305439"/>
    <w:rsid w:val="003054DF"/>
    <w:rsid w:val="0030550B"/>
    <w:rsid w:val="0030552F"/>
    <w:rsid w:val="0030563A"/>
    <w:rsid w:val="00305668"/>
    <w:rsid w:val="0030570E"/>
    <w:rsid w:val="0030583C"/>
    <w:rsid w:val="003058CF"/>
    <w:rsid w:val="003058D4"/>
    <w:rsid w:val="00305908"/>
    <w:rsid w:val="003059BB"/>
    <w:rsid w:val="00305A02"/>
    <w:rsid w:val="00305A26"/>
    <w:rsid w:val="00305AA8"/>
    <w:rsid w:val="00305B68"/>
    <w:rsid w:val="00305B6D"/>
    <w:rsid w:val="00305C81"/>
    <w:rsid w:val="00305D6A"/>
    <w:rsid w:val="00305DC2"/>
    <w:rsid w:val="00305E80"/>
    <w:rsid w:val="00305EE9"/>
    <w:rsid w:val="00305FC7"/>
    <w:rsid w:val="00305FD4"/>
    <w:rsid w:val="00306000"/>
    <w:rsid w:val="00306065"/>
    <w:rsid w:val="0030606C"/>
    <w:rsid w:val="0030607D"/>
    <w:rsid w:val="00306088"/>
    <w:rsid w:val="003060E3"/>
    <w:rsid w:val="00306140"/>
    <w:rsid w:val="0030616B"/>
    <w:rsid w:val="0030618F"/>
    <w:rsid w:val="0030621A"/>
    <w:rsid w:val="00306250"/>
    <w:rsid w:val="003062FB"/>
    <w:rsid w:val="003063DF"/>
    <w:rsid w:val="0030642C"/>
    <w:rsid w:val="003064A9"/>
    <w:rsid w:val="0030655E"/>
    <w:rsid w:val="0030656F"/>
    <w:rsid w:val="0030658F"/>
    <w:rsid w:val="003065DB"/>
    <w:rsid w:val="00306682"/>
    <w:rsid w:val="003066E5"/>
    <w:rsid w:val="0030678D"/>
    <w:rsid w:val="003067F0"/>
    <w:rsid w:val="00306818"/>
    <w:rsid w:val="0030686E"/>
    <w:rsid w:val="00306898"/>
    <w:rsid w:val="003068A9"/>
    <w:rsid w:val="003068BF"/>
    <w:rsid w:val="0030691C"/>
    <w:rsid w:val="00306931"/>
    <w:rsid w:val="003069E8"/>
    <w:rsid w:val="00306A23"/>
    <w:rsid w:val="00306A43"/>
    <w:rsid w:val="00306B08"/>
    <w:rsid w:val="00306B19"/>
    <w:rsid w:val="00306B3D"/>
    <w:rsid w:val="00306B5C"/>
    <w:rsid w:val="00306BBE"/>
    <w:rsid w:val="00306C0A"/>
    <w:rsid w:val="00306CDC"/>
    <w:rsid w:val="00306DDE"/>
    <w:rsid w:val="00306DEF"/>
    <w:rsid w:val="00306E40"/>
    <w:rsid w:val="00306E67"/>
    <w:rsid w:val="00306E81"/>
    <w:rsid w:val="00306EA1"/>
    <w:rsid w:val="00306EE6"/>
    <w:rsid w:val="00306F54"/>
    <w:rsid w:val="00306F59"/>
    <w:rsid w:val="00306F9E"/>
    <w:rsid w:val="00306FC3"/>
    <w:rsid w:val="00307031"/>
    <w:rsid w:val="0030706D"/>
    <w:rsid w:val="00307077"/>
    <w:rsid w:val="00307091"/>
    <w:rsid w:val="003070D0"/>
    <w:rsid w:val="0030715A"/>
    <w:rsid w:val="003071E6"/>
    <w:rsid w:val="0030724F"/>
    <w:rsid w:val="00307253"/>
    <w:rsid w:val="00307267"/>
    <w:rsid w:val="003072C0"/>
    <w:rsid w:val="00307318"/>
    <w:rsid w:val="00307319"/>
    <w:rsid w:val="00307335"/>
    <w:rsid w:val="00307359"/>
    <w:rsid w:val="00307393"/>
    <w:rsid w:val="003073DC"/>
    <w:rsid w:val="003073E0"/>
    <w:rsid w:val="00307445"/>
    <w:rsid w:val="00307475"/>
    <w:rsid w:val="00307574"/>
    <w:rsid w:val="0030759A"/>
    <w:rsid w:val="003075B0"/>
    <w:rsid w:val="003075C1"/>
    <w:rsid w:val="00307680"/>
    <w:rsid w:val="003076E7"/>
    <w:rsid w:val="00307707"/>
    <w:rsid w:val="003077CD"/>
    <w:rsid w:val="003079BD"/>
    <w:rsid w:val="00307A55"/>
    <w:rsid w:val="00307A79"/>
    <w:rsid w:val="00307A7F"/>
    <w:rsid w:val="00307C3A"/>
    <w:rsid w:val="00307C3E"/>
    <w:rsid w:val="00307C5B"/>
    <w:rsid w:val="00307CD4"/>
    <w:rsid w:val="00307D27"/>
    <w:rsid w:val="00307D38"/>
    <w:rsid w:val="00307D93"/>
    <w:rsid w:val="00307DC3"/>
    <w:rsid w:val="00307DCF"/>
    <w:rsid w:val="00307E92"/>
    <w:rsid w:val="00307F5A"/>
    <w:rsid w:val="00307FF2"/>
    <w:rsid w:val="00310004"/>
    <w:rsid w:val="00310048"/>
    <w:rsid w:val="00310083"/>
    <w:rsid w:val="0031019E"/>
    <w:rsid w:val="003101BB"/>
    <w:rsid w:val="003102BE"/>
    <w:rsid w:val="0031031F"/>
    <w:rsid w:val="00310352"/>
    <w:rsid w:val="003103CB"/>
    <w:rsid w:val="00310452"/>
    <w:rsid w:val="003104C3"/>
    <w:rsid w:val="0031050D"/>
    <w:rsid w:val="00310531"/>
    <w:rsid w:val="003105AB"/>
    <w:rsid w:val="0031067B"/>
    <w:rsid w:val="003107FD"/>
    <w:rsid w:val="00310829"/>
    <w:rsid w:val="00310847"/>
    <w:rsid w:val="003108C8"/>
    <w:rsid w:val="00310918"/>
    <w:rsid w:val="0031094E"/>
    <w:rsid w:val="00310961"/>
    <w:rsid w:val="00310996"/>
    <w:rsid w:val="003109F0"/>
    <w:rsid w:val="00310A21"/>
    <w:rsid w:val="00310A67"/>
    <w:rsid w:val="00310AF3"/>
    <w:rsid w:val="00310AFA"/>
    <w:rsid w:val="00310B47"/>
    <w:rsid w:val="00310BAA"/>
    <w:rsid w:val="00310BF2"/>
    <w:rsid w:val="00310C5E"/>
    <w:rsid w:val="00310C7E"/>
    <w:rsid w:val="00310CEF"/>
    <w:rsid w:val="00310D2F"/>
    <w:rsid w:val="00310D37"/>
    <w:rsid w:val="00310D4A"/>
    <w:rsid w:val="00310DA3"/>
    <w:rsid w:val="00310E28"/>
    <w:rsid w:val="00310E35"/>
    <w:rsid w:val="00310EC8"/>
    <w:rsid w:val="00310EE5"/>
    <w:rsid w:val="00310EE7"/>
    <w:rsid w:val="00310F76"/>
    <w:rsid w:val="0031101A"/>
    <w:rsid w:val="00311024"/>
    <w:rsid w:val="0031104A"/>
    <w:rsid w:val="0031106E"/>
    <w:rsid w:val="003110FE"/>
    <w:rsid w:val="00311138"/>
    <w:rsid w:val="00311203"/>
    <w:rsid w:val="0031124D"/>
    <w:rsid w:val="00311295"/>
    <w:rsid w:val="00311309"/>
    <w:rsid w:val="0031137B"/>
    <w:rsid w:val="0031139B"/>
    <w:rsid w:val="00311404"/>
    <w:rsid w:val="00311493"/>
    <w:rsid w:val="003114C2"/>
    <w:rsid w:val="00311535"/>
    <w:rsid w:val="0031156A"/>
    <w:rsid w:val="0031159E"/>
    <w:rsid w:val="003115E9"/>
    <w:rsid w:val="003116C5"/>
    <w:rsid w:val="003116DA"/>
    <w:rsid w:val="003116E4"/>
    <w:rsid w:val="003116FA"/>
    <w:rsid w:val="0031172C"/>
    <w:rsid w:val="00311741"/>
    <w:rsid w:val="00311774"/>
    <w:rsid w:val="00311776"/>
    <w:rsid w:val="0031178A"/>
    <w:rsid w:val="0031180C"/>
    <w:rsid w:val="003118F4"/>
    <w:rsid w:val="003119AF"/>
    <w:rsid w:val="003119FA"/>
    <w:rsid w:val="00311A2B"/>
    <w:rsid w:val="00311AFF"/>
    <w:rsid w:val="00311B80"/>
    <w:rsid w:val="00311BFE"/>
    <w:rsid w:val="00311C60"/>
    <w:rsid w:val="00311CCB"/>
    <w:rsid w:val="00311CCC"/>
    <w:rsid w:val="00311D45"/>
    <w:rsid w:val="00311EA4"/>
    <w:rsid w:val="00311FCF"/>
    <w:rsid w:val="0031202A"/>
    <w:rsid w:val="0031205F"/>
    <w:rsid w:val="003120E5"/>
    <w:rsid w:val="003121F7"/>
    <w:rsid w:val="003121FE"/>
    <w:rsid w:val="0031221D"/>
    <w:rsid w:val="00312277"/>
    <w:rsid w:val="00312283"/>
    <w:rsid w:val="003122F1"/>
    <w:rsid w:val="003123B8"/>
    <w:rsid w:val="003123D7"/>
    <w:rsid w:val="003123DB"/>
    <w:rsid w:val="003123EF"/>
    <w:rsid w:val="00312505"/>
    <w:rsid w:val="0031250C"/>
    <w:rsid w:val="00312598"/>
    <w:rsid w:val="003125F9"/>
    <w:rsid w:val="0031261A"/>
    <w:rsid w:val="00312716"/>
    <w:rsid w:val="00312750"/>
    <w:rsid w:val="003127DB"/>
    <w:rsid w:val="00312859"/>
    <w:rsid w:val="00312922"/>
    <w:rsid w:val="003129FF"/>
    <w:rsid w:val="00312A44"/>
    <w:rsid w:val="00312A6C"/>
    <w:rsid w:val="00312C50"/>
    <w:rsid w:val="00312CCD"/>
    <w:rsid w:val="00312D12"/>
    <w:rsid w:val="00312DA2"/>
    <w:rsid w:val="00312DFA"/>
    <w:rsid w:val="00312E69"/>
    <w:rsid w:val="00312EAA"/>
    <w:rsid w:val="00312EBE"/>
    <w:rsid w:val="00312F87"/>
    <w:rsid w:val="00312FCA"/>
    <w:rsid w:val="00312FD5"/>
    <w:rsid w:val="0031303F"/>
    <w:rsid w:val="0031307D"/>
    <w:rsid w:val="00313081"/>
    <w:rsid w:val="00313097"/>
    <w:rsid w:val="0031316A"/>
    <w:rsid w:val="003131F4"/>
    <w:rsid w:val="0031323F"/>
    <w:rsid w:val="003132B5"/>
    <w:rsid w:val="0031331C"/>
    <w:rsid w:val="0031332C"/>
    <w:rsid w:val="0031340F"/>
    <w:rsid w:val="00313415"/>
    <w:rsid w:val="003135A1"/>
    <w:rsid w:val="003135BF"/>
    <w:rsid w:val="00313694"/>
    <w:rsid w:val="003136DF"/>
    <w:rsid w:val="003137DB"/>
    <w:rsid w:val="00313842"/>
    <w:rsid w:val="00313996"/>
    <w:rsid w:val="003139DB"/>
    <w:rsid w:val="003139E6"/>
    <w:rsid w:val="00313AE9"/>
    <w:rsid w:val="00313B6B"/>
    <w:rsid w:val="00313B72"/>
    <w:rsid w:val="00313BC0"/>
    <w:rsid w:val="00313C60"/>
    <w:rsid w:val="00313C6A"/>
    <w:rsid w:val="00313C93"/>
    <w:rsid w:val="00313CFB"/>
    <w:rsid w:val="00313D31"/>
    <w:rsid w:val="00313D3A"/>
    <w:rsid w:val="00313D63"/>
    <w:rsid w:val="00313D75"/>
    <w:rsid w:val="00313DD1"/>
    <w:rsid w:val="00313E6F"/>
    <w:rsid w:val="00313E93"/>
    <w:rsid w:val="00313EAA"/>
    <w:rsid w:val="00313EE8"/>
    <w:rsid w:val="00313FA8"/>
    <w:rsid w:val="00313FC2"/>
    <w:rsid w:val="0031405B"/>
    <w:rsid w:val="0031407B"/>
    <w:rsid w:val="003140D3"/>
    <w:rsid w:val="003140DA"/>
    <w:rsid w:val="003140FB"/>
    <w:rsid w:val="003141B0"/>
    <w:rsid w:val="003141DF"/>
    <w:rsid w:val="003141F0"/>
    <w:rsid w:val="00314267"/>
    <w:rsid w:val="00314333"/>
    <w:rsid w:val="00314408"/>
    <w:rsid w:val="00314512"/>
    <w:rsid w:val="00314516"/>
    <w:rsid w:val="003145BB"/>
    <w:rsid w:val="003145D6"/>
    <w:rsid w:val="003145E3"/>
    <w:rsid w:val="0031465F"/>
    <w:rsid w:val="00314709"/>
    <w:rsid w:val="003147EA"/>
    <w:rsid w:val="00314842"/>
    <w:rsid w:val="003148FD"/>
    <w:rsid w:val="0031491F"/>
    <w:rsid w:val="0031492B"/>
    <w:rsid w:val="0031493A"/>
    <w:rsid w:val="0031498E"/>
    <w:rsid w:val="00314995"/>
    <w:rsid w:val="003149AE"/>
    <w:rsid w:val="00314A0B"/>
    <w:rsid w:val="00314A44"/>
    <w:rsid w:val="00314A86"/>
    <w:rsid w:val="00314AC4"/>
    <w:rsid w:val="00314B28"/>
    <w:rsid w:val="00314B4A"/>
    <w:rsid w:val="00314B69"/>
    <w:rsid w:val="00314B93"/>
    <w:rsid w:val="00314D39"/>
    <w:rsid w:val="00314D6E"/>
    <w:rsid w:val="00314FAE"/>
    <w:rsid w:val="0031502E"/>
    <w:rsid w:val="00315065"/>
    <w:rsid w:val="00315069"/>
    <w:rsid w:val="003152CA"/>
    <w:rsid w:val="00315336"/>
    <w:rsid w:val="0031538E"/>
    <w:rsid w:val="003153DD"/>
    <w:rsid w:val="00315475"/>
    <w:rsid w:val="0031547B"/>
    <w:rsid w:val="00315568"/>
    <w:rsid w:val="00315607"/>
    <w:rsid w:val="0031560C"/>
    <w:rsid w:val="003156B5"/>
    <w:rsid w:val="003156C8"/>
    <w:rsid w:val="0031573F"/>
    <w:rsid w:val="0031575E"/>
    <w:rsid w:val="00315766"/>
    <w:rsid w:val="0031576C"/>
    <w:rsid w:val="003157B6"/>
    <w:rsid w:val="00315831"/>
    <w:rsid w:val="00315841"/>
    <w:rsid w:val="0031585A"/>
    <w:rsid w:val="0031590E"/>
    <w:rsid w:val="00315B3D"/>
    <w:rsid w:val="00315B48"/>
    <w:rsid w:val="00315BB4"/>
    <w:rsid w:val="00315C1D"/>
    <w:rsid w:val="00315C59"/>
    <w:rsid w:val="00315CD9"/>
    <w:rsid w:val="00315D93"/>
    <w:rsid w:val="00315E43"/>
    <w:rsid w:val="00315E92"/>
    <w:rsid w:val="00315E93"/>
    <w:rsid w:val="00315EE0"/>
    <w:rsid w:val="00315FDA"/>
    <w:rsid w:val="00315FE4"/>
    <w:rsid w:val="00315FF4"/>
    <w:rsid w:val="0031600B"/>
    <w:rsid w:val="0031603C"/>
    <w:rsid w:val="0031603F"/>
    <w:rsid w:val="0031605E"/>
    <w:rsid w:val="00316075"/>
    <w:rsid w:val="00316091"/>
    <w:rsid w:val="00316117"/>
    <w:rsid w:val="00316147"/>
    <w:rsid w:val="00316194"/>
    <w:rsid w:val="003161A0"/>
    <w:rsid w:val="00316250"/>
    <w:rsid w:val="003162A2"/>
    <w:rsid w:val="003162A9"/>
    <w:rsid w:val="003162DF"/>
    <w:rsid w:val="00316397"/>
    <w:rsid w:val="00316439"/>
    <w:rsid w:val="0031646B"/>
    <w:rsid w:val="003164AE"/>
    <w:rsid w:val="00316518"/>
    <w:rsid w:val="00316530"/>
    <w:rsid w:val="00316561"/>
    <w:rsid w:val="00316654"/>
    <w:rsid w:val="003166B1"/>
    <w:rsid w:val="003166E9"/>
    <w:rsid w:val="00316826"/>
    <w:rsid w:val="003168A6"/>
    <w:rsid w:val="0031694A"/>
    <w:rsid w:val="00316951"/>
    <w:rsid w:val="00316999"/>
    <w:rsid w:val="003169B0"/>
    <w:rsid w:val="003169F8"/>
    <w:rsid w:val="00316A0F"/>
    <w:rsid w:val="00316A20"/>
    <w:rsid w:val="00316AE6"/>
    <w:rsid w:val="00316B1B"/>
    <w:rsid w:val="00316BAF"/>
    <w:rsid w:val="00316C92"/>
    <w:rsid w:val="00316DCA"/>
    <w:rsid w:val="00316DD8"/>
    <w:rsid w:val="00316EAB"/>
    <w:rsid w:val="00316EF4"/>
    <w:rsid w:val="00316F10"/>
    <w:rsid w:val="00316F4D"/>
    <w:rsid w:val="00316FD8"/>
    <w:rsid w:val="0031702B"/>
    <w:rsid w:val="00317035"/>
    <w:rsid w:val="00317055"/>
    <w:rsid w:val="00317080"/>
    <w:rsid w:val="00317108"/>
    <w:rsid w:val="0031711D"/>
    <w:rsid w:val="003171C9"/>
    <w:rsid w:val="0031727B"/>
    <w:rsid w:val="00317412"/>
    <w:rsid w:val="00317479"/>
    <w:rsid w:val="003174C6"/>
    <w:rsid w:val="003174DB"/>
    <w:rsid w:val="00317519"/>
    <w:rsid w:val="0031764C"/>
    <w:rsid w:val="0031769D"/>
    <w:rsid w:val="0031773B"/>
    <w:rsid w:val="0031773C"/>
    <w:rsid w:val="003178AC"/>
    <w:rsid w:val="003178EF"/>
    <w:rsid w:val="00317930"/>
    <w:rsid w:val="00317998"/>
    <w:rsid w:val="003179E5"/>
    <w:rsid w:val="00317A69"/>
    <w:rsid w:val="00317A77"/>
    <w:rsid w:val="00317B0A"/>
    <w:rsid w:val="00317B45"/>
    <w:rsid w:val="00317B47"/>
    <w:rsid w:val="00317BB1"/>
    <w:rsid w:val="00317BE5"/>
    <w:rsid w:val="00317C37"/>
    <w:rsid w:val="00317C5D"/>
    <w:rsid w:val="00317C76"/>
    <w:rsid w:val="00317C7F"/>
    <w:rsid w:val="00317D86"/>
    <w:rsid w:val="00317DFE"/>
    <w:rsid w:val="00317F31"/>
    <w:rsid w:val="00317F6C"/>
    <w:rsid w:val="00317FC7"/>
    <w:rsid w:val="00317FCE"/>
    <w:rsid w:val="00317FD4"/>
    <w:rsid w:val="00317FFA"/>
    <w:rsid w:val="0031EA28"/>
    <w:rsid w:val="00320033"/>
    <w:rsid w:val="003200F6"/>
    <w:rsid w:val="00320116"/>
    <w:rsid w:val="00320185"/>
    <w:rsid w:val="003201E0"/>
    <w:rsid w:val="00320201"/>
    <w:rsid w:val="00320231"/>
    <w:rsid w:val="00320248"/>
    <w:rsid w:val="003202A2"/>
    <w:rsid w:val="003202EC"/>
    <w:rsid w:val="00320327"/>
    <w:rsid w:val="0032037C"/>
    <w:rsid w:val="00320398"/>
    <w:rsid w:val="003203CF"/>
    <w:rsid w:val="00320549"/>
    <w:rsid w:val="003205DF"/>
    <w:rsid w:val="003206A5"/>
    <w:rsid w:val="0032071B"/>
    <w:rsid w:val="0032075F"/>
    <w:rsid w:val="003207C5"/>
    <w:rsid w:val="00320863"/>
    <w:rsid w:val="003208BD"/>
    <w:rsid w:val="00320961"/>
    <w:rsid w:val="00320996"/>
    <w:rsid w:val="00320A9F"/>
    <w:rsid w:val="00320AC6"/>
    <w:rsid w:val="00320B63"/>
    <w:rsid w:val="00320C39"/>
    <w:rsid w:val="00320C42"/>
    <w:rsid w:val="00320C57"/>
    <w:rsid w:val="00320C5E"/>
    <w:rsid w:val="00320C94"/>
    <w:rsid w:val="00320C98"/>
    <w:rsid w:val="00320CA5"/>
    <w:rsid w:val="00320CA6"/>
    <w:rsid w:val="00320D0E"/>
    <w:rsid w:val="00320D0F"/>
    <w:rsid w:val="00320D31"/>
    <w:rsid w:val="00320DCA"/>
    <w:rsid w:val="00320E43"/>
    <w:rsid w:val="00320E4E"/>
    <w:rsid w:val="00320FAB"/>
    <w:rsid w:val="00320FB0"/>
    <w:rsid w:val="00320FFE"/>
    <w:rsid w:val="00321001"/>
    <w:rsid w:val="00321008"/>
    <w:rsid w:val="00321031"/>
    <w:rsid w:val="0032104A"/>
    <w:rsid w:val="00321082"/>
    <w:rsid w:val="003213F2"/>
    <w:rsid w:val="00321547"/>
    <w:rsid w:val="003215CD"/>
    <w:rsid w:val="003215F2"/>
    <w:rsid w:val="00321607"/>
    <w:rsid w:val="0032168E"/>
    <w:rsid w:val="003216B2"/>
    <w:rsid w:val="003216B8"/>
    <w:rsid w:val="00321777"/>
    <w:rsid w:val="003217C9"/>
    <w:rsid w:val="003217DB"/>
    <w:rsid w:val="00321822"/>
    <w:rsid w:val="00321918"/>
    <w:rsid w:val="0032195B"/>
    <w:rsid w:val="00321A06"/>
    <w:rsid w:val="00321B71"/>
    <w:rsid w:val="00321BCD"/>
    <w:rsid w:val="00321BDD"/>
    <w:rsid w:val="00321CBD"/>
    <w:rsid w:val="00321CD0"/>
    <w:rsid w:val="00321CF2"/>
    <w:rsid w:val="00321D68"/>
    <w:rsid w:val="00321D73"/>
    <w:rsid w:val="00321DBF"/>
    <w:rsid w:val="00321E77"/>
    <w:rsid w:val="00321EA8"/>
    <w:rsid w:val="00321F35"/>
    <w:rsid w:val="00321FB3"/>
    <w:rsid w:val="00321FBE"/>
    <w:rsid w:val="00322045"/>
    <w:rsid w:val="00322232"/>
    <w:rsid w:val="003222ED"/>
    <w:rsid w:val="00322334"/>
    <w:rsid w:val="003223C0"/>
    <w:rsid w:val="0032245B"/>
    <w:rsid w:val="003224B6"/>
    <w:rsid w:val="0032254F"/>
    <w:rsid w:val="0032257F"/>
    <w:rsid w:val="0032259A"/>
    <w:rsid w:val="003225C0"/>
    <w:rsid w:val="00322647"/>
    <w:rsid w:val="00322712"/>
    <w:rsid w:val="00322731"/>
    <w:rsid w:val="00322755"/>
    <w:rsid w:val="0032277B"/>
    <w:rsid w:val="0032281C"/>
    <w:rsid w:val="00322854"/>
    <w:rsid w:val="003228CA"/>
    <w:rsid w:val="00322904"/>
    <w:rsid w:val="00322920"/>
    <w:rsid w:val="00322922"/>
    <w:rsid w:val="003229E1"/>
    <w:rsid w:val="00322A07"/>
    <w:rsid w:val="00322A0E"/>
    <w:rsid w:val="00322A39"/>
    <w:rsid w:val="00322A43"/>
    <w:rsid w:val="00322B44"/>
    <w:rsid w:val="00322B88"/>
    <w:rsid w:val="00322C10"/>
    <w:rsid w:val="00322C31"/>
    <w:rsid w:val="00322C37"/>
    <w:rsid w:val="00322C4E"/>
    <w:rsid w:val="00322C79"/>
    <w:rsid w:val="00322CAB"/>
    <w:rsid w:val="00322CB0"/>
    <w:rsid w:val="00322D2F"/>
    <w:rsid w:val="00322E58"/>
    <w:rsid w:val="00322E7F"/>
    <w:rsid w:val="00322EB5"/>
    <w:rsid w:val="00322EC3"/>
    <w:rsid w:val="00322ED6"/>
    <w:rsid w:val="00322FC4"/>
    <w:rsid w:val="00322FF5"/>
    <w:rsid w:val="00323017"/>
    <w:rsid w:val="00323176"/>
    <w:rsid w:val="003231DA"/>
    <w:rsid w:val="00323239"/>
    <w:rsid w:val="003232AF"/>
    <w:rsid w:val="0032333A"/>
    <w:rsid w:val="003233F2"/>
    <w:rsid w:val="0032346C"/>
    <w:rsid w:val="003234CB"/>
    <w:rsid w:val="0032360D"/>
    <w:rsid w:val="00323640"/>
    <w:rsid w:val="0032367A"/>
    <w:rsid w:val="00323681"/>
    <w:rsid w:val="003236A6"/>
    <w:rsid w:val="00323746"/>
    <w:rsid w:val="0032375E"/>
    <w:rsid w:val="0032377E"/>
    <w:rsid w:val="00323818"/>
    <w:rsid w:val="00323929"/>
    <w:rsid w:val="0032396D"/>
    <w:rsid w:val="00323997"/>
    <w:rsid w:val="00323A83"/>
    <w:rsid w:val="00323A97"/>
    <w:rsid w:val="00323AA7"/>
    <w:rsid w:val="00323B42"/>
    <w:rsid w:val="00323B97"/>
    <w:rsid w:val="00323BBE"/>
    <w:rsid w:val="00323BF8"/>
    <w:rsid w:val="00323C6A"/>
    <w:rsid w:val="00323D69"/>
    <w:rsid w:val="00323D6B"/>
    <w:rsid w:val="00323E7F"/>
    <w:rsid w:val="00323E8D"/>
    <w:rsid w:val="00323FF6"/>
    <w:rsid w:val="00324070"/>
    <w:rsid w:val="00324078"/>
    <w:rsid w:val="003240B6"/>
    <w:rsid w:val="003240DD"/>
    <w:rsid w:val="0032418B"/>
    <w:rsid w:val="003241E6"/>
    <w:rsid w:val="003242A9"/>
    <w:rsid w:val="00324312"/>
    <w:rsid w:val="003243E4"/>
    <w:rsid w:val="00324596"/>
    <w:rsid w:val="003245A7"/>
    <w:rsid w:val="003245E5"/>
    <w:rsid w:val="003245E9"/>
    <w:rsid w:val="003247A1"/>
    <w:rsid w:val="003248D1"/>
    <w:rsid w:val="003248EF"/>
    <w:rsid w:val="0032492A"/>
    <w:rsid w:val="00324991"/>
    <w:rsid w:val="003249D3"/>
    <w:rsid w:val="003249ED"/>
    <w:rsid w:val="00324A06"/>
    <w:rsid w:val="00324B26"/>
    <w:rsid w:val="00324DA8"/>
    <w:rsid w:val="00324DD5"/>
    <w:rsid w:val="00324E35"/>
    <w:rsid w:val="00324F11"/>
    <w:rsid w:val="00324F9C"/>
    <w:rsid w:val="00325022"/>
    <w:rsid w:val="00325061"/>
    <w:rsid w:val="00325108"/>
    <w:rsid w:val="0032515B"/>
    <w:rsid w:val="003252E3"/>
    <w:rsid w:val="003252ED"/>
    <w:rsid w:val="00325363"/>
    <w:rsid w:val="003253CF"/>
    <w:rsid w:val="0032541D"/>
    <w:rsid w:val="00325466"/>
    <w:rsid w:val="003254CE"/>
    <w:rsid w:val="0032552F"/>
    <w:rsid w:val="003255BD"/>
    <w:rsid w:val="003256A9"/>
    <w:rsid w:val="00325798"/>
    <w:rsid w:val="003257FE"/>
    <w:rsid w:val="003258E0"/>
    <w:rsid w:val="003259C7"/>
    <w:rsid w:val="00325A0C"/>
    <w:rsid w:val="00325A32"/>
    <w:rsid w:val="00325C3E"/>
    <w:rsid w:val="00325CAD"/>
    <w:rsid w:val="00325CF5"/>
    <w:rsid w:val="00325D13"/>
    <w:rsid w:val="00325D2A"/>
    <w:rsid w:val="00325D3B"/>
    <w:rsid w:val="00325DE5"/>
    <w:rsid w:val="00325E05"/>
    <w:rsid w:val="00325E2B"/>
    <w:rsid w:val="00325E9E"/>
    <w:rsid w:val="00325EBA"/>
    <w:rsid w:val="00325F06"/>
    <w:rsid w:val="00325F0C"/>
    <w:rsid w:val="00325F11"/>
    <w:rsid w:val="00325F24"/>
    <w:rsid w:val="00325F3D"/>
    <w:rsid w:val="00325F8F"/>
    <w:rsid w:val="00325FAE"/>
    <w:rsid w:val="00326038"/>
    <w:rsid w:val="00326055"/>
    <w:rsid w:val="00326158"/>
    <w:rsid w:val="0032615B"/>
    <w:rsid w:val="003261B7"/>
    <w:rsid w:val="003261CC"/>
    <w:rsid w:val="0032621E"/>
    <w:rsid w:val="003262E2"/>
    <w:rsid w:val="00326311"/>
    <w:rsid w:val="0032632C"/>
    <w:rsid w:val="003263F8"/>
    <w:rsid w:val="00326420"/>
    <w:rsid w:val="003264DE"/>
    <w:rsid w:val="003265D9"/>
    <w:rsid w:val="0032663D"/>
    <w:rsid w:val="003266A9"/>
    <w:rsid w:val="003267AD"/>
    <w:rsid w:val="00326801"/>
    <w:rsid w:val="00326877"/>
    <w:rsid w:val="00326887"/>
    <w:rsid w:val="003268BA"/>
    <w:rsid w:val="00326920"/>
    <w:rsid w:val="0032695E"/>
    <w:rsid w:val="00326A0F"/>
    <w:rsid w:val="00326A28"/>
    <w:rsid w:val="00326A33"/>
    <w:rsid w:val="00326A44"/>
    <w:rsid w:val="00326AB2"/>
    <w:rsid w:val="00326ACE"/>
    <w:rsid w:val="00326B3C"/>
    <w:rsid w:val="00326B7C"/>
    <w:rsid w:val="00326CD8"/>
    <w:rsid w:val="00326CED"/>
    <w:rsid w:val="00326D76"/>
    <w:rsid w:val="00326E7A"/>
    <w:rsid w:val="00326E7C"/>
    <w:rsid w:val="00326E98"/>
    <w:rsid w:val="00326F04"/>
    <w:rsid w:val="00326F3C"/>
    <w:rsid w:val="00326F5B"/>
    <w:rsid w:val="00326F90"/>
    <w:rsid w:val="00326FA8"/>
    <w:rsid w:val="0032704C"/>
    <w:rsid w:val="00327150"/>
    <w:rsid w:val="00327183"/>
    <w:rsid w:val="0032718C"/>
    <w:rsid w:val="0032723F"/>
    <w:rsid w:val="0032725A"/>
    <w:rsid w:val="00327353"/>
    <w:rsid w:val="003273FE"/>
    <w:rsid w:val="00327429"/>
    <w:rsid w:val="003274F8"/>
    <w:rsid w:val="00327516"/>
    <w:rsid w:val="003275B4"/>
    <w:rsid w:val="003275D7"/>
    <w:rsid w:val="003275F3"/>
    <w:rsid w:val="00327642"/>
    <w:rsid w:val="0032779D"/>
    <w:rsid w:val="003277B8"/>
    <w:rsid w:val="003279C3"/>
    <w:rsid w:val="003279D8"/>
    <w:rsid w:val="003279D9"/>
    <w:rsid w:val="00327A83"/>
    <w:rsid w:val="00327AC2"/>
    <w:rsid w:val="00327AE0"/>
    <w:rsid w:val="00327B45"/>
    <w:rsid w:val="00327B62"/>
    <w:rsid w:val="00327B82"/>
    <w:rsid w:val="00327BAF"/>
    <w:rsid w:val="00327BBF"/>
    <w:rsid w:val="00327C83"/>
    <w:rsid w:val="00327D68"/>
    <w:rsid w:val="00327DC1"/>
    <w:rsid w:val="00327DDA"/>
    <w:rsid w:val="00327E83"/>
    <w:rsid w:val="00327EB2"/>
    <w:rsid w:val="00327F14"/>
    <w:rsid w:val="00327FF2"/>
    <w:rsid w:val="00330146"/>
    <w:rsid w:val="00330165"/>
    <w:rsid w:val="003301D3"/>
    <w:rsid w:val="00330220"/>
    <w:rsid w:val="00330282"/>
    <w:rsid w:val="003302D7"/>
    <w:rsid w:val="003302FA"/>
    <w:rsid w:val="00330331"/>
    <w:rsid w:val="003303F0"/>
    <w:rsid w:val="0033043E"/>
    <w:rsid w:val="00330463"/>
    <w:rsid w:val="003304F8"/>
    <w:rsid w:val="00330633"/>
    <w:rsid w:val="00330722"/>
    <w:rsid w:val="003307E4"/>
    <w:rsid w:val="00330817"/>
    <w:rsid w:val="00330896"/>
    <w:rsid w:val="003308A3"/>
    <w:rsid w:val="00330986"/>
    <w:rsid w:val="00330A2D"/>
    <w:rsid w:val="00330A2F"/>
    <w:rsid w:val="00330B88"/>
    <w:rsid w:val="00330BDA"/>
    <w:rsid w:val="00330C12"/>
    <w:rsid w:val="00330C75"/>
    <w:rsid w:val="00330C84"/>
    <w:rsid w:val="00330D2F"/>
    <w:rsid w:val="00330D3F"/>
    <w:rsid w:val="00330DEA"/>
    <w:rsid w:val="00330DFE"/>
    <w:rsid w:val="00330E5C"/>
    <w:rsid w:val="00330EC0"/>
    <w:rsid w:val="00330EC3"/>
    <w:rsid w:val="00330F9C"/>
    <w:rsid w:val="00330FCA"/>
    <w:rsid w:val="00330FFC"/>
    <w:rsid w:val="00330FFF"/>
    <w:rsid w:val="0033103F"/>
    <w:rsid w:val="00331072"/>
    <w:rsid w:val="003311E6"/>
    <w:rsid w:val="003312A1"/>
    <w:rsid w:val="003312B7"/>
    <w:rsid w:val="003312F6"/>
    <w:rsid w:val="0033131B"/>
    <w:rsid w:val="00331385"/>
    <w:rsid w:val="0033142D"/>
    <w:rsid w:val="003314CA"/>
    <w:rsid w:val="003314E2"/>
    <w:rsid w:val="00331595"/>
    <w:rsid w:val="00331597"/>
    <w:rsid w:val="003315CE"/>
    <w:rsid w:val="00331618"/>
    <w:rsid w:val="0033161C"/>
    <w:rsid w:val="003316C1"/>
    <w:rsid w:val="003316C9"/>
    <w:rsid w:val="00331761"/>
    <w:rsid w:val="003317B0"/>
    <w:rsid w:val="003317CA"/>
    <w:rsid w:val="00331851"/>
    <w:rsid w:val="0033188D"/>
    <w:rsid w:val="003318A6"/>
    <w:rsid w:val="00331903"/>
    <w:rsid w:val="00331947"/>
    <w:rsid w:val="003319B2"/>
    <w:rsid w:val="003319C0"/>
    <w:rsid w:val="003319E8"/>
    <w:rsid w:val="00331A01"/>
    <w:rsid w:val="00331A1A"/>
    <w:rsid w:val="00331A7D"/>
    <w:rsid w:val="00331BEC"/>
    <w:rsid w:val="00331C81"/>
    <w:rsid w:val="00331DDD"/>
    <w:rsid w:val="00331E25"/>
    <w:rsid w:val="00331E2C"/>
    <w:rsid w:val="00331E53"/>
    <w:rsid w:val="00331E87"/>
    <w:rsid w:val="00331FA7"/>
    <w:rsid w:val="00331FF3"/>
    <w:rsid w:val="0033207D"/>
    <w:rsid w:val="003320B3"/>
    <w:rsid w:val="003320BC"/>
    <w:rsid w:val="003320C0"/>
    <w:rsid w:val="00332170"/>
    <w:rsid w:val="003321FA"/>
    <w:rsid w:val="00332220"/>
    <w:rsid w:val="0033225F"/>
    <w:rsid w:val="003322C4"/>
    <w:rsid w:val="0033242B"/>
    <w:rsid w:val="00332470"/>
    <w:rsid w:val="003324A6"/>
    <w:rsid w:val="003324BF"/>
    <w:rsid w:val="003326A7"/>
    <w:rsid w:val="003326C8"/>
    <w:rsid w:val="0033270D"/>
    <w:rsid w:val="00332771"/>
    <w:rsid w:val="00332A21"/>
    <w:rsid w:val="00332A2C"/>
    <w:rsid w:val="00332A5C"/>
    <w:rsid w:val="00332A8A"/>
    <w:rsid w:val="00332ADA"/>
    <w:rsid w:val="00332AF5"/>
    <w:rsid w:val="00332B33"/>
    <w:rsid w:val="00332B62"/>
    <w:rsid w:val="00332BC8"/>
    <w:rsid w:val="00332BFA"/>
    <w:rsid w:val="00332C49"/>
    <w:rsid w:val="00332C7B"/>
    <w:rsid w:val="00332D4B"/>
    <w:rsid w:val="00332D7E"/>
    <w:rsid w:val="00332FA3"/>
    <w:rsid w:val="0033308B"/>
    <w:rsid w:val="0033308C"/>
    <w:rsid w:val="003330ED"/>
    <w:rsid w:val="0033311B"/>
    <w:rsid w:val="0033312D"/>
    <w:rsid w:val="0033315C"/>
    <w:rsid w:val="00333173"/>
    <w:rsid w:val="003331A8"/>
    <w:rsid w:val="003331B5"/>
    <w:rsid w:val="003331BA"/>
    <w:rsid w:val="003331FF"/>
    <w:rsid w:val="0033324B"/>
    <w:rsid w:val="0033335A"/>
    <w:rsid w:val="00333483"/>
    <w:rsid w:val="00333517"/>
    <w:rsid w:val="003335C9"/>
    <w:rsid w:val="003335CC"/>
    <w:rsid w:val="00333605"/>
    <w:rsid w:val="003336D7"/>
    <w:rsid w:val="00333709"/>
    <w:rsid w:val="0033370C"/>
    <w:rsid w:val="00333741"/>
    <w:rsid w:val="00333769"/>
    <w:rsid w:val="00333832"/>
    <w:rsid w:val="00333841"/>
    <w:rsid w:val="0033384A"/>
    <w:rsid w:val="00333876"/>
    <w:rsid w:val="00333906"/>
    <w:rsid w:val="00333949"/>
    <w:rsid w:val="00333996"/>
    <w:rsid w:val="003339B5"/>
    <w:rsid w:val="003339E3"/>
    <w:rsid w:val="00333A47"/>
    <w:rsid w:val="00333AF1"/>
    <w:rsid w:val="00333AF4"/>
    <w:rsid w:val="00333B5B"/>
    <w:rsid w:val="00333C19"/>
    <w:rsid w:val="00333C1E"/>
    <w:rsid w:val="00333C37"/>
    <w:rsid w:val="00333D43"/>
    <w:rsid w:val="00333E35"/>
    <w:rsid w:val="00333E50"/>
    <w:rsid w:val="00333E6F"/>
    <w:rsid w:val="00333F0E"/>
    <w:rsid w:val="00333F25"/>
    <w:rsid w:val="00333F70"/>
    <w:rsid w:val="00333FBE"/>
    <w:rsid w:val="00334035"/>
    <w:rsid w:val="003340C8"/>
    <w:rsid w:val="0033410E"/>
    <w:rsid w:val="00334141"/>
    <w:rsid w:val="0033419C"/>
    <w:rsid w:val="003341B6"/>
    <w:rsid w:val="003341BF"/>
    <w:rsid w:val="003342A6"/>
    <w:rsid w:val="003344B0"/>
    <w:rsid w:val="003344D8"/>
    <w:rsid w:val="003344E8"/>
    <w:rsid w:val="003344E9"/>
    <w:rsid w:val="00334503"/>
    <w:rsid w:val="00334563"/>
    <w:rsid w:val="0033462D"/>
    <w:rsid w:val="003346A7"/>
    <w:rsid w:val="003346CA"/>
    <w:rsid w:val="003346DB"/>
    <w:rsid w:val="0033478F"/>
    <w:rsid w:val="003347F9"/>
    <w:rsid w:val="00334821"/>
    <w:rsid w:val="00334852"/>
    <w:rsid w:val="003348D4"/>
    <w:rsid w:val="00334960"/>
    <w:rsid w:val="00334AA5"/>
    <w:rsid w:val="00334AA9"/>
    <w:rsid w:val="00334AEF"/>
    <w:rsid w:val="00334B73"/>
    <w:rsid w:val="00334B96"/>
    <w:rsid w:val="00334C0A"/>
    <w:rsid w:val="00334C57"/>
    <w:rsid w:val="00334C76"/>
    <w:rsid w:val="00334C80"/>
    <w:rsid w:val="00334C92"/>
    <w:rsid w:val="00334CC6"/>
    <w:rsid w:val="00334D1C"/>
    <w:rsid w:val="00334D62"/>
    <w:rsid w:val="00334D65"/>
    <w:rsid w:val="00334DA4"/>
    <w:rsid w:val="00334DA9"/>
    <w:rsid w:val="00334DB0"/>
    <w:rsid w:val="00334DCA"/>
    <w:rsid w:val="00334DDA"/>
    <w:rsid w:val="00334DF2"/>
    <w:rsid w:val="00334E81"/>
    <w:rsid w:val="0033503E"/>
    <w:rsid w:val="0033505C"/>
    <w:rsid w:val="003350DC"/>
    <w:rsid w:val="00335118"/>
    <w:rsid w:val="003351E6"/>
    <w:rsid w:val="003352A3"/>
    <w:rsid w:val="003352F6"/>
    <w:rsid w:val="00335319"/>
    <w:rsid w:val="0033539B"/>
    <w:rsid w:val="0033547E"/>
    <w:rsid w:val="00335490"/>
    <w:rsid w:val="003354C7"/>
    <w:rsid w:val="003354E8"/>
    <w:rsid w:val="0033550B"/>
    <w:rsid w:val="00335564"/>
    <w:rsid w:val="003355BC"/>
    <w:rsid w:val="00335728"/>
    <w:rsid w:val="0033572C"/>
    <w:rsid w:val="00335778"/>
    <w:rsid w:val="003357F2"/>
    <w:rsid w:val="0033584B"/>
    <w:rsid w:val="00335854"/>
    <w:rsid w:val="003358A3"/>
    <w:rsid w:val="003358C4"/>
    <w:rsid w:val="003358C6"/>
    <w:rsid w:val="003358D2"/>
    <w:rsid w:val="00335929"/>
    <w:rsid w:val="00335982"/>
    <w:rsid w:val="00335A91"/>
    <w:rsid w:val="00335A99"/>
    <w:rsid w:val="00335AD3"/>
    <w:rsid w:val="00335C10"/>
    <w:rsid w:val="00335C4A"/>
    <w:rsid w:val="00335CAD"/>
    <w:rsid w:val="00335D81"/>
    <w:rsid w:val="00335DF8"/>
    <w:rsid w:val="00335E15"/>
    <w:rsid w:val="00335EDE"/>
    <w:rsid w:val="00335EDF"/>
    <w:rsid w:val="00335F2A"/>
    <w:rsid w:val="00335F60"/>
    <w:rsid w:val="00335FC8"/>
    <w:rsid w:val="00335FCC"/>
    <w:rsid w:val="00335FD7"/>
    <w:rsid w:val="003360B1"/>
    <w:rsid w:val="00336173"/>
    <w:rsid w:val="003361D0"/>
    <w:rsid w:val="003361FF"/>
    <w:rsid w:val="00336205"/>
    <w:rsid w:val="00336211"/>
    <w:rsid w:val="00336235"/>
    <w:rsid w:val="0033627B"/>
    <w:rsid w:val="003362BC"/>
    <w:rsid w:val="0033634D"/>
    <w:rsid w:val="003363A6"/>
    <w:rsid w:val="003363D5"/>
    <w:rsid w:val="003363E7"/>
    <w:rsid w:val="0033645A"/>
    <w:rsid w:val="00336472"/>
    <w:rsid w:val="003364D2"/>
    <w:rsid w:val="003364DF"/>
    <w:rsid w:val="0033650E"/>
    <w:rsid w:val="0033658C"/>
    <w:rsid w:val="003365CF"/>
    <w:rsid w:val="003365D0"/>
    <w:rsid w:val="003365F8"/>
    <w:rsid w:val="00336618"/>
    <w:rsid w:val="0033664F"/>
    <w:rsid w:val="00336674"/>
    <w:rsid w:val="003366AF"/>
    <w:rsid w:val="003366D5"/>
    <w:rsid w:val="00336719"/>
    <w:rsid w:val="00336740"/>
    <w:rsid w:val="003367B8"/>
    <w:rsid w:val="003367D7"/>
    <w:rsid w:val="003367DC"/>
    <w:rsid w:val="00336839"/>
    <w:rsid w:val="0033683F"/>
    <w:rsid w:val="0033686B"/>
    <w:rsid w:val="0033691A"/>
    <w:rsid w:val="00336970"/>
    <w:rsid w:val="00336990"/>
    <w:rsid w:val="00336A04"/>
    <w:rsid w:val="00336AD4"/>
    <w:rsid w:val="00336B32"/>
    <w:rsid w:val="00336BE9"/>
    <w:rsid w:val="00336C6A"/>
    <w:rsid w:val="00336D94"/>
    <w:rsid w:val="00336E6E"/>
    <w:rsid w:val="00336EC2"/>
    <w:rsid w:val="00336F37"/>
    <w:rsid w:val="00336F39"/>
    <w:rsid w:val="00337021"/>
    <w:rsid w:val="003370C7"/>
    <w:rsid w:val="00337134"/>
    <w:rsid w:val="003371E7"/>
    <w:rsid w:val="00337219"/>
    <w:rsid w:val="003372A5"/>
    <w:rsid w:val="003373D1"/>
    <w:rsid w:val="003373D8"/>
    <w:rsid w:val="00337594"/>
    <w:rsid w:val="0033759C"/>
    <w:rsid w:val="003375ED"/>
    <w:rsid w:val="00337628"/>
    <w:rsid w:val="00337662"/>
    <w:rsid w:val="00337677"/>
    <w:rsid w:val="0033768F"/>
    <w:rsid w:val="003376A7"/>
    <w:rsid w:val="003376BF"/>
    <w:rsid w:val="0033771D"/>
    <w:rsid w:val="0033782E"/>
    <w:rsid w:val="003378BE"/>
    <w:rsid w:val="003378F6"/>
    <w:rsid w:val="00337901"/>
    <w:rsid w:val="00337960"/>
    <w:rsid w:val="003379A6"/>
    <w:rsid w:val="003379FF"/>
    <w:rsid w:val="00337B0A"/>
    <w:rsid w:val="00337B15"/>
    <w:rsid w:val="00337C52"/>
    <w:rsid w:val="00337C6F"/>
    <w:rsid w:val="00337CCC"/>
    <w:rsid w:val="00337D67"/>
    <w:rsid w:val="00337DD2"/>
    <w:rsid w:val="00337E8F"/>
    <w:rsid w:val="00337FFE"/>
    <w:rsid w:val="0034000A"/>
    <w:rsid w:val="00340048"/>
    <w:rsid w:val="0034004C"/>
    <w:rsid w:val="00340094"/>
    <w:rsid w:val="003400B0"/>
    <w:rsid w:val="003400E6"/>
    <w:rsid w:val="00340154"/>
    <w:rsid w:val="0034017B"/>
    <w:rsid w:val="0034020C"/>
    <w:rsid w:val="00340283"/>
    <w:rsid w:val="00340317"/>
    <w:rsid w:val="0034033A"/>
    <w:rsid w:val="00340425"/>
    <w:rsid w:val="00340549"/>
    <w:rsid w:val="00340564"/>
    <w:rsid w:val="00340575"/>
    <w:rsid w:val="003405DC"/>
    <w:rsid w:val="003405E8"/>
    <w:rsid w:val="0034066D"/>
    <w:rsid w:val="003406E2"/>
    <w:rsid w:val="00340752"/>
    <w:rsid w:val="00340757"/>
    <w:rsid w:val="003408E5"/>
    <w:rsid w:val="003408FE"/>
    <w:rsid w:val="0034097C"/>
    <w:rsid w:val="0034099D"/>
    <w:rsid w:val="00340A20"/>
    <w:rsid w:val="00340A4A"/>
    <w:rsid w:val="00340AA5"/>
    <w:rsid w:val="00340B21"/>
    <w:rsid w:val="00340B39"/>
    <w:rsid w:val="00340BF9"/>
    <w:rsid w:val="00340E4E"/>
    <w:rsid w:val="00340F80"/>
    <w:rsid w:val="00340FFE"/>
    <w:rsid w:val="0034105B"/>
    <w:rsid w:val="00341119"/>
    <w:rsid w:val="0034112D"/>
    <w:rsid w:val="0034113B"/>
    <w:rsid w:val="00341148"/>
    <w:rsid w:val="00341150"/>
    <w:rsid w:val="00341264"/>
    <w:rsid w:val="0034137A"/>
    <w:rsid w:val="003413BD"/>
    <w:rsid w:val="00341422"/>
    <w:rsid w:val="0034143A"/>
    <w:rsid w:val="00341452"/>
    <w:rsid w:val="00341629"/>
    <w:rsid w:val="0034169C"/>
    <w:rsid w:val="003416C6"/>
    <w:rsid w:val="00341722"/>
    <w:rsid w:val="00341752"/>
    <w:rsid w:val="00341844"/>
    <w:rsid w:val="003418D1"/>
    <w:rsid w:val="003418DB"/>
    <w:rsid w:val="003418EA"/>
    <w:rsid w:val="003419AF"/>
    <w:rsid w:val="00341A0C"/>
    <w:rsid w:val="00341BA7"/>
    <w:rsid w:val="00341C4C"/>
    <w:rsid w:val="00341CC9"/>
    <w:rsid w:val="00341DF9"/>
    <w:rsid w:val="00341E88"/>
    <w:rsid w:val="00342008"/>
    <w:rsid w:val="0034201E"/>
    <w:rsid w:val="00342224"/>
    <w:rsid w:val="003422B8"/>
    <w:rsid w:val="003422D2"/>
    <w:rsid w:val="003422FF"/>
    <w:rsid w:val="00342325"/>
    <w:rsid w:val="0034233B"/>
    <w:rsid w:val="00342343"/>
    <w:rsid w:val="00342345"/>
    <w:rsid w:val="00342427"/>
    <w:rsid w:val="0034242C"/>
    <w:rsid w:val="00342433"/>
    <w:rsid w:val="00342440"/>
    <w:rsid w:val="0034246D"/>
    <w:rsid w:val="003424B8"/>
    <w:rsid w:val="00342632"/>
    <w:rsid w:val="003426DB"/>
    <w:rsid w:val="00342717"/>
    <w:rsid w:val="00342747"/>
    <w:rsid w:val="00342804"/>
    <w:rsid w:val="00342823"/>
    <w:rsid w:val="00342869"/>
    <w:rsid w:val="00342A01"/>
    <w:rsid w:val="00342A57"/>
    <w:rsid w:val="00342AC9"/>
    <w:rsid w:val="00342B5B"/>
    <w:rsid w:val="00342BB4"/>
    <w:rsid w:val="00342BCE"/>
    <w:rsid w:val="00342C51"/>
    <w:rsid w:val="00342DA2"/>
    <w:rsid w:val="00342DBC"/>
    <w:rsid w:val="00342DDC"/>
    <w:rsid w:val="00342E4E"/>
    <w:rsid w:val="00342E63"/>
    <w:rsid w:val="00342EA8"/>
    <w:rsid w:val="003430A3"/>
    <w:rsid w:val="003430B6"/>
    <w:rsid w:val="003430F7"/>
    <w:rsid w:val="00343189"/>
    <w:rsid w:val="00343251"/>
    <w:rsid w:val="003432C4"/>
    <w:rsid w:val="003432F4"/>
    <w:rsid w:val="00343456"/>
    <w:rsid w:val="003434D0"/>
    <w:rsid w:val="0034354F"/>
    <w:rsid w:val="003435B4"/>
    <w:rsid w:val="003435BF"/>
    <w:rsid w:val="003435E6"/>
    <w:rsid w:val="003436E1"/>
    <w:rsid w:val="003436E9"/>
    <w:rsid w:val="0034372B"/>
    <w:rsid w:val="003437CB"/>
    <w:rsid w:val="00343971"/>
    <w:rsid w:val="003439D2"/>
    <w:rsid w:val="003439E6"/>
    <w:rsid w:val="003439F4"/>
    <w:rsid w:val="00343A40"/>
    <w:rsid w:val="00343A46"/>
    <w:rsid w:val="00343A4C"/>
    <w:rsid w:val="00343A67"/>
    <w:rsid w:val="00343AF8"/>
    <w:rsid w:val="00343BFD"/>
    <w:rsid w:val="00343C42"/>
    <w:rsid w:val="00343C61"/>
    <w:rsid w:val="00343D44"/>
    <w:rsid w:val="00343E25"/>
    <w:rsid w:val="00343E2F"/>
    <w:rsid w:val="00343F09"/>
    <w:rsid w:val="00343F8A"/>
    <w:rsid w:val="00344022"/>
    <w:rsid w:val="0034406D"/>
    <w:rsid w:val="00344144"/>
    <w:rsid w:val="00344277"/>
    <w:rsid w:val="00344382"/>
    <w:rsid w:val="00344422"/>
    <w:rsid w:val="00344429"/>
    <w:rsid w:val="00344461"/>
    <w:rsid w:val="0034448B"/>
    <w:rsid w:val="003444C7"/>
    <w:rsid w:val="003444F7"/>
    <w:rsid w:val="0034450F"/>
    <w:rsid w:val="003445C7"/>
    <w:rsid w:val="003445CF"/>
    <w:rsid w:val="00344617"/>
    <w:rsid w:val="00344787"/>
    <w:rsid w:val="003447C3"/>
    <w:rsid w:val="00344896"/>
    <w:rsid w:val="003448F5"/>
    <w:rsid w:val="00344903"/>
    <w:rsid w:val="0034491B"/>
    <w:rsid w:val="00344960"/>
    <w:rsid w:val="00344999"/>
    <w:rsid w:val="003449E7"/>
    <w:rsid w:val="00344A84"/>
    <w:rsid w:val="00344AB9"/>
    <w:rsid w:val="00344C3C"/>
    <w:rsid w:val="00344C45"/>
    <w:rsid w:val="00344C98"/>
    <w:rsid w:val="00344CFD"/>
    <w:rsid w:val="00344D76"/>
    <w:rsid w:val="00344D93"/>
    <w:rsid w:val="00344DC1"/>
    <w:rsid w:val="00344DF9"/>
    <w:rsid w:val="00344E1F"/>
    <w:rsid w:val="00344E3F"/>
    <w:rsid w:val="00344E6A"/>
    <w:rsid w:val="00344E85"/>
    <w:rsid w:val="00344F27"/>
    <w:rsid w:val="00345017"/>
    <w:rsid w:val="00345082"/>
    <w:rsid w:val="00345083"/>
    <w:rsid w:val="00345096"/>
    <w:rsid w:val="0034512B"/>
    <w:rsid w:val="003451C5"/>
    <w:rsid w:val="00345232"/>
    <w:rsid w:val="00345367"/>
    <w:rsid w:val="0034539D"/>
    <w:rsid w:val="003453C4"/>
    <w:rsid w:val="0034541F"/>
    <w:rsid w:val="00345424"/>
    <w:rsid w:val="0034544F"/>
    <w:rsid w:val="003455EC"/>
    <w:rsid w:val="003456A3"/>
    <w:rsid w:val="00345771"/>
    <w:rsid w:val="0034578B"/>
    <w:rsid w:val="003458C4"/>
    <w:rsid w:val="003458C8"/>
    <w:rsid w:val="003458D6"/>
    <w:rsid w:val="003458E2"/>
    <w:rsid w:val="003458FF"/>
    <w:rsid w:val="00345974"/>
    <w:rsid w:val="00345A44"/>
    <w:rsid w:val="00345AEB"/>
    <w:rsid w:val="00345BEA"/>
    <w:rsid w:val="00345C39"/>
    <w:rsid w:val="00345D37"/>
    <w:rsid w:val="00345DB6"/>
    <w:rsid w:val="00345E09"/>
    <w:rsid w:val="00345ED7"/>
    <w:rsid w:val="00345FEE"/>
    <w:rsid w:val="00346054"/>
    <w:rsid w:val="003460B1"/>
    <w:rsid w:val="003460D0"/>
    <w:rsid w:val="00346218"/>
    <w:rsid w:val="00346254"/>
    <w:rsid w:val="00346257"/>
    <w:rsid w:val="0034629C"/>
    <w:rsid w:val="003462EB"/>
    <w:rsid w:val="00346398"/>
    <w:rsid w:val="003463B1"/>
    <w:rsid w:val="003463DD"/>
    <w:rsid w:val="003464BE"/>
    <w:rsid w:val="0034650D"/>
    <w:rsid w:val="00346536"/>
    <w:rsid w:val="00346599"/>
    <w:rsid w:val="00346653"/>
    <w:rsid w:val="003466A6"/>
    <w:rsid w:val="00346791"/>
    <w:rsid w:val="0034680C"/>
    <w:rsid w:val="0034683C"/>
    <w:rsid w:val="0034685B"/>
    <w:rsid w:val="0034689F"/>
    <w:rsid w:val="003468FD"/>
    <w:rsid w:val="00346939"/>
    <w:rsid w:val="003469B4"/>
    <w:rsid w:val="00346A33"/>
    <w:rsid w:val="00346A3B"/>
    <w:rsid w:val="00346A87"/>
    <w:rsid w:val="00346AD2"/>
    <w:rsid w:val="00346B05"/>
    <w:rsid w:val="00346BDA"/>
    <w:rsid w:val="00346BDE"/>
    <w:rsid w:val="00346BFD"/>
    <w:rsid w:val="00346C6A"/>
    <w:rsid w:val="00346D98"/>
    <w:rsid w:val="00346DC7"/>
    <w:rsid w:val="00346E7B"/>
    <w:rsid w:val="00346EB8"/>
    <w:rsid w:val="00346FC1"/>
    <w:rsid w:val="003470ED"/>
    <w:rsid w:val="003470FA"/>
    <w:rsid w:val="00347108"/>
    <w:rsid w:val="0034714D"/>
    <w:rsid w:val="0034716B"/>
    <w:rsid w:val="00347193"/>
    <w:rsid w:val="00347229"/>
    <w:rsid w:val="003472B5"/>
    <w:rsid w:val="003472C9"/>
    <w:rsid w:val="003472D7"/>
    <w:rsid w:val="00347388"/>
    <w:rsid w:val="0034738F"/>
    <w:rsid w:val="003473A4"/>
    <w:rsid w:val="00347407"/>
    <w:rsid w:val="003474D3"/>
    <w:rsid w:val="003474EE"/>
    <w:rsid w:val="003474FB"/>
    <w:rsid w:val="0034759D"/>
    <w:rsid w:val="003475CB"/>
    <w:rsid w:val="00347615"/>
    <w:rsid w:val="0034765B"/>
    <w:rsid w:val="00347663"/>
    <w:rsid w:val="0034767D"/>
    <w:rsid w:val="00347692"/>
    <w:rsid w:val="003476DE"/>
    <w:rsid w:val="00347759"/>
    <w:rsid w:val="003477C1"/>
    <w:rsid w:val="003477D2"/>
    <w:rsid w:val="00347833"/>
    <w:rsid w:val="003478E7"/>
    <w:rsid w:val="003479D8"/>
    <w:rsid w:val="00347A46"/>
    <w:rsid w:val="00347A53"/>
    <w:rsid w:val="00347B39"/>
    <w:rsid w:val="00347B87"/>
    <w:rsid w:val="00347C68"/>
    <w:rsid w:val="00347CE4"/>
    <w:rsid w:val="00347D76"/>
    <w:rsid w:val="00347E27"/>
    <w:rsid w:val="00347E72"/>
    <w:rsid w:val="00347F4F"/>
    <w:rsid w:val="00347F8A"/>
    <w:rsid w:val="00347F90"/>
    <w:rsid w:val="00350090"/>
    <w:rsid w:val="0035009E"/>
    <w:rsid w:val="00350138"/>
    <w:rsid w:val="00350151"/>
    <w:rsid w:val="00350188"/>
    <w:rsid w:val="003501D2"/>
    <w:rsid w:val="00350219"/>
    <w:rsid w:val="00350247"/>
    <w:rsid w:val="003502D0"/>
    <w:rsid w:val="00350310"/>
    <w:rsid w:val="0035037F"/>
    <w:rsid w:val="003503D9"/>
    <w:rsid w:val="003503F8"/>
    <w:rsid w:val="00350445"/>
    <w:rsid w:val="00350571"/>
    <w:rsid w:val="003505EC"/>
    <w:rsid w:val="0035060A"/>
    <w:rsid w:val="0035064B"/>
    <w:rsid w:val="0035077A"/>
    <w:rsid w:val="003507DD"/>
    <w:rsid w:val="003507E9"/>
    <w:rsid w:val="00350816"/>
    <w:rsid w:val="00350891"/>
    <w:rsid w:val="00350A1A"/>
    <w:rsid w:val="00350A3C"/>
    <w:rsid w:val="00350AD9"/>
    <w:rsid w:val="00350B69"/>
    <w:rsid w:val="00350BE2"/>
    <w:rsid w:val="00350C21"/>
    <w:rsid w:val="00350C52"/>
    <w:rsid w:val="00350D11"/>
    <w:rsid w:val="00350E0B"/>
    <w:rsid w:val="00350E5A"/>
    <w:rsid w:val="00350EE3"/>
    <w:rsid w:val="00350F8D"/>
    <w:rsid w:val="00350FA0"/>
    <w:rsid w:val="00351109"/>
    <w:rsid w:val="003511C0"/>
    <w:rsid w:val="0035123F"/>
    <w:rsid w:val="0035126B"/>
    <w:rsid w:val="00351271"/>
    <w:rsid w:val="003512E5"/>
    <w:rsid w:val="003512F0"/>
    <w:rsid w:val="0035130A"/>
    <w:rsid w:val="00351314"/>
    <w:rsid w:val="00351347"/>
    <w:rsid w:val="00351379"/>
    <w:rsid w:val="00351381"/>
    <w:rsid w:val="003513D4"/>
    <w:rsid w:val="0035147F"/>
    <w:rsid w:val="0035157E"/>
    <w:rsid w:val="00351580"/>
    <w:rsid w:val="003515AC"/>
    <w:rsid w:val="003515E1"/>
    <w:rsid w:val="003515F2"/>
    <w:rsid w:val="00351638"/>
    <w:rsid w:val="0035163E"/>
    <w:rsid w:val="00351649"/>
    <w:rsid w:val="003516FE"/>
    <w:rsid w:val="00351743"/>
    <w:rsid w:val="003517F9"/>
    <w:rsid w:val="0035181B"/>
    <w:rsid w:val="00351882"/>
    <w:rsid w:val="003518E6"/>
    <w:rsid w:val="0035192E"/>
    <w:rsid w:val="0035192F"/>
    <w:rsid w:val="00351C5A"/>
    <w:rsid w:val="00351C79"/>
    <w:rsid w:val="00351CFC"/>
    <w:rsid w:val="00351D00"/>
    <w:rsid w:val="00351D3D"/>
    <w:rsid w:val="00351D5F"/>
    <w:rsid w:val="00351DAF"/>
    <w:rsid w:val="00351DBF"/>
    <w:rsid w:val="00351DC1"/>
    <w:rsid w:val="00351DD2"/>
    <w:rsid w:val="00351DFD"/>
    <w:rsid w:val="00351E63"/>
    <w:rsid w:val="00351F07"/>
    <w:rsid w:val="00351F42"/>
    <w:rsid w:val="00351F60"/>
    <w:rsid w:val="00351FE5"/>
    <w:rsid w:val="00351FEC"/>
    <w:rsid w:val="0035201D"/>
    <w:rsid w:val="00352096"/>
    <w:rsid w:val="00352159"/>
    <w:rsid w:val="0035226C"/>
    <w:rsid w:val="003522BC"/>
    <w:rsid w:val="003522D0"/>
    <w:rsid w:val="00352318"/>
    <w:rsid w:val="00352356"/>
    <w:rsid w:val="0035237D"/>
    <w:rsid w:val="0035249C"/>
    <w:rsid w:val="00352512"/>
    <w:rsid w:val="00352528"/>
    <w:rsid w:val="00352616"/>
    <w:rsid w:val="0035262C"/>
    <w:rsid w:val="00352631"/>
    <w:rsid w:val="0035263B"/>
    <w:rsid w:val="00352675"/>
    <w:rsid w:val="0035274E"/>
    <w:rsid w:val="003527FE"/>
    <w:rsid w:val="0035281C"/>
    <w:rsid w:val="0035284A"/>
    <w:rsid w:val="00352890"/>
    <w:rsid w:val="00352B19"/>
    <w:rsid w:val="00352BB2"/>
    <w:rsid w:val="00352BB6"/>
    <w:rsid w:val="00352BE3"/>
    <w:rsid w:val="00352C01"/>
    <w:rsid w:val="00352D55"/>
    <w:rsid w:val="00352D73"/>
    <w:rsid w:val="00352F54"/>
    <w:rsid w:val="00352F7F"/>
    <w:rsid w:val="00352F9A"/>
    <w:rsid w:val="00352FFD"/>
    <w:rsid w:val="00353057"/>
    <w:rsid w:val="003530E3"/>
    <w:rsid w:val="003530F9"/>
    <w:rsid w:val="00353133"/>
    <w:rsid w:val="00353192"/>
    <w:rsid w:val="0035328A"/>
    <w:rsid w:val="0035332E"/>
    <w:rsid w:val="00353341"/>
    <w:rsid w:val="00353400"/>
    <w:rsid w:val="0035347C"/>
    <w:rsid w:val="00353519"/>
    <w:rsid w:val="00353583"/>
    <w:rsid w:val="0035366E"/>
    <w:rsid w:val="003537F2"/>
    <w:rsid w:val="003538FD"/>
    <w:rsid w:val="00353947"/>
    <w:rsid w:val="00353AE8"/>
    <w:rsid w:val="00353B55"/>
    <w:rsid w:val="00353B61"/>
    <w:rsid w:val="00353C19"/>
    <w:rsid w:val="00353C35"/>
    <w:rsid w:val="00353C3C"/>
    <w:rsid w:val="00353D06"/>
    <w:rsid w:val="00353D1A"/>
    <w:rsid w:val="00353D4D"/>
    <w:rsid w:val="00353F7F"/>
    <w:rsid w:val="00354004"/>
    <w:rsid w:val="0035400A"/>
    <w:rsid w:val="0035404B"/>
    <w:rsid w:val="0035407B"/>
    <w:rsid w:val="00354081"/>
    <w:rsid w:val="003540AB"/>
    <w:rsid w:val="00354115"/>
    <w:rsid w:val="0035416F"/>
    <w:rsid w:val="00354174"/>
    <w:rsid w:val="0035417B"/>
    <w:rsid w:val="0035423B"/>
    <w:rsid w:val="0035425A"/>
    <w:rsid w:val="00354318"/>
    <w:rsid w:val="00354345"/>
    <w:rsid w:val="00354409"/>
    <w:rsid w:val="00354422"/>
    <w:rsid w:val="003544FE"/>
    <w:rsid w:val="00354565"/>
    <w:rsid w:val="003545B2"/>
    <w:rsid w:val="003545F9"/>
    <w:rsid w:val="003546CF"/>
    <w:rsid w:val="00354746"/>
    <w:rsid w:val="00354836"/>
    <w:rsid w:val="00354842"/>
    <w:rsid w:val="003548ED"/>
    <w:rsid w:val="003549E0"/>
    <w:rsid w:val="00354A58"/>
    <w:rsid w:val="00354B64"/>
    <w:rsid w:val="00354BE8"/>
    <w:rsid w:val="00354C0E"/>
    <w:rsid w:val="00354C1F"/>
    <w:rsid w:val="00354C31"/>
    <w:rsid w:val="00354C62"/>
    <w:rsid w:val="00354CFB"/>
    <w:rsid w:val="00354D25"/>
    <w:rsid w:val="00354D6A"/>
    <w:rsid w:val="00354D97"/>
    <w:rsid w:val="00354DCF"/>
    <w:rsid w:val="00354E8D"/>
    <w:rsid w:val="00354F0A"/>
    <w:rsid w:val="00354F5A"/>
    <w:rsid w:val="00355055"/>
    <w:rsid w:val="0035506A"/>
    <w:rsid w:val="0035508E"/>
    <w:rsid w:val="0035518D"/>
    <w:rsid w:val="00355229"/>
    <w:rsid w:val="00355243"/>
    <w:rsid w:val="00355259"/>
    <w:rsid w:val="0035529E"/>
    <w:rsid w:val="003552D4"/>
    <w:rsid w:val="0035530E"/>
    <w:rsid w:val="00355330"/>
    <w:rsid w:val="00355353"/>
    <w:rsid w:val="00355355"/>
    <w:rsid w:val="00355359"/>
    <w:rsid w:val="00355377"/>
    <w:rsid w:val="00355469"/>
    <w:rsid w:val="003554A4"/>
    <w:rsid w:val="003554F2"/>
    <w:rsid w:val="0035558C"/>
    <w:rsid w:val="003555FD"/>
    <w:rsid w:val="0035561C"/>
    <w:rsid w:val="0035565D"/>
    <w:rsid w:val="0035565F"/>
    <w:rsid w:val="0035566A"/>
    <w:rsid w:val="003556E8"/>
    <w:rsid w:val="00355703"/>
    <w:rsid w:val="00355840"/>
    <w:rsid w:val="00355889"/>
    <w:rsid w:val="003558C1"/>
    <w:rsid w:val="00355938"/>
    <w:rsid w:val="00355953"/>
    <w:rsid w:val="00355978"/>
    <w:rsid w:val="0035598D"/>
    <w:rsid w:val="00355994"/>
    <w:rsid w:val="003559B8"/>
    <w:rsid w:val="003559EF"/>
    <w:rsid w:val="00355A5D"/>
    <w:rsid w:val="00355AFA"/>
    <w:rsid w:val="00355BD0"/>
    <w:rsid w:val="00355BFF"/>
    <w:rsid w:val="00355C3F"/>
    <w:rsid w:val="00355CBD"/>
    <w:rsid w:val="00355D56"/>
    <w:rsid w:val="00355D8A"/>
    <w:rsid w:val="00355D97"/>
    <w:rsid w:val="00355DB0"/>
    <w:rsid w:val="0035602D"/>
    <w:rsid w:val="00356032"/>
    <w:rsid w:val="0035604D"/>
    <w:rsid w:val="0035604F"/>
    <w:rsid w:val="00356058"/>
    <w:rsid w:val="0035607B"/>
    <w:rsid w:val="0035609C"/>
    <w:rsid w:val="003560D0"/>
    <w:rsid w:val="00356179"/>
    <w:rsid w:val="00356186"/>
    <w:rsid w:val="003561D8"/>
    <w:rsid w:val="0035624D"/>
    <w:rsid w:val="00356260"/>
    <w:rsid w:val="003562E4"/>
    <w:rsid w:val="00356335"/>
    <w:rsid w:val="003563B8"/>
    <w:rsid w:val="003563C0"/>
    <w:rsid w:val="003563DB"/>
    <w:rsid w:val="00356449"/>
    <w:rsid w:val="0035645E"/>
    <w:rsid w:val="003564C9"/>
    <w:rsid w:val="00356593"/>
    <w:rsid w:val="00356620"/>
    <w:rsid w:val="0035662A"/>
    <w:rsid w:val="00356637"/>
    <w:rsid w:val="003566E3"/>
    <w:rsid w:val="00356700"/>
    <w:rsid w:val="00356730"/>
    <w:rsid w:val="00356763"/>
    <w:rsid w:val="003567A7"/>
    <w:rsid w:val="003567B3"/>
    <w:rsid w:val="003567DD"/>
    <w:rsid w:val="0035684F"/>
    <w:rsid w:val="0035689D"/>
    <w:rsid w:val="00356A13"/>
    <w:rsid w:val="00356A4E"/>
    <w:rsid w:val="00356A90"/>
    <w:rsid w:val="00356A9E"/>
    <w:rsid w:val="00356B6A"/>
    <w:rsid w:val="00356BEB"/>
    <w:rsid w:val="00356CD1"/>
    <w:rsid w:val="00356D3F"/>
    <w:rsid w:val="00356D61"/>
    <w:rsid w:val="00356DF9"/>
    <w:rsid w:val="00356EBA"/>
    <w:rsid w:val="00356ECE"/>
    <w:rsid w:val="00356EF9"/>
    <w:rsid w:val="00356F82"/>
    <w:rsid w:val="00357039"/>
    <w:rsid w:val="00357068"/>
    <w:rsid w:val="003570FE"/>
    <w:rsid w:val="00357101"/>
    <w:rsid w:val="0035710E"/>
    <w:rsid w:val="0035716F"/>
    <w:rsid w:val="0035719D"/>
    <w:rsid w:val="003572C6"/>
    <w:rsid w:val="003572D6"/>
    <w:rsid w:val="003572F3"/>
    <w:rsid w:val="00357310"/>
    <w:rsid w:val="003573E8"/>
    <w:rsid w:val="00357412"/>
    <w:rsid w:val="00357467"/>
    <w:rsid w:val="00357639"/>
    <w:rsid w:val="00357692"/>
    <w:rsid w:val="003576EC"/>
    <w:rsid w:val="00357714"/>
    <w:rsid w:val="00357729"/>
    <w:rsid w:val="0035777E"/>
    <w:rsid w:val="0035786B"/>
    <w:rsid w:val="00357870"/>
    <w:rsid w:val="00357911"/>
    <w:rsid w:val="00357921"/>
    <w:rsid w:val="0035793C"/>
    <w:rsid w:val="00357A34"/>
    <w:rsid w:val="00357A46"/>
    <w:rsid w:val="00357A5D"/>
    <w:rsid w:val="00357AA8"/>
    <w:rsid w:val="00357ACB"/>
    <w:rsid w:val="00357B53"/>
    <w:rsid w:val="00357B58"/>
    <w:rsid w:val="00357B91"/>
    <w:rsid w:val="00357BE8"/>
    <w:rsid w:val="00357C1D"/>
    <w:rsid w:val="00357D18"/>
    <w:rsid w:val="00357D93"/>
    <w:rsid w:val="00357DAA"/>
    <w:rsid w:val="00357DAF"/>
    <w:rsid w:val="00357DFE"/>
    <w:rsid w:val="00357F20"/>
    <w:rsid w:val="00357FA7"/>
    <w:rsid w:val="00357FFB"/>
    <w:rsid w:val="00360077"/>
    <w:rsid w:val="00360094"/>
    <w:rsid w:val="003600FB"/>
    <w:rsid w:val="0036012E"/>
    <w:rsid w:val="00360330"/>
    <w:rsid w:val="00360387"/>
    <w:rsid w:val="003603F6"/>
    <w:rsid w:val="0036048C"/>
    <w:rsid w:val="0036057F"/>
    <w:rsid w:val="003605E4"/>
    <w:rsid w:val="003605EC"/>
    <w:rsid w:val="0036060B"/>
    <w:rsid w:val="003606AA"/>
    <w:rsid w:val="003607D5"/>
    <w:rsid w:val="00360882"/>
    <w:rsid w:val="00360930"/>
    <w:rsid w:val="00360A20"/>
    <w:rsid w:val="00360AA7"/>
    <w:rsid w:val="00360AB1"/>
    <w:rsid w:val="00360B29"/>
    <w:rsid w:val="00360B2E"/>
    <w:rsid w:val="00360BD0"/>
    <w:rsid w:val="00360C34"/>
    <w:rsid w:val="00360C55"/>
    <w:rsid w:val="00360CCA"/>
    <w:rsid w:val="00360D04"/>
    <w:rsid w:val="00360D07"/>
    <w:rsid w:val="00360D0E"/>
    <w:rsid w:val="00360E16"/>
    <w:rsid w:val="00360E48"/>
    <w:rsid w:val="00360EBC"/>
    <w:rsid w:val="00360F4E"/>
    <w:rsid w:val="00361029"/>
    <w:rsid w:val="00361038"/>
    <w:rsid w:val="003610B3"/>
    <w:rsid w:val="003610F1"/>
    <w:rsid w:val="0036114C"/>
    <w:rsid w:val="00361224"/>
    <w:rsid w:val="00361226"/>
    <w:rsid w:val="0036123B"/>
    <w:rsid w:val="0036126B"/>
    <w:rsid w:val="003612B2"/>
    <w:rsid w:val="00361308"/>
    <w:rsid w:val="0036136F"/>
    <w:rsid w:val="00361496"/>
    <w:rsid w:val="003614F5"/>
    <w:rsid w:val="00361516"/>
    <w:rsid w:val="0036161A"/>
    <w:rsid w:val="00361654"/>
    <w:rsid w:val="00361695"/>
    <w:rsid w:val="003616BE"/>
    <w:rsid w:val="003616C1"/>
    <w:rsid w:val="0036171D"/>
    <w:rsid w:val="003617A7"/>
    <w:rsid w:val="00361806"/>
    <w:rsid w:val="00361833"/>
    <w:rsid w:val="00361854"/>
    <w:rsid w:val="003618A4"/>
    <w:rsid w:val="003618D9"/>
    <w:rsid w:val="00361957"/>
    <w:rsid w:val="00361976"/>
    <w:rsid w:val="0036197B"/>
    <w:rsid w:val="0036199C"/>
    <w:rsid w:val="00361A02"/>
    <w:rsid w:val="00361A25"/>
    <w:rsid w:val="00361B37"/>
    <w:rsid w:val="00361BC1"/>
    <w:rsid w:val="00361D5C"/>
    <w:rsid w:val="00361DA9"/>
    <w:rsid w:val="00361DD3"/>
    <w:rsid w:val="00361E7F"/>
    <w:rsid w:val="00361F1F"/>
    <w:rsid w:val="00361F8E"/>
    <w:rsid w:val="00361FA6"/>
    <w:rsid w:val="00361FBE"/>
    <w:rsid w:val="0036206C"/>
    <w:rsid w:val="003620FC"/>
    <w:rsid w:val="0036211A"/>
    <w:rsid w:val="00362242"/>
    <w:rsid w:val="00362251"/>
    <w:rsid w:val="003622C4"/>
    <w:rsid w:val="003622D0"/>
    <w:rsid w:val="003622FC"/>
    <w:rsid w:val="00362361"/>
    <w:rsid w:val="0036237A"/>
    <w:rsid w:val="003623F0"/>
    <w:rsid w:val="003623FA"/>
    <w:rsid w:val="00362402"/>
    <w:rsid w:val="0036241C"/>
    <w:rsid w:val="00362443"/>
    <w:rsid w:val="0036248C"/>
    <w:rsid w:val="003624C6"/>
    <w:rsid w:val="00362546"/>
    <w:rsid w:val="0036254E"/>
    <w:rsid w:val="003625E4"/>
    <w:rsid w:val="00362639"/>
    <w:rsid w:val="00362663"/>
    <w:rsid w:val="00362698"/>
    <w:rsid w:val="003626C7"/>
    <w:rsid w:val="00362718"/>
    <w:rsid w:val="00362727"/>
    <w:rsid w:val="00362746"/>
    <w:rsid w:val="00362842"/>
    <w:rsid w:val="0036291A"/>
    <w:rsid w:val="0036293E"/>
    <w:rsid w:val="003629D6"/>
    <w:rsid w:val="00362A92"/>
    <w:rsid w:val="00362AD4"/>
    <w:rsid w:val="00362BD2"/>
    <w:rsid w:val="00362BE1"/>
    <w:rsid w:val="00362C8B"/>
    <w:rsid w:val="00362D37"/>
    <w:rsid w:val="00362D45"/>
    <w:rsid w:val="00362E21"/>
    <w:rsid w:val="00362F1E"/>
    <w:rsid w:val="00362F49"/>
    <w:rsid w:val="00362F56"/>
    <w:rsid w:val="00362F5F"/>
    <w:rsid w:val="00362FB6"/>
    <w:rsid w:val="00362FCA"/>
    <w:rsid w:val="00362FDC"/>
    <w:rsid w:val="0036306E"/>
    <w:rsid w:val="0036319A"/>
    <w:rsid w:val="003631B3"/>
    <w:rsid w:val="003632D6"/>
    <w:rsid w:val="003632DE"/>
    <w:rsid w:val="00363323"/>
    <w:rsid w:val="0036332C"/>
    <w:rsid w:val="003633A5"/>
    <w:rsid w:val="00363420"/>
    <w:rsid w:val="00363577"/>
    <w:rsid w:val="003635F7"/>
    <w:rsid w:val="0036364C"/>
    <w:rsid w:val="00363702"/>
    <w:rsid w:val="003637CD"/>
    <w:rsid w:val="003637E5"/>
    <w:rsid w:val="00363892"/>
    <w:rsid w:val="00363961"/>
    <w:rsid w:val="00363A34"/>
    <w:rsid w:val="00363AF9"/>
    <w:rsid w:val="00363BE8"/>
    <w:rsid w:val="00363D06"/>
    <w:rsid w:val="00363D31"/>
    <w:rsid w:val="00363D5F"/>
    <w:rsid w:val="00363ECD"/>
    <w:rsid w:val="00363ED7"/>
    <w:rsid w:val="00363EFC"/>
    <w:rsid w:val="00363F92"/>
    <w:rsid w:val="00363F9D"/>
    <w:rsid w:val="0036400F"/>
    <w:rsid w:val="0036414D"/>
    <w:rsid w:val="003641BE"/>
    <w:rsid w:val="0036421F"/>
    <w:rsid w:val="0036422A"/>
    <w:rsid w:val="0036423F"/>
    <w:rsid w:val="00364266"/>
    <w:rsid w:val="003642A6"/>
    <w:rsid w:val="003642BD"/>
    <w:rsid w:val="00364355"/>
    <w:rsid w:val="00364368"/>
    <w:rsid w:val="00364389"/>
    <w:rsid w:val="0036439B"/>
    <w:rsid w:val="00364464"/>
    <w:rsid w:val="0036448B"/>
    <w:rsid w:val="0036451A"/>
    <w:rsid w:val="00364629"/>
    <w:rsid w:val="003646A2"/>
    <w:rsid w:val="003646AB"/>
    <w:rsid w:val="003646FD"/>
    <w:rsid w:val="003647F7"/>
    <w:rsid w:val="00364885"/>
    <w:rsid w:val="003648A4"/>
    <w:rsid w:val="00364931"/>
    <w:rsid w:val="003649A2"/>
    <w:rsid w:val="003649D8"/>
    <w:rsid w:val="00364A13"/>
    <w:rsid w:val="00364A34"/>
    <w:rsid w:val="00364AFD"/>
    <w:rsid w:val="00364B02"/>
    <w:rsid w:val="00364B92"/>
    <w:rsid w:val="00364BA7"/>
    <w:rsid w:val="00364BA8"/>
    <w:rsid w:val="00364BC0"/>
    <w:rsid w:val="00364BCA"/>
    <w:rsid w:val="00364C5D"/>
    <w:rsid w:val="00364C60"/>
    <w:rsid w:val="00364CA6"/>
    <w:rsid w:val="00364CE5"/>
    <w:rsid w:val="00364DB6"/>
    <w:rsid w:val="00364DC0"/>
    <w:rsid w:val="00364DDF"/>
    <w:rsid w:val="00364F93"/>
    <w:rsid w:val="00364FE5"/>
    <w:rsid w:val="00365061"/>
    <w:rsid w:val="003650BA"/>
    <w:rsid w:val="003650D6"/>
    <w:rsid w:val="00365116"/>
    <w:rsid w:val="00365130"/>
    <w:rsid w:val="00365185"/>
    <w:rsid w:val="003651D1"/>
    <w:rsid w:val="00365221"/>
    <w:rsid w:val="00365276"/>
    <w:rsid w:val="003652B7"/>
    <w:rsid w:val="00365332"/>
    <w:rsid w:val="00365371"/>
    <w:rsid w:val="0036538D"/>
    <w:rsid w:val="003653EB"/>
    <w:rsid w:val="0036542F"/>
    <w:rsid w:val="00365484"/>
    <w:rsid w:val="00365499"/>
    <w:rsid w:val="003654D7"/>
    <w:rsid w:val="00365501"/>
    <w:rsid w:val="00365577"/>
    <w:rsid w:val="00365597"/>
    <w:rsid w:val="00365678"/>
    <w:rsid w:val="003656E6"/>
    <w:rsid w:val="00365719"/>
    <w:rsid w:val="003657BF"/>
    <w:rsid w:val="003657C6"/>
    <w:rsid w:val="003657EB"/>
    <w:rsid w:val="003658D9"/>
    <w:rsid w:val="00365915"/>
    <w:rsid w:val="00365930"/>
    <w:rsid w:val="00365A29"/>
    <w:rsid w:val="00365A76"/>
    <w:rsid w:val="00365B58"/>
    <w:rsid w:val="00365C5A"/>
    <w:rsid w:val="00365CC7"/>
    <w:rsid w:val="00365D56"/>
    <w:rsid w:val="00365DA6"/>
    <w:rsid w:val="00365DCC"/>
    <w:rsid w:val="00365DFA"/>
    <w:rsid w:val="00365DFB"/>
    <w:rsid w:val="00365E87"/>
    <w:rsid w:val="00365EC5"/>
    <w:rsid w:val="00365F42"/>
    <w:rsid w:val="00365FAD"/>
    <w:rsid w:val="00365FE4"/>
    <w:rsid w:val="0036600B"/>
    <w:rsid w:val="003660C1"/>
    <w:rsid w:val="003660C7"/>
    <w:rsid w:val="0036618E"/>
    <w:rsid w:val="0036629F"/>
    <w:rsid w:val="003662B5"/>
    <w:rsid w:val="0036630D"/>
    <w:rsid w:val="00366329"/>
    <w:rsid w:val="00366417"/>
    <w:rsid w:val="00366497"/>
    <w:rsid w:val="003664D5"/>
    <w:rsid w:val="00366509"/>
    <w:rsid w:val="00366599"/>
    <w:rsid w:val="003665CB"/>
    <w:rsid w:val="00366672"/>
    <w:rsid w:val="003666F2"/>
    <w:rsid w:val="0036684B"/>
    <w:rsid w:val="003668C7"/>
    <w:rsid w:val="003669EB"/>
    <w:rsid w:val="00366A3A"/>
    <w:rsid w:val="00366ABE"/>
    <w:rsid w:val="00366B33"/>
    <w:rsid w:val="00366C00"/>
    <w:rsid w:val="00366C0E"/>
    <w:rsid w:val="00366C57"/>
    <w:rsid w:val="00366C80"/>
    <w:rsid w:val="00366C9D"/>
    <w:rsid w:val="00366C9F"/>
    <w:rsid w:val="00366CB5"/>
    <w:rsid w:val="00366DB9"/>
    <w:rsid w:val="00366DBC"/>
    <w:rsid w:val="00366EAE"/>
    <w:rsid w:val="00366F02"/>
    <w:rsid w:val="00366FE4"/>
    <w:rsid w:val="003670E2"/>
    <w:rsid w:val="00367100"/>
    <w:rsid w:val="00367132"/>
    <w:rsid w:val="00367215"/>
    <w:rsid w:val="003672A6"/>
    <w:rsid w:val="003672C5"/>
    <w:rsid w:val="0036730E"/>
    <w:rsid w:val="0036733C"/>
    <w:rsid w:val="00367374"/>
    <w:rsid w:val="003673FD"/>
    <w:rsid w:val="0036740E"/>
    <w:rsid w:val="00367451"/>
    <w:rsid w:val="00367473"/>
    <w:rsid w:val="0036748D"/>
    <w:rsid w:val="0036748E"/>
    <w:rsid w:val="00367549"/>
    <w:rsid w:val="003675C2"/>
    <w:rsid w:val="003675FE"/>
    <w:rsid w:val="00367667"/>
    <w:rsid w:val="00367829"/>
    <w:rsid w:val="0036788A"/>
    <w:rsid w:val="003679D6"/>
    <w:rsid w:val="003679EA"/>
    <w:rsid w:val="00367A0C"/>
    <w:rsid w:val="00367A6A"/>
    <w:rsid w:val="00367A95"/>
    <w:rsid w:val="00367B36"/>
    <w:rsid w:val="00367B58"/>
    <w:rsid w:val="00367E98"/>
    <w:rsid w:val="00367ED2"/>
    <w:rsid w:val="00367F4A"/>
    <w:rsid w:val="00370091"/>
    <w:rsid w:val="003700D4"/>
    <w:rsid w:val="003700FE"/>
    <w:rsid w:val="0037028F"/>
    <w:rsid w:val="0037038F"/>
    <w:rsid w:val="00370488"/>
    <w:rsid w:val="00370516"/>
    <w:rsid w:val="00370620"/>
    <w:rsid w:val="0037063C"/>
    <w:rsid w:val="00370642"/>
    <w:rsid w:val="00370643"/>
    <w:rsid w:val="00370687"/>
    <w:rsid w:val="003706AE"/>
    <w:rsid w:val="00370779"/>
    <w:rsid w:val="003707BD"/>
    <w:rsid w:val="00370826"/>
    <w:rsid w:val="003708C9"/>
    <w:rsid w:val="003708E7"/>
    <w:rsid w:val="00370977"/>
    <w:rsid w:val="00370992"/>
    <w:rsid w:val="003709D6"/>
    <w:rsid w:val="00370A5A"/>
    <w:rsid w:val="00370A69"/>
    <w:rsid w:val="00370B42"/>
    <w:rsid w:val="00370B79"/>
    <w:rsid w:val="00370BB9"/>
    <w:rsid w:val="00370C02"/>
    <w:rsid w:val="00370CCB"/>
    <w:rsid w:val="00370D08"/>
    <w:rsid w:val="00370D6A"/>
    <w:rsid w:val="00370DBA"/>
    <w:rsid w:val="00370EAE"/>
    <w:rsid w:val="00370EFB"/>
    <w:rsid w:val="00370F1A"/>
    <w:rsid w:val="00371021"/>
    <w:rsid w:val="00371059"/>
    <w:rsid w:val="003710B9"/>
    <w:rsid w:val="003710F1"/>
    <w:rsid w:val="00371192"/>
    <w:rsid w:val="00371264"/>
    <w:rsid w:val="00371265"/>
    <w:rsid w:val="00371421"/>
    <w:rsid w:val="003715C0"/>
    <w:rsid w:val="00371606"/>
    <w:rsid w:val="0037163A"/>
    <w:rsid w:val="0037169B"/>
    <w:rsid w:val="003716CA"/>
    <w:rsid w:val="00371746"/>
    <w:rsid w:val="00371792"/>
    <w:rsid w:val="00371893"/>
    <w:rsid w:val="0037199A"/>
    <w:rsid w:val="00371A6F"/>
    <w:rsid w:val="00371AE3"/>
    <w:rsid w:val="00371AFF"/>
    <w:rsid w:val="00371B46"/>
    <w:rsid w:val="00371B8C"/>
    <w:rsid w:val="00371C14"/>
    <w:rsid w:val="00371C63"/>
    <w:rsid w:val="00371D3A"/>
    <w:rsid w:val="00371DED"/>
    <w:rsid w:val="00371F05"/>
    <w:rsid w:val="00371F65"/>
    <w:rsid w:val="0037206E"/>
    <w:rsid w:val="00372091"/>
    <w:rsid w:val="0037211E"/>
    <w:rsid w:val="00372183"/>
    <w:rsid w:val="003721FD"/>
    <w:rsid w:val="00372288"/>
    <w:rsid w:val="003722A2"/>
    <w:rsid w:val="003722A9"/>
    <w:rsid w:val="00372364"/>
    <w:rsid w:val="00372410"/>
    <w:rsid w:val="0037258A"/>
    <w:rsid w:val="0037259E"/>
    <w:rsid w:val="003725E5"/>
    <w:rsid w:val="0037266A"/>
    <w:rsid w:val="003726AC"/>
    <w:rsid w:val="003726BC"/>
    <w:rsid w:val="003726C7"/>
    <w:rsid w:val="003726D7"/>
    <w:rsid w:val="003726D9"/>
    <w:rsid w:val="00372700"/>
    <w:rsid w:val="0037273D"/>
    <w:rsid w:val="0037275D"/>
    <w:rsid w:val="003727C7"/>
    <w:rsid w:val="00372802"/>
    <w:rsid w:val="0037288A"/>
    <w:rsid w:val="0037289A"/>
    <w:rsid w:val="003728B4"/>
    <w:rsid w:val="003729B2"/>
    <w:rsid w:val="003729EE"/>
    <w:rsid w:val="00372A20"/>
    <w:rsid w:val="00372A63"/>
    <w:rsid w:val="00372A81"/>
    <w:rsid w:val="00372A8E"/>
    <w:rsid w:val="00372B11"/>
    <w:rsid w:val="00372B40"/>
    <w:rsid w:val="00372B4F"/>
    <w:rsid w:val="00372BD7"/>
    <w:rsid w:val="00372C5F"/>
    <w:rsid w:val="00372CDF"/>
    <w:rsid w:val="00372D38"/>
    <w:rsid w:val="00372D55"/>
    <w:rsid w:val="00372D85"/>
    <w:rsid w:val="00372E47"/>
    <w:rsid w:val="00372F2E"/>
    <w:rsid w:val="00372F35"/>
    <w:rsid w:val="0037308D"/>
    <w:rsid w:val="003730F8"/>
    <w:rsid w:val="00373112"/>
    <w:rsid w:val="003732B6"/>
    <w:rsid w:val="003732FA"/>
    <w:rsid w:val="0037332B"/>
    <w:rsid w:val="00373387"/>
    <w:rsid w:val="00373441"/>
    <w:rsid w:val="00373495"/>
    <w:rsid w:val="003735C2"/>
    <w:rsid w:val="003735F4"/>
    <w:rsid w:val="003736B9"/>
    <w:rsid w:val="003736BA"/>
    <w:rsid w:val="0037370F"/>
    <w:rsid w:val="0037373A"/>
    <w:rsid w:val="003737E0"/>
    <w:rsid w:val="003737F9"/>
    <w:rsid w:val="0037385A"/>
    <w:rsid w:val="00373922"/>
    <w:rsid w:val="0037396A"/>
    <w:rsid w:val="003739E8"/>
    <w:rsid w:val="003739F9"/>
    <w:rsid w:val="00373A70"/>
    <w:rsid w:val="00373B24"/>
    <w:rsid w:val="00373C79"/>
    <w:rsid w:val="00373D38"/>
    <w:rsid w:val="00373D3A"/>
    <w:rsid w:val="00373D53"/>
    <w:rsid w:val="00373D63"/>
    <w:rsid w:val="00373D86"/>
    <w:rsid w:val="00373DD0"/>
    <w:rsid w:val="00373DE8"/>
    <w:rsid w:val="00373E1D"/>
    <w:rsid w:val="00373E53"/>
    <w:rsid w:val="00373E87"/>
    <w:rsid w:val="00373EBB"/>
    <w:rsid w:val="00374017"/>
    <w:rsid w:val="00374040"/>
    <w:rsid w:val="00374042"/>
    <w:rsid w:val="0037407C"/>
    <w:rsid w:val="0037407E"/>
    <w:rsid w:val="0037411C"/>
    <w:rsid w:val="00374167"/>
    <w:rsid w:val="00374199"/>
    <w:rsid w:val="003741C3"/>
    <w:rsid w:val="003742F9"/>
    <w:rsid w:val="00374317"/>
    <w:rsid w:val="0037434E"/>
    <w:rsid w:val="003743D7"/>
    <w:rsid w:val="003743DE"/>
    <w:rsid w:val="00374460"/>
    <w:rsid w:val="003744AF"/>
    <w:rsid w:val="003744B7"/>
    <w:rsid w:val="003744CD"/>
    <w:rsid w:val="00374502"/>
    <w:rsid w:val="0037450E"/>
    <w:rsid w:val="00374565"/>
    <w:rsid w:val="00374598"/>
    <w:rsid w:val="003746F5"/>
    <w:rsid w:val="00374808"/>
    <w:rsid w:val="003748E2"/>
    <w:rsid w:val="003748F3"/>
    <w:rsid w:val="00374982"/>
    <w:rsid w:val="003749D1"/>
    <w:rsid w:val="00374A00"/>
    <w:rsid w:val="00374A0E"/>
    <w:rsid w:val="00374A55"/>
    <w:rsid w:val="00374ADE"/>
    <w:rsid w:val="00374B57"/>
    <w:rsid w:val="00374B6B"/>
    <w:rsid w:val="00374C85"/>
    <w:rsid w:val="00374CBD"/>
    <w:rsid w:val="00374E50"/>
    <w:rsid w:val="00374E72"/>
    <w:rsid w:val="00374F57"/>
    <w:rsid w:val="00374F6D"/>
    <w:rsid w:val="00375030"/>
    <w:rsid w:val="0037503E"/>
    <w:rsid w:val="00375042"/>
    <w:rsid w:val="003750A8"/>
    <w:rsid w:val="003750CE"/>
    <w:rsid w:val="0037511A"/>
    <w:rsid w:val="003752BE"/>
    <w:rsid w:val="0037536D"/>
    <w:rsid w:val="00375379"/>
    <w:rsid w:val="003753C4"/>
    <w:rsid w:val="003753F0"/>
    <w:rsid w:val="00375698"/>
    <w:rsid w:val="003756A3"/>
    <w:rsid w:val="003757D2"/>
    <w:rsid w:val="003757D3"/>
    <w:rsid w:val="0037595B"/>
    <w:rsid w:val="003759BE"/>
    <w:rsid w:val="003759F7"/>
    <w:rsid w:val="00375A2F"/>
    <w:rsid w:val="00375A9B"/>
    <w:rsid w:val="00375ABF"/>
    <w:rsid w:val="00375B3B"/>
    <w:rsid w:val="00375B4B"/>
    <w:rsid w:val="00375BF5"/>
    <w:rsid w:val="00375C2D"/>
    <w:rsid w:val="00375D08"/>
    <w:rsid w:val="00375DCC"/>
    <w:rsid w:val="00375DD6"/>
    <w:rsid w:val="00375EC7"/>
    <w:rsid w:val="00375F36"/>
    <w:rsid w:val="00375F84"/>
    <w:rsid w:val="00375FBA"/>
    <w:rsid w:val="00376059"/>
    <w:rsid w:val="003760DF"/>
    <w:rsid w:val="0037619D"/>
    <w:rsid w:val="003761DA"/>
    <w:rsid w:val="003762DD"/>
    <w:rsid w:val="003762FC"/>
    <w:rsid w:val="0037631E"/>
    <w:rsid w:val="0037640C"/>
    <w:rsid w:val="00376460"/>
    <w:rsid w:val="00376484"/>
    <w:rsid w:val="00376585"/>
    <w:rsid w:val="00376604"/>
    <w:rsid w:val="00376622"/>
    <w:rsid w:val="003766AA"/>
    <w:rsid w:val="003766E7"/>
    <w:rsid w:val="00376702"/>
    <w:rsid w:val="00376790"/>
    <w:rsid w:val="00376798"/>
    <w:rsid w:val="0037691E"/>
    <w:rsid w:val="00376990"/>
    <w:rsid w:val="00376A48"/>
    <w:rsid w:val="00376A70"/>
    <w:rsid w:val="00376AC9"/>
    <w:rsid w:val="00376ACA"/>
    <w:rsid w:val="00376B6F"/>
    <w:rsid w:val="00376BD3"/>
    <w:rsid w:val="00376C09"/>
    <w:rsid w:val="00376C46"/>
    <w:rsid w:val="00376C4B"/>
    <w:rsid w:val="00376C96"/>
    <w:rsid w:val="00376CEC"/>
    <w:rsid w:val="00376DDB"/>
    <w:rsid w:val="00376E0B"/>
    <w:rsid w:val="00376E0D"/>
    <w:rsid w:val="00376E59"/>
    <w:rsid w:val="00376E92"/>
    <w:rsid w:val="00376EFC"/>
    <w:rsid w:val="00376FC0"/>
    <w:rsid w:val="00376FEF"/>
    <w:rsid w:val="003770B4"/>
    <w:rsid w:val="003771AA"/>
    <w:rsid w:val="003772CC"/>
    <w:rsid w:val="00377419"/>
    <w:rsid w:val="0037751E"/>
    <w:rsid w:val="0037759C"/>
    <w:rsid w:val="0037761D"/>
    <w:rsid w:val="00377622"/>
    <w:rsid w:val="0037763D"/>
    <w:rsid w:val="0037764B"/>
    <w:rsid w:val="00377663"/>
    <w:rsid w:val="00377711"/>
    <w:rsid w:val="00377714"/>
    <w:rsid w:val="00377751"/>
    <w:rsid w:val="003777A9"/>
    <w:rsid w:val="00377809"/>
    <w:rsid w:val="0037780A"/>
    <w:rsid w:val="0037783B"/>
    <w:rsid w:val="0037783E"/>
    <w:rsid w:val="0037785A"/>
    <w:rsid w:val="003778F0"/>
    <w:rsid w:val="00377A66"/>
    <w:rsid w:val="00377A73"/>
    <w:rsid w:val="00377AF9"/>
    <w:rsid w:val="00377B82"/>
    <w:rsid w:val="00377BB5"/>
    <w:rsid w:val="00377BBA"/>
    <w:rsid w:val="00377C2E"/>
    <w:rsid w:val="00377C4F"/>
    <w:rsid w:val="00377D23"/>
    <w:rsid w:val="00377D3F"/>
    <w:rsid w:val="00377D9F"/>
    <w:rsid w:val="00377E2F"/>
    <w:rsid w:val="00377EDE"/>
    <w:rsid w:val="00377F35"/>
    <w:rsid w:val="00377F63"/>
    <w:rsid w:val="0038005D"/>
    <w:rsid w:val="00380093"/>
    <w:rsid w:val="00380103"/>
    <w:rsid w:val="00380157"/>
    <w:rsid w:val="00380188"/>
    <w:rsid w:val="003801B1"/>
    <w:rsid w:val="0038020D"/>
    <w:rsid w:val="0038027C"/>
    <w:rsid w:val="0038027D"/>
    <w:rsid w:val="003802DD"/>
    <w:rsid w:val="0038038F"/>
    <w:rsid w:val="00380394"/>
    <w:rsid w:val="00380419"/>
    <w:rsid w:val="003804A6"/>
    <w:rsid w:val="003804F0"/>
    <w:rsid w:val="0038050F"/>
    <w:rsid w:val="003805AA"/>
    <w:rsid w:val="003805AC"/>
    <w:rsid w:val="003805BC"/>
    <w:rsid w:val="0038060F"/>
    <w:rsid w:val="003806B4"/>
    <w:rsid w:val="003806B9"/>
    <w:rsid w:val="00380810"/>
    <w:rsid w:val="0038082F"/>
    <w:rsid w:val="00380877"/>
    <w:rsid w:val="003808BC"/>
    <w:rsid w:val="0038092F"/>
    <w:rsid w:val="003809D8"/>
    <w:rsid w:val="003809FC"/>
    <w:rsid w:val="003809FE"/>
    <w:rsid w:val="00380A36"/>
    <w:rsid w:val="00380A5C"/>
    <w:rsid w:val="00380A7B"/>
    <w:rsid w:val="00380B35"/>
    <w:rsid w:val="00380BDD"/>
    <w:rsid w:val="00380C68"/>
    <w:rsid w:val="00380C7E"/>
    <w:rsid w:val="00380DA2"/>
    <w:rsid w:val="00380DAC"/>
    <w:rsid w:val="00380DC6"/>
    <w:rsid w:val="00380DCF"/>
    <w:rsid w:val="00380E65"/>
    <w:rsid w:val="00380F12"/>
    <w:rsid w:val="00380F4F"/>
    <w:rsid w:val="00380F99"/>
    <w:rsid w:val="00381013"/>
    <w:rsid w:val="00381063"/>
    <w:rsid w:val="003811DF"/>
    <w:rsid w:val="00381274"/>
    <w:rsid w:val="003812A0"/>
    <w:rsid w:val="003812A2"/>
    <w:rsid w:val="0038130D"/>
    <w:rsid w:val="0038136A"/>
    <w:rsid w:val="0038136C"/>
    <w:rsid w:val="003813E1"/>
    <w:rsid w:val="00381473"/>
    <w:rsid w:val="00381499"/>
    <w:rsid w:val="003814AA"/>
    <w:rsid w:val="00381629"/>
    <w:rsid w:val="0038164C"/>
    <w:rsid w:val="0038167C"/>
    <w:rsid w:val="00381699"/>
    <w:rsid w:val="00381777"/>
    <w:rsid w:val="0038187D"/>
    <w:rsid w:val="00381881"/>
    <w:rsid w:val="003818AC"/>
    <w:rsid w:val="0038190C"/>
    <w:rsid w:val="0038195B"/>
    <w:rsid w:val="003819E0"/>
    <w:rsid w:val="00381A1B"/>
    <w:rsid w:val="00381A6D"/>
    <w:rsid w:val="00381AD9"/>
    <w:rsid w:val="00381BFA"/>
    <w:rsid w:val="00381C5A"/>
    <w:rsid w:val="00381C63"/>
    <w:rsid w:val="00381C7A"/>
    <w:rsid w:val="00381C9B"/>
    <w:rsid w:val="00381CA7"/>
    <w:rsid w:val="00381D0D"/>
    <w:rsid w:val="00381D42"/>
    <w:rsid w:val="00381DF7"/>
    <w:rsid w:val="00381E0A"/>
    <w:rsid w:val="00381E52"/>
    <w:rsid w:val="00381E66"/>
    <w:rsid w:val="00381E7D"/>
    <w:rsid w:val="00381F14"/>
    <w:rsid w:val="00381F2D"/>
    <w:rsid w:val="00381F37"/>
    <w:rsid w:val="00381F9A"/>
    <w:rsid w:val="00381FA1"/>
    <w:rsid w:val="00381FDA"/>
    <w:rsid w:val="00381FF0"/>
    <w:rsid w:val="00382099"/>
    <w:rsid w:val="003820AC"/>
    <w:rsid w:val="003820E0"/>
    <w:rsid w:val="003820F4"/>
    <w:rsid w:val="00382102"/>
    <w:rsid w:val="00382161"/>
    <w:rsid w:val="00382191"/>
    <w:rsid w:val="00382197"/>
    <w:rsid w:val="003821EC"/>
    <w:rsid w:val="00382246"/>
    <w:rsid w:val="00382269"/>
    <w:rsid w:val="00382293"/>
    <w:rsid w:val="003822D3"/>
    <w:rsid w:val="00382329"/>
    <w:rsid w:val="003823A8"/>
    <w:rsid w:val="00382410"/>
    <w:rsid w:val="00382420"/>
    <w:rsid w:val="003824A4"/>
    <w:rsid w:val="0038250B"/>
    <w:rsid w:val="0038266F"/>
    <w:rsid w:val="003827D4"/>
    <w:rsid w:val="00382828"/>
    <w:rsid w:val="0038283F"/>
    <w:rsid w:val="003828ED"/>
    <w:rsid w:val="00382957"/>
    <w:rsid w:val="003829B6"/>
    <w:rsid w:val="003829D2"/>
    <w:rsid w:val="003829FF"/>
    <w:rsid w:val="00382A5E"/>
    <w:rsid w:val="00382A82"/>
    <w:rsid w:val="00382AD0"/>
    <w:rsid w:val="00382AF4"/>
    <w:rsid w:val="00382B27"/>
    <w:rsid w:val="00382B63"/>
    <w:rsid w:val="00382BA4"/>
    <w:rsid w:val="00382C11"/>
    <w:rsid w:val="00382C88"/>
    <w:rsid w:val="00382CE1"/>
    <w:rsid w:val="00382D5A"/>
    <w:rsid w:val="00382DAE"/>
    <w:rsid w:val="00382EAC"/>
    <w:rsid w:val="00382EE2"/>
    <w:rsid w:val="00382EE3"/>
    <w:rsid w:val="00382F0B"/>
    <w:rsid w:val="00382FDD"/>
    <w:rsid w:val="0038304E"/>
    <w:rsid w:val="00383073"/>
    <w:rsid w:val="00383084"/>
    <w:rsid w:val="0038310D"/>
    <w:rsid w:val="00383135"/>
    <w:rsid w:val="003831C0"/>
    <w:rsid w:val="003831D1"/>
    <w:rsid w:val="003831ED"/>
    <w:rsid w:val="003831FE"/>
    <w:rsid w:val="00383211"/>
    <w:rsid w:val="003832BC"/>
    <w:rsid w:val="003833B6"/>
    <w:rsid w:val="003833D1"/>
    <w:rsid w:val="0038345A"/>
    <w:rsid w:val="003834EA"/>
    <w:rsid w:val="00383652"/>
    <w:rsid w:val="00383733"/>
    <w:rsid w:val="00383810"/>
    <w:rsid w:val="00383860"/>
    <w:rsid w:val="00383921"/>
    <w:rsid w:val="00383994"/>
    <w:rsid w:val="003839E3"/>
    <w:rsid w:val="00383A31"/>
    <w:rsid w:val="00383B06"/>
    <w:rsid w:val="00383B3E"/>
    <w:rsid w:val="00383BC2"/>
    <w:rsid w:val="00383CD7"/>
    <w:rsid w:val="00383D00"/>
    <w:rsid w:val="00383D12"/>
    <w:rsid w:val="00383D3C"/>
    <w:rsid w:val="00383D73"/>
    <w:rsid w:val="00383DF6"/>
    <w:rsid w:val="00383E53"/>
    <w:rsid w:val="00383F75"/>
    <w:rsid w:val="00383FCC"/>
    <w:rsid w:val="00384031"/>
    <w:rsid w:val="0038404C"/>
    <w:rsid w:val="003840AD"/>
    <w:rsid w:val="003840E0"/>
    <w:rsid w:val="0038412B"/>
    <w:rsid w:val="003841A4"/>
    <w:rsid w:val="003841D3"/>
    <w:rsid w:val="00384251"/>
    <w:rsid w:val="0038425B"/>
    <w:rsid w:val="003842BA"/>
    <w:rsid w:val="003844D0"/>
    <w:rsid w:val="0038452A"/>
    <w:rsid w:val="00384539"/>
    <w:rsid w:val="003845CA"/>
    <w:rsid w:val="003845E8"/>
    <w:rsid w:val="003845F5"/>
    <w:rsid w:val="003845FC"/>
    <w:rsid w:val="00384641"/>
    <w:rsid w:val="00384651"/>
    <w:rsid w:val="00384690"/>
    <w:rsid w:val="0038470A"/>
    <w:rsid w:val="00384713"/>
    <w:rsid w:val="0038478F"/>
    <w:rsid w:val="003847D4"/>
    <w:rsid w:val="003847EB"/>
    <w:rsid w:val="00384821"/>
    <w:rsid w:val="00384824"/>
    <w:rsid w:val="0038488D"/>
    <w:rsid w:val="003848AD"/>
    <w:rsid w:val="003848D9"/>
    <w:rsid w:val="0038496E"/>
    <w:rsid w:val="00384A0D"/>
    <w:rsid w:val="00384A47"/>
    <w:rsid w:val="00384ACB"/>
    <w:rsid w:val="00384B0E"/>
    <w:rsid w:val="00384B1E"/>
    <w:rsid w:val="00384B3A"/>
    <w:rsid w:val="00384B4B"/>
    <w:rsid w:val="00384B85"/>
    <w:rsid w:val="00384BCC"/>
    <w:rsid w:val="00384BCE"/>
    <w:rsid w:val="00384BFF"/>
    <w:rsid w:val="00384C68"/>
    <w:rsid w:val="00384C7C"/>
    <w:rsid w:val="00384CA3"/>
    <w:rsid w:val="00384D1A"/>
    <w:rsid w:val="00384D94"/>
    <w:rsid w:val="00384E4C"/>
    <w:rsid w:val="00384E71"/>
    <w:rsid w:val="00384E9D"/>
    <w:rsid w:val="00384F7F"/>
    <w:rsid w:val="003851A2"/>
    <w:rsid w:val="003851D2"/>
    <w:rsid w:val="003851E8"/>
    <w:rsid w:val="0038522D"/>
    <w:rsid w:val="003852AD"/>
    <w:rsid w:val="003852BD"/>
    <w:rsid w:val="003852CF"/>
    <w:rsid w:val="00385306"/>
    <w:rsid w:val="00385332"/>
    <w:rsid w:val="00385362"/>
    <w:rsid w:val="00385380"/>
    <w:rsid w:val="003853A4"/>
    <w:rsid w:val="003853BC"/>
    <w:rsid w:val="0038547E"/>
    <w:rsid w:val="00385566"/>
    <w:rsid w:val="0038558B"/>
    <w:rsid w:val="00385613"/>
    <w:rsid w:val="00385653"/>
    <w:rsid w:val="0038574B"/>
    <w:rsid w:val="0038580C"/>
    <w:rsid w:val="00385868"/>
    <w:rsid w:val="003858C9"/>
    <w:rsid w:val="0038591A"/>
    <w:rsid w:val="00385957"/>
    <w:rsid w:val="0038599E"/>
    <w:rsid w:val="003859E0"/>
    <w:rsid w:val="003859EA"/>
    <w:rsid w:val="00385A90"/>
    <w:rsid w:val="00385A9B"/>
    <w:rsid w:val="00385AD4"/>
    <w:rsid w:val="00385AD7"/>
    <w:rsid w:val="00385BF8"/>
    <w:rsid w:val="00385C37"/>
    <w:rsid w:val="00385C4A"/>
    <w:rsid w:val="00385C8D"/>
    <w:rsid w:val="00385CE6"/>
    <w:rsid w:val="00385D5E"/>
    <w:rsid w:val="00385D73"/>
    <w:rsid w:val="00385DE4"/>
    <w:rsid w:val="00385DF4"/>
    <w:rsid w:val="00385E16"/>
    <w:rsid w:val="00385E2D"/>
    <w:rsid w:val="00385E7C"/>
    <w:rsid w:val="00385FD0"/>
    <w:rsid w:val="00385FD5"/>
    <w:rsid w:val="00385FEB"/>
    <w:rsid w:val="00385FEE"/>
    <w:rsid w:val="00386083"/>
    <w:rsid w:val="003860BC"/>
    <w:rsid w:val="00386116"/>
    <w:rsid w:val="00386146"/>
    <w:rsid w:val="0038619E"/>
    <w:rsid w:val="003861A4"/>
    <w:rsid w:val="003861D2"/>
    <w:rsid w:val="00386261"/>
    <w:rsid w:val="003862DC"/>
    <w:rsid w:val="00386327"/>
    <w:rsid w:val="0038638B"/>
    <w:rsid w:val="003863CF"/>
    <w:rsid w:val="0038643B"/>
    <w:rsid w:val="003864B6"/>
    <w:rsid w:val="003864EC"/>
    <w:rsid w:val="00386515"/>
    <w:rsid w:val="003865B2"/>
    <w:rsid w:val="0038663F"/>
    <w:rsid w:val="003867CF"/>
    <w:rsid w:val="003868F5"/>
    <w:rsid w:val="0038691E"/>
    <w:rsid w:val="00386947"/>
    <w:rsid w:val="00386985"/>
    <w:rsid w:val="0038699E"/>
    <w:rsid w:val="003869C4"/>
    <w:rsid w:val="00386AC6"/>
    <w:rsid w:val="00386BC9"/>
    <w:rsid w:val="00386C10"/>
    <w:rsid w:val="00386C3A"/>
    <w:rsid w:val="00386C46"/>
    <w:rsid w:val="00386CBD"/>
    <w:rsid w:val="00386D4F"/>
    <w:rsid w:val="00386DD5"/>
    <w:rsid w:val="00386E33"/>
    <w:rsid w:val="00386E64"/>
    <w:rsid w:val="00386E87"/>
    <w:rsid w:val="00386EB0"/>
    <w:rsid w:val="00386F10"/>
    <w:rsid w:val="00386F53"/>
    <w:rsid w:val="00386F5B"/>
    <w:rsid w:val="00386F69"/>
    <w:rsid w:val="00386F85"/>
    <w:rsid w:val="00386FB2"/>
    <w:rsid w:val="00387010"/>
    <w:rsid w:val="0038707A"/>
    <w:rsid w:val="003870B8"/>
    <w:rsid w:val="00387103"/>
    <w:rsid w:val="003871E6"/>
    <w:rsid w:val="0038721A"/>
    <w:rsid w:val="00387223"/>
    <w:rsid w:val="003872FD"/>
    <w:rsid w:val="003873C7"/>
    <w:rsid w:val="003873D1"/>
    <w:rsid w:val="0038741B"/>
    <w:rsid w:val="0038746D"/>
    <w:rsid w:val="00387497"/>
    <w:rsid w:val="00387575"/>
    <w:rsid w:val="003875B1"/>
    <w:rsid w:val="00387648"/>
    <w:rsid w:val="003876B1"/>
    <w:rsid w:val="0038774D"/>
    <w:rsid w:val="00387768"/>
    <w:rsid w:val="00387788"/>
    <w:rsid w:val="00387914"/>
    <w:rsid w:val="003879E0"/>
    <w:rsid w:val="00387A14"/>
    <w:rsid w:val="00387A35"/>
    <w:rsid w:val="00387A5B"/>
    <w:rsid w:val="00387A71"/>
    <w:rsid w:val="00387A89"/>
    <w:rsid w:val="00387BAE"/>
    <w:rsid w:val="00387BB5"/>
    <w:rsid w:val="00387BDD"/>
    <w:rsid w:val="00387C5B"/>
    <w:rsid w:val="00387C77"/>
    <w:rsid w:val="00387C95"/>
    <w:rsid w:val="00387DDB"/>
    <w:rsid w:val="00387DFF"/>
    <w:rsid w:val="00387F6C"/>
    <w:rsid w:val="00390016"/>
    <w:rsid w:val="00390099"/>
    <w:rsid w:val="003900DC"/>
    <w:rsid w:val="003900F8"/>
    <w:rsid w:val="0039028D"/>
    <w:rsid w:val="003902DB"/>
    <w:rsid w:val="003902FD"/>
    <w:rsid w:val="0039033B"/>
    <w:rsid w:val="00390409"/>
    <w:rsid w:val="00390447"/>
    <w:rsid w:val="003904D9"/>
    <w:rsid w:val="0039055A"/>
    <w:rsid w:val="003905A2"/>
    <w:rsid w:val="00390633"/>
    <w:rsid w:val="003906C1"/>
    <w:rsid w:val="003906E8"/>
    <w:rsid w:val="00390747"/>
    <w:rsid w:val="003907C9"/>
    <w:rsid w:val="00390881"/>
    <w:rsid w:val="00390893"/>
    <w:rsid w:val="0039089F"/>
    <w:rsid w:val="003908A1"/>
    <w:rsid w:val="003908E6"/>
    <w:rsid w:val="003908F0"/>
    <w:rsid w:val="0039095B"/>
    <w:rsid w:val="00390A1B"/>
    <w:rsid w:val="00390A8C"/>
    <w:rsid w:val="00390AF2"/>
    <w:rsid w:val="00390AFC"/>
    <w:rsid w:val="00390B08"/>
    <w:rsid w:val="00390B14"/>
    <w:rsid w:val="00390B30"/>
    <w:rsid w:val="00390B5D"/>
    <w:rsid w:val="00390BA4"/>
    <w:rsid w:val="00390BB9"/>
    <w:rsid w:val="00390C7B"/>
    <w:rsid w:val="00390D03"/>
    <w:rsid w:val="00390D12"/>
    <w:rsid w:val="00390D1A"/>
    <w:rsid w:val="00390D65"/>
    <w:rsid w:val="00390E10"/>
    <w:rsid w:val="00390EC2"/>
    <w:rsid w:val="00390F56"/>
    <w:rsid w:val="00390FB0"/>
    <w:rsid w:val="00390FB3"/>
    <w:rsid w:val="00390FBD"/>
    <w:rsid w:val="003910D0"/>
    <w:rsid w:val="003910F1"/>
    <w:rsid w:val="00391124"/>
    <w:rsid w:val="00391213"/>
    <w:rsid w:val="00391216"/>
    <w:rsid w:val="00391233"/>
    <w:rsid w:val="0039130F"/>
    <w:rsid w:val="00391353"/>
    <w:rsid w:val="0039139D"/>
    <w:rsid w:val="003913E7"/>
    <w:rsid w:val="00391439"/>
    <w:rsid w:val="00391478"/>
    <w:rsid w:val="00391530"/>
    <w:rsid w:val="00391556"/>
    <w:rsid w:val="003915C8"/>
    <w:rsid w:val="0039160C"/>
    <w:rsid w:val="00391627"/>
    <w:rsid w:val="003916A4"/>
    <w:rsid w:val="003917C3"/>
    <w:rsid w:val="0039188B"/>
    <w:rsid w:val="003918A1"/>
    <w:rsid w:val="003918C9"/>
    <w:rsid w:val="003918D4"/>
    <w:rsid w:val="003918F2"/>
    <w:rsid w:val="00391944"/>
    <w:rsid w:val="0039195D"/>
    <w:rsid w:val="00391A60"/>
    <w:rsid w:val="00391AB6"/>
    <w:rsid w:val="00391AC2"/>
    <w:rsid w:val="00391AF6"/>
    <w:rsid w:val="00391B3D"/>
    <w:rsid w:val="00391B91"/>
    <w:rsid w:val="00391C68"/>
    <w:rsid w:val="00391D05"/>
    <w:rsid w:val="00391D68"/>
    <w:rsid w:val="00391D91"/>
    <w:rsid w:val="00391DAA"/>
    <w:rsid w:val="00391EFF"/>
    <w:rsid w:val="00391F0E"/>
    <w:rsid w:val="00391F1F"/>
    <w:rsid w:val="00391F35"/>
    <w:rsid w:val="003920A3"/>
    <w:rsid w:val="003920F8"/>
    <w:rsid w:val="0039220C"/>
    <w:rsid w:val="00392396"/>
    <w:rsid w:val="0039249D"/>
    <w:rsid w:val="003924A5"/>
    <w:rsid w:val="00392605"/>
    <w:rsid w:val="00392647"/>
    <w:rsid w:val="00392658"/>
    <w:rsid w:val="00392666"/>
    <w:rsid w:val="003926D6"/>
    <w:rsid w:val="0039277E"/>
    <w:rsid w:val="003927FF"/>
    <w:rsid w:val="00392807"/>
    <w:rsid w:val="0039284A"/>
    <w:rsid w:val="003928F8"/>
    <w:rsid w:val="003929AB"/>
    <w:rsid w:val="003929CD"/>
    <w:rsid w:val="00392A4B"/>
    <w:rsid w:val="00392AC3"/>
    <w:rsid w:val="00392AC7"/>
    <w:rsid w:val="00392AE4"/>
    <w:rsid w:val="00392B31"/>
    <w:rsid w:val="00392D07"/>
    <w:rsid w:val="00392D30"/>
    <w:rsid w:val="00392D5C"/>
    <w:rsid w:val="00392DCC"/>
    <w:rsid w:val="00392DF9"/>
    <w:rsid w:val="00392E45"/>
    <w:rsid w:val="00392EBD"/>
    <w:rsid w:val="00392ED1"/>
    <w:rsid w:val="00392FAF"/>
    <w:rsid w:val="00392FEF"/>
    <w:rsid w:val="00393055"/>
    <w:rsid w:val="003932F8"/>
    <w:rsid w:val="003932FA"/>
    <w:rsid w:val="00393380"/>
    <w:rsid w:val="003933C4"/>
    <w:rsid w:val="00393405"/>
    <w:rsid w:val="0039340F"/>
    <w:rsid w:val="0039344B"/>
    <w:rsid w:val="00393494"/>
    <w:rsid w:val="00393497"/>
    <w:rsid w:val="003934AB"/>
    <w:rsid w:val="003934E8"/>
    <w:rsid w:val="0039351E"/>
    <w:rsid w:val="003935FF"/>
    <w:rsid w:val="00393701"/>
    <w:rsid w:val="0039373E"/>
    <w:rsid w:val="00393746"/>
    <w:rsid w:val="0039376A"/>
    <w:rsid w:val="00393813"/>
    <w:rsid w:val="00393896"/>
    <w:rsid w:val="003938A7"/>
    <w:rsid w:val="003938B4"/>
    <w:rsid w:val="0039396A"/>
    <w:rsid w:val="003939B1"/>
    <w:rsid w:val="00393A2D"/>
    <w:rsid w:val="00393A61"/>
    <w:rsid w:val="00393AB5"/>
    <w:rsid w:val="00393AFA"/>
    <w:rsid w:val="00393B26"/>
    <w:rsid w:val="00393C09"/>
    <w:rsid w:val="00393C38"/>
    <w:rsid w:val="00393D43"/>
    <w:rsid w:val="00393DAD"/>
    <w:rsid w:val="00393E4F"/>
    <w:rsid w:val="00393E53"/>
    <w:rsid w:val="00393F04"/>
    <w:rsid w:val="00393F1F"/>
    <w:rsid w:val="00393F74"/>
    <w:rsid w:val="00394052"/>
    <w:rsid w:val="0039407E"/>
    <w:rsid w:val="00394091"/>
    <w:rsid w:val="003940BC"/>
    <w:rsid w:val="003940D0"/>
    <w:rsid w:val="00394118"/>
    <w:rsid w:val="00394148"/>
    <w:rsid w:val="003941BC"/>
    <w:rsid w:val="00394256"/>
    <w:rsid w:val="00394277"/>
    <w:rsid w:val="003942AA"/>
    <w:rsid w:val="003942F6"/>
    <w:rsid w:val="003942FC"/>
    <w:rsid w:val="003943FA"/>
    <w:rsid w:val="00394428"/>
    <w:rsid w:val="00394436"/>
    <w:rsid w:val="0039446A"/>
    <w:rsid w:val="0039449B"/>
    <w:rsid w:val="003944DB"/>
    <w:rsid w:val="003944EA"/>
    <w:rsid w:val="00394547"/>
    <w:rsid w:val="0039459C"/>
    <w:rsid w:val="003945B6"/>
    <w:rsid w:val="003946D3"/>
    <w:rsid w:val="0039471C"/>
    <w:rsid w:val="0039473C"/>
    <w:rsid w:val="00394768"/>
    <w:rsid w:val="00394796"/>
    <w:rsid w:val="0039480A"/>
    <w:rsid w:val="00394860"/>
    <w:rsid w:val="0039493F"/>
    <w:rsid w:val="00394A60"/>
    <w:rsid w:val="00394AAD"/>
    <w:rsid w:val="00394AE5"/>
    <w:rsid w:val="00394B00"/>
    <w:rsid w:val="00394B79"/>
    <w:rsid w:val="00394B95"/>
    <w:rsid w:val="00394BA0"/>
    <w:rsid w:val="00394BA8"/>
    <w:rsid w:val="00394BDC"/>
    <w:rsid w:val="00394BE4"/>
    <w:rsid w:val="00394C31"/>
    <w:rsid w:val="00394C69"/>
    <w:rsid w:val="00394C93"/>
    <w:rsid w:val="00394C97"/>
    <w:rsid w:val="00394D66"/>
    <w:rsid w:val="00394DCB"/>
    <w:rsid w:val="00394EB2"/>
    <w:rsid w:val="00395011"/>
    <w:rsid w:val="003950ED"/>
    <w:rsid w:val="0039512A"/>
    <w:rsid w:val="00395210"/>
    <w:rsid w:val="0039529B"/>
    <w:rsid w:val="003953C8"/>
    <w:rsid w:val="00395406"/>
    <w:rsid w:val="00395432"/>
    <w:rsid w:val="00395465"/>
    <w:rsid w:val="00395523"/>
    <w:rsid w:val="0039556E"/>
    <w:rsid w:val="003955EF"/>
    <w:rsid w:val="003955F5"/>
    <w:rsid w:val="00395608"/>
    <w:rsid w:val="0039562E"/>
    <w:rsid w:val="0039576D"/>
    <w:rsid w:val="0039578D"/>
    <w:rsid w:val="003958E7"/>
    <w:rsid w:val="00395A3E"/>
    <w:rsid w:val="00395A6C"/>
    <w:rsid w:val="00395B2B"/>
    <w:rsid w:val="00395B84"/>
    <w:rsid w:val="00395CD5"/>
    <w:rsid w:val="00395D34"/>
    <w:rsid w:val="00395D61"/>
    <w:rsid w:val="00395E3B"/>
    <w:rsid w:val="00395E91"/>
    <w:rsid w:val="00395E93"/>
    <w:rsid w:val="00395ECF"/>
    <w:rsid w:val="00395ED5"/>
    <w:rsid w:val="00396008"/>
    <w:rsid w:val="0039616A"/>
    <w:rsid w:val="0039619A"/>
    <w:rsid w:val="003961B2"/>
    <w:rsid w:val="00396218"/>
    <w:rsid w:val="003962B5"/>
    <w:rsid w:val="0039632D"/>
    <w:rsid w:val="00396388"/>
    <w:rsid w:val="0039642E"/>
    <w:rsid w:val="0039644D"/>
    <w:rsid w:val="003964B7"/>
    <w:rsid w:val="00396502"/>
    <w:rsid w:val="00396536"/>
    <w:rsid w:val="00396617"/>
    <w:rsid w:val="0039663F"/>
    <w:rsid w:val="0039672D"/>
    <w:rsid w:val="003967F6"/>
    <w:rsid w:val="0039684D"/>
    <w:rsid w:val="00396945"/>
    <w:rsid w:val="0039694E"/>
    <w:rsid w:val="00396AB1"/>
    <w:rsid w:val="00396ACD"/>
    <w:rsid w:val="00396BCC"/>
    <w:rsid w:val="00396C06"/>
    <w:rsid w:val="00396CE7"/>
    <w:rsid w:val="00396D3A"/>
    <w:rsid w:val="00396D6C"/>
    <w:rsid w:val="00396E9C"/>
    <w:rsid w:val="00396EBC"/>
    <w:rsid w:val="00396F06"/>
    <w:rsid w:val="00397024"/>
    <w:rsid w:val="00397108"/>
    <w:rsid w:val="00397198"/>
    <w:rsid w:val="003971FC"/>
    <w:rsid w:val="003972BA"/>
    <w:rsid w:val="0039731F"/>
    <w:rsid w:val="00397326"/>
    <w:rsid w:val="00397334"/>
    <w:rsid w:val="00397451"/>
    <w:rsid w:val="003974E6"/>
    <w:rsid w:val="003975D7"/>
    <w:rsid w:val="00397649"/>
    <w:rsid w:val="003976EA"/>
    <w:rsid w:val="003977C3"/>
    <w:rsid w:val="003977DD"/>
    <w:rsid w:val="003978E5"/>
    <w:rsid w:val="003979B3"/>
    <w:rsid w:val="00397AE3"/>
    <w:rsid w:val="00397B0F"/>
    <w:rsid w:val="00397B6A"/>
    <w:rsid w:val="00397B84"/>
    <w:rsid w:val="00397C02"/>
    <w:rsid w:val="00397C12"/>
    <w:rsid w:val="00397C37"/>
    <w:rsid w:val="00397C5D"/>
    <w:rsid w:val="00397C60"/>
    <w:rsid w:val="00397C75"/>
    <w:rsid w:val="00397C9C"/>
    <w:rsid w:val="00397CC5"/>
    <w:rsid w:val="00397CD0"/>
    <w:rsid w:val="00397CE2"/>
    <w:rsid w:val="00397D6C"/>
    <w:rsid w:val="00397E72"/>
    <w:rsid w:val="00397EED"/>
    <w:rsid w:val="00397EFC"/>
    <w:rsid w:val="00397F0D"/>
    <w:rsid w:val="00397F1E"/>
    <w:rsid w:val="00397F7C"/>
    <w:rsid w:val="00397F8E"/>
    <w:rsid w:val="00397F9E"/>
    <w:rsid w:val="0039D37D"/>
    <w:rsid w:val="003A006E"/>
    <w:rsid w:val="003A00C2"/>
    <w:rsid w:val="003A0163"/>
    <w:rsid w:val="003A01B4"/>
    <w:rsid w:val="003A01BA"/>
    <w:rsid w:val="003A025D"/>
    <w:rsid w:val="003A03D8"/>
    <w:rsid w:val="003A03F5"/>
    <w:rsid w:val="003A03FB"/>
    <w:rsid w:val="003A0535"/>
    <w:rsid w:val="003A053D"/>
    <w:rsid w:val="003A0602"/>
    <w:rsid w:val="003A080D"/>
    <w:rsid w:val="003A081A"/>
    <w:rsid w:val="003A0915"/>
    <w:rsid w:val="003A0965"/>
    <w:rsid w:val="003A0981"/>
    <w:rsid w:val="003A0A7E"/>
    <w:rsid w:val="003A0A8C"/>
    <w:rsid w:val="003A0B5C"/>
    <w:rsid w:val="003A0B71"/>
    <w:rsid w:val="003A0C03"/>
    <w:rsid w:val="003A0C15"/>
    <w:rsid w:val="003A0C2B"/>
    <w:rsid w:val="003A0C39"/>
    <w:rsid w:val="003A0C6F"/>
    <w:rsid w:val="003A0CDA"/>
    <w:rsid w:val="003A0CFA"/>
    <w:rsid w:val="003A0D42"/>
    <w:rsid w:val="003A0D57"/>
    <w:rsid w:val="003A0D9E"/>
    <w:rsid w:val="003A0DD7"/>
    <w:rsid w:val="003A0DDD"/>
    <w:rsid w:val="003A0DE8"/>
    <w:rsid w:val="003A0F26"/>
    <w:rsid w:val="003A0F87"/>
    <w:rsid w:val="003A0F89"/>
    <w:rsid w:val="003A1121"/>
    <w:rsid w:val="003A11B8"/>
    <w:rsid w:val="003A11C4"/>
    <w:rsid w:val="003A11D4"/>
    <w:rsid w:val="003A11D6"/>
    <w:rsid w:val="003A11DF"/>
    <w:rsid w:val="003A11E0"/>
    <w:rsid w:val="003A1302"/>
    <w:rsid w:val="003A1348"/>
    <w:rsid w:val="003A1367"/>
    <w:rsid w:val="003A139D"/>
    <w:rsid w:val="003A139E"/>
    <w:rsid w:val="003A13E9"/>
    <w:rsid w:val="003A14B1"/>
    <w:rsid w:val="003A14B7"/>
    <w:rsid w:val="003A1512"/>
    <w:rsid w:val="003A1560"/>
    <w:rsid w:val="003A15A3"/>
    <w:rsid w:val="003A15C3"/>
    <w:rsid w:val="003A1645"/>
    <w:rsid w:val="003A169D"/>
    <w:rsid w:val="003A16F3"/>
    <w:rsid w:val="003A1881"/>
    <w:rsid w:val="003A18F5"/>
    <w:rsid w:val="003A18F7"/>
    <w:rsid w:val="003A18FC"/>
    <w:rsid w:val="003A1979"/>
    <w:rsid w:val="003A197E"/>
    <w:rsid w:val="003A19B0"/>
    <w:rsid w:val="003A19FE"/>
    <w:rsid w:val="003A1A27"/>
    <w:rsid w:val="003A1A4B"/>
    <w:rsid w:val="003A1BB0"/>
    <w:rsid w:val="003A1C4A"/>
    <w:rsid w:val="003A1CBC"/>
    <w:rsid w:val="003A1D17"/>
    <w:rsid w:val="003A1D52"/>
    <w:rsid w:val="003A1D9D"/>
    <w:rsid w:val="003A1DA5"/>
    <w:rsid w:val="003A1E99"/>
    <w:rsid w:val="003A1EAB"/>
    <w:rsid w:val="003A1FDD"/>
    <w:rsid w:val="003A208D"/>
    <w:rsid w:val="003A2137"/>
    <w:rsid w:val="003A21B8"/>
    <w:rsid w:val="003A247B"/>
    <w:rsid w:val="003A2567"/>
    <w:rsid w:val="003A25F1"/>
    <w:rsid w:val="003A265D"/>
    <w:rsid w:val="003A2661"/>
    <w:rsid w:val="003A268B"/>
    <w:rsid w:val="003A275E"/>
    <w:rsid w:val="003A2769"/>
    <w:rsid w:val="003A2795"/>
    <w:rsid w:val="003A27CE"/>
    <w:rsid w:val="003A285C"/>
    <w:rsid w:val="003A285E"/>
    <w:rsid w:val="003A28A0"/>
    <w:rsid w:val="003A28AE"/>
    <w:rsid w:val="003A28D2"/>
    <w:rsid w:val="003A291C"/>
    <w:rsid w:val="003A299A"/>
    <w:rsid w:val="003A29F5"/>
    <w:rsid w:val="003A2A74"/>
    <w:rsid w:val="003A2A90"/>
    <w:rsid w:val="003A2ADB"/>
    <w:rsid w:val="003A2BB7"/>
    <w:rsid w:val="003A2C52"/>
    <w:rsid w:val="003A2CC5"/>
    <w:rsid w:val="003A2CD0"/>
    <w:rsid w:val="003A2D71"/>
    <w:rsid w:val="003A2DA6"/>
    <w:rsid w:val="003A2F34"/>
    <w:rsid w:val="003A2F6F"/>
    <w:rsid w:val="003A3014"/>
    <w:rsid w:val="003A3053"/>
    <w:rsid w:val="003A3066"/>
    <w:rsid w:val="003A308E"/>
    <w:rsid w:val="003A3098"/>
    <w:rsid w:val="003A30A3"/>
    <w:rsid w:val="003A30A6"/>
    <w:rsid w:val="003A3126"/>
    <w:rsid w:val="003A322D"/>
    <w:rsid w:val="003A331F"/>
    <w:rsid w:val="003A33CA"/>
    <w:rsid w:val="003A3475"/>
    <w:rsid w:val="003A34E7"/>
    <w:rsid w:val="003A365E"/>
    <w:rsid w:val="003A36A0"/>
    <w:rsid w:val="003A3885"/>
    <w:rsid w:val="003A388F"/>
    <w:rsid w:val="003A3899"/>
    <w:rsid w:val="003A38D1"/>
    <w:rsid w:val="003A3934"/>
    <w:rsid w:val="003A39AD"/>
    <w:rsid w:val="003A39FB"/>
    <w:rsid w:val="003A3A37"/>
    <w:rsid w:val="003A3A3C"/>
    <w:rsid w:val="003A3A88"/>
    <w:rsid w:val="003A3AFC"/>
    <w:rsid w:val="003A3B65"/>
    <w:rsid w:val="003A3C2B"/>
    <w:rsid w:val="003A3CCC"/>
    <w:rsid w:val="003A3D83"/>
    <w:rsid w:val="003A3D93"/>
    <w:rsid w:val="003A3DDA"/>
    <w:rsid w:val="003A3E43"/>
    <w:rsid w:val="003A3E56"/>
    <w:rsid w:val="003A3E79"/>
    <w:rsid w:val="003A3E9D"/>
    <w:rsid w:val="003A3EB5"/>
    <w:rsid w:val="003A3ED6"/>
    <w:rsid w:val="003A3F71"/>
    <w:rsid w:val="003A3F8D"/>
    <w:rsid w:val="003A3FDB"/>
    <w:rsid w:val="003A3FFA"/>
    <w:rsid w:val="003A409E"/>
    <w:rsid w:val="003A40C4"/>
    <w:rsid w:val="003A40D3"/>
    <w:rsid w:val="003A412E"/>
    <w:rsid w:val="003A413E"/>
    <w:rsid w:val="003A42C3"/>
    <w:rsid w:val="003A42C4"/>
    <w:rsid w:val="003A42E4"/>
    <w:rsid w:val="003A4383"/>
    <w:rsid w:val="003A4385"/>
    <w:rsid w:val="003A4426"/>
    <w:rsid w:val="003A4480"/>
    <w:rsid w:val="003A4535"/>
    <w:rsid w:val="003A456F"/>
    <w:rsid w:val="003A4588"/>
    <w:rsid w:val="003A458D"/>
    <w:rsid w:val="003A45FC"/>
    <w:rsid w:val="003A462D"/>
    <w:rsid w:val="003A4718"/>
    <w:rsid w:val="003A478B"/>
    <w:rsid w:val="003A4807"/>
    <w:rsid w:val="003A48D6"/>
    <w:rsid w:val="003A48FA"/>
    <w:rsid w:val="003A496D"/>
    <w:rsid w:val="003A4B91"/>
    <w:rsid w:val="003A4BD9"/>
    <w:rsid w:val="003A4D23"/>
    <w:rsid w:val="003A4D7F"/>
    <w:rsid w:val="003A4DA2"/>
    <w:rsid w:val="003A4E7D"/>
    <w:rsid w:val="003A4EBA"/>
    <w:rsid w:val="003A4EC8"/>
    <w:rsid w:val="003A4F6F"/>
    <w:rsid w:val="003A5063"/>
    <w:rsid w:val="003A50B1"/>
    <w:rsid w:val="003A50FC"/>
    <w:rsid w:val="003A51C3"/>
    <w:rsid w:val="003A51EB"/>
    <w:rsid w:val="003A5210"/>
    <w:rsid w:val="003A52A2"/>
    <w:rsid w:val="003A53D2"/>
    <w:rsid w:val="003A542D"/>
    <w:rsid w:val="003A5526"/>
    <w:rsid w:val="003A5566"/>
    <w:rsid w:val="003A5588"/>
    <w:rsid w:val="003A55DD"/>
    <w:rsid w:val="003A5650"/>
    <w:rsid w:val="003A56B4"/>
    <w:rsid w:val="003A5735"/>
    <w:rsid w:val="003A574E"/>
    <w:rsid w:val="003A577E"/>
    <w:rsid w:val="003A57CD"/>
    <w:rsid w:val="003A57E3"/>
    <w:rsid w:val="003A57E6"/>
    <w:rsid w:val="003A58A2"/>
    <w:rsid w:val="003A58DA"/>
    <w:rsid w:val="003A592D"/>
    <w:rsid w:val="003A593E"/>
    <w:rsid w:val="003A59C6"/>
    <w:rsid w:val="003A5A4A"/>
    <w:rsid w:val="003A5B77"/>
    <w:rsid w:val="003A5C1B"/>
    <w:rsid w:val="003A5C9A"/>
    <w:rsid w:val="003A5CF3"/>
    <w:rsid w:val="003A5CFB"/>
    <w:rsid w:val="003A5D37"/>
    <w:rsid w:val="003A5DC2"/>
    <w:rsid w:val="003A5DE0"/>
    <w:rsid w:val="003A5E00"/>
    <w:rsid w:val="003A5E27"/>
    <w:rsid w:val="003A5E95"/>
    <w:rsid w:val="003A602C"/>
    <w:rsid w:val="003A6041"/>
    <w:rsid w:val="003A605B"/>
    <w:rsid w:val="003A6079"/>
    <w:rsid w:val="003A60E4"/>
    <w:rsid w:val="003A610F"/>
    <w:rsid w:val="003A6110"/>
    <w:rsid w:val="003A614B"/>
    <w:rsid w:val="003A61AC"/>
    <w:rsid w:val="003A61DB"/>
    <w:rsid w:val="003A6210"/>
    <w:rsid w:val="003A62DF"/>
    <w:rsid w:val="003A630D"/>
    <w:rsid w:val="003A630F"/>
    <w:rsid w:val="003A631E"/>
    <w:rsid w:val="003A6327"/>
    <w:rsid w:val="003A6336"/>
    <w:rsid w:val="003A6598"/>
    <w:rsid w:val="003A65A1"/>
    <w:rsid w:val="003A6648"/>
    <w:rsid w:val="003A6964"/>
    <w:rsid w:val="003A69AA"/>
    <w:rsid w:val="003A6AEC"/>
    <w:rsid w:val="003A6BCE"/>
    <w:rsid w:val="003A6C8E"/>
    <w:rsid w:val="003A6C9A"/>
    <w:rsid w:val="003A6CCF"/>
    <w:rsid w:val="003A6CD5"/>
    <w:rsid w:val="003A6EA0"/>
    <w:rsid w:val="003A6F52"/>
    <w:rsid w:val="003A6F65"/>
    <w:rsid w:val="003A7002"/>
    <w:rsid w:val="003A70AF"/>
    <w:rsid w:val="003A7128"/>
    <w:rsid w:val="003A7132"/>
    <w:rsid w:val="003A714F"/>
    <w:rsid w:val="003A7222"/>
    <w:rsid w:val="003A7300"/>
    <w:rsid w:val="003A7387"/>
    <w:rsid w:val="003A73F0"/>
    <w:rsid w:val="003A7474"/>
    <w:rsid w:val="003A7545"/>
    <w:rsid w:val="003A75BA"/>
    <w:rsid w:val="003A75DB"/>
    <w:rsid w:val="003A76F8"/>
    <w:rsid w:val="003A77F5"/>
    <w:rsid w:val="003A789B"/>
    <w:rsid w:val="003A790A"/>
    <w:rsid w:val="003A7955"/>
    <w:rsid w:val="003A7972"/>
    <w:rsid w:val="003A7999"/>
    <w:rsid w:val="003A79A1"/>
    <w:rsid w:val="003A7A6D"/>
    <w:rsid w:val="003A7AE8"/>
    <w:rsid w:val="003A7BB8"/>
    <w:rsid w:val="003A7C0B"/>
    <w:rsid w:val="003A7C0D"/>
    <w:rsid w:val="003A7D6B"/>
    <w:rsid w:val="003A7E2A"/>
    <w:rsid w:val="003A7E41"/>
    <w:rsid w:val="003A7E50"/>
    <w:rsid w:val="003A7F2E"/>
    <w:rsid w:val="003A7F70"/>
    <w:rsid w:val="003A7FD7"/>
    <w:rsid w:val="003B006B"/>
    <w:rsid w:val="003B00CE"/>
    <w:rsid w:val="003B00EC"/>
    <w:rsid w:val="003B0104"/>
    <w:rsid w:val="003B0141"/>
    <w:rsid w:val="003B0146"/>
    <w:rsid w:val="003B01AB"/>
    <w:rsid w:val="003B0278"/>
    <w:rsid w:val="003B0280"/>
    <w:rsid w:val="003B030B"/>
    <w:rsid w:val="003B037B"/>
    <w:rsid w:val="003B03A0"/>
    <w:rsid w:val="003B03DF"/>
    <w:rsid w:val="003B03FA"/>
    <w:rsid w:val="003B043B"/>
    <w:rsid w:val="003B0443"/>
    <w:rsid w:val="003B04D7"/>
    <w:rsid w:val="003B063E"/>
    <w:rsid w:val="003B0641"/>
    <w:rsid w:val="003B06CC"/>
    <w:rsid w:val="003B06E1"/>
    <w:rsid w:val="003B0716"/>
    <w:rsid w:val="003B079A"/>
    <w:rsid w:val="003B07F3"/>
    <w:rsid w:val="003B07F7"/>
    <w:rsid w:val="003B0810"/>
    <w:rsid w:val="003B0873"/>
    <w:rsid w:val="003B0897"/>
    <w:rsid w:val="003B0898"/>
    <w:rsid w:val="003B09A9"/>
    <w:rsid w:val="003B0A4C"/>
    <w:rsid w:val="003B0A60"/>
    <w:rsid w:val="003B0A78"/>
    <w:rsid w:val="003B0A84"/>
    <w:rsid w:val="003B0AE0"/>
    <w:rsid w:val="003B0BE0"/>
    <w:rsid w:val="003B0C41"/>
    <w:rsid w:val="003B0C59"/>
    <w:rsid w:val="003B0C5A"/>
    <w:rsid w:val="003B0C6F"/>
    <w:rsid w:val="003B0D3B"/>
    <w:rsid w:val="003B0E18"/>
    <w:rsid w:val="003B0E22"/>
    <w:rsid w:val="003B0E56"/>
    <w:rsid w:val="003B0E74"/>
    <w:rsid w:val="003B0E86"/>
    <w:rsid w:val="003B0E9D"/>
    <w:rsid w:val="003B0EA3"/>
    <w:rsid w:val="003B0EBB"/>
    <w:rsid w:val="003B0F12"/>
    <w:rsid w:val="003B0FFA"/>
    <w:rsid w:val="003B1035"/>
    <w:rsid w:val="003B1080"/>
    <w:rsid w:val="003B109D"/>
    <w:rsid w:val="003B115A"/>
    <w:rsid w:val="003B11CA"/>
    <w:rsid w:val="003B120D"/>
    <w:rsid w:val="003B1272"/>
    <w:rsid w:val="003B1328"/>
    <w:rsid w:val="003B1339"/>
    <w:rsid w:val="003B13A9"/>
    <w:rsid w:val="003B13CC"/>
    <w:rsid w:val="003B140D"/>
    <w:rsid w:val="003B1486"/>
    <w:rsid w:val="003B15B2"/>
    <w:rsid w:val="003B1672"/>
    <w:rsid w:val="003B1674"/>
    <w:rsid w:val="003B16CA"/>
    <w:rsid w:val="003B1725"/>
    <w:rsid w:val="003B174B"/>
    <w:rsid w:val="003B1772"/>
    <w:rsid w:val="003B17D9"/>
    <w:rsid w:val="003B17ED"/>
    <w:rsid w:val="003B1892"/>
    <w:rsid w:val="003B18A1"/>
    <w:rsid w:val="003B18C6"/>
    <w:rsid w:val="003B1942"/>
    <w:rsid w:val="003B194F"/>
    <w:rsid w:val="003B1956"/>
    <w:rsid w:val="003B1979"/>
    <w:rsid w:val="003B19AF"/>
    <w:rsid w:val="003B1A19"/>
    <w:rsid w:val="003B1A31"/>
    <w:rsid w:val="003B1A6E"/>
    <w:rsid w:val="003B1C12"/>
    <w:rsid w:val="003B1C22"/>
    <w:rsid w:val="003B1CD5"/>
    <w:rsid w:val="003B1E88"/>
    <w:rsid w:val="003B1EE4"/>
    <w:rsid w:val="003B1F83"/>
    <w:rsid w:val="003B2012"/>
    <w:rsid w:val="003B20AF"/>
    <w:rsid w:val="003B20D7"/>
    <w:rsid w:val="003B216D"/>
    <w:rsid w:val="003B21C9"/>
    <w:rsid w:val="003B2252"/>
    <w:rsid w:val="003B22C6"/>
    <w:rsid w:val="003B22F0"/>
    <w:rsid w:val="003B2362"/>
    <w:rsid w:val="003B23D1"/>
    <w:rsid w:val="003B252D"/>
    <w:rsid w:val="003B2556"/>
    <w:rsid w:val="003B25A2"/>
    <w:rsid w:val="003B25B3"/>
    <w:rsid w:val="003B25C7"/>
    <w:rsid w:val="003B2640"/>
    <w:rsid w:val="003B2675"/>
    <w:rsid w:val="003B267A"/>
    <w:rsid w:val="003B2709"/>
    <w:rsid w:val="003B279C"/>
    <w:rsid w:val="003B2827"/>
    <w:rsid w:val="003B2888"/>
    <w:rsid w:val="003B292C"/>
    <w:rsid w:val="003B2994"/>
    <w:rsid w:val="003B299C"/>
    <w:rsid w:val="003B2A25"/>
    <w:rsid w:val="003B2A4C"/>
    <w:rsid w:val="003B2ABD"/>
    <w:rsid w:val="003B2CD8"/>
    <w:rsid w:val="003B2D40"/>
    <w:rsid w:val="003B2D43"/>
    <w:rsid w:val="003B2D4D"/>
    <w:rsid w:val="003B2D97"/>
    <w:rsid w:val="003B2D9C"/>
    <w:rsid w:val="003B2E53"/>
    <w:rsid w:val="003B2E79"/>
    <w:rsid w:val="003B2E7F"/>
    <w:rsid w:val="003B2E9A"/>
    <w:rsid w:val="003B2F0E"/>
    <w:rsid w:val="003B3041"/>
    <w:rsid w:val="003B312B"/>
    <w:rsid w:val="003B3158"/>
    <w:rsid w:val="003B315B"/>
    <w:rsid w:val="003B322C"/>
    <w:rsid w:val="003B3299"/>
    <w:rsid w:val="003B33F6"/>
    <w:rsid w:val="003B348C"/>
    <w:rsid w:val="003B34A6"/>
    <w:rsid w:val="003B34D1"/>
    <w:rsid w:val="003B34D9"/>
    <w:rsid w:val="003B3536"/>
    <w:rsid w:val="003B3565"/>
    <w:rsid w:val="003B3604"/>
    <w:rsid w:val="003B3794"/>
    <w:rsid w:val="003B37AD"/>
    <w:rsid w:val="003B37BB"/>
    <w:rsid w:val="003B38EE"/>
    <w:rsid w:val="003B393C"/>
    <w:rsid w:val="003B3965"/>
    <w:rsid w:val="003B39C2"/>
    <w:rsid w:val="003B3A0F"/>
    <w:rsid w:val="003B3A2F"/>
    <w:rsid w:val="003B3A7C"/>
    <w:rsid w:val="003B3B2C"/>
    <w:rsid w:val="003B3B8B"/>
    <w:rsid w:val="003B3BD1"/>
    <w:rsid w:val="003B3C69"/>
    <w:rsid w:val="003B3C9F"/>
    <w:rsid w:val="003B3DD7"/>
    <w:rsid w:val="003B3EFB"/>
    <w:rsid w:val="003B3F35"/>
    <w:rsid w:val="003B3F4C"/>
    <w:rsid w:val="003B3F7D"/>
    <w:rsid w:val="003B3FA1"/>
    <w:rsid w:val="003B4077"/>
    <w:rsid w:val="003B40A9"/>
    <w:rsid w:val="003B4127"/>
    <w:rsid w:val="003B4137"/>
    <w:rsid w:val="003B41C2"/>
    <w:rsid w:val="003B41CD"/>
    <w:rsid w:val="003B41F6"/>
    <w:rsid w:val="003B4248"/>
    <w:rsid w:val="003B42CB"/>
    <w:rsid w:val="003B4359"/>
    <w:rsid w:val="003B4373"/>
    <w:rsid w:val="003B43C3"/>
    <w:rsid w:val="003B4488"/>
    <w:rsid w:val="003B44E1"/>
    <w:rsid w:val="003B454A"/>
    <w:rsid w:val="003B457F"/>
    <w:rsid w:val="003B45B4"/>
    <w:rsid w:val="003B45B6"/>
    <w:rsid w:val="003B45E6"/>
    <w:rsid w:val="003B45E7"/>
    <w:rsid w:val="003B4601"/>
    <w:rsid w:val="003B4629"/>
    <w:rsid w:val="003B465E"/>
    <w:rsid w:val="003B46F3"/>
    <w:rsid w:val="003B47B9"/>
    <w:rsid w:val="003B482F"/>
    <w:rsid w:val="003B486A"/>
    <w:rsid w:val="003B4873"/>
    <w:rsid w:val="003B48CC"/>
    <w:rsid w:val="003B48E2"/>
    <w:rsid w:val="003B4939"/>
    <w:rsid w:val="003B49BF"/>
    <w:rsid w:val="003B4A48"/>
    <w:rsid w:val="003B4B03"/>
    <w:rsid w:val="003B4B18"/>
    <w:rsid w:val="003B4BC2"/>
    <w:rsid w:val="003B4C06"/>
    <w:rsid w:val="003B4CA1"/>
    <w:rsid w:val="003B4D16"/>
    <w:rsid w:val="003B4DEE"/>
    <w:rsid w:val="003B4E12"/>
    <w:rsid w:val="003B4ED4"/>
    <w:rsid w:val="003B4ED5"/>
    <w:rsid w:val="003B4EF5"/>
    <w:rsid w:val="003B4F00"/>
    <w:rsid w:val="003B4F11"/>
    <w:rsid w:val="003B4F40"/>
    <w:rsid w:val="003B4F69"/>
    <w:rsid w:val="003B5044"/>
    <w:rsid w:val="003B5047"/>
    <w:rsid w:val="003B505D"/>
    <w:rsid w:val="003B5069"/>
    <w:rsid w:val="003B506C"/>
    <w:rsid w:val="003B50BA"/>
    <w:rsid w:val="003B50ED"/>
    <w:rsid w:val="003B521B"/>
    <w:rsid w:val="003B52A0"/>
    <w:rsid w:val="003B52C4"/>
    <w:rsid w:val="003B52D6"/>
    <w:rsid w:val="003B5377"/>
    <w:rsid w:val="003B5428"/>
    <w:rsid w:val="003B54AE"/>
    <w:rsid w:val="003B55EC"/>
    <w:rsid w:val="003B55FD"/>
    <w:rsid w:val="003B5617"/>
    <w:rsid w:val="003B5763"/>
    <w:rsid w:val="003B5779"/>
    <w:rsid w:val="003B57D9"/>
    <w:rsid w:val="003B5899"/>
    <w:rsid w:val="003B58FF"/>
    <w:rsid w:val="003B5915"/>
    <w:rsid w:val="003B5944"/>
    <w:rsid w:val="003B5A04"/>
    <w:rsid w:val="003B5AB2"/>
    <w:rsid w:val="003B5B61"/>
    <w:rsid w:val="003B5BF1"/>
    <w:rsid w:val="003B5C19"/>
    <w:rsid w:val="003B5C26"/>
    <w:rsid w:val="003B5C3F"/>
    <w:rsid w:val="003B5CC3"/>
    <w:rsid w:val="003B5CE8"/>
    <w:rsid w:val="003B5CFE"/>
    <w:rsid w:val="003B5D0A"/>
    <w:rsid w:val="003B5D3C"/>
    <w:rsid w:val="003B5D58"/>
    <w:rsid w:val="003B5E69"/>
    <w:rsid w:val="003B5EBF"/>
    <w:rsid w:val="003B5F0F"/>
    <w:rsid w:val="003B5FF3"/>
    <w:rsid w:val="003B6032"/>
    <w:rsid w:val="003B60E2"/>
    <w:rsid w:val="003B60FE"/>
    <w:rsid w:val="003B6107"/>
    <w:rsid w:val="003B6191"/>
    <w:rsid w:val="003B62D0"/>
    <w:rsid w:val="003B64A5"/>
    <w:rsid w:val="003B6537"/>
    <w:rsid w:val="003B655B"/>
    <w:rsid w:val="003B6594"/>
    <w:rsid w:val="003B65E8"/>
    <w:rsid w:val="003B662D"/>
    <w:rsid w:val="003B666F"/>
    <w:rsid w:val="003B66AC"/>
    <w:rsid w:val="003B671B"/>
    <w:rsid w:val="003B6802"/>
    <w:rsid w:val="003B6893"/>
    <w:rsid w:val="003B6898"/>
    <w:rsid w:val="003B692E"/>
    <w:rsid w:val="003B692F"/>
    <w:rsid w:val="003B6A00"/>
    <w:rsid w:val="003B6ABF"/>
    <w:rsid w:val="003B6AF7"/>
    <w:rsid w:val="003B6C62"/>
    <w:rsid w:val="003B6C8C"/>
    <w:rsid w:val="003B6CAD"/>
    <w:rsid w:val="003B6CEE"/>
    <w:rsid w:val="003B6D5D"/>
    <w:rsid w:val="003B6E18"/>
    <w:rsid w:val="003B6E19"/>
    <w:rsid w:val="003B6E33"/>
    <w:rsid w:val="003B6EBC"/>
    <w:rsid w:val="003B6EC2"/>
    <w:rsid w:val="003B6F09"/>
    <w:rsid w:val="003B6FEC"/>
    <w:rsid w:val="003B70CB"/>
    <w:rsid w:val="003B7193"/>
    <w:rsid w:val="003B7225"/>
    <w:rsid w:val="003B7250"/>
    <w:rsid w:val="003B7274"/>
    <w:rsid w:val="003B72FE"/>
    <w:rsid w:val="003B7435"/>
    <w:rsid w:val="003B74BE"/>
    <w:rsid w:val="003B74CF"/>
    <w:rsid w:val="003B74F8"/>
    <w:rsid w:val="003B7500"/>
    <w:rsid w:val="003B7564"/>
    <w:rsid w:val="003B757A"/>
    <w:rsid w:val="003B77A4"/>
    <w:rsid w:val="003B77B6"/>
    <w:rsid w:val="003B77E0"/>
    <w:rsid w:val="003B781D"/>
    <w:rsid w:val="003B79CA"/>
    <w:rsid w:val="003B7A8D"/>
    <w:rsid w:val="003B7AEC"/>
    <w:rsid w:val="003B7AF6"/>
    <w:rsid w:val="003B7B45"/>
    <w:rsid w:val="003B7B77"/>
    <w:rsid w:val="003B7C01"/>
    <w:rsid w:val="003B7C26"/>
    <w:rsid w:val="003B7D31"/>
    <w:rsid w:val="003B7D93"/>
    <w:rsid w:val="003B7E42"/>
    <w:rsid w:val="003B7EF6"/>
    <w:rsid w:val="003B7F74"/>
    <w:rsid w:val="003B7F92"/>
    <w:rsid w:val="003B7FBA"/>
    <w:rsid w:val="003B7FE0"/>
    <w:rsid w:val="003B7FF7"/>
    <w:rsid w:val="003C00A6"/>
    <w:rsid w:val="003C00BB"/>
    <w:rsid w:val="003C01C2"/>
    <w:rsid w:val="003C01CE"/>
    <w:rsid w:val="003C0325"/>
    <w:rsid w:val="003C0361"/>
    <w:rsid w:val="003C0377"/>
    <w:rsid w:val="003C038A"/>
    <w:rsid w:val="003C042E"/>
    <w:rsid w:val="003C049A"/>
    <w:rsid w:val="003C04C4"/>
    <w:rsid w:val="003C04ED"/>
    <w:rsid w:val="003C05A3"/>
    <w:rsid w:val="003C05D4"/>
    <w:rsid w:val="003C061E"/>
    <w:rsid w:val="003C0639"/>
    <w:rsid w:val="003C064C"/>
    <w:rsid w:val="003C064E"/>
    <w:rsid w:val="003C06C3"/>
    <w:rsid w:val="003C0701"/>
    <w:rsid w:val="003C0746"/>
    <w:rsid w:val="003C07F9"/>
    <w:rsid w:val="003C082C"/>
    <w:rsid w:val="003C0851"/>
    <w:rsid w:val="003C0A00"/>
    <w:rsid w:val="003C0B00"/>
    <w:rsid w:val="003C0B0F"/>
    <w:rsid w:val="003C0B4E"/>
    <w:rsid w:val="003C0B89"/>
    <w:rsid w:val="003C0BAD"/>
    <w:rsid w:val="003C0C18"/>
    <w:rsid w:val="003C0C3C"/>
    <w:rsid w:val="003C0C75"/>
    <w:rsid w:val="003C0D9D"/>
    <w:rsid w:val="003C0DDE"/>
    <w:rsid w:val="003C0E43"/>
    <w:rsid w:val="003C0EAD"/>
    <w:rsid w:val="003C0F0E"/>
    <w:rsid w:val="003C0FD7"/>
    <w:rsid w:val="003C0FEE"/>
    <w:rsid w:val="003C10BD"/>
    <w:rsid w:val="003C1142"/>
    <w:rsid w:val="003C114F"/>
    <w:rsid w:val="003C11BC"/>
    <w:rsid w:val="003C1243"/>
    <w:rsid w:val="003C12C0"/>
    <w:rsid w:val="003C12FD"/>
    <w:rsid w:val="003C132D"/>
    <w:rsid w:val="003C1373"/>
    <w:rsid w:val="003C1382"/>
    <w:rsid w:val="003C13A4"/>
    <w:rsid w:val="003C13E9"/>
    <w:rsid w:val="003C14F6"/>
    <w:rsid w:val="003C1554"/>
    <w:rsid w:val="003C15CB"/>
    <w:rsid w:val="003C1646"/>
    <w:rsid w:val="003C1669"/>
    <w:rsid w:val="003C1715"/>
    <w:rsid w:val="003C17AF"/>
    <w:rsid w:val="003C1853"/>
    <w:rsid w:val="003C1870"/>
    <w:rsid w:val="003C1877"/>
    <w:rsid w:val="003C192D"/>
    <w:rsid w:val="003C193C"/>
    <w:rsid w:val="003C1953"/>
    <w:rsid w:val="003C1958"/>
    <w:rsid w:val="003C1993"/>
    <w:rsid w:val="003C19B5"/>
    <w:rsid w:val="003C19CE"/>
    <w:rsid w:val="003C1B2E"/>
    <w:rsid w:val="003C1BE7"/>
    <w:rsid w:val="003C1C55"/>
    <w:rsid w:val="003C1D3D"/>
    <w:rsid w:val="003C1DA6"/>
    <w:rsid w:val="003C1E01"/>
    <w:rsid w:val="003C1E4F"/>
    <w:rsid w:val="003C1EF4"/>
    <w:rsid w:val="003C1F58"/>
    <w:rsid w:val="003C1FB0"/>
    <w:rsid w:val="003C1FD3"/>
    <w:rsid w:val="003C2223"/>
    <w:rsid w:val="003C2368"/>
    <w:rsid w:val="003C243D"/>
    <w:rsid w:val="003C24B0"/>
    <w:rsid w:val="003C24B7"/>
    <w:rsid w:val="003C2513"/>
    <w:rsid w:val="003C266B"/>
    <w:rsid w:val="003C266D"/>
    <w:rsid w:val="003C26EB"/>
    <w:rsid w:val="003C26F3"/>
    <w:rsid w:val="003C2707"/>
    <w:rsid w:val="003C2755"/>
    <w:rsid w:val="003C2865"/>
    <w:rsid w:val="003C288B"/>
    <w:rsid w:val="003C28E5"/>
    <w:rsid w:val="003C2904"/>
    <w:rsid w:val="003C2923"/>
    <w:rsid w:val="003C2A3C"/>
    <w:rsid w:val="003C2A73"/>
    <w:rsid w:val="003C2B65"/>
    <w:rsid w:val="003C2B84"/>
    <w:rsid w:val="003C2BA2"/>
    <w:rsid w:val="003C2BAB"/>
    <w:rsid w:val="003C2C1B"/>
    <w:rsid w:val="003C2C8E"/>
    <w:rsid w:val="003C2D4B"/>
    <w:rsid w:val="003C2D55"/>
    <w:rsid w:val="003C2D79"/>
    <w:rsid w:val="003C2D8A"/>
    <w:rsid w:val="003C2E4D"/>
    <w:rsid w:val="003C2E70"/>
    <w:rsid w:val="003C2E86"/>
    <w:rsid w:val="003C2F54"/>
    <w:rsid w:val="003C2F74"/>
    <w:rsid w:val="003C2FEA"/>
    <w:rsid w:val="003C2FEE"/>
    <w:rsid w:val="003C2FFF"/>
    <w:rsid w:val="003C3018"/>
    <w:rsid w:val="003C30C1"/>
    <w:rsid w:val="003C30F8"/>
    <w:rsid w:val="003C3132"/>
    <w:rsid w:val="003C317D"/>
    <w:rsid w:val="003C341B"/>
    <w:rsid w:val="003C3454"/>
    <w:rsid w:val="003C3470"/>
    <w:rsid w:val="003C34BB"/>
    <w:rsid w:val="003C34D3"/>
    <w:rsid w:val="003C3508"/>
    <w:rsid w:val="003C3534"/>
    <w:rsid w:val="003C35C4"/>
    <w:rsid w:val="003C36BB"/>
    <w:rsid w:val="003C36E4"/>
    <w:rsid w:val="003C37F8"/>
    <w:rsid w:val="003C3821"/>
    <w:rsid w:val="003C3824"/>
    <w:rsid w:val="003C38D4"/>
    <w:rsid w:val="003C3949"/>
    <w:rsid w:val="003C39FD"/>
    <w:rsid w:val="003C3A27"/>
    <w:rsid w:val="003C3A40"/>
    <w:rsid w:val="003C3A8C"/>
    <w:rsid w:val="003C3AB3"/>
    <w:rsid w:val="003C3ADE"/>
    <w:rsid w:val="003C3BF3"/>
    <w:rsid w:val="003C3C0A"/>
    <w:rsid w:val="003C3C63"/>
    <w:rsid w:val="003C3D77"/>
    <w:rsid w:val="003C3DF8"/>
    <w:rsid w:val="003C3E84"/>
    <w:rsid w:val="003C3F20"/>
    <w:rsid w:val="003C3FA1"/>
    <w:rsid w:val="003C3FA5"/>
    <w:rsid w:val="003C4052"/>
    <w:rsid w:val="003C406E"/>
    <w:rsid w:val="003C40CD"/>
    <w:rsid w:val="003C40FD"/>
    <w:rsid w:val="003C4135"/>
    <w:rsid w:val="003C41D3"/>
    <w:rsid w:val="003C4340"/>
    <w:rsid w:val="003C436A"/>
    <w:rsid w:val="003C438E"/>
    <w:rsid w:val="003C43CC"/>
    <w:rsid w:val="003C43D3"/>
    <w:rsid w:val="003C4553"/>
    <w:rsid w:val="003C470E"/>
    <w:rsid w:val="003C478E"/>
    <w:rsid w:val="003C4811"/>
    <w:rsid w:val="003C48DB"/>
    <w:rsid w:val="003C499E"/>
    <w:rsid w:val="003C49B0"/>
    <w:rsid w:val="003C49C4"/>
    <w:rsid w:val="003C4A1D"/>
    <w:rsid w:val="003C4A80"/>
    <w:rsid w:val="003C4A8A"/>
    <w:rsid w:val="003C4A9E"/>
    <w:rsid w:val="003C4ABF"/>
    <w:rsid w:val="003C4B73"/>
    <w:rsid w:val="003C4B87"/>
    <w:rsid w:val="003C4C0D"/>
    <w:rsid w:val="003C4C1C"/>
    <w:rsid w:val="003C4C94"/>
    <w:rsid w:val="003C4CDE"/>
    <w:rsid w:val="003C4CE5"/>
    <w:rsid w:val="003C4DDF"/>
    <w:rsid w:val="003C4DE7"/>
    <w:rsid w:val="003C4E35"/>
    <w:rsid w:val="003C4E36"/>
    <w:rsid w:val="003C4E98"/>
    <w:rsid w:val="003C4F25"/>
    <w:rsid w:val="003C4F83"/>
    <w:rsid w:val="003C4F9A"/>
    <w:rsid w:val="003C4FE5"/>
    <w:rsid w:val="003C507F"/>
    <w:rsid w:val="003C50A1"/>
    <w:rsid w:val="003C50A8"/>
    <w:rsid w:val="003C50D6"/>
    <w:rsid w:val="003C510C"/>
    <w:rsid w:val="003C5142"/>
    <w:rsid w:val="003C51D4"/>
    <w:rsid w:val="003C5226"/>
    <w:rsid w:val="003C526F"/>
    <w:rsid w:val="003C52AD"/>
    <w:rsid w:val="003C52DB"/>
    <w:rsid w:val="003C5347"/>
    <w:rsid w:val="003C54B7"/>
    <w:rsid w:val="003C56C2"/>
    <w:rsid w:val="003C56CD"/>
    <w:rsid w:val="003C575D"/>
    <w:rsid w:val="003C57D5"/>
    <w:rsid w:val="003C57E0"/>
    <w:rsid w:val="003C57FA"/>
    <w:rsid w:val="003C5882"/>
    <w:rsid w:val="003C588E"/>
    <w:rsid w:val="003C58C5"/>
    <w:rsid w:val="003C5921"/>
    <w:rsid w:val="003C5947"/>
    <w:rsid w:val="003C5949"/>
    <w:rsid w:val="003C59A3"/>
    <w:rsid w:val="003C59F5"/>
    <w:rsid w:val="003C5A20"/>
    <w:rsid w:val="003C5A30"/>
    <w:rsid w:val="003C5AC3"/>
    <w:rsid w:val="003C5B3C"/>
    <w:rsid w:val="003C5CB2"/>
    <w:rsid w:val="003C5D29"/>
    <w:rsid w:val="003C5DF2"/>
    <w:rsid w:val="003C5DFD"/>
    <w:rsid w:val="003C5E0E"/>
    <w:rsid w:val="003C5E61"/>
    <w:rsid w:val="003C5EBB"/>
    <w:rsid w:val="003C5EEE"/>
    <w:rsid w:val="003C5EF2"/>
    <w:rsid w:val="003C5FC3"/>
    <w:rsid w:val="003C5FF9"/>
    <w:rsid w:val="003C602E"/>
    <w:rsid w:val="003C6055"/>
    <w:rsid w:val="003C60AE"/>
    <w:rsid w:val="003C60C4"/>
    <w:rsid w:val="003C60DA"/>
    <w:rsid w:val="003C6115"/>
    <w:rsid w:val="003C6130"/>
    <w:rsid w:val="003C6146"/>
    <w:rsid w:val="003C618B"/>
    <w:rsid w:val="003C61C3"/>
    <w:rsid w:val="003C6233"/>
    <w:rsid w:val="003C62AE"/>
    <w:rsid w:val="003C63B6"/>
    <w:rsid w:val="003C63D6"/>
    <w:rsid w:val="003C6415"/>
    <w:rsid w:val="003C6469"/>
    <w:rsid w:val="003C6476"/>
    <w:rsid w:val="003C6489"/>
    <w:rsid w:val="003C64AD"/>
    <w:rsid w:val="003C651A"/>
    <w:rsid w:val="003C6528"/>
    <w:rsid w:val="003C658D"/>
    <w:rsid w:val="003C659F"/>
    <w:rsid w:val="003C65BA"/>
    <w:rsid w:val="003C66AF"/>
    <w:rsid w:val="003C66B1"/>
    <w:rsid w:val="003C66F1"/>
    <w:rsid w:val="003C672D"/>
    <w:rsid w:val="003C68EC"/>
    <w:rsid w:val="003C69E4"/>
    <w:rsid w:val="003C6A23"/>
    <w:rsid w:val="003C6A74"/>
    <w:rsid w:val="003C6A8E"/>
    <w:rsid w:val="003C6B5A"/>
    <w:rsid w:val="003C6B98"/>
    <w:rsid w:val="003C6C3B"/>
    <w:rsid w:val="003C6C54"/>
    <w:rsid w:val="003C6D63"/>
    <w:rsid w:val="003C6D92"/>
    <w:rsid w:val="003C6DBE"/>
    <w:rsid w:val="003C6E0D"/>
    <w:rsid w:val="003C6E16"/>
    <w:rsid w:val="003C6E54"/>
    <w:rsid w:val="003C6E67"/>
    <w:rsid w:val="003C6F40"/>
    <w:rsid w:val="003C6F81"/>
    <w:rsid w:val="003C7051"/>
    <w:rsid w:val="003C71D0"/>
    <w:rsid w:val="003C71D2"/>
    <w:rsid w:val="003C7259"/>
    <w:rsid w:val="003C734A"/>
    <w:rsid w:val="003C746A"/>
    <w:rsid w:val="003C74BE"/>
    <w:rsid w:val="003C7519"/>
    <w:rsid w:val="003C754E"/>
    <w:rsid w:val="003C75DC"/>
    <w:rsid w:val="003C7756"/>
    <w:rsid w:val="003C776B"/>
    <w:rsid w:val="003C777F"/>
    <w:rsid w:val="003C77A7"/>
    <w:rsid w:val="003C77E4"/>
    <w:rsid w:val="003C77E5"/>
    <w:rsid w:val="003C77F1"/>
    <w:rsid w:val="003C78C2"/>
    <w:rsid w:val="003C79B9"/>
    <w:rsid w:val="003C7A61"/>
    <w:rsid w:val="003C7B66"/>
    <w:rsid w:val="003C7BD7"/>
    <w:rsid w:val="003C7BEE"/>
    <w:rsid w:val="003C7C66"/>
    <w:rsid w:val="003C7C94"/>
    <w:rsid w:val="003C7CB3"/>
    <w:rsid w:val="003C7D16"/>
    <w:rsid w:val="003C7FB8"/>
    <w:rsid w:val="003C7FBF"/>
    <w:rsid w:val="003C7FE9"/>
    <w:rsid w:val="003D0175"/>
    <w:rsid w:val="003D0216"/>
    <w:rsid w:val="003D0235"/>
    <w:rsid w:val="003D029A"/>
    <w:rsid w:val="003D02D8"/>
    <w:rsid w:val="003D0356"/>
    <w:rsid w:val="003D0400"/>
    <w:rsid w:val="003D070A"/>
    <w:rsid w:val="003D077D"/>
    <w:rsid w:val="003D07D7"/>
    <w:rsid w:val="003D0915"/>
    <w:rsid w:val="003D0971"/>
    <w:rsid w:val="003D09B5"/>
    <w:rsid w:val="003D0ABF"/>
    <w:rsid w:val="003D0B14"/>
    <w:rsid w:val="003D0B26"/>
    <w:rsid w:val="003D0B41"/>
    <w:rsid w:val="003D0D1E"/>
    <w:rsid w:val="003D0D46"/>
    <w:rsid w:val="003D0D6B"/>
    <w:rsid w:val="003D0D8A"/>
    <w:rsid w:val="003D0DED"/>
    <w:rsid w:val="003D0E5B"/>
    <w:rsid w:val="003D0F5E"/>
    <w:rsid w:val="003D0FDA"/>
    <w:rsid w:val="003D1072"/>
    <w:rsid w:val="003D114F"/>
    <w:rsid w:val="003D1170"/>
    <w:rsid w:val="003D11B4"/>
    <w:rsid w:val="003D1268"/>
    <w:rsid w:val="003D131B"/>
    <w:rsid w:val="003D132E"/>
    <w:rsid w:val="003D133C"/>
    <w:rsid w:val="003D136B"/>
    <w:rsid w:val="003D137B"/>
    <w:rsid w:val="003D137D"/>
    <w:rsid w:val="003D138C"/>
    <w:rsid w:val="003D139A"/>
    <w:rsid w:val="003D13FA"/>
    <w:rsid w:val="003D143E"/>
    <w:rsid w:val="003D14F1"/>
    <w:rsid w:val="003D1514"/>
    <w:rsid w:val="003D15A9"/>
    <w:rsid w:val="003D15AB"/>
    <w:rsid w:val="003D1643"/>
    <w:rsid w:val="003D167C"/>
    <w:rsid w:val="003D16A5"/>
    <w:rsid w:val="003D178E"/>
    <w:rsid w:val="003D179E"/>
    <w:rsid w:val="003D179F"/>
    <w:rsid w:val="003D1839"/>
    <w:rsid w:val="003D184C"/>
    <w:rsid w:val="003D1871"/>
    <w:rsid w:val="003D189C"/>
    <w:rsid w:val="003D1914"/>
    <w:rsid w:val="003D198F"/>
    <w:rsid w:val="003D1A2A"/>
    <w:rsid w:val="003D1A3F"/>
    <w:rsid w:val="003D1A97"/>
    <w:rsid w:val="003D1B6B"/>
    <w:rsid w:val="003D1BE1"/>
    <w:rsid w:val="003D1C01"/>
    <w:rsid w:val="003D1C6F"/>
    <w:rsid w:val="003D1C81"/>
    <w:rsid w:val="003D1D30"/>
    <w:rsid w:val="003D1D67"/>
    <w:rsid w:val="003D1D7B"/>
    <w:rsid w:val="003D1DAF"/>
    <w:rsid w:val="003D1E8E"/>
    <w:rsid w:val="003D1EB3"/>
    <w:rsid w:val="003D1F34"/>
    <w:rsid w:val="003D1F5C"/>
    <w:rsid w:val="003D1FA9"/>
    <w:rsid w:val="003D217D"/>
    <w:rsid w:val="003D21EF"/>
    <w:rsid w:val="003D2205"/>
    <w:rsid w:val="003D22E0"/>
    <w:rsid w:val="003D22F9"/>
    <w:rsid w:val="003D23D4"/>
    <w:rsid w:val="003D23F2"/>
    <w:rsid w:val="003D2405"/>
    <w:rsid w:val="003D2475"/>
    <w:rsid w:val="003D24FD"/>
    <w:rsid w:val="003D2556"/>
    <w:rsid w:val="003D2572"/>
    <w:rsid w:val="003D2814"/>
    <w:rsid w:val="003D2839"/>
    <w:rsid w:val="003D28AF"/>
    <w:rsid w:val="003D28B8"/>
    <w:rsid w:val="003D290C"/>
    <w:rsid w:val="003D29AB"/>
    <w:rsid w:val="003D29C6"/>
    <w:rsid w:val="003D29D6"/>
    <w:rsid w:val="003D29FD"/>
    <w:rsid w:val="003D2A57"/>
    <w:rsid w:val="003D2A6C"/>
    <w:rsid w:val="003D2A82"/>
    <w:rsid w:val="003D2A84"/>
    <w:rsid w:val="003D2AA8"/>
    <w:rsid w:val="003D2B1F"/>
    <w:rsid w:val="003D2B8D"/>
    <w:rsid w:val="003D2C08"/>
    <w:rsid w:val="003D2C2E"/>
    <w:rsid w:val="003D2D50"/>
    <w:rsid w:val="003D2D99"/>
    <w:rsid w:val="003D2DD8"/>
    <w:rsid w:val="003D2E3D"/>
    <w:rsid w:val="003D2F0C"/>
    <w:rsid w:val="003D2FD0"/>
    <w:rsid w:val="003D3050"/>
    <w:rsid w:val="003D30AB"/>
    <w:rsid w:val="003D30B9"/>
    <w:rsid w:val="003D3154"/>
    <w:rsid w:val="003D3178"/>
    <w:rsid w:val="003D31C1"/>
    <w:rsid w:val="003D321F"/>
    <w:rsid w:val="003D327F"/>
    <w:rsid w:val="003D3289"/>
    <w:rsid w:val="003D32A0"/>
    <w:rsid w:val="003D32DA"/>
    <w:rsid w:val="003D3389"/>
    <w:rsid w:val="003D348B"/>
    <w:rsid w:val="003D34B6"/>
    <w:rsid w:val="003D34DE"/>
    <w:rsid w:val="003D3574"/>
    <w:rsid w:val="003D35A7"/>
    <w:rsid w:val="003D3668"/>
    <w:rsid w:val="003D36A1"/>
    <w:rsid w:val="003D36DB"/>
    <w:rsid w:val="003D3763"/>
    <w:rsid w:val="003D3779"/>
    <w:rsid w:val="003D37A6"/>
    <w:rsid w:val="003D386E"/>
    <w:rsid w:val="003D38CE"/>
    <w:rsid w:val="003D3945"/>
    <w:rsid w:val="003D39D5"/>
    <w:rsid w:val="003D3A0D"/>
    <w:rsid w:val="003D3A82"/>
    <w:rsid w:val="003D3BA8"/>
    <w:rsid w:val="003D3C05"/>
    <w:rsid w:val="003D3C1E"/>
    <w:rsid w:val="003D3C28"/>
    <w:rsid w:val="003D3C76"/>
    <w:rsid w:val="003D3C86"/>
    <w:rsid w:val="003D3D01"/>
    <w:rsid w:val="003D3D63"/>
    <w:rsid w:val="003D3F38"/>
    <w:rsid w:val="003D3FDE"/>
    <w:rsid w:val="003D4013"/>
    <w:rsid w:val="003D405B"/>
    <w:rsid w:val="003D4072"/>
    <w:rsid w:val="003D410F"/>
    <w:rsid w:val="003D4155"/>
    <w:rsid w:val="003D415D"/>
    <w:rsid w:val="003D4168"/>
    <w:rsid w:val="003D4187"/>
    <w:rsid w:val="003D419B"/>
    <w:rsid w:val="003D4240"/>
    <w:rsid w:val="003D4249"/>
    <w:rsid w:val="003D430B"/>
    <w:rsid w:val="003D433F"/>
    <w:rsid w:val="003D43A0"/>
    <w:rsid w:val="003D43B9"/>
    <w:rsid w:val="003D43F5"/>
    <w:rsid w:val="003D4480"/>
    <w:rsid w:val="003D44BF"/>
    <w:rsid w:val="003D451E"/>
    <w:rsid w:val="003D462F"/>
    <w:rsid w:val="003D4635"/>
    <w:rsid w:val="003D4672"/>
    <w:rsid w:val="003D46CC"/>
    <w:rsid w:val="003D46D0"/>
    <w:rsid w:val="003D4748"/>
    <w:rsid w:val="003D476E"/>
    <w:rsid w:val="003D47CB"/>
    <w:rsid w:val="003D4836"/>
    <w:rsid w:val="003D4A3F"/>
    <w:rsid w:val="003D4ABA"/>
    <w:rsid w:val="003D4C06"/>
    <w:rsid w:val="003D4DE5"/>
    <w:rsid w:val="003D4DF3"/>
    <w:rsid w:val="003D4E22"/>
    <w:rsid w:val="003D4F06"/>
    <w:rsid w:val="003D4F96"/>
    <w:rsid w:val="003D4FC7"/>
    <w:rsid w:val="003D4FCF"/>
    <w:rsid w:val="003D5049"/>
    <w:rsid w:val="003D50A7"/>
    <w:rsid w:val="003D514A"/>
    <w:rsid w:val="003D517C"/>
    <w:rsid w:val="003D51CF"/>
    <w:rsid w:val="003D5235"/>
    <w:rsid w:val="003D5339"/>
    <w:rsid w:val="003D5344"/>
    <w:rsid w:val="003D53AE"/>
    <w:rsid w:val="003D5406"/>
    <w:rsid w:val="003D5477"/>
    <w:rsid w:val="003D5507"/>
    <w:rsid w:val="003D5536"/>
    <w:rsid w:val="003D5540"/>
    <w:rsid w:val="003D55E2"/>
    <w:rsid w:val="003D55E5"/>
    <w:rsid w:val="003D563A"/>
    <w:rsid w:val="003D5768"/>
    <w:rsid w:val="003D5779"/>
    <w:rsid w:val="003D5859"/>
    <w:rsid w:val="003D586A"/>
    <w:rsid w:val="003D58BC"/>
    <w:rsid w:val="003D58C7"/>
    <w:rsid w:val="003D59D6"/>
    <w:rsid w:val="003D5A30"/>
    <w:rsid w:val="003D5A4C"/>
    <w:rsid w:val="003D5AC3"/>
    <w:rsid w:val="003D5B1E"/>
    <w:rsid w:val="003D5B37"/>
    <w:rsid w:val="003D5B88"/>
    <w:rsid w:val="003D5B89"/>
    <w:rsid w:val="003D5BD4"/>
    <w:rsid w:val="003D5CB3"/>
    <w:rsid w:val="003D5CC7"/>
    <w:rsid w:val="003D5CDA"/>
    <w:rsid w:val="003D5D25"/>
    <w:rsid w:val="003D5D26"/>
    <w:rsid w:val="003D5D55"/>
    <w:rsid w:val="003D5D64"/>
    <w:rsid w:val="003D5E23"/>
    <w:rsid w:val="003D5E7A"/>
    <w:rsid w:val="003D5EFD"/>
    <w:rsid w:val="003D5F78"/>
    <w:rsid w:val="003D5FF9"/>
    <w:rsid w:val="003D60C1"/>
    <w:rsid w:val="003D6125"/>
    <w:rsid w:val="003D61B7"/>
    <w:rsid w:val="003D62CC"/>
    <w:rsid w:val="003D62D4"/>
    <w:rsid w:val="003D6378"/>
    <w:rsid w:val="003D63A8"/>
    <w:rsid w:val="003D6459"/>
    <w:rsid w:val="003D645A"/>
    <w:rsid w:val="003D64BF"/>
    <w:rsid w:val="003D64DF"/>
    <w:rsid w:val="003D6516"/>
    <w:rsid w:val="003D652F"/>
    <w:rsid w:val="003D66DA"/>
    <w:rsid w:val="003D6855"/>
    <w:rsid w:val="003D686A"/>
    <w:rsid w:val="003D6935"/>
    <w:rsid w:val="003D6953"/>
    <w:rsid w:val="003D69BC"/>
    <w:rsid w:val="003D6A25"/>
    <w:rsid w:val="003D6A6D"/>
    <w:rsid w:val="003D6B3D"/>
    <w:rsid w:val="003D6B78"/>
    <w:rsid w:val="003D6B83"/>
    <w:rsid w:val="003D6C34"/>
    <w:rsid w:val="003D6C59"/>
    <w:rsid w:val="003D6D9F"/>
    <w:rsid w:val="003D6DD1"/>
    <w:rsid w:val="003D6E40"/>
    <w:rsid w:val="003D6E5D"/>
    <w:rsid w:val="003D6F5E"/>
    <w:rsid w:val="003D6F9E"/>
    <w:rsid w:val="003D708C"/>
    <w:rsid w:val="003D70E6"/>
    <w:rsid w:val="003D70EF"/>
    <w:rsid w:val="003D714E"/>
    <w:rsid w:val="003D7288"/>
    <w:rsid w:val="003D729E"/>
    <w:rsid w:val="003D72A6"/>
    <w:rsid w:val="003D72A9"/>
    <w:rsid w:val="003D731E"/>
    <w:rsid w:val="003D7467"/>
    <w:rsid w:val="003D75AD"/>
    <w:rsid w:val="003D760E"/>
    <w:rsid w:val="003D7A39"/>
    <w:rsid w:val="003D7A70"/>
    <w:rsid w:val="003D7AE7"/>
    <w:rsid w:val="003D7B40"/>
    <w:rsid w:val="003D7B57"/>
    <w:rsid w:val="003D7B59"/>
    <w:rsid w:val="003D7B64"/>
    <w:rsid w:val="003D7BA7"/>
    <w:rsid w:val="003D7BC9"/>
    <w:rsid w:val="003D7BF4"/>
    <w:rsid w:val="003D7D1C"/>
    <w:rsid w:val="003D7D1E"/>
    <w:rsid w:val="003D7D6B"/>
    <w:rsid w:val="003D7E3B"/>
    <w:rsid w:val="003D7E65"/>
    <w:rsid w:val="003D7E91"/>
    <w:rsid w:val="003D7EB1"/>
    <w:rsid w:val="003E0006"/>
    <w:rsid w:val="003E0101"/>
    <w:rsid w:val="003E011F"/>
    <w:rsid w:val="003E02AC"/>
    <w:rsid w:val="003E03B1"/>
    <w:rsid w:val="003E0400"/>
    <w:rsid w:val="003E0415"/>
    <w:rsid w:val="003E041D"/>
    <w:rsid w:val="003E043D"/>
    <w:rsid w:val="003E04E8"/>
    <w:rsid w:val="003E04F9"/>
    <w:rsid w:val="003E0519"/>
    <w:rsid w:val="003E058B"/>
    <w:rsid w:val="003E0610"/>
    <w:rsid w:val="003E061B"/>
    <w:rsid w:val="003E0641"/>
    <w:rsid w:val="003E0732"/>
    <w:rsid w:val="003E07CF"/>
    <w:rsid w:val="003E07E0"/>
    <w:rsid w:val="003E07F4"/>
    <w:rsid w:val="003E083D"/>
    <w:rsid w:val="003E08A4"/>
    <w:rsid w:val="003E090E"/>
    <w:rsid w:val="003E096E"/>
    <w:rsid w:val="003E09D8"/>
    <w:rsid w:val="003E0A0F"/>
    <w:rsid w:val="003E0AD7"/>
    <w:rsid w:val="003E0AFF"/>
    <w:rsid w:val="003E0B17"/>
    <w:rsid w:val="003E0B53"/>
    <w:rsid w:val="003E0B62"/>
    <w:rsid w:val="003E0B71"/>
    <w:rsid w:val="003E0BCD"/>
    <w:rsid w:val="003E0BE0"/>
    <w:rsid w:val="003E0E3B"/>
    <w:rsid w:val="003E0F4B"/>
    <w:rsid w:val="003E0F67"/>
    <w:rsid w:val="003E0FB8"/>
    <w:rsid w:val="003E0FDD"/>
    <w:rsid w:val="003E1018"/>
    <w:rsid w:val="003E110E"/>
    <w:rsid w:val="003E119D"/>
    <w:rsid w:val="003E131E"/>
    <w:rsid w:val="003E1327"/>
    <w:rsid w:val="003E138D"/>
    <w:rsid w:val="003E14CF"/>
    <w:rsid w:val="003E1534"/>
    <w:rsid w:val="003E155C"/>
    <w:rsid w:val="003E1590"/>
    <w:rsid w:val="003E15D1"/>
    <w:rsid w:val="003E1687"/>
    <w:rsid w:val="003E16F6"/>
    <w:rsid w:val="003E1806"/>
    <w:rsid w:val="003E181C"/>
    <w:rsid w:val="003E185C"/>
    <w:rsid w:val="003E18D3"/>
    <w:rsid w:val="003E18E9"/>
    <w:rsid w:val="003E1A07"/>
    <w:rsid w:val="003E1ACF"/>
    <w:rsid w:val="003E1BFB"/>
    <w:rsid w:val="003E1D53"/>
    <w:rsid w:val="003E1DB0"/>
    <w:rsid w:val="003E1EEE"/>
    <w:rsid w:val="003E1F1B"/>
    <w:rsid w:val="003E1F57"/>
    <w:rsid w:val="003E1FE2"/>
    <w:rsid w:val="003E1FFB"/>
    <w:rsid w:val="003E201C"/>
    <w:rsid w:val="003E2087"/>
    <w:rsid w:val="003E20A0"/>
    <w:rsid w:val="003E2174"/>
    <w:rsid w:val="003E225D"/>
    <w:rsid w:val="003E2286"/>
    <w:rsid w:val="003E2320"/>
    <w:rsid w:val="003E2353"/>
    <w:rsid w:val="003E23B2"/>
    <w:rsid w:val="003E2412"/>
    <w:rsid w:val="003E24AE"/>
    <w:rsid w:val="003E2680"/>
    <w:rsid w:val="003E28CA"/>
    <w:rsid w:val="003E2914"/>
    <w:rsid w:val="003E29A8"/>
    <w:rsid w:val="003E29AB"/>
    <w:rsid w:val="003E2A59"/>
    <w:rsid w:val="003E2CE0"/>
    <w:rsid w:val="003E2D1F"/>
    <w:rsid w:val="003E2D67"/>
    <w:rsid w:val="003E2DC8"/>
    <w:rsid w:val="003E2E33"/>
    <w:rsid w:val="003E2ED3"/>
    <w:rsid w:val="003E2FCD"/>
    <w:rsid w:val="003E3066"/>
    <w:rsid w:val="003E307B"/>
    <w:rsid w:val="003E3107"/>
    <w:rsid w:val="003E3108"/>
    <w:rsid w:val="003E3195"/>
    <w:rsid w:val="003E3246"/>
    <w:rsid w:val="003E3264"/>
    <w:rsid w:val="003E326A"/>
    <w:rsid w:val="003E327E"/>
    <w:rsid w:val="003E32B6"/>
    <w:rsid w:val="003E32F4"/>
    <w:rsid w:val="003E334E"/>
    <w:rsid w:val="003E33B1"/>
    <w:rsid w:val="003E346F"/>
    <w:rsid w:val="003E3484"/>
    <w:rsid w:val="003E3581"/>
    <w:rsid w:val="003E362A"/>
    <w:rsid w:val="003E36B0"/>
    <w:rsid w:val="003E3713"/>
    <w:rsid w:val="003E3744"/>
    <w:rsid w:val="003E3796"/>
    <w:rsid w:val="003E37D8"/>
    <w:rsid w:val="003E38D9"/>
    <w:rsid w:val="003E3902"/>
    <w:rsid w:val="003E390B"/>
    <w:rsid w:val="003E393F"/>
    <w:rsid w:val="003E39CD"/>
    <w:rsid w:val="003E3AA2"/>
    <w:rsid w:val="003E3AD4"/>
    <w:rsid w:val="003E3AFE"/>
    <w:rsid w:val="003E3B79"/>
    <w:rsid w:val="003E3BEB"/>
    <w:rsid w:val="003E3CA5"/>
    <w:rsid w:val="003E3D5B"/>
    <w:rsid w:val="003E3DAD"/>
    <w:rsid w:val="003E3E1A"/>
    <w:rsid w:val="003E3E7D"/>
    <w:rsid w:val="003E3EB2"/>
    <w:rsid w:val="003E3ECF"/>
    <w:rsid w:val="003E3F0C"/>
    <w:rsid w:val="003E3F62"/>
    <w:rsid w:val="003E3F82"/>
    <w:rsid w:val="003E3F9E"/>
    <w:rsid w:val="003E4034"/>
    <w:rsid w:val="003E4102"/>
    <w:rsid w:val="003E4183"/>
    <w:rsid w:val="003E41C6"/>
    <w:rsid w:val="003E4213"/>
    <w:rsid w:val="003E435B"/>
    <w:rsid w:val="003E435D"/>
    <w:rsid w:val="003E442F"/>
    <w:rsid w:val="003E4437"/>
    <w:rsid w:val="003E4486"/>
    <w:rsid w:val="003E4525"/>
    <w:rsid w:val="003E454B"/>
    <w:rsid w:val="003E4636"/>
    <w:rsid w:val="003E46D5"/>
    <w:rsid w:val="003E489A"/>
    <w:rsid w:val="003E4913"/>
    <w:rsid w:val="003E494D"/>
    <w:rsid w:val="003E4961"/>
    <w:rsid w:val="003E49CA"/>
    <w:rsid w:val="003E49F3"/>
    <w:rsid w:val="003E4A7A"/>
    <w:rsid w:val="003E4BE4"/>
    <w:rsid w:val="003E4CBC"/>
    <w:rsid w:val="003E4CC6"/>
    <w:rsid w:val="003E4D0A"/>
    <w:rsid w:val="003E4D61"/>
    <w:rsid w:val="003E4D96"/>
    <w:rsid w:val="003E4DE8"/>
    <w:rsid w:val="003E4F41"/>
    <w:rsid w:val="003E4F5E"/>
    <w:rsid w:val="003E4F77"/>
    <w:rsid w:val="003E4F83"/>
    <w:rsid w:val="003E4F97"/>
    <w:rsid w:val="003E5047"/>
    <w:rsid w:val="003E506B"/>
    <w:rsid w:val="003E5185"/>
    <w:rsid w:val="003E51AF"/>
    <w:rsid w:val="003E51B8"/>
    <w:rsid w:val="003E51D0"/>
    <w:rsid w:val="003E51D4"/>
    <w:rsid w:val="003E51FA"/>
    <w:rsid w:val="003E520E"/>
    <w:rsid w:val="003E520F"/>
    <w:rsid w:val="003E52A5"/>
    <w:rsid w:val="003E52AB"/>
    <w:rsid w:val="003E52D2"/>
    <w:rsid w:val="003E53C2"/>
    <w:rsid w:val="003E53FD"/>
    <w:rsid w:val="003E5414"/>
    <w:rsid w:val="003E54EE"/>
    <w:rsid w:val="003E54FD"/>
    <w:rsid w:val="003E5506"/>
    <w:rsid w:val="003E557B"/>
    <w:rsid w:val="003E558B"/>
    <w:rsid w:val="003E55E6"/>
    <w:rsid w:val="003E5612"/>
    <w:rsid w:val="003E56AA"/>
    <w:rsid w:val="003E57A2"/>
    <w:rsid w:val="003E57BF"/>
    <w:rsid w:val="003E57CB"/>
    <w:rsid w:val="003E57EC"/>
    <w:rsid w:val="003E57F6"/>
    <w:rsid w:val="003E5837"/>
    <w:rsid w:val="003E58ED"/>
    <w:rsid w:val="003E5AD7"/>
    <w:rsid w:val="003E5B4B"/>
    <w:rsid w:val="003E5C2A"/>
    <w:rsid w:val="003E5D22"/>
    <w:rsid w:val="003E5D44"/>
    <w:rsid w:val="003E5DA6"/>
    <w:rsid w:val="003E5E62"/>
    <w:rsid w:val="003E5E6B"/>
    <w:rsid w:val="003E5EA4"/>
    <w:rsid w:val="003E5ECD"/>
    <w:rsid w:val="003E5ED5"/>
    <w:rsid w:val="003E5F56"/>
    <w:rsid w:val="003E5FAE"/>
    <w:rsid w:val="003E5FD3"/>
    <w:rsid w:val="003E6015"/>
    <w:rsid w:val="003E60B8"/>
    <w:rsid w:val="003E6193"/>
    <w:rsid w:val="003E619C"/>
    <w:rsid w:val="003E620B"/>
    <w:rsid w:val="003E6225"/>
    <w:rsid w:val="003E627D"/>
    <w:rsid w:val="003E6291"/>
    <w:rsid w:val="003E63B1"/>
    <w:rsid w:val="003E63CA"/>
    <w:rsid w:val="003E642F"/>
    <w:rsid w:val="003E6430"/>
    <w:rsid w:val="003E64F7"/>
    <w:rsid w:val="003E6505"/>
    <w:rsid w:val="003E6539"/>
    <w:rsid w:val="003E655F"/>
    <w:rsid w:val="003E658F"/>
    <w:rsid w:val="003E65F4"/>
    <w:rsid w:val="003E6621"/>
    <w:rsid w:val="003E6704"/>
    <w:rsid w:val="003E6715"/>
    <w:rsid w:val="003E6740"/>
    <w:rsid w:val="003E678F"/>
    <w:rsid w:val="003E67DB"/>
    <w:rsid w:val="003E685F"/>
    <w:rsid w:val="003E6876"/>
    <w:rsid w:val="003E68DC"/>
    <w:rsid w:val="003E6A46"/>
    <w:rsid w:val="003E6A4F"/>
    <w:rsid w:val="003E6B33"/>
    <w:rsid w:val="003E6B80"/>
    <w:rsid w:val="003E6BBF"/>
    <w:rsid w:val="003E6C30"/>
    <w:rsid w:val="003E6C69"/>
    <w:rsid w:val="003E6C8A"/>
    <w:rsid w:val="003E6CA7"/>
    <w:rsid w:val="003E6CCC"/>
    <w:rsid w:val="003E6CE0"/>
    <w:rsid w:val="003E6D19"/>
    <w:rsid w:val="003E6E90"/>
    <w:rsid w:val="003E6EE0"/>
    <w:rsid w:val="003E6F2B"/>
    <w:rsid w:val="003E6F2F"/>
    <w:rsid w:val="003E6F6B"/>
    <w:rsid w:val="003E7115"/>
    <w:rsid w:val="003E7119"/>
    <w:rsid w:val="003E716B"/>
    <w:rsid w:val="003E718C"/>
    <w:rsid w:val="003E71B2"/>
    <w:rsid w:val="003E726F"/>
    <w:rsid w:val="003E7270"/>
    <w:rsid w:val="003E7335"/>
    <w:rsid w:val="003E7389"/>
    <w:rsid w:val="003E73AD"/>
    <w:rsid w:val="003E7419"/>
    <w:rsid w:val="003E757C"/>
    <w:rsid w:val="003E75E2"/>
    <w:rsid w:val="003E75F3"/>
    <w:rsid w:val="003E765B"/>
    <w:rsid w:val="003E76A2"/>
    <w:rsid w:val="003E76DB"/>
    <w:rsid w:val="003E7766"/>
    <w:rsid w:val="003E77C4"/>
    <w:rsid w:val="003E77CE"/>
    <w:rsid w:val="003E7817"/>
    <w:rsid w:val="003E785B"/>
    <w:rsid w:val="003E7877"/>
    <w:rsid w:val="003E791A"/>
    <w:rsid w:val="003E7A07"/>
    <w:rsid w:val="003E7A81"/>
    <w:rsid w:val="003E7A94"/>
    <w:rsid w:val="003E7B94"/>
    <w:rsid w:val="003E7BB5"/>
    <w:rsid w:val="003E7BCF"/>
    <w:rsid w:val="003E7C67"/>
    <w:rsid w:val="003E7CDD"/>
    <w:rsid w:val="003E7D4F"/>
    <w:rsid w:val="003E7D91"/>
    <w:rsid w:val="003E7EB6"/>
    <w:rsid w:val="003E7EF0"/>
    <w:rsid w:val="003E7EF2"/>
    <w:rsid w:val="003E7F19"/>
    <w:rsid w:val="003E7FAF"/>
    <w:rsid w:val="003E7FB1"/>
    <w:rsid w:val="003E7FB5"/>
    <w:rsid w:val="003E7FDB"/>
    <w:rsid w:val="003F0023"/>
    <w:rsid w:val="003F002C"/>
    <w:rsid w:val="003F0048"/>
    <w:rsid w:val="003F0069"/>
    <w:rsid w:val="003F0094"/>
    <w:rsid w:val="003F009E"/>
    <w:rsid w:val="003F00ED"/>
    <w:rsid w:val="003F015F"/>
    <w:rsid w:val="003F0194"/>
    <w:rsid w:val="003F01A6"/>
    <w:rsid w:val="003F021F"/>
    <w:rsid w:val="003F023A"/>
    <w:rsid w:val="003F0362"/>
    <w:rsid w:val="003F03A2"/>
    <w:rsid w:val="003F045E"/>
    <w:rsid w:val="003F0465"/>
    <w:rsid w:val="003F0469"/>
    <w:rsid w:val="003F0503"/>
    <w:rsid w:val="003F0511"/>
    <w:rsid w:val="003F0544"/>
    <w:rsid w:val="003F0561"/>
    <w:rsid w:val="003F058C"/>
    <w:rsid w:val="003F05C5"/>
    <w:rsid w:val="003F05DD"/>
    <w:rsid w:val="003F061A"/>
    <w:rsid w:val="003F0664"/>
    <w:rsid w:val="003F06A7"/>
    <w:rsid w:val="003F0738"/>
    <w:rsid w:val="003F0764"/>
    <w:rsid w:val="003F0783"/>
    <w:rsid w:val="003F0817"/>
    <w:rsid w:val="003F0851"/>
    <w:rsid w:val="003F09D3"/>
    <w:rsid w:val="003F0B2D"/>
    <w:rsid w:val="003F0B52"/>
    <w:rsid w:val="003F0B66"/>
    <w:rsid w:val="003F0B72"/>
    <w:rsid w:val="003F0B9C"/>
    <w:rsid w:val="003F0C12"/>
    <w:rsid w:val="003F0C49"/>
    <w:rsid w:val="003F0C4B"/>
    <w:rsid w:val="003F0C81"/>
    <w:rsid w:val="003F0CA0"/>
    <w:rsid w:val="003F0CAE"/>
    <w:rsid w:val="003F0D28"/>
    <w:rsid w:val="003F0D62"/>
    <w:rsid w:val="003F0D63"/>
    <w:rsid w:val="003F0D8C"/>
    <w:rsid w:val="003F0EA0"/>
    <w:rsid w:val="003F0EBE"/>
    <w:rsid w:val="003F0EF6"/>
    <w:rsid w:val="003F0F14"/>
    <w:rsid w:val="003F0F53"/>
    <w:rsid w:val="003F106D"/>
    <w:rsid w:val="003F10F2"/>
    <w:rsid w:val="003F1116"/>
    <w:rsid w:val="003F11A1"/>
    <w:rsid w:val="003F1204"/>
    <w:rsid w:val="003F1267"/>
    <w:rsid w:val="003F1291"/>
    <w:rsid w:val="003F12C0"/>
    <w:rsid w:val="003F1358"/>
    <w:rsid w:val="003F152C"/>
    <w:rsid w:val="003F15E2"/>
    <w:rsid w:val="003F1682"/>
    <w:rsid w:val="003F1687"/>
    <w:rsid w:val="003F16E4"/>
    <w:rsid w:val="003F175A"/>
    <w:rsid w:val="003F177E"/>
    <w:rsid w:val="003F1789"/>
    <w:rsid w:val="003F182E"/>
    <w:rsid w:val="003F190B"/>
    <w:rsid w:val="003F1986"/>
    <w:rsid w:val="003F1A07"/>
    <w:rsid w:val="003F1A4F"/>
    <w:rsid w:val="003F1B4C"/>
    <w:rsid w:val="003F1BCE"/>
    <w:rsid w:val="003F1BE3"/>
    <w:rsid w:val="003F1C47"/>
    <w:rsid w:val="003F1C83"/>
    <w:rsid w:val="003F1CE1"/>
    <w:rsid w:val="003F1E35"/>
    <w:rsid w:val="003F1E92"/>
    <w:rsid w:val="003F2019"/>
    <w:rsid w:val="003F203D"/>
    <w:rsid w:val="003F20CC"/>
    <w:rsid w:val="003F20FE"/>
    <w:rsid w:val="003F2225"/>
    <w:rsid w:val="003F2291"/>
    <w:rsid w:val="003F2380"/>
    <w:rsid w:val="003F24D6"/>
    <w:rsid w:val="003F24E8"/>
    <w:rsid w:val="003F250B"/>
    <w:rsid w:val="003F25FA"/>
    <w:rsid w:val="003F2695"/>
    <w:rsid w:val="003F2729"/>
    <w:rsid w:val="003F27A3"/>
    <w:rsid w:val="003F282F"/>
    <w:rsid w:val="003F288B"/>
    <w:rsid w:val="003F29A4"/>
    <w:rsid w:val="003F29CF"/>
    <w:rsid w:val="003F2A14"/>
    <w:rsid w:val="003F2A2E"/>
    <w:rsid w:val="003F2A6D"/>
    <w:rsid w:val="003F2C0F"/>
    <w:rsid w:val="003F2C80"/>
    <w:rsid w:val="003F2C91"/>
    <w:rsid w:val="003F2D22"/>
    <w:rsid w:val="003F2D4D"/>
    <w:rsid w:val="003F2D91"/>
    <w:rsid w:val="003F2E61"/>
    <w:rsid w:val="003F2E86"/>
    <w:rsid w:val="003F2E89"/>
    <w:rsid w:val="003F2EE1"/>
    <w:rsid w:val="003F2F27"/>
    <w:rsid w:val="003F2F3F"/>
    <w:rsid w:val="003F2F86"/>
    <w:rsid w:val="003F2FCD"/>
    <w:rsid w:val="003F2FEB"/>
    <w:rsid w:val="003F300B"/>
    <w:rsid w:val="003F3031"/>
    <w:rsid w:val="003F303C"/>
    <w:rsid w:val="003F31BF"/>
    <w:rsid w:val="003F31C9"/>
    <w:rsid w:val="003F3240"/>
    <w:rsid w:val="003F32E5"/>
    <w:rsid w:val="003F34EE"/>
    <w:rsid w:val="003F3584"/>
    <w:rsid w:val="003F35EF"/>
    <w:rsid w:val="003F361B"/>
    <w:rsid w:val="003F3664"/>
    <w:rsid w:val="003F366A"/>
    <w:rsid w:val="003F36C1"/>
    <w:rsid w:val="003F370F"/>
    <w:rsid w:val="003F372E"/>
    <w:rsid w:val="003F37E2"/>
    <w:rsid w:val="003F3800"/>
    <w:rsid w:val="003F3912"/>
    <w:rsid w:val="003F392C"/>
    <w:rsid w:val="003F3947"/>
    <w:rsid w:val="003F3995"/>
    <w:rsid w:val="003F39DD"/>
    <w:rsid w:val="003F3A00"/>
    <w:rsid w:val="003F3B3C"/>
    <w:rsid w:val="003F3BB2"/>
    <w:rsid w:val="003F3BE3"/>
    <w:rsid w:val="003F3BF4"/>
    <w:rsid w:val="003F3CF4"/>
    <w:rsid w:val="003F3D59"/>
    <w:rsid w:val="003F3DCF"/>
    <w:rsid w:val="003F3EDB"/>
    <w:rsid w:val="003F3F13"/>
    <w:rsid w:val="003F3F39"/>
    <w:rsid w:val="003F3F51"/>
    <w:rsid w:val="003F3F67"/>
    <w:rsid w:val="003F4009"/>
    <w:rsid w:val="003F41FD"/>
    <w:rsid w:val="003F4204"/>
    <w:rsid w:val="003F423E"/>
    <w:rsid w:val="003F431A"/>
    <w:rsid w:val="003F4348"/>
    <w:rsid w:val="003F4372"/>
    <w:rsid w:val="003F43BF"/>
    <w:rsid w:val="003F43F1"/>
    <w:rsid w:val="003F4476"/>
    <w:rsid w:val="003F44BB"/>
    <w:rsid w:val="003F44C4"/>
    <w:rsid w:val="003F4574"/>
    <w:rsid w:val="003F45FF"/>
    <w:rsid w:val="003F469E"/>
    <w:rsid w:val="003F4771"/>
    <w:rsid w:val="003F4798"/>
    <w:rsid w:val="003F47BE"/>
    <w:rsid w:val="003F47DC"/>
    <w:rsid w:val="003F47F9"/>
    <w:rsid w:val="003F480E"/>
    <w:rsid w:val="003F4820"/>
    <w:rsid w:val="003F4872"/>
    <w:rsid w:val="003F4896"/>
    <w:rsid w:val="003F489F"/>
    <w:rsid w:val="003F4902"/>
    <w:rsid w:val="003F4912"/>
    <w:rsid w:val="003F4958"/>
    <w:rsid w:val="003F4AA2"/>
    <w:rsid w:val="003F4BDF"/>
    <w:rsid w:val="003F4C46"/>
    <w:rsid w:val="003F4C96"/>
    <w:rsid w:val="003F4CBD"/>
    <w:rsid w:val="003F4D33"/>
    <w:rsid w:val="003F4D4F"/>
    <w:rsid w:val="003F4D5F"/>
    <w:rsid w:val="003F4E2E"/>
    <w:rsid w:val="003F4E57"/>
    <w:rsid w:val="003F4E62"/>
    <w:rsid w:val="003F4FCF"/>
    <w:rsid w:val="003F502A"/>
    <w:rsid w:val="003F505D"/>
    <w:rsid w:val="003F50EE"/>
    <w:rsid w:val="003F514F"/>
    <w:rsid w:val="003F5173"/>
    <w:rsid w:val="003F519E"/>
    <w:rsid w:val="003F51D9"/>
    <w:rsid w:val="003F51F3"/>
    <w:rsid w:val="003F5249"/>
    <w:rsid w:val="003F52D1"/>
    <w:rsid w:val="003F533D"/>
    <w:rsid w:val="003F53C2"/>
    <w:rsid w:val="003F53CB"/>
    <w:rsid w:val="003F547C"/>
    <w:rsid w:val="003F5493"/>
    <w:rsid w:val="003F5596"/>
    <w:rsid w:val="003F55A7"/>
    <w:rsid w:val="003F55C4"/>
    <w:rsid w:val="003F5600"/>
    <w:rsid w:val="003F56DB"/>
    <w:rsid w:val="003F56F9"/>
    <w:rsid w:val="003F579A"/>
    <w:rsid w:val="003F57B4"/>
    <w:rsid w:val="003F5816"/>
    <w:rsid w:val="003F58A6"/>
    <w:rsid w:val="003F5AEC"/>
    <w:rsid w:val="003F5B5D"/>
    <w:rsid w:val="003F5BDD"/>
    <w:rsid w:val="003F5C8C"/>
    <w:rsid w:val="003F5CA2"/>
    <w:rsid w:val="003F5CEA"/>
    <w:rsid w:val="003F5DAD"/>
    <w:rsid w:val="003F5E9F"/>
    <w:rsid w:val="003F5EB8"/>
    <w:rsid w:val="003F5EFE"/>
    <w:rsid w:val="003F5F12"/>
    <w:rsid w:val="003F5F58"/>
    <w:rsid w:val="003F5F80"/>
    <w:rsid w:val="003F608A"/>
    <w:rsid w:val="003F60CF"/>
    <w:rsid w:val="003F622A"/>
    <w:rsid w:val="003F6230"/>
    <w:rsid w:val="003F62D1"/>
    <w:rsid w:val="003F62D2"/>
    <w:rsid w:val="003F62DF"/>
    <w:rsid w:val="003F6484"/>
    <w:rsid w:val="003F6486"/>
    <w:rsid w:val="003F64B1"/>
    <w:rsid w:val="003F650C"/>
    <w:rsid w:val="003F653A"/>
    <w:rsid w:val="003F6568"/>
    <w:rsid w:val="003F65B8"/>
    <w:rsid w:val="003F65E1"/>
    <w:rsid w:val="003F65EA"/>
    <w:rsid w:val="003F6606"/>
    <w:rsid w:val="003F682F"/>
    <w:rsid w:val="003F6839"/>
    <w:rsid w:val="003F683F"/>
    <w:rsid w:val="003F6963"/>
    <w:rsid w:val="003F6980"/>
    <w:rsid w:val="003F6A07"/>
    <w:rsid w:val="003F6A72"/>
    <w:rsid w:val="003F6B4D"/>
    <w:rsid w:val="003F6BA3"/>
    <w:rsid w:val="003F6BBB"/>
    <w:rsid w:val="003F6BCA"/>
    <w:rsid w:val="003F6C65"/>
    <w:rsid w:val="003F6D41"/>
    <w:rsid w:val="003F6D89"/>
    <w:rsid w:val="003F6E33"/>
    <w:rsid w:val="003F6E9A"/>
    <w:rsid w:val="003F6EAE"/>
    <w:rsid w:val="003F6ED6"/>
    <w:rsid w:val="003F6F2C"/>
    <w:rsid w:val="003F6F9F"/>
    <w:rsid w:val="003F70DF"/>
    <w:rsid w:val="003F7149"/>
    <w:rsid w:val="003F7223"/>
    <w:rsid w:val="003F7266"/>
    <w:rsid w:val="003F742C"/>
    <w:rsid w:val="003F747B"/>
    <w:rsid w:val="003F74AB"/>
    <w:rsid w:val="003F75C7"/>
    <w:rsid w:val="003F75E4"/>
    <w:rsid w:val="003F7634"/>
    <w:rsid w:val="003F7651"/>
    <w:rsid w:val="003F768A"/>
    <w:rsid w:val="003F76F9"/>
    <w:rsid w:val="003F779E"/>
    <w:rsid w:val="003F7933"/>
    <w:rsid w:val="003F7948"/>
    <w:rsid w:val="003F798A"/>
    <w:rsid w:val="003F79C5"/>
    <w:rsid w:val="003F7A55"/>
    <w:rsid w:val="003F7A75"/>
    <w:rsid w:val="003F7AAB"/>
    <w:rsid w:val="003F7ACF"/>
    <w:rsid w:val="003F7B43"/>
    <w:rsid w:val="003F7B92"/>
    <w:rsid w:val="003F7BA0"/>
    <w:rsid w:val="003F7BC7"/>
    <w:rsid w:val="003F7BD4"/>
    <w:rsid w:val="003F7C2B"/>
    <w:rsid w:val="003F7C7B"/>
    <w:rsid w:val="003F7CA8"/>
    <w:rsid w:val="003F7CE4"/>
    <w:rsid w:val="003F7DD0"/>
    <w:rsid w:val="003F7E40"/>
    <w:rsid w:val="003F7E4B"/>
    <w:rsid w:val="003F7E61"/>
    <w:rsid w:val="003F7E83"/>
    <w:rsid w:val="003F7EB5"/>
    <w:rsid w:val="00400057"/>
    <w:rsid w:val="00400096"/>
    <w:rsid w:val="0040009C"/>
    <w:rsid w:val="004000C7"/>
    <w:rsid w:val="004001E9"/>
    <w:rsid w:val="004003B5"/>
    <w:rsid w:val="004003C1"/>
    <w:rsid w:val="004003C9"/>
    <w:rsid w:val="00400497"/>
    <w:rsid w:val="004004B3"/>
    <w:rsid w:val="0040053C"/>
    <w:rsid w:val="004005D7"/>
    <w:rsid w:val="004006EE"/>
    <w:rsid w:val="0040070F"/>
    <w:rsid w:val="0040076E"/>
    <w:rsid w:val="00400834"/>
    <w:rsid w:val="0040087A"/>
    <w:rsid w:val="00400B81"/>
    <w:rsid w:val="00400B82"/>
    <w:rsid w:val="00400D30"/>
    <w:rsid w:val="00400D35"/>
    <w:rsid w:val="00400D81"/>
    <w:rsid w:val="00400DA2"/>
    <w:rsid w:val="00400DC7"/>
    <w:rsid w:val="00400E1C"/>
    <w:rsid w:val="00400F07"/>
    <w:rsid w:val="00401034"/>
    <w:rsid w:val="00401099"/>
    <w:rsid w:val="004010FF"/>
    <w:rsid w:val="00401165"/>
    <w:rsid w:val="00401170"/>
    <w:rsid w:val="004011B9"/>
    <w:rsid w:val="00401222"/>
    <w:rsid w:val="00401265"/>
    <w:rsid w:val="004012F0"/>
    <w:rsid w:val="00401370"/>
    <w:rsid w:val="0040138A"/>
    <w:rsid w:val="004013BE"/>
    <w:rsid w:val="004013F0"/>
    <w:rsid w:val="00401434"/>
    <w:rsid w:val="0040143A"/>
    <w:rsid w:val="00401459"/>
    <w:rsid w:val="0040147B"/>
    <w:rsid w:val="004014D6"/>
    <w:rsid w:val="004014E3"/>
    <w:rsid w:val="004014EA"/>
    <w:rsid w:val="004014F3"/>
    <w:rsid w:val="00401519"/>
    <w:rsid w:val="00401572"/>
    <w:rsid w:val="0040157C"/>
    <w:rsid w:val="004015C7"/>
    <w:rsid w:val="00401646"/>
    <w:rsid w:val="004016D4"/>
    <w:rsid w:val="00401817"/>
    <w:rsid w:val="004018A3"/>
    <w:rsid w:val="00401964"/>
    <w:rsid w:val="00401981"/>
    <w:rsid w:val="004019AB"/>
    <w:rsid w:val="004019BB"/>
    <w:rsid w:val="00401A6C"/>
    <w:rsid w:val="00401AD4"/>
    <w:rsid w:val="00401B28"/>
    <w:rsid w:val="00401B69"/>
    <w:rsid w:val="00401CF4"/>
    <w:rsid w:val="00401E91"/>
    <w:rsid w:val="00401F05"/>
    <w:rsid w:val="00401F13"/>
    <w:rsid w:val="00401F14"/>
    <w:rsid w:val="00401F95"/>
    <w:rsid w:val="00401FB5"/>
    <w:rsid w:val="004020CD"/>
    <w:rsid w:val="00402101"/>
    <w:rsid w:val="00402146"/>
    <w:rsid w:val="00402149"/>
    <w:rsid w:val="0040227C"/>
    <w:rsid w:val="004022A0"/>
    <w:rsid w:val="004022DF"/>
    <w:rsid w:val="00402324"/>
    <w:rsid w:val="00402365"/>
    <w:rsid w:val="0040247D"/>
    <w:rsid w:val="004024A8"/>
    <w:rsid w:val="004024BD"/>
    <w:rsid w:val="004027C2"/>
    <w:rsid w:val="004027FC"/>
    <w:rsid w:val="0040287F"/>
    <w:rsid w:val="004028D5"/>
    <w:rsid w:val="004029D3"/>
    <w:rsid w:val="004029D8"/>
    <w:rsid w:val="00402A08"/>
    <w:rsid w:val="00402B78"/>
    <w:rsid w:val="00402B8F"/>
    <w:rsid w:val="00402C6B"/>
    <w:rsid w:val="00402CDB"/>
    <w:rsid w:val="00402CF7"/>
    <w:rsid w:val="00402D07"/>
    <w:rsid w:val="00402D29"/>
    <w:rsid w:val="00402D61"/>
    <w:rsid w:val="00402D8C"/>
    <w:rsid w:val="00402E0D"/>
    <w:rsid w:val="00402E4A"/>
    <w:rsid w:val="00402F0B"/>
    <w:rsid w:val="00402F19"/>
    <w:rsid w:val="00402F54"/>
    <w:rsid w:val="0040303F"/>
    <w:rsid w:val="00403066"/>
    <w:rsid w:val="0040309A"/>
    <w:rsid w:val="0040312B"/>
    <w:rsid w:val="004031E0"/>
    <w:rsid w:val="004031E8"/>
    <w:rsid w:val="00403231"/>
    <w:rsid w:val="00403246"/>
    <w:rsid w:val="0040327D"/>
    <w:rsid w:val="0040331B"/>
    <w:rsid w:val="0040331D"/>
    <w:rsid w:val="00403359"/>
    <w:rsid w:val="004033E7"/>
    <w:rsid w:val="00403472"/>
    <w:rsid w:val="004034B4"/>
    <w:rsid w:val="00403500"/>
    <w:rsid w:val="004035A4"/>
    <w:rsid w:val="0040360B"/>
    <w:rsid w:val="004036A1"/>
    <w:rsid w:val="004036CC"/>
    <w:rsid w:val="004037D1"/>
    <w:rsid w:val="004037FA"/>
    <w:rsid w:val="0040384F"/>
    <w:rsid w:val="00403930"/>
    <w:rsid w:val="0040399B"/>
    <w:rsid w:val="004039C6"/>
    <w:rsid w:val="00403A26"/>
    <w:rsid w:val="00403A72"/>
    <w:rsid w:val="00403B98"/>
    <w:rsid w:val="00403B9A"/>
    <w:rsid w:val="00403BE1"/>
    <w:rsid w:val="00403C38"/>
    <w:rsid w:val="00403C53"/>
    <w:rsid w:val="00403D65"/>
    <w:rsid w:val="00403D81"/>
    <w:rsid w:val="00403DD5"/>
    <w:rsid w:val="00403DEF"/>
    <w:rsid w:val="00403DF5"/>
    <w:rsid w:val="00403E12"/>
    <w:rsid w:val="00403E1D"/>
    <w:rsid w:val="00403E64"/>
    <w:rsid w:val="00403E78"/>
    <w:rsid w:val="00403E7D"/>
    <w:rsid w:val="00403E94"/>
    <w:rsid w:val="00403EA7"/>
    <w:rsid w:val="00403ED3"/>
    <w:rsid w:val="0040403F"/>
    <w:rsid w:val="0040409D"/>
    <w:rsid w:val="00404177"/>
    <w:rsid w:val="0040417F"/>
    <w:rsid w:val="00404255"/>
    <w:rsid w:val="004042CC"/>
    <w:rsid w:val="004043C8"/>
    <w:rsid w:val="00404441"/>
    <w:rsid w:val="0040445E"/>
    <w:rsid w:val="00404559"/>
    <w:rsid w:val="0040457E"/>
    <w:rsid w:val="00404580"/>
    <w:rsid w:val="00404642"/>
    <w:rsid w:val="004046C1"/>
    <w:rsid w:val="004047A8"/>
    <w:rsid w:val="004047D5"/>
    <w:rsid w:val="004047D7"/>
    <w:rsid w:val="004047F9"/>
    <w:rsid w:val="00404841"/>
    <w:rsid w:val="00404846"/>
    <w:rsid w:val="0040488F"/>
    <w:rsid w:val="0040491F"/>
    <w:rsid w:val="00404935"/>
    <w:rsid w:val="0040494B"/>
    <w:rsid w:val="004049F2"/>
    <w:rsid w:val="00404A32"/>
    <w:rsid w:val="00404BD8"/>
    <w:rsid w:val="00404BF7"/>
    <w:rsid w:val="00404C76"/>
    <w:rsid w:val="00404C9D"/>
    <w:rsid w:val="00404CD6"/>
    <w:rsid w:val="00404D17"/>
    <w:rsid w:val="00404D45"/>
    <w:rsid w:val="00404D63"/>
    <w:rsid w:val="00404DAB"/>
    <w:rsid w:val="00404E14"/>
    <w:rsid w:val="00404E3D"/>
    <w:rsid w:val="00404EC9"/>
    <w:rsid w:val="00404F2E"/>
    <w:rsid w:val="00404F74"/>
    <w:rsid w:val="00404F83"/>
    <w:rsid w:val="00404FF9"/>
    <w:rsid w:val="00405013"/>
    <w:rsid w:val="00405126"/>
    <w:rsid w:val="00405236"/>
    <w:rsid w:val="0040525F"/>
    <w:rsid w:val="0040528A"/>
    <w:rsid w:val="004052A4"/>
    <w:rsid w:val="004052BF"/>
    <w:rsid w:val="004052D5"/>
    <w:rsid w:val="004052D8"/>
    <w:rsid w:val="00405410"/>
    <w:rsid w:val="00405424"/>
    <w:rsid w:val="00405461"/>
    <w:rsid w:val="004054E9"/>
    <w:rsid w:val="004054FA"/>
    <w:rsid w:val="0040554A"/>
    <w:rsid w:val="00405656"/>
    <w:rsid w:val="0040566A"/>
    <w:rsid w:val="0040566C"/>
    <w:rsid w:val="0040569D"/>
    <w:rsid w:val="004056B6"/>
    <w:rsid w:val="004057AC"/>
    <w:rsid w:val="004057B7"/>
    <w:rsid w:val="00405826"/>
    <w:rsid w:val="00405873"/>
    <w:rsid w:val="00405993"/>
    <w:rsid w:val="00405A04"/>
    <w:rsid w:val="00405A5F"/>
    <w:rsid w:val="00405B09"/>
    <w:rsid w:val="00405B2E"/>
    <w:rsid w:val="00405BE8"/>
    <w:rsid w:val="00405C5D"/>
    <w:rsid w:val="00405D1C"/>
    <w:rsid w:val="00405D99"/>
    <w:rsid w:val="00405D9F"/>
    <w:rsid w:val="00405DE6"/>
    <w:rsid w:val="00405DF7"/>
    <w:rsid w:val="00405E53"/>
    <w:rsid w:val="00405EF9"/>
    <w:rsid w:val="00405F70"/>
    <w:rsid w:val="00405FB0"/>
    <w:rsid w:val="0040607A"/>
    <w:rsid w:val="004060B2"/>
    <w:rsid w:val="004060D3"/>
    <w:rsid w:val="0040611A"/>
    <w:rsid w:val="0040614F"/>
    <w:rsid w:val="004061A1"/>
    <w:rsid w:val="0040622F"/>
    <w:rsid w:val="004062A1"/>
    <w:rsid w:val="00406325"/>
    <w:rsid w:val="0040643D"/>
    <w:rsid w:val="00406520"/>
    <w:rsid w:val="0040660B"/>
    <w:rsid w:val="00406623"/>
    <w:rsid w:val="00406686"/>
    <w:rsid w:val="00406748"/>
    <w:rsid w:val="00406757"/>
    <w:rsid w:val="00406773"/>
    <w:rsid w:val="004067D5"/>
    <w:rsid w:val="00406800"/>
    <w:rsid w:val="0040690D"/>
    <w:rsid w:val="00406A10"/>
    <w:rsid w:val="00406A6D"/>
    <w:rsid w:val="00406C5F"/>
    <w:rsid w:val="00406CC9"/>
    <w:rsid w:val="00406CEF"/>
    <w:rsid w:val="00406D28"/>
    <w:rsid w:val="00406D3D"/>
    <w:rsid w:val="00406D83"/>
    <w:rsid w:val="00406DC8"/>
    <w:rsid w:val="00406DD7"/>
    <w:rsid w:val="00406DFF"/>
    <w:rsid w:val="00406E2C"/>
    <w:rsid w:val="00406EC9"/>
    <w:rsid w:val="00406F51"/>
    <w:rsid w:val="00406FDB"/>
    <w:rsid w:val="00407023"/>
    <w:rsid w:val="004070C5"/>
    <w:rsid w:val="004070CD"/>
    <w:rsid w:val="00407138"/>
    <w:rsid w:val="0040715D"/>
    <w:rsid w:val="00407176"/>
    <w:rsid w:val="00407178"/>
    <w:rsid w:val="004071A4"/>
    <w:rsid w:val="00407237"/>
    <w:rsid w:val="0040725D"/>
    <w:rsid w:val="0040728E"/>
    <w:rsid w:val="004072FC"/>
    <w:rsid w:val="004073FD"/>
    <w:rsid w:val="00407489"/>
    <w:rsid w:val="004075DD"/>
    <w:rsid w:val="0040761C"/>
    <w:rsid w:val="0040764E"/>
    <w:rsid w:val="0040765B"/>
    <w:rsid w:val="004077B1"/>
    <w:rsid w:val="004077E3"/>
    <w:rsid w:val="00407872"/>
    <w:rsid w:val="00407873"/>
    <w:rsid w:val="004078DE"/>
    <w:rsid w:val="004078EC"/>
    <w:rsid w:val="00407931"/>
    <w:rsid w:val="00407944"/>
    <w:rsid w:val="00407985"/>
    <w:rsid w:val="004079B7"/>
    <w:rsid w:val="004079E1"/>
    <w:rsid w:val="00407A64"/>
    <w:rsid w:val="00407B1C"/>
    <w:rsid w:val="00407B39"/>
    <w:rsid w:val="00407C04"/>
    <w:rsid w:val="00407D6C"/>
    <w:rsid w:val="00407D72"/>
    <w:rsid w:val="00407DF6"/>
    <w:rsid w:val="00407E94"/>
    <w:rsid w:val="00407F18"/>
    <w:rsid w:val="00407F1C"/>
    <w:rsid w:val="00410049"/>
    <w:rsid w:val="0041015C"/>
    <w:rsid w:val="0041028F"/>
    <w:rsid w:val="004102D6"/>
    <w:rsid w:val="00410328"/>
    <w:rsid w:val="0041032A"/>
    <w:rsid w:val="00410342"/>
    <w:rsid w:val="00410343"/>
    <w:rsid w:val="0041034A"/>
    <w:rsid w:val="00410382"/>
    <w:rsid w:val="00410384"/>
    <w:rsid w:val="00410517"/>
    <w:rsid w:val="00410537"/>
    <w:rsid w:val="004105B6"/>
    <w:rsid w:val="0041061D"/>
    <w:rsid w:val="00410626"/>
    <w:rsid w:val="00410787"/>
    <w:rsid w:val="004107B3"/>
    <w:rsid w:val="00410890"/>
    <w:rsid w:val="00410980"/>
    <w:rsid w:val="00410A44"/>
    <w:rsid w:val="00410A92"/>
    <w:rsid w:val="00410A93"/>
    <w:rsid w:val="00410AC1"/>
    <w:rsid w:val="00410B2D"/>
    <w:rsid w:val="00410CD3"/>
    <w:rsid w:val="00410D14"/>
    <w:rsid w:val="00410D70"/>
    <w:rsid w:val="00410DFF"/>
    <w:rsid w:val="00410E48"/>
    <w:rsid w:val="00410E6B"/>
    <w:rsid w:val="00410E7A"/>
    <w:rsid w:val="00410E9D"/>
    <w:rsid w:val="00410E9F"/>
    <w:rsid w:val="00411019"/>
    <w:rsid w:val="00411041"/>
    <w:rsid w:val="0041106F"/>
    <w:rsid w:val="004110A0"/>
    <w:rsid w:val="004110A7"/>
    <w:rsid w:val="00411178"/>
    <w:rsid w:val="0041136F"/>
    <w:rsid w:val="00411383"/>
    <w:rsid w:val="00411421"/>
    <w:rsid w:val="0041142B"/>
    <w:rsid w:val="00411430"/>
    <w:rsid w:val="00411434"/>
    <w:rsid w:val="00411435"/>
    <w:rsid w:val="0041149E"/>
    <w:rsid w:val="004115AF"/>
    <w:rsid w:val="004115B5"/>
    <w:rsid w:val="00411625"/>
    <w:rsid w:val="0041167D"/>
    <w:rsid w:val="004116F0"/>
    <w:rsid w:val="00411734"/>
    <w:rsid w:val="0041176D"/>
    <w:rsid w:val="00411781"/>
    <w:rsid w:val="004117DA"/>
    <w:rsid w:val="00411823"/>
    <w:rsid w:val="00411888"/>
    <w:rsid w:val="004118D8"/>
    <w:rsid w:val="0041192D"/>
    <w:rsid w:val="00411956"/>
    <w:rsid w:val="004119D2"/>
    <w:rsid w:val="00411A29"/>
    <w:rsid w:val="00411A35"/>
    <w:rsid w:val="00411A84"/>
    <w:rsid w:val="00411ABB"/>
    <w:rsid w:val="00411AC4"/>
    <w:rsid w:val="00411B08"/>
    <w:rsid w:val="00411B0E"/>
    <w:rsid w:val="00411C01"/>
    <w:rsid w:val="00411C8F"/>
    <w:rsid w:val="00411CCA"/>
    <w:rsid w:val="00411DCA"/>
    <w:rsid w:val="00411E23"/>
    <w:rsid w:val="00411E2F"/>
    <w:rsid w:val="00411E71"/>
    <w:rsid w:val="00411E7A"/>
    <w:rsid w:val="00411E7C"/>
    <w:rsid w:val="00411ED2"/>
    <w:rsid w:val="00411F4D"/>
    <w:rsid w:val="00411F50"/>
    <w:rsid w:val="00411FC3"/>
    <w:rsid w:val="00411FF5"/>
    <w:rsid w:val="00412007"/>
    <w:rsid w:val="0041209C"/>
    <w:rsid w:val="004120E4"/>
    <w:rsid w:val="004120FE"/>
    <w:rsid w:val="0041219C"/>
    <w:rsid w:val="0041222D"/>
    <w:rsid w:val="00412273"/>
    <w:rsid w:val="004122A2"/>
    <w:rsid w:val="004122B2"/>
    <w:rsid w:val="00412372"/>
    <w:rsid w:val="004123DF"/>
    <w:rsid w:val="0041241B"/>
    <w:rsid w:val="00412424"/>
    <w:rsid w:val="0041246C"/>
    <w:rsid w:val="00412491"/>
    <w:rsid w:val="00412577"/>
    <w:rsid w:val="0041259D"/>
    <w:rsid w:val="004125D9"/>
    <w:rsid w:val="00412633"/>
    <w:rsid w:val="0041263B"/>
    <w:rsid w:val="004126B1"/>
    <w:rsid w:val="00412731"/>
    <w:rsid w:val="0041279A"/>
    <w:rsid w:val="00412807"/>
    <w:rsid w:val="004128A2"/>
    <w:rsid w:val="00412A7D"/>
    <w:rsid w:val="00412AB9"/>
    <w:rsid w:val="00412ACB"/>
    <w:rsid w:val="00412AF6"/>
    <w:rsid w:val="00412B50"/>
    <w:rsid w:val="00412B86"/>
    <w:rsid w:val="00412B9C"/>
    <w:rsid w:val="00412C8F"/>
    <w:rsid w:val="00412CB4"/>
    <w:rsid w:val="00412D90"/>
    <w:rsid w:val="00412DCF"/>
    <w:rsid w:val="00412E46"/>
    <w:rsid w:val="00412F86"/>
    <w:rsid w:val="00412FB6"/>
    <w:rsid w:val="00412FB9"/>
    <w:rsid w:val="0041309C"/>
    <w:rsid w:val="004130A4"/>
    <w:rsid w:val="004130DF"/>
    <w:rsid w:val="00413127"/>
    <w:rsid w:val="0041313C"/>
    <w:rsid w:val="00413193"/>
    <w:rsid w:val="004131E0"/>
    <w:rsid w:val="0041321D"/>
    <w:rsid w:val="00413248"/>
    <w:rsid w:val="004132D0"/>
    <w:rsid w:val="004132EA"/>
    <w:rsid w:val="00413356"/>
    <w:rsid w:val="00413378"/>
    <w:rsid w:val="00413412"/>
    <w:rsid w:val="00413581"/>
    <w:rsid w:val="00413591"/>
    <w:rsid w:val="004135D3"/>
    <w:rsid w:val="004136F5"/>
    <w:rsid w:val="00413770"/>
    <w:rsid w:val="004137F4"/>
    <w:rsid w:val="0041381B"/>
    <w:rsid w:val="0041384D"/>
    <w:rsid w:val="00413867"/>
    <w:rsid w:val="004138C9"/>
    <w:rsid w:val="004139C6"/>
    <w:rsid w:val="00413A00"/>
    <w:rsid w:val="00413A0B"/>
    <w:rsid w:val="00413A22"/>
    <w:rsid w:val="00413A63"/>
    <w:rsid w:val="00413B94"/>
    <w:rsid w:val="00413B95"/>
    <w:rsid w:val="00413C58"/>
    <w:rsid w:val="00413C79"/>
    <w:rsid w:val="00413CB9"/>
    <w:rsid w:val="00413CCD"/>
    <w:rsid w:val="00413D4D"/>
    <w:rsid w:val="00413D4E"/>
    <w:rsid w:val="00413D65"/>
    <w:rsid w:val="00413DC7"/>
    <w:rsid w:val="00413DF1"/>
    <w:rsid w:val="00413DF2"/>
    <w:rsid w:val="00413E2D"/>
    <w:rsid w:val="00413E6D"/>
    <w:rsid w:val="00413EAF"/>
    <w:rsid w:val="00413EDD"/>
    <w:rsid w:val="00413F32"/>
    <w:rsid w:val="004140A2"/>
    <w:rsid w:val="004140B0"/>
    <w:rsid w:val="004140C6"/>
    <w:rsid w:val="00414163"/>
    <w:rsid w:val="004141CC"/>
    <w:rsid w:val="00414255"/>
    <w:rsid w:val="004142C3"/>
    <w:rsid w:val="0041431C"/>
    <w:rsid w:val="00414374"/>
    <w:rsid w:val="004143E8"/>
    <w:rsid w:val="00414407"/>
    <w:rsid w:val="00414572"/>
    <w:rsid w:val="004145E7"/>
    <w:rsid w:val="0041460C"/>
    <w:rsid w:val="004146EF"/>
    <w:rsid w:val="0041472D"/>
    <w:rsid w:val="004147D3"/>
    <w:rsid w:val="004147E5"/>
    <w:rsid w:val="00414828"/>
    <w:rsid w:val="00414872"/>
    <w:rsid w:val="00414915"/>
    <w:rsid w:val="00414930"/>
    <w:rsid w:val="00414969"/>
    <w:rsid w:val="0041497D"/>
    <w:rsid w:val="004149D4"/>
    <w:rsid w:val="00414A09"/>
    <w:rsid w:val="00414AC7"/>
    <w:rsid w:val="00414AE2"/>
    <w:rsid w:val="00414B24"/>
    <w:rsid w:val="00414B92"/>
    <w:rsid w:val="00414BDF"/>
    <w:rsid w:val="00414BF1"/>
    <w:rsid w:val="00414C62"/>
    <w:rsid w:val="00414D18"/>
    <w:rsid w:val="00414DB6"/>
    <w:rsid w:val="00414DE3"/>
    <w:rsid w:val="00414DF1"/>
    <w:rsid w:val="00414E63"/>
    <w:rsid w:val="00414E96"/>
    <w:rsid w:val="00414EAA"/>
    <w:rsid w:val="00414EB9"/>
    <w:rsid w:val="00414F4B"/>
    <w:rsid w:val="00414FDE"/>
    <w:rsid w:val="00414FE8"/>
    <w:rsid w:val="004150BA"/>
    <w:rsid w:val="00415139"/>
    <w:rsid w:val="00415149"/>
    <w:rsid w:val="004151F7"/>
    <w:rsid w:val="0041520D"/>
    <w:rsid w:val="004152B1"/>
    <w:rsid w:val="00415323"/>
    <w:rsid w:val="004153DC"/>
    <w:rsid w:val="0041544B"/>
    <w:rsid w:val="00415493"/>
    <w:rsid w:val="0041553A"/>
    <w:rsid w:val="004155C0"/>
    <w:rsid w:val="00415702"/>
    <w:rsid w:val="00415789"/>
    <w:rsid w:val="004157AE"/>
    <w:rsid w:val="004157BC"/>
    <w:rsid w:val="004157EA"/>
    <w:rsid w:val="00415832"/>
    <w:rsid w:val="00415865"/>
    <w:rsid w:val="00415916"/>
    <w:rsid w:val="0041591F"/>
    <w:rsid w:val="0041594A"/>
    <w:rsid w:val="004159ED"/>
    <w:rsid w:val="00415A54"/>
    <w:rsid w:val="00415A5A"/>
    <w:rsid w:val="00415A97"/>
    <w:rsid w:val="00415AE2"/>
    <w:rsid w:val="00415B37"/>
    <w:rsid w:val="00415B42"/>
    <w:rsid w:val="00415B84"/>
    <w:rsid w:val="00415BA7"/>
    <w:rsid w:val="00415C4D"/>
    <w:rsid w:val="00415CE0"/>
    <w:rsid w:val="00415D68"/>
    <w:rsid w:val="00415E9D"/>
    <w:rsid w:val="00415EDC"/>
    <w:rsid w:val="00415F07"/>
    <w:rsid w:val="00415F31"/>
    <w:rsid w:val="00415FB3"/>
    <w:rsid w:val="00415FBA"/>
    <w:rsid w:val="00416063"/>
    <w:rsid w:val="0041606F"/>
    <w:rsid w:val="00416151"/>
    <w:rsid w:val="004161AC"/>
    <w:rsid w:val="004161C1"/>
    <w:rsid w:val="004161CD"/>
    <w:rsid w:val="0041628E"/>
    <w:rsid w:val="004162E6"/>
    <w:rsid w:val="0041630D"/>
    <w:rsid w:val="004164A5"/>
    <w:rsid w:val="00416544"/>
    <w:rsid w:val="0041661A"/>
    <w:rsid w:val="00416694"/>
    <w:rsid w:val="004166BA"/>
    <w:rsid w:val="004166DE"/>
    <w:rsid w:val="004167D3"/>
    <w:rsid w:val="004167F4"/>
    <w:rsid w:val="0041684C"/>
    <w:rsid w:val="00416A1F"/>
    <w:rsid w:val="00416A89"/>
    <w:rsid w:val="00416A8D"/>
    <w:rsid w:val="00416AC6"/>
    <w:rsid w:val="00416ADF"/>
    <w:rsid w:val="00416AE5"/>
    <w:rsid w:val="00416B00"/>
    <w:rsid w:val="00416B22"/>
    <w:rsid w:val="00416B43"/>
    <w:rsid w:val="00416BBA"/>
    <w:rsid w:val="00416C1F"/>
    <w:rsid w:val="00416CC3"/>
    <w:rsid w:val="00416CF6"/>
    <w:rsid w:val="00416D93"/>
    <w:rsid w:val="00416DF1"/>
    <w:rsid w:val="00416E45"/>
    <w:rsid w:val="00416F83"/>
    <w:rsid w:val="00416F89"/>
    <w:rsid w:val="00416FB8"/>
    <w:rsid w:val="00417004"/>
    <w:rsid w:val="00417009"/>
    <w:rsid w:val="0041703E"/>
    <w:rsid w:val="004170A3"/>
    <w:rsid w:val="004170AB"/>
    <w:rsid w:val="004170B4"/>
    <w:rsid w:val="004170C2"/>
    <w:rsid w:val="00417185"/>
    <w:rsid w:val="0041718C"/>
    <w:rsid w:val="004171B2"/>
    <w:rsid w:val="0041720A"/>
    <w:rsid w:val="0041724F"/>
    <w:rsid w:val="0041728F"/>
    <w:rsid w:val="004172AE"/>
    <w:rsid w:val="00417375"/>
    <w:rsid w:val="0041738B"/>
    <w:rsid w:val="004173B0"/>
    <w:rsid w:val="004173B9"/>
    <w:rsid w:val="0041746F"/>
    <w:rsid w:val="004174E3"/>
    <w:rsid w:val="00417624"/>
    <w:rsid w:val="00417692"/>
    <w:rsid w:val="0041769A"/>
    <w:rsid w:val="00417736"/>
    <w:rsid w:val="0041773D"/>
    <w:rsid w:val="00417758"/>
    <w:rsid w:val="00417853"/>
    <w:rsid w:val="00417949"/>
    <w:rsid w:val="004179AC"/>
    <w:rsid w:val="004179B4"/>
    <w:rsid w:val="004179E6"/>
    <w:rsid w:val="00417A13"/>
    <w:rsid w:val="00417ACE"/>
    <w:rsid w:val="00417B0E"/>
    <w:rsid w:val="00417B86"/>
    <w:rsid w:val="00417BEF"/>
    <w:rsid w:val="00417C85"/>
    <w:rsid w:val="00417CEF"/>
    <w:rsid w:val="00417DC4"/>
    <w:rsid w:val="00417E1A"/>
    <w:rsid w:val="00417E54"/>
    <w:rsid w:val="00417E81"/>
    <w:rsid w:val="00417FFE"/>
    <w:rsid w:val="0042006C"/>
    <w:rsid w:val="004200AB"/>
    <w:rsid w:val="004200CB"/>
    <w:rsid w:val="00420178"/>
    <w:rsid w:val="004201DD"/>
    <w:rsid w:val="00420257"/>
    <w:rsid w:val="0042025D"/>
    <w:rsid w:val="00420287"/>
    <w:rsid w:val="00420334"/>
    <w:rsid w:val="00420339"/>
    <w:rsid w:val="0042038F"/>
    <w:rsid w:val="004203B6"/>
    <w:rsid w:val="004203DF"/>
    <w:rsid w:val="004203E9"/>
    <w:rsid w:val="00420487"/>
    <w:rsid w:val="004204DF"/>
    <w:rsid w:val="004204FD"/>
    <w:rsid w:val="0042066C"/>
    <w:rsid w:val="00420685"/>
    <w:rsid w:val="0042072B"/>
    <w:rsid w:val="00420782"/>
    <w:rsid w:val="00420834"/>
    <w:rsid w:val="0042085C"/>
    <w:rsid w:val="004208EB"/>
    <w:rsid w:val="0042095A"/>
    <w:rsid w:val="004209D5"/>
    <w:rsid w:val="00420ABB"/>
    <w:rsid w:val="00420AF7"/>
    <w:rsid w:val="00420B12"/>
    <w:rsid w:val="00420C70"/>
    <w:rsid w:val="00420D2C"/>
    <w:rsid w:val="00420D6E"/>
    <w:rsid w:val="00420D84"/>
    <w:rsid w:val="00420E9C"/>
    <w:rsid w:val="00420EFD"/>
    <w:rsid w:val="00420F4F"/>
    <w:rsid w:val="00420FA0"/>
    <w:rsid w:val="0042102A"/>
    <w:rsid w:val="00421083"/>
    <w:rsid w:val="004210A5"/>
    <w:rsid w:val="004211A9"/>
    <w:rsid w:val="004212E8"/>
    <w:rsid w:val="0042136E"/>
    <w:rsid w:val="004213D9"/>
    <w:rsid w:val="004213EA"/>
    <w:rsid w:val="00421417"/>
    <w:rsid w:val="00421445"/>
    <w:rsid w:val="00421473"/>
    <w:rsid w:val="004214F9"/>
    <w:rsid w:val="00421549"/>
    <w:rsid w:val="0042166F"/>
    <w:rsid w:val="004216D9"/>
    <w:rsid w:val="00421738"/>
    <w:rsid w:val="0042179B"/>
    <w:rsid w:val="004217A1"/>
    <w:rsid w:val="0042182D"/>
    <w:rsid w:val="00421870"/>
    <w:rsid w:val="004218C1"/>
    <w:rsid w:val="004218D4"/>
    <w:rsid w:val="00421902"/>
    <w:rsid w:val="00421928"/>
    <w:rsid w:val="004219EB"/>
    <w:rsid w:val="00421A4F"/>
    <w:rsid w:val="00421A99"/>
    <w:rsid w:val="00421AAB"/>
    <w:rsid w:val="00421AAD"/>
    <w:rsid w:val="00421ACF"/>
    <w:rsid w:val="00421BCF"/>
    <w:rsid w:val="00421C33"/>
    <w:rsid w:val="00421C89"/>
    <w:rsid w:val="00421C99"/>
    <w:rsid w:val="00421D4C"/>
    <w:rsid w:val="00421DC6"/>
    <w:rsid w:val="00421DE9"/>
    <w:rsid w:val="00421E90"/>
    <w:rsid w:val="0042202D"/>
    <w:rsid w:val="00422096"/>
    <w:rsid w:val="004221F9"/>
    <w:rsid w:val="004222D3"/>
    <w:rsid w:val="004222FF"/>
    <w:rsid w:val="00422334"/>
    <w:rsid w:val="00422370"/>
    <w:rsid w:val="00422390"/>
    <w:rsid w:val="004223C0"/>
    <w:rsid w:val="004223E0"/>
    <w:rsid w:val="0042242C"/>
    <w:rsid w:val="00422499"/>
    <w:rsid w:val="0042249B"/>
    <w:rsid w:val="004224E2"/>
    <w:rsid w:val="00422549"/>
    <w:rsid w:val="0042255E"/>
    <w:rsid w:val="00422572"/>
    <w:rsid w:val="00422650"/>
    <w:rsid w:val="004226EA"/>
    <w:rsid w:val="004226ED"/>
    <w:rsid w:val="004227CC"/>
    <w:rsid w:val="0042281A"/>
    <w:rsid w:val="0042282A"/>
    <w:rsid w:val="0042283F"/>
    <w:rsid w:val="0042296B"/>
    <w:rsid w:val="004229D6"/>
    <w:rsid w:val="00422A21"/>
    <w:rsid w:val="00422A5D"/>
    <w:rsid w:val="00422AE4"/>
    <w:rsid w:val="00422B43"/>
    <w:rsid w:val="00422BE6"/>
    <w:rsid w:val="00422C49"/>
    <w:rsid w:val="00422C51"/>
    <w:rsid w:val="00422CC6"/>
    <w:rsid w:val="00422CFC"/>
    <w:rsid w:val="00422D68"/>
    <w:rsid w:val="00422F0D"/>
    <w:rsid w:val="00422F75"/>
    <w:rsid w:val="00422F77"/>
    <w:rsid w:val="00423011"/>
    <w:rsid w:val="00423017"/>
    <w:rsid w:val="0042301B"/>
    <w:rsid w:val="00423042"/>
    <w:rsid w:val="0042304A"/>
    <w:rsid w:val="0042308F"/>
    <w:rsid w:val="004230D0"/>
    <w:rsid w:val="004230DA"/>
    <w:rsid w:val="004230F5"/>
    <w:rsid w:val="004231A1"/>
    <w:rsid w:val="004231D7"/>
    <w:rsid w:val="00423228"/>
    <w:rsid w:val="00423280"/>
    <w:rsid w:val="00423286"/>
    <w:rsid w:val="00423310"/>
    <w:rsid w:val="00423320"/>
    <w:rsid w:val="0042334F"/>
    <w:rsid w:val="0042335A"/>
    <w:rsid w:val="0042339E"/>
    <w:rsid w:val="004234BF"/>
    <w:rsid w:val="0042357B"/>
    <w:rsid w:val="004235C8"/>
    <w:rsid w:val="0042371E"/>
    <w:rsid w:val="004237F3"/>
    <w:rsid w:val="0042386E"/>
    <w:rsid w:val="0042390B"/>
    <w:rsid w:val="00423A50"/>
    <w:rsid w:val="00423B05"/>
    <w:rsid w:val="00423B85"/>
    <w:rsid w:val="00423C21"/>
    <w:rsid w:val="00423C4E"/>
    <w:rsid w:val="00423C85"/>
    <w:rsid w:val="00423D4C"/>
    <w:rsid w:val="00423DCC"/>
    <w:rsid w:val="00423E26"/>
    <w:rsid w:val="00423E5A"/>
    <w:rsid w:val="00423E61"/>
    <w:rsid w:val="00423EC9"/>
    <w:rsid w:val="00423ECC"/>
    <w:rsid w:val="00423ED4"/>
    <w:rsid w:val="00423F7E"/>
    <w:rsid w:val="00423FE4"/>
    <w:rsid w:val="00423FFD"/>
    <w:rsid w:val="004240F8"/>
    <w:rsid w:val="004241FA"/>
    <w:rsid w:val="0042426E"/>
    <w:rsid w:val="00424308"/>
    <w:rsid w:val="0042431C"/>
    <w:rsid w:val="0042439E"/>
    <w:rsid w:val="0042440C"/>
    <w:rsid w:val="00424481"/>
    <w:rsid w:val="004244E6"/>
    <w:rsid w:val="00424596"/>
    <w:rsid w:val="0042459D"/>
    <w:rsid w:val="004245D6"/>
    <w:rsid w:val="004245F4"/>
    <w:rsid w:val="00424686"/>
    <w:rsid w:val="0042473E"/>
    <w:rsid w:val="00424860"/>
    <w:rsid w:val="004248F6"/>
    <w:rsid w:val="00424933"/>
    <w:rsid w:val="00424995"/>
    <w:rsid w:val="0042499B"/>
    <w:rsid w:val="004249A7"/>
    <w:rsid w:val="004249BC"/>
    <w:rsid w:val="00424ADD"/>
    <w:rsid w:val="00424C8E"/>
    <w:rsid w:val="00424CA5"/>
    <w:rsid w:val="00424DC7"/>
    <w:rsid w:val="00424E59"/>
    <w:rsid w:val="00424F10"/>
    <w:rsid w:val="0042501B"/>
    <w:rsid w:val="00425049"/>
    <w:rsid w:val="00425050"/>
    <w:rsid w:val="004250A3"/>
    <w:rsid w:val="004250FE"/>
    <w:rsid w:val="00425126"/>
    <w:rsid w:val="00425182"/>
    <w:rsid w:val="004251D1"/>
    <w:rsid w:val="004251DA"/>
    <w:rsid w:val="004251ED"/>
    <w:rsid w:val="00425443"/>
    <w:rsid w:val="00425494"/>
    <w:rsid w:val="0042550F"/>
    <w:rsid w:val="00425626"/>
    <w:rsid w:val="0042563D"/>
    <w:rsid w:val="004257A5"/>
    <w:rsid w:val="004257BC"/>
    <w:rsid w:val="00425825"/>
    <w:rsid w:val="004258A6"/>
    <w:rsid w:val="004258C5"/>
    <w:rsid w:val="0042591D"/>
    <w:rsid w:val="0042593E"/>
    <w:rsid w:val="00425959"/>
    <w:rsid w:val="00425A2C"/>
    <w:rsid w:val="00425A4D"/>
    <w:rsid w:val="00425BBF"/>
    <w:rsid w:val="00425C02"/>
    <w:rsid w:val="00425C3E"/>
    <w:rsid w:val="00425C3F"/>
    <w:rsid w:val="00425C6C"/>
    <w:rsid w:val="00425C71"/>
    <w:rsid w:val="00425CE0"/>
    <w:rsid w:val="00425D91"/>
    <w:rsid w:val="00425DB1"/>
    <w:rsid w:val="00425FBE"/>
    <w:rsid w:val="00425FCC"/>
    <w:rsid w:val="00426071"/>
    <w:rsid w:val="00426131"/>
    <w:rsid w:val="0042613E"/>
    <w:rsid w:val="00426243"/>
    <w:rsid w:val="00426388"/>
    <w:rsid w:val="0042641D"/>
    <w:rsid w:val="004264BE"/>
    <w:rsid w:val="004264D2"/>
    <w:rsid w:val="0042653D"/>
    <w:rsid w:val="004265D3"/>
    <w:rsid w:val="00426623"/>
    <w:rsid w:val="0042664C"/>
    <w:rsid w:val="0042666D"/>
    <w:rsid w:val="0042668C"/>
    <w:rsid w:val="0042673B"/>
    <w:rsid w:val="004267DB"/>
    <w:rsid w:val="004267EF"/>
    <w:rsid w:val="0042682E"/>
    <w:rsid w:val="00426841"/>
    <w:rsid w:val="004268B8"/>
    <w:rsid w:val="004268D7"/>
    <w:rsid w:val="00426937"/>
    <w:rsid w:val="00426A81"/>
    <w:rsid w:val="00426B01"/>
    <w:rsid w:val="00426B59"/>
    <w:rsid w:val="00426BC4"/>
    <w:rsid w:val="00426BDC"/>
    <w:rsid w:val="00426CDF"/>
    <w:rsid w:val="00426CE7"/>
    <w:rsid w:val="00426D00"/>
    <w:rsid w:val="00426D71"/>
    <w:rsid w:val="00426D79"/>
    <w:rsid w:val="00426F13"/>
    <w:rsid w:val="00427006"/>
    <w:rsid w:val="0042707B"/>
    <w:rsid w:val="00427083"/>
    <w:rsid w:val="004270AD"/>
    <w:rsid w:val="00427106"/>
    <w:rsid w:val="00427118"/>
    <w:rsid w:val="0042717D"/>
    <w:rsid w:val="0042718F"/>
    <w:rsid w:val="004271D3"/>
    <w:rsid w:val="004272AF"/>
    <w:rsid w:val="004272E7"/>
    <w:rsid w:val="004272EA"/>
    <w:rsid w:val="00427377"/>
    <w:rsid w:val="004273AD"/>
    <w:rsid w:val="004273CB"/>
    <w:rsid w:val="004273FF"/>
    <w:rsid w:val="0042760D"/>
    <w:rsid w:val="004276DB"/>
    <w:rsid w:val="0042772D"/>
    <w:rsid w:val="00427733"/>
    <w:rsid w:val="00427779"/>
    <w:rsid w:val="004277A6"/>
    <w:rsid w:val="004277B7"/>
    <w:rsid w:val="004277D4"/>
    <w:rsid w:val="00427800"/>
    <w:rsid w:val="004278CC"/>
    <w:rsid w:val="004278F1"/>
    <w:rsid w:val="00427904"/>
    <w:rsid w:val="00427910"/>
    <w:rsid w:val="004279A2"/>
    <w:rsid w:val="004279F3"/>
    <w:rsid w:val="00427A3B"/>
    <w:rsid w:val="00427A82"/>
    <w:rsid w:val="00427ABD"/>
    <w:rsid w:val="00427B0A"/>
    <w:rsid w:val="00427C44"/>
    <w:rsid w:val="00427CC9"/>
    <w:rsid w:val="00427DB5"/>
    <w:rsid w:val="00427DE8"/>
    <w:rsid w:val="00427E5F"/>
    <w:rsid w:val="00427EDC"/>
    <w:rsid w:val="00427F94"/>
    <w:rsid w:val="00427FB4"/>
    <w:rsid w:val="00427FC4"/>
    <w:rsid w:val="0043017B"/>
    <w:rsid w:val="00430198"/>
    <w:rsid w:val="004301BF"/>
    <w:rsid w:val="00430272"/>
    <w:rsid w:val="004302DD"/>
    <w:rsid w:val="00430479"/>
    <w:rsid w:val="0043047E"/>
    <w:rsid w:val="00430498"/>
    <w:rsid w:val="004304D8"/>
    <w:rsid w:val="00430560"/>
    <w:rsid w:val="00430576"/>
    <w:rsid w:val="0043065C"/>
    <w:rsid w:val="0043065F"/>
    <w:rsid w:val="004306AA"/>
    <w:rsid w:val="004306B8"/>
    <w:rsid w:val="004306CF"/>
    <w:rsid w:val="004306FE"/>
    <w:rsid w:val="00430702"/>
    <w:rsid w:val="0043075E"/>
    <w:rsid w:val="004307AB"/>
    <w:rsid w:val="004307B0"/>
    <w:rsid w:val="00430851"/>
    <w:rsid w:val="0043089A"/>
    <w:rsid w:val="004308ED"/>
    <w:rsid w:val="004308EF"/>
    <w:rsid w:val="00430ACC"/>
    <w:rsid w:val="00430B6B"/>
    <w:rsid w:val="00430BBB"/>
    <w:rsid w:val="00430BF8"/>
    <w:rsid w:val="00430C1F"/>
    <w:rsid w:val="00430C65"/>
    <w:rsid w:val="00430CAA"/>
    <w:rsid w:val="00430CE7"/>
    <w:rsid w:val="00430D03"/>
    <w:rsid w:val="00430D62"/>
    <w:rsid w:val="00430E07"/>
    <w:rsid w:val="00430FCE"/>
    <w:rsid w:val="00430FD5"/>
    <w:rsid w:val="00431165"/>
    <w:rsid w:val="00431167"/>
    <w:rsid w:val="00431261"/>
    <w:rsid w:val="004312D2"/>
    <w:rsid w:val="00431397"/>
    <w:rsid w:val="004313AD"/>
    <w:rsid w:val="004313BE"/>
    <w:rsid w:val="0043143D"/>
    <w:rsid w:val="00431449"/>
    <w:rsid w:val="00431594"/>
    <w:rsid w:val="004315E5"/>
    <w:rsid w:val="00431641"/>
    <w:rsid w:val="00431724"/>
    <w:rsid w:val="0043173C"/>
    <w:rsid w:val="00431771"/>
    <w:rsid w:val="00431799"/>
    <w:rsid w:val="0043179C"/>
    <w:rsid w:val="004317E5"/>
    <w:rsid w:val="00431818"/>
    <w:rsid w:val="00431822"/>
    <w:rsid w:val="00431856"/>
    <w:rsid w:val="00431873"/>
    <w:rsid w:val="00431885"/>
    <w:rsid w:val="0043196B"/>
    <w:rsid w:val="00431988"/>
    <w:rsid w:val="004319AD"/>
    <w:rsid w:val="004319C0"/>
    <w:rsid w:val="00431ABA"/>
    <w:rsid w:val="00431B73"/>
    <w:rsid w:val="00431BC1"/>
    <w:rsid w:val="00431C80"/>
    <w:rsid w:val="00431CB2"/>
    <w:rsid w:val="00431CCB"/>
    <w:rsid w:val="00431CD5"/>
    <w:rsid w:val="00431CE7"/>
    <w:rsid w:val="00431D36"/>
    <w:rsid w:val="00431D87"/>
    <w:rsid w:val="00431DDA"/>
    <w:rsid w:val="00431DF0"/>
    <w:rsid w:val="00431F6E"/>
    <w:rsid w:val="00431F9D"/>
    <w:rsid w:val="00432054"/>
    <w:rsid w:val="00432090"/>
    <w:rsid w:val="004321D8"/>
    <w:rsid w:val="004321E9"/>
    <w:rsid w:val="0043222F"/>
    <w:rsid w:val="00432281"/>
    <w:rsid w:val="004322E7"/>
    <w:rsid w:val="00432350"/>
    <w:rsid w:val="00432382"/>
    <w:rsid w:val="00432467"/>
    <w:rsid w:val="004324A2"/>
    <w:rsid w:val="004324B8"/>
    <w:rsid w:val="004324D7"/>
    <w:rsid w:val="0043254E"/>
    <w:rsid w:val="00432641"/>
    <w:rsid w:val="00432700"/>
    <w:rsid w:val="0043276B"/>
    <w:rsid w:val="0043276D"/>
    <w:rsid w:val="0043280E"/>
    <w:rsid w:val="00432868"/>
    <w:rsid w:val="00432887"/>
    <w:rsid w:val="004328B7"/>
    <w:rsid w:val="00432906"/>
    <w:rsid w:val="0043296F"/>
    <w:rsid w:val="00432B01"/>
    <w:rsid w:val="00432B7A"/>
    <w:rsid w:val="00432C2F"/>
    <w:rsid w:val="00432C56"/>
    <w:rsid w:val="00432CF7"/>
    <w:rsid w:val="00432D5A"/>
    <w:rsid w:val="00432D9F"/>
    <w:rsid w:val="00432DB6"/>
    <w:rsid w:val="00432F3D"/>
    <w:rsid w:val="00433123"/>
    <w:rsid w:val="00433179"/>
    <w:rsid w:val="00433278"/>
    <w:rsid w:val="00433298"/>
    <w:rsid w:val="00433368"/>
    <w:rsid w:val="004333C9"/>
    <w:rsid w:val="004333D4"/>
    <w:rsid w:val="0043342B"/>
    <w:rsid w:val="0043344B"/>
    <w:rsid w:val="00433455"/>
    <w:rsid w:val="004334D2"/>
    <w:rsid w:val="0043352C"/>
    <w:rsid w:val="004335AD"/>
    <w:rsid w:val="004335C1"/>
    <w:rsid w:val="0043362F"/>
    <w:rsid w:val="004336C5"/>
    <w:rsid w:val="004338CD"/>
    <w:rsid w:val="004338E4"/>
    <w:rsid w:val="0043393F"/>
    <w:rsid w:val="00433941"/>
    <w:rsid w:val="0043395D"/>
    <w:rsid w:val="0043397E"/>
    <w:rsid w:val="00433AA1"/>
    <w:rsid w:val="00433AD0"/>
    <w:rsid w:val="00433AE9"/>
    <w:rsid w:val="00433BA7"/>
    <w:rsid w:val="00433BA8"/>
    <w:rsid w:val="00433BFC"/>
    <w:rsid w:val="00433CCE"/>
    <w:rsid w:val="00433CEF"/>
    <w:rsid w:val="00433D90"/>
    <w:rsid w:val="00433DDD"/>
    <w:rsid w:val="00433ECA"/>
    <w:rsid w:val="00433F68"/>
    <w:rsid w:val="00433FA6"/>
    <w:rsid w:val="00433FF9"/>
    <w:rsid w:val="00434073"/>
    <w:rsid w:val="004340FD"/>
    <w:rsid w:val="00434136"/>
    <w:rsid w:val="00434151"/>
    <w:rsid w:val="004341A9"/>
    <w:rsid w:val="00434247"/>
    <w:rsid w:val="00434248"/>
    <w:rsid w:val="004342EB"/>
    <w:rsid w:val="00434305"/>
    <w:rsid w:val="00434337"/>
    <w:rsid w:val="00434347"/>
    <w:rsid w:val="00434390"/>
    <w:rsid w:val="004343DB"/>
    <w:rsid w:val="00434409"/>
    <w:rsid w:val="00434414"/>
    <w:rsid w:val="004344C5"/>
    <w:rsid w:val="004345C9"/>
    <w:rsid w:val="004346AC"/>
    <w:rsid w:val="004347A8"/>
    <w:rsid w:val="004347F3"/>
    <w:rsid w:val="0043482D"/>
    <w:rsid w:val="00434862"/>
    <w:rsid w:val="00434877"/>
    <w:rsid w:val="00434887"/>
    <w:rsid w:val="004348BE"/>
    <w:rsid w:val="00434980"/>
    <w:rsid w:val="0043498F"/>
    <w:rsid w:val="004349AC"/>
    <w:rsid w:val="00434A13"/>
    <w:rsid w:val="00434A1B"/>
    <w:rsid w:val="00434AA3"/>
    <w:rsid w:val="00434AF6"/>
    <w:rsid w:val="00434B9B"/>
    <w:rsid w:val="00434BBC"/>
    <w:rsid w:val="00434BED"/>
    <w:rsid w:val="00434C71"/>
    <w:rsid w:val="00434D0F"/>
    <w:rsid w:val="00434D4B"/>
    <w:rsid w:val="00434D58"/>
    <w:rsid w:val="00434D78"/>
    <w:rsid w:val="00434D89"/>
    <w:rsid w:val="00434DE6"/>
    <w:rsid w:val="00434E56"/>
    <w:rsid w:val="00434EB4"/>
    <w:rsid w:val="00434F2E"/>
    <w:rsid w:val="00434F4C"/>
    <w:rsid w:val="00434FA9"/>
    <w:rsid w:val="00434FE6"/>
    <w:rsid w:val="00435241"/>
    <w:rsid w:val="004352FA"/>
    <w:rsid w:val="0043542D"/>
    <w:rsid w:val="004354EE"/>
    <w:rsid w:val="0043569A"/>
    <w:rsid w:val="004356F9"/>
    <w:rsid w:val="0043572B"/>
    <w:rsid w:val="004357BC"/>
    <w:rsid w:val="004357EE"/>
    <w:rsid w:val="00435823"/>
    <w:rsid w:val="0043582E"/>
    <w:rsid w:val="0043585D"/>
    <w:rsid w:val="004358D4"/>
    <w:rsid w:val="004359AA"/>
    <w:rsid w:val="004359B5"/>
    <w:rsid w:val="004359EB"/>
    <w:rsid w:val="00435A06"/>
    <w:rsid w:val="00435A76"/>
    <w:rsid w:val="00435ACF"/>
    <w:rsid w:val="00435B15"/>
    <w:rsid w:val="00435B16"/>
    <w:rsid w:val="00435B4D"/>
    <w:rsid w:val="00435B71"/>
    <w:rsid w:val="00435CBA"/>
    <w:rsid w:val="00435D55"/>
    <w:rsid w:val="00435D68"/>
    <w:rsid w:val="00435D9D"/>
    <w:rsid w:val="00435DC1"/>
    <w:rsid w:val="00435E14"/>
    <w:rsid w:val="00435E42"/>
    <w:rsid w:val="00435E79"/>
    <w:rsid w:val="00435FC9"/>
    <w:rsid w:val="00436009"/>
    <w:rsid w:val="00436022"/>
    <w:rsid w:val="004360C1"/>
    <w:rsid w:val="004360C6"/>
    <w:rsid w:val="00436107"/>
    <w:rsid w:val="00436118"/>
    <w:rsid w:val="00436169"/>
    <w:rsid w:val="00436175"/>
    <w:rsid w:val="00436178"/>
    <w:rsid w:val="004362F2"/>
    <w:rsid w:val="00436358"/>
    <w:rsid w:val="00436365"/>
    <w:rsid w:val="00436401"/>
    <w:rsid w:val="0043647A"/>
    <w:rsid w:val="004364F9"/>
    <w:rsid w:val="00436530"/>
    <w:rsid w:val="004365EE"/>
    <w:rsid w:val="00436665"/>
    <w:rsid w:val="00436674"/>
    <w:rsid w:val="00436679"/>
    <w:rsid w:val="004366B4"/>
    <w:rsid w:val="004366F8"/>
    <w:rsid w:val="004366FA"/>
    <w:rsid w:val="00436717"/>
    <w:rsid w:val="0043672A"/>
    <w:rsid w:val="00436735"/>
    <w:rsid w:val="004367A4"/>
    <w:rsid w:val="004368A9"/>
    <w:rsid w:val="004368AC"/>
    <w:rsid w:val="004368EE"/>
    <w:rsid w:val="004368FF"/>
    <w:rsid w:val="00436A04"/>
    <w:rsid w:val="00436A09"/>
    <w:rsid w:val="00436A7C"/>
    <w:rsid w:val="00436ABA"/>
    <w:rsid w:val="00436B0A"/>
    <w:rsid w:val="00436BEF"/>
    <w:rsid w:val="00436C86"/>
    <w:rsid w:val="00436CED"/>
    <w:rsid w:val="00436E09"/>
    <w:rsid w:val="00436E81"/>
    <w:rsid w:val="00436E8A"/>
    <w:rsid w:val="00436FA6"/>
    <w:rsid w:val="00436FAB"/>
    <w:rsid w:val="00437138"/>
    <w:rsid w:val="004371CF"/>
    <w:rsid w:val="004371EB"/>
    <w:rsid w:val="00437246"/>
    <w:rsid w:val="00437321"/>
    <w:rsid w:val="0043738C"/>
    <w:rsid w:val="00437462"/>
    <w:rsid w:val="004374D7"/>
    <w:rsid w:val="00437524"/>
    <w:rsid w:val="004375DC"/>
    <w:rsid w:val="0043760A"/>
    <w:rsid w:val="00437782"/>
    <w:rsid w:val="004377AA"/>
    <w:rsid w:val="00437807"/>
    <w:rsid w:val="00437846"/>
    <w:rsid w:val="00437896"/>
    <w:rsid w:val="0043789B"/>
    <w:rsid w:val="004378B7"/>
    <w:rsid w:val="004378F0"/>
    <w:rsid w:val="00437920"/>
    <w:rsid w:val="0043797C"/>
    <w:rsid w:val="00437A51"/>
    <w:rsid w:val="00437A52"/>
    <w:rsid w:val="00437AA5"/>
    <w:rsid w:val="00437B25"/>
    <w:rsid w:val="00437B99"/>
    <w:rsid w:val="00437BD8"/>
    <w:rsid w:val="00437C25"/>
    <w:rsid w:val="00437C83"/>
    <w:rsid w:val="00437CFC"/>
    <w:rsid w:val="00437DAD"/>
    <w:rsid w:val="00437DBC"/>
    <w:rsid w:val="00437EC8"/>
    <w:rsid w:val="00437F5D"/>
    <w:rsid w:val="00437FB4"/>
    <w:rsid w:val="00437FF1"/>
    <w:rsid w:val="00437FF5"/>
    <w:rsid w:val="00440075"/>
    <w:rsid w:val="004400D8"/>
    <w:rsid w:val="0044010D"/>
    <w:rsid w:val="00440120"/>
    <w:rsid w:val="0044017F"/>
    <w:rsid w:val="004401FF"/>
    <w:rsid w:val="0044025C"/>
    <w:rsid w:val="0044029B"/>
    <w:rsid w:val="0044032E"/>
    <w:rsid w:val="004403F1"/>
    <w:rsid w:val="00440461"/>
    <w:rsid w:val="00440477"/>
    <w:rsid w:val="004404C5"/>
    <w:rsid w:val="004404CE"/>
    <w:rsid w:val="0044052A"/>
    <w:rsid w:val="004405BD"/>
    <w:rsid w:val="004405F0"/>
    <w:rsid w:val="004405F4"/>
    <w:rsid w:val="00440647"/>
    <w:rsid w:val="004406DF"/>
    <w:rsid w:val="004407F6"/>
    <w:rsid w:val="004407FA"/>
    <w:rsid w:val="0044085C"/>
    <w:rsid w:val="0044089F"/>
    <w:rsid w:val="004408DC"/>
    <w:rsid w:val="0044090D"/>
    <w:rsid w:val="00440912"/>
    <w:rsid w:val="00440936"/>
    <w:rsid w:val="00440938"/>
    <w:rsid w:val="0044094D"/>
    <w:rsid w:val="00440A2C"/>
    <w:rsid w:val="00440B62"/>
    <w:rsid w:val="00440B96"/>
    <w:rsid w:val="00440BC5"/>
    <w:rsid w:val="00440C27"/>
    <w:rsid w:val="00440C71"/>
    <w:rsid w:val="00440D6A"/>
    <w:rsid w:val="00440D84"/>
    <w:rsid w:val="00440D8F"/>
    <w:rsid w:val="00440DFA"/>
    <w:rsid w:val="00440ECB"/>
    <w:rsid w:val="00440ED0"/>
    <w:rsid w:val="00440F4F"/>
    <w:rsid w:val="00440F65"/>
    <w:rsid w:val="00441036"/>
    <w:rsid w:val="00441135"/>
    <w:rsid w:val="004412DD"/>
    <w:rsid w:val="004412DF"/>
    <w:rsid w:val="00441307"/>
    <w:rsid w:val="00441368"/>
    <w:rsid w:val="004414CF"/>
    <w:rsid w:val="0044175E"/>
    <w:rsid w:val="00441789"/>
    <w:rsid w:val="00441799"/>
    <w:rsid w:val="004418DC"/>
    <w:rsid w:val="00441908"/>
    <w:rsid w:val="0044197D"/>
    <w:rsid w:val="004419C7"/>
    <w:rsid w:val="004419D4"/>
    <w:rsid w:val="00441A5C"/>
    <w:rsid w:val="00441AAD"/>
    <w:rsid w:val="00441C3F"/>
    <w:rsid w:val="00441C7C"/>
    <w:rsid w:val="00441DB3"/>
    <w:rsid w:val="00441E34"/>
    <w:rsid w:val="00441EB5"/>
    <w:rsid w:val="00441EFA"/>
    <w:rsid w:val="00441EFF"/>
    <w:rsid w:val="00441F2F"/>
    <w:rsid w:val="00441FE3"/>
    <w:rsid w:val="004420E9"/>
    <w:rsid w:val="0044212D"/>
    <w:rsid w:val="00442161"/>
    <w:rsid w:val="004421BF"/>
    <w:rsid w:val="00442203"/>
    <w:rsid w:val="00442230"/>
    <w:rsid w:val="004422B0"/>
    <w:rsid w:val="004422FC"/>
    <w:rsid w:val="0044231C"/>
    <w:rsid w:val="004423BE"/>
    <w:rsid w:val="004423F3"/>
    <w:rsid w:val="004423F5"/>
    <w:rsid w:val="004424B1"/>
    <w:rsid w:val="004424F7"/>
    <w:rsid w:val="004425D5"/>
    <w:rsid w:val="004426A6"/>
    <w:rsid w:val="004426F3"/>
    <w:rsid w:val="0044279C"/>
    <w:rsid w:val="004427B2"/>
    <w:rsid w:val="00442804"/>
    <w:rsid w:val="00442858"/>
    <w:rsid w:val="00442871"/>
    <w:rsid w:val="0044292B"/>
    <w:rsid w:val="00442947"/>
    <w:rsid w:val="00442A0B"/>
    <w:rsid w:val="00442A42"/>
    <w:rsid w:val="00442A4F"/>
    <w:rsid w:val="00442AC4"/>
    <w:rsid w:val="00442AE9"/>
    <w:rsid w:val="00442B2D"/>
    <w:rsid w:val="00442B39"/>
    <w:rsid w:val="00442B3C"/>
    <w:rsid w:val="00442B48"/>
    <w:rsid w:val="00442C96"/>
    <w:rsid w:val="00442CA2"/>
    <w:rsid w:val="00442D6C"/>
    <w:rsid w:val="00442D8A"/>
    <w:rsid w:val="00442E20"/>
    <w:rsid w:val="00442E58"/>
    <w:rsid w:val="00442E93"/>
    <w:rsid w:val="00442F0D"/>
    <w:rsid w:val="00442F35"/>
    <w:rsid w:val="00442FBE"/>
    <w:rsid w:val="004430AA"/>
    <w:rsid w:val="004430DB"/>
    <w:rsid w:val="004430DE"/>
    <w:rsid w:val="00443122"/>
    <w:rsid w:val="00443137"/>
    <w:rsid w:val="00443141"/>
    <w:rsid w:val="00443235"/>
    <w:rsid w:val="0044335C"/>
    <w:rsid w:val="004433CF"/>
    <w:rsid w:val="004433DF"/>
    <w:rsid w:val="004433FD"/>
    <w:rsid w:val="00443463"/>
    <w:rsid w:val="004434BB"/>
    <w:rsid w:val="004434C1"/>
    <w:rsid w:val="00443578"/>
    <w:rsid w:val="004435AF"/>
    <w:rsid w:val="004435EB"/>
    <w:rsid w:val="00443682"/>
    <w:rsid w:val="0044368D"/>
    <w:rsid w:val="004436BA"/>
    <w:rsid w:val="004437B2"/>
    <w:rsid w:val="004437F0"/>
    <w:rsid w:val="004438AB"/>
    <w:rsid w:val="004439C4"/>
    <w:rsid w:val="00443A13"/>
    <w:rsid w:val="00443A9D"/>
    <w:rsid w:val="00443B06"/>
    <w:rsid w:val="00443B57"/>
    <w:rsid w:val="00443BE1"/>
    <w:rsid w:val="00443BF4"/>
    <w:rsid w:val="00443C62"/>
    <w:rsid w:val="00443C68"/>
    <w:rsid w:val="00443CE4"/>
    <w:rsid w:val="00443E1B"/>
    <w:rsid w:val="00443EB5"/>
    <w:rsid w:val="004442C2"/>
    <w:rsid w:val="004442CC"/>
    <w:rsid w:val="004442CF"/>
    <w:rsid w:val="00444326"/>
    <w:rsid w:val="0044433B"/>
    <w:rsid w:val="0044436B"/>
    <w:rsid w:val="004443C8"/>
    <w:rsid w:val="0044441D"/>
    <w:rsid w:val="0044446A"/>
    <w:rsid w:val="0044447D"/>
    <w:rsid w:val="00444484"/>
    <w:rsid w:val="00444513"/>
    <w:rsid w:val="0044451E"/>
    <w:rsid w:val="0044452E"/>
    <w:rsid w:val="0044454B"/>
    <w:rsid w:val="00444582"/>
    <w:rsid w:val="00444592"/>
    <w:rsid w:val="00444640"/>
    <w:rsid w:val="00444645"/>
    <w:rsid w:val="00444662"/>
    <w:rsid w:val="004446F7"/>
    <w:rsid w:val="00444720"/>
    <w:rsid w:val="0044473B"/>
    <w:rsid w:val="004447EA"/>
    <w:rsid w:val="00444818"/>
    <w:rsid w:val="0044482D"/>
    <w:rsid w:val="004448B5"/>
    <w:rsid w:val="00444907"/>
    <w:rsid w:val="0044497B"/>
    <w:rsid w:val="00444989"/>
    <w:rsid w:val="004449B4"/>
    <w:rsid w:val="00444A4E"/>
    <w:rsid w:val="00444A80"/>
    <w:rsid w:val="00444ACE"/>
    <w:rsid w:val="00444B27"/>
    <w:rsid w:val="00444B57"/>
    <w:rsid w:val="00444BBF"/>
    <w:rsid w:val="00444BEF"/>
    <w:rsid w:val="00444BF9"/>
    <w:rsid w:val="00444C2B"/>
    <w:rsid w:val="00444CCA"/>
    <w:rsid w:val="00444CCB"/>
    <w:rsid w:val="00444CDB"/>
    <w:rsid w:val="00444CEC"/>
    <w:rsid w:val="00444D7E"/>
    <w:rsid w:val="00444D8C"/>
    <w:rsid w:val="00444DBF"/>
    <w:rsid w:val="00444DC8"/>
    <w:rsid w:val="00444E95"/>
    <w:rsid w:val="00444E9C"/>
    <w:rsid w:val="00444ECB"/>
    <w:rsid w:val="00444EEE"/>
    <w:rsid w:val="00444F27"/>
    <w:rsid w:val="00444F42"/>
    <w:rsid w:val="00444F5D"/>
    <w:rsid w:val="00444FFD"/>
    <w:rsid w:val="0044503A"/>
    <w:rsid w:val="004450B0"/>
    <w:rsid w:val="00445107"/>
    <w:rsid w:val="0044512B"/>
    <w:rsid w:val="00445234"/>
    <w:rsid w:val="004452A8"/>
    <w:rsid w:val="0044531C"/>
    <w:rsid w:val="00445348"/>
    <w:rsid w:val="004453DD"/>
    <w:rsid w:val="0044547E"/>
    <w:rsid w:val="004454A0"/>
    <w:rsid w:val="004454C5"/>
    <w:rsid w:val="0044550B"/>
    <w:rsid w:val="00445516"/>
    <w:rsid w:val="00445581"/>
    <w:rsid w:val="004455C4"/>
    <w:rsid w:val="00445603"/>
    <w:rsid w:val="00445610"/>
    <w:rsid w:val="0044563F"/>
    <w:rsid w:val="00445685"/>
    <w:rsid w:val="004456CE"/>
    <w:rsid w:val="004456F9"/>
    <w:rsid w:val="00445701"/>
    <w:rsid w:val="004457D8"/>
    <w:rsid w:val="00445800"/>
    <w:rsid w:val="0044591D"/>
    <w:rsid w:val="004459F1"/>
    <w:rsid w:val="00445A7F"/>
    <w:rsid w:val="00445AF4"/>
    <w:rsid w:val="00445B2A"/>
    <w:rsid w:val="00445B45"/>
    <w:rsid w:val="00445BBA"/>
    <w:rsid w:val="00445BEF"/>
    <w:rsid w:val="00445CBE"/>
    <w:rsid w:val="00445D00"/>
    <w:rsid w:val="00445D4A"/>
    <w:rsid w:val="00445D5A"/>
    <w:rsid w:val="00445D6A"/>
    <w:rsid w:val="00445D9D"/>
    <w:rsid w:val="00445DD1"/>
    <w:rsid w:val="00445DF4"/>
    <w:rsid w:val="004460BE"/>
    <w:rsid w:val="004460F9"/>
    <w:rsid w:val="00446166"/>
    <w:rsid w:val="0044640F"/>
    <w:rsid w:val="00446422"/>
    <w:rsid w:val="0044644B"/>
    <w:rsid w:val="004464EB"/>
    <w:rsid w:val="004465B2"/>
    <w:rsid w:val="0044664B"/>
    <w:rsid w:val="0044669A"/>
    <w:rsid w:val="00446747"/>
    <w:rsid w:val="00446755"/>
    <w:rsid w:val="00446761"/>
    <w:rsid w:val="004467A8"/>
    <w:rsid w:val="004467D9"/>
    <w:rsid w:val="00446844"/>
    <w:rsid w:val="00446854"/>
    <w:rsid w:val="00446879"/>
    <w:rsid w:val="00446910"/>
    <w:rsid w:val="00446936"/>
    <w:rsid w:val="0044696C"/>
    <w:rsid w:val="004469E2"/>
    <w:rsid w:val="00446B19"/>
    <w:rsid w:val="00446C34"/>
    <w:rsid w:val="00446CAB"/>
    <w:rsid w:val="00446D1B"/>
    <w:rsid w:val="00446DD3"/>
    <w:rsid w:val="00446DF3"/>
    <w:rsid w:val="00446E97"/>
    <w:rsid w:val="00446E9E"/>
    <w:rsid w:val="00446FE6"/>
    <w:rsid w:val="004470A1"/>
    <w:rsid w:val="004470BC"/>
    <w:rsid w:val="004470BF"/>
    <w:rsid w:val="00447159"/>
    <w:rsid w:val="004473FB"/>
    <w:rsid w:val="00447475"/>
    <w:rsid w:val="004475C3"/>
    <w:rsid w:val="00447622"/>
    <w:rsid w:val="00447651"/>
    <w:rsid w:val="0044770F"/>
    <w:rsid w:val="0044779A"/>
    <w:rsid w:val="0044780C"/>
    <w:rsid w:val="00447841"/>
    <w:rsid w:val="00447846"/>
    <w:rsid w:val="0044785F"/>
    <w:rsid w:val="00447875"/>
    <w:rsid w:val="0044793D"/>
    <w:rsid w:val="0044796E"/>
    <w:rsid w:val="00447A56"/>
    <w:rsid w:val="00447A6C"/>
    <w:rsid w:val="00447AD0"/>
    <w:rsid w:val="00447B1B"/>
    <w:rsid w:val="00447BE7"/>
    <w:rsid w:val="00447C13"/>
    <w:rsid w:val="00447C16"/>
    <w:rsid w:val="00447CFC"/>
    <w:rsid w:val="00447D7B"/>
    <w:rsid w:val="00447D86"/>
    <w:rsid w:val="00447DC8"/>
    <w:rsid w:val="00447DC9"/>
    <w:rsid w:val="00447E94"/>
    <w:rsid w:val="00447EE5"/>
    <w:rsid w:val="00447F39"/>
    <w:rsid w:val="00447FB4"/>
    <w:rsid w:val="00447FF4"/>
    <w:rsid w:val="0045003D"/>
    <w:rsid w:val="00450094"/>
    <w:rsid w:val="004500F7"/>
    <w:rsid w:val="00450129"/>
    <w:rsid w:val="00450221"/>
    <w:rsid w:val="00450239"/>
    <w:rsid w:val="00450254"/>
    <w:rsid w:val="00450277"/>
    <w:rsid w:val="004502B0"/>
    <w:rsid w:val="0045043F"/>
    <w:rsid w:val="00450450"/>
    <w:rsid w:val="004504A8"/>
    <w:rsid w:val="004504B1"/>
    <w:rsid w:val="004504B8"/>
    <w:rsid w:val="00450596"/>
    <w:rsid w:val="004505E2"/>
    <w:rsid w:val="004505F8"/>
    <w:rsid w:val="00450645"/>
    <w:rsid w:val="004506CB"/>
    <w:rsid w:val="00450717"/>
    <w:rsid w:val="0045076A"/>
    <w:rsid w:val="00450784"/>
    <w:rsid w:val="0045089D"/>
    <w:rsid w:val="004508DA"/>
    <w:rsid w:val="0045090C"/>
    <w:rsid w:val="0045098F"/>
    <w:rsid w:val="00450995"/>
    <w:rsid w:val="00450ABA"/>
    <w:rsid w:val="00450B07"/>
    <w:rsid w:val="00450BCA"/>
    <w:rsid w:val="00450C14"/>
    <w:rsid w:val="00450CDB"/>
    <w:rsid w:val="00450CF1"/>
    <w:rsid w:val="00450D03"/>
    <w:rsid w:val="00450DB1"/>
    <w:rsid w:val="00450DDF"/>
    <w:rsid w:val="00450E86"/>
    <w:rsid w:val="00450F1A"/>
    <w:rsid w:val="00450F4D"/>
    <w:rsid w:val="00450F5A"/>
    <w:rsid w:val="00450F7A"/>
    <w:rsid w:val="00450FD3"/>
    <w:rsid w:val="00451055"/>
    <w:rsid w:val="004510E3"/>
    <w:rsid w:val="0045119D"/>
    <w:rsid w:val="00451251"/>
    <w:rsid w:val="00451325"/>
    <w:rsid w:val="00451330"/>
    <w:rsid w:val="00451344"/>
    <w:rsid w:val="0045138B"/>
    <w:rsid w:val="004513E7"/>
    <w:rsid w:val="004513FA"/>
    <w:rsid w:val="00451404"/>
    <w:rsid w:val="00451486"/>
    <w:rsid w:val="004514EA"/>
    <w:rsid w:val="00451574"/>
    <w:rsid w:val="00451582"/>
    <w:rsid w:val="0045158C"/>
    <w:rsid w:val="0045158E"/>
    <w:rsid w:val="004515D6"/>
    <w:rsid w:val="004515F4"/>
    <w:rsid w:val="00451631"/>
    <w:rsid w:val="004516E6"/>
    <w:rsid w:val="0045176B"/>
    <w:rsid w:val="00451804"/>
    <w:rsid w:val="00451861"/>
    <w:rsid w:val="00451948"/>
    <w:rsid w:val="0045197F"/>
    <w:rsid w:val="00451A43"/>
    <w:rsid w:val="00451B0E"/>
    <w:rsid w:val="00451B30"/>
    <w:rsid w:val="00451B46"/>
    <w:rsid w:val="00451C36"/>
    <w:rsid w:val="00451C9F"/>
    <w:rsid w:val="00451D53"/>
    <w:rsid w:val="00451D6A"/>
    <w:rsid w:val="00451D7D"/>
    <w:rsid w:val="00451DF6"/>
    <w:rsid w:val="00451E7E"/>
    <w:rsid w:val="00451F14"/>
    <w:rsid w:val="00451F60"/>
    <w:rsid w:val="00451FAF"/>
    <w:rsid w:val="0045203A"/>
    <w:rsid w:val="004520E1"/>
    <w:rsid w:val="004520F5"/>
    <w:rsid w:val="00452163"/>
    <w:rsid w:val="0045217F"/>
    <w:rsid w:val="00452217"/>
    <w:rsid w:val="004522B4"/>
    <w:rsid w:val="004522FB"/>
    <w:rsid w:val="0045232F"/>
    <w:rsid w:val="004523AB"/>
    <w:rsid w:val="00452474"/>
    <w:rsid w:val="004524A5"/>
    <w:rsid w:val="004524D3"/>
    <w:rsid w:val="004524DB"/>
    <w:rsid w:val="00452528"/>
    <w:rsid w:val="004525A1"/>
    <w:rsid w:val="004525A6"/>
    <w:rsid w:val="004525C3"/>
    <w:rsid w:val="00452653"/>
    <w:rsid w:val="00452679"/>
    <w:rsid w:val="004526F6"/>
    <w:rsid w:val="00452731"/>
    <w:rsid w:val="0045274C"/>
    <w:rsid w:val="00452788"/>
    <w:rsid w:val="004527C7"/>
    <w:rsid w:val="004527FC"/>
    <w:rsid w:val="004528DB"/>
    <w:rsid w:val="004529BB"/>
    <w:rsid w:val="004529C6"/>
    <w:rsid w:val="00452A2B"/>
    <w:rsid w:val="00452AB5"/>
    <w:rsid w:val="00452B17"/>
    <w:rsid w:val="00452B35"/>
    <w:rsid w:val="00452BDB"/>
    <w:rsid w:val="00452BE0"/>
    <w:rsid w:val="00452BF5"/>
    <w:rsid w:val="00452C4F"/>
    <w:rsid w:val="00452CA4"/>
    <w:rsid w:val="00452DB6"/>
    <w:rsid w:val="00452E41"/>
    <w:rsid w:val="00452E62"/>
    <w:rsid w:val="00452F51"/>
    <w:rsid w:val="00452F59"/>
    <w:rsid w:val="00452FE3"/>
    <w:rsid w:val="00452FF6"/>
    <w:rsid w:val="004530CC"/>
    <w:rsid w:val="00453172"/>
    <w:rsid w:val="00453173"/>
    <w:rsid w:val="004531A5"/>
    <w:rsid w:val="00453299"/>
    <w:rsid w:val="004532FE"/>
    <w:rsid w:val="00453312"/>
    <w:rsid w:val="00453322"/>
    <w:rsid w:val="0045332E"/>
    <w:rsid w:val="00453358"/>
    <w:rsid w:val="00453391"/>
    <w:rsid w:val="00453405"/>
    <w:rsid w:val="00453417"/>
    <w:rsid w:val="00453563"/>
    <w:rsid w:val="004535A5"/>
    <w:rsid w:val="00453636"/>
    <w:rsid w:val="0045364B"/>
    <w:rsid w:val="00453671"/>
    <w:rsid w:val="004536C3"/>
    <w:rsid w:val="004536E1"/>
    <w:rsid w:val="00453730"/>
    <w:rsid w:val="00453762"/>
    <w:rsid w:val="004537BE"/>
    <w:rsid w:val="004538C9"/>
    <w:rsid w:val="004538F3"/>
    <w:rsid w:val="0045391F"/>
    <w:rsid w:val="00453951"/>
    <w:rsid w:val="00453A2B"/>
    <w:rsid w:val="00453AB7"/>
    <w:rsid w:val="00453B47"/>
    <w:rsid w:val="00453B6E"/>
    <w:rsid w:val="00453BBC"/>
    <w:rsid w:val="00453BDD"/>
    <w:rsid w:val="00453C1F"/>
    <w:rsid w:val="00453C20"/>
    <w:rsid w:val="00453C51"/>
    <w:rsid w:val="00453CE1"/>
    <w:rsid w:val="00453D17"/>
    <w:rsid w:val="00453DF4"/>
    <w:rsid w:val="00453E71"/>
    <w:rsid w:val="00453E76"/>
    <w:rsid w:val="00453EB9"/>
    <w:rsid w:val="00453EC7"/>
    <w:rsid w:val="00453ED8"/>
    <w:rsid w:val="00453EE7"/>
    <w:rsid w:val="00453F1A"/>
    <w:rsid w:val="00453F75"/>
    <w:rsid w:val="00453FC1"/>
    <w:rsid w:val="00453FCD"/>
    <w:rsid w:val="00453FE3"/>
    <w:rsid w:val="00453FE7"/>
    <w:rsid w:val="00454005"/>
    <w:rsid w:val="004540ED"/>
    <w:rsid w:val="0045410B"/>
    <w:rsid w:val="00454126"/>
    <w:rsid w:val="00454128"/>
    <w:rsid w:val="0045417C"/>
    <w:rsid w:val="00454181"/>
    <w:rsid w:val="004541E5"/>
    <w:rsid w:val="0045424A"/>
    <w:rsid w:val="0045425C"/>
    <w:rsid w:val="004542BA"/>
    <w:rsid w:val="004542D1"/>
    <w:rsid w:val="00454357"/>
    <w:rsid w:val="00454375"/>
    <w:rsid w:val="00454386"/>
    <w:rsid w:val="004543A8"/>
    <w:rsid w:val="004543FE"/>
    <w:rsid w:val="00454477"/>
    <w:rsid w:val="00454580"/>
    <w:rsid w:val="004545CF"/>
    <w:rsid w:val="00454616"/>
    <w:rsid w:val="004546A5"/>
    <w:rsid w:val="004546DD"/>
    <w:rsid w:val="004546F9"/>
    <w:rsid w:val="00454785"/>
    <w:rsid w:val="004547FD"/>
    <w:rsid w:val="004549EB"/>
    <w:rsid w:val="004549F8"/>
    <w:rsid w:val="00454A44"/>
    <w:rsid w:val="00454AA5"/>
    <w:rsid w:val="00454ADF"/>
    <w:rsid w:val="00454AFC"/>
    <w:rsid w:val="00454BF5"/>
    <w:rsid w:val="00454C38"/>
    <w:rsid w:val="00454C5B"/>
    <w:rsid w:val="00454C80"/>
    <w:rsid w:val="00454CB8"/>
    <w:rsid w:val="00454E14"/>
    <w:rsid w:val="00454E69"/>
    <w:rsid w:val="00454EC8"/>
    <w:rsid w:val="00454EF3"/>
    <w:rsid w:val="00454F23"/>
    <w:rsid w:val="00454F5C"/>
    <w:rsid w:val="00455014"/>
    <w:rsid w:val="00455037"/>
    <w:rsid w:val="0045509D"/>
    <w:rsid w:val="0045511D"/>
    <w:rsid w:val="004551F1"/>
    <w:rsid w:val="004551F6"/>
    <w:rsid w:val="004551FC"/>
    <w:rsid w:val="00455205"/>
    <w:rsid w:val="0045540B"/>
    <w:rsid w:val="00455411"/>
    <w:rsid w:val="00455446"/>
    <w:rsid w:val="00455464"/>
    <w:rsid w:val="0045549D"/>
    <w:rsid w:val="004554A9"/>
    <w:rsid w:val="0045561B"/>
    <w:rsid w:val="004556E0"/>
    <w:rsid w:val="00455772"/>
    <w:rsid w:val="0045584D"/>
    <w:rsid w:val="0045588D"/>
    <w:rsid w:val="004558A1"/>
    <w:rsid w:val="004558F1"/>
    <w:rsid w:val="00455921"/>
    <w:rsid w:val="004559B4"/>
    <w:rsid w:val="00455A85"/>
    <w:rsid w:val="00455B59"/>
    <w:rsid w:val="00455B81"/>
    <w:rsid w:val="00455BEE"/>
    <w:rsid w:val="00455CA8"/>
    <w:rsid w:val="00455CC2"/>
    <w:rsid w:val="00455CC7"/>
    <w:rsid w:val="00455DD8"/>
    <w:rsid w:val="00455DDF"/>
    <w:rsid w:val="004560BB"/>
    <w:rsid w:val="004560D1"/>
    <w:rsid w:val="004560DB"/>
    <w:rsid w:val="00456186"/>
    <w:rsid w:val="0045623B"/>
    <w:rsid w:val="00456245"/>
    <w:rsid w:val="004562AF"/>
    <w:rsid w:val="00456384"/>
    <w:rsid w:val="0045641E"/>
    <w:rsid w:val="004564B6"/>
    <w:rsid w:val="004564C2"/>
    <w:rsid w:val="00456555"/>
    <w:rsid w:val="0045658C"/>
    <w:rsid w:val="00456598"/>
    <w:rsid w:val="004565A5"/>
    <w:rsid w:val="004565CB"/>
    <w:rsid w:val="00456716"/>
    <w:rsid w:val="0045676B"/>
    <w:rsid w:val="004567B2"/>
    <w:rsid w:val="00456811"/>
    <w:rsid w:val="004568AD"/>
    <w:rsid w:val="0045690D"/>
    <w:rsid w:val="00456927"/>
    <w:rsid w:val="00456955"/>
    <w:rsid w:val="004569BB"/>
    <w:rsid w:val="00456AA2"/>
    <w:rsid w:val="00456B5E"/>
    <w:rsid w:val="00456C19"/>
    <w:rsid w:val="00456C37"/>
    <w:rsid w:val="00456C44"/>
    <w:rsid w:val="00456C52"/>
    <w:rsid w:val="00456C68"/>
    <w:rsid w:val="00456C6B"/>
    <w:rsid w:val="00456D29"/>
    <w:rsid w:val="00456DB5"/>
    <w:rsid w:val="00456E5F"/>
    <w:rsid w:val="00456E64"/>
    <w:rsid w:val="00456E87"/>
    <w:rsid w:val="00456EE9"/>
    <w:rsid w:val="00456F00"/>
    <w:rsid w:val="00456F94"/>
    <w:rsid w:val="00456FC5"/>
    <w:rsid w:val="00456FCE"/>
    <w:rsid w:val="00457024"/>
    <w:rsid w:val="00457051"/>
    <w:rsid w:val="00457055"/>
    <w:rsid w:val="00457056"/>
    <w:rsid w:val="004570BB"/>
    <w:rsid w:val="004570C6"/>
    <w:rsid w:val="004570DD"/>
    <w:rsid w:val="00457182"/>
    <w:rsid w:val="00457186"/>
    <w:rsid w:val="004571A8"/>
    <w:rsid w:val="004571DF"/>
    <w:rsid w:val="0045723D"/>
    <w:rsid w:val="004572C1"/>
    <w:rsid w:val="004572C8"/>
    <w:rsid w:val="004573C3"/>
    <w:rsid w:val="004573CA"/>
    <w:rsid w:val="004573E2"/>
    <w:rsid w:val="00457496"/>
    <w:rsid w:val="00457501"/>
    <w:rsid w:val="004575AB"/>
    <w:rsid w:val="004575EE"/>
    <w:rsid w:val="00457668"/>
    <w:rsid w:val="0045766E"/>
    <w:rsid w:val="004576CA"/>
    <w:rsid w:val="004576CF"/>
    <w:rsid w:val="00457800"/>
    <w:rsid w:val="004578AF"/>
    <w:rsid w:val="004578EB"/>
    <w:rsid w:val="004579D8"/>
    <w:rsid w:val="004579E4"/>
    <w:rsid w:val="00457A03"/>
    <w:rsid w:val="00457A49"/>
    <w:rsid w:val="00457B3D"/>
    <w:rsid w:val="00457B6F"/>
    <w:rsid w:val="00457BA5"/>
    <w:rsid w:val="00457BAA"/>
    <w:rsid w:val="00457C80"/>
    <w:rsid w:val="00457CC2"/>
    <w:rsid w:val="00457EF0"/>
    <w:rsid w:val="00457F64"/>
    <w:rsid w:val="00457FAA"/>
    <w:rsid w:val="0046000A"/>
    <w:rsid w:val="00460042"/>
    <w:rsid w:val="00460119"/>
    <w:rsid w:val="0046016A"/>
    <w:rsid w:val="004602CD"/>
    <w:rsid w:val="004602CE"/>
    <w:rsid w:val="00460377"/>
    <w:rsid w:val="004603F3"/>
    <w:rsid w:val="00460402"/>
    <w:rsid w:val="004604DE"/>
    <w:rsid w:val="0046050A"/>
    <w:rsid w:val="00460525"/>
    <w:rsid w:val="0046057D"/>
    <w:rsid w:val="00460582"/>
    <w:rsid w:val="004605C4"/>
    <w:rsid w:val="0046064C"/>
    <w:rsid w:val="00460676"/>
    <w:rsid w:val="004606CF"/>
    <w:rsid w:val="0046081E"/>
    <w:rsid w:val="0046083C"/>
    <w:rsid w:val="0046090B"/>
    <w:rsid w:val="00460955"/>
    <w:rsid w:val="004609CA"/>
    <w:rsid w:val="00460AA4"/>
    <w:rsid w:val="00460B0F"/>
    <w:rsid w:val="00460B51"/>
    <w:rsid w:val="00460BB1"/>
    <w:rsid w:val="00460BC9"/>
    <w:rsid w:val="00460C23"/>
    <w:rsid w:val="00460C8A"/>
    <w:rsid w:val="00460E6C"/>
    <w:rsid w:val="00460EAF"/>
    <w:rsid w:val="00460ECE"/>
    <w:rsid w:val="00460EDA"/>
    <w:rsid w:val="00460F34"/>
    <w:rsid w:val="00460F97"/>
    <w:rsid w:val="00460FA9"/>
    <w:rsid w:val="00460FB1"/>
    <w:rsid w:val="00461034"/>
    <w:rsid w:val="0046106D"/>
    <w:rsid w:val="004610DB"/>
    <w:rsid w:val="00461269"/>
    <w:rsid w:val="004612D6"/>
    <w:rsid w:val="00461421"/>
    <w:rsid w:val="00461474"/>
    <w:rsid w:val="004614A1"/>
    <w:rsid w:val="00461562"/>
    <w:rsid w:val="004615D0"/>
    <w:rsid w:val="004615E6"/>
    <w:rsid w:val="00461622"/>
    <w:rsid w:val="0046178E"/>
    <w:rsid w:val="004617A4"/>
    <w:rsid w:val="004617D4"/>
    <w:rsid w:val="00461821"/>
    <w:rsid w:val="00461884"/>
    <w:rsid w:val="0046188C"/>
    <w:rsid w:val="00461892"/>
    <w:rsid w:val="004618B2"/>
    <w:rsid w:val="004618CB"/>
    <w:rsid w:val="004618FD"/>
    <w:rsid w:val="0046195A"/>
    <w:rsid w:val="004619CC"/>
    <w:rsid w:val="00461A42"/>
    <w:rsid w:val="00461ABF"/>
    <w:rsid w:val="00461B0E"/>
    <w:rsid w:val="00461B15"/>
    <w:rsid w:val="00461B76"/>
    <w:rsid w:val="00461B9C"/>
    <w:rsid w:val="00461BA0"/>
    <w:rsid w:val="00461BD7"/>
    <w:rsid w:val="00461C0F"/>
    <w:rsid w:val="00461CC2"/>
    <w:rsid w:val="00461CE9"/>
    <w:rsid w:val="00461D32"/>
    <w:rsid w:val="00461D4D"/>
    <w:rsid w:val="00461D5C"/>
    <w:rsid w:val="00461DF8"/>
    <w:rsid w:val="00461E53"/>
    <w:rsid w:val="00461E58"/>
    <w:rsid w:val="00461E89"/>
    <w:rsid w:val="00461F1E"/>
    <w:rsid w:val="00461F78"/>
    <w:rsid w:val="00461F87"/>
    <w:rsid w:val="0046204B"/>
    <w:rsid w:val="004621F1"/>
    <w:rsid w:val="0046220E"/>
    <w:rsid w:val="00462221"/>
    <w:rsid w:val="004622C8"/>
    <w:rsid w:val="004622E0"/>
    <w:rsid w:val="004622EB"/>
    <w:rsid w:val="00462413"/>
    <w:rsid w:val="0046242C"/>
    <w:rsid w:val="00462476"/>
    <w:rsid w:val="00462492"/>
    <w:rsid w:val="004624EC"/>
    <w:rsid w:val="0046257C"/>
    <w:rsid w:val="0046261D"/>
    <w:rsid w:val="00462683"/>
    <w:rsid w:val="004627E2"/>
    <w:rsid w:val="0046286D"/>
    <w:rsid w:val="004628E3"/>
    <w:rsid w:val="004629BD"/>
    <w:rsid w:val="00462A1C"/>
    <w:rsid w:val="00462A28"/>
    <w:rsid w:val="00462AA7"/>
    <w:rsid w:val="00462B11"/>
    <w:rsid w:val="00462B20"/>
    <w:rsid w:val="00462B89"/>
    <w:rsid w:val="00462BAA"/>
    <w:rsid w:val="00462C7A"/>
    <w:rsid w:val="00462CC2"/>
    <w:rsid w:val="00462D03"/>
    <w:rsid w:val="00462D2E"/>
    <w:rsid w:val="00462D34"/>
    <w:rsid w:val="00462D36"/>
    <w:rsid w:val="00462D41"/>
    <w:rsid w:val="00462D5E"/>
    <w:rsid w:val="00462D87"/>
    <w:rsid w:val="00462DF9"/>
    <w:rsid w:val="00462E9C"/>
    <w:rsid w:val="00462EFA"/>
    <w:rsid w:val="00462FBF"/>
    <w:rsid w:val="00462FEC"/>
    <w:rsid w:val="0046303B"/>
    <w:rsid w:val="0046305D"/>
    <w:rsid w:val="0046308D"/>
    <w:rsid w:val="004630B1"/>
    <w:rsid w:val="004630CC"/>
    <w:rsid w:val="0046310A"/>
    <w:rsid w:val="0046312D"/>
    <w:rsid w:val="0046313B"/>
    <w:rsid w:val="00463159"/>
    <w:rsid w:val="0046318D"/>
    <w:rsid w:val="004631E9"/>
    <w:rsid w:val="004631FB"/>
    <w:rsid w:val="00463200"/>
    <w:rsid w:val="00463238"/>
    <w:rsid w:val="004632AF"/>
    <w:rsid w:val="00463310"/>
    <w:rsid w:val="00463398"/>
    <w:rsid w:val="004633DA"/>
    <w:rsid w:val="004633EA"/>
    <w:rsid w:val="00463438"/>
    <w:rsid w:val="00463482"/>
    <w:rsid w:val="004634BC"/>
    <w:rsid w:val="00463573"/>
    <w:rsid w:val="004635C1"/>
    <w:rsid w:val="004635C2"/>
    <w:rsid w:val="00463611"/>
    <w:rsid w:val="00463688"/>
    <w:rsid w:val="0046368D"/>
    <w:rsid w:val="004636FF"/>
    <w:rsid w:val="0046371F"/>
    <w:rsid w:val="00463731"/>
    <w:rsid w:val="0046378E"/>
    <w:rsid w:val="0046381E"/>
    <w:rsid w:val="00463823"/>
    <w:rsid w:val="00463914"/>
    <w:rsid w:val="004639B7"/>
    <w:rsid w:val="00463A1F"/>
    <w:rsid w:val="00463A30"/>
    <w:rsid w:val="00463B24"/>
    <w:rsid w:val="00463B2D"/>
    <w:rsid w:val="00463B6F"/>
    <w:rsid w:val="00463B74"/>
    <w:rsid w:val="00463B80"/>
    <w:rsid w:val="00463C32"/>
    <w:rsid w:val="00463DD2"/>
    <w:rsid w:val="00463EFC"/>
    <w:rsid w:val="00463FCE"/>
    <w:rsid w:val="004640CE"/>
    <w:rsid w:val="004641CB"/>
    <w:rsid w:val="004642DC"/>
    <w:rsid w:val="004643A1"/>
    <w:rsid w:val="004643FF"/>
    <w:rsid w:val="00464442"/>
    <w:rsid w:val="00464483"/>
    <w:rsid w:val="004644CD"/>
    <w:rsid w:val="004644E5"/>
    <w:rsid w:val="00464567"/>
    <w:rsid w:val="00464586"/>
    <w:rsid w:val="00464605"/>
    <w:rsid w:val="004646A2"/>
    <w:rsid w:val="0046487B"/>
    <w:rsid w:val="004648AC"/>
    <w:rsid w:val="004648B1"/>
    <w:rsid w:val="0046498F"/>
    <w:rsid w:val="00464998"/>
    <w:rsid w:val="00464A35"/>
    <w:rsid w:val="00464B10"/>
    <w:rsid w:val="00464C28"/>
    <w:rsid w:val="00464CE9"/>
    <w:rsid w:val="00464E0D"/>
    <w:rsid w:val="00464E57"/>
    <w:rsid w:val="00464EC4"/>
    <w:rsid w:val="00464F16"/>
    <w:rsid w:val="00464F2A"/>
    <w:rsid w:val="00464F9A"/>
    <w:rsid w:val="00465006"/>
    <w:rsid w:val="00465130"/>
    <w:rsid w:val="0046514C"/>
    <w:rsid w:val="0046517B"/>
    <w:rsid w:val="004651CC"/>
    <w:rsid w:val="004651CF"/>
    <w:rsid w:val="004652DB"/>
    <w:rsid w:val="0046535E"/>
    <w:rsid w:val="004654CB"/>
    <w:rsid w:val="00465582"/>
    <w:rsid w:val="004655B7"/>
    <w:rsid w:val="004656A0"/>
    <w:rsid w:val="004656BA"/>
    <w:rsid w:val="004656BE"/>
    <w:rsid w:val="004656E1"/>
    <w:rsid w:val="004656E4"/>
    <w:rsid w:val="004656EA"/>
    <w:rsid w:val="00465744"/>
    <w:rsid w:val="00465751"/>
    <w:rsid w:val="00465755"/>
    <w:rsid w:val="00465782"/>
    <w:rsid w:val="00465819"/>
    <w:rsid w:val="00465895"/>
    <w:rsid w:val="004658EE"/>
    <w:rsid w:val="0046592D"/>
    <w:rsid w:val="00465961"/>
    <w:rsid w:val="004659E7"/>
    <w:rsid w:val="00465A50"/>
    <w:rsid w:val="00465A88"/>
    <w:rsid w:val="00465AD8"/>
    <w:rsid w:val="00465B9E"/>
    <w:rsid w:val="00465C10"/>
    <w:rsid w:val="00465C12"/>
    <w:rsid w:val="00465CC6"/>
    <w:rsid w:val="00465D0B"/>
    <w:rsid w:val="00465D17"/>
    <w:rsid w:val="00465D8E"/>
    <w:rsid w:val="00465D94"/>
    <w:rsid w:val="00465DD6"/>
    <w:rsid w:val="00465E6B"/>
    <w:rsid w:val="00465E6C"/>
    <w:rsid w:val="00465EBE"/>
    <w:rsid w:val="00465F17"/>
    <w:rsid w:val="00465F86"/>
    <w:rsid w:val="00465FCA"/>
    <w:rsid w:val="00465FDB"/>
    <w:rsid w:val="0046600A"/>
    <w:rsid w:val="00466018"/>
    <w:rsid w:val="00466055"/>
    <w:rsid w:val="0046608D"/>
    <w:rsid w:val="00466167"/>
    <w:rsid w:val="004661FA"/>
    <w:rsid w:val="00466276"/>
    <w:rsid w:val="00466296"/>
    <w:rsid w:val="004662E7"/>
    <w:rsid w:val="004663C1"/>
    <w:rsid w:val="004663EE"/>
    <w:rsid w:val="00466444"/>
    <w:rsid w:val="00466568"/>
    <w:rsid w:val="00466572"/>
    <w:rsid w:val="004665C8"/>
    <w:rsid w:val="004665E7"/>
    <w:rsid w:val="0046663E"/>
    <w:rsid w:val="00466666"/>
    <w:rsid w:val="004666A6"/>
    <w:rsid w:val="004666D7"/>
    <w:rsid w:val="004666F4"/>
    <w:rsid w:val="0046670A"/>
    <w:rsid w:val="0046679B"/>
    <w:rsid w:val="00466827"/>
    <w:rsid w:val="004668ED"/>
    <w:rsid w:val="00466934"/>
    <w:rsid w:val="0046698A"/>
    <w:rsid w:val="004669F6"/>
    <w:rsid w:val="00466BEF"/>
    <w:rsid w:val="00466C4D"/>
    <w:rsid w:val="00466CA2"/>
    <w:rsid w:val="00466DCF"/>
    <w:rsid w:val="00466DEE"/>
    <w:rsid w:val="00466E77"/>
    <w:rsid w:val="00466E8F"/>
    <w:rsid w:val="00466EC9"/>
    <w:rsid w:val="00466ED7"/>
    <w:rsid w:val="00466F2D"/>
    <w:rsid w:val="00466F81"/>
    <w:rsid w:val="00466FB2"/>
    <w:rsid w:val="00466FE5"/>
    <w:rsid w:val="00466FE6"/>
    <w:rsid w:val="004670C6"/>
    <w:rsid w:val="0046715E"/>
    <w:rsid w:val="0046723F"/>
    <w:rsid w:val="0046727C"/>
    <w:rsid w:val="00467320"/>
    <w:rsid w:val="00467457"/>
    <w:rsid w:val="00467498"/>
    <w:rsid w:val="004674D2"/>
    <w:rsid w:val="00467519"/>
    <w:rsid w:val="004675DD"/>
    <w:rsid w:val="00467609"/>
    <w:rsid w:val="0046762D"/>
    <w:rsid w:val="0046764B"/>
    <w:rsid w:val="004676BD"/>
    <w:rsid w:val="004676DE"/>
    <w:rsid w:val="00467704"/>
    <w:rsid w:val="0046770C"/>
    <w:rsid w:val="0046774A"/>
    <w:rsid w:val="0046781E"/>
    <w:rsid w:val="00467A8C"/>
    <w:rsid w:val="00467AAE"/>
    <w:rsid w:val="00467AF2"/>
    <w:rsid w:val="00467B06"/>
    <w:rsid w:val="00467B53"/>
    <w:rsid w:val="00467B74"/>
    <w:rsid w:val="00467BA4"/>
    <w:rsid w:val="00467BCD"/>
    <w:rsid w:val="00467C09"/>
    <w:rsid w:val="00467D12"/>
    <w:rsid w:val="00467D8A"/>
    <w:rsid w:val="00467DF5"/>
    <w:rsid w:val="00467EC2"/>
    <w:rsid w:val="00467F46"/>
    <w:rsid w:val="00467F62"/>
    <w:rsid w:val="00467F63"/>
    <w:rsid w:val="00470070"/>
    <w:rsid w:val="004700B7"/>
    <w:rsid w:val="004701F8"/>
    <w:rsid w:val="00470224"/>
    <w:rsid w:val="00470292"/>
    <w:rsid w:val="00470307"/>
    <w:rsid w:val="00470380"/>
    <w:rsid w:val="00470413"/>
    <w:rsid w:val="0047045D"/>
    <w:rsid w:val="004704A2"/>
    <w:rsid w:val="00470564"/>
    <w:rsid w:val="00470715"/>
    <w:rsid w:val="00470742"/>
    <w:rsid w:val="00470899"/>
    <w:rsid w:val="004708C0"/>
    <w:rsid w:val="004708C8"/>
    <w:rsid w:val="004708D1"/>
    <w:rsid w:val="0047095C"/>
    <w:rsid w:val="004709F6"/>
    <w:rsid w:val="00470A01"/>
    <w:rsid w:val="00470A0A"/>
    <w:rsid w:val="00470A55"/>
    <w:rsid w:val="00470AAF"/>
    <w:rsid w:val="00470AEA"/>
    <w:rsid w:val="00470B25"/>
    <w:rsid w:val="00470C32"/>
    <w:rsid w:val="00470CBD"/>
    <w:rsid w:val="00470CDB"/>
    <w:rsid w:val="00470D3D"/>
    <w:rsid w:val="00470E18"/>
    <w:rsid w:val="00470E23"/>
    <w:rsid w:val="00470E24"/>
    <w:rsid w:val="00470E9A"/>
    <w:rsid w:val="00470F38"/>
    <w:rsid w:val="00470F58"/>
    <w:rsid w:val="00470FA7"/>
    <w:rsid w:val="00470FF0"/>
    <w:rsid w:val="00470FF1"/>
    <w:rsid w:val="00470FF5"/>
    <w:rsid w:val="004710F6"/>
    <w:rsid w:val="00471121"/>
    <w:rsid w:val="0047114A"/>
    <w:rsid w:val="00471159"/>
    <w:rsid w:val="004711AF"/>
    <w:rsid w:val="0047126E"/>
    <w:rsid w:val="0047136C"/>
    <w:rsid w:val="0047139C"/>
    <w:rsid w:val="004713D4"/>
    <w:rsid w:val="004714E5"/>
    <w:rsid w:val="004715EE"/>
    <w:rsid w:val="0047165E"/>
    <w:rsid w:val="00471689"/>
    <w:rsid w:val="00471720"/>
    <w:rsid w:val="004717F6"/>
    <w:rsid w:val="00471819"/>
    <w:rsid w:val="0047181C"/>
    <w:rsid w:val="004718F3"/>
    <w:rsid w:val="00471913"/>
    <w:rsid w:val="00471930"/>
    <w:rsid w:val="004719E9"/>
    <w:rsid w:val="00471AA8"/>
    <w:rsid w:val="00471AC7"/>
    <w:rsid w:val="00471BE1"/>
    <w:rsid w:val="00471C1B"/>
    <w:rsid w:val="00471C3B"/>
    <w:rsid w:val="00471D01"/>
    <w:rsid w:val="00471D8D"/>
    <w:rsid w:val="00471DE3"/>
    <w:rsid w:val="00471E73"/>
    <w:rsid w:val="00471E7A"/>
    <w:rsid w:val="00471EB5"/>
    <w:rsid w:val="00471EEC"/>
    <w:rsid w:val="00471F14"/>
    <w:rsid w:val="00471F4B"/>
    <w:rsid w:val="00471F8D"/>
    <w:rsid w:val="00471FD1"/>
    <w:rsid w:val="00471FD3"/>
    <w:rsid w:val="00472005"/>
    <w:rsid w:val="00472021"/>
    <w:rsid w:val="0047208E"/>
    <w:rsid w:val="00472193"/>
    <w:rsid w:val="00472195"/>
    <w:rsid w:val="00472274"/>
    <w:rsid w:val="004722A1"/>
    <w:rsid w:val="0047230D"/>
    <w:rsid w:val="0047231E"/>
    <w:rsid w:val="00472328"/>
    <w:rsid w:val="004724F1"/>
    <w:rsid w:val="00472569"/>
    <w:rsid w:val="00472665"/>
    <w:rsid w:val="004726AB"/>
    <w:rsid w:val="004726E6"/>
    <w:rsid w:val="0047279F"/>
    <w:rsid w:val="004727CD"/>
    <w:rsid w:val="004727DE"/>
    <w:rsid w:val="00472810"/>
    <w:rsid w:val="0047281C"/>
    <w:rsid w:val="0047287D"/>
    <w:rsid w:val="00472894"/>
    <w:rsid w:val="004728BE"/>
    <w:rsid w:val="0047296F"/>
    <w:rsid w:val="004729FC"/>
    <w:rsid w:val="00472A05"/>
    <w:rsid w:val="00472A29"/>
    <w:rsid w:val="00472A63"/>
    <w:rsid w:val="00472B2C"/>
    <w:rsid w:val="00472B96"/>
    <w:rsid w:val="00472BF2"/>
    <w:rsid w:val="00472C9E"/>
    <w:rsid w:val="00472CD1"/>
    <w:rsid w:val="00472CEE"/>
    <w:rsid w:val="00472D76"/>
    <w:rsid w:val="00472D7F"/>
    <w:rsid w:val="00472F1F"/>
    <w:rsid w:val="00472F49"/>
    <w:rsid w:val="00472F4E"/>
    <w:rsid w:val="00472F54"/>
    <w:rsid w:val="00472F80"/>
    <w:rsid w:val="00472FF8"/>
    <w:rsid w:val="00473104"/>
    <w:rsid w:val="004731DF"/>
    <w:rsid w:val="00473346"/>
    <w:rsid w:val="00473359"/>
    <w:rsid w:val="00473419"/>
    <w:rsid w:val="004735EC"/>
    <w:rsid w:val="0047364C"/>
    <w:rsid w:val="004736AA"/>
    <w:rsid w:val="00473703"/>
    <w:rsid w:val="00473755"/>
    <w:rsid w:val="0047378C"/>
    <w:rsid w:val="0047379E"/>
    <w:rsid w:val="00473868"/>
    <w:rsid w:val="0047389B"/>
    <w:rsid w:val="00473A06"/>
    <w:rsid w:val="00473AA4"/>
    <w:rsid w:val="00473B14"/>
    <w:rsid w:val="00473BAB"/>
    <w:rsid w:val="00473C2D"/>
    <w:rsid w:val="00473D1C"/>
    <w:rsid w:val="00473D44"/>
    <w:rsid w:val="00473D8C"/>
    <w:rsid w:val="00473DA5"/>
    <w:rsid w:val="00473EBB"/>
    <w:rsid w:val="0047403E"/>
    <w:rsid w:val="0047415A"/>
    <w:rsid w:val="004741B2"/>
    <w:rsid w:val="004741C1"/>
    <w:rsid w:val="004741EC"/>
    <w:rsid w:val="0047424B"/>
    <w:rsid w:val="00474268"/>
    <w:rsid w:val="0047427B"/>
    <w:rsid w:val="004742A9"/>
    <w:rsid w:val="00474341"/>
    <w:rsid w:val="004743DB"/>
    <w:rsid w:val="004744AB"/>
    <w:rsid w:val="004744FB"/>
    <w:rsid w:val="00474526"/>
    <w:rsid w:val="00474606"/>
    <w:rsid w:val="0047462B"/>
    <w:rsid w:val="004746A8"/>
    <w:rsid w:val="00474750"/>
    <w:rsid w:val="004748CB"/>
    <w:rsid w:val="004749A5"/>
    <w:rsid w:val="004749AC"/>
    <w:rsid w:val="004749D0"/>
    <w:rsid w:val="004749E3"/>
    <w:rsid w:val="00474A79"/>
    <w:rsid w:val="00474AD5"/>
    <w:rsid w:val="00474B96"/>
    <w:rsid w:val="00474BD0"/>
    <w:rsid w:val="00474C3B"/>
    <w:rsid w:val="00474FA4"/>
    <w:rsid w:val="004750A2"/>
    <w:rsid w:val="004750A8"/>
    <w:rsid w:val="004750F2"/>
    <w:rsid w:val="00475128"/>
    <w:rsid w:val="00475149"/>
    <w:rsid w:val="00475188"/>
    <w:rsid w:val="004751EA"/>
    <w:rsid w:val="004751FB"/>
    <w:rsid w:val="00475205"/>
    <w:rsid w:val="00475276"/>
    <w:rsid w:val="0047529A"/>
    <w:rsid w:val="0047538E"/>
    <w:rsid w:val="00475417"/>
    <w:rsid w:val="00475480"/>
    <w:rsid w:val="004754A2"/>
    <w:rsid w:val="004754F4"/>
    <w:rsid w:val="0047564F"/>
    <w:rsid w:val="0047566D"/>
    <w:rsid w:val="004756E1"/>
    <w:rsid w:val="0047572D"/>
    <w:rsid w:val="00475770"/>
    <w:rsid w:val="004757FD"/>
    <w:rsid w:val="00475804"/>
    <w:rsid w:val="00475814"/>
    <w:rsid w:val="0047587E"/>
    <w:rsid w:val="00475915"/>
    <w:rsid w:val="0047595E"/>
    <w:rsid w:val="0047598B"/>
    <w:rsid w:val="004759AE"/>
    <w:rsid w:val="00475A57"/>
    <w:rsid w:val="00475A6C"/>
    <w:rsid w:val="00475B5E"/>
    <w:rsid w:val="00475B6E"/>
    <w:rsid w:val="00475BB7"/>
    <w:rsid w:val="00475C83"/>
    <w:rsid w:val="00475CC9"/>
    <w:rsid w:val="00475D1A"/>
    <w:rsid w:val="00475D35"/>
    <w:rsid w:val="00475D64"/>
    <w:rsid w:val="00475D69"/>
    <w:rsid w:val="00475D86"/>
    <w:rsid w:val="00475E21"/>
    <w:rsid w:val="00475E46"/>
    <w:rsid w:val="00475E54"/>
    <w:rsid w:val="00475E8D"/>
    <w:rsid w:val="00475EF1"/>
    <w:rsid w:val="00475F42"/>
    <w:rsid w:val="00476142"/>
    <w:rsid w:val="004761E0"/>
    <w:rsid w:val="00476272"/>
    <w:rsid w:val="0047627B"/>
    <w:rsid w:val="004762D2"/>
    <w:rsid w:val="004762F2"/>
    <w:rsid w:val="00476324"/>
    <w:rsid w:val="0047632E"/>
    <w:rsid w:val="0047638F"/>
    <w:rsid w:val="004763C4"/>
    <w:rsid w:val="004763D5"/>
    <w:rsid w:val="004763FD"/>
    <w:rsid w:val="00476415"/>
    <w:rsid w:val="004764CD"/>
    <w:rsid w:val="004764F3"/>
    <w:rsid w:val="00476528"/>
    <w:rsid w:val="004765DD"/>
    <w:rsid w:val="004765FC"/>
    <w:rsid w:val="00476619"/>
    <w:rsid w:val="004766D8"/>
    <w:rsid w:val="004766E7"/>
    <w:rsid w:val="0047670A"/>
    <w:rsid w:val="0047676E"/>
    <w:rsid w:val="004767BD"/>
    <w:rsid w:val="004767F7"/>
    <w:rsid w:val="0047681C"/>
    <w:rsid w:val="0047683A"/>
    <w:rsid w:val="004768E7"/>
    <w:rsid w:val="004768EF"/>
    <w:rsid w:val="00476949"/>
    <w:rsid w:val="0047698A"/>
    <w:rsid w:val="004769E2"/>
    <w:rsid w:val="004769FE"/>
    <w:rsid w:val="00476AC2"/>
    <w:rsid w:val="00476B4F"/>
    <w:rsid w:val="00476B76"/>
    <w:rsid w:val="00476BD4"/>
    <w:rsid w:val="00476C20"/>
    <w:rsid w:val="00476C2C"/>
    <w:rsid w:val="00476C57"/>
    <w:rsid w:val="00476C7A"/>
    <w:rsid w:val="00476C7D"/>
    <w:rsid w:val="00476CD0"/>
    <w:rsid w:val="00476D80"/>
    <w:rsid w:val="00476DD4"/>
    <w:rsid w:val="00476DD5"/>
    <w:rsid w:val="00476E0B"/>
    <w:rsid w:val="00476E10"/>
    <w:rsid w:val="00476E2B"/>
    <w:rsid w:val="00476E47"/>
    <w:rsid w:val="00476E59"/>
    <w:rsid w:val="00476E5F"/>
    <w:rsid w:val="00476E8C"/>
    <w:rsid w:val="00476F1F"/>
    <w:rsid w:val="00476F27"/>
    <w:rsid w:val="0047705F"/>
    <w:rsid w:val="00477089"/>
    <w:rsid w:val="004770A8"/>
    <w:rsid w:val="004770AE"/>
    <w:rsid w:val="00477134"/>
    <w:rsid w:val="004771DA"/>
    <w:rsid w:val="00477245"/>
    <w:rsid w:val="00477299"/>
    <w:rsid w:val="004772FF"/>
    <w:rsid w:val="0047746A"/>
    <w:rsid w:val="0047748C"/>
    <w:rsid w:val="004774D8"/>
    <w:rsid w:val="0047751C"/>
    <w:rsid w:val="0047751D"/>
    <w:rsid w:val="00477557"/>
    <w:rsid w:val="00477560"/>
    <w:rsid w:val="00477599"/>
    <w:rsid w:val="004775CE"/>
    <w:rsid w:val="004775D5"/>
    <w:rsid w:val="004775F6"/>
    <w:rsid w:val="004776AF"/>
    <w:rsid w:val="004778B3"/>
    <w:rsid w:val="004779E3"/>
    <w:rsid w:val="00477A44"/>
    <w:rsid w:val="00477AF9"/>
    <w:rsid w:val="00477B37"/>
    <w:rsid w:val="00477BC0"/>
    <w:rsid w:val="00477C40"/>
    <w:rsid w:val="00477C4C"/>
    <w:rsid w:val="00477C9F"/>
    <w:rsid w:val="00477D36"/>
    <w:rsid w:val="00477D5D"/>
    <w:rsid w:val="00477DAD"/>
    <w:rsid w:val="00477DB1"/>
    <w:rsid w:val="00477E4E"/>
    <w:rsid w:val="00477EFD"/>
    <w:rsid w:val="00480062"/>
    <w:rsid w:val="00480076"/>
    <w:rsid w:val="0048008C"/>
    <w:rsid w:val="00480094"/>
    <w:rsid w:val="004800ED"/>
    <w:rsid w:val="004800FC"/>
    <w:rsid w:val="00480194"/>
    <w:rsid w:val="004801F1"/>
    <w:rsid w:val="00480223"/>
    <w:rsid w:val="00480224"/>
    <w:rsid w:val="0048024A"/>
    <w:rsid w:val="0048028C"/>
    <w:rsid w:val="00480292"/>
    <w:rsid w:val="004802A5"/>
    <w:rsid w:val="004802E5"/>
    <w:rsid w:val="0048031A"/>
    <w:rsid w:val="004803B4"/>
    <w:rsid w:val="00480426"/>
    <w:rsid w:val="00480457"/>
    <w:rsid w:val="0048046B"/>
    <w:rsid w:val="00480476"/>
    <w:rsid w:val="004804C0"/>
    <w:rsid w:val="0048051F"/>
    <w:rsid w:val="00480546"/>
    <w:rsid w:val="0048055B"/>
    <w:rsid w:val="0048066C"/>
    <w:rsid w:val="00480755"/>
    <w:rsid w:val="00480770"/>
    <w:rsid w:val="0048078A"/>
    <w:rsid w:val="004807AB"/>
    <w:rsid w:val="004807BA"/>
    <w:rsid w:val="00480922"/>
    <w:rsid w:val="00480968"/>
    <w:rsid w:val="004809AB"/>
    <w:rsid w:val="004809B4"/>
    <w:rsid w:val="00480A66"/>
    <w:rsid w:val="00480BB6"/>
    <w:rsid w:val="00480C3E"/>
    <w:rsid w:val="00480D0A"/>
    <w:rsid w:val="00480E3F"/>
    <w:rsid w:val="00480E88"/>
    <w:rsid w:val="00480E92"/>
    <w:rsid w:val="00480ED0"/>
    <w:rsid w:val="00480EF0"/>
    <w:rsid w:val="00480F23"/>
    <w:rsid w:val="00480F25"/>
    <w:rsid w:val="00480FBD"/>
    <w:rsid w:val="004810AD"/>
    <w:rsid w:val="004812F2"/>
    <w:rsid w:val="00481344"/>
    <w:rsid w:val="00481538"/>
    <w:rsid w:val="00481640"/>
    <w:rsid w:val="0048169A"/>
    <w:rsid w:val="00481743"/>
    <w:rsid w:val="00481772"/>
    <w:rsid w:val="004817BE"/>
    <w:rsid w:val="00481875"/>
    <w:rsid w:val="0048189A"/>
    <w:rsid w:val="004818AA"/>
    <w:rsid w:val="00481920"/>
    <w:rsid w:val="0048196F"/>
    <w:rsid w:val="00481982"/>
    <w:rsid w:val="00481986"/>
    <w:rsid w:val="004819A0"/>
    <w:rsid w:val="004819A3"/>
    <w:rsid w:val="004819B9"/>
    <w:rsid w:val="00481A2E"/>
    <w:rsid w:val="00481A82"/>
    <w:rsid w:val="00481AB5"/>
    <w:rsid w:val="00481AB7"/>
    <w:rsid w:val="00481B37"/>
    <w:rsid w:val="00481BC7"/>
    <w:rsid w:val="00481C41"/>
    <w:rsid w:val="00481CD3"/>
    <w:rsid w:val="00481EF5"/>
    <w:rsid w:val="00481F3F"/>
    <w:rsid w:val="00481F9C"/>
    <w:rsid w:val="00481FE5"/>
    <w:rsid w:val="00482018"/>
    <w:rsid w:val="00482027"/>
    <w:rsid w:val="00482131"/>
    <w:rsid w:val="004821D5"/>
    <w:rsid w:val="00482307"/>
    <w:rsid w:val="004823B1"/>
    <w:rsid w:val="004823DB"/>
    <w:rsid w:val="004824C1"/>
    <w:rsid w:val="0048259E"/>
    <w:rsid w:val="0048259F"/>
    <w:rsid w:val="0048261C"/>
    <w:rsid w:val="00482683"/>
    <w:rsid w:val="00482743"/>
    <w:rsid w:val="00482774"/>
    <w:rsid w:val="00482793"/>
    <w:rsid w:val="0048279F"/>
    <w:rsid w:val="0048283E"/>
    <w:rsid w:val="00482848"/>
    <w:rsid w:val="00482860"/>
    <w:rsid w:val="004828AE"/>
    <w:rsid w:val="00482AD5"/>
    <w:rsid w:val="00482B61"/>
    <w:rsid w:val="00482B85"/>
    <w:rsid w:val="00482C4B"/>
    <w:rsid w:val="00482CBD"/>
    <w:rsid w:val="00482CF7"/>
    <w:rsid w:val="00482DF4"/>
    <w:rsid w:val="00482DFE"/>
    <w:rsid w:val="00482E8D"/>
    <w:rsid w:val="00482EDF"/>
    <w:rsid w:val="00482F1A"/>
    <w:rsid w:val="00482F84"/>
    <w:rsid w:val="00482F9B"/>
    <w:rsid w:val="004830E9"/>
    <w:rsid w:val="00483134"/>
    <w:rsid w:val="004831B3"/>
    <w:rsid w:val="004833B9"/>
    <w:rsid w:val="00483426"/>
    <w:rsid w:val="00483437"/>
    <w:rsid w:val="004834B3"/>
    <w:rsid w:val="004834DF"/>
    <w:rsid w:val="004834F7"/>
    <w:rsid w:val="00483508"/>
    <w:rsid w:val="00483529"/>
    <w:rsid w:val="00483545"/>
    <w:rsid w:val="004835ED"/>
    <w:rsid w:val="00483608"/>
    <w:rsid w:val="00483656"/>
    <w:rsid w:val="00483697"/>
    <w:rsid w:val="00483715"/>
    <w:rsid w:val="0048377D"/>
    <w:rsid w:val="004837B9"/>
    <w:rsid w:val="004837FA"/>
    <w:rsid w:val="0048385E"/>
    <w:rsid w:val="00483875"/>
    <w:rsid w:val="004838C6"/>
    <w:rsid w:val="00483948"/>
    <w:rsid w:val="00483963"/>
    <w:rsid w:val="004839A3"/>
    <w:rsid w:val="004839BE"/>
    <w:rsid w:val="00483B13"/>
    <w:rsid w:val="00483BB6"/>
    <w:rsid w:val="00483C54"/>
    <w:rsid w:val="00483CBB"/>
    <w:rsid w:val="00483D1A"/>
    <w:rsid w:val="00483DB5"/>
    <w:rsid w:val="00483E23"/>
    <w:rsid w:val="00483E5A"/>
    <w:rsid w:val="00483EEC"/>
    <w:rsid w:val="00483F6C"/>
    <w:rsid w:val="00483FEF"/>
    <w:rsid w:val="00484073"/>
    <w:rsid w:val="004840B4"/>
    <w:rsid w:val="00484127"/>
    <w:rsid w:val="0048412B"/>
    <w:rsid w:val="00484204"/>
    <w:rsid w:val="0048425D"/>
    <w:rsid w:val="0048426B"/>
    <w:rsid w:val="0048426D"/>
    <w:rsid w:val="0048431B"/>
    <w:rsid w:val="0048434A"/>
    <w:rsid w:val="00484361"/>
    <w:rsid w:val="00484381"/>
    <w:rsid w:val="004843B7"/>
    <w:rsid w:val="004843CD"/>
    <w:rsid w:val="004843F6"/>
    <w:rsid w:val="0048444E"/>
    <w:rsid w:val="00484461"/>
    <w:rsid w:val="0048450D"/>
    <w:rsid w:val="0048451A"/>
    <w:rsid w:val="004845C5"/>
    <w:rsid w:val="004845DA"/>
    <w:rsid w:val="004845EB"/>
    <w:rsid w:val="004846B0"/>
    <w:rsid w:val="00484738"/>
    <w:rsid w:val="0048475A"/>
    <w:rsid w:val="0048485C"/>
    <w:rsid w:val="0048487B"/>
    <w:rsid w:val="00484913"/>
    <w:rsid w:val="00484978"/>
    <w:rsid w:val="004849A5"/>
    <w:rsid w:val="004849C6"/>
    <w:rsid w:val="00484A22"/>
    <w:rsid w:val="00484B0B"/>
    <w:rsid w:val="00484B76"/>
    <w:rsid w:val="00484BAC"/>
    <w:rsid w:val="00484C62"/>
    <w:rsid w:val="00484CC0"/>
    <w:rsid w:val="00484CD2"/>
    <w:rsid w:val="00484CEF"/>
    <w:rsid w:val="00484E0A"/>
    <w:rsid w:val="00484E5E"/>
    <w:rsid w:val="00485057"/>
    <w:rsid w:val="004850EB"/>
    <w:rsid w:val="004850F1"/>
    <w:rsid w:val="00485140"/>
    <w:rsid w:val="00485150"/>
    <w:rsid w:val="0048526E"/>
    <w:rsid w:val="00485353"/>
    <w:rsid w:val="004853AC"/>
    <w:rsid w:val="0048540C"/>
    <w:rsid w:val="004854AE"/>
    <w:rsid w:val="004854FB"/>
    <w:rsid w:val="00485590"/>
    <w:rsid w:val="004855B5"/>
    <w:rsid w:val="0048574E"/>
    <w:rsid w:val="004857A6"/>
    <w:rsid w:val="00485865"/>
    <w:rsid w:val="004858EA"/>
    <w:rsid w:val="00485916"/>
    <w:rsid w:val="0048598E"/>
    <w:rsid w:val="00485A98"/>
    <w:rsid w:val="00485ADE"/>
    <w:rsid w:val="00485B9A"/>
    <w:rsid w:val="00485BC0"/>
    <w:rsid w:val="00485C88"/>
    <w:rsid w:val="00485D36"/>
    <w:rsid w:val="00485D47"/>
    <w:rsid w:val="00485DB1"/>
    <w:rsid w:val="00485DBF"/>
    <w:rsid w:val="00485DD9"/>
    <w:rsid w:val="00485DEC"/>
    <w:rsid w:val="00485E49"/>
    <w:rsid w:val="00485E4B"/>
    <w:rsid w:val="00485E4C"/>
    <w:rsid w:val="00485E97"/>
    <w:rsid w:val="00485F0B"/>
    <w:rsid w:val="00485F0F"/>
    <w:rsid w:val="00485F20"/>
    <w:rsid w:val="00485FD7"/>
    <w:rsid w:val="00486115"/>
    <w:rsid w:val="00486165"/>
    <w:rsid w:val="00486195"/>
    <w:rsid w:val="0048619E"/>
    <w:rsid w:val="004861CF"/>
    <w:rsid w:val="004861E3"/>
    <w:rsid w:val="0048624A"/>
    <w:rsid w:val="004862A5"/>
    <w:rsid w:val="004862E9"/>
    <w:rsid w:val="00486356"/>
    <w:rsid w:val="00486478"/>
    <w:rsid w:val="004866A6"/>
    <w:rsid w:val="004866D3"/>
    <w:rsid w:val="0048671B"/>
    <w:rsid w:val="00486724"/>
    <w:rsid w:val="0048673D"/>
    <w:rsid w:val="004867CB"/>
    <w:rsid w:val="00486803"/>
    <w:rsid w:val="00486844"/>
    <w:rsid w:val="00486851"/>
    <w:rsid w:val="0048686C"/>
    <w:rsid w:val="004868A0"/>
    <w:rsid w:val="004868AA"/>
    <w:rsid w:val="0048692A"/>
    <w:rsid w:val="0048695F"/>
    <w:rsid w:val="00486A55"/>
    <w:rsid w:val="00486A9D"/>
    <w:rsid w:val="00486B54"/>
    <w:rsid w:val="00486B5A"/>
    <w:rsid w:val="00486B99"/>
    <w:rsid w:val="00486C16"/>
    <w:rsid w:val="00486C3C"/>
    <w:rsid w:val="00486D7B"/>
    <w:rsid w:val="00486D8A"/>
    <w:rsid w:val="00486DFE"/>
    <w:rsid w:val="00486E65"/>
    <w:rsid w:val="00486E72"/>
    <w:rsid w:val="00486E74"/>
    <w:rsid w:val="00486EB8"/>
    <w:rsid w:val="00486FE2"/>
    <w:rsid w:val="00487093"/>
    <w:rsid w:val="00487166"/>
    <w:rsid w:val="004871A0"/>
    <w:rsid w:val="004871A2"/>
    <w:rsid w:val="004871DC"/>
    <w:rsid w:val="00487318"/>
    <w:rsid w:val="0048731A"/>
    <w:rsid w:val="00487327"/>
    <w:rsid w:val="0048733B"/>
    <w:rsid w:val="00487384"/>
    <w:rsid w:val="004873B1"/>
    <w:rsid w:val="00487404"/>
    <w:rsid w:val="00487456"/>
    <w:rsid w:val="004874C0"/>
    <w:rsid w:val="004875E6"/>
    <w:rsid w:val="004876E4"/>
    <w:rsid w:val="00487787"/>
    <w:rsid w:val="004877B5"/>
    <w:rsid w:val="00487804"/>
    <w:rsid w:val="0048783D"/>
    <w:rsid w:val="004878B2"/>
    <w:rsid w:val="004878C2"/>
    <w:rsid w:val="004878FA"/>
    <w:rsid w:val="0048790B"/>
    <w:rsid w:val="004879EB"/>
    <w:rsid w:val="00487A7D"/>
    <w:rsid w:val="00487A9C"/>
    <w:rsid w:val="00487AF1"/>
    <w:rsid w:val="00487B97"/>
    <w:rsid w:val="00487B98"/>
    <w:rsid w:val="00487BF5"/>
    <w:rsid w:val="00487C02"/>
    <w:rsid w:val="00487CB1"/>
    <w:rsid w:val="00487DA4"/>
    <w:rsid w:val="00487E44"/>
    <w:rsid w:val="00487E55"/>
    <w:rsid w:val="00487ED9"/>
    <w:rsid w:val="00487F3D"/>
    <w:rsid w:val="00487F88"/>
    <w:rsid w:val="00487FD1"/>
    <w:rsid w:val="00490205"/>
    <w:rsid w:val="00490233"/>
    <w:rsid w:val="0049025C"/>
    <w:rsid w:val="00490294"/>
    <w:rsid w:val="004902B6"/>
    <w:rsid w:val="00490315"/>
    <w:rsid w:val="00490455"/>
    <w:rsid w:val="004904A7"/>
    <w:rsid w:val="00490504"/>
    <w:rsid w:val="00490524"/>
    <w:rsid w:val="0049052D"/>
    <w:rsid w:val="00490575"/>
    <w:rsid w:val="004905C5"/>
    <w:rsid w:val="00490610"/>
    <w:rsid w:val="0049066E"/>
    <w:rsid w:val="00490679"/>
    <w:rsid w:val="00490792"/>
    <w:rsid w:val="004907A6"/>
    <w:rsid w:val="004907C0"/>
    <w:rsid w:val="004908B4"/>
    <w:rsid w:val="00490AE2"/>
    <w:rsid w:val="00490BF6"/>
    <w:rsid w:val="00490C32"/>
    <w:rsid w:val="00490CAB"/>
    <w:rsid w:val="00490D84"/>
    <w:rsid w:val="00490DE4"/>
    <w:rsid w:val="00490DFE"/>
    <w:rsid w:val="00490FC0"/>
    <w:rsid w:val="004910CB"/>
    <w:rsid w:val="004910DC"/>
    <w:rsid w:val="00491124"/>
    <w:rsid w:val="00491140"/>
    <w:rsid w:val="00491161"/>
    <w:rsid w:val="0049119C"/>
    <w:rsid w:val="004911C8"/>
    <w:rsid w:val="004912EA"/>
    <w:rsid w:val="00491349"/>
    <w:rsid w:val="00491384"/>
    <w:rsid w:val="00491390"/>
    <w:rsid w:val="004913BB"/>
    <w:rsid w:val="00491435"/>
    <w:rsid w:val="00491532"/>
    <w:rsid w:val="00491580"/>
    <w:rsid w:val="004915F1"/>
    <w:rsid w:val="00491652"/>
    <w:rsid w:val="00491655"/>
    <w:rsid w:val="0049169A"/>
    <w:rsid w:val="00491717"/>
    <w:rsid w:val="0049178B"/>
    <w:rsid w:val="0049179F"/>
    <w:rsid w:val="004917C0"/>
    <w:rsid w:val="004917D1"/>
    <w:rsid w:val="00491819"/>
    <w:rsid w:val="00491867"/>
    <w:rsid w:val="00491880"/>
    <w:rsid w:val="0049188B"/>
    <w:rsid w:val="0049190D"/>
    <w:rsid w:val="0049194E"/>
    <w:rsid w:val="00491950"/>
    <w:rsid w:val="00491989"/>
    <w:rsid w:val="004919BE"/>
    <w:rsid w:val="004919CC"/>
    <w:rsid w:val="00491A68"/>
    <w:rsid w:val="00491A9B"/>
    <w:rsid w:val="00491AAB"/>
    <w:rsid w:val="00491B78"/>
    <w:rsid w:val="00491BE3"/>
    <w:rsid w:val="00491C81"/>
    <w:rsid w:val="00491CB1"/>
    <w:rsid w:val="00491CC8"/>
    <w:rsid w:val="00491D1F"/>
    <w:rsid w:val="00491D6A"/>
    <w:rsid w:val="00491E27"/>
    <w:rsid w:val="00491F05"/>
    <w:rsid w:val="00491F1F"/>
    <w:rsid w:val="00491F26"/>
    <w:rsid w:val="00491F38"/>
    <w:rsid w:val="00491F80"/>
    <w:rsid w:val="00491FDD"/>
    <w:rsid w:val="0049202D"/>
    <w:rsid w:val="0049210B"/>
    <w:rsid w:val="00492128"/>
    <w:rsid w:val="00492165"/>
    <w:rsid w:val="004921C6"/>
    <w:rsid w:val="00492220"/>
    <w:rsid w:val="00492255"/>
    <w:rsid w:val="004922A3"/>
    <w:rsid w:val="004922DC"/>
    <w:rsid w:val="00492396"/>
    <w:rsid w:val="004923B4"/>
    <w:rsid w:val="004923E3"/>
    <w:rsid w:val="00492434"/>
    <w:rsid w:val="0049246C"/>
    <w:rsid w:val="00492480"/>
    <w:rsid w:val="004924B8"/>
    <w:rsid w:val="004924CF"/>
    <w:rsid w:val="004925C9"/>
    <w:rsid w:val="00492645"/>
    <w:rsid w:val="00492674"/>
    <w:rsid w:val="004926A6"/>
    <w:rsid w:val="004926D2"/>
    <w:rsid w:val="004926D3"/>
    <w:rsid w:val="0049270D"/>
    <w:rsid w:val="0049271E"/>
    <w:rsid w:val="0049272C"/>
    <w:rsid w:val="004927C1"/>
    <w:rsid w:val="004927EA"/>
    <w:rsid w:val="00492852"/>
    <w:rsid w:val="00492956"/>
    <w:rsid w:val="00492A3F"/>
    <w:rsid w:val="00492A4E"/>
    <w:rsid w:val="00492AEB"/>
    <w:rsid w:val="00492BAB"/>
    <w:rsid w:val="00492C14"/>
    <w:rsid w:val="00492C74"/>
    <w:rsid w:val="00492CB2"/>
    <w:rsid w:val="00492D64"/>
    <w:rsid w:val="00492D8F"/>
    <w:rsid w:val="00492D99"/>
    <w:rsid w:val="00492DF4"/>
    <w:rsid w:val="0049305A"/>
    <w:rsid w:val="00493093"/>
    <w:rsid w:val="004930DE"/>
    <w:rsid w:val="00493199"/>
    <w:rsid w:val="004931B7"/>
    <w:rsid w:val="00493208"/>
    <w:rsid w:val="0049327F"/>
    <w:rsid w:val="004932CD"/>
    <w:rsid w:val="00493359"/>
    <w:rsid w:val="004933AF"/>
    <w:rsid w:val="004933EF"/>
    <w:rsid w:val="004933F5"/>
    <w:rsid w:val="00493411"/>
    <w:rsid w:val="00493456"/>
    <w:rsid w:val="004934C0"/>
    <w:rsid w:val="004934DC"/>
    <w:rsid w:val="004935A1"/>
    <w:rsid w:val="00493625"/>
    <w:rsid w:val="00493741"/>
    <w:rsid w:val="004937CE"/>
    <w:rsid w:val="004937E4"/>
    <w:rsid w:val="00493854"/>
    <w:rsid w:val="0049385C"/>
    <w:rsid w:val="004938A9"/>
    <w:rsid w:val="00493919"/>
    <w:rsid w:val="00493967"/>
    <w:rsid w:val="0049396B"/>
    <w:rsid w:val="00493980"/>
    <w:rsid w:val="004939B5"/>
    <w:rsid w:val="00493A0E"/>
    <w:rsid w:val="00493A1A"/>
    <w:rsid w:val="00493A4A"/>
    <w:rsid w:val="00493A9C"/>
    <w:rsid w:val="00493AD6"/>
    <w:rsid w:val="00493AEC"/>
    <w:rsid w:val="00493B3C"/>
    <w:rsid w:val="00493BA1"/>
    <w:rsid w:val="00493BF8"/>
    <w:rsid w:val="00493CAE"/>
    <w:rsid w:val="00493D0D"/>
    <w:rsid w:val="00493DA6"/>
    <w:rsid w:val="00493FB9"/>
    <w:rsid w:val="004940CB"/>
    <w:rsid w:val="004940CF"/>
    <w:rsid w:val="004940FA"/>
    <w:rsid w:val="004941B0"/>
    <w:rsid w:val="004941C4"/>
    <w:rsid w:val="0049430B"/>
    <w:rsid w:val="004943F3"/>
    <w:rsid w:val="0049443F"/>
    <w:rsid w:val="004944A5"/>
    <w:rsid w:val="00494509"/>
    <w:rsid w:val="0049455E"/>
    <w:rsid w:val="0049456D"/>
    <w:rsid w:val="00494599"/>
    <w:rsid w:val="004946A5"/>
    <w:rsid w:val="004946B6"/>
    <w:rsid w:val="004947E3"/>
    <w:rsid w:val="0049483F"/>
    <w:rsid w:val="00494841"/>
    <w:rsid w:val="004948AD"/>
    <w:rsid w:val="004948E2"/>
    <w:rsid w:val="004948EC"/>
    <w:rsid w:val="00494A79"/>
    <w:rsid w:val="00494C8E"/>
    <w:rsid w:val="00494CB3"/>
    <w:rsid w:val="00494CE3"/>
    <w:rsid w:val="00494D32"/>
    <w:rsid w:val="00494DAD"/>
    <w:rsid w:val="00494E9A"/>
    <w:rsid w:val="00494EEC"/>
    <w:rsid w:val="00494F75"/>
    <w:rsid w:val="00494FA1"/>
    <w:rsid w:val="00494FB9"/>
    <w:rsid w:val="00494FD5"/>
    <w:rsid w:val="00495011"/>
    <w:rsid w:val="0049501A"/>
    <w:rsid w:val="004950C2"/>
    <w:rsid w:val="004950EB"/>
    <w:rsid w:val="00495125"/>
    <w:rsid w:val="0049516B"/>
    <w:rsid w:val="0049518C"/>
    <w:rsid w:val="004952CC"/>
    <w:rsid w:val="004952FE"/>
    <w:rsid w:val="004953B5"/>
    <w:rsid w:val="004953E5"/>
    <w:rsid w:val="004954D1"/>
    <w:rsid w:val="004955AA"/>
    <w:rsid w:val="0049561E"/>
    <w:rsid w:val="00495674"/>
    <w:rsid w:val="004956ED"/>
    <w:rsid w:val="004956F0"/>
    <w:rsid w:val="004957A8"/>
    <w:rsid w:val="004958C3"/>
    <w:rsid w:val="004958EB"/>
    <w:rsid w:val="00495925"/>
    <w:rsid w:val="004959E4"/>
    <w:rsid w:val="00495AB9"/>
    <w:rsid w:val="00495AE6"/>
    <w:rsid w:val="00495BBB"/>
    <w:rsid w:val="00495BEB"/>
    <w:rsid w:val="00495C36"/>
    <w:rsid w:val="00495C85"/>
    <w:rsid w:val="00495CF3"/>
    <w:rsid w:val="00495D69"/>
    <w:rsid w:val="00495D8C"/>
    <w:rsid w:val="00495DB7"/>
    <w:rsid w:val="00495DEB"/>
    <w:rsid w:val="00495E05"/>
    <w:rsid w:val="00495E1C"/>
    <w:rsid w:val="00495E2A"/>
    <w:rsid w:val="00495E2C"/>
    <w:rsid w:val="00495ECB"/>
    <w:rsid w:val="00495F24"/>
    <w:rsid w:val="00495F65"/>
    <w:rsid w:val="00495F67"/>
    <w:rsid w:val="00495F6C"/>
    <w:rsid w:val="00495F98"/>
    <w:rsid w:val="00495FDD"/>
    <w:rsid w:val="00496025"/>
    <w:rsid w:val="0049602F"/>
    <w:rsid w:val="004960AE"/>
    <w:rsid w:val="004960B9"/>
    <w:rsid w:val="004960CF"/>
    <w:rsid w:val="004960E4"/>
    <w:rsid w:val="00496136"/>
    <w:rsid w:val="00496138"/>
    <w:rsid w:val="00496163"/>
    <w:rsid w:val="0049618C"/>
    <w:rsid w:val="004961F9"/>
    <w:rsid w:val="00496212"/>
    <w:rsid w:val="004962CA"/>
    <w:rsid w:val="0049631D"/>
    <w:rsid w:val="0049632B"/>
    <w:rsid w:val="00496460"/>
    <w:rsid w:val="0049647D"/>
    <w:rsid w:val="0049649E"/>
    <w:rsid w:val="004964C3"/>
    <w:rsid w:val="004964D0"/>
    <w:rsid w:val="004964F1"/>
    <w:rsid w:val="00496593"/>
    <w:rsid w:val="004965D2"/>
    <w:rsid w:val="004966C9"/>
    <w:rsid w:val="00496731"/>
    <w:rsid w:val="00496760"/>
    <w:rsid w:val="004967C0"/>
    <w:rsid w:val="0049680D"/>
    <w:rsid w:val="00496811"/>
    <w:rsid w:val="00496831"/>
    <w:rsid w:val="00496904"/>
    <w:rsid w:val="00496A29"/>
    <w:rsid w:val="00496A46"/>
    <w:rsid w:val="00496A68"/>
    <w:rsid w:val="00496AB7"/>
    <w:rsid w:val="00496BEB"/>
    <w:rsid w:val="00496C94"/>
    <w:rsid w:val="00496CB6"/>
    <w:rsid w:val="00496D4A"/>
    <w:rsid w:val="00496D8C"/>
    <w:rsid w:val="00496DD5"/>
    <w:rsid w:val="00496DE5"/>
    <w:rsid w:val="00496DE6"/>
    <w:rsid w:val="00496E43"/>
    <w:rsid w:val="00496E5B"/>
    <w:rsid w:val="00496E68"/>
    <w:rsid w:val="00496E74"/>
    <w:rsid w:val="00496F3A"/>
    <w:rsid w:val="00496FE1"/>
    <w:rsid w:val="00497185"/>
    <w:rsid w:val="0049718A"/>
    <w:rsid w:val="004971F2"/>
    <w:rsid w:val="00497271"/>
    <w:rsid w:val="0049727E"/>
    <w:rsid w:val="004973B4"/>
    <w:rsid w:val="004973BA"/>
    <w:rsid w:val="004973BB"/>
    <w:rsid w:val="0049747F"/>
    <w:rsid w:val="004974C9"/>
    <w:rsid w:val="00497519"/>
    <w:rsid w:val="004975C1"/>
    <w:rsid w:val="00497604"/>
    <w:rsid w:val="00497652"/>
    <w:rsid w:val="00497682"/>
    <w:rsid w:val="004976AE"/>
    <w:rsid w:val="00497709"/>
    <w:rsid w:val="00497737"/>
    <w:rsid w:val="0049779E"/>
    <w:rsid w:val="004977B3"/>
    <w:rsid w:val="004977CB"/>
    <w:rsid w:val="0049784D"/>
    <w:rsid w:val="00497897"/>
    <w:rsid w:val="004978B7"/>
    <w:rsid w:val="004978C5"/>
    <w:rsid w:val="004979A7"/>
    <w:rsid w:val="00497A33"/>
    <w:rsid w:val="00497B06"/>
    <w:rsid w:val="00497BE0"/>
    <w:rsid w:val="00497C76"/>
    <w:rsid w:val="00497CE9"/>
    <w:rsid w:val="00497E5C"/>
    <w:rsid w:val="00497E5F"/>
    <w:rsid w:val="00497E62"/>
    <w:rsid w:val="00497ED5"/>
    <w:rsid w:val="00497EEE"/>
    <w:rsid w:val="00497F03"/>
    <w:rsid w:val="00497F7B"/>
    <w:rsid w:val="00497FAD"/>
    <w:rsid w:val="00497FC3"/>
    <w:rsid w:val="004A0010"/>
    <w:rsid w:val="004A0183"/>
    <w:rsid w:val="004A0240"/>
    <w:rsid w:val="004A0250"/>
    <w:rsid w:val="004A026F"/>
    <w:rsid w:val="004A028A"/>
    <w:rsid w:val="004A029C"/>
    <w:rsid w:val="004A029D"/>
    <w:rsid w:val="004A02B0"/>
    <w:rsid w:val="004A0335"/>
    <w:rsid w:val="004A053A"/>
    <w:rsid w:val="004A056B"/>
    <w:rsid w:val="004A068F"/>
    <w:rsid w:val="004A06A3"/>
    <w:rsid w:val="004A06C0"/>
    <w:rsid w:val="004A0727"/>
    <w:rsid w:val="004A07E3"/>
    <w:rsid w:val="004A083E"/>
    <w:rsid w:val="004A0860"/>
    <w:rsid w:val="004A0900"/>
    <w:rsid w:val="004A0993"/>
    <w:rsid w:val="004A09D9"/>
    <w:rsid w:val="004A09E1"/>
    <w:rsid w:val="004A0A00"/>
    <w:rsid w:val="004A0B97"/>
    <w:rsid w:val="004A0B9D"/>
    <w:rsid w:val="004A0C69"/>
    <w:rsid w:val="004A0C70"/>
    <w:rsid w:val="004A0C9F"/>
    <w:rsid w:val="004A0CEC"/>
    <w:rsid w:val="004A0CF9"/>
    <w:rsid w:val="004A0DE3"/>
    <w:rsid w:val="004A0E18"/>
    <w:rsid w:val="004A0E1F"/>
    <w:rsid w:val="004A0E5E"/>
    <w:rsid w:val="004A0E80"/>
    <w:rsid w:val="004A0EAF"/>
    <w:rsid w:val="004A0F24"/>
    <w:rsid w:val="004A0F3C"/>
    <w:rsid w:val="004A0FAE"/>
    <w:rsid w:val="004A0FE3"/>
    <w:rsid w:val="004A1011"/>
    <w:rsid w:val="004A106A"/>
    <w:rsid w:val="004A10C1"/>
    <w:rsid w:val="004A1188"/>
    <w:rsid w:val="004A11B9"/>
    <w:rsid w:val="004A11F9"/>
    <w:rsid w:val="004A1271"/>
    <w:rsid w:val="004A127B"/>
    <w:rsid w:val="004A127D"/>
    <w:rsid w:val="004A12DD"/>
    <w:rsid w:val="004A1311"/>
    <w:rsid w:val="004A1376"/>
    <w:rsid w:val="004A1379"/>
    <w:rsid w:val="004A1383"/>
    <w:rsid w:val="004A13CD"/>
    <w:rsid w:val="004A13D6"/>
    <w:rsid w:val="004A1442"/>
    <w:rsid w:val="004A14A2"/>
    <w:rsid w:val="004A1553"/>
    <w:rsid w:val="004A174F"/>
    <w:rsid w:val="004A183A"/>
    <w:rsid w:val="004A1922"/>
    <w:rsid w:val="004A197E"/>
    <w:rsid w:val="004A1999"/>
    <w:rsid w:val="004A1A12"/>
    <w:rsid w:val="004A1A36"/>
    <w:rsid w:val="004A1A68"/>
    <w:rsid w:val="004A1A8B"/>
    <w:rsid w:val="004A1AB5"/>
    <w:rsid w:val="004A1AFF"/>
    <w:rsid w:val="004A1B8E"/>
    <w:rsid w:val="004A1C1D"/>
    <w:rsid w:val="004A1C71"/>
    <w:rsid w:val="004A1DA8"/>
    <w:rsid w:val="004A1DF6"/>
    <w:rsid w:val="004A1E24"/>
    <w:rsid w:val="004A1EA6"/>
    <w:rsid w:val="004A1EA7"/>
    <w:rsid w:val="004A1EEE"/>
    <w:rsid w:val="004A1F1C"/>
    <w:rsid w:val="004A1F26"/>
    <w:rsid w:val="004A1FB6"/>
    <w:rsid w:val="004A2015"/>
    <w:rsid w:val="004A218C"/>
    <w:rsid w:val="004A21CF"/>
    <w:rsid w:val="004A224E"/>
    <w:rsid w:val="004A226C"/>
    <w:rsid w:val="004A2273"/>
    <w:rsid w:val="004A2310"/>
    <w:rsid w:val="004A2380"/>
    <w:rsid w:val="004A23BA"/>
    <w:rsid w:val="004A249A"/>
    <w:rsid w:val="004A24B4"/>
    <w:rsid w:val="004A256C"/>
    <w:rsid w:val="004A2738"/>
    <w:rsid w:val="004A282A"/>
    <w:rsid w:val="004A2894"/>
    <w:rsid w:val="004A2914"/>
    <w:rsid w:val="004A291A"/>
    <w:rsid w:val="004A291E"/>
    <w:rsid w:val="004A29E1"/>
    <w:rsid w:val="004A29F6"/>
    <w:rsid w:val="004A2A73"/>
    <w:rsid w:val="004A2AD5"/>
    <w:rsid w:val="004A2BB3"/>
    <w:rsid w:val="004A2C7B"/>
    <w:rsid w:val="004A2C91"/>
    <w:rsid w:val="004A2CB3"/>
    <w:rsid w:val="004A2DC8"/>
    <w:rsid w:val="004A2E4E"/>
    <w:rsid w:val="004A2F02"/>
    <w:rsid w:val="004A2F6C"/>
    <w:rsid w:val="004A2F74"/>
    <w:rsid w:val="004A2F8F"/>
    <w:rsid w:val="004A2FA1"/>
    <w:rsid w:val="004A3100"/>
    <w:rsid w:val="004A3114"/>
    <w:rsid w:val="004A3131"/>
    <w:rsid w:val="004A3191"/>
    <w:rsid w:val="004A32B0"/>
    <w:rsid w:val="004A3470"/>
    <w:rsid w:val="004A35CF"/>
    <w:rsid w:val="004A35FA"/>
    <w:rsid w:val="004A365F"/>
    <w:rsid w:val="004A36B0"/>
    <w:rsid w:val="004A3717"/>
    <w:rsid w:val="004A3773"/>
    <w:rsid w:val="004A379A"/>
    <w:rsid w:val="004A37C2"/>
    <w:rsid w:val="004A37EF"/>
    <w:rsid w:val="004A3827"/>
    <w:rsid w:val="004A3895"/>
    <w:rsid w:val="004A389C"/>
    <w:rsid w:val="004A3924"/>
    <w:rsid w:val="004A3945"/>
    <w:rsid w:val="004A398C"/>
    <w:rsid w:val="004A3A07"/>
    <w:rsid w:val="004A3A14"/>
    <w:rsid w:val="004A3B54"/>
    <w:rsid w:val="004A3BB0"/>
    <w:rsid w:val="004A3BCB"/>
    <w:rsid w:val="004A3C3C"/>
    <w:rsid w:val="004A3CB7"/>
    <w:rsid w:val="004A3CE9"/>
    <w:rsid w:val="004A3D11"/>
    <w:rsid w:val="004A3D43"/>
    <w:rsid w:val="004A3D5D"/>
    <w:rsid w:val="004A3E15"/>
    <w:rsid w:val="004A3E48"/>
    <w:rsid w:val="004A3EA3"/>
    <w:rsid w:val="004A3EDD"/>
    <w:rsid w:val="004A3EF5"/>
    <w:rsid w:val="004A40A4"/>
    <w:rsid w:val="004A411E"/>
    <w:rsid w:val="004A41C0"/>
    <w:rsid w:val="004A41C8"/>
    <w:rsid w:val="004A41E3"/>
    <w:rsid w:val="004A42AA"/>
    <w:rsid w:val="004A42F0"/>
    <w:rsid w:val="004A43D4"/>
    <w:rsid w:val="004A44DD"/>
    <w:rsid w:val="004A4586"/>
    <w:rsid w:val="004A458D"/>
    <w:rsid w:val="004A45EA"/>
    <w:rsid w:val="004A46B7"/>
    <w:rsid w:val="004A46E0"/>
    <w:rsid w:val="004A4717"/>
    <w:rsid w:val="004A4718"/>
    <w:rsid w:val="004A4789"/>
    <w:rsid w:val="004A4840"/>
    <w:rsid w:val="004A4927"/>
    <w:rsid w:val="004A49CF"/>
    <w:rsid w:val="004A49F1"/>
    <w:rsid w:val="004A4A08"/>
    <w:rsid w:val="004A4A11"/>
    <w:rsid w:val="004A4B03"/>
    <w:rsid w:val="004A4B04"/>
    <w:rsid w:val="004A4B83"/>
    <w:rsid w:val="004A4B9B"/>
    <w:rsid w:val="004A4BC9"/>
    <w:rsid w:val="004A4BD6"/>
    <w:rsid w:val="004A4BF8"/>
    <w:rsid w:val="004A4BF9"/>
    <w:rsid w:val="004A4C04"/>
    <w:rsid w:val="004A4CF9"/>
    <w:rsid w:val="004A4D4F"/>
    <w:rsid w:val="004A4DBD"/>
    <w:rsid w:val="004A4E06"/>
    <w:rsid w:val="004A4E88"/>
    <w:rsid w:val="004A4F02"/>
    <w:rsid w:val="004A4F72"/>
    <w:rsid w:val="004A4FB3"/>
    <w:rsid w:val="004A5041"/>
    <w:rsid w:val="004A5072"/>
    <w:rsid w:val="004A5090"/>
    <w:rsid w:val="004A50C8"/>
    <w:rsid w:val="004A50DB"/>
    <w:rsid w:val="004A5145"/>
    <w:rsid w:val="004A524C"/>
    <w:rsid w:val="004A52E5"/>
    <w:rsid w:val="004A5314"/>
    <w:rsid w:val="004A531F"/>
    <w:rsid w:val="004A53BD"/>
    <w:rsid w:val="004A53FB"/>
    <w:rsid w:val="004A54DE"/>
    <w:rsid w:val="004A5545"/>
    <w:rsid w:val="004A5600"/>
    <w:rsid w:val="004A564C"/>
    <w:rsid w:val="004A5672"/>
    <w:rsid w:val="004A572D"/>
    <w:rsid w:val="004A57E1"/>
    <w:rsid w:val="004A57EE"/>
    <w:rsid w:val="004A5800"/>
    <w:rsid w:val="004A58B6"/>
    <w:rsid w:val="004A58E3"/>
    <w:rsid w:val="004A58FC"/>
    <w:rsid w:val="004A5910"/>
    <w:rsid w:val="004A5A0C"/>
    <w:rsid w:val="004A5A4E"/>
    <w:rsid w:val="004A5A68"/>
    <w:rsid w:val="004A5A6D"/>
    <w:rsid w:val="004A5AA9"/>
    <w:rsid w:val="004A5C0A"/>
    <w:rsid w:val="004A5C58"/>
    <w:rsid w:val="004A5D39"/>
    <w:rsid w:val="004A5DA1"/>
    <w:rsid w:val="004A5DA8"/>
    <w:rsid w:val="004A5DC9"/>
    <w:rsid w:val="004A5E16"/>
    <w:rsid w:val="004A5E89"/>
    <w:rsid w:val="004A5EA7"/>
    <w:rsid w:val="004A5FA1"/>
    <w:rsid w:val="004A6057"/>
    <w:rsid w:val="004A611B"/>
    <w:rsid w:val="004A6135"/>
    <w:rsid w:val="004A61E7"/>
    <w:rsid w:val="004A627F"/>
    <w:rsid w:val="004A6341"/>
    <w:rsid w:val="004A635D"/>
    <w:rsid w:val="004A6418"/>
    <w:rsid w:val="004A642C"/>
    <w:rsid w:val="004A6436"/>
    <w:rsid w:val="004A6476"/>
    <w:rsid w:val="004A64CB"/>
    <w:rsid w:val="004A65F7"/>
    <w:rsid w:val="004A66AC"/>
    <w:rsid w:val="004A6718"/>
    <w:rsid w:val="004A6758"/>
    <w:rsid w:val="004A6778"/>
    <w:rsid w:val="004A67F7"/>
    <w:rsid w:val="004A682E"/>
    <w:rsid w:val="004A6859"/>
    <w:rsid w:val="004A68AD"/>
    <w:rsid w:val="004A69F8"/>
    <w:rsid w:val="004A6A7A"/>
    <w:rsid w:val="004A6A98"/>
    <w:rsid w:val="004A6AB4"/>
    <w:rsid w:val="004A6B34"/>
    <w:rsid w:val="004A6B53"/>
    <w:rsid w:val="004A6C0B"/>
    <w:rsid w:val="004A6C14"/>
    <w:rsid w:val="004A6C8B"/>
    <w:rsid w:val="004A6CFB"/>
    <w:rsid w:val="004A6DD7"/>
    <w:rsid w:val="004A6E0C"/>
    <w:rsid w:val="004A6F0F"/>
    <w:rsid w:val="004A6F61"/>
    <w:rsid w:val="004A6FE0"/>
    <w:rsid w:val="004A7012"/>
    <w:rsid w:val="004A707B"/>
    <w:rsid w:val="004A707D"/>
    <w:rsid w:val="004A713C"/>
    <w:rsid w:val="004A7290"/>
    <w:rsid w:val="004A73B9"/>
    <w:rsid w:val="004A73F1"/>
    <w:rsid w:val="004A73F3"/>
    <w:rsid w:val="004A744E"/>
    <w:rsid w:val="004A74D9"/>
    <w:rsid w:val="004A754A"/>
    <w:rsid w:val="004A75B9"/>
    <w:rsid w:val="004A7624"/>
    <w:rsid w:val="004A76DE"/>
    <w:rsid w:val="004A7706"/>
    <w:rsid w:val="004A771D"/>
    <w:rsid w:val="004A7740"/>
    <w:rsid w:val="004A7839"/>
    <w:rsid w:val="004A7874"/>
    <w:rsid w:val="004A78B1"/>
    <w:rsid w:val="004A78F4"/>
    <w:rsid w:val="004A7B78"/>
    <w:rsid w:val="004A7BFB"/>
    <w:rsid w:val="004A7BFC"/>
    <w:rsid w:val="004A7CB8"/>
    <w:rsid w:val="004A7D51"/>
    <w:rsid w:val="004A7DA9"/>
    <w:rsid w:val="004A7DAC"/>
    <w:rsid w:val="004A7E0C"/>
    <w:rsid w:val="004A7EE5"/>
    <w:rsid w:val="004B0056"/>
    <w:rsid w:val="004B00A9"/>
    <w:rsid w:val="004B0192"/>
    <w:rsid w:val="004B0207"/>
    <w:rsid w:val="004B022A"/>
    <w:rsid w:val="004B0238"/>
    <w:rsid w:val="004B02A1"/>
    <w:rsid w:val="004B02E7"/>
    <w:rsid w:val="004B0382"/>
    <w:rsid w:val="004B03A1"/>
    <w:rsid w:val="004B0448"/>
    <w:rsid w:val="004B04C4"/>
    <w:rsid w:val="004B053E"/>
    <w:rsid w:val="004B0598"/>
    <w:rsid w:val="004B060E"/>
    <w:rsid w:val="004B0691"/>
    <w:rsid w:val="004B072D"/>
    <w:rsid w:val="004B07A4"/>
    <w:rsid w:val="004B07A5"/>
    <w:rsid w:val="004B07FA"/>
    <w:rsid w:val="004B08B9"/>
    <w:rsid w:val="004B090F"/>
    <w:rsid w:val="004B0955"/>
    <w:rsid w:val="004B0A2D"/>
    <w:rsid w:val="004B0A7A"/>
    <w:rsid w:val="004B0AD9"/>
    <w:rsid w:val="004B0CDD"/>
    <w:rsid w:val="004B0D1A"/>
    <w:rsid w:val="004B0D50"/>
    <w:rsid w:val="004B0E23"/>
    <w:rsid w:val="004B0EF1"/>
    <w:rsid w:val="004B0F68"/>
    <w:rsid w:val="004B0FAD"/>
    <w:rsid w:val="004B0FC5"/>
    <w:rsid w:val="004B0FD8"/>
    <w:rsid w:val="004B1075"/>
    <w:rsid w:val="004B1186"/>
    <w:rsid w:val="004B11EA"/>
    <w:rsid w:val="004B11F7"/>
    <w:rsid w:val="004B1202"/>
    <w:rsid w:val="004B120D"/>
    <w:rsid w:val="004B130D"/>
    <w:rsid w:val="004B136C"/>
    <w:rsid w:val="004B1391"/>
    <w:rsid w:val="004B139F"/>
    <w:rsid w:val="004B13EF"/>
    <w:rsid w:val="004B1453"/>
    <w:rsid w:val="004B1461"/>
    <w:rsid w:val="004B14BB"/>
    <w:rsid w:val="004B1590"/>
    <w:rsid w:val="004B15E9"/>
    <w:rsid w:val="004B1634"/>
    <w:rsid w:val="004B179C"/>
    <w:rsid w:val="004B17A3"/>
    <w:rsid w:val="004B17A9"/>
    <w:rsid w:val="004B17E4"/>
    <w:rsid w:val="004B17EB"/>
    <w:rsid w:val="004B1880"/>
    <w:rsid w:val="004B1929"/>
    <w:rsid w:val="004B1968"/>
    <w:rsid w:val="004B1972"/>
    <w:rsid w:val="004B1991"/>
    <w:rsid w:val="004B1A32"/>
    <w:rsid w:val="004B1A69"/>
    <w:rsid w:val="004B1B9D"/>
    <w:rsid w:val="004B1C94"/>
    <w:rsid w:val="004B1CE2"/>
    <w:rsid w:val="004B1D22"/>
    <w:rsid w:val="004B1D2C"/>
    <w:rsid w:val="004B1D8B"/>
    <w:rsid w:val="004B1DD7"/>
    <w:rsid w:val="004B1EB9"/>
    <w:rsid w:val="004B1F44"/>
    <w:rsid w:val="004B1F54"/>
    <w:rsid w:val="004B1FD4"/>
    <w:rsid w:val="004B202E"/>
    <w:rsid w:val="004B2079"/>
    <w:rsid w:val="004B2127"/>
    <w:rsid w:val="004B21E4"/>
    <w:rsid w:val="004B222D"/>
    <w:rsid w:val="004B2278"/>
    <w:rsid w:val="004B22B7"/>
    <w:rsid w:val="004B2387"/>
    <w:rsid w:val="004B242D"/>
    <w:rsid w:val="004B253C"/>
    <w:rsid w:val="004B253F"/>
    <w:rsid w:val="004B25C3"/>
    <w:rsid w:val="004B25EE"/>
    <w:rsid w:val="004B2609"/>
    <w:rsid w:val="004B2633"/>
    <w:rsid w:val="004B2684"/>
    <w:rsid w:val="004B26D6"/>
    <w:rsid w:val="004B26FD"/>
    <w:rsid w:val="004B27A9"/>
    <w:rsid w:val="004B27CA"/>
    <w:rsid w:val="004B27D8"/>
    <w:rsid w:val="004B2855"/>
    <w:rsid w:val="004B28B4"/>
    <w:rsid w:val="004B28E6"/>
    <w:rsid w:val="004B2A25"/>
    <w:rsid w:val="004B2AB2"/>
    <w:rsid w:val="004B2AB4"/>
    <w:rsid w:val="004B2ADC"/>
    <w:rsid w:val="004B2B41"/>
    <w:rsid w:val="004B2B66"/>
    <w:rsid w:val="004B2CE4"/>
    <w:rsid w:val="004B2DD9"/>
    <w:rsid w:val="004B2DF8"/>
    <w:rsid w:val="004B2E88"/>
    <w:rsid w:val="004B2EB2"/>
    <w:rsid w:val="004B2F98"/>
    <w:rsid w:val="004B2FDA"/>
    <w:rsid w:val="004B30B1"/>
    <w:rsid w:val="004B30E8"/>
    <w:rsid w:val="004B3161"/>
    <w:rsid w:val="004B31ED"/>
    <w:rsid w:val="004B320A"/>
    <w:rsid w:val="004B320D"/>
    <w:rsid w:val="004B327C"/>
    <w:rsid w:val="004B329D"/>
    <w:rsid w:val="004B32B7"/>
    <w:rsid w:val="004B32E2"/>
    <w:rsid w:val="004B332F"/>
    <w:rsid w:val="004B3394"/>
    <w:rsid w:val="004B33A7"/>
    <w:rsid w:val="004B33D6"/>
    <w:rsid w:val="004B351F"/>
    <w:rsid w:val="004B3581"/>
    <w:rsid w:val="004B3615"/>
    <w:rsid w:val="004B36D8"/>
    <w:rsid w:val="004B371A"/>
    <w:rsid w:val="004B3729"/>
    <w:rsid w:val="004B374C"/>
    <w:rsid w:val="004B3764"/>
    <w:rsid w:val="004B3776"/>
    <w:rsid w:val="004B37A1"/>
    <w:rsid w:val="004B38B5"/>
    <w:rsid w:val="004B3963"/>
    <w:rsid w:val="004B3980"/>
    <w:rsid w:val="004B39F7"/>
    <w:rsid w:val="004B3A35"/>
    <w:rsid w:val="004B3A84"/>
    <w:rsid w:val="004B3A99"/>
    <w:rsid w:val="004B3ABA"/>
    <w:rsid w:val="004B3AD8"/>
    <w:rsid w:val="004B3C5A"/>
    <w:rsid w:val="004B3C6F"/>
    <w:rsid w:val="004B3CE1"/>
    <w:rsid w:val="004B3D18"/>
    <w:rsid w:val="004B3D1A"/>
    <w:rsid w:val="004B3DAA"/>
    <w:rsid w:val="004B3E35"/>
    <w:rsid w:val="004B3F10"/>
    <w:rsid w:val="004B3F27"/>
    <w:rsid w:val="004B3F6F"/>
    <w:rsid w:val="004B400A"/>
    <w:rsid w:val="004B4068"/>
    <w:rsid w:val="004B40FF"/>
    <w:rsid w:val="004B4108"/>
    <w:rsid w:val="004B4133"/>
    <w:rsid w:val="004B4173"/>
    <w:rsid w:val="004B417F"/>
    <w:rsid w:val="004B4191"/>
    <w:rsid w:val="004B4201"/>
    <w:rsid w:val="004B421D"/>
    <w:rsid w:val="004B428A"/>
    <w:rsid w:val="004B4292"/>
    <w:rsid w:val="004B42E1"/>
    <w:rsid w:val="004B430B"/>
    <w:rsid w:val="004B4322"/>
    <w:rsid w:val="004B432B"/>
    <w:rsid w:val="004B4379"/>
    <w:rsid w:val="004B437A"/>
    <w:rsid w:val="004B4385"/>
    <w:rsid w:val="004B43E2"/>
    <w:rsid w:val="004B442B"/>
    <w:rsid w:val="004B4459"/>
    <w:rsid w:val="004B4480"/>
    <w:rsid w:val="004B44A6"/>
    <w:rsid w:val="004B44FA"/>
    <w:rsid w:val="004B450A"/>
    <w:rsid w:val="004B451C"/>
    <w:rsid w:val="004B4535"/>
    <w:rsid w:val="004B455E"/>
    <w:rsid w:val="004B456B"/>
    <w:rsid w:val="004B47CA"/>
    <w:rsid w:val="004B4844"/>
    <w:rsid w:val="004B4934"/>
    <w:rsid w:val="004B493B"/>
    <w:rsid w:val="004B4947"/>
    <w:rsid w:val="004B4A11"/>
    <w:rsid w:val="004B4AB1"/>
    <w:rsid w:val="004B4BE9"/>
    <w:rsid w:val="004B4CA4"/>
    <w:rsid w:val="004B4D50"/>
    <w:rsid w:val="004B4E83"/>
    <w:rsid w:val="004B4F65"/>
    <w:rsid w:val="004B504F"/>
    <w:rsid w:val="004B5103"/>
    <w:rsid w:val="004B5168"/>
    <w:rsid w:val="004B5261"/>
    <w:rsid w:val="004B531B"/>
    <w:rsid w:val="004B5390"/>
    <w:rsid w:val="004B5397"/>
    <w:rsid w:val="004B54A2"/>
    <w:rsid w:val="004B5643"/>
    <w:rsid w:val="004B567C"/>
    <w:rsid w:val="004B571F"/>
    <w:rsid w:val="004B5794"/>
    <w:rsid w:val="004B5805"/>
    <w:rsid w:val="004B5811"/>
    <w:rsid w:val="004B5843"/>
    <w:rsid w:val="004B586D"/>
    <w:rsid w:val="004B589D"/>
    <w:rsid w:val="004B58BF"/>
    <w:rsid w:val="004B58C4"/>
    <w:rsid w:val="004B58FA"/>
    <w:rsid w:val="004B59C2"/>
    <w:rsid w:val="004B59C6"/>
    <w:rsid w:val="004B5A73"/>
    <w:rsid w:val="004B5A78"/>
    <w:rsid w:val="004B5AB7"/>
    <w:rsid w:val="004B5B3B"/>
    <w:rsid w:val="004B5B4B"/>
    <w:rsid w:val="004B5B4D"/>
    <w:rsid w:val="004B5B83"/>
    <w:rsid w:val="004B5CD5"/>
    <w:rsid w:val="004B5D09"/>
    <w:rsid w:val="004B5D70"/>
    <w:rsid w:val="004B5E15"/>
    <w:rsid w:val="004B5E35"/>
    <w:rsid w:val="004B5E8F"/>
    <w:rsid w:val="004B5EB0"/>
    <w:rsid w:val="004B5ED1"/>
    <w:rsid w:val="004B5ED4"/>
    <w:rsid w:val="004B5ED5"/>
    <w:rsid w:val="004B5EF0"/>
    <w:rsid w:val="004B5F89"/>
    <w:rsid w:val="004B5FCF"/>
    <w:rsid w:val="004B6010"/>
    <w:rsid w:val="004B6137"/>
    <w:rsid w:val="004B6163"/>
    <w:rsid w:val="004B6233"/>
    <w:rsid w:val="004B624A"/>
    <w:rsid w:val="004B63AA"/>
    <w:rsid w:val="004B6419"/>
    <w:rsid w:val="004B641B"/>
    <w:rsid w:val="004B642F"/>
    <w:rsid w:val="004B6477"/>
    <w:rsid w:val="004B657F"/>
    <w:rsid w:val="004B65BE"/>
    <w:rsid w:val="004B65C8"/>
    <w:rsid w:val="004B6612"/>
    <w:rsid w:val="004B66F9"/>
    <w:rsid w:val="004B673D"/>
    <w:rsid w:val="004B6759"/>
    <w:rsid w:val="004B67D8"/>
    <w:rsid w:val="004B6810"/>
    <w:rsid w:val="004B68AD"/>
    <w:rsid w:val="004B68F2"/>
    <w:rsid w:val="004B6903"/>
    <w:rsid w:val="004B6952"/>
    <w:rsid w:val="004B6972"/>
    <w:rsid w:val="004B69AD"/>
    <w:rsid w:val="004B6AC8"/>
    <w:rsid w:val="004B6BAE"/>
    <w:rsid w:val="004B6C0F"/>
    <w:rsid w:val="004B6C89"/>
    <w:rsid w:val="004B6D16"/>
    <w:rsid w:val="004B6D1F"/>
    <w:rsid w:val="004B6D74"/>
    <w:rsid w:val="004B6D7B"/>
    <w:rsid w:val="004B6EBA"/>
    <w:rsid w:val="004B6FE9"/>
    <w:rsid w:val="004B7010"/>
    <w:rsid w:val="004B7085"/>
    <w:rsid w:val="004B70F0"/>
    <w:rsid w:val="004B710E"/>
    <w:rsid w:val="004B7110"/>
    <w:rsid w:val="004B7111"/>
    <w:rsid w:val="004B7113"/>
    <w:rsid w:val="004B71F0"/>
    <w:rsid w:val="004B71F2"/>
    <w:rsid w:val="004B7243"/>
    <w:rsid w:val="004B729B"/>
    <w:rsid w:val="004B72EA"/>
    <w:rsid w:val="004B7321"/>
    <w:rsid w:val="004B7338"/>
    <w:rsid w:val="004B737C"/>
    <w:rsid w:val="004B73F8"/>
    <w:rsid w:val="004B7402"/>
    <w:rsid w:val="004B7470"/>
    <w:rsid w:val="004B753B"/>
    <w:rsid w:val="004B759D"/>
    <w:rsid w:val="004B762D"/>
    <w:rsid w:val="004B765D"/>
    <w:rsid w:val="004B766D"/>
    <w:rsid w:val="004B7684"/>
    <w:rsid w:val="004B76F2"/>
    <w:rsid w:val="004B76F3"/>
    <w:rsid w:val="004B76FA"/>
    <w:rsid w:val="004B7727"/>
    <w:rsid w:val="004B77C1"/>
    <w:rsid w:val="004B781A"/>
    <w:rsid w:val="004B7857"/>
    <w:rsid w:val="004B7909"/>
    <w:rsid w:val="004B7977"/>
    <w:rsid w:val="004B797F"/>
    <w:rsid w:val="004B7B62"/>
    <w:rsid w:val="004B7D5D"/>
    <w:rsid w:val="004B7D7A"/>
    <w:rsid w:val="004B7DDD"/>
    <w:rsid w:val="004B7FA0"/>
    <w:rsid w:val="004B7FA5"/>
    <w:rsid w:val="004C00BF"/>
    <w:rsid w:val="004C00D7"/>
    <w:rsid w:val="004C00E3"/>
    <w:rsid w:val="004C00E7"/>
    <w:rsid w:val="004C016C"/>
    <w:rsid w:val="004C0188"/>
    <w:rsid w:val="004C01C3"/>
    <w:rsid w:val="004C01F6"/>
    <w:rsid w:val="004C0200"/>
    <w:rsid w:val="004C0275"/>
    <w:rsid w:val="004C03D9"/>
    <w:rsid w:val="004C03FB"/>
    <w:rsid w:val="004C0404"/>
    <w:rsid w:val="004C0444"/>
    <w:rsid w:val="004C045C"/>
    <w:rsid w:val="004C0471"/>
    <w:rsid w:val="004C0491"/>
    <w:rsid w:val="004C056B"/>
    <w:rsid w:val="004C05ED"/>
    <w:rsid w:val="004C0614"/>
    <w:rsid w:val="004C068D"/>
    <w:rsid w:val="004C06EC"/>
    <w:rsid w:val="004C0736"/>
    <w:rsid w:val="004C075E"/>
    <w:rsid w:val="004C0781"/>
    <w:rsid w:val="004C0840"/>
    <w:rsid w:val="004C085E"/>
    <w:rsid w:val="004C0878"/>
    <w:rsid w:val="004C08EF"/>
    <w:rsid w:val="004C093B"/>
    <w:rsid w:val="004C0AC4"/>
    <w:rsid w:val="004C0AC8"/>
    <w:rsid w:val="004C0B08"/>
    <w:rsid w:val="004C0B5C"/>
    <w:rsid w:val="004C0BAF"/>
    <w:rsid w:val="004C0BB0"/>
    <w:rsid w:val="004C0C2F"/>
    <w:rsid w:val="004C0CF2"/>
    <w:rsid w:val="004C0D44"/>
    <w:rsid w:val="004C0DBA"/>
    <w:rsid w:val="004C0E29"/>
    <w:rsid w:val="004C0E84"/>
    <w:rsid w:val="004C0F53"/>
    <w:rsid w:val="004C0FA7"/>
    <w:rsid w:val="004C0FAD"/>
    <w:rsid w:val="004C106F"/>
    <w:rsid w:val="004C108B"/>
    <w:rsid w:val="004C1115"/>
    <w:rsid w:val="004C11A2"/>
    <w:rsid w:val="004C126E"/>
    <w:rsid w:val="004C1282"/>
    <w:rsid w:val="004C1289"/>
    <w:rsid w:val="004C1292"/>
    <w:rsid w:val="004C1372"/>
    <w:rsid w:val="004C1437"/>
    <w:rsid w:val="004C146E"/>
    <w:rsid w:val="004C14DA"/>
    <w:rsid w:val="004C153E"/>
    <w:rsid w:val="004C162A"/>
    <w:rsid w:val="004C167C"/>
    <w:rsid w:val="004C16A9"/>
    <w:rsid w:val="004C1759"/>
    <w:rsid w:val="004C189F"/>
    <w:rsid w:val="004C18B6"/>
    <w:rsid w:val="004C19FA"/>
    <w:rsid w:val="004C1A03"/>
    <w:rsid w:val="004C1A7D"/>
    <w:rsid w:val="004C1ACB"/>
    <w:rsid w:val="004C1B09"/>
    <w:rsid w:val="004C1B25"/>
    <w:rsid w:val="004C1B55"/>
    <w:rsid w:val="004C1B57"/>
    <w:rsid w:val="004C1BBC"/>
    <w:rsid w:val="004C1D59"/>
    <w:rsid w:val="004C1E19"/>
    <w:rsid w:val="004C1E67"/>
    <w:rsid w:val="004C1F29"/>
    <w:rsid w:val="004C1F6A"/>
    <w:rsid w:val="004C1FF8"/>
    <w:rsid w:val="004C2007"/>
    <w:rsid w:val="004C207C"/>
    <w:rsid w:val="004C2112"/>
    <w:rsid w:val="004C2186"/>
    <w:rsid w:val="004C218A"/>
    <w:rsid w:val="004C21F6"/>
    <w:rsid w:val="004C21F9"/>
    <w:rsid w:val="004C235A"/>
    <w:rsid w:val="004C237B"/>
    <w:rsid w:val="004C23FB"/>
    <w:rsid w:val="004C246E"/>
    <w:rsid w:val="004C252C"/>
    <w:rsid w:val="004C2553"/>
    <w:rsid w:val="004C26AD"/>
    <w:rsid w:val="004C26C9"/>
    <w:rsid w:val="004C27A2"/>
    <w:rsid w:val="004C27BD"/>
    <w:rsid w:val="004C27D1"/>
    <w:rsid w:val="004C27DF"/>
    <w:rsid w:val="004C27FB"/>
    <w:rsid w:val="004C28E3"/>
    <w:rsid w:val="004C28FD"/>
    <w:rsid w:val="004C2926"/>
    <w:rsid w:val="004C2967"/>
    <w:rsid w:val="004C29BC"/>
    <w:rsid w:val="004C2A1D"/>
    <w:rsid w:val="004C2A2B"/>
    <w:rsid w:val="004C2B36"/>
    <w:rsid w:val="004C2B3B"/>
    <w:rsid w:val="004C2BE9"/>
    <w:rsid w:val="004C2C6A"/>
    <w:rsid w:val="004C2CB9"/>
    <w:rsid w:val="004C2D13"/>
    <w:rsid w:val="004C2D6E"/>
    <w:rsid w:val="004C2DF7"/>
    <w:rsid w:val="004C2E08"/>
    <w:rsid w:val="004C2E13"/>
    <w:rsid w:val="004C2EBC"/>
    <w:rsid w:val="004C2EFF"/>
    <w:rsid w:val="004C2FC7"/>
    <w:rsid w:val="004C306D"/>
    <w:rsid w:val="004C310C"/>
    <w:rsid w:val="004C330D"/>
    <w:rsid w:val="004C336B"/>
    <w:rsid w:val="004C338F"/>
    <w:rsid w:val="004C34B9"/>
    <w:rsid w:val="004C359C"/>
    <w:rsid w:val="004C35E0"/>
    <w:rsid w:val="004C3760"/>
    <w:rsid w:val="004C3770"/>
    <w:rsid w:val="004C3789"/>
    <w:rsid w:val="004C379C"/>
    <w:rsid w:val="004C3836"/>
    <w:rsid w:val="004C3845"/>
    <w:rsid w:val="004C3887"/>
    <w:rsid w:val="004C38DD"/>
    <w:rsid w:val="004C397D"/>
    <w:rsid w:val="004C39B7"/>
    <w:rsid w:val="004C3A01"/>
    <w:rsid w:val="004C3A21"/>
    <w:rsid w:val="004C3A85"/>
    <w:rsid w:val="004C3ABA"/>
    <w:rsid w:val="004C3ACC"/>
    <w:rsid w:val="004C3B26"/>
    <w:rsid w:val="004C3BA5"/>
    <w:rsid w:val="004C3BE7"/>
    <w:rsid w:val="004C3C2F"/>
    <w:rsid w:val="004C3CBB"/>
    <w:rsid w:val="004C3CF0"/>
    <w:rsid w:val="004C3DCE"/>
    <w:rsid w:val="004C3DEC"/>
    <w:rsid w:val="004C3E5D"/>
    <w:rsid w:val="004C3E96"/>
    <w:rsid w:val="004C3ED4"/>
    <w:rsid w:val="004C3EEE"/>
    <w:rsid w:val="004C3F91"/>
    <w:rsid w:val="004C3FC7"/>
    <w:rsid w:val="004C3FF7"/>
    <w:rsid w:val="004C400E"/>
    <w:rsid w:val="004C4031"/>
    <w:rsid w:val="004C403D"/>
    <w:rsid w:val="004C4056"/>
    <w:rsid w:val="004C405A"/>
    <w:rsid w:val="004C40E9"/>
    <w:rsid w:val="004C413F"/>
    <w:rsid w:val="004C4223"/>
    <w:rsid w:val="004C429E"/>
    <w:rsid w:val="004C42CD"/>
    <w:rsid w:val="004C43F9"/>
    <w:rsid w:val="004C441C"/>
    <w:rsid w:val="004C441E"/>
    <w:rsid w:val="004C4469"/>
    <w:rsid w:val="004C448D"/>
    <w:rsid w:val="004C44B2"/>
    <w:rsid w:val="004C44B9"/>
    <w:rsid w:val="004C4516"/>
    <w:rsid w:val="004C4524"/>
    <w:rsid w:val="004C4584"/>
    <w:rsid w:val="004C45DF"/>
    <w:rsid w:val="004C467A"/>
    <w:rsid w:val="004C468A"/>
    <w:rsid w:val="004C46A8"/>
    <w:rsid w:val="004C46DF"/>
    <w:rsid w:val="004C488A"/>
    <w:rsid w:val="004C48EF"/>
    <w:rsid w:val="004C491A"/>
    <w:rsid w:val="004C493A"/>
    <w:rsid w:val="004C49A9"/>
    <w:rsid w:val="004C4A1A"/>
    <w:rsid w:val="004C4A31"/>
    <w:rsid w:val="004C4A79"/>
    <w:rsid w:val="004C4BAD"/>
    <w:rsid w:val="004C4BDD"/>
    <w:rsid w:val="004C4BF0"/>
    <w:rsid w:val="004C4CF1"/>
    <w:rsid w:val="004C4D6A"/>
    <w:rsid w:val="004C4DF9"/>
    <w:rsid w:val="004C4FF9"/>
    <w:rsid w:val="004C5034"/>
    <w:rsid w:val="004C5060"/>
    <w:rsid w:val="004C5073"/>
    <w:rsid w:val="004C50BD"/>
    <w:rsid w:val="004C521D"/>
    <w:rsid w:val="004C52B5"/>
    <w:rsid w:val="004C52F8"/>
    <w:rsid w:val="004C5320"/>
    <w:rsid w:val="004C53CB"/>
    <w:rsid w:val="004C5439"/>
    <w:rsid w:val="004C54D0"/>
    <w:rsid w:val="004C54DC"/>
    <w:rsid w:val="004C54F0"/>
    <w:rsid w:val="004C5523"/>
    <w:rsid w:val="004C55CE"/>
    <w:rsid w:val="004C5667"/>
    <w:rsid w:val="004C569C"/>
    <w:rsid w:val="004C56B5"/>
    <w:rsid w:val="004C572D"/>
    <w:rsid w:val="004C57AA"/>
    <w:rsid w:val="004C5841"/>
    <w:rsid w:val="004C58B5"/>
    <w:rsid w:val="004C59EB"/>
    <w:rsid w:val="004C5A43"/>
    <w:rsid w:val="004C5A44"/>
    <w:rsid w:val="004C5A7A"/>
    <w:rsid w:val="004C5AC1"/>
    <w:rsid w:val="004C5B55"/>
    <w:rsid w:val="004C5C55"/>
    <w:rsid w:val="004C5C6B"/>
    <w:rsid w:val="004C5C91"/>
    <w:rsid w:val="004C5C9B"/>
    <w:rsid w:val="004C5CAC"/>
    <w:rsid w:val="004C5CFC"/>
    <w:rsid w:val="004C5CFE"/>
    <w:rsid w:val="004C5D41"/>
    <w:rsid w:val="004C5E04"/>
    <w:rsid w:val="004C5E74"/>
    <w:rsid w:val="004C5FFB"/>
    <w:rsid w:val="004C60B0"/>
    <w:rsid w:val="004C61AD"/>
    <w:rsid w:val="004C61E1"/>
    <w:rsid w:val="004C61FA"/>
    <w:rsid w:val="004C6229"/>
    <w:rsid w:val="004C62E2"/>
    <w:rsid w:val="004C6426"/>
    <w:rsid w:val="004C64DD"/>
    <w:rsid w:val="004C65A7"/>
    <w:rsid w:val="004C65AC"/>
    <w:rsid w:val="004C6674"/>
    <w:rsid w:val="004C6714"/>
    <w:rsid w:val="004C67AE"/>
    <w:rsid w:val="004C6841"/>
    <w:rsid w:val="004C6958"/>
    <w:rsid w:val="004C6962"/>
    <w:rsid w:val="004C69F4"/>
    <w:rsid w:val="004C6A62"/>
    <w:rsid w:val="004C6AF6"/>
    <w:rsid w:val="004C6B10"/>
    <w:rsid w:val="004C6B1B"/>
    <w:rsid w:val="004C6B6E"/>
    <w:rsid w:val="004C6B86"/>
    <w:rsid w:val="004C6C5A"/>
    <w:rsid w:val="004C6CB7"/>
    <w:rsid w:val="004C6CF9"/>
    <w:rsid w:val="004C6D4B"/>
    <w:rsid w:val="004C6D63"/>
    <w:rsid w:val="004C6E5A"/>
    <w:rsid w:val="004C6E5E"/>
    <w:rsid w:val="004C702F"/>
    <w:rsid w:val="004C704F"/>
    <w:rsid w:val="004C7432"/>
    <w:rsid w:val="004C74B8"/>
    <w:rsid w:val="004C7502"/>
    <w:rsid w:val="004C7608"/>
    <w:rsid w:val="004C7652"/>
    <w:rsid w:val="004C76D2"/>
    <w:rsid w:val="004C7727"/>
    <w:rsid w:val="004C776A"/>
    <w:rsid w:val="004C7781"/>
    <w:rsid w:val="004C77FD"/>
    <w:rsid w:val="004C780D"/>
    <w:rsid w:val="004C7829"/>
    <w:rsid w:val="004C78A4"/>
    <w:rsid w:val="004C792A"/>
    <w:rsid w:val="004C7949"/>
    <w:rsid w:val="004C79CD"/>
    <w:rsid w:val="004C7B02"/>
    <w:rsid w:val="004C7B6D"/>
    <w:rsid w:val="004C7B6E"/>
    <w:rsid w:val="004C7B89"/>
    <w:rsid w:val="004C7BB3"/>
    <w:rsid w:val="004C7C54"/>
    <w:rsid w:val="004C7C6F"/>
    <w:rsid w:val="004C7CB8"/>
    <w:rsid w:val="004C7D64"/>
    <w:rsid w:val="004C7D67"/>
    <w:rsid w:val="004C7DCB"/>
    <w:rsid w:val="004C7DCD"/>
    <w:rsid w:val="004C7F90"/>
    <w:rsid w:val="004C7FB4"/>
    <w:rsid w:val="004CF01F"/>
    <w:rsid w:val="004D002D"/>
    <w:rsid w:val="004D00B3"/>
    <w:rsid w:val="004D00EC"/>
    <w:rsid w:val="004D00F4"/>
    <w:rsid w:val="004D011F"/>
    <w:rsid w:val="004D016C"/>
    <w:rsid w:val="004D01D8"/>
    <w:rsid w:val="004D0209"/>
    <w:rsid w:val="004D024E"/>
    <w:rsid w:val="004D02CA"/>
    <w:rsid w:val="004D0300"/>
    <w:rsid w:val="004D03A8"/>
    <w:rsid w:val="004D03B2"/>
    <w:rsid w:val="004D042A"/>
    <w:rsid w:val="004D0436"/>
    <w:rsid w:val="004D04CE"/>
    <w:rsid w:val="004D0554"/>
    <w:rsid w:val="004D060C"/>
    <w:rsid w:val="004D064E"/>
    <w:rsid w:val="004D06D3"/>
    <w:rsid w:val="004D074C"/>
    <w:rsid w:val="004D0753"/>
    <w:rsid w:val="004D07B7"/>
    <w:rsid w:val="004D0885"/>
    <w:rsid w:val="004D0954"/>
    <w:rsid w:val="004D097D"/>
    <w:rsid w:val="004D09C3"/>
    <w:rsid w:val="004D0A08"/>
    <w:rsid w:val="004D0A7E"/>
    <w:rsid w:val="004D0A80"/>
    <w:rsid w:val="004D0B0D"/>
    <w:rsid w:val="004D0B4E"/>
    <w:rsid w:val="004D0BAB"/>
    <w:rsid w:val="004D0C03"/>
    <w:rsid w:val="004D0DEB"/>
    <w:rsid w:val="004D0EFD"/>
    <w:rsid w:val="004D0F80"/>
    <w:rsid w:val="004D0FC4"/>
    <w:rsid w:val="004D1042"/>
    <w:rsid w:val="004D1239"/>
    <w:rsid w:val="004D1250"/>
    <w:rsid w:val="004D1351"/>
    <w:rsid w:val="004D1355"/>
    <w:rsid w:val="004D13A6"/>
    <w:rsid w:val="004D13EA"/>
    <w:rsid w:val="004D14B8"/>
    <w:rsid w:val="004D150F"/>
    <w:rsid w:val="004D152C"/>
    <w:rsid w:val="004D1595"/>
    <w:rsid w:val="004D15B4"/>
    <w:rsid w:val="004D15EF"/>
    <w:rsid w:val="004D15F1"/>
    <w:rsid w:val="004D1611"/>
    <w:rsid w:val="004D1676"/>
    <w:rsid w:val="004D168F"/>
    <w:rsid w:val="004D1701"/>
    <w:rsid w:val="004D1755"/>
    <w:rsid w:val="004D179E"/>
    <w:rsid w:val="004D17D3"/>
    <w:rsid w:val="004D1833"/>
    <w:rsid w:val="004D186C"/>
    <w:rsid w:val="004D195D"/>
    <w:rsid w:val="004D19A5"/>
    <w:rsid w:val="004D19E3"/>
    <w:rsid w:val="004D1A83"/>
    <w:rsid w:val="004D1A95"/>
    <w:rsid w:val="004D1A99"/>
    <w:rsid w:val="004D1AA7"/>
    <w:rsid w:val="004D1AB2"/>
    <w:rsid w:val="004D1B42"/>
    <w:rsid w:val="004D1C73"/>
    <w:rsid w:val="004D1D4B"/>
    <w:rsid w:val="004D1D95"/>
    <w:rsid w:val="004D1F69"/>
    <w:rsid w:val="004D1FB7"/>
    <w:rsid w:val="004D1FC8"/>
    <w:rsid w:val="004D1FF1"/>
    <w:rsid w:val="004D200B"/>
    <w:rsid w:val="004D2096"/>
    <w:rsid w:val="004D21A9"/>
    <w:rsid w:val="004D21AE"/>
    <w:rsid w:val="004D2302"/>
    <w:rsid w:val="004D2321"/>
    <w:rsid w:val="004D2339"/>
    <w:rsid w:val="004D234F"/>
    <w:rsid w:val="004D23E6"/>
    <w:rsid w:val="004D248F"/>
    <w:rsid w:val="004D2494"/>
    <w:rsid w:val="004D24CF"/>
    <w:rsid w:val="004D2506"/>
    <w:rsid w:val="004D253D"/>
    <w:rsid w:val="004D2547"/>
    <w:rsid w:val="004D25B2"/>
    <w:rsid w:val="004D261E"/>
    <w:rsid w:val="004D2632"/>
    <w:rsid w:val="004D26B6"/>
    <w:rsid w:val="004D2797"/>
    <w:rsid w:val="004D2816"/>
    <w:rsid w:val="004D282F"/>
    <w:rsid w:val="004D28C3"/>
    <w:rsid w:val="004D28E5"/>
    <w:rsid w:val="004D2A4E"/>
    <w:rsid w:val="004D2AD5"/>
    <w:rsid w:val="004D2B02"/>
    <w:rsid w:val="004D2B06"/>
    <w:rsid w:val="004D2B1D"/>
    <w:rsid w:val="004D2B66"/>
    <w:rsid w:val="004D2B83"/>
    <w:rsid w:val="004D2E3C"/>
    <w:rsid w:val="004D2E8F"/>
    <w:rsid w:val="004D2EBA"/>
    <w:rsid w:val="004D2ECE"/>
    <w:rsid w:val="004D2EE7"/>
    <w:rsid w:val="004D2EF6"/>
    <w:rsid w:val="004D2FC6"/>
    <w:rsid w:val="004D3003"/>
    <w:rsid w:val="004D3220"/>
    <w:rsid w:val="004D3247"/>
    <w:rsid w:val="004D32FF"/>
    <w:rsid w:val="004D3405"/>
    <w:rsid w:val="004D3451"/>
    <w:rsid w:val="004D3478"/>
    <w:rsid w:val="004D3533"/>
    <w:rsid w:val="004D35D4"/>
    <w:rsid w:val="004D3658"/>
    <w:rsid w:val="004D36EF"/>
    <w:rsid w:val="004D3741"/>
    <w:rsid w:val="004D376E"/>
    <w:rsid w:val="004D3848"/>
    <w:rsid w:val="004D38E9"/>
    <w:rsid w:val="004D3924"/>
    <w:rsid w:val="004D3931"/>
    <w:rsid w:val="004D393D"/>
    <w:rsid w:val="004D39AB"/>
    <w:rsid w:val="004D3A2F"/>
    <w:rsid w:val="004D3AC1"/>
    <w:rsid w:val="004D3B08"/>
    <w:rsid w:val="004D3B2C"/>
    <w:rsid w:val="004D3B7A"/>
    <w:rsid w:val="004D3B98"/>
    <w:rsid w:val="004D3C0D"/>
    <w:rsid w:val="004D3C1F"/>
    <w:rsid w:val="004D3C58"/>
    <w:rsid w:val="004D3CA7"/>
    <w:rsid w:val="004D3CD4"/>
    <w:rsid w:val="004D3D03"/>
    <w:rsid w:val="004D3D5A"/>
    <w:rsid w:val="004D3D63"/>
    <w:rsid w:val="004D3D8C"/>
    <w:rsid w:val="004D3DF0"/>
    <w:rsid w:val="004D3E45"/>
    <w:rsid w:val="004D3EF9"/>
    <w:rsid w:val="004D3FEF"/>
    <w:rsid w:val="004D4008"/>
    <w:rsid w:val="004D4239"/>
    <w:rsid w:val="004D4241"/>
    <w:rsid w:val="004D425E"/>
    <w:rsid w:val="004D4347"/>
    <w:rsid w:val="004D4387"/>
    <w:rsid w:val="004D442E"/>
    <w:rsid w:val="004D44A7"/>
    <w:rsid w:val="004D44C9"/>
    <w:rsid w:val="004D44D5"/>
    <w:rsid w:val="004D44FE"/>
    <w:rsid w:val="004D4506"/>
    <w:rsid w:val="004D4578"/>
    <w:rsid w:val="004D45D3"/>
    <w:rsid w:val="004D45FF"/>
    <w:rsid w:val="004D4611"/>
    <w:rsid w:val="004D471F"/>
    <w:rsid w:val="004D474C"/>
    <w:rsid w:val="004D474D"/>
    <w:rsid w:val="004D4780"/>
    <w:rsid w:val="004D487E"/>
    <w:rsid w:val="004D48F0"/>
    <w:rsid w:val="004D4917"/>
    <w:rsid w:val="004D4945"/>
    <w:rsid w:val="004D4989"/>
    <w:rsid w:val="004D49D0"/>
    <w:rsid w:val="004D4A26"/>
    <w:rsid w:val="004D4A8C"/>
    <w:rsid w:val="004D4B6B"/>
    <w:rsid w:val="004D4CA7"/>
    <w:rsid w:val="004D4D5E"/>
    <w:rsid w:val="004D4DBD"/>
    <w:rsid w:val="004D4E18"/>
    <w:rsid w:val="004D4E6F"/>
    <w:rsid w:val="004D4E8F"/>
    <w:rsid w:val="004D4F7D"/>
    <w:rsid w:val="004D4FAE"/>
    <w:rsid w:val="004D4FB3"/>
    <w:rsid w:val="004D4FB4"/>
    <w:rsid w:val="004D4FDC"/>
    <w:rsid w:val="004D5096"/>
    <w:rsid w:val="004D50CD"/>
    <w:rsid w:val="004D50D0"/>
    <w:rsid w:val="004D5125"/>
    <w:rsid w:val="004D5177"/>
    <w:rsid w:val="004D5224"/>
    <w:rsid w:val="004D5241"/>
    <w:rsid w:val="004D52BD"/>
    <w:rsid w:val="004D5353"/>
    <w:rsid w:val="004D535D"/>
    <w:rsid w:val="004D53F5"/>
    <w:rsid w:val="004D547F"/>
    <w:rsid w:val="004D54B2"/>
    <w:rsid w:val="004D564A"/>
    <w:rsid w:val="004D5673"/>
    <w:rsid w:val="004D5678"/>
    <w:rsid w:val="004D56EE"/>
    <w:rsid w:val="004D571F"/>
    <w:rsid w:val="004D5765"/>
    <w:rsid w:val="004D57FD"/>
    <w:rsid w:val="004D588E"/>
    <w:rsid w:val="004D58A5"/>
    <w:rsid w:val="004D58AC"/>
    <w:rsid w:val="004D599D"/>
    <w:rsid w:val="004D5A98"/>
    <w:rsid w:val="004D5ACC"/>
    <w:rsid w:val="004D5B19"/>
    <w:rsid w:val="004D5B1E"/>
    <w:rsid w:val="004D5B99"/>
    <w:rsid w:val="004D5BF9"/>
    <w:rsid w:val="004D5D0E"/>
    <w:rsid w:val="004D5DE7"/>
    <w:rsid w:val="004D5E20"/>
    <w:rsid w:val="004D5E63"/>
    <w:rsid w:val="004D5EAB"/>
    <w:rsid w:val="004D5F24"/>
    <w:rsid w:val="004D5FA1"/>
    <w:rsid w:val="004D6065"/>
    <w:rsid w:val="004D615B"/>
    <w:rsid w:val="004D6172"/>
    <w:rsid w:val="004D61CD"/>
    <w:rsid w:val="004D61EC"/>
    <w:rsid w:val="004D61F8"/>
    <w:rsid w:val="004D623B"/>
    <w:rsid w:val="004D6293"/>
    <w:rsid w:val="004D633F"/>
    <w:rsid w:val="004D634C"/>
    <w:rsid w:val="004D641B"/>
    <w:rsid w:val="004D6456"/>
    <w:rsid w:val="004D6537"/>
    <w:rsid w:val="004D65B0"/>
    <w:rsid w:val="004D6701"/>
    <w:rsid w:val="004D6757"/>
    <w:rsid w:val="004D67C7"/>
    <w:rsid w:val="004D6835"/>
    <w:rsid w:val="004D68A1"/>
    <w:rsid w:val="004D6963"/>
    <w:rsid w:val="004D6980"/>
    <w:rsid w:val="004D69E9"/>
    <w:rsid w:val="004D6A09"/>
    <w:rsid w:val="004D6A31"/>
    <w:rsid w:val="004D6A4C"/>
    <w:rsid w:val="004D6ADD"/>
    <w:rsid w:val="004D6B67"/>
    <w:rsid w:val="004D6C5E"/>
    <w:rsid w:val="004D6CE8"/>
    <w:rsid w:val="004D6D20"/>
    <w:rsid w:val="004D6DBF"/>
    <w:rsid w:val="004D6DEC"/>
    <w:rsid w:val="004D6DFE"/>
    <w:rsid w:val="004D6F1D"/>
    <w:rsid w:val="004D7038"/>
    <w:rsid w:val="004D70AB"/>
    <w:rsid w:val="004D70B0"/>
    <w:rsid w:val="004D70B7"/>
    <w:rsid w:val="004D70FB"/>
    <w:rsid w:val="004D7120"/>
    <w:rsid w:val="004D7250"/>
    <w:rsid w:val="004D725D"/>
    <w:rsid w:val="004D72A8"/>
    <w:rsid w:val="004D735D"/>
    <w:rsid w:val="004D73D5"/>
    <w:rsid w:val="004D741B"/>
    <w:rsid w:val="004D7434"/>
    <w:rsid w:val="004D7495"/>
    <w:rsid w:val="004D74DF"/>
    <w:rsid w:val="004D74FC"/>
    <w:rsid w:val="004D7570"/>
    <w:rsid w:val="004D760F"/>
    <w:rsid w:val="004D7633"/>
    <w:rsid w:val="004D76B8"/>
    <w:rsid w:val="004D76C2"/>
    <w:rsid w:val="004D76DA"/>
    <w:rsid w:val="004D76F7"/>
    <w:rsid w:val="004D772A"/>
    <w:rsid w:val="004D7753"/>
    <w:rsid w:val="004D789C"/>
    <w:rsid w:val="004D78BA"/>
    <w:rsid w:val="004D790C"/>
    <w:rsid w:val="004D7914"/>
    <w:rsid w:val="004D7976"/>
    <w:rsid w:val="004D79CC"/>
    <w:rsid w:val="004D7A51"/>
    <w:rsid w:val="004D7AFE"/>
    <w:rsid w:val="004D7B0B"/>
    <w:rsid w:val="004D7B5A"/>
    <w:rsid w:val="004D7BC5"/>
    <w:rsid w:val="004D7BC8"/>
    <w:rsid w:val="004D7C01"/>
    <w:rsid w:val="004D7D13"/>
    <w:rsid w:val="004D7D3A"/>
    <w:rsid w:val="004D7D90"/>
    <w:rsid w:val="004D7D95"/>
    <w:rsid w:val="004D7EDA"/>
    <w:rsid w:val="004D7F2A"/>
    <w:rsid w:val="004D7F90"/>
    <w:rsid w:val="004D7F97"/>
    <w:rsid w:val="004D7FE5"/>
    <w:rsid w:val="004E006B"/>
    <w:rsid w:val="004E00C2"/>
    <w:rsid w:val="004E0118"/>
    <w:rsid w:val="004E01F2"/>
    <w:rsid w:val="004E0206"/>
    <w:rsid w:val="004E0279"/>
    <w:rsid w:val="004E02D3"/>
    <w:rsid w:val="004E02F0"/>
    <w:rsid w:val="004E03E7"/>
    <w:rsid w:val="004E03EC"/>
    <w:rsid w:val="004E041A"/>
    <w:rsid w:val="004E0582"/>
    <w:rsid w:val="004E068F"/>
    <w:rsid w:val="004E06D3"/>
    <w:rsid w:val="004E0758"/>
    <w:rsid w:val="004E0860"/>
    <w:rsid w:val="004E091A"/>
    <w:rsid w:val="004E0946"/>
    <w:rsid w:val="004E09BC"/>
    <w:rsid w:val="004E09E2"/>
    <w:rsid w:val="004E0ADE"/>
    <w:rsid w:val="004E0B24"/>
    <w:rsid w:val="004E0B75"/>
    <w:rsid w:val="004E0BEA"/>
    <w:rsid w:val="004E0C59"/>
    <w:rsid w:val="004E0C6E"/>
    <w:rsid w:val="004E0C94"/>
    <w:rsid w:val="004E0CAA"/>
    <w:rsid w:val="004E0CBA"/>
    <w:rsid w:val="004E0D42"/>
    <w:rsid w:val="004E0E58"/>
    <w:rsid w:val="004E0E5A"/>
    <w:rsid w:val="004E0E68"/>
    <w:rsid w:val="004E0E89"/>
    <w:rsid w:val="004E0EBE"/>
    <w:rsid w:val="004E0EF7"/>
    <w:rsid w:val="004E0F1E"/>
    <w:rsid w:val="004E0FE0"/>
    <w:rsid w:val="004E100A"/>
    <w:rsid w:val="004E105C"/>
    <w:rsid w:val="004E105D"/>
    <w:rsid w:val="004E10CB"/>
    <w:rsid w:val="004E10D5"/>
    <w:rsid w:val="004E114A"/>
    <w:rsid w:val="004E1188"/>
    <w:rsid w:val="004E1285"/>
    <w:rsid w:val="004E1353"/>
    <w:rsid w:val="004E13D8"/>
    <w:rsid w:val="004E141C"/>
    <w:rsid w:val="004E143F"/>
    <w:rsid w:val="004E1524"/>
    <w:rsid w:val="004E155D"/>
    <w:rsid w:val="004E1614"/>
    <w:rsid w:val="004E1633"/>
    <w:rsid w:val="004E16E9"/>
    <w:rsid w:val="004E16F5"/>
    <w:rsid w:val="004E1704"/>
    <w:rsid w:val="004E1719"/>
    <w:rsid w:val="004E177F"/>
    <w:rsid w:val="004E17D1"/>
    <w:rsid w:val="004E18A9"/>
    <w:rsid w:val="004E1932"/>
    <w:rsid w:val="004E1986"/>
    <w:rsid w:val="004E198D"/>
    <w:rsid w:val="004E198E"/>
    <w:rsid w:val="004E199A"/>
    <w:rsid w:val="004E19DA"/>
    <w:rsid w:val="004E19F9"/>
    <w:rsid w:val="004E1A62"/>
    <w:rsid w:val="004E1AC7"/>
    <w:rsid w:val="004E1B54"/>
    <w:rsid w:val="004E1B9E"/>
    <w:rsid w:val="004E1BC9"/>
    <w:rsid w:val="004E1C68"/>
    <w:rsid w:val="004E1D27"/>
    <w:rsid w:val="004E1D34"/>
    <w:rsid w:val="004E1D7A"/>
    <w:rsid w:val="004E1DFB"/>
    <w:rsid w:val="004E1E07"/>
    <w:rsid w:val="004E1E35"/>
    <w:rsid w:val="004E1E6A"/>
    <w:rsid w:val="004E208B"/>
    <w:rsid w:val="004E20D2"/>
    <w:rsid w:val="004E20F9"/>
    <w:rsid w:val="004E2122"/>
    <w:rsid w:val="004E2138"/>
    <w:rsid w:val="004E2144"/>
    <w:rsid w:val="004E21C2"/>
    <w:rsid w:val="004E2289"/>
    <w:rsid w:val="004E2317"/>
    <w:rsid w:val="004E2330"/>
    <w:rsid w:val="004E23B2"/>
    <w:rsid w:val="004E23D5"/>
    <w:rsid w:val="004E24EB"/>
    <w:rsid w:val="004E24F8"/>
    <w:rsid w:val="004E2541"/>
    <w:rsid w:val="004E2558"/>
    <w:rsid w:val="004E2649"/>
    <w:rsid w:val="004E281F"/>
    <w:rsid w:val="004E28CF"/>
    <w:rsid w:val="004E28DD"/>
    <w:rsid w:val="004E28DE"/>
    <w:rsid w:val="004E297B"/>
    <w:rsid w:val="004E298E"/>
    <w:rsid w:val="004E29A5"/>
    <w:rsid w:val="004E29B8"/>
    <w:rsid w:val="004E29BE"/>
    <w:rsid w:val="004E2A0E"/>
    <w:rsid w:val="004E2B60"/>
    <w:rsid w:val="004E2B83"/>
    <w:rsid w:val="004E2BFE"/>
    <w:rsid w:val="004E2C10"/>
    <w:rsid w:val="004E2C82"/>
    <w:rsid w:val="004E2C9D"/>
    <w:rsid w:val="004E2D8C"/>
    <w:rsid w:val="004E2E0E"/>
    <w:rsid w:val="004E2EC1"/>
    <w:rsid w:val="004E3076"/>
    <w:rsid w:val="004E3085"/>
    <w:rsid w:val="004E3163"/>
    <w:rsid w:val="004E31BB"/>
    <w:rsid w:val="004E31D0"/>
    <w:rsid w:val="004E31F8"/>
    <w:rsid w:val="004E3336"/>
    <w:rsid w:val="004E33F0"/>
    <w:rsid w:val="004E3441"/>
    <w:rsid w:val="004E34A0"/>
    <w:rsid w:val="004E3550"/>
    <w:rsid w:val="004E355E"/>
    <w:rsid w:val="004E3565"/>
    <w:rsid w:val="004E3651"/>
    <w:rsid w:val="004E3761"/>
    <w:rsid w:val="004E377A"/>
    <w:rsid w:val="004E3912"/>
    <w:rsid w:val="004E3926"/>
    <w:rsid w:val="004E3A69"/>
    <w:rsid w:val="004E3A74"/>
    <w:rsid w:val="004E3B13"/>
    <w:rsid w:val="004E3B33"/>
    <w:rsid w:val="004E3BB4"/>
    <w:rsid w:val="004E3C6B"/>
    <w:rsid w:val="004E3CB3"/>
    <w:rsid w:val="004E3EAD"/>
    <w:rsid w:val="004E3EED"/>
    <w:rsid w:val="004E3F15"/>
    <w:rsid w:val="004E3F96"/>
    <w:rsid w:val="004E3F9E"/>
    <w:rsid w:val="004E4089"/>
    <w:rsid w:val="004E4167"/>
    <w:rsid w:val="004E416C"/>
    <w:rsid w:val="004E4196"/>
    <w:rsid w:val="004E41A3"/>
    <w:rsid w:val="004E422C"/>
    <w:rsid w:val="004E42C4"/>
    <w:rsid w:val="004E4361"/>
    <w:rsid w:val="004E43C4"/>
    <w:rsid w:val="004E4462"/>
    <w:rsid w:val="004E4564"/>
    <w:rsid w:val="004E45D1"/>
    <w:rsid w:val="004E45D5"/>
    <w:rsid w:val="004E45D8"/>
    <w:rsid w:val="004E45DA"/>
    <w:rsid w:val="004E462C"/>
    <w:rsid w:val="004E46A0"/>
    <w:rsid w:val="004E46C7"/>
    <w:rsid w:val="004E470A"/>
    <w:rsid w:val="004E4718"/>
    <w:rsid w:val="004E4790"/>
    <w:rsid w:val="004E47D5"/>
    <w:rsid w:val="004E4816"/>
    <w:rsid w:val="004E483F"/>
    <w:rsid w:val="004E4905"/>
    <w:rsid w:val="004E494D"/>
    <w:rsid w:val="004E49A0"/>
    <w:rsid w:val="004E49DC"/>
    <w:rsid w:val="004E4AB4"/>
    <w:rsid w:val="004E4C3E"/>
    <w:rsid w:val="004E4CC8"/>
    <w:rsid w:val="004E4D6C"/>
    <w:rsid w:val="004E4D8B"/>
    <w:rsid w:val="004E4E18"/>
    <w:rsid w:val="004E4F9A"/>
    <w:rsid w:val="004E5042"/>
    <w:rsid w:val="004E50DE"/>
    <w:rsid w:val="004E511C"/>
    <w:rsid w:val="004E511F"/>
    <w:rsid w:val="004E514E"/>
    <w:rsid w:val="004E5150"/>
    <w:rsid w:val="004E51FE"/>
    <w:rsid w:val="004E52A6"/>
    <w:rsid w:val="004E5331"/>
    <w:rsid w:val="004E540D"/>
    <w:rsid w:val="004E5477"/>
    <w:rsid w:val="004E54AD"/>
    <w:rsid w:val="004E54F8"/>
    <w:rsid w:val="004E551A"/>
    <w:rsid w:val="004E559E"/>
    <w:rsid w:val="004E55B5"/>
    <w:rsid w:val="004E55E1"/>
    <w:rsid w:val="004E5678"/>
    <w:rsid w:val="004E56B9"/>
    <w:rsid w:val="004E5712"/>
    <w:rsid w:val="004E57B6"/>
    <w:rsid w:val="004E57EF"/>
    <w:rsid w:val="004E57F0"/>
    <w:rsid w:val="004E582F"/>
    <w:rsid w:val="004E585F"/>
    <w:rsid w:val="004E5A09"/>
    <w:rsid w:val="004E5A0B"/>
    <w:rsid w:val="004E5A23"/>
    <w:rsid w:val="004E5C58"/>
    <w:rsid w:val="004E5C5D"/>
    <w:rsid w:val="004E5C69"/>
    <w:rsid w:val="004E5C70"/>
    <w:rsid w:val="004E5D4F"/>
    <w:rsid w:val="004E5D9B"/>
    <w:rsid w:val="004E5D9D"/>
    <w:rsid w:val="004E5E66"/>
    <w:rsid w:val="004E5E7C"/>
    <w:rsid w:val="004E5EB1"/>
    <w:rsid w:val="004E5EFE"/>
    <w:rsid w:val="004E605E"/>
    <w:rsid w:val="004E6071"/>
    <w:rsid w:val="004E60F0"/>
    <w:rsid w:val="004E6181"/>
    <w:rsid w:val="004E61D6"/>
    <w:rsid w:val="004E622B"/>
    <w:rsid w:val="004E627C"/>
    <w:rsid w:val="004E62B9"/>
    <w:rsid w:val="004E6321"/>
    <w:rsid w:val="004E6337"/>
    <w:rsid w:val="004E633B"/>
    <w:rsid w:val="004E636E"/>
    <w:rsid w:val="004E63D0"/>
    <w:rsid w:val="004E63EC"/>
    <w:rsid w:val="004E641E"/>
    <w:rsid w:val="004E6421"/>
    <w:rsid w:val="004E6485"/>
    <w:rsid w:val="004E648D"/>
    <w:rsid w:val="004E6516"/>
    <w:rsid w:val="004E65AF"/>
    <w:rsid w:val="004E65C0"/>
    <w:rsid w:val="004E669C"/>
    <w:rsid w:val="004E66B1"/>
    <w:rsid w:val="004E6762"/>
    <w:rsid w:val="004E67A9"/>
    <w:rsid w:val="004E6868"/>
    <w:rsid w:val="004E6891"/>
    <w:rsid w:val="004E68BC"/>
    <w:rsid w:val="004E6925"/>
    <w:rsid w:val="004E692F"/>
    <w:rsid w:val="004E69B5"/>
    <w:rsid w:val="004E6AFD"/>
    <w:rsid w:val="004E6B13"/>
    <w:rsid w:val="004E6BF5"/>
    <w:rsid w:val="004E6C3E"/>
    <w:rsid w:val="004E6DDE"/>
    <w:rsid w:val="004E705C"/>
    <w:rsid w:val="004E70D3"/>
    <w:rsid w:val="004E70E7"/>
    <w:rsid w:val="004E70F8"/>
    <w:rsid w:val="004E7130"/>
    <w:rsid w:val="004E71B5"/>
    <w:rsid w:val="004E71BA"/>
    <w:rsid w:val="004E7217"/>
    <w:rsid w:val="004E72D1"/>
    <w:rsid w:val="004E7308"/>
    <w:rsid w:val="004E736B"/>
    <w:rsid w:val="004E737D"/>
    <w:rsid w:val="004E743A"/>
    <w:rsid w:val="004E74BA"/>
    <w:rsid w:val="004E7504"/>
    <w:rsid w:val="004E752C"/>
    <w:rsid w:val="004E75ED"/>
    <w:rsid w:val="004E7600"/>
    <w:rsid w:val="004E7634"/>
    <w:rsid w:val="004E764A"/>
    <w:rsid w:val="004E7674"/>
    <w:rsid w:val="004E7719"/>
    <w:rsid w:val="004E7780"/>
    <w:rsid w:val="004E7810"/>
    <w:rsid w:val="004E7824"/>
    <w:rsid w:val="004E7828"/>
    <w:rsid w:val="004E784E"/>
    <w:rsid w:val="004E787A"/>
    <w:rsid w:val="004E78D8"/>
    <w:rsid w:val="004E7959"/>
    <w:rsid w:val="004E79D4"/>
    <w:rsid w:val="004E7B18"/>
    <w:rsid w:val="004E7B26"/>
    <w:rsid w:val="004E7B4D"/>
    <w:rsid w:val="004E7BA1"/>
    <w:rsid w:val="004E7BD2"/>
    <w:rsid w:val="004E7C7A"/>
    <w:rsid w:val="004E7C89"/>
    <w:rsid w:val="004E7CC0"/>
    <w:rsid w:val="004E7CE5"/>
    <w:rsid w:val="004E7CEF"/>
    <w:rsid w:val="004E7D02"/>
    <w:rsid w:val="004E7D41"/>
    <w:rsid w:val="004E7D44"/>
    <w:rsid w:val="004E7D6D"/>
    <w:rsid w:val="004E7D83"/>
    <w:rsid w:val="004E7DE9"/>
    <w:rsid w:val="004E7DEB"/>
    <w:rsid w:val="004E7E74"/>
    <w:rsid w:val="004E7EFF"/>
    <w:rsid w:val="004F0005"/>
    <w:rsid w:val="004F0104"/>
    <w:rsid w:val="004F0260"/>
    <w:rsid w:val="004F027A"/>
    <w:rsid w:val="004F0369"/>
    <w:rsid w:val="004F036B"/>
    <w:rsid w:val="004F03CD"/>
    <w:rsid w:val="004F03EE"/>
    <w:rsid w:val="004F0416"/>
    <w:rsid w:val="004F042B"/>
    <w:rsid w:val="004F046F"/>
    <w:rsid w:val="004F05B6"/>
    <w:rsid w:val="004F063E"/>
    <w:rsid w:val="004F0681"/>
    <w:rsid w:val="004F06AE"/>
    <w:rsid w:val="004F0733"/>
    <w:rsid w:val="004F073E"/>
    <w:rsid w:val="004F07E9"/>
    <w:rsid w:val="004F07F0"/>
    <w:rsid w:val="004F081E"/>
    <w:rsid w:val="004F0881"/>
    <w:rsid w:val="004F08B3"/>
    <w:rsid w:val="004F0948"/>
    <w:rsid w:val="004F0978"/>
    <w:rsid w:val="004F09F6"/>
    <w:rsid w:val="004F0AA4"/>
    <w:rsid w:val="004F0ACE"/>
    <w:rsid w:val="004F0C7E"/>
    <w:rsid w:val="004F0CAA"/>
    <w:rsid w:val="004F0CE0"/>
    <w:rsid w:val="004F0D73"/>
    <w:rsid w:val="004F0D9E"/>
    <w:rsid w:val="004F0E8C"/>
    <w:rsid w:val="004F0EAA"/>
    <w:rsid w:val="004F0EB5"/>
    <w:rsid w:val="004F0FFD"/>
    <w:rsid w:val="004F10A3"/>
    <w:rsid w:val="004F10DF"/>
    <w:rsid w:val="004F125A"/>
    <w:rsid w:val="004F1334"/>
    <w:rsid w:val="004F1352"/>
    <w:rsid w:val="004F136C"/>
    <w:rsid w:val="004F1370"/>
    <w:rsid w:val="004F1480"/>
    <w:rsid w:val="004F1483"/>
    <w:rsid w:val="004F14CC"/>
    <w:rsid w:val="004F151E"/>
    <w:rsid w:val="004F1635"/>
    <w:rsid w:val="004F1672"/>
    <w:rsid w:val="004F1766"/>
    <w:rsid w:val="004F1793"/>
    <w:rsid w:val="004F17A8"/>
    <w:rsid w:val="004F1857"/>
    <w:rsid w:val="004F1933"/>
    <w:rsid w:val="004F1960"/>
    <w:rsid w:val="004F1A98"/>
    <w:rsid w:val="004F1A9A"/>
    <w:rsid w:val="004F1B2D"/>
    <w:rsid w:val="004F1BCE"/>
    <w:rsid w:val="004F1CFD"/>
    <w:rsid w:val="004F1D71"/>
    <w:rsid w:val="004F1D7C"/>
    <w:rsid w:val="004F1DB9"/>
    <w:rsid w:val="004F1DE9"/>
    <w:rsid w:val="004F1DEE"/>
    <w:rsid w:val="004F1EA8"/>
    <w:rsid w:val="004F1F7C"/>
    <w:rsid w:val="004F2076"/>
    <w:rsid w:val="004F229E"/>
    <w:rsid w:val="004F22CF"/>
    <w:rsid w:val="004F232E"/>
    <w:rsid w:val="004F240A"/>
    <w:rsid w:val="004F2412"/>
    <w:rsid w:val="004F241A"/>
    <w:rsid w:val="004F241F"/>
    <w:rsid w:val="004F245D"/>
    <w:rsid w:val="004F2460"/>
    <w:rsid w:val="004F24AE"/>
    <w:rsid w:val="004F24CE"/>
    <w:rsid w:val="004F258E"/>
    <w:rsid w:val="004F266C"/>
    <w:rsid w:val="004F26CA"/>
    <w:rsid w:val="004F2725"/>
    <w:rsid w:val="004F2729"/>
    <w:rsid w:val="004F276E"/>
    <w:rsid w:val="004F27E6"/>
    <w:rsid w:val="004F287A"/>
    <w:rsid w:val="004F28C4"/>
    <w:rsid w:val="004F2978"/>
    <w:rsid w:val="004F299F"/>
    <w:rsid w:val="004F29F0"/>
    <w:rsid w:val="004F29FB"/>
    <w:rsid w:val="004F29FC"/>
    <w:rsid w:val="004F2AA4"/>
    <w:rsid w:val="004F2ADB"/>
    <w:rsid w:val="004F2B14"/>
    <w:rsid w:val="004F2BE3"/>
    <w:rsid w:val="004F2C23"/>
    <w:rsid w:val="004F2C28"/>
    <w:rsid w:val="004F2C3F"/>
    <w:rsid w:val="004F2C6E"/>
    <w:rsid w:val="004F2CCD"/>
    <w:rsid w:val="004F2D02"/>
    <w:rsid w:val="004F2D06"/>
    <w:rsid w:val="004F2D69"/>
    <w:rsid w:val="004F2DCF"/>
    <w:rsid w:val="004F2E5E"/>
    <w:rsid w:val="004F2E79"/>
    <w:rsid w:val="004F2F11"/>
    <w:rsid w:val="004F2F84"/>
    <w:rsid w:val="004F2FC8"/>
    <w:rsid w:val="004F3040"/>
    <w:rsid w:val="004F305B"/>
    <w:rsid w:val="004F3069"/>
    <w:rsid w:val="004F3094"/>
    <w:rsid w:val="004F3114"/>
    <w:rsid w:val="004F3126"/>
    <w:rsid w:val="004F3181"/>
    <w:rsid w:val="004F31AB"/>
    <w:rsid w:val="004F3384"/>
    <w:rsid w:val="004F3445"/>
    <w:rsid w:val="004F3489"/>
    <w:rsid w:val="004F34BD"/>
    <w:rsid w:val="004F34BF"/>
    <w:rsid w:val="004F34D0"/>
    <w:rsid w:val="004F34E4"/>
    <w:rsid w:val="004F3511"/>
    <w:rsid w:val="004F3558"/>
    <w:rsid w:val="004F360A"/>
    <w:rsid w:val="004F366B"/>
    <w:rsid w:val="004F3672"/>
    <w:rsid w:val="004F3691"/>
    <w:rsid w:val="004F36BA"/>
    <w:rsid w:val="004F3751"/>
    <w:rsid w:val="004F3817"/>
    <w:rsid w:val="004F3853"/>
    <w:rsid w:val="004F3876"/>
    <w:rsid w:val="004F387F"/>
    <w:rsid w:val="004F38AB"/>
    <w:rsid w:val="004F38D7"/>
    <w:rsid w:val="004F3981"/>
    <w:rsid w:val="004F39A8"/>
    <w:rsid w:val="004F39B1"/>
    <w:rsid w:val="004F39F4"/>
    <w:rsid w:val="004F3A1E"/>
    <w:rsid w:val="004F3A4F"/>
    <w:rsid w:val="004F3A87"/>
    <w:rsid w:val="004F3C2C"/>
    <w:rsid w:val="004F3D01"/>
    <w:rsid w:val="004F3D83"/>
    <w:rsid w:val="004F3E6E"/>
    <w:rsid w:val="004F3EDA"/>
    <w:rsid w:val="004F3F14"/>
    <w:rsid w:val="004F4000"/>
    <w:rsid w:val="004F402E"/>
    <w:rsid w:val="004F4060"/>
    <w:rsid w:val="004F4078"/>
    <w:rsid w:val="004F40BF"/>
    <w:rsid w:val="004F4124"/>
    <w:rsid w:val="004F4249"/>
    <w:rsid w:val="004F424F"/>
    <w:rsid w:val="004F4270"/>
    <w:rsid w:val="004F4284"/>
    <w:rsid w:val="004F429D"/>
    <w:rsid w:val="004F4339"/>
    <w:rsid w:val="004F4354"/>
    <w:rsid w:val="004F445E"/>
    <w:rsid w:val="004F449C"/>
    <w:rsid w:val="004F456B"/>
    <w:rsid w:val="004F4591"/>
    <w:rsid w:val="004F459C"/>
    <w:rsid w:val="004F45BF"/>
    <w:rsid w:val="004F45DF"/>
    <w:rsid w:val="004F4655"/>
    <w:rsid w:val="004F46BF"/>
    <w:rsid w:val="004F47BD"/>
    <w:rsid w:val="004F47EC"/>
    <w:rsid w:val="004F47ED"/>
    <w:rsid w:val="004F4895"/>
    <w:rsid w:val="004F4998"/>
    <w:rsid w:val="004F4A73"/>
    <w:rsid w:val="004F4AB3"/>
    <w:rsid w:val="004F4AEB"/>
    <w:rsid w:val="004F4B01"/>
    <w:rsid w:val="004F4B31"/>
    <w:rsid w:val="004F4C24"/>
    <w:rsid w:val="004F4C6D"/>
    <w:rsid w:val="004F4C79"/>
    <w:rsid w:val="004F4CB2"/>
    <w:rsid w:val="004F4CE7"/>
    <w:rsid w:val="004F4D28"/>
    <w:rsid w:val="004F4DB7"/>
    <w:rsid w:val="004F4E78"/>
    <w:rsid w:val="004F4E9F"/>
    <w:rsid w:val="004F4EC6"/>
    <w:rsid w:val="004F4ED0"/>
    <w:rsid w:val="004F4F08"/>
    <w:rsid w:val="004F4F92"/>
    <w:rsid w:val="004F4FE6"/>
    <w:rsid w:val="004F5008"/>
    <w:rsid w:val="004F5042"/>
    <w:rsid w:val="004F5169"/>
    <w:rsid w:val="004F51CC"/>
    <w:rsid w:val="004F52A0"/>
    <w:rsid w:val="004F52F2"/>
    <w:rsid w:val="004F5364"/>
    <w:rsid w:val="004F5427"/>
    <w:rsid w:val="004F5441"/>
    <w:rsid w:val="004F5502"/>
    <w:rsid w:val="004F55CB"/>
    <w:rsid w:val="004F5616"/>
    <w:rsid w:val="004F5665"/>
    <w:rsid w:val="004F5719"/>
    <w:rsid w:val="004F576A"/>
    <w:rsid w:val="004F57B2"/>
    <w:rsid w:val="004F57DA"/>
    <w:rsid w:val="004F580E"/>
    <w:rsid w:val="004F5816"/>
    <w:rsid w:val="004F5830"/>
    <w:rsid w:val="004F5847"/>
    <w:rsid w:val="004F5890"/>
    <w:rsid w:val="004F589A"/>
    <w:rsid w:val="004F58A1"/>
    <w:rsid w:val="004F5948"/>
    <w:rsid w:val="004F5AA4"/>
    <w:rsid w:val="004F5AA8"/>
    <w:rsid w:val="004F5ACE"/>
    <w:rsid w:val="004F5AD9"/>
    <w:rsid w:val="004F5B75"/>
    <w:rsid w:val="004F5BD7"/>
    <w:rsid w:val="004F5CA8"/>
    <w:rsid w:val="004F5CCC"/>
    <w:rsid w:val="004F5D10"/>
    <w:rsid w:val="004F5D51"/>
    <w:rsid w:val="004F5DB3"/>
    <w:rsid w:val="004F5DD8"/>
    <w:rsid w:val="004F5DEB"/>
    <w:rsid w:val="004F5EBD"/>
    <w:rsid w:val="004F6080"/>
    <w:rsid w:val="004F60F1"/>
    <w:rsid w:val="004F60F6"/>
    <w:rsid w:val="004F60F7"/>
    <w:rsid w:val="004F618C"/>
    <w:rsid w:val="004F61EC"/>
    <w:rsid w:val="004F623B"/>
    <w:rsid w:val="004F6309"/>
    <w:rsid w:val="004F63DC"/>
    <w:rsid w:val="004F6435"/>
    <w:rsid w:val="004F6439"/>
    <w:rsid w:val="004F647D"/>
    <w:rsid w:val="004F6585"/>
    <w:rsid w:val="004F6596"/>
    <w:rsid w:val="004F668B"/>
    <w:rsid w:val="004F673C"/>
    <w:rsid w:val="004F6784"/>
    <w:rsid w:val="004F6796"/>
    <w:rsid w:val="004F67D9"/>
    <w:rsid w:val="004F680B"/>
    <w:rsid w:val="004F68B0"/>
    <w:rsid w:val="004F6926"/>
    <w:rsid w:val="004F6968"/>
    <w:rsid w:val="004F696B"/>
    <w:rsid w:val="004F6970"/>
    <w:rsid w:val="004F69CB"/>
    <w:rsid w:val="004F6A60"/>
    <w:rsid w:val="004F6B7C"/>
    <w:rsid w:val="004F6C0C"/>
    <w:rsid w:val="004F6CB7"/>
    <w:rsid w:val="004F6D22"/>
    <w:rsid w:val="004F6D64"/>
    <w:rsid w:val="004F6DB2"/>
    <w:rsid w:val="004F6E1A"/>
    <w:rsid w:val="004F6EC0"/>
    <w:rsid w:val="004F6EF3"/>
    <w:rsid w:val="004F7109"/>
    <w:rsid w:val="004F7352"/>
    <w:rsid w:val="004F7445"/>
    <w:rsid w:val="004F7464"/>
    <w:rsid w:val="004F747E"/>
    <w:rsid w:val="004F7480"/>
    <w:rsid w:val="004F7490"/>
    <w:rsid w:val="004F74DD"/>
    <w:rsid w:val="004F74E1"/>
    <w:rsid w:val="004F7502"/>
    <w:rsid w:val="004F751B"/>
    <w:rsid w:val="004F75C2"/>
    <w:rsid w:val="004F75E9"/>
    <w:rsid w:val="004F75F9"/>
    <w:rsid w:val="004F760E"/>
    <w:rsid w:val="004F7612"/>
    <w:rsid w:val="004F761D"/>
    <w:rsid w:val="004F7632"/>
    <w:rsid w:val="004F7683"/>
    <w:rsid w:val="004F76E8"/>
    <w:rsid w:val="004F76E9"/>
    <w:rsid w:val="004F7760"/>
    <w:rsid w:val="004F7917"/>
    <w:rsid w:val="004F79C2"/>
    <w:rsid w:val="004F79C9"/>
    <w:rsid w:val="004F7B79"/>
    <w:rsid w:val="004F7BDA"/>
    <w:rsid w:val="004F7C5A"/>
    <w:rsid w:val="004F7C77"/>
    <w:rsid w:val="004F7D04"/>
    <w:rsid w:val="004F7D08"/>
    <w:rsid w:val="004F7D15"/>
    <w:rsid w:val="004F7D96"/>
    <w:rsid w:val="004F7D9A"/>
    <w:rsid w:val="004F7ED0"/>
    <w:rsid w:val="004F7EE2"/>
    <w:rsid w:val="004F7F26"/>
    <w:rsid w:val="004F7FE3"/>
    <w:rsid w:val="00500057"/>
    <w:rsid w:val="0050017F"/>
    <w:rsid w:val="005001DD"/>
    <w:rsid w:val="005001ED"/>
    <w:rsid w:val="0050025F"/>
    <w:rsid w:val="0050026A"/>
    <w:rsid w:val="00500343"/>
    <w:rsid w:val="00500352"/>
    <w:rsid w:val="0050035F"/>
    <w:rsid w:val="005003D3"/>
    <w:rsid w:val="0050045C"/>
    <w:rsid w:val="00500540"/>
    <w:rsid w:val="00500554"/>
    <w:rsid w:val="00500580"/>
    <w:rsid w:val="005005EA"/>
    <w:rsid w:val="00500607"/>
    <w:rsid w:val="00500696"/>
    <w:rsid w:val="00500705"/>
    <w:rsid w:val="0050075F"/>
    <w:rsid w:val="00500777"/>
    <w:rsid w:val="00500784"/>
    <w:rsid w:val="005008B4"/>
    <w:rsid w:val="0050096D"/>
    <w:rsid w:val="00500A0D"/>
    <w:rsid w:val="00500A0F"/>
    <w:rsid w:val="00500A73"/>
    <w:rsid w:val="00500ADA"/>
    <w:rsid w:val="00500C21"/>
    <w:rsid w:val="00500D01"/>
    <w:rsid w:val="00500EA2"/>
    <w:rsid w:val="00500F59"/>
    <w:rsid w:val="00500F74"/>
    <w:rsid w:val="00501007"/>
    <w:rsid w:val="0050100E"/>
    <w:rsid w:val="00501049"/>
    <w:rsid w:val="00501123"/>
    <w:rsid w:val="005011AF"/>
    <w:rsid w:val="005011C7"/>
    <w:rsid w:val="005012C4"/>
    <w:rsid w:val="0050134C"/>
    <w:rsid w:val="0050136B"/>
    <w:rsid w:val="005013A9"/>
    <w:rsid w:val="005013DE"/>
    <w:rsid w:val="005013E0"/>
    <w:rsid w:val="00501535"/>
    <w:rsid w:val="005015D5"/>
    <w:rsid w:val="00501673"/>
    <w:rsid w:val="00501691"/>
    <w:rsid w:val="00501696"/>
    <w:rsid w:val="005016F9"/>
    <w:rsid w:val="0050174C"/>
    <w:rsid w:val="005017C9"/>
    <w:rsid w:val="00501835"/>
    <w:rsid w:val="0050187B"/>
    <w:rsid w:val="00501A2A"/>
    <w:rsid w:val="00501A2C"/>
    <w:rsid w:val="00501A2D"/>
    <w:rsid w:val="00501A8B"/>
    <w:rsid w:val="00501B0F"/>
    <w:rsid w:val="00501C70"/>
    <w:rsid w:val="00501D71"/>
    <w:rsid w:val="00501D8E"/>
    <w:rsid w:val="00501DD2"/>
    <w:rsid w:val="00501E93"/>
    <w:rsid w:val="00501EC9"/>
    <w:rsid w:val="00501ED7"/>
    <w:rsid w:val="00501EFE"/>
    <w:rsid w:val="00501F21"/>
    <w:rsid w:val="00501F6E"/>
    <w:rsid w:val="00501F99"/>
    <w:rsid w:val="00501FC4"/>
    <w:rsid w:val="00501FD4"/>
    <w:rsid w:val="005020DA"/>
    <w:rsid w:val="00502185"/>
    <w:rsid w:val="0050218A"/>
    <w:rsid w:val="005021D1"/>
    <w:rsid w:val="00502227"/>
    <w:rsid w:val="00502268"/>
    <w:rsid w:val="0050226A"/>
    <w:rsid w:val="005022A4"/>
    <w:rsid w:val="00502385"/>
    <w:rsid w:val="00502410"/>
    <w:rsid w:val="00502419"/>
    <w:rsid w:val="00502426"/>
    <w:rsid w:val="0050243A"/>
    <w:rsid w:val="0050249C"/>
    <w:rsid w:val="0050250D"/>
    <w:rsid w:val="0050256E"/>
    <w:rsid w:val="005025AF"/>
    <w:rsid w:val="0050265D"/>
    <w:rsid w:val="0050266F"/>
    <w:rsid w:val="005026F1"/>
    <w:rsid w:val="00502714"/>
    <w:rsid w:val="005027B2"/>
    <w:rsid w:val="005027E4"/>
    <w:rsid w:val="00502807"/>
    <w:rsid w:val="00502880"/>
    <w:rsid w:val="005028A2"/>
    <w:rsid w:val="005028B5"/>
    <w:rsid w:val="00502A62"/>
    <w:rsid w:val="00502AD0"/>
    <w:rsid w:val="00502C78"/>
    <w:rsid w:val="00502C80"/>
    <w:rsid w:val="00502CE4"/>
    <w:rsid w:val="00502D0E"/>
    <w:rsid w:val="00502EFE"/>
    <w:rsid w:val="00502FA5"/>
    <w:rsid w:val="00503009"/>
    <w:rsid w:val="00503100"/>
    <w:rsid w:val="0050316D"/>
    <w:rsid w:val="00503188"/>
    <w:rsid w:val="005031CC"/>
    <w:rsid w:val="005031CF"/>
    <w:rsid w:val="005031FE"/>
    <w:rsid w:val="0050322F"/>
    <w:rsid w:val="00503251"/>
    <w:rsid w:val="00503287"/>
    <w:rsid w:val="00503327"/>
    <w:rsid w:val="0050333E"/>
    <w:rsid w:val="00503656"/>
    <w:rsid w:val="0050368C"/>
    <w:rsid w:val="005036A0"/>
    <w:rsid w:val="005036A9"/>
    <w:rsid w:val="00503722"/>
    <w:rsid w:val="00503758"/>
    <w:rsid w:val="00503773"/>
    <w:rsid w:val="005037B7"/>
    <w:rsid w:val="005037C2"/>
    <w:rsid w:val="005037D6"/>
    <w:rsid w:val="0050383A"/>
    <w:rsid w:val="0050386D"/>
    <w:rsid w:val="005038D1"/>
    <w:rsid w:val="005038FA"/>
    <w:rsid w:val="00503932"/>
    <w:rsid w:val="00503A27"/>
    <w:rsid w:val="00503AD1"/>
    <w:rsid w:val="00503B38"/>
    <w:rsid w:val="00503B60"/>
    <w:rsid w:val="00503B88"/>
    <w:rsid w:val="00503B89"/>
    <w:rsid w:val="00503BB8"/>
    <w:rsid w:val="00503BBD"/>
    <w:rsid w:val="00503BF6"/>
    <w:rsid w:val="00503C5A"/>
    <w:rsid w:val="00503C64"/>
    <w:rsid w:val="00503C8E"/>
    <w:rsid w:val="00503CD5"/>
    <w:rsid w:val="00503D07"/>
    <w:rsid w:val="00503D8C"/>
    <w:rsid w:val="00503E1B"/>
    <w:rsid w:val="00503E44"/>
    <w:rsid w:val="00503ED1"/>
    <w:rsid w:val="00503F2A"/>
    <w:rsid w:val="00504024"/>
    <w:rsid w:val="005040E8"/>
    <w:rsid w:val="00504101"/>
    <w:rsid w:val="00504178"/>
    <w:rsid w:val="00504194"/>
    <w:rsid w:val="005041D5"/>
    <w:rsid w:val="00504241"/>
    <w:rsid w:val="005042BE"/>
    <w:rsid w:val="00504308"/>
    <w:rsid w:val="0050451F"/>
    <w:rsid w:val="00504527"/>
    <w:rsid w:val="005045D7"/>
    <w:rsid w:val="00504711"/>
    <w:rsid w:val="00504761"/>
    <w:rsid w:val="005047FE"/>
    <w:rsid w:val="0050480C"/>
    <w:rsid w:val="005048B8"/>
    <w:rsid w:val="005048BA"/>
    <w:rsid w:val="0050491C"/>
    <w:rsid w:val="00504978"/>
    <w:rsid w:val="00504AF2"/>
    <w:rsid w:val="00504B58"/>
    <w:rsid w:val="00504BF0"/>
    <w:rsid w:val="00504C5A"/>
    <w:rsid w:val="00504CC6"/>
    <w:rsid w:val="00504CD6"/>
    <w:rsid w:val="00504D22"/>
    <w:rsid w:val="00504D68"/>
    <w:rsid w:val="00504DEA"/>
    <w:rsid w:val="00504F02"/>
    <w:rsid w:val="00504FE2"/>
    <w:rsid w:val="0050503B"/>
    <w:rsid w:val="00505076"/>
    <w:rsid w:val="005050AC"/>
    <w:rsid w:val="005050CB"/>
    <w:rsid w:val="00505167"/>
    <w:rsid w:val="005051E2"/>
    <w:rsid w:val="005051F2"/>
    <w:rsid w:val="0050524B"/>
    <w:rsid w:val="005052DC"/>
    <w:rsid w:val="005052FC"/>
    <w:rsid w:val="00505313"/>
    <w:rsid w:val="0050538E"/>
    <w:rsid w:val="005053D6"/>
    <w:rsid w:val="005053ED"/>
    <w:rsid w:val="00505508"/>
    <w:rsid w:val="0050552E"/>
    <w:rsid w:val="00505573"/>
    <w:rsid w:val="005055AD"/>
    <w:rsid w:val="005056FD"/>
    <w:rsid w:val="00505775"/>
    <w:rsid w:val="00505917"/>
    <w:rsid w:val="005059B2"/>
    <w:rsid w:val="00505A35"/>
    <w:rsid w:val="00505A6C"/>
    <w:rsid w:val="00505AB0"/>
    <w:rsid w:val="00505AE0"/>
    <w:rsid w:val="00505AEA"/>
    <w:rsid w:val="00505B13"/>
    <w:rsid w:val="00505B46"/>
    <w:rsid w:val="00505BDC"/>
    <w:rsid w:val="00505C39"/>
    <w:rsid w:val="00505C3D"/>
    <w:rsid w:val="00505CF0"/>
    <w:rsid w:val="00505D1C"/>
    <w:rsid w:val="00505D52"/>
    <w:rsid w:val="00505D91"/>
    <w:rsid w:val="00505DAB"/>
    <w:rsid w:val="00505E6E"/>
    <w:rsid w:val="00505EB3"/>
    <w:rsid w:val="00505FD1"/>
    <w:rsid w:val="0050600E"/>
    <w:rsid w:val="005060BE"/>
    <w:rsid w:val="005060DA"/>
    <w:rsid w:val="005060DD"/>
    <w:rsid w:val="00506189"/>
    <w:rsid w:val="005061E1"/>
    <w:rsid w:val="00506208"/>
    <w:rsid w:val="005062F2"/>
    <w:rsid w:val="005063E1"/>
    <w:rsid w:val="005063E3"/>
    <w:rsid w:val="0050646B"/>
    <w:rsid w:val="005064CB"/>
    <w:rsid w:val="00506502"/>
    <w:rsid w:val="00506568"/>
    <w:rsid w:val="0050668C"/>
    <w:rsid w:val="0050668D"/>
    <w:rsid w:val="0050676D"/>
    <w:rsid w:val="0050678D"/>
    <w:rsid w:val="005069BC"/>
    <w:rsid w:val="00506A43"/>
    <w:rsid w:val="00506A49"/>
    <w:rsid w:val="00506B05"/>
    <w:rsid w:val="00506B21"/>
    <w:rsid w:val="00506B4B"/>
    <w:rsid w:val="00506C5F"/>
    <w:rsid w:val="00506CF3"/>
    <w:rsid w:val="00506D15"/>
    <w:rsid w:val="00506D8A"/>
    <w:rsid w:val="00506DA2"/>
    <w:rsid w:val="00506DC3"/>
    <w:rsid w:val="00506EC5"/>
    <w:rsid w:val="00506F35"/>
    <w:rsid w:val="00506F43"/>
    <w:rsid w:val="00506FF7"/>
    <w:rsid w:val="0050706E"/>
    <w:rsid w:val="00507244"/>
    <w:rsid w:val="00507247"/>
    <w:rsid w:val="0050724A"/>
    <w:rsid w:val="0050738D"/>
    <w:rsid w:val="00507402"/>
    <w:rsid w:val="00507413"/>
    <w:rsid w:val="00507661"/>
    <w:rsid w:val="005076A8"/>
    <w:rsid w:val="00507705"/>
    <w:rsid w:val="00507748"/>
    <w:rsid w:val="00507753"/>
    <w:rsid w:val="00507798"/>
    <w:rsid w:val="005078ED"/>
    <w:rsid w:val="005078FB"/>
    <w:rsid w:val="0050790E"/>
    <w:rsid w:val="00507926"/>
    <w:rsid w:val="00507935"/>
    <w:rsid w:val="00507B27"/>
    <w:rsid w:val="00507B3A"/>
    <w:rsid w:val="00507C34"/>
    <w:rsid w:val="00507C6E"/>
    <w:rsid w:val="00507D65"/>
    <w:rsid w:val="00507DA5"/>
    <w:rsid w:val="00507DDB"/>
    <w:rsid w:val="00507E04"/>
    <w:rsid w:val="00507E3C"/>
    <w:rsid w:val="00507E45"/>
    <w:rsid w:val="00507E77"/>
    <w:rsid w:val="00507F6A"/>
    <w:rsid w:val="00507F99"/>
    <w:rsid w:val="00507FBE"/>
    <w:rsid w:val="00510065"/>
    <w:rsid w:val="00510089"/>
    <w:rsid w:val="0051015A"/>
    <w:rsid w:val="005102A0"/>
    <w:rsid w:val="005102DC"/>
    <w:rsid w:val="005102EE"/>
    <w:rsid w:val="00510303"/>
    <w:rsid w:val="00510316"/>
    <w:rsid w:val="0051033D"/>
    <w:rsid w:val="00510347"/>
    <w:rsid w:val="00510360"/>
    <w:rsid w:val="00510391"/>
    <w:rsid w:val="005103FA"/>
    <w:rsid w:val="0051043E"/>
    <w:rsid w:val="00510483"/>
    <w:rsid w:val="00510488"/>
    <w:rsid w:val="005104B4"/>
    <w:rsid w:val="005104E2"/>
    <w:rsid w:val="00510559"/>
    <w:rsid w:val="005105B0"/>
    <w:rsid w:val="005105B6"/>
    <w:rsid w:val="00510607"/>
    <w:rsid w:val="00510653"/>
    <w:rsid w:val="0051086D"/>
    <w:rsid w:val="005108AA"/>
    <w:rsid w:val="005108C9"/>
    <w:rsid w:val="00510924"/>
    <w:rsid w:val="00510940"/>
    <w:rsid w:val="005109B0"/>
    <w:rsid w:val="00510A0F"/>
    <w:rsid w:val="00510CA9"/>
    <w:rsid w:val="00510CBB"/>
    <w:rsid w:val="00510D92"/>
    <w:rsid w:val="00510E39"/>
    <w:rsid w:val="00510E6F"/>
    <w:rsid w:val="00510E76"/>
    <w:rsid w:val="00510F11"/>
    <w:rsid w:val="00510F1C"/>
    <w:rsid w:val="00510FCC"/>
    <w:rsid w:val="00511032"/>
    <w:rsid w:val="0051108D"/>
    <w:rsid w:val="005111BE"/>
    <w:rsid w:val="005112AD"/>
    <w:rsid w:val="005112C2"/>
    <w:rsid w:val="005112FF"/>
    <w:rsid w:val="0051134B"/>
    <w:rsid w:val="005113A5"/>
    <w:rsid w:val="0051145B"/>
    <w:rsid w:val="0051145D"/>
    <w:rsid w:val="00511506"/>
    <w:rsid w:val="00511581"/>
    <w:rsid w:val="005116AC"/>
    <w:rsid w:val="0051177C"/>
    <w:rsid w:val="005119E5"/>
    <w:rsid w:val="005119FD"/>
    <w:rsid w:val="00511A29"/>
    <w:rsid w:val="00511B00"/>
    <w:rsid w:val="00511B36"/>
    <w:rsid w:val="00511B91"/>
    <w:rsid w:val="00511C47"/>
    <w:rsid w:val="00511C61"/>
    <w:rsid w:val="00511C62"/>
    <w:rsid w:val="00511C9B"/>
    <w:rsid w:val="00511D3A"/>
    <w:rsid w:val="00511D8B"/>
    <w:rsid w:val="00511DB6"/>
    <w:rsid w:val="00511E5D"/>
    <w:rsid w:val="00511F24"/>
    <w:rsid w:val="00511F30"/>
    <w:rsid w:val="00511F96"/>
    <w:rsid w:val="00511FA2"/>
    <w:rsid w:val="00511FC4"/>
    <w:rsid w:val="00511FF9"/>
    <w:rsid w:val="00512039"/>
    <w:rsid w:val="005120A4"/>
    <w:rsid w:val="005120AB"/>
    <w:rsid w:val="005120AC"/>
    <w:rsid w:val="005120B9"/>
    <w:rsid w:val="00512107"/>
    <w:rsid w:val="00512160"/>
    <w:rsid w:val="0051218B"/>
    <w:rsid w:val="005121E8"/>
    <w:rsid w:val="00512314"/>
    <w:rsid w:val="00512318"/>
    <w:rsid w:val="0051238B"/>
    <w:rsid w:val="005123E3"/>
    <w:rsid w:val="005124F3"/>
    <w:rsid w:val="005125A6"/>
    <w:rsid w:val="005125DB"/>
    <w:rsid w:val="00512639"/>
    <w:rsid w:val="005127D5"/>
    <w:rsid w:val="00512816"/>
    <w:rsid w:val="00512842"/>
    <w:rsid w:val="00512862"/>
    <w:rsid w:val="005128AB"/>
    <w:rsid w:val="005128BA"/>
    <w:rsid w:val="00512936"/>
    <w:rsid w:val="00512AD9"/>
    <w:rsid w:val="00512AFE"/>
    <w:rsid w:val="00512B60"/>
    <w:rsid w:val="00512B76"/>
    <w:rsid w:val="00512BD6"/>
    <w:rsid w:val="00512C18"/>
    <w:rsid w:val="00512C76"/>
    <w:rsid w:val="00512C8F"/>
    <w:rsid w:val="00512CF2"/>
    <w:rsid w:val="00512D54"/>
    <w:rsid w:val="00512D5F"/>
    <w:rsid w:val="00512E78"/>
    <w:rsid w:val="00512F8C"/>
    <w:rsid w:val="00512FF7"/>
    <w:rsid w:val="00513019"/>
    <w:rsid w:val="00513027"/>
    <w:rsid w:val="0051306C"/>
    <w:rsid w:val="00513115"/>
    <w:rsid w:val="00513122"/>
    <w:rsid w:val="00513137"/>
    <w:rsid w:val="00513173"/>
    <w:rsid w:val="005131A7"/>
    <w:rsid w:val="005131C7"/>
    <w:rsid w:val="005131F4"/>
    <w:rsid w:val="00513216"/>
    <w:rsid w:val="00513257"/>
    <w:rsid w:val="0051325A"/>
    <w:rsid w:val="005132E4"/>
    <w:rsid w:val="005133A6"/>
    <w:rsid w:val="005133BD"/>
    <w:rsid w:val="0051342D"/>
    <w:rsid w:val="005134E3"/>
    <w:rsid w:val="005134EE"/>
    <w:rsid w:val="005136AD"/>
    <w:rsid w:val="005137FD"/>
    <w:rsid w:val="0051380B"/>
    <w:rsid w:val="0051381B"/>
    <w:rsid w:val="0051382A"/>
    <w:rsid w:val="00513872"/>
    <w:rsid w:val="00513894"/>
    <w:rsid w:val="00513969"/>
    <w:rsid w:val="005139CC"/>
    <w:rsid w:val="00513A0E"/>
    <w:rsid w:val="00513A78"/>
    <w:rsid w:val="00513A8B"/>
    <w:rsid w:val="00513B18"/>
    <w:rsid w:val="00513B34"/>
    <w:rsid w:val="00513B3F"/>
    <w:rsid w:val="00513C66"/>
    <w:rsid w:val="00513C6E"/>
    <w:rsid w:val="00513C7D"/>
    <w:rsid w:val="00513CF5"/>
    <w:rsid w:val="00513D14"/>
    <w:rsid w:val="00513E37"/>
    <w:rsid w:val="00513EB9"/>
    <w:rsid w:val="00513F12"/>
    <w:rsid w:val="00513F2B"/>
    <w:rsid w:val="00513F7F"/>
    <w:rsid w:val="00513FB5"/>
    <w:rsid w:val="00513FBD"/>
    <w:rsid w:val="00514035"/>
    <w:rsid w:val="005140B7"/>
    <w:rsid w:val="005140B8"/>
    <w:rsid w:val="005140CC"/>
    <w:rsid w:val="00514184"/>
    <w:rsid w:val="00514192"/>
    <w:rsid w:val="00514252"/>
    <w:rsid w:val="00514275"/>
    <w:rsid w:val="005142B1"/>
    <w:rsid w:val="00514434"/>
    <w:rsid w:val="00514454"/>
    <w:rsid w:val="00514540"/>
    <w:rsid w:val="00514577"/>
    <w:rsid w:val="005145CE"/>
    <w:rsid w:val="005145F4"/>
    <w:rsid w:val="00514633"/>
    <w:rsid w:val="00514703"/>
    <w:rsid w:val="0051474E"/>
    <w:rsid w:val="00514775"/>
    <w:rsid w:val="00514891"/>
    <w:rsid w:val="005148A0"/>
    <w:rsid w:val="0051493A"/>
    <w:rsid w:val="00514961"/>
    <w:rsid w:val="00514989"/>
    <w:rsid w:val="005149CE"/>
    <w:rsid w:val="00514A0F"/>
    <w:rsid w:val="00514A34"/>
    <w:rsid w:val="00514AB7"/>
    <w:rsid w:val="00514B18"/>
    <w:rsid w:val="00514B38"/>
    <w:rsid w:val="00514B3E"/>
    <w:rsid w:val="00514B8C"/>
    <w:rsid w:val="00514BEE"/>
    <w:rsid w:val="00514CF2"/>
    <w:rsid w:val="00514D14"/>
    <w:rsid w:val="00514D71"/>
    <w:rsid w:val="00514DC7"/>
    <w:rsid w:val="00514E35"/>
    <w:rsid w:val="00514E5D"/>
    <w:rsid w:val="00514EB9"/>
    <w:rsid w:val="00514ECC"/>
    <w:rsid w:val="00514F2D"/>
    <w:rsid w:val="00515127"/>
    <w:rsid w:val="005151D1"/>
    <w:rsid w:val="005151E5"/>
    <w:rsid w:val="00515245"/>
    <w:rsid w:val="005152E7"/>
    <w:rsid w:val="00515438"/>
    <w:rsid w:val="0051543F"/>
    <w:rsid w:val="0051549A"/>
    <w:rsid w:val="005154BB"/>
    <w:rsid w:val="00515518"/>
    <w:rsid w:val="00515769"/>
    <w:rsid w:val="00515786"/>
    <w:rsid w:val="005157C9"/>
    <w:rsid w:val="00515839"/>
    <w:rsid w:val="0051584F"/>
    <w:rsid w:val="00515885"/>
    <w:rsid w:val="005158B3"/>
    <w:rsid w:val="005158DA"/>
    <w:rsid w:val="00515A15"/>
    <w:rsid w:val="00515A27"/>
    <w:rsid w:val="00515A3A"/>
    <w:rsid w:val="00515A73"/>
    <w:rsid w:val="00515B33"/>
    <w:rsid w:val="00515C38"/>
    <w:rsid w:val="00515D40"/>
    <w:rsid w:val="00515D45"/>
    <w:rsid w:val="00515D65"/>
    <w:rsid w:val="00515DBA"/>
    <w:rsid w:val="00515E03"/>
    <w:rsid w:val="00515E0D"/>
    <w:rsid w:val="00515F65"/>
    <w:rsid w:val="00515FD5"/>
    <w:rsid w:val="00515FEC"/>
    <w:rsid w:val="0051601D"/>
    <w:rsid w:val="00516020"/>
    <w:rsid w:val="00516023"/>
    <w:rsid w:val="00516186"/>
    <w:rsid w:val="00516318"/>
    <w:rsid w:val="00516343"/>
    <w:rsid w:val="00516385"/>
    <w:rsid w:val="0051638C"/>
    <w:rsid w:val="005163B6"/>
    <w:rsid w:val="005164B8"/>
    <w:rsid w:val="005164DA"/>
    <w:rsid w:val="005164E4"/>
    <w:rsid w:val="00516546"/>
    <w:rsid w:val="005165A6"/>
    <w:rsid w:val="0051662C"/>
    <w:rsid w:val="00516683"/>
    <w:rsid w:val="005166F9"/>
    <w:rsid w:val="005168A1"/>
    <w:rsid w:val="005168D6"/>
    <w:rsid w:val="00516913"/>
    <w:rsid w:val="00516921"/>
    <w:rsid w:val="00516925"/>
    <w:rsid w:val="00516940"/>
    <w:rsid w:val="0051697E"/>
    <w:rsid w:val="00516A67"/>
    <w:rsid w:val="00516A98"/>
    <w:rsid w:val="00516B8F"/>
    <w:rsid w:val="00516DC6"/>
    <w:rsid w:val="00516E46"/>
    <w:rsid w:val="00516FB1"/>
    <w:rsid w:val="00517036"/>
    <w:rsid w:val="00517074"/>
    <w:rsid w:val="005170B8"/>
    <w:rsid w:val="005170C6"/>
    <w:rsid w:val="005171BB"/>
    <w:rsid w:val="00517205"/>
    <w:rsid w:val="00517222"/>
    <w:rsid w:val="0051723F"/>
    <w:rsid w:val="0051735C"/>
    <w:rsid w:val="005173B1"/>
    <w:rsid w:val="005173F7"/>
    <w:rsid w:val="00517418"/>
    <w:rsid w:val="0051753A"/>
    <w:rsid w:val="00517542"/>
    <w:rsid w:val="00517683"/>
    <w:rsid w:val="00517698"/>
    <w:rsid w:val="005176C7"/>
    <w:rsid w:val="005176DA"/>
    <w:rsid w:val="005177BE"/>
    <w:rsid w:val="00517828"/>
    <w:rsid w:val="00517836"/>
    <w:rsid w:val="0051783C"/>
    <w:rsid w:val="00517879"/>
    <w:rsid w:val="0051789C"/>
    <w:rsid w:val="005179A7"/>
    <w:rsid w:val="005179D0"/>
    <w:rsid w:val="005179FC"/>
    <w:rsid w:val="00517A3A"/>
    <w:rsid w:val="00517ADA"/>
    <w:rsid w:val="00517B4C"/>
    <w:rsid w:val="00517BAF"/>
    <w:rsid w:val="00517BD5"/>
    <w:rsid w:val="00517BE7"/>
    <w:rsid w:val="00517CE8"/>
    <w:rsid w:val="00517D48"/>
    <w:rsid w:val="00517D9D"/>
    <w:rsid w:val="00517E65"/>
    <w:rsid w:val="00517E68"/>
    <w:rsid w:val="00517E8F"/>
    <w:rsid w:val="00517ED2"/>
    <w:rsid w:val="00517F18"/>
    <w:rsid w:val="00517F32"/>
    <w:rsid w:val="00517F91"/>
    <w:rsid w:val="00517FC5"/>
    <w:rsid w:val="00520176"/>
    <w:rsid w:val="005201CD"/>
    <w:rsid w:val="005201ED"/>
    <w:rsid w:val="00520247"/>
    <w:rsid w:val="005202B2"/>
    <w:rsid w:val="00520340"/>
    <w:rsid w:val="00520398"/>
    <w:rsid w:val="00520508"/>
    <w:rsid w:val="00520514"/>
    <w:rsid w:val="0052057B"/>
    <w:rsid w:val="005205DC"/>
    <w:rsid w:val="0052062E"/>
    <w:rsid w:val="00520736"/>
    <w:rsid w:val="0052084F"/>
    <w:rsid w:val="0052089E"/>
    <w:rsid w:val="005208BA"/>
    <w:rsid w:val="005208EA"/>
    <w:rsid w:val="005208F8"/>
    <w:rsid w:val="00520941"/>
    <w:rsid w:val="00520986"/>
    <w:rsid w:val="00520A74"/>
    <w:rsid w:val="00520AB2"/>
    <w:rsid w:val="00520AE1"/>
    <w:rsid w:val="00520AEE"/>
    <w:rsid w:val="00520B07"/>
    <w:rsid w:val="00520B12"/>
    <w:rsid w:val="00520B13"/>
    <w:rsid w:val="00520BAC"/>
    <w:rsid w:val="00520C23"/>
    <w:rsid w:val="00520C81"/>
    <w:rsid w:val="00520CAD"/>
    <w:rsid w:val="00520DB1"/>
    <w:rsid w:val="00520DFD"/>
    <w:rsid w:val="00520E0E"/>
    <w:rsid w:val="00520E24"/>
    <w:rsid w:val="00520E55"/>
    <w:rsid w:val="00520EA8"/>
    <w:rsid w:val="00520F15"/>
    <w:rsid w:val="00520FEE"/>
    <w:rsid w:val="0052102C"/>
    <w:rsid w:val="00521032"/>
    <w:rsid w:val="00521038"/>
    <w:rsid w:val="0052107E"/>
    <w:rsid w:val="005210D5"/>
    <w:rsid w:val="005210E3"/>
    <w:rsid w:val="005210F2"/>
    <w:rsid w:val="005210F5"/>
    <w:rsid w:val="005210F9"/>
    <w:rsid w:val="00521190"/>
    <w:rsid w:val="00521233"/>
    <w:rsid w:val="00521244"/>
    <w:rsid w:val="00521246"/>
    <w:rsid w:val="00521251"/>
    <w:rsid w:val="005212E5"/>
    <w:rsid w:val="005213FA"/>
    <w:rsid w:val="00521404"/>
    <w:rsid w:val="00521436"/>
    <w:rsid w:val="00521445"/>
    <w:rsid w:val="0052145B"/>
    <w:rsid w:val="0052149A"/>
    <w:rsid w:val="005214C0"/>
    <w:rsid w:val="0052154B"/>
    <w:rsid w:val="00521558"/>
    <w:rsid w:val="005215B4"/>
    <w:rsid w:val="0052162C"/>
    <w:rsid w:val="0052168B"/>
    <w:rsid w:val="005216E6"/>
    <w:rsid w:val="00521795"/>
    <w:rsid w:val="005217D8"/>
    <w:rsid w:val="0052188B"/>
    <w:rsid w:val="00521950"/>
    <w:rsid w:val="00521993"/>
    <w:rsid w:val="00521A36"/>
    <w:rsid w:val="00521B9D"/>
    <w:rsid w:val="00521C3A"/>
    <w:rsid w:val="00521CBB"/>
    <w:rsid w:val="00521CF4"/>
    <w:rsid w:val="00521E9F"/>
    <w:rsid w:val="00521F26"/>
    <w:rsid w:val="00522110"/>
    <w:rsid w:val="0052215A"/>
    <w:rsid w:val="0052223A"/>
    <w:rsid w:val="0052223E"/>
    <w:rsid w:val="00522254"/>
    <w:rsid w:val="0052228B"/>
    <w:rsid w:val="0052233A"/>
    <w:rsid w:val="00522360"/>
    <w:rsid w:val="00522387"/>
    <w:rsid w:val="005223CB"/>
    <w:rsid w:val="005223E4"/>
    <w:rsid w:val="005223EA"/>
    <w:rsid w:val="0052240B"/>
    <w:rsid w:val="00522491"/>
    <w:rsid w:val="005224A7"/>
    <w:rsid w:val="005224CE"/>
    <w:rsid w:val="005224E0"/>
    <w:rsid w:val="0052258B"/>
    <w:rsid w:val="005225A4"/>
    <w:rsid w:val="00522704"/>
    <w:rsid w:val="005227AA"/>
    <w:rsid w:val="005227E8"/>
    <w:rsid w:val="005228B1"/>
    <w:rsid w:val="005228E7"/>
    <w:rsid w:val="005229D2"/>
    <w:rsid w:val="00522A03"/>
    <w:rsid w:val="00522A98"/>
    <w:rsid w:val="00522AA9"/>
    <w:rsid w:val="00522B2D"/>
    <w:rsid w:val="00522B80"/>
    <w:rsid w:val="00522C22"/>
    <w:rsid w:val="00522C65"/>
    <w:rsid w:val="00522D3A"/>
    <w:rsid w:val="00522DA7"/>
    <w:rsid w:val="00522E34"/>
    <w:rsid w:val="00522EE5"/>
    <w:rsid w:val="0052304E"/>
    <w:rsid w:val="005230AE"/>
    <w:rsid w:val="005230C0"/>
    <w:rsid w:val="005230FD"/>
    <w:rsid w:val="005231E2"/>
    <w:rsid w:val="0052322C"/>
    <w:rsid w:val="0052324A"/>
    <w:rsid w:val="0052327C"/>
    <w:rsid w:val="005232C0"/>
    <w:rsid w:val="0052339B"/>
    <w:rsid w:val="005233D5"/>
    <w:rsid w:val="005234A9"/>
    <w:rsid w:val="005234C2"/>
    <w:rsid w:val="005234F6"/>
    <w:rsid w:val="0052357C"/>
    <w:rsid w:val="0052359C"/>
    <w:rsid w:val="00523662"/>
    <w:rsid w:val="005236D2"/>
    <w:rsid w:val="005236E3"/>
    <w:rsid w:val="005237D5"/>
    <w:rsid w:val="005237F6"/>
    <w:rsid w:val="00523909"/>
    <w:rsid w:val="005239BF"/>
    <w:rsid w:val="005239D1"/>
    <w:rsid w:val="00523B6C"/>
    <w:rsid w:val="00523B98"/>
    <w:rsid w:val="00523B9B"/>
    <w:rsid w:val="00523BF3"/>
    <w:rsid w:val="00523BFB"/>
    <w:rsid w:val="00523C0B"/>
    <w:rsid w:val="00523C16"/>
    <w:rsid w:val="00523C24"/>
    <w:rsid w:val="00523C48"/>
    <w:rsid w:val="00523DEF"/>
    <w:rsid w:val="00523E4F"/>
    <w:rsid w:val="00523E60"/>
    <w:rsid w:val="00523E81"/>
    <w:rsid w:val="00523E85"/>
    <w:rsid w:val="00523F62"/>
    <w:rsid w:val="00523F7D"/>
    <w:rsid w:val="00523FB3"/>
    <w:rsid w:val="00524040"/>
    <w:rsid w:val="00524061"/>
    <w:rsid w:val="0052422A"/>
    <w:rsid w:val="00524259"/>
    <w:rsid w:val="005242EC"/>
    <w:rsid w:val="005242FF"/>
    <w:rsid w:val="00524311"/>
    <w:rsid w:val="00524329"/>
    <w:rsid w:val="0052444A"/>
    <w:rsid w:val="0052445A"/>
    <w:rsid w:val="005244A8"/>
    <w:rsid w:val="005244D3"/>
    <w:rsid w:val="00524578"/>
    <w:rsid w:val="00524599"/>
    <w:rsid w:val="005245C8"/>
    <w:rsid w:val="00524601"/>
    <w:rsid w:val="00524678"/>
    <w:rsid w:val="005246DA"/>
    <w:rsid w:val="00524809"/>
    <w:rsid w:val="0052481B"/>
    <w:rsid w:val="00524822"/>
    <w:rsid w:val="005249BE"/>
    <w:rsid w:val="005249E9"/>
    <w:rsid w:val="005249EA"/>
    <w:rsid w:val="00524A38"/>
    <w:rsid w:val="00524A4C"/>
    <w:rsid w:val="00524A78"/>
    <w:rsid w:val="00524AD5"/>
    <w:rsid w:val="00524B82"/>
    <w:rsid w:val="00524B8E"/>
    <w:rsid w:val="00524BD0"/>
    <w:rsid w:val="00524C22"/>
    <w:rsid w:val="00524C56"/>
    <w:rsid w:val="00524C8F"/>
    <w:rsid w:val="00524CEA"/>
    <w:rsid w:val="00524D1F"/>
    <w:rsid w:val="00524DB1"/>
    <w:rsid w:val="00524DCC"/>
    <w:rsid w:val="00524DFF"/>
    <w:rsid w:val="00524E59"/>
    <w:rsid w:val="00524E92"/>
    <w:rsid w:val="00524E9A"/>
    <w:rsid w:val="00524F48"/>
    <w:rsid w:val="0052503F"/>
    <w:rsid w:val="0052508A"/>
    <w:rsid w:val="00525100"/>
    <w:rsid w:val="0052510C"/>
    <w:rsid w:val="005251B4"/>
    <w:rsid w:val="00525213"/>
    <w:rsid w:val="00525238"/>
    <w:rsid w:val="0052529E"/>
    <w:rsid w:val="005252FF"/>
    <w:rsid w:val="00525385"/>
    <w:rsid w:val="005253A3"/>
    <w:rsid w:val="005253C4"/>
    <w:rsid w:val="0052542D"/>
    <w:rsid w:val="0052544C"/>
    <w:rsid w:val="005254C3"/>
    <w:rsid w:val="00525526"/>
    <w:rsid w:val="00525550"/>
    <w:rsid w:val="0052558F"/>
    <w:rsid w:val="005255C6"/>
    <w:rsid w:val="0052573C"/>
    <w:rsid w:val="00525797"/>
    <w:rsid w:val="005257F8"/>
    <w:rsid w:val="00525876"/>
    <w:rsid w:val="00525914"/>
    <w:rsid w:val="0052593D"/>
    <w:rsid w:val="00525952"/>
    <w:rsid w:val="0052598D"/>
    <w:rsid w:val="00525996"/>
    <w:rsid w:val="005259E0"/>
    <w:rsid w:val="00525A92"/>
    <w:rsid w:val="00525ACF"/>
    <w:rsid w:val="00525B44"/>
    <w:rsid w:val="00525B95"/>
    <w:rsid w:val="00525BB0"/>
    <w:rsid w:val="00525C19"/>
    <w:rsid w:val="00525C23"/>
    <w:rsid w:val="00525C65"/>
    <w:rsid w:val="00525D89"/>
    <w:rsid w:val="00525DB2"/>
    <w:rsid w:val="00525E68"/>
    <w:rsid w:val="00525EDE"/>
    <w:rsid w:val="00525F3C"/>
    <w:rsid w:val="00525F9C"/>
    <w:rsid w:val="00525FD8"/>
    <w:rsid w:val="00526000"/>
    <w:rsid w:val="00526010"/>
    <w:rsid w:val="0052605D"/>
    <w:rsid w:val="0052607D"/>
    <w:rsid w:val="005260E1"/>
    <w:rsid w:val="005260E2"/>
    <w:rsid w:val="0052617D"/>
    <w:rsid w:val="00526180"/>
    <w:rsid w:val="005261CD"/>
    <w:rsid w:val="005261DA"/>
    <w:rsid w:val="0052620A"/>
    <w:rsid w:val="005262B1"/>
    <w:rsid w:val="005262B5"/>
    <w:rsid w:val="005262D2"/>
    <w:rsid w:val="00526322"/>
    <w:rsid w:val="0052656B"/>
    <w:rsid w:val="005265E7"/>
    <w:rsid w:val="00526623"/>
    <w:rsid w:val="005266A2"/>
    <w:rsid w:val="005266CF"/>
    <w:rsid w:val="00526700"/>
    <w:rsid w:val="00526834"/>
    <w:rsid w:val="00526848"/>
    <w:rsid w:val="00526892"/>
    <w:rsid w:val="005268C4"/>
    <w:rsid w:val="005268E5"/>
    <w:rsid w:val="005268FF"/>
    <w:rsid w:val="00526920"/>
    <w:rsid w:val="00526A6B"/>
    <w:rsid w:val="00526AFB"/>
    <w:rsid w:val="00526BA5"/>
    <w:rsid w:val="00526BB4"/>
    <w:rsid w:val="00526BD6"/>
    <w:rsid w:val="00526CA0"/>
    <w:rsid w:val="00526CD2"/>
    <w:rsid w:val="00526CEE"/>
    <w:rsid w:val="00526D0F"/>
    <w:rsid w:val="00526D3C"/>
    <w:rsid w:val="00526D94"/>
    <w:rsid w:val="00526E04"/>
    <w:rsid w:val="00526E2C"/>
    <w:rsid w:val="00526E2D"/>
    <w:rsid w:val="00526FB5"/>
    <w:rsid w:val="00526FBF"/>
    <w:rsid w:val="00527026"/>
    <w:rsid w:val="00527064"/>
    <w:rsid w:val="00527072"/>
    <w:rsid w:val="00527092"/>
    <w:rsid w:val="0052709D"/>
    <w:rsid w:val="005270E0"/>
    <w:rsid w:val="005271A5"/>
    <w:rsid w:val="005271AF"/>
    <w:rsid w:val="00527294"/>
    <w:rsid w:val="0052729B"/>
    <w:rsid w:val="005272BA"/>
    <w:rsid w:val="005272D2"/>
    <w:rsid w:val="005272E7"/>
    <w:rsid w:val="00527330"/>
    <w:rsid w:val="00527360"/>
    <w:rsid w:val="005273B5"/>
    <w:rsid w:val="00527507"/>
    <w:rsid w:val="00527513"/>
    <w:rsid w:val="00527559"/>
    <w:rsid w:val="005275DC"/>
    <w:rsid w:val="005275EA"/>
    <w:rsid w:val="0052764B"/>
    <w:rsid w:val="005276A5"/>
    <w:rsid w:val="00527759"/>
    <w:rsid w:val="0052784A"/>
    <w:rsid w:val="0052784C"/>
    <w:rsid w:val="00527852"/>
    <w:rsid w:val="0052789E"/>
    <w:rsid w:val="005278A1"/>
    <w:rsid w:val="005278A7"/>
    <w:rsid w:val="005278BE"/>
    <w:rsid w:val="005278E5"/>
    <w:rsid w:val="005279D4"/>
    <w:rsid w:val="005279ED"/>
    <w:rsid w:val="00527A61"/>
    <w:rsid w:val="00527A81"/>
    <w:rsid w:val="00527AA0"/>
    <w:rsid w:val="00527ABF"/>
    <w:rsid w:val="00527B22"/>
    <w:rsid w:val="00527B28"/>
    <w:rsid w:val="00527BAE"/>
    <w:rsid w:val="00527C0A"/>
    <w:rsid w:val="00527C7D"/>
    <w:rsid w:val="00527D9E"/>
    <w:rsid w:val="00527DBD"/>
    <w:rsid w:val="00527EBC"/>
    <w:rsid w:val="00527F12"/>
    <w:rsid w:val="00527FB6"/>
    <w:rsid w:val="00527FC6"/>
    <w:rsid w:val="00527FFD"/>
    <w:rsid w:val="005300AE"/>
    <w:rsid w:val="00530142"/>
    <w:rsid w:val="005301D5"/>
    <w:rsid w:val="0053023F"/>
    <w:rsid w:val="00530281"/>
    <w:rsid w:val="005302D2"/>
    <w:rsid w:val="0053037E"/>
    <w:rsid w:val="005303C1"/>
    <w:rsid w:val="005303FC"/>
    <w:rsid w:val="0053049E"/>
    <w:rsid w:val="00530665"/>
    <w:rsid w:val="00530705"/>
    <w:rsid w:val="00530753"/>
    <w:rsid w:val="00530837"/>
    <w:rsid w:val="00530844"/>
    <w:rsid w:val="0053088B"/>
    <w:rsid w:val="00530892"/>
    <w:rsid w:val="005308AF"/>
    <w:rsid w:val="00530AC6"/>
    <w:rsid w:val="00530ACE"/>
    <w:rsid w:val="00530AE2"/>
    <w:rsid w:val="00530B4E"/>
    <w:rsid w:val="00530BA6"/>
    <w:rsid w:val="00530BC3"/>
    <w:rsid w:val="00530BD2"/>
    <w:rsid w:val="00530D5F"/>
    <w:rsid w:val="00530DDF"/>
    <w:rsid w:val="00530E5A"/>
    <w:rsid w:val="00530E83"/>
    <w:rsid w:val="00530E88"/>
    <w:rsid w:val="00530EFF"/>
    <w:rsid w:val="00530F17"/>
    <w:rsid w:val="00530F4E"/>
    <w:rsid w:val="00530F92"/>
    <w:rsid w:val="00531023"/>
    <w:rsid w:val="00531139"/>
    <w:rsid w:val="0053119E"/>
    <w:rsid w:val="005311E5"/>
    <w:rsid w:val="00531215"/>
    <w:rsid w:val="00531240"/>
    <w:rsid w:val="0053129A"/>
    <w:rsid w:val="0053130D"/>
    <w:rsid w:val="00531394"/>
    <w:rsid w:val="005313CF"/>
    <w:rsid w:val="005313DA"/>
    <w:rsid w:val="00531417"/>
    <w:rsid w:val="0053144A"/>
    <w:rsid w:val="005314B2"/>
    <w:rsid w:val="005315A0"/>
    <w:rsid w:val="005315D3"/>
    <w:rsid w:val="005316C4"/>
    <w:rsid w:val="005316DF"/>
    <w:rsid w:val="005317AF"/>
    <w:rsid w:val="00531855"/>
    <w:rsid w:val="0053186A"/>
    <w:rsid w:val="00531884"/>
    <w:rsid w:val="005318D4"/>
    <w:rsid w:val="005318F2"/>
    <w:rsid w:val="00531906"/>
    <w:rsid w:val="0053194B"/>
    <w:rsid w:val="00531967"/>
    <w:rsid w:val="005319B5"/>
    <w:rsid w:val="00531AAE"/>
    <w:rsid w:val="00531AD3"/>
    <w:rsid w:val="00531BC7"/>
    <w:rsid w:val="00531BD1"/>
    <w:rsid w:val="00531C5B"/>
    <w:rsid w:val="00531C8D"/>
    <w:rsid w:val="00531C9A"/>
    <w:rsid w:val="00531CA9"/>
    <w:rsid w:val="00531CC7"/>
    <w:rsid w:val="00531CFE"/>
    <w:rsid w:val="00531D23"/>
    <w:rsid w:val="00531D32"/>
    <w:rsid w:val="00531D71"/>
    <w:rsid w:val="00531DC9"/>
    <w:rsid w:val="00531EEA"/>
    <w:rsid w:val="00531F86"/>
    <w:rsid w:val="00531FA2"/>
    <w:rsid w:val="00531FC1"/>
    <w:rsid w:val="00531FD2"/>
    <w:rsid w:val="005320CD"/>
    <w:rsid w:val="00532129"/>
    <w:rsid w:val="0053219F"/>
    <w:rsid w:val="005322A8"/>
    <w:rsid w:val="005322C2"/>
    <w:rsid w:val="005323F4"/>
    <w:rsid w:val="005323F8"/>
    <w:rsid w:val="0053244C"/>
    <w:rsid w:val="0053252B"/>
    <w:rsid w:val="00532619"/>
    <w:rsid w:val="005326D8"/>
    <w:rsid w:val="00532713"/>
    <w:rsid w:val="00532756"/>
    <w:rsid w:val="00532778"/>
    <w:rsid w:val="005327C2"/>
    <w:rsid w:val="0053294D"/>
    <w:rsid w:val="0053298F"/>
    <w:rsid w:val="00532990"/>
    <w:rsid w:val="005329AD"/>
    <w:rsid w:val="00532A10"/>
    <w:rsid w:val="00532A87"/>
    <w:rsid w:val="00532AE6"/>
    <w:rsid w:val="00532B9A"/>
    <w:rsid w:val="00532BFE"/>
    <w:rsid w:val="00532C03"/>
    <w:rsid w:val="00532C25"/>
    <w:rsid w:val="00532D68"/>
    <w:rsid w:val="00532D82"/>
    <w:rsid w:val="00532DB0"/>
    <w:rsid w:val="00532DBD"/>
    <w:rsid w:val="00532E2A"/>
    <w:rsid w:val="00532F36"/>
    <w:rsid w:val="0053307A"/>
    <w:rsid w:val="00533091"/>
    <w:rsid w:val="005330B3"/>
    <w:rsid w:val="0053316D"/>
    <w:rsid w:val="00533190"/>
    <w:rsid w:val="00533198"/>
    <w:rsid w:val="00533335"/>
    <w:rsid w:val="005333E7"/>
    <w:rsid w:val="0053340A"/>
    <w:rsid w:val="005334A5"/>
    <w:rsid w:val="0053353A"/>
    <w:rsid w:val="00533550"/>
    <w:rsid w:val="00533670"/>
    <w:rsid w:val="00533693"/>
    <w:rsid w:val="0053369A"/>
    <w:rsid w:val="005336C0"/>
    <w:rsid w:val="00533702"/>
    <w:rsid w:val="005337C8"/>
    <w:rsid w:val="00533818"/>
    <w:rsid w:val="005338AB"/>
    <w:rsid w:val="005338F9"/>
    <w:rsid w:val="005339D8"/>
    <w:rsid w:val="00533A12"/>
    <w:rsid w:val="00533A2A"/>
    <w:rsid w:val="00533ACE"/>
    <w:rsid w:val="00533B7F"/>
    <w:rsid w:val="00533BBC"/>
    <w:rsid w:val="00533BD1"/>
    <w:rsid w:val="00533C22"/>
    <w:rsid w:val="00533D8E"/>
    <w:rsid w:val="00533ED3"/>
    <w:rsid w:val="00533ED5"/>
    <w:rsid w:val="00533F37"/>
    <w:rsid w:val="00533F67"/>
    <w:rsid w:val="0053401A"/>
    <w:rsid w:val="00534022"/>
    <w:rsid w:val="00534039"/>
    <w:rsid w:val="00534095"/>
    <w:rsid w:val="00534141"/>
    <w:rsid w:val="0053417E"/>
    <w:rsid w:val="0053422D"/>
    <w:rsid w:val="00534294"/>
    <w:rsid w:val="0053436B"/>
    <w:rsid w:val="0053443A"/>
    <w:rsid w:val="0053446E"/>
    <w:rsid w:val="0053446F"/>
    <w:rsid w:val="00534479"/>
    <w:rsid w:val="0053451F"/>
    <w:rsid w:val="00534535"/>
    <w:rsid w:val="0053455E"/>
    <w:rsid w:val="00534620"/>
    <w:rsid w:val="005347FF"/>
    <w:rsid w:val="00534815"/>
    <w:rsid w:val="005348F7"/>
    <w:rsid w:val="00534940"/>
    <w:rsid w:val="00534AE9"/>
    <w:rsid w:val="00534AF7"/>
    <w:rsid w:val="00534B89"/>
    <w:rsid w:val="00534CE3"/>
    <w:rsid w:val="00534D5C"/>
    <w:rsid w:val="00534D5E"/>
    <w:rsid w:val="00534D60"/>
    <w:rsid w:val="00534DA4"/>
    <w:rsid w:val="00534E61"/>
    <w:rsid w:val="00534F18"/>
    <w:rsid w:val="00534FBB"/>
    <w:rsid w:val="00534FCD"/>
    <w:rsid w:val="00535052"/>
    <w:rsid w:val="0053507A"/>
    <w:rsid w:val="005350A4"/>
    <w:rsid w:val="005350B3"/>
    <w:rsid w:val="005350B9"/>
    <w:rsid w:val="00535105"/>
    <w:rsid w:val="00535160"/>
    <w:rsid w:val="005352FF"/>
    <w:rsid w:val="005354D4"/>
    <w:rsid w:val="0053554A"/>
    <w:rsid w:val="0053561F"/>
    <w:rsid w:val="00535639"/>
    <w:rsid w:val="0053565C"/>
    <w:rsid w:val="0053570A"/>
    <w:rsid w:val="00535725"/>
    <w:rsid w:val="00535761"/>
    <w:rsid w:val="005357D3"/>
    <w:rsid w:val="00535801"/>
    <w:rsid w:val="0053582D"/>
    <w:rsid w:val="00535984"/>
    <w:rsid w:val="00535A79"/>
    <w:rsid w:val="00535AB8"/>
    <w:rsid w:val="00535B76"/>
    <w:rsid w:val="00535BC6"/>
    <w:rsid w:val="00535C75"/>
    <w:rsid w:val="00535CAC"/>
    <w:rsid w:val="00535CDA"/>
    <w:rsid w:val="00535D4C"/>
    <w:rsid w:val="00535D88"/>
    <w:rsid w:val="00535D95"/>
    <w:rsid w:val="00535DD5"/>
    <w:rsid w:val="00535DFE"/>
    <w:rsid w:val="00536105"/>
    <w:rsid w:val="00536106"/>
    <w:rsid w:val="00536133"/>
    <w:rsid w:val="00536154"/>
    <w:rsid w:val="0053620B"/>
    <w:rsid w:val="0053620D"/>
    <w:rsid w:val="00536215"/>
    <w:rsid w:val="005362E9"/>
    <w:rsid w:val="005362FB"/>
    <w:rsid w:val="00536374"/>
    <w:rsid w:val="005363A3"/>
    <w:rsid w:val="0053643A"/>
    <w:rsid w:val="00536533"/>
    <w:rsid w:val="00536727"/>
    <w:rsid w:val="00536752"/>
    <w:rsid w:val="00536754"/>
    <w:rsid w:val="00536812"/>
    <w:rsid w:val="0053686F"/>
    <w:rsid w:val="00536895"/>
    <w:rsid w:val="00536936"/>
    <w:rsid w:val="00536A0A"/>
    <w:rsid w:val="00536B31"/>
    <w:rsid w:val="00536B8A"/>
    <w:rsid w:val="00536BBF"/>
    <w:rsid w:val="00536BC0"/>
    <w:rsid w:val="00536C54"/>
    <w:rsid w:val="00536D0A"/>
    <w:rsid w:val="00536D58"/>
    <w:rsid w:val="00536D7E"/>
    <w:rsid w:val="00536EA3"/>
    <w:rsid w:val="00536EBB"/>
    <w:rsid w:val="00536F2E"/>
    <w:rsid w:val="00536F49"/>
    <w:rsid w:val="00536F6F"/>
    <w:rsid w:val="00537088"/>
    <w:rsid w:val="005370C3"/>
    <w:rsid w:val="005370E9"/>
    <w:rsid w:val="005370F7"/>
    <w:rsid w:val="0053714F"/>
    <w:rsid w:val="005371E1"/>
    <w:rsid w:val="00537229"/>
    <w:rsid w:val="005372A4"/>
    <w:rsid w:val="00537391"/>
    <w:rsid w:val="00537441"/>
    <w:rsid w:val="0053745E"/>
    <w:rsid w:val="005374BE"/>
    <w:rsid w:val="005374D3"/>
    <w:rsid w:val="005374DC"/>
    <w:rsid w:val="0053751B"/>
    <w:rsid w:val="00537532"/>
    <w:rsid w:val="00537544"/>
    <w:rsid w:val="00537547"/>
    <w:rsid w:val="00537557"/>
    <w:rsid w:val="0053756C"/>
    <w:rsid w:val="00537717"/>
    <w:rsid w:val="0053774E"/>
    <w:rsid w:val="00537773"/>
    <w:rsid w:val="005377ED"/>
    <w:rsid w:val="005377F2"/>
    <w:rsid w:val="005378BC"/>
    <w:rsid w:val="005378EC"/>
    <w:rsid w:val="0053792E"/>
    <w:rsid w:val="0053798A"/>
    <w:rsid w:val="00537A65"/>
    <w:rsid w:val="00537AC5"/>
    <w:rsid w:val="00537B8A"/>
    <w:rsid w:val="00537BBD"/>
    <w:rsid w:val="00537BE1"/>
    <w:rsid w:val="00537C1B"/>
    <w:rsid w:val="00537C44"/>
    <w:rsid w:val="00537D35"/>
    <w:rsid w:val="00537D43"/>
    <w:rsid w:val="00537E8C"/>
    <w:rsid w:val="00537EB8"/>
    <w:rsid w:val="00537FC3"/>
    <w:rsid w:val="00540027"/>
    <w:rsid w:val="00540039"/>
    <w:rsid w:val="00540139"/>
    <w:rsid w:val="005401D7"/>
    <w:rsid w:val="00540268"/>
    <w:rsid w:val="005402CE"/>
    <w:rsid w:val="0054039A"/>
    <w:rsid w:val="005403DE"/>
    <w:rsid w:val="005404A7"/>
    <w:rsid w:val="0054050E"/>
    <w:rsid w:val="00540535"/>
    <w:rsid w:val="00540654"/>
    <w:rsid w:val="00540673"/>
    <w:rsid w:val="0054073E"/>
    <w:rsid w:val="005407BB"/>
    <w:rsid w:val="00540800"/>
    <w:rsid w:val="00540831"/>
    <w:rsid w:val="00540881"/>
    <w:rsid w:val="005408E2"/>
    <w:rsid w:val="005409A8"/>
    <w:rsid w:val="00540A71"/>
    <w:rsid w:val="00540A78"/>
    <w:rsid w:val="00540A85"/>
    <w:rsid w:val="00540B14"/>
    <w:rsid w:val="00540B60"/>
    <w:rsid w:val="00540BA6"/>
    <w:rsid w:val="00540C48"/>
    <w:rsid w:val="00540CAE"/>
    <w:rsid w:val="00540DE5"/>
    <w:rsid w:val="00540E7C"/>
    <w:rsid w:val="00540ECF"/>
    <w:rsid w:val="00540FD0"/>
    <w:rsid w:val="00541033"/>
    <w:rsid w:val="00541071"/>
    <w:rsid w:val="005410E4"/>
    <w:rsid w:val="005410EC"/>
    <w:rsid w:val="005410F1"/>
    <w:rsid w:val="0054116A"/>
    <w:rsid w:val="0054116F"/>
    <w:rsid w:val="00541187"/>
    <w:rsid w:val="0054126F"/>
    <w:rsid w:val="0054127F"/>
    <w:rsid w:val="00541345"/>
    <w:rsid w:val="0054137B"/>
    <w:rsid w:val="005413FE"/>
    <w:rsid w:val="00541467"/>
    <w:rsid w:val="00541510"/>
    <w:rsid w:val="00541545"/>
    <w:rsid w:val="00541573"/>
    <w:rsid w:val="005415EA"/>
    <w:rsid w:val="00541632"/>
    <w:rsid w:val="0054166D"/>
    <w:rsid w:val="00541672"/>
    <w:rsid w:val="00541845"/>
    <w:rsid w:val="00541923"/>
    <w:rsid w:val="0054199D"/>
    <w:rsid w:val="005419C3"/>
    <w:rsid w:val="005419EA"/>
    <w:rsid w:val="005419ED"/>
    <w:rsid w:val="00541ADB"/>
    <w:rsid w:val="00541BA6"/>
    <w:rsid w:val="00541C90"/>
    <w:rsid w:val="00541D27"/>
    <w:rsid w:val="00541F15"/>
    <w:rsid w:val="00541F2D"/>
    <w:rsid w:val="00541F5F"/>
    <w:rsid w:val="00541F69"/>
    <w:rsid w:val="00542014"/>
    <w:rsid w:val="00542118"/>
    <w:rsid w:val="0054214D"/>
    <w:rsid w:val="00542183"/>
    <w:rsid w:val="0054219D"/>
    <w:rsid w:val="005421C8"/>
    <w:rsid w:val="00542259"/>
    <w:rsid w:val="0054226E"/>
    <w:rsid w:val="0054227C"/>
    <w:rsid w:val="005422B8"/>
    <w:rsid w:val="00542330"/>
    <w:rsid w:val="00542332"/>
    <w:rsid w:val="0054235D"/>
    <w:rsid w:val="00542400"/>
    <w:rsid w:val="00542487"/>
    <w:rsid w:val="0054251C"/>
    <w:rsid w:val="00542536"/>
    <w:rsid w:val="00542577"/>
    <w:rsid w:val="005425FE"/>
    <w:rsid w:val="0054268B"/>
    <w:rsid w:val="0054272F"/>
    <w:rsid w:val="00542846"/>
    <w:rsid w:val="00542854"/>
    <w:rsid w:val="0054287B"/>
    <w:rsid w:val="005428DB"/>
    <w:rsid w:val="005428EB"/>
    <w:rsid w:val="00542A5F"/>
    <w:rsid w:val="00542A6C"/>
    <w:rsid w:val="00542A7C"/>
    <w:rsid w:val="00542AB4"/>
    <w:rsid w:val="00542ABE"/>
    <w:rsid w:val="00542B36"/>
    <w:rsid w:val="00542BB1"/>
    <w:rsid w:val="00542C09"/>
    <w:rsid w:val="00542CCC"/>
    <w:rsid w:val="00542EE3"/>
    <w:rsid w:val="00542F66"/>
    <w:rsid w:val="00543001"/>
    <w:rsid w:val="00543023"/>
    <w:rsid w:val="00543105"/>
    <w:rsid w:val="00543192"/>
    <w:rsid w:val="0054324D"/>
    <w:rsid w:val="0054340C"/>
    <w:rsid w:val="00543441"/>
    <w:rsid w:val="005434A5"/>
    <w:rsid w:val="005434E1"/>
    <w:rsid w:val="005434F8"/>
    <w:rsid w:val="005435A9"/>
    <w:rsid w:val="005436CC"/>
    <w:rsid w:val="00543723"/>
    <w:rsid w:val="00543776"/>
    <w:rsid w:val="00543787"/>
    <w:rsid w:val="00543932"/>
    <w:rsid w:val="0054394C"/>
    <w:rsid w:val="0054396D"/>
    <w:rsid w:val="005439C3"/>
    <w:rsid w:val="00543A4D"/>
    <w:rsid w:val="00543AFD"/>
    <w:rsid w:val="00543BB3"/>
    <w:rsid w:val="00543BE2"/>
    <w:rsid w:val="00543BE5"/>
    <w:rsid w:val="00543CEE"/>
    <w:rsid w:val="00543E8A"/>
    <w:rsid w:val="00543EC2"/>
    <w:rsid w:val="00543F80"/>
    <w:rsid w:val="00544007"/>
    <w:rsid w:val="0054402C"/>
    <w:rsid w:val="005440AE"/>
    <w:rsid w:val="005440F2"/>
    <w:rsid w:val="0054411F"/>
    <w:rsid w:val="00544123"/>
    <w:rsid w:val="005441DB"/>
    <w:rsid w:val="00544255"/>
    <w:rsid w:val="0054439D"/>
    <w:rsid w:val="00544410"/>
    <w:rsid w:val="0054452F"/>
    <w:rsid w:val="00544599"/>
    <w:rsid w:val="005445E2"/>
    <w:rsid w:val="00544603"/>
    <w:rsid w:val="00544667"/>
    <w:rsid w:val="00544693"/>
    <w:rsid w:val="00544754"/>
    <w:rsid w:val="005447C8"/>
    <w:rsid w:val="00544801"/>
    <w:rsid w:val="00544819"/>
    <w:rsid w:val="00544877"/>
    <w:rsid w:val="0054487F"/>
    <w:rsid w:val="00544969"/>
    <w:rsid w:val="0054497D"/>
    <w:rsid w:val="00544A8C"/>
    <w:rsid w:val="00544ADE"/>
    <w:rsid w:val="00544B42"/>
    <w:rsid w:val="00544B9C"/>
    <w:rsid w:val="00544BAC"/>
    <w:rsid w:val="00544BFB"/>
    <w:rsid w:val="00544C81"/>
    <w:rsid w:val="00544D15"/>
    <w:rsid w:val="00544D34"/>
    <w:rsid w:val="00544DDB"/>
    <w:rsid w:val="00544E42"/>
    <w:rsid w:val="00544E60"/>
    <w:rsid w:val="00544F43"/>
    <w:rsid w:val="00544F59"/>
    <w:rsid w:val="00544FBC"/>
    <w:rsid w:val="00544FC4"/>
    <w:rsid w:val="00544FDB"/>
    <w:rsid w:val="005450C5"/>
    <w:rsid w:val="005450E8"/>
    <w:rsid w:val="0054510E"/>
    <w:rsid w:val="00545147"/>
    <w:rsid w:val="00545151"/>
    <w:rsid w:val="0054518E"/>
    <w:rsid w:val="005452E8"/>
    <w:rsid w:val="0054531C"/>
    <w:rsid w:val="0054533C"/>
    <w:rsid w:val="00545342"/>
    <w:rsid w:val="005453F5"/>
    <w:rsid w:val="005454EB"/>
    <w:rsid w:val="0054559F"/>
    <w:rsid w:val="005455AF"/>
    <w:rsid w:val="005455DC"/>
    <w:rsid w:val="0054561B"/>
    <w:rsid w:val="00545638"/>
    <w:rsid w:val="00545739"/>
    <w:rsid w:val="005457A4"/>
    <w:rsid w:val="00545815"/>
    <w:rsid w:val="0054581F"/>
    <w:rsid w:val="0054596D"/>
    <w:rsid w:val="00545980"/>
    <w:rsid w:val="0054599D"/>
    <w:rsid w:val="005459FB"/>
    <w:rsid w:val="00545AAA"/>
    <w:rsid w:val="00545AB7"/>
    <w:rsid w:val="00545B02"/>
    <w:rsid w:val="00545B4F"/>
    <w:rsid w:val="00545B87"/>
    <w:rsid w:val="00545BB8"/>
    <w:rsid w:val="00545CAC"/>
    <w:rsid w:val="00545D50"/>
    <w:rsid w:val="00545D8F"/>
    <w:rsid w:val="00545DEA"/>
    <w:rsid w:val="00545DFC"/>
    <w:rsid w:val="00545EF9"/>
    <w:rsid w:val="0054601D"/>
    <w:rsid w:val="0054602C"/>
    <w:rsid w:val="00546056"/>
    <w:rsid w:val="005460B1"/>
    <w:rsid w:val="0054612D"/>
    <w:rsid w:val="00546275"/>
    <w:rsid w:val="005462AF"/>
    <w:rsid w:val="00546332"/>
    <w:rsid w:val="005463B9"/>
    <w:rsid w:val="005463FD"/>
    <w:rsid w:val="0054649D"/>
    <w:rsid w:val="005464EA"/>
    <w:rsid w:val="005465B8"/>
    <w:rsid w:val="005465FB"/>
    <w:rsid w:val="005466A0"/>
    <w:rsid w:val="005466A2"/>
    <w:rsid w:val="005466EC"/>
    <w:rsid w:val="00546716"/>
    <w:rsid w:val="005467E2"/>
    <w:rsid w:val="00546806"/>
    <w:rsid w:val="0054685E"/>
    <w:rsid w:val="005469EE"/>
    <w:rsid w:val="00546AB0"/>
    <w:rsid w:val="00546AE3"/>
    <w:rsid w:val="00546AF9"/>
    <w:rsid w:val="00546B1C"/>
    <w:rsid w:val="00546B61"/>
    <w:rsid w:val="00546B7A"/>
    <w:rsid w:val="00546BC3"/>
    <w:rsid w:val="00546BC8"/>
    <w:rsid w:val="00546C6F"/>
    <w:rsid w:val="00546CE2"/>
    <w:rsid w:val="00546D08"/>
    <w:rsid w:val="00546D24"/>
    <w:rsid w:val="00546D70"/>
    <w:rsid w:val="00546DD6"/>
    <w:rsid w:val="00546E04"/>
    <w:rsid w:val="00546EC3"/>
    <w:rsid w:val="00546ED6"/>
    <w:rsid w:val="00546F1D"/>
    <w:rsid w:val="00546F57"/>
    <w:rsid w:val="00546F82"/>
    <w:rsid w:val="00546FAA"/>
    <w:rsid w:val="00547015"/>
    <w:rsid w:val="0054703E"/>
    <w:rsid w:val="00547078"/>
    <w:rsid w:val="005470AE"/>
    <w:rsid w:val="005470FA"/>
    <w:rsid w:val="0054713B"/>
    <w:rsid w:val="005471DB"/>
    <w:rsid w:val="00547369"/>
    <w:rsid w:val="005473C7"/>
    <w:rsid w:val="0054749D"/>
    <w:rsid w:val="00547525"/>
    <w:rsid w:val="00547545"/>
    <w:rsid w:val="0054755A"/>
    <w:rsid w:val="0054755B"/>
    <w:rsid w:val="005475C5"/>
    <w:rsid w:val="00547707"/>
    <w:rsid w:val="0054770A"/>
    <w:rsid w:val="00547756"/>
    <w:rsid w:val="00547765"/>
    <w:rsid w:val="0054776F"/>
    <w:rsid w:val="005477B3"/>
    <w:rsid w:val="005477FA"/>
    <w:rsid w:val="0054785D"/>
    <w:rsid w:val="005478EB"/>
    <w:rsid w:val="005479F1"/>
    <w:rsid w:val="00547A16"/>
    <w:rsid w:val="00547A1E"/>
    <w:rsid w:val="00547A33"/>
    <w:rsid w:val="00547A91"/>
    <w:rsid w:val="00547A9F"/>
    <w:rsid w:val="00547AC8"/>
    <w:rsid w:val="00547AFA"/>
    <w:rsid w:val="00547B0F"/>
    <w:rsid w:val="00547B26"/>
    <w:rsid w:val="00547BD5"/>
    <w:rsid w:val="00547CB4"/>
    <w:rsid w:val="00547D5E"/>
    <w:rsid w:val="00547FBD"/>
    <w:rsid w:val="00547FC9"/>
    <w:rsid w:val="00550054"/>
    <w:rsid w:val="00550090"/>
    <w:rsid w:val="005500A5"/>
    <w:rsid w:val="005500AD"/>
    <w:rsid w:val="00550211"/>
    <w:rsid w:val="00550291"/>
    <w:rsid w:val="0055029A"/>
    <w:rsid w:val="005502F7"/>
    <w:rsid w:val="00550346"/>
    <w:rsid w:val="00550377"/>
    <w:rsid w:val="00550380"/>
    <w:rsid w:val="005503A9"/>
    <w:rsid w:val="005503B7"/>
    <w:rsid w:val="005503FD"/>
    <w:rsid w:val="00550436"/>
    <w:rsid w:val="005504C4"/>
    <w:rsid w:val="00550576"/>
    <w:rsid w:val="00550603"/>
    <w:rsid w:val="00550645"/>
    <w:rsid w:val="00550669"/>
    <w:rsid w:val="00550697"/>
    <w:rsid w:val="0055071F"/>
    <w:rsid w:val="00550817"/>
    <w:rsid w:val="0055081F"/>
    <w:rsid w:val="0055083F"/>
    <w:rsid w:val="00550902"/>
    <w:rsid w:val="005509E5"/>
    <w:rsid w:val="00550A00"/>
    <w:rsid w:val="00550B03"/>
    <w:rsid w:val="00550B8A"/>
    <w:rsid w:val="00550BE5"/>
    <w:rsid w:val="00550C6C"/>
    <w:rsid w:val="00550C8C"/>
    <w:rsid w:val="00550CBF"/>
    <w:rsid w:val="00550D4C"/>
    <w:rsid w:val="00550DC4"/>
    <w:rsid w:val="0055103D"/>
    <w:rsid w:val="0055107D"/>
    <w:rsid w:val="005510B7"/>
    <w:rsid w:val="0055110C"/>
    <w:rsid w:val="005511E6"/>
    <w:rsid w:val="005512A4"/>
    <w:rsid w:val="005512CD"/>
    <w:rsid w:val="00551302"/>
    <w:rsid w:val="005513FE"/>
    <w:rsid w:val="0055140C"/>
    <w:rsid w:val="00551448"/>
    <w:rsid w:val="005514A6"/>
    <w:rsid w:val="005514F2"/>
    <w:rsid w:val="005515BA"/>
    <w:rsid w:val="00551609"/>
    <w:rsid w:val="0055165E"/>
    <w:rsid w:val="0055166F"/>
    <w:rsid w:val="005516BB"/>
    <w:rsid w:val="00551827"/>
    <w:rsid w:val="0055187F"/>
    <w:rsid w:val="005518A5"/>
    <w:rsid w:val="0055191B"/>
    <w:rsid w:val="00551926"/>
    <w:rsid w:val="0055193E"/>
    <w:rsid w:val="00551948"/>
    <w:rsid w:val="00551969"/>
    <w:rsid w:val="00551981"/>
    <w:rsid w:val="005519A3"/>
    <w:rsid w:val="00551A17"/>
    <w:rsid w:val="00551A1F"/>
    <w:rsid w:val="00551A24"/>
    <w:rsid w:val="00551A4B"/>
    <w:rsid w:val="00551A7E"/>
    <w:rsid w:val="00551ACC"/>
    <w:rsid w:val="00551B49"/>
    <w:rsid w:val="00551C6D"/>
    <w:rsid w:val="00551C93"/>
    <w:rsid w:val="00551CE2"/>
    <w:rsid w:val="00551D99"/>
    <w:rsid w:val="00551EE9"/>
    <w:rsid w:val="00551EFC"/>
    <w:rsid w:val="00551F76"/>
    <w:rsid w:val="00552005"/>
    <w:rsid w:val="005520F7"/>
    <w:rsid w:val="005520FE"/>
    <w:rsid w:val="00552101"/>
    <w:rsid w:val="0055211D"/>
    <w:rsid w:val="005521B4"/>
    <w:rsid w:val="00552205"/>
    <w:rsid w:val="0055233E"/>
    <w:rsid w:val="0055234A"/>
    <w:rsid w:val="005523DE"/>
    <w:rsid w:val="005523F1"/>
    <w:rsid w:val="0055242F"/>
    <w:rsid w:val="005524ED"/>
    <w:rsid w:val="005524F4"/>
    <w:rsid w:val="00552747"/>
    <w:rsid w:val="00552815"/>
    <w:rsid w:val="00552846"/>
    <w:rsid w:val="005528D1"/>
    <w:rsid w:val="005528F0"/>
    <w:rsid w:val="00552902"/>
    <w:rsid w:val="00552956"/>
    <w:rsid w:val="0055297D"/>
    <w:rsid w:val="005529BA"/>
    <w:rsid w:val="00552A94"/>
    <w:rsid w:val="00552AA5"/>
    <w:rsid w:val="00552AB4"/>
    <w:rsid w:val="00552B6B"/>
    <w:rsid w:val="00552C11"/>
    <w:rsid w:val="00552C58"/>
    <w:rsid w:val="00552CE9"/>
    <w:rsid w:val="00552CF7"/>
    <w:rsid w:val="00552D3D"/>
    <w:rsid w:val="00552E29"/>
    <w:rsid w:val="0055304C"/>
    <w:rsid w:val="00553098"/>
    <w:rsid w:val="005530D1"/>
    <w:rsid w:val="005530D3"/>
    <w:rsid w:val="00553225"/>
    <w:rsid w:val="005532B3"/>
    <w:rsid w:val="005532BB"/>
    <w:rsid w:val="005532D8"/>
    <w:rsid w:val="005533FF"/>
    <w:rsid w:val="00553426"/>
    <w:rsid w:val="0055344B"/>
    <w:rsid w:val="00553488"/>
    <w:rsid w:val="00553536"/>
    <w:rsid w:val="005535BC"/>
    <w:rsid w:val="0055364C"/>
    <w:rsid w:val="00553672"/>
    <w:rsid w:val="005536BC"/>
    <w:rsid w:val="00553727"/>
    <w:rsid w:val="005537CE"/>
    <w:rsid w:val="00553835"/>
    <w:rsid w:val="0055384F"/>
    <w:rsid w:val="00553860"/>
    <w:rsid w:val="00553861"/>
    <w:rsid w:val="0055386A"/>
    <w:rsid w:val="00553878"/>
    <w:rsid w:val="0055387F"/>
    <w:rsid w:val="005538CB"/>
    <w:rsid w:val="005538CE"/>
    <w:rsid w:val="005538E4"/>
    <w:rsid w:val="005538F7"/>
    <w:rsid w:val="0055390C"/>
    <w:rsid w:val="0055395E"/>
    <w:rsid w:val="0055398A"/>
    <w:rsid w:val="005539E5"/>
    <w:rsid w:val="00553A46"/>
    <w:rsid w:val="00553A63"/>
    <w:rsid w:val="00553B3E"/>
    <w:rsid w:val="00553B50"/>
    <w:rsid w:val="00553C26"/>
    <w:rsid w:val="00553CBC"/>
    <w:rsid w:val="00553CEA"/>
    <w:rsid w:val="00553D4F"/>
    <w:rsid w:val="00553DC1"/>
    <w:rsid w:val="00553DD6"/>
    <w:rsid w:val="00553DDE"/>
    <w:rsid w:val="00553E65"/>
    <w:rsid w:val="00553EB2"/>
    <w:rsid w:val="00553F3F"/>
    <w:rsid w:val="00553F6A"/>
    <w:rsid w:val="00553FB8"/>
    <w:rsid w:val="00554103"/>
    <w:rsid w:val="0055414D"/>
    <w:rsid w:val="00554272"/>
    <w:rsid w:val="005542C3"/>
    <w:rsid w:val="00554320"/>
    <w:rsid w:val="005543C3"/>
    <w:rsid w:val="00554406"/>
    <w:rsid w:val="0055444D"/>
    <w:rsid w:val="00554477"/>
    <w:rsid w:val="005544A9"/>
    <w:rsid w:val="00554545"/>
    <w:rsid w:val="0055456A"/>
    <w:rsid w:val="00554591"/>
    <w:rsid w:val="00554638"/>
    <w:rsid w:val="00554690"/>
    <w:rsid w:val="005546C5"/>
    <w:rsid w:val="005546CE"/>
    <w:rsid w:val="005546DB"/>
    <w:rsid w:val="0055474B"/>
    <w:rsid w:val="00554763"/>
    <w:rsid w:val="00554772"/>
    <w:rsid w:val="00554780"/>
    <w:rsid w:val="005547A1"/>
    <w:rsid w:val="00554900"/>
    <w:rsid w:val="00554919"/>
    <w:rsid w:val="00554A5C"/>
    <w:rsid w:val="00554AA2"/>
    <w:rsid w:val="00554B17"/>
    <w:rsid w:val="00554BD1"/>
    <w:rsid w:val="00554C53"/>
    <w:rsid w:val="00554C58"/>
    <w:rsid w:val="00554CAE"/>
    <w:rsid w:val="00554D5A"/>
    <w:rsid w:val="00554E19"/>
    <w:rsid w:val="00554E7C"/>
    <w:rsid w:val="00554EBB"/>
    <w:rsid w:val="00554EC5"/>
    <w:rsid w:val="00554FED"/>
    <w:rsid w:val="00555000"/>
    <w:rsid w:val="0055501D"/>
    <w:rsid w:val="0055502D"/>
    <w:rsid w:val="00555044"/>
    <w:rsid w:val="005550F2"/>
    <w:rsid w:val="00555156"/>
    <w:rsid w:val="0055529C"/>
    <w:rsid w:val="0055539F"/>
    <w:rsid w:val="005553AC"/>
    <w:rsid w:val="0055541B"/>
    <w:rsid w:val="0055546B"/>
    <w:rsid w:val="005554AA"/>
    <w:rsid w:val="005554B4"/>
    <w:rsid w:val="0055550C"/>
    <w:rsid w:val="005555A4"/>
    <w:rsid w:val="005555DB"/>
    <w:rsid w:val="0055566C"/>
    <w:rsid w:val="00555697"/>
    <w:rsid w:val="005556F5"/>
    <w:rsid w:val="0055571F"/>
    <w:rsid w:val="00555720"/>
    <w:rsid w:val="0055573C"/>
    <w:rsid w:val="0055576C"/>
    <w:rsid w:val="00555893"/>
    <w:rsid w:val="005558EE"/>
    <w:rsid w:val="00555973"/>
    <w:rsid w:val="005559DE"/>
    <w:rsid w:val="00555A08"/>
    <w:rsid w:val="00555A0F"/>
    <w:rsid w:val="00555A5D"/>
    <w:rsid w:val="00555AA1"/>
    <w:rsid w:val="00555B6A"/>
    <w:rsid w:val="00555C22"/>
    <w:rsid w:val="00555C33"/>
    <w:rsid w:val="00555C80"/>
    <w:rsid w:val="00555C8E"/>
    <w:rsid w:val="00555E42"/>
    <w:rsid w:val="00555F40"/>
    <w:rsid w:val="00556034"/>
    <w:rsid w:val="005560B8"/>
    <w:rsid w:val="0055616B"/>
    <w:rsid w:val="00556191"/>
    <w:rsid w:val="00556211"/>
    <w:rsid w:val="00556284"/>
    <w:rsid w:val="005563A4"/>
    <w:rsid w:val="005563BC"/>
    <w:rsid w:val="005563C8"/>
    <w:rsid w:val="00556418"/>
    <w:rsid w:val="00556465"/>
    <w:rsid w:val="00556469"/>
    <w:rsid w:val="00556474"/>
    <w:rsid w:val="005564F3"/>
    <w:rsid w:val="00556546"/>
    <w:rsid w:val="00556609"/>
    <w:rsid w:val="005566A6"/>
    <w:rsid w:val="00556717"/>
    <w:rsid w:val="00556732"/>
    <w:rsid w:val="00556745"/>
    <w:rsid w:val="0055680D"/>
    <w:rsid w:val="00556864"/>
    <w:rsid w:val="00556874"/>
    <w:rsid w:val="005568C5"/>
    <w:rsid w:val="00556929"/>
    <w:rsid w:val="00556944"/>
    <w:rsid w:val="00556962"/>
    <w:rsid w:val="005569B5"/>
    <w:rsid w:val="00556A1E"/>
    <w:rsid w:val="00556A3D"/>
    <w:rsid w:val="00556AA1"/>
    <w:rsid w:val="00556B54"/>
    <w:rsid w:val="00556D52"/>
    <w:rsid w:val="00556D72"/>
    <w:rsid w:val="00556E5C"/>
    <w:rsid w:val="00556E66"/>
    <w:rsid w:val="00556E70"/>
    <w:rsid w:val="00556F66"/>
    <w:rsid w:val="00556F85"/>
    <w:rsid w:val="0055701F"/>
    <w:rsid w:val="0055705B"/>
    <w:rsid w:val="00557167"/>
    <w:rsid w:val="00557195"/>
    <w:rsid w:val="005571C2"/>
    <w:rsid w:val="0055727C"/>
    <w:rsid w:val="00557288"/>
    <w:rsid w:val="0055729F"/>
    <w:rsid w:val="005572A9"/>
    <w:rsid w:val="005572CF"/>
    <w:rsid w:val="0055734E"/>
    <w:rsid w:val="00557363"/>
    <w:rsid w:val="005573B1"/>
    <w:rsid w:val="005573FF"/>
    <w:rsid w:val="00557429"/>
    <w:rsid w:val="00557505"/>
    <w:rsid w:val="0055753E"/>
    <w:rsid w:val="0055757D"/>
    <w:rsid w:val="005575E9"/>
    <w:rsid w:val="00557671"/>
    <w:rsid w:val="00557764"/>
    <w:rsid w:val="005577B5"/>
    <w:rsid w:val="005577D6"/>
    <w:rsid w:val="005577E9"/>
    <w:rsid w:val="00557802"/>
    <w:rsid w:val="00557880"/>
    <w:rsid w:val="005578A3"/>
    <w:rsid w:val="005578BB"/>
    <w:rsid w:val="005578E6"/>
    <w:rsid w:val="0055790F"/>
    <w:rsid w:val="00557A30"/>
    <w:rsid w:val="00557A46"/>
    <w:rsid w:val="00557A7D"/>
    <w:rsid w:val="00557ACE"/>
    <w:rsid w:val="00557B32"/>
    <w:rsid w:val="00557B52"/>
    <w:rsid w:val="00557B85"/>
    <w:rsid w:val="00557CA6"/>
    <w:rsid w:val="00557D2A"/>
    <w:rsid w:val="00557DC4"/>
    <w:rsid w:val="00557DD7"/>
    <w:rsid w:val="00557E3C"/>
    <w:rsid w:val="00557E49"/>
    <w:rsid w:val="00557EA5"/>
    <w:rsid w:val="00557ECA"/>
    <w:rsid w:val="00557EE8"/>
    <w:rsid w:val="00557F4C"/>
    <w:rsid w:val="00557FD3"/>
    <w:rsid w:val="00560063"/>
    <w:rsid w:val="0056006A"/>
    <w:rsid w:val="00560096"/>
    <w:rsid w:val="005600A0"/>
    <w:rsid w:val="005600DB"/>
    <w:rsid w:val="0056017D"/>
    <w:rsid w:val="00560215"/>
    <w:rsid w:val="00560355"/>
    <w:rsid w:val="00560399"/>
    <w:rsid w:val="005603DF"/>
    <w:rsid w:val="00560409"/>
    <w:rsid w:val="0056043E"/>
    <w:rsid w:val="00560491"/>
    <w:rsid w:val="00560555"/>
    <w:rsid w:val="00560618"/>
    <w:rsid w:val="0056065A"/>
    <w:rsid w:val="0056065C"/>
    <w:rsid w:val="0056065E"/>
    <w:rsid w:val="005606BD"/>
    <w:rsid w:val="005607F1"/>
    <w:rsid w:val="00560899"/>
    <w:rsid w:val="0056089B"/>
    <w:rsid w:val="005608B2"/>
    <w:rsid w:val="00560933"/>
    <w:rsid w:val="00560983"/>
    <w:rsid w:val="005609AD"/>
    <w:rsid w:val="00560AF5"/>
    <w:rsid w:val="00560B2E"/>
    <w:rsid w:val="00560B48"/>
    <w:rsid w:val="00560B64"/>
    <w:rsid w:val="00560B66"/>
    <w:rsid w:val="00560B96"/>
    <w:rsid w:val="00560C77"/>
    <w:rsid w:val="00560CBF"/>
    <w:rsid w:val="00560D2F"/>
    <w:rsid w:val="00560D7D"/>
    <w:rsid w:val="00560DE7"/>
    <w:rsid w:val="00560F33"/>
    <w:rsid w:val="0056103C"/>
    <w:rsid w:val="00561049"/>
    <w:rsid w:val="00561135"/>
    <w:rsid w:val="00561162"/>
    <w:rsid w:val="00561190"/>
    <w:rsid w:val="00561231"/>
    <w:rsid w:val="005612E6"/>
    <w:rsid w:val="00561310"/>
    <w:rsid w:val="00561425"/>
    <w:rsid w:val="0056146E"/>
    <w:rsid w:val="005614DA"/>
    <w:rsid w:val="00561570"/>
    <w:rsid w:val="00561584"/>
    <w:rsid w:val="005615CF"/>
    <w:rsid w:val="005615E5"/>
    <w:rsid w:val="0056161E"/>
    <w:rsid w:val="0056164F"/>
    <w:rsid w:val="0056165E"/>
    <w:rsid w:val="005616EA"/>
    <w:rsid w:val="00561797"/>
    <w:rsid w:val="00561799"/>
    <w:rsid w:val="00561810"/>
    <w:rsid w:val="00561840"/>
    <w:rsid w:val="00561864"/>
    <w:rsid w:val="00561887"/>
    <w:rsid w:val="005618A9"/>
    <w:rsid w:val="005618C6"/>
    <w:rsid w:val="005618C8"/>
    <w:rsid w:val="005618FE"/>
    <w:rsid w:val="00561937"/>
    <w:rsid w:val="00561AF2"/>
    <w:rsid w:val="00561BE1"/>
    <w:rsid w:val="00561BFD"/>
    <w:rsid w:val="00561CCB"/>
    <w:rsid w:val="00561EFB"/>
    <w:rsid w:val="0056207D"/>
    <w:rsid w:val="0056214E"/>
    <w:rsid w:val="005623D1"/>
    <w:rsid w:val="0056242F"/>
    <w:rsid w:val="00562437"/>
    <w:rsid w:val="00562474"/>
    <w:rsid w:val="005624D8"/>
    <w:rsid w:val="00562569"/>
    <w:rsid w:val="005625BA"/>
    <w:rsid w:val="00562641"/>
    <w:rsid w:val="0056269B"/>
    <w:rsid w:val="005626C7"/>
    <w:rsid w:val="00562761"/>
    <w:rsid w:val="0056284F"/>
    <w:rsid w:val="0056287C"/>
    <w:rsid w:val="0056288B"/>
    <w:rsid w:val="00562926"/>
    <w:rsid w:val="005629A0"/>
    <w:rsid w:val="00562A04"/>
    <w:rsid w:val="00562A42"/>
    <w:rsid w:val="00562AA2"/>
    <w:rsid w:val="00562B3C"/>
    <w:rsid w:val="00562B4A"/>
    <w:rsid w:val="00562BAA"/>
    <w:rsid w:val="00562BD1"/>
    <w:rsid w:val="00562BDF"/>
    <w:rsid w:val="00562BEA"/>
    <w:rsid w:val="00562C17"/>
    <w:rsid w:val="00562C95"/>
    <w:rsid w:val="00562CA1"/>
    <w:rsid w:val="00562E99"/>
    <w:rsid w:val="00563062"/>
    <w:rsid w:val="00563072"/>
    <w:rsid w:val="0056307D"/>
    <w:rsid w:val="005630B3"/>
    <w:rsid w:val="005630EB"/>
    <w:rsid w:val="00563102"/>
    <w:rsid w:val="00563117"/>
    <w:rsid w:val="00563171"/>
    <w:rsid w:val="00563198"/>
    <w:rsid w:val="005631F3"/>
    <w:rsid w:val="00563231"/>
    <w:rsid w:val="0056332F"/>
    <w:rsid w:val="00563382"/>
    <w:rsid w:val="005633EC"/>
    <w:rsid w:val="0056346C"/>
    <w:rsid w:val="005634A4"/>
    <w:rsid w:val="00563585"/>
    <w:rsid w:val="005635BB"/>
    <w:rsid w:val="00563636"/>
    <w:rsid w:val="0056364A"/>
    <w:rsid w:val="005636E0"/>
    <w:rsid w:val="005636F3"/>
    <w:rsid w:val="005638E1"/>
    <w:rsid w:val="005639C4"/>
    <w:rsid w:val="00563A27"/>
    <w:rsid w:val="00563A4C"/>
    <w:rsid w:val="00563A7F"/>
    <w:rsid w:val="00563A8C"/>
    <w:rsid w:val="00563B29"/>
    <w:rsid w:val="00563B34"/>
    <w:rsid w:val="00563C6A"/>
    <w:rsid w:val="00563CAF"/>
    <w:rsid w:val="00563D6C"/>
    <w:rsid w:val="00563E21"/>
    <w:rsid w:val="00563EBB"/>
    <w:rsid w:val="00563EF7"/>
    <w:rsid w:val="00563F32"/>
    <w:rsid w:val="00563F9A"/>
    <w:rsid w:val="005640A6"/>
    <w:rsid w:val="005641C7"/>
    <w:rsid w:val="005641D8"/>
    <w:rsid w:val="00564214"/>
    <w:rsid w:val="00564318"/>
    <w:rsid w:val="0056432C"/>
    <w:rsid w:val="00564386"/>
    <w:rsid w:val="005644A0"/>
    <w:rsid w:val="00564506"/>
    <w:rsid w:val="0056453D"/>
    <w:rsid w:val="00564576"/>
    <w:rsid w:val="005646C0"/>
    <w:rsid w:val="005647F6"/>
    <w:rsid w:val="00564811"/>
    <w:rsid w:val="00564814"/>
    <w:rsid w:val="00564821"/>
    <w:rsid w:val="00564822"/>
    <w:rsid w:val="0056489B"/>
    <w:rsid w:val="0056493F"/>
    <w:rsid w:val="00564940"/>
    <w:rsid w:val="0056496C"/>
    <w:rsid w:val="005649AC"/>
    <w:rsid w:val="00564A87"/>
    <w:rsid w:val="00564AAC"/>
    <w:rsid w:val="00564ADD"/>
    <w:rsid w:val="00564BB1"/>
    <w:rsid w:val="00564C12"/>
    <w:rsid w:val="00564C6B"/>
    <w:rsid w:val="00564C6D"/>
    <w:rsid w:val="00564C91"/>
    <w:rsid w:val="00564CBB"/>
    <w:rsid w:val="00564D08"/>
    <w:rsid w:val="00564D16"/>
    <w:rsid w:val="00564D50"/>
    <w:rsid w:val="00564D7A"/>
    <w:rsid w:val="00564DB4"/>
    <w:rsid w:val="00564DEB"/>
    <w:rsid w:val="00564E88"/>
    <w:rsid w:val="00564F09"/>
    <w:rsid w:val="00564F16"/>
    <w:rsid w:val="00564F49"/>
    <w:rsid w:val="00564F56"/>
    <w:rsid w:val="00564FB5"/>
    <w:rsid w:val="00564FDB"/>
    <w:rsid w:val="005650BA"/>
    <w:rsid w:val="00565136"/>
    <w:rsid w:val="0056525F"/>
    <w:rsid w:val="0056526B"/>
    <w:rsid w:val="005652BD"/>
    <w:rsid w:val="00565394"/>
    <w:rsid w:val="00565396"/>
    <w:rsid w:val="005653CA"/>
    <w:rsid w:val="0056545D"/>
    <w:rsid w:val="00565467"/>
    <w:rsid w:val="0056547D"/>
    <w:rsid w:val="005654FA"/>
    <w:rsid w:val="00565509"/>
    <w:rsid w:val="00565510"/>
    <w:rsid w:val="00565613"/>
    <w:rsid w:val="0056562A"/>
    <w:rsid w:val="005656D8"/>
    <w:rsid w:val="005656EF"/>
    <w:rsid w:val="0056577E"/>
    <w:rsid w:val="00565786"/>
    <w:rsid w:val="005657AE"/>
    <w:rsid w:val="005658DB"/>
    <w:rsid w:val="005658F3"/>
    <w:rsid w:val="00565947"/>
    <w:rsid w:val="0056596C"/>
    <w:rsid w:val="005659D2"/>
    <w:rsid w:val="005659ED"/>
    <w:rsid w:val="00565A06"/>
    <w:rsid w:val="00565A0D"/>
    <w:rsid w:val="00565AFC"/>
    <w:rsid w:val="00565B58"/>
    <w:rsid w:val="00565B93"/>
    <w:rsid w:val="00565BCA"/>
    <w:rsid w:val="00565BD0"/>
    <w:rsid w:val="00565C68"/>
    <w:rsid w:val="00565C6A"/>
    <w:rsid w:val="00565CDC"/>
    <w:rsid w:val="00565CF8"/>
    <w:rsid w:val="00565D7B"/>
    <w:rsid w:val="00565D89"/>
    <w:rsid w:val="00565E7F"/>
    <w:rsid w:val="00565EC3"/>
    <w:rsid w:val="00565EC6"/>
    <w:rsid w:val="00565F3B"/>
    <w:rsid w:val="00565F5D"/>
    <w:rsid w:val="00565FA0"/>
    <w:rsid w:val="00565FE9"/>
    <w:rsid w:val="005660D4"/>
    <w:rsid w:val="00566129"/>
    <w:rsid w:val="00566137"/>
    <w:rsid w:val="005661B5"/>
    <w:rsid w:val="00566207"/>
    <w:rsid w:val="0056622E"/>
    <w:rsid w:val="005662AB"/>
    <w:rsid w:val="005662F3"/>
    <w:rsid w:val="0056630E"/>
    <w:rsid w:val="0056638F"/>
    <w:rsid w:val="005663BD"/>
    <w:rsid w:val="005663E5"/>
    <w:rsid w:val="00566410"/>
    <w:rsid w:val="00566469"/>
    <w:rsid w:val="005664F0"/>
    <w:rsid w:val="0056652E"/>
    <w:rsid w:val="00566547"/>
    <w:rsid w:val="00566692"/>
    <w:rsid w:val="005666B2"/>
    <w:rsid w:val="0056671F"/>
    <w:rsid w:val="00566768"/>
    <w:rsid w:val="0056679D"/>
    <w:rsid w:val="0056681C"/>
    <w:rsid w:val="00566827"/>
    <w:rsid w:val="00566893"/>
    <w:rsid w:val="005668F1"/>
    <w:rsid w:val="0056694F"/>
    <w:rsid w:val="0056695A"/>
    <w:rsid w:val="0056698A"/>
    <w:rsid w:val="0056698F"/>
    <w:rsid w:val="005669CE"/>
    <w:rsid w:val="00566A94"/>
    <w:rsid w:val="00566AEE"/>
    <w:rsid w:val="00566B2C"/>
    <w:rsid w:val="00566C42"/>
    <w:rsid w:val="00566D60"/>
    <w:rsid w:val="00566DC0"/>
    <w:rsid w:val="00566DE7"/>
    <w:rsid w:val="00566E38"/>
    <w:rsid w:val="00566E67"/>
    <w:rsid w:val="00566EAC"/>
    <w:rsid w:val="00566F37"/>
    <w:rsid w:val="00566FC3"/>
    <w:rsid w:val="00566FEF"/>
    <w:rsid w:val="00567017"/>
    <w:rsid w:val="00567022"/>
    <w:rsid w:val="005670B1"/>
    <w:rsid w:val="0056713B"/>
    <w:rsid w:val="00567251"/>
    <w:rsid w:val="0056726A"/>
    <w:rsid w:val="0056733C"/>
    <w:rsid w:val="005673AE"/>
    <w:rsid w:val="005673BF"/>
    <w:rsid w:val="005673C7"/>
    <w:rsid w:val="00567460"/>
    <w:rsid w:val="005674E3"/>
    <w:rsid w:val="00567586"/>
    <w:rsid w:val="005675B7"/>
    <w:rsid w:val="00567616"/>
    <w:rsid w:val="00567620"/>
    <w:rsid w:val="0056763F"/>
    <w:rsid w:val="0056769A"/>
    <w:rsid w:val="00567713"/>
    <w:rsid w:val="005677B6"/>
    <w:rsid w:val="0056786D"/>
    <w:rsid w:val="00567878"/>
    <w:rsid w:val="00567983"/>
    <w:rsid w:val="00567A0F"/>
    <w:rsid w:val="00567A43"/>
    <w:rsid w:val="00567B5C"/>
    <w:rsid w:val="00567BAB"/>
    <w:rsid w:val="00567BD5"/>
    <w:rsid w:val="00567BF5"/>
    <w:rsid w:val="00567C04"/>
    <w:rsid w:val="00567D60"/>
    <w:rsid w:val="00567D85"/>
    <w:rsid w:val="00567D98"/>
    <w:rsid w:val="00567E1C"/>
    <w:rsid w:val="00567E69"/>
    <w:rsid w:val="00567E7D"/>
    <w:rsid w:val="00567E81"/>
    <w:rsid w:val="00567EA3"/>
    <w:rsid w:val="00567EE1"/>
    <w:rsid w:val="00567EEA"/>
    <w:rsid w:val="00567EF0"/>
    <w:rsid w:val="00567F30"/>
    <w:rsid w:val="005700A0"/>
    <w:rsid w:val="005700F0"/>
    <w:rsid w:val="00570123"/>
    <w:rsid w:val="00570125"/>
    <w:rsid w:val="005701E1"/>
    <w:rsid w:val="00570222"/>
    <w:rsid w:val="00570251"/>
    <w:rsid w:val="0057027C"/>
    <w:rsid w:val="005702D2"/>
    <w:rsid w:val="0057032F"/>
    <w:rsid w:val="00570336"/>
    <w:rsid w:val="0057036F"/>
    <w:rsid w:val="005703C9"/>
    <w:rsid w:val="005703E1"/>
    <w:rsid w:val="00570431"/>
    <w:rsid w:val="00570566"/>
    <w:rsid w:val="00570587"/>
    <w:rsid w:val="0057058C"/>
    <w:rsid w:val="0057059C"/>
    <w:rsid w:val="00570602"/>
    <w:rsid w:val="00570710"/>
    <w:rsid w:val="00570724"/>
    <w:rsid w:val="00570751"/>
    <w:rsid w:val="005707B7"/>
    <w:rsid w:val="005707C9"/>
    <w:rsid w:val="005707E8"/>
    <w:rsid w:val="00570841"/>
    <w:rsid w:val="00570872"/>
    <w:rsid w:val="00570892"/>
    <w:rsid w:val="005708E5"/>
    <w:rsid w:val="0057092E"/>
    <w:rsid w:val="0057095E"/>
    <w:rsid w:val="00570990"/>
    <w:rsid w:val="00570A39"/>
    <w:rsid w:val="00570AF0"/>
    <w:rsid w:val="00570B00"/>
    <w:rsid w:val="00570BE6"/>
    <w:rsid w:val="00570C02"/>
    <w:rsid w:val="00570C69"/>
    <w:rsid w:val="00570C8B"/>
    <w:rsid w:val="00570D98"/>
    <w:rsid w:val="00570E87"/>
    <w:rsid w:val="00570EE7"/>
    <w:rsid w:val="00570EF9"/>
    <w:rsid w:val="00570F70"/>
    <w:rsid w:val="00570F87"/>
    <w:rsid w:val="00570FB0"/>
    <w:rsid w:val="0057104A"/>
    <w:rsid w:val="0057105D"/>
    <w:rsid w:val="005710CB"/>
    <w:rsid w:val="005710F9"/>
    <w:rsid w:val="00571178"/>
    <w:rsid w:val="005711C4"/>
    <w:rsid w:val="005711F3"/>
    <w:rsid w:val="0057121E"/>
    <w:rsid w:val="00571281"/>
    <w:rsid w:val="005712BD"/>
    <w:rsid w:val="005712DC"/>
    <w:rsid w:val="0057130B"/>
    <w:rsid w:val="0057138B"/>
    <w:rsid w:val="005713F2"/>
    <w:rsid w:val="005714AE"/>
    <w:rsid w:val="005714E4"/>
    <w:rsid w:val="0057154D"/>
    <w:rsid w:val="0057163F"/>
    <w:rsid w:val="00571690"/>
    <w:rsid w:val="005716AE"/>
    <w:rsid w:val="005716CC"/>
    <w:rsid w:val="0057174B"/>
    <w:rsid w:val="005718AF"/>
    <w:rsid w:val="00571A5D"/>
    <w:rsid w:val="00571A6B"/>
    <w:rsid w:val="00571B1A"/>
    <w:rsid w:val="00571B82"/>
    <w:rsid w:val="00571BA4"/>
    <w:rsid w:val="00571BC7"/>
    <w:rsid w:val="00571BCC"/>
    <w:rsid w:val="00571BCE"/>
    <w:rsid w:val="00571C88"/>
    <w:rsid w:val="00571D30"/>
    <w:rsid w:val="00571D79"/>
    <w:rsid w:val="00571E23"/>
    <w:rsid w:val="00571E40"/>
    <w:rsid w:val="00571EA7"/>
    <w:rsid w:val="00571F6C"/>
    <w:rsid w:val="00571FAA"/>
    <w:rsid w:val="00571FE5"/>
    <w:rsid w:val="0057201A"/>
    <w:rsid w:val="0057202F"/>
    <w:rsid w:val="00572111"/>
    <w:rsid w:val="00572148"/>
    <w:rsid w:val="00572176"/>
    <w:rsid w:val="00572216"/>
    <w:rsid w:val="0057222A"/>
    <w:rsid w:val="00572268"/>
    <w:rsid w:val="00572326"/>
    <w:rsid w:val="005723A2"/>
    <w:rsid w:val="005723E5"/>
    <w:rsid w:val="005725AB"/>
    <w:rsid w:val="0057261C"/>
    <w:rsid w:val="0057262A"/>
    <w:rsid w:val="00572689"/>
    <w:rsid w:val="0057268F"/>
    <w:rsid w:val="00572717"/>
    <w:rsid w:val="00572765"/>
    <w:rsid w:val="005727FF"/>
    <w:rsid w:val="0057286D"/>
    <w:rsid w:val="005729B6"/>
    <w:rsid w:val="00572A1D"/>
    <w:rsid w:val="00572A2D"/>
    <w:rsid w:val="00572A9B"/>
    <w:rsid w:val="00572B18"/>
    <w:rsid w:val="00572B47"/>
    <w:rsid w:val="00572BA1"/>
    <w:rsid w:val="00572BEB"/>
    <w:rsid w:val="00572C15"/>
    <w:rsid w:val="00572C19"/>
    <w:rsid w:val="00572C2C"/>
    <w:rsid w:val="00572CC5"/>
    <w:rsid w:val="00572CD9"/>
    <w:rsid w:val="00572DDF"/>
    <w:rsid w:val="00572DF5"/>
    <w:rsid w:val="00572E77"/>
    <w:rsid w:val="00572ED0"/>
    <w:rsid w:val="00572EFF"/>
    <w:rsid w:val="00572F18"/>
    <w:rsid w:val="00572F44"/>
    <w:rsid w:val="00572FAA"/>
    <w:rsid w:val="00573016"/>
    <w:rsid w:val="00573056"/>
    <w:rsid w:val="0057314D"/>
    <w:rsid w:val="00573186"/>
    <w:rsid w:val="005731AB"/>
    <w:rsid w:val="0057331A"/>
    <w:rsid w:val="00573362"/>
    <w:rsid w:val="00573427"/>
    <w:rsid w:val="005734DB"/>
    <w:rsid w:val="0057356C"/>
    <w:rsid w:val="005735D2"/>
    <w:rsid w:val="0057360D"/>
    <w:rsid w:val="00573706"/>
    <w:rsid w:val="00573796"/>
    <w:rsid w:val="005737A0"/>
    <w:rsid w:val="005737F8"/>
    <w:rsid w:val="0057381A"/>
    <w:rsid w:val="0057384D"/>
    <w:rsid w:val="0057384E"/>
    <w:rsid w:val="00573986"/>
    <w:rsid w:val="00573990"/>
    <w:rsid w:val="0057399F"/>
    <w:rsid w:val="00573A12"/>
    <w:rsid w:val="00573A70"/>
    <w:rsid w:val="00573AF3"/>
    <w:rsid w:val="00573B2C"/>
    <w:rsid w:val="00573B7B"/>
    <w:rsid w:val="00573BA0"/>
    <w:rsid w:val="00573C88"/>
    <w:rsid w:val="00573E4D"/>
    <w:rsid w:val="00573E6B"/>
    <w:rsid w:val="00573EF8"/>
    <w:rsid w:val="00573F3C"/>
    <w:rsid w:val="00573FBB"/>
    <w:rsid w:val="0057400F"/>
    <w:rsid w:val="0057407D"/>
    <w:rsid w:val="0057412F"/>
    <w:rsid w:val="005741BE"/>
    <w:rsid w:val="00574214"/>
    <w:rsid w:val="00574251"/>
    <w:rsid w:val="0057426B"/>
    <w:rsid w:val="005742E0"/>
    <w:rsid w:val="005742F5"/>
    <w:rsid w:val="0057441C"/>
    <w:rsid w:val="00574432"/>
    <w:rsid w:val="00574610"/>
    <w:rsid w:val="005746B8"/>
    <w:rsid w:val="005746CF"/>
    <w:rsid w:val="005747EC"/>
    <w:rsid w:val="00574839"/>
    <w:rsid w:val="0057483A"/>
    <w:rsid w:val="00574892"/>
    <w:rsid w:val="00574A4E"/>
    <w:rsid w:val="00574B50"/>
    <w:rsid w:val="00574B82"/>
    <w:rsid w:val="00574BB4"/>
    <w:rsid w:val="00574C52"/>
    <w:rsid w:val="00574CC4"/>
    <w:rsid w:val="00574D1D"/>
    <w:rsid w:val="00574DB5"/>
    <w:rsid w:val="00574E2A"/>
    <w:rsid w:val="00574ED4"/>
    <w:rsid w:val="00574F0F"/>
    <w:rsid w:val="00574F25"/>
    <w:rsid w:val="00574F36"/>
    <w:rsid w:val="00574F3B"/>
    <w:rsid w:val="00574FD9"/>
    <w:rsid w:val="0057504B"/>
    <w:rsid w:val="005750AF"/>
    <w:rsid w:val="005750E3"/>
    <w:rsid w:val="005750FA"/>
    <w:rsid w:val="00575125"/>
    <w:rsid w:val="00575146"/>
    <w:rsid w:val="00575174"/>
    <w:rsid w:val="005752B0"/>
    <w:rsid w:val="005755B3"/>
    <w:rsid w:val="005756BD"/>
    <w:rsid w:val="00575716"/>
    <w:rsid w:val="0057574F"/>
    <w:rsid w:val="00575754"/>
    <w:rsid w:val="005757DF"/>
    <w:rsid w:val="005757FA"/>
    <w:rsid w:val="0057586A"/>
    <w:rsid w:val="00575871"/>
    <w:rsid w:val="005758EF"/>
    <w:rsid w:val="0057597D"/>
    <w:rsid w:val="00575A49"/>
    <w:rsid w:val="00575A66"/>
    <w:rsid w:val="00575A6C"/>
    <w:rsid w:val="00575AA9"/>
    <w:rsid w:val="00575B60"/>
    <w:rsid w:val="00575B67"/>
    <w:rsid w:val="00575BF7"/>
    <w:rsid w:val="00575C6B"/>
    <w:rsid w:val="00575D2C"/>
    <w:rsid w:val="00575D70"/>
    <w:rsid w:val="00575DEF"/>
    <w:rsid w:val="00575E82"/>
    <w:rsid w:val="00575FA9"/>
    <w:rsid w:val="00576021"/>
    <w:rsid w:val="0057602F"/>
    <w:rsid w:val="0057621B"/>
    <w:rsid w:val="00576225"/>
    <w:rsid w:val="005762C0"/>
    <w:rsid w:val="00576348"/>
    <w:rsid w:val="00576359"/>
    <w:rsid w:val="0057637C"/>
    <w:rsid w:val="00576384"/>
    <w:rsid w:val="00576475"/>
    <w:rsid w:val="0057647C"/>
    <w:rsid w:val="0057651A"/>
    <w:rsid w:val="005765C4"/>
    <w:rsid w:val="00576711"/>
    <w:rsid w:val="00576777"/>
    <w:rsid w:val="0057678B"/>
    <w:rsid w:val="005767CF"/>
    <w:rsid w:val="00576899"/>
    <w:rsid w:val="0057689A"/>
    <w:rsid w:val="005768D6"/>
    <w:rsid w:val="005768E5"/>
    <w:rsid w:val="0057691A"/>
    <w:rsid w:val="00576A54"/>
    <w:rsid w:val="00576AC1"/>
    <w:rsid w:val="00576AC9"/>
    <w:rsid w:val="00576B1E"/>
    <w:rsid w:val="00576B3C"/>
    <w:rsid w:val="00576BB4"/>
    <w:rsid w:val="00576BC5"/>
    <w:rsid w:val="00576C02"/>
    <w:rsid w:val="00576CC0"/>
    <w:rsid w:val="00576CCB"/>
    <w:rsid w:val="00576CCD"/>
    <w:rsid w:val="00576D03"/>
    <w:rsid w:val="00576D31"/>
    <w:rsid w:val="00576ECD"/>
    <w:rsid w:val="00576F02"/>
    <w:rsid w:val="00576F8C"/>
    <w:rsid w:val="0057710D"/>
    <w:rsid w:val="00577304"/>
    <w:rsid w:val="005773D7"/>
    <w:rsid w:val="00577408"/>
    <w:rsid w:val="00577524"/>
    <w:rsid w:val="00577579"/>
    <w:rsid w:val="005775C5"/>
    <w:rsid w:val="00577636"/>
    <w:rsid w:val="0057774D"/>
    <w:rsid w:val="00577795"/>
    <w:rsid w:val="00577870"/>
    <w:rsid w:val="00577888"/>
    <w:rsid w:val="005778EA"/>
    <w:rsid w:val="0057791A"/>
    <w:rsid w:val="0057798A"/>
    <w:rsid w:val="00577A06"/>
    <w:rsid w:val="00577A1D"/>
    <w:rsid w:val="00577AC0"/>
    <w:rsid w:val="00577AD3"/>
    <w:rsid w:val="00577AD9"/>
    <w:rsid w:val="00577B85"/>
    <w:rsid w:val="00577BA5"/>
    <w:rsid w:val="00577BEB"/>
    <w:rsid w:val="00577C33"/>
    <w:rsid w:val="00577D0A"/>
    <w:rsid w:val="00577DBA"/>
    <w:rsid w:val="00577EB3"/>
    <w:rsid w:val="00577EBD"/>
    <w:rsid w:val="00577EEF"/>
    <w:rsid w:val="00577F16"/>
    <w:rsid w:val="00577F45"/>
    <w:rsid w:val="00580079"/>
    <w:rsid w:val="0058009C"/>
    <w:rsid w:val="00580144"/>
    <w:rsid w:val="0058025F"/>
    <w:rsid w:val="005802B6"/>
    <w:rsid w:val="005802C7"/>
    <w:rsid w:val="005802D0"/>
    <w:rsid w:val="00580319"/>
    <w:rsid w:val="00580482"/>
    <w:rsid w:val="005804C5"/>
    <w:rsid w:val="0058055E"/>
    <w:rsid w:val="00580664"/>
    <w:rsid w:val="0058068C"/>
    <w:rsid w:val="00580693"/>
    <w:rsid w:val="0058069B"/>
    <w:rsid w:val="005806AE"/>
    <w:rsid w:val="005806D6"/>
    <w:rsid w:val="005806F4"/>
    <w:rsid w:val="00580718"/>
    <w:rsid w:val="00580772"/>
    <w:rsid w:val="00580812"/>
    <w:rsid w:val="00580846"/>
    <w:rsid w:val="005808EF"/>
    <w:rsid w:val="00580958"/>
    <w:rsid w:val="0058095A"/>
    <w:rsid w:val="0058096E"/>
    <w:rsid w:val="005809CD"/>
    <w:rsid w:val="00580A6A"/>
    <w:rsid w:val="00580A77"/>
    <w:rsid w:val="00580B0D"/>
    <w:rsid w:val="00580B6D"/>
    <w:rsid w:val="00580B99"/>
    <w:rsid w:val="00580BA4"/>
    <w:rsid w:val="00580BAC"/>
    <w:rsid w:val="00580C4F"/>
    <w:rsid w:val="00580CA9"/>
    <w:rsid w:val="00580D2D"/>
    <w:rsid w:val="00580D89"/>
    <w:rsid w:val="00580DA6"/>
    <w:rsid w:val="00580E20"/>
    <w:rsid w:val="00580E92"/>
    <w:rsid w:val="00580EE1"/>
    <w:rsid w:val="00580F35"/>
    <w:rsid w:val="00580FC7"/>
    <w:rsid w:val="00580FF1"/>
    <w:rsid w:val="00581009"/>
    <w:rsid w:val="0058121B"/>
    <w:rsid w:val="0058126C"/>
    <w:rsid w:val="00581285"/>
    <w:rsid w:val="00581297"/>
    <w:rsid w:val="005812E6"/>
    <w:rsid w:val="005813B7"/>
    <w:rsid w:val="005813E2"/>
    <w:rsid w:val="00581491"/>
    <w:rsid w:val="00581545"/>
    <w:rsid w:val="00581566"/>
    <w:rsid w:val="00581586"/>
    <w:rsid w:val="005815A2"/>
    <w:rsid w:val="005815C4"/>
    <w:rsid w:val="005815E6"/>
    <w:rsid w:val="00581649"/>
    <w:rsid w:val="0058164E"/>
    <w:rsid w:val="00581739"/>
    <w:rsid w:val="005817C1"/>
    <w:rsid w:val="005817F4"/>
    <w:rsid w:val="0058189B"/>
    <w:rsid w:val="005819EB"/>
    <w:rsid w:val="00581A06"/>
    <w:rsid w:val="00581A10"/>
    <w:rsid w:val="00581A27"/>
    <w:rsid w:val="00581AC0"/>
    <w:rsid w:val="00581ADF"/>
    <w:rsid w:val="00581AE7"/>
    <w:rsid w:val="00581B4A"/>
    <w:rsid w:val="00581B4E"/>
    <w:rsid w:val="00581B54"/>
    <w:rsid w:val="00581BE8"/>
    <w:rsid w:val="00581BF7"/>
    <w:rsid w:val="00581C18"/>
    <w:rsid w:val="00581CDB"/>
    <w:rsid w:val="00581D3C"/>
    <w:rsid w:val="00581D8A"/>
    <w:rsid w:val="00581DEB"/>
    <w:rsid w:val="00581DF3"/>
    <w:rsid w:val="00582020"/>
    <w:rsid w:val="005820FA"/>
    <w:rsid w:val="0058212A"/>
    <w:rsid w:val="0058242D"/>
    <w:rsid w:val="0058248F"/>
    <w:rsid w:val="005824BD"/>
    <w:rsid w:val="00582545"/>
    <w:rsid w:val="005825A5"/>
    <w:rsid w:val="0058267A"/>
    <w:rsid w:val="0058274F"/>
    <w:rsid w:val="00582759"/>
    <w:rsid w:val="005827A2"/>
    <w:rsid w:val="005827BE"/>
    <w:rsid w:val="005827D2"/>
    <w:rsid w:val="00582810"/>
    <w:rsid w:val="005828E8"/>
    <w:rsid w:val="00582948"/>
    <w:rsid w:val="005829F9"/>
    <w:rsid w:val="00582A35"/>
    <w:rsid w:val="00582A45"/>
    <w:rsid w:val="00582A4B"/>
    <w:rsid w:val="00582B36"/>
    <w:rsid w:val="00582C72"/>
    <w:rsid w:val="00582D95"/>
    <w:rsid w:val="00582DC9"/>
    <w:rsid w:val="00582EE0"/>
    <w:rsid w:val="00582F17"/>
    <w:rsid w:val="00582F48"/>
    <w:rsid w:val="00582F69"/>
    <w:rsid w:val="00582FA3"/>
    <w:rsid w:val="00582FAF"/>
    <w:rsid w:val="00582FF9"/>
    <w:rsid w:val="0058303B"/>
    <w:rsid w:val="00583099"/>
    <w:rsid w:val="00583170"/>
    <w:rsid w:val="005832A7"/>
    <w:rsid w:val="00583326"/>
    <w:rsid w:val="005834B9"/>
    <w:rsid w:val="005834F0"/>
    <w:rsid w:val="00583537"/>
    <w:rsid w:val="00583587"/>
    <w:rsid w:val="00583636"/>
    <w:rsid w:val="0058368A"/>
    <w:rsid w:val="005836DC"/>
    <w:rsid w:val="005836F7"/>
    <w:rsid w:val="00583707"/>
    <w:rsid w:val="00583810"/>
    <w:rsid w:val="0058390F"/>
    <w:rsid w:val="00583927"/>
    <w:rsid w:val="00583986"/>
    <w:rsid w:val="005839D7"/>
    <w:rsid w:val="00583A34"/>
    <w:rsid w:val="00583B2F"/>
    <w:rsid w:val="00583B71"/>
    <w:rsid w:val="00583BDF"/>
    <w:rsid w:val="00583CD2"/>
    <w:rsid w:val="00583CEC"/>
    <w:rsid w:val="00583D3B"/>
    <w:rsid w:val="00583DF6"/>
    <w:rsid w:val="00583E04"/>
    <w:rsid w:val="00583E4E"/>
    <w:rsid w:val="00583EF4"/>
    <w:rsid w:val="00583F20"/>
    <w:rsid w:val="00583F62"/>
    <w:rsid w:val="00583FA4"/>
    <w:rsid w:val="00583FAA"/>
    <w:rsid w:val="00583FBD"/>
    <w:rsid w:val="00584020"/>
    <w:rsid w:val="0058402A"/>
    <w:rsid w:val="00584133"/>
    <w:rsid w:val="00584193"/>
    <w:rsid w:val="005842B6"/>
    <w:rsid w:val="005842EC"/>
    <w:rsid w:val="00584318"/>
    <w:rsid w:val="0058435F"/>
    <w:rsid w:val="005843D0"/>
    <w:rsid w:val="00584456"/>
    <w:rsid w:val="00584463"/>
    <w:rsid w:val="00584464"/>
    <w:rsid w:val="0058461D"/>
    <w:rsid w:val="0058461F"/>
    <w:rsid w:val="0058469E"/>
    <w:rsid w:val="005846EC"/>
    <w:rsid w:val="00584732"/>
    <w:rsid w:val="0058473F"/>
    <w:rsid w:val="00584746"/>
    <w:rsid w:val="0058474C"/>
    <w:rsid w:val="005847EB"/>
    <w:rsid w:val="0058481C"/>
    <w:rsid w:val="00584897"/>
    <w:rsid w:val="005848CD"/>
    <w:rsid w:val="005848E2"/>
    <w:rsid w:val="0058490C"/>
    <w:rsid w:val="00584939"/>
    <w:rsid w:val="005849CC"/>
    <w:rsid w:val="00584A0C"/>
    <w:rsid w:val="00584A6E"/>
    <w:rsid w:val="00584A86"/>
    <w:rsid w:val="00584A91"/>
    <w:rsid w:val="00584AC6"/>
    <w:rsid w:val="00584C5D"/>
    <w:rsid w:val="00584C62"/>
    <w:rsid w:val="00584C8E"/>
    <w:rsid w:val="00584D1B"/>
    <w:rsid w:val="00584D4A"/>
    <w:rsid w:val="00584DEC"/>
    <w:rsid w:val="00584E2A"/>
    <w:rsid w:val="00584E5C"/>
    <w:rsid w:val="00584E72"/>
    <w:rsid w:val="00584EA4"/>
    <w:rsid w:val="00584EA9"/>
    <w:rsid w:val="00584F6A"/>
    <w:rsid w:val="0058506A"/>
    <w:rsid w:val="0058509E"/>
    <w:rsid w:val="0058511C"/>
    <w:rsid w:val="00585138"/>
    <w:rsid w:val="00585163"/>
    <w:rsid w:val="0058518C"/>
    <w:rsid w:val="00585197"/>
    <w:rsid w:val="005851BA"/>
    <w:rsid w:val="005851F3"/>
    <w:rsid w:val="00585240"/>
    <w:rsid w:val="0058525E"/>
    <w:rsid w:val="005852CE"/>
    <w:rsid w:val="005852F0"/>
    <w:rsid w:val="00585330"/>
    <w:rsid w:val="0058533B"/>
    <w:rsid w:val="00585391"/>
    <w:rsid w:val="00585395"/>
    <w:rsid w:val="00585422"/>
    <w:rsid w:val="0058548F"/>
    <w:rsid w:val="0058550F"/>
    <w:rsid w:val="00585563"/>
    <w:rsid w:val="0058558D"/>
    <w:rsid w:val="005855FB"/>
    <w:rsid w:val="00585696"/>
    <w:rsid w:val="005856CF"/>
    <w:rsid w:val="005856D7"/>
    <w:rsid w:val="005856DA"/>
    <w:rsid w:val="005856DC"/>
    <w:rsid w:val="0058571F"/>
    <w:rsid w:val="005857A5"/>
    <w:rsid w:val="005858C6"/>
    <w:rsid w:val="005858F8"/>
    <w:rsid w:val="00585901"/>
    <w:rsid w:val="00585ADE"/>
    <w:rsid w:val="00585B50"/>
    <w:rsid w:val="00585BB8"/>
    <w:rsid w:val="00585BE8"/>
    <w:rsid w:val="00585BED"/>
    <w:rsid w:val="00585D2E"/>
    <w:rsid w:val="00585D63"/>
    <w:rsid w:val="00585D6A"/>
    <w:rsid w:val="00585D77"/>
    <w:rsid w:val="00585D9C"/>
    <w:rsid w:val="00585E15"/>
    <w:rsid w:val="00585E81"/>
    <w:rsid w:val="00585F4C"/>
    <w:rsid w:val="00585F60"/>
    <w:rsid w:val="00585FB3"/>
    <w:rsid w:val="0058604A"/>
    <w:rsid w:val="0058604D"/>
    <w:rsid w:val="00586074"/>
    <w:rsid w:val="005861C3"/>
    <w:rsid w:val="005861DC"/>
    <w:rsid w:val="00586215"/>
    <w:rsid w:val="0058622E"/>
    <w:rsid w:val="0058623E"/>
    <w:rsid w:val="00586281"/>
    <w:rsid w:val="005862BF"/>
    <w:rsid w:val="0058633A"/>
    <w:rsid w:val="005863EC"/>
    <w:rsid w:val="00586402"/>
    <w:rsid w:val="0058643C"/>
    <w:rsid w:val="00586441"/>
    <w:rsid w:val="00586443"/>
    <w:rsid w:val="005864AB"/>
    <w:rsid w:val="005864FE"/>
    <w:rsid w:val="00586536"/>
    <w:rsid w:val="00586582"/>
    <w:rsid w:val="005865F0"/>
    <w:rsid w:val="0058660C"/>
    <w:rsid w:val="005866E8"/>
    <w:rsid w:val="005866F1"/>
    <w:rsid w:val="00586754"/>
    <w:rsid w:val="005867DB"/>
    <w:rsid w:val="00586818"/>
    <w:rsid w:val="0058681D"/>
    <w:rsid w:val="0058689F"/>
    <w:rsid w:val="005868FF"/>
    <w:rsid w:val="00586979"/>
    <w:rsid w:val="00586A3C"/>
    <w:rsid w:val="00586AE0"/>
    <w:rsid w:val="00586D41"/>
    <w:rsid w:val="00586D47"/>
    <w:rsid w:val="00586E4C"/>
    <w:rsid w:val="00586E76"/>
    <w:rsid w:val="00586E99"/>
    <w:rsid w:val="00586EEA"/>
    <w:rsid w:val="00586F56"/>
    <w:rsid w:val="00586F6B"/>
    <w:rsid w:val="00586FD9"/>
    <w:rsid w:val="00586FE4"/>
    <w:rsid w:val="005870ED"/>
    <w:rsid w:val="0058717C"/>
    <w:rsid w:val="0058726C"/>
    <w:rsid w:val="005872B6"/>
    <w:rsid w:val="005872CF"/>
    <w:rsid w:val="005872D1"/>
    <w:rsid w:val="0058731E"/>
    <w:rsid w:val="00587334"/>
    <w:rsid w:val="00587391"/>
    <w:rsid w:val="005873BA"/>
    <w:rsid w:val="005873C4"/>
    <w:rsid w:val="005873E5"/>
    <w:rsid w:val="00587401"/>
    <w:rsid w:val="005875CB"/>
    <w:rsid w:val="005875D2"/>
    <w:rsid w:val="0058767A"/>
    <w:rsid w:val="005876E8"/>
    <w:rsid w:val="0058780D"/>
    <w:rsid w:val="00587889"/>
    <w:rsid w:val="00587890"/>
    <w:rsid w:val="0058790E"/>
    <w:rsid w:val="0058795F"/>
    <w:rsid w:val="00587A42"/>
    <w:rsid w:val="00587A88"/>
    <w:rsid w:val="00587B6D"/>
    <w:rsid w:val="00587BF6"/>
    <w:rsid w:val="00587D96"/>
    <w:rsid w:val="00587DB8"/>
    <w:rsid w:val="00587DC0"/>
    <w:rsid w:val="00587E41"/>
    <w:rsid w:val="00587E4E"/>
    <w:rsid w:val="00587E7E"/>
    <w:rsid w:val="00587EFD"/>
    <w:rsid w:val="00587F0B"/>
    <w:rsid w:val="00587F98"/>
    <w:rsid w:val="00587FF4"/>
    <w:rsid w:val="0058956D"/>
    <w:rsid w:val="0059000A"/>
    <w:rsid w:val="00590025"/>
    <w:rsid w:val="00590038"/>
    <w:rsid w:val="0059003D"/>
    <w:rsid w:val="0059008D"/>
    <w:rsid w:val="005901A2"/>
    <w:rsid w:val="00590211"/>
    <w:rsid w:val="00590236"/>
    <w:rsid w:val="00590252"/>
    <w:rsid w:val="0059028B"/>
    <w:rsid w:val="00590382"/>
    <w:rsid w:val="005903D9"/>
    <w:rsid w:val="00590452"/>
    <w:rsid w:val="0059046B"/>
    <w:rsid w:val="00590474"/>
    <w:rsid w:val="005905D1"/>
    <w:rsid w:val="0059072D"/>
    <w:rsid w:val="005909A3"/>
    <w:rsid w:val="00590AEE"/>
    <w:rsid w:val="00590BD3"/>
    <w:rsid w:val="00590D05"/>
    <w:rsid w:val="00590D97"/>
    <w:rsid w:val="00590E43"/>
    <w:rsid w:val="00590E46"/>
    <w:rsid w:val="00590E54"/>
    <w:rsid w:val="00590F01"/>
    <w:rsid w:val="0059100E"/>
    <w:rsid w:val="005910F9"/>
    <w:rsid w:val="00591111"/>
    <w:rsid w:val="005911A0"/>
    <w:rsid w:val="00591267"/>
    <w:rsid w:val="005912AF"/>
    <w:rsid w:val="00591397"/>
    <w:rsid w:val="00591403"/>
    <w:rsid w:val="00591546"/>
    <w:rsid w:val="005915BD"/>
    <w:rsid w:val="005915C5"/>
    <w:rsid w:val="005916A4"/>
    <w:rsid w:val="005917B8"/>
    <w:rsid w:val="00591879"/>
    <w:rsid w:val="0059189B"/>
    <w:rsid w:val="0059195C"/>
    <w:rsid w:val="005919F8"/>
    <w:rsid w:val="005919FB"/>
    <w:rsid w:val="00591A07"/>
    <w:rsid w:val="00591A1D"/>
    <w:rsid w:val="00591AF4"/>
    <w:rsid w:val="00591B75"/>
    <w:rsid w:val="00591B96"/>
    <w:rsid w:val="00591B9B"/>
    <w:rsid w:val="00591BD1"/>
    <w:rsid w:val="00591BF3"/>
    <w:rsid w:val="00591D05"/>
    <w:rsid w:val="00591E92"/>
    <w:rsid w:val="00591F15"/>
    <w:rsid w:val="00591F63"/>
    <w:rsid w:val="0059207F"/>
    <w:rsid w:val="005920E0"/>
    <w:rsid w:val="0059210A"/>
    <w:rsid w:val="0059213D"/>
    <w:rsid w:val="0059213E"/>
    <w:rsid w:val="005921C4"/>
    <w:rsid w:val="005921E4"/>
    <w:rsid w:val="005921ED"/>
    <w:rsid w:val="00592230"/>
    <w:rsid w:val="005923BB"/>
    <w:rsid w:val="0059249E"/>
    <w:rsid w:val="005924FD"/>
    <w:rsid w:val="0059268B"/>
    <w:rsid w:val="005926D3"/>
    <w:rsid w:val="005927C7"/>
    <w:rsid w:val="0059282F"/>
    <w:rsid w:val="00592962"/>
    <w:rsid w:val="00592992"/>
    <w:rsid w:val="00592A2A"/>
    <w:rsid w:val="00592A3C"/>
    <w:rsid w:val="00592AF4"/>
    <w:rsid w:val="00592BAA"/>
    <w:rsid w:val="00592BB1"/>
    <w:rsid w:val="00592BFD"/>
    <w:rsid w:val="00592C0A"/>
    <w:rsid w:val="00592C2F"/>
    <w:rsid w:val="00592D91"/>
    <w:rsid w:val="00592DAA"/>
    <w:rsid w:val="00592EB3"/>
    <w:rsid w:val="00592FBE"/>
    <w:rsid w:val="00593082"/>
    <w:rsid w:val="0059308A"/>
    <w:rsid w:val="005931C5"/>
    <w:rsid w:val="0059329B"/>
    <w:rsid w:val="005932CA"/>
    <w:rsid w:val="00593303"/>
    <w:rsid w:val="00593372"/>
    <w:rsid w:val="00593465"/>
    <w:rsid w:val="00593571"/>
    <w:rsid w:val="00593603"/>
    <w:rsid w:val="00593674"/>
    <w:rsid w:val="00593692"/>
    <w:rsid w:val="00593695"/>
    <w:rsid w:val="00593714"/>
    <w:rsid w:val="0059373E"/>
    <w:rsid w:val="005937B1"/>
    <w:rsid w:val="00593891"/>
    <w:rsid w:val="00593916"/>
    <w:rsid w:val="00593942"/>
    <w:rsid w:val="005939A3"/>
    <w:rsid w:val="00593A46"/>
    <w:rsid w:val="00593A96"/>
    <w:rsid w:val="00593AAE"/>
    <w:rsid w:val="00593B0A"/>
    <w:rsid w:val="00593B26"/>
    <w:rsid w:val="00593B91"/>
    <w:rsid w:val="00593BB7"/>
    <w:rsid w:val="00593BCB"/>
    <w:rsid w:val="00593C25"/>
    <w:rsid w:val="00593C26"/>
    <w:rsid w:val="00593C5B"/>
    <w:rsid w:val="00593C91"/>
    <w:rsid w:val="00593D63"/>
    <w:rsid w:val="00593D88"/>
    <w:rsid w:val="00593DBD"/>
    <w:rsid w:val="00593E23"/>
    <w:rsid w:val="00593E35"/>
    <w:rsid w:val="00593EBA"/>
    <w:rsid w:val="00593F71"/>
    <w:rsid w:val="00593F80"/>
    <w:rsid w:val="00594087"/>
    <w:rsid w:val="00594196"/>
    <w:rsid w:val="00594200"/>
    <w:rsid w:val="00594265"/>
    <w:rsid w:val="00594269"/>
    <w:rsid w:val="00594316"/>
    <w:rsid w:val="00594327"/>
    <w:rsid w:val="0059435D"/>
    <w:rsid w:val="00594382"/>
    <w:rsid w:val="005943C2"/>
    <w:rsid w:val="00594438"/>
    <w:rsid w:val="00594492"/>
    <w:rsid w:val="00594500"/>
    <w:rsid w:val="005945AC"/>
    <w:rsid w:val="005945C4"/>
    <w:rsid w:val="0059467F"/>
    <w:rsid w:val="005946B3"/>
    <w:rsid w:val="005946F2"/>
    <w:rsid w:val="00594708"/>
    <w:rsid w:val="00594740"/>
    <w:rsid w:val="00594777"/>
    <w:rsid w:val="005947A7"/>
    <w:rsid w:val="00594810"/>
    <w:rsid w:val="00594867"/>
    <w:rsid w:val="00594872"/>
    <w:rsid w:val="0059488E"/>
    <w:rsid w:val="005948A7"/>
    <w:rsid w:val="00594936"/>
    <w:rsid w:val="0059493D"/>
    <w:rsid w:val="0059494B"/>
    <w:rsid w:val="0059499D"/>
    <w:rsid w:val="005949B2"/>
    <w:rsid w:val="005949BE"/>
    <w:rsid w:val="005949ED"/>
    <w:rsid w:val="00594AAA"/>
    <w:rsid w:val="00594AAB"/>
    <w:rsid w:val="00594B25"/>
    <w:rsid w:val="00594C1E"/>
    <w:rsid w:val="00594C56"/>
    <w:rsid w:val="00594CA0"/>
    <w:rsid w:val="00594CEE"/>
    <w:rsid w:val="00594E69"/>
    <w:rsid w:val="00594E8B"/>
    <w:rsid w:val="00594E96"/>
    <w:rsid w:val="00594E9E"/>
    <w:rsid w:val="00594F18"/>
    <w:rsid w:val="00594FB2"/>
    <w:rsid w:val="00594FBA"/>
    <w:rsid w:val="00594FD5"/>
    <w:rsid w:val="00595048"/>
    <w:rsid w:val="0059507A"/>
    <w:rsid w:val="0059507E"/>
    <w:rsid w:val="005950EC"/>
    <w:rsid w:val="00595124"/>
    <w:rsid w:val="005951CF"/>
    <w:rsid w:val="00595294"/>
    <w:rsid w:val="0059535E"/>
    <w:rsid w:val="00595362"/>
    <w:rsid w:val="00595379"/>
    <w:rsid w:val="00595485"/>
    <w:rsid w:val="005954D1"/>
    <w:rsid w:val="005954D8"/>
    <w:rsid w:val="005954D9"/>
    <w:rsid w:val="005954EF"/>
    <w:rsid w:val="005954FA"/>
    <w:rsid w:val="00595540"/>
    <w:rsid w:val="00595549"/>
    <w:rsid w:val="00595696"/>
    <w:rsid w:val="0059569A"/>
    <w:rsid w:val="005956C6"/>
    <w:rsid w:val="00595743"/>
    <w:rsid w:val="005957EA"/>
    <w:rsid w:val="005957F7"/>
    <w:rsid w:val="00595845"/>
    <w:rsid w:val="00595999"/>
    <w:rsid w:val="005959B1"/>
    <w:rsid w:val="00595A05"/>
    <w:rsid w:val="00595A55"/>
    <w:rsid w:val="00595AC3"/>
    <w:rsid w:val="00595C1F"/>
    <w:rsid w:val="00595C25"/>
    <w:rsid w:val="00595CB4"/>
    <w:rsid w:val="00595CE0"/>
    <w:rsid w:val="00595D45"/>
    <w:rsid w:val="00595DE8"/>
    <w:rsid w:val="00595F4F"/>
    <w:rsid w:val="00595F5C"/>
    <w:rsid w:val="00595FA9"/>
    <w:rsid w:val="00595FD7"/>
    <w:rsid w:val="00596099"/>
    <w:rsid w:val="00596138"/>
    <w:rsid w:val="0059616D"/>
    <w:rsid w:val="00596184"/>
    <w:rsid w:val="005961F9"/>
    <w:rsid w:val="00596220"/>
    <w:rsid w:val="0059626A"/>
    <w:rsid w:val="005962BC"/>
    <w:rsid w:val="00596370"/>
    <w:rsid w:val="0059637B"/>
    <w:rsid w:val="005963CA"/>
    <w:rsid w:val="0059642B"/>
    <w:rsid w:val="005964D4"/>
    <w:rsid w:val="0059650C"/>
    <w:rsid w:val="00596539"/>
    <w:rsid w:val="005965C8"/>
    <w:rsid w:val="005965CF"/>
    <w:rsid w:val="005965E2"/>
    <w:rsid w:val="0059667D"/>
    <w:rsid w:val="005966DF"/>
    <w:rsid w:val="00596784"/>
    <w:rsid w:val="00596793"/>
    <w:rsid w:val="005967CC"/>
    <w:rsid w:val="005967EF"/>
    <w:rsid w:val="00596860"/>
    <w:rsid w:val="00596881"/>
    <w:rsid w:val="005968BC"/>
    <w:rsid w:val="00596925"/>
    <w:rsid w:val="00596944"/>
    <w:rsid w:val="00596991"/>
    <w:rsid w:val="00596992"/>
    <w:rsid w:val="00596995"/>
    <w:rsid w:val="005969E3"/>
    <w:rsid w:val="00596A34"/>
    <w:rsid w:val="00596A44"/>
    <w:rsid w:val="00596A97"/>
    <w:rsid w:val="00596C72"/>
    <w:rsid w:val="00596CCB"/>
    <w:rsid w:val="00596D11"/>
    <w:rsid w:val="00596D1D"/>
    <w:rsid w:val="00596D6F"/>
    <w:rsid w:val="00596D86"/>
    <w:rsid w:val="00596E10"/>
    <w:rsid w:val="00596E6B"/>
    <w:rsid w:val="00596EF6"/>
    <w:rsid w:val="00596FD4"/>
    <w:rsid w:val="00597054"/>
    <w:rsid w:val="00597083"/>
    <w:rsid w:val="005970A0"/>
    <w:rsid w:val="00597109"/>
    <w:rsid w:val="0059713F"/>
    <w:rsid w:val="005971CB"/>
    <w:rsid w:val="00597250"/>
    <w:rsid w:val="005972CC"/>
    <w:rsid w:val="0059736E"/>
    <w:rsid w:val="005973EB"/>
    <w:rsid w:val="0059743A"/>
    <w:rsid w:val="00597474"/>
    <w:rsid w:val="00597479"/>
    <w:rsid w:val="005974CF"/>
    <w:rsid w:val="00597551"/>
    <w:rsid w:val="00597596"/>
    <w:rsid w:val="005975B1"/>
    <w:rsid w:val="005975DF"/>
    <w:rsid w:val="00597635"/>
    <w:rsid w:val="00597657"/>
    <w:rsid w:val="005976B6"/>
    <w:rsid w:val="005976CA"/>
    <w:rsid w:val="0059772C"/>
    <w:rsid w:val="0059774E"/>
    <w:rsid w:val="00597767"/>
    <w:rsid w:val="00597823"/>
    <w:rsid w:val="00597895"/>
    <w:rsid w:val="00597A26"/>
    <w:rsid w:val="00597A38"/>
    <w:rsid w:val="00597AD5"/>
    <w:rsid w:val="00597B13"/>
    <w:rsid w:val="00597B36"/>
    <w:rsid w:val="00597BBB"/>
    <w:rsid w:val="00597BBC"/>
    <w:rsid w:val="00597C33"/>
    <w:rsid w:val="00597C37"/>
    <w:rsid w:val="00597C93"/>
    <w:rsid w:val="00597CB2"/>
    <w:rsid w:val="00597D00"/>
    <w:rsid w:val="00597D2A"/>
    <w:rsid w:val="00597DFA"/>
    <w:rsid w:val="00597EA0"/>
    <w:rsid w:val="00597F67"/>
    <w:rsid w:val="00597F8A"/>
    <w:rsid w:val="00597FAE"/>
    <w:rsid w:val="00597FE2"/>
    <w:rsid w:val="005A003A"/>
    <w:rsid w:val="005A006A"/>
    <w:rsid w:val="005A00D3"/>
    <w:rsid w:val="005A00D5"/>
    <w:rsid w:val="005A0151"/>
    <w:rsid w:val="005A02A6"/>
    <w:rsid w:val="005A0301"/>
    <w:rsid w:val="005A030A"/>
    <w:rsid w:val="005A0335"/>
    <w:rsid w:val="005A036A"/>
    <w:rsid w:val="005A04EE"/>
    <w:rsid w:val="005A0535"/>
    <w:rsid w:val="005A0557"/>
    <w:rsid w:val="005A0614"/>
    <w:rsid w:val="005A0665"/>
    <w:rsid w:val="005A07A2"/>
    <w:rsid w:val="005A081F"/>
    <w:rsid w:val="005A0948"/>
    <w:rsid w:val="005A0A4E"/>
    <w:rsid w:val="005A0A63"/>
    <w:rsid w:val="005A0B13"/>
    <w:rsid w:val="005A0B51"/>
    <w:rsid w:val="005A0B73"/>
    <w:rsid w:val="005A0BE3"/>
    <w:rsid w:val="005A0C7B"/>
    <w:rsid w:val="005A0C93"/>
    <w:rsid w:val="005A0CAA"/>
    <w:rsid w:val="005A0D13"/>
    <w:rsid w:val="005A0D5A"/>
    <w:rsid w:val="005A0D5C"/>
    <w:rsid w:val="005A0D85"/>
    <w:rsid w:val="005A0DBB"/>
    <w:rsid w:val="005A0DCD"/>
    <w:rsid w:val="005A0E1A"/>
    <w:rsid w:val="005A0E90"/>
    <w:rsid w:val="005A0EA8"/>
    <w:rsid w:val="005A1011"/>
    <w:rsid w:val="005A1176"/>
    <w:rsid w:val="005A118E"/>
    <w:rsid w:val="005A118F"/>
    <w:rsid w:val="005A11B3"/>
    <w:rsid w:val="005A11C5"/>
    <w:rsid w:val="005A1202"/>
    <w:rsid w:val="005A13A3"/>
    <w:rsid w:val="005A1495"/>
    <w:rsid w:val="005A14E3"/>
    <w:rsid w:val="005A15C3"/>
    <w:rsid w:val="005A160C"/>
    <w:rsid w:val="005A1672"/>
    <w:rsid w:val="005A16DA"/>
    <w:rsid w:val="005A176D"/>
    <w:rsid w:val="005A17C9"/>
    <w:rsid w:val="005A190B"/>
    <w:rsid w:val="005A193A"/>
    <w:rsid w:val="005A198E"/>
    <w:rsid w:val="005A19F7"/>
    <w:rsid w:val="005A1A43"/>
    <w:rsid w:val="005A1A45"/>
    <w:rsid w:val="005A1A93"/>
    <w:rsid w:val="005A1BAC"/>
    <w:rsid w:val="005A1BB4"/>
    <w:rsid w:val="005A1BF8"/>
    <w:rsid w:val="005A1C71"/>
    <w:rsid w:val="005A1C72"/>
    <w:rsid w:val="005A1CFA"/>
    <w:rsid w:val="005A1D24"/>
    <w:rsid w:val="005A1D3B"/>
    <w:rsid w:val="005A1DC5"/>
    <w:rsid w:val="005A1E7A"/>
    <w:rsid w:val="005A1EA5"/>
    <w:rsid w:val="005A1EF5"/>
    <w:rsid w:val="005A1F7F"/>
    <w:rsid w:val="005A2203"/>
    <w:rsid w:val="005A225D"/>
    <w:rsid w:val="005A22DB"/>
    <w:rsid w:val="005A2348"/>
    <w:rsid w:val="005A2355"/>
    <w:rsid w:val="005A237A"/>
    <w:rsid w:val="005A238A"/>
    <w:rsid w:val="005A2395"/>
    <w:rsid w:val="005A239C"/>
    <w:rsid w:val="005A23E2"/>
    <w:rsid w:val="005A23F1"/>
    <w:rsid w:val="005A23F8"/>
    <w:rsid w:val="005A2426"/>
    <w:rsid w:val="005A24E1"/>
    <w:rsid w:val="005A252D"/>
    <w:rsid w:val="005A253C"/>
    <w:rsid w:val="005A2552"/>
    <w:rsid w:val="005A255D"/>
    <w:rsid w:val="005A25E9"/>
    <w:rsid w:val="005A260E"/>
    <w:rsid w:val="005A2655"/>
    <w:rsid w:val="005A265F"/>
    <w:rsid w:val="005A2706"/>
    <w:rsid w:val="005A273A"/>
    <w:rsid w:val="005A27E9"/>
    <w:rsid w:val="005A282A"/>
    <w:rsid w:val="005A285F"/>
    <w:rsid w:val="005A28DF"/>
    <w:rsid w:val="005A2976"/>
    <w:rsid w:val="005A298F"/>
    <w:rsid w:val="005A29E3"/>
    <w:rsid w:val="005A2A2E"/>
    <w:rsid w:val="005A2A3D"/>
    <w:rsid w:val="005A2B5B"/>
    <w:rsid w:val="005A2B76"/>
    <w:rsid w:val="005A2BA2"/>
    <w:rsid w:val="005A2BE4"/>
    <w:rsid w:val="005A2CB1"/>
    <w:rsid w:val="005A2CDF"/>
    <w:rsid w:val="005A2D1B"/>
    <w:rsid w:val="005A2D6E"/>
    <w:rsid w:val="005A2D7F"/>
    <w:rsid w:val="005A2DB4"/>
    <w:rsid w:val="005A2DFF"/>
    <w:rsid w:val="005A2EAD"/>
    <w:rsid w:val="005A2F29"/>
    <w:rsid w:val="005A2F6C"/>
    <w:rsid w:val="005A2F6F"/>
    <w:rsid w:val="005A2F70"/>
    <w:rsid w:val="005A2FFE"/>
    <w:rsid w:val="005A300F"/>
    <w:rsid w:val="005A30E4"/>
    <w:rsid w:val="005A3105"/>
    <w:rsid w:val="005A3152"/>
    <w:rsid w:val="005A3161"/>
    <w:rsid w:val="005A3197"/>
    <w:rsid w:val="005A31D3"/>
    <w:rsid w:val="005A31D5"/>
    <w:rsid w:val="005A3301"/>
    <w:rsid w:val="005A3432"/>
    <w:rsid w:val="005A3483"/>
    <w:rsid w:val="005A34D2"/>
    <w:rsid w:val="005A34F6"/>
    <w:rsid w:val="005A354C"/>
    <w:rsid w:val="005A355A"/>
    <w:rsid w:val="005A355D"/>
    <w:rsid w:val="005A3593"/>
    <w:rsid w:val="005A35A4"/>
    <w:rsid w:val="005A35E5"/>
    <w:rsid w:val="005A367F"/>
    <w:rsid w:val="005A36E2"/>
    <w:rsid w:val="005A36F4"/>
    <w:rsid w:val="005A372B"/>
    <w:rsid w:val="005A374C"/>
    <w:rsid w:val="005A3760"/>
    <w:rsid w:val="005A3768"/>
    <w:rsid w:val="005A3799"/>
    <w:rsid w:val="005A37A3"/>
    <w:rsid w:val="005A37F3"/>
    <w:rsid w:val="005A3822"/>
    <w:rsid w:val="005A3852"/>
    <w:rsid w:val="005A397E"/>
    <w:rsid w:val="005A3988"/>
    <w:rsid w:val="005A39B3"/>
    <w:rsid w:val="005A39DC"/>
    <w:rsid w:val="005A39E2"/>
    <w:rsid w:val="005A3A26"/>
    <w:rsid w:val="005A3A5E"/>
    <w:rsid w:val="005A3A6F"/>
    <w:rsid w:val="005A3B11"/>
    <w:rsid w:val="005A3B49"/>
    <w:rsid w:val="005A3BA2"/>
    <w:rsid w:val="005A3C45"/>
    <w:rsid w:val="005A3C48"/>
    <w:rsid w:val="005A3C54"/>
    <w:rsid w:val="005A3CDE"/>
    <w:rsid w:val="005A3CFF"/>
    <w:rsid w:val="005A3D36"/>
    <w:rsid w:val="005A3DB3"/>
    <w:rsid w:val="005A3DBD"/>
    <w:rsid w:val="005A3DC7"/>
    <w:rsid w:val="005A3E43"/>
    <w:rsid w:val="005A3EB7"/>
    <w:rsid w:val="005A3EBF"/>
    <w:rsid w:val="005A3F3E"/>
    <w:rsid w:val="005A3FDB"/>
    <w:rsid w:val="005A4070"/>
    <w:rsid w:val="005A40D6"/>
    <w:rsid w:val="005A412B"/>
    <w:rsid w:val="005A4155"/>
    <w:rsid w:val="005A41F2"/>
    <w:rsid w:val="005A436F"/>
    <w:rsid w:val="005A43BE"/>
    <w:rsid w:val="005A43DF"/>
    <w:rsid w:val="005A440B"/>
    <w:rsid w:val="005A44DB"/>
    <w:rsid w:val="005A44F1"/>
    <w:rsid w:val="005A457F"/>
    <w:rsid w:val="005A45AF"/>
    <w:rsid w:val="005A45B7"/>
    <w:rsid w:val="005A467B"/>
    <w:rsid w:val="005A46B7"/>
    <w:rsid w:val="005A475D"/>
    <w:rsid w:val="005A47A4"/>
    <w:rsid w:val="005A47D3"/>
    <w:rsid w:val="005A4841"/>
    <w:rsid w:val="005A48FC"/>
    <w:rsid w:val="005A496E"/>
    <w:rsid w:val="005A497B"/>
    <w:rsid w:val="005A49B2"/>
    <w:rsid w:val="005A4A41"/>
    <w:rsid w:val="005A4A59"/>
    <w:rsid w:val="005A4AAB"/>
    <w:rsid w:val="005A4B06"/>
    <w:rsid w:val="005A4B2E"/>
    <w:rsid w:val="005A4B92"/>
    <w:rsid w:val="005A4C0A"/>
    <w:rsid w:val="005A4C21"/>
    <w:rsid w:val="005A4C2F"/>
    <w:rsid w:val="005A4C5C"/>
    <w:rsid w:val="005A4D1B"/>
    <w:rsid w:val="005A4DFC"/>
    <w:rsid w:val="005A4E58"/>
    <w:rsid w:val="005A4EE2"/>
    <w:rsid w:val="005A5106"/>
    <w:rsid w:val="005A5127"/>
    <w:rsid w:val="005A520D"/>
    <w:rsid w:val="005A5259"/>
    <w:rsid w:val="005A5286"/>
    <w:rsid w:val="005A5302"/>
    <w:rsid w:val="005A539C"/>
    <w:rsid w:val="005A53D7"/>
    <w:rsid w:val="005A540C"/>
    <w:rsid w:val="005A5570"/>
    <w:rsid w:val="005A55CB"/>
    <w:rsid w:val="005A56A3"/>
    <w:rsid w:val="005A56C1"/>
    <w:rsid w:val="005A56F9"/>
    <w:rsid w:val="005A5722"/>
    <w:rsid w:val="005A573D"/>
    <w:rsid w:val="005A5740"/>
    <w:rsid w:val="005A5769"/>
    <w:rsid w:val="005A5878"/>
    <w:rsid w:val="005A5891"/>
    <w:rsid w:val="005A593B"/>
    <w:rsid w:val="005A5954"/>
    <w:rsid w:val="005A5A31"/>
    <w:rsid w:val="005A5AD1"/>
    <w:rsid w:val="005A5AFF"/>
    <w:rsid w:val="005A5B5A"/>
    <w:rsid w:val="005A5C09"/>
    <w:rsid w:val="005A5C0F"/>
    <w:rsid w:val="005A5C36"/>
    <w:rsid w:val="005A5C94"/>
    <w:rsid w:val="005A5D03"/>
    <w:rsid w:val="005A5D07"/>
    <w:rsid w:val="005A5D98"/>
    <w:rsid w:val="005A5E2B"/>
    <w:rsid w:val="005A5E40"/>
    <w:rsid w:val="005A5E70"/>
    <w:rsid w:val="005A5EC5"/>
    <w:rsid w:val="005A5F3F"/>
    <w:rsid w:val="005A5F46"/>
    <w:rsid w:val="005A601E"/>
    <w:rsid w:val="005A6086"/>
    <w:rsid w:val="005A60CE"/>
    <w:rsid w:val="005A6168"/>
    <w:rsid w:val="005A6174"/>
    <w:rsid w:val="005A62A5"/>
    <w:rsid w:val="005A635E"/>
    <w:rsid w:val="005A6361"/>
    <w:rsid w:val="005A63F2"/>
    <w:rsid w:val="005A641A"/>
    <w:rsid w:val="005A64C4"/>
    <w:rsid w:val="005A6545"/>
    <w:rsid w:val="005A655A"/>
    <w:rsid w:val="005A65E3"/>
    <w:rsid w:val="005A664A"/>
    <w:rsid w:val="005A676C"/>
    <w:rsid w:val="005A679E"/>
    <w:rsid w:val="005A67AE"/>
    <w:rsid w:val="005A67CC"/>
    <w:rsid w:val="005A67FC"/>
    <w:rsid w:val="005A6805"/>
    <w:rsid w:val="005A683F"/>
    <w:rsid w:val="005A68B4"/>
    <w:rsid w:val="005A696E"/>
    <w:rsid w:val="005A697F"/>
    <w:rsid w:val="005A69A3"/>
    <w:rsid w:val="005A6A39"/>
    <w:rsid w:val="005A6ABB"/>
    <w:rsid w:val="005A6C00"/>
    <w:rsid w:val="005A6C11"/>
    <w:rsid w:val="005A6C75"/>
    <w:rsid w:val="005A6CB3"/>
    <w:rsid w:val="005A6CB9"/>
    <w:rsid w:val="005A6CEC"/>
    <w:rsid w:val="005A6D1C"/>
    <w:rsid w:val="005A6DC4"/>
    <w:rsid w:val="005A6E6B"/>
    <w:rsid w:val="005A6EAA"/>
    <w:rsid w:val="005A6ED5"/>
    <w:rsid w:val="005A6F0E"/>
    <w:rsid w:val="005A6F14"/>
    <w:rsid w:val="005A6F44"/>
    <w:rsid w:val="005A6FF5"/>
    <w:rsid w:val="005A6FF9"/>
    <w:rsid w:val="005A7063"/>
    <w:rsid w:val="005A707A"/>
    <w:rsid w:val="005A709F"/>
    <w:rsid w:val="005A712B"/>
    <w:rsid w:val="005A717E"/>
    <w:rsid w:val="005A7184"/>
    <w:rsid w:val="005A71A5"/>
    <w:rsid w:val="005A71D2"/>
    <w:rsid w:val="005A721C"/>
    <w:rsid w:val="005A7288"/>
    <w:rsid w:val="005A7294"/>
    <w:rsid w:val="005A7332"/>
    <w:rsid w:val="005A734E"/>
    <w:rsid w:val="005A7359"/>
    <w:rsid w:val="005A7384"/>
    <w:rsid w:val="005A7403"/>
    <w:rsid w:val="005A7418"/>
    <w:rsid w:val="005A7462"/>
    <w:rsid w:val="005A7470"/>
    <w:rsid w:val="005A751D"/>
    <w:rsid w:val="005A759B"/>
    <w:rsid w:val="005A7612"/>
    <w:rsid w:val="005A7664"/>
    <w:rsid w:val="005A76DC"/>
    <w:rsid w:val="005A7725"/>
    <w:rsid w:val="005A786E"/>
    <w:rsid w:val="005A78CE"/>
    <w:rsid w:val="005A79DE"/>
    <w:rsid w:val="005A7A00"/>
    <w:rsid w:val="005A7AA1"/>
    <w:rsid w:val="005A7B63"/>
    <w:rsid w:val="005A7BF7"/>
    <w:rsid w:val="005A7BFC"/>
    <w:rsid w:val="005A7C08"/>
    <w:rsid w:val="005A7C0C"/>
    <w:rsid w:val="005A7C3C"/>
    <w:rsid w:val="005A7CFD"/>
    <w:rsid w:val="005A7D29"/>
    <w:rsid w:val="005A7D5D"/>
    <w:rsid w:val="005A7D5F"/>
    <w:rsid w:val="005A7D8F"/>
    <w:rsid w:val="005A7DD8"/>
    <w:rsid w:val="005A7DE1"/>
    <w:rsid w:val="005A7DE8"/>
    <w:rsid w:val="005B0008"/>
    <w:rsid w:val="005B004B"/>
    <w:rsid w:val="005B010D"/>
    <w:rsid w:val="005B018F"/>
    <w:rsid w:val="005B01BB"/>
    <w:rsid w:val="005B01CA"/>
    <w:rsid w:val="005B01DA"/>
    <w:rsid w:val="005B02A9"/>
    <w:rsid w:val="005B03A7"/>
    <w:rsid w:val="005B03D1"/>
    <w:rsid w:val="005B044E"/>
    <w:rsid w:val="005B0479"/>
    <w:rsid w:val="005B04E0"/>
    <w:rsid w:val="005B05BF"/>
    <w:rsid w:val="005B05F6"/>
    <w:rsid w:val="005B062F"/>
    <w:rsid w:val="005B0708"/>
    <w:rsid w:val="005B0781"/>
    <w:rsid w:val="005B07AF"/>
    <w:rsid w:val="005B07B4"/>
    <w:rsid w:val="005B0865"/>
    <w:rsid w:val="005B091D"/>
    <w:rsid w:val="005B0938"/>
    <w:rsid w:val="005B095E"/>
    <w:rsid w:val="005B0A24"/>
    <w:rsid w:val="005B0AD3"/>
    <w:rsid w:val="005B0B34"/>
    <w:rsid w:val="005B0B53"/>
    <w:rsid w:val="005B0B70"/>
    <w:rsid w:val="005B0BAB"/>
    <w:rsid w:val="005B0BFB"/>
    <w:rsid w:val="005B0D01"/>
    <w:rsid w:val="005B0D54"/>
    <w:rsid w:val="005B0D90"/>
    <w:rsid w:val="005B0DD6"/>
    <w:rsid w:val="005B0EE3"/>
    <w:rsid w:val="005B1026"/>
    <w:rsid w:val="005B107E"/>
    <w:rsid w:val="005B10D8"/>
    <w:rsid w:val="005B1144"/>
    <w:rsid w:val="005B1154"/>
    <w:rsid w:val="005B11F7"/>
    <w:rsid w:val="005B1229"/>
    <w:rsid w:val="005B127F"/>
    <w:rsid w:val="005B136D"/>
    <w:rsid w:val="005B1383"/>
    <w:rsid w:val="005B14EB"/>
    <w:rsid w:val="005B14F0"/>
    <w:rsid w:val="005B1503"/>
    <w:rsid w:val="005B159E"/>
    <w:rsid w:val="005B1626"/>
    <w:rsid w:val="005B1690"/>
    <w:rsid w:val="005B16B1"/>
    <w:rsid w:val="005B16C6"/>
    <w:rsid w:val="005B172D"/>
    <w:rsid w:val="005B173C"/>
    <w:rsid w:val="005B1794"/>
    <w:rsid w:val="005B180E"/>
    <w:rsid w:val="005B1822"/>
    <w:rsid w:val="005B1829"/>
    <w:rsid w:val="005B1885"/>
    <w:rsid w:val="005B18D4"/>
    <w:rsid w:val="005B193F"/>
    <w:rsid w:val="005B1993"/>
    <w:rsid w:val="005B19D2"/>
    <w:rsid w:val="005B19D4"/>
    <w:rsid w:val="005B1A26"/>
    <w:rsid w:val="005B1A95"/>
    <w:rsid w:val="005B1ABA"/>
    <w:rsid w:val="005B1AC4"/>
    <w:rsid w:val="005B1C33"/>
    <w:rsid w:val="005B1CDB"/>
    <w:rsid w:val="005B1CDE"/>
    <w:rsid w:val="005B1D10"/>
    <w:rsid w:val="005B1D7F"/>
    <w:rsid w:val="005B1E98"/>
    <w:rsid w:val="005B1F1A"/>
    <w:rsid w:val="005B1F71"/>
    <w:rsid w:val="005B1F7B"/>
    <w:rsid w:val="005B1FD9"/>
    <w:rsid w:val="005B2095"/>
    <w:rsid w:val="005B2131"/>
    <w:rsid w:val="005B2205"/>
    <w:rsid w:val="005B221B"/>
    <w:rsid w:val="005B222C"/>
    <w:rsid w:val="005B2286"/>
    <w:rsid w:val="005B22AD"/>
    <w:rsid w:val="005B22D3"/>
    <w:rsid w:val="005B22F2"/>
    <w:rsid w:val="005B237D"/>
    <w:rsid w:val="005B2406"/>
    <w:rsid w:val="005B24A0"/>
    <w:rsid w:val="005B2535"/>
    <w:rsid w:val="005B25B2"/>
    <w:rsid w:val="005B25C2"/>
    <w:rsid w:val="005B261C"/>
    <w:rsid w:val="005B266B"/>
    <w:rsid w:val="005B26F1"/>
    <w:rsid w:val="005B270C"/>
    <w:rsid w:val="005B2729"/>
    <w:rsid w:val="005B2787"/>
    <w:rsid w:val="005B2789"/>
    <w:rsid w:val="005B2790"/>
    <w:rsid w:val="005B27BB"/>
    <w:rsid w:val="005B27F5"/>
    <w:rsid w:val="005B2841"/>
    <w:rsid w:val="005B28B1"/>
    <w:rsid w:val="005B294C"/>
    <w:rsid w:val="005B2A09"/>
    <w:rsid w:val="005B2A11"/>
    <w:rsid w:val="005B2AC3"/>
    <w:rsid w:val="005B2B3B"/>
    <w:rsid w:val="005B2B9E"/>
    <w:rsid w:val="005B2C09"/>
    <w:rsid w:val="005B2CB2"/>
    <w:rsid w:val="005B2D32"/>
    <w:rsid w:val="005B2D4E"/>
    <w:rsid w:val="005B2DF6"/>
    <w:rsid w:val="005B2E83"/>
    <w:rsid w:val="005B2FBF"/>
    <w:rsid w:val="005B2FCB"/>
    <w:rsid w:val="005B3002"/>
    <w:rsid w:val="005B304B"/>
    <w:rsid w:val="005B3080"/>
    <w:rsid w:val="005B309C"/>
    <w:rsid w:val="005B3124"/>
    <w:rsid w:val="005B313E"/>
    <w:rsid w:val="005B31B4"/>
    <w:rsid w:val="005B3292"/>
    <w:rsid w:val="005B336A"/>
    <w:rsid w:val="005B3411"/>
    <w:rsid w:val="005B3457"/>
    <w:rsid w:val="005B34E7"/>
    <w:rsid w:val="005B3506"/>
    <w:rsid w:val="005B3568"/>
    <w:rsid w:val="005B359F"/>
    <w:rsid w:val="005B35F8"/>
    <w:rsid w:val="005B3676"/>
    <w:rsid w:val="005B3681"/>
    <w:rsid w:val="005B3694"/>
    <w:rsid w:val="005B36AB"/>
    <w:rsid w:val="005B3891"/>
    <w:rsid w:val="005B38B3"/>
    <w:rsid w:val="005B38E4"/>
    <w:rsid w:val="005B3907"/>
    <w:rsid w:val="005B3916"/>
    <w:rsid w:val="005B391F"/>
    <w:rsid w:val="005B3947"/>
    <w:rsid w:val="005B39F6"/>
    <w:rsid w:val="005B3A55"/>
    <w:rsid w:val="005B3B08"/>
    <w:rsid w:val="005B3B29"/>
    <w:rsid w:val="005B3B7A"/>
    <w:rsid w:val="005B3C40"/>
    <w:rsid w:val="005B3CEF"/>
    <w:rsid w:val="005B3CF9"/>
    <w:rsid w:val="005B3CFE"/>
    <w:rsid w:val="005B3D4A"/>
    <w:rsid w:val="005B3DAB"/>
    <w:rsid w:val="005B3DAD"/>
    <w:rsid w:val="005B3F61"/>
    <w:rsid w:val="005B3F71"/>
    <w:rsid w:val="005B403E"/>
    <w:rsid w:val="005B4220"/>
    <w:rsid w:val="005B428E"/>
    <w:rsid w:val="005B435D"/>
    <w:rsid w:val="005B4379"/>
    <w:rsid w:val="005B43EA"/>
    <w:rsid w:val="005B43EC"/>
    <w:rsid w:val="005B43FB"/>
    <w:rsid w:val="005B4420"/>
    <w:rsid w:val="005B4438"/>
    <w:rsid w:val="005B4459"/>
    <w:rsid w:val="005B4565"/>
    <w:rsid w:val="005B461A"/>
    <w:rsid w:val="005B4630"/>
    <w:rsid w:val="005B4641"/>
    <w:rsid w:val="005B466C"/>
    <w:rsid w:val="005B46AF"/>
    <w:rsid w:val="005B4712"/>
    <w:rsid w:val="005B4880"/>
    <w:rsid w:val="005B4893"/>
    <w:rsid w:val="005B4894"/>
    <w:rsid w:val="005B4911"/>
    <w:rsid w:val="005B4929"/>
    <w:rsid w:val="005B4A04"/>
    <w:rsid w:val="005B4A6E"/>
    <w:rsid w:val="005B4A98"/>
    <w:rsid w:val="005B4B1E"/>
    <w:rsid w:val="005B4B3F"/>
    <w:rsid w:val="005B4B65"/>
    <w:rsid w:val="005B4C6B"/>
    <w:rsid w:val="005B4CC7"/>
    <w:rsid w:val="005B4CE5"/>
    <w:rsid w:val="005B4D1A"/>
    <w:rsid w:val="005B4D95"/>
    <w:rsid w:val="005B4DD2"/>
    <w:rsid w:val="005B4DF1"/>
    <w:rsid w:val="005B4E81"/>
    <w:rsid w:val="005B4EBD"/>
    <w:rsid w:val="005B4EC3"/>
    <w:rsid w:val="005B4FFB"/>
    <w:rsid w:val="005B5005"/>
    <w:rsid w:val="005B50A6"/>
    <w:rsid w:val="005B50A9"/>
    <w:rsid w:val="005B50E7"/>
    <w:rsid w:val="005B5140"/>
    <w:rsid w:val="005B52E4"/>
    <w:rsid w:val="005B5314"/>
    <w:rsid w:val="005B5358"/>
    <w:rsid w:val="005B53E5"/>
    <w:rsid w:val="005B54E5"/>
    <w:rsid w:val="005B5516"/>
    <w:rsid w:val="005B552C"/>
    <w:rsid w:val="005B557F"/>
    <w:rsid w:val="005B5657"/>
    <w:rsid w:val="005B569F"/>
    <w:rsid w:val="005B56E1"/>
    <w:rsid w:val="005B57C7"/>
    <w:rsid w:val="005B581B"/>
    <w:rsid w:val="005B5855"/>
    <w:rsid w:val="005B586A"/>
    <w:rsid w:val="005B590B"/>
    <w:rsid w:val="005B5AA0"/>
    <w:rsid w:val="005B5BAD"/>
    <w:rsid w:val="005B5C7F"/>
    <w:rsid w:val="005B5C81"/>
    <w:rsid w:val="005B5CC4"/>
    <w:rsid w:val="005B5CFC"/>
    <w:rsid w:val="005B5DD7"/>
    <w:rsid w:val="005B5E63"/>
    <w:rsid w:val="005B5F1B"/>
    <w:rsid w:val="005B5F48"/>
    <w:rsid w:val="005B5F4D"/>
    <w:rsid w:val="005B5FA6"/>
    <w:rsid w:val="005B5FC1"/>
    <w:rsid w:val="005B5FC2"/>
    <w:rsid w:val="005B602E"/>
    <w:rsid w:val="005B6044"/>
    <w:rsid w:val="005B60DD"/>
    <w:rsid w:val="005B60EA"/>
    <w:rsid w:val="005B61BF"/>
    <w:rsid w:val="005B61C4"/>
    <w:rsid w:val="005B61EA"/>
    <w:rsid w:val="005B6284"/>
    <w:rsid w:val="005B6373"/>
    <w:rsid w:val="005B63E2"/>
    <w:rsid w:val="005B645C"/>
    <w:rsid w:val="005B648F"/>
    <w:rsid w:val="005B655A"/>
    <w:rsid w:val="005B65CD"/>
    <w:rsid w:val="005B6615"/>
    <w:rsid w:val="005B66C5"/>
    <w:rsid w:val="005B672C"/>
    <w:rsid w:val="005B6758"/>
    <w:rsid w:val="005B677A"/>
    <w:rsid w:val="005B6792"/>
    <w:rsid w:val="005B6797"/>
    <w:rsid w:val="005B6885"/>
    <w:rsid w:val="005B68E1"/>
    <w:rsid w:val="005B69EA"/>
    <w:rsid w:val="005B6AB2"/>
    <w:rsid w:val="005B6AD2"/>
    <w:rsid w:val="005B6AE8"/>
    <w:rsid w:val="005B6B73"/>
    <w:rsid w:val="005B6BCD"/>
    <w:rsid w:val="005B6BD5"/>
    <w:rsid w:val="005B6C05"/>
    <w:rsid w:val="005B6C24"/>
    <w:rsid w:val="005B6C26"/>
    <w:rsid w:val="005B6CEA"/>
    <w:rsid w:val="005B6D76"/>
    <w:rsid w:val="005B6D88"/>
    <w:rsid w:val="005B6DD6"/>
    <w:rsid w:val="005B6E89"/>
    <w:rsid w:val="005B6F99"/>
    <w:rsid w:val="005B6F9B"/>
    <w:rsid w:val="005B6FBA"/>
    <w:rsid w:val="005B6FCD"/>
    <w:rsid w:val="005B700F"/>
    <w:rsid w:val="005B709D"/>
    <w:rsid w:val="005B70E2"/>
    <w:rsid w:val="005B7149"/>
    <w:rsid w:val="005B7169"/>
    <w:rsid w:val="005B7197"/>
    <w:rsid w:val="005B7262"/>
    <w:rsid w:val="005B727A"/>
    <w:rsid w:val="005B7335"/>
    <w:rsid w:val="005B733F"/>
    <w:rsid w:val="005B7374"/>
    <w:rsid w:val="005B73AD"/>
    <w:rsid w:val="005B741B"/>
    <w:rsid w:val="005B747E"/>
    <w:rsid w:val="005B74CE"/>
    <w:rsid w:val="005B75CC"/>
    <w:rsid w:val="005B7627"/>
    <w:rsid w:val="005B762E"/>
    <w:rsid w:val="005B763B"/>
    <w:rsid w:val="005B7758"/>
    <w:rsid w:val="005B778F"/>
    <w:rsid w:val="005B77DE"/>
    <w:rsid w:val="005B7833"/>
    <w:rsid w:val="005B7845"/>
    <w:rsid w:val="005B788B"/>
    <w:rsid w:val="005B795A"/>
    <w:rsid w:val="005B7972"/>
    <w:rsid w:val="005B798C"/>
    <w:rsid w:val="005B7A2E"/>
    <w:rsid w:val="005B7A34"/>
    <w:rsid w:val="005B7A7F"/>
    <w:rsid w:val="005B7AC0"/>
    <w:rsid w:val="005B7AFE"/>
    <w:rsid w:val="005B7B06"/>
    <w:rsid w:val="005B7B44"/>
    <w:rsid w:val="005B7B7A"/>
    <w:rsid w:val="005B7B81"/>
    <w:rsid w:val="005B7BCB"/>
    <w:rsid w:val="005B7C0F"/>
    <w:rsid w:val="005B7C1D"/>
    <w:rsid w:val="005B7C92"/>
    <w:rsid w:val="005B7D18"/>
    <w:rsid w:val="005B7D2D"/>
    <w:rsid w:val="005B7DFB"/>
    <w:rsid w:val="005B7E1B"/>
    <w:rsid w:val="005B7E27"/>
    <w:rsid w:val="005B7EAE"/>
    <w:rsid w:val="005B7EB3"/>
    <w:rsid w:val="005B7EF7"/>
    <w:rsid w:val="005B7F13"/>
    <w:rsid w:val="005B7F45"/>
    <w:rsid w:val="005B7F91"/>
    <w:rsid w:val="005B7FD7"/>
    <w:rsid w:val="005C00A6"/>
    <w:rsid w:val="005C00AE"/>
    <w:rsid w:val="005C00CE"/>
    <w:rsid w:val="005C00F5"/>
    <w:rsid w:val="005C0159"/>
    <w:rsid w:val="005C0275"/>
    <w:rsid w:val="005C02A3"/>
    <w:rsid w:val="005C02A9"/>
    <w:rsid w:val="005C02B3"/>
    <w:rsid w:val="005C0336"/>
    <w:rsid w:val="005C03F2"/>
    <w:rsid w:val="005C040F"/>
    <w:rsid w:val="005C0454"/>
    <w:rsid w:val="005C04D4"/>
    <w:rsid w:val="005C0592"/>
    <w:rsid w:val="005C05B9"/>
    <w:rsid w:val="005C0663"/>
    <w:rsid w:val="005C06AD"/>
    <w:rsid w:val="005C06C5"/>
    <w:rsid w:val="005C074D"/>
    <w:rsid w:val="005C0884"/>
    <w:rsid w:val="005C08AD"/>
    <w:rsid w:val="005C08FF"/>
    <w:rsid w:val="005C09B7"/>
    <w:rsid w:val="005C09D5"/>
    <w:rsid w:val="005C0A37"/>
    <w:rsid w:val="005C0AAD"/>
    <w:rsid w:val="005C0AE1"/>
    <w:rsid w:val="005C0BF2"/>
    <w:rsid w:val="005C0C41"/>
    <w:rsid w:val="005C0C4E"/>
    <w:rsid w:val="005C0C92"/>
    <w:rsid w:val="005C0D67"/>
    <w:rsid w:val="005C0D9B"/>
    <w:rsid w:val="005C0E39"/>
    <w:rsid w:val="005C0F36"/>
    <w:rsid w:val="005C0F3C"/>
    <w:rsid w:val="005C0F95"/>
    <w:rsid w:val="005C1183"/>
    <w:rsid w:val="005C11A0"/>
    <w:rsid w:val="005C11B6"/>
    <w:rsid w:val="005C11D7"/>
    <w:rsid w:val="005C11E1"/>
    <w:rsid w:val="005C1255"/>
    <w:rsid w:val="005C1262"/>
    <w:rsid w:val="005C12BC"/>
    <w:rsid w:val="005C12E3"/>
    <w:rsid w:val="005C12F4"/>
    <w:rsid w:val="005C12F8"/>
    <w:rsid w:val="005C13BC"/>
    <w:rsid w:val="005C13E9"/>
    <w:rsid w:val="005C13FA"/>
    <w:rsid w:val="005C14FB"/>
    <w:rsid w:val="005C1524"/>
    <w:rsid w:val="005C1589"/>
    <w:rsid w:val="005C1646"/>
    <w:rsid w:val="005C172B"/>
    <w:rsid w:val="005C174A"/>
    <w:rsid w:val="005C1794"/>
    <w:rsid w:val="005C17AB"/>
    <w:rsid w:val="005C17E2"/>
    <w:rsid w:val="005C17E6"/>
    <w:rsid w:val="005C17E7"/>
    <w:rsid w:val="005C1857"/>
    <w:rsid w:val="005C187A"/>
    <w:rsid w:val="005C1956"/>
    <w:rsid w:val="005C1B5B"/>
    <w:rsid w:val="005C1BC5"/>
    <w:rsid w:val="005C1C4A"/>
    <w:rsid w:val="005C1C53"/>
    <w:rsid w:val="005C1CCA"/>
    <w:rsid w:val="005C1CDC"/>
    <w:rsid w:val="005C1D1D"/>
    <w:rsid w:val="005C1D36"/>
    <w:rsid w:val="005C1D40"/>
    <w:rsid w:val="005C1D85"/>
    <w:rsid w:val="005C1DB8"/>
    <w:rsid w:val="005C1E15"/>
    <w:rsid w:val="005C1E27"/>
    <w:rsid w:val="005C1E58"/>
    <w:rsid w:val="005C2026"/>
    <w:rsid w:val="005C2079"/>
    <w:rsid w:val="005C2120"/>
    <w:rsid w:val="005C220F"/>
    <w:rsid w:val="005C224C"/>
    <w:rsid w:val="005C2252"/>
    <w:rsid w:val="005C225E"/>
    <w:rsid w:val="005C2274"/>
    <w:rsid w:val="005C22AE"/>
    <w:rsid w:val="005C22B4"/>
    <w:rsid w:val="005C2392"/>
    <w:rsid w:val="005C2429"/>
    <w:rsid w:val="005C243C"/>
    <w:rsid w:val="005C24F6"/>
    <w:rsid w:val="005C252A"/>
    <w:rsid w:val="005C2581"/>
    <w:rsid w:val="005C25B8"/>
    <w:rsid w:val="005C25D8"/>
    <w:rsid w:val="005C25FE"/>
    <w:rsid w:val="005C2616"/>
    <w:rsid w:val="005C2657"/>
    <w:rsid w:val="005C268D"/>
    <w:rsid w:val="005C27D5"/>
    <w:rsid w:val="005C2820"/>
    <w:rsid w:val="005C2861"/>
    <w:rsid w:val="005C28A6"/>
    <w:rsid w:val="005C28F8"/>
    <w:rsid w:val="005C2957"/>
    <w:rsid w:val="005C296B"/>
    <w:rsid w:val="005C29B4"/>
    <w:rsid w:val="005C29ED"/>
    <w:rsid w:val="005C2A0E"/>
    <w:rsid w:val="005C2A53"/>
    <w:rsid w:val="005C2A78"/>
    <w:rsid w:val="005C2AE8"/>
    <w:rsid w:val="005C2B02"/>
    <w:rsid w:val="005C2B1E"/>
    <w:rsid w:val="005C2B44"/>
    <w:rsid w:val="005C2BE6"/>
    <w:rsid w:val="005C2BFA"/>
    <w:rsid w:val="005C2C02"/>
    <w:rsid w:val="005C2CB9"/>
    <w:rsid w:val="005C2CFE"/>
    <w:rsid w:val="005C2F29"/>
    <w:rsid w:val="005C2F8C"/>
    <w:rsid w:val="005C2FD1"/>
    <w:rsid w:val="005C2FFB"/>
    <w:rsid w:val="005C3000"/>
    <w:rsid w:val="005C316D"/>
    <w:rsid w:val="005C3199"/>
    <w:rsid w:val="005C31B4"/>
    <w:rsid w:val="005C31D0"/>
    <w:rsid w:val="005C330C"/>
    <w:rsid w:val="005C33DB"/>
    <w:rsid w:val="005C34D1"/>
    <w:rsid w:val="005C3538"/>
    <w:rsid w:val="005C357A"/>
    <w:rsid w:val="005C3597"/>
    <w:rsid w:val="005C36AC"/>
    <w:rsid w:val="005C370B"/>
    <w:rsid w:val="005C38A0"/>
    <w:rsid w:val="005C38A5"/>
    <w:rsid w:val="005C38DC"/>
    <w:rsid w:val="005C3A9A"/>
    <w:rsid w:val="005C3AED"/>
    <w:rsid w:val="005C3B76"/>
    <w:rsid w:val="005C3C82"/>
    <w:rsid w:val="005C3D5E"/>
    <w:rsid w:val="005C3E2F"/>
    <w:rsid w:val="005C3E3E"/>
    <w:rsid w:val="005C3E4A"/>
    <w:rsid w:val="005C3F21"/>
    <w:rsid w:val="005C3F37"/>
    <w:rsid w:val="005C40F1"/>
    <w:rsid w:val="005C4130"/>
    <w:rsid w:val="005C4166"/>
    <w:rsid w:val="005C41A7"/>
    <w:rsid w:val="005C4275"/>
    <w:rsid w:val="005C429B"/>
    <w:rsid w:val="005C42A2"/>
    <w:rsid w:val="005C42AB"/>
    <w:rsid w:val="005C430D"/>
    <w:rsid w:val="005C4317"/>
    <w:rsid w:val="005C4333"/>
    <w:rsid w:val="005C437C"/>
    <w:rsid w:val="005C4500"/>
    <w:rsid w:val="005C456A"/>
    <w:rsid w:val="005C4607"/>
    <w:rsid w:val="005C472B"/>
    <w:rsid w:val="005C474D"/>
    <w:rsid w:val="005C4773"/>
    <w:rsid w:val="005C47B6"/>
    <w:rsid w:val="005C47E4"/>
    <w:rsid w:val="005C47FE"/>
    <w:rsid w:val="005C4887"/>
    <w:rsid w:val="005C48D5"/>
    <w:rsid w:val="005C48DF"/>
    <w:rsid w:val="005C4B0B"/>
    <w:rsid w:val="005C4B7F"/>
    <w:rsid w:val="005C4BE9"/>
    <w:rsid w:val="005C4BF5"/>
    <w:rsid w:val="005C4C8C"/>
    <w:rsid w:val="005C4D92"/>
    <w:rsid w:val="005C4DD2"/>
    <w:rsid w:val="005C4E2C"/>
    <w:rsid w:val="005C4E3A"/>
    <w:rsid w:val="005C4E65"/>
    <w:rsid w:val="005C4F13"/>
    <w:rsid w:val="005C4FB8"/>
    <w:rsid w:val="005C4FD1"/>
    <w:rsid w:val="005C4FD9"/>
    <w:rsid w:val="005C5015"/>
    <w:rsid w:val="005C5024"/>
    <w:rsid w:val="005C50CD"/>
    <w:rsid w:val="005C50E0"/>
    <w:rsid w:val="005C513F"/>
    <w:rsid w:val="005C518B"/>
    <w:rsid w:val="005C51D3"/>
    <w:rsid w:val="005C5256"/>
    <w:rsid w:val="005C52BD"/>
    <w:rsid w:val="005C537A"/>
    <w:rsid w:val="005C5466"/>
    <w:rsid w:val="005C5615"/>
    <w:rsid w:val="005C5678"/>
    <w:rsid w:val="005C567B"/>
    <w:rsid w:val="005C568F"/>
    <w:rsid w:val="005C56C5"/>
    <w:rsid w:val="005C5711"/>
    <w:rsid w:val="005C57A8"/>
    <w:rsid w:val="005C57DF"/>
    <w:rsid w:val="005C5877"/>
    <w:rsid w:val="005C599C"/>
    <w:rsid w:val="005C5A17"/>
    <w:rsid w:val="005C5A79"/>
    <w:rsid w:val="005C5AB6"/>
    <w:rsid w:val="005C5B1A"/>
    <w:rsid w:val="005C5B49"/>
    <w:rsid w:val="005C5B82"/>
    <w:rsid w:val="005C5BAA"/>
    <w:rsid w:val="005C5BE6"/>
    <w:rsid w:val="005C5BF4"/>
    <w:rsid w:val="005C5BFE"/>
    <w:rsid w:val="005C5C2D"/>
    <w:rsid w:val="005C5DD9"/>
    <w:rsid w:val="005C5E4A"/>
    <w:rsid w:val="005C5ECF"/>
    <w:rsid w:val="005C5EFB"/>
    <w:rsid w:val="005C5F3B"/>
    <w:rsid w:val="005C5FB0"/>
    <w:rsid w:val="005C6079"/>
    <w:rsid w:val="005C6196"/>
    <w:rsid w:val="005C61A7"/>
    <w:rsid w:val="005C61E5"/>
    <w:rsid w:val="005C6346"/>
    <w:rsid w:val="005C638D"/>
    <w:rsid w:val="005C6408"/>
    <w:rsid w:val="005C64BD"/>
    <w:rsid w:val="005C64D2"/>
    <w:rsid w:val="005C6509"/>
    <w:rsid w:val="005C6510"/>
    <w:rsid w:val="005C6560"/>
    <w:rsid w:val="005C65A4"/>
    <w:rsid w:val="005C660E"/>
    <w:rsid w:val="005C6623"/>
    <w:rsid w:val="005C6667"/>
    <w:rsid w:val="005C66AB"/>
    <w:rsid w:val="005C66CE"/>
    <w:rsid w:val="005C6716"/>
    <w:rsid w:val="005C677F"/>
    <w:rsid w:val="005C6790"/>
    <w:rsid w:val="005C67DD"/>
    <w:rsid w:val="005C6834"/>
    <w:rsid w:val="005C6848"/>
    <w:rsid w:val="005C68B1"/>
    <w:rsid w:val="005C68D0"/>
    <w:rsid w:val="005C68E3"/>
    <w:rsid w:val="005C6A02"/>
    <w:rsid w:val="005C6A39"/>
    <w:rsid w:val="005C6A8C"/>
    <w:rsid w:val="005C6AD2"/>
    <w:rsid w:val="005C6B53"/>
    <w:rsid w:val="005C6BB1"/>
    <w:rsid w:val="005C6BD1"/>
    <w:rsid w:val="005C6C45"/>
    <w:rsid w:val="005C6CB4"/>
    <w:rsid w:val="005C6CF9"/>
    <w:rsid w:val="005C6DB8"/>
    <w:rsid w:val="005C6E07"/>
    <w:rsid w:val="005C6ED8"/>
    <w:rsid w:val="005C6EFA"/>
    <w:rsid w:val="005C6EFB"/>
    <w:rsid w:val="005C6EFE"/>
    <w:rsid w:val="005C6F28"/>
    <w:rsid w:val="005C6F60"/>
    <w:rsid w:val="005C6FCE"/>
    <w:rsid w:val="005C6FD2"/>
    <w:rsid w:val="005C70A3"/>
    <w:rsid w:val="005C72CD"/>
    <w:rsid w:val="005C72F5"/>
    <w:rsid w:val="005C72FC"/>
    <w:rsid w:val="005C7318"/>
    <w:rsid w:val="005C73DD"/>
    <w:rsid w:val="005C7415"/>
    <w:rsid w:val="005C7442"/>
    <w:rsid w:val="005C7531"/>
    <w:rsid w:val="005C756A"/>
    <w:rsid w:val="005C75B2"/>
    <w:rsid w:val="005C75ED"/>
    <w:rsid w:val="005C763E"/>
    <w:rsid w:val="005C76D6"/>
    <w:rsid w:val="005C7705"/>
    <w:rsid w:val="005C7735"/>
    <w:rsid w:val="005C7772"/>
    <w:rsid w:val="005C77F3"/>
    <w:rsid w:val="005C7885"/>
    <w:rsid w:val="005C78E3"/>
    <w:rsid w:val="005C79F4"/>
    <w:rsid w:val="005C7A42"/>
    <w:rsid w:val="005C7A50"/>
    <w:rsid w:val="005C7B46"/>
    <w:rsid w:val="005C7B7C"/>
    <w:rsid w:val="005C7C50"/>
    <w:rsid w:val="005C7C90"/>
    <w:rsid w:val="005C7CD5"/>
    <w:rsid w:val="005C7D59"/>
    <w:rsid w:val="005C7DD9"/>
    <w:rsid w:val="005C7E57"/>
    <w:rsid w:val="005C7E98"/>
    <w:rsid w:val="005C7EA9"/>
    <w:rsid w:val="005C7F07"/>
    <w:rsid w:val="005C7F4A"/>
    <w:rsid w:val="005C7F85"/>
    <w:rsid w:val="005C7F8C"/>
    <w:rsid w:val="005C7FBF"/>
    <w:rsid w:val="005C7FD5"/>
    <w:rsid w:val="005CA16A"/>
    <w:rsid w:val="005D00E2"/>
    <w:rsid w:val="005D014D"/>
    <w:rsid w:val="005D0190"/>
    <w:rsid w:val="005D01AB"/>
    <w:rsid w:val="005D01B5"/>
    <w:rsid w:val="005D01C6"/>
    <w:rsid w:val="005D0301"/>
    <w:rsid w:val="005D032D"/>
    <w:rsid w:val="005D034E"/>
    <w:rsid w:val="005D0387"/>
    <w:rsid w:val="005D03B7"/>
    <w:rsid w:val="005D0436"/>
    <w:rsid w:val="005D0440"/>
    <w:rsid w:val="005D0470"/>
    <w:rsid w:val="005D04A0"/>
    <w:rsid w:val="005D04AF"/>
    <w:rsid w:val="005D050D"/>
    <w:rsid w:val="005D0549"/>
    <w:rsid w:val="005D059A"/>
    <w:rsid w:val="005D05D7"/>
    <w:rsid w:val="005D0655"/>
    <w:rsid w:val="005D06AB"/>
    <w:rsid w:val="005D06E6"/>
    <w:rsid w:val="005D07BA"/>
    <w:rsid w:val="005D0881"/>
    <w:rsid w:val="005D08D1"/>
    <w:rsid w:val="005D0927"/>
    <w:rsid w:val="005D0961"/>
    <w:rsid w:val="005D097E"/>
    <w:rsid w:val="005D0990"/>
    <w:rsid w:val="005D09E6"/>
    <w:rsid w:val="005D0B2A"/>
    <w:rsid w:val="005D0BAF"/>
    <w:rsid w:val="005D0C22"/>
    <w:rsid w:val="005D0CDE"/>
    <w:rsid w:val="005D0D0D"/>
    <w:rsid w:val="005D0D64"/>
    <w:rsid w:val="005D0F09"/>
    <w:rsid w:val="005D0F4E"/>
    <w:rsid w:val="005D0FB9"/>
    <w:rsid w:val="005D10A2"/>
    <w:rsid w:val="005D1102"/>
    <w:rsid w:val="005D115E"/>
    <w:rsid w:val="005D116A"/>
    <w:rsid w:val="005D116F"/>
    <w:rsid w:val="005D118B"/>
    <w:rsid w:val="005D11F2"/>
    <w:rsid w:val="005D122B"/>
    <w:rsid w:val="005D127A"/>
    <w:rsid w:val="005D1311"/>
    <w:rsid w:val="005D1451"/>
    <w:rsid w:val="005D149B"/>
    <w:rsid w:val="005D149D"/>
    <w:rsid w:val="005D14AB"/>
    <w:rsid w:val="005D14AC"/>
    <w:rsid w:val="005D14BA"/>
    <w:rsid w:val="005D14D3"/>
    <w:rsid w:val="005D14FC"/>
    <w:rsid w:val="005D155B"/>
    <w:rsid w:val="005D15F7"/>
    <w:rsid w:val="005D1618"/>
    <w:rsid w:val="005D1623"/>
    <w:rsid w:val="005D16E9"/>
    <w:rsid w:val="005D1816"/>
    <w:rsid w:val="005D184F"/>
    <w:rsid w:val="005D18B6"/>
    <w:rsid w:val="005D18C4"/>
    <w:rsid w:val="005D18EA"/>
    <w:rsid w:val="005D18F2"/>
    <w:rsid w:val="005D1A14"/>
    <w:rsid w:val="005D1A8E"/>
    <w:rsid w:val="005D1ADB"/>
    <w:rsid w:val="005D1AE7"/>
    <w:rsid w:val="005D1C0C"/>
    <w:rsid w:val="005D1CB4"/>
    <w:rsid w:val="005D1CEA"/>
    <w:rsid w:val="005D1D9A"/>
    <w:rsid w:val="005D1DFC"/>
    <w:rsid w:val="005D1E8E"/>
    <w:rsid w:val="005D1E96"/>
    <w:rsid w:val="005D1EA2"/>
    <w:rsid w:val="005D1EB1"/>
    <w:rsid w:val="005D1F65"/>
    <w:rsid w:val="005D1F7A"/>
    <w:rsid w:val="005D1FAE"/>
    <w:rsid w:val="005D1FBB"/>
    <w:rsid w:val="005D1FD7"/>
    <w:rsid w:val="005D2054"/>
    <w:rsid w:val="005D205C"/>
    <w:rsid w:val="005D20C2"/>
    <w:rsid w:val="005D213A"/>
    <w:rsid w:val="005D21C5"/>
    <w:rsid w:val="005D21EB"/>
    <w:rsid w:val="005D22A5"/>
    <w:rsid w:val="005D23E9"/>
    <w:rsid w:val="005D243C"/>
    <w:rsid w:val="005D2566"/>
    <w:rsid w:val="005D265F"/>
    <w:rsid w:val="005D2713"/>
    <w:rsid w:val="005D2725"/>
    <w:rsid w:val="005D275F"/>
    <w:rsid w:val="005D276A"/>
    <w:rsid w:val="005D27BB"/>
    <w:rsid w:val="005D27BF"/>
    <w:rsid w:val="005D27F4"/>
    <w:rsid w:val="005D280E"/>
    <w:rsid w:val="005D2810"/>
    <w:rsid w:val="005D2828"/>
    <w:rsid w:val="005D28E4"/>
    <w:rsid w:val="005D29E3"/>
    <w:rsid w:val="005D29F5"/>
    <w:rsid w:val="005D2A38"/>
    <w:rsid w:val="005D2A76"/>
    <w:rsid w:val="005D2D05"/>
    <w:rsid w:val="005D2EC4"/>
    <w:rsid w:val="005D2EFF"/>
    <w:rsid w:val="005D2F45"/>
    <w:rsid w:val="005D300E"/>
    <w:rsid w:val="005D3019"/>
    <w:rsid w:val="005D303B"/>
    <w:rsid w:val="005D3108"/>
    <w:rsid w:val="005D310A"/>
    <w:rsid w:val="005D3124"/>
    <w:rsid w:val="005D3125"/>
    <w:rsid w:val="005D312A"/>
    <w:rsid w:val="005D31BF"/>
    <w:rsid w:val="005D31C2"/>
    <w:rsid w:val="005D31FB"/>
    <w:rsid w:val="005D3299"/>
    <w:rsid w:val="005D3302"/>
    <w:rsid w:val="005D3361"/>
    <w:rsid w:val="005D3374"/>
    <w:rsid w:val="005D3392"/>
    <w:rsid w:val="005D33D3"/>
    <w:rsid w:val="005D340B"/>
    <w:rsid w:val="005D3415"/>
    <w:rsid w:val="005D343B"/>
    <w:rsid w:val="005D3470"/>
    <w:rsid w:val="005D347F"/>
    <w:rsid w:val="005D3527"/>
    <w:rsid w:val="005D35EA"/>
    <w:rsid w:val="005D36AF"/>
    <w:rsid w:val="005D37CE"/>
    <w:rsid w:val="005D3872"/>
    <w:rsid w:val="005D38DC"/>
    <w:rsid w:val="005D390E"/>
    <w:rsid w:val="005D3922"/>
    <w:rsid w:val="005D3947"/>
    <w:rsid w:val="005D396C"/>
    <w:rsid w:val="005D396E"/>
    <w:rsid w:val="005D39BA"/>
    <w:rsid w:val="005D3A6C"/>
    <w:rsid w:val="005D3BA0"/>
    <w:rsid w:val="005D3BF4"/>
    <w:rsid w:val="005D3CA7"/>
    <w:rsid w:val="005D3D32"/>
    <w:rsid w:val="005D3D4B"/>
    <w:rsid w:val="005D3D53"/>
    <w:rsid w:val="005D3DCD"/>
    <w:rsid w:val="005D3E0D"/>
    <w:rsid w:val="005D3E2A"/>
    <w:rsid w:val="005D3EA5"/>
    <w:rsid w:val="005D3ED0"/>
    <w:rsid w:val="005D3F80"/>
    <w:rsid w:val="005D3FC6"/>
    <w:rsid w:val="005D3FF0"/>
    <w:rsid w:val="005D4070"/>
    <w:rsid w:val="005D410F"/>
    <w:rsid w:val="005D4171"/>
    <w:rsid w:val="005D41C0"/>
    <w:rsid w:val="005D426E"/>
    <w:rsid w:val="005D42AF"/>
    <w:rsid w:val="005D430E"/>
    <w:rsid w:val="005D433D"/>
    <w:rsid w:val="005D43E4"/>
    <w:rsid w:val="005D4469"/>
    <w:rsid w:val="005D44EE"/>
    <w:rsid w:val="005D4508"/>
    <w:rsid w:val="005D450E"/>
    <w:rsid w:val="005D4522"/>
    <w:rsid w:val="005D4668"/>
    <w:rsid w:val="005D46F2"/>
    <w:rsid w:val="005D4743"/>
    <w:rsid w:val="005D479A"/>
    <w:rsid w:val="005D47D6"/>
    <w:rsid w:val="005D4858"/>
    <w:rsid w:val="005D4907"/>
    <w:rsid w:val="005D49AD"/>
    <w:rsid w:val="005D49F6"/>
    <w:rsid w:val="005D4A9F"/>
    <w:rsid w:val="005D4ACD"/>
    <w:rsid w:val="005D4B44"/>
    <w:rsid w:val="005D4B92"/>
    <w:rsid w:val="005D4C73"/>
    <w:rsid w:val="005D4E19"/>
    <w:rsid w:val="005D4E35"/>
    <w:rsid w:val="005D4E8A"/>
    <w:rsid w:val="005D4EE4"/>
    <w:rsid w:val="005D4F40"/>
    <w:rsid w:val="005D4F6A"/>
    <w:rsid w:val="005D4F8B"/>
    <w:rsid w:val="005D50D9"/>
    <w:rsid w:val="005D5186"/>
    <w:rsid w:val="005D5205"/>
    <w:rsid w:val="005D52B4"/>
    <w:rsid w:val="005D53C4"/>
    <w:rsid w:val="005D53E5"/>
    <w:rsid w:val="005D540C"/>
    <w:rsid w:val="005D54EE"/>
    <w:rsid w:val="005D5503"/>
    <w:rsid w:val="005D5506"/>
    <w:rsid w:val="005D5588"/>
    <w:rsid w:val="005D55B3"/>
    <w:rsid w:val="005D55F5"/>
    <w:rsid w:val="005D561B"/>
    <w:rsid w:val="005D5631"/>
    <w:rsid w:val="005D5657"/>
    <w:rsid w:val="005D5674"/>
    <w:rsid w:val="005D56DC"/>
    <w:rsid w:val="005D56DF"/>
    <w:rsid w:val="005D56FE"/>
    <w:rsid w:val="005D57A5"/>
    <w:rsid w:val="005D57AF"/>
    <w:rsid w:val="005D5817"/>
    <w:rsid w:val="005D586D"/>
    <w:rsid w:val="005D58A8"/>
    <w:rsid w:val="005D592D"/>
    <w:rsid w:val="005D593D"/>
    <w:rsid w:val="005D5959"/>
    <w:rsid w:val="005D5A06"/>
    <w:rsid w:val="005D5A86"/>
    <w:rsid w:val="005D5B1E"/>
    <w:rsid w:val="005D5B33"/>
    <w:rsid w:val="005D5B7D"/>
    <w:rsid w:val="005D5BA8"/>
    <w:rsid w:val="005D5C58"/>
    <w:rsid w:val="005D5C79"/>
    <w:rsid w:val="005D5CA5"/>
    <w:rsid w:val="005D5CCC"/>
    <w:rsid w:val="005D5CF2"/>
    <w:rsid w:val="005D5D41"/>
    <w:rsid w:val="005D5D58"/>
    <w:rsid w:val="005D5D64"/>
    <w:rsid w:val="005D5DEA"/>
    <w:rsid w:val="005D5DED"/>
    <w:rsid w:val="005D5E22"/>
    <w:rsid w:val="005D5E3B"/>
    <w:rsid w:val="005D5E4A"/>
    <w:rsid w:val="005D5E93"/>
    <w:rsid w:val="005D5F4E"/>
    <w:rsid w:val="005D5F97"/>
    <w:rsid w:val="005D5F9B"/>
    <w:rsid w:val="005D604D"/>
    <w:rsid w:val="005D613B"/>
    <w:rsid w:val="005D613D"/>
    <w:rsid w:val="005D6195"/>
    <w:rsid w:val="005D6294"/>
    <w:rsid w:val="005D62F9"/>
    <w:rsid w:val="005D63A2"/>
    <w:rsid w:val="005D63B5"/>
    <w:rsid w:val="005D6451"/>
    <w:rsid w:val="005D64A2"/>
    <w:rsid w:val="005D64A4"/>
    <w:rsid w:val="005D64EB"/>
    <w:rsid w:val="005D6658"/>
    <w:rsid w:val="005D666D"/>
    <w:rsid w:val="005D667C"/>
    <w:rsid w:val="005D678C"/>
    <w:rsid w:val="005D67F7"/>
    <w:rsid w:val="005D6868"/>
    <w:rsid w:val="005D688C"/>
    <w:rsid w:val="005D68F2"/>
    <w:rsid w:val="005D6931"/>
    <w:rsid w:val="005D69AD"/>
    <w:rsid w:val="005D6A98"/>
    <w:rsid w:val="005D6ABC"/>
    <w:rsid w:val="005D6B11"/>
    <w:rsid w:val="005D6B46"/>
    <w:rsid w:val="005D6C51"/>
    <w:rsid w:val="005D6CD1"/>
    <w:rsid w:val="005D6D35"/>
    <w:rsid w:val="005D6D3D"/>
    <w:rsid w:val="005D6D96"/>
    <w:rsid w:val="005D6F4A"/>
    <w:rsid w:val="005D702F"/>
    <w:rsid w:val="005D704B"/>
    <w:rsid w:val="005D70E5"/>
    <w:rsid w:val="005D7182"/>
    <w:rsid w:val="005D7191"/>
    <w:rsid w:val="005D71B6"/>
    <w:rsid w:val="005D7245"/>
    <w:rsid w:val="005D729E"/>
    <w:rsid w:val="005D732F"/>
    <w:rsid w:val="005D73B8"/>
    <w:rsid w:val="005D744C"/>
    <w:rsid w:val="005D7455"/>
    <w:rsid w:val="005D750F"/>
    <w:rsid w:val="005D755E"/>
    <w:rsid w:val="005D767C"/>
    <w:rsid w:val="005D7742"/>
    <w:rsid w:val="005D774E"/>
    <w:rsid w:val="005D7770"/>
    <w:rsid w:val="005D77A4"/>
    <w:rsid w:val="005D77B3"/>
    <w:rsid w:val="005D77DB"/>
    <w:rsid w:val="005D7868"/>
    <w:rsid w:val="005D7886"/>
    <w:rsid w:val="005D7895"/>
    <w:rsid w:val="005D78DD"/>
    <w:rsid w:val="005D7915"/>
    <w:rsid w:val="005D794D"/>
    <w:rsid w:val="005D796F"/>
    <w:rsid w:val="005D79F4"/>
    <w:rsid w:val="005D7A0C"/>
    <w:rsid w:val="005D7AD8"/>
    <w:rsid w:val="005D7AE0"/>
    <w:rsid w:val="005D7AEF"/>
    <w:rsid w:val="005D7C8F"/>
    <w:rsid w:val="005D7CAF"/>
    <w:rsid w:val="005D7E41"/>
    <w:rsid w:val="005D7EEC"/>
    <w:rsid w:val="005D7FB3"/>
    <w:rsid w:val="005D7FFD"/>
    <w:rsid w:val="005E00B7"/>
    <w:rsid w:val="005E0160"/>
    <w:rsid w:val="005E017E"/>
    <w:rsid w:val="005E01D2"/>
    <w:rsid w:val="005E0322"/>
    <w:rsid w:val="005E039B"/>
    <w:rsid w:val="005E03A3"/>
    <w:rsid w:val="005E051A"/>
    <w:rsid w:val="005E0605"/>
    <w:rsid w:val="005E062A"/>
    <w:rsid w:val="005E0644"/>
    <w:rsid w:val="005E064F"/>
    <w:rsid w:val="005E0667"/>
    <w:rsid w:val="005E06E6"/>
    <w:rsid w:val="005E0707"/>
    <w:rsid w:val="005E0711"/>
    <w:rsid w:val="005E076D"/>
    <w:rsid w:val="005E084E"/>
    <w:rsid w:val="005E0854"/>
    <w:rsid w:val="005E0861"/>
    <w:rsid w:val="005E0909"/>
    <w:rsid w:val="005E0972"/>
    <w:rsid w:val="005E0A50"/>
    <w:rsid w:val="005E0A95"/>
    <w:rsid w:val="005E0AB0"/>
    <w:rsid w:val="005E0AF5"/>
    <w:rsid w:val="005E0C22"/>
    <w:rsid w:val="005E0C7B"/>
    <w:rsid w:val="005E0C81"/>
    <w:rsid w:val="005E0D01"/>
    <w:rsid w:val="005E0D73"/>
    <w:rsid w:val="005E0E7F"/>
    <w:rsid w:val="005E0EC8"/>
    <w:rsid w:val="005E0ECE"/>
    <w:rsid w:val="005E0EE7"/>
    <w:rsid w:val="005E0F6E"/>
    <w:rsid w:val="005E0FE1"/>
    <w:rsid w:val="005E1001"/>
    <w:rsid w:val="005E100F"/>
    <w:rsid w:val="005E10C6"/>
    <w:rsid w:val="005E11D8"/>
    <w:rsid w:val="005E12DA"/>
    <w:rsid w:val="005E1300"/>
    <w:rsid w:val="005E1350"/>
    <w:rsid w:val="005E136F"/>
    <w:rsid w:val="005E13D7"/>
    <w:rsid w:val="005E13EF"/>
    <w:rsid w:val="005E1414"/>
    <w:rsid w:val="005E1447"/>
    <w:rsid w:val="005E1590"/>
    <w:rsid w:val="005E15A4"/>
    <w:rsid w:val="005E1658"/>
    <w:rsid w:val="005E1688"/>
    <w:rsid w:val="005E1720"/>
    <w:rsid w:val="005E174E"/>
    <w:rsid w:val="005E1786"/>
    <w:rsid w:val="005E17C6"/>
    <w:rsid w:val="005E17DB"/>
    <w:rsid w:val="005E187D"/>
    <w:rsid w:val="005E18C1"/>
    <w:rsid w:val="005E190B"/>
    <w:rsid w:val="005E19CD"/>
    <w:rsid w:val="005E1A4F"/>
    <w:rsid w:val="005E1AA4"/>
    <w:rsid w:val="005E1AA5"/>
    <w:rsid w:val="005E1AC8"/>
    <w:rsid w:val="005E1BF6"/>
    <w:rsid w:val="005E1BF8"/>
    <w:rsid w:val="005E1C63"/>
    <w:rsid w:val="005E1D39"/>
    <w:rsid w:val="005E1EA6"/>
    <w:rsid w:val="005E1EDA"/>
    <w:rsid w:val="005E1F51"/>
    <w:rsid w:val="005E1FE1"/>
    <w:rsid w:val="005E20CC"/>
    <w:rsid w:val="005E20E5"/>
    <w:rsid w:val="005E2144"/>
    <w:rsid w:val="005E2176"/>
    <w:rsid w:val="005E22A2"/>
    <w:rsid w:val="005E22C2"/>
    <w:rsid w:val="005E22DA"/>
    <w:rsid w:val="005E236F"/>
    <w:rsid w:val="005E2395"/>
    <w:rsid w:val="005E2444"/>
    <w:rsid w:val="005E25BD"/>
    <w:rsid w:val="005E25C1"/>
    <w:rsid w:val="005E260B"/>
    <w:rsid w:val="005E2706"/>
    <w:rsid w:val="005E272E"/>
    <w:rsid w:val="005E2775"/>
    <w:rsid w:val="005E27E2"/>
    <w:rsid w:val="005E27E3"/>
    <w:rsid w:val="005E285B"/>
    <w:rsid w:val="005E28D0"/>
    <w:rsid w:val="005E2961"/>
    <w:rsid w:val="005E2967"/>
    <w:rsid w:val="005E2984"/>
    <w:rsid w:val="005E29AF"/>
    <w:rsid w:val="005E29E9"/>
    <w:rsid w:val="005E2A48"/>
    <w:rsid w:val="005E2B57"/>
    <w:rsid w:val="005E2B71"/>
    <w:rsid w:val="005E2B80"/>
    <w:rsid w:val="005E2BB6"/>
    <w:rsid w:val="005E2BD5"/>
    <w:rsid w:val="005E2C05"/>
    <w:rsid w:val="005E2C6F"/>
    <w:rsid w:val="005E2C9B"/>
    <w:rsid w:val="005E2DE8"/>
    <w:rsid w:val="005E2E11"/>
    <w:rsid w:val="005E30F5"/>
    <w:rsid w:val="005E312A"/>
    <w:rsid w:val="005E31C0"/>
    <w:rsid w:val="005E3221"/>
    <w:rsid w:val="005E3259"/>
    <w:rsid w:val="005E32B6"/>
    <w:rsid w:val="005E3320"/>
    <w:rsid w:val="005E33BE"/>
    <w:rsid w:val="005E33FF"/>
    <w:rsid w:val="005E34B8"/>
    <w:rsid w:val="005E35E8"/>
    <w:rsid w:val="005E3651"/>
    <w:rsid w:val="005E36C2"/>
    <w:rsid w:val="005E37AF"/>
    <w:rsid w:val="005E3873"/>
    <w:rsid w:val="005E38D5"/>
    <w:rsid w:val="005E38FA"/>
    <w:rsid w:val="005E3A2A"/>
    <w:rsid w:val="005E3A3D"/>
    <w:rsid w:val="005E3A7A"/>
    <w:rsid w:val="005E3A99"/>
    <w:rsid w:val="005E3ACF"/>
    <w:rsid w:val="005E3B46"/>
    <w:rsid w:val="005E3BE0"/>
    <w:rsid w:val="005E3C51"/>
    <w:rsid w:val="005E3CA5"/>
    <w:rsid w:val="005E3CCB"/>
    <w:rsid w:val="005E3CE0"/>
    <w:rsid w:val="005E3D0D"/>
    <w:rsid w:val="005E3D49"/>
    <w:rsid w:val="005E3D6E"/>
    <w:rsid w:val="005E3DF7"/>
    <w:rsid w:val="005E3E2B"/>
    <w:rsid w:val="005E3E34"/>
    <w:rsid w:val="005E3E9C"/>
    <w:rsid w:val="005E3EB2"/>
    <w:rsid w:val="005E3EC3"/>
    <w:rsid w:val="005E3ECF"/>
    <w:rsid w:val="005E3EE2"/>
    <w:rsid w:val="005E3F46"/>
    <w:rsid w:val="005E4072"/>
    <w:rsid w:val="005E424C"/>
    <w:rsid w:val="005E42BB"/>
    <w:rsid w:val="005E42C6"/>
    <w:rsid w:val="005E43AA"/>
    <w:rsid w:val="005E43DE"/>
    <w:rsid w:val="005E440E"/>
    <w:rsid w:val="005E4422"/>
    <w:rsid w:val="005E450D"/>
    <w:rsid w:val="005E4552"/>
    <w:rsid w:val="005E467A"/>
    <w:rsid w:val="005E4685"/>
    <w:rsid w:val="005E46E8"/>
    <w:rsid w:val="005E4735"/>
    <w:rsid w:val="005E47A0"/>
    <w:rsid w:val="005E47E2"/>
    <w:rsid w:val="005E4844"/>
    <w:rsid w:val="005E4861"/>
    <w:rsid w:val="005E4865"/>
    <w:rsid w:val="005E4948"/>
    <w:rsid w:val="005E499B"/>
    <w:rsid w:val="005E49AC"/>
    <w:rsid w:val="005E4A21"/>
    <w:rsid w:val="005E4A2A"/>
    <w:rsid w:val="005E4A3E"/>
    <w:rsid w:val="005E4A92"/>
    <w:rsid w:val="005E4B3C"/>
    <w:rsid w:val="005E4B79"/>
    <w:rsid w:val="005E4BAD"/>
    <w:rsid w:val="005E4BC1"/>
    <w:rsid w:val="005E4BDC"/>
    <w:rsid w:val="005E4BEB"/>
    <w:rsid w:val="005E4BF9"/>
    <w:rsid w:val="005E4C0B"/>
    <w:rsid w:val="005E4C42"/>
    <w:rsid w:val="005E4CB7"/>
    <w:rsid w:val="005E4CD7"/>
    <w:rsid w:val="005E4E09"/>
    <w:rsid w:val="005E4EA1"/>
    <w:rsid w:val="005E4F69"/>
    <w:rsid w:val="005E4FBC"/>
    <w:rsid w:val="005E5030"/>
    <w:rsid w:val="005E5127"/>
    <w:rsid w:val="005E5154"/>
    <w:rsid w:val="005E5159"/>
    <w:rsid w:val="005E5228"/>
    <w:rsid w:val="005E5306"/>
    <w:rsid w:val="005E5379"/>
    <w:rsid w:val="005E53F3"/>
    <w:rsid w:val="005E5477"/>
    <w:rsid w:val="005E548B"/>
    <w:rsid w:val="005E54C3"/>
    <w:rsid w:val="005E54E2"/>
    <w:rsid w:val="005E550D"/>
    <w:rsid w:val="005E563A"/>
    <w:rsid w:val="005E563B"/>
    <w:rsid w:val="005E564E"/>
    <w:rsid w:val="005E56B3"/>
    <w:rsid w:val="005E56DD"/>
    <w:rsid w:val="005E57D4"/>
    <w:rsid w:val="005E5831"/>
    <w:rsid w:val="005E5853"/>
    <w:rsid w:val="005E593C"/>
    <w:rsid w:val="005E5955"/>
    <w:rsid w:val="005E5965"/>
    <w:rsid w:val="005E5AD8"/>
    <w:rsid w:val="005E5ADB"/>
    <w:rsid w:val="005E5B19"/>
    <w:rsid w:val="005E5B47"/>
    <w:rsid w:val="005E5BA4"/>
    <w:rsid w:val="005E5BBF"/>
    <w:rsid w:val="005E5C80"/>
    <w:rsid w:val="005E5D51"/>
    <w:rsid w:val="005E5EDB"/>
    <w:rsid w:val="005E5F31"/>
    <w:rsid w:val="005E5F58"/>
    <w:rsid w:val="005E5F62"/>
    <w:rsid w:val="005E5FCD"/>
    <w:rsid w:val="005E605A"/>
    <w:rsid w:val="005E605D"/>
    <w:rsid w:val="005E606A"/>
    <w:rsid w:val="005E6155"/>
    <w:rsid w:val="005E61C9"/>
    <w:rsid w:val="005E6291"/>
    <w:rsid w:val="005E62A9"/>
    <w:rsid w:val="005E62E6"/>
    <w:rsid w:val="005E6322"/>
    <w:rsid w:val="005E6381"/>
    <w:rsid w:val="005E648C"/>
    <w:rsid w:val="005E64D1"/>
    <w:rsid w:val="005E6507"/>
    <w:rsid w:val="005E6554"/>
    <w:rsid w:val="005E6656"/>
    <w:rsid w:val="005E665C"/>
    <w:rsid w:val="005E6676"/>
    <w:rsid w:val="005E66FB"/>
    <w:rsid w:val="005E670E"/>
    <w:rsid w:val="005E6747"/>
    <w:rsid w:val="005E674E"/>
    <w:rsid w:val="005E6764"/>
    <w:rsid w:val="005E67BA"/>
    <w:rsid w:val="005E680D"/>
    <w:rsid w:val="005E68CD"/>
    <w:rsid w:val="005E6971"/>
    <w:rsid w:val="005E6981"/>
    <w:rsid w:val="005E6985"/>
    <w:rsid w:val="005E69EA"/>
    <w:rsid w:val="005E6A25"/>
    <w:rsid w:val="005E6A4B"/>
    <w:rsid w:val="005E6A5B"/>
    <w:rsid w:val="005E6AAF"/>
    <w:rsid w:val="005E6AED"/>
    <w:rsid w:val="005E6B7B"/>
    <w:rsid w:val="005E6BB0"/>
    <w:rsid w:val="005E6C30"/>
    <w:rsid w:val="005E6C3B"/>
    <w:rsid w:val="005E6C41"/>
    <w:rsid w:val="005E6C72"/>
    <w:rsid w:val="005E6CC1"/>
    <w:rsid w:val="005E6CCB"/>
    <w:rsid w:val="005E6CEC"/>
    <w:rsid w:val="005E6D02"/>
    <w:rsid w:val="005E6D93"/>
    <w:rsid w:val="005E6DC7"/>
    <w:rsid w:val="005E6E6A"/>
    <w:rsid w:val="005E6E77"/>
    <w:rsid w:val="005E6E86"/>
    <w:rsid w:val="005E6F5D"/>
    <w:rsid w:val="005E6F9F"/>
    <w:rsid w:val="005E706D"/>
    <w:rsid w:val="005E70BC"/>
    <w:rsid w:val="005E70E6"/>
    <w:rsid w:val="005E713B"/>
    <w:rsid w:val="005E7218"/>
    <w:rsid w:val="005E727A"/>
    <w:rsid w:val="005E72CC"/>
    <w:rsid w:val="005E7315"/>
    <w:rsid w:val="005E731E"/>
    <w:rsid w:val="005E7332"/>
    <w:rsid w:val="005E73F5"/>
    <w:rsid w:val="005E74B4"/>
    <w:rsid w:val="005E74CD"/>
    <w:rsid w:val="005E75FD"/>
    <w:rsid w:val="005E768A"/>
    <w:rsid w:val="005E7780"/>
    <w:rsid w:val="005E7854"/>
    <w:rsid w:val="005E787A"/>
    <w:rsid w:val="005E7939"/>
    <w:rsid w:val="005E79B3"/>
    <w:rsid w:val="005E7AE3"/>
    <w:rsid w:val="005E7BE1"/>
    <w:rsid w:val="005E7CC7"/>
    <w:rsid w:val="005E7CFE"/>
    <w:rsid w:val="005E7D51"/>
    <w:rsid w:val="005E7DD8"/>
    <w:rsid w:val="005E7DEE"/>
    <w:rsid w:val="005E7DFB"/>
    <w:rsid w:val="005E7E12"/>
    <w:rsid w:val="005E7EEC"/>
    <w:rsid w:val="005E7F5F"/>
    <w:rsid w:val="005E7FFA"/>
    <w:rsid w:val="005F001F"/>
    <w:rsid w:val="005F0088"/>
    <w:rsid w:val="005F018D"/>
    <w:rsid w:val="005F02AB"/>
    <w:rsid w:val="005F0323"/>
    <w:rsid w:val="005F035A"/>
    <w:rsid w:val="005F035F"/>
    <w:rsid w:val="005F03AF"/>
    <w:rsid w:val="005F03C7"/>
    <w:rsid w:val="005F03D0"/>
    <w:rsid w:val="005F047F"/>
    <w:rsid w:val="005F057A"/>
    <w:rsid w:val="005F06EE"/>
    <w:rsid w:val="005F07AA"/>
    <w:rsid w:val="005F07BB"/>
    <w:rsid w:val="005F07E7"/>
    <w:rsid w:val="005F07ED"/>
    <w:rsid w:val="005F085C"/>
    <w:rsid w:val="005F08D3"/>
    <w:rsid w:val="005F08F7"/>
    <w:rsid w:val="005F0943"/>
    <w:rsid w:val="005F09CD"/>
    <w:rsid w:val="005F09E7"/>
    <w:rsid w:val="005F0B08"/>
    <w:rsid w:val="005F0B47"/>
    <w:rsid w:val="005F0BB6"/>
    <w:rsid w:val="005F0C79"/>
    <w:rsid w:val="005F0C89"/>
    <w:rsid w:val="005F0CAD"/>
    <w:rsid w:val="005F0D1C"/>
    <w:rsid w:val="005F0DDC"/>
    <w:rsid w:val="005F0E40"/>
    <w:rsid w:val="005F0F14"/>
    <w:rsid w:val="005F0F1D"/>
    <w:rsid w:val="005F0F23"/>
    <w:rsid w:val="005F0F40"/>
    <w:rsid w:val="005F1037"/>
    <w:rsid w:val="005F104E"/>
    <w:rsid w:val="005F1059"/>
    <w:rsid w:val="005F1099"/>
    <w:rsid w:val="005F10C4"/>
    <w:rsid w:val="005F10DB"/>
    <w:rsid w:val="005F10FC"/>
    <w:rsid w:val="005F11BB"/>
    <w:rsid w:val="005F12D4"/>
    <w:rsid w:val="005F1344"/>
    <w:rsid w:val="005F1441"/>
    <w:rsid w:val="005F149F"/>
    <w:rsid w:val="005F155F"/>
    <w:rsid w:val="005F159A"/>
    <w:rsid w:val="005F167A"/>
    <w:rsid w:val="005F16E8"/>
    <w:rsid w:val="005F1706"/>
    <w:rsid w:val="005F1711"/>
    <w:rsid w:val="005F17E2"/>
    <w:rsid w:val="005F17F7"/>
    <w:rsid w:val="005F1865"/>
    <w:rsid w:val="005F1895"/>
    <w:rsid w:val="005F18E0"/>
    <w:rsid w:val="005F1981"/>
    <w:rsid w:val="005F1A99"/>
    <w:rsid w:val="005F1AB7"/>
    <w:rsid w:val="005F1C9F"/>
    <w:rsid w:val="005F1CA2"/>
    <w:rsid w:val="005F1CCE"/>
    <w:rsid w:val="005F1CDD"/>
    <w:rsid w:val="005F1CE9"/>
    <w:rsid w:val="005F1D69"/>
    <w:rsid w:val="005F1DBD"/>
    <w:rsid w:val="005F1DC2"/>
    <w:rsid w:val="005F1E16"/>
    <w:rsid w:val="005F1E34"/>
    <w:rsid w:val="005F1E35"/>
    <w:rsid w:val="005F1EC4"/>
    <w:rsid w:val="005F1EED"/>
    <w:rsid w:val="005F1F38"/>
    <w:rsid w:val="005F1FF3"/>
    <w:rsid w:val="005F2009"/>
    <w:rsid w:val="005F2012"/>
    <w:rsid w:val="005F2060"/>
    <w:rsid w:val="005F2066"/>
    <w:rsid w:val="005F20D5"/>
    <w:rsid w:val="005F20EA"/>
    <w:rsid w:val="005F2127"/>
    <w:rsid w:val="005F2179"/>
    <w:rsid w:val="005F2258"/>
    <w:rsid w:val="005F256E"/>
    <w:rsid w:val="005F257D"/>
    <w:rsid w:val="005F259B"/>
    <w:rsid w:val="005F2650"/>
    <w:rsid w:val="005F26AC"/>
    <w:rsid w:val="005F26F0"/>
    <w:rsid w:val="005F2728"/>
    <w:rsid w:val="005F27B0"/>
    <w:rsid w:val="005F2809"/>
    <w:rsid w:val="005F29DA"/>
    <w:rsid w:val="005F29DD"/>
    <w:rsid w:val="005F2A3D"/>
    <w:rsid w:val="005F2A52"/>
    <w:rsid w:val="005F2A6A"/>
    <w:rsid w:val="005F2A95"/>
    <w:rsid w:val="005F2ACC"/>
    <w:rsid w:val="005F2B06"/>
    <w:rsid w:val="005F2BAE"/>
    <w:rsid w:val="005F2BC2"/>
    <w:rsid w:val="005F2C1C"/>
    <w:rsid w:val="005F2C25"/>
    <w:rsid w:val="005F2D68"/>
    <w:rsid w:val="005F2D88"/>
    <w:rsid w:val="005F2D91"/>
    <w:rsid w:val="005F2E2D"/>
    <w:rsid w:val="005F2FC4"/>
    <w:rsid w:val="005F2FD0"/>
    <w:rsid w:val="005F2FE7"/>
    <w:rsid w:val="005F32E9"/>
    <w:rsid w:val="005F32EF"/>
    <w:rsid w:val="005F3398"/>
    <w:rsid w:val="005F33BB"/>
    <w:rsid w:val="005F33D0"/>
    <w:rsid w:val="005F3430"/>
    <w:rsid w:val="005F3563"/>
    <w:rsid w:val="005F35D3"/>
    <w:rsid w:val="005F35F9"/>
    <w:rsid w:val="005F3635"/>
    <w:rsid w:val="005F3666"/>
    <w:rsid w:val="005F366C"/>
    <w:rsid w:val="005F3698"/>
    <w:rsid w:val="005F3717"/>
    <w:rsid w:val="005F3794"/>
    <w:rsid w:val="005F37A0"/>
    <w:rsid w:val="005F387E"/>
    <w:rsid w:val="005F390C"/>
    <w:rsid w:val="005F3966"/>
    <w:rsid w:val="005F39A3"/>
    <w:rsid w:val="005F3A3B"/>
    <w:rsid w:val="005F3AB3"/>
    <w:rsid w:val="005F3C98"/>
    <w:rsid w:val="005F3CAB"/>
    <w:rsid w:val="005F3CD0"/>
    <w:rsid w:val="005F3CDE"/>
    <w:rsid w:val="005F3D6F"/>
    <w:rsid w:val="005F3D9E"/>
    <w:rsid w:val="005F3E24"/>
    <w:rsid w:val="005F3E55"/>
    <w:rsid w:val="005F3E8D"/>
    <w:rsid w:val="005F3EA4"/>
    <w:rsid w:val="005F3F35"/>
    <w:rsid w:val="005F3F3B"/>
    <w:rsid w:val="005F4090"/>
    <w:rsid w:val="005F40F0"/>
    <w:rsid w:val="005F4108"/>
    <w:rsid w:val="005F41B2"/>
    <w:rsid w:val="005F42AA"/>
    <w:rsid w:val="005F42CC"/>
    <w:rsid w:val="005F430D"/>
    <w:rsid w:val="005F434C"/>
    <w:rsid w:val="005F4359"/>
    <w:rsid w:val="005F43D9"/>
    <w:rsid w:val="005F4492"/>
    <w:rsid w:val="005F449F"/>
    <w:rsid w:val="005F44C3"/>
    <w:rsid w:val="005F4531"/>
    <w:rsid w:val="005F45A2"/>
    <w:rsid w:val="005F45C8"/>
    <w:rsid w:val="005F45D5"/>
    <w:rsid w:val="005F46FE"/>
    <w:rsid w:val="005F47F7"/>
    <w:rsid w:val="005F4817"/>
    <w:rsid w:val="005F4840"/>
    <w:rsid w:val="005F4933"/>
    <w:rsid w:val="005F4935"/>
    <w:rsid w:val="005F4A41"/>
    <w:rsid w:val="005F4A4B"/>
    <w:rsid w:val="005F4A9C"/>
    <w:rsid w:val="005F4AD5"/>
    <w:rsid w:val="005F4B18"/>
    <w:rsid w:val="005F4B6F"/>
    <w:rsid w:val="005F4B82"/>
    <w:rsid w:val="005F4BBA"/>
    <w:rsid w:val="005F4C34"/>
    <w:rsid w:val="005F4CAB"/>
    <w:rsid w:val="005F4CF0"/>
    <w:rsid w:val="005F4D6F"/>
    <w:rsid w:val="005F4D94"/>
    <w:rsid w:val="005F4E96"/>
    <w:rsid w:val="005F4EBD"/>
    <w:rsid w:val="005F4EE7"/>
    <w:rsid w:val="005F4F0B"/>
    <w:rsid w:val="005F4F57"/>
    <w:rsid w:val="005F4FB9"/>
    <w:rsid w:val="005F4FE5"/>
    <w:rsid w:val="005F5007"/>
    <w:rsid w:val="005F503E"/>
    <w:rsid w:val="005F5094"/>
    <w:rsid w:val="005F509B"/>
    <w:rsid w:val="005F511E"/>
    <w:rsid w:val="005F514A"/>
    <w:rsid w:val="005F531B"/>
    <w:rsid w:val="005F5393"/>
    <w:rsid w:val="005F53BD"/>
    <w:rsid w:val="005F54D9"/>
    <w:rsid w:val="005F5573"/>
    <w:rsid w:val="005F5624"/>
    <w:rsid w:val="005F563C"/>
    <w:rsid w:val="005F56E0"/>
    <w:rsid w:val="005F5726"/>
    <w:rsid w:val="005F57B6"/>
    <w:rsid w:val="005F57BA"/>
    <w:rsid w:val="005F585F"/>
    <w:rsid w:val="005F58F7"/>
    <w:rsid w:val="005F5921"/>
    <w:rsid w:val="005F5923"/>
    <w:rsid w:val="005F593B"/>
    <w:rsid w:val="005F5968"/>
    <w:rsid w:val="005F597F"/>
    <w:rsid w:val="005F5A25"/>
    <w:rsid w:val="005F5A66"/>
    <w:rsid w:val="005F5A81"/>
    <w:rsid w:val="005F5ACB"/>
    <w:rsid w:val="005F5ACD"/>
    <w:rsid w:val="005F5B07"/>
    <w:rsid w:val="005F5B69"/>
    <w:rsid w:val="005F5B8C"/>
    <w:rsid w:val="005F5BF6"/>
    <w:rsid w:val="005F5C28"/>
    <w:rsid w:val="005F5CE3"/>
    <w:rsid w:val="005F5D18"/>
    <w:rsid w:val="005F5DA4"/>
    <w:rsid w:val="005F5DE7"/>
    <w:rsid w:val="005F5E93"/>
    <w:rsid w:val="005F5EB0"/>
    <w:rsid w:val="005F5EC4"/>
    <w:rsid w:val="005F5EDB"/>
    <w:rsid w:val="005F5F76"/>
    <w:rsid w:val="005F600D"/>
    <w:rsid w:val="005F6109"/>
    <w:rsid w:val="005F61F0"/>
    <w:rsid w:val="005F628A"/>
    <w:rsid w:val="005F62C2"/>
    <w:rsid w:val="005F63C0"/>
    <w:rsid w:val="005F63C7"/>
    <w:rsid w:val="005F642D"/>
    <w:rsid w:val="005F648E"/>
    <w:rsid w:val="005F64E0"/>
    <w:rsid w:val="005F6515"/>
    <w:rsid w:val="005F6530"/>
    <w:rsid w:val="005F656A"/>
    <w:rsid w:val="005F65BC"/>
    <w:rsid w:val="005F65F8"/>
    <w:rsid w:val="005F6738"/>
    <w:rsid w:val="005F674A"/>
    <w:rsid w:val="005F680A"/>
    <w:rsid w:val="005F684E"/>
    <w:rsid w:val="005F6892"/>
    <w:rsid w:val="005F6939"/>
    <w:rsid w:val="005F6969"/>
    <w:rsid w:val="005F6A11"/>
    <w:rsid w:val="005F6AAC"/>
    <w:rsid w:val="005F6B70"/>
    <w:rsid w:val="005F6B97"/>
    <w:rsid w:val="005F6BF7"/>
    <w:rsid w:val="005F6C83"/>
    <w:rsid w:val="005F6CA7"/>
    <w:rsid w:val="005F6CC3"/>
    <w:rsid w:val="005F6D72"/>
    <w:rsid w:val="005F6D87"/>
    <w:rsid w:val="005F6D98"/>
    <w:rsid w:val="005F6DD0"/>
    <w:rsid w:val="005F6DF0"/>
    <w:rsid w:val="005F6EAB"/>
    <w:rsid w:val="005F6EC8"/>
    <w:rsid w:val="005F6EEA"/>
    <w:rsid w:val="005F6F7C"/>
    <w:rsid w:val="005F6F7E"/>
    <w:rsid w:val="005F7005"/>
    <w:rsid w:val="005F708C"/>
    <w:rsid w:val="005F70D8"/>
    <w:rsid w:val="005F7167"/>
    <w:rsid w:val="005F7170"/>
    <w:rsid w:val="005F71D0"/>
    <w:rsid w:val="005F71D5"/>
    <w:rsid w:val="005F724E"/>
    <w:rsid w:val="005F72A1"/>
    <w:rsid w:val="005F72DE"/>
    <w:rsid w:val="005F7345"/>
    <w:rsid w:val="005F7353"/>
    <w:rsid w:val="005F73D2"/>
    <w:rsid w:val="005F73E4"/>
    <w:rsid w:val="005F7539"/>
    <w:rsid w:val="005F7557"/>
    <w:rsid w:val="005F75CD"/>
    <w:rsid w:val="005F75F6"/>
    <w:rsid w:val="005F7625"/>
    <w:rsid w:val="005F7648"/>
    <w:rsid w:val="005F76B9"/>
    <w:rsid w:val="005F76DD"/>
    <w:rsid w:val="005F7742"/>
    <w:rsid w:val="005F788B"/>
    <w:rsid w:val="005F78AF"/>
    <w:rsid w:val="005F78FB"/>
    <w:rsid w:val="005F7970"/>
    <w:rsid w:val="005F7A04"/>
    <w:rsid w:val="005F7A0B"/>
    <w:rsid w:val="005F7AB1"/>
    <w:rsid w:val="005F7AD6"/>
    <w:rsid w:val="005F7AE8"/>
    <w:rsid w:val="005F7AF5"/>
    <w:rsid w:val="005F7B3F"/>
    <w:rsid w:val="005F7B49"/>
    <w:rsid w:val="005F7B79"/>
    <w:rsid w:val="005F7C5C"/>
    <w:rsid w:val="005F7CBC"/>
    <w:rsid w:val="005F7DAC"/>
    <w:rsid w:val="005F7E13"/>
    <w:rsid w:val="005F7E5B"/>
    <w:rsid w:val="005F7E6E"/>
    <w:rsid w:val="005F7E7E"/>
    <w:rsid w:val="005F7EFE"/>
    <w:rsid w:val="005F7F46"/>
    <w:rsid w:val="00600004"/>
    <w:rsid w:val="0060004C"/>
    <w:rsid w:val="0060019C"/>
    <w:rsid w:val="006001C4"/>
    <w:rsid w:val="00600266"/>
    <w:rsid w:val="006002B4"/>
    <w:rsid w:val="00600311"/>
    <w:rsid w:val="0060031E"/>
    <w:rsid w:val="00600349"/>
    <w:rsid w:val="0060035A"/>
    <w:rsid w:val="00600364"/>
    <w:rsid w:val="00600462"/>
    <w:rsid w:val="0060046D"/>
    <w:rsid w:val="0060052E"/>
    <w:rsid w:val="0060057A"/>
    <w:rsid w:val="00600710"/>
    <w:rsid w:val="00600799"/>
    <w:rsid w:val="00600847"/>
    <w:rsid w:val="00600935"/>
    <w:rsid w:val="0060094E"/>
    <w:rsid w:val="00600B1C"/>
    <w:rsid w:val="00600B2C"/>
    <w:rsid w:val="00600B39"/>
    <w:rsid w:val="00600B45"/>
    <w:rsid w:val="00600B4D"/>
    <w:rsid w:val="00600B63"/>
    <w:rsid w:val="00600BD1"/>
    <w:rsid w:val="00600BD3"/>
    <w:rsid w:val="00600CF6"/>
    <w:rsid w:val="00600DCD"/>
    <w:rsid w:val="00600E31"/>
    <w:rsid w:val="00600E4A"/>
    <w:rsid w:val="00600ED6"/>
    <w:rsid w:val="00600EEB"/>
    <w:rsid w:val="00600F93"/>
    <w:rsid w:val="00600FD9"/>
    <w:rsid w:val="00601083"/>
    <w:rsid w:val="006010D6"/>
    <w:rsid w:val="00601143"/>
    <w:rsid w:val="00601168"/>
    <w:rsid w:val="006011D6"/>
    <w:rsid w:val="00601216"/>
    <w:rsid w:val="00601255"/>
    <w:rsid w:val="0060129C"/>
    <w:rsid w:val="00601317"/>
    <w:rsid w:val="006013B6"/>
    <w:rsid w:val="006013DA"/>
    <w:rsid w:val="0060141C"/>
    <w:rsid w:val="00601488"/>
    <w:rsid w:val="00601502"/>
    <w:rsid w:val="00601524"/>
    <w:rsid w:val="00601541"/>
    <w:rsid w:val="0060161D"/>
    <w:rsid w:val="0060164D"/>
    <w:rsid w:val="0060164F"/>
    <w:rsid w:val="00601685"/>
    <w:rsid w:val="0060168B"/>
    <w:rsid w:val="00601759"/>
    <w:rsid w:val="00601974"/>
    <w:rsid w:val="0060199F"/>
    <w:rsid w:val="00601A1C"/>
    <w:rsid w:val="00601B96"/>
    <w:rsid w:val="00601C44"/>
    <w:rsid w:val="00601CA1"/>
    <w:rsid w:val="00601D1B"/>
    <w:rsid w:val="00601D4A"/>
    <w:rsid w:val="00601DB1"/>
    <w:rsid w:val="00601E0F"/>
    <w:rsid w:val="00601E2E"/>
    <w:rsid w:val="00601E5A"/>
    <w:rsid w:val="00601E92"/>
    <w:rsid w:val="00601F74"/>
    <w:rsid w:val="00601F8B"/>
    <w:rsid w:val="00601FC6"/>
    <w:rsid w:val="0060206B"/>
    <w:rsid w:val="006020B3"/>
    <w:rsid w:val="0060211D"/>
    <w:rsid w:val="00602122"/>
    <w:rsid w:val="00602136"/>
    <w:rsid w:val="0060213C"/>
    <w:rsid w:val="0060215C"/>
    <w:rsid w:val="00602213"/>
    <w:rsid w:val="00602298"/>
    <w:rsid w:val="0060229F"/>
    <w:rsid w:val="006022DA"/>
    <w:rsid w:val="00602308"/>
    <w:rsid w:val="00602326"/>
    <w:rsid w:val="00602404"/>
    <w:rsid w:val="00602447"/>
    <w:rsid w:val="0060253F"/>
    <w:rsid w:val="00602570"/>
    <w:rsid w:val="00602615"/>
    <w:rsid w:val="00602732"/>
    <w:rsid w:val="00602747"/>
    <w:rsid w:val="0060274F"/>
    <w:rsid w:val="0060278F"/>
    <w:rsid w:val="006027A6"/>
    <w:rsid w:val="006027B7"/>
    <w:rsid w:val="006027E6"/>
    <w:rsid w:val="0060283F"/>
    <w:rsid w:val="00602909"/>
    <w:rsid w:val="006029F0"/>
    <w:rsid w:val="00602ADB"/>
    <w:rsid w:val="00602B5E"/>
    <w:rsid w:val="00602C0B"/>
    <w:rsid w:val="00602C7A"/>
    <w:rsid w:val="00602CB9"/>
    <w:rsid w:val="00602CED"/>
    <w:rsid w:val="00602D08"/>
    <w:rsid w:val="00602D74"/>
    <w:rsid w:val="00602DBE"/>
    <w:rsid w:val="00602E36"/>
    <w:rsid w:val="00602F9A"/>
    <w:rsid w:val="00602FAD"/>
    <w:rsid w:val="00602FD6"/>
    <w:rsid w:val="00602FE3"/>
    <w:rsid w:val="00603028"/>
    <w:rsid w:val="00603151"/>
    <w:rsid w:val="00603185"/>
    <w:rsid w:val="0060319E"/>
    <w:rsid w:val="006031AC"/>
    <w:rsid w:val="00603266"/>
    <w:rsid w:val="006032A1"/>
    <w:rsid w:val="0060333A"/>
    <w:rsid w:val="006033AE"/>
    <w:rsid w:val="006033F0"/>
    <w:rsid w:val="006033FF"/>
    <w:rsid w:val="00603411"/>
    <w:rsid w:val="006034C4"/>
    <w:rsid w:val="006034CA"/>
    <w:rsid w:val="006034D3"/>
    <w:rsid w:val="006035AF"/>
    <w:rsid w:val="00603614"/>
    <w:rsid w:val="0060365E"/>
    <w:rsid w:val="00603711"/>
    <w:rsid w:val="0060375E"/>
    <w:rsid w:val="006037B9"/>
    <w:rsid w:val="006037BB"/>
    <w:rsid w:val="0060386C"/>
    <w:rsid w:val="0060387C"/>
    <w:rsid w:val="006038FC"/>
    <w:rsid w:val="0060390A"/>
    <w:rsid w:val="0060390E"/>
    <w:rsid w:val="00603910"/>
    <w:rsid w:val="006039E5"/>
    <w:rsid w:val="00603B08"/>
    <w:rsid w:val="00603BC8"/>
    <w:rsid w:val="00603BDD"/>
    <w:rsid w:val="00603BF6"/>
    <w:rsid w:val="00603BF7"/>
    <w:rsid w:val="00603DA4"/>
    <w:rsid w:val="00603E34"/>
    <w:rsid w:val="00603E8B"/>
    <w:rsid w:val="00603EEB"/>
    <w:rsid w:val="00603F29"/>
    <w:rsid w:val="00603F95"/>
    <w:rsid w:val="00603FEE"/>
    <w:rsid w:val="00603FFD"/>
    <w:rsid w:val="00604047"/>
    <w:rsid w:val="006041A6"/>
    <w:rsid w:val="0060422F"/>
    <w:rsid w:val="0060427F"/>
    <w:rsid w:val="006042EC"/>
    <w:rsid w:val="0060431B"/>
    <w:rsid w:val="0060431C"/>
    <w:rsid w:val="0060438E"/>
    <w:rsid w:val="006043C3"/>
    <w:rsid w:val="0060455C"/>
    <w:rsid w:val="00604639"/>
    <w:rsid w:val="006046AB"/>
    <w:rsid w:val="006046D8"/>
    <w:rsid w:val="00604793"/>
    <w:rsid w:val="006047C2"/>
    <w:rsid w:val="0060480C"/>
    <w:rsid w:val="00604833"/>
    <w:rsid w:val="0060483C"/>
    <w:rsid w:val="006048B3"/>
    <w:rsid w:val="006048C5"/>
    <w:rsid w:val="00604999"/>
    <w:rsid w:val="006049E2"/>
    <w:rsid w:val="00604B03"/>
    <w:rsid w:val="00604BB5"/>
    <w:rsid w:val="00604C06"/>
    <w:rsid w:val="00604C2F"/>
    <w:rsid w:val="00604C4A"/>
    <w:rsid w:val="00604C7C"/>
    <w:rsid w:val="00604D7F"/>
    <w:rsid w:val="00604D92"/>
    <w:rsid w:val="00604EA6"/>
    <w:rsid w:val="00604F96"/>
    <w:rsid w:val="0060511A"/>
    <w:rsid w:val="0060514D"/>
    <w:rsid w:val="00605170"/>
    <w:rsid w:val="00605186"/>
    <w:rsid w:val="0060518E"/>
    <w:rsid w:val="00605226"/>
    <w:rsid w:val="0060527F"/>
    <w:rsid w:val="006052C2"/>
    <w:rsid w:val="006052F0"/>
    <w:rsid w:val="0060537B"/>
    <w:rsid w:val="00605409"/>
    <w:rsid w:val="006054A1"/>
    <w:rsid w:val="006056B8"/>
    <w:rsid w:val="006056BA"/>
    <w:rsid w:val="00605727"/>
    <w:rsid w:val="00605730"/>
    <w:rsid w:val="00605759"/>
    <w:rsid w:val="006057B5"/>
    <w:rsid w:val="00605870"/>
    <w:rsid w:val="0060591D"/>
    <w:rsid w:val="0060596D"/>
    <w:rsid w:val="00605B46"/>
    <w:rsid w:val="00605C34"/>
    <w:rsid w:val="00605C3B"/>
    <w:rsid w:val="00605CBB"/>
    <w:rsid w:val="00605CCE"/>
    <w:rsid w:val="00605D5F"/>
    <w:rsid w:val="00605DA2"/>
    <w:rsid w:val="00605F1F"/>
    <w:rsid w:val="00605F37"/>
    <w:rsid w:val="00605F4B"/>
    <w:rsid w:val="00605F67"/>
    <w:rsid w:val="00605FD7"/>
    <w:rsid w:val="00606008"/>
    <w:rsid w:val="00606018"/>
    <w:rsid w:val="00606057"/>
    <w:rsid w:val="00606185"/>
    <w:rsid w:val="0060627D"/>
    <w:rsid w:val="006062F1"/>
    <w:rsid w:val="00606394"/>
    <w:rsid w:val="006063F8"/>
    <w:rsid w:val="006064AD"/>
    <w:rsid w:val="0060652E"/>
    <w:rsid w:val="0060652F"/>
    <w:rsid w:val="006065CB"/>
    <w:rsid w:val="0060661A"/>
    <w:rsid w:val="0060668D"/>
    <w:rsid w:val="006066B9"/>
    <w:rsid w:val="006066D4"/>
    <w:rsid w:val="0060671B"/>
    <w:rsid w:val="00606754"/>
    <w:rsid w:val="006067A9"/>
    <w:rsid w:val="006067B6"/>
    <w:rsid w:val="006068BD"/>
    <w:rsid w:val="00606924"/>
    <w:rsid w:val="00606934"/>
    <w:rsid w:val="0060693D"/>
    <w:rsid w:val="00606A10"/>
    <w:rsid w:val="00606A4F"/>
    <w:rsid w:val="00606B74"/>
    <w:rsid w:val="00606BD5"/>
    <w:rsid w:val="00606BE3"/>
    <w:rsid w:val="00606C53"/>
    <w:rsid w:val="00606C5A"/>
    <w:rsid w:val="00606C69"/>
    <w:rsid w:val="00606C7E"/>
    <w:rsid w:val="00606C96"/>
    <w:rsid w:val="00606CD5"/>
    <w:rsid w:val="00606D95"/>
    <w:rsid w:val="00606EC5"/>
    <w:rsid w:val="00606EEC"/>
    <w:rsid w:val="00606F0E"/>
    <w:rsid w:val="00606F9A"/>
    <w:rsid w:val="00607000"/>
    <w:rsid w:val="00607004"/>
    <w:rsid w:val="00607006"/>
    <w:rsid w:val="00607039"/>
    <w:rsid w:val="0060709C"/>
    <w:rsid w:val="006070DF"/>
    <w:rsid w:val="006070F5"/>
    <w:rsid w:val="00607181"/>
    <w:rsid w:val="0060718B"/>
    <w:rsid w:val="00607249"/>
    <w:rsid w:val="006072BA"/>
    <w:rsid w:val="006072D3"/>
    <w:rsid w:val="00607385"/>
    <w:rsid w:val="00607398"/>
    <w:rsid w:val="006073BD"/>
    <w:rsid w:val="006073D7"/>
    <w:rsid w:val="00607423"/>
    <w:rsid w:val="0060745E"/>
    <w:rsid w:val="00607467"/>
    <w:rsid w:val="0060746A"/>
    <w:rsid w:val="006074D9"/>
    <w:rsid w:val="006074DB"/>
    <w:rsid w:val="00607596"/>
    <w:rsid w:val="006075CB"/>
    <w:rsid w:val="00607602"/>
    <w:rsid w:val="00607635"/>
    <w:rsid w:val="006076DA"/>
    <w:rsid w:val="006076E3"/>
    <w:rsid w:val="0060778A"/>
    <w:rsid w:val="006077F7"/>
    <w:rsid w:val="00607855"/>
    <w:rsid w:val="00607889"/>
    <w:rsid w:val="006078D2"/>
    <w:rsid w:val="00607903"/>
    <w:rsid w:val="00607971"/>
    <w:rsid w:val="00607990"/>
    <w:rsid w:val="0060799A"/>
    <w:rsid w:val="006079E4"/>
    <w:rsid w:val="00607A48"/>
    <w:rsid w:val="00607A63"/>
    <w:rsid w:val="00607AC7"/>
    <w:rsid w:val="00607B24"/>
    <w:rsid w:val="00607B30"/>
    <w:rsid w:val="00607B33"/>
    <w:rsid w:val="00607BC7"/>
    <w:rsid w:val="00607C70"/>
    <w:rsid w:val="00607D9F"/>
    <w:rsid w:val="00607DAB"/>
    <w:rsid w:val="00607DC0"/>
    <w:rsid w:val="00607DE2"/>
    <w:rsid w:val="00607E3D"/>
    <w:rsid w:val="00607E9A"/>
    <w:rsid w:val="00607EB7"/>
    <w:rsid w:val="00607EF0"/>
    <w:rsid w:val="00607F74"/>
    <w:rsid w:val="00607FB1"/>
    <w:rsid w:val="006100C1"/>
    <w:rsid w:val="006100EF"/>
    <w:rsid w:val="00610165"/>
    <w:rsid w:val="006101C9"/>
    <w:rsid w:val="006101CC"/>
    <w:rsid w:val="006102D5"/>
    <w:rsid w:val="0061039D"/>
    <w:rsid w:val="006104A2"/>
    <w:rsid w:val="006104D2"/>
    <w:rsid w:val="00610559"/>
    <w:rsid w:val="0061057B"/>
    <w:rsid w:val="006105AB"/>
    <w:rsid w:val="006105EC"/>
    <w:rsid w:val="00610614"/>
    <w:rsid w:val="0061067C"/>
    <w:rsid w:val="0061072B"/>
    <w:rsid w:val="006107D8"/>
    <w:rsid w:val="00610811"/>
    <w:rsid w:val="00610829"/>
    <w:rsid w:val="00610832"/>
    <w:rsid w:val="00610872"/>
    <w:rsid w:val="0061087C"/>
    <w:rsid w:val="006108E2"/>
    <w:rsid w:val="006108EE"/>
    <w:rsid w:val="006108F6"/>
    <w:rsid w:val="0061093B"/>
    <w:rsid w:val="0061096F"/>
    <w:rsid w:val="00610A5E"/>
    <w:rsid w:val="00610AA6"/>
    <w:rsid w:val="00610AAB"/>
    <w:rsid w:val="00610BC7"/>
    <w:rsid w:val="00610BED"/>
    <w:rsid w:val="00610C6A"/>
    <w:rsid w:val="00610D04"/>
    <w:rsid w:val="00610D05"/>
    <w:rsid w:val="00610DA4"/>
    <w:rsid w:val="00610DB9"/>
    <w:rsid w:val="00610F30"/>
    <w:rsid w:val="00610FD8"/>
    <w:rsid w:val="00610FD9"/>
    <w:rsid w:val="00610FE5"/>
    <w:rsid w:val="00611062"/>
    <w:rsid w:val="0061107E"/>
    <w:rsid w:val="006110DA"/>
    <w:rsid w:val="006110DD"/>
    <w:rsid w:val="00611122"/>
    <w:rsid w:val="0061125A"/>
    <w:rsid w:val="00611459"/>
    <w:rsid w:val="0061146C"/>
    <w:rsid w:val="00611478"/>
    <w:rsid w:val="00611499"/>
    <w:rsid w:val="006114B1"/>
    <w:rsid w:val="0061156A"/>
    <w:rsid w:val="00611661"/>
    <w:rsid w:val="00611694"/>
    <w:rsid w:val="0061169B"/>
    <w:rsid w:val="006116AF"/>
    <w:rsid w:val="006116C0"/>
    <w:rsid w:val="006116FE"/>
    <w:rsid w:val="00611722"/>
    <w:rsid w:val="00611748"/>
    <w:rsid w:val="00611856"/>
    <w:rsid w:val="0061187F"/>
    <w:rsid w:val="0061194D"/>
    <w:rsid w:val="006119B6"/>
    <w:rsid w:val="00611A04"/>
    <w:rsid w:val="00611B16"/>
    <w:rsid w:val="00611C51"/>
    <w:rsid w:val="00611C8F"/>
    <w:rsid w:val="00611D1A"/>
    <w:rsid w:val="00611D4F"/>
    <w:rsid w:val="00611D76"/>
    <w:rsid w:val="00611DAF"/>
    <w:rsid w:val="00611E0A"/>
    <w:rsid w:val="00611E39"/>
    <w:rsid w:val="00611E6A"/>
    <w:rsid w:val="00611F36"/>
    <w:rsid w:val="00611F59"/>
    <w:rsid w:val="00611FAC"/>
    <w:rsid w:val="00611FE6"/>
    <w:rsid w:val="00612008"/>
    <w:rsid w:val="00612009"/>
    <w:rsid w:val="0061200B"/>
    <w:rsid w:val="00612066"/>
    <w:rsid w:val="00612109"/>
    <w:rsid w:val="00612145"/>
    <w:rsid w:val="006121AC"/>
    <w:rsid w:val="0061221E"/>
    <w:rsid w:val="00612230"/>
    <w:rsid w:val="00612250"/>
    <w:rsid w:val="00612264"/>
    <w:rsid w:val="006122F8"/>
    <w:rsid w:val="00612367"/>
    <w:rsid w:val="0061238D"/>
    <w:rsid w:val="0061241C"/>
    <w:rsid w:val="00612465"/>
    <w:rsid w:val="006124C7"/>
    <w:rsid w:val="006124D7"/>
    <w:rsid w:val="0061253C"/>
    <w:rsid w:val="0061256B"/>
    <w:rsid w:val="00612583"/>
    <w:rsid w:val="006125A9"/>
    <w:rsid w:val="006125FD"/>
    <w:rsid w:val="0061260E"/>
    <w:rsid w:val="00612623"/>
    <w:rsid w:val="00612636"/>
    <w:rsid w:val="0061267A"/>
    <w:rsid w:val="006126FB"/>
    <w:rsid w:val="0061271E"/>
    <w:rsid w:val="0061274B"/>
    <w:rsid w:val="00612789"/>
    <w:rsid w:val="006127A8"/>
    <w:rsid w:val="0061285F"/>
    <w:rsid w:val="00612871"/>
    <w:rsid w:val="00612B10"/>
    <w:rsid w:val="00612B42"/>
    <w:rsid w:val="00612C6C"/>
    <w:rsid w:val="00612CBB"/>
    <w:rsid w:val="00612D04"/>
    <w:rsid w:val="00612DD7"/>
    <w:rsid w:val="00612DF8"/>
    <w:rsid w:val="00612E48"/>
    <w:rsid w:val="00612F21"/>
    <w:rsid w:val="00612F6A"/>
    <w:rsid w:val="00613013"/>
    <w:rsid w:val="006130A5"/>
    <w:rsid w:val="006130A7"/>
    <w:rsid w:val="00613142"/>
    <w:rsid w:val="0061317F"/>
    <w:rsid w:val="006131AB"/>
    <w:rsid w:val="00613201"/>
    <w:rsid w:val="0061324B"/>
    <w:rsid w:val="00613257"/>
    <w:rsid w:val="006132D3"/>
    <w:rsid w:val="00613377"/>
    <w:rsid w:val="006133B2"/>
    <w:rsid w:val="006133CF"/>
    <w:rsid w:val="006133E4"/>
    <w:rsid w:val="00613426"/>
    <w:rsid w:val="0061344A"/>
    <w:rsid w:val="0061344C"/>
    <w:rsid w:val="00613495"/>
    <w:rsid w:val="006134E4"/>
    <w:rsid w:val="006134FF"/>
    <w:rsid w:val="006135BA"/>
    <w:rsid w:val="006135BE"/>
    <w:rsid w:val="006135C5"/>
    <w:rsid w:val="006135DA"/>
    <w:rsid w:val="0061370B"/>
    <w:rsid w:val="00613839"/>
    <w:rsid w:val="00613910"/>
    <w:rsid w:val="006139C4"/>
    <w:rsid w:val="006139F1"/>
    <w:rsid w:val="00613AB7"/>
    <w:rsid w:val="00613ABE"/>
    <w:rsid w:val="00613AF1"/>
    <w:rsid w:val="00613BFE"/>
    <w:rsid w:val="00613C3C"/>
    <w:rsid w:val="00613C96"/>
    <w:rsid w:val="00613C97"/>
    <w:rsid w:val="00613CC6"/>
    <w:rsid w:val="00613E46"/>
    <w:rsid w:val="00613F59"/>
    <w:rsid w:val="00613FA7"/>
    <w:rsid w:val="00613FBE"/>
    <w:rsid w:val="0061404A"/>
    <w:rsid w:val="0061409D"/>
    <w:rsid w:val="00614107"/>
    <w:rsid w:val="006141C2"/>
    <w:rsid w:val="006141D6"/>
    <w:rsid w:val="006141EC"/>
    <w:rsid w:val="006141ED"/>
    <w:rsid w:val="0061426B"/>
    <w:rsid w:val="006143F4"/>
    <w:rsid w:val="00614414"/>
    <w:rsid w:val="00614497"/>
    <w:rsid w:val="006144B9"/>
    <w:rsid w:val="006145B3"/>
    <w:rsid w:val="00614611"/>
    <w:rsid w:val="0061475F"/>
    <w:rsid w:val="00614767"/>
    <w:rsid w:val="00614864"/>
    <w:rsid w:val="0061487E"/>
    <w:rsid w:val="006148D5"/>
    <w:rsid w:val="006148FE"/>
    <w:rsid w:val="00614901"/>
    <w:rsid w:val="0061490D"/>
    <w:rsid w:val="0061495E"/>
    <w:rsid w:val="00614986"/>
    <w:rsid w:val="006149FF"/>
    <w:rsid w:val="00614B16"/>
    <w:rsid w:val="00614B17"/>
    <w:rsid w:val="00614B27"/>
    <w:rsid w:val="00614C39"/>
    <w:rsid w:val="00614C78"/>
    <w:rsid w:val="00614D24"/>
    <w:rsid w:val="00614DD5"/>
    <w:rsid w:val="00614EC6"/>
    <w:rsid w:val="00614F19"/>
    <w:rsid w:val="00614F4B"/>
    <w:rsid w:val="00614F5E"/>
    <w:rsid w:val="0061500B"/>
    <w:rsid w:val="006150E5"/>
    <w:rsid w:val="006150FA"/>
    <w:rsid w:val="00615103"/>
    <w:rsid w:val="0061510B"/>
    <w:rsid w:val="0061510D"/>
    <w:rsid w:val="00615133"/>
    <w:rsid w:val="00615149"/>
    <w:rsid w:val="00615203"/>
    <w:rsid w:val="00615215"/>
    <w:rsid w:val="00615307"/>
    <w:rsid w:val="00615334"/>
    <w:rsid w:val="006153CD"/>
    <w:rsid w:val="006153F8"/>
    <w:rsid w:val="0061547F"/>
    <w:rsid w:val="006154E6"/>
    <w:rsid w:val="006154F5"/>
    <w:rsid w:val="00615535"/>
    <w:rsid w:val="0061554D"/>
    <w:rsid w:val="006155A3"/>
    <w:rsid w:val="00615608"/>
    <w:rsid w:val="006156B1"/>
    <w:rsid w:val="006156B3"/>
    <w:rsid w:val="006156F0"/>
    <w:rsid w:val="00615733"/>
    <w:rsid w:val="00615766"/>
    <w:rsid w:val="00615857"/>
    <w:rsid w:val="0061590C"/>
    <w:rsid w:val="00615A68"/>
    <w:rsid w:val="00615A8D"/>
    <w:rsid w:val="00615B25"/>
    <w:rsid w:val="00615C5D"/>
    <w:rsid w:val="00615C8A"/>
    <w:rsid w:val="00615CB0"/>
    <w:rsid w:val="00615CF6"/>
    <w:rsid w:val="00615D15"/>
    <w:rsid w:val="00615DD3"/>
    <w:rsid w:val="00615E41"/>
    <w:rsid w:val="00615F50"/>
    <w:rsid w:val="00615FA2"/>
    <w:rsid w:val="00615FF8"/>
    <w:rsid w:val="00616025"/>
    <w:rsid w:val="00616058"/>
    <w:rsid w:val="00616059"/>
    <w:rsid w:val="0061607F"/>
    <w:rsid w:val="006160AF"/>
    <w:rsid w:val="006160B2"/>
    <w:rsid w:val="006160CF"/>
    <w:rsid w:val="0061612D"/>
    <w:rsid w:val="0061615C"/>
    <w:rsid w:val="006161EC"/>
    <w:rsid w:val="006161F9"/>
    <w:rsid w:val="0061626A"/>
    <w:rsid w:val="00616288"/>
    <w:rsid w:val="006163DE"/>
    <w:rsid w:val="00616491"/>
    <w:rsid w:val="00616694"/>
    <w:rsid w:val="00616776"/>
    <w:rsid w:val="0061681B"/>
    <w:rsid w:val="0061690F"/>
    <w:rsid w:val="00616948"/>
    <w:rsid w:val="006169FF"/>
    <w:rsid w:val="00616A12"/>
    <w:rsid w:val="00616A55"/>
    <w:rsid w:val="00616ABA"/>
    <w:rsid w:val="00616B1D"/>
    <w:rsid w:val="00616B4E"/>
    <w:rsid w:val="00616B6E"/>
    <w:rsid w:val="00616BA2"/>
    <w:rsid w:val="00616BE7"/>
    <w:rsid w:val="00616C11"/>
    <w:rsid w:val="00616CB2"/>
    <w:rsid w:val="00616D76"/>
    <w:rsid w:val="00616D7B"/>
    <w:rsid w:val="00616E09"/>
    <w:rsid w:val="00616E1C"/>
    <w:rsid w:val="00616E5A"/>
    <w:rsid w:val="00616E74"/>
    <w:rsid w:val="00616FCB"/>
    <w:rsid w:val="0061728F"/>
    <w:rsid w:val="006172A8"/>
    <w:rsid w:val="0061736B"/>
    <w:rsid w:val="00617405"/>
    <w:rsid w:val="00617497"/>
    <w:rsid w:val="00617504"/>
    <w:rsid w:val="006175BB"/>
    <w:rsid w:val="00617600"/>
    <w:rsid w:val="0061761B"/>
    <w:rsid w:val="006176CF"/>
    <w:rsid w:val="00617701"/>
    <w:rsid w:val="0061774F"/>
    <w:rsid w:val="006177EF"/>
    <w:rsid w:val="00617885"/>
    <w:rsid w:val="00617891"/>
    <w:rsid w:val="006178B5"/>
    <w:rsid w:val="00617A6D"/>
    <w:rsid w:val="00617B44"/>
    <w:rsid w:val="00617BC7"/>
    <w:rsid w:val="00617C44"/>
    <w:rsid w:val="00617CA4"/>
    <w:rsid w:val="00617CA8"/>
    <w:rsid w:val="00617D32"/>
    <w:rsid w:val="00617D35"/>
    <w:rsid w:val="00617D74"/>
    <w:rsid w:val="00617DA5"/>
    <w:rsid w:val="00617DCB"/>
    <w:rsid w:val="00617DE8"/>
    <w:rsid w:val="00617DF3"/>
    <w:rsid w:val="00617E05"/>
    <w:rsid w:val="00617E12"/>
    <w:rsid w:val="00617E38"/>
    <w:rsid w:val="00617E40"/>
    <w:rsid w:val="00617E71"/>
    <w:rsid w:val="00617E7A"/>
    <w:rsid w:val="00617E8D"/>
    <w:rsid w:val="00617EB7"/>
    <w:rsid w:val="00617EEA"/>
    <w:rsid w:val="00617F26"/>
    <w:rsid w:val="00617F55"/>
    <w:rsid w:val="00617F58"/>
    <w:rsid w:val="00617F82"/>
    <w:rsid w:val="00617FDB"/>
    <w:rsid w:val="00620130"/>
    <w:rsid w:val="006201F3"/>
    <w:rsid w:val="006201F6"/>
    <w:rsid w:val="00620207"/>
    <w:rsid w:val="0062027A"/>
    <w:rsid w:val="0062027C"/>
    <w:rsid w:val="006202BF"/>
    <w:rsid w:val="0062047D"/>
    <w:rsid w:val="00620501"/>
    <w:rsid w:val="0062050B"/>
    <w:rsid w:val="00620642"/>
    <w:rsid w:val="00620654"/>
    <w:rsid w:val="006206F3"/>
    <w:rsid w:val="00620736"/>
    <w:rsid w:val="0062081B"/>
    <w:rsid w:val="00620850"/>
    <w:rsid w:val="0062095B"/>
    <w:rsid w:val="006209B1"/>
    <w:rsid w:val="00620A15"/>
    <w:rsid w:val="00620A39"/>
    <w:rsid w:val="00620C32"/>
    <w:rsid w:val="00620CE0"/>
    <w:rsid w:val="00620CE4"/>
    <w:rsid w:val="00620DEB"/>
    <w:rsid w:val="00620E03"/>
    <w:rsid w:val="00620E57"/>
    <w:rsid w:val="00620E72"/>
    <w:rsid w:val="00620E84"/>
    <w:rsid w:val="00620F34"/>
    <w:rsid w:val="00620F61"/>
    <w:rsid w:val="00620FA9"/>
    <w:rsid w:val="006210D1"/>
    <w:rsid w:val="00621170"/>
    <w:rsid w:val="006211AB"/>
    <w:rsid w:val="006211D0"/>
    <w:rsid w:val="006211F1"/>
    <w:rsid w:val="006212A4"/>
    <w:rsid w:val="006212DA"/>
    <w:rsid w:val="006212E0"/>
    <w:rsid w:val="00621316"/>
    <w:rsid w:val="0062133D"/>
    <w:rsid w:val="00621368"/>
    <w:rsid w:val="006213EE"/>
    <w:rsid w:val="00621414"/>
    <w:rsid w:val="00621482"/>
    <w:rsid w:val="00621604"/>
    <w:rsid w:val="00621657"/>
    <w:rsid w:val="006216BF"/>
    <w:rsid w:val="006216C2"/>
    <w:rsid w:val="006216E0"/>
    <w:rsid w:val="00621703"/>
    <w:rsid w:val="0062170D"/>
    <w:rsid w:val="00621776"/>
    <w:rsid w:val="006217FB"/>
    <w:rsid w:val="0062182A"/>
    <w:rsid w:val="0062187A"/>
    <w:rsid w:val="006219C4"/>
    <w:rsid w:val="00621B30"/>
    <w:rsid w:val="00621B86"/>
    <w:rsid w:val="00621BB1"/>
    <w:rsid w:val="00621CAA"/>
    <w:rsid w:val="00621CC1"/>
    <w:rsid w:val="00621D00"/>
    <w:rsid w:val="00621D0F"/>
    <w:rsid w:val="00621D3D"/>
    <w:rsid w:val="00621DD8"/>
    <w:rsid w:val="00621DFB"/>
    <w:rsid w:val="00621E02"/>
    <w:rsid w:val="00621F6B"/>
    <w:rsid w:val="00622006"/>
    <w:rsid w:val="006220CF"/>
    <w:rsid w:val="00622102"/>
    <w:rsid w:val="00622115"/>
    <w:rsid w:val="0062215D"/>
    <w:rsid w:val="006221DB"/>
    <w:rsid w:val="006222B1"/>
    <w:rsid w:val="006222FF"/>
    <w:rsid w:val="0062242F"/>
    <w:rsid w:val="00622445"/>
    <w:rsid w:val="006224D1"/>
    <w:rsid w:val="006225A0"/>
    <w:rsid w:val="0062267E"/>
    <w:rsid w:val="006226A9"/>
    <w:rsid w:val="006226E9"/>
    <w:rsid w:val="00622762"/>
    <w:rsid w:val="00622772"/>
    <w:rsid w:val="00622846"/>
    <w:rsid w:val="00622877"/>
    <w:rsid w:val="0062290D"/>
    <w:rsid w:val="0062299D"/>
    <w:rsid w:val="00622A75"/>
    <w:rsid w:val="00622A89"/>
    <w:rsid w:val="00622A95"/>
    <w:rsid w:val="00622B91"/>
    <w:rsid w:val="00622C0B"/>
    <w:rsid w:val="00622C4C"/>
    <w:rsid w:val="00622C5C"/>
    <w:rsid w:val="00622CBC"/>
    <w:rsid w:val="00622D69"/>
    <w:rsid w:val="00622DDF"/>
    <w:rsid w:val="00622DFF"/>
    <w:rsid w:val="00622F47"/>
    <w:rsid w:val="00622F59"/>
    <w:rsid w:val="00622F7D"/>
    <w:rsid w:val="00622F7F"/>
    <w:rsid w:val="00622FA3"/>
    <w:rsid w:val="006231A8"/>
    <w:rsid w:val="00623224"/>
    <w:rsid w:val="00623286"/>
    <w:rsid w:val="00623335"/>
    <w:rsid w:val="0062333F"/>
    <w:rsid w:val="00623346"/>
    <w:rsid w:val="00623376"/>
    <w:rsid w:val="0062339D"/>
    <w:rsid w:val="0062346D"/>
    <w:rsid w:val="0062346F"/>
    <w:rsid w:val="00623545"/>
    <w:rsid w:val="006235D1"/>
    <w:rsid w:val="006235F3"/>
    <w:rsid w:val="00623634"/>
    <w:rsid w:val="0062379C"/>
    <w:rsid w:val="00623820"/>
    <w:rsid w:val="006238C9"/>
    <w:rsid w:val="00623955"/>
    <w:rsid w:val="0062399C"/>
    <w:rsid w:val="00623AD1"/>
    <w:rsid w:val="00623B98"/>
    <w:rsid w:val="00623C04"/>
    <w:rsid w:val="00623CFA"/>
    <w:rsid w:val="00623D2A"/>
    <w:rsid w:val="00623D42"/>
    <w:rsid w:val="00623D5D"/>
    <w:rsid w:val="00623D7F"/>
    <w:rsid w:val="00623E86"/>
    <w:rsid w:val="00623E8F"/>
    <w:rsid w:val="00623F22"/>
    <w:rsid w:val="00623F48"/>
    <w:rsid w:val="00623F74"/>
    <w:rsid w:val="006240EC"/>
    <w:rsid w:val="006240FD"/>
    <w:rsid w:val="0062410F"/>
    <w:rsid w:val="0062414F"/>
    <w:rsid w:val="0062417E"/>
    <w:rsid w:val="006241CA"/>
    <w:rsid w:val="006241DA"/>
    <w:rsid w:val="00624219"/>
    <w:rsid w:val="00624248"/>
    <w:rsid w:val="0062424F"/>
    <w:rsid w:val="00624332"/>
    <w:rsid w:val="00624335"/>
    <w:rsid w:val="00624395"/>
    <w:rsid w:val="006243C3"/>
    <w:rsid w:val="006243E8"/>
    <w:rsid w:val="00624470"/>
    <w:rsid w:val="00624479"/>
    <w:rsid w:val="00624488"/>
    <w:rsid w:val="006244A1"/>
    <w:rsid w:val="006244E0"/>
    <w:rsid w:val="006244E7"/>
    <w:rsid w:val="00624512"/>
    <w:rsid w:val="0062451E"/>
    <w:rsid w:val="006245D5"/>
    <w:rsid w:val="00624606"/>
    <w:rsid w:val="00624676"/>
    <w:rsid w:val="006246D7"/>
    <w:rsid w:val="00624783"/>
    <w:rsid w:val="0062479D"/>
    <w:rsid w:val="006247FE"/>
    <w:rsid w:val="00624857"/>
    <w:rsid w:val="00624AB7"/>
    <w:rsid w:val="00624AD4"/>
    <w:rsid w:val="00624AFD"/>
    <w:rsid w:val="00624BDE"/>
    <w:rsid w:val="00624C08"/>
    <w:rsid w:val="00624D28"/>
    <w:rsid w:val="00624D76"/>
    <w:rsid w:val="00624DD7"/>
    <w:rsid w:val="00624DEF"/>
    <w:rsid w:val="00624E36"/>
    <w:rsid w:val="00624F11"/>
    <w:rsid w:val="00624F17"/>
    <w:rsid w:val="00625045"/>
    <w:rsid w:val="0062506F"/>
    <w:rsid w:val="006250A0"/>
    <w:rsid w:val="006250E2"/>
    <w:rsid w:val="00625158"/>
    <w:rsid w:val="0062516D"/>
    <w:rsid w:val="006251A4"/>
    <w:rsid w:val="006251BB"/>
    <w:rsid w:val="00625269"/>
    <w:rsid w:val="006252D6"/>
    <w:rsid w:val="00625350"/>
    <w:rsid w:val="00625399"/>
    <w:rsid w:val="006253B3"/>
    <w:rsid w:val="006254AD"/>
    <w:rsid w:val="0062554E"/>
    <w:rsid w:val="0062559D"/>
    <w:rsid w:val="006255A4"/>
    <w:rsid w:val="006255E4"/>
    <w:rsid w:val="006255F5"/>
    <w:rsid w:val="00625681"/>
    <w:rsid w:val="00625684"/>
    <w:rsid w:val="006256D0"/>
    <w:rsid w:val="00625783"/>
    <w:rsid w:val="00625785"/>
    <w:rsid w:val="006257AE"/>
    <w:rsid w:val="006258A7"/>
    <w:rsid w:val="006258F6"/>
    <w:rsid w:val="00625905"/>
    <w:rsid w:val="00625949"/>
    <w:rsid w:val="006259AF"/>
    <w:rsid w:val="006259DD"/>
    <w:rsid w:val="00625AB9"/>
    <w:rsid w:val="00625AF2"/>
    <w:rsid w:val="00625B15"/>
    <w:rsid w:val="00625B72"/>
    <w:rsid w:val="00625B75"/>
    <w:rsid w:val="00625BFB"/>
    <w:rsid w:val="00625C26"/>
    <w:rsid w:val="00625C5F"/>
    <w:rsid w:val="00625C68"/>
    <w:rsid w:val="00625D17"/>
    <w:rsid w:val="00625DC3"/>
    <w:rsid w:val="00625DFE"/>
    <w:rsid w:val="00625E09"/>
    <w:rsid w:val="00625F00"/>
    <w:rsid w:val="0062609A"/>
    <w:rsid w:val="0062614B"/>
    <w:rsid w:val="0062619F"/>
    <w:rsid w:val="006261EE"/>
    <w:rsid w:val="00626273"/>
    <w:rsid w:val="006262F7"/>
    <w:rsid w:val="00626382"/>
    <w:rsid w:val="00626450"/>
    <w:rsid w:val="006264A7"/>
    <w:rsid w:val="006264E3"/>
    <w:rsid w:val="00626518"/>
    <w:rsid w:val="00626523"/>
    <w:rsid w:val="00626573"/>
    <w:rsid w:val="006265AA"/>
    <w:rsid w:val="006266BB"/>
    <w:rsid w:val="006266C4"/>
    <w:rsid w:val="006266F4"/>
    <w:rsid w:val="0062671F"/>
    <w:rsid w:val="00626722"/>
    <w:rsid w:val="0062675B"/>
    <w:rsid w:val="0062676D"/>
    <w:rsid w:val="0062678F"/>
    <w:rsid w:val="006267E7"/>
    <w:rsid w:val="006267E9"/>
    <w:rsid w:val="006268A2"/>
    <w:rsid w:val="006268E9"/>
    <w:rsid w:val="006268F4"/>
    <w:rsid w:val="00626944"/>
    <w:rsid w:val="00626945"/>
    <w:rsid w:val="0062694F"/>
    <w:rsid w:val="00626A54"/>
    <w:rsid w:val="00626A64"/>
    <w:rsid w:val="00626AEC"/>
    <w:rsid w:val="00626B90"/>
    <w:rsid w:val="00626C26"/>
    <w:rsid w:val="00626C74"/>
    <w:rsid w:val="00626C79"/>
    <w:rsid w:val="00626C86"/>
    <w:rsid w:val="00626E1D"/>
    <w:rsid w:val="00626E54"/>
    <w:rsid w:val="00626E5B"/>
    <w:rsid w:val="00626E8B"/>
    <w:rsid w:val="00626F42"/>
    <w:rsid w:val="00626F53"/>
    <w:rsid w:val="00626FC2"/>
    <w:rsid w:val="0062708E"/>
    <w:rsid w:val="0062709D"/>
    <w:rsid w:val="006270F3"/>
    <w:rsid w:val="0062714B"/>
    <w:rsid w:val="0062718A"/>
    <w:rsid w:val="006271AF"/>
    <w:rsid w:val="006271E3"/>
    <w:rsid w:val="00627319"/>
    <w:rsid w:val="0062734A"/>
    <w:rsid w:val="00627386"/>
    <w:rsid w:val="006273A8"/>
    <w:rsid w:val="006273D1"/>
    <w:rsid w:val="0062746E"/>
    <w:rsid w:val="00627483"/>
    <w:rsid w:val="006274E3"/>
    <w:rsid w:val="006274FB"/>
    <w:rsid w:val="0062752D"/>
    <w:rsid w:val="00627589"/>
    <w:rsid w:val="006276E7"/>
    <w:rsid w:val="00627742"/>
    <w:rsid w:val="0062777D"/>
    <w:rsid w:val="006277C6"/>
    <w:rsid w:val="006278F5"/>
    <w:rsid w:val="00627AEB"/>
    <w:rsid w:val="00627B05"/>
    <w:rsid w:val="00627B44"/>
    <w:rsid w:val="00627B4D"/>
    <w:rsid w:val="00627BA7"/>
    <w:rsid w:val="00627D2B"/>
    <w:rsid w:val="00627D4B"/>
    <w:rsid w:val="00627DAD"/>
    <w:rsid w:val="00627DBA"/>
    <w:rsid w:val="00627E26"/>
    <w:rsid w:val="00627EF1"/>
    <w:rsid w:val="00627EF2"/>
    <w:rsid w:val="00627F2C"/>
    <w:rsid w:val="00627F72"/>
    <w:rsid w:val="00630061"/>
    <w:rsid w:val="0063009F"/>
    <w:rsid w:val="006300DA"/>
    <w:rsid w:val="00630108"/>
    <w:rsid w:val="006301CE"/>
    <w:rsid w:val="00630283"/>
    <w:rsid w:val="006302A0"/>
    <w:rsid w:val="00630378"/>
    <w:rsid w:val="00630388"/>
    <w:rsid w:val="00630394"/>
    <w:rsid w:val="00630459"/>
    <w:rsid w:val="00630484"/>
    <w:rsid w:val="0063050E"/>
    <w:rsid w:val="006305DD"/>
    <w:rsid w:val="00630636"/>
    <w:rsid w:val="00630666"/>
    <w:rsid w:val="006306A2"/>
    <w:rsid w:val="0063083C"/>
    <w:rsid w:val="006308BE"/>
    <w:rsid w:val="006309DD"/>
    <w:rsid w:val="00630A56"/>
    <w:rsid w:val="00630A73"/>
    <w:rsid w:val="00630A79"/>
    <w:rsid w:val="00630A94"/>
    <w:rsid w:val="00630AE1"/>
    <w:rsid w:val="00630AEB"/>
    <w:rsid w:val="00630B2E"/>
    <w:rsid w:val="00630B49"/>
    <w:rsid w:val="00630B5B"/>
    <w:rsid w:val="00630B9A"/>
    <w:rsid w:val="00630BA8"/>
    <w:rsid w:val="00630C02"/>
    <w:rsid w:val="00630C1A"/>
    <w:rsid w:val="00630C28"/>
    <w:rsid w:val="00630CF0"/>
    <w:rsid w:val="00630D09"/>
    <w:rsid w:val="00630D1E"/>
    <w:rsid w:val="00630DC5"/>
    <w:rsid w:val="00630DDA"/>
    <w:rsid w:val="00630E44"/>
    <w:rsid w:val="00630ECB"/>
    <w:rsid w:val="00630F42"/>
    <w:rsid w:val="00630FDD"/>
    <w:rsid w:val="006310BE"/>
    <w:rsid w:val="006310C4"/>
    <w:rsid w:val="00631107"/>
    <w:rsid w:val="00631234"/>
    <w:rsid w:val="0063124C"/>
    <w:rsid w:val="0063126C"/>
    <w:rsid w:val="0063127B"/>
    <w:rsid w:val="006312C6"/>
    <w:rsid w:val="00631303"/>
    <w:rsid w:val="00631388"/>
    <w:rsid w:val="006313FD"/>
    <w:rsid w:val="0063147C"/>
    <w:rsid w:val="00631503"/>
    <w:rsid w:val="00631519"/>
    <w:rsid w:val="00631562"/>
    <w:rsid w:val="00631602"/>
    <w:rsid w:val="006316D5"/>
    <w:rsid w:val="0063170B"/>
    <w:rsid w:val="00631716"/>
    <w:rsid w:val="00631719"/>
    <w:rsid w:val="0063187A"/>
    <w:rsid w:val="006318A7"/>
    <w:rsid w:val="006318C0"/>
    <w:rsid w:val="0063193D"/>
    <w:rsid w:val="006319EB"/>
    <w:rsid w:val="006319EE"/>
    <w:rsid w:val="00631AC2"/>
    <w:rsid w:val="00631DB9"/>
    <w:rsid w:val="00631DE0"/>
    <w:rsid w:val="00631DF0"/>
    <w:rsid w:val="00631E55"/>
    <w:rsid w:val="00631E92"/>
    <w:rsid w:val="00631EF9"/>
    <w:rsid w:val="00631F3B"/>
    <w:rsid w:val="00631FD7"/>
    <w:rsid w:val="00631FF7"/>
    <w:rsid w:val="00632061"/>
    <w:rsid w:val="00632090"/>
    <w:rsid w:val="006320B2"/>
    <w:rsid w:val="00632101"/>
    <w:rsid w:val="006321B2"/>
    <w:rsid w:val="006321C7"/>
    <w:rsid w:val="00632224"/>
    <w:rsid w:val="00632293"/>
    <w:rsid w:val="006322FB"/>
    <w:rsid w:val="006323A3"/>
    <w:rsid w:val="006323D0"/>
    <w:rsid w:val="006323E0"/>
    <w:rsid w:val="0063241B"/>
    <w:rsid w:val="006324C3"/>
    <w:rsid w:val="0063254D"/>
    <w:rsid w:val="006325B9"/>
    <w:rsid w:val="00632625"/>
    <w:rsid w:val="0063267E"/>
    <w:rsid w:val="006326E5"/>
    <w:rsid w:val="00632775"/>
    <w:rsid w:val="006327BA"/>
    <w:rsid w:val="006327C0"/>
    <w:rsid w:val="006327CC"/>
    <w:rsid w:val="006327D4"/>
    <w:rsid w:val="00632823"/>
    <w:rsid w:val="0063287A"/>
    <w:rsid w:val="0063297E"/>
    <w:rsid w:val="00632A48"/>
    <w:rsid w:val="00632BE5"/>
    <w:rsid w:val="00632DCB"/>
    <w:rsid w:val="00632E1B"/>
    <w:rsid w:val="00632E96"/>
    <w:rsid w:val="00632EE9"/>
    <w:rsid w:val="00632F5B"/>
    <w:rsid w:val="00632FF6"/>
    <w:rsid w:val="006330AE"/>
    <w:rsid w:val="006330D1"/>
    <w:rsid w:val="006330E2"/>
    <w:rsid w:val="0063312B"/>
    <w:rsid w:val="00633149"/>
    <w:rsid w:val="006331C7"/>
    <w:rsid w:val="00633230"/>
    <w:rsid w:val="00633241"/>
    <w:rsid w:val="00633283"/>
    <w:rsid w:val="006332E0"/>
    <w:rsid w:val="0063333A"/>
    <w:rsid w:val="00633345"/>
    <w:rsid w:val="0063335A"/>
    <w:rsid w:val="006333FF"/>
    <w:rsid w:val="0063340E"/>
    <w:rsid w:val="00633438"/>
    <w:rsid w:val="0063345E"/>
    <w:rsid w:val="006334CB"/>
    <w:rsid w:val="006334DF"/>
    <w:rsid w:val="006334F6"/>
    <w:rsid w:val="00633532"/>
    <w:rsid w:val="006335FB"/>
    <w:rsid w:val="0063361A"/>
    <w:rsid w:val="0063366B"/>
    <w:rsid w:val="00633755"/>
    <w:rsid w:val="0063376E"/>
    <w:rsid w:val="00633874"/>
    <w:rsid w:val="00633977"/>
    <w:rsid w:val="00633A09"/>
    <w:rsid w:val="00633A12"/>
    <w:rsid w:val="00633A2F"/>
    <w:rsid w:val="00633A39"/>
    <w:rsid w:val="00633A3A"/>
    <w:rsid w:val="00633B37"/>
    <w:rsid w:val="00633B5C"/>
    <w:rsid w:val="00633B5E"/>
    <w:rsid w:val="00633B65"/>
    <w:rsid w:val="00633BE8"/>
    <w:rsid w:val="00633C34"/>
    <w:rsid w:val="00633C5C"/>
    <w:rsid w:val="00633C82"/>
    <w:rsid w:val="00633D36"/>
    <w:rsid w:val="00633D9A"/>
    <w:rsid w:val="00633DA3"/>
    <w:rsid w:val="00633DAB"/>
    <w:rsid w:val="00633DD9"/>
    <w:rsid w:val="00633E4D"/>
    <w:rsid w:val="00633E97"/>
    <w:rsid w:val="00633EB9"/>
    <w:rsid w:val="00633EE0"/>
    <w:rsid w:val="00633FB3"/>
    <w:rsid w:val="00633FB9"/>
    <w:rsid w:val="00633FEB"/>
    <w:rsid w:val="00634016"/>
    <w:rsid w:val="0063406B"/>
    <w:rsid w:val="00634195"/>
    <w:rsid w:val="006341B5"/>
    <w:rsid w:val="006341C7"/>
    <w:rsid w:val="006341DB"/>
    <w:rsid w:val="0063429E"/>
    <w:rsid w:val="00634382"/>
    <w:rsid w:val="00634391"/>
    <w:rsid w:val="006343EA"/>
    <w:rsid w:val="006343FA"/>
    <w:rsid w:val="00634417"/>
    <w:rsid w:val="00634479"/>
    <w:rsid w:val="00634525"/>
    <w:rsid w:val="0063452F"/>
    <w:rsid w:val="006345F0"/>
    <w:rsid w:val="00634602"/>
    <w:rsid w:val="00634682"/>
    <w:rsid w:val="00634735"/>
    <w:rsid w:val="006347EE"/>
    <w:rsid w:val="00634838"/>
    <w:rsid w:val="006348BF"/>
    <w:rsid w:val="00634910"/>
    <w:rsid w:val="00634966"/>
    <w:rsid w:val="00634A2E"/>
    <w:rsid w:val="00634A81"/>
    <w:rsid w:val="00634B2A"/>
    <w:rsid w:val="00634B33"/>
    <w:rsid w:val="00634B47"/>
    <w:rsid w:val="00634B7D"/>
    <w:rsid w:val="00634D4E"/>
    <w:rsid w:val="00634D66"/>
    <w:rsid w:val="00634DA2"/>
    <w:rsid w:val="00634DF8"/>
    <w:rsid w:val="00634E2B"/>
    <w:rsid w:val="00634E35"/>
    <w:rsid w:val="00634E8C"/>
    <w:rsid w:val="00634EA9"/>
    <w:rsid w:val="00634EDF"/>
    <w:rsid w:val="00634F10"/>
    <w:rsid w:val="00634F3E"/>
    <w:rsid w:val="00634FD7"/>
    <w:rsid w:val="00634FE5"/>
    <w:rsid w:val="00635024"/>
    <w:rsid w:val="00635091"/>
    <w:rsid w:val="006350BE"/>
    <w:rsid w:val="006350E2"/>
    <w:rsid w:val="006351BA"/>
    <w:rsid w:val="006351D9"/>
    <w:rsid w:val="00635299"/>
    <w:rsid w:val="006352E6"/>
    <w:rsid w:val="00635390"/>
    <w:rsid w:val="0063543A"/>
    <w:rsid w:val="00635440"/>
    <w:rsid w:val="006354C3"/>
    <w:rsid w:val="0063554F"/>
    <w:rsid w:val="00635557"/>
    <w:rsid w:val="00635565"/>
    <w:rsid w:val="00635593"/>
    <w:rsid w:val="0063575E"/>
    <w:rsid w:val="0063578A"/>
    <w:rsid w:val="00635805"/>
    <w:rsid w:val="0063586F"/>
    <w:rsid w:val="006358FD"/>
    <w:rsid w:val="006359FC"/>
    <w:rsid w:val="00635A8D"/>
    <w:rsid w:val="00635AA4"/>
    <w:rsid w:val="00635B53"/>
    <w:rsid w:val="00635B6A"/>
    <w:rsid w:val="00635BBD"/>
    <w:rsid w:val="00635BC4"/>
    <w:rsid w:val="00635C06"/>
    <w:rsid w:val="00635C43"/>
    <w:rsid w:val="00635C90"/>
    <w:rsid w:val="00635D12"/>
    <w:rsid w:val="00635DE9"/>
    <w:rsid w:val="00635DED"/>
    <w:rsid w:val="00635DF7"/>
    <w:rsid w:val="00635E90"/>
    <w:rsid w:val="00635EBF"/>
    <w:rsid w:val="00635EF3"/>
    <w:rsid w:val="00635EFF"/>
    <w:rsid w:val="00635F12"/>
    <w:rsid w:val="00635FC9"/>
    <w:rsid w:val="00636059"/>
    <w:rsid w:val="00636068"/>
    <w:rsid w:val="00636070"/>
    <w:rsid w:val="0063607A"/>
    <w:rsid w:val="00636109"/>
    <w:rsid w:val="00636111"/>
    <w:rsid w:val="0063616B"/>
    <w:rsid w:val="006361F1"/>
    <w:rsid w:val="0063623A"/>
    <w:rsid w:val="006362AD"/>
    <w:rsid w:val="006362B8"/>
    <w:rsid w:val="00636338"/>
    <w:rsid w:val="00636527"/>
    <w:rsid w:val="006365A0"/>
    <w:rsid w:val="0063670B"/>
    <w:rsid w:val="00636713"/>
    <w:rsid w:val="00636772"/>
    <w:rsid w:val="006367C5"/>
    <w:rsid w:val="00636899"/>
    <w:rsid w:val="0063693E"/>
    <w:rsid w:val="0063698B"/>
    <w:rsid w:val="006369A6"/>
    <w:rsid w:val="006369AB"/>
    <w:rsid w:val="006369D1"/>
    <w:rsid w:val="00636A45"/>
    <w:rsid w:val="00636AAB"/>
    <w:rsid w:val="00636B19"/>
    <w:rsid w:val="00636B50"/>
    <w:rsid w:val="00636B7B"/>
    <w:rsid w:val="00636BE3"/>
    <w:rsid w:val="00636CC6"/>
    <w:rsid w:val="00636D4F"/>
    <w:rsid w:val="00636DA5"/>
    <w:rsid w:val="00636DD1"/>
    <w:rsid w:val="00636DDD"/>
    <w:rsid w:val="00636DF4"/>
    <w:rsid w:val="00636E62"/>
    <w:rsid w:val="00636EB9"/>
    <w:rsid w:val="00636F0D"/>
    <w:rsid w:val="00636F3D"/>
    <w:rsid w:val="00636F5B"/>
    <w:rsid w:val="0063703D"/>
    <w:rsid w:val="00637092"/>
    <w:rsid w:val="006370A5"/>
    <w:rsid w:val="006370FD"/>
    <w:rsid w:val="006371A1"/>
    <w:rsid w:val="006371DE"/>
    <w:rsid w:val="006371FB"/>
    <w:rsid w:val="0063723F"/>
    <w:rsid w:val="006372AA"/>
    <w:rsid w:val="006372F1"/>
    <w:rsid w:val="00637311"/>
    <w:rsid w:val="006373DE"/>
    <w:rsid w:val="006373E7"/>
    <w:rsid w:val="006373FA"/>
    <w:rsid w:val="00637505"/>
    <w:rsid w:val="00637509"/>
    <w:rsid w:val="00637560"/>
    <w:rsid w:val="00637570"/>
    <w:rsid w:val="0063765D"/>
    <w:rsid w:val="006376B0"/>
    <w:rsid w:val="0063775A"/>
    <w:rsid w:val="006377B7"/>
    <w:rsid w:val="0063780A"/>
    <w:rsid w:val="0063789C"/>
    <w:rsid w:val="00637A0B"/>
    <w:rsid w:val="00637AA2"/>
    <w:rsid w:val="00637B15"/>
    <w:rsid w:val="00637BAC"/>
    <w:rsid w:val="00637BC1"/>
    <w:rsid w:val="00637C14"/>
    <w:rsid w:val="00637C63"/>
    <w:rsid w:val="00637CB2"/>
    <w:rsid w:val="00637F01"/>
    <w:rsid w:val="00637F03"/>
    <w:rsid w:val="00637F07"/>
    <w:rsid w:val="00637F17"/>
    <w:rsid w:val="00637F77"/>
    <w:rsid w:val="00640002"/>
    <w:rsid w:val="00640014"/>
    <w:rsid w:val="006400CB"/>
    <w:rsid w:val="006400D0"/>
    <w:rsid w:val="00640101"/>
    <w:rsid w:val="00640239"/>
    <w:rsid w:val="00640253"/>
    <w:rsid w:val="00640270"/>
    <w:rsid w:val="0064028F"/>
    <w:rsid w:val="00640399"/>
    <w:rsid w:val="0064041D"/>
    <w:rsid w:val="00640432"/>
    <w:rsid w:val="0064048B"/>
    <w:rsid w:val="00640498"/>
    <w:rsid w:val="00640506"/>
    <w:rsid w:val="00640509"/>
    <w:rsid w:val="00640594"/>
    <w:rsid w:val="00640639"/>
    <w:rsid w:val="0064066D"/>
    <w:rsid w:val="00640757"/>
    <w:rsid w:val="0064075E"/>
    <w:rsid w:val="00640784"/>
    <w:rsid w:val="006407BD"/>
    <w:rsid w:val="006407EF"/>
    <w:rsid w:val="006407FC"/>
    <w:rsid w:val="006407FF"/>
    <w:rsid w:val="00640849"/>
    <w:rsid w:val="00640866"/>
    <w:rsid w:val="00640AB5"/>
    <w:rsid w:val="00640AEF"/>
    <w:rsid w:val="00640AFF"/>
    <w:rsid w:val="00640B5C"/>
    <w:rsid w:val="00640C09"/>
    <w:rsid w:val="00640C2C"/>
    <w:rsid w:val="00640CAF"/>
    <w:rsid w:val="00640D8D"/>
    <w:rsid w:val="00640DF0"/>
    <w:rsid w:val="00640DF3"/>
    <w:rsid w:val="00640E0C"/>
    <w:rsid w:val="00640E0F"/>
    <w:rsid w:val="00640E1C"/>
    <w:rsid w:val="00640E4E"/>
    <w:rsid w:val="00640E51"/>
    <w:rsid w:val="00640ED9"/>
    <w:rsid w:val="00640EFB"/>
    <w:rsid w:val="00640F49"/>
    <w:rsid w:val="00640FE6"/>
    <w:rsid w:val="00640FE8"/>
    <w:rsid w:val="0064102E"/>
    <w:rsid w:val="00641156"/>
    <w:rsid w:val="00641182"/>
    <w:rsid w:val="00641187"/>
    <w:rsid w:val="00641199"/>
    <w:rsid w:val="006411DF"/>
    <w:rsid w:val="00641240"/>
    <w:rsid w:val="006412D3"/>
    <w:rsid w:val="006412D4"/>
    <w:rsid w:val="00641336"/>
    <w:rsid w:val="0064134D"/>
    <w:rsid w:val="00641359"/>
    <w:rsid w:val="00641395"/>
    <w:rsid w:val="0064141C"/>
    <w:rsid w:val="006414C4"/>
    <w:rsid w:val="006415DA"/>
    <w:rsid w:val="0064161E"/>
    <w:rsid w:val="006416E3"/>
    <w:rsid w:val="00641710"/>
    <w:rsid w:val="006417DB"/>
    <w:rsid w:val="006417E4"/>
    <w:rsid w:val="00641958"/>
    <w:rsid w:val="0064199F"/>
    <w:rsid w:val="006419C6"/>
    <w:rsid w:val="00641A35"/>
    <w:rsid w:val="00641AA0"/>
    <w:rsid w:val="00641AAF"/>
    <w:rsid w:val="00641AE0"/>
    <w:rsid w:val="00641AF2"/>
    <w:rsid w:val="00641B8E"/>
    <w:rsid w:val="00641C07"/>
    <w:rsid w:val="00641CC1"/>
    <w:rsid w:val="00641D45"/>
    <w:rsid w:val="00641D4B"/>
    <w:rsid w:val="00641D50"/>
    <w:rsid w:val="00641D58"/>
    <w:rsid w:val="00641E39"/>
    <w:rsid w:val="00641E5A"/>
    <w:rsid w:val="006420F5"/>
    <w:rsid w:val="006420F7"/>
    <w:rsid w:val="00642111"/>
    <w:rsid w:val="006421B2"/>
    <w:rsid w:val="006421B6"/>
    <w:rsid w:val="00642245"/>
    <w:rsid w:val="0064227E"/>
    <w:rsid w:val="006422EC"/>
    <w:rsid w:val="00642365"/>
    <w:rsid w:val="006423DD"/>
    <w:rsid w:val="0064258B"/>
    <w:rsid w:val="006425C3"/>
    <w:rsid w:val="006426A4"/>
    <w:rsid w:val="006426EA"/>
    <w:rsid w:val="0064273F"/>
    <w:rsid w:val="0064276B"/>
    <w:rsid w:val="0064277E"/>
    <w:rsid w:val="00642838"/>
    <w:rsid w:val="00642842"/>
    <w:rsid w:val="00642892"/>
    <w:rsid w:val="0064293D"/>
    <w:rsid w:val="0064299D"/>
    <w:rsid w:val="00642A0E"/>
    <w:rsid w:val="00642A1B"/>
    <w:rsid w:val="00642A1F"/>
    <w:rsid w:val="00642A66"/>
    <w:rsid w:val="00642B16"/>
    <w:rsid w:val="00642BD6"/>
    <w:rsid w:val="00642BDD"/>
    <w:rsid w:val="00642BE7"/>
    <w:rsid w:val="00642C5A"/>
    <w:rsid w:val="00642D38"/>
    <w:rsid w:val="00642D4D"/>
    <w:rsid w:val="00642D9F"/>
    <w:rsid w:val="00642DE6"/>
    <w:rsid w:val="00642E3B"/>
    <w:rsid w:val="00642E74"/>
    <w:rsid w:val="00642E88"/>
    <w:rsid w:val="00642EBF"/>
    <w:rsid w:val="00642EE4"/>
    <w:rsid w:val="0064301D"/>
    <w:rsid w:val="00643085"/>
    <w:rsid w:val="00643098"/>
    <w:rsid w:val="00643117"/>
    <w:rsid w:val="0064311E"/>
    <w:rsid w:val="0064319F"/>
    <w:rsid w:val="00643296"/>
    <w:rsid w:val="006433A0"/>
    <w:rsid w:val="006433A9"/>
    <w:rsid w:val="006433F7"/>
    <w:rsid w:val="00643500"/>
    <w:rsid w:val="0064354E"/>
    <w:rsid w:val="006435B5"/>
    <w:rsid w:val="006435B6"/>
    <w:rsid w:val="006435E6"/>
    <w:rsid w:val="0064366B"/>
    <w:rsid w:val="0064367C"/>
    <w:rsid w:val="006436A8"/>
    <w:rsid w:val="006436BE"/>
    <w:rsid w:val="006436D2"/>
    <w:rsid w:val="00643785"/>
    <w:rsid w:val="0064379B"/>
    <w:rsid w:val="006437B1"/>
    <w:rsid w:val="006437CF"/>
    <w:rsid w:val="0064389D"/>
    <w:rsid w:val="006438AA"/>
    <w:rsid w:val="006438F8"/>
    <w:rsid w:val="00643981"/>
    <w:rsid w:val="006439E1"/>
    <w:rsid w:val="00643A09"/>
    <w:rsid w:val="00643B03"/>
    <w:rsid w:val="00643B7D"/>
    <w:rsid w:val="00643BED"/>
    <w:rsid w:val="00643C4B"/>
    <w:rsid w:val="00643C7B"/>
    <w:rsid w:val="00643CD2"/>
    <w:rsid w:val="00643D11"/>
    <w:rsid w:val="00643D9B"/>
    <w:rsid w:val="00643DC4"/>
    <w:rsid w:val="00643DDB"/>
    <w:rsid w:val="00643E75"/>
    <w:rsid w:val="00643E86"/>
    <w:rsid w:val="00643FA0"/>
    <w:rsid w:val="00643FEB"/>
    <w:rsid w:val="00643FF0"/>
    <w:rsid w:val="00644007"/>
    <w:rsid w:val="00644068"/>
    <w:rsid w:val="00644069"/>
    <w:rsid w:val="00644158"/>
    <w:rsid w:val="00644247"/>
    <w:rsid w:val="0064432E"/>
    <w:rsid w:val="006443B3"/>
    <w:rsid w:val="00644426"/>
    <w:rsid w:val="0064443B"/>
    <w:rsid w:val="00644476"/>
    <w:rsid w:val="006444A9"/>
    <w:rsid w:val="00644502"/>
    <w:rsid w:val="0064450E"/>
    <w:rsid w:val="00644633"/>
    <w:rsid w:val="0064468C"/>
    <w:rsid w:val="00644792"/>
    <w:rsid w:val="006448B6"/>
    <w:rsid w:val="006449B7"/>
    <w:rsid w:val="006449CD"/>
    <w:rsid w:val="006449D3"/>
    <w:rsid w:val="00644B92"/>
    <w:rsid w:val="00644BB7"/>
    <w:rsid w:val="00644BE9"/>
    <w:rsid w:val="00644C82"/>
    <w:rsid w:val="00644CE7"/>
    <w:rsid w:val="00644DA6"/>
    <w:rsid w:val="00644DD6"/>
    <w:rsid w:val="00644E97"/>
    <w:rsid w:val="00644EDD"/>
    <w:rsid w:val="00644F1B"/>
    <w:rsid w:val="00644FC7"/>
    <w:rsid w:val="00645049"/>
    <w:rsid w:val="0064506B"/>
    <w:rsid w:val="006450B8"/>
    <w:rsid w:val="00645117"/>
    <w:rsid w:val="0064515B"/>
    <w:rsid w:val="00645200"/>
    <w:rsid w:val="0064522C"/>
    <w:rsid w:val="006452AA"/>
    <w:rsid w:val="006452E7"/>
    <w:rsid w:val="0064534A"/>
    <w:rsid w:val="0064549C"/>
    <w:rsid w:val="0064549D"/>
    <w:rsid w:val="0064549E"/>
    <w:rsid w:val="006454C9"/>
    <w:rsid w:val="00645511"/>
    <w:rsid w:val="00645528"/>
    <w:rsid w:val="00645543"/>
    <w:rsid w:val="006455B3"/>
    <w:rsid w:val="006455C5"/>
    <w:rsid w:val="0064566B"/>
    <w:rsid w:val="00645696"/>
    <w:rsid w:val="00645706"/>
    <w:rsid w:val="0064578A"/>
    <w:rsid w:val="006457AF"/>
    <w:rsid w:val="006457E5"/>
    <w:rsid w:val="00645835"/>
    <w:rsid w:val="00645856"/>
    <w:rsid w:val="0064588D"/>
    <w:rsid w:val="00645897"/>
    <w:rsid w:val="0064589B"/>
    <w:rsid w:val="006458DD"/>
    <w:rsid w:val="006458F8"/>
    <w:rsid w:val="0064593C"/>
    <w:rsid w:val="00645942"/>
    <w:rsid w:val="006459EE"/>
    <w:rsid w:val="00645A36"/>
    <w:rsid w:val="00645B2A"/>
    <w:rsid w:val="00645B73"/>
    <w:rsid w:val="00645BAC"/>
    <w:rsid w:val="00645BBF"/>
    <w:rsid w:val="00645C23"/>
    <w:rsid w:val="00645C29"/>
    <w:rsid w:val="00645C44"/>
    <w:rsid w:val="00645C98"/>
    <w:rsid w:val="00645D06"/>
    <w:rsid w:val="00645DC7"/>
    <w:rsid w:val="00645E3C"/>
    <w:rsid w:val="00645E96"/>
    <w:rsid w:val="00645F2A"/>
    <w:rsid w:val="00645F6E"/>
    <w:rsid w:val="00645FC3"/>
    <w:rsid w:val="006460F6"/>
    <w:rsid w:val="00646132"/>
    <w:rsid w:val="0064613D"/>
    <w:rsid w:val="006461EE"/>
    <w:rsid w:val="0064628A"/>
    <w:rsid w:val="006462E8"/>
    <w:rsid w:val="00646320"/>
    <w:rsid w:val="0064633C"/>
    <w:rsid w:val="0064634E"/>
    <w:rsid w:val="0064634F"/>
    <w:rsid w:val="00646386"/>
    <w:rsid w:val="006463F9"/>
    <w:rsid w:val="006464A9"/>
    <w:rsid w:val="00646501"/>
    <w:rsid w:val="00646537"/>
    <w:rsid w:val="0064659A"/>
    <w:rsid w:val="006465EC"/>
    <w:rsid w:val="00646618"/>
    <w:rsid w:val="0064665C"/>
    <w:rsid w:val="00646687"/>
    <w:rsid w:val="00646690"/>
    <w:rsid w:val="0064669C"/>
    <w:rsid w:val="006466AE"/>
    <w:rsid w:val="00646738"/>
    <w:rsid w:val="00646771"/>
    <w:rsid w:val="006467A3"/>
    <w:rsid w:val="006467AB"/>
    <w:rsid w:val="006467C0"/>
    <w:rsid w:val="006468F3"/>
    <w:rsid w:val="0064690B"/>
    <w:rsid w:val="00646972"/>
    <w:rsid w:val="00646AAA"/>
    <w:rsid w:val="00646AFE"/>
    <w:rsid w:val="00646B32"/>
    <w:rsid w:val="00646B39"/>
    <w:rsid w:val="00646C36"/>
    <w:rsid w:val="00646C9D"/>
    <w:rsid w:val="00646CDC"/>
    <w:rsid w:val="00646DD0"/>
    <w:rsid w:val="00646E2D"/>
    <w:rsid w:val="00646E6B"/>
    <w:rsid w:val="00646E74"/>
    <w:rsid w:val="00646E75"/>
    <w:rsid w:val="00646F19"/>
    <w:rsid w:val="00646F43"/>
    <w:rsid w:val="00646F68"/>
    <w:rsid w:val="00646FD4"/>
    <w:rsid w:val="0064702E"/>
    <w:rsid w:val="0064703F"/>
    <w:rsid w:val="00647165"/>
    <w:rsid w:val="0064718D"/>
    <w:rsid w:val="00647198"/>
    <w:rsid w:val="0064722F"/>
    <w:rsid w:val="006472A3"/>
    <w:rsid w:val="006473FD"/>
    <w:rsid w:val="0064747E"/>
    <w:rsid w:val="00647547"/>
    <w:rsid w:val="0064755C"/>
    <w:rsid w:val="0064757E"/>
    <w:rsid w:val="00647615"/>
    <w:rsid w:val="0064761B"/>
    <w:rsid w:val="00647673"/>
    <w:rsid w:val="00647685"/>
    <w:rsid w:val="0064769B"/>
    <w:rsid w:val="0064770D"/>
    <w:rsid w:val="0064779B"/>
    <w:rsid w:val="006477BF"/>
    <w:rsid w:val="006477E7"/>
    <w:rsid w:val="006477FE"/>
    <w:rsid w:val="00647802"/>
    <w:rsid w:val="00647824"/>
    <w:rsid w:val="00647849"/>
    <w:rsid w:val="0064793E"/>
    <w:rsid w:val="0064794C"/>
    <w:rsid w:val="006479CA"/>
    <w:rsid w:val="006479F1"/>
    <w:rsid w:val="00647A6A"/>
    <w:rsid w:val="00647B6B"/>
    <w:rsid w:val="00647BB5"/>
    <w:rsid w:val="00647BBB"/>
    <w:rsid w:val="00647BD7"/>
    <w:rsid w:val="00647C4A"/>
    <w:rsid w:val="00647C8C"/>
    <w:rsid w:val="00647CE1"/>
    <w:rsid w:val="00647EA5"/>
    <w:rsid w:val="00647EE3"/>
    <w:rsid w:val="00647EFA"/>
    <w:rsid w:val="00647EFF"/>
    <w:rsid w:val="00647F17"/>
    <w:rsid w:val="00647F8D"/>
    <w:rsid w:val="00650047"/>
    <w:rsid w:val="00650056"/>
    <w:rsid w:val="00650102"/>
    <w:rsid w:val="0065014C"/>
    <w:rsid w:val="00650311"/>
    <w:rsid w:val="00650323"/>
    <w:rsid w:val="00650352"/>
    <w:rsid w:val="0065039F"/>
    <w:rsid w:val="006503AB"/>
    <w:rsid w:val="00650454"/>
    <w:rsid w:val="0065049E"/>
    <w:rsid w:val="00650515"/>
    <w:rsid w:val="00650542"/>
    <w:rsid w:val="0065054A"/>
    <w:rsid w:val="00650591"/>
    <w:rsid w:val="006505B2"/>
    <w:rsid w:val="006505CD"/>
    <w:rsid w:val="00650629"/>
    <w:rsid w:val="0065075C"/>
    <w:rsid w:val="00650760"/>
    <w:rsid w:val="006507B0"/>
    <w:rsid w:val="006507DF"/>
    <w:rsid w:val="00650870"/>
    <w:rsid w:val="00650872"/>
    <w:rsid w:val="00650886"/>
    <w:rsid w:val="006508E7"/>
    <w:rsid w:val="0065092B"/>
    <w:rsid w:val="00650982"/>
    <w:rsid w:val="006509EA"/>
    <w:rsid w:val="00650A3D"/>
    <w:rsid w:val="00650A88"/>
    <w:rsid w:val="00650AF0"/>
    <w:rsid w:val="00650B6B"/>
    <w:rsid w:val="00650C3E"/>
    <w:rsid w:val="00650C6A"/>
    <w:rsid w:val="00650CF1"/>
    <w:rsid w:val="00650D24"/>
    <w:rsid w:val="00650DB1"/>
    <w:rsid w:val="00650E30"/>
    <w:rsid w:val="00650E41"/>
    <w:rsid w:val="00650F4B"/>
    <w:rsid w:val="00650FCF"/>
    <w:rsid w:val="00651014"/>
    <w:rsid w:val="0065106E"/>
    <w:rsid w:val="006510B2"/>
    <w:rsid w:val="006511C5"/>
    <w:rsid w:val="00651260"/>
    <w:rsid w:val="006512BC"/>
    <w:rsid w:val="00651392"/>
    <w:rsid w:val="006513D7"/>
    <w:rsid w:val="0065141A"/>
    <w:rsid w:val="00651489"/>
    <w:rsid w:val="006514EA"/>
    <w:rsid w:val="0065156C"/>
    <w:rsid w:val="006515F9"/>
    <w:rsid w:val="0065160F"/>
    <w:rsid w:val="006516AF"/>
    <w:rsid w:val="006516C8"/>
    <w:rsid w:val="006516D3"/>
    <w:rsid w:val="0065172A"/>
    <w:rsid w:val="006517D0"/>
    <w:rsid w:val="00651808"/>
    <w:rsid w:val="006518EF"/>
    <w:rsid w:val="00651930"/>
    <w:rsid w:val="00651958"/>
    <w:rsid w:val="00651959"/>
    <w:rsid w:val="0065195D"/>
    <w:rsid w:val="00651974"/>
    <w:rsid w:val="00651985"/>
    <w:rsid w:val="006519E6"/>
    <w:rsid w:val="00651A25"/>
    <w:rsid w:val="00651A6E"/>
    <w:rsid w:val="00651A6F"/>
    <w:rsid w:val="00651AA5"/>
    <w:rsid w:val="00651AF0"/>
    <w:rsid w:val="00651B13"/>
    <w:rsid w:val="00651B65"/>
    <w:rsid w:val="00651B91"/>
    <w:rsid w:val="00651BC3"/>
    <w:rsid w:val="00651BD3"/>
    <w:rsid w:val="00651BFC"/>
    <w:rsid w:val="00651C1F"/>
    <w:rsid w:val="00651C2B"/>
    <w:rsid w:val="00651C8E"/>
    <w:rsid w:val="00651DF2"/>
    <w:rsid w:val="00651EA9"/>
    <w:rsid w:val="00651ED8"/>
    <w:rsid w:val="00651F6F"/>
    <w:rsid w:val="00651F71"/>
    <w:rsid w:val="00651FE8"/>
    <w:rsid w:val="00652009"/>
    <w:rsid w:val="00652033"/>
    <w:rsid w:val="00652038"/>
    <w:rsid w:val="006520A8"/>
    <w:rsid w:val="006520AD"/>
    <w:rsid w:val="00652124"/>
    <w:rsid w:val="0065212A"/>
    <w:rsid w:val="006521D8"/>
    <w:rsid w:val="006521FD"/>
    <w:rsid w:val="00652224"/>
    <w:rsid w:val="00652287"/>
    <w:rsid w:val="006522DB"/>
    <w:rsid w:val="006523CD"/>
    <w:rsid w:val="006523D4"/>
    <w:rsid w:val="006524C2"/>
    <w:rsid w:val="006524F3"/>
    <w:rsid w:val="0065253C"/>
    <w:rsid w:val="00652545"/>
    <w:rsid w:val="00652585"/>
    <w:rsid w:val="0065277B"/>
    <w:rsid w:val="00652796"/>
    <w:rsid w:val="0065281D"/>
    <w:rsid w:val="0065286A"/>
    <w:rsid w:val="006528B2"/>
    <w:rsid w:val="006528CD"/>
    <w:rsid w:val="0065290F"/>
    <w:rsid w:val="00652915"/>
    <w:rsid w:val="006529A5"/>
    <w:rsid w:val="006529EF"/>
    <w:rsid w:val="00652AD8"/>
    <w:rsid w:val="00652B60"/>
    <w:rsid w:val="00652BBE"/>
    <w:rsid w:val="00652C1C"/>
    <w:rsid w:val="00652C80"/>
    <w:rsid w:val="00652C86"/>
    <w:rsid w:val="00652C96"/>
    <w:rsid w:val="00652C9C"/>
    <w:rsid w:val="00652DA4"/>
    <w:rsid w:val="00652DE0"/>
    <w:rsid w:val="00652DFB"/>
    <w:rsid w:val="00652E0F"/>
    <w:rsid w:val="00652E71"/>
    <w:rsid w:val="00652F4C"/>
    <w:rsid w:val="00652FB9"/>
    <w:rsid w:val="00652FED"/>
    <w:rsid w:val="00653197"/>
    <w:rsid w:val="006531CE"/>
    <w:rsid w:val="0065321D"/>
    <w:rsid w:val="0065329F"/>
    <w:rsid w:val="006532E7"/>
    <w:rsid w:val="006532F9"/>
    <w:rsid w:val="00653316"/>
    <w:rsid w:val="0065335F"/>
    <w:rsid w:val="00653421"/>
    <w:rsid w:val="006534CA"/>
    <w:rsid w:val="006535DD"/>
    <w:rsid w:val="00653665"/>
    <w:rsid w:val="0065371B"/>
    <w:rsid w:val="006538BD"/>
    <w:rsid w:val="00653933"/>
    <w:rsid w:val="0065398E"/>
    <w:rsid w:val="00653A26"/>
    <w:rsid w:val="00653A56"/>
    <w:rsid w:val="00653A76"/>
    <w:rsid w:val="00653A8F"/>
    <w:rsid w:val="00653AE9"/>
    <w:rsid w:val="00653B24"/>
    <w:rsid w:val="00653B33"/>
    <w:rsid w:val="00653D1B"/>
    <w:rsid w:val="00653D5B"/>
    <w:rsid w:val="00653DA5"/>
    <w:rsid w:val="00653DCF"/>
    <w:rsid w:val="00653EB7"/>
    <w:rsid w:val="00653EDE"/>
    <w:rsid w:val="00653FCB"/>
    <w:rsid w:val="006540A3"/>
    <w:rsid w:val="0065410F"/>
    <w:rsid w:val="00654154"/>
    <w:rsid w:val="0065419F"/>
    <w:rsid w:val="00654211"/>
    <w:rsid w:val="006542B6"/>
    <w:rsid w:val="0065431D"/>
    <w:rsid w:val="00654396"/>
    <w:rsid w:val="0065444C"/>
    <w:rsid w:val="00654509"/>
    <w:rsid w:val="0065456C"/>
    <w:rsid w:val="00654591"/>
    <w:rsid w:val="00654612"/>
    <w:rsid w:val="00654648"/>
    <w:rsid w:val="0065466F"/>
    <w:rsid w:val="006546A6"/>
    <w:rsid w:val="00654739"/>
    <w:rsid w:val="0065477E"/>
    <w:rsid w:val="00654809"/>
    <w:rsid w:val="00654821"/>
    <w:rsid w:val="006548F6"/>
    <w:rsid w:val="00654913"/>
    <w:rsid w:val="0065492D"/>
    <w:rsid w:val="00654974"/>
    <w:rsid w:val="0065497C"/>
    <w:rsid w:val="00654A6D"/>
    <w:rsid w:val="00654B20"/>
    <w:rsid w:val="00654B97"/>
    <w:rsid w:val="00654BB0"/>
    <w:rsid w:val="00654BF9"/>
    <w:rsid w:val="00654C6A"/>
    <w:rsid w:val="00654D4C"/>
    <w:rsid w:val="00654D5D"/>
    <w:rsid w:val="00654DDE"/>
    <w:rsid w:val="00654E48"/>
    <w:rsid w:val="00654EB0"/>
    <w:rsid w:val="00654EEA"/>
    <w:rsid w:val="00654F8B"/>
    <w:rsid w:val="00655063"/>
    <w:rsid w:val="00655083"/>
    <w:rsid w:val="006550CA"/>
    <w:rsid w:val="006551C2"/>
    <w:rsid w:val="00655227"/>
    <w:rsid w:val="0065524E"/>
    <w:rsid w:val="00655273"/>
    <w:rsid w:val="006552C7"/>
    <w:rsid w:val="006552F4"/>
    <w:rsid w:val="00655327"/>
    <w:rsid w:val="0065540E"/>
    <w:rsid w:val="006554A9"/>
    <w:rsid w:val="00655513"/>
    <w:rsid w:val="00655565"/>
    <w:rsid w:val="0065556C"/>
    <w:rsid w:val="006555C1"/>
    <w:rsid w:val="006555CE"/>
    <w:rsid w:val="006555D9"/>
    <w:rsid w:val="0065560D"/>
    <w:rsid w:val="0065560E"/>
    <w:rsid w:val="00655620"/>
    <w:rsid w:val="0065562C"/>
    <w:rsid w:val="006556AD"/>
    <w:rsid w:val="006556B7"/>
    <w:rsid w:val="00655715"/>
    <w:rsid w:val="0065571A"/>
    <w:rsid w:val="00655773"/>
    <w:rsid w:val="00655788"/>
    <w:rsid w:val="0065578E"/>
    <w:rsid w:val="006557B4"/>
    <w:rsid w:val="0065583B"/>
    <w:rsid w:val="00655842"/>
    <w:rsid w:val="0065584E"/>
    <w:rsid w:val="006558B1"/>
    <w:rsid w:val="00655958"/>
    <w:rsid w:val="00655AB4"/>
    <w:rsid w:val="00655AFC"/>
    <w:rsid w:val="00655B08"/>
    <w:rsid w:val="00655B14"/>
    <w:rsid w:val="00655B5B"/>
    <w:rsid w:val="00655B85"/>
    <w:rsid w:val="00655B9D"/>
    <w:rsid w:val="00655C16"/>
    <w:rsid w:val="00655C18"/>
    <w:rsid w:val="00655C96"/>
    <w:rsid w:val="00655CA0"/>
    <w:rsid w:val="00655DAA"/>
    <w:rsid w:val="00655DDC"/>
    <w:rsid w:val="00655E06"/>
    <w:rsid w:val="00655E67"/>
    <w:rsid w:val="00655EB4"/>
    <w:rsid w:val="00655EFB"/>
    <w:rsid w:val="00655F09"/>
    <w:rsid w:val="00655F34"/>
    <w:rsid w:val="00655F98"/>
    <w:rsid w:val="00655FDE"/>
    <w:rsid w:val="00656012"/>
    <w:rsid w:val="006561A8"/>
    <w:rsid w:val="006561B7"/>
    <w:rsid w:val="006561E1"/>
    <w:rsid w:val="0065624F"/>
    <w:rsid w:val="00656291"/>
    <w:rsid w:val="0065629F"/>
    <w:rsid w:val="00656371"/>
    <w:rsid w:val="00656387"/>
    <w:rsid w:val="006564AD"/>
    <w:rsid w:val="006564FC"/>
    <w:rsid w:val="00656589"/>
    <w:rsid w:val="00656592"/>
    <w:rsid w:val="00656690"/>
    <w:rsid w:val="0065673D"/>
    <w:rsid w:val="0065674B"/>
    <w:rsid w:val="006567B9"/>
    <w:rsid w:val="006567DF"/>
    <w:rsid w:val="00656852"/>
    <w:rsid w:val="00656861"/>
    <w:rsid w:val="006568D2"/>
    <w:rsid w:val="00656A85"/>
    <w:rsid w:val="00656B1B"/>
    <w:rsid w:val="00656B71"/>
    <w:rsid w:val="00656B91"/>
    <w:rsid w:val="00656BBF"/>
    <w:rsid w:val="00656BC4"/>
    <w:rsid w:val="00656BDC"/>
    <w:rsid w:val="00656C12"/>
    <w:rsid w:val="00656C22"/>
    <w:rsid w:val="00656C3A"/>
    <w:rsid w:val="00656C96"/>
    <w:rsid w:val="00656D00"/>
    <w:rsid w:val="00656D01"/>
    <w:rsid w:val="00656D53"/>
    <w:rsid w:val="00656D58"/>
    <w:rsid w:val="00656D5A"/>
    <w:rsid w:val="00656E4C"/>
    <w:rsid w:val="00656E57"/>
    <w:rsid w:val="00656E83"/>
    <w:rsid w:val="00656E92"/>
    <w:rsid w:val="00656EDB"/>
    <w:rsid w:val="00656EE5"/>
    <w:rsid w:val="00656F26"/>
    <w:rsid w:val="00656F36"/>
    <w:rsid w:val="006570C6"/>
    <w:rsid w:val="00657109"/>
    <w:rsid w:val="00657121"/>
    <w:rsid w:val="00657170"/>
    <w:rsid w:val="00657188"/>
    <w:rsid w:val="006572A6"/>
    <w:rsid w:val="00657317"/>
    <w:rsid w:val="00657337"/>
    <w:rsid w:val="00657397"/>
    <w:rsid w:val="006573A5"/>
    <w:rsid w:val="0065745E"/>
    <w:rsid w:val="006574A3"/>
    <w:rsid w:val="006574DF"/>
    <w:rsid w:val="006575C8"/>
    <w:rsid w:val="006575E7"/>
    <w:rsid w:val="00657666"/>
    <w:rsid w:val="006576DE"/>
    <w:rsid w:val="0065773E"/>
    <w:rsid w:val="00657772"/>
    <w:rsid w:val="006577A0"/>
    <w:rsid w:val="006577D7"/>
    <w:rsid w:val="0065785B"/>
    <w:rsid w:val="0065787A"/>
    <w:rsid w:val="00657906"/>
    <w:rsid w:val="00657924"/>
    <w:rsid w:val="00657A05"/>
    <w:rsid w:val="00657A2C"/>
    <w:rsid w:val="00657AB7"/>
    <w:rsid w:val="00657B6B"/>
    <w:rsid w:val="00657BB0"/>
    <w:rsid w:val="00657D0A"/>
    <w:rsid w:val="00657DAA"/>
    <w:rsid w:val="00657DCE"/>
    <w:rsid w:val="00657DD3"/>
    <w:rsid w:val="00657E5F"/>
    <w:rsid w:val="00657E61"/>
    <w:rsid w:val="00657E78"/>
    <w:rsid w:val="00657E85"/>
    <w:rsid w:val="00657ECA"/>
    <w:rsid w:val="00657ED3"/>
    <w:rsid w:val="00657F4D"/>
    <w:rsid w:val="00660013"/>
    <w:rsid w:val="00660019"/>
    <w:rsid w:val="0066015F"/>
    <w:rsid w:val="0066016B"/>
    <w:rsid w:val="0066021B"/>
    <w:rsid w:val="0066029F"/>
    <w:rsid w:val="0066032E"/>
    <w:rsid w:val="00660335"/>
    <w:rsid w:val="00660338"/>
    <w:rsid w:val="0066045B"/>
    <w:rsid w:val="0066046A"/>
    <w:rsid w:val="00660543"/>
    <w:rsid w:val="0066055E"/>
    <w:rsid w:val="00660584"/>
    <w:rsid w:val="006605C0"/>
    <w:rsid w:val="006605C4"/>
    <w:rsid w:val="00660700"/>
    <w:rsid w:val="0066072E"/>
    <w:rsid w:val="00660730"/>
    <w:rsid w:val="00660764"/>
    <w:rsid w:val="006607D4"/>
    <w:rsid w:val="00660857"/>
    <w:rsid w:val="00660893"/>
    <w:rsid w:val="006608A2"/>
    <w:rsid w:val="006608BD"/>
    <w:rsid w:val="00660937"/>
    <w:rsid w:val="006609C6"/>
    <w:rsid w:val="00660A1E"/>
    <w:rsid w:val="00660A6B"/>
    <w:rsid w:val="00660AED"/>
    <w:rsid w:val="00660C0C"/>
    <w:rsid w:val="00660CAF"/>
    <w:rsid w:val="00660D43"/>
    <w:rsid w:val="00660DC7"/>
    <w:rsid w:val="00660DE7"/>
    <w:rsid w:val="00660E06"/>
    <w:rsid w:val="00660F23"/>
    <w:rsid w:val="00660F26"/>
    <w:rsid w:val="00661046"/>
    <w:rsid w:val="00661066"/>
    <w:rsid w:val="006610D3"/>
    <w:rsid w:val="00661144"/>
    <w:rsid w:val="006611C0"/>
    <w:rsid w:val="006611CC"/>
    <w:rsid w:val="00661254"/>
    <w:rsid w:val="0066126C"/>
    <w:rsid w:val="0066128D"/>
    <w:rsid w:val="0066129E"/>
    <w:rsid w:val="00661310"/>
    <w:rsid w:val="00661374"/>
    <w:rsid w:val="006613CB"/>
    <w:rsid w:val="0066145D"/>
    <w:rsid w:val="00661473"/>
    <w:rsid w:val="0066151E"/>
    <w:rsid w:val="0066152A"/>
    <w:rsid w:val="0066161C"/>
    <w:rsid w:val="0066165A"/>
    <w:rsid w:val="00661791"/>
    <w:rsid w:val="006617BE"/>
    <w:rsid w:val="00661839"/>
    <w:rsid w:val="0066184F"/>
    <w:rsid w:val="00661861"/>
    <w:rsid w:val="00661971"/>
    <w:rsid w:val="0066198B"/>
    <w:rsid w:val="006619B1"/>
    <w:rsid w:val="006619BE"/>
    <w:rsid w:val="006619C1"/>
    <w:rsid w:val="006619C8"/>
    <w:rsid w:val="00661B27"/>
    <w:rsid w:val="00661C14"/>
    <w:rsid w:val="00661C37"/>
    <w:rsid w:val="00661D21"/>
    <w:rsid w:val="00661DE6"/>
    <w:rsid w:val="00661E2F"/>
    <w:rsid w:val="00661E45"/>
    <w:rsid w:val="00661E6B"/>
    <w:rsid w:val="00661F17"/>
    <w:rsid w:val="00661F76"/>
    <w:rsid w:val="00661FE8"/>
    <w:rsid w:val="00661FEF"/>
    <w:rsid w:val="00662009"/>
    <w:rsid w:val="00662046"/>
    <w:rsid w:val="0066204B"/>
    <w:rsid w:val="00662050"/>
    <w:rsid w:val="00662076"/>
    <w:rsid w:val="006620BC"/>
    <w:rsid w:val="00662159"/>
    <w:rsid w:val="00662164"/>
    <w:rsid w:val="0066217C"/>
    <w:rsid w:val="00662218"/>
    <w:rsid w:val="00662241"/>
    <w:rsid w:val="006623BF"/>
    <w:rsid w:val="006623C9"/>
    <w:rsid w:val="006623D0"/>
    <w:rsid w:val="00662427"/>
    <w:rsid w:val="006624AB"/>
    <w:rsid w:val="006625A3"/>
    <w:rsid w:val="0066266D"/>
    <w:rsid w:val="00662670"/>
    <w:rsid w:val="00662671"/>
    <w:rsid w:val="00662678"/>
    <w:rsid w:val="006626BF"/>
    <w:rsid w:val="006626CC"/>
    <w:rsid w:val="006626F9"/>
    <w:rsid w:val="006627F0"/>
    <w:rsid w:val="006627FF"/>
    <w:rsid w:val="006628CE"/>
    <w:rsid w:val="00662934"/>
    <w:rsid w:val="00662BA4"/>
    <w:rsid w:val="00662C0B"/>
    <w:rsid w:val="00662D35"/>
    <w:rsid w:val="00662D5C"/>
    <w:rsid w:val="00662D64"/>
    <w:rsid w:val="00662DA1"/>
    <w:rsid w:val="00662DBB"/>
    <w:rsid w:val="00662E02"/>
    <w:rsid w:val="00662F55"/>
    <w:rsid w:val="00662F56"/>
    <w:rsid w:val="00662FE7"/>
    <w:rsid w:val="0066300D"/>
    <w:rsid w:val="0066305E"/>
    <w:rsid w:val="0066314C"/>
    <w:rsid w:val="006631D1"/>
    <w:rsid w:val="0066323A"/>
    <w:rsid w:val="0066324A"/>
    <w:rsid w:val="006632A5"/>
    <w:rsid w:val="0066331B"/>
    <w:rsid w:val="00663382"/>
    <w:rsid w:val="00663421"/>
    <w:rsid w:val="0066345A"/>
    <w:rsid w:val="00663469"/>
    <w:rsid w:val="00663509"/>
    <w:rsid w:val="0066350C"/>
    <w:rsid w:val="00663549"/>
    <w:rsid w:val="00663599"/>
    <w:rsid w:val="006635ED"/>
    <w:rsid w:val="00663631"/>
    <w:rsid w:val="00663675"/>
    <w:rsid w:val="006636A5"/>
    <w:rsid w:val="00663724"/>
    <w:rsid w:val="00663860"/>
    <w:rsid w:val="00663888"/>
    <w:rsid w:val="00663890"/>
    <w:rsid w:val="006639A2"/>
    <w:rsid w:val="00663A2A"/>
    <w:rsid w:val="00663A65"/>
    <w:rsid w:val="00663A97"/>
    <w:rsid w:val="00663B29"/>
    <w:rsid w:val="00663B2C"/>
    <w:rsid w:val="00663BC4"/>
    <w:rsid w:val="00663BF3"/>
    <w:rsid w:val="00663C19"/>
    <w:rsid w:val="00663C31"/>
    <w:rsid w:val="00663C66"/>
    <w:rsid w:val="00663CA2"/>
    <w:rsid w:val="00663D34"/>
    <w:rsid w:val="00663D3E"/>
    <w:rsid w:val="00663D69"/>
    <w:rsid w:val="00663DC5"/>
    <w:rsid w:val="00663DD0"/>
    <w:rsid w:val="00663E3C"/>
    <w:rsid w:val="00663F03"/>
    <w:rsid w:val="00663FC5"/>
    <w:rsid w:val="0066400C"/>
    <w:rsid w:val="0066408A"/>
    <w:rsid w:val="0066408E"/>
    <w:rsid w:val="006642C6"/>
    <w:rsid w:val="0066431E"/>
    <w:rsid w:val="00664346"/>
    <w:rsid w:val="00664370"/>
    <w:rsid w:val="00664385"/>
    <w:rsid w:val="00664448"/>
    <w:rsid w:val="0066451F"/>
    <w:rsid w:val="00664549"/>
    <w:rsid w:val="006645B9"/>
    <w:rsid w:val="006645C2"/>
    <w:rsid w:val="006645E5"/>
    <w:rsid w:val="00664615"/>
    <w:rsid w:val="0066463F"/>
    <w:rsid w:val="0066467E"/>
    <w:rsid w:val="00664724"/>
    <w:rsid w:val="0066482A"/>
    <w:rsid w:val="00664867"/>
    <w:rsid w:val="006648CB"/>
    <w:rsid w:val="006648EF"/>
    <w:rsid w:val="006649DD"/>
    <w:rsid w:val="006649FA"/>
    <w:rsid w:val="00664A74"/>
    <w:rsid w:val="00664AC4"/>
    <w:rsid w:val="00664B79"/>
    <w:rsid w:val="00664BBD"/>
    <w:rsid w:val="00664BE5"/>
    <w:rsid w:val="00664C40"/>
    <w:rsid w:val="00664C48"/>
    <w:rsid w:val="00664C69"/>
    <w:rsid w:val="00664C94"/>
    <w:rsid w:val="00664CAE"/>
    <w:rsid w:val="00664D03"/>
    <w:rsid w:val="00664D48"/>
    <w:rsid w:val="00664DF4"/>
    <w:rsid w:val="00664F6F"/>
    <w:rsid w:val="00664F8A"/>
    <w:rsid w:val="00664FD3"/>
    <w:rsid w:val="00664FF9"/>
    <w:rsid w:val="00665096"/>
    <w:rsid w:val="006650BE"/>
    <w:rsid w:val="0066512C"/>
    <w:rsid w:val="0066513D"/>
    <w:rsid w:val="0066519F"/>
    <w:rsid w:val="006651F1"/>
    <w:rsid w:val="00665263"/>
    <w:rsid w:val="006654AB"/>
    <w:rsid w:val="006654C4"/>
    <w:rsid w:val="006654E2"/>
    <w:rsid w:val="00665506"/>
    <w:rsid w:val="0066556A"/>
    <w:rsid w:val="006655D5"/>
    <w:rsid w:val="006655F9"/>
    <w:rsid w:val="006656E4"/>
    <w:rsid w:val="00665772"/>
    <w:rsid w:val="00665792"/>
    <w:rsid w:val="006657FA"/>
    <w:rsid w:val="0066584E"/>
    <w:rsid w:val="0066590A"/>
    <w:rsid w:val="00665918"/>
    <w:rsid w:val="00665985"/>
    <w:rsid w:val="006659A0"/>
    <w:rsid w:val="006659AB"/>
    <w:rsid w:val="006659D2"/>
    <w:rsid w:val="00665A07"/>
    <w:rsid w:val="00665A0F"/>
    <w:rsid w:val="00665A75"/>
    <w:rsid w:val="00665A92"/>
    <w:rsid w:val="00665AD6"/>
    <w:rsid w:val="00665AF2"/>
    <w:rsid w:val="00665B38"/>
    <w:rsid w:val="00665B9B"/>
    <w:rsid w:val="00665B9D"/>
    <w:rsid w:val="00665BE2"/>
    <w:rsid w:val="00665C1A"/>
    <w:rsid w:val="00665CEA"/>
    <w:rsid w:val="00665E5D"/>
    <w:rsid w:val="00665E6F"/>
    <w:rsid w:val="00665E95"/>
    <w:rsid w:val="00665EA0"/>
    <w:rsid w:val="00665F43"/>
    <w:rsid w:val="00665F64"/>
    <w:rsid w:val="00666063"/>
    <w:rsid w:val="0066617E"/>
    <w:rsid w:val="006662A0"/>
    <w:rsid w:val="006662FB"/>
    <w:rsid w:val="006663C7"/>
    <w:rsid w:val="00666443"/>
    <w:rsid w:val="0066647A"/>
    <w:rsid w:val="0066652C"/>
    <w:rsid w:val="00666594"/>
    <w:rsid w:val="00666601"/>
    <w:rsid w:val="0066668A"/>
    <w:rsid w:val="0066668B"/>
    <w:rsid w:val="006666BB"/>
    <w:rsid w:val="00666738"/>
    <w:rsid w:val="0066676F"/>
    <w:rsid w:val="00666775"/>
    <w:rsid w:val="006667F9"/>
    <w:rsid w:val="00666868"/>
    <w:rsid w:val="006668B0"/>
    <w:rsid w:val="006668FA"/>
    <w:rsid w:val="006669CF"/>
    <w:rsid w:val="006669E8"/>
    <w:rsid w:val="00666BCC"/>
    <w:rsid w:val="00666BF3"/>
    <w:rsid w:val="00666C21"/>
    <w:rsid w:val="00666C4E"/>
    <w:rsid w:val="00666C68"/>
    <w:rsid w:val="00666C72"/>
    <w:rsid w:val="00666CB2"/>
    <w:rsid w:val="00666CF6"/>
    <w:rsid w:val="00666E54"/>
    <w:rsid w:val="00666EB2"/>
    <w:rsid w:val="00666F3F"/>
    <w:rsid w:val="00666F79"/>
    <w:rsid w:val="00666F7E"/>
    <w:rsid w:val="00666FD4"/>
    <w:rsid w:val="0066709D"/>
    <w:rsid w:val="006670A7"/>
    <w:rsid w:val="006670A8"/>
    <w:rsid w:val="00667220"/>
    <w:rsid w:val="00667225"/>
    <w:rsid w:val="0066728A"/>
    <w:rsid w:val="00667332"/>
    <w:rsid w:val="006673AE"/>
    <w:rsid w:val="0066740E"/>
    <w:rsid w:val="00667425"/>
    <w:rsid w:val="0066745C"/>
    <w:rsid w:val="006674E2"/>
    <w:rsid w:val="00667556"/>
    <w:rsid w:val="00667583"/>
    <w:rsid w:val="0066758A"/>
    <w:rsid w:val="00667653"/>
    <w:rsid w:val="0066765F"/>
    <w:rsid w:val="0066766A"/>
    <w:rsid w:val="006678AF"/>
    <w:rsid w:val="006678F3"/>
    <w:rsid w:val="00667933"/>
    <w:rsid w:val="0066793A"/>
    <w:rsid w:val="00667945"/>
    <w:rsid w:val="006679C7"/>
    <w:rsid w:val="00667A12"/>
    <w:rsid w:val="00667A65"/>
    <w:rsid w:val="00667AE8"/>
    <w:rsid w:val="00667B0A"/>
    <w:rsid w:val="00667B5A"/>
    <w:rsid w:val="00667B7C"/>
    <w:rsid w:val="00667C11"/>
    <w:rsid w:val="00667C64"/>
    <w:rsid w:val="00667D89"/>
    <w:rsid w:val="00667E1A"/>
    <w:rsid w:val="00667E62"/>
    <w:rsid w:val="00667F23"/>
    <w:rsid w:val="00667F74"/>
    <w:rsid w:val="00667FDD"/>
    <w:rsid w:val="00667FF1"/>
    <w:rsid w:val="00667FF9"/>
    <w:rsid w:val="00670036"/>
    <w:rsid w:val="00670155"/>
    <w:rsid w:val="006701F6"/>
    <w:rsid w:val="00670213"/>
    <w:rsid w:val="00670298"/>
    <w:rsid w:val="0067038D"/>
    <w:rsid w:val="00670427"/>
    <w:rsid w:val="006704DF"/>
    <w:rsid w:val="006705B7"/>
    <w:rsid w:val="006705CA"/>
    <w:rsid w:val="006706E0"/>
    <w:rsid w:val="00670743"/>
    <w:rsid w:val="00670780"/>
    <w:rsid w:val="006707A0"/>
    <w:rsid w:val="00670977"/>
    <w:rsid w:val="0067098B"/>
    <w:rsid w:val="00670999"/>
    <w:rsid w:val="006709CC"/>
    <w:rsid w:val="006709CF"/>
    <w:rsid w:val="00670A09"/>
    <w:rsid w:val="00670AB7"/>
    <w:rsid w:val="00670B1F"/>
    <w:rsid w:val="00670B5B"/>
    <w:rsid w:val="00670C1B"/>
    <w:rsid w:val="00670C22"/>
    <w:rsid w:val="00670C2D"/>
    <w:rsid w:val="00670C74"/>
    <w:rsid w:val="00670CFB"/>
    <w:rsid w:val="00670CFD"/>
    <w:rsid w:val="00670D6C"/>
    <w:rsid w:val="00670ED5"/>
    <w:rsid w:val="00670FBF"/>
    <w:rsid w:val="00670FDC"/>
    <w:rsid w:val="00671089"/>
    <w:rsid w:val="006710B6"/>
    <w:rsid w:val="006710BD"/>
    <w:rsid w:val="00671216"/>
    <w:rsid w:val="00671259"/>
    <w:rsid w:val="0067127C"/>
    <w:rsid w:val="00671280"/>
    <w:rsid w:val="00671296"/>
    <w:rsid w:val="006712B0"/>
    <w:rsid w:val="006712C7"/>
    <w:rsid w:val="006712EC"/>
    <w:rsid w:val="00671314"/>
    <w:rsid w:val="0067131B"/>
    <w:rsid w:val="0067136B"/>
    <w:rsid w:val="0067137C"/>
    <w:rsid w:val="006713C2"/>
    <w:rsid w:val="0067145E"/>
    <w:rsid w:val="00671463"/>
    <w:rsid w:val="00671492"/>
    <w:rsid w:val="00671587"/>
    <w:rsid w:val="00671600"/>
    <w:rsid w:val="00671613"/>
    <w:rsid w:val="0067165F"/>
    <w:rsid w:val="006716C7"/>
    <w:rsid w:val="00671742"/>
    <w:rsid w:val="00671787"/>
    <w:rsid w:val="006717D2"/>
    <w:rsid w:val="0067191E"/>
    <w:rsid w:val="00671A14"/>
    <w:rsid w:val="00671B43"/>
    <w:rsid w:val="00671C37"/>
    <w:rsid w:val="00671CFF"/>
    <w:rsid w:val="00671D8A"/>
    <w:rsid w:val="00671DC7"/>
    <w:rsid w:val="00671E35"/>
    <w:rsid w:val="00671E69"/>
    <w:rsid w:val="0067209F"/>
    <w:rsid w:val="006720B2"/>
    <w:rsid w:val="00672218"/>
    <w:rsid w:val="006722A4"/>
    <w:rsid w:val="006722E5"/>
    <w:rsid w:val="00672357"/>
    <w:rsid w:val="00672359"/>
    <w:rsid w:val="00672361"/>
    <w:rsid w:val="0067239F"/>
    <w:rsid w:val="006723CF"/>
    <w:rsid w:val="00672411"/>
    <w:rsid w:val="0067247D"/>
    <w:rsid w:val="006724AC"/>
    <w:rsid w:val="006724C7"/>
    <w:rsid w:val="0067253C"/>
    <w:rsid w:val="00672543"/>
    <w:rsid w:val="00672580"/>
    <w:rsid w:val="006725D8"/>
    <w:rsid w:val="0067269B"/>
    <w:rsid w:val="006726D1"/>
    <w:rsid w:val="006726E6"/>
    <w:rsid w:val="00672723"/>
    <w:rsid w:val="0067276F"/>
    <w:rsid w:val="006727C4"/>
    <w:rsid w:val="00672877"/>
    <w:rsid w:val="006728F1"/>
    <w:rsid w:val="00672AE8"/>
    <w:rsid w:val="00672B09"/>
    <w:rsid w:val="00672B1B"/>
    <w:rsid w:val="00672B9D"/>
    <w:rsid w:val="00672DFE"/>
    <w:rsid w:val="00672E05"/>
    <w:rsid w:val="00672E06"/>
    <w:rsid w:val="00672E25"/>
    <w:rsid w:val="00672E9A"/>
    <w:rsid w:val="00672EF6"/>
    <w:rsid w:val="00672F00"/>
    <w:rsid w:val="00672FC4"/>
    <w:rsid w:val="00673053"/>
    <w:rsid w:val="006730E1"/>
    <w:rsid w:val="006730E9"/>
    <w:rsid w:val="006730F6"/>
    <w:rsid w:val="006730FF"/>
    <w:rsid w:val="00673148"/>
    <w:rsid w:val="006731DE"/>
    <w:rsid w:val="006731EC"/>
    <w:rsid w:val="00673210"/>
    <w:rsid w:val="006733C8"/>
    <w:rsid w:val="00673437"/>
    <w:rsid w:val="00673438"/>
    <w:rsid w:val="00673494"/>
    <w:rsid w:val="006734DD"/>
    <w:rsid w:val="006734E9"/>
    <w:rsid w:val="00673538"/>
    <w:rsid w:val="006735C8"/>
    <w:rsid w:val="006735C9"/>
    <w:rsid w:val="006736B8"/>
    <w:rsid w:val="006736D0"/>
    <w:rsid w:val="00673782"/>
    <w:rsid w:val="0067385B"/>
    <w:rsid w:val="00673980"/>
    <w:rsid w:val="00673AD6"/>
    <w:rsid w:val="00673AF8"/>
    <w:rsid w:val="00673B73"/>
    <w:rsid w:val="00673BA4"/>
    <w:rsid w:val="00673BC9"/>
    <w:rsid w:val="00673BF4"/>
    <w:rsid w:val="00673C87"/>
    <w:rsid w:val="00673DA9"/>
    <w:rsid w:val="00673E67"/>
    <w:rsid w:val="00673E7F"/>
    <w:rsid w:val="00673E83"/>
    <w:rsid w:val="00673EC0"/>
    <w:rsid w:val="00674173"/>
    <w:rsid w:val="00674240"/>
    <w:rsid w:val="00674297"/>
    <w:rsid w:val="006742D0"/>
    <w:rsid w:val="00674382"/>
    <w:rsid w:val="006744A8"/>
    <w:rsid w:val="006744C7"/>
    <w:rsid w:val="006744D5"/>
    <w:rsid w:val="006744F4"/>
    <w:rsid w:val="00674517"/>
    <w:rsid w:val="00674547"/>
    <w:rsid w:val="0067462D"/>
    <w:rsid w:val="0067484D"/>
    <w:rsid w:val="00674879"/>
    <w:rsid w:val="0067490D"/>
    <w:rsid w:val="006749BA"/>
    <w:rsid w:val="00674A4D"/>
    <w:rsid w:val="00674A9D"/>
    <w:rsid w:val="00674AB7"/>
    <w:rsid w:val="00674AB9"/>
    <w:rsid w:val="00674C21"/>
    <w:rsid w:val="00674DC2"/>
    <w:rsid w:val="00674DE1"/>
    <w:rsid w:val="00674E0A"/>
    <w:rsid w:val="00674E6E"/>
    <w:rsid w:val="00674EA1"/>
    <w:rsid w:val="00674EB2"/>
    <w:rsid w:val="00674EDC"/>
    <w:rsid w:val="00674EF3"/>
    <w:rsid w:val="00674F82"/>
    <w:rsid w:val="0067501B"/>
    <w:rsid w:val="0067502C"/>
    <w:rsid w:val="006750C8"/>
    <w:rsid w:val="006750E1"/>
    <w:rsid w:val="0067511F"/>
    <w:rsid w:val="0067516C"/>
    <w:rsid w:val="0067521A"/>
    <w:rsid w:val="00675272"/>
    <w:rsid w:val="0067529F"/>
    <w:rsid w:val="0067546F"/>
    <w:rsid w:val="00675470"/>
    <w:rsid w:val="006754E4"/>
    <w:rsid w:val="00675615"/>
    <w:rsid w:val="006756FF"/>
    <w:rsid w:val="00675705"/>
    <w:rsid w:val="00675772"/>
    <w:rsid w:val="006757E5"/>
    <w:rsid w:val="0067583F"/>
    <w:rsid w:val="006758BC"/>
    <w:rsid w:val="00675A57"/>
    <w:rsid w:val="00675ABD"/>
    <w:rsid w:val="00675AFA"/>
    <w:rsid w:val="00675B49"/>
    <w:rsid w:val="00675B62"/>
    <w:rsid w:val="00675B96"/>
    <w:rsid w:val="00675B97"/>
    <w:rsid w:val="00675B9C"/>
    <w:rsid w:val="00675C17"/>
    <w:rsid w:val="00675C67"/>
    <w:rsid w:val="00675D3F"/>
    <w:rsid w:val="00675E22"/>
    <w:rsid w:val="00675EC9"/>
    <w:rsid w:val="00675ECA"/>
    <w:rsid w:val="00675EE7"/>
    <w:rsid w:val="00675F0F"/>
    <w:rsid w:val="00675F7B"/>
    <w:rsid w:val="0067600F"/>
    <w:rsid w:val="0067603B"/>
    <w:rsid w:val="0067606D"/>
    <w:rsid w:val="0067616F"/>
    <w:rsid w:val="006761E8"/>
    <w:rsid w:val="00676276"/>
    <w:rsid w:val="00676340"/>
    <w:rsid w:val="0067642B"/>
    <w:rsid w:val="00676471"/>
    <w:rsid w:val="006764C4"/>
    <w:rsid w:val="006764F8"/>
    <w:rsid w:val="00676564"/>
    <w:rsid w:val="00676576"/>
    <w:rsid w:val="00676596"/>
    <w:rsid w:val="006765F4"/>
    <w:rsid w:val="006766F8"/>
    <w:rsid w:val="00676738"/>
    <w:rsid w:val="0067674F"/>
    <w:rsid w:val="00676793"/>
    <w:rsid w:val="0067681C"/>
    <w:rsid w:val="006769C7"/>
    <w:rsid w:val="006769FA"/>
    <w:rsid w:val="00676A52"/>
    <w:rsid w:val="00676A5D"/>
    <w:rsid w:val="00676A6C"/>
    <w:rsid w:val="00676A8D"/>
    <w:rsid w:val="00676B23"/>
    <w:rsid w:val="00676B38"/>
    <w:rsid w:val="00676BFB"/>
    <w:rsid w:val="00676C42"/>
    <w:rsid w:val="00676CEA"/>
    <w:rsid w:val="00676D2D"/>
    <w:rsid w:val="00676DBC"/>
    <w:rsid w:val="00676E90"/>
    <w:rsid w:val="00676EE1"/>
    <w:rsid w:val="00676EF4"/>
    <w:rsid w:val="00676F1B"/>
    <w:rsid w:val="00676F41"/>
    <w:rsid w:val="00677003"/>
    <w:rsid w:val="00677054"/>
    <w:rsid w:val="006770B6"/>
    <w:rsid w:val="006770D5"/>
    <w:rsid w:val="00677160"/>
    <w:rsid w:val="006771D8"/>
    <w:rsid w:val="00677380"/>
    <w:rsid w:val="00677463"/>
    <w:rsid w:val="0067746D"/>
    <w:rsid w:val="0067746F"/>
    <w:rsid w:val="00677499"/>
    <w:rsid w:val="006774C5"/>
    <w:rsid w:val="006774CE"/>
    <w:rsid w:val="0067769D"/>
    <w:rsid w:val="00677710"/>
    <w:rsid w:val="00677741"/>
    <w:rsid w:val="00677750"/>
    <w:rsid w:val="006778C1"/>
    <w:rsid w:val="006778E3"/>
    <w:rsid w:val="0067790D"/>
    <w:rsid w:val="00677953"/>
    <w:rsid w:val="00677983"/>
    <w:rsid w:val="006779E7"/>
    <w:rsid w:val="00677A2A"/>
    <w:rsid w:val="00677A58"/>
    <w:rsid w:val="00677A61"/>
    <w:rsid w:val="00677AB7"/>
    <w:rsid w:val="00677AD6"/>
    <w:rsid w:val="00677C09"/>
    <w:rsid w:val="00677C16"/>
    <w:rsid w:val="00677C42"/>
    <w:rsid w:val="00677CE8"/>
    <w:rsid w:val="00677D76"/>
    <w:rsid w:val="00677D7E"/>
    <w:rsid w:val="00677D85"/>
    <w:rsid w:val="00677DA4"/>
    <w:rsid w:val="00677E52"/>
    <w:rsid w:val="00677EA0"/>
    <w:rsid w:val="00677EBB"/>
    <w:rsid w:val="00677F05"/>
    <w:rsid w:val="00677F06"/>
    <w:rsid w:val="00677FAE"/>
    <w:rsid w:val="00677FB4"/>
    <w:rsid w:val="00677FE5"/>
    <w:rsid w:val="00680022"/>
    <w:rsid w:val="006802D4"/>
    <w:rsid w:val="00680315"/>
    <w:rsid w:val="0068035B"/>
    <w:rsid w:val="00680408"/>
    <w:rsid w:val="00680499"/>
    <w:rsid w:val="00680528"/>
    <w:rsid w:val="00680582"/>
    <w:rsid w:val="006805B3"/>
    <w:rsid w:val="0068065C"/>
    <w:rsid w:val="00680662"/>
    <w:rsid w:val="00680707"/>
    <w:rsid w:val="00680780"/>
    <w:rsid w:val="0068079F"/>
    <w:rsid w:val="006807A9"/>
    <w:rsid w:val="006807D8"/>
    <w:rsid w:val="0068083E"/>
    <w:rsid w:val="0068084E"/>
    <w:rsid w:val="00680893"/>
    <w:rsid w:val="00680920"/>
    <w:rsid w:val="00680928"/>
    <w:rsid w:val="00680975"/>
    <w:rsid w:val="006809D7"/>
    <w:rsid w:val="00680B3B"/>
    <w:rsid w:val="00680B66"/>
    <w:rsid w:val="00680C33"/>
    <w:rsid w:val="00680CD7"/>
    <w:rsid w:val="00680CF6"/>
    <w:rsid w:val="00680D1E"/>
    <w:rsid w:val="00680D50"/>
    <w:rsid w:val="00680DB6"/>
    <w:rsid w:val="00680DC1"/>
    <w:rsid w:val="00680F01"/>
    <w:rsid w:val="00680F86"/>
    <w:rsid w:val="00680FC0"/>
    <w:rsid w:val="00680FFC"/>
    <w:rsid w:val="00681018"/>
    <w:rsid w:val="00681089"/>
    <w:rsid w:val="0068114B"/>
    <w:rsid w:val="00681175"/>
    <w:rsid w:val="0068123E"/>
    <w:rsid w:val="00681262"/>
    <w:rsid w:val="0068132B"/>
    <w:rsid w:val="00681359"/>
    <w:rsid w:val="0068140E"/>
    <w:rsid w:val="0068143E"/>
    <w:rsid w:val="0068152E"/>
    <w:rsid w:val="006815FE"/>
    <w:rsid w:val="00681609"/>
    <w:rsid w:val="0068168F"/>
    <w:rsid w:val="006817A8"/>
    <w:rsid w:val="006817CB"/>
    <w:rsid w:val="006817DE"/>
    <w:rsid w:val="006817E7"/>
    <w:rsid w:val="00681898"/>
    <w:rsid w:val="0068192A"/>
    <w:rsid w:val="00681962"/>
    <w:rsid w:val="0068196E"/>
    <w:rsid w:val="00681982"/>
    <w:rsid w:val="006819A2"/>
    <w:rsid w:val="00681A7D"/>
    <w:rsid w:val="00681ACD"/>
    <w:rsid w:val="00681B54"/>
    <w:rsid w:val="00681B74"/>
    <w:rsid w:val="00681BBB"/>
    <w:rsid w:val="00681CC8"/>
    <w:rsid w:val="00681CF3"/>
    <w:rsid w:val="00681E7C"/>
    <w:rsid w:val="00681EC2"/>
    <w:rsid w:val="00681F02"/>
    <w:rsid w:val="00681F0D"/>
    <w:rsid w:val="00681F26"/>
    <w:rsid w:val="00681F93"/>
    <w:rsid w:val="00681FB8"/>
    <w:rsid w:val="00681FC0"/>
    <w:rsid w:val="006820AE"/>
    <w:rsid w:val="006820F9"/>
    <w:rsid w:val="00682150"/>
    <w:rsid w:val="00682182"/>
    <w:rsid w:val="006821A9"/>
    <w:rsid w:val="006821E1"/>
    <w:rsid w:val="00682206"/>
    <w:rsid w:val="0068230F"/>
    <w:rsid w:val="006823D6"/>
    <w:rsid w:val="0068240C"/>
    <w:rsid w:val="00682411"/>
    <w:rsid w:val="0068250D"/>
    <w:rsid w:val="00682514"/>
    <w:rsid w:val="00682586"/>
    <w:rsid w:val="006825BF"/>
    <w:rsid w:val="006825F1"/>
    <w:rsid w:val="006825FE"/>
    <w:rsid w:val="00682692"/>
    <w:rsid w:val="00682703"/>
    <w:rsid w:val="00682831"/>
    <w:rsid w:val="0068285B"/>
    <w:rsid w:val="00682947"/>
    <w:rsid w:val="006829FE"/>
    <w:rsid w:val="00682B01"/>
    <w:rsid w:val="00682B71"/>
    <w:rsid w:val="00682B9E"/>
    <w:rsid w:val="00682C2A"/>
    <w:rsid w:val="00682CA8"/>
    <w:rsid w:val="00682D3D"/>
    <w:rsid w:val="00682D5A"/>
    <w:rsid w:val="00682D71"/>
    <w:rsid w:val="00682D76"/>
    <w:rsid w:val="00682DED"/>
    <w:rsid w:val="00682E10"/>
    <w:rsid w:val="00682EB9"/>
    <w:rsid w:val="00682F1A"/>
    <w:rsid w:val="00683050"/>
    <w:rsid w:val="00683053"/>
    <w:rsid w:val="0068311B"/>
    <w:rsid w:val="006831FB"/>
    <w:rsid w:val="0068324D"/>
    <w:rsid w:val="00683286"/>
    <w:rsid w:val="006832A1"/>
    <w:rsid w:val="006832F5"/>
    <w:rsid w:val="00683385"/>
    <w:rsid w:val="0068343B"/>
    <w:rsid w:val="006834A5"/>
    <w:rsid w:val="006834E2"/>
    <w:rsid w:val="0068352C"/>
    <w:rsid w:val="00683550"/>
    <w:rsid w:val="00683562"/>
    <w:rsid w:val="006837C3"/>
    <w:rsid w:val="0068386D"/>
    <w:rsid w:val="00683871"/>
    <w:rsid w:val="0068389E"/>
    <w:rsid w:val="00683902"/>
    <w:rsid w:val="006839E5"/>
    <w:rsid w:val="00683A1F"/>
    <w:rsid w:val="00683A21"/>
    <w:rsid w:val="00683ACF"/>
    <w:rsid w:val="00683B0E"/>
    <w:rsid w:val="00683BAE"/>
    <w:rsid w:val="00683BB2"/>
    <w:rsid w:val="00683CA1"/>
    <w:rsid w:val="00683D94"/>
    <w:rsid w:val="00683E86"/>
    <w:rsid w:val="00683E97"/>
    <w:rsid w:val="00683EC1"/>
    <w:rsid w:val="00683F0B"/>
    <w:rsid w:val="00683F51"/>
    <w:rsid w:val="00683F98"/>
    <w:rsid w:val="00683F9A"/>
    <w:rsid w:val="00683FF4"/>
    <w:rsid w:val="00684020"/>
    <w:rsid w:val="0068417D"/>
    <w:rsid w:val="006841F3"/>
    <w:rsid w:val="006841F7"/>
    <w:rsid w:val="0068421C"/>
    <w:rsid w:val="006842DB"/>
    <w:rsid w:val="00684339"/>
    <w:rsid w:val="0068438B"/>
    <w:rsid w:val="00684418"/>
    <w:rsid w:val="0068444F"/>
    <w:rsid w:val="00684528"/>
    <w:rsid w:val="006845B7"/>
    <w:rsid w:val="006845BB"/>
    <w:rsid w:val="00684640"/>
    <w:rsid w:val="00684662"/>
    <w:rsid w:val="006846B4"/>
    <w:rsid w:val="00684705"/>
    <w:rsid w:val="006847AB"/>
    <w:rsid w:val="006847BF"/>
    <w:rsid w:val="006847CC"/>
    <w:rsid w:val="00684884"/>
    <w:rsid w:val="006848FA"/>
    <w:rsid w:val="00684942"/>
    <w:rsid w:val="0068496C"/>
    <w:rsid w:val="006849E4"/>
    <w:rsid w:val="00684A35"/>
    <w:rsid w:val="00684A43"/>
    <w:rsid w:val="00684ACE"/>
    <w:rsid w:val="00684B44"/>
    <w:rsid w:val="00684B4B"/>
    <w:rsid w:val="00684B7E"/>
    <w:rsid w:val="00684C12"/>
    <w:rsid w:val="00684C4D"/>
    <w:rsid w:val="00684C64"/>
    <w:rsid w:val="00684C86"/>
    <w:rsid w:val="00684CC2"/>
    <w:rsid w:val="00684D72"/>
    <w:rsid w:val="00684D99"/>
    <w:rsid w:val="00684DBA"/>
    <w:rsid w:val="00684DEE"/>
    <w:rsid w:val="00684DFA"/>
    <w:rsid w:val="00684E9C"/>
    <w:rsid w:val="00684EFA"/>
    <w:rsid w:val="00684F89"/>
    <w:rsid w:val="00684FDD"/>
    <w:rsid w:val="00684FE8"/>
    <w:rsid w:val="00684FFF"/>
    <w:rsid w:val="00685077"/>
    <w:rsid w:val="00685083"/>
    <w:rsid w:val="006850AB"/>
    <w:rsid w:val="00685172"/>
    <w:rsid w:val="00685293"/>
    <w:rsid w:val="006853F9"/>
    <w:rsid w:val="0068540F"/>
    <w:rsid w:val="006855B3"/>
    <w:rsid w:val="006855BC"/>
    <w:rsid w:val="006855FB"/>
    <w:rsid w:val="006856FE"/>
    <w:rsid w:val="00685743"/>
    <w:rsid w:val="00685779"/>
    <w:rsid w:val="0068578C"/>
    <w:rsid w:val="006857FE"/>
    <w:rsid w:val="00685803"/>
    <w:rsid w:val="0068589E"/>
    <w:rsid w:val="006858BB"/>
    <w:rsid w:val="00685A26"/>
    <w:rsid w:val="00685A31"/>
    <w:rsid w:val="00685A6B"/>
    <w:rsid w:val="00685AB9"/>
    <w:rsid w:val="00685AC7"/>
    <w:rsid w:val="00685B9A"/>
    <w:rsid w:val="00685CE1"/>
    <w:rsid w:val="00685D0D"/>
    <w:rsid w:val="00685D5F"/>
    <w:rsid w:val="00685E2C"/>
    <w:rsid w:val="00685E41"/>
    <w:rsid w:val="00685F8F"/>
    <w:rsid w:val="00685FDC"/>
    <w:rsid w:val="00686006"/>
    <w:rsid w:val="00686018"/>
    <w:rsid w:val="00686055"/>
    <w:rsid w:val="006860D5"/>
    <w:rsid w:val="006860E9"/>
    <w:rsid w:val="0068613B"/>
    <w:rsid w:val="00686170"/>
    <w:rsid w:val="006861F4"/>
    <w:rsid w:val="00686294"/>
    <w:rsid w:val="006862B7"/>
    <w:rsid w:val="006862DB"/>
    <w:rsid w:val="0068631A"/>
    <w:rsid w:val="006863B1"/>
    <w:rsid w:val="006863F5"/>
    <w:rsid w:val="00686414"/>
    <w:rsid w:val="00686420"/>
    <w:rsid w:val="00686447"/>
    <w:rsid w:val="00686450"/>
    <w:rsid w:val="006864DB"/>
    <w:rsid w:val="006865C3"/>
    <w:rsid w:val="006865C8"/>
    <w:rsid w:val="00686613"/>
    <w:rsid w:val="00686669"/>
    <w:rsid w:val="006866DE"/>
    <w:rsid w:val="0068675F"/>
    <w:rsid w:val="006867C3"/>
    <w:rsid w:val="00686803"/>
    <w:rsid w:val="0068693E"/>
    <w:rsid w:val="006869E0"/>
    <w:rsid w:val="006869F3"/>
    <w:rsid w:val="00686AB4"/>
    <w:rsid w:val="00686AC4"/>
    <w:rsid w:val="00686BBA"/>
    <w:rsid w:val="00686BF0"/>
    <w:rsid w:val="00686C18"/>
    <w:rsid w:val="00686D3A"/>
    <w:rsid w:val="00686DC1"/>
    <w:rsid w:val="00686E86"/>
    <w:rsid w:val="00686E89"/>
    <w:rsid w:val="00686E93"/>
    <w:rsid w:val="00686EA9"/>
    <w:rsid w:val="00686EBC"/>
    <w:rsid w:val="00686EDA"/>
    <w:rsid w:val="00686EFA"/>
    <w:rsid w:val="00686FE3"/>
    <w:rsid w:val="0068708E"/>
    <w:rsid w:val="006870E2"/>
    <w:rsid w:val="00687123"/>
    <w:rsid w:val="006871DB"/>
    <w:rsid w:val="006872FA"/>
    <w:rsid w:val="00687301"/>
    <w:rsid w:val="00687321"/>
    <w:rsid w:val="00687373"/>
    <w:rsid w:val="006873A1"/>
    <w:rsid w:val="006873CE"/>
    <w:rsid w:val="00687507"/>
    <w:rsid w:val="0068755E"/>
    <w:rsid w:val="00687598"/>
    <w:rsid w:val="006875C2"/>
    <w:rsid w:val="006875DB"/>
    <w:rsid w:val="0068761B"/>
    <w:rsid w:val="0068782A"/>
    <w:rsid w:val="00687845"/>
    <w:rsid w:val="00687892"/>
    <w:rsid w:val="006878C0"/>
    <w:rsid w:val="00687989"/>
    <w:rsid w:val="00687A57"/>
    <w:rsid w:val="00687AC0"/>
    <w:rsid w:val="00687BC6"/>
    <w:rsid w:val="00687C0B"/>
    <w:rsid w:val="00687CC3"/>
    <w:rsid w:val="00687D38"/>
    <w:rsid w:val="00687E72"/>
    <w:rsid w:val="00687E8F"/>
    <w:rsid w:val="00687ECD"/>
    <w:rsid w:val="00687F23"/>
    <w:rsid w:val="00687F98"/>
    <w:rsid w:val="0069000F"/>
    <w:rsid w:val="00690057"/>
    <w:rsid w:val="00690075"/>
    <w:rsid w:val="00690107"/>
    <w:rsid w:val="0069011F"/>
    <w:rsid w:val="00690137"/>
    <w:rsid w:val="006901C0"/>
    <w:rsid w:val="0069021D"/>
    <w:rsid w:val="00690221"/>
    <w:rsid w:val="0069027B"/>
    <w:rsid w:val="006902CD"/>
    <w:rsid w:val="006902CF"/>
    <w:rsid w:val="006903D3"/>
    <w:rsid w:val="006903D4"/>
    <w:rsid w:val="006903DF"/>
    <w:rsid w:val="00690450"/>
    <w:rsid w:val="00690457"/>
    <w:rsid w:val="00690639"/>
    <w:rsid w:val="00690675"/>
    <w:rsid w:val="0069069C"/>
    <w:rsid w:val="00690740"/>
    <w:rsid w:val="006907E5"/>
    <w:rsid w:val="0069082F"/>
    <w:rsid w:val="006908B6"/>
    <w:rsid w:val="006908C2"/>
    <w:rsid w:val="00690A10"/>
    <w:rsid w:val="00690A6B"/>
    <w:rsid w:val="00690AC6"/>
    <w:rsid w:val="00690B16"/>
    <w:rsid w:val="00690B26"/>
    <w:rsid w:val="00690B47"/>
    <w:rsid w:val="00690C77"/>
    <w:rsid w:val="00690CBE"/>
    <w:rsid w:val="00690CE6"/>
    <w:rsid w:val="00690D10"/>
    <w:rsid w:val="00690D30"/>
    <w:rsid w:val="00690DA7"/>
    <w:rsid w:val="00690E93"/>
    <w:rsid w:val="00690EB8"/>
    <w:rsid w:val="00690F48"/>
    <w:rsid w:val="00690F66"/>
    <w:rsid w:val="00690F8E"/>
    <w:rsid w:val="00691014"/>
    <w:rsid w:val="006911A5"/>
    <w:rsid w:val="006911C0"/>
    <w:rsid w:val="00691251"/>
    <w:rsid w:val="0069125E"/>
    <w:rsid w:val="006912FE"/>
    <w:rsid w:val="00691328"/>
    <w:rsid w:val="00691385"/>
    <w:rsid w:val="0069139A"/>
    <w:rsid w:val="006913C4"/>
    <w:rsid w:val="006913D8"/>
    <w:rsid w:val="006913DA"/>
    <w:rsid w:val="006913DD"/>
    <w:rsid w:val="00691492"/>
    <w:rsid w:val="006914FF"/>
    <w:rsid w:val="00691566"/>
    <w:rsid w:val="006915A2"/>
    <w:rsid w:val="006916A7"/>
    <w:rsid w:val="00691756"/>
    <w:rsid w:val="006917D5"/>
    <w:rsid w:val="006917F2"/>
    <w:rsid w:val="006918A4"/>
    <w:rsid w:val="006918B7"/>
    <w:rsid w:val="006918FA"/>
    <w:rsid w:val="00691912"/>
    <w:rsid w:val="006919FD"/>
    <w:rsid w:val="00691A27"/>
    <w:rsid w:val="00691A8E"/>
    <w:rsid w:val="00691AAB"/>
    <w:rsid w:val="00691B03"/>
    <w:rsid w:val="00691B7F"/>
    <w:rsid w:val="00691B8D"/>
    <w:rsid w:val="00691BD0"/>
    <w:rsid w:val="00691CA8"/>
    <w:rsid w:val="00691D03"/>
    <w:rsid w:val="00691D25"/>
    <w:rsid w:val="00691EF2"/>
    <w:rsid w:val="00691FA2"/>
    <w:rsid w:val="00691FC7"/>
    <w:rsid w:val="00691FDF"/>
    <w:rsid w:val="00692055"/>
    <w:rsid w:val="006920C2"/>
    <w:rsid w:val="0069213E"/>
    <w:rsid w:val="00692168"/>
    <w:rsid w:val="006921F0"/>
    <w:rsid w:val="00692307"/>
    <w:rsid w:val="0069230C"/>
    <w:rsid w:val="00692327"/>
    <w:rsid w:val="00692364"/>
    <w:rsid w:val="0069247A"/>
    <w:rsid w:val="0069249C"/>
    <w:rsid w:val="00692540"/>
    <w:rsid w:val="006925F4"/>
    <w:rsid w:val="00692621"/>
    <w:rsid w:val="0069263A"/>
    <w:rsid w:val="00692778"/>
    <w:rsid w:val="006927C2"/>
    <w:rsid w:val="006927D2"/>
    <w:rsid w:val="006927E5"/>
    <w:rsid w:val="006927FA"/>
    <w:rsid w:val="0069281D"/>
    <w:rsid w:val="00692854"/>
    <w:rsid w:val="006928FE"/>
    <w:rsid w:val="0069293F"/>
    <w:rsid w:val="00692991"/>
    <w:rsid w:val="00692A3C"/>
    <w:rsid w:val="00692A7F"/>
    <w:rsid w:val="00692B31"/>
    <w:rsid w:val="00692B52"/>
    <w:rsid w:val="00692B65"/>
    <w:rsid w:val="00692CE2"/>
    <w:rsid w:val="00692D34"/>
    <w:rsid w:val="00692E46"/>
    <w:rsid w:val="00692F4F"/>
    <w:rsid w:val="00692F85"/>
    <w:rsid w:val="00692F93"/>
    <w:rsid w:val="00692F97"/>
    <w:rsid w:val="00692FAD"/>
    <w:rsid w:val="00692FE2"/>
    <w:rsid w:val="00693125"/>
    <w:rsid w:val="00693157"/>
    <w:rsid w:val="00693204"/>
    <w:rsid w:val="0069332D"/>
    <w:rsid w:val="00693350"/>
    <w:rsid w:val="0069335D"/>
    <w:rsid w:val="006933E1"/>
    <w:rsid w:val="006933E5"/>
    <w:rsid w:val="006933F8"/>
    <w:rsid w:val="00693472"/>
    <w:rsid w:val="006934BB"/>
    <w:rsid w:val="006934E2"/>
    <w:rsid w:val="00693578"/>
    <w:rsid w:val="006935D6"/>
    <w:rsid w:val="00693620"/>
    <w:rsid w:val="00693799"/>
    <w:rsid w:val="006937C9"/>
    <w:rsid w:val="006937D3"/>
    <w:rsid w:val="006937F0"/>
    <w:rsid w:val="0069384F"/>
    <w:rsid w:val="0069386E"/>
    <w:rsid w:val="006938E3"/>
    <w:rsid w:val="006938EC"/>
    <w:rsid w:val="00693959"/>
    <w:rsid w:val="006939B8"/>
    <w:rsid w:val="006939F6"/>
    <w:rsid w:val="00693A76"/>
    <w:rsid w:val="00693A8E"/>
    <w:rsid w:val="00693B1E"/>
    <w:rsid w:val="00693B52"/>
    <w:rsid w:val="00693BCB"/>
    <w:rsid w:val="00693C67"/>
    <w:rsid w:val="00693C92"/>
    <w:rsid w:val="00693CA1"/>
    <w:rsid w:val="00693CBB"/>
    <w:rsid w:val="00693CC7"/>
    <w:rsid w:val="00693D90"/>
    <w:rsid w:val="00693DB4"/>
    <w:rsid w:val="00693DFD"/>
    <w:rsid w:val="00693E24"/>
    <w:rsid w:val="00693EEA"/>
    <w:rsid w:val="00693EF3"/>
    <w:rsid w:val="00693F41"/>
    <w:rsid w:val="00693F4A"/>
    <w:rsid w:val="00693F6C"/>
    <w:rsid w:val="00693FA0"/>
    <w:rsid w:val="00694045"/>
    <w:rsid w:val="006940C9"/>
    <w:rsid w:val="006942E1"/>
    <w:rsid w:val="00694327"/>
    <w:rsid w:val="0069433C"/>
    <w:rsid w:val="00694340"/>
    <w:rsid w:val="006943AF"/>
    <w:rsid w:val="006944D5"/>
    <w:rsid w:val="0069450C"/>
    <w:rsid w:val="00694582"/>
    <w:rsid w:val="00694593"/>
    <w:rsid w:val="006945B7"/>
    <w:rsid w:val="006945BB"/>
    <w:rsid w:val="006945DB"/>
    <w:rsid w:val="00694621"/>
    <w:rsid w:val="0069469C"/>
    <w:rsid w:val="006946A5"/>
    <w:rsid w:val="00694717"/>
    <w:rsid w:val="00694769"/>
    <w:rsid w:val="006947DF"/>
    <w:rsid w:val="0069480B"/>
    <w:rsid w:val="00694949"/>
    <w:rsid w:val="006949D6"/>
    <w:rsid w:val="00694B26"/>
    <w:rsid w:val="00694B34"/>
    <w:rsid w:val="00694C3A"/>
    <w:rsid w:val="00694C5D"/>
    <w:rsid w:val="00694CE3"/>
    <w:rsid w:val="00694D0E"/>
    <w:rsid w:val="00694D7D"/>
    <w:rsid w:val="00694DB2"/>
    <w:rsid w:val="00694DC3"/>
    <w:rsid w:val="00694E8B"/>
    <w:rsid w:val="00694FB9"/>
    <w:rsid w:val="00694FF1"/>
    <w:rsid w:val="00694FF2"/>
    <w:rsid w:val="00695013"/>
    <w:rsid w:val="00695227"/>
    <w:rsid w:val="00695265"/>
    <w:rsid w:val="006952A2"/>
    <w:rsid w:val="006952C4"/>
    <w:rsid w:val="006952E4"/>
    <w:rsid w:val="006953A6"/>
    <w:rsid w:val="00695410"/>
    <w:rsid w:val="006954DD"/>
    <w:rsid w:val="0069558C"/>
    <w:rsid w:val="006955B5"/>
    <w:rsid w:val="006955BE"/>
    <w:rsid w:val="006955ED"/>
    <w:rsid w:val="00695681"/>
    <w:rsid w:val="00695716"/>
    <w:rsid w:val="0069574F"/>
    <w:rsid w:val="006957F9"/>
    <w:rsid w:val="006957FF"/>
    <w:rsid w:val="0069585B"/>
    <w:rsid w:val="00695892"/>
    <w:rsid w:val="006958C8"/>
    <w:rsid w:val="006959C1"/>
    <w:rsid w:val="00695A4F"/>
    <w:rsid w:val="00695ACE"/>
    <w:rsid w:val="00695C62"/>
    <w:rsid w:val="00695C73"/>
    <w:rsid w:val="00695C7C"/>
    <w:rsid w:val="00695D44"/>
    <w:rsid w:val="00695DAD"/>
    <w:rsid w:val="00695EC1"/>
    <w:rsid w:val="00695ECB"/>
    <w:rsid w:val="00695FA4"/>
    <w:rsid w:val="00695FDE"/>
    <w:rsid w:val="00696039"/>
    <w:rsid w:val="00696044"/>
    <w:rsid w:val="00696068"/>
    <w:rsid w:val="006960AF"/>
    <w:rsid w:val="0069611C"/>
    <w:rsid w:val="006961FC"/>
    <w:rsid w:val="00696266"/>
    <w:rsid w:val="0069629F"/>
    <w:rsid w:val="006962C9"/>
    <w:rsid w:val="00696408"/>
    <w:rsid w:val="006964A2"/>
    <w:rsid w:val="00696501"/>
    <w:rsid w:val="00696553"/>
    <w:rsid w:val="006965D4"/>
    <w:rsid w:val="006965EF"/>
    <w:rsid w:val="00696626"/>
    <w:rsid w:val="0069663F"/>
    <w:rsid w:val="00696675"/>
    <w:rsid w:val="00696677"/>
    <w:rsid w:val="0069668C"/>
    <w:rsid w:val="006966DE"/>
    <w:rsid w:val="0069676E"/>
    <w:rsid w:val="0069677F"/>
    <w:rsid w:val="00696789"/>
    <w:rsid w:val="006967A1"/>
    <w:rsid w:val="00696821"/>
    <w:rsid w:val="00696864"/>
    <w:rsid w:val="006968DA"/>
    <w:rsid w:val="00696A11"/>
    <w:rsid w:val="00696AD1"/>
    <w:rsid w:val="00696AE1"/>
    <w:rsid w:val="00696B13"/>
    <w:rsid w:val="00696B65"/>
    <w:rsid w:val="00696C37"/>
    <w:rsid w:val="00696D60"/>
    <w:rsid w:val="00696D89"/>
    <w:rsid w:val="00696F00"/>
    <w:rsid w:val="00696FEF"/>
    <w:rsid w:val="00696FF1"/>
    <w:rsid w:val="00697067"/>
    <w:rsid w:val="00697185"/>
    <w:rsid w:val="006971A6"/>
    <w:rsid w:val="006971B8"/>
    <w:rsid w:val="006971EE"/>
    <w:rsid w:val="006971F7"/>
    <w:rsid w:val="0069721F"/>
    <w:rsid w:val="00697234"/>
    <w:rsid w:val="00697251"/>
    <w:rsid w:val="00697344"/>
    <w:rsid w:val="006973E9"/>
    <w:rsid w:val="00697440"/>
    <w:rsid w:val="0069749F"/>
    <w:rsid w:val="006975CF"/>
    <w:rsid w:val="006975EB"/>
    <w:rsid w:val="0069770F"/>
    <w:rsid w:val="006977EE"/>
    <w:rsid w:val="0069787B"/>
    <w:rsid w:val="006978A3"/>
    <w:rsid w:val="006979E9"/>
    <w:rsid w:val="00697A53"/>
    <w:rsid w:val="00697A9E"/>
    <w:rsid w:val="00697AA0"/>
    <w:rsid w:val="00697AA7"/>
    <w:rsid w:val="00697B11"/>
    <w:rsid w:val="00697BDC"/>
    <w:rsid w:val="00697C0E"/>
    <w:rsid w:val="00697C37"/>
    <w:rsid w:val="00697C93"/>
    <w:rsid w:val="00697CB6"/>
    <w:rsid w:val="00697CE5"/>
    <w:rsid w:val="00697D36"/>
    <w:rsid w:val="00697DFC"/>
    <w:rsid w:val="00697E5B"/>
    <w:rsid w:val="00697ED7"/>
    <w:rsid w:val="00697F8B"/>
    <w:rsid w:val="00697FAD"/>
    <w:rsid w:val="006A004E"/>
    <w:rsid w:val="006A005E"/>
    <w:rsid w:val="006A0112"/>
    <w:rsid w:val="006A01D7"/>
    <w:rsid w:val="006A01DF"/>
    <w:rsid w:val="006A02A0"/>
    <w:rsid w:val="006A02B3"/>
    <w:rsid w:val="006A02D4"/>
    <w:rsid w:val="006A032C"/>
    <w:rsid w:val="006A03EA"/>
    <w:rsid w:val="006A0563"/>
    <w:rsid w:val="006A062C"/>
    <w:rsid w:val="006A062F"/>
    <w:rsid w:val="006A06ED"/>
    <w:rsid w:val="006A0754"/>
    <w:rsid w:val="006A0797"/>
    <w:rsid w:val="006A07E3"/>
    <w:rsid w:val="006A08B9"/>
    <w:rsid w:val="006A08C4"/>
    <w:rsid w:val="006A08CB"/>
    <w:rsid w:val="006A08D9"/>
    <w:rsid w:val="006A08E0"/>
    <w:rsid w:val="006A09F5"/>
    <w:rsid w:val="006A0A28"/>
    <w:rsid w:val="006A0A70"/>
    <w:rsid w:val="006A0AE5"/>
    <w:rsid w:val="006A0B32"/>
    <w:rsid w:val="006A0B75"/>
    <w:rsid w:val="006A0B8A"/>
    <w:rsid w:val="006A0C1C"/>
    <w:rsid w:val="006A0C30"/>
    <w:rsid w:val="006A0CBE"/>
    <w:rsid w:val="006A0E1A"/>
    <w:rsid w:val="006A0EAB"/>
    <w:rsid w:val="006A0F06"/>
    <w:rsid w:val="006A1085"/>
    <w:rsid w:val="006A118F"/>
    <w:rsid w:val="006A1198"/>
    <w:rsid w:val="006A120E"/>
    <w:rsid w:val="006A1363"/>
    <w:rsid w:val="006A13C6"/>
    <w:rsid w:val="006A1449"/>
    <w:rsid w:val="006A1517"/>
    <w:rsid w:val="006A157B"/>
    <w:rsid w:val="006A15D5"/>
    <w:rsid w:val="006A1608"/>
    <w:rsid w:val="006A1640"/>
    <w:rsid w:val="006A16AB"/>
    <w:rsid w:val="006A16E6"/>
    <w:rsid w:val="006A1724"/>
    <w:rsid w:val="006A17E1"/>
    <w:rsid w:val="006A188C"/>
    <w:rsid w:val="006A1947"/>
    <w:rsid w:val="006A1976"/>
    <w:rsid w:val="006A19EB"/>
    <w:rsid w:val="006A1A25"/>
    <w:rsid w:val="006A1A32"/>
    <w:rsid w:val="006A1A4F"/>
    <w:rsid w:val="006A1A54"/>
    <w:rsid w:val="006A1A72"/>
    <w:rsid w:val="006A1ADA"/>
    <w:rsid w:val="006A1AEA"/>
    <w:rsid w:val="006A1B05"/>
    <w:rsid w:val="006A1C11"/>
    <w:rsid w:val="006A1C1A"/>
    <w:rsid w:val="006A1C7F"/>
    <w:rsid w:val="006A1CAF"/>
    <w:rsid w:val="006A1CF0"/>
    <w:rsid w:val="006A1DE6"/>
    <w:rsid w:val="006A1E9D"/>
    <w:rsid w:val="006A1F46"/>
    <w:rsid w:val="006A1F73"/>
    <w:rsid w:val="006A1F9D"/>
    <w:rsid w:val="006A1FE9"/>
    <w:rsid w:val="006A207F"/>
    <w:rsid w:val="006A20A8"/>
    <w:rsid w:val="006A20CB"/>
    <w:rsid w:val="006A2202"/>
    <w:rsid w:val="006A221F"/>
    <w:rsid w:val="006A2282"/>
    <w:rsid w:val="006A2302"/>
    <w:rsid w:val="006A2354"/>
    <w:rsid w:val="006A23B0"/>
    <w:rsid w:val="006A23CD"/>
    <w:rsid w:val="006A2426"/>
    <w:rsid w:val="006A25D5"/>
    <w:rsid w:val="006A25FF"/>
    <w:rsid w:val="006A261A"/>
    <w:rsid w:val="006A2676"/>
    <w:rsid w:val="006A269E"/>
    <w:rsid w:val="006A2773"/>
    <w:rsid w:val="006A27D4"/>
    <w:rsid w:val="006A27E3"/>
    <w:rsid w:val="006A2809"/>
    <w:rsid w:val="006A287B"/>
    <w:rsid w:val="006A28E9"/>
    <w:rsid w:val="006A28EA"/>
    <w:rsid w:val="006A2A3F"/>
    <w:rsid w:val="006A2ABA"/>
    <w:rsid w:val="006A2AFF"/>
    <w:rsid w:val="006A2B59"/>
    <w:rsid w:val="006A2BB2"/>
    <w:rsid w:val="006A2BEA"/>
    <w:rsid w:val="006A2BEB"/>
    <w:rsid w:val="006A2C01"/>
    <w:rsid w:val="006A2C54"/>
    <w:rsid w:val="006A2CC3"/>
    <w:rsid w:val="006A2CC4"/>
    <w:rsid w:val="006A2D50"/>
    <w:rsid w:val="006A2E95"/>
    <w:rsid w:val="006A2E9D"/>
    <w:rsid w:val="006A3010"/>
    <w:rsid w:val="006A3083"/>
    <w:rsid w:val="006A30A3"/>
    <w:rsid w:val="006A30C4"/>
    <w:rsid w:val="006A30D1"/>
    <w:rsid w:val="006A30FE"/>
    <w:rsid w:val="006A3117"/>
    <w:rsid w:val="006A31A6"/>
    <w:rsid w:val="006A31C0"/>
    <w:rsid w:val="006A31CA"/>
    <w:rsid w:val="006A3206"/>
    <w:rsid w:val="006A3248"/>
    <w:rsid w:val="006A3278"/>
    <w:rsid w:val="006A32C3"/>
    <w:rsid w:val="006A339D"/>
    <w:rsid w:val="006A3425"/>
    <w:rsid w:val="006A343A"/>
    <w:rsid w:val="006A346E"/>
    <w:rsid w:val="006A348E"/>
    <w:rsid w:val="006A34C4"/>
    <w:rsid w:val="006A3504"/>
    <w:rsid w:val="006A3522"/>
    <w:rsid w:val="006A35C8"/>
    <w:rsid w:val="006A35FD"/>
    <w:rsid w:val="006A3694"/>
    <w:rsid w:val="006A36EC"/>
    <w:rsid w:val="006A373C"/>
    <w:rsid w:val="006A379B"/>
    <w:rsid w:val="006A37A6"/>
    <w:rsid w:val="006A37C6"/>
    <w:rsid w:val="006A3801"/>
    <w:rsid w:val="006A3835"/>
    <w:rsid w:val="006A3855"/>
    <w:rsid w:val="006A3897"/>
    <w:rsid w:val="006A390D"/>
    <w:rsid w:val="006A394F"/>
    <w:rsid w:val="006A3960"/>
    <w:rsid w:val="006A39E2"/>
    <w:rsid w:val="006A39F8"/>
    <w:rsid w:val="006A3AB5"/>
    <w:rsid w:val="006A3ABD"/>
    <w:rsid w:val="006A3AE9"/>
    <w:rsid w:val="006A3B56"/>
    <w:rsid w:val="006A3BB7"/>
    <w:rsid w:val="006A3CA1"/>
    <w:rsid w:val="006A3CD0"/>
    <w:rsid w:val="006A3CD5"/>
    <w:rsid w:val="006A3CD6"/>
    <w:rsid w:val="006A3D22"/>
    <w:rsid w:val="006A3E3F"/>
    <w:rsid w:val="006A3ED7"/>
    <w:rsid w:val="006A3F34"/>
    <w:rsid w:val="006A3FA7"/>
    <w:rsid w:val="006A3FE7"/>
    <w:rsid w:val="006A4067"/>
    <w:rsid w:val="006A4086"/>
    <w:rsid w:val="006A408A"/>
    <w:rsid w:val="006A4103"/>
    <w:rsid w:val="006A4176"/>
    <w:rsid w:val="006A4196"/>
    <w:rsid w:val="006A41F9"/>
    <w:rsid w:val="006A4210"/>
    <w:rsid w:val="006A4234"/>
    <w:rsid w:val="006A424B"/>
    <w:rsid w:val="006A425D"/>
    <w:rsid w:val="006A42A6"/>
    <w:rsid w:val="006A42C3"/>
    <w:rsid w:val="006A43B1"/>
    <w:rsid w:val="006A43E4"/>
    <w:rsid w:val="006A4475"/>
    <w:rsid w:val="006A447D"/>
    <w:rsid w:val="006A4483"/>
    <w:rsid w:val="006A44B3"/>
    <w:rsid w:val="006A44D7"/>
    <w:rsid w:val="006A457B"/>
    <w:rsid w:val="006A4614"/>
    <w:rsid w:val="006A4696"/>
    <w:rsid w:val="006A46E4"/>
    <w:rsid w:val="006A4769"/>
    <w:rsid w:val="006A476B"/>
    <w:rsid w:val="006A4770"/>
    <w:rsid w:val="006A480A"/>
    <w:rsid w:val="006A4826"/>
    <w:rsid w:val="006A4846"/>
    <w:rsid w:val="006A486A"/>
    <w:rsid w:val="006A48DA"/>
    <w:rsid w:val="006A491F"/>
    <w:rsid w:val="006A4963"/>
    <w:rsid w:val="006A4A50"/>
    <w:rsid w:val="006A4A7F"/>
    <w:rsid w:val="006A4B28"/>
    <w:rsid w:val="006A4B7A"/>
    <w:rsid w:val="006A4C63"/>
    <w:rsid w:val="006A4CD1"/>
    <w:rsid w:val="006A4CFE"/>
    <w:rsid w:val="006A4D92"/>
    <w:rsid w:val="006A4F2A"/>
    <w:rsid w:val="006A4F7F"/>
    <w:rsid w:val="006A4FC6"/>
    <w:rsid w:val="006A503A"/>
    <w:rsid w:val="006A5083"/>
    <w:rsid w:val="006A5089"/>
    <w:rsid w:val="006A5096"/>
    <w:rsid w:val="006A5323"/>
    <w:rsid w:val="006A535B"/>
    <w:rsid w:val="006A539E"/>
    <w:rsid w:val="006A539F"/>
    <w:rsid w:val="006A53DA"/>
    <w:rsid w:val="006A5409"/>
    <w:rsid w:val="006A541D"/>
    <w:rsid w:val="006A5485"/>
    <w:rsid w:val="006A54A2"/>
    <w:rsid w:val="006A54D6"/>
    <w:rsid w:val="006A54FF"/>
    <w:rsid w:val="006A557F"/>
    <w:rsid w:val="006A559D"/>
    <w:rsid w:val="006A55B6"/>
    <w:rsid w:val="006A55F0"/>
    <w:rsid w:val="006A56DD"/>
    <w:rsid w:val="006A5711"/>
    <w:rsid w:val="006A572C"/>
    <w:rsid w:val="006A57D6"/>
    <w:rsid w:val="006A57EB"/>
    <w:rsid w:val="006A5803"/>
    <w:rsid w:val="006A581D"/>
    <w:rsid w:val="006A58D9"/>
    <w:rsid w:val="006A58E6"/>
    <w:rsid w:val="006A592D"/>
    <w:rsid w:val="006A5A37"/>
    <w:rsid w:val="006A5A50"/>
    <w:rsid w:val="006A5AE1"/>
    <w:rsid w:val="006A5B45"/>
    <w:rsid w:val="006A5B87"/>
    <w:rsid w:val="006A5BA1"/>
    <w:rsid w:val="006A5CA6"/>
    <w:rsid w:val="006A5CB3"/>
    <w:rsid w:val="006A5CB9"/>
    <w:rsid w:val="006A5CE9"/>
    <w:rsid w:val="006A5D01"/>
    <w:rsid w:val="006A5D6D"/>
    <w:rsid w:val="006A5F16"/>
    <w:rsid w:val="006A5F1F"/>
    <w:rsid w:val="006A5F35"/>
    <w:rsid w:val="006A5F52"/>
    <w:rsid w:val="006A5F5D"/>
    <w:rsid w:val="006A5F5E"/>
    <w:rsid w:val="006A5FC5"/>
    <w:rsid w:val="006A6065"/>
    <w:rsid w:val="006A612E"/>
    <w:rsid w:val="006A613C"/>
    <w:rsid w:val="006A6191"/>
    <w:rsid w:val="006A6441"/>
    <w:rsid w:val="006A6488"/>
    <w:rsid w:val="006A64CE"/>
    <w:rsid w:val="006A64F4"/>
    <w:rsid w:val="006A6501"/>
    <w:rsid w:val="006A6508"/>
    <w:rsid w:val="006A65A2"/>
    <w:rsid w:val="006A65D7"/>
    <w:rsid w:val="006A6694"/>
    <w:rsid w:val="006A6762"/>
    <w:rsid w:val="006A67A9"/>
    <w:rsid w:val="006A67F3"/>
    <w:rsid w:val="006A6825"/>
    <w:rsid w:val="006A682E"/>
    <w:rsid w:val="006A693E"/>
    <w:rsid w:val="006A695D"/>
    <w:rsid w:val="006A69CD"/>
    <w:rsid w:val="006A6A4E"/>
    <w:rsid w:val="006A6A53"/>
    <w:rsid w:val="006A6B65"/>
    <w:rsid w:val="006A6B7A"/>
    <w:rsid w:val="006A6B7E"/>
    <w:rsid w:val="006A6BD4"/>
    <w:rsid w:val="006A6BE4"/>
    <w:rsid w:val="006A6DF5"/>
    <w:rsid w:val="006A6E9C"/>
    <w:rsid w:val="006A6EEA"/>
    <w:rsid w:val="006A6EFB"/>
    <w:rsid w:val="006A6F28"/>
    <w:rsid w:val="006A6FF3"/>
    <w:rsid w:val="006A700E"/>
    <w:rsid w:val="006A7085"/>
    <w:rsid w:val="006A708D"/>
    <w:rsid w:val="006A710C"/>
    <w:rsid w:val="006A737C"/>
    <w:rsid w:val="006A7419"/>
    <w:rsid w:val="006A7498"/>
    <w:rsid w:val="006A7511"/>
    <w:rsid w:val="006A7558"/>
    <w:rsid w:val="006A7582"/>
    <w:rsid w:val="006A7587"/>
    <w:rsid w:val="006A75D2"/>
    <w:rsid w:val="006A7625"/>
    <w:rsid w:val="006A762A"/>
    <w:rsid w:val="006A763A"/>
    <w:rsid w:val="006A76A7"/>
    <w:rsid w:val="006A76C4"/>
    <w:rsid w:val="006A76EC"/>
    <w:rsid w:val="006A76F7"/>
    <w:rsid w:val="006A772E"/>
    <w:rsid w:val="006A775A"/>
    <w:rsid w:val="006A7780"/>
    <w:rsid w:val="006A796C"/>
    <w:rsid w:val="006A7AD2"/>
    <w:rsid w:val="006A7B16"/>
    <w:rsid w:val="006A7BB3"/>
    <w:rsid w:val="006A7BFF"/>
    <w:rsid w:val="006A7C16"/>
    <w:rsid w:val="006A7C86"/>
    <w:rsid w:val="006A7CEF"/>
    <w:rsid w:val="006A7D58"/>
    <w:rsid w:val="006A7D6B"/>
    <w:rsid w:val="006A7E6C"/>
    <w:rsid w:val="006A7E7E"/>
    <w:rsid w:val="006A7EDC"/>
    <w:rsid w:val="006A7EF4"/>
    <w:rsid w:val="006A7F6B"/>
    <w:rsid w:val="006B0056"/>
    <w:rsid w:val="006B0078"/>
    <w:rsid w:val="006B021E"/>
    <w:rsid w:val="006B021F"/>
    <w:rsid w:val="006B0235"/>
    <w:rsid w:val="006B025D"/>
    <w:rsid w:val="006B0267"/>
    <w:rsid w:val="006B0278"/>
    <w:rsid w:val="006B029E"/>
    <w:rsid w:val="006B034C"/>
    <w:rsid w:val="006B0355"/>
    <w:rsid w:val="006B038F"/>
    <w:rsid w:val="006B03AD"/>
    <w:rsid w:val="006B03DF"/>
    <w:rsid w:val="006B04F3"/>
    <w:rsid w:val="006B04FC"/>
    <w:rsid w:val="006B0502"/>
    <w:rsid w:val="006B055F"/>
    <w:rsid w:val="006B05A0"/>
    <w:rsid w:val="006B05AE"/>
    <w:rsid w:val="006B065F"/>
    <w:rsid w:val="006B0694"/>
    <w:rsid w:val="006B0805"/>
    <w:rsid w:val="006B0834"/>
    <w:rsid w:val="006B0843"/>
    <w:rsid w:val="006B08B1"/>
    <w:rsid w:val="006B0908"/>
    <w:rsid w:val="006B0909"/>
    <w:rsid w:val="006B0943"/>
    <w:rsid w:val="006B097F"/>
    <w:rsid w:val="006B0B5A"/>
    <w:rsid w:val="006B0C27"/>
    <w:rsid w:val="006B0C72"/>
    <w:rsid w:val="006B0C94"/>
    <w:rsid w:val="006B0CD2"/>
    <w:rsid w:val="006B0D3E"/>
    <w:rsid w:val="006B0D44"/>
    <w:rsid w:val="006B0D53"/>
    <w:rsid w:val="006B0E5B"/>
    <w:rsid w:val="006B0E7F"/>
    <w:rsid w:val="006B0EEC"/>
    <w:rsid w:val="006B0F00"/>
    <w:rsid w:val="006B0F27"/>
    <w:rsid w:val="006B0F84"/>
    <w:rsid w:val="006B0FF6"/>
    <w:rsid w:val="006B1012"/>
    <w:rsid w:val="006B1046"/>
    <w:rsid w:val="006B112C"/>
    <w:rsid w:val="006B1161"/>
    <w:rsid w:val="006B1181"/>
    <w:rsid w:val="006B1223"/>
    <w:rsid w:val="006B123E"/>
    <w:rsid w:val="006B1269"/>
    <w:rsid w:val="006B1272"/>
    <w:rsid w:val="006B12EF"/>
    <w:rsid w:val="006B1438"/>
    <w:rsid w:val="006B145E"/>
    <w:rsid w:val="006B1462"/>
    <w:rsid w:val="006B1512"/>
    <w:rsid w:val="006B1517"/>
    <w:rsid w:val="006B1576"/>
    <w:rsid w:val="006B15DD"/>
    <w:rsid w:val="006B1607"/>
    <w:rsid w:val="006B172B"/>
    <w:rsid w:val="006B175B"/>
    <w:rsid w:val="006B177D"/>
    <w:rsid w:val="006B17D3"/>
    <w:rsid w:val="006B17F2"/>
    <w:rsid w:val="006B1807"/>
    <w:rsid w:val="006B1827"/>
    <w:rsid w:val="006B1871"/>
    <w:rsid w:val="006B18B8"/>
    <w:rsid w:val="006B18C5"/>
    <w:rsid w:val="006B18E4"/>
    <w:rsid w:val="006B191D"/>
    <w:rsid w:val="006B19CC"/>
    <w:rsid w:val="006B1A2D"/>
    <w:rsid w:val="006B1B9A"/>
    <w:rsid w:val="006B1BC2"/>
    <w:rsid w:val="006B1BE2"/>
    <w:rsid w:val="006B1BFD"/>
    <w:rsid w:val="006B1C3B"/>
    <w:rsid w:val="006B1CDD"/>
    <w:rsid w:val="006B1D1D"/>
    <w:rsid w:val="006B1D3D"/>
    <w:rsid w:val="006B1D74"/>
    <w:rsid w:val="006B1DB1"/>
    <w:rsid w:val="006B1E13"/>
    <w:rsid w:val="006B1E39"/>
    <w:rsid w:val="006B1E71"/>
    <w:rsid w:val="006B1ED2"/>
    <w:rsid w:val="006B1F21"/>
    <w:rsid w:val="006B1F49"/>
    <w:rsid w:val="006B1F61"/>
    <w:rsid w:val="006B1F80"/>
    <w:rsid w:val="006B202B"/>
    <w:rsid w:val="006B203E"/>
    <w:rsid w:val="006B2083"/>
    <w:rsid w:val="006B2090"/>
    <w:rsid w:val="006B22A0"/>
    <w:rsid w:val="006B22B7"/>
    <w:rsid w:val="006B24BC"/>
    <w:rsid w:val="006B24FA"/>
    <w:rsid w:val="006B25BF"/>
    <w:rsid w:val="006B26AD"/>
    <w:rsid w:val="006B2710"/>
    <w:rsid w:val="006B2720"/>
    <w:rsid w:val="006B27BA"/>
    <w:rsid w:val="006B27F0"/>
    <w:rsid w:val="006B2870"/>
    <w:rsid w:val="006B2969"/>
    <w:rsid w:val="006B296B"/>
    <w:rsid w:val="006B2979"/>
    <w:rsid w:val="006B29E9"/>
    <w:rsid w:val="006B2A08"/>
    <w:rsid w:val="006B2A62"/>
    <w:rsid w:val="006B2ABE"/>
    <w:rsid w:val="006B2AE8"/>
    <w:rsid w:val="006B2BED"/>
    <w:rsid w:val="006B2C09"/>
    <w:rsid w:val="006B2D9C"/>
    <w:rsid w:val="006B2E3E"/>
    <w:rsid w:val="006B2F21"/>
    <w:rsid w:val="006B2F7D"/>
    <w:rsid w:val="006B2F8E"/>
    <w:rsid w:val="006B2FC0"/>
    <w:rsid w:val="006B304C"/>
    <w:rsid w:val="006B3140"/>
    <w:rsid w:val="006B317C"/>
    <w:rsid w:val="006B31D9"/>
    <w:rsid w:val="006B31E0"/>
    <w:rsid w:val="006B31F4"/>
    <w:rsid w:val="006B3265"/>
    <w:rsid w:val="006B327C"/>
    <w:rsid w:val="006B3313"/>
    <w:rsid w:val="006B3338"/>
    <w:rsid w:val="006B338B"/>
    <w:rsid w:val="006B3392"/>
    <w:rsid w:val="006B340F"/>
    <w:rsid w:val="006B346B"/>
    <w:rsid w:val="006B3518"/>
    <w:rsid w:val="006B3547"/>
    <w:rsid w:val="006B35A2"/>
    <w:rsid w:val="006B35A3"/>
    <w:rsid w:val="006B35D1"/>
    <w:rsid w:val="006B360F"/>
    <w:rsid w:val="006B368E"/>
    <w:rsid w:val="006B36C2"/>
    <w:rsid w:val="006B36E4"/>
    <w:rsid w:val="006B36E8"/>
    <w:rsid w:val="006B3703"/>
    <w:rsid w:val="006B3719"/>
    <w:rsid w:val="006B3761"/>
    <w:rsid w:val="006B3862"/>
    <w:rsid w:val="006B3884"/>
    <w:rsid w:val="006B391E"/>
    <w:rsid w:val="006B39B0"/>
    <w:rsid w:val="006B3A6A"/>
    <w:rsid w:val="006B3A80"/>
    <w:rsid w:val="006B3AA7"/>
    <w:rsid w:val="006B3B2B"/>
    <w:rsid w:val="006B3B78"/>
    <w:rsid w:val="006B3BF6"/>
    <w:rsid w:val="006B3C45"/>
    <w:rsid w:val="006B3DA0"/>
    <w:rsid w:val="006B3DAE"/>
    <w:rsid w:val="006B3DBB"/>
    <w:rsid w:val="006B3E04"/>
    <w:rsid w:val="006B3E48"/>
    <w:rsid w:val="006B3E9F"/>
    <w:rsid w:val="006B3EC2"/>
    <w:rsid w:val="006B3EC9"/>
    <w:rsid w:val="006B3F1F"/>
    <w:rsid w:val="006B3F89"/>
    <w:rsid w:val="006B3F92"/>
    <w:rsid w:val="006B3FF1"/>
    <w:rsid w:val="006B4007"/>
    <w:rsid w:val="006B400C"/>
    <w:rsid w:val="006B40C8"/>
    <w:rsid w:val="006B40F6"/>
    <w:rsid w:val="006B4115"/>
    <w:rsid w:val="006B4156"/>
    <w:rsid w:val="006B41A0"/>
    <w:rsid w:val="006B41C4"/>
    <w:rsid w:val="006B4200"/>
    <w:rsid w:val="006B4264"/>
    <w:rsid w:val="006B438A"/>
    <w:rsid w:val="006B43C2"/>
    <w:rsid w:val="006B4407"/>
    <w:rsid w:val="006B4456"/>
    <w:rsid w:val="006B4478"/>
    <w:rsid w:val="006B44C2"/>
    <w:rsid w:val="006B455D"/>
    <w:rsid w:val="006B4716"/>
    <w:rsid w:val="006B477D"/>
    <w:rsid w:val="006B47E8"/>
    <w:rsid w:val="006B4857"/>
    <w:rsid w:val="006B4908"/>
    <w:rsid w:val="006B49FC"/>
    <w:rsid w:val="006B4AD1"/>
    <w:rsid w:val="006B4B94"/>
    <w:rsid w:val="006B4C42"/>
    <w:rsid w:val="006B4C6A"/>
    <w:rsid w:val="006B4CD7"/>
    <w:rsid w:val="006B4E95"/>
    <w:rsid w:val="006B4ED7"/>
    <w:rsid w:val="006B4EF0"/>
    <w:rsid w:val="006B4F37"/>
    <w:rsid w:val="006B4F52"/>
    <w:rsid w:val="006B4F9A"/>
    <w:rsid w:val="006B4FB7"/>
    <w:rsid w:val="006B4FF2"/>
    <w:rsid w:val="006B5047"/>
    <w:rsid w:val="006B5060"/>
    <w:rsid w:val="006B5077"/>
    <w:rsid w:val="006B5172"/>
    <w:rsid w:val="006B51D8"/>
    <w:rsid w:val="006B5214"/>
    <w:rsid w:val="006B52A4"/>
    <w:rsid w:val="006B5503"/>
    <w:rsid w:val="006B5558"/>
    <w:rsid w:val="006B55CA"/>
    <w:rsid w:val="006B5676"/>
    <w:rsid w:val="006B5700"/>
    <w:rsid w:val="006B5703"/>
    <w:rsid w:val="006B582B"/>
    <w:rsid w:val="006B5846"/>
    <w:rsid w:val="006B586E"/>
    <w:rsid w:val="006B58B0"/>
    <w:rsid w:val="006B592E"/>
    <w:rsid w:val="006B5A15"/>
    <w:rsid w:val="006B5A25"/>
    <w:rsid w:val="006B5ABC"/>
    <w:rsid w:val="006B5C97"/>
    <w:rsid w:val="006B5CAD"/>
    <w:rsid w:val="006B5D0A"/>
    <w:rsid w:val="006B5D37"/>
    <w:rsid w:val="006B5D90"/>
    <w:rsid w:val="006B5DC3"/>
    <w:rsid w:val="006B5DDF"/>
    <w:rsid w:val="006B5E2E"/>
    <w:rsid w:val="006B5E59"/>
    <w:rsid w:val="006B5F97"/>
    <w:rsid w:val="006B5FA1"/>
    <w:rsid w:val="006B5FF2"/>
    <w:rsid w:val="006B6015"/>
    <w:rsid w:val="006B6081"/>
    <w:rsid w:val="006B60A3"/>
    <w:rsid w:val="006B60AD"/>
    <w:rsid w:val="006B6102"/>
    <w:rsid w:val="006B6130"/>
    <w:rsid w:val="006B61B3"/>
    <w:rsid w:val="006B61C9"/>
    <w:rsid w:val="006B61E6"/>
    <w:rsid w:val="006B620C"/>
    <w:rsid w:val="006B63A9"/>
    <w:rsid w:val="006B6422"/>
    <w:rsid w:val="006B6439"/>
    <w:rsid w:val="006B64F0"/>
    <w:rsid w:val="006B6505"/>
    <w:rsid w:val="006B65F3"/>
    <w:rsid w:val="006B661C"/>
    <w:rsid w:val="006B6641"/>
    <w:rsid w:val="006B6672"/>
    <w:rsid w:val="006B6673"/>
    <w:rsid w:val="006B67BF"/>
    <w:rsid w:val="006B67F5"/>
    <w:rsid w:val="006B6827"/>
    <w:rsid w:val="006B6830"/>
    <w:rsid w:val="006B688A"/>
    <w:rsid w:val="006B68B5"/>
    <w:rsid w:val="006B69A4"/>
    <w:rsid w:val="006B69A7"/>
    <w:rsid w:val="006B6A08"/>
    <w:rsid w:val="006B6A33"/>
    <w:rsid w:val="006B6A66"/>
    <w:rsid w:val="006B6BF2"/>
    <w:rsid w:val="006B6CE3"/>
    <w:rsid w:val="006B6D5D"/>
    <w:rsid w:val="006B6D6C"/>
    <w:rsid w:val="006B6D72"/>
    <w:rsid w:val="006B6DAB"/>
    <w:rsid w:val="006B6E02"/>
    <w:rsid w:val="006B6E99"/>
    <w:rsid w:val="006B7051"/>
    <w:rsid w:val="006B7079"/>
    <w:rsid w:val="006B7101"/>
    <w:rsid w:val="006B7138"/>
    <w:rsid w:val="006B721F"/>
    <w:rsid w:val="006B7247"/>
    <w:rsid w:val="006B7251"/>
    <w:rsid w:val="006B7269"/>
    <w:rsid w:val="006B72CB"/>
    <w:rsid w:val="006B730C"/>
    <w:rsid w:val="006B7352"/>
    <w:rsid w:val="006B735E"/>
    <w:rsid w:val="006B739A"/>
    <w:rsid w:val="006B73AB"/>
    <w:rsid w:val="006B73C5"/>
    <w:rsid w:val="006B742E"/>
    <w:rsid w:val="006B744F"/>
    <w:rsid w:val="006B745F"/>
    <w:rsid w:val="006B746F"/>
    <w:rsid w:val="006B74B4"/>
    <w:rsid w:val="006B74D9"/>
    <w:rsid w:val="006B75E2"/>
    <w:rsid w:val="006B7613"/>
    <w:rsid w:val="006B7695"/>
    <w:rsid w:val="006B7735"/>
    <w:rsid w:val="006B787D"/>
    <w:rsid w:val="006B7977"/>
    <w:rsid w:val="006B7A31"/>
    <w:rsid w:val="006B7A43"/>
    <w:rsid w:val="006B7A95"/>
    <w:rsid w:val="006B7B74"/>
    <w:rsid w:val="006B7BBC"/>
    <w:rsid w:val="006B7C33"/>
    <w:rsid w:val="006B7C8E"/>
    <w:rsid w:val="006B7CE0"/>
    <w:rsid w:val="006B7CFF"/>
    <w:rsid w:val="006B7D54"/>
    <w:rsid w:val="006B7D86"/>
    <w:rsid w:val="006B7E58"/>
    <w:rsid w:val="006B7E8B"/>
    <w:rsid w:val="006B7F10"/>
    <w:rsid w:val="006B7FB2"/>
    <w:rsid w:val="006C0070"/>
    <w:rsid w:val="006C01F1"/>
    <w:rsid w:val="006C0216"/>
    <w:rsid w:val="006C02C1"/>
    <w:rsid w:val="006C0356"/>
    <w:rsid w:val="006C0561"/>
    <w:rsid w:val="006C0569"/>
    <w:rsid w:val="006C0570"/>
    <w:rsid w:val="006C059F"/>
    <w:rsid w:val="006C061B"/>
    <w:rsid w:val="006C0675"/>
    <w:rsid w:val="006C06B6"/>
    <w:rsid w:val="006C06FD"/>
    <w:rsid w:val="006C074C"/>
    <w:rsid w:val="006C0773"/>
    <w:rsid w:val="006C0792"/>
    <w:rsid w:val="006C0952"/>
    <w:rsid w:val="006C0A71"/>
    <w:rsid w:val="006C0AE4"/>
    <w:rsid w:val="006C0C24"/>
    <w:rsid w:val="006C0CDE"/>
    <w:rsid w:val="006C0CF1"/>
    <w:rsid w:val="006C0DCA"/>
    <w:rsid w:val="006C0E74"/>
    <w:rsid w:val="006C0E89"/>
    <w:rsid w:val="006C0EA3"/>
    <w:rsid w:val="006C0F01"/>
    <w:rsid w:val="006C0F48"/>
    <w:rsid w:val="006C0FB9"/>
    <w:rsid w:val="006C0FBE"/>
    <w:rsid w:val="006C0FD5"/>
    <w:rsid w:val="006C10B8"/>
    <w:rsid w:val="006C1199"/>
    <w:rsid w:val="006C123B"/>
    <w:rsid w:val="006C124A"/>
    <w:rsid w:val="006C12D0"/>
    <w:rsid w:val="006C136D"/>
    <w:rsid w:val="006C13D0"/>
    <w:rsid w:val="006C13D8"/>
    <w:rsid w:val="006C140F"/>
    <w:rsid w:val="006C1420"/>
    <w:rsid w:val="006C142A"/>
    <w:rsid w:val="006C1442"/>
    <w:rsid w:val="006C147B"/>
    <w:rsid w:val="006C14CA"/>
    <w:rsid w:val="006C1512"/>
    <w:rsid w:val="006C1572"/>
    <w:rsid w:val="006C1651"/>
    <w:rsid w:val="006C1665"/>
    <w:rsid w:val="006C1746"/>
    <w:rsid w:val="006C17D3"/>
    <w:rsid w:val="006C1836"/>
    <w:rsid w:val="006C1838"/>
    <w:rsid w:val="006C18A7"/>
    <w:rsid w:val="006C18FC"/>
    <w:rsid w:val="006C1967"/>
    <w:rsid w:val="006C1A27"/>
    <w:rsid w:val="006C1ABD"/>
    <w:rsid w:val="006C1AD7"/>
    <w:rsid w:val="006C1B73"/>
    <w:rsid w:val="006C1B77"/>
    <w:rsid w:val="006C1B9D"/>
    <w:rsid w:val="006C1C01"/>
    <w:rsid w:val="006C1D4D"/>
    <w:rsid w:val="006C1D76"/>
    <w:rsid w:val="006C1DDF"/>
    <w:rsid w:val="006C1ED7"/>
    <w:rsid w:val="006C1F94"/>
    <w:rsid w:val="006C1FAE"/>
    <w:rsid w:val="006C2044"/>
    <w:rsid w:val="006C209C"/>
    <w:rsid w:val="006C20E2"/>
    <w:rsid w:val="006C20FD"/>
    <w:rsid w:val="006C219E"/>
    <w:rsid w:val="006C2265"/>
    <w:rsid w:val="006C22D9"/>
    <w:rsid w:val="006C232A"/>
    <w:rsid w:val="006C23BA"/>
    <w:rsid w:val="006C2418"/>
    <w:rsid w:val="006C2522"/>
    <w:rsid w:val="006C2543"/>
    <w:rsid w:val="006C25A9"/>
    <w:rsid w:val="006C260B"/>
    <w:rsid w:val="006C2680"/>
    <w:rsid w:val="006C26EF"/>
    <w:rsid w:val="006C2749"/>
    <w:rsid w:val="006C2824"/>
    <w:rsid w:val="006C295B"/>
    <w:rsid w:val="006C29A8"/>
    <w:rsid w:val="006C29C1"/>
    <w:rsid w:val="006C2AB5"/>
    <w:rsid w:val="006C2AC3"/>
    <w:rsid w:val="006C2ACC"/>
    <w:rsid w:val="006C2AE9"/>
    <w:rsid w:val="006C2B50"/>
    <w:rsid w:val="006C2BCF"/>
    <w:rsid w:val="006C2BD4"/>
    <w:rsid w:val="006C2CB7"/>
    <w:rsid w:val="006C2CC1"/>
    <w:rsid w:val="006C2DC6"/>
    <w:rsid w:val="006C2EC4"/>
    <w:rsid w:val="006C2EC9"/>
    <w:rsid w:val="006C2ED7"/>
    <w:rsid w:val="006C2EE4"/>
    <w:rsid w:val="006C2F08"/>
    <w:rsid w:val="006C2F29"/>
    <w:rsid w:val="006C2F3F"/>
    <w:rsid w:val="006C3083"/>
    <w:rsid w:val="006C315B"/>
    <w:rsid w:val="006C31A2"/>
    <w:rsid w:val="006C31C4"/>
    <w:rsid w:val="006C3302"/>
    <w:rsid w:val="006C33D4"/>
    <w:rsid w:val="006C33E6"/>
    <w:rsid w:val="006C34A2"/>
    <w:rsid w:val="006C3515"/>
    <w:rsid w:val="006C3623"/>
    <w:rsid w:val="006C3651"/>
    <w:rsid w:val="006C373A"/>
    <w:rsid w:val="006C3758"/>
    <w:rsid w:val="006C37AB"/>
    <w:rsid w:val="006C37D5"/>
    <w:rsid w:val="006C383D"/>
    <w:rsid w:val="006C3882"/>
    <w:rsid w:val="006C38BF"/>
    <w:rsid w:val="006C38D4"/>
    <w:rsid w:val="006C3903"/>
    <w:rsid w:val="006C3910"/>
    <w:rsid w:val="006C391C"/>
    <w:rsid w:val="006C3933"/>
    <w:rsid w:val="006C394E"/>
    <w:rsid w:val="006C3985"/>
    <w:rsid w:val="006C39A8"/>
    <w:rsid w:val="006C39B7"/>
    <w:rsid w:val="006C39C3"/>
    <w:rsid w:val="006C3A3B"/>
    <w:rsid w:val="006C3A5F"/>
    <w:rsid w:val="006C3A85"/>
    <w:rsid w:val="006C3AC3"/>
    <w:rsid w:val="006C3B5C"/>
    <w:rsid w:val="006C3B7D"/>
    <w:rsid w:val="006C3BDA"/>
    <w:rsid w:val="006C3BF3"/>
    <w:rsid w:val="006C3CB9"/>
    <w:rsid w:val="006C3CF9"/>
    <w:rsid w:val="006C3DAB"/>
    <w:rsid w:val="006C3E6D"/>
    <w:rsid w:val="006C3E8D"/>
    <w:rsid w:val="006C3E9A"/>
    <w:rsid w:val="006C3EA9"/>
    <w:rsid w:val="006C3EF0"/>
    <w:rsid w:val="006C3F06"/>
    <w:rsid w:val="006C3F6B"/>
    <w:rsid w:val="006C40A5"/>
    <w:rsid w:val="006C40D7"/>
    <w:rsid w:val="006C40D9"/>
    <w:rsid w:val="006C410C"/>
    <w:rsid w:val="006C4121"/>
    <w:rsid w:val="006C412D"/>
    <w:rsid w:val="006C4205"/>
    <w:rsid w:val="006C4229"/>
    <w:rsid w:val="006C42F8"/>
    <w:rsid w:val="006C4304"/>
    <w:rsid w:val="006C441B"/>
    <w:rsid w:val="006C4432"/>
    <w:rsid w:val="006C4518"/>
    <w:rsid w:val="006C457C"/>
    <w:rsid w:val="006C45A4"/>
    <w:rsid w:val="006C45E7"/>
    <w:rsid w:val="006C4602"/>
    <w:rsid w:val="006C461C"/>
    <w:rsid w:val="006C488D"/>
    <w:rsid w:val="006C48C7"/>
    <w:rsid w:val="006C48F2"/>
    <w:rsid w:val="006C491A"/>
    <w:rsid w:val="006C4B60"/>
    <w:rsid w:val="006C4D3E"/>
    <w:rsid w:val="006C4D52"/>
    <w:rsid w:val="006C4D97"/>
    <w:rsid w:val="006C4E11"/>
    <w:rsid w:val="006C4E32"/>
    <w:rsid w:val="006C4E77"/>
    <w:rsid w:val="006C4EB6"/>
    <w:rsid w:val="006C4F28"/>
    <w:rsid w:val="006C500B"/>
    <w:rsid w:val="006C5026"/>
    <w:rsid w:val="006C5059"/>
    <w:rsid w:val="006C509F"/>
    <w:rsid w:val="006C50CD"/>
    <w:rsid w:val="006C5142"/>
    <w:rsid w:val="006C5175"/>
    <w:rsid w:val="006C517A"/>
    <w:rsid w:val="006C518F"/>
    <w:rsid w:val="006C521A"/>
    <w:rsid w:val="006C5232"/>
    <w:rsid w:val="006C5246"/>
    <w:rsid w:val="006C5351"/>
    <w:rsid w:val="006C5428"/>
    <w:rsid w:val="006C5429"/>
    <w:rsid w:val="006C54B4"/>
    <w:rsid w:val="006C54BE"/>
    <w:rsid w:val="006C54E0"/>
    <w:rsid w:val="006C55EA"/>
    <w:rsid w:val="006C5613"/>
    <w:rsid w:val="006C56C6"/>
    <w:rsid w:val="006C571C"/>
    <w:rsid w:val="006C5747"/>
    <w:rsid w:val="006C574C"/>
    <w:rsid w:val="006C5799"/>
    <w:rsid w:val="006C57F3"/>
    <w:rsid w:val="006C58CE"/>
    <w:rsid w:val="006C58E7"/>
    <w:rsid w:val="006C592A"/>
    <w:rsid w:val="006C5956"/>
    <w:rsid w:val="006C5970"/>
    <w:rsid w:val="006C599B"/>
    <w:rsid w:val="006C59A2"/>
    <w:rsid w:val="006C5AB6"/>
    <w:rsid w:val="006C5AC7"/>
    <w:rsid w:val="006C5AF4"/>
    <w:rsid w:val="006C5B4B"/>
    <w:rsid w:val="006C5B5C"/>
    <w:rsid w:val="006C5BAD"/>
    <w:rsid w:val="006C5BB7"/>
    <w:rsid w:val="006C5BF0"/>
    <w:rsid w:val="006C5C3A"/>
    <w:rsid w:val="006C5D45"/>
    <w:rsid w:val="006C5D60"/>
    <w:rsid w:val="006C5DBA"/>
    <w:rsid w:val="006C5DC3"/>
    <w:rsid w:val="006C5DDA"/>
    <w:rsid w:val="006C5DFB"/>
    <w:rsid w:val="006C5E6D"/>
    <w:rsid w:val="006C5EF0"/>
    <w:rsid w:val="006C60C5"/>
    <w:rsid w:val="006C6172"/>
    <w:rsid w:val="006C618D"/>
    <w:rsid w:val="006C626B"/>
    <w:rsid w:val="006C6343"/>
    <w:rsid w:val="006C6348"/>
    <w:rsid w:val="006C63E7"/>
    <w:rsid w:val="006C6400"/>
    <w:rsid w:val="006C6474"/>
    <w:rsid w:val="006C64BD"/>
    <w:rsid w:val="006C64E2"/>
    <w:rsid w:val="006C6565"/>
    <w:rsid w:val="006C6634"/>
    <w:rsid w:val="006C6642"/>
    <w:rsid w:val="006C664E"/>
    <w:rsid w:val="006C6668"/>
    <w:rsid w:val="006C66BB"/>
    <w:rsid w:val="006C67F7"/>
    <w:rsid w:val="006C6827"/>
    <w:rsid w:val="006C68B9"/>
    <w:rsid w:val="006C69D8"/>
    <w:rsid w:val="006C6A16"/>
    <w:rsid w:val="006C6A82"/>
    <w:rsid w:val="006C6BD9"/>
    <w:rsid w:val="006C6C2E"/>
    <w:rsid w:val="006C6CFA"/>
    <w:rsid w:val="006C6D72"/>
    <w:rsid w:val="006C6DD8"/>
    <w:rsid w:val="006C6F1C"/>
    <w:rsid w:val="006C7045"/>
    <w:rsid w:val="006C713C"/>
    <w:rsid w:val="006C721A"/>
    <w:rsid w:val="006C7307"/>
    <w:rsid w:val="006C7371"/>
    <w:rsid w:val="006C743E"/>
    <w:rsid w:val="006C747C"/>
    <w:rsid w:val="006C7598"/>
    <w:rsid w:val="006C75C5"/>
    <w:rsid w:val="006C7602"/>
    <w:rsid w:val="006C7634"/>
    <w:rsid w:val="006C76DD"/>
    <w:rsid w:val="006C7759"/>
    <w:rsid w:val="006C7845"/>
    <w:rsid w:val="006C78B3"/>
    <w:rsid w:val="006C7902"/>
    <w:rsid w:val="006C7907"/>
    <w:rsid w:val="006C7A6C"/>
    <w:rsid w:val="006C7B0D"/>
    <w:rsid w:val="006C7B20"/>
    <w:rsid w:val="006C7C32"/>
    <w:rsid w:val="006C7D3B"/>
    <w:rsid w:val="006C7D7B"/>
    <w:rsid w:val="006C7DCC"/>
    <w:rsid w:val="006C7DFD"/>
    <w:rsid w:val="006C7E1D"/>
    <w:rsid w:val="006C7EDB"/>
    <w:rsid w:val="006C7F60"/>
    <w:rsid w:val="006C7FBA"/>
    <w:rsid w:val="006C7FC3"/>
    <w:rsid w:val="006C7FD2"/>
    <w:rsid w:val="006D00A9"/>
    <w:rsid w:val="006D014F"/>
    <w:rsid w:val="006D01CF"/>
    <w:rsid w:val="006D01EB"/>
    <w:rsid w:val="006D0236"/>
    <w:rsid w:val="006D0267"/>
    <w:rsid w:val="006D026B"/>
    <w:rsid w:val="006D02AD"/>
    <w:rsid w:val="006D031B"/>
    <w:rsid w:val="006D0403"/>
    <w:rsid w:val="006D042E"/>
    <w:rsid w:val="006D046C"/>
    <w:rsid w:val="006D054C"/>
    <w:rsid w:val="006D0556"/>
    <w:rsid w:val="006D055F"/>
    <w:rsid w:val="006D0597"/>
    <w:rsid w:val="006D05E3"/>
    <w:rsid w:val="006D067E"/>
    <w:rsid w:val="006D0681"/>
    <w:rsid w:val="006D06D7"/>
    <w:rsid w:val="006D0808"/>
    <w:rsid w:val="006D084D"/>
    <w:rsid w:val="006D0867"/>
    <w:rsid w:val="006D08A0"/>
    <w:rsid w:val="006D08C6"/>
    <w:rsid w:val="006D0947"/>
    <w:rsid w:val="006D0A3A"/>
    <w:rsid w:val="006D0AB7"/>
    <w:rsid w:val="006D0C5A"/>
    <w:rsid w:val="006D0D46"/>
    <w:rsid w:val="006D0DE8"/>
    <w:rsid w:val="006D0E4B"/>
    <w:rsid w:val="006D0EBE"/>
    <w:rsid w:val="006D0F3A"/>
    <w:rsid w:val="006D0F3C"/>
    <w:rsid w:val="006D0FF6"/>
    <w:rsid w:val="006D100C"/>
    <w:rsid w:val="006D103D"/>
    <w:rsid w:val="006D1051"/>
    <w:rsid w:val="006D1077"/>
    <w:rsid w:val="006D10E8"/>
    <w:rsid w:val="006D1125"/>
    <w:rsid w:val="006D116B"/>
    <w:rsid w:val="006D1180"/>
    <w:rsid w:val="006D11AD"/>
    <w:rsid w:val="006D11F3"/>
    <w:rsid w:val="006D12AC"/>
    <w:rsid w:val="006D12BC"/>
    <w:rsid w:val="006D12DA"/>
    <w:rsid w:val="006D13DB"/>
    <w:rsid w:val="006D1466"/>
    <w:rsid w:val="006D1534"/>
    <w:rsid w:val="006D15BB"/>
    <w:rsid w:val="006D1719"/>
    <w:rsid w:val="006D18D0"/>
    <w:rsid w:val="006D19DC"/>
    <w:rsid w:val="006D1A1E"/>
    <w:rsid w:val="006D1A53"/>
    <w:rsid w:val="006D1ACB"/>
    <w:rsid w:val="006D1AEB"/>
    <w:rsid w:val="006D1B93"/>
    <w:rsid w:val="006D1BA5"/>
    <w:rsid w:val="006D1CD2"/>
    <w:rsid w:val="006D1D20"/>
    <w:rsid w:val="006D1D66"/>
    <w:rsid w:val="006D1DA0"/>
    <w:rsid w:val="006D1DC9"/>
    <w:rsid w:val="006D1DDB"/>
    <w:rsid w:val="006D1DEA"/>
    <w:rsid w:val="006D1E22"/>
    <w:rsid w:val="006D1E23"/>
    <w:rsid w:val="006D1E5B"/>
    <w:rsid w:val="006D1E7C"/>
    <w:rsid w:val="006D1EC9"/>
    <w:rsid w:val="006D1F2A"/>
    <w:rsid w:val="006D1FA5"/>
    <w:rsid w:val="006D2014"/>
    <w:rsid w:val="006D202F"/>
    <w:rsid w:val="006D2043"/>
    <w:rsid w:val="006D2045"/>
    <w:rsid w:val="006D2055"/>
    <w:rsid w:val="006D20B7"/>
    <w:rsid w:val="006D20DC"/>
    <w:rsid w:val="006D2246"/>
    <w:rsid w:val="006D2262"/>
    <w:rsid w:val="006D2282"/>
    <w:rsid w:val="006D22A3"/>
    <w:rsid w:val="006D22C0"/>
    <w:rsid w:val="006D22F1"/>
    <w:rsid w:val="006D2311"/>
    <w:rsid w:val="006D247C"/>
    <w:rsid w:val="006D247F"/>
    <w:rsid w:val="006D2585"/>
    <w:rsid w:val="006D2756"/>
    <w:rsid w:val="006D2805"/>
    <w:rsid w:val="006D2844"/>
    <w:rsid w:val="006D284C"/>
    <w:rsid w:val="006D28FB"/>
    <w:rsid w:val="006D295A"/>
    <w:rsid w:val="006D2992"/>
    <w:rsid w:val="006D29AB"/>
    <w:rsid w:val="006D29AC"/>
    <w:rsid w:val="006D29C9"/>
    <w:rsid w:val="006D29E5"/>
    <w:rsid w:val="006D29F2"/>
    <w:rsid w:val="006D2A6A"/>
    <w:rsid w:val="006D2A77"/>
    <w:rsid w:val="006D2ABB"/>
    <w:rsid w:val="006D2ACD"/>
    <w:rsid w:val="006D2B5B"/>
    <w:rsid w:val="006D2B81"/>
    <w:rsid w:val="006D2BE3"/>
    <w:rsid w:val="006D2C12"/>
    <w:rsid w:val="006D2C23"/>
    <w:rsid w:val="006D2C45"/>
    <w:rsid w:val="006D2CFD"/>
    <w:rsid w:val="006D2D3D"/>
    <w:rsid w:val="006D2DCE"/>
    <w:rsid w:val="006D2E02"/>
    <w:rsid w:val="006D2E22"/>
    <w:rsid w:val="006D2E40"/>
    <w:rsid w:val="006D2E62"/>
    <w:rsid w:val="006D2E73"/>
    <w:rsid w:val="006D2E98"/>
    <w:rsid w:val="006D2EAA"/>
    <w:rsid w:val="006D2F62"/>
    <w:rsid w:val="006D304E"/>
    <w:rsid w:val="006D30AB"/>
    <w:rsid w:val="006D30E2"/>
    <w:rsid w:val="006D30FC"/>
    <w:rsid w:val="006D321D"/>
    <w:rsid w:val="006D3311"/>
    <w:rsid w:val="006D3352"/>
    <w:rsid w:val="006D33C1"/>
    <w:rsid w:val="006D33D8"/>
    <w:rsid w:val="006D3421"/>
    <w:rsid w:val="006D3456"/>
    <w:rsid w:val="006D3488"/>
    <w:rsid w:val="006D3499"/>
    <w:rsid w:val="006D35FF"/>
    <w:rsid w:val="006D362E"/>
    <w:rsid w:val="006D36E3"/>
    <w:rsid w:val="006D3756"/>
    <w:rsid w:val="006D375B"/>
    <w:rsid w:val="006D379F"/>
    <w:rsid w:val="006D3907"/>
    <w:rsid w:val="006D3A31"/>
    <w:rsid w:val="006D3BE2"/>
    <w:rsid w:val="006D3C09"/>
    <w:rsid w:val="006D3D5A"/>
    <w:rsid w:val="006D3E07"/>
    <w:rsid w:val="006D3E53"/>
    <w:rsid w:val="006D3F0E"/>
    <w:rsid w:val="006D3F1D"/>
    <w:rsid w:val="006D4006"/>
    <w:rsid w:val="006D4011"/>
    <w:rsid w:val="006D4149"/>
    <w:rsid w:val="006D417A"/>
    <w:rsid w:val="006D41BC"/>
    <w:rsid w:val="006D424B"/>
    <w:rsid w:val="006D42C8"/>
    <w:rsid w:val="006D434F"/>
    <w:rsid w:val="006D4408"/>
    <w:rsid w:val="006D447C"/>
    <w:rsid w:val="006D4494"/>
    <w:rsid w:val="006D44D7"/>
    <w:rsid w:val="006D44E6"/>
    <w:rsid w:val="006D4556"/>
    <w:rsid w:val="006D456D"/>
    <w:rsid w:val="006D4594"/>
    <w:rsid w:val="006D460D"/>
    <w:rsid w:val="006D4716"/>
    <w:rsid w:val="006D47DE"/>
    <w:rsid w:val="006D47DF"/>
    <w:rsid w:val="006D47F9"/>
    <w:rsid w:val="006D4A0C"/>
    <w:rsid w:val="006D4A13"/>
    <w:rsid w:val="006D4AE2"/>
    <w:rsid w:val="006D4AFD"/>
    <w:rsid w:val="006D4BAE"/>
    <w:rsid w:val="006D4C10"/>
    <w:rsid w:val="006D4CEA"/>
    <w:rsid w:val="006D4D7A"/>
    <w:rsid w:val="006D4DA8"/>
    <w:rsid w:val="006D4DD6"/>
    <w:rsid w:val="006D4DE1"/>
    <w:rsid w:val="006D4DFF"/>
    <w:rsid w:val="006D4E34"/>
    <w:rsid w:val="006D4F5E"/>
    <w:rsid w:val="006D4FAD"/>
    <w:rsid w:val="006D4FED"/>
    <w:rsid w:val="006D5094"/>
    <w:rsid w:val="006D50BA"/>
    <w:rsid w:val="006D50BE"/>
    <w:rsid w:val="006D50D3"/>
    <w:rsid w:val="006D514F"/>
    <w:rsid w:val="006D51B6"/>
    <w:rsid w:val="006D5295"/>
    <w:rsid w:val="006D52D3"/>
    <w:rsid w:val="006D530D"/>
    <w:rsid w:val="006D5314"/>
    <w:rsid w:val="006D535B"/>
    <w:rsid w:val="006D53AA"/>
    <w:rsid w:val="006D5411"/>
    <w:rsid w:val="006D5419"/>
    <w:rsid w:val="006D54B4"/>
    <w:rsid w:val="006D54B6"/>
    <w:rsid w:val="006D54C2"/>
    <w:rsid w:val="006D54E4"/>
    <w:rsid w:val="006D5514"/>
    <w:rsid w:val="006D5522"/>
    <w:rsid w:val="006D5543"/>
    <w:rsid w:val="006D55A2"/>
    <w:rsid w:val="006D55BE"/>
    <w:rsid w:val="006D565E"/>
    <w:rsid w:val="006D5816"/>
    <w:rsid w:val="006D5A2B"/>
    <w:rsid w:val="006D5A5E"/>
    <w:rsid w:val="006D5AA7"/>
    <w:rsid w:val="006D5B02"/>
    <w:rsid w:val="006D5B62"/>
    <w:rsid w:val="006D5BDE"/>
    <w:rsid w:val="006D5C83"/>
    <w:rsid w:val="006D5CA6"/>
    <w:rsid w:val="006D5CBD"/>
    <w:rsid w:val="006D5CF4"/>
    <w:rsid w:val="006D5D53"/>
    <w:rsid w:val="006D5EE9"/>
    <w:rsid w:val="006D5F68"/>
    <w:rsid w:val="006D5F8A"/>
    <w:rsid w:val="006D5FF2"/>
    <w:rsid w:val="006D6055"/>
    <w:rsid w:val="006D6098"/>
    <w:rsid w:val="006D609F"/>
    <w:rsid w:val="006D6143"/>
    <w:rsid w:val="006D614E"/>
    <w:rsid w:val="006D61A9"/>
    <w:rsid w:val="006D61D2"/>
    <w:rsid w:val="006D61F8"/>
    <w:rsid w:val="006D62D9"/>
    <w:rsid w:val="006D632C"/>
    <w:rsid w:val="006D6422"/>
    <w:rsid w:val="006D64B6"/>
    <w:rsid w:val="006D64D9"/>
    <w:rsid w:val="006D65D5"/>
    <w:rsid w:val="006D660C"/>
    <w:rsid w:val="006D671F"/>
    <w:rsid w:val="006D6759"/>
    <w:rsid w:val="006D67F8"/>
    <w:rsid w:val="006D684C"/>
    <w:rsid w:val="006D691B"/>
    <w:rsid w:val="006D6946"/>
    <w:rsid w:val="006D69E0"/>
    <w:rsid w:val="006D6A02"/>
    <w:rsid w:val="006D6A26"/>
    <w:rsid w:val="006D6A4B"/>
    <w:rsid w:val="006D6A73"/>
    <w:rsid w:val="006D6AD6"/>
    <w:rsid w:val="006D6B03"/>
    <w:rsid w:val="006D6B05"/>
    <w:rsid w:val="006D6B14"/>
    <w:rsid w:val="006D6B8B"/>
    <w:rsid w:val="006D6BCF"/>
    <w:rsid w:val="006D6BDC"/>
    <w:rsid w:val="006D6C37"/>
    <w:rsid w:val="006D6C9A"/>
    <w:rsid w:val="006D6D00"/>
    <w:rsid w:val="006D6D1D"/>
    <w:rsid w:val="006D6D28"/>
    <w:rsid w:val="006D6D95"/>
    <w:rsid w:val="006D6DF8"/>
    <w:rsid w:val="006D6DFF"/>
    <w:rsid w:val="006D6E10"/>
    <w:rsid w:val="006D6E46"/>
    <w:rsid w:val="006D6E5D"/>
    <w:rsid w:val="006D6ED8"/>
    <w:rsid w:val="006D6F9D"/>
    <w:rsid w:val="006D6FC1"/>
    <w:rsid w:val="006D6FF7"/>
    <w:rsid w:val="006D7009"/>
    <w:rsid w:val="006D703B"/>
    <w:rsid w:val="006D708A"/>
    <w:rsid w:val="006D7136"/>
    <w:rsid w:val="006D7145"/>
    <w:rsid w:val="006D717B"/>
    <w:rsid w:val="006D71C3"/>
    <w:rsid w:val="006D726C"/>
    <w:rsid w:val="006D7276"/>
    <w:rsid w:val="006D745E"/>
    <w:rsid w:val="006D758F"/>
    <w:rsid w:val="006D7595"/>
    <w:rsid w:val="006D7655"/>
    <w:rsid w:val="006D7745"/>
    <w:rsid w:val="006D77B5"/>
    <w:rsid w:val="006D77F2"/>
    <w:rsid w:val="006D782A"/>
    <w:rsid w:val="006D78CD"/>
    <w:rsid w:val="006D7997"/>
    <w:rsid w:val="006D79B8"/>
    <w:rsid w:val="006D79CF"/>
    <w:rsid w:val="006D79EF"/>
    <w:rsid w:val="006D7A39"/>
    <w:rsid w:val="006D7A67"/>
    <w:rsid w:val="006D7A8B"/>
    <w:rsid w:val="006D7AA6"/>
    <w:rsid w:val="006D7ACD"/>
    <w:rsid w:val="006D7AFF"/>
    <w:rsid w:val="006D7BBF"/>
    <w:rsid w:val="006D7C92"/>
    <w:rsid w:val="006D7CBF"/>
    <w:rsid w:val="006D7D51"/>
    <w:rsid w:val="006D7DA6"/>
    <w:rsid w:val="006D7DD3"/>
    <w:rsid w:val="006D7DDD"/>
    <w:rsid w:val="006D7DE9"/>
    <w:rsid w:val="006D7E59"/>
    <w:rsid w:val="006D7E5A"/>
    <w:rsid w:val="006D7EB2"/>
    <w:rsid w:val="006D7F3A"/>
    <w:rsid w:val="006D7F54"/>
    <w:rsid w:val="006E007F"/>
    <w:rsid w:val="006E00AC"/>
    <w:rsid w:val="006E00C2"/>
    <w:rsid w:val="006E0105"/>
    <w:rsid w:val="006E02C4"/>
    <w:rsid w:val="006E02CC"/>
    <w:rsid w:val="006E0392"/>
    <w:rsid w:val="006E0411"/>
    <w:rsid w:val="006E0443"/>
    <w:rsid w:val="006E045E"/>
    <w:rsid w:val="006E0467"/>
    <w:rsid w:val="006E04D3"/>
    <w:rsid w:val="006E04DC"/>
    <w:rsid w:val="006E04FF"/>
    <w:rsid w:val="006E0502"/>
    <w:rsid w:val="006E0509"/>
    <w:rsid w:val="006E0556"/>
    <w:rsid w:val="006E0566"/>
    <w:rsid w:val="006E05E9"/>
    <w:rsid w:val="006E05ED"/>
    <w:rsid w:val="006E060D"/>
    <w:rsid w:val="006E063E"/>
    <w:rsid w:val="006E0651"/>
    <w:rsid w:val="006E06EB"/>
    <w:rsid w:val="006E0764"/>
    <w:rsid w:val="006E07B9"/>
    <w:rsid w:val="006E07F7"/>
    <w:rsid w:val="006E07FC"/>
    <w:rsid w:val="006E0851"/>
    <w:rsid w:val="006E08ED"/>
    <w:rsid w:val="006E091F"/>
    <w:rsid w:val="006E0A11"/>
    <w:rsid w:val="006E0A66"/>
    <w:rsid w:val="006E0B08"/>
    <w:rsid w:val="006E0BA4"/>
    <w:rsid w:val="006E0BE9"/>
    <w:rsid w:val="006E0C26"/>
    <w:rsid w:val="006E0C68"/>
    <w:rsid w:val="006E0CAD"/>
    <w:rsid w:val="006E0D1C"/>
    <w:rsid w:val="006E0D24"/>
    <w:rsid w:val="006E0D33"/>
    <w:rsid w:val="006E0DB6"/>
    <w:rsid w:val="006E0E4F"/>
    <w:rsid w:val="006E0E89"/>
    <w:rsid w:val="006E0ED5"/>
    <w:rsid w:val="006E0F79"/>
    <w:rsid w:val="006E0F9C"/>
    <w:rsid w:val="006E0FC4"/>
    <w:rsid w:val="006E1033"/>
    <w:rsid w:val="006E1101"/>
    <w:rsid w:val="006E122A"/>
    <w:rsid w:val="006E1253"/>
    <w:rsid w:val="006E1261"/>
    <w:rsid w:val="006E1272"/>
    <w:rsid w:val="006E12D6"/>
    <w:rsid w:val="006E13B9"/>
    <w:rsid w:val="006E1450"/>
    <w:rsid w:val="006E1467"/>
    <w:rsid w:val="006E14A9"/>
    <w:rsid w:val="006E14C1"/>
    <w:rsid w:val="006E1572"/>
    <w:rsid w:val="006E15ED"/>
    <w:rsid w:val="006E166B"/>
    <w:rsid w:val="006E1696"/>
    <w:rsid w:val="006E1710"/>
    <w:rsid w:val="006E17BE"/>
    <w:rsid w:val="006E1822"/>
    <w:rsid w:val="006E18C1"/>
    <w:rsid w:val="006E18D5"/>
    <w:rsid w:val="006E18F7"/>
    <w:rsid w:val="006E192F"/>
    <w:rsid w:val="006E19CE"/>
    <w:rsid w:val="006E1A2F"/>
    <w:rsid w:val="006E1ABC"/>
    <w:rsid w:val="006E1AD4"/>
    <w:rsid w:val="006E1B26"/>
    <w:rsid w:val="006E1B62"/>
    <w:rsid w:val="006E1B7A"/>
    <w:rsid w:val="006E1B8C"/>
    <w:rsid w:val="006E1BD3"/>
    <w:rsid w:val="006E1C33"/>
    <w:rsid w:val="006E1C62"/>
    <w:rsid w:val="006E1DC7"/>
    <w:rsid w:val="006E1E8C"/>
    <w:rsid w:val="006E1E8E"/>
    <w:rsid w:val="006E1F28"/>
    <w:rsid w:val="006E1F93"/>
    <w:rsid w:val="006E1FD7"/>
    <w:rsid w:val="006E200B"/>
    <w:rsid w:val="006E2186"/>
    <w:rsid w:val="006E2225"/>
    <w:rsid w:val="006E2294"/>
    <w:rsid w:val="006E2297"/>
    <w:rsid w:val="006E22C9"/>
    <w:rsid w:val="006E2339"/>
    <w:rsid w:val="006E236D"/>
    <w:rsid w:val="006E2385"/>
    <w:rsid w:val="006E2392"/>
    <w:rsid w:val="006E23D3"/>
    <w:rsid w:val="006E2458"/>
    <w:rsid w:val="006E24A8"/>
    <w:rsid w:val="006E2506"/>
    <w:rsid w:val="006E257D"/>
    <w:rsid w:val="006E258D"/>
    <w:rsid w:val="006E259F"/>
    <w:rsid w:val="006E25AD"/>
    <w:rsid w:val="006E2639"/>
    <w:rsid w:val="006E26C1"/>
    <w:rsid w:val="006E273A"/>
    <w:rsid w:val="006E2774"/>
    <w:rsid w:val="006E27D6"/>
    <w:rsid w:val="006E285E"/>
    <w:rsid w:val="006E2875"/>
    <w:rsid w:val="006E298E"/>
    <w:rsid w:val="006E29CA"/>
    <w:rsid w:val="006E2A08"/>
    <w:rsid w:val="006E2A8B"/>
    <w:rsid w:val="006E2AC3"/>
    <w:rsid w:val="006E2B4D"/>
    <w:rsid w:val="006E2BB0"/>
    <w:rsid w:val="006E2C0D"/>
    <w:rsid w:val="006E2C18"/>
    <w:rsid w:val="006E2C22"/>
    <w:rsid w:val="006E2C39"/>
    <w:rsid w:val="006E2C3A"/>
    <w:rsid w:val="006E2C65"/>
    <w:rsid w:val="006E2C66"/>
    <w:rsid w:val="006E2C77"/>
    <w:rsid w:val="006E2D1C"/>
    <w:rsid w:val="006E2DB3"/>
    <w:rsid w:val="006E2DF2"/>
    <w:rsid w:val="006E2E89"/>
    <w:rsid w:val="006E2F21"/>
    <w:rsid w:val="006E2F9C"/>
    <w:rsid w:val="006E2FD2"/>
    <w:rsid w:val="006E301E"/>
    <w:rsid w:val="006E3024"/>
    <w:rsid w:val="006E302F"/>
    <w:rsid w:val="006E3034"/>
    <w:rsid w:val="006E308F"/>
    <w:rsid w:val="006E30D4"/>
    <w:rsid w:val="006E30F2"/>
    <w:rsid w:val="006E31C3"/>
    <w:rsid w:val="006E320C"/>
    <w:rsid w:val="006E3223"/>
    <w:rsid w:val="006E322D"/>
    <w:rsid w:val="006E3286"/>
    <w:rsid w:val="006E32C7"/>
    <w:rsid w:val="006E3311"/>
    <w:rsid w:val="006E3350"/>
    <w:rsid w:val="006E33EF"/>
    <w:rsid w:val="006E3525"/>
    <w:rsid w:val="006E354C"/>
    <w:rsid w:val="006E3588"/>
    <w:rsid w:val="006E360C"/>
    <w:rsid w:val="006E3623"/>
    <w:rsid w:val="006E3646"/>
    <w:rsid w:val="006E3675"/>
    <w:rsid w:val="006E36D8"/>
    <w:rsid w:val="006E36F2"/>
    <w:rsid w:val="006E37F7"/>
    <w:rsid w:val="006E38DE"/>
    <w:rsid w:val="006E39C0"/>
    <w:rsid w:val="006E39DC"/>
    <w:rsid w:val="006E3A6A"/>
    <w:rsid w:val="006E3B91"/>
    <w:rsid w:val="006E3BAB"/>
    <w:rsid w:val="006E3C43"/>
    <w:rsid w:val="006E3E72"/>
    <w:rsid w:val="006E3EA5"/>
    <w:rsid w:val="006E3FA3"/>
    <w:rsid w:val="006E3FAA"/>
    <w:rsid w:val="006E3FC2"/>
    <w:rsid w:val="006E4094"/>
    <w:rsid w:val="006E40F9"/>
    <w:rsid w:val="006E411F"/>
    <w:rsid w:val="006E4189"/>
    <w:rsid w:val="006E4194"/>
    <w:rsid w:val="006E41F9"/>
    <w:rsid w:val="006E423F"/>
    <w:rsid w:val="006E4602"/>
    <w:rsid w:val="006E4676"/>
    <w:rsid w:val="006E488B"/>
    <w:rsid w:val="006E48C5"/>
    <w:rsid w:val="006E4908"/>
    <w:rsid w:val="006E491D"/>
    <w:rsid w:val="006E4950"/>
    <w:rsid w:val="006E49D9"/>
    <w:rsid w:val="006E4B35"/>
    <w:rsid w:val="006E4CBA"/>
    <w:rsid w:val="006E4D6E"/>
    <w:rsid w:val="006E4DA0"/>
    <w:rsid w:val="006E4DD6"/>
    <w:rsid w:val="006E4DDC"/>
    <w:rsid w:val="006E4E6F"/>
    <w:rsid w:val="006E4F2A"/>
    <w:rsid w:val="006E4F66"/>
    <w:rsid w:val="006E4FC1"/>
    <w:rsid w:val="006E501F"/>
    <w:rsid w:val="006E509E"/>
    <w:rsid w:val="006E50F1"/>
    <w:rsid w:val="006E511D"/>
    <w:rsid w:val="006E517F"/>
    <w:rsid w:val="006E526F"/>
    <w:rsid w:val="006E5320"/>
    <w:rsid w:val="006E5356"/>
    <w:rsid w:val="006E5370"/>
    <w:rsid w:val="006E53FB"/>
    <w:rsid w:val="006E544C"/>
    <w:rsid w:val="006E5532"/>
    <w:rsid w:val="006E555F"/>
    <w:rsid w:val="006E5569"/>
    <w:rsid w:val="006E55F6"/>
    <w:rsid w:val="006E5676"/>
    <w:rsid w:val="006E56A9"/>
    <w:rsid w:val="006E5771"/>
    <w:rsid w:val="006E581B"/>
    <w:rsid w:val="006E585D"/>
    <w:rsid w:val="006E59A5"/>
    <w:rsid w:val="006E5A19"/>
    <w:rsid w:val="006E5AAF"/>
    <w:rsid w:val="006E5B85"/>
    <w:rsid w:val="006E5BAF"/>
    <w:rsid w:val="006E5BB8"/>
    <w:rsid w:val="006E5BDD"/>
    <w:rsid w:val="006E5C3D"/>
    <w:rsid w:val="006E5C3E"/>
    <w:rsid w:val="006E5C4C"/>
    <w:rsid w:val="006E5C62"/>
    <w:rsid w:val="006E5C6B"/>
    <w:rsid w:val="006E5C94"/>
    <w:rsid w:val="006E5CBB"/>
    <w:rsid w:val="006E5F91"/>
    <w:rsid w:val="006E603F"/>
    <w:rsid w:val="006E607F"/>
    <w:rsid w:val="006E6084"/>
    <w:rsid w:val="006E60A2"/>
    <w:rsid w:val="006E60C6"/>
    <w:rsid w:val="006E6116"/>
    <w:rsid w:val="006E6193"/>
    <w:rsid w:val="006E62DB"/>
    <w:rsid w:val="006E6328"/>
    <w:rsid w:val="006E6411"/>
    <w:rsid w:val="006E648A"/>
    <w:rsid w:val="006E64C5"/>
    <w:rsid w:val="006E64FB"/>
    <w:rsid w:val="006E6538"/>
    <w:rsid w:val="006E65A5"/>
    <w:rsid w:val="006E664D"/>
    <w:rsid w:val="006E669E"/>
    <w:rsid w:val="006E66A9"/>
    <w:rsid w:val="006E6818"/>
    <w:rsid w:val="006E681F"/>
    <w:rsid w:val="006E6823"/>
    <w:rsid w:val="006E682C"/>
    <w:rsid w:val="006E6874"/>
    <w:rsid w:val="006E6896"/>
    <w:rsid w:val="006E689D"/>
    <w:rsid w:val="006E68C7"/>
    <w:rsid w:val="006E693B"/>
    <w:rsid w:val="006E6983"/>
    <w:rsid w:val="006E69D9"/>
    <w:rsid w:val="006E69F8"/>
    <w:rsid w:val="006E6A03"/>
    <w:rsid w:val="006E6AAC"/>
    <w:rsid w:val="006E6AD9"/>
    <w:rsid w:val="006E6AF3"/>
    <w:rsid w:val="006E6B4D"/>
    <w:rsid w:val="006E6B99"/>
    <w:rsid w:val="006E6BA2"/>
    <w:rsid w:val="006E6BAE"/>
    <w:rsid w:val="006E6C54"/>
    <w:rsid w:val="006E6D22"/>
    <w:rsid w:val="006E6D91"/>
    <w:rsid w:val="006E6DFF"/>
    <w:rsid w:val="006E6E5D"/>
    <w:rsid w:val="006E6F0A"/>
    <w:rsid w:val="006E6FBC"/>
    <w:rsid w:val="006E700A"/>
    <w:rsid w:val="006E703A"/>
    <w:rsid w:val="006E70FE"/>
    <w:rsid w:val="006E71CF"/>
    <w:rsid w:val="006E720D"/>
    <w:rsid w:val="006E7266"/>
    <w:rsid w:val="006E7313"/>
    <w:rsid w:val="006E73AE"/>
    <w:rsid w:val="006E73E8"/>
    <w:rsid w:val="006E740D"/>
    <w:rsid w:val="006E74B4"/>
    <w:rsid w:val="006E74FF"/>
    <w:rsid w:val="006E7531"/>
    <w:rsid w:val="006E755B"/>
    <w:rsid w:val="006E7577"/>
    <w:rsid w:val="006E76BD"/>
    <w:rsid w:val="006E76EA"/>
    <w:rsid w:val="006E7745"/>
    <w:rsid w:val="006E77ED"/>
    <w:rsid w:val="006E77FA"/>
    <w:rsid w:val="006E7801"/>
    <w:rsid w:val="006E787D"/>
    <w:rsid w:val="006E7887"/>
    <w:rsid w:val="006E79BE"/>
    <w:rsid w:val="006E79EC"/>
    <w:rsid w:val="006E7A2F"/>
    <w:rsid w:val="006E7A30"/>
    <w:rsid w:val="006E7AFC"/>
    <w:rsid w:val="006E7B07"/>
    <w:rsid w:val="006E7B08"/>
    <w:rsid w:val="006E7B89"/>
    <w:rsid w:val="006E7B94"/>
    <w:rsid w:val="006E7BBE"/>
    <w:rsid w:val="006E7C14"/>
    <w:rsid w:val="006E7C16"/>
    <w:rsid w:val="006E7C42"/>
    <w:rsid w:val="006E7C4B"/>
    <w:rsid w:val="006E7E0D"/>
    <w:rsid w:val="006E7E1D"/>
    <w:rsid w:val="006E7E5F"/>
    <w:rsid w:val="006E7FC4"/>
    <w:rsid w:val="006F002B"/>
    <w:rsid w:val="006F00D7"/>
    <w:rsid w:val="006F019D"/>
    <w:rsid w:val="006F01AD"/>
    <w:rsid w:val="006F01D8"/>
    <w:rsid w:val="006F0248"/>
    <w:rsid w:val="006F0264"/>
    <w:rsid w:val="006F02C6"/>
    <w:rsid w:val="006F0301"/>
    <w:rsid w:val="006F032B"/>
    <w:rsid w:val="006F0361"/>
    <w:rsid w:val="006F0413"/>
    <w:rsid w:val="006F0471"/>
    <w:rsid w:val="006F0478"/>
    <w:rsid w:val="006F05BB"/>
    <w:rsid w:val="006F075D"/>
    <w:rsid w:val="006F0779"/>
    <w:rsid w:val="006F083D"/>
    <w:rsid w:val="006F0853"/>
    <w:rsid w:val="006F08E4"/>
    <w:rsid w:val="006F090C"/>
    <w:rsid w:val="006F097C"/>
    <w:rsid w:val="006F09F8"/>
    <w:rsid w:val="006F09FE"/>
    <w:rsid w:val="006F0A45"/>
    <w:rsid w:val="006F0AA5"/>
    <w:rsid w:val="006F0AC9"/>
    <w:rsid w:val="006F0AF1"/>
    <w:rsid w:val="006F0B2F"/>
    <w:rsid w:val="006F0B51"/>
    <w:rsid w:val="006F0BB9"/>
    <w:rsid w:val="006F0BFE"/>
    <w:rsid w:val="006F0C4B"/>
    <w:rsid w:val="006F0D76"/>
    <w:rsid w:val="006F0DA8"/>
    <w:rsid w:val="006F0E80"/>
    <w:rsid w:val="006F0F2B"/>
    <w:rsid w:val="006F0F39"/>
    <w:rsid w:val="006F0F57"/>
    <w:rsid w:val="006F0F8C"/>
    <w:rsid w:val="006F0F9E"/>
    <w:rsid w:val="006F1169"/>
    <w:rsid w:val="006F11DD"/>
    <w:rsid w:val="006F11E1"/>
    <w:rsid w:val="006F1375"/>
    <w:rsid w:val="006F1433"/>
    <w:rsid w:val="006F1438"/>
    <w:rsid w:val="006F1463"/>
    <w:rsid w:val="006F14FB"/>
    <w:rsid w:val="006F1510"/>
    <w:rsid w:val="006F15AC"/>
    <w:rsid w:val="006F16A2"/>
    <w:rsid w:val="006F1727"/>
    <w:rsid w:val="006F1886"/>
    <w:rsid w:val="006F197E"/>
    <w:rsid w:val="006F19C1"/>
    <w:rsid w:val="006F19FA"/>
    <w:rsid w:val="006F1A41"/>
    <w:rsid w:val="006F1A47"/>
    <w:rsid w:val="006F1B43"/>
    <w:rsid w:val="006F1BBC"/>
    <w:rsid w:val="006F1C93"/>
    <w:rsid w:val="006F1CBE"/>
    <w:rsid w:val="006F1E09"/>
    <w:rsid w:val="006F1E26"/>
    <w:rsid w:val="006F1E36"/>
    <w:rsid w:val="006F1E79"/>
    <w:rsid w:val="006F1EA4"/>
    <w:rsid w:val="006F1EAB"/>
    <w:rsid w:val="006F1EE0"/>
    <w:rsid w:val="006F1EED"/>
    <w:rsid w:val="006F1EF1"/>
    <w:rsid w:val="006F1F91"/>
    <w:rsid w:val="006F2110"/>
    <w:rsid w:val="006F227D"/>
    <w:rsid w:val="006F22C4"/>
    <w:rsid w:val="006F22E8"/>
    <w:rsid w:val="006F230D"/>
    <w:rsid w:val="006F2312"/>
    <w:rsid w:val="006F2333"/>
    <w:rsid w:val="006F2370"/>
    <w:rsid w:val="006F2475"/>
    <w:rsid w:val="006F248A"/>
    <w:rsid w:val="006F248B"/>
    <w:rsid w:val="006F24D8"/>
    <w:rsid w:val="006F2501"/>
    <w:rsid w:val="006F25D6"/>
    <w:rsid w:val="006F25E1"/>
    <w:rsid w:val="006F260F"/>
    <w:rsid w:val="006F264D"/>
    <w:rsid w:val="006F26C7"/>
    <w:rsid w:val="006F27A6"/>
    <w:rsid w:val="006F27A7"/>
    <w:rsid w:val="006F2862"/>
    <w:rsid w:val="006F2977"/>
    <w:rsid w:val="006F299A"/>
    <w:rsid w:val="006F29DB"/>
    <w:rsid w:val="006F2A47"/>
    <w:rsid w:val="006F2AE1"/>
    <w:rsid w:val="006F2B70"/>
    <w:rsid w:val="006F2B8B"/>
    <w:rsid w:val="006F2B90"/>
    <w:rsid w:val="006F2BA7"/>
    <w:rsid w:val="006F2C01"/>
    <w:rsid w:val="006F2CBF"/>
    <w:rsid w:val="006F2CC9"/>
    <w:rsid w:val="006F2D27"/>
    <w:rsid w:val="006F2D3C"/>
    <w:rsid w:val="006F2DD8"/>
    <w:rsid w:val="006F2E0C"/>
    <w:rsid w:val="006F2E85"/>
    <w:rsid w:val="006F2FF4"/>
    <w:rsid w:val="006F300D"/>
    <w:rsid w:val="006F351B"/>
    <w:rsid w:val="006F351D"/>
    <w:rsid w:val="006F3592"/>
    <w:rsid w:val="006F372C"/>
    <w:rsid w:val="006F37C6"/>
    <w:rsid w:val="006F37DD"/>
    <w:rsid w:val="006F37FA"/>
    <w:rsid w:val="006F38C2"/>
    <w:rsid w:val="006F390A"/>
    <w:rsid w:val="006F395F"/>
    <w:rsid w:val="006F399D"/>
    <w:rsid w:val="006F3AAE"/>
    <w:rsid w:val="006F3BD7"/>
    <w:rsid w:val="006F3C34"/>
    <w:rsid w:val="006F3C6F"/>
    <w:rsid w:val="006F3CDF"/>
    <w:rsid w:val="006F3D43"/>
    <w:rsid w:val="006F3D57"/>
    <w:rsid w:val="006F3E17"/>
    <w:rsid w:val="006F3E31"/>
    <w:rsid w:val="006F3E3C"/>
    <w:rsid w:val="006F3E47"/>
    <w:rsid w:val="006F3E4E"/>
    <w:rsid w:val="006F3E81"/>
    <w:rsid w:val="006F3F07"/>
    <w:rsid w:val="006F3F9B"/>
    <w:rsid w:val="006F401E"/>
    <w:rsid w:val="006F4073"/>
    <w:rsid w:val="006F4106"/>
    <w:rsid w:val="006F418C"/>
    <w:rsid w:val="006F41FA"/>
    <w:rsid w:val="006F41FD"/>
    <w:rsid w:val="006F427A"/>
    <w:rsid w:val="006F42AC"/>
    <w:rsid w:val="006F42AD"/>
    <w:rsid w:val="006F42D7"/>
    <w:rsid w:val="006F42F8"/>
    <w:rsid w:val="006F42FA"/>
    <w:rsid w:val="006F435F"/>
    <w:rsid w:val="006F43D7"/>
    <w:rsid w:val="006F4421"/>
    <w:rsid w:val="006F442E"/>
    <w:rsid w:val="006F44E1"/>
    <w:rsid w:val="006F4548"/>
    <w:rsid w:val="006F454C"/>
    <w:rsid w:val="006F4565"/>
    <w:rsid w:val="006F4567"/>
    <w:rsid w:val="006F456C"/>
    <w:rsid w:val="006F4591"/>
    <w:rsid w:val="006F45DA"/>
    <w:rsid w:val="006F45E0"/>
    <w:rsid w:val="006F47B7"/>
    <w:rsid w:val="006F484D"/>
    <w:rsid w:val="006F4858"/>
    <w:rsid w:val="006F48BB"/>
    <w:rsid w:val="006F491E"/>
    <w:rsid w:val="006F4923"/>
    <w:rsid w:val="006F4937"/>
    <w:rsid w:val="006F49BC"/>
    <w:rsid w:val="006F4A6E"/>
    <w:rsid w:val="006F4A86"/>
    <w:rsid w:val="006F4A8D"/>
    <w:rsid w:val="006F4AA3"/>
    <w:rsid w:val="006F4AAB"/>
    <w:rsid w:val="006F4AC9"/>
    <w:rsid w:val="006F4B85"/>
    <w:rsid w:val="006F4BDF"/>
    <w:rsid w:val="006F4C42"/>
    <w:rsid w:val="006F4D67"/>
    <w:rsid w:val="006F505A"/>
    <w:rsid w:val="006F5060"/>
    <w:rsid w:val="006F516D"/>
    <w:rsid w:val="006F5185"/>
    <w:rsid w:val="006F5189"/>
    <w:rsid w:val="006F518E"/>
    <w:rsid w:val="006F51B5"/>
    <w:rsid w:val="006F51DD"/>
    <w:rsid w:val="006F52B4"/>
    <w:rsid w:val="006F5350"/>
    <w:rsid w:val="006F53AA"/>
    <w:rsid w:val="006F53FA"/>
    <w:rsid w:val="006F541B"/>
    <w:rsid w:val="006F5493"/>
    <w:rsid w:val="006F549B"/>
    <w:rsid w:val="006F549F"/>
    <w:rsid w:val="006F5528"/>
    <w:rsid w:val="006F555F"/>
    <w:rsid w:val="006F5765"/>
    <w:rsid w:val="006F5887"/>
    <w:rsid w:val="006F5940"/>
    <w:rsid w:val="006F5985"/>
    <w:rsid w:val="006F59EB"/>
    <w:rsid w:val="006F59F1"/>
    <w:rsid w:val="006F59F6"/>
    <w:rsid w:val="006F5A88"/>
    <w:rsid w:val="006F5ABC"/>
    <w:rsid w:val="006F5AC9"/>
    <w:rsid w:val="006F5AEC"/>
    <w:rsid w:val="006F5B15"/>
    <w:rsid w:val="006F5B72"/>
    <w:rsid w:val="006F5BCF"/>
    <w:rsid w:val="006F5CCD"/>
    <w:rsid w:val="006F5D65"/>
    <w:rsid w:val="006F5D9A"/>
    <w:rsid w:val="006F5DA9"/>
    <w:rsid w:val="006F5DBF"/>
    <w:rsid w:val="006F5E2D"/>
    <w:rsid w:val="006F5ECE"/>
    <w:rsid w:val="006F5F09"/>
    <w:rsid w:val="006F5FBA"/>
    <w:rsid w:val="006F5FF6"/>
    <w:rsid w:val="006F6055"/>
    <w:rsid w:val="006F6106"/>
    <w:rsid w:val="006F6184"/>
    <w:rsid w:val="006F618C"/>
    <w:rsid w:val="006F61AC"/>
    <w:rsid w:val="006F61B8"/>
    <w:rsid w:val="006F61FB"/>
    <w:rsid w:val="006F625C"/>
    <w:rsid w:val="006F62B7"/>
    <w:rsid w:val="006F6391"/>
    <w:rsid w:val="006F63C9"/>
    <w:rsid w:val="006F6497"/>
    <w:rsid w:val="006F64AC"/>
    <w:rsid w:val="006F64C3"/>
    <w:rsid w:val="006F653D"/>
    <w:rsid w:val="006F654E"/>
    <w:rsid w:val="006F65D5"/>
    <w:rsid w:val="006F6639"/>
    <w:rsid w:val="006F6671"/>
    <w:rsid w:val="006F6695"/>
    <w:rsid w:val="006F66ED"/>
    <w:rsid w:val="006F674F"/>
    <w:rsid w:val="006F6815"/>
    <w:rsid w:val="006F68EF"/>
    <w:rsid w:val="006F69BD"/>
    <w:rsid w:val="006F69F0"/>
    <w:rsid w:val="006F6A2E"/>
    <w:rsid w:val="006F6AB0"/>
    <w:rsid w:val="006F6AC5"/>
    <w:rsid w:val="006F6C2A"/>
    <w:rsid w:val="006F6C90"/>
    <w:rsid w:val="006F6D2E"/>
    <w:rsid w:val="006F6DD2"/>
    <w:rsid w:val="006F6E62"/>
    <w:rsid w:val="006F6FD1"/>
    <w:rsid w:val="006F705A"/>
    <w:rsid w:val="006F706D"/>
    <w:rsid w:val="006F70E9"/>
    <w:rsid w:val="006F713E"/>
    <w:rsid w:val="006F7207"/>
    <w:rsid w:val="006F7213"/>
    <w:rsid w:val="006F7244"/>
    <w:rsid w:val="006F7276"/>
    <w:rsid w:val="006F72A5"/>
    <w:rsid w:val="006F733C"/>
    <w:rsid w:val="006F7390"/>
    <w:rsid w:val="006F73B2"/>
    <w:rsid w:val="006F7407"/>
    <w:rsid w:val="006F7472"/>
    <w:rsid w:val="006F750C"/>
    <w:rsid w:val="006F7554"/>
    <w:rsid w:val="006F7559"/>
    <w:rsid w:val="006F7583"/>
    <w:rsid w:val="006F7638"/>
    <w:rsid w:val="006F770D"/>
    <w:rsid w:val="006F77C1"/>
    <w:rsid w:val="006F7831"/>
    <w:rsid w:val="006F78D2"/>
    <w:rsid w:val="006F793B"/>
    <w:rsid w:val="006F79DE"/>
    <w:rsid w:val="006F79E4"/>
    <w:rsid w:val="006F7A18"/>
    <w:rsid w:val="006F7A25"/>
    <w:rsid w:val="006F7A73"/>
    <w:rsid w:val="006F7A86"/>
    <w:rsid w:val="006F7BA4"/>
    <w:rsid w:val="006F7C0B"/>
    <w:rsid w:val="006F7C61"/>
    <w:rsid w:val="006F7C89"/>
    <w:rsid w:val="006F7C9C"/>
    <w:rsid w:val="006F7CB8"/>
    <w:rsid w:val="006F7D0E"/>
    <w:rsid w:val="006F7D23"/>
    <w:rsid w:val="006F7D69"/>
    <w:rsid w:val="006F7DD8"/>
    <w:rsid w:val="006F7DE4"/>
    <w:rsid w:val="006F7E20"/>
    <w:rsid w:val="006F7E8F"/>
    <w:rsid w:val="006F7EC6"/>
    <w:rsid w:val="006F7EFE"/>
    <w:rsid w:val="006F7F49"/>
    <w:rsid w:val="006F7F90"/>
    <w:rsid w:val="006F7FA6"/>
    <w:rsid w:val="00700007"/>
    <w:rsid w:val="00700008"/>
    <w:rsid w:val="007000A8"/>
    <w:rsid w:val="007000F3"/>
    <w:rsid w:val="0070015B"/>
    <w:rsid w:val="00700177"/>
    <w:rsid w:val="007001A0"/>
    <w:rsid w:val="007001B8"/>
    <w:rsid w:val="00700256"/>
    <w:rsid w:val="007002DB"/>
    <w:rsid w:val="0070031A"/>
    <w:rsid w:val="0070047D"/>
    <w:rsid w:val="007004A0"/>
    <w:rsid w:val="007004C2"/>
    <w:rsid w:val="007005AC"/>
    <w:rsid w:val="007005C9"/>
    <w:rsid w:val="007005CE"/>
    <w:rsid w:val="00700660"/>
    <w:rsid w:val="007006ED"/>
    <w:rsid w:val="007006F0"/>
    <w:rsid w:val="00700758"/>
    <w:rsid w:val="0070076E"/>
    <w:rsid w:val="00700802"/>
    <w:rsid w:val="00700898"/>
    <w:rsid w:val="00700899"/>
    <w:rsid w:val="00700904"/>
    <w:rsid w:val="007009BA"/>
    <w:rsid w:val="00700A8E"/>
    <w:rsid w:val="00700A91"/>
    <w:rsid w:val="00700AB4"/>
    <w:rsid w:val="00700AD3"/>
    <w:rsid w:val="00700C1B"/>
    <w:rsid w:val="00700DA8"/>
    <w:rsid w:val="00700DCD"/>
    <w:rsid w:val="00700DDE"/>
    <w:rsid w:val="00700E1F"/>
    <w:rsid w:val="00700E90"/>
    <w:rsid w:val="00700F1C"/>
    <w:rsid w:val="00700F6B"/>
    <w:rsid w:val="00700FB7"/>
    <w:rsid w:val="00700FF3"/>
    <w:rsid w:val="00701075"/>
    <w:rsid w:val="007010FA"/>
    <w:rsid w:val="0070110D"/>
    <w:rsid w:val="0070119E"/>
    <w:rsid w:val="00701290"/>
    <w:rsid w:val="007012E3"/>
    <w:rsid w:val="007012F8"/>
    <w:rsid w:val="0070132B"/>
    <w:rsid w:val="00701428"/>
    <w:rsid w:val="00701486"/>
    <w:rsid w:val="007014C7"/>
    <w:rsid w:val="007014F4"/>
    <w:rsid w:val="007015B2"/>
    <w:rsid w:val="007015DC"/>
    <w:rsid w:val="00701649"/>
    <w:rsid w:val="007016D6"/>
    <w:rsid w:val="0070172F"/>
    <w:rsid w:val="00701746"/>
    <w:rsid w:val="00701757"/>
    <w:rsid w:val="00701773"/>
    <w:rsid w:val="0070178F"/>
    <w:rsid w:val="007017AE"/>
    <w:rsid w:val="0070180B"/>
    <w:rsid w:val="0070187B"/>
    <w:rsid w:val="00701925"/>
    <w:rsid w:val="0070197D"/>
    <w:rsid w:val="007019B3"/>
    <w:rsid w:val="007019CA"/>
    <w:rsid w:val="007019D7"/>
    <w:rsid w:val="00701A28"/>
    <w:rsid w:val="00701AD7"/>
    <w:rsid w:val="00701C62"/>
    <w:rsid w:val="00701D57"/>
    <w:rsid w:val="00701D86"/>
    <w:rsid w:val="00701DDA"/>
    <w:rsid w:val="0070206E"/>
    <w:rsid w:val="00702093"/>
    <w:rsid w:val="007020AB"/>
    <w:rsid w:val="00702235"/>
    <w:rsid w:val="0070227A"/>
    <w:rsid w:val="007022E7"/>
    <w:rsid w:val="00702425"/>
    <w:rsid w:val="00702568"/>
    <w:rsid w:val="00702583"/>
    <w:rsid w:val="007025DC"/>
    <w:rsid w:val="007025F8"/>
    <w:rsid w:val="00702638"/>
    <w:rsid w:val="0070284B"/>
    <w:rsid w:val="007028B4"/>
    <w:rsid w:val="00702989"/>
    <w:rsid w:val="00702A29"/>
    <w:rsid w:val="00702A3F"/>
    <w:rsid w:val="00702A52"/>
    <w:rsid w:val="00702A85"/>
    <w:rsid w:val="00702AA2"/>
    <w:rsid w:val="00702B64"/>
    <w:rsid w:val="00702C18"/>
    <w:rsid w:val="00702CA2"/>
    <w:rsid w:val="00702E2B"/>
    <w:rsid w:val="00702E8E"/>
    <w:rsid w:val="00702F71"/>
    <w:rsid w:val="00702FA3"/>
    <w:rsid w:val="00703007"/>
    <w:rsid w:val="0070300B"/>
    <w:rsid w:val="0070304A"/>
    <w:rsid w:val="007030BD"/>
    <w:rsid w:val="007030D4"/>
    <w:rsid w:val="007031B3"/>
    <w:rsid w:val="007031F5"/>
    <w:rsid w:val="007033B2"/>
    <w:rsid w:val="007033DF"/>
    <w:rsid w:val="0070342C"/>
    <w:rsid w:val="00703481"/>
    <w:rsid w:val="00703489"/>
    <w:rsid w:val="00703492"/>
    <w:rsid w:val="007034DE"/>
    <w:rsid w:val="00703521"/>
    <w:rsid w:val="00703534"/>
    <w:rsid w:val="00703552"/>
    <w:rsid w:val="00703564"/>
    <w:rsid w:val="0070361E"/>
    <w:rsid w:val="00703682"/>
    <w:rsid w:val="00703687"/>
    <w:rsid w:val="007036EB"/>
    <w:rsid w:val="00703722"/>
    <w:rsid w:val="00703736"/>
    <w:rsid w:val="00703742"/>
    <w:rsid w:val="0070384D"/>
    <w:rsid w:val="00703879"/>
    <w:rsid w:val="0070388F"/>
    <w:rsid w:val="007038A2"/>
    <w:rsid w:val="007039FA"/>
    <w:rsid w:val="00703A3F"/>
    <w:rsid w:val="00703A51"/>
    <w:rsid w:val="00703A75"/>
    <w:rsid w:val="00703B4E"/>
    <w:rsid w:val="00703BD5"/>
    <w:rsid w:val="00703BD6"/>
    <w:rsid w:val="00703C54"/>
    <w:rsid w:val="00703D06"/>
    <w:rsid w:val="00703D21"/>
    <w:rsid w:val="00703D2C"/>
    <w:rsid w:val="00703D37"/>
    <w:rsid w:val="00703D82"/>
    <w:rsid w:val="00703DA6"/>
    <w:rsid w:val="00703DB7"/>
    <w:rsid w:val="00703DD3"/>
    <w:rsid w:val="00703DE1"/>
    <w:rsid w:val="00703F19"/>
    <w:rsid w:val="00703F1E"/>
    <w:rsid w:val="00703FB2"/>
    <w:rsid w:val="0070409D"/>
    <w:rsid w:val="0070417B"/>
    <w:rsid w:val="007041E1"/>
    <w:rsid w:val="00704339"/>
    <w:rsid w:val="00704385"/>
    <w:rsid w:val="0070440D"/>
    <w:rsid w:val="00704417"/>
    <w:rsid w:val="00704426"/>
    <w:rsid w:val="007044A6"/>
    <w:rsid w:val="00704523"/>
    <w:rsid w:val="00704563"/>
    <w:rsid w:val="00704573"/>
    <w:rsid w:val="007045A6"/>
    <w:rsid w:val="007045EC"/>
    <w:rsid w:val="00704654"/>
    <w:rsid w:val="00704674"/>
    <w:rsid w:val="0070467C"/>
    <w:rsid w:val="00704745"/>
    <w:rsid w:val="007047BB"/>
    <w:rsid w:val="0070481F"/>
    <w:rsid w:val="0070489A"/>
    <w:rsid w:val="007048A8"/>
    <w:rsid w:val="00704905"/>
    <w:rsid w:val="0070499F"/>
    <w:rsid w:val="007049E3"/>
    <w:rsid w:val="00704A70"/>
    <w:rsid w:val="00704B58"/>
    <w:rsid w:val="00704B5A"/>
    <w:rsid w:val="00704C35"/>
    <w:rsid w:val="00704D1D"/>
    <w:rsid w:val="00704E24"/>
    <w:rsid w:val="00704E53"/>
    <w:rsid w:val="00704EAD"/>
    <w:rsid w:val="00704ED6"/>
    <w:rsid w:val="00704F85"/>
    <w:rsid w:val="00704FEE"/>
    <w:rsid w:val="00705033"/>
    <w:rsid w:val="007050A7"/>
    <w:rsid w:val="00705159"/>
    <w:rsid w:val="00705169"/>
    <w:rsid w:val="0070517F"/>
    <w:rsid w:val="007051DF"/>
    <w:rsid w:val="0070523A"/>
    <w:rsid w:val="007052A2"/>
    <w:rsid w:val="007054B2"/>
    <w:rsid w:val="007055D7"/>
    <w:rsid w:val="007055E6"/>
    <w:rsid w:val="00705627"/>
    <w:rsid w:val="00705682"/>
    <w:rsid w:val="00705787"/>
    <w:rsid w:val="00705798"/>
    <w:rsid w:val="00705836"/>
    <w:rsid w:val="0070584D"/>
    <w:rsid w:val="00705860"/>
    <w:rsid w:val="0070588E"/>
    <w:rsid w:val="0070594A"/>
    <w:rsid w:val="007059E3"/>
    <w:rsid w:val="00705BDB"/>
    <w:rsid w:val="00705CB2"/>
    <w:rsid w:val="00705CF4"/>
    <w:rsid w:val="00705D49"/>
    <w:rsid w:val="00705D96"/>
    <w:rsid w:val="00705E82"/>
    <w:rsid w:val="00705F04"/>
    <w:rsid w:val="00705F83"/>
    <w:rsid w:val="007060AB"/>
    <w:rsid w:val="007060E0"/>
    <w:rsid w:val="00706127"/>
    <w:rsid w:val="0070613F"/>
    <w:rsid w:val="00706168"/>
    <w:rsid w:val="00706196"/>
    <w:rsid w:val="007061FF"/>
    <w:rsid w:val="00706247"/>
    <w:rsid w:val="0070625A"/>
    <w:rsid w:val="0070625D"/>
    <w:rsid w:val="00706283"/>
    <w:rsid w:val="00706288"/>
    <w:rsid w:val="00706353"/>
    <w:rsid w:val="0070635F"/>
    <w:rsid w:val="007064C8"/>
    <w:rsid w:val="0070652F"/>
    <w:rsid w:val="00706554"/>
    <w:rsid w:val="007065EA"/>
    <w:rsid w:val="007065F8"/>
    <w:rsid w:val="00706669"/>
    <w:rsid w:val="00706676"/>
    <w:rsid w:val="00706724"/>
    <w:rsid w:val="00706761"/>
    <w:rsid w:val="00706782"/>
    <w:rsid w:val="0070681D"/>
    <w:rsid w:val="007068C4"/>
    <w:rsid w:val="0070697D"/>
    <w:rsid w:val="00706A32"/>
    <w:rsid w:val="00706A78"/>
    <w:rsid w:val="00706A7B"/>
    <w:rsid w:val="00706A85"/>
    <w:rsid w:val="00706AB2"/>
    <w:rsid w:val="00706AD4"/>
    <w:rsid w:val="00706AFE"/>
    <w:rsid w:val="00706BBB"/>
    <w:rsid w:val="00706C02"/>
    <w:rsid w:val="00706C4A"/>
    <w:rsid w:val="00706C93"/>
    <w:rsid w:val="00706CC8"/>
    <w:rsid w:val="00706D9D"/>
    <w:rsid w:val="00706E52"/>
    <w:rsid w:val="00706EFD"/>
    <w:rsid w:val="00706F16"/>
    <w:rsid w:val="00706F5F"/>
    <w:rsid w:val="00707063"/>
    <w:rsid w:val="007070AE"/>
    <w:rsid w:val="0070718F"/>
    <w:rsid w:val="007071C7"/>
    <w:rsid w:val="0070721B"/>
    <w:rsid w:val="00707349"/>
    <w:rsid w:val="007073F3"/>
    <w:rsid w:val="00707438"/>
    <w:rsid w:val="007074D0"/>
    <w:rsid w:val="007074D9"/>
    <w:rsid w:val="0070755E"/>
    <w:rsid w:val="00707568"/>
    <w:rsid w:val="0070757A"/>
    <w:rsid w:val="007075A6"/>
    <w:rsid w:val="00707624"/>
    <w:rsid w:val="007076CA"/>
    <w:rsid w:val="0070773A"/>
    <w:rsid w:val="007077A9"/>
    <w:rsid w:val="007077DB"/>
    <w:rsid w:val="0070781D"/>
    <w:rsid w:val="00707889"/>
    <w:rsid w:val="0070788F"/>
    <w:rsid w:val="007078A1"/>
    <w:rsid w:val="007078D3"/>
    <w:rsid w:val="00707923"/>
    <w:rsid w:val="007079C0"/>
    <w:rsid w:val="007079D9"/>
    <w:rsid w:val="00707A46"/>
    <w:rsid w:val="00707A82"/>
    <w:rsid w:val="00707A92"/>
    <w:rsid w:val="00707A9F"/>
    <w:rsid w:val="00707AFD"/>
    <w:rsid w:val="00707B13"/>
    <w:rsid w:val="00707B90"/>
    <w:rsid w:val="00707BF6"/>
    <w:rsid w:val="00707C0A"/>
    <w:rsid w:val="00707D83"/>
    <w:rsid w:val="00707DCD"/>
    <w:rsid w:val="00707E2B"/>
    <w:rsid w:val="00710062"/>
    <w:rsid w:val="00710085"/>
    <w:rsid w:val="007100A2"/>
    <w:rsid w:val="007100D9"/>
    <w:rsid w:val="0071011B"/>
    <w:rsid w:val="0071015D"/>
    <w:rsid w:val="007101C0"/>
    <w:rsid w:val="007101EF"/>
    <w:rsid w:val="00710210"/>
    <w:rsid w:val="00710221"/>
    <w:rsid w:val="0071028B"/>
    <w:rsid w:val="00710304"/>
    <w:rsid w:val="00710361"/>
    <w:rsid w:val="007103D8"/>
    <w:rsid w:val="007103DA"/>
    <w:rsid w:val="007103F0"/>
    <w:rsid w:val="00710464"/>
    <w:rsid w:val="00710466"/>
    <w:rsid w:val="007104AB"/>
    <w:rsid w:val="007104CA"/>
    <w:rsid w:val="00710513"/>
    <w:rsid w:val="00710556"/>
    <w:rsid w:val="0071058F"/>
    <w:rsid w:val="00710596"/>
    <w:rsid w:val="0071076D"/>
    <w:rsid w:val="0071077C"/>
    <w:rsid w:val="007107AF"/>
    <w:rsid w:val="007107C3"/>
    <w:rsid w:val="007107F9"/>
    <w:rsid w:val="007108C0"/>
    <w:rsid w:val="007108D3"/>
    <w:rsid w:val="0071091F"/>
    <w:rsid w:val="0071094F"/>
    <w:rsid w:val="0071098E"/>
    <w:rsid w:val="00710A0A"/>
    <w:rsid w:val="00710A46"/>
    <w:rsid w:val="00710A47"/>
    <w:rsid w:val="00710A76"/>
    <w:rsid w:val="00710A93"/>
    <w:rsid w:val="00710AA5"/>
    <w:rsid w:val="00710B11"/>
    <w:rsid w:val="00710BB7"/>
    <w:rsid w:val="00710CE6"/>
    <w:rsid w:val="00710E29"/>
    <w:rsid w:val="00710E6A"/>
    <w:rsid w:val="00710EFF"/>
    <w:rsid w:val="00710F21"/>
    <w:rsid w:val="00710F42"/>
    <w:rsid w:val="00710F5E"/>
    <w:rsid w:val="00710F94"/>
    <w:rsid w:val="00710FA4"/>
    <w:rsid w:val="00711018"/>
    <w:rsid w:val="007111D1"/>
    <w:rsid w:val="007111DB"/>
    <w:rsid w:val="00711211"/>
    <w:rsid w:val="0071131D"/>
    <w:rsid w:val="00711486"/>
    <w:rsid w:val="007114AA"/>
    <w:rsid w:val="0071152F"/>
    <w:rsid w:val="00711612"/>
    <w:rsid w:val="00711795"/>
    <w:rsid w:val="00711840"/>
    <w:rsid w:val="007118B0"/>
    <w:rsid w:val="007118B5"/>
    <w:rsid w:val="00711900"/>
    <w:rsid w:val="00711965"/>
    <w:rsid w:val="00711974"/>
    <w:rsid w:val="007119C6"/>
    <w:rsid w:val="00711A26"/>
    <w:rsid w:val="00711A5A"/>
    <w:rsid w:val="00711A6E"/>
    <w:rsid w:val="00711AEA"/>
    <w:rsid w:val="00711BBA"/>
    <w:rsid w:val="00711C15"/>
    <w:rsid w:val="00711C9B"/>
    <w:rsid w:val="00711CDE"/>
    <w:rsid w:val="00711CFE"/>
    <w:rsid w:val="00711D25"/>
    <w:rsid w:val="00711F52"/>
    <w:rsid w:val="00711F5D"/>
    <w:rsid w:val="00712159"/>
    <w:rsid w:val="007121DC"/>
    <w:rsid w:val="0071227A"/>
    <w:rsid w:val="0071228E"/>
    <w:rsid w:val="00712312"/>
    <w:rsid w:val="0071239A"/>
    <w:rsid w:val="007123A1"/>
    <w:rsid w:val="007123D3"/>
    <w:rsid w:val="00712508"/>
    <w:rsid w:val="00712515"/>
    <w:rsid w:val="0071258F"/>
    <w:rsid w:val="00712671"/>
    <w:rsid w:val="00712689"/>
    <w:rsid w:val="007126FB"/>
    <w:rsid w:val="0071276B"/>
    <w:rsid w:val="00712906"/>
    <w:rsid w:val="0071290E"/>
    <w:rsid w:val="0071292D"/>
    <w:rsid w:val="00712A46"/>
    <w:rsid w:val="00712A63"/>
    <w:rsid w:val="00712A8B"/>
    <w:rsid w:val="00712AC2"/>
    <w:rsid w:val="00712B26"/>
    <w:rsid w:val="00712B91"/>
    <w:rsid w:val="00712C15"/>
    <w:rsid w:val="00712C69"/>
    <w:rsid w:val="00712C81"/>
    <w:rsid w:val="00712CD9"/>
    <w:rsid w:val="00712D39"/>
    <w:rsid w:val="00712D88"/>
    <w:rsid w:val="00712DBD"/>
    <w:rsid w:val="00712E2E"/>
    <w:rsid w:val="00712E94"/>
    <w:rsid w:val="00712EAD"/>
    <w:rsid w:val="00712EC8"/>
    <w:rsid w:val="00712EDF"/>
    <w:rsid w:val="00712EE0"/>
    <w:rsid w:val="00712F3A"/>
    <w:rsid w:val="00712F67"/>
    <w:rsid w:val="00712F9E"/>
    <w:rsid w:val="00713006"/>
    <w:rsid w:val="0071304F"/>
    <w:rsid w:val="0071311C"/>
    <w:rsid w:val="00713138"/>
    <w:rsid w:val="00713163"/>
    <w:rsid w:val="00713184"/>
    <w:rsid w:val="007131A6"/>
    <w:rsid w:val="007131DD"/>
    <w:rsid w:val="00713225"/>
    <w:rsid w:val="00713237"/>
    <w:rsid w:val="0071332A"/>
    <w:rsid w:val="00713417"/>
    <w:rsid w:val="0071342E"/>
    <w:rsid w:val="007134D0"/>
    <w:rsid w:val="00713502"/>
    <w:rsid w:val="00713518"/>
    <w:rsid w:val="0071359F"/>
    <w:rsid w:val="007135D2"/>
    <w:rsid w:val="007135DD"/>
    <w:rsid w:val="00713618"/>
    <w:rsid w:val="0071375B"/>
    <w:rsid w:val="0071376A"/>
    <w:rsid w:val="007137E9"/>
    <w:rsid w:val="007137F4"/>
    <w:rsid w:val="00713863"/>
    <w:rsid w:val="007138B2"/>
    <w:rsid w:val="00713928"/>
    <w:rsid w:val="00713941"/>
    <w:rsid w:val="007139E5"/>
    <w:rsid w:val="00713AC1"/>
    <w:rsid w:val="00713B24"/>
    <w:rsid w:val="00713B75"/>
    <w:rsid w:val="00713B79"/>
    <w:rsid w:val="00713B7A"/>
    <w:rsid w:val="00713BAB"/>
    <w:rsid w:val="00713BD2"/>
    <w:rsid w:val="00713BE9"/>
    <w:rsid w:val="00713BFF"/>
    <w:rsid w:val="00713C0C"/>
    <w:rsid w:val="00713C4B"/>
    <w:rsid w:val="00713CA1"/>
    <w:rsid w:val="00713CA8"/>
    <w:rsid w:val="00713D1C"/>
    <w:rsid w:val="00713D6F"/>
    <w:rsid w:val="00713ED8"/>
    <w:rsid w:val="00713F1C"/>
    <w:rsid w:val="00713F2C"/>
    <w:rsid w:val="00713F34"/>
    <w:rsid w:val="00713F6C"/>
    <w:rsid w:val="00713F72"/>
    <w:rsid w:val="00713F75"/>
    <w:rsid w:val="00713F9C"/>
    <w:rsid w:val="00713FB6"/>
    <w:rsid w:val="0071410A"/>
    <w:rsid w:val="00714176"/>
    <w:rsid w:val="007141CA"/>
    <w:rsid w:val="00714226"/>
    <w:rsid w:val="0071423A"/>
    <w:rsid w:val="007142B8"/>
    <w:rsid w:val="00714334"/>
    <w:rsid w:val="0071435D"/>
    <w:rsid w:val="0071438C"/>
    <w:rsid w:val="0071442D"/>
    <w:rsid w:val="0071445A"/>
    <w:rsid w:val="0071447D"/>
    <w:rsid w:val="00714534"/>
    <w:rsid w:val="0071454D"/>
    <w:rsid w:val="0071455F"/>
    <w:rsid w:val="00714575"/>
    <w:rsid w:val="0071460C"/>
    <w:rsid w:val="00714673"/>
    <w:rsid w:val="00714743"/>
    <w:rsid w:val="0071477D"/>
    <w:rsid w:val="007147CA"/>
    <w:rsid w:val="0071480E"/>
    <w:rsid w:val="00714878"/>
    <w:rsid w:val="007148D7"/>
    <w:rsid w:val="0071490D"/>
    <w:rsid w:val="00714969"/>
    <w:rsid w:val="00714970"/>
    <w:rsid w:val="00714A44"/>
    <w:rsid w:val="00714B38"/>
    <w:rsid w:val="00714B3B"/>
    <w:rsid w:val="00714B70"/>
    <w:rsid w:val="00714B7E"/>
    <w:rsid w:val="00714C47"/>
    <w:rsid w:val="00714D97"/>
    <w:rsid w:val="00714DAB"/>
    <w:rsid w:val="00714DBB"/>
    <w:rsid w:val="00714F20"/>
    <w:rsid w:val="00714F92"/>
    <w:rsid w:val="00714FA8"/>
    <w:rsid w:val="00714FF8"/>
    <w:rsid w:val="00715010"/>
    <w:rsid w:val="00715023"/>
    <w:rsid w:val="00715047"/>
    <w:rsid w:val="0071505D"/>
    <w:rsid w:val="00715084"/>
    <w:rsid w:val="007150C7"/>
    <w:rsid w:val="007151A7"/>
    <w:rsid w:val="007151D6"/>
    <w:rsid w:val="007151F2"/>
    <w:rsid w:val="00715221"/>
    <w:rsid w:val="0071522C"/>
    <w:rsid w:val="0071525E"/>
    <w:rsid w:val="007152A4"/>
    <w:rsid w:val="0071538E"/>
    <w:rsid w:val="007153AF"/>
    <w:rsid w:val="007153D2"/>
    <w:rsid w:val="00715446"/>
    <w:rsid w:val="007154A9"/>
    <w:rsid w:val="00715593"/>
    <w:rsid w:val="007155BB"/>
    <w:rsid w:val="007155DB"/>
    <w:rsid w:val="00715639"/>
    <w:rsid w:val="00715965"/>
    <w:rsid w:val="00715971"/>
    <w:rsid w:val="007159C6"/>
    <w:rsid w:val="00715A38"/>
    <w:rsid w:val="00715C58"/>
    <w:rsid w:val="00715D3F"/>
    <w:rsid w:val="00715D46"/>
    <w:rsid w:val="00715D82"/>
    <w:rsid w:val="00715DB5"/>
    <w:rsid w:val="00715DC9"/>
    <w:rsid w:val="00715F72"/>
    <w:rsid w:val="00716031"/>
    <w:rsid w:val="00716080"/>
    <w:rsid w:val="00716126"/>
    <w:rsid w:val="00716234"/>
    <w:rsid w:val="00716440"/>
    <w:rsid w:val="0071647C"/>
    <w:rsid w:val="00716483"/>
    <w:rsid w:val="007164AA"/>
    <w:rsid w:val="007164FE"/>
    <w:rsid w:val="0071653D"/>
    <w:rsid w:val="00716566"/>
    <w:rsid w:val="0071656C"/>
    <w:rsid w:val="00716572"/>
    <w:rsid w:val="00716584"/>
    <w:rsid w:val="0071658F"/>
    <w:rsid w:val="007165B5"/>
    <w:rsid w:val="007165EE"/>
    <w:rsid w:val="00716725"/>
    <w:rsid w:val="00716735"/>
    <w:rsid w:val="0071679E"/>
    <w:rsid w:val="007167FF"/>
    <w:rsid w:val="00716852"/>
    <w:rsid w:val="00716873"/>
    <w:rsid w:val="00716903"/>
    <w:rsid w:val="00716962"/>
    <w:rsid w:val="007169B7"/>
    <w:rsid w:val="007169C6"/>
    <w:rsid w:val="00716A31"/>
    <w:rsid w:val="00716A4D"/>
    <w:rsid w:val="00716A50"/>
    <w:rsid w:val="00716AB8"/>
    <w:rsid w:val="00716B5A"/>
    <w:rsid w:val="00716B89"/>
    <w:rsid w:val="00716C5A"/>
    <w:rsid w:val="00716C83"/>
    <w:rsid w:val="00716C85"/>
    <w:rsid w:val="00716CA2"/>
    <w:rsid w:val="00716D39"/>
    <w:rsid w:val="00716D59"/>
    <w:rsid w:val="00716EC2"/>
    <w:rsid w:val="00716EDA"/>
    <w:rsid w:val="00716EDF"/>
    <w:rsid w:val="00716F43"/>
    <w:rsid w:val="00716FE9"/>
    <w:rsid w:val="00716FF8"/>
    <w:rsid w:val="0071708C"/>
    <w:rsid w:val="007170A9"/>
    <w:rsid w:val="007170DF"/>
    <w:rsid w:val="007170EE"/>
    <w:rsid w:val="00717143"/>
    <w:rsid w:val="007171FF"/>
    <w:rsid w:val="00717235"/>
    <w:rsid w:val="007172C5"/>
    <w:rsid w:val="00717331"/>
    <w:rsid w:val="00717340"/>
    <w:rsid w:val="0071742D"/>
    <w:rsid w:val="0071743C"/>
    <w:rsid w:val="00717469"/>
    <w:rsid w:val="00717474"/>
    <w:rsid w:val="007174E4"/>
    <w:rsid w:val="0071752E"/>
    <w:rsid w:val="007175F5"/>
    <w:rsid w:val="00717636"/>
    <w:rsid w:val="00717675"/>
    <w:rsid w:val="007176A1"/>
    <w:rsid w:val="007176F5"/>
    <w:rsid w:val="00717754"/>
    <w:rsid w:val="007178D1"/>
    <w:rsid w:val="00717909"/>
    <w:rsid w:val="0071794E"/>
    <w:rsid w:val="007179C4"/>
    <w:rsid w:val="007179E2"/>
    <w:rsid w:val="007179EA"/>
    <w:rsid w:val="00717A43"/>
    <w:rsid w:val="00717A82"/>
    <w:rsid w:val="00717A96"/>
    <w:rsid w:val="00717B0B"/>
    <w:rsid w:val="00717B2D"/>
    <w:rsid w:val="00717BA4"/>
    <w:rsid w:val="00717CF2"/>
    <w:rsid w:val="00717D9A"/>
    <w:rsid w:val="00717E0B"/>
    <w:rsid w:val="00717E80"/>
    <w:rsid w:val="00717E88"/>
    <w:rsid w:val="00717E95"/>
    <w:rsid w:val="00717EAA"/>
    <w:rsid w:val="00717ECD"/>
    <w:rsid w:val="00717EF5"/>
    <w:rsid w:val="0072005F"/>
    <w:rsid w:val="00720076"/>
    <w:rsid w:val="007200B6"/>
    <w:rsid w:val="00720165"/>
    <w:rsid w:val="00720269"/>
    <w:rsid w:val="0072026A"/>
    <w:rsid w:val="00720360"/>
    <w:rsid w:val="0072039E"/>
    <w:rsid w:val="007203CE"/>
    <w:rsid w:val="0072040B"/>
    <w:rsid w:val="0072046B"/>
    <w:rsid w:val="007204F5"/>
    <w:rsid w:val="00720515"/>
    <w:rsid w:val="0072054F"/>
    <w:rsid w:val="0072066A"/>
    <w:rsid w:val="0072070B"/>
    <w:rsid w:val="00720750"/>
    <w:rsid w:val="007207B5"/>
    <w:rsid w:val="0072080A"/>
    <w:rsid w:val="00720886"/>
    <w:rsid w:val="0072089D"/>
    <w:rsid w:val="007208A6"/>
    <w:rsid w:val="0072096F"/>
    <w:rsid w:val="007209D0"/>
    <w:rsid w:val="00720A19"/>
    <w:rsid w:val="00720A3F"/>
    <w:rsid w:val="00720A8B"/>
    <w:rsid w:val="00720AA3"/>
    <w:rsid w:val="00720AA7"/>
    <w:rsid w:val="00720B95"/>
    <w:rsid w:val="00720BC6"/>
    <w:rsid w:val="00720CBF"/>
    <w:rsid w:val="00720CE7"/>
    <w:rsid w:val="00720DA6"/>
    <w:rsid w:val="00720E05"/>
    <w:rsid w:val="00720E30"/>
    <w:rsid w:val="00720E35"/>
    <w:rsid w:val="00720E6F"/>
    <w:rsid w:val="00720EC2"/>
    <w:rsid w:val="00720F13"/>
    <w:rsid w:val="00720F21"/>
    <w:rsid w:val="00720FC5"/>
    <w:rsid w:val="00721005"/>
    <w:rsid w:val="0072104D"/>
    <w:rsid w:val="0072104F"/>
    <w:rsid w:val="0072110D"/>
    <w:rsid w:val="00721120"/>
    <w:rsid w:val="007211D0"/>
    <w:rsid w:val="0072121D"/>
    <w:rsid w:val="0072128A"/>
    <w:rsid w:val="00721337"/>
    <w:rsid w:val="007213BC"/>
    <w:rsid w:val="00721413"/>
    <w:rsid w:val="00721463"/>
    <w:rsid w:val="007214B6"/>
    <w:rsid w:val="00721597"/>
    <w:rsid w:val="00721623"/>
    <w:rsid w:val="00721748"/>
    <w:rsid w:val="0072182D"/>
    <w:rsid w:val="0072191D"/>
    <w:rsid w:val="007219D1"/>
    <w:rsid w:val="00721B33"/>
    <w:rsid w:val="00721BE4"/>
    <w:rsid w:val="00721C95"/>
    <w:rsid w:val="00721CBB"/>
    <w:rsid w:val="00721D3D"/>
    <w:rsid w:val="00721DDD"/>
    <w:rsid w:val="00721E0E"/>
    <w:rsid w:val="00721E1F"/>
    <w:rsid w:val="00721E75"/>
    <w:rsid w:val="00721EB9"/>
    <w:rsid w:val="00721EDF"/>
    <w:rsid w:val="00721F11"/>
    <w:rsid w:val="00721F17"/>
    <w:rsid w:val="00721FE9"/>
    <w:rsid w:val="00722020"/>
    <w:rsid w:val="0072207A"/>
    <w:rsid w:val="0072207C"/>
    <w:rsid w:val="007220A6"/>
    <w:rsid w:val="00722125"/>
    <w:rsid w:val="007221AA"/>
    <w:rsid w:val="0072220B"/>
    <w:rsid w:val="00722231"/>
    <w:rsid w:val="00722359"/>
    <w:rsid w:val="00722393"/>
    <w:rsid w:val="0072257D"/>
    <w:rsid w:val="0072258F"/>
    <w:rsid w:val="007225A4"/>
    <w:rsid w:val="00722723"/>
    <w:rsid w:val="00722756"/>
    <w:rsid w:val="007227A7"/>
    <w:rsid w:val="0072282B"/>
    <w:rsid w:val="007228B4"/>
    <w:rsid w:val="007228F9"/>
    <w:rsid w:val="0072290F"/>
    <w:rsid w:val="00722925"/>
    <w:rsid w:val="0072295A"/>
    <w:rsid w:val="00722AB0"/>
    <w:rsid w:val="00722B36"/>
    <w:rsid w:val="00722BA7"/>
    <w:rsid w:val="00722C67"/>
    <w:rsid w:val="00722CCB"/>
    <w:rsid w:val="00722CEE"/>
    <w:rsid w:val="00722D5D"/>
    <w:rsid w:val="00722D98"/>
    <w:rsid w:val="00722E68"/>
    <w:rsid w:val="00722E6A"/>
    <w:rsid w:val="00722EF2"/>
    <w:rsid w:val="00722F47"/>
    <w:rsid w:val="00722F81"/>
    <w:rsid w:val="00722F96"/>
    <w:rsid w:val="00722FD4"/>
    <w:rsid w:val="00723034"/>
    <w:rsid w:val="0072303E"/>
    <w:rsid w:val="007230FA"/>
    <w:rsid w:val="00723101"/>
    <w:rsid w:val="00723149"/>
    <w:rsid w:val="0072319A"/>
    <w:rsid w:val="007231AC"/>
    <w:rsid w:val="007231B1"/>
    <w:rsid w:val="007231C3"/>
    <w:rsid w:val="0072323E"/>
    <w:rsid w:val="007232E4"/>
    <w:rsid w:val="0072330D"/>
    <w:rsid w:val="0072334B"/>
    <w:rsid w:val="007234CD"/>
    <w:rsid w:val="0072356F"/>
    <w:rsid w:val="007236EA"/>
    <w:rsid w:val="00723791"/>
    <w:rsid w:val="0072383B"/>
    <w:rsid w:val="00723857"/>
    <w:rsid w:val="00723862"/>
    <w:rsid w:val="00723884"/>
    <w:rsid w:val="007238B3"/>
    <w:rsid w:val="00723921"/>
    <w:rsid w:val="007239D1"/>
    <w:rsid w:val="00723A63"/>
    <w:rsid w:val="00723AAF"/>
    <w:rsid w:val="00723AE4"/>
    <w:rsid w:val="00723AF8"/>
    <w:rsid w:val="00723BAA"/>
    <w:rsid w:val="00723C33"/>
    <w:rsid w:val="00723D33"/>
    <w:rsid w:val="00723E7D"/>
    <w:rsid w:val="00723E94"/>
    <w:rsid w:val="00723FD3"/>
    <w:rsid w:val="00724052"/>
    <w:rsid w:val="00724069"/>
    <w:rsid w:val="0072412E"/>
    <w:rsid w:val="00724266"/>
    <w:rsid w:val="0072428A"/>
    <w:rsid w:val="007242A4"/>
    <w:rsid w:val="007242E2"/>
    <w:rsid w:val="007242F8"/>
    <w:rsid w:val="00724300"/>
    <w:rsid w:val="00724325"/>
    <w:rsid w:val="0072432F"/>
    <w:rsid w:val="0072433E"/>
    <w:rsid w:val="00724496"/>
    <w:rsid w:val="00724717"/>
    <w:rsid w:val="00724741"/>
    <w:rsid w:val="00724765"/>
    <w:rsid w:val="00724790"/>
    <w:rsid w:val="00724798"/>
    <w:rsid w:val="00724805"/>
    <w:rsid w:val="00724806"/>
    <w:rsid w:val="007248AE"/>
    <w:rsid w:val="0072490A"/>
    <w:rsid w:val="00724944"/>
    <w:rsid w:val="0072497E"/>
    <w:rsid w:val="00724989"/>
    <w:rsid w:val="007249CB"/>
    <w:rsid w:val="00724AB2"/>
    <w:rsid w:val="00724B1D"/>
    <w:rsid w:val="00724B9E"/>
    <w:rsid w:val="00724C89"/>
    <w:rsid w:val="00724CBE"/>
    <w:rsid w:val="00724CD7"/>
    <w:rsid w:val="00724DF2"/>
    <w:rsid w:val="00724E04"/>
    <w:rsid w:val="00724E80"/>
    <w:rsid w:val="00724EB6"/>
    <w:rsid w:val="00724F12"/>
    <w:rsid w:val="00724F47"/>
    <w:rsid w:val="00724F5F"/>
    <w:rsid w:val="00724F9D"/>
    <w:rsid w:val="00724FB8"/>
    <w:rsid w:val="00725009"/>
    <w:rsid w:val="0072500A"/>
    <w:rsid w:val="00725023"/>
    <w:rsid w:val="0072505C"/>
    <w:rsid w:val="0072506F"/>
    <w:rsid w:val="007250BC"/>
    <w:rsid w:val="007250E3"/>
    <w:rsid w:val="00725119"/>
    <w:rsid w:val="007251CA"/>
    <w:rsid w:val="007251EF"/>
    <w:rsid w:val="00725266"/>
    <w:rsid w:val="00725277"/>
    <w:rsid w:val="007252A4"/>
    <w:rsid w:val="0072534A"/>
    <w:rsid w:val="007253D8"/>
    <w:rsid w:val="0072543E"/>
    <w:rsid w:val="007254B3"/>
    <w:rsid w:val="007254E5"/>
    <w:rsid w:val="0072556B"/>
    <w:rsid w:val="00725621"/>
    <w:rsid w:val="00725698"/>
    <w:rsid w:val="007256A5"/>
    <w:rsid w:val="0072571E"/>
    <w:rsid w:val="00725736"/>
    <w:rsid w:val="0072583B"/>
    <w:rsid w:val="0072586F"/>
    <w:rsid w:val="007258B6"/>
    <w:rsid w:val="007258D8"/>
    <w:rsid w:val="007258DC"/>
    <w:rsid w:val="00725939"/>
    <w:rsid w:val="00725B42"/>
    <w:rsid w:val="00725B74"/>
    <w:rsid w:val="00725BAE"/>
    <w:rsid w:val="00725BB1"/>
    <w:rsid w:val="00725C67"/>
    <w:rsid w:val="00725D5D"/>
    <w:rsid w:val="00725E79"/>
    <w:rsid w:val="00725EF7"/>
    <w:rsid w:val="00725F33"/>
    <w:rsid w:val="00725F72"/>
    <w:rsid w:val="00725F9C"/>
    <w:rsid w:val="00725FC2"/>
    <w:rsid w:val="00726050"/>
    <w:rsid w:val="007260D1"/>
    <w:rsid w:val="0072610F"/>
    <w:rsid w:val="0072617B"/>
    <w:rsid w:val="00726209"/>
    <w:rsid w:val="007264D8"/>
    <w:rsid w:val="00726511"/>
    <w:rsid w:val="00726523"/>
    <w:rsid w:val="00726581"/>
    <w:rsid w:val="0072663A"/>
    <w:rsid w:val="00726722"/>
    <w:rsid w:val="007267A6"/>
    <w:rsid w:val="007269BE"/>
    <w:rsid w:val="00726A01"/>
    <w:rsid w:val="00726AEC"/>
    <w:rsid w:val="00726B25"/>
    <w:rsid w:val="00726B47"/>
    <w:rsid w:val="00726B8B"/>
    <w:rsid w:val="00726CAA"/>
    <w:rsid w:val="00726ED0"/>
    <w:rsid w:val="00726F41"/>
    <w:rsid w:val="00726F96"/>
    <w:rsid w:val="0072703D"/>
    <w:rsid w:val="0072705D"/>
    <w:rsid w:val="00727266"/>
    <w:rsid w:val="0072727D"/>
    <w:rsid w:val="00727381"/>
    <w:rsid w:val="007273B6"/>
    <w:rsid w:val="007273E2"/>
    <w:rsid w:val="0072749E"/>
    <w:rsid w:val="0072750F"/>
    <w:rsid w:val="00727513"/>
    <w:rsid w:val="00727563"/>
    <w:rsid w:val="007275C8"/>
    <w:rsid w:val="00727786"/>
    <w:rsid w:val="0072785D"/>
    <w:rsid w:val="00727871"/>
    <w:rsid w:val="0072789C"/>
    <w:rsid w:val="007278C5"/>
    <w:rsid w:val="00727965"/>
    <w:rsid w:val="00727990"/>
    <w:rsid w:val="007279AD"/>
    <w:rsid w:val="007279CE"/>
    <w:rsid w:val="00727A35"/>
    <w:rsid w:val="00727ADB"/>
    <w:rsid w:val="00727AF6"/>
    <w:rsid w:val="00727B37"/>
    <w:rsid w:val="00727B75"/>
    <w:rsid w:val="00727B84"/>
    <w:rsid w:val="00727B8C"/>
    <w:rsid w:val="00727BBE"/>
    <w:rsid w:val="00727BF2"/>
    <w:rsid w:val="00727C69"/>
    <w:rsid w:val="00727C92"/>
    <w:rsid w:val="00727CA1"/>
    <w:rsid w:val="00727D1A"/>
    <w:rsid w:val="00727D57"/>
    <w:rsid w:val="00727E7B"/>
    <w:rsid w:val="00727E8D"/>
    <w:rsid w:val="00727F27"/>
    <w:rsid w:val="00727FAA"/>
    <w:rsid w:val="00730007"/>
    <w:rsid w:val="00730033"/>
    <w:rsid w:val="0073003A"/>
    <w:rsid w:val="00730163"/>
    <w:rsid w:val="007301D1"/>
    <w:rsid w:val="00730216"/>
    <w:rsid w:val="00730282"/>
    <w:rsid w:val="007302C7"/>
    <w:rsid w:val="007302CC"/>
    <w:rsid w:val="00730350"/>
    <w:rsid w:val="0073036F"/>
    <w:rsid w:val="00730385"/>
    <w:rsid w:val="007303C7"/>
    <w:rsid w:val="007303F3"/>
    <w:rsid w:val="0073040D"/>
    <w:rsid w:val="00730464"/>
    <w:rsid w:val="007305C2"/>
    <w:rsid w:val="007305C3"/>
    <w:rsid w:val="007306FC"/>
    <w:rsid w:val="00730767"/>
    <w:rsid w:val="0073076E"/>
    <w:rsid w:val="0073085A"/>
    <w:rsid w:val="0073087E"/>
    <w:rsid w:val="0073088C"/>
    <w:rsid w:val="0073094C"/>
    <w:rsid w:val="007309B2"/>
    <w:rsid w:val="00730A7B"/>
    <w:rsid w:val="00730B1E"/>
    <w:rsid w:val="00730B52"/>
    <w:rsid w:val="00730BC8"/>
    <w:rsid w:val="00730BE8"/>
    <w:rsid w:val="00730D0F"/>
    <w:rsid w:val="00730E27"/>
    <w:rsid w:val="00730E91"/>
    <w:rsid w:val="00730EAC"/>
    <w:rsid w:val="00730F2F"/>
    <w:rsid w:val="00730F60"/>
    <w:rsid w:val="0073100D"/>
    <w:rsid w:val="0073105C"/>
    <w:rsid w:val="007310B9"/>
    <w:rsid w:val="00731189"/>
    <w:rsid w:val="00731264"/>
    <w:rsid w:val="00731343"/>
    <w:rsid w:val="00731378"/>
    <w:rsid w:val="0073139F"/>
    <w:rsid w:val="007313D3"/>
    <w:rsid w:val="00731570"/>
    <w:rsid w:val="00731595"/>
    <w:rsid w:val="007315A4"/>
    <w:rsid w:val="0073161A"/>
    <w:rsid w:val="007316FD"/>
    <w:rsid w:val="0073177E"/>
    <w:rsid w:val="0073179F"/>
    <w:rsid w:val="00731886"/>
    <w:rsid w:val="007318CA"/>
    <w:rsid w:val="00731907"/>
    <w:rsid w:val="0073195A"/>
    <w:rsid w:val="00731975"/>
    <w:rsid w:val="00731A07"/>
    <w:rsid w:val="00731A5D"/>
    <w:rsid w:val="00731AAF"/>
    <w:rsid w:val="00731BD5"/>
    <w:rsid w:val="00731BEB"/>
    <w:rsid w:val="00731C65"/>
    <w:rsid w:val="00731DDF"/>
    <w:rsid w:val="00731E61"/>
    <w:rsid w:val="00731EA2"/>
    <w:rsid w:val="00731EC6"/>
    <w:rsid w:val="00731ECA"/>
    <w:rsid w:val="00731F00"/>
    <w:rsid w:val="00731F0E"/>
    <w:rsid w:val="00732038"/>
    <w:rsid w:val="0073203D"/>
    <w:rsid w:val="0073206F"/>
    <w:rsid w:val="0073208E"/>
    <w:rsid w:val="00732092"/>
    <w:rsid w:val="007320EF"/>
    <w:rsid w:val="0073211A"/>
    <w:rsid w:val="00732148"/>
    <w:rsid w:val="007321BF"/>
    <w:rsid w:val="007321D3"/>
    <w:rsid w:val="00732231"/>
    <w:rsid w:val="0073223C"/>
    <w:rsid w:val="00732287"/>
    <w:rsid w:val="00732380"/>
    <w:rsid w:val="00732400"/>
    <w:rsid w:val="00732473"/>
    <w:rsid w:val="007324AA"/>
    <w:rsid w:val="007324FB"/>
    <w:rsid w:val="00732574"/>
    <w:rsid w:val="00732666"/>
    <w:rsid w:val="00732682"/>
    <w:rsid w:val="007326AA"/>
    <w:rsid w:val="007326D2"/>
    <w:rsid w:val="007327B5"/>
    <w:rsid w:val="007327F5"/>
    <w:rsid w:val="0073280D"/>
    <w:rsid w:val="00732846"/>
    <w:rsid w:val="0073286D"/>
    <w:rsid w:val="007328EF"/>
    <w:rsid w:val="0073293A"/>
    <w:rsid w:val="00732A42"/>
    <w:rsid w:val="00732AC3"/>
    <w:rsid w:val="00732AFC"/>
    <w:rsid w:val="00732B35"/>
    <w:rsid w:val="00732B83"/>
    <w:rsid w:val="00732B93"/>
    <w:rsid w:val="00732BD4"/>
    <w:rsid w:val="00732BFD"/>
    <w:rsid w:val="00732C35"/>
    <w:rsid w:val="00732CB8"/>
    <w:rsid w:val="00732CD6"/>
    <w:rsid w:val="00732D90"/>
    <w:rsid w:val="00732DBC"/>
    <w:rsid w:val="00732DF4"/>
    <w:rsid w:val="00732DFD"/>
    <w:rsid w:val="00732EF3"/>
    <w:rsid w:val="00732FAD"/>
    <w:rsid w:val="00733012"/>
    <w:rsid w:val="00733055"/>
    <w:rsid w:val="00733093"/>
    <w:rsid w:val="0073309D"/>
    <w:rsid w:val="007330B9"/>
    <w:rsid w:val="007330C4"/>
    <w:rsid w:val="00733141"/>
    <w:rsid w:val="00733150"/>
    <w:rsid w:val="00733157"/>
    <w:rsid w:val="007331CC"/>
    <w:rsid w:val="007332D6"/>
    <w:rsid w:val="0073330B"/>
    <w:rsid w:val="0073339D"/>
    <w:rsid w:val="007333FA"/>
    <w:rsid w:val="0073341D"/>
    <w:rsid w:val="0073343F"/>
    <w:rsid w:val="0073352A"/>
    <w:rsid w:val="00733534"/>
    <w:rsid w:val="00733561"/>
    <w:rsid w:val="00733616"/>
    <w:rsid w:val="007336BC"/>
    <w:rsid w:val="0073372E"/>
    <w:rsid w:val="00733732"/>
    <w:rsid w:val="00733765"/>
    <w:rsid w:val="00733798"/>
    <w:rsid w:val="0073379E"/>
    <w:rsid w:val="007337F4"/>
    <w:rsid w:val="0073386A"/>
    <w:rsid w:val="00733876"/>
    <w:rsid w:val="007338BB"/>
    <w:rsid w:val="007338F6"/>
    <w:rsid w:val="0073393C"/>
    <w:rsid w:val="007339F3"/>
    <w:rsid w:val="00733A32"/>
    <w:rsid w:val="00733A74"/>
    <w:rsid w:val="00733A91"/>
    <w:rsid w:val="00733AD3"/>
    <w:rsid w:val="00733B02"/>
    <w:rsid w:val="00733B90"/>
    <w:rsid w:val="00733B92"/>
    <w:rsid w:val="00733BE4"/>
    <w:rsid w:val="00733C45"/>
    <w:rsid w:val="00733C7F"/>
    <w:rsid w:val="00733C83"/>
    <w:rsid w:val="00733D0E"/>
    <w:rsid w:val="00733D91"/>
    <w:rsid w:val="00733DB5"/>
    <w:rsid w:val="00733DF0"/>
    <w:rsid w:val="00733E50"/>
    <w:rsid w:val="00733EAE"/>
    <w:rsid w:val="00733ED0"/>
    <w:rsid w:val="00733FA2"/>
    <w:rsid w:val="00733FDA"/>
    <w:rsid w:val="00733FEE"/>
    <w:rsid w:val="0073400C"/>
    <w:rsid w:val="00734175"/>
    <w:rsid w:val="00734194"/>
    <w:rsid w:val="00734284"/>
    <w:rsid w:val="00734309"/>
    <w:rsid w:val="0073430C"/>
    <w:rsid w:val="00734340"/>
    <w:rsid w:val="007343CF"/>
    <w:rsid w:val="00734437"/>
    <w:rsid w:val="00734469"/>
    <w:rsid w:val="00734472"/>
    <w:rsid w:val="007345A7"/>
    <w:rsid w:val="00734639"/>
    <w:rsid w:val="0073464B"/>
    <w:rsid w:val="007346FA"/>
    <w:rsid w:val="0073472F"/>
    <w:rsid w:val="00734753"/>
    <w:rsid w:val="00734763"/>
    <w:rsid w:val="007347C0"/>
    <w:rsid w:val="00734834"/>
    <w:rsid w:val="0073484C"/>
    <w:rsid w:val="007348B6"/>
    <w:rsid w:val="007348C7"/>
    <w:rsid w:val="007348FA"/>
    <w:rsid w:val="00734981"/>
    <w:rsid w:val="00734987"/>
    <w:rsid w:val="00734AD4"/>
    <w:rsid w:val="00734B39"/>
    <w:rsid w:val="00734B52"/>
    <w:rsid w:val="00734BD6"/>
    <w:rsid w:val="00734C81"/>
    <w:rsid w:val="00734CB8"/>
    <w:rsid w:val="00734D42"/>
    <w:rsid w:val="00734D50"/>
    <w:rsid w:val="00734E0E"/>
    <w:rsid w:val="00734E20"/>
    <w:rsid w:val="00734E26"/>
    <w:rsid w:val="00734E3D"/>
    <w:rsid w:val="00734E40"/>
    <w:rsid w:val="00734ED8"/>
    <w:rsid w:val="00734F37"/>
    <w:rsid w:val="00734F82"/>
    <w:rsid w:val="00734FB5"/>
    <w:rsid w:val="00735054"/>
    <w:rsid w:val="00735089"/>
    <w:rsid w:val="007350F2"/>
    <w:rsid w:val="00735140"/>
    <w:rsid w:val="00735152"/>
    <w:rsid w:val="007352B7"/>
    <w:rsid w:val="00735306"/>
    <w:rsid w:val="00735307"/>
    <w:rsid w:val="00735390"/>
    <w:rsid w:val="0073542F"/>
    <w:rsid w:val="00735456"/>
    <w:rsid w:val="00735522"/>
    <w:rsid w:val="00735576"/>
    <w:rsid w:val="007355C5"/>
    <w:rsid w:val="007355DB"/>
    <w:rsid w:val="0073562B"/>
    <w:rsid w:val="0073568B"/>
    <w:rsid w:val="0073569C"/>
    <w:rsid w:val="0073576F"/>
    <w:rsid w:val="0073578A"/>
    <w:rsid w:val="007357F5"/>
    <w:rsid w:val="007357FE"/>
    <w:rsid w:val="00735835"/>
    <w:rsid w:val="007358AC"/>
    <w:rsid w:val="00735934"/>
    <w:rsid w:val="00735939"/>
    <w:rsid w:val="00735960"/>
    <w:rsid w:val="007359EC"/>
    <w:rsid w:val="00735A64"/>
    <w:rsid w:val="00735AC8"/>
    <w:rsid w:val="00735AFE"/>
    <w:rsid w:val="00735C21"/>
    <w:rsid w:val="00735C8F"/>
    <w:rsid w:val="00735D90"/>
    <w:rsid w:val="00735DBF"/>
    <w:rsid w:val="00735DF4"/>
    <w:rsid w:val="00735E2E"/>
    <w:rsid w:val="00735E3C"/>
    <w:rsid w:val="00735E73"/>
    <w:rsid w:val="00735E88"/>
    <w:rsid w:val="00735F3C"/>
    <w:rsid w:val="00736075"/>
    <w:rsid w:val="007360EF"/>
    <w:rsid w:val="007360F4"/>
    <w:rsid w:val="0073610E"/>
    <w:rsid w:val="007362C9"/>
    <w:rsid w:val="00736305"/>
    <w:rsid w:val="007363C5"/>
    <w:rsid w:val="00736455"/>
    <w:rsid w:val="00736611"/>
    <w:rsid w:val="0073661C"/>
    <w:rsid w:val="0073662D"/>
    <w:rsid w:val="00736660"/>
    <w:rsid w:val="0073686F"/>
    <w:rsid w:val="0073688A"/>
    <w:rsid w:val="0073688D"/>
    <w:rsid w:val="0073689A"/>
    <w:rsid w:val="0073689D"/>
    <w:rsid w:val="007368BB"/>
    <w:rsid w:val="007369FE"/>
    <w:rsid w:val="00736AC5"/>
    <w:rsid w:val="00736B05"/>
    <w:rsid w:val="00736C4E"/>
    <w:rsid w:val="00736CCC"/>
    <w:rsid w:val="00736CE8"/>
    <w:rsid w:val="00736CFA"/>
    <w:rsid w:val="00736D07"/>
    <w:rsid w:val="00736D24"/>
    <w:rsid w:val="00736E39"/>
    <w:rsid w:val="00736E43"/>
    <w:rsid w:val="00736EAA"/>
    <w:rsid w:val="00736EB2"/>
    <w:rsid w:val="00736EC1"/>
    <w:rsid w:val="00736F0F"/>
    <w:rsid w:val="00736F4C"/>
    <w:rsid w:val="0073704A"/>
    <w:rsid w:val="00737056"/>
    <w:rsid w:val="007370CD"/>
    <w:rsid w:val="00737122"/>
    <w:rsid w:val="00737127"/>
    <w:rsid w:val="0073714D"/>
    <w:rsid w:val="00737196"/>
    <w:rsid w:val="007371AB"/>
    <w:rsid w:val="007371FB"/>
    <w:rsid w:val="00737227"/>
    <w:rsid w:val="00737280"/>
    <w:rsid w:val="007372B1"/>
    <w:rsid w:val="0073736D"/>
    <w:rsid w:val="00737410"/>
    <w:rsid w:val="00737453"/>
    <w:rsid w:val="00737473"/>
    <w:rsid w:val="007374F6"/>
    <w:rsid w:val="007376A3"/>
    <w:rsid w:val="0073772E"/>
    <w:rsid w:val="00737797"/>
    <w:rsid w:val="007377CB"/>
    <w:rsid w:val="007377ED"/>
    <w:rsid w:val="00737841"/>
    <w:rsid w:val="00737843"/>
    <w:rsid w:val="00737856"/>
    <w:rsid w:val="00737915"/>
    <w:rsid w:val="00737927"/>
    <w:rsid w:val="00737980"/>
    <w:rsid w:val="007379A9"/>
    <w:rsid w:val="007379FE"/>
    <w:rsid w:val="00737AB9"/>
    <w:rsid w:val="00737B11"/>
    <w:rsid w:val="00737B67"/>
    <w:rsid w:val="00737BCF"/>
    <w:rsid w:val="00737CFA"/>
    <w:rsid w:val="00737D70"/>
    <w:rsid w:val="00737DAB"/>
    <w:rsid w:val="00737DD5"/>
    <w:rsid w:val="00737EDB"/>
    <w:rsid w:val="00737EE8"/>
    <w:rsid w:val="00737F44"/>
    <w:rsid w:val="00737F9D"/>
    <w:rsid w:val="00737FFA"/>
    <w:rsid w:val="007400F7"/>
    <w:rsid w:val="007400FF"/>
    <w:rsid w:val="00740107"/>
    <w:rsid w:val="0074019F"/>
    <w:rsid w:val="007401D6"/>
    <w:rsid w:val="007401DF"/>
    <w:rsid w:val="00740211"/>
    <w:rsid w:val="00740219"/>
    <w:rsid w:val="007402B3"/>
    <w:rsid w:val="007402E6"/>
    <w:rsid w:val="007403A3"/>
    <w:rsid w:val="0074040B"/>
    <w:rsid w:val="007404CB"/>
    <w:rsid w:val="00740563"/>
    <w:rsid w:val="0074073A"/>
    <w:rsid w:val="00740772"/>
    <w:rsid w:val="007407CC"/>
    <w:rsid w:val="00740845"/>
    <w:rsid w:val="00740866"/>
    <w:rsid w:val="0074087E"/>
    <w:rsid w:val="00740973"/>
    <w:rsid w:val="00740AF8"/>
    <w:rsid w:val="00740B3D"/>
    <w:rsid w:val="00740B4E"/>
    <w:rsid w:val="00740B6D"/>
    <w:rsid w:val="00740BA0"/>
    <w:rsid w:val="00740BB2"/>
    <w:rsid w:val="00740BB5"/>
    <w:rsid w:val="00740C23"/>
    <w:rsid w:val="00740C28"/>
    <w:rsid w:val="00740CDA"/>
    <w:rsid w:val="00740D04"/>
    <w:rsid w:val="00740D10"/>
    <w:rsid w:val="00740D18"/>
    <w:rsid w:val="00740D54"/>
    <w:rsid w:val="00740E4D"/>
    <w:rsid w:val="00740F8E"/>
    <w:rsid w:val="00740FBB"/>
    <w:rsid w:val="00740FC1"/>
    <w:rsid w:val="00740FDF"/>
    <w:rsid w:val="00740FE7"/>
    <w:rsid w:val="00741056"/>
    <w:rsid w:val="00741086"/>
    <w:rsid w:val="00741198"/>
    <w:rsid w:val="007411C6"/>
    <w:rsid w:val="007411DA"/>
    <w:rsid w:val="00741261"/>
    <w:rsid w:val="007412D5"/>
    <w:rsid w:val="00741300"/>
    <w:rsid w:val="007413FB"/>
    <w:rsid w:val="0074145B"/>
    <w:rsid w:val="00741587"/>
    <w:rsid w:val="007415E0"/>
    <w:rsid w:val="007415E7"/>
    <w:rsid w:val="00741603"/>
    <w:rsid w:val="00741656"/>
    <w:rsid w:val="00741729"/>
    <w:rsid w:val="0074177C"/>
    <w:rsid w:val="00741838"/>
    <w:rsid w:val="00741902"/>
    <w:rsid w:val="00741A54"/>
    <w:rsid w:val="00741A67"/>
    <w:rsid w:val="00741AE2"/>
    <w:rsid w:val="00741BDF"/>
    <w:rsid w:val="00741C2F"/>
    <w:rsid w:val="00741C31"/>
    <w:rsid w:val="00741C34"/>
    <w:rsid w:val="00741C6C"/>
    <w:rsid w:val="00741C99"/>
    <w:rsid w:val="00741DD5"/>
    <w:rsid w:val="00741EBF"/>
    <w:rsid w:val="00741EFF"/>
    <w:rsid w:val="00741F87"/>
    <w:rsid w:val="00741FA1"/>
    <w:rsid w:val="00741FBD"/>
    <w:rsid w:val="00742049"/>
    <w:rsid w:val="0074206C"/>
    <w:rsid w:val="0074208C"/>
    <w:rsid w:val="0074208D"/>
    <w:rsid w:val="007420E5"/>
    <w:rsid w:val="0074225A"/>
    <w:rsid w:val="00742297"/>
    <w:rsid w:val="00742381"/>
    <w:rsid w:val="00742447"/>
    <w:rsid w:val="00742453"/>
    <w:rsid w:val="00742463"/>
    <w:rsid w:val="007424CC"/>
    <w:rsid w:val="00742544"/>
    <w:rsid w:val="0074256C"/>
    <w:rsid w:val="007425A5"/>
    <w:rsid w:val="007426CE"/>
    <w:rsid w:val="00742742"/>
    <w:rsid w:val="007427D4"/>
    <w:rsid w:val="007428D6"/>
    <w:rsid w:val="007428FC"/>
    <w:rsid w:val="00742A19"/>
    <w:rsid w:val="00742AAE"/>
    <w:rsid w:val="00742B08"/>
    <w:rsid w:val="00742B86"/>
    <w:rsid w:val="00742BD0"/>
    <w:rsid w:val="00742C06"/>
    <w:rsid w:val="00742C1F"/>
    <w:rsid w:val="00742C9D"/>
    <w:rsid w:val="00742CA4"/>
    <w:rsid w:val="00742CFC"/>
    <w:rsid w:val="00742D36"/>
    <w:rsid w:val="00742D59"/>
    <w:rsid w:val="00742E47"/>
    <w:rsid w:val="00742E92"/>
    <w:rsid w:val="00742ECA"/>
    <w:rsid w:val="00742ED7"/>
    <w:rsid w:val="00742F0F"/>
    <w:rsid w:val="00742F18"/>
    <w:rsid w:val="00742F38"/>
    <w:rsid w:val="00742F40"/>
    <w:rsid w:val="00742FD9"/>
    <w:rsid w:val="007430AA"/>
    <w:rsid w:val="007430E1"/>
    <w:rsid w:val="00743138"/>
    <w:rsid w:val="00743191"/>
    <w:rsid w:val="00743195"/>
    <w:rsid w:val="0074322F"/>
    <w:rsid w:val="00743295"/>
    <w:rsid w:val="007432E2"/>
    <w:rsid w:val="00743308"/>
    <w:rsid w:val="00743482"/>
    <w:rsid w:val="007434E3"/>
    <w:rsid w:val="0074366F"/>
    <w:rsid w:val="007436EF"/>
    <w:rsid w:val="00743756"/>
    <w:rsid w:val="00743783"/>
    <w:rsid w:val="007437D2"/>
    <w:rsid w:val="007438A7"/>
    <w:rsid w:val="00743967"/>
    <w:rsid w:val="007439A4"/>
    <w:rsid w:val="007439CD"/>
    <w:rsid w:val="00743AB1"/>
    <w:rsid w:val="00743AC1"/>
    <w:rsid w:val="00743AC8"/>
    <w:rsid w:val="00743B3B"/>
    <w:rsid w:val="00743B5E"/>
    <w:rsid w:val="00743BE7"/>
    <w:rsid w:val="00743C51"/>
    <w:rsid w:val="00743CF6"/>
    <w:rsid w:val="00743D75"/>
    <w:rsid w:val="00743DA9"/>
    <w:rsid w:val="00743E7A"/>
    <w:rsid w:val="00743EAB"/>
    <w:rsid w:val="00743FDC"/>
    <w:rsid w:val="0074404A"/>
    <w:rsid w:val="00744057"/>
    <w:rsid w:val="007440FA"/>
    <w:rsid w:val="00744179"/>
    <w:rsid w:val="0074422F"/>
    <w:rsid w:val="00744270"/>
    <w:rsid w:val="00744388"/>
    <w:rsid w:val="007443CC"/>
    <w:rsid w:val="00744472"/>
    <w:rsid w:val="00744547"/>
    <w:rsid w:val="0074457E"/>
    <w:rsid w:val="007445B8"/>
    <w:rsid w:val="00744614"/>
    <w:rsid w:val="007446AC"/>
    <w:rsid w:val="007446C3"/>
    <w:rsid w:val="00744859"/>
    <w:rsid w:val="0074499A"/>
    <w:rsid w:val="007449AD"/>
    <w:rsid w:val="00744A70"/>
    <w:rsid w:val="00744B34"/>
    <w:rsid w:val="00744CD7"/>
    <w:rsid w:val="00744D08"/>
    <w:rsid w:val="00744D0E"/>
    <w:rsid w:val="00744DE9"/>
    <w:rsid w:val="00744E4D"/>
    <w:rsid w:val="00744E90"/>
    <w:rsid w:val="00744EC8"/>
    <w:rsid w:val="00744ED9"/>
    <w:rsid w:val="00745030"/>
    <w:rsid w:val="00745067"/>
    <w:rsid w:val="00745080"/>
    <w:rsid w:val="00745128"/>
    <w:rsid w:val="00745184"/>
    <w:rsid w:val="007451B8"/>
    <w:rsid w:val="0074527D"/>
    <w:rsid w:val="007452B1"/>
    <w:rsid w:val="007452FC"/>
    <w:rsid w:val="00745329"/>
    <w:rsid w:val="00745332"/>
    <w:rsid w:val="00745370"/>
    <w:rsid w:val="00745468"/>
    <w:rsid w:val="0074550D"/>
    <w:rsid w:val="007455A0"/>
    <w:rsid w:val="00745625"/>
    <w:rsid w:val="0074564B"/>
    <w:rsid w:val="00745687"/>
    <w:rsid w:val="0074569A"/>
    <w:rsid w:val="007456E4"/>
    <w:rsid w:val="00745718"/>
    <w:rsid w:val="00745760"/>
    <w:rsid w:val="00745764"/>
    <w:rsid w:val="0074584F"/>
    <w:rsid w:val="0074586D"/>
    <w:rsid w:val="0074587E"/>
    <w:rsid w:val="00745885"/>
    <w:rsid w:val="00745891"/>
    <w:rsid w:val="0074593E"/>
    <w:rsid w:val="00745A01"/>
    <w:rsid w:val="00745ACB"/>
    <w:rsid w:val="00745BB0"/>
    <w:rsid w:val="00745CC4"/>
    <w:rsid w:val="00745D50"/>
    <w:rsid w:val="00745DA0"/>
    <w:rsid w:val="00745E3E"/>
    <w:rsid w:val="00745EB0"/>
    <w:rsid w:val="00745FD1"/>
    <w:rsid w:val="00746070"/>
    <w:rsid w:val="00746077"/>
    <w:rsid w:val="00746121"/>
    <w:rsid w:val="00746124"/>
    <w:rsid w:val="0074612F"/>
    <w:rsid w:val="0074616A"/>
    <w:rsid w:val="00746183"/>
    <w:rsid w:val="00746258"/>
    <w:rsid w:val="007462D6"/>
    <w:rsid w:val="00746314"/>
    <w:rsid w:val="007463C7"/>
    <w:rsid w:val="0074641C"/>
    <w:rsid w:val="00746469"/>
    <w:rsid w:val="00746552"/>
    <w:rsid w:val="0074655C"/>
    <w:rsid w:val="00746561"/>
    <w:rsid w:val="0074664A"/>
    <w:rsid w:val="00746664"/>
    <w:rsid w:val="007466AE"/>
    <w:rsid w:val="007466E2"/>
    <w:rsid w:val="00746701"/>
    <w:rsid w:val="00746718"/>
    <w:rsid w:val="00746722"/>
    <w:rsid w:val="0074674C"/>
    <w:rsid w:val="00746758"/>
    <w:rsid w:val="007467DA"/>
    <w:rsid w:val="0074695B"/>
    <w:rsid w:val="00746AE1"/>
    <w:rsid w:val="00746B53"/>
    <w:rsid w:val="00746B54"/>
    <w:rsid w:val="00746B84"/>
    <w:rsid w:val="00746B99"/>
    <w:rsid w:val="00746D21"/>
    <w:rsid w:val="00746E31"/>
    <w:rsid w:val="00746EA2"/>
    <w:rsid w:val="00746EB3"/>
    <w:rsid w:val="00746F04"/>
    <w:rsid w:val="00746F32"/>
    <w:rsid w:val="00747051"/>
    <w:rsid w:val="0074706B"/>
    <w:rsid w:val="0074706D"/>
    <w:rsid w:val="0074715D"/>
    <w:rsid w:val="00747165"/>
    <w:rsid w:val="0074719E"/>
    <w:rsid w:val="007471A7"/>
    <w:rsid w:val="00747247"/>
    <w:rsid w:val="00747293"/>
    <w:rsid w:val="007472D9"/>
    <w:rsid w:val="007472DD"/>
    <w:rsid w:val="007472FF"/>
    <w:rsid w:val="00747301"/>
    <w:rsid w:val="0074732B"/>
    <w:rsid w:val="00747332"/>
    <w:rsid w:val="0074733C"/>
    <w:rsid w:val="00747380"/>
    <w:rsid w:val="00747496"/>
    <w:rsid w:val="007474F5"/>
    <w:rsid w:val="0074750B"/>
    <w:rsid w:val="0074753B"/>
    <w:rsid w:val="007475DA"/>
    <w:rsid w:val="00747763"/>
    <w:rsid w:val="0074785C"/>
    <w:rsid w:val="00747867"/>
    <w:rsid w:val="00747886"/>
    <w:rsid w:val="007478DD"/>
    <w:rsid w:val="0074790C"/>
    <w:rsid w:val="00747943"/>
    <w:rsid w:val="0074799F"/>
    <w:rsid w:val="007479A7"/>
    <w:rsid w:val="00747AE0"/>
    <w:rsid w:val="00747B0D"/>
    <w:rsid w:val="00747C50"/>
    <w:rsid w:val="00747CBA"/>
    <w:rsid w:val="00747D06"/>
    <w:rsid w:val="00747D37"/>
    <w:rsid w:val="00747DD3"/>
    <w:rsid w:val="00747E16"/>
    <w:rsid w:val="00747E3B"/>
    <w:rsid w:val="00747F73"/>
    <w:rsid w:val="0075003B"/>
    <w:rsid w:val="00750049"/>
    <w:rsid w:val="007500B6"/>
    <w:rsid w:val="007500FB"/>
    <w:rsid w:val="0075011E"/>
    <w:rsid w:val="00750145"/>
    <w:rsid w:val="00750216"/>
    <w:rsid w:val="00750238"/>
    <w:rsid w:val="00750287"/>
    <w:rsid w:val="007502CD"/>
    <w:rsid w:val="007502E6"/>
    <w:rsid w:val="00750314"/>
    <w:rsid w:val="007503A6"/>
    <w:rsid w:val="007503A7"/>
    <w:rsid w:val="007503C0"/>
    <w:rsid w:val="007503F1"/>
    <w:rsid w:val="0075040C"/>
    <w:rsid w:val="0075043E"/>
    <w:rsid w:val="0075046D"/>
    <w:rsid w:val="00750470"/>
    <w:rsid w:val="00750476"/>
    <w:rsid w:val="00750535"/>
    <w:rsid w:val="0075061E"/>
    <w:rsid w:val="0075063C"/>
    <w:rsid w:val="007506A7"/>
    <w:rsid w:val="007506F1"/>
    <w:rsid w:val="0075073F"/>
    <w:rsid w:val="007507E2"/>
    <w:rsid w:val="00750836"/>
    <w:rsid w:val="00750858"/>
    <w:rsid w:val="007508B2"/>
    <w:rsid w:val="0075091B"/>
    <w:rsid w:val="00750943"/>
    <w:rsid w:val="0075099C"/>
    <w:rsid w:val="007509B1"/>
    <w:rsid w:val="007509D9"/>
    <w:rsid w:val="00750A02"/>
    <w:rsid w:val="00750AE0"/>
    <w:rsid w:val="00750B8D"/>
    <w:rsid w:val="00750D3C"/>
    <w:rsid w:val="00750DA4"/>
    <w:rsid w:val="00750DFF"/>
    <w:rsid w:val="00750E1F"/>
    <w:rsid w:val="00750E7D"/>
    <w:rsid w:val="00750EC9"/>
    <w:rsid w:val="0075102F"/>
    <w:rsid w:val="007510E7"/>
    <w:rsid w:val="007511B9"/>
    <w:rsid w:val="0075123E"/>
    <w:rsid w:val="00751352"/>
    <w:rsid w:val="00751415"/>
    <w:rsid w:val="007514AB"/>
    <w:rsid w:val="00751588"/>
    <w:rsid w:val="007515A7"/>
    <w:rsid w:val="007515E7"/>
    <w:rsid w:val="0075162D"/>
    <w:rsid w:val="00751647"/>
    <w:rsid w:val="0075165C"/>
    <w:rsid w:val="007516D6"/>
    <w:rsid w:val="007517B9"/>
    <w:rsid w:val="007517DB"/>
    <w:rsid w:val="0075180E"/>
    <w:rsid w:val="00751897"/>
    <w:rsid w:val="007518E1"/>
    <w:rsid w:val="007519A5"/>
    <w:rsid w:val="00751A85"/>
    <w:rsid w:val="00751B29"/>
    <w:rsid w:val="00751CC1"/>
    <w:rsid w:val="00751D07"/>
    <w:rsid w:val="00751E91"/>
    <w:rsid w:val="00751EC0"/>
    <w:rsid w:val="00751F05"/>
    <w:rsid w:val="00751F2B"/>
    <w:rsid w:val="00751F7C"/>
    <w:rsid w:val="0075201D"/>
    <w:rsid w:val="00752026"/>
    <w:rsid w:val="0075204C"/>
    <w:rsid w:val="0075205F"/>
    <w:rsid w:val="00752135"/>
    <w:rsid w:val="00752143"/>
    <w:rsid w:val="00752147"/>
    <w:rsid w:val="00752177"/>
    <w:rsid w:val="007521C0"/>
    <w:rsid w:val="0075221F"/>
    <w:rsid w:val="00752254"/>
    <w:rsid w:val="007522AA"/>
    <w:rsid w:val="007522DF"/>
    <w:rsid w:val="00752385"/>
    <w:rsid w:val="00752422"/>
    <w:rsid w:val="0075245B"/>
    <w:rsid w:val="00752526"/>
    <w:rsid w:val="0075256E"/>
    <w:rsid w:val="0075257C"/>
    <w:rsid w:val="007525DA"/>
    <w:rsid w:val="00752661"/>
    <w:rsid w:val="007526AD"/>
    <w:rsid w:val="007526C8"/>
    <w:rsid w:val="00752776"/>
    <w:rsid w:val="00752778"/>
    <w:rsid w:val="007527A9"/>
    <w:rsid w:val="007527F5"/>
    <w:rsid w:val="00752838"/>
    <w:rsid w:val="007528A9"/>
    <w:rsid w:val="007528CE"/>
    <w:rsid w:val="00752971"/>
    <w:rsid w:val="0075299A"/>
    <w:rsid w:val="007529A1"/>
    <w:rsid w:val="007529F4"/>
    <w:rsid w:val="00752A43"/>
    <w:rsid w:val="00752A4E"/>
    <w:rsid w:val="00752A50"/>
    <w:rsid w:val="00752A58"/>
    <w:rsid w:val="00752B42"/>
    <w:rsid w:val="00752B4C"/>
    <w:rsid w:val="00752BF8"/>
    <w:rsid w:val="00752CA4"/>
    <w:rsid w:val="00752CA7"/>
    <w:rsid w:val="00752CCB"/>
    <w:rsid w:val="00752D95"/>
    <w:rsid w:val="00752D9D"/>
    <w:rsid w:val="00752DAD"/>
    <w:rsid w:val="00752DC6"/>
    <w:rsid w:val="00752DCF"/>
    <w:rsid w:val="00752E48"/>
    <w:rsid w:val="00752E5F"/>
    <w:rsid w:val="00752E79"/>
    <w:rsid w:val="00752F04"/>
    <w:rsid w:val="00752F23"/>
    <w:rsid w:val="00752F2E"/>
    <w:rsid w:val="00752FC2"/>
    <w:rsid w:val="00753001"/>
    <w:rsid w:val="0075302D"/>
    <w:rsid w:val="00753045"/>
    <w:rsid w:val="00753060"/>
    <w:rsid w:val="00753122"/>
    <w:rsid w:val="00753142"/>
    <w:rsid w:val="007531C7"/>
    <w:rsid w:val="007532AD"/>
    <w:rsid w:val="00753303"/>
    <w:rsid w:val="0075331D"/>
    <w:rsid w:val="0075336E"/>
    <w:rsid w:val="00753385"/>
    <w:rsid w:val="007533A0"/>
    <w:rsid w:val="007533A3"/>
    <w:rsid w:val="00753413"/>
    <w:rsid w:val="0075343C"/>
    <w:rsid w:val="007534BA"/>
    <w:rsid w:val="007534C6"/>
    <w:rsid w:val="007534D0"/>
    <w:rsid w:val="007534F2"/>
    <w:rsid w:val="00753630"/>
    <w:rsid w:val="0075368C"/>
    <w:rsid w:val="0075368F"/>
    <w:rsid w:val="007536A4"/>
    <w:rsid w:val="007537DA"/>
    <w:rsid w:val="007537E0"/>
    <w:rsid w:val="00753801"/>
    <w:rsid w:val="00753851"/>
    <w:rsid w:val="00753880"/>
    <w:rsid w:val="00753888"/>
    <w:rsid w:val="007538C4"/>
    <w:rsid w:val="00753902"/>
    <w:rsid w:val="0075390C"/>
    <w:rsid w:val="00753962"/>
    <w:rsid w:val="00753A0C"/>
    <w:rsid w:val="00753B53"/>
    <w:rsid w:val="00753BA0"/>
    <w:rsid w:val="00753CC5"/>
    <w:rsid w:val="00753CC7"/>
    <w:rsid w:val="00753D4C"/>
    <w:rsid w:val="00753E2F"/>
    <w:rsid w:val="00753E65"/>
    <w:rsid w:val="00753E7C"/>
    <w:rsid w:val="00753ED9"/>
    <w:rsid w:val="00753EFB"/>
    <w:rsid w:val="00753F18"/>
    <w:rsid w:val="00753FD7"/>
    <w:rsid w:val="00754087"/>
    <w:rsid w:val="007540A5"/>
    <w:rsid w:val="00754130"/>
    <w:rsid w:val="00754186"/>
    <w:rsid w:val="007541CB"/>
    <w:rsid w:val="007541E0"/>
    <w:rsid w:val="00754350"/>
    <w:rsid w:val="007543DF"/>
    <w:rsid w:val="00754449"/>
    <w:rsid w:val="007544E7"/>
    <w:rsid w:val="00754587"/>
    <w:rsid w:val="007545A1"/>
    <w:rsid w:val="007546BF"/>
    <w:rsid w:val="00754711"/>
    <w:rsid w:val="007547EE"/>
    <w:rsid w:val="007547F7"/>
    <w:rsid w:val="0075486D"/>
    <w:rsid w:val="007548DA"/>
    <w:rsid w:val="00754A64"/>
    <w:rsid w:val="00754AA7"/>
    <w:rsid w:val="00754ABC"/>
    <w:rsid w:val="00754BCA"/>
    <w:rsid w:val="00754C33"/>
    <w:rsid w:val="00754CCD"/>
    <w:rsid w:val="00754D7E"/>
    <w:rsid w:val="00754E09"/>
    <w:rsid w:val="00754EAF"/>
    <w:rsid w:val="00754EE7"/>
    <w:rsid w:val="00754EE8"/>
    <w:rsid w:val="00754FAC"/>
    <w:rsid w:val="00754FCE"/>
    <w:rsid w:val="00755051"/>
    <w:rsid w:val="0075507D"/>
    <w:rsid w:val="0075509E"/>
    <w:rsid w:val="007550D2"/>
    <w:rsid w:val="00755114"/>
    <w:rsid w:val="007552AD"/>
    <w:rsid w:val="0075538C"/>
    <w:rsid w:val="00755393"/>
    <w:rsid w:val="007553DD"/>
    <w:rsid w:val="00755422"/>
    <w:rsid w:val="007554A1"/>
    <w:rsid w:val="00755524"/>
    <w:rsid w:val="007556A3"/>
    <w:rsid w:val="007556F1"/>
    <w:rsid w:val="00755762"/>
    <w:rsid w:val="007557A1"/>
    <w:rsid w:val="007558F5"/>
    <w:rsid w:val="00755925"/>
    <w:rsid w:val="00755A2C"/>
    <w:rsid w:val="00755A33"/>
    <w:rsid w:val="00755A86"/>
    <w:rsid w:val="00755B85"/>
    <w:rsid w:val="00755C32"/>
    <w:rsid w:val="00755C76"/>
    <w:rsid w:val="00755D07"/>
    <w:rsid w:val="00755D41"/>
    <w:rsid w:val="00755D5D"/>
    <w:rsid w:val="00755DB5"/>
    <w:rsid w:val="00755DF5"/>
    <w:rsid w:val="00755E89"/>
    <w:rsid w:val="00755ECF"/>
    <w:rsid w:val="00755F03"/>
    <w:rsid w:val="00755F7C"/>
    <w:rsid w:val="00755FF6"/>
    <w:rsid w:val="00756031"/>
    <w:rsid w:val="00756033"/>
    <w:rsid w:val="00756064"/>
    <w:rsid w:val="007560A2"/>
    <w:rsid w:val="007560D0"/>
    <w:rsid w:val="007560E3"/>
    <w:rsid w:val="0075614C"/>
    <w:rsid w:val="007561DA"/>
    <w:rsid w:val="0075626A"/>
    <w:rsid w:val="007562A4"/>
    <w:rsid w:val="0075634A"/>
    <w:rsid w:val="0075636F"/>
    <w:rsid w:val="0075644F"/>
    <w:rsid w:val="00756486"/>
    <w:rsid w:val="0075651A"/>
    <w:rsid w:val="0075653E"/>
    <w:rsid w:val="007565CE"/>
    <w:rsid w:val="007565F0"/>
    <w:rsid w:val="00756636"/>
    <w:rsid w:val="007566B7"/>
    <w:rsid w:val="007566CD"/>
    <w:rsid w:val="0075679B"/>
    <w:rsid w:val="007567BC"/>
    <w:rsid w:val="007568B9"/>
    <w:rsid w:val="007568FC"/>
    <w:rsid w:val="0075695D"/>
    <w:rsid w:val="007569D8"/>
    <w:rsid w:val="00756A57"/>
    <w:rsid w:val="00756A93"/>
    <w:rsid w:val="00756B02"/>
    <w:rsid w:val="00756B0E"/>
    <w:rsid w:val="00756B5A"/>
    <w:rsid w:val="00756BD5"/>
    <w:rsid w:val="00756C1F"/>
    <w:rsid w:val="00756CAA"/>
    <w:rsid w:val="00756E11"/>
    <w:rsid w:val="00756F74"/>
    <w:rsid w:val="00756F85"/>
    <w:rsid w:val="00756FA6"/>
    <w:rsid w:val="00756FFB"/>
    <w:rsid w:val="00757094"/>
    <w:rsid w:val="007570A5"/>
    <w:rsid w:val="00757108"/>
    <w:rsid w:val="0075712D"/>
    <w:rsid w:val="0075713C"/>
    <w:rsid w:val="0075725F"/>
    <w:rsid w:val="00757294"/>
    <w:rsid w:val="00757366"/>
    <w:rsid w:val="0075743C"/>
    <w:rsid w:val="00757476"/>
    <w:rsid w:val="007574C6"/>
    <w:rsid w:val="007575CD"/>
    <w:rsid w:val="007575FD"/>
    <w:rsid w:val="00757621"/>
    <w:rsid w:val="007576BF"/>
    <w:rsid w:val="007576D0"/>
    <w:rsid w:val="00757768"/>
    <w:rsid w:val="007577B3"/>
    <w:rsid w:val="007577D5"/>
    <w:rsid w:val="007578D6"/>
    <w:rsid w:val="007578F0"/>
    <w:rsid w:val="0075792B"/>
    <w:rsid w:val="00757A31"/>
    <w:rsid w:val="00757AC4"/>
    <w:rsid w:val="00757B11"/>
    <w:rsid w:val="00757B23"/>
    <w:rsid w:val="00757BC7"/>
    <w:rsid w:val="00757CDF"/>
    <w:rsid w:val="00757D5E"/>
    <w:rsid w:val="00757D74"/>
    <w:rsid w:val="00757DA7"/>
    <w:rsid w:val="00757DE5"/>
    <w:rsid w:val="00757E45"/>
    <w:rsid w:val="00757E6E"/>
    <w:rsid w:val="00757EA0"/>
    <w:rsid w:val="00757EF4"/>
    <w:rsid w:val="00757EF9"/>
    <w:rsid w:val="00757F7D"/>
    <w:rsid w:val="00757FEB"/>
    <w:rsid w:val="0076003C"/>
    <w:rsid w:val="00760059"/>
    <w:rsid w:val="0076006C"/>
    <w:rsid w:val="0076008D"/>
    <w:rsid w:val="0076014F"/>
    <w:rsid w:val="0076015E"/>
    <w:rsid w:val="0076018A"/>
    <w:rsid w:val="007601C3"/>
    <w:rsid w:val="0076026D"/>
    <w:rsid w:val="0076026F"/>
    <w:rsid w:val="00760288"/>
    <w:rsid w:val="007602B6"/>
    <w:rsid w:val="007602CA"/>
    <w:rsid w:val="00760331"/>
    <w:rsid w:val="007603A4"/>
    <w:rsid w:val="007603C1"/>
    <w:rsid w:val="007603E9"/>
    <w:rsid w:val="0076043F"/>
    <w:rsid w:val="007604B0"/>
    <w:rsid w:val="007604E1"/>
    <w:rsid w:val="00760515"/>
    <w:rsid w:val="00760537"/>
    <w:rsid w:val="00760614"/>
    <w:rsid w:val="0076076A"/>
    <w:rsid w:val="007607B2"/>
    <w:rsid w:val="00760886"/>
    <w:rsid w:val="007608DA"/>
    <w:rsid w:val="00760A48"/>
    <w:rsid w:val="00760ADE"/>
    <w:rsid w:val="00760BE8"/>
    <w:rsid w:val="00760C6E"/>
    <w:rsid w:val="00760D3F"/>
    <w:rsid w:val="00760DE8"/>
    <w:rsid w:val="00760E06"/>
    <w:rsid w:val="00760E4C"/>
    <w:rsid w:val="00760F0E"/>
    <w:rsid w:val="00761024"/>
    <w:rsid w:val="00761228"/>
    <w:rsid w:val="0076122C"/>
    <w:rsid w:val="0076125E"/>
    <w:rsid w:val="007612C4"/>
    <w:rsid w:val="007612C8"/>
    <w:rsid w:val="0076130D"/>
    <w:rsid w:val="00761320"/>
    <w:rsid w:val="0076132A"/>
    <w:rsid w:val="0076137C"/>
    <w:rsid w:val="0076139A"/>
    <w:rsid w:val="007613A7"/>
    <w:rsid w:val="0076142E"/>
    <w:rsid w:val="007614CB"/>
    <w:rsid w:val="007614ED"/>
    <w:rsid w:val="00761575"/>
    <w:rsid w:val="00761581"/>
    <w:rsid w:val="007615D6"/>
    <w:rsid w:val="0076162B"/>
    <w:rsid w:val="0076162F"/>
    <w:rsid w:val="00761644"/>
    <w:rsid w:val="00761647"/>
    <w:rsid w:val="00761675"/>
    <w:rsid w:val="00761728"/>
    <w:rsid w:val="00761748"/>
    <w:rsid w:val="0076174B"/>
    <w:rsid w:val="0076179F"/>
    <w:rsid w:val="007617CB"/>
    <w:rsid w:val="00761833"/>
    <w:rsid w:val="00761839"/>
    <w:rsid w:val="00761848"/>
    <w:rsid w:val="00761865"/>
    <w:rsid w:val="007618D1"/>
    <w:rsid w:val="00761977"/>
    <w:rsid w:val="007619BF"/>
    <w:rsid w:val="007619EA"/>
    <w:rsid w:val="00761B8B"/>
    <w:rsid w:val="00761B95"/>
    <w:rsid w:val="00761C61"/>
    <w:rsid w:val="00761C94"/>
    <w:rsid w:val="00761CA8"/>
    <w:rsid w:val="00761CA9"/>
    <w:rsid w:val="00761CD6"/>
    <w:rsid w:val="00761D01"/>
    <w:rsid w:val="00761D0F"/>
    <w:rsid w:val="00761D37"/>
    <w:rsid w:val="00761D55"/>
    <w:rsid w:val="00761DDC"/>
    <w:rsid w:val="00761DF7"/>
    <w:rsid w:val="00761E08"/>
    <w:rsid w:val="00761E39"/>
    <w:rsid w:val="00761EA1"/>
    <w:rsid w:val="00761EDA"/>
    <w:rsid w:val="00761F5A"/>
    <w:rsid w:val="00761F9B"/>
    <w:rsid w:val="00762206"/>
    <w:rsid w:val="00762211"/>
    <w:rsid w:val="00762251"/>
    <w:rsid w:val="0076227F"/>
    <w:rsid w:val="007622B5"/>
    <w:rsid w:val="0076230E"/>
    <w:rsid w:val="00762317"/>
    <w:rsid w:val="0076231E"/>
    <w:rsid w:val="00762368"/>
    <w:rsid w:val="00762389"/>
    <w:rsid w:val="00762442"/>
    <w:rsid w:val="00762467"/>
    <w:rsid w:val="0076252D"/>
    <w:rsid w:val="0076274C"/>
    <w:rsid w:val="00762803"/>
    <w:rsid w:val="0076283C"/>
    <w:rsid w:val="00762895"/>
    <w:rsid w:val="00762916"/>
    <w:rsid w:val="0076296F"/>
    <w:rsid w:val="00762975"/>
    <w:rsid w:val="007629C1"/>
    <w:rsid w:val="007629E3"/>
    <w:rsid w:val="007629F9"/>
    <w:rsid w:val="00762A6A"/>
    <w:rsid w:val="00762B1E"/>
    <w:rsid w:val="00762B77"/>
    <w:rsid w:val="00762BA2"/>
    <w:rsid w:val="00762C4F"/>
    <w:rsid w:val="00762CBC"/>
    <w:rsid w:val="00762CFD"/>
    <w:rsid w:val="00762D27"/>
    <w:rsid w:val="00762D57"/>
    <w:rsid w:val="00762E04"/>
    <w:rsid w:val="00762E2D"/>
    <w:rsid w:val="00762E37"/>
    <w:rsid w:val="00762E7D"/>
    <w:rsid w:val="007630CA"/>
    <w:rsid w:val="007630D6"/>
    <w:rsid w:val="007630EF"/>
    <w:rsid w:val="007631AC"/>
    <w:rsid w:val="007631F6"/>
    <w:rsid w:val="00763217"/>
    <w:rsid w:val="0076322E"/>
    <w:rsid w:val="00763238"/>
    <w:rsid w:val="00763250"/>
    <w:rsid w:val="007632D1"/>
    <w:rsid w:val="007633F1"/>
    <w:rsid w:val="00763415"/>
    <w:rsid w:val="007634AF"/>
    <w:rsid w:val="007634F9"/>
    <w:rsid w:val="00763534"/>
    <w:rsid w:val="00763564"/>
    <w:rsid w:val="007635E9"/>
    <w:rsid w:val="00763794"/>
    <w:rsid w:val="007637BC"/>
    <w:rsid w:val="007637D0"/>
    <w:rsid w:val="00763842"/>
    <w:rsid w:val="00763882"/>
    <w:rsid w:val="007638C6"/>
    <w:rsid w:val="007638F2"/>
    <w:rsid w:val="0076398B"/>
    <w:rsid w:val="007639D4"/>
    <w:rsid w:val="007639EC"/>
    <w:rsid w:val="00763A1F"/>
    <w:rsid w:val="00763AA2"/>
    <w:rsid w:val="00763AF7"/>
    <w:rsid w:val="00763BB2"/>
    <w:rsid w:val="00763C0D"/>
    <w:rsid w:val="00763C3B"/>
    <w:rsid w:val="00763C6E"/>
    <w:rsid w:val="00763C87"/>
    <w:rsid w:val="00763CE2"/>
    <w:rsid w:val="00763D09"/>
    <w:rsid w:val="00763D10"/>
    <w:rsid w:val="00763D12"/>
    <w:rsid w:val="00763D82"/>
    <w:rsid w:val="00763F30"/>
    <w:rsid w:val="00763FDB"/>
    <w:rsid w:val="00764085"/>
    <w:rsid w:val="00764094"/>
    <w:rsid w:val="007640CB"/>
    <w:rsid w:val="007640CE"/>
    <w:rsid w:val="00764112"/>
    <w:rsid w:val="00764120"/>
    <w:rsid w:val="007641DA"/>
    <w:rsid w:val="00764206"/>
    <w:rsid w:val="00764217"/>
    <w:rsid w:val="00764225"/>
    <w:rsid w:val="00764290"/>
    <w:rsid w:val="007642C5"/>
    <w:rsid w:val="00764318"/>
    <w:rsid w:val="00764342"/>
    <w:rsid w:val="00764357"/>
    <w:rsid w:val="007643DE"/>
    <w:rsid w:val="007644D5"/>
    <w:rsid w:val="00764576"/>
    <w:rsid w:val="00764603"/>
    <w:rsid w:val="00764671"/>
    <w:rsid w:val="0076469F"/>
    <w:rsid w:val="00764706"/>
    <w:rsid w:val="00764771"/>
    <w:rsid w:val="007647B4"/>
    <w:rsid w:val="007647DB"/>
    <w:rsid w:val="0076483B"/>
    <w:rsid w:val="00764881"/>
    <w:rsid w:val="007649AE"/>
    <w:rsid w:val="007649EF"/>
    <w:rsid w:val="00764A12"/>
    <w:rsid w:val="00764B36"/>
    <w:rsid w:val="00764B98"/>
    <w:rsid w:val="00764BC6"/>
    <w:rsid w:val="00764BE8"/>
    <w:rsid w:val="00764BFD"/>
    <w:rsid w:val="00764C77"/>
    <w:rsid w:val="00764CE9"/>
    <w:rsid w:val="00764D40"/>
    <w:rsid w:val="00764D57"/>
    <w:rsid w:val="00764DFB"/>
    <w:rsid w:val="00764E19"/>
    <w:rsid w:val="00764F5C"/>
    <w:rsid w:val="00765020"/>
    <w:rsid w:val="00765093"/>
    <w:rsid w:val="007651E6"/>
    <w:rsid w:val="0076521B"/>
    <w:rsid w:val="007652A0"/>
    <w:rsid w:val="007652D6"/>
    <w:rsid w:val="0076538B"/>
    <w:rsid w:val="00765433"/>
    <w:rsid w:val="0076548E"/>
    <w:rsid w:val="007654AF"/>
    <w:rsid w:val="00765541"/>
    <w:rsid w:val="007655F9"/>
    <w:rsid w:val="00765615"/>
    <w:rsid w:val="00765687"/>
    <w:rsid w:val="007656A1"/>
    <w:rsid w:val="00765745"/>
    <w:rsid w:val="007657BD"/>
    <w:rsid w:val="00765814"/>
    <w:rsid w:val="0076585B"/>
    <w:rsid w:val="00765895"/>
    <w:rsid w:val="007658FB"/>
    <w:rsid w:val="00765937"/>
    <w:rsid w:val="0076599B"/>
    <w:rsid w:val="007659FF"/>
    <w:rsid w:val="00765A70"/>
    <w:rsid w:val="00765A99"/>
    <w:rsid w:val="00765AEE"/>
    <w:rsid w:val="00765BC1"/>
    <w:rsid w:val="00765BDF"/>
    <w:rsid w:val="00765BF4"/>
    <w:rsid w:val="00765C4E"/>
    <w:rsid w:val="00765C95"/>
    <w:rsid w:val="00765CDF"/>
    <w:rsid w:val="00765D35"/>
    <w:rsid w:val="00765DC0"/>
    <w:rsid w:val="00765E0D"/>
    <w:rsid w:val="00765E12"/>
    <w:rsid w:val="00765F76"/>
    <w:rsid w:val="00765F7B"/>
    <w:rsid w:val="00765FA7"/>
    <w:rsid w:val="00765FB4"/>
    <w:rsid w:val="0076600D"/>
    <w:rsid w:val="00766022"/>
    <w:rsid w:val="0076606E"/>
    <w:rsid w:val="0076608F"/>
    <w:rsid w:val="007660D4"/>
    <w:rsid w:val="0076630C"/>
    <w:rsid w:val="007663B9"/>
    <w:rsid w:val="00766412"/>
    <w:rsid w:val="00766441"/>
    <w:rsid w:val="007664AE"/>
    <w:rsid w:val="007664C4"/>
    <w:rsid w:val="007664D2"/>
    <w:rsid w:val="0076658B"/>
    <w:rsid w:val="00766658"/>
    <w:rsid w:val="00766670"/>
    <w:rsid w:val="00766687"/>
    <w:rsid w:val="007666DD"/>
    <w:rsid w:val="00766776"/>
    <w:rsid w:val="007668A2"/>
    <w:rsid w:val="007668C7"/>
    <w:rsid w:val="007668F0"/>
    <w:rsid w:val="00766902"/>
    <w:rsid w:val="00766945"/>
    <w:rsid w:val="0076697D"/>
    <w:rsid w:val="00766A84"/>
    <w:rsid w:val="00766BB6"/>
    <w:rsid w:val="00766BBB"/>
    <w:rsid w:val="00766BCD"/>
    <w:rsid w:val="00766BCE"/>
    <w:rsid w:val="00766BF6"/>
    <w:rsid w:val="00766C4C"/>
    <w:rsid w:val="00766C9C"/>
    <w:rsid w:val="00766D65"/>
    <w:rsid w:val="00766D75"/>
    <w:rsid w:val="00766EAF"/>
    <w:rsid w:val="00766ED3"/>
    <w:rsid w:val="00766F9D"/>
    <w:rsid w:val="00766FA8"/>
    <w:rsid w:val="00766FAE"/>
    <w:rsid w:val="00766FB9"/>
    <w:rsid w:val="00767003"/>
    <w:rsid w:val="0076702D"/>
    <w:rsid w:val="0076702E"/>
    <w:rsid w:val="0076708B"/>
    <w:rsid w:val="00767090"/>
    <w:rsid w:val="007670C6"/>
    <w:rsid w:val="0076721F"/>
    <w:rsid w:val="00767356"/>
    <w:rsid w:val="0076735D"/>
    <w:rsid w:val="0076736D"/>
    <w:rsid w:val="00767390"/>
    <w:rsid w:val="00767405"/>
    <w:rsid w:val="00767411"/>
    <w:rsid w:val="007674D1"/>
    <w:rsid w:val="007674F9"/>
    <w:rsid w:val="007675ED"/>
    <w:rsid w:val="007675F1"/>
    <w:rsid w:val="0076762D"/>
    <w:rsid w:val="00767753"/>
    <w:rsid w:val="0076783A"/>
    <w:rsid w:val="00767884"/>
    <w:rsid w:val="00767893"/>
    <w:rsid w:val="007678F3"/>
    <w:rsid w:val="0076791E"/>
    <w:rsid w:val="00767959"/>
    <w:rsid w:val="007679FF"/>
    <w:rsid w:val="00767A0D"/>
    <w:rsid w:val="00767A5E"/>
    <w:rsid w:val="00767B09"/>
    <w:rsid w:val="00767C09"/>
    <w:rsid w:val="00767C1F"/>
    <w:rsid w:val="00767C30"/>
    <w:rsid w:val="00767C39"/>
    <w:rsid w:val="00767CD1"/>
    <w:rsid w:val="00767D14"/>
    <w:rsid w:val="00767EC5"/>
    <w:rsid w:val="00767F12"/>
    <w:rsid w:val="00767F5C"/>
    <w:rsid w:val="00767FAB"/>
    <w:rsid w:val="0077003B"/>
    <w:rsid w:val="007700C1"/>
    <w:rsid w:val="00770193"/>
    <w:rsid w:val="007701D8"/>
    <w:rsid w:val="0077026E"/>
    <w:rsid w:val="0077031F"/>
    <w:rsid w:val="00770349"/>
    <w:rsid w:val="00770411"/>
    <w:rsid w:val="00770454"/>
    <w:rsid w:val="00770476"/>
    <w:rsid w:val="00770496"/>
    <w:rsid w:val="007704E6"/>
    <w:rsid w:val="00770680"/>
    <w:rsid w:val="007706C9"/>
    <w:rsid w:val="00770769"/>
    <w:rsid w:val="00770845"/>
    <w:rsid w:val="00770928"/>
    <w:rsid w:val="007709D2"/>
    <w:rsid w:val="00770B00"/>
    <w:rsid w:val="00770B99"/>
    <w:rsid w:val="00770C91"/>
    <w:rsid w:val="00770CA7"/>
    <w:rsid w:val="00770CD4"/>
    <w:rsid w:val="00770D0F"/>
    <w:rsid w:val="00770DD0"/>
    <w:rsid w:val="00770E44"/>
    <w:rsid w:val="00770E52"/>
    <w:rsid w:val="00770EB6"/>
    <w:rsid w:val="00770EFA"/>
    <w:rsid w:val="00770F98"/>
    <w:rsid w:val="0077108D"/>
    <w:rsid w:val="00771099"/>
    <w:rsid w:val="007710B4"/>
    <w:rsid w:val="0077118A"/>
    <w:rsid w:val="007711DE"/>
    <w:rsid w:val="007712D5"/>
    <w:rsid w:val="007712FB"/>
    <w:rsid w:val="00771419"/>
    <w:rsid w:val="00771461"/>
    <w:rsid w:val="00771486"/>
    <w:rsid w:val="00771499"/>
    <w:rsid w:val="007714F8"/>
    <w:rsid w:val="0077151B"/>
    <w:rsid w:val="00771585"/>
    <w:rsid w:val="007715E1"/>
    <w:rsid w:val="00771614"/>
    <w:rsid w:val="007716AB"/>
    <w:rsid w:val="00771739"/>
    <w:rsid w:val="0077180A"/>
    <w:rsid w:val="00771824"/>
    <w:rsid w:val="00771881"/>
    <w:rsid w:val="007718BB"/>
    <w:rsid w:val="007718C3"/>
    <w:rsid w:val="007718EC"/>
    <w:rsid w:val="007719DB"/>
    <w:rsid w:val="00771A0B"/>
    <w:rsid w:val="00771BBA"/>
    <w:rsid w:val="00771BC8"/>
    <w:rsid w:val="00771BD8"/>
    <w:rsid w:val="00771D09"/>
    <w:rsid w:val="00771EFB"/>
    <w:rsid w:val="00771F02"/>
    <w:rsid w:val="00771F09"/>
    <w:rsid w:val="00771F7F"/>
    <w:rsid w:val="00771F88"/>
    <w:rsid w:val="00771FB3"/>
    <w:rsid w:val="00772096"/>
    <w:rsid w:val="007720A0"/>
    <w:rsid w:val="007720C7"/>
    <w:rsid w:val="007721A4"/>
    <w:rsid w:val="007721AC"/>
    <w:rsid w:val="007721E5"/>
    <w:rsid w:val="0077220E"/>
    <w:rsid w:val="00772391"/>
    <w:rsid w:val="00772398"/>
    <w:rsid w:val="007723F0"/>
    <w:rsid w:val="0077247D"/>
    <w:rsid w:val="00772489"/>
    <w:rsid w:val="007724C2"/>
    <w:rsid w:val="007724F9"/>
    <w:rsid w:val="00772571"/>
    <w:rsid w:val="007725A1"/>
    <w:rsid w:val="007725AB"/>
    <w:rsid w:val="00772645"/>
    <w:rsid w:val="0077268C"/>
    <w:rsid w:val="00772762"/>
    <w:rsid w:val="00772791"/>
    <w:rsid w:val="007728F4"/>
    <w:rsid w:val="0077298F"/>
    <w:rsid w:val="007729FD"/>
    <w:rsid w:val="00772A22"/>
    <w:rsid w:val="00772A39"/>
    <w:rsid w:val="00772A76"/>
    <w:rsid w:val="00772AB3"/>
    <w:rsid w:val="00772BC7"/>
    <w:rsid w:val="00772BF9"/>
    <w:rsid w:val="00772C29"/>
    <w:rsid w:val="00772CB6"/>
    <w:rsid w:val="00772CDE"/>
    <w:rsid w:val="00772D18"/>
    <w:rsid w:val="00772D80"/>
    <w:rsid w:val="00772D87"/>
    <w:rsid w:val="00772E3D"/>
    <w:rsid w:val="00772F30"/>
    <w:rsid w:val="00772FE5"/>
    <w:rsid w:val="00773103"/>
    <w:rsid w:val="00773134"/>
    <w:rsid w:val="0077316B"/>
    <w:rsid w:val="00773297"/>
    <w:rsid w:val="007732F6"/>
    <w:rsid w:val="00773319"/>
    <w:rsid w:val="0077333D"/>
    <w:rsid w:val="0077334E"/>
    <w:rsid w:val="007733F8"/>
    <w:rsid w:val="00773424"/>
    <w:rsid w:val="00773496"/>
    <w:rsid w:val="007734F2"/>
    <w:rsid w:val="00773586"/>
    <w:rsid w:val="007735C5"/>
    <w:rsid w:val="007735FC"/>
    <w:rsid w:val="00773663"/>
    <w:rsid w:val="007736C6"/>
    <w:rsid w:val="007737F9"/>
    <w:rsid w:val="0077386A"/>
    <w:rsid w:val="00773989"/>
    <w:rsid w:val="007739AA"/>
    <w:rsid w:val="007739C2"/>
    <w:rsid w:val="007739D6"/>
    <w:rsid w:val="00773B32"/>
    <w:rsid w:val="00773BC4"/>
    <w:rsid w:val="00773BCF"/>
    <w:rsid w:val="00773CF9"/>
    <w:rsid w:val="00773D63"/>
    <w:rsid w:val="00773DC7"/>
    <w:rsid w:val="00773F61"/>
    <w:rsid w:val="00773F88"/>
    <w:rsid w:val="00773F92"/>
    <w:rsid w:val="00773FA6"/>
    <w:rsid w:val="00773FEF"/>
    <w:rsid w:val="00774000"/>
    <w:rsid w:val="0077406C"/>
    <w:rsid w:val="00774097"/>
    <w:rsid w:val="007740C3"/>
    <w:rsid w:val="0077410E"/>
    <w:rsid w:val="00774124"/>
    <w:rsid w:val="00774130"/>
    <w:rsid w:val="0077415B"/>
    <w:rsid w:val="00774205"/>
    <w:rsid w:val="0077420C"/>
    <w:rsid w:val="0077427B"/>
    <w:rsid w:val="00774344"/>
    <w:rsid w:val="007743EB"/>
    <w:rsid w:val="007743F5"/>
    <w:rsid w:val="00774515"/>
    <w:rsid w:val="0077464D"/>
    <w:rsid w:val="00774669"/>
    <w:rsid w:val="007746D6"/>
    <w:rsid w:val="007746E8"/>
    <w:rsid w:val="007747B9"/>
    <w:rsid w:val="0077487E"/>
    <w:rsid w:val="007748A9"/>
    <w:rsid w:val="00774A21"/>
    <w:rsid w:val="00774A41"/>
    <w:rsid w:val="00774A4F"/>
    <w:rsid w:val="00774B18"/>
    <w:rsid w:val="00774BE0"/>
    <w:rsid w:val="00774C0A"/>
    <w:rsid w:val="00774C0E"/>
    <w:rsid w:val="00774C78"/>
    <w:rsid w:val="00774CDE"/>
    <w:rsid w:val="00774DCB"/>
    <w:rsid w:val="00774E3B"/>
    <w:rsid w:val="00774F33"/>
    <w:rsid w:val="00774F56"/>
    <w:rsid w:val="00774FA0"/>
    <w:rsid w:val="00774FB8"/>
    <w:rsid w:val="00774FE0"/>
    <w:rsid w:val="00775001"/>
    <w:rsid w:val="0077503E"/>
    <w:rsid w:val="00775046"/>
    <w:rsid w:val="00775057"/>
    <w:rsid w:val="00775078"/>
    <w:rsid w:val="0077507F"/>
    <w:rsid w:val="0077509D"/>
    <w:rsid w:val="007750A4"/>
    <w:rsid w:val="007750A5"/>
    <w:rsid w:val="00775120"/>
    <w:rsid w:val="00775130"/>
    <w:rsid w:val="00775164"/>
    <w:rsid w:val="0077520D"/>
    <w:rsid w:val="00775226"/>
    <w:rsid w:val="00775300"/>
    <w:rsid w:val="0077530A"/>
    <w:rsid w:val="007753BD"/>
    <w:rsid w:val="007753D5"/>
    <w:rsid w:val="007754A0"/>
    <w:rsid w:val="0077550A"/>
    <w:rsid w:val="00775561"/>
    <w:rsid w:val="00775575"/>
    <w:rsid w:val="007755A2"/>
    <w:rsid w:val="007755F2"/>
    <w:rsid w:val="00775626"/>
    <w:rsid w:val="00775671"/>
    <w:rsid w:val="00775713"/>
    <w:rsid w:val="00775722"/>
    <w:rsid w:val="007757AE"/>
    <w:rsid w:val="007757C2"/>
    <w:rsid w:val="007757FA"/>
    <w:rsid w:val="00775820"/>
    <w:rsid w:val="00775892"/>
    <w:rsid w:val="0077598A"/>
    <w:rsid w:val="0077598B"/>
    <w:rsid w:val="007759B6"/>
    <w:rsid w:val="00775A09"/>
    <w:rsid w:val="00775ABB"/>
    <w:rsid w:val="00775AC0"/>
    <w:rsid w:val="00775AD5"/>
    <w:rsid w:val="00775B55"/>
    <w:rsid w:val="00775B7A"/>
    <w:rsid w:val="00775B91"/>
    <w:rsid w:val="00775BB4"/>
    <w:rsid w:val="00775BD9"/>
    <w:rsid w:val="00775C18"/>
    <w:rsid w:val="00775C9C"/>
    <w:rsid w:val="00775CB7"/>
    <w:rsid w:val="00775CBE"/>
    <w:rsid w:val="00775CE0"/>
    <w:rsid w:val="00775DBB"/>
    <w:rsid w:val="00775DC7"/>
    <w:rsid w:val="00775DE9"/>
    <w:rsid w:val="00775F11"/>
    <w:rsid w:val="00775F2F"/>
    <w:rsid w:val="00775F40"/>
    <w:rsid w:val="00775F9A"/>
    <w:rsid w:val="00775FA1"/>
    <w:rsid w:val="00775FB7"/>
    <w:rsid w:val="00776004"/>
    <w:rsid w:val="00776035"/>
    <w:rsid w:val="00776083"/>
    <w:rsid w:val="007760D7"/>
    <w:rsid w:val="00776128"/>
    <w:rsid w:val="00776136"/>
    <w:rsid w:val="00776193"/>
    <w:rsid w:val="007761CC"/>
    <w:rsid w:val="0077620F"/>
    <w:rsid w:val="00776261"/>
    <w:rsid w:val="00776294"/>
    <w:rsid w:val="007762A4"/>
    <w:rsid w:val="0077632D"/>
    <w:rsid w:val="00776339"/>
    <w:rsid w:val="00776343"/>
    <w:rsid w:val="00776383"/>
    <w:rsid w:val="007763EC"/>
    <w:rsid w:val="0077647F"/>
    <w:rsid w:val="0077651B"/>
    <w:rsid w:val="00776536"/>
    <w:rsid w:val="007765EA"/>
    <w:rsid w:val="00776707"/>
    <w:rsid w:val="007767CD"/>
    <w:rsid w:val="00776821"/>
    <w:rsid w:val="0077687D"/>
    <w:rsid w:val="007768D9"/>
    <w:rsid w:val="0077694C"/>
    <w:rsid w:val="00776985"/>
    <w:rsid w:val="00776999"/>
    <w:rsid w:val="00776A5C"/>
    <w:rsid w:val="00776B0D"/>
    <w:rsid w:val="00776B29"/>
    <w:rsid w:val="00776B2B"/>
    <w:rsid w:val="00776BD3"/>
    <w:rsid w:val="00776C8A"/>
    <w:rsid w:val="00776CCC"/>
    <w:rsid w:val="00776CD6"/>
    <w:rsid w:val="00776CFE"/>
    <w:rsid w:val="00776DB8"/>
    <w:rsid w:val="00776E0C"/>
    <w:rsid w:val="00776E94"/>
    <w:rsid w:val="00776F08"/>
    <w:rsid w:val="00776FC6"/>
    <w:rsid w:val="00777040"/>
    <w:rsid w:val="0077709F"/>
    <w:rsid w:val="00777166"/>
    <w:rsid w:val="007771DA"/>
    <w:rsid w:val="00777234"/>
    <w:rsid w:val="0077724D"/>
    <w:rsid w:val="007772DF"/>
    <w:rsid w:val="007772F6"/>
    <w:rsid w:val="007774E6"/>
    <w:rsid w:val="0077753F"/>
    <w:rsid w:val="00777549"/>
    <w:rsid w:val="00777585"/>
    <w:rsid w:val="00777601"/>
    <w:rsid w:val="00777615"/>
    <w:rsid w:val="0077762B"/>
    <w:rsid w:val="00777641"/>
    <w:rsid w:val="007776F2"/>
    <w:rsid w:val="00777715"/>
    <w:rsid w:val="0077771A"/>
    <w:rsid w:val="00777747"/>
    <w:rsid w:val="00777780"/>
    <w:rsid w:val="007777F4"/>
    <w:rsid w:val="007777FA"/>
    <w:rsid w:val="007778F2"/>
    <w:rsid w:val="00777963"/>
    <w:rsid w:val="0077798B"/>
    <w:rsid w:val="007779A2"/>
    <w:rsid w:val="00777A41"/>
    <w:rsid w:val="00777A66"/>
    <w:rsid w:val="00777A77"/>
    <w:rsid w:val="00777BD0"/>
    <w:rsid w:val="00777BE3"/>
    <w:rsid w:val="00777CD9"/>
    <w:rsid w:val="00777D2C"/>
    <w:rsid w:val="00777E38"/>
    <w:rsid w:val="00777FC2"/>
    <w:rsid w:val="0078006C"/>
    <w:rsid w:val="00780090"/>
    <w:rsid w:val="007800B5"/>
    <w:rsid w:val="007800C8"/>
    <w:rsid w:val="00780140"/>
    <w:rsid w:val="007802C4"/>
    <w:rsid w:val="00780416"/>
    <w:rsid w:val="0078045A"/>
    <w:rsid w:val="0078046D"/>
    <w:rsid w:val="00780511"/>
    <w:rsid w:val="007805CF"/>
    <w:rsid w:val="00780655"/>
    <w:rsid w:val="00780685"/>
    <w:rsid w:val="00780702"/>
    <w:rsid w:val="0078072B"/>
    <w:rsid w:val="00780768"/>
    <w:rsid w:val="007808E4"/>
    <w:rsid w:val="00780910"/>
    <w:rsid w:val="00780955"/>
    <w:rsid w:val="00780988"/>
    <w:rsid w:val="0078098A"/>
    <w:rsid w:val="00780A8F"/>
    <w:rsid w:val="00780A94"/>
    <w:rsid w:val="00780B18"/>
    <w:rsid w:val="00780B92"/>
    <w:rsid w:val="00780BA3"/>
    <w:rsid w:val="00780C3F"/>
    <w:rsid w:val="00780C4E"/>
    <w:rsid w:val="00780C97"/>
    <w:rsid w:val="00780D70"/>
    <w:rsid w:val="00780DB1"/>
    <w:rsid w:val="00780F02"/>
    <w:rsid w:val="00780F27"/>
    <w:rsid w:val="00780F2F"/>
    <w:rsid w:val="00780F48"/>
    <w:rsid w:val="00780F7E"/>
    <w:rsid w:val="00780F92"/>
    <w:rsid w:val="00781045"/>
    <w:rsid w:val="0078108E"/>
    <w:rsid w:val="007810A4"/>
    <w:rsid w:val="0078113D"/>
    <w:rsid w:val="00781175"/>
    <w:rsid w:val="00781199"/>
    <w:rsid w:val="007811C6"/>
    <w:rsid w:val="007812B5"/>
    <w:rsid w:val="007812EF"/>
    <w:rsid w:val="007814C7"/>
    <w:rsid w:val="00781525"/>
    <w:rsid w:val="0078154D"/>
    <w:rsid w:val="00781554"/>
    <w:rsid w:val="00781570"/>
    <w:rsid w:val="00781578"/>
    <w:rsid w:val="00781646"/>
    <w:rsid w:val="00781771"/>
    <w:rsid w:val="0078178A"/>
    <w:rsid w:val="0078184B"/>
    <w:rsid w:val="0078185A"/>
    <w:rsid w:val="007818CF"/>
    <w:rsid w:val="0078191E"/>
    <w:rsid w:val="00781936"/>
    <w:rsid w:val="00781999"/>
    <w:rsid w:val="007819EF"/>
    <w:rsid w:val="00781A11"/>
    <w:rsid w:val="00781A43"/>
    <w:rsid w:val="00781A6A"/>
    <w:rsid w:val="00781ACD"/>
    <w:rsid w:val="00781B62"/>
    <w:rsid w:val="00781BF1"/>
    <w:rsid w:val="00781C21"/>
    <w:rsid w:val="00781CA7"/>
    <w:rsid w:val="00781D11"/>
    <w:rsid w:val="00781DB4"/>
    <w:rsid w:val="00781DBF"/>
    <w:rsid w:val="00781DC0"/>
    <w:rsid w:val="00781ED8"/>
    <w:rsid w:val="00781EF6"/>
    <w:rsid w:val="00781F5B"/>
    <w:rsid w:val="00781F73"/>
    <w:rsid w:val="00781F90"/>
    <w:rsid w:val="0078203B"/>
    <w:rsid w:val="0078203C"/>
    <w:rsid w:val="00782140"/>
    <w:rsid w:val="00782179"/>
    <w:rsid w:val="0078226B"/>
    <w:rsid w:val="0078228B"/>
    <w:rsid w:val="007822EE"/>
    <w:rsid w:val="00782302"/>
    <w:rsid w:val="0078233C"/>
    <w:rsid w:val="007823F9"/>
    <w:rsid w:val="00782443"/>
    <w:rsid w:val="007824C5"/>
    <w:rsid w:val="00782518"/>
    <w:rsid w:val="007825A7"/>
    <w:rsid w:val="00782607"/>
    <w:rsid w:val="007826BC"/>
    <w:rsid w:val="0078270E"/>
    <w:rsid w:val="00782758"/>
    <w:rsid w:val="00782760"/>
    <w:rsid w:val="00782789"/>
    <w:rsid w:val="007827C7"/>
    <w:rsid w:val="0078285B"/>
    <w:rsid w:val="0078292E"/>
    <w:rsid w:val="0078294B"/>
    <w:rsid w:val="00782A19"/>
    <w:rsid w:val="00782A2F"/>
    <w:rsid w:val="00782A7A"/>
    <w:rsid w:val="00782A7F"/>
    <w:rsid w:val="00782A86"/>
    <w:rsid w:val="00782B03"/>
    <w:rsid w:val="00782B74"/>
    <w:rsid w:val="00782BB9"/>
    <w:rsid w:val="00782C03"/>
    <w:rsid w:val="00782C09"/>
    <w:rsid w:val="00782C10"/>
    <w:rsid w:val="00782C2D"/>
    <w:rsid w:val="00782C65"/>
    <w:rsid w:val="00782C82"/>
    <w:rsid w:val="00782CBC"/>
    <w:rsid w:val="00782CBF"/>
    <w:rsid w:val="00782CEE"/>
    <w:rsid w:val="00782D99"/>
    <w:rsid w:val="00782E42"/>
    <w:rsid w:val="00782E57"/>
    <w:rsid w:val="00782EDC"/>
    <w:rsid w:val="00782F12"/>
    <w:rsid w:val="00782F60"/>
    <w:rsid w:val="00782FBB"/>
    <w:rsid w:val="00783059"/>
    <w:rsid w:val="00783209"/>
    <w:rsid w:val="0078327E"/>
    <w:rsid w:val="007832B5"/>
    <w:rsid w:val="00783302"/>
    <w:rsid w:val="00783336"/>
    <w:rsid w:val="00783360"/>
    <w:rsid w:val="00783397"/>
    <w:rsid w:val="0078350C"/>
    <w:rsid w:val="007835F4"/>
    <w:rsid w:val="0078360B"/>
    <w:rsid w:val="0078363E"/>
    <w:rsid w:val="00783665"/>
    <w:rsid w:val="007836ED"/>
    <w:rsid w:val="007837FD"/>
    <w:rsid w:val="00783813"/>
    <w:rsid w:val="00783856"/>
    <w:rsid w:val="00783859"/>
    <w:rsid w:val="0078385A"/>
    <w:rsid w:val="0078385C"/>
    <w:rsid w:val="007838BC"/>
    <w:rsid w:val="007838D2"/>
    <w:rsid w:val="00783924"/>
    <w:rsid w:val="00783936"/>
    <w:rsid w:val="007839B6"/>
    <w:rsid w:val="007839B7"/>
    <w:rsid w:val="007839DA"/>
    <w:rsid w:val="00783A3B"/>
    <w:rsid w:val="00783A3F"/>
    <w:rsid w:val="00783AAB"/>
    <w:rsid w:val="00783B2E"/>
    <w:rsid w:val="00783B56"/>
    <w:rsid w:val="00783B7E"/>
    <w:rsid w:val="00783BCB"/>
    <w:rsid w:val="00783C90"/>
    <w:rsid w:val="00783CEC"/>
    <w:rsid w:val="00783D1D"/>
    <w:rsid w:val="00783DDF"/>
    <w:rsid w:val="00783DFF"/>
    <w:rsid w:val="00783E03"/>
    <w:rsid w:val="00784065"/>
    <w:rsid w:val="007841EB"/>
    <w:rsid w:val="007842C7"/>
    <w:rsid w:val="007842F2"/>
    <w:rsid w:val="007842FD"/>
    <w:rsid w:val="00784329"/>
    <w:rsid w:val="00784339"/>
    <w:rsid w:val="007843B8"/>
    <w:rsid w:val="00784417"/>
    <w:rsid w:val="00784420"/>
    <w:rsid w:val="00784430"/>
    <w:rsid w:val="007844D9"/>
    <w:rsid w:val="00784508"/>
    <w:rsid w:val="00784532"/>
    <w:rsid w:val="00784550"/>
    <w:rsid w:val="00784584"/>
    <w:rsid w:val="00784585"/>
    <w:rsid w:val="007845A2"/>
    <w:rsid w:val="007846C0"/>
    <w:rsid w:val="007846F3"/>
    <w:rsid w:val="00784851"/>
    <w:rsid w:val="00784880"/>
    <w:rsid w:val="007848C5"/>
    <w:rsid w:val="007848C6"/>
    <w:rsid w:val="007849A3"/>
    <w:rsid w:val="007849AE"/>
    <w:rsid w:val="007849B0"/>
    <w:rsid w:val="007849B5"/>
    <w:rsid w:val="007849E2"/>
    <w:rsid w:val="007849FC"/>
    <w:rsid w:val="00784A64"/>
    <w:rsid w:val="00784B11"/>
    <w:rsid w:val="00784B86"/>
    <w:rsid w:val="00784C32"/>
    <w:rsid w:val="00784C35"/>
    <w:rsid w:val="00784C75"/>
    <w:rsid w:val="00784CD6"/>
    <w:rsid w:val="00784D5B"/>
    <w:rsid w:val="0078506A"/>
    <w:rsid w:val="007850F5"/>
    <w:rsid w:val="00785160"/>
    <w:rsid w:val="007851A7"/>
    <w:rsid w:val="00785201"/>
    <w:rsid w:val="00785208"/>
    <w:rsid w:val="0078521C"/>
    <w:rsid w:val="00785383"/>
    <w:rsid w:val="00785396"/>
    <w:rsid w:val="007853B3"/>
    <w:rsid w:val="007853C0"/>
    <w:rsid w:val="007853D5"/>
    <w:rsid w:val="00785402"/>
    <w:rsid w:val="00785447"/>
    <w:rsid w:val="00785478"/>
    <w:rsid w:val="0078548E"/>
    <w:rsid w:val="0078555E"/>
    <w:rsid w:val="00785569"/>
    <w:rsid w:val="00785603"/>
    <w:rsid w:val="00785621"/>
    <w:rsid w:val="00785648"/>
    <w:rsid w:val="00785664"/>
    <w:rsid w:val="007856D3"/>
    <w:rsid w:val="007856E2"/>
    <w:rsid w:val="007856F8"/>
    <w:rsid w:val="007857A5"/>
    <w:rsid w:val="00785818"/>
    <w:rsid w:val="00785842"/>
    <w:rsid w:val="00785875"/>
    <w:rsid w:val="007858CB"/>
    <w:rsid w:val="00785A0B"/>
    <w:rsid w:val="00785A2D"/>
    <w:rsid w:val="00785AE8"/>
    <w:rsid w:val="00785B4B"/>
    <w:rsid w:val="00785C19"/>
    <w:rsid w:val="00785C38"/>
    <w:rsid w:val="00785CC4"/>
    <w:rsid w:val="00785DCD"/>
    <w:rsid w:val="00785F7D"/>
    <w:rsid w:val="00785F87"/>
    <w:rsid w:val="00785FF7"/>
    <w:rsid w:val="00786040"/>
    <w:rsid w:val="00786064"/>
    <w:rsid w:val="007861A2"/>
    <w:rsid w:val="007861C0"/>
    <w:rsid w:val="007861EC"/>
    <w:rsid w:val="00786273"/>
    <w:rsid w:val="007862D3"/>
    <w:rsid w:val="00786309"/>
    <w:rsid w:val="00786325"/>
    <w:rsid w:val="00786590"/>
    <w:rsid w:val="00786676"/>
    <w:rsid w:val="007866A2"/>
    <w:rsid w:val="0078672B"/>
    <w:rsid w:val="00786742"/>
    <w:rsid w:val="00786795"/>
    <w:rsid w:val="0078683E"/>
    <w:rsid w:val="00786949"/>
    <w:rsid w:val="007869BA"/>
    <w:rsid w:val="007869C2"/>
    <w:rsid w:val="007869E7"/>
    <w:rsid w:val="00786A09"/>
    <w:rsid w:val="00786A4A"/>
    <w:rsid w:val="00786B86"/>
    <w:rsid w:val="00786BBF"/>
    <w:rsid w:val="00786D2F"/>
    <w:rsid w:val="00786DAA"/>
    <w:rsid w:val="00786DC4"/>
    <w:rsid w:val="00786EE0"/>
    <w:rsid w:val="00786EEE"/>
    <w:rsid w:val="00786F07"/>
    <w:rsid w:val="00786F0F"/>
    <w:rsid w:val="00786F31"/>
    <w:rsid w:val="00786FEA"/>
    <w:rsid w:val="007870E9"/>
    <w:rsid w:val="00787125"/>
    <w:rsid w:val="007871E3"/>
    <w:rsid w:val="00787250"/>
    <w:rsid w:val="0078727C"/>
    <w:rsid w:val="0078728C"/>
    <w:rsid w:val="007872CE"/>
    <w:rsid w:val="00787301"/>
    <w:rsid w:val="00787523"/>
    <w:rsid w:val="0078757A"/>
    <w:rsid w:val="0078761F"/>
    <w:rsid w:val="00787649"/>
    <w:rsid w:val="00787692"/>
    <w:rsid w:val="00787806"/>
    <w:rsid w:val="00787843"/>
    <w:rsid w:val="00787858"/>
    <w:rsid w:val="00787861"/>
    <w:rsid w:val="0078789D"/>
    <w:rsid w:val="007878F5"/>
    <w:rsid w:val="00787918"/>
    <w:rsid w:val="00787930"/>
    <w:rsid w:val="00787972"/>
    <w:rsid w:val="00787AA1"/>
    <w:rsid w:val="00787AF4"/>
    <w:rsid w:val="00787B4D"/>
    <w:rsid w:val="00787B5A"/>
    <w:rsid w:val="00787B70"/>
    <w:rsid w:val="00787CCD"/>
    <w:rsid w:val="00787D7E"/>
    <w:rsid w:val="00787DFD"/>
    <w:rsid w:val="00787E30"/>
    <w:rsid w:val="00787E4B"/>
    <w:rsid w:val="00787E59"/>
    <w:rsid w:val="00787E60"/>
    <w:rsid w:val="00787E97"/>
    <w:rsid w:val="00787FD5"/>
    <w:rsid w:val="00787FD6"/>
    <w:rsid w:val="00790077"/>
    <w:rsid w:val="00790145"/>
    <w:rsid w:val="00790184"/>
    <w:rsid w:val="0079025A"/>
    <w:rsid w:val="007902DF"/>
    <w:rsid w:val="00790332"/>
    <w:rsid w:val="0079034B"/>
    <w:rsid w:val="007903E1"/>
    <w:rsid w:val="007903E4"/>
    <w:rsid w:val="007903FB"/>
    <w:rsid w:val="00790555"/>
    <w:rsid w:val="007905A1"/>
    <w:rsid w:val="007905B5"/>
    <w:rsid w:val="00790609"/>
    <w:rsid w:val="00790618"/>
    <w:rsid w:val="00790653"/>
    <w:rsid w:val="00790679"/>
    <w:rsid w:val="007906A5"/>
    <w:rsid w:val="007906DA"/>
    <w:rsid w:val="007906F6"/>
    <w:rsid w:val="007906FC"/>
    <w:rsid w:val="00790725"/>
    <w:rsid w:val="00790819"/>
    <w:rsid w:val="0079083E"/>
    <w:rsid w:val="0079087D"/>
    <w:rsid w:val="00790A26"/>
    <w:rsid w:val="00790ABE"/>
    <w:rsid w:val="00790B03"/>
    <w:rsid w:val="00790B87"/>
    <w:rsid w:val="00790CAC"/>
    <w:rsid w:val="00790CBA"/>
    <w:rsid w:val="00790CBC"/>
    <w:rsid w:val="00790D0E"/>
    <w:rsid w:val="00790D7D"/>
    <w:rsid w:val="00790D8B"/>
    <w:rsid w:val="00790E37"/>
    <w:rsid w:val="00790EC5"/>
    <w:rsid w:val="00790EFF"/>
    <w:rsid w:val="00790F1B"/>
    <w:rsid w:val="00790F4C"/>
    <w:rsid w:val="00790F53"/>
    <w:rsid w:val="00790F61"/>
    <w:rsid w:val="00790FF0"/>
    <w:rsid w:val="00791172"/>
    <w:rsid w:val="00791199"/>
    <w:rsid w:val="0079120A"/>
    <w:rsid w:val="007912B3"/>
    <w:rsid w:val="0079132E"/>
    <w:rsid w:val="0079134E"/>
    <w:rsid w:val="007914C5"/>
    <w:rsid w:val="00791535"/>
    <w:rsid w:val="0079155A"/>
    <w:rsid w:val="00791608"/>
    <w:rsid w:val="00791623"/>
    <w:rsid w:val="00791653"/>
    <w:rsid w:val="007916E4"/>
    <w:rsid w:val="00791712"/>
    <w:rsid w:val="0079178F"/>
    <w:rsid w:val="007917E1"/>
    <w:rsid w:val="007918AF"/>
    <w:rsid w:val="0079193B"/>
    <w:rsid w:val="00791995"/>
    <w:rsid w:val="00791AEE"/>
    <w:rsid w:val="00791AF6"/>
    <w:rsid w:val="00791B8B"/>
    <w:rsid w:val="00791BC3"/>
    <w:rsid w:val="00791BD9"/>
    <w:rsid w:val="00791BE2"/>
    <w:rsid w:val="00791C20"/>
    <w:rsid w:val="00791C62"/>
    <w:rsid w:val="00791CAE"/>
    <w:rsid w:val="00791D17"/>
    <w:rsid w:val="00791DEA"/>
    <w:rsid w:val="00791F15"/>
    <w:rsid w:val="00791F88"/>
    <w:rsid w:val="00791FBA"/>
    <w:rsid w:val="0079201E"/>
    <w:rsid w:val="0079206D"/>
    <w:rsid w:val="007920E4"/>
    <w:rsid w:val="00792103"/>
    <w:rsid w:val="0079217B"/>
    <w:rsid w:val="00792267"/>
    <w:rsid w:val="007922C2"/>
    <w:rsid w:val="007922D3"/>
    <w:rsid w:val="00792311"/>
    <w:rsid w:val="00792344"/>
    <w:rsid w:val="007923E2"/>
    <w:rsid w:val="007923F8"/>
    <w:rsid w:val="00792523"/>
    <w:rsid w:val="00792591"/>
    <w:rsid w:val="00792644"/>
    <w:rsid w:val="0079268F"/>
    <w:rsid w:val="00792794"/>
    <w:rsid w:val="007927C4"/>
    <w:rsid w:val="00792877"/>
    <w:rsid w:val="0079288C"/>
    <w:rsid w:val="007928F7"/>
    <w:rsid w:val="007928FA"/>
    <w:rsid w:val="00792917"/>
    <w:rsid w:val="00792919"/>
    <w:rsid w:val="007929CC"/>
    <w:rsid w:val="007929E8"/>
    <w:rsid w:val="00792AF1"/>
    <w:rsid w:val="00792B22"/>
    <w:rsid w:val="00792B5E"/>
    <w:rsid w:val="00792BFA"/>
    <w:rsid w:val="00792C5A"/>
    <w:rsid w:val="00792C89"/>
    <w:rsid w:val="00792D9F"/>
    <w:rsid w:val="00792DE8"/>
    <w:rsid w:val="00792F56"/>
    <w:rsid w:val="00792FD1"/>
    <w:rsid w:val="00792FF7"/>
    <w:rsid w:val="0079300B"/>
    <w:rsid w:val="0079302F"/>
    <w:rsid w:val="00793038"/>
    <w:rsid w:val="007930E0"/>
    <w:rsid w:val="007930EB"/>
    <w:rsid w:val="007930EE"/>
    <w:rsid w:val="007930FC"/>
    <w:rsid w:val="0079310E"/>
    <w:rsid w:val="00793192"/>
    <w:rsid w:val="00793195"/>
    <w:rsid w:val="00793225"/>
    <w:rsid w:val="00793253"/>
    <w:rsid w:val="0079328C"/>
    <w:rsid w:val="007932B6"/>
    <w:rsid w:val="007932F3"/>
    <w:rsid w:val="0079332E"/>
    <w:rsid w:val="00793355"/>
    <w:rsid w:val="00793399"/>
    <w:rsid w:val="007933A5"/>
    <w:rsid w:val="007933D8"/>
    <w:rsid w:val="00793471"/>
    <w:rsid w:val="00793551"/>
    <w:rsid w:val="0079357A"/>
    <w:rsid w:val="00793652"/>
    <w:rsid w:val="007936ED"/>
    <w:rsid w:val="0079371F"/>
    <w:rsid w:val="00793745"/>
    <w:rsid w:val="00793795"/>
    <w:rsid w:val="0079385C"/>
    <w:rsid w:val="0079391F"/>
    <w:rsid w:val="007939B5"/>
    <w:rsid w:val="00793B42"/>
    <w:rsid w:val="00793B44"/>
    <w:rsid w:val="00793BB8"/>
    <w:rsid w:val="00793CC5"/>
    <w:rsid w:val="00793CEE"/>
    <w:rsid w:val="00793D2D"/>
    <w:rsid w:val="00793D7F"/>
    <w:rsid w:val="00793DBA"/>
    <w:rsid w:val="00793E11"/>
    <w:rsid w:val="00793E8D"/>
    <w:rsid w:val="00793EF5"/>
    <w:rsid w:val="00793F9C"/>
    <w:rsid w:val="00793FDF"/>
    <w:rsid w:val="00793FE8"/>
    <w:rsid w:val="00794003"/>
    <w:rsid w:val="00794080"/>
    <w:rsid w:val="00794128"/>
    <w:rsid w:val="007941AD"/>
    <w:rsid w:val="007941BF"/>
    <w:rsid w:val="007941D3"/>
    <w:rsid w:val="007941F8"/>
    <w:rsid w:val="007941FA"/>
    <w:rsid w:val="0079422E"/>
    <w:rsid w:val="00794234"/>
    <w:rsid w:val="007942BC"/>
    <w:rsid w:val="007942C2"/>
    <w:rsid w:val="007942FE"/>
    <w:rsid w:val="00794334"/>
    <w:rsid w:val="00794365"/>
    <w:rsid w:val="007943DD"/>
    <w:rsid w:val="007943E1"/>
    <w:rsid w:val="007943EC"/>
    <w:rsid w:val="00794432"/>
    <w:rsid w:val="00794436"/>
    <w:rsid w:val="00794440"/>
    <w:rsid w:val="0079445D"/>
    <w:rsid w:val="00794560"/>
    <w:rsid w:val="007946D4"/>
    <w:rsid w:val="007946E1"/>
    <w:rsid w:val="007946E8"/>
    <w:rsid w:val="007946EA"/>
    <w:rsid w:val="007947CF"/>
    <w:rsid w:val="00794928"/>
    <w:rsid w:val="0079494C"/>
    <w:rsid w:val="00794951"/>
    <w:rsid w:val="00794984"/>
    <w:rsid w:val="00794A3B"/>
    <w:rsid w:val="00794A48"/>
    <w:rsid w:val="00794A79"/>
    <w:rsid w:val="00794AA3"/>
    <w:rsid w:val="00794B60"/>
    <w:rsid w:val="00794C03"/>
    <w:rsid w:val="00794CA0"/>
    <w:rsid w:val="00794D67"/>
    <w:rsid w:val="00794DAA"/>
    <w:rsid w:val="00794DE1"/>
    <w:rsid w:val="00794DE8"/>
    <w:rsid w:val="00794EB3"/>
    <w:rsid w:val="00794ED9"/>
    <w:rsid w:val="00794EDA"/>
    <w:rsid w:val="00794EE0"/>
    <w:rsid w:val="00794F5F"/>
    <w:rsid w:val="00794FAA"/>
    <w:rsid w:val="00795019"/>
    <w:rsid w:val="0079503A"/>
    <w:rsid w:val="00795080"/>
    <w:rsid w:val="007950B7"/>
    <w:rsid w:val="007950C5"/>
    <w:rsid w:val="00795180"/>
    <w:rsid w:val="007951B6"/>
    <w:rsid w:val="007951EF"/>
    <w:rsid w:val="007952C7"/>
    <w:rsid w:val="00795381"/>
    <w:rsid w:val="0079548C"/>
    <w:rsid w:val="00795543"/>
    <w:rsid w:val="007955C9"/>
    <w:rsid w:val="007955CF"/>
    <w:rsid w:val="00795621"/>
    <w:rsid w:val="0079562C"/>
    <w:rsid w:val="007956E8"/>
    <w:rsid w:val="0079579B"/>
    <w:rsid w:val="007957BC"/>
    <w:rsid w:val="00795801"/>
    <w:rsid w:val="00795833"/>
    <w:rsid w:val="00795854"/>
    <w:rsid w:val="00795B95"/>
    <w:rsid w:val="00795BB8"/>
    <w:rsid w:val="00795BE5"/>
    <w:rsid w:val="00795BF4"/>
    <w:rsid w:val="00795C77"/>
    <w:rsid w:val="00795D0B"/>
    <w:rsid w:val="00795D63"/>
    <w:rsid w:val="00795D92"/>
    <w:rsid w:val="00795E9B"/>
    <w:rsid w:val="00795F5C"/>
    <w:rsid w:val="00796017"/>
    <w:rsid w:val="00796023"/>
    <w:rsid w:val="0079608B"/>
    <w:rsid w:val="007960AF"/>
    <w:rsid w:val="007960FD"/>
    <w:rsid w:val="0079620D"/>
    <w:rsid w:val="0079626D"/>
    <w:rsid w:val="0079627D"/>
    <w:rsid w:val="007962AD"/>
    <w:rsid w:val="00796353"/>
    <w:rsid w:val="00796428"/>
    <w:rsid w:val="007964A1"/>
    <w:rsid w:val="0079651D"/>
    <w:rsid w:val="0079651E"/>
    <w:rsid w:val="00796572"/>
    <w:rsid w:val="0079667E"/>
    <w:rsid w:val="007966A1"/>
    <w:rsid w:val="007966A4"/>
    <w:rsid w:val="0079670D"/>
    <w:rsid w:val="00796743"/>
    <w:rsid w:val="00796790"/>
    <w:rsid w:val="007967B3"/>
    <w:rsid w:val="00796860"/>
    <w:rsid w:val="007968BD"/>
    <w:rsid w:val="007968D8"/>
    <w:rsid w:val="0079698A"/>
    <w:rsid w:val="0079699F"/>
    <w:rsid w:val="00796A0F"/>
    <w:rsid w:val="00796AFE"/>
    <w:rsid w:val="00796B1E"/>
    <w:rsid w:val="00796B2E"/>
    <w:rsid w:val="00796B7C"/>
    <w:rsid w:val="00796B9D"/>
    <w:rsid w:val="00796D38"/>
    <w:rsid w:val="00796DA7"/>
    <w:rsid w:val="00796E48"/>
    <w:rsid w:val="00796E6D"/>
    <w:rsid w:val="00796E8D"/>
    <w:rsid w:val="00796EBB"/>
    <w:rsid w:val="00796F8B"/>
    <w:rsid w:val="00796FA7"/>
    <w:rsid w:val="007970AA"/>
    <w:rsid w:val="007972E7"/>
    <w:rsid w:val="0079736A"/>
    <w:rsid w:val="0079737B"/>
    <w:rsid w:val="007973F0"/>
    <w:rsid w:val="007973F2"/>
    <w:rsid w:val="0079741A"/>
    <w:rsid w:val="007974B1"/>
    <w:rsid w:val="0079758C"/>
    <w:rsid w:val="007975E9"/>
    <w:rsid w:val="00797632"/>
    <w:rsid w:val="0079765C"/>
    <w:rsid w:val="00797664"/>
    <w:rsid w:val="00797699"/>
    <w:rsid w:val="00797721"/>
    <w:rsid w:val="007977B4"/>
    <w:rsid w:val="007978A5"/>
    <w:rsid w:val="0079792C"/>
    <w:rsid w:val="00797967"/>
    <w:rsid w:val="0079798F"/>
    <w:rsid w:val="00797A28"/>
    <w:rsid w:val="00797A3C"/>
    <w:rsid w:val="00797A57"/>
    <w:rsid w:val="00797A9D"/>
    <w:rsid w:val="00797AC2"/>
    <w:rsid w:val="00797B17"/>
    <w:rsid w:val="00797C1A"/>
    <w:rsid w:val="00797C3A"/>
    <w:rsid w:val="00797C4F"/>
    <w:rsid w:val="00797C64"/>
    <w:rsid w:val="00797CBA"/>
    <w:rsid w:val="00797CD4"/>
    <w:rsid w:val="00797D11"/>
    <w:rsid w:val="00797D34"/>
    <w:rsid w:val="00797D7C"/>
    <w:rsid w:val="00797DA9"/>
    <w:rsid w:val="00797DB5"/>
    <w:rsid w:val="00797DBA"/>
    <w:rsid w:val="00797E60"/>
    <w:rsid w:val="00797E64"/>
    <w:rsid w:val="00797F9F"/>
    <w:rsid w:val="00797FA0"/>
    <w:rsid w:val="00797FF3"/>
    <w:rsid w:val="007A000A"/>
    <w:rsid w:val="007A004D"/>
    <w:rsid w:val="007A011C"/>
    <w:rsid w:val="007A0141"/>
    <w:rsid w:val="007A018A"/>
    <w:rsid w:val="007A0197"/>
    <w:rsid w:val="007A0267"/>
    <w:rsid w:val="007A02DB"/>
    <w:rsid w:val="007A02EC"/>
    <w:rsid w:val="007A034B"/>
    <w:rsid w:val="007A0353"/>
    <w:rsid w:val="007A03AD"/>
    <w:rsid w:val="007A03B6"/>
    <w:rsid w:val="007A0402"/>
    <w:rsid w:val="007A0411"/>
    <w:rsid w:val="007A045E"/>
    <w:rsid w:val="007A04BE"/>
    <w:rsid w:val="007A0527"/>
    <w:rsid w:val="007A054A"/>
    <w:rsid w:val="007A05E3"/>
    <w:rsid w:val="007A0605"/>
    <w:rsid w:val="007A063D"/>
    <w:rsid w:val="007A0645"/>
    <w:rsid w:val="007A066E"/>
    <w:rsid w:val="007A06CE"/>
    <w:rsid w:val="007A073B"/>
    <w:rsid w:val="007A0742"/>
    <w:rsid w:val="007A078B"/>
    <w:rsid w:val="007A08D2"/>
    <w:rsid w:val="007A08DE"/>
    <w:rsid w:val="007A0908"/>
    <w:rsid w:val="007A0A11"/>
    <w:rsid w:val="007A0A1D"/>
    <w:rsid w:val="007A0A37"/>
    <w:rsid w:val="007A0A78"/>
    <w:rsid w:val="007A0BAD"/>
    <w:rsid w:val="007A0C2F"/>
    <w:rsid w:val="007A0C53"/>
    <w:rsid w:val="007A0CA5"/>
    <w:rsid w:val="007A0CBE"/>
    <w:rsid w:val="007A0CBF"/>
    <w:rsid w:val="007A0CDF"/>
    <w:rsid w:val="007A0D56"/>
    <w:rsid w:val="007A0D8B"/>
    <w:rsid w:val="007A0E10"/>
    <w:rsid w:val="007A0E4D"/>
    <w:rsid w:val="007A0EA4"/>
    <w:rsid w:val="007A0ED7"/>
    <w:rsid w:val="007A0F1F"/>
    <w:rsid w:val="007A0F5A"/>
    <w:rsid w:val="007A0FE2"/>
    <w:rsid w:val="007A1098"/>
    <w:rsid w:val="007A10D5"/>
    <w:rsid w:val="007A1106"/>
    <w:rsid w:val="007A1168"/>
    <w:rsid w:val="007A11A0"/>
    <w:rsid w:val="007A11AC"/>
    <w:rsid w:val="007A1292"/>
    <w:rsid w:val="007A1380"/>
    <w:rsid w:val="007A1391"/>
    <w:rsid w:val="007A13F8"/>
    <w:rsid w:val="007A140C"/>
    <w:rsid w:val="007A14A5"/>
    <w:rsid w:val="007A153C"/>
    <w:rsid w:val="007A1589"/>
    <w:rsid w:val="007A15DF"/>
    <w:rsid w:val="007A16B9"/>
    <w:rsid w:val="007A16EA"/>
    <w:rsid w:val="007A1749"/>
    <w:rsid w:val="007A17B0"/>
    <w:rsid w:val="007A17F0"/>
    <w:rsid w:val="007A18D3"/>
    <w:rsid w:val="007A19C3"/>
    <w:rsid w:val="007A1A39"/>
    <w:rsid w:val="007A1A5D"/>
    <w:rsid w:val="007A1AEC"/>
    <w:rsid w:val="007A1B8D"/>
    <w:rsid w:val="007A1C45"/>
    <w:rsid w:val="007A1C65"/>
    <w:rsid w:val="007A1C85"/>
    <w:rsid w:val="007A1CB8"/>
    <w:rsid w:val="007A1D00"/>
    <w:rsid w:val="007A1D56"/>
    <w:rsid w:val="007A1E41"/>
    <w:rsid w:val="007A1FFF"/>
    <w:rsid w:val="007A213E"/>
    <w:rsid w:val="007A2165"/>
    <w:rsid w:val="007A21B6"/>
    <w:rsid w:val="007A2252"/>
    <w:rsid w:val="007A2275"/>
    <w:rsid w:val="007A22A3"/>
    <w:rsid w:val="007A231B"/>
    <w:rsid w:val="007A236A"/>
    <w:rsid w:val="007A2379"/>
    <w:rsid w:val="007A2388"/>
    <w:rsid w:val="007A2392"/>
    <w:rsid w:val="007A23A2"/>
    <w:rsid w:val="007A2429"/>
    <w:rsid w:val="007A2493"/>
    <w:rsid w:val="007A24FF"/>
    <w:rsid w:val="007A2538"/>
    <w:rsid w:val="007A2546"/>
    <w:rsid w:val="007A25FF"/>
    <w:rsid w:val="007A270C"/>
    <w:rsid w:val="007A2751"/>
    <w:rsid w:val="007A2779"/>
    <w:rsid w:val="007A27E9"/>
    <w:rsid w:val="007A2805"/>
    <w:rsid w:val="007A285E"/>
    <w:rsid w:val="007A2891"/>
    <w:rsid w:val="007A28F6"/>
    <w:rsid w:val="007A2972"/>
    <w:rsid w:val="007A29AF"/>
    <w:rsid w:val="007A2A4A"/>
    <w:rsid w:val="007A2A79"/>
    <w:rsid w:val="007A2AF8"/>
    <w:rsid w:val="007A2B8F"/>
    <w:rsid w:val="007A2C7A"/>
    <w:rsid w:val="007A2CA0"/>
    <w:rsid w:val="007A2D4E"/>
    <w:rsid w:val="007A2D83"/>
    <w:rsid w:val="007A2DAC"/>
    <w:rsid w:val="007A2DF1"/>
    <w:rsid w:val="007A2F00"/>
    <w:rsid w:val="007A2F19"/>
    <w:rsid w:val="007A2F21"/>
    <w:rsid w:val="007A2F36"/>
    <w:rsid w:val="007A2F43"/>
    <w:rsid w:val="007A2F58"/>
    <w:rsid w:val="007A2F63"/>
    <w:rsid w:val="007A2F7C"/>
    <w:rsid w:val="007A2FDA"/>
    <w:rsid w:val="007A3168"/>
    <w:rsid w:val="007A3190"/>
    <w:rsid w:val="007A31C9"/>
    <w:rsid w:val="007A3273"/>
    <w:rsid w:val="007A3279"/>
    <w:rsid w:val="007A328B"/>
    <w:rsid w:val="007A32DD"/>
    <w:rsid w:val="007A3406"/>
    <w:rsid w:val="007A340B"/>
    <w:rsid w:val="007A349B"/>
    <w:rsid w:val="007A34F2"/>
    <w:rsid w:val="007A3517"/>
    <w:rsid w:val="007A3521"/>
    <w:rsid w:val="007A3586"/>
    <w:rsid w:val="007A35A2"/>
    <w:rsid w:val="007A35C2"/>
    <w:rsid w:val="007A3697"/>
    <w:rsid w:val="007A36AF"/>
    <w:rsid w:val="007A3739"/>
    <w:rsid w:val="007A3757"/>
    <w:rsid w:val="007A37A3"/>
    <w:rsid w:val="007A37D3"/>
    <w:rsid w:val="007A3844"/>
    <w:rsid w:val="007A38CB"/>
    <w:rsid w:val="007A38D8"/>
    <w:rsid w:val="007A397B"/>
    <w:rsid w:val="007A3A35"/>
    <w:rsid w:val="007A3A5D"/>
    <w:rsid w:val="007A3A85"/>
    <w:rsid w:val="007A3AA9"/>
    <w:rsid w:val="007A3AD1"/>
    <w:rsid w:val="007A3C06"/>
    <w:rsid w:val="007A3C17"/>
    <w:rsid w:val="007A3CA3"/>
    <w:rsid w:val="007A3CE2"/>
    <w:rsid w:val="007A3D26"/>
    <w:rsid w:val="007A3D36"/>
    <w:rsid w:val="007A3D5D"/>
    <w:rsid w:val="007A3DE0"/>
    <w:rsid w:val="007A3E17"/>
    <w:rsid w:val="007A3E9D"/>
    <w:rsid w:val="007A3EF0"/>
    <w:rsid w:val="007A3FC2"/>
    <w:rsid w:val="007A3FCD"/>
    <w:rsid w:val="007A410A"/>
    <w:rsid w:val="007A4152"/>
    <w:rsid w:val="007A41E4"/>
    <w:rsid w:val="007A41F9"/>
    <w:rsid w:val="007A426E"/>
    <w:rsid w:val="007A4289"/>
    <w:rsid w:val="007A432F"/>
    <w:rsid w:val="007A433C"/>
    <w:rsid w:val="007A4352"/>
    <w:rsid w:val="007A4399"/>
    <w:rsid w:val="007A4404"/>
    <w:rsid w:val="007A444E"/>
    <w:rsid w:val="007A4480"/>
    <w:rsid w:val="007A44E1"/>
    <w:rsid w:val="007A4560"/>
    <w:rsid w:val="007A4595"/>
    <w:rsid w:val="007A46AD"/>
    <w:rsid w:val="007A47E9"/>
    <w:rsid w:val="007A488B"/>
    <w:rsid w:val="007A48FB"/>
    <w:rsid w:val="007A4924"/>
    <w:rsid w:val="007A49BA"/>
    <w:rsid w:val="007A4B6F"/>
    <w:rsid w:val="007A4C46"/>
    <w:rsid w:val="007A4CBC"/>
    <w:rsid w:val="007A4CE1"/>
    <w:rsid w:val="007A4DEE"/>
    <w:rsid w:val="007A4E9A"/>
    <w:rsid w:val="007A4EBE"/>
    <w:rsid w:val="007A4EEC"/>
    <w:rsid w:val="007A4EFC"/>
    <w:rsid w:val="007A4F9B"/>
    <w:rsid w:val="007A4FC0"/>
    <w:rsid w:val="007A5000"/>
    <w:rsid w:val="007A5008"/>
    <w:rsid w:val="007A505B"/>
    <w:rsid w:val="007A515C"/>
    <w:rsid w:val="007A519D"/>
    <w:rsid w:val="007A51E8"/>
    <w:rsid w:val="007A528C"/>
    <w:rsid w:val="007A52B4"/>
    <w:rsid w:val="007A53D7"/>
    <w:rsid w:val="007A54FF"/>
    <w:rsid w:val="007A5587"/>
    <w:rsid w:val="007A55A8"/>
    <w:rsid w:val="007A565B"/>
    <w:rsid w:val="007A5712"/>
    <w:rsid w:val="007A5737"/>
    <w:rsid w:val="007A5744"/>
    <w:rsid w:val="007A57AF"/>
    <w:rsid w:val="007A589E"/>
    <w:rsid w:val="007A58D1"/>
    <w:rsid w:val="007A5925"/>
    <w:rsid w:val="007A599E"/>
    <w:rsid w:val="007A5A3F"/>
    <w:rsid w:val="007A5AD0"/>
    <w:rsid w:val="007A5AF5"/>
    <w:rsid w:val="007A5C08"/>
    <w:rsid w:val="007A5C10"/>
    <w:rsid w:val="007A5C5E"/>
    <w:rsid w:val="007A5C7E"/>
    <w:rsid w:val="007A5CDC"/>
    <w:rsid w:val="007A5D0A"/>
    <w:rsid w:val="007A5EA4"/>
    <w:rsid w:val="007A5EB8"/>
    <w:rsid w:val="007A5F15"/>
    <w:rsid w:val="007A5F7C"/>
    <w:rsid w:val="007A5FAB"/>
    <w:rsid w:val="007A5FB0"/>
    <w:rsid w:val="007A6004"/>
    <w:rsid w:val="007A6059"/>
    <w:rsid w:val="007A605D"/>
    <w:rsid w:val="007A6070"/>
    <w:rsid w:val="007A60D7"/>
    <w:rsid w:val="007A6143"/>
    <w:rsid w:val="007A614C"/>
    <w:rsid w:val="007A6238"/>
    <w:rsid w:val="007A63C6"/>
    <w:rsid w:val="007A63E8"/>
    <w:rsid w:val="007A6413"/>
    <w:rsid w:val="007A6424"/>
    <w:rsid w:val="007A64BC"/>
    <w:rsid w:val="007A6519"/>
    <w:rsid w:val="007A6531"/>
    <w:rsid w:val="007A657C"/>
    <w:rsid w:val="007A65A2"/>
    <w:rsid w:val="007A65B1"/>
    <w:rsid w:val="007A671C"/>
    <w:rsid w:val="007A681A"/>
    <w:rsid w:val="007A68C2"/>
    <w:rsid w:val="007A68DD"/>
    <w:rsid w:val="007A6921"/>
    <w:rsid w:val="007A6940"/>
    <w:rsid w:val="007A6979"/>
    <w:rsid w:val="007A69E0"/>
    <w:rsid w:val="007A6B22"/>
    <w:rsid w:val="007A6B84"/>
    <w:rsid w:val="007A6BA1"/>
    <w:rsid w:val="007A6CB7"/>
    <w:rsid w:val="007A6CDA"/>
    <w:rsid w:val="007A6DBB"/>
    <w:rsid w:val="007A6DDF"/>
    <w:rsid w:val="007A6E0C"/>
    <w:rsid w:val="007A6E10"/>
    <w:rsid w:val="007A6E1D"/>
    <w:rsid w:val="007A6EBF"/>
    <w:rsid w:val="007A6EEB"/>
    <w:rsid w:val="007A6F21"/>
    <w:rsid w:val="007A6F25"/>
    <w:rsid w:val="007A6F37"/>
    <w:rsid w:val="007A6F5F"/>
    <w:rsid w:val="007A6FB1"/>
    <w:rsid w:val="007A6FFF"/>
    <w:rsid w:val="007A705B"/>
    <w:rsid w:val="007A7170"/>
    <w:rsid w:val="007A72EF"/>
    <w:rsid w:val="007A731C"/>
    <w:rsid w:val="007A732D"/>
    <w:rsid w:val="007A7401"/>
    <w:rsid w:val="007A74BD"/>
    <w:rsid w:val="007A757D"/>
    <w:rsid w:val="007A75DF"/>
    <w:rsid w:val="007A7677"/>
    <w:rsid w:val="007A76E2"/>
    <w:rsid w:val="007A7765"/>
    <w:rsid w:val="007A77E6"/>
    <w:rsid w:val="007A7864"/>
    <w:rsid w:val="007A79F7"/>
    <w:rsid w:val="007A7A24"/>
    <w:rsid w:val="007A7A47"/>
    <w:rsid w:val="007A7ADE"/>
    <w:rsid w:val="007A7B13"/>
    <w:rsid w:val="007A7BA2"/>
    <w:rsid w:val="007A7BFB"/>
    <w:rsid w:val="007A7C06"/>
    <w:rsid w:val="007A7C49"/>
    <w:rsid w:val="007A7C4D"/>
    <w:rsid w:val="007A7CF6"/>
    <w:rsid w:val="007A7D03"/>
    <w:rsid w:val="007A7D1E"/>
    <w:rsid w:val="007A7D60"/>
    <w:rsid w:val="007A7DBD"/>
    <w:rsid w:val="007A7DC0"/>
    <w:rsid w:val="007A7DDD"/>
    <w:rsid w:val="007A7DF0"/>
    <w:rsid w:val="007A7E05"/>
    <w:rsid w:val="007A7E08"/>
    <w:rsid w:val="007A7E53"/>
    <w:rsid w:val="007A7EF7"/>
    <w:rsid w:val="007A7F0B"/>
    <w:rsid w:val="007A7FB8"/>
    <w:rsid w:val="007B01E6"/>
    <w:rsid w:val="007B0230"/>
    <w:rsid w:val="007B02AA"/>
    <w:rsid w:val="007B02B1"/>
    <w:rsid w:val="007B02D1"/>
    <w:rsid w:val="007B02F0"/>
    <w:rsid w:val="007B030F"/>
    <w:rsid w:val="007B0313"/>
    <w:rsid w:val="007B0365"/>
    <w:rsid w:val="007B037E"/>
    <w:rsid w:val="007B03B8"/>
    <w:rsid w:val="007B04A4"/>
    <w:rsid w:val="007B04E4"/>
    <w:rsid w:val="007B0578"/>
    <w:rsid w:val="007B0579"/>
    <w:rsid w:val="007B05D5"/>
    <w:rsid w:val="007B05F8"/>
    <w:rsid w:val="007B0627"/>
    <w:rsid w:val="007B062F"/>
    <w:rsid w:val="007B0640"/>
    <w:rsid w:val="007B06CC"/>
    <w:rsid w:val="007B0713"/>
    <w:rsid w:val="007B073E"/>
    <w:rsid w:val="007B0746"/>
    <w:rsid w:val="007B076F"/>
    <w:rsid w:val="007B078C"/>
    <w:rsid w:val="007B080A"/>
    <w:rsid w:val="007B0ABE"/>
    <w:rsid w:val="007B0AE6"/>
    <w:rsid w:val="007B0B0E"/>
    <w:rsid w:val="007B0B82"/>
    <w:rsid w:val="007B0D02"/>
    <w:rsid w:val="007B0D17"/>
    <w:rsid w:val="007B0D18"/>
    <w:rsid w:val="007B0D56"/>
    <w:rsid w:val="007B0DC4"/>
    <w:rsid w:val="007B0DFF"/>
    <w:rsid w:val="007B0F03"/>
    <w:rsid w:val="007B0F07"/>
    <w:rsid w:val="007B1076"/>
    <w:rsid w:val="007B10FA"/>
    <w:rsid w:val="007B1127"/>
    <w:rsid w:val="007B1361"/>
    <w:rsid w:val="007B146E"/>
    <w:rsid w:val="007B1529"/>
    <w:rsid w:val="007B164A"/>
    <w:rsid w:val="007B1682"/>
    <w:rsid w:val="007B16EB"/>
    <w:rsid w:val="007B171A"/>
    <w:rsid w:val="007B1747"/>
    <w:rsid w:val="007B177B"/>
    <w:rsid w:val="007B17CA"/>
    <w:rsid w:val="007B17DF"/>
    <w:rsid w:val="007B17EA"/>
    <w:rsid w:val="007B1808"/>
    <w:rsid w:val="007B18B4"/>
    <w:rsid w:val="007B18DE"/>
    <w:rsid w:val="007B19BB"/>
    <w:rsid w:val="007B1A0C"/>
    <w:rsid w:val="007B1B0F"/>
    <w:rsid w:val="007B1B55"/>
    <w:rsid w:val="007B1B9E"/>
    <w:rsid w:val="007B1BC7"/>
    <w:rsid w:val="007B1BDA"/>
    <w:rsid w:val="007B1C8F"/>
    <w:rsid w:val="007B1D39"/>
    <w:rsid w:val="007B1D8D"/>
    <w:rsid w:val="007B1DF5"/>
    <w:rsid w:val="007B1E18"/>
    <w:rsid w:val="007B1E27"/>
    <w:rsid w:val="007B1E6A"/>
    <w:rsid w:val="007B1E8F"/>
    <w:rsid w:val="007B1EAF"/>
    <w:rsid w:val="007B1F18"/>
    <w:rsid w:val="007B1F25"/>
    <w:rsid w:val="007B1F85"/>
    <w:rsid w:val="007B1FD8"/>
    <w:rsid w:val="007B201A"/>
    <w:rsid w:val="007B206D"/>
    <w:rsid w:val="007B208E"/>
    <w:rsid w:val="007B20DB"/>
    <w:rsid w:val="007B20F8"/>
    <w:rsid w:val="007B2127"/>
    <w:rsid w:val="007B2190"/>
    <w:rsid w:val="007B2196"/>
    <w:rsid w:val="007B2197"/>
    <w:rsid w:val="007B21FB"/>
    <w:rsid w:val="007B2213"/>
    <w:rsid w:val="007B2276"/>
    <w:rsid w:val="007B227A"/>
    <w:rsid w:val="007B2290"/>
    <w:rsid w:val="007B22C5"/>
    <w:rsid w:val="007B22EA"/>
    <w:rsid w:val="007B2356"/>
    <w:rsid w:val="007B235E"/>
    <w:rsid w:val="007B23DA"/>
    <w:rsid w:val="007B24AF"/>
    <w:rsid w:val="007B2572"/>
    <w:rsid w:val="007B25F6"/>
    <w:rsid w:val="007B261B"/>
    <w:rsid w:val="007B2675"/>
    <w:rsid w:val="007B277A"/>
    <w:rsid w:val="007B27D9"/>
    <w:rsid w:val="007B2801"/>
    <w:rsid w:val="007B28D4"/>
    <w:rsid w:val="007B2904"/>
    <w:rsid w:val="007B291E"/>
    <w:rsid w:val="007B296A"/>
    <w:rsid w:val="007B29CC"/>
    <w:rsid w:val="007B2AC3"/>
    <w:rsid w:val="007B2AF4"/>
    <w:rsid w:val="007B2B89"/>
    <w:rsid w:val="007B2BAD"/>
    <w:rsid w:val="007B2BF8"/>
    <w:rsid w:val="007B2E13"/>
    <w:rsid w:val="007B2E24"/>
    <w:rsid w:val="007B2F49"/>
    <w:rsid w:val="007B2F80"/>
    <w:rsid w:val="007B2F83"/>
    <w:rsid w:val="007B2F9A"/>
    <w:rsid w:val="007B2FAF"/>
    <w:rsid w:val="007B308A"/>
    <w:rsid w:val="007B310B"/>
    <w:rsid w:val="007B3220"/>
    <w:rsid w:val="007B3309"/>
    <w:rsid w:val="007B3415"/>
    <w:rsid w:val="007B34B1"/>
    <w:rsid w:val="007B35F3"/>
    <w:rsid w:val="007B36B4"/>
    <w:rsid w:val="007B36F3"/>
    <w:rsid w:val="007B3710"/>
    <w:rsid w:val="007B377B"/>
    <w:rsid w:val="007B3789"/>
    <w:rsid w:val="007B37E4"/>
    <w:rsid w:val="007B385F"/>
    <w:rsid w:val="007B38A5"/>
    <w:rsid w:val="007B3957"/>
    <w:rsid w:val="007B3A27"/>
    <w:rsid w:val="007B3A94"/>
    <w:rsid w:val="007B3BD1"/>
    <w:rsid w:val="007B3BDD"/>
    <w:rsid w:val="007B3BF9"/>
    <w:rsid w:val="007B3DF2"/>
    <w:rsid w:val="007B3E46"/>
    <w:rsid w:val="007B3EB3"/>
    <w:rsid w:val="007B3EC0"/>
    <w:rsid w:val="007B3F8F"/>
    <w:rsid w:val="007B3F9E"/>
    <w:rsid w:val="007B3FB7"/>
    <w:rsid w:val="007B3FE4"/>
    <w:rsid w:val="007B4032"/>
    <w:rsid w:val="007B408A"/>
    <w:rsid w:val="007B40E9"/>
    <w:rsid w:val="007B4153"/>
    <w:rsid w:val="007B417E"/>
    <w:rsid w:val="007B424C"/>
    <w:rsid w:val="007B4328"/>
    <w:rsid w:val="007B434D"/>
    <w:rsid w:val="007B4354"/>
    <w:rsid w:val="007B437D"/>
    <w:rsid w:val="007B4425"/>
    <w:rsid w:val="007B446A"/>
    <w:rsid w:val="007B448A"/>
    <w:rsid w:val="007B44F0"/>
    <w:rsid w:val="007B450F"/>
    <w:rsid w:val="007B453D"/>
    <w:rsid w:val="007B4567"/>
    <w:rsid w:val="007B4583"/>
    <w:rsid w:val="007B459B"/>
    <w:rsid w:val="007B464A"/>
    <w:rsid w:val="007B4671"/>
    <w:rsid w:val="007B46E3"/>
    <w:rsid w:val="007B478A"/>
    <w:rsid w:val="007B47D6"/>
    <w:rsid w:val="007B47DD"/>
    <w:rsid w:val="007B4818"/>
    <w:rsid w:val="007B497E"/>
    <w:rsid w:val="007B4A01"/>
    <w:rsid w:val="007B4A2C"/>
    <w:rsid w:val="007B4A4B"/>
    <w:rsid w:val="007B4A6B"/>
    <w:rsid w:val="007B4B66"/>
    <w:rsid w:val="007B4B8F"/>
    <w:rsid w:val="007B4BA5"/>
    <w:rsid w:val="007B4CE8"/>
    <w:rsid w:val="007B4D12"/>
    <w:rsid w:val="007B4D1F"/>
    <w:rsid w:val="007B4DA6"/>
    <w:rsid w:val="007B4DA7"/>
    <w:rsid w:val="007B4E97"/>
    <w:rsid w:val="007B5075"/>
    <w:rsid w:val="007B5078"/>
    <w:rsid w:val="007B515A"/>
    <w:rsid w:val="007B515D"/>
    <w:rsid w:val="007B519F"/>
    <w:rsid w:val="007B52C6"/>
    <w:rsid w:val="007B5302"/>
    <w:rsid w:val="007B534E"/>
    <w:rsid w:val="007B538A"/>
    <w:rsid w:val="007B538B"/>
    <w:rsid w:val="007B5472"/>
    <w:rsid w:val="007B54B6"/>
    <w:rsid w:val="007B550F"/>
    <w:rsid w:val="007B557F"/>
    <w:rsid w:val="007B55C7"/>
    <w:rsid w:val="007B569B"/>
    <w:rsid w:val="007B5716"/>
    <w:rsid w:val="007B5728"/>
    <w:rsid w:val="007B575F"/>
    <w:rsid w:val="007B5762"/>
    <w:rsid w:val="007B5765"/>
    <w:rsid w:val="007B5836"/>
    <w:rsid w:val="007B5851"/>
    <w:rsid w:val="007B58C7"/>
    <w:rsid w:val="007B58CF"/>
    <w:rsid w:val="007B58F3"/>
    <w:rsid w:val="007B58FB"/>
    <w:rsid w:val="007B594D"/>
    <w:rsid w:val="007B596A"/>
    <w:rsid w:val="007B5984"/>
    <w:rsid w:val="007B5AB4"/>
    <w:rsid w:val="007B5AF2"/>
    <w:rsid w:val="007B5B02"/>
    <w:rsid w:val="007B5B65"/>
    <w:rsid w:val="007B5B7C"/>
    <w:rsid w:val="007B5BF0"/>
    <w:rsid w:val="007B5D05"/>
    <w:rsid w:val="007B5D19"/>
    <w:rsid w:val="007B5D9D"/>
    <w:rsid w:val="007B5E75"/>
    <w:rsid w:val="007B5E96"/>
    <w:rsid w:val="007B5F52"/>
    <w:rsid w:val="007B5F6C"/>
    <w:rsid w:val="007B5FDA"/>
    <w:rsid w:val="007B60A7"/>
    <w:rsid w:val="007B61F1"/>
    <w:rsid w:val="007B6250"/>
    <w:rsid w:val="007B632E"/>
    <w:rsid w:val="007B6373"/>
    <w:rsid w:val="007B63A7"/>
    <w:rsid w:val="007B63A8"/>
    <w:rsid w:val="007B63C7"/>
    <w:rsid w:val="007B63F2"/>
    <w:rsid w:val="007B64B4"/>
    <w:rsid w:val="007B64D7"/>
    <w:rsid w:val="007B65C7"/>
    <w:rsid w:val="007B65F2"/>
    <w:rsid w:val="007B6645"/>
    <w:rsid w:val="007B6724"/>
    <w:rsid w:val="007B6738"/>
    <w:rsid w:val="007B6768"/>
    <w:rsid w:val="007B6828"/>
    <w:rsid w:val="007B6883"/>
    <w:rsid w:val="007B697E"/>
    <w:rsid w:val="007B69DD"/>
    <w:rsid w:val="007B69E4"/>
    <w:rsid w:val="007B6A35"/>
    <w:rsid w:val="007B6A84"/>
    <w:rsid w:val="007B6AB7"/>
    <w:rsid w:val="007B6AC5"/>
    <w:rsid w:val="007B6B52"/>
    <w:rsid w:val="007B6B95"/>
    <w:rsid w:val="007B6B96"/>
    <w:rsid w:val="007B6C79"/>
    <w:rsid w:val="007B6C85"/>
    <w:rsid w:val="007B6DA8"/>
    <w:rsid w:val="007B6E09"/>
    <w:rsid w:val="007B6ED2"/>
    <w:rsid w:val="007B6EDE"/>
    <w:rsid w:val="007B6F27"/>
    <w:rsid w:val="007B6F6B"/>
    <w:rsid w:val="007B6FDA"/>
    <w:rsid w:val="007B703A"/>
    <w:rsid w:val="007B703E"/>
    <w:rsid w:val="007B717E"/>
    <w:rsid w:val="007B72B5"/>
    <w:rsid w:val="007B72CA"/>
    <w:rsid w:val="007B7305"/>
    <w:rsid w:val="007B7309"/>
    <w:rsid w:val="007B7311"/>
    <w:rsid w:val="007B7316"/>
    <w:rsid w:val="007B7327"/>
    <w:rsid w:val="007B7359"/>
    <w:rsid w:val="007B7448"/>
    <w:rsid w:val="007B74DF"/>
    <w:rsid w:val="007B74FC"/>
    <w:rsid w:val="007B75AA"/>
    <w:rsid w:val="007B75B2"/>
    <w:rsid w:val="007B762D"/>
    <w:rsid w:val="007B768E"/>
    <w:rsid w:val="007B76AA"/>
    <w:rsid w:val="007B76D1"/>
    <w:rsid w:val="007B782C"/>
    <w:rsid w:val="007B78CD"/>
    <w:rsid w:val="007B7963"/>
    <w:rsid w:val="007B7985"/>
    <w:rsid w:val="007B7A04"/>
    <w:rsid w:val="007B7A86"/>
    <w:rsid w:val="007B7A97"/>
    <w:rsid w:val="007B7B12"/>
    <w:rsid w:val="007B7C2C"/>
    <w:rsid w:val="007B7C9C"/>
    <w:rsid w:val="007B7D3E"/>
    <w:rsid w:val="007B7DFC"/>
    <w:rsid w:val="007B7F00"/>
    <w:rsid w:val="007BFA21"/>
    <w:rsid w:val="007C0034"/>
    <w:rsid w:val="007C0087"/>
    <w:rsid w:val="007C0099"/>
    <w:rsid w:val="007C0107"/>
    <w:rsid w:val="007C0125"/>
    <w:rsid w:val="007C0152"/>
    <w:rsid w:val="007C0195"/>
    <w:rsid w:val="007C01BF"/>
    <w:rsid w:val="007C0265"/>
    <w:rsid w:val="007C028E"/>
    <w:rsid w:val="007C02BC"/>
    <w:rsid w:val="007C02FA"/>
    <w:rsid w:val="007C0332"/>
    <w:rsid w:val="007C0355"/>
    <w:rsid w:val="007C03A3"/>
    <w:rsid w:val="007C0592"/>
    <w:rsid w:val="007C0621"/>
    <w:rsid w:val="007C067D"/>
    <w:rsid w:val="007C06A5"/>
    <w:rsid w:val="007C06DC"/>
    <w:rsid w:val="007C0718"/>
    <w:rsid w:val="007C0761"/>
    <w:rsid w:val="007C076C"/>
    <w:rsid w:val="007C07A1"/>
    <w:rsid w:val="007C07F2"/>
    <w:rsid w:val="007C083A"/>
    <w:rsid w:val="007C08E9"/>
    <w:rsid w:val="007C0995"/>
    <w:rsid w:val="007C09C9"/>
    <w:rsid w:val="007C0A34"/>
    <w:rsid w:val="007C0AC9"/>
    <w:rsid w:val="007C0BAA"/>
    <w:rsid w:val="007C0BC8"/>
    <w:rsid w:val="007C0BE1"/>
    <w:rsid w:val="007C0C01"/>
    <w:rsid w:val="007C0C49"/>
    <w:rsid w:val="007C0C60"/>
    <w:rsid w:val="007C0C74"/>
    <w:rsid w:val="007C0CC5"/>
    <w:rsid w:val="007C0DBF"/>
    <w:rsid w:val="007C0DC1"/>
    <w:rsid w:val="007C0E2F"/>
    <w:rsid w:val="007C0FED"/>
    <w:rsid w:val="007C101C"/>
    <w:rsid w:val="007C1077"/>
    <w:rsid w:val="007C10C7"/>
    <w:rsid w:val="007C10CF"/>
    <w:rsid w:val="007C10F2"/>
    <w:rsid w:val="007C111B"/>
    <w:rsid w:val="007C11FB"/>
    <w:rsid w:val="007C1232"/>
    <w:rsid w:val="007C1236"/>
    <w:rsid w:val="007C1249"/>
    <w:rsid w:val="007C127D"/>
    <w:rsid w:val="007C1348"/>
    <w:rsid w:val="007C137B"/>
    <w:rsid w:val="007C13FD"/>
    <w:rsid w:val="007C14F1"/>
    <w:rsid w:val="007C15E5"/>
    <w:rsid w:val="007C15E9"/>
    <w:rsid w:val="007C160E"/>
    <w:rsid w:val="007C1620"/>
    <w:rsid w:val="007C1708"/>
    <w:rsid w:val="007C1755"/>
    <w:rsid w:val="007C1775"/>
    <w:rsid w:val="007C1778"/>
    <w:rsid w:val="007C17B3"/>
    <w:rsid w:val="007C180F"/>
    <w:rsid w:val="007C1822"/>
    <w:rsid w:val="007C186B"/>
    <w:rsid w:val="007C1930"/>
    <w:rsid w:val="007C1936"/>
    <w:rsid w:val="007C193F"/>
    <w:rsid w:val="007C19AC"/>
    <w:rsid w:val="007C1AEA"/>
    <w:rsid w:val="007C1B79"/>
    <w:rsid w:val="007C1BE4"/>
    <w:rsid w:val="007C1C2B"/>
    <w:rsid w:val="007C1CC9"/>
    <w:rsid w:val="007C1CCB"/>
    <w:rsid w:val="007C1D81"/>
    <w:rsid w:val="007C1D8E"/>
    <w:rsid w:val="007C1E40"/>
    <w:rsid w:val="007C1E6A"/>
    <w:rsid w:val="007C1EFB"/>
    <w:rsid w:val="007C1F33"/>
    <w:rsid w:val="007C1F49"/>
    <w:rsid w:val="007C1F81"/>
    <w:rsid w:val="007C205C"/>
    <w:rsid w:val="007C2109"/>
    <w:rsid w:val="007C211F"/>
    <w:rsid w:val="007C2173"/>
    <w:rsid w:val="007C217C"/>
    <w:rsid w:val="007C21BE"/>
    <w:rsid w:val="007C2224"/>
    <w:rsid w:val="007C2247"/>
    <w:rsid w:val="007C2318"/>
    <w:rsid w:val="007C2379"/>
    <w:rsid w:val="007C2386"/>
    <w:rsid w:val="007C2497"/>
    <w:rsid w:val="007C24E4"/>
    <w:rsid w:val="007C2536"/>
    <w:rsid w:val="007C2662"/>
    <w:rsid w:val="007C266C"/>
    <w:rsid w:val="007C2693"/>
    <w:rsid w:val="007C2733"/>
    <w:rsid w:val="007C2808"/>
    <w:rsid w:val="007C28F0"/>
    <w:rsid w:val="007C2971"/>
    <w:rsid w:val="007C29A4"/>
    <w:rsid w:val="007C2A5E"/>
    <w:rsid w:val="007C2B20"/>
    <w:rsid w:val="007C2B86"/>
    <w:rsid w:val="007C2BCD"/>
    <w:rsid w:val="007C2C82"/>
    <w:rsid w:val="007C2D90"/>
    <w:rsid w:val="007C2F22"/>
    <w:rsid w:val="007C2F4A"/>
    <w:rsid w:val="007C3099"/>
    <w:rsid w:val="007C30D8"/>
    <w:rsid w:val="007C30E8"/>
    <w:rsid w:val="007C30F5"/>
    <w:rsid w:val="007C30FE"/>
    <w:rsid w:val="007C316B"/>
    <w:rsid w:val="007C3195"/>
    <w:rsid w:val="007C31B8"/>
    <w:rsid w:val="007C3212"/>
    <w:rsid w:val="007C3224"/>
    <w:rsid w:val="007C3243"/>
    <w:rsid w:val="007C338F"/>
    <w:rsid w:val="007C3396"/>
    <w:rsid w:val="007C33E8"/>
    <w:rsid w:val="007C349D"/>
    <w:rsid w:val="007C34DE"/>
    <w:rsid w:val="007C3507"/>
    <w:rsid w:val="007C3573"/>
    <w:rsid w:val="007C35B9"/>
    <w:rsid w:val="007C35F1"/>
    <w:rsid w:val="007C3600"/>
    <w:rsid w:val="007C3623"/>
    <w:rsid w:val="007C3651"/>
    <w:rsid w:val="007C3668"/>
    <w:rsid w:val="007C3727"/>
    <w:rsid w:val="007C374E"/>
    <w:rsid w:val="007C3788"/>
    <w:rsid w:val="007C383A"/>
    <w:rsid w:val="007C38F2"/>
    <w:rsid w:val="007C3939"/>
    <w:rsid w:val="007C39E6"/>
    <w:rsid w:val="007C3A5B"/>
    <w:rsid w:val="007C3ADE"/>
    <w:rsid w:val="007C3ADF"/>
    <w:rsid w:val="007C3AED"/>
    <w:rsid w:val="007C3B8F"/>
    <w:rsid w:val="007C3CA0"/>
    <w:rsid w:val="007C3D81"/>
    <w:rsid w:val="007C3E59"/>
    <w:rsid w:val="007C3F1F"/>
    <w:rsid w:val="007C3F56"/>
    <w:rsid w:val="007C3F92"/>
    <w:rsid w:val="007C4113"/>
    <w:rsid w:val="007C421B"/>
    <w:rsid w:val="007C4242"/>
    <w:rsid w:val="007C4294"/>
    <w:rsid w:val="007C429E"/>
    <w:rsid w:val="007C4374"/>
    <w:rsid w:val="007C4419"/>
    <w:rsid w:val="007C4491"/>
    <w:rsid w:val="007C4581"/>
    <w:rsid w:val="007C45C5"/>
    <w:rsid w:val="007C4600"/>
    <w:rsid w:val="007C4624"/>
    <w:rsid w:val="007C465A"/>
    <w:rsid w:val="007C466B"/>
    <w:rsid w:val="007C472C"/>
    <w:rsid w:val="007C4745"/>
    <w:rsid w:val="007C477C"/>
    <w:rsid w:val="007C49C1"/>
    <w:rsid w:val="007C4A4A"/>
    <w:rsid w:val="007C4A4C"/>
    <w:rsid w:val="007C4AEA"/>
    <w:rsid w:val="007C4AF6"/>
    <w:rsid w:val="007C4B06"/>
    <w:rsid w:val="007C4B83"/>
    <w:rsid w:val="007C4B90"/>
    <w:rsid w:val="007C4BA3"/>
    <w:rsid w:val="007C4C38"/>
    <w:rsid w:val="007C4C5A"/>
    <w:rsid w:val="007C4C62"/>
    <w:rsid w:val="007C4D61"/>
    <w:rsid w:val="007C4D83"/>
    <w:rsid w:val="007C4DA1"/>
    <w:rsid w:val="007C4E1C"/>
    <w:rsid w:val="007C4E94"/>
    <w:rsid w:val="007C4EAD"/>
    <w:rsid w:val="007C4EB0"/>
    <w:rsid w:val="007C4EB8"/>
    <w:rsid w:val="007C4F0D"/>
    <w:rsid w:val="007C4F58"/>
    <w:rsid w:val="007C4F82"/>
    <w:rsid w:val="007C5114"/>
    <w:rsid w:val="007C51B4"/>
    <w:rsid w:val="007C5216"/>
    <w:rsid w:val="007C52C1"/>
    <w:rsid w:val="007C5313"/>
    <w:rsid w:val="007C532A"/>
    <w:rsid w:val="007C5376"/>
    <w:rsid w:val="007C538F"/>
    <w:rsid w:val="007C53DB"/>
    <w:rsid w:val="007C548E"/>
    <w:rsid w:val="007C5501"/>
    <w:rsid w:val="007C552A"/>
    <w:rsid w:val="007C5567"/>
    <w:rsid w:val="007C563B"/>
    <w:rsid w:val="007C580B"/>
    <w:rsid w:val="007C5819"/>
    <w:rsid w:val="007C5941"/>
    <w:rsid w:val="007C5976"/>
    <w:rsid w:val="007C59E0"/>
    <w:rsid w:val="007C59E4"/>
    <w:rsid w:val="007C5A9F"/>
    <w:rsid w:val="007C5B04"/>
    <w:rsid w:val="007C5B44"/>
    <w:rsid w:val="007C5BCC"/>
    <w:rsid w:val="007C5BD7"/>
    <w:rsid w:val="007C5BE5"/>
    <w:rsid w:val="007C5BF9"/>
    <w:rsid w:val="007C5CA1"/>
    <w:rsid w:val="007C5D7A"/>
    <w:rsid w:val="007C5DEC"/>
    <w:rsid w:val="007C5E81"/>
    <w:rsid w:val="007C5E9B"/>
    <w:rsid w:val="007C5F1A"/>
    <w:rsid w:val="007C5F38"/>
    <w:rsid w:val="007C5F3B"/>
    <w:rsid w:val="007C5F6F"/>
    <w:rsid w:val="007C6074"/>
    <w:rsid w:val="007C6086"/>
    <w:rsid w:val="007C60F2"/>
    <w:rsid w:val="007C6101"/>
    <w:rsid w:val="007C6162"/>
    <w:rsid w:val="007C6186"/>
    <w:rsid w:val="007C61BE"/>
    <w:rsid w:val="007C61F9"/>
    <w:rsid w:val="007C620B"/>
    <w:rsid w:val="007C6321"/>
    <w:rsid w:val="007C634F"/>
    <w:rsid w:val="007C6439"/>
    <w:rsid w:val="007C6450"/>
    <w:rsid w:val="007C64F0"/>
    <w:rsid w:val="007C6509"/>
    <w:rsid w:val="007C6519"/>
    <w:rsid w:val="007C6523"/>
    <w:rsid w:val="007C6585"/>
    <w:rsid w:val="007C65A6"/>
    <w:rsid w:val="007C661B"/>
    <w:rsid w:val="007C663C"/>
    <w:rsid w:val="007C66C6"/>
    <w:rsid w:val="007C6709"/>
    <w:rsid w:val="007C6761"/>
    <w:rsid w:val="007C67A1"/>
    <w:rsid w:val="007C67ED"/>
    <w:rsid w:val="007C68B7"/>
    <w:rsid w:val="007C6931"/>
    <w:rsid w:val="007C6A21"/>
    <w:rsid w:val="007C6A2C"/>
    <w:rsid w:val="007C6A4F"/>
    <w:rsid w:val="007C6A50"/>
    <w:rsid w:val="007C6A67"/>
    <w:rsid w:val="007C6A9F"/>
    <w:rsid w:val="007C6ACA"/>
    <w:rsid w:val="007C6B34"/>
    <w:rsid w:val="007C6B74"/>
    <w:rsid w:val="007C6BDC"/>
    <w:rsid w:val="007C6BE2"/>
    <w:rsid w:val="007C6BEB"/>
    <w:rsid w:val="007C6C05"/>
    <w:rsid w:val="007C6C1E"/>
    <w:rsid w:val="007C6C32"/>
    <w:rsid w:val="007C6C39"/>
    <w:rsid w:val="007C6C42"/>
    <w:rsid w:val="007C6C84"/>
    <w:rsid w:val="007C6CCB"/>
    <w:rsid w:val="007C6CDD"/>
    <w:rsid w:val="007C6D0D"/>
    <w:rsid w:val="007C6DBE"/>
    <w:rsid w:val="007C6E1F"/>
    <w:rsid w:val="007C6F1E"/>
    <w:rsid w:val="007C6F53"/>
    <w:rsid w:val="007C6F62"/>
    <w:rsid w:val="007C6F7F"/>
    <w:rsid w:val="007C7006"/>
    <w:rsid w:val="007C703C"/>
    <w:rsid w:val="007C7040"/>
    <w:rsid w:val="007C70BC"/>
    <w:rsid w:val="007C70C7"/>
    <w:rsid w:val="007C71C8"/>
    <w:rsid w:val="007C71CA"/>
    <w:rsid w:val="007C7237"/>
    <w:rsid w:val="007C7241"/>
    <w:rsid w:val="007C7255"/>
    <w:rsid w:val="007C72CB"/>
    <w:rsid w:val="007C732D"/>
    <w:rsid w:val="007C737E"/>
    <w:rsid w:val="007C745D"/>
    <w:rsid w:val="007C748A"/>
    <w:rsid w:val="007C74D6"/>
    <w:rsid w:val="007C7578"/>
    <w:rsid w:val="007C7712"/>
    <w:rsid w:val="007C7715"/>
    <w:rsid w:val="007C77CE"/>
    <w:rsid w:val="007C78D2"/>
    <w:rsid w:val="007C7980"/>
    <w:rsid w:val="007C7B3C"/>
    <w:rsid w:val="007C7CA0"/>
    <w:rsid w:val="007C7D5C"/>
    <w:rsid w:val="007C7DC5"/>
    <w:rsid w:val="007C7E76"/>
    <w:rsid w:val="007D001B"/>
    <w:rsid w:val="007D0125"/>
    <w:rsid w:val="007D01EB"/>
    <w:rsid w:val="007D02B0"/>
    <w:rsid w:val="007D02E5"/>
    <w:rsid w:val="007D0320"/>
    <w:rsid w:val="007D03AD"/>
    <w:rsid w:val="007D03B3"/>
    <w:rsid w:val="007D041D"/>
    <w:rsid w:val="007D04A8"/>
    <w:rsid w:val="007D04AE"/>
    <w:rsid w:val="007D056C"/>
    <w:rsid w:val="007D05C6"/>
    <w:rsid w:val="007D0617"/>
    <w:rsid w:val="007D0648"/>
    <w:rsid w:val="007D0726"/>
    <w:rsid w:val="007D082A"/>
    <w:rsid w:val="007D0861"/>
    <w:rsid w:val="007D0868"/>
    <w:rsid w:val="007D088B"/>
    <w:rsid w:val="007D09C7"/>
    <w:rsid w:val="007D09CF"/>
    <w:rsid w:val="007D0A05"/>
    <w:rsid w:val="007D0A24"/>
    <w:rsid w:val="007D0A7B"/>
    <w:rsid w:val="007D0AD1"/>
    <w:rsid w:val="007D0B03"/>
    <w:rsid w:val="007D0B66"/>
    <w:rsid w:val="007D0C7C"/>
    <w:rsid w:val="007D0C7F"/>
    <w:rsid w:val="007D0DE5"/>
    <w:rsid w:val="007D0DE6"/>
    <w:rsid w:val="007D0E28"/>
    <w:rsid w:val="007D0E45"/>
    <w:rsid w:val="007D0E98"/>
    <w:rsid w:val="007D0EB8"/>
    <w:rsid w:val="007D0F53"/>
    <w:rsid w:val="007D0FCB"/>
    <w:rsid w:val="007D1027"/>
    <w:rsid w:val="007D1029"/>
    <w:rsid w:val="007D1056"/>
    <w:rsid w:val="007D109A"/>
    <w:rsid w:val="007D10C8"/>
    <w:rsid w:val="007D112D"/>
    <w:rsid w:val="007D1232"/>
    <w:rsid w:val="007D1294"/>
    <w:rsid w:val="007D12B1"/>
    <w:rsid w:val="007D12DA"/>
    <w:rsid w:val="007D1305"/>
    <w:rsid w:val="007D1387"/>
    <w:rsid w:val="007D13A8"/>
    <w:rsid w:val="007D1427"/>
    <w:rsid w:val="007D1464"/>
    <w:rsid w:val="007D1569"/>
    <w:rsid w:val="007D15B8"/>
    <w:rsid w:val="007D15C3"/>
    <w:rsid w:val="007D15C5"/>
    <w:rsid w:val="007D15C6"/>
    <w:rsid w:val="007D15DD"/>
    <w:rsid w:val="007D171E"/>
    <w:rsid w:val="007D1728"/>
    <w:rsid w:val="007D17E0"/>
    <w:rsid w:val="007D1832"/>
    <w:rsid w:val="007D1885"/>
    <w:rsid w:val="007D19AE"/>
    <w:rsid w:val="007D19ED"/>
    <w:rsid w:val="007D1A0B"/>
    <w:rsid w:val="007D1A76"/>
    <w:rsid w:val="007D1B8C"/>
    <w:rsid w:val="007D1BDB"/>
    <w:rsid w:val="007D1BE2"/>
    <w:rsid w:val="007D1BF5"/>
    <w:rsid w:val="007D1C19"/>
    <w:rsid w:val="007D1C1E"/>
    <w:rsid w:val="007D1C69"/>
    <w:rsid w:val="007D1D11"/>
    <w:rsid w:val="007D1D23"/>
    <w:rsid w:val="007D1D91"/>
    <w:rsid w:val="007D1E3A"/>
    <w:rsid w:val="007D1E52"/>
    <w:rsid w:val="007D1EDC"/>
    <w:rsid w:val="007D1F06"/>
    <w:rsid w:val="007D1F1C"/>
    <w:rsid w:val="007D1F8C"/>
    <w:rsid w:val="007D1FC1"/>
    <w:rsid w:val="007D203C"/>
    <w:rsid w:val="007D207B"/>
    <w:rsid w:val="007D20B8"/>
    <w:rsid w:val="007D20C3"/>
    <w:rsid w:val="007D211E"/>
    <w:rsid w:val="007D219F"/>
    <w:rsid w:val="007D21C2"/>
    <w:rsid w:val="007D21C5"/>
    <w:rsid w:val="007D21F5"/>
    <w:rsid w:val="007D227C"/>
    <w:rsid w:val="007D2337"/>
    <w:rsid w:val="007D2417"/>
    <w:rsid w:val="007D2451"/>
    <w:rsid w:val="007D25AB"/>
    <w:rsid w:val="007D25C9"/>
    <w:rsid w:val="007D2627"/>
    <w:rsid w:val="007D2656"/>
    <w:rsid w:val="007D27CE"/>
    <w:rsid w:val="007D28C5"/>
    <w:rsid w:val="007D2910"/>
    <w:rsid w:val="007D2A49"/>
    <w:rsid w:val="007D2A54"/>
    <w:rsid w:val="007D2A7E"/>
    <w:rsid w:val="007D2A9A"/>
    <w:rsid w:val="007D2ACD"/>
    <w:rsid w:val="007D2AE2"/>
    <w:rsid w:val="007D2B45"/>
    <w:rsid w:val="007D2CAB"/>
    <w:rsid w:val="007D2CE6"/>
    <w:rsid w:val="007D2DEC"/>
    <w:rsid w:val="007D2E07"/>
    <w:rsid w:val="007D2E17"/>
    <w:rsid w:val="007D2E70"/>
    <w:rsid w:val="007D2E9A"/>
    <w:rsid w:val="007D2F3B"/>
    <w:rsid w:val="007D2F98"/>
    <w:rsid w:val="007D2FA7"/>
    <w:rsid w:val="007D2FA9"/>
    <w:rsid w:val="007D3044"/>
    <w:rsid w:val="007D3046"/>
    <w:rsid w:val="007D3061"/>
    <w:rsid w:val="007D30BC"/>
    <w:rsid w:val="007D3174"/>
    <w:rsid w:val="007D317E"/>
    <w:rsid w:val="007D31F1"/>
    <w:rsid w:val="007D320A"/>
    <w:rsid w:val="007D3262"/>
    <w:rsid w:val="007D329E"/>
    <w:rsid w:val="007D32D4"/>
    <w:rsid w:val="007D3305"/>
    <w:rsid w:val="007D334E"/>
    <w:rsid w:val="007D348F"/>
    <w:rsid w:val="007D34D5"/>
    <w:rsid w:val="007D3577"/>
    <w:rsid w:val="007D3585"/>
    <w:rsid w:val="007D35A9"/>
    <w:rsid w:val="007D35D8"/>
    <w:rsid w:val="007D3698"/>
    <w:rsid w:val="007D369D"/>
    <w:rsid w:val="007D36E5"/>
    <w:rsid w:val="007D37DF"/>
    <w:rsid w:val="007D38C8"/>
    <w:rsid w:val="007D38D7"/>
    <w:rsid w:val="007D38E9"/>
    <w:rsid w:val="007D3954"/>
    <w:rsid w:val="007D3964"/>
    <w:rsid w:val="007D3A92"/>
    <w:rsid w:val="007D3ADD"/>
    <w:rsid w:val="007D3B1C"/>
    <w:rsid w:val="007D3B1E"/>
    <w:rsid w:val="007D3B38"/>
    <w:rsid w:val="007D3B7C"/>
    <w:rsid w:val="007D3B92"/>
    <w:rsid w:val="007D3BBD"/>
    <w:rsid w:val="007D3C80"/>
    <w:rsid w:val="007D3CC1"/>
    <w:rsid w:val="007D3D0A"/>
    <w:rsid w:val="007D3D5C"/>
    <w:rsid w:val="007D3DDB"/>
    <w:rsid w:val="007D3DE3"/>
    <w:rsid w:val="007D3EC5"/>
    <w:rsid w:val="007D3ED6"/>
    <w:rsid w:val="007D3F0E"/>
    <w:rsid w:val="007D3F16"/>
    <w:rsid w:val="007D3F57"/>
    <w:rsid w:val="007D402E"/>
    <w:rsid w:val="007D4050"/>
    <w:rsid w:val="007D405E"/>
    <w:rsid w:val="007D4185"/>
    <w:rsid w:val="007D41B1"/>
    <w:rsid w:val="007D421B"/>
    <w:rsid w:val="007D42E9"/>
    <w:rsid w:val="007D433E"/>
    <w:rsid w:val="007D43CA"/>
    <w:rsid w:val="007D43FD"/>
    <w:rsid w:val="007D4496"/>
    <w:rsid w:val="007D4506"/>
    <w:rsid w:val="007D4549"/>
    <w:rsid w:val="007D458E"/>
    <w:rsid w:val="007D4644"/>
    <w:rsid w:val="007D4658"/>
    <w:rsid w:val="007D465D"/>
    <w:rsid w:val="007D473A"/>
    <w:rsid w:val="007D4768"/>
    <w:rsid w:val="007D4807"/>
    <w:rsid w:val="007D48A8"/>
    <w:rsid w:val="007D49AC"/>
    <w:rsid w:val="007D4A3D"/>
    <w:rsid w:val="007D4B12"/>
    <w:rsid w:val="007D4B9F"/>
    <w:rsid w:val="007D4C2C"/>
    <w:rsid w:val="007D4C2F"/>
    <w:rsid w:val="007D4CBB"/>
    <w:rsid w:val="007D4CF4"/>
    <w:rsid w:val="007D4D17"/>
    <w:rsid w:val="007D4E68"/>
    <w:rsid w:val="007D4E86"/>
    <w:rsid w:val="007D4F03"/>
    <w:rsid w:val="007D4FDB"/>
    <w:rsid w:val="007D5079"/>
    <w:rsid w:val="007D50CF"/>
    <w:rsid w:val="007D516A"/>
    <w:rsid w:val="007D52AA"/>
    <w:rsid w:val="007D5345"/>
    <w:rsid w:val="007D534C"/>
    <w:rsid w:val="007D535B"/>
    <w:rsid w:val="007D546A"/>
    <w:rsid w:val="007D547B"/>
    <w:rsid w:val="007D54F1"/>
    <w:rsid w:val="007D556E"/>
    <w:rsid w:val="007D5578"/>
    <w:rsid w:val="007D55AF"/>
    <w:rsid w:val="007D5613"/>
    <w:rsid w:val="007D5661"/>
    <w:rsid w:val="007D5662"/>
    <w:rsid w:val="007D56F9"/>
    <w:rsid w:val="007D5768"/>
    <w:rsid w:val="007D57E5"/>
    <w:rsid w:val="007D57E9"/>
    <w:rsid w:val="007D581A"/>
    <w:rsid w:val="007D58AF"/>
    <w:rsid w:val="007D58DB"/>
    <w:rsid w:val="007D5979"/>
    <w:rsid w:val="007D59A1"/>
    <w:rsid w:val="007D59C7"/>
    <w:rsid w:val="007D5A06"/>
    <w:rsid w:val="007D5A16"/>
    <w:rsid w:val="007D5A18"/>
    <w:rsid w:val="007D5A95"/>
    <w:rsid w:val="007D5B17"/>
    <w:rsid w:val="007D5B45"/>
    <w:rsid w:val="007D5B54"/>
    <w:rsid w:val="007D5C8C"/>
    <w:rsid w:val="007D5C9E"/>
    <w:rsid w:val="007D5CAC"/>
    <w:rsid w:val="007D5D3E"/>
    <w:rsid w:val="007D5D6E"/>
    <w:rsid w:val="007D5DB9"/>
    <w:rsid w:val="007D5DE4"/>
    <w:rsid w:val="007D5DF4"/>
    <w:rsid w:val="007D5E2F"/>
    <w:rsid w:val="007D5EEB"/>
    <w:rsid w:val="007D5F92"/>
    <w:rsid w:val="007D5FA7"/>
    <w:rsid w:val="007D5FBC"/>
    <w:rsid w:val="007D608B"/>
    <w:rsid w:val="007D608D"/>
    <w:rsid w:val="007D6151"/>
    <w:rsid w:val="007D61CA"/>
    <w:rsid w:val="007D61D4"/>
    <w:rsid w:val="007D6266"/>
    <w:rsid w:val="007D626C"/>
    <w:rsid w:val="007D629E"/>
    <w:rsid w:val="007D62B3"/>
    <w:rsid w:val="007D6306"/>
    <w:rsid w:val="007D6330"/>
    <w:rsid w:val="007D63B5"/>
    <w:rsid w:val="007D63EA"/>
    <w:rsid w:val="007D645B"/>
    <w:rsid w:val="007D6484"/>
    <w:rsid w:val="007D64B8"/>
    <w:rsid w:val="007D66B3"/>
    <w:rsid w:val="007D6908"/>
    <w:rsid w:val="007D69BB"/>
    <w:rsid w:val="007D69D2"/>
    <w:rsid w:val="007D69E8"/>
    <w:rsid w:val="007D69FE"/>
    <w:rsid w:val="007D6A07"/>
    <w:rsid w:val="007D6A0D"/>
    <w:rsid w:val="007D6A85"/>
    <w:rsid w:val="007D6AD3"/>
    <w:rsid w:val="007D6B1D"/>
    <w:rsid w:val="007D6B79"/>
    <w:rsid w:val="007D6B94"/>
    <w:rsid w:val="007D6BDB"/>
    <w:rsid w:val="007D6C16"/>
    <w:rsid w:val="007D6C4A"/>
    <w:rsid w:val="007D6C59"/>
    <w:rsid w:val="007D6D11"/>
    <w:rsid w:val="007D6D93"/>
    <w:rsid w:val="007D6DCF"/>
    <w:rsid w:val="007D6DF3"/>
    <w:rsid w:val="007D6E06"/>
    <w:rsid w:val="007D6E44"/>
    <w:rsid w:val="007D6F26"/>
    <w:rsid w:val="007D6F71"/>
    <w:rsid w:val="007D7020"/>
    <w:rsid w:val="007D70D8"/>
    <w:rsid w:val="007D70F2"/>
    <w:rsid w:val="007D7186"/>
    <w:rsid w:val="007D7252"/>
    <w:rsid w:val="007D72A4"/>
    <w:rsid w:val="007D731E"/>
    <w:rsid w:val="007D7331"/>
    <w:rsid w:val="007D7357"/>
    <w:rsid w:val="007D745B"/>
    <w:rsid w:val="007D7542"/>
    <w:rsid w:val="007D7604"/>
    <w:rsid w:val="007D7680"/>
    <w:rsid w:val="007D7732"/>
    <w:rsid w:val="007D77D9"/>
    <w:rsid w:val="007D77E6"/>
    <w:rsid w:val="007D785B"/>
    <w:rsid w:val="007D7863"/>
    <w:rsid w:val="007D7868"/>
    <w:rsid w:val="007D7888"/>
    <w:rsid w:val="007D7A69"/>
    <w:rsid w:val="007D7A7F"/>
    <w:rsid w:val="007D7A94"/>
    <w:rsid w:val="007D7B70"/>
    <w:rsid w:val="007D7BC7"/>
    <w:rsid w:val="007D7BDB"/>
    <w:rsid w:val="007D7C42"/>
    <w:rsid w:val="007D7CEC"/>
    <w:rsid w:val="007D7D60"/>
    <w:rsid w:val="007D7E0B"/>
    <w:rsid w:val="007D7E74"/>
    <w:rsid w:val="007D7E92"/>
    <w:rsid w:val="007E0064"/>
    <w:rsid w:val="007E007F"/>
    <w:rsid w:val="007E00A1"/>
    <w:rsid w:val="007E00CD"/>
    <w:rsid w:val="007E010B"/>
    <w:rsid w:val="007E01EA"/>
    <w:rsid w:val="007E023B"/>
    <w:rsid w:val="007E025B"/>
    <w:rsid w:val="007E0269"/>
    <w:rsid w:val="007E0282"/>
    <w:rsid w:val="007E03B2"/>
    <w:rsid w:val="007E0476"/>
    <w:rsid w:val="007E0501"/>
    <w:rsid w:val="007E05DD"/>
    <w:rsid w:val="007E05E4"/>
    <w:rsid w:val="007E06C0"/>
    <w:rsid w:val="007E06C2"/>
    <w:rsid w:val="007E06DC"/>
    <w:rsid w:val="007E074D"/>
    <w:rsid w:val="007E075D"/>
    <w:rsid w:val="007E085D"/>
    <w:rsid w:val="007E0873"/>
    <w:rsid w:val="007E08A9"/>
    <w:rsid w:val="007E08B7"/>
    <w:rsid w:val="007E08EC"/>
    <w:rsid w:val="007E0907"/>
    <w:rsid w:val="007E096D"/>
    <w:rsid w:val="007E09B9"/>
    <w:rsid w:val="007E09C3"/>
    <w:rsid w:val="007E0A98"/>
    <w:rsid w:val="007E0B3C"/>
    <w:rsid w:val="007E0B46"/>
    <w:rsid w:val="007E0B48"/>
    <w:rsid w:val="007E0BAB"/>
    <w:rsid w:val="007E0C70"/>
    <w:rsid w:val="007E0CE5"/>
    <w:rsid w:val="007E0D88"/>
    <w:rsid w:val="007E0DA0"/>
    <w:rsid w:val="007E0DCB"/>
    <w:rsid w:val="007E0E03"/>
    <w:rsid w:val="007E0F68"/>
    <w:rsid w:val="007E0F8B"/>
    <w:rsid w:val="007E1022"/>
    <w:rsid w:val="007E107C"/>
    <w:rsid w:val="007E1150"/>
    <w:rsid w:val="007E11BD"/>
    <w:rsid w:val="007E127A"/>
    <w:rsid w:val="007E12AD"/>
    <w:rsid w:val="007E13A0"/>
    <w:rsid w:val="007E13AF"/>
    <w:rsid w:val="007E13E1"/>
    <w:rsid w:val="007E1443"/>
    <w:rsid w:val="007E1540"/>
    <w:rsid w:val="007E15B7"/>
    <w:rsid w:val="007E166E"/>
    <w:rsid w:val="007E16CD"/>
    <w:rsid w:val="007E173E"/>
    <w:rsid w:val="007E175F"/>
    <w:rsid w:val="007E17B1"/>
    <w:rsid w:val="007E18CE"/>
    <w:rsid w:val="007E18E2"/>
    <w:rsid w:val="007E1995"/>
    <w:rsid w:val="007E1A04"/>
    <w:rsid w:val="007E1A36"/>
    <w:rsid w:val="007E1A53"/>
    <w:rsid w:val="007E1A64"/>
    <w:rsid w:val="007E1AFA"/>
    <w:rsid w:val="007E1B78"/>
    <w:rsid w:val="007E1C64"/>
    <w:rsid w:val="007E1D00"/>
    <w:rsid w:val="007E1D1B"/>
    <w:rsid w:val="007E1D8D"/>
    <w:rsid w:val="007E1DC3"/>
    <w:rsid w:val="007E1EBA"/>
    <w:rsid w:val="007E1EFE"/>
    <w:rsid w:val="007E1F11"/>
    <w:rsid w:val="007E1F3F"/>
    <w:rsid w:val="007E2038"/>
    <w:rsid w:val="007E20E9"/>
    <w:rsid w:val="007E21DD"/>
    <w:rsid w:val="007E2249"/>
    <w:rsid w:val="007E2274"/>
    <w:rsid w:val="007E22B1"/>
    <w:rsid w:val="007E2323"/>
    <w:rsid w:val="007E2337"/>
    <w:rsid w:val="007E23E1"/>
    <w:rsid w:val="007E2410"/>
    <w:rsid w:val="007E2463"/>
    <w:rsid w:val="007E2475"/>
    <w:rsid w:val="007E24CF"/>
    <w:rsid w:val="007E252B"/>
    <w:rsid w:val="007E2565"/>
    <w:rsid w:val="007E25D3"/>
    <w:rsid w:val="007E2627"/>
    <w:rsid w:val="007E2673"/>
    <w:rsid w:val="007E27E4"/>
    <w:rsid w:val="007E282A"/>
    <w:rsid w:val="007E28B6"/>
    <w:rsid w:val="007E28FC"/>
    <w:rsid w:val="007E29EE"/>
    <w:rsid w:val="007E29F0"/>
    <w:rsid w:val="007E2A6E"/>
    <w:rsid w:val="007E2B31"/>
    <w:rsid w:val="007E2B50"/>
    <w:rsid w:val="007E2B86"/>
    <w:rsid w:val="007E2B8F"/>
    <w:rsid w:val="007E2BF6"/>
    <w:rsid w:val="007E2C09"/>
    <w:rsid w:val="007E2C12"/>
    <w:rsid w:val="007E2C46"/>
    <w:rsid w:val="007E2C9D"/>
    <w:rsid w:val="007E2CBA"/>
    <w:rsid w:val="007E2CD8"/>
    <w:rsid w:val="007E2CFF"/>
    <w:rsid w:val="007E2D63"/>
    <w:rsid w:val="007E2EE3"/>
    <w:rsid w:val="007E2F7C"/>
    <w:rsid w:val="007E2F9F"/>
    <w:rsid w:val="007E2FC2"/>
    <w:rsid w:val="007E307C"/>
    <w:rsid w:val="007E317E"/>
    <w:rsid w:val="007E3212"/>
    <w:rsid w:val="007E3266"/>
    <w:rsid w:val="007E326B"/>
    <w:rsid w:val="007E328B"/>
    <w:rsid w:val="007E33BD"/>
    <w:rsid w:val="007E343C"/>
    <w:rsid w:val="007E3508"/>
    <w:rsid w:val="007E356A"/>
    <w:rsid w:val="007E359F"/>
    <w:rsid w:val="007E3624"/>
    <w:rsid w:val="007E3635"/>
    <w:rsid w:val="007E365C"/>
    <w:rsid w:val="007E36E4"/>
    <w:rsid w:val="007E37DA"/>
    <w:rsid w:val="007E3847"/>
    <w:rsid w:val="007E38CB"/>
    <w:rsid w:val="007E38D9"/>
    <w:rsid w:val="007E3900"/>
    <w:rsid w:val="007E3911"/>
    <w:rsid w:val="007E3925"/>
    <w:rsid w:val="007E3930"/>
    <w:rsid w:val="007E3939"/>
    <w:rsid w:val="007E395D"/>
    <w:rsid w:val="007E3990"/>
    <w:rsid w:val="007E39DE"/>
    <w:rsid w:val="007E3A58"/>
    <w:rsid w:val="007E3B1A"/>
    <w:rsid w:val="007E3B80"/>
    <w:rsid w:val="007E3C17"/>
    <w:rsid w:val="007E3C2B"/>
    <w:rsid w:val="007E3D20"/>
    <w:rsid w:val="007E3D6C"/>
    <w:rsid w:val="007E3D6E"/>
    <w:rsid w:val="007E3E58"/>
    <w:rsid w:val="007E3F4B"/>
    <w:rsid w:val="007E3F98"/>
    <w:rsid w:val="007E4091"/>
    <w:rsid w:val="007E40D6"/>
    <w:rsid w:val="007E4123"/>
    <w:rsid w:val="007E4124"/>
    <w:rsid w:val="007E4247"/>
    <w:rsid w:val="007E42A6"/>
    <w:rsid w:val="007E431D"/>
    <w:rsid w:val="007E439B"/>
    <w:rsid w:val="007E43AF"/>
    <w:rsid w:val="007E43D9"/>
    <w:rsid w:val="007E4410"/>
    <w:rsid w:val="007E4463"/>
    <w:rsid w:val="007E4471"/>
    <w:rsid w:val="007E453B"/>
    <w:rsid w:val="007E45EC"/>
    <w:rsid w:val="007E461A"/>
    <w:rsid w:val="007E4646"/>
    <w:rsid w:val="007E466E"/>
    <w:rsid w:val="007E46B2"/>
    <w:rsid w:val="007E4705"/>
    <w:rsid w:val="007E4734"/>
    <w:rsid w:val="007E474E"/>
    <w:rsid w:val="007E4866"/>
    <w:rsid w:val="007E4895"/>
    <w:rsid w:val="007E49D3"/>
    <w:rsid w:val="007E4A0B"/>
    <w:rsid w:val="007E4A64"/>
    <w:rsid w:val="007E4AEB"/>
    <w:rsid w:val="007E4B09"/>
    <w:rsid w:val="007E4B75"/>
    <w:rsid w:val="007E4C26"/>
    <w:rsid w:val="007E4C5F"/>
    <w:rsid w:val="007E4C9D"/>
    <w:rsid w:val="007E4D4C"/>
    <w:rsid w:val="007E4D5E"/>
    <w:rsid w:val="007E4DCE"/>
    <w:rsid w:val="007E4DE4"/>
    <w:rsid w:val="007E4DEE"/>
    <w:rsid w:val="007E4ED6"/>
    <w:rsid w:val="007E4EE2"/>
    <w:rsid w:val="007E4F1D"/>
    <w:rsid w:val="007E4F56"/>
    <w:rsid w:val="007E4F9C"/>
    <w:rsid w:val="007E4FCB"/>
    <w:rsid w:val="007E4FF2"/>
    <w:rsid w:val="007E5028"/>
    <w:rsid w:val="007E5043"/>
    <w:rsid w:val="007E5080"/>
    <w:rsid w:val="007E50BA"/>
    <w:rsid w:val="007E511B"/>
    <w:rsid w:val="007E5248"/>
    <w:rsid w:val="007E52D3"/>
    <w:rsid w:val="007E5309"/>
    <w:rsid w:val="007E5360"/>
    <w:rsid w:val="007E5437"/>
    <w:rsid w:val="007E543E"/>
    <w:rsid w:val="007E54F0"/>
    <w:rsid w:val="007E554F"/>
    <w:rsid w:val="007E55D2"/>
    <w:rsid w:val="007E5636"/>
    <w:rsid w:val="007E56AC"/>
    <w:rsid w:val="007E56D1"/>
    <w:rsid w:val="007E5765"/>
    <w:rsid w:val="007E58AB"/>
    <w:rsid w:val="007E5940"/>
    <w:rsid w:val="007E5981"/>
    <w:rsid w:val="007E598D"/>
    <w:rsid w:val="007E5A01"/>
    <w:rsid w:val="007E5A9F"/>
    <w:rsid w:val="007E5AA3"/>
    <w:rsid w:val="007E5AA8"/>
    <w:rsid w:val="007E5AAA"/>
    <w:rsid w:val="007E5B06"/>
    <w:rsid w:val="007E5B61"/>
    <w:rsid w:val="007E5CAA"/>
    <w:rsid w:val="007E5CAE"/>
    <w:rsid w:val="007E5CE5"/>
    <w:rsid w:val="007E5DBC"/>
    <w:rsid w:val="007E5DDA"/>
    <w:rsid w:val="007E5E29"/>
    <w:rsid w:val="007E5EFC"/>
    <w:rsid w:val="007E5FF0"/>
    <w:rsid w:val="007E607C"/>
    <w:rsid w:val="007E6100"/>
    <w:rsid w:val="007E615B"/>
    <w:rsid w:val="007E6178"/>
    <w:rsid w:val="007E61D1"/>
    <w:rsid w:val="007E6212"/>
    <w:rsid w:val="007E6216"/>
    <w:rsid w:val="007E62C2"/>
    <w:rsid w:val="007E62D8"/>
    <w:rsid w:val="007E6327"/>
    <w:rsid w:val="007E637F"/>
    <w:rsid w:val="007E63A8"/>
    <w:rsid w:val="007E6414"/>
    <w:rsid w:val="007E6449"/>
    <w:rsid w:val="007E64E5"/>
    <w:rsid w:val="007E6572"/>
    <w:rsid w:val="007E6579"/>
    <w:rsid w:val="007E657F"/>
    <w:rsid w:val="007E6582"/>
    <w:rsid w:val="007E6598"/>
    <w:rsid w:val="007E65D5"/>
    <w:rsid w:val="007E66C4"/>
    <w:rsid w:val="007E66D2"/>
    <w:rsid w:val="007E66DD"/>
    <w:rsid w:val="007E66E5"/>
    <w:rsid w:val="007E677F"/>
    <w:rsid w:val="007E68B1"/>
    <w:rsid w:val="007E6903"/>
    <w:rsid w:val="007E69E2"/>
    <w:rsid w:val="007E6A63"/>
    <w:rsid w:val="007E6A64"/>
    <w:rsid w:val="007E6A85"/>
    <w:rsid w:val="007E6A99"/>
    <w:rsid w:val="007E6B06"/>
    <w:rsid w:val="007E6C05"/>
    <w:rsid w:val="007E6C75"/>
    <w:rsid w:val="007E6CCC"/>
    <w:rsid w:val="007E6D74"/>
    <w:rsid w:val="007E6E79"/>
    <w:rsid w:val="007E6F39"/>
    <w:rsid w:val="007E6FDA"/>
    <w:rsid w:val="007E7134"/>
    <w:rsid w:val="007E717B"/>
    <w:rsid w:val="007E7222"/>
    <w:rsid w:val="007E7283"/>
    <w:rsid w:val="007E738C"/>
    <w:rsid w:val="007E741B"/>
    <w:rsid w:val="007E749E"/>
    <w:rsid w:val="007E74BC"/>
    <w:rsid w:val="007E7511"/>
    <w:rsid w:val="007E75A7"/>
    <w:rsid w:val="007E7682"/>
    <w:rsid w:val="007E76A2"/>
    <w:rsid w:val="007E76D5"/>
    <w:rsid w:val="007E7753"/>
    <w:rsid w:val="007E7852"/>
    <w:rsid w:val="007E7886"/>
    <w:rsid w:val="007E78C7"/>
    <w:rsid w:val="007E7902"/>
    <w:rsid w:val="007E79F7"/>
    <w:rsid w:val="007E7A87"/>
    <w:rsid w:val="007E7A8B"/>
    <w:rsid w:val="007E7A97"/>
    <w:rsid w:val="007E7B4D"/>
    <w:rsid w:val="007E7B67"/>
    <w:rsid w:val="007E7B83"/>
    <w:rsid w:val="007E7B96"/>
    <w:rsid w:val="007E7BA1"/>
    <w:rsid w:val="007E7BE6"/>
    <w:rsid w:val="007E7C05"/>
    <w:rsid w:val="007E7C35"/>
    <w:rsid w:val="007E7C57"/>
    <w:rsid w:val="007E7C94"/>
    <w:rsid w:val="007E7D88"/>
    <w:rsid w:val="007E7DE4"/>
    <w:rsid w:val="007E7DE7"/>
    <w:rsid w:val="007E7F7E"/>
    <w:rsid w:val="007E7FEF"/>
    <w:rsid w:val="007F0035"/>
    <w:rsid w:val="007F006D"/>
    <w:rsid w:val="007F007B"/>
    <w:rsid w:val="007F007F"/>
    <w:rsid w:val="007F00BF"/>
    <w:rsid w:val="007F0255"/>
    <w:rsid w:val="007F02F3"/>
    <w:rsid w:val="007F0354"/>
    <w:rsid w:val="007F044F"/>
    <w:rsid w:val="007F045C"/>
    <w:rsid w:val="007F0538"/>
    <w:rsid w:val="007F055A"/>
    <w:rsid w:val="007F05FE"/>
    <w:rsid w:val="007F0642"/>
    <w:rsid w:val="007F06C8"/>
    <w:rsid w:val="007F0745"/>
    <w:rsid w:val="007F0867"/>
    <w:rsid w:val="007F088B"/>
    <w:rsid w:val="007F0904"/>
    <w:rsid w:val="007F0945"/>
    <w:rsid w:val="007F0A4A"/>
    <w:rsid w:val="007F0AC8"/>
    <w:rsid w:val="007F0BA9"/>
    <w:rsid w:val="007F0BB3"/>
    <w:rsid w:val="007F0BB8"/>
    <w:rsid w:val="007F0BDD"/>
    <w:rsid w:val="007F0BE3"/>
    <w:rsid w:val="007F0C35"/>
    <w:rsid w:val="007F0CAB"/>
    <w:rsid w:val="007F0CB6"/>
    <w:rsid w:val="007F0DAA"/>
    <w:rsid w:val="007F0DBF"/>
    <w:rsid w:val="007F0E93"/>
    <w:rsid w:val="007F0EED"/>
    <w:rsid w:val="007F0F9F"/>
    <w:rsid w:val="007F0FB1"/>
    <w:rsid w:val="007F0FB6"/>
    <w:rsid w:val="007F0FC5"/>
    <w:rsid w:val="007F109B"/>
    <w:rsid w:val="007F1149"/>
    <w:rsid w:val="007F11B1"/>
    <w:rsid w:val="007F11DC"/>
    <w:rsid w:val="007F121F"/>
    <w:rsid w:val="007F1235"/>
    <w:rsid w:val="007F13AB"/>
    <w:rsid w:val="007F13F0"/>
    <w:rsid w:val="007F146E"/>
    <w:rsid w:val="007F147F"/>
    <w:rsid w:val="007F1492"/>
    <w:rsid w:val="007F14F8"/>
    <w:rsid w:val="007F152E"/>
    <w:rsid w:val="007F1574"/>
    <w:rsid w:val="007F1626"/>
    <w:rsid w:val="007F16CD"/>
    <w:rsid w:val="007F16ED"/>
    <w:rsid w:val="007F1891"/>
    <w:rsid w:val="007F1894"/>
    <w:rsid w:val="007F189C"/>
    <w:rsid w:val="007F1987"/>
    <w:rsid w:val="007F19B7"/>
    <w:rsid w:val="007F1A5E"/>
    <w:rsid w:val="007F1A76"/>
    <w:rsid w:val="007F1B18"/>
    <w:rsid w:val="007F1B38"/>
    <w:rsid w:val="007F1BA9"/>
    <w:rsid w:val="007F1BE5"/>
    <w:rsid w:val="007F1BEC"/>
    <w:rsid w:val="007F1C2B"/>
    <w:rsid w:val="007F1C57"/>
    <w:rsid w:val="007F1CB6"/>
    <w:rsid w:val="007F1D15"/>
    <w:rsid w:val="007F1E14"/>
    <w:rsid w:val="007F1EB4"/>
    <w:rsid w:val="007F1F26"/>
    <w:rsid w:val="007F1F4D"/>
    <w:rsid w:val="007F1FAE"/>
    <w:rsid w:val="007F1FF9"/>
    <w:rsid w:val="007F2063"/>
    <w:rsid w:val="007F20CA"/>
    <w:rsid w:val="007F20E2"/>
    <w:rsid w:val="007F21ED"/>
    <w:rsid w:val="007F21F6"/>
    <w:rsid w:val="007F21FC"/>
    <w:rsid w:val="007F2239"/>
    <w:rsid w:val="007F23B4"/>
    <w:rsid w:val="007F23F2"/>
    <w:rsid w:val="007F2422"/>
    <w:rsid w:val="007F2425"/>
    <w:rsid w:val="007F246D"/>
    <w:rsid w:val="007F247B"/>
    <w:rsid w:val="007F24FD"/>
    <w:rsid w:val="007F25E4"/>
    <w:rsid w:val="007F269C"/>
    <w:rsid w:val="007F2766"/>
    <w:rsid w:val="007F276D"/>
    <w:rsid w:val="007F2786"/>
    <w:rsid w:val="007F27D7"/>
    <w:rsid w:val="007F27EE"/>
    <w:rsid w:val="007F2874"/>
    <w:rsid w:val="007F2896"/>
    <w:rsid w:val="007F2983"/>
    <w:rsid w:val="007F2AA7"/>
    <w:rsid w:val="007F2AD6"/>
    <w:rsid w:val="007F2B8C"/>
    <w:rsid w:val="007F2C44"/>
    <w:rsid w:val="007F2C5A"/>
    <w:rsid w:val="007F2CB5"/>
    <w:rsid w:val="007F2CD3"/>
    <w:rsid w:val="007F2CE6"/>
    <w:rsid w:val="007F2D8F"/>
    <w:rsid w:val="007F2E4B"/>
    <w:rsid w:val="007F2E96"/>
    <w:rsid w:val="007F2ECE"/>
    <w:rsid w:val="007F2EFA"/>
    <w:rsid w:val="007F2F8A"/>
    <w:rsid w:val="007F306F"/>
    <w:rsid w:val="007F3087"/>
    <w:rsid w:val="007F3188"/>
    <w:rsid w:val="007F32B3"/>
    <w:rsid w:val="007F32D7"/>
    <w:rsid w:val="007F330A"/>
    <w:rsid w:val="007F3400"/>
    <w:rsid w:val="007F3402"/>
    <w:rsid w:val="007F3411"/>
    <w:rsid w:val="007F3470"/>
    <w:rsid w:val="007F34BC"/>
    <w:rsid w:val="007F3534"/>
    <w:rsid w:val="007F35A9"/>
    <w:rsid w:val="007F360E"/>
    <w:rsid w:val="007F364F"/>
    <w:rsid w:val="007F36E8"/>
    <w:rsid w:val="007F3764"/>
    <w:rsid w:val="007F37A0"/>
    <w:rsid w:val="007F381F"/>
    <w:rsid w:val="007F3879"/>
    <w:rsid w:val="007F39EB"/>
    <w:rsid w:val="007F3A0C"/>
    <w:rsid w:val="007F3A1E"/>
    <w:rsid w:val="007F3A6B"/>
    <w:rsid w:val="007F3AB6"/>
    <w:rsid w:val="007F3BBA"/>
    <w:rsid w:val="007F3C7F"/>
    <w:rsid w:val="007F3CDF"/>
    <w:rsid w:val="007F3D15"/>
    <w:rsid w:val="007F3D43"/>
    <w:rsid w:val="007F3DD3"/>
    <w:rsid w:val="007F3DDC"/>
    <w:rsid w:val="007F3DE2"/>
    <w:rsid w:val="007F3DF0"/>
    <w:rsid w:val="007F3EA9"/>
    <w:rsid w:val="007F3EBB"/>
    <w:rsid w:val="007F3F76"/>
    <w:rsid w:val="007F3FAD"/>
    <w:rsid w:val="007F4054"/>
    <w:rsid w:val="007F4066"/>
    <w:rsid w:val="007F40EE"/>
    <w:rsid w:val="007F4147"/>
    <w:rsid w:val="007F42D0"/>
    <w:rsid w:val="007F4383"/>
    <w:rsid w:val="007F43A2"/>
    <w:rsid w:val="007F44C6"/>
    <w:rsid w:val="007F4524"/>
    <w:rsid w:val="007F46F9"/>
    <w:rsid w:val="007F47B5"/>
    <w:rsid w:val="007F47F7"/>
    <w:rsid w:val="007F487D"/>
    <w:rsid w:val="007F4954"/>
    <w:rsid w:val="007F4999"/>
    <w:rsid w:val="007F4A07"/>
    <w:rsid w:val="007F4B21"/>
    <w:rsid w:val="007F4B3E"/>
    <w:rsid w:val="007F4B75"/>
    <w:rsid w:val="007F4C05"/>
    <w:rsid w:val="007F4C32"/>
    <w:rsid w:val="007F4CAC"/>
    <w:rsid w:val="007F4D31"/>
    <w:rsid w:val="007F4D5B"/>
    <w:rsid w:val="007F4D86"/>
    <w:rsid w:val="007F4DD6"/>
    <w:rsid w:val="007F4ED0"/>
    <w:rsid w:val="007F4EF0"/>
    <w:rsid w:val="007F4F6D"/>
    <w:rsid w:val="007F4FF6"/>
    <w:rsid w:val="007F501A"/>
    <w:rsid w:val="007F52F2"/>
    <w:rsid w:val="007F52F6"/>
    <w:rsid w:val="007F5330"/>
    <w:rsid w:val="007F536F"/>
    <w:rsid w:val="007F53B3"/>
    <w:rsid w:val="007F5410"/>
    <w:rsid w:val="007F5433"/>
    <w:rsid w:val="007F5441"/>
    <w:rsid w:val="007F5532"/>
    <w:rsid w:val="007F55A5"/>
    <w:rsid w:val="007F562F"/>
    <w:rsid w:val="007F5719"/>
    <w:rsid w:val="007F5721"/>
    <w:rsid w:val="007F57BC"/>
    <w:rsid w:val="007F58BF"/>
    <w:rsid w:val="007F5962"/>
    <w:rsid w:val="007F59B3"/>
    <w:rsid w:val="007F59B6"/>
    <w:rsid w:val="007F5A0D"/>
    <w:rsid w:val="007F5A98"/>
    <w:rsid w:val="007F5B25"/>
    <w:rsid w:val="007F5B4F"/>
    <w:rsid w:val="007F5BBD"/>
    <w:rsid w:val="007F5BD5"/>
    <w:rsid w:val="007F5C1E"/>
    <w:rsid w:val="007F5C2F"/>
    <w:rsid w:val="007F5CB9"/>
    <w:rsid w:val="007F5D97"/>
    <w:rsid w:val="007F5DE9"/>
    <w:rsid w:val="007F5DEA"/>
    <w:rsid w:val="007F5E06"/>
    <w:rsid w:val="007F5E47"/>
    <w:rsid w:val="007F5E64"/>
    <w:rsid w:val="007F5F37"/>
    <w:rsid w:val="007F5F83"/>
    <w:rsid w:val="007F5F86"/>
    <w:rsid w:val="007F5F8D"/>
    <w:rsid w:val="007F6003"/>
    <w:rsid w:val="007F613E"/>
    <w:rsid w:val="007F6142"/>
    <w:rsid w:val="007F618F"/>
    <w:rsid w:val="007F6227"/>
    <w:rsid w:val="007F6240"/>
    <w:rsid w:val="007F6277"/>
    <w:rsid w:val="007F62BC"/>
    <w:rsid w:val="007F62D8"/>
    <w:rsid w:val="007F6329"/>
    <w:rsid w:val="007F6330"/>
    <w:rsid w:val="007F643E"/>
    <w:rsid w:val="007F6447"/>
    <w:rsid w:val="007F64CA"/>
    <w:rsid w:val="007F64DF"/>
    <w:rsid w:val="007F6558"/>
    <w:rsid w:val="007F65B4"/>
    <w:rsid w:val="007F6646"/>
    <w:rsid w:val="007F667B"/>
    <w:rsid w:val="007F6681"/>
    <w:rsid w:val="007F673D"/>
    <w:rsid w:val="007F677F"/>
    <w:rsid w:val="007F6789"/>
    <w:rsid w:val="007F67C2"/>
    <w:rsid w:val="007F67EE"/>
    <w:rsid w:val="007F687E"/>
    <w:rsid w:val="007F688C"/>
    <w:rsid w:val="007F68E6"/>
    <w:rsid w:val="007F697B"/>
    <w:rsid w:val="007F6A2C"/>
    <w:rsid w:val="007F6BA8"/>
    <w:rsid w:val="007F6C06"/>
    <w:rsid w:val="007F6C27"/>
    <w:rsid w:val="007F6D35"/>
    <w:rsid w:val="007F6D9C"/>
    <w:rsid w:val="007F6E8B"/>
    <w:rsid w:val="007F6F80"/>
    <w:rsid w:val="007F6F81"/>
    <w:rsid w:val="007F6FC9"/>
    <w:rsid w:val="007F7068"/>
    <w:rsid w:val="007F7164"/>
    <w:rsid w:val="007F71D9"/>
    <w:rsid w:val="007F71EA"/>
    <w:rsid w:val="007F731B"/>
    <w:rsid w:val="007F732F"/>
    <w:rsid w:val="007F7359"/>
    <w:rsid w:val="007F7477"/>
    <w:rsid w:val="007F756B"/>
    <w:rsid w:val="007F7572"/>
    <w:rsid w:val="007F7660"/>
    <w:rsid w:val="007F7710"/>
    <w:rsid w:val="007F7785"/>
    <w:rsid w:val="007F7794"/>
    <w:rsid w:val="007F77BD"/>
    <w:rsid w:val="007F77D2"/>
    <w:rsid w:val="007F7820"/>
    <w:rsid w:val="007F7958"/>
    <w:rsid w:val="007F7A2F"/>
    <w:rsid w:val="007F7A4C"/>
    <w:rsid w:val="007F7A4F"/>
    <w:rsid w:val="007F7B0C"/>
    <w:rsid w:val="007F7B61"/>
    <w:rsid w:val="007F7C2A"/>
    <w:rsid w:val="007F7E65"/>
    <w:rsid w:val="007F7EB7"/>
    <w:rsid w:val="007F7ECC"/>
    <w:rsid w:val="007F7F45"/>
    <w:rsid w:val="007F7FE8"/>
    <w:rsid w:val="00800012"/>
    <w:rsid w:val="00800018"/>
    <w:rsid w:val="0080013F"/>
    <w:rsid w:val="00800181"/>
    <w:rsid w:val="008001C8"/>
    <w:rsid w:val="00800232"/>
    <w:rsid w:val="0080025C"/>
    <w:rsid w:val="008002AF"/>
    <w:rsid w:val="00800355"/>
    <w:rsid w:val="0080036D"/>
    <w:rsid w:val="00800476"/>
    <w:rsid w:val="00800483"/>
    <w:rsid w:val="00800485"/>
    <w:rsid w:val="00800499"/>
    <w:rsid w:val="00800516"/>
    <w:rsid w:val="0080066F"/>
    <w:rsid w:val="008006EB"/>
    <w:rsid w:val="008006FB"/>
    <w:rsid w:val="0080071B"/>
    <w:rsid w:val="008007C5"/>
    <w:rsid w:val="0080092F"/>
    <w:rsid w:val="0080093F"/>
    <w:rsid w:val="00800951"/>
    <w:rsid w:val="008009C3"/>
    <w:rsid w:val="00800CA6"/>
    <w:rsid w:val="00800D4A"/>
    <w:rsid w:val="00800E19"/>
    <w:rsid w:val="00800E90"/>
    <w:rsid w:val="00800EB8"/>
    <w:rsid w:val="00800FA3"/>
    <w:rsid w:val="0080104F"/>
    <w:rsid w:val="0080111F"/>
    <w:rsid w:val="0080113C"/>
    <w:rsid w:val="00801155"/>
    <w:rsid w:val="008011A1"/>
    <w:rsid w:val="008011B9"/>
    <w:rsid w:val="008011EE"/>
    <w:rsid w:val="0080124B"/>
    <w:rsid w:val="00801387"/>
    <w:rsid w:val="008013A0"/>
    <w:rsid w:val="008013F9"/>
    <w:rsid w:val="008014DC"/>
    <w:rsid w:val="00801557"/>
    <w:rsid w:val="008015B2"/>
    <w:rsid w:val="008015ED"/>
    <w:rsid w:val="00801639"/>
    <w:rsid w:val="00801654"/>
    <w:rsid w:val="008016B8"/>
    <w:rsid w:val="00801721"/>
    <w:rsid w:val="0080173C"/>
    <w:rsid w:val="008017CD"/>
    <w:rsid w:val="00801835"/>
    <w:rsid w:val="00801932"/>
    <w:rsid w:val="0080193C"/>
    <w:rsid w:val="00801964"/>
    <w:rsid w:val="00801970"/>
    <w:rsid w:val="00801976"/>
    <w:rsid w:val="00801A2D"/>
    <w:rsid w:val="00801A61"/>
    <w:rsid w:val="00801B14"/>
    <w:rsid w:val="00801CA1"/>
    <w:rsid w:val="00801D6F"/>
    <w:rsid w:val="00801D95"/>
    <w:rsid w:val="00801D9A"/>
    <w:rsid w:val="00801DE2"/>
    <w:rsid w:val="00801DFB"/>
    <w:rsid w:val="00801E3B"/>
    <w:rsid w:val="00801F25"/>
    <w:rsid w:val="00801F52"/>
    <w:rsid w:val="00801F8A"/>
    <w:rsid w:val="00801F8C"/>
    <w:rsid w:val="0080200F"/>
    <w:rsid w:val="0080203F"/>
    <w:rsid w:val="00802226"/>
    <w:rsid w:val="00802241"/>
    <w:rsid w:val="00802260"/>
    <w:rsid w:val="008022A4"/>
    <w:rsid w:val="0080232F"/>
    <w:rsid w:val="00802488"/>
    <w:rsid w:val="008024A3"/>
    <w:rsid w:val="008024F3"/>
    <w:rsid w:val="00802507"/>
    <w:rsid w:val="0080255E"/>
    <w:rsid w:val="008025B3"/>
    <w:rsid w:val="008025E1"/>
    <w:rsid w:val="0080261C"/>
    <w:rsid w:val="00802642"/>
    <w:rsid w:val="00802668"/>
    <w:rsid w:val="008026C5"/>
    <w:rsid w:val="008026D4"/>
    <w:rsid w:val="00802760"/>
    <w:rsid w:val="00802785"/>
    <w:rsid w:val="008027F2"/>
    <w:rsid w:val="008028A4"/>
    <w:rsid w:val="008028E3"/>
    <w:rsid w:val="00802910"/>
    <w:rsid w:val="0080295D"/>
    <w:rsid w:val="00802969"/>
    <w:rsid w:val="0080297A"/>
    <w:rsid w:val="008029D1"/>
    <w:rsid w:val="00802A13"/>
    <w:rsid w:val="00802A32"/>
    <w:rsid w:val="00802A3D"/>
    <w:rsid w:val="00802A44"/>
    <w:rsid w:val="00802BB4"/>
    <w:rsid w:val="00802C02"/>
    <w:rsid w:val="00802C47"/>
    <w:rsid w:val="00802C7F"/>
    <w:rsid w:val="00802CD7"/>
    <w:rsid w:val="00802CDA"/>
    <w:rsid w:val="00802D7D"/>
    <w:rsid w:val="00802DEB"/>
    <w:rsid w:val="00802DFA"/>
    <w:rsid w:val="00802F32"/>
    <w:rsid w:val="00802FC2"/>
    <w:rsid w:val="00803243"/>
    <w:rsid w:val="0080326E"/>
    <w:rsid w:val="008032AF"/>
    <w:rsid w:val="008032B0"/>
    <w:rsid w:val="008032E6"/>
    <w:rsid w:val="008032F0"/>
    <w:rsid w:val="00803312"/>
    <w:rsid w:val="008033D5"/>
    <w:rsid w:val="008033DD"/>
    <w:rsid w:val="008034D5"/>
    <w:rsid w:val="00803543"/>
    <w:rsid w:val="00803667"/>
    <w:rsid w:val="008036A1"/>
    <w:rsid w:val="008036A9"/>
    <w:rsid w:val="008037ED"/>
    <w:rsid w:val="00803828"/>
    <w:rsid w:val="008038D1"/>
    <w:rsid w:val="008038D9"/>
    <w:rsid w:val="00803925"/>
    <w:rsid w:val="0080399F"/>
    <w:rsid w:val="008039D5"/>
    <w:rsid w:val="00803A95"/>
    <w:rsid w:val="00803AF1"/>
    <w:rsid w:val="00803C48"/>
    <w:rsid w:val="00803C55"/>
    <w:rsid w:val="00803D93"/>
    <w:rsid w:val="00803D98"/>
    <w:rsid w:val="00803DA0"/>
    <w:rsid w:val="00803DC6"/>
    <w:rsid w:val="00803E02"/>
    <w:rsid w:val="00803EFA"/>
    <w:rsid w:val="00803F0B"/>
    <w:rsid w:val="00803F3D"/>
    <w:rsid w:val="00804069"/>
    <w:rsid w:val="008040DC"/>
    <w:rsid w:val="00804176"/>
    <w:rsid w:val="00804182"/>
    <w:rsid w:val="0080419D"/>
    <w:rsid w:val="008042C8"/>
    <w:rsid w:val="008042E3"/>
    <w:rsid w:val="00804384"/>
    <w:rsid w:val="00804393"/>
    <w:rsid w:val="008043EF"/>
    <w:rsid w:val="00804417"/>
    <w:rsid w:val="00804518"/>
    <w:rsid w:val="00804540"/>
    <w:rsid w:val="008046CC"/>
    <w:rsid w:val="00804786"/>
    <w:rsid w:val="00804797"/>
    <w:rsid w:val="0080480B"/>
    <w:rsid w:val="0080486D"/>
    <w:rsid w:val="008048DE"/>
    <w:rsid w:val="008049DB"/>
    <w:rsid w:val="00804A04"/>
    <w:rsid w:val="00804A2E"/>
    <w:rsid w:val="00804A6E"/>
    <w:rsid w:val="00804B2D"/>
    <w:rsid w:val="00804BBA"/>
    <w:rsid w:val="00804C56"/>
    <w:rsid w:val="00804C88"/>
    <w:rsid w:val="00804D09"/>
    <w:rsid w:val="00804D28"/>
    <w:rsid w:val="00804D50"/>
    <w:rsid w:val="00804D84"/>
    <w:rsid w:val="00804DC0"/>
    <w:rsid w:val="00804DCF"/>
    <w:rsid w:val="00804DD3"/>
    <w:rsid w:val="00804F48"/>
    <w:rsid w:val="0080505D"/>
    <w:rsid w:val="00805079"/>
    <w:rsid w:val="008050E1"/>
    <w:rsid w:val="008051A5"/>
    <w:rsid w:val="00805236"/>
    <w:rsid w:val="0080527D"/>
    <w:rsid w:val="00805379"/>
    <w:rsid w:val="008053A0"/>
    <w:rsid w:val="008053A7"/>
    <w:rsid w:val="00805459"/>
    <w:rsid w:val="008054BE"/>
    <w:rsid w:val="0080555B"/>
    <w:rsid w:val="008055F4"/>
    <w:rsid w:val="00805670"/>
    <w:rsid w:val="0080569A"/>
    <w:rsid w:val="008056B3"/>
    <w:rsid w:val="008057E2"/>
    <w:rsid w:val="008057F0"/>
    <w:rsid w:val="00805823"/>
    <w:rsid w:val="00805877"/>
    <w:rsid w:val="008058C4"/>
    <w:rsid w:val="00805A60"/>
    <w:rsid w:val="00805A62"/>
    <w:rsid w:val="00805A92"/>
    <w:rsid w:val="00805AAD"/>
    <w:rsid w:val="00805AC9"/>
    <w:rsid w:val="00805B46"/>
    <w:rsid w:val="00805B7F"/>
    <w:rsid w:val="00805C09"/>
    <w:rsid w:val="00805F77"/>
    <w:rsid w:val="00805FAC"/>
    <w:rsid w:val="00805FB7"/>
    <w:rsid w:val="00805FEC"/>
    <w:rsid w:val="00805FF6"/>
    <w:rsid w:val="00806029"/>
    <w:rsid w:val="00806112"/>
    <w:rsid w:val="0080616C"/>
    <w:rsid w:val="00806194"/>
    <w:rsid w:val="0080623A"/>
    <w:rsid w:val="00806405"/>
    <w:rsid w:val="0080644B"/>
    <w:rsid w:val="00806514"/>
    <w:rsid w:val="0080664D"/>
    <w:rsid w:val="008066CB"/>
    <w:rsid w:val="0080674E"/>
    <w:rsid w:val="008067A5"/>
    <w:rsid w:val="00806888"/>
    <w:rsid w:val="008068D2"/>
    <w:rsid w:val="008068E9"/>
    <w:rsid w:val="00806917"/>
    <w:rsid w:val="0080695D"/>
    <w:rsid w:val="008069E8"/>
    <w:rsid w:val="00806A92"/>
    <w:rsid w:val="00806AAC"/>
    <w:rsid w:val="00806B66"/>
    <w:rsid w:val="00806B99"/>
    <w:rsid w:val="00806C23"/>
    <w:rsid w:val="00806C24"/>
    <w:rsid w:val="00806C36"/>
    <w:rsid w:val="00806C56"/>
    <w:rsid w:val="00806CD3"/>
    <w:rsid w:val="00806DEA"/>
    <w:rsid w:val="00806E2D"/>
    <w:rsid w:val="00806F7D"/>
    <w:rsid w:val="00806F99"/>
    <w:rsid w:val="00806FB0"/>
    <w:rsid w:val="00806FD1"/>
    <w:rsid w:val="008070EB"/>
    <w:rsid w:val="00807103"/>
    <w:rsid w:val="0080710B"/>
    <w:rsid w:val="0080713C"/>
    <w:rsid w:val="00807215"/>
    <w:rsid w:val="00807224"/>
    <w:rsid w:val="008072D1"/>
    <w:rsid w:val="0080740B"/>
    <w:rsid w:val="0080740E"/>
    <w:rsid w:val="0080743C"/>
    <w:rsid w:val="00807443"/>
    <w:rsid w:val="008074B5"/>
    <w:rsid w:val="00807576"/>
    <w:rsid w:val="00807592"/>
    <w:rsid w:val="008075AA"/>
    <w:rsid w:val="008075B3"/>
    <w:rsid w:val="008075BB"/>
    <w:rsid w:val="00807659"/>
    <w:rsid w:val="008076C0"/>
    <w:rsid w:val="0080770D"/>
    <w:rsid w:val="0080774B"/>
    <w:rsid w:val="0080781D"/>
    <w:rsid w:val="00807824"/>
    <w:rsid w:val="00807848"/>
    <w:rsid w:val="00807859"/>
    <w:rsid w:val="0080789F"/>
    <w:rsid w:val="008078EC"/>
    <w:rsid w:val="008079AD"/>
    <w:rsid w:val="00807A34"/>
    <w:rsid w:val="00807AD9"/>
    <w:rsid w:val="00807BAB"/>
    <w:rsid w:val="00807D14"/>
    <w:rsid w:val="00807E73"/>
    <w:rsid w:val="00807F0E"/>
    <w:rsid w:val="00807F4E"/>
    <w:rsid w:val="00807F7A"/>
    <w:rsid w:val="008100AD"/>
    <w:rsid w:val="008100FA"/>
    <w:rsid w:val="008101D4"/>
    <w:rsid w:val="00810275"/>
    <w:rsid w:val="008103AB"/>
    <w:rsid w:val="00810479"/>
    <w:rsid w:val="00810487"/>
    <w:rsid w:val="00810501"/>
    <w:rsid w:val="0081050A"/>
    <w:rsid w:val="00810543"/>
    <w:rsid w:val="0081058F"/>
    <w:rsid w:val="0081065B"/>
    <w:rsid w:val="00810778"/>
    <w:rsid w:val="008107AC"/>
    <w:rsid w:val="008107CA"/>
    <w:rsid w:val="0081084B"/>
    <w:rsid w:val="0081087D"/>
    <w:rsid w:val="00810894"/>
    <w:rsid w:val="008108B1"/>
    <w:rsid w:val="008108C6"/>
    <w:rsid w:val="008108CC"/>
    <w:rsid w:val="008108D1"/>
    <w:rsid w:val="008108D9"/>
    <w:rsid w:val="00810949"/>
    <w:rsid w:val="0081098B"/>
    <w:rsid w:val="00810999"/>
    <w:rsid w:val="00810A1C"/>
    <w:rsid w:val="00810BA3"/>
    <w:rsid w:val="00810C04"/>
    <w:rsid w:val="00810C6E"/>
    <w:rsid w:val="00810C9C"/>
    <w:rsid w:val="00810D5A"/>
    <w:rsid w:val="00810D96"/>
    <w:rsid w:val="00810DF8"/>
    <w:rsid w:val="00810E6B"/>
    <w:rsid w:val="00810EF6"/>
    <w:rsid w:val="00810F4D"/>
    <w:rsid w:val="00810FEF"/>
    <w:rsid w:val="00811022"/>
    <w:rsid w:val="0081114E"/>
    <w:rsid w:val="008111BA"/>
    <w:rsid w:val="008111CA"/>
    <w:rsid w:val="008111E9"/>
    <w:rsid w:val="0081120D"/>
    <w:rsid w:val="00811293"/>
    <w:rsid w:val="008112C6"/>
    <w:rsid w:val="00811335"/>
    <w:rsid w:val="008113B7"/>
    <w:rsid w:val="00811443"/>
    <w:rsid w:val="00811498"/>
    <w:rsid w:val="00811597"/>
    <w:rsid w:val="008115B2"/>
    <w:rsid w:val="008115F7"/>
    <w:rsid w:val="0081162A"/>
    <w:rsid w:val="00811636"/>
    <w:rsid w:val="00811662"/>
    <w:rsid w:val="0081166B"/>
    <w:rsid w:val="00811693"/>
    <w:rsid w:val="008116A2"/>
    <w:rsid w:val="008116A9"/>
    <w:rsid w:val="00811877"/>
    <w:rsid w:val="008118AD"/>
    <w:rsid w:val="00811909"/>
    <w:rsid w:val="00811913"/>
    <w:rsid w:val="0081196D"/>
    <w:rsid w:val="00811985"/>
    <w:rsid w:val="008119A2"/>
    <w:rsid w:val="00811A44"/>
    <w:rsid w:val="00811A58"/>
    <w:rsid w:val="00811A81"/>
    <w:rsid w:val="00811A84"/>
    <w:rsid w:val="00811AA9"/>
    <w:rsid w:val="00811ACC"/>
    <w:rsid w:val="00811B76"/>
    <w:rsid w:val="00811C3F"/>
    <w:rsid w:val="00811E69"/>
    <w:rsid w:val="00811EB9"/>
    <w:rsid w:val="00811F14"/>
    <w:rsid w:val="00811F79"/>
    <w:rsid w:val="00811F9D"/>
    <w:rsid w:val="00811FD5"/>
    <w:rsid w:val="0081215F"/>
    <w:rsid w:val="00812194"/>
    <w:rsid w:val="008121ED"/>
    <w:rsid w:val="008121F0"/>
    <w:rsid w:val="00812236"/>
    <w:rsid w:val="008122E2"/>
    <w:rsid w:val="00812324"/>
    <w:rsid w:val="00812397"/>
    <w:rsid w:val="008124D4"/>
    <w:rsid w:val="00812528"/>
    <w:rsid w:val="008125C4"/>
    <w:rsid w:val="008125D1"/>
    <w:rsid w:val="0081260C"/>
    <w:rsid w:val="008126B6"/>
    <w:rsid w:val="008126F3"/>
    <w:rsid w:val="00812708"/>
    <w:rsid w:val="00812760"/>
    <w:rsid w:val="0081277D"/>
    <w:rsid w:val="0081284D"/>
    <w:rsid w:val="008129AE"/>
    <w:rsid w:val="00812A0E"/>
    <w:rsid w:val="00812A68"/>
    <w:rsid w:val="00812A6B"/>
    <w:rsid w:val="00812AC5"/>
    <w:rsid w:val="00812B07"/>
    <w:rsid w:val="00812CA6"/>
    <w:rsid w:val="00812D37"/>
    <w:rsid w:val="00812D44"/>
    <w:rsid w:val="00812D7B"/>
    <w:rsid w:val="00812E42"/>
    <w:rsid w:val="00812E5B"/>
    <w:rsid w:val="00812E8A"/>
    <w:rsid w:val="00812ED2"/>
    <w:rsid w:val="00812ED6"/>
    <w:rsid w:val="00812EDB"/>
    <w:rsid w:val="00812EE3"/>
    <w:rsid w:val="00812F03"/>
    <w:rsid w:val="00812F4A"/>
    <w:rsid w:val="00812F4C"/>
    <w:rsid w:val="00812F83"/>
    <w:rsid w:val="00813083"/>
    <w:rsid w:val="0081318A"/>
    <w:rsid w:val="0081319F"/>
    <w:rsid w:val="008132E3"/>
    <w:rsid w:val="00813300"/>
    <w:rsid w:val="00813302"/>
    <w:rsid w:val="00813357"/>
    <w:rsid w:val="008133D7"/>
    <w:rsid w:val="00813425"/>
    <w:rsid w:val="00813438"/>
    <w:rsid w:val="00813463"/>
    <w:rsid w:val="008134DA"/>
    <w:rsid w:val="00813516"/>
    <w:rsid w:val="008135E9"/>
    <w:rsid w:val="00813640"/>
    <w:rsid w:val="008136E6"/>
    <w:rsid w:val="00813794"/>
    <w:rsid w:val="008137FE"/>
    <w:rsid w:val="00813853"/>
    <w:rsid w:val="0081387B"/>
    <w:rsid w:val="00813904"/>
    <w:rsid w:val="00813938"/>
    <w:rsid w:val="0081395B"/>
    <w:rsid w:val="00813982"/>
    <w:rsid w:val="008139C8"/>
    <w:rsid w:val="008139E7"/>
    <w:rsid w:val="008139FE"/>
    <w:rsid w:val="00813BB1"/>
    <w:rsid w:val="00813BC1"/>
    <w:rsid w:val="00813BE5"/>
    <w:rsid w:val="00813CC7"/>
    <w:rsid w:val="00813D6D"/>
    <w:rsid w:val="00813D78"/>
    <w:rsid w:val="00813DA3"/>
    <w:rsid w:val="00813EBE"/>
    <w:rsid w:val="00813EDD"/>
    <w:rsid w:val="00813EE0"/>
    <w:rsid w:val="00813FAD"/>
    <w:rsid w:val="0081401D"/>
    <w:rsid w:val="0081404D"/>
    <w:rsid w:val="0081406A"/>
    <w:rsid w:val="0081409E"/>
    <w:rsid w:val="008140C5"/>
    <w:rsid w:val="00814131"/>
    <w:rsid w:val="008141E8"/>
    <w:rsid w:val="00814260"/>
    <w:rsid w:val="008142F5"/>
    <w:rsid w:val="00814437"/>
    <w:rsid w:val="00814453"/>
    <w:rsid w:val="008144C1"/>
    <w:rsid w:val="00814635"/>
    <w:rsid w:val="008146D2"/>
    <w:rsid w:val="00814775"/>
    <w:rsid w:val="008147F0"/>
    <w:rsid w:val="00814826"/>
    <w:rsid w:val="00814832"/>
    <w:rsid w:val="008148BF"/>
    <w:rsid w:val="00814946"/>
    <w:rsid w:val="0081494D"/>
    <w:rsid w:val="008149E8"/>
    <w:rsid w:val="00814B1A"/>
    <w:rsid w:val="00814B9E"/>
    <w:rsid w:val="00814C52"/>
    <w:rsid w:val="00814CA8"/>
    <w:rsid w:val="00814D48"/>
    <w:rsid w:val="00814DB9"/>
    <w:rsid w:val="00814E8C"/>
    <w:rsid w:val="00814ED5"/>
    <w:rsid w:val="00814EFC"/>
    <w:rsid w:val="00814FA9"/>
    <w:rsid w:val="00815011"/>
    <w:rsid w:val="00815013"/>
    <w:rsid w:val="00815074"/>
    <w:rsid w:val="00815077"/>
    <w:rsid w:val="008150FD"/>
    <w:rsid w:val="0081519C"/>
    <w:rsid w:val="008151B2"/>
    <w:rsid w:val="008151BF"/>
    <w:rsid w:val="008151DC"/>
    <w:rsid w:val="0081528C"/>
    <w:rsid w:val="008152BC"/>
    <w:rsid w:val="008152E3"/>
    <w:rsid w:val="00815314"/>
    <w:rsid w:val="0081531F"/>
    <w:rsid w:val="00815349"/>
    <w:rsid w:val="0081536F"/>
    <w:rsid w:val="008153F8"/>
    <w:rsid w:val="0081544D"/>
    <w:rsid w:val="0081546E"/>
    <w:rsid w:val="0081548C"/>
    <w:rsid w:val="008154BF"/>
    <w:rsid w:val="00815515"/>
    <w:rsid w:val="008155C3"/>
    <w:rsid w:val="00815603"/>
    <w:rsid w:val="00815632"/>
    <w:rsid w:val="008156D1"/>
    <w:rsid w:val="00815787"/>
    <w:rsid w:val="00815877"/>
    <w:rsid w:val="00815878"/>
    <w:rsid w:val="008158D2"/>
    <w:rsid w:val="00815931"/>
    <w:rsid w:val="00815952"/>
    <w:rsid w:val="00815A44"/>
    <w:rsid w:val="00815A6D"/>
    <w:rsid w:val="00815A7A"/>
    <w:rsid w:val="00815AA4"/>
    <w:rsid w:val="00815AE2"/>
    <w:rsid w:val="00815AEC"/>
    <w:rsid w:val="00815AFF"/>
    <w:rsid w:val="00815BEA"/>
    <w:rsid w:val="00815C07"/>
    <w:rsid w:val="00815C4B"/>
    <w:rsid w:val="00815D0E"/>
    <w:rsid w:val="00815D20"/>
    <w:rsid w:val="00815DA9"/>
    <w:rsid w:val="00815DE7"/>
    <w:rsid w:val="00815E2C"/>
    <w:rsid w:val="00815E51"/>
    <w:rsid w:val="00815EA8"/>
    <w:rsid w:val="00815F76"/>
    <w:rsid w:val="00815F8E"/>
    <w:rsid w:val="00815FA1"/>
    <w:rsid w:val="00816073"/>
    <w:rsid w:val="00816126"/>
    <w:rsid w:val="00816128"/>
    <w:rsid w:val="00816155"/>
    <w:rsid w:val="00816175"/>
    <w:rsid w:val="0081618A"/>
    <w:rsid w:val="008161CB"/>
    <w:rsid w:val="008161F9"/>
    <w:rsid w:val="0081623A"/>
    <w:rsid w:val="00816267"/>
    <w:rsid w:val="00816272"/>
    <w:rsid w:val="008162D2"/>
    <w:rsid w:val="008162E1"/>
    <w:rsid w:val="00816307"/>
    <w:rsid w:val="00816324"/>
    <w:rsid w:val="0081637F"/>
    <w:rsid w:val="00816493"/>
    <w:rsid w:val="008164E8"/>
    <w:rsid w:val="0081660D"/>
    <w:rsid w:val="0081663D"/>
    <w:rsid w:val="0081666A"/>
    <w:rsid w:val="008166D4"/>
    <w:rsid w:val="008166EF"/>
    <w:rsid w:val="008167CF"/>
    <w:rsid w:val="008167DC"/>
    <w:rsid w:val="008167DE"/>
    <w:rsid w:val="00816850"/>
    <w:rsid w:val="008168AA"/>
    <w:rsid w:val="0081696C"/>
    <w:rsid w:val="00816A90"/>
    <w:rsid w:val="00816AF5"/>
    <w:rsid w:val="00816B3B"/>
    <w:rsid w:val="00816BCC"/>
    <w:rsid w:val="00816CBD"/>
    <w:rsid w:val="00816D37"/>
    <w:rsid w:val="00816DA1"/>
    <w:rsid w:val="00816E3F"/>
    <w:rsid w:val="00816E77"/>
    <w:rsid w:val="00816E94"/>
    <w:rsid w:val="00816ECF"/>
    <w:rsid w:val="00816F12"/>
    <w:rsid w:val="00816F35"/>
    <w:rsid w:val="00816FA2"/>
    <w:rsid w:val="00816FD2"/>
    <w:rsid w:val="00817014"/>
    <w:rsid w:val="0081707F"/>
    <w:rsid w:val="008170BC"/>
    <w:rsid w:val="00817118"/>
    <w:rsid w:val="00817153"/>
    <w:rsid w:val="008172AA"/>
    <w:rsid w:val="008172E9"/>
    <w:rsid w:val="00817477"/>
    <w:rsid w:val="008174AC"/>
    <w:rsid w:val="008174C9"/>
    <w:rsid w:val="008174D6"/>
    <w:rsid w:val="008175A2"/>
    <w:rsid w:val="008175A8"/>
    <w:rsid w:val="0081765D"/>
    <w:rsid w:val="008177D2"/>
    <w:rsid w:val="008177F9"/>
    <w:rsid w:val="008178ED"/>
    <w:rsid w:val="00817907"/>
    <w:rsid w:val="0081795D"/>
    <w:rsid w:val="008179BD"/>
    <w:rsid w:val="008179D8"/>
    <w:rsid w:val="00817A0F"/>
    <w:rsid w:val="00817AAD"/>
    <w:rsid w:val="00817B3A"/>
    <w:rsid w:val="00817BE1"/>
    <w:rsid w:val="00817BEA"/>
    <w:rsid w:val="00817C01"/>
    <w:rsid w:val="00817C57"/>
    <w:rsid w:val="00817CE5"/>
    <w:rsid w:val="00817CF3"/>
    <w:rsid w:val="00817DB3"/>
    <w:rsid w:val="00817E79"/>
    <w:rsid w:val="00817E92"/>
    <w:rsid w:val="00817FBA"/>
    <w:rsid w:val="0082005C"/>
    <w:rsid w:val="00820065"/>
    <w:rsid w:val="00820078"/>
    <w:rsid w:val="0082008D"/>
    <w:rsid w:val="00820135"/>
    <w:rsid w:val="00820137"/>
    <w:rsid w:val="008201A8"/>
    <w:rsid w:val="0082020E"/>
    <w:rsid w:val="0082024E"/>
    <w:rsid w:val="008202FC"/>
    <w:rsid w:val="00820384"/>
    <w:rsid w:val="008203F5"/>
    <w:rsid w:val="0082043F"/>
    <w:rsid w:val="0082044F"/>
    <w:rsid w:val="00820499"/>
    <w:rsid w:val="0082052E"/>
    <w:rsid w:val="008205AD"/>
    <w:rsid w:val="0082064C"/>
    <w:rsid w:val="00820699"/>
    <w:rsid w:val="008206C1"/>
    <w:rsid w:val="0082072B"/>
    <w:rsid w:val="00820744"/>
    <w:rsid w:val="00820753"/>
    <w:rsid w:val="008207B7"/>
    <w:rsid w:val="008207C8"/>
    <w:rsid w:val="0082083F"/>
    <w:rsid w:val="00820868"/>
    <w:rsid w:val="0082088B"/>
    <w:rsid w:val="0082098D"/>
    <w:rsid w:val="008209BF"/>
    <w:rsid w:val="00820A02"/>
    <w:rsid w:val="00820BBA"/>
    <w:rsid w:val="00820CED"/>
    <w:rsid w:val="00820CFB"/>
    <w:rsid w:val="00820DFD"/>
    <w:rsid w:val="00820E9D"/>
    <w:rsid w:val="00820ECB"/>
    <w:rsid w:val="00820ED9"/>
    <w:rsid w:val="00820EE7"/>
    <w:rsid w:val="00820F09"/>
    <w:rsid w:val="00820F31"/>
    <w:rsid w:val="00820FF3"/>
    <w:rsid w:val="008210BE"/>
    <w:rsid w:val="008211A6"/>
    <w:rsid w:val="008211E8"/>
    <w:rsid w:val="00821227"/>
    <w:rsid w:val="00821298"/>
    <w:rsid w:val="008213A0"/>
    <w:rsid w:val="008213EF"/>
    <w:rsid w:val="00821414"/>
    <w:rsid w:val="008214F5"/>
    <w:rsid w:val="0082151C"/>
    <w:rsid w:val="00821534"/>
    <w:rsid w:val="0082156C"/>
    <w:rsid w:val="00821576"/>
    <w:rsid w:val="0082162E"/>
    <w:rsid w:val="00821677"/>
    <w:rsid w:val="0082172A"/>
    <w:rsid w:val="008217FE"/>
    <w:rsid w:val="0082181C"/>
    <w:rsid w:val="00821862"/>
    <w:rsid w:val="008218B7"/>
    <w:rsid w:val="008218DD"/>
    <w:rsid w:val="00821905"/>
    <w:rsid w:val="0082193B"/>
    <w:rsid w:val="008219E9"/>
    <w:rsid w:val="00821ACA"/>
    <w:rsid w:val="00821ACB"/>
    <w:rsid w:val="00821B13"/>
    <w:rsid w:val="00821B50"/>
    <w:rsid w:val="00821B62"/>
    <w:rsid w:val="00821BF5"/>
    <w:rsid w:val="00821C09"/>
    <w:rsid w:val="00821C0B"/>
    <w:rsid w:val="00821C80"/>
    <w:rsid w:val="00821C93"/>
    <w:rsid w:val="00821F85"/>
    <w:rsid w:val="0082203F"/>
    <w:rsid w:val="00822072"/>
    <w:rsid w:val="008220B3"/>
    <w:rsid w:val="008220BB"/>
    <w:rsid w:val="008220CD"/>
    <w:rsid w:val="008220E7"/>
    <w:rsid w:val="008220F3"/>
    <w:rsid w:val="0082216F"/>
    <w:rsid w:val="00822380"/>
    <w:rsid w:val="008223C9"/>
    <w:rsid w:val="008223F4"/>
    <w:rsid w:val="0082245C"/>
    <w:rsid w:val="008224B1"/>
    <w:rsid w:val="0082263E"/>
    <w:rsid w:val="00822684"/>
    <w:rsid w:val="008226A0"/>
    <w:rsid w:val="008226C9"/>
    <w:rsid w:val="00822729"/>
    <w:rsid w:val="00822734"/>
    <w:rsid w:val="00822824"/>
    <w:rsid w:val="0082292B"/>
    <w:rsid w:val="00822968"/>
    <w:rsid w:val="00822988"/>
    <w:rsid w:val="00822A3F"/>
    <w:rsid w:val="00822A9A"/>
    <w:rsid w:val="00822AC7"/>
    <w:rsid w:val="00822B78"/>
    <w:rsid w:val="00822B7F"/>
    <w:rsid w:val="00822B91"/>
    <w:rsid w:val="00822BCC"/>
    <w:rsid w:val="00822BD8"/>
    <w:rsid w:val="00822BE0"/>
    <w:rsid w:val="00822C25"/>
    <w:rsid w:val="00822C3E"/>
    <w:rsid w:val="00822CA3"/>
    <w:rsid w:val="00822D74"/>
    <w:rsid w:val="00822D84"/>
    <w:rsid w:val="00822DB4"/>
    <w:rsid w:val="00822DE7"/>
    <w:rsid w:val="00822E5B"/>
    <w:rsid w:val="00822E94"/>
    <w:rsid w:val="00822EA1"/>
    <w:rsid w:val="00822EAC"/>
    <w:rsid w:val="00822FC7"/>
    <w:rsid w:val="0082303D"/>
    <w:rsid w:val="0082306D"/>
    <w:rsid w:val="00823094"/>
    <w:rsid w:val="008230C3"/>
    <w:rsid w:val="00823158"/>
    <w:rsid w:val="00823188"/>
    <w:rsid w:val="0082319D"/>
    <w:rsid w:val="008231AF"/>
    <w:rsid w:val="00823204"/>
    <w:rsid w:val="00823237"/>
    <w:rsid w:val="00823281"/>
    <w:rsid w:val="008232D0"/>
    <w:rsid w:val="00823390"/>
    <w:rsid w:val="008233C8"/>
    <w:rsid w:val="008233DC"/>
    <w:rsid w:val="00823417"/>
    <w:rsid w:val="00823448"/>
    <w:rsid w:val="00823507"/>
    <w:rsid w:val="008235C0"/>
    <w:rsid w:val="0082360A"/>
    <w:rsid w:val="0082365B"/>
    <w:rsid w:val="008236AA"/>
    <w:rsid w:val="0082372A"/>
    <w:rsid w:val="00823735"/>
    <w:rsid w:val="0082379B"/>
    <w:rsid w:val="00823818"/>
    <w:rsid w:val="0082382A"/>
    <w:rsid w:val="00823869"/>
    <w:rsid w:val="008238D5"/>
    <w:rsid w:val="00823970"/>
    <w:rsid w:val="008239DF"/>
    <w:rsid w:val="00823A1E"/>
    <w:rsid w:val="00823CA2"/>
    <w:rsid w:val="00823D16"/>
    <w:rsid w:val="00823D1D"/>
    <w:rsid w:val="00823D5E"/>
    <w:rsid w:val="00823D6D"/>
    <w:rsid w:val="00823D6E"/>
    <w:rsid w:val="00823ED2"/>
    <w:rsid w:val="0082408E"/>
    <w:rsid w:val="00824096"/>
    <w:rsid w:val="0082411E"/>
    <w:rsid w:val="0082413A"/>
    <w:rsid w:val="00824181"/>
    <w:rsid w:val="0082418A"/>
    <w:rsid w:val="008241DE"/>
    <w:rsid w:val="008242B2"/>
    <w:rsid w:val="008242D7"/>
    <w:rsid w:val="0082433D"/>
    <w:rsid w:val="0082435A"/>
    <w:rsid w:val="008244F9"/>
    <w:rsid w:val="0082451A"/>
    <w:rsid w:val="00824552"/>
    <w:rsid w:val="00824614"/>
    <w:rsid w:val="00824751"/>
    <w:rsid w:val="0082477D"/>
    <w:rsid w:val="008247BD"/>
    <w:rsid w:val="008247DB"/>
    <w:rsid w:val="008247DE"/>
    <w:rsid w:val="0082486D"/>
    <w:rsid w:val="00824911"/>
    <w:rsid w:val="00824986"/>
    <w:rsid w:val="008249E4"/>
    <w:rsid w:val="008249E9"/>
    <w:rsid w:val="00824A4C"/>
    <w:rsid w:val="00824AAF"/>
    <w:rsid w:val="00824B13"/>
    <w:rsid w:val="00824C0B"/>
    <w:rsid w:val="00824C42"/>
    <w:rsid w:val="00824D50"/>
    <w:rsid w:val="00824D7E"/>
    <w:rsid w:val="00824DEE"/>
    <w:rsid w:val="00824E1E"/>
    <w:rsid w:val="00824EDC"/>
    <w:rsid w:val="00824F1D"/>
    <w:rsid w:val="00824F77"/>
    <w:rsid w:val="00824FC8"/>
    <w:rsid w:val="00824FE0"/>
    <w:rsid w:val="00825011"/>
    <w:rsid w:val="0082505D"/>
    <w:rsid w:val="00825060"/>
    <w:rsid w:val="008251AF"/>
    <w:rsid w:val="00825242"/>
    <w:rsid w:val="0082524E"/>
    <w:rsid w:val="008253B3"/>
    <w:rsid w:val="008253C9"/>
    <w:rsid w:val="008253CA"/>
    <w:rsid w:val="008253D3"/>
    <w:rsid w:val="00825408"/>
    <w:rsid w:val="0082550A"/>
    <w:rsid w:val="00825773"/>
    <w:rsid w:val="0082579A"/>
    <w:rsid w:val="008257C8"/>
    <w:rsid w:val="0082582B"/>
    <w:rsid w:val="00825834"/>
    <w:rsid w:val="0082584C"/>
    <w:rsid w:val="00825897"/>
    <w:rsid w:val="00825964"/>
    <w:rsid w:val="0082597B"/>
    <w:rsid w:val="008259BC"/>
    <w:rsid w:val="008259CF"/>
    <w:rsid w:val="00825A21"/>
    <w:rsid w:val="00825A6E"/>
    <w:rsid w:val="00825A8C"/>
    <w:rsid w:val="00825AEE"/>
    <w:rsid w:val="00825B2D"/>
    <w:rsid w:val="00825B41"/>
    <w:rsid w:val="00825BAB"/>
    <w:rsid w:val="00825BB1"/>
    <w:rsid w:val="00825BE4"/>
    <w:rsid w:val="00825C97"/>
    <w:rsid w:val="00825CAD"/>
    <w:rsid w:val="00825CF9"/>
    <w:rsid w:val="00825D4C"/>
    <w:rsid w:val="00825D61"/>
    <w:rsid w:val="00825DA7"/>
    <w:rsid w:val="00825E18"/>
    <w:rsid w:val="00825F70"/>
    <w:rsid w:val="00825F82"/>
    <w:rsid w:val="0082608B"/>
    <w:rsid w:val="0082613D"/>
    <w:rsid w:val="00826170"/>
    <w:rsid w:val="008261E5"/>
    <w:rsid w:val="008262E9"/>
    <w:rsid w:val="008263AB"/>
    <w:rsid w:val="008263BB"/>
    <w:rsid w:val="0082641A"/>
    <w:rsid w:val="008265E4"/>
    <w:rsid w:val="00826667"/>
    <w:rsid w:val="00826689"/>
    <w:rsid w:val="008266FB"/>
    <w:rsid w:val="0082671F"/>
    <w:rsid w:val="0082676E"/>
    <w:rsid w:val="00826774"/>
    <w:rsid w:val="00826802"/>
    <w:rsid w:val="00826834"/>
    <w:rsid w:val="008268A8"/>
    <w:rsid w:val="00826977"/>
    <w:rsid w:val="0082698A"/>
    <w:rsid w:val="00826A19"/>
    <w:rsid w:val="00826A2F"/>
    <w:rsid w:val="00826A4A"/>
    <w:rsid w:val="00826A86"/>
    <w:rsid w:val="00826AB0"/>
    <w:rsid w:val="00826B0B"/>
    <w:rsid w:val="00826B56"/>
    <w:rsid w:val="00826B63"/>
    <w:rsid w:val="00826BB4"/>
    <w:rsid w:val="00826C7B"/>
    <w:rsid w:val="00826CDA"/>
    <w:rsid w:val="00826D46"/>
    <w:rsid w:val="00826D58"/>
    <w:rsid w:val="00826DA7"/>
    <w:rsid w:val="00826E7A"/>
    <w:rsid w:val="00826F08"/>
    <w:rsid w:val="00826F0B"/>
    <w:rsid w:val="00826F2C"/>
    <w:rsid w:val="00826F79"/>
    <w:rsid w:val="00826F85"/>
    <w:rsid w:val="008270B5"/>
    <w:rsid w:val="00827122"/>
    <w:rsid w:val="008271AA"/>
    <w:rsid w:val="0082728A"/>
    <w:rsid w:val="00827316"/>
    <w:rsid w:val="00827455"/>
    <w:rsid w:val="0082747A"/>
    <w:rsid w:val="0082748D"/>
    <w:rsid w:val="00827581"/>
    <w:rsid w:val="00827615"/>
    <w:rsid w:val="00827713"/>
    <w:rsid w:val="00827714"/>
    <w:rsid w:val="00827730"/>
    <w:rsid w:val="00827810"/>
    <w:rsid w:val="008278C0"/>
    <w:rsid w:val="0082795D"/>
    <w:rsid w:val="00827A34"/>
    <w:rsid w:val="00827A92"/>
    <w:rsid w:val="00827CA4"/>
    <w:rsid w:val="00827E24"/>
    <w:rsid w:val="00827EE9"/>
    <w:rsid w:val="00827EF4"/>
    <w:rsid w:val="00827EFC"/>
    <w:rsid w:val="00827F57"/>
    <w:rsid w:val="00827F6C"/>
    <w:rsid w:val="00830012"/>
    <w:rsid w:val="0083001A"/>
    <w:rsid w:val="00830028"/>
    <w:rsid w:val="00830090"/>
    <w:rsid w:val="008301E7"/>
    <w:rsid w:val="0083025E"/>
    <w:rsid w:val="00830293"/>
    <w:rsid w:val="008302C4"/>
    <w:rsid w:val="00830309"/>
    <w:rsid w:val="00830368"/>
    <w:rsid w:val="008303F6"/>
    <w:rsid w:val="008304C4"/>
    <w:rsid w:val="008304DD"/>
    <w:rsid w:val="00830550"/>
    <w:rsid w:val="00830606"/>
    <w:rsid w:val="00830615"/>
    <w:rsid w:val="00830627"/>
    <w:rsid w:val="008306EE"/>
    <w:rsid w:val="0083070F"/>
    <w:rsid w:val="00830779"/>
    <w:rsid w:val="008307BA"/>
    <w:rsid w:val="00830849"/>
    <w:rsid w:val="00830851"/>
    <w:rsid w:val="0083098E"/>
    <w:rsid w:val="0083099A"/>
    <w:rsid w:val="008309B9"/>
    <w:rsid w:val="008309DD"/>
    <w:rsid w:val="00830A95"/>
    <w:rsid w:val="00830B9D"/>
    <w:rsid w:val="00830BB7"/>
    <w:rsid w:val="00830C03"/>
    <w:rsid w:val="00830C7C"/>
    <w:rsid w:val="00830C9B"/>
    <w:rsid w:val="00830CC3"/>
    <w:rsid w:val="00830D1B"/>
    <w:rsid w:val="00830D1C"/>
    <w:rsid w:val="00830DCB"/>
    <w:rsid w:val="00830DE7"/>
    <w:rsid w:val="00830EFD"/>
    <w:rsid w:val="00830F24"/>
    <w:rsid w:val="00831034"/>
    <w:rsid w:val="00831049"/>
    <w:rsid w:val="008310A5"/>
    <w:rsid w:val="008310EF"/>
    <w:rsid w:val="00831131"/>
    <w:rsid w:val="008311BF"/>
    <w:rsid w:val="008311CA"/>
    <w:rsid w:val="00831230"/>
    <w:rsid w:val="008312F8"/>
    <w:rsid w:val="0083135F"/>
    <w:rsid w:val="0083142D"/>
    <w:rsid w:val="008314C3"/>
    <w:rsid w:val="00831596"/>
    <w:rsid w:val="00831661"/>
    <w:rsid w:val="0083168D"/>
    <w:rsid w:val="00831781"/>
    <w:rsid w:val="008317F2"/>
    <w:rsid w:val="00831807"/>
    <w:rsid w:val="008318F7"/>
    <w:rsid w:val="0083194D"/>
    <w:rsid w:val="00831979"/>
    <w:rsid w:val="00831A9E"/>
    <w:rsid w:val="00831ADE"/>
    <w:rsid w:val="00831B52"/>
    <w:rsid w:val="00831B58"/>
    <w:rsid w:val="00831BB5"/>
    <w:rsid w:val="00831C06"/>
    <w:rsid w:val="00831CA2"/>
    <w:rsid w:val="00831DBA"/>
    <w:rsid w:val="00831F03"/>
    <w:rsid w:val="00831F25"/>
    <w:rsid w:val="00831F52"/>
    <w:rsid w:val="00831F60"/>
    <w:rsid w:val="00832070"/>
    <w:rsid w:val="00832084"/>
    <w:rsid w:val="008320D9"/>
    <w:rsid w:val="0083212A"/>
    <w:rsid w:val="00832177"/>
    <w:rsid w:val="00832184"/>
    <w:rsid w:val="008321FF"/>
    <w:rsid w:val="0083221C"/>
    <w:rsid w:val="008323A9"/>
    <w:rsid w:val="008323D9"/>
    <w:rsid w:val="0083241F"/>
    <w:rsid w:val="0083246F"/>
    <w:rsid w:val="00832483"/>
    <w:rsid w:val="00832560"/>
    <w:rsid w:val="0083257C"/>
    <w:rsid w:val="0083261A"/>
    <w:rsid w:val="00832691"/>
    <w:rsid w:val="00832730"/>
    <w:rsid w:val="008327A6"/>
    <w:rsid w:val="008327C3"/>
    <w:rsid w:val="00832842"/>
    <w:rsid w:val="0083284F"/>
    <w:rsid w:val="00832860"/>
    <w:rsid w:val="00832969"/>
    <w:rsid w:val="00832AF0"/>
    <w:rsid w:val="00832BB2"/>
    <w:rsid w:val="00832C0F"/>
    <w:rsid w:val="00832C4F"/>
    <w:rsid w:val="00832C64"/>
    <w:rsid w:val="00832C65"/>
    <w:rsid w:val="00832C90"/>
    <w:rsid w:val="00832CAF"/>
    <w:rsid w:val="00832CBA"/>
    <w:rsid w:val="00832CFD"/>
    <w:rsid w:val="00832D70"/>
    <w:rsid w:val="00832D71"/>
    <w:rsid w:val="00832DB4"/>
    <w:rsid w:val="00832DDB"/>
    <w:rsid w:val="00832E0C"/>
    <w:rsid w:val="00832F09"/>
    <w:rsid w:val="008330CF"/>
    <w:rsid w:val="00833107"/>
    <w:rsid w:val="008331D1"/>
    <w:rsid w:val="0083328B"/>
    <w:rsid w:val="008332B1"/>
    <w:rsid w:val="0083333E"/>
    <w:rsid w:val="00833370"/>
    <w:rsid w:val="008333A4"/>
    <w:rsid w:val="008333D7"/>
    <w:rsid w:val="0083340A"/>
    <w:rsid w:val="00833430"/>
    <w:rsid w:val="00833456"/>
    <w:rsid w:val="00833492"/>
    <w:rsid w:val="0083350B"/>
    <w:rsid w:val="00833526"/>
    <w:rsid w:val="00833551"/>
    <w:rsid w:val="0083356B"/>
    <w:rsid w:val="00833597"/>
    <w:rsid w:val="00833631"/>
    <w:rsid w:val="0083364D"/>
    <w:rsid w:val="0083374D"/>
    <w:rsid w:val="00833777"/>
    <w:rsid w:val="008337C1"/>
    <w:rsid w:val="008338C1"/>
    <w:rsid w:val="00833944"/>
    <w:rsid w:val="00833976"/>
    <w:rsid w:val="00833A0D"/>
    <w:rsid w:val="00833B25"/>
    <w:rsid w:val="00833C01"/>
    <w:rsid w:val="00833C9E"/>
    <w:rsid w:val="00833CD6"/>
    <w:rsid w:val="00833D63"/>
    <w:rsid w:val="00833DBD"/>
    <w:rsid w:val="00833DCE"/>
    <w:rsid w:val="00833DD8"/>
    <w:rsid w:val="00833DE7"/>
    <w:rsid w:val="00833E09"/>
    <w:rsid w:val="00833E18"/>
    <w:rsid w:val="00833E1B"/>
    <w:rsid w:val="00833E82"/>
    <w:rsid w:val="00833EA3"/>
    <w:rsid w:val="00833EE0"/>
    <w:rsid w:val="00833F4B"/>
    <w:rsid w:val="00833FA5"/>
    <w:rsid w:val="00834090"/>
    <w:rsid w:val="0083409C"/>
    <w:rsid w:val="008341AC"/>
    <w:rsid w:val="00834228"/>
    <w:rsid w:val="0083423B"/>
    <w:rsid w:val="008342ED"/>
    <w:rsid w:val="00834301"/>
    <w:rsid w:val="00834369"/>
    <w:rsid w:val="008343C5"/>
    <w:rsid w:val="008343E2"/>
    <w:rsid w:val="008344CC"/>
    <w:rsid w:val="008344CD"/>
    <w:rsid w:val="008344E0"/>
    <w:rsid w:val="00834503"/>
    <w:rsid w:val="0083454C"/>
    <w:rsid w:val="008345DF"/>
    <w:rsid w:val="00834783"/>
    <w:rsid w:val="0083481E"/>
    <w:rsid w:val="0083483B"/>
    <w:rsid w:val="00834871"/>
    <w:rsid w:val="0083490A"/>
    <w:rsid w:val="0083491B"/>
    <w:rsid w:val="008349D8"/>
    <w:rsid w:val="008349F4"/>
    <w:rsid w:val="00834A2A"/>
    <w:rsid w:val="00834A58"/>
    <w:rsid w:val="00834AA0"/>
    <w:rsid w:val="00834CB5"/>
    <w:rsid w:val="00834CDB"/>
    <w:rsid w:val="00834D0E"/>
    <w:rsid w:val="00834D8E"/>
    <w:rsid w:val="00834E7E"/>
    <w:rsid w:val="00834E99"/>
    <w:rsid w:val="00834F3F"/>
    <w:rsid w:val="00834F41"/>
    <w:rsid w:val="00834FF8"/>
    <w:rsid w:val="008350B3"/>
    <w:rsid w:val="00835136"/>
    <w:rsid w:val="008351B4"/>
    <w:rsid w:val="00835264"/>
    <w:rsid w:val="008352AA"/>
    <w:rsid w:val="00835376"/>
    <w:rsid w:val="0083540C"/>
    <w:rsid w:val="0083541D"/>
    <w:rsid w:val="00835434"/>
    <w:rsid w:val="00835517"/>
    <w:rsid w:val="0083551A"/>
    <w:rsid w:val="0083563F"/>
    <w:rsid w:val="008356DA"/>
    <w:rsid w:val="00835703"/>
    <w:rsid w:val="008357E9"/>
    <w:rsid w:val="0083582F"/>
    <w:rsid w:val="00835888"/>
    <w:rsid w:val="0083590A"/>
    <w:rsid w:val="00835982"/>
    <w:rsid w:val="008359A2"/>
    <w:rsid w:val="008359A8"/>
    <w:rsid w:val="008359CA"/>
    <w:rsid w:val="00835A02"/>
    <w:rsid w:val="00835A7D"/>
    <w:rsid w:val="00835B57"/>
    <w:rsid w:val="00835BA9"/>
    <w:rsid w:val="00835C2E"/>
    <w:rsid w:val="00835CFD"/>
    <w:rsid w:val="00835D22"/>
    <w:rsid w:val="00835D2F"/>
    <w:rsid w:val="00835D5D"/>
    <w:rsid w:val="00835D5E"/>
    <w:rsid w:val="00835D75"/>
    <w:rsid w:val="00835D8F"/>
    <w:rsid w:val="00835DC7"/>
    <w:rsid w:val="00835DDF"/>
    <w:rsid w:val="00835EEC"/>
    <w:rsid w:val="00835F17"/>
    <w:rsid w:val="0083604A"/>
    <w:rsid w:val="00836162"/>
    <w:rsid w:val="008361BB"/>
    <w:rsid w:val="0083626F"/>
    <w:rsid w:val="008362BA"/>
    <w:rsid w:val="008362BF"/>
    <w:rsid w:val="00836335"/>
    <w:rsid w:val="0083636D"/>
    <w:rsid w:val="0083638F"/>
    <w:rsid w:val="008363A7"/>
    <w:rsid w:val="008363C7"/>
    <w:rsid w:val="008363D3"/>
    <w:rsid w:val="008363EE"/>
    <w:rsid w:val="00836425"/>
    <w:rsid w:val="0083647A"/>
    <w:rsid w:val="008364AC"/>
    <w:rsid w:val="008364C2"/>
    <w:rsid w:val="00836574"/>
    <w:rsid w:val="008365C0"/>
    <w:rsid w:val="008365F5"/>
    <w:rsid w:val="008365FC"/>
    <w:rsid w:val="00836651"/>
    <w:rsid w:val="0083679C"/>
    <w:rsid w:val="00836905"/>
    <w:rsid w:val="008369B4"/>
    <w:rsid w:val="008369CC"/>
    <w:rsid w:val="00836A0F"/>
    <w:rsid w:val="00836A4F"/>
    <w:rsid w:val="00836AB4"/>
    <w:rsid w:val="00836AFD"/>
    <w:rsid w:val="00836B86"/>
    <w:rsid w:val="00836BDE"/>
    <w:rsid w:val="00836C51"/>
    <w:rsid w:val="00836D3C"/>
    <w:rsid w:val="00836D4F"/>
    <w:rsid w:val="00836D5F"/>
    <w:rsid w:val="00836D8A"/>
    <w:rsid w:val="00836E3C"/>
    <w:rsid w:val="00836EFA"/>
    <w:rsid w:val="00836F41"/>
    <w:rsid w:val="00836F71"/>
    <w:rsid w:val="0083701E"/>
    <w:rsid w:val="00837039"/>
    <w:rsid w:val="0083707F"/>
    <w:rsid w:val="008370B5"/>
    <w:rsid w:val="00837197"/>
    <w:rsid w:val="008372F6"/>
    <w:rsid w:val="008375EA"/>
    <w:rsid w:val="00837626"/>
    <w:rsid w:val="0083763E"/>
    <w:rsid w:val="0083778F"/>
    <w:rsid w:val="0083785C"/>
    <w:rsid w:val="008378CD"/>
    <w:rsid w:val="00837A37"/>
    <w:rsid w:val="00837AD8"/>
    <w:rsid w:val="00837AF4"/>
    <w:rsid w:val="00837BD6"/>
    <w:rsid w:val="00837C0A"/>
    <w:rsid w:val="00837C53"/>
    <w:rsid w:val="00837C77"/>
    <w:rsid w:val="00837C86"/>
    <w:rsid w:val="00837CC0"/>
    <w:rsid w:val="00837CDC"/>
    <w:rsid w:val="00837CE7"/>
    <w:rsid w:val="00837D37"/>
    <w:rsid w:val="00837DC0"/>
    <w:rsid w:val="00837DC4"/>
    <w:rsid w:val="00837DE2"/>
    <w:rsid w:val="00837E33"/>
    <w:rsid w:val="00837E42"/>
    <w:rsid w:val="00837E6B"/>
    <w:rsid w:val="00837ECF"/>
    <w:rsid w:val="00837F5F"/>
    <w:rsid w:val="00840063"/>
    <w:rsid w:val="008400CE"/>
    <w:rsid w:val="00840188"/>
    <w:rsid w:val="00840208"/>
    <w:rsid w:val="0084026C"/>
    <w:rsid w:val="00840281"/>
    <w:rsid w:val="008402A0"/>
    <w:rsid w:val="0084035B"/>
    <w:rsid w:val="00840418"/>
    <w:rsid w:val="00840424"/>
    <w:rsid w:val="00840496"/>
    <w:rsid w:val="008404C1"/>
    <w:rsid w:val="008404C3"/>
    <w:rsid w:val="008404F8"/>
    <w:rsid w:val="00840584"/>
    <w:rsid w:val="008405D6"/>
    <w:rsid w:val="008405FA"/>
    <w:rsid w:val="0084061A"/>
    <w:rsid w:val="0084066E"/>
    <w:rsid w:val="008406F9"/>
    <w:rsid w:val="00840722"/>
    <w:rsid w:val="0084084E"/>
    <w:rsid w:val="0084085F"/>
    <w:rsid w:val="00840954"/>
    <w:rsid w:val="00840957"/>
    <w:rsid w:val="00840978"/>
    <w:rsid w:val="0084097E"/>
    <w:rsid w:val="0084098E"/>
    <w:rsid w:val="00840996"/>
    <w:rsid w:val="008409E6"/>
    <w:rsid w:val="00840A00"/>
    <w:rsid w:val="00840ABD"/>
    <w:rsid w:val="00840BAA"/>
    <w:rsid w:val="00840BB6"/>
    <w:rsid w:val="00840C1C"/>
    <w:rsid w:val="00840CC5"/>
    <w:rsid w:val="00840D2C"/>
    <w:rsid w:val="00840D56"/>
    <w:rsid w:val="00840DF3"/>
    <w:rsid w:val="00840F10"/>
    <w:rsid w:val="00840F13"/>
    <w:rsid w:val="00840F43"/>
    <w:rsid w:val="00840F5F"/>
    <w:rsid w:val="00840F7C"/>
    <w:rsid w:val="00840FEB"/>
    <w:rsid w:val="0084105F"/>
    <w:rsid w:val="008410AE"/>
    <w:rsid w:val="008410B9"/>
    <w:rsid w:val="00841113"/>
    <w:rsid w:val="0084112F"/>
    <w:rsid w:val="008411B0"/>
    <w:rsid w:val="008411E2"/>
    <w:rsid w:val="0084122C"/>
    <w:rsid w:val="00841341"/>
    <w:rsid w:val="008413C8"/>
    <w:rsid w:val="008413E3"/>
    <w:rsid w:val="00841438"/>
    <w:rsid w:val="008414A0"/>
    <w:rsid w:val="008414CF"/>
    <w:rsid w:val="008414DA"/>
    <w:rsid w:val="00841502"/>
    <w:rsid w:val="0084156E"/>
    <w:rsid w:val="0084156F"/>
    <w:rsid w:val="0084168E"/>
    <w:rsid w:val="008416A5"/>
    <w:rsid w:val="008416C7"/>
    <w:rsid w:val="00841926"/>
    <w:rsid w:val="00841942"/>
    <w:rsid w:val="00841A68"/>
    <w:rsid w:val="00841AA0"/>
    <w:rsid w:val="00841B29"/>
    <w:rsid w:val="00841BBC"/>
    <w:rsid w:val="00841BFE"/>
    <w:rsid w:val="00841E53"/>
    <w:rsid w:val="00841E84"/>
    <w:rsid w:val="00841E88"/>
    <w:rsid w:val="00841EB0"/>
    <w:rsid w:val="00841F53"/>
    <w:rsid w:val="00842070"/>
    <w:rsid w:val="008420EC"/>
    <w:rsid w:val="008421B3"/>
    <w:rsid w:val="00842254"/>
    <w:rsid w:val="008422A6"/>
    <w:rsid w:val="008422D5"/>
    <w:rsid w:val="008422F3"/>
    <w:rsid w:val="00842487"/>
    <w:rsid w:val="008424DA"/>
    <w:rsid w:val="00842566"/>
    <w:rsid w:val="008425C9"/>
    <w:rsid w:val="008425F4"/>
    <w:rsid w:val="00842601"/>
    <w:rsid w:val="0084271E"/>
    <w:rsid w:val="0084274A"/>
    <w:rsid w:val="00842750"/>
    <w:rsid w:val="008427A8"/>
    <w:rsid w:val="00842899"/>
    <w:rsid w:val="00842934"/>
    <w:rsid w:val="0084296A"/>
    <w:rsid w:val="0084297A"/>
    <w:rsid w:val="008429AE"/>
    <w:rsid w:val="008429B6"/>
    <w:rsid w:val="00842A9F"/>
    <w:rsid w:val="00842B26"/>
    <w:rsid w:val="00842B4B"/>
    <w:rsid w:val="00842BC4"/>
    <w:rsid w:val="00842C17"/>
    <w:rsid w:val="00842C49"/>
    <w:rsid w:val="00842C4C"/>
    <w:rsid w:val="00842CDB"/>
    <w:rsid w:val="00842CDE"/>
    <w:rsid w:val="00842D1C"/>
    <w:rsid w:val="00842D1D"/>
    <w:rsid w:val="00842D2B"/>
    <w:rsid w:val="00842D65"/>
    <w:rsid w:val="00842D86"/>
    <w:rsid w:val="00842D9B"/>
    <w:rsid w:val="00842DAA"/>
    <w:rsid w:val="00842DC8"/>
    <w:rsid w:val="00842DF9"/>
    <w:rsid w:val="00842E02"/>
    <w:rsid w:val="00842E7E"/>
    <w:rsid w:val="00842EC4"/>
    <w:rsid w:val="00842EDC"/>
    <w:rsid w:val="00842F31"/>
    <w:rsid w:val="00842F58"/>
    <w:rsid w:val="00842FFE"/>
    <w:rsid w:val="008430C9"/>
    <w:rsid w:val="00843103"/>
    <w:rsid w:val="00843112"/>
    <w:rsid w:val="00843179"/>
    <w:rsid w:val="008432C2"/>
    <w:rsid w:val="008432ED"/>
    <w:rsid w:val="008432EE"/>
    <w:rsid w:val="0084338B"/>
    <w:rsid w:val="00843525"/>
    <w:rsid w:val="00843546"/>
    <w:rsid w:val="0084358E"/>
    <w:rsid w:val="0084360A"/>
    <w:rsid w:val="0084361E"/>
    <w:rsid w:val="00843647"/>
    <w:rsid w:val="008436F6"/>
    <w:rsid w:val="0084371E"/>
    <w:rsid w:val="00843723"/>
    <w:rsid w:val="00843830"/>
    <w:rsid w:val="0084390B"/>
    <w:rsid w:val="008439F1"/>
    <w:rsid w:val="00843A16"/>
    <w:rsid w:val="00843A63"/>
    <w:rsid w:val="00843AB5"/>
    <w:rsid w:val="00843B83"/>
    <w:rsid w:val="00843C3F"/>
    <w:rsid w:val="00843C6B"/>
    <w:rsid w:val="00843CB2"/>
    <w:rsid w:val="00843CE5"/>
    <w:rsid w:val="00843D15"/>
    <w:rsid w:val="00843D33"/>
    <w:rsid w:val="00843D37"/>
    <w:rsid w:val="00843D79"/>
    <w:rsid w:val="00843DA3"/>
    <w:rsid w:val="00843F3F"/>
    <w:rsid w:val="00843F81"/>
    <w:rsid w:val="00843FAD"/>
    <w:rsid w:val="00843FEC"/>
    <w:rsid w:val="0084409D"/>
    <w:rsid w:val="00844142"/>
    <w:rsid w:val="0084418F"/>
    <w:rsid w:val="0084420A"/>
    <w:rsid w:val="0084422A"/>
    <w:rsid w:val="00844261"/>
    <w:rsid w:val="008442BB"/>
    <w:rsid w:val="008442EF"/>
    <w:rsid w:val="00844320"/>
    <w:rsid w:val="00844331"/>
    <w:rsid w:val="00844367"/>
    <w:rsid w:val="0084439B"/>
    <w:rsid w:val="008443EA"/>
    <w:rsid w:val="00844493"/>
    <w:rsid w:val="008444C8"/>
    <w:rsid w:val="00844659"/>
    <w:rsid w:val="0084467A"/>
    <w:rsid w:val="008446F5"/>
    <w:rsid w:val="00844739"/>
    <w:rsid w:val="0084476C"/>
    <w:rsid w:val="008447E4"/>
    <w:rsid w:val="00844830"/>
    <w:rsid w:val="00844907"/>
    <w:rsid w:val="00844928"/>
    <w:rsid w:val="00844948"/>
    <w:rsid w:val="008449D3"/>
    <w:rsid w:val="00844A16"/>
    <w:rsid w:val="00844A53"/>
    <w:rsid w:val="00844A7D"/>
    <w:rsid w:val="00844AD8"/>
    <w:rsid w:val="00844AFA"/>
    <w:rsid w:val="00844B34"/>
    <w:rsid w:val="00844B7C"/>
    <w:rsid w:val="00844BE9"/>
    <w:rsid w:val="00844CB6"/>
    <w:rsid w:val="00844D52"/>
    <w:rsid w:val="00844D56"/>
    <w:rsid w:val="00844F1A"/>
    <w:rsid w:val="00844FB3"/>
    <w:rsid w:val="00844FB9"/>
    <w:rsid w:val="00844FEB"/>
    <w:rsid w:val="0084500D"/>
    <w:rsid w:val="00845010"/>
    <w:rsid w:val="00845037"/>
    <w:rsid w:val="00845039"/>
    <w:rsid w:val="00845085"/>
    <w:rsid w:val="00845086"/>
    <w:rsid w:val="0084533F"/>
    <w:rsid w:val="008453F6"/>
    <w:rsid w:val="008454DE"/>
    <w:rsid w:val="00845507"/>
    <w:rsid w:val="00845534"/>
    <w:rsid w:val="00845680"/>
    <w:rsid w:val="008456B4"/>
    <w:rsid w:val="00845820"/>
    <w:rsid w:val="00845822"/>
    <w:rsid w:val="008459AD"/>
    <w:rsid w:val="00845A2C"/>
    <w:rsid w:val="00845A5D"/>
    <w:rsid w:val="00845A6E"/>
    <w:rsid w:val="00845A7E"/>
    <w:rsid w:val="00845A9A"/>
    <w:rsid w:val="00845BE8"/>
    <w:rsid w:val="00845D51"/>
    <w:rsid w:val="00845DB0"/>
    <w:rsid w:val="00845DFC"/>
    <w:rsid w:val="00845E20"/>
    <w:rsid w:val="00845E5D"/>
    <w:rsid w:val="00845E77"/>
    <w:rsid w:val="00845ED1"/>
    <w:rsid w:val="00845F63"/>
    <w:rsid w:val="00845F9B"/>
    <w:rsid w:val="0084601C"/>
    <w:rsid w:val="00846044"/>
    <w:rsid w:val="0084605E"/>
    <w:rsid w:val="008460B9"/>
    <w:rsid w:val="008460DC"/>
    <w:rsid w:val="00846134"/>
    <w:rsid w:val="008461AD"/>
    <w:rsid w:val="00846276"/>
    <w:rsid w:val="008463DA"/>
    <w:rsid w:val="008464E6"/>
    <w:rsid w:val="0084650D"/>
    <w:rsid w:val="00846585"/>
    <w:rsid w:val="0084662C"/>
    <w:rsid w:val="00846783"/>
    <w:rsid w:val="00846786"/>
    <w:rsid w:val="008467EB"/>
    <w:rsid w:val="00846842"/>
    <w:rsid w:val="008468CB"/>
    <w:rsid w:val="00846961"/>
    <w:rsid w:val="0084697D"/>
    <w:rsid w:val="008469C2"/>
    <w:rsid w:val="00846A1C"/>
    <w:rsid w:val="00846A1D"/>
    <w:rsid w:val="00846A6B"/>
    <w:rsid w:val="00846ADC"/>
    <w:rsid w:val="00846BAA"/>
    <w:rsid w:val="00846BAB"/>
    <w:rsid w:val="00846BE5"/>
    <w:rsid w:val="00846C14"/>
    <w:rsid w:val="00846C58"/>
    <w:rsid w:val="00846CDE"/>
    <w:rsid w:val="00846D04"/>
    <w:rsid w:val="00846D2D"/>
    <w:rsid w:val="00846D44"/>
    <w:rsid w:val="00846D47"/>
    <w:rsid w:val="00846E13"/>
    <w:rsid w:val="00846EC3"/>
    <w:rsid w:val="00846EC6"/>
    <w:rsid w:val="00846F72"/>
    <w:rsid w:val="00846FC7"/>
    <w:rsid w:val="00846FCE"/>
    <w:rsid w:val="0084702D"/>
    <w:rsid w:val="0084705E"/>
    <w:rsid w:val="0084710C"/>
    <w:rsid w:val="0084714F"/>
    <w:rsid w:val="008471A0"/>
    <w:rsid w:val="00847334"/>
    <w:rsid w:val="00847347"/>
    <w:rsid w:val="00847430"/>
    <w:rsid w:val="008474AA"/>
    <w:rsid w:val="008474FF"/>
    <w:rsid w:val="00847563"/>
    <w:rsid w:val="0084760C"/>
    <w:rsid w:val="00847774"/>
    <w:rsid w:val="008477A6"/>
    <w:rsid w:val="008477BA"/>
    <w:rsid w:val="00847825"/>
    <w:rsid w:val="00847881"/>
    <w:rsid w:val="008478CE"/>
    <w:rsid w:val="00847989"/>
    <w:rsid w:val="0084798E"/>
    <w:rsid w:val="008479E6"/>
    <w:rsid w:val="00847A28"/>
    <w:rsid w:val="00847A45"/>
    <w:rsid w:val="00847ACE"/>
    <w:rsid w:val="00847B57"/>
    <w:rsid w:val="00847B6D"/>
    <w:rsid w:val="00847B7D"/>
    <w:rsid w:val="00847C67"/>
    <w:rsid w:val="00847D27"/>
    <w:rsid w:val="00847E0B"/>
    <w:rsid w:val="00847E1A"/>
    <w:rsid w:val="00847FEE"/>
    <w:rsid w:val="0084AAB4"/>
    <w:rsid w:val="00850010"/>
    <w:rsid w:val="00850071"/>
    <w:rsid w:val="008500B6"/>
    <w:rsid w:val="008500CA"/>
    <w:rsid w:val="008500F1"/>
    <w:rsid w:val="0085010F"/>
    <w:rsid w:val="00850153"/>
    <w:rsid w:val="00850162"/>
    <w:rsid w:val="0085018D"/>
    <w:rsid w:val="0085022B"/>
    <w:rsid w:val="0085028C"/>
    <w:rsid w:val="00850318"/>
    <w:rsid w:val="0085034D"/>
    <w:rsid w:val="00850385"/>
    <w:rsid w:val="008503A3"/>
    <w:rsid w:val="008503E7"/>
    <w:rsid w:val="00850421"/>
    <w:rsid w:val="00850496"/>
    <w:rsid w:val="008504A4"/>
    <w:rsid w:val="008504AE"/>
    <w:rsid w:val="00850513"/>
    <w:rsid w:val="00850539"/>
    <w:rsid w:val="00850553"/>
    <w:rsid w:val="00850564"/>
    <w:rsid w:val="0085060A"/>
    <w:rsid w:val="0085069A"/>
    <w:rsid w:val="0085069E"/>
    <w:rsid w:val="008506B7"/>
    <w:rsid w:val="008506CD"/>
    <w:rsid w:val="008507EE"/>
    <w:rsid w:val="0085089B"/>
    <w:rsid w:val="008509A3"/>
    <w:rsid w:val="008509C6"/>
    <w:rsid w:val="00850ACD"/>
    <w:rsid w:val="00850AED"/>
    <w:rsid w:val="00850B12"/>
    <w:rsid w:val="00850B3E"/>
    <w:rsid w:val="00850B47"/>
    <w:rsid w:val="00850B5D"/>
    <w:rsid w:val="00850B5F"/>
    <w:rsid w:val="00850B95"/>
    <w:rsid w:val="00850BEC"/>
    <w:rsid w:val="00850CB9"/>
    <w:rsid w:val="00850EFD"/>
    <w:rsid w:val="00850F28"/>
    <w:rsid w:val="00850F9D"/>
    <w:rsid w:val="00851033"/>
    <w:rsid w:val="00851079"/>
    <w:rsid w:val="008510A5"/>
    <w:rsid w:val="008510BD"/>
    <w:rsid w:val="00851130"/>
    <w:rsid w:val="008511E5"/>
    <w:rsid w:val="00851227"/>
    <w:rsid w:val="008513A5"/>
    <w:rsid w:val="008513EA"/>
    <w:rsid w:val="00851441"/>
    <w:rsid w:val="00851466"/>
    <w:rsid w:val="0085151C"/>
    <w:rsid w:val="0085152C"/>
    <w:rsid w:val="008515F7"/>
    <w:rsid w:val="008515F8"/>
    <w:rsid w:val="0085162B"/>
    <w:rsid w:val="00851649"/>
    <w:rsid w:val="00851679"/>
    <w:rsid w:val="008516F9"/>
    <w:rsid w:val="00851832"/>
    <w:rsid w:val="00851898"/>
    <w:rsid w:val="00851903"/>
    <w:rsid w:val="008519C6"/>
    <w:rsid w:val="008519F2"/>
    <w:rsid w:val="00851A3D"/>
    <w:rsid w:val="00851A97"/>
    <w:rsid w:val="00851C01"/>
    <w:rsid w:val="00851C59"/>
    <w:rsid w:val="00851CC4"/>
    <w:rsid w:val="00851D29"/>
    <w:rsid w:val="00851D33"/>
    <w:rsid w:val="00851D3B"/>
    <w:rsid w:val="00851D4B"/>
    <w:rsid w:val="00851E5A"/>
    <w:rsid w:val="00851F5E"/>
    <w:rsid w:val="00851FD0"/>
    <w:rsid w:val="00852003"/>
    <w:rsid w:val="00852082"/>
    <w:rsid w:val="008520D6"/>
    <w:rsid w:val="00852153"/>
    <w:rsid w:val="00852177"/>
    <w:rsid w:val="008521DE"/>
    <w:rsid w:val="00852356"/>
    <w:rsid w:val="00852417"/>
    <w:rsid w:val="008524B2"/>
    <w:rsid w:val="008524E7"/>
    <w:rsid w:val="008524FD"/>
    <w:rsid w:val="00852538"/>
    <w:rsid w:val="00852593"/>
    <w:rsid w:val="008525B5"/>
    <w:rsid w:val="008525B7"/>
    <w:rsid w:val="00852614"/>
    <w:rsid w:val="00852646"/>
    <w:rsid w:val="00852656"/>
    <w:rsid w:val="00852662"/>
    <w:rsid w:val="008526F4"/>
    <w:rsid w:val="0085276E"/>
    <w:rsid w:val="0085278F"/>
    <w:rsid w:val="00852839"/>
    <w:rsid w:val="0085283A"/>
    <w:rsid w:val="008528B6"/>
    <w:rsid w:val="00852916"/>
    <w:rsid w:val="0085298E"/>
    <w:rsid w:val="00852992"/>
    <w:rsid w:val="00852B24"/>
    <w:rsid w:val="00852C65"/>
    <w:rsid w:val="00852CB8"/>
    <w:rsid w:val="00852CE2"/>
    <w:rsid w:val="00852CF3"/>
    <w:rsid w:val="00852D4C"/>
    <w:rsid w:val="00852E15"/>
    <w:rsid w:val="00852E41"/>
    <w:rsid w:val="00852E98"/>
    <w:rsid w:val="00852EA5"/>
    <w:rsid w:val="00852EB2"/>
    <w:rsid w:val="00852F20"/>
    <w:rsid w:val="00852F30"/>
    <w:rsid w:val="00852F4F"/>
    <w:rsid w:val="00853139"/>
    <w:rsid w:val="00853217"/>
    <w:rsid w:val="00853272"/>
    <w:rsid w:val="0085334A"/>
    <w:rsid w:val="00853399"/>
    <w:rsid w:val="008533AD"/>
    <w:rsid w:val="008533CF"/>
    <w:rsid w:val="008533D5"/>
    <w:rsid w:val="008533E2"/>
    <w:rsid w:val="00853423"/>
    <w:rsid w:val="00853440"/>
    <w:rsid w:val="00853443"/>
    <w:rsid w:val="008534D6"/>
    <w:rsid w:val="008534DE"/>
    <w:rsid w:val="0085351F"/>
    <w:rsid w:val="00853550"/>
    <w:rsid w:val="008535E9"/>
    <w:rsid w:val="0085370A"/>
    <w:rsid w:val="008537D3"/>
    <w:rsid w:val="00853858"/>
    <w:rsid w:val="008538F6"/>
    <w:rsid w:val="00853958"/>
    <w:rsid w:val="008539C3"/>
    <w:rsid w:val="008539E5"/>
    <w:rsid w:val="008539F8"/>
    <w:rsid w:val="00853A24"/>
    <w:rsid w:val="00853BDA"/>
    <w:rsid w:val="00853C7A"/>
    <w:rsid w:val="00853CAD"/>
    <w:rsid w:val="00853CC6"/>
    <w:rsid w:val="00853D2D"/>
    <w:rsid w:val="00853D40"/>
    <w:rsid w:val="00853D77"/>
    <w:rsid w:val="00853DDC"/>
    <w:rsid w:val="00853E38"/>
    <w:rsid w:val="00853E55"/>
    <w:rsid w:val="00853F93"/>
    <w:rsid w:val="00854059"/>
    <w:rsid w:val="008540A4"/>
    <w:rsid w:val="00854147"/>
    <w:rsid w:val="00854157"/>
    <w:rsid w:val="00854172"/>
    <w:rsid w:val="00854323"/>
    <w:rsid w:val="0085432E"/>
    <w:rsid w:val="00854343"/>
    <w:rsid w:val="0085440B"/>
    <w:rsid w:val="008544F3"/>
    <w:rsid w:val="0085452A"/>
    <w:rsid w:val="008545A0"/>
    <w:rsid w:val="008545E2"/>
    <w:rsid w:val="00854646"/>
    <w:rsid w:val="008546C6"/>
    <w:rsid w:val="00854730"/>
    <w:rsid w:val="00854759"/>
    <w:rsid w:val="0085475E"/>
    <w:rsid w:val="00854784"/>
    <w:rsid w:val="008547C5"/>
    <w:rsid w:val="008547E0"/>
    <w:rsid w:val="0085487A"/>
    <w:rsid w:val="00854881"/>
    <w:rsid w:val="00854898"/>
    <w:rsid w:val="008548CA"/>
    <w:rsid w:val="008548E4"/>
    <w:rsid w:val="00854990"/>
    <w:rsid w:val="008549AC"/>
    <w:rsid w:val="00854C04"/>
    <w:rsid w:val="00854CE7"/>
    <w:rsid w:val="00854D6C"/>
    <w:rsid w:val="00854D84"/>
    <w:rsid w:val="00854EBC"/>
    <w:rsid w:val="00854EC3"/>
    <w:rsid w:val="0085508F"/>
    <w:rsid w:val="00855107"/>
    <w:rsid w:val="008552FE"/>
    <w:rsid w:val="008553B3"/>
    <w:rsid w:val="0085543B"/>
    <w:rsid w:val="0085545B"/>
    <w:rsid w:val="00855466"/>
    <w:rsid w:val="008554A9"/>
    <w:rsid w:val="00855526"/>
    <w:rsid w:val="00855606"/>
    <w:rsid w:val="00855667"/>
    <w:rsid w:val="008556AB"/>
    <w:rsid w:val="00855771"/>
    <w:rsid w:val="0085579B"/>
    <w:rsid w:val="008558E1"/>
    <w:rsid w:val="0085597E"/>
    <w:rsid w:val="00855A3C"/>
    <w:rsid w:val="00855AE0"/>
    <w:rsid w:val="00855AE9"/>
    <w:rsid w:val="00855B9F"/>
    <w:rsid w:val="00855BE9"/>
    <w:rsid w:val="00855C12"/>
    <w:rsid w:val="00855CB6"/>
    <w:rsid w:val="00855CCF"/>
    <w:rsid w:val="00855D33"/>
    <w:rsid w:val="00855DE3"/>
    <w:rsid w:val="00855E8E"/>
    <w:rsid w:val="00855F2C"/>
    <w:rsid w:val="00855FCA"/>
    <w:rsid w:val="00855FD6"/>
    <w:rsid w:val="0085608F"/>
    <w:rsid w:val="008560AB"/>
    <w:rsid w:val="00856216"/>
    <w:rsid w:val="00856255"/>
    <w:rsid w:val="00856261"/>
    <w:rsid w:val="00856272"/>
    <w:rsid w:val="008562AC"/>
    <w:rsid w:val="00856341"/>
    <w:rsid w:val="008563A7"/>
    <w:rsid w:val="0085645A"/>
    <w:rsid w:val="008564C5"/>
    <w:rsid w:val="008564CA"/>
    <w:rsid w:val="0085651B"/>
    <w:rsid w:val="00856545"/>
    <w:rsid w:val="00856594"/>
    <w:rsid w:val="008565BF"/>
    <w:rsid w:val="008565D7"/>
    <w:rsid w:val="008567BE"/>
    <w:rsid w:val="008567C5"/>
    <w:rsid w:val="0085680C"/>
    <w:rsid w:val="00856AE6"/>
    <w:rsid w:val="00856B30"/>
    <w:rsid w:val="00856B35"/>
    <w:rsid w:val="00856B8A"/>
    <w:rsid w:val="00856C51"/>
    <w:rsid w:val="00856C58"/>
    <w:rsid w:val="00856D05"/>
    <w:rsid w:val="00856D36"/>
    <w:rsid w:val="00856D71"/>
    <w:rsid w:val="00856DF6"/>
    <w:rsid w:val="00856E5D"/>
    <w:rsid w:val="00856EED"/>
    <w:rsid w:val="00856F01"/>
    <w:rsid w:val="00856F7D"/>
    <w:rsid w:val="00856FCA"/>
    <w:rsid w:val="00856FFA"/>
    <w:rsid w:val="00857038"/>
    <w:rsid w:val="00857127"/>
    <w:rsid w:val="0085717B"/>
    <w:rsid w:val="0085720F"/>
    <w:rsid w:val="0085725A"/>
    <w:rsid w:val="00857283"/>
    <w:rsid w:val="008572E0"/>
    <w:rsid w:val="00857386"/>
    <w:rsid w:val="0085738E"/>
    <w:rsid w:val="00857393"/>
    <w:rsid w:val="00857408"/>
    <w:rsid w:val="008574F6"/>
    <w:rsid w:val="0085756A"/>
    <w:rsid w:val="008575F9"/>
    <w:rsid w:val="008576A5"/>
    <w:rsid w:val="008576AB"/>
    <w:rsid w:val="008576FB"/>
    <w:rsid w:val="0085773F"/>
    <w:rsid w:val="0085774A"/>
    <w:rsid w:val="00857787"/>
    <w:rsid w:val="008577CF"/>
    <w:rsid w:val="008577F7"/>
    <w:rsid w:val="00857835"/>
    <w:rsid w:val="0085783C"/>
    <w:rsid w:val="0085787F"/>
    <w:rsid w:val="008578E0"/>
    <w:rsid w:val="008578F1"/>
    <w:rsid w:val="008579B5"/>
    <w:rsid w:val="00857A00"/>
    <w:rsid w:val="00857A78"/>
    <w:rsid w:val="00857AF4"/>
    <w:rsid w:val="00857B9B"/>
    <w:rsid w:val="00857BDD"/>
    <w:rsid w:val="00857BDE"/>
    <w:rsid w:val="00857C3E"/>
    <w:rsid w:val="00857C47"/>
    <w:rsid w:val="00857C48"/>
    <w:rsid w:val="00857C51"/>
    <w:rsid w:val="00857C59"/>
    <w:rsid w:val="00857D24"/>
    <w:rsid w:val="00857D72"/>
    <w:rsid w:val="00857E4D"/>
    <w:rsid w:val="00857EA6"/>
    <w:rsid w:val="00857EAE"/>
    <w:rsid w:val="00857EF4"/>
    <w:rsid w:val="008600C3"/>
    <w:rsid w:val="00860146"/>
    <w:rsid w:val="0086019C"/>
    <w:rsid w:val="008601B7"/>
    <w:rsid w:val="00860286"/>
    <w:rsid w:val="00860365"/>
    <w:rsid w:val="00860418"/>
    <w:rsid w:val="00860488"/>
    <w:rsid w:val="008604B9"/>
    <w:rsid w:val="00860564"/>
    <w:rsid w:val="00860578"/>
    <w:rsid w:val="008605B8"/>
    <w:rsid w:val="00860607"/>
    <w:rsid w:val="00860619"/>
    <w:rsid w:val="0086064B"/>
    <w:rsid w:val="008606C9"/>
    <w:rsid w:val="0086070A"/>
    <w:rsid w:val="00860760"/>
    <w:rsid w:val="008607B8"/>
    <w:rsid w:val="00860804"/>
    <w:rsid w:val="008608DD"/>
    <w:rsid w:val="0086090A"/>
    <w:rsid w:val="00860975"/>
    <w:rsid w:val="00860989"/>
    <w:rsid w:val="00860992"/>
    <w:rsid w:val="00860B6C"/>
    <w:rsid w:val="00860BCC"/>
    <w:rsid w:val="00860C7F"/>
    <w:rsid w:val="00860CF5"/>
    <w:rsid w:val="00860D21"/>
    <w:rsid w:val="00860E15"/>
    <w:rsid w:val="00860F3E"/>
    <w:rsid w:val="00860FA8"/>
    <w:rsid w:val="00861037"/>
    <w:rsid w:val="00861041"/>
    <w:rsid w:val="008610CC"/>
    <w:rsid w:val="0086117C"/>
    <w:rsid w:val="0086118F"/>
    <w:rsid w:val="008611A3"/>
    <w:rsid w:val="008611AE"/>
    <w:rsid w:val="008611F9"/>
    <w:rsid w:val="00861234"/>
    <w:rsid w:val="0086126D"/>
    <w:rsid w:val="00861271"/>
    <w:rsid w:val="008612A7"/>
    <w:rsid w:val="008612FA"/>
    <w:rsid w:val="00861330"/>
    <w:rsid w:val="0086134D"/>
    <w:rsid w:val="00861354"/>
    <w:rsid w:val="00861399"/>
    <w:rsid w:val="00861438"/>
    <w:rsid w:val="0086143C"/>
    <w:rsid w:val="008614B5"/>
    <w:rsid w:val="008614D3"/>
    <w:rsid w:val="008615BA"/>
    <w:rsid w:val="00861603"/>
    <w:rsid w:val="00861655"/>
    <w:rsid w:val="008616B0"/>
    <w:rsid w:val="008616BD"/>
    <w:rsid w:val="008616D6"/>
    <w:rsid w:val="00861714"/>
    <w:rsid w:val="00861746"/>
    <w:rsid w:val="008617C4"/>
    <w:rsid w:val="0086181F"/>
    <w:rsid w:val="00861831"/>
    <w:rsid w:val="008618F3"/>
    <w:rsid w:val="00861915"/>
    <w:rsid w:val="00861927"/>
    <w:rsid w:val="0086199C"/>
    <w:rsid w:val="0086199F"/>
    <w:rsid w:val="008619AD"/>
    <w:rsid w:val="008619DB"/>
    <w:rsid w:val="008619F2"/>
    <w:rsid w:val="00861ACE"/>
    <w:rsid w:val="00861AD4"/>
    <w:rsid w:val="00861B18"/>
    <w:rsid w:val="00861B49"/>
    <w:rsid w:val="00861B4E"/>
    <w:rsid w:val="00861B5E"/>
    <w:rsid w:val="00861BB7"/>
    <w:rsid w:val="00861BBC"/>
    <w:rsid w:val="00861C5E"/>
    <w:rsid w:val="00861D15"/>
    <w:rsid w:val="00861DDA"/>
    <w:rsid w:val="00861E47"/>
    <w:rsid w:val="00861E77"/>
    <w:rsid w:val="00861EE1"/>
    <w:rsid w:val="00861F21"/>
    <w:rsid w:val="00861F64"/>
    <w:rsid w:val="0086203F"/>
    <w:rsid w:val="00862079"/>
    <w:rsid w:val="008620C8"/>
    <w:rsid w:val="00862155"/>
    <w:rsid w:val="008621A1"/>
    <w:rsid w:val="0086223C"/>
    <w:rsid w:val="00862257"/>
    <w:rsid w:val="008622C9"/>
    <w:rsid w:val="008622D0"/>
    <w:rsid w:val="008624D3"/>
    <w:rsid w:val="0086254B"/>
    <w:rsid w:val="0086255E"/>
    <w:rsid w:val="0086260B"/>
    <w:rsid w:val="00862657"/>
    <w:rsid w:val="008626AF"/>
    <w:rsid w:val="0086287B"/>
    <w:rsid w:val="008628A7"/>
    <w:rsid w:val="0086295F"/>
    <w:rsid w:val="008629D2"/>
    <w:rsid w:val="008629FE"/>
    <w:rsid w:val="00862A3F"/>
    <w:rsid w:val="00862A6B"/>
    <w:rsid w:val="00862A98"/>
    <w:rsid w:val="00862CDF"/>
    <w:rsid w:val="00862CEA"/>
    <w:rsid w:val="00862D25"/>
    <w:rsid w:val="00862D2A"/>
    <w:rsid w:val="00862D34"/>
    <w:rsid w:val="00862D57"/>
    <w:rsid w:val="00862D64"/>
    <w:rsid w:val="00862D77"/>
    <w:rsid w:val="00862D98"/>
    <w:rsid w:val="00862DCE"/>
    <w:rsid w:val="00862E02"/>
    <w:rsid w:val="00862E17"/>
    <w:rsid w:val="00862E4D"/>
    <w:rsid w:val="00862E60"/>
    <w:rsid w:val="00862E79"/>
    <w:rsid w:val="00862E9D"/>
    <w:rsid w:val="00862ED1"/>
    <w:rsid w:val="00862ED2"/>
    <w:rsid w:val="00862EFB"/>
    <w:rsid w:val="00862F01"/>
    <w:rsid w:val="00862F34"/>
    <w:rsid w:val="00862F38"/>
    <w:rsid w:val="00862FA3"/>
    <w:rsid w:val="00863013"/>
    <w:rsid w:val="0086314A"/>
    <w:rsid w:val="008631B7"/>
    <w:rsid w:val="008631FB"/>
    <w:rsid w:val="0086327F"/>
    <w:rsid w:val="008632D5"/>
    <w:rsid w:val="00863354"/>
    <w:rsid w:val="0086339C"/>
    <w:rsid w:val="00863492"/>
    <w:rsid w:val="00863533"/>
    <w:rsid w:val="00863567"/>
    <w:rsid w:val="00863623"/>
    <w:rsid w:val="00863662"/>
    <w:rsid w:val="00863686"/>
    <w:rsid w:val="0086374C"/>
    <w:rsid w:val="008637A0"/>
    <w:rsid w:val="00863814"/>
    <w:rsid w:val="00863850"/>
    <w:rsid w:val="0086398E"/>
    <w:rsid w:val="00863A4C"/>
    <w:rsid w:val="00863B17"/>
    <w:rsid w:val="00863B65"/>
    <w:rsid w:val="00863BF4"/>
    <w:rsid w:val="00863CF2"/>
    <w:rsid w:val="00863D1A"/>
    <w:rsid w:val="00863E98"/>
    <w:rsid w:val="00863EE5"/>
    <w:rsid w:val="00863F05"/>
    <w:rsid w:val="00863FBC"/>
    <w:rsid w:val="00864004"/>
    <w:rsid w:val="0086404E"/>
    <w:rsid w:val="00864061"/>
    <w:rsid w:val="00864077"/>
    <w:rsid w:val="008640EA"/>
    <w:rsid w:val="0086410D"/>
    <w:rsid w:val="0086425F"/>
    <w:rsid w:val="00864263"/>
    <w:rsid w:val="008642AD"/>
    <w:rsid w:val="0086434A"/>
    <w:rsid w:val="0086436B"/>
    <w:rsid w:val="00864403"/>
    <w:rsid w:val="00864444"/>
    <w:rsid w:val="008644C0"/>
    <w:rsid w:val="00864511"/>
    <w:rsid w:val="0086454E"/>
    <w:rsid w:val="00864553"/>
    <w:rsid w:val="0086457A"/>
    <w:rsid w:val="0086457B"/>
    <w:rsid w:val="00864610"/>
    <w:rsid w:val="00864613"/>
    <w:rsid w:val="0086466F"/>
    <w:rsid w:val="008646AF"/>
    <w:rsid w:val="00864736"/>
    <w:rsid w:val="008647C1"/>
    <w:rsid w:val="008647FE"/>
    <w:rsid w:val="00864814"/>
    <w:rsid w:val="00864815"/>
    <w:rsid w:val="0086490F"/>
    <w:rsid w:val="0086498E"/>
    <w:rsid w:val="00864A20"/>
    <w:rsid w:val="00864A58"/>
    <w:rsid w:val="00864B0E"/>
    <w:rsid w:val="00864B8E"/>
    <w:rsid w:val="00864BB1"/>
    <w:rsid w:val="00864C21"/>
    <w:rsid w:val="00864C4A"/>
    <w:rsid w:val="00864C5B"/>
    <w:rsid w:val="00864CA5"/>
    <w:rsid w:val="00864D2F"/>
    <w:rsid w:val="00864E61"/>
    <w:rsid w:val="00864F2D"/>
    <w:rsid w:val="00864F3D"/>
    <w:rsid w:val="00864FF0"/>
    <w:rsid w:val="00865039"/>
    <w:rsid w:val="0086504C"/>
    <w:rsid w:val="008650F7"/>
    <w:rsid w:val="00865111"/>
    <w:rsid w:val="00865282"/>
    <w:rsid w:val="00865316"/>
    <w:rsid w:val="00865341"/>
    <w:rsid w:val="00865389"/>
    <w:rsid w:val="0086541B"/>
    <w:rsid w:val="008654BD"/>
    <w:rsid w:val="00865509"/>
    <w:rsid w:val="00865522"/>
    <w:rsid w:val="00865616"/>
    <w:rsid w:val="0086563A"/>
    <w:rsid w:val="00865651"/>
    <w:rsid w:val="008656B0"/>
    <w:rsid w:val="008656CB"/>
    <w:rsid w:val="008656EA"/>
    <w:rsid w:val="008657B3"/>
    <w:rsid w:val="0086580F"/>
    <w:rsid w:val="008659DD"/>
    <w:rsid w:val="00865A57"/>
    <w:rsid w:val="00865BD4"/>
    <w:rsid w:val="00865BFF"/>
    <w:rsid w:val="00865CA0"/>
    <w:rsid w:val="00865D19"/>
    <w:rsid w:val="00865D20"/>
    <w:rsid w:val="00865E1E"/>
    <w:rsid w:val="00865E3E"/>
    <w:rsid w:val="00865E9D"/>
    <w:rsid w:val="00865EC1"/>
    <w:rsid w:val="00865FB4"/>
    <w:rsid w:val="0086604A"/>
    <w:rsid w:val="00866066"/>
    <w:rsid w:val="00866105"/>
    <w:rsid w:val="0086610A"/>
    <w:rsid w:val="00866151"/>
    <w:rsid w:val="00866169"/>
    <w:rsid w:val="00866174"/>
    <w:rsid w:val="0086621E"/>
    <w:rsid w:val="008662C3"/>
    <w:rsid w:val="008662F5"/>
    <w:rsid w:val="00866337"/>
    <w:rsid w:val="0086650C"/>
    <w:rsid w:val="00866574"/>
    <w:rsid w:val="008665B2"/>
    <w:rsid w:val="008665D9"/>
    <w:rsid w:val="0086661E"/>
    <w:rsid w:val="00866721"/>
    <w:rsid w:val="00866798"/>
    <w:rsid w:val="008667B6"/>
    <w:rsid w:val="008667BC"/>
    <w:rsid w:val="008668BA"/>
    <w:rsid w:val="00866902"/>
    <w:rsid w:val="00866903"/>
    <w:rsid w:val="00866ABE"/>
    <w:rsid w:val="00866AEC"/>
    <w:rsid w:val="00866B5A"/>
    <w:rsid w:val="00866C0E"/>
    <w:rsid w:val="00866C1C"/>
    <w:rsid w:val="00866C82"/>
    <w:rsid w:val="00866C9B"/>
    <w:rsid w:val="00866CBF"/>
    <w:rsid w:val="00866CF2"/>
    <w:rsid w:val="00866CFD"/>
    <w:rsid w:val="00866D26"/>
    <w:rsid w:val="00866D74"/>
    <w:rsid w:val="00866D8C"/>
    <w:rsid w:val="00866E0D"/>
    <w:rsid w:val="00866E12"/>
    <w:rsid w:val="00866FEC"/>
    <w:rsid w:val="00867007"/>
    <w:rsid w:val="00867066"/>
    <w:rsid w:val="008670D4"/>
    <w:rsid w:val="008670FC"/>
    <w:rsid w:val="0086714B"/>
    <w:rsid w:val="008671C8"/>
    <w:rsid w:val="0086721A"/>
    <w:rsid w:val="00867332"/>
    <w:rsid w:val="00867341"/>
    <w:rsid w:val="0086737C"/>
    <w:rsid w:val="00867418"/>
    <w:rsid w:val="00867439"/>
    <w:rsid w:val="00867470"/>
    <w:rsid w:val="0086758E"/>
    <w:rsid w:val="00867596"/>
    <w:rsid w:val="008675FB"/>
    <w:rsid w:val="008676D6"/>
    <w:rsid w:val="008677DE"/>
    <w:rsid w:val="008677EC"/>
    <w:rsid w:val="0086782E"/>
    <w:rsid w:val="0086793E"/>
    <w:rsid w:val="008679EF"/>
    <w:rsid w:val="00867A23"/>
    <w:rsid w:val="00867AE6"/>
    <w:rsid w:val="00867AED"/>
    <w:rsid w:val="00867BAE"/>
    <w:rsid w:val="00867BB9"/>
    <w:rsid w:val="00867BCC"/>
    <w:rsid w:val="00867C4C"/>
    <w:rsid w:val="00867C63"/>
    <w:rsid w:val="00867CA2"/>
    <w:rsid w:val="00867D40"/>
    <w:rsid w:val="00867DF1"/>
    <w:rsid w:val="00867E0C"/>
    <w:rsid w:val="00867F0F"/>
    <w:rsid w:val="00867F31"/>
    <w:rsid w:val="00870020"/>
    <w:rsid w:val="0087003D"/>
    <w:rsid w:val="0087014E"/>
    <w:rsid w:val="008701C9"/>
    <w:rsid w:val="00870278"/>
    <w:rsid w:val="00870476"/>
    <w:rsid w:val="00870580"/>
    <w:rsid w:val="00870613"/>
    <w:rsid w:val="0087063E"/>
    <w:rsid w:val="00870732"/>
    <w:rsid w:val="00870824"/>
    <w:rsid w:val="00870831"/>
    <w:rsid w:val="00870A15"/>
    <w:rsid w:val="00870BD0"/>
    <w:rsid w:val="00870C44"/>
    <w:rsid w:val="00870CF2"/>
    <w:rsid w:val="00870E02"/>
    <w:rsid w:val="00870E95"/>
    <w:rsid w:val="00870F72"/>
    <w:rsid w:val="00870F7A"/>
    <w:rsid w:val="00871043"/>
    <w:rsid w:val="00871064"/>
    <w:rsid w:val="00871068"/>
    <w:rsid w:val="00871072"/>
    <w:rsid w:val="0087107A"/>
    <w:rsid w:val="008711D1"/>
    <w:rsid w:val="008711D3"/>
    <w:rsid w:val="0087127D"/>
    <w:rsid w:val="008712B0"/>
    <w:rsid w:val="00871325"/>
    <w:rsid w:val="008713CE"/>
    <w:rsid w:val="0087140C"/>
    <w:rsid w:val="008714B3"/>
    <w:rsid w:val="00871520"/>
    <w:rsid w:val="0087156D"/>
    <w:rsid w:val="00871572"/>
    <w:rsid w:val="008715C1"/>
    <w:rsid w:val="008715E3"/>
    <w:rsid w:val="008715EC"/>
    <w:rsid w:val="0087162E"/>
    <w:rsid w:val="00871636"/>
    <w:rsid w:val="008716F1"/>
    <w:rsid w:val="0087175D"/>
    <w:rsid w:val="0087175F"/>
    <w:rsid w:val="008717A5"/>
    <w:rsid w:val="008717B2"/>
    <w:rsid w:val="008717D5"/>
    <w:rsid w:val="008717E2"/>
    <w:rsid w:val="0087183B"/>
    <w:rsid w:val="008718A3"/>
    <w:rsid w:val="00871919"/>
    <w:rsid w:val="0087197C"/>
    <w:rsid w:val="008719F9"/>
    <w:rsid w:val="008719FF"/>
    <w:rsid w:val="00871A3F"/>
    <w:rsid w:val="00871A5D"/>
    <w:rsid w:val="00871A65"/>
    <w:rsid w:val="00871AD0"/>
    <w:rsid w:val="00871AF7"/>
    <w:rsid w:val="00871B6E"/>
    <w:rsid w:val="00871B9A"/>
    <w:rsid w:val="00871BC3"/>
    <w:rsid w:val="00871C2B"/>
    <w:rsid w:val="00871C58"/>
    <w:rsid w:val="00871CF1"/>
    <w:rsid w:val="00871CF9"/>
    <w:rsid w:val="00871D57"/>
    <w:rsid w:val="00871DEE"/>
    <w:rsid w:val="00871E05"/>
    <w:rsid w:val="00871E6E"/>
    <w:rsid w:val="00871E78"/>
    <w:rsid w:val="00871E79"/>
    <w:rsid w:val="00871E97"/>
    <w:rsid w:val="00871F0B"/>
    <w:rsid w:val="00871F13"/>
    <w:rsid w:val="00871FA9"/>
    <w:rsid w:val="00871FDC"/>
    <w:rsid w:val="008720A3"/>
    <w:rsid w:val="008720E6"/>
    <w:rsid w:val="008720EF"/>
    <w:rsid w:val="00872153"/>
    <w:rsid w:val="0087221D"/>
    <w:rsid w:val="00872318"/>
    <w:rsid w:val="0087234F"/>
    <w:rsid w:val="00872572"/>
    <w:rsid w:val="00872598"/>
    <w:rsid w:val="0087263A"/>
    <w:rsid w:val="00872645"/>
    <w:rsid w:val="0087276C"/>
    <w:rsid w:val="008727F9"/>
    <w:rsid w:val="0087282B"/>
    <w:rsid w:val="00872832"/>
    <w:rsid w:val="00872872"/>
    <w:rsid w:val="008728EA"/>
    <w:rsid w:val="0087294E"/>
    <w:rsid w:val="0087297D"/>
    <w:rsid w:val="008729E7"/>
    <w:rsid w:val="00872AF7"/>
    <w:rsid w:val="00872B2A"/>
    <w:rsid w:val="00872BAB"/>
    <w:rsid w:val="00872C0B"/>
    <w:rsid w:val="00872C96"/>
    <w:rsid w:val="00872CC3"/>
    <w:rsid w:val="00872D26"/>
    <w:rsid w:val="00872D37"/>
    <w:rsid w:val="00872D5E"/>
    <w:rsid w:val="00872DC7"/>
    <w:rsid w:val="00872E2A"/>
    <w:rsid w:val="00872E7A"/>
    <w:rsid w:val="00872EAD"/>
    <w:rsid w:val="00872EC7"/>
    <w:rsid w:val="00872FA2"/>
    <w:rsid w:val="00872FAA"/>
    <w:rsid w:val="0087302A"/>
    <w:rsid w:val="0087302D"/>
    <w:rsid w:val="0087309E"/>
    <w:rsid w:val="008730CC"/>
    <w:rsid w:val="008730F1"/>
    <w:rsid w:val="00873113"/>
    <w:rsid w:val="0087314C"/>
    <w:rsid w:val="00873154"/>
    <w:rsid w:val="008731DB"/>
    <w:rsid w:val="008731FA"/>
    <w:rsid w:val="00873222"/>
    <w:rsid w:val="00873254"/>
    <w:rsid w:val="008732EC"/>
    <w:rsid w:val="008733B6"/>
    <w:rsid w:val="008733F7"/>
    <w:rsid w:val="00873419"/>
    <w:rsid w:val="0087347C"/>
    <w:rsid w:val="0087348F"/>
    <w:rsid w:val="0087349E"/>
    <w:rsid w:val="008734EF"/>
    <w:rsid w:val="008735C0"/>
    <w:rsid w:val="008735E6"/>
    <w:rsid w:val="008735F9"/>
    <w:rsid w:val="0087366A"/>
    <w:rsid w:val="00873694"/>
    <w:rsid w:val="008736BC"/>
    <w:rsid w:val="00873758"/>
    <w:rsid w:val="00873779"/>
    <w:rsid w:val="00873795"/>
    <w:rsid w:val="00873854"/>
    <w:rsid w:val="00873924"/>
    <w:rsid w:val="008739F2"/>
    <w:rsid w:val="00873A0B"/>
    <w:rsid w:val="00873A36"/>
    <w:rsid w:val="00873A64"/>
    <w:rsid w:val="00873A97"/>
    <w:rsid w:val="00873B86"/>
    <w:rsid w:val="00873B8C"/>
    <w:rsid w:val="00873C4B"/>
    <w:rsid w:val="00873D5E"/>
    <w:rsid w:val="00873D63"/>
    <w:rsid w:val="00873D82"/>
    <w:rsid w:val="00873DAC"/>
    <w:rsid w:val="00873DB0"/>
    <w:rsid w:val="00873DCE"/>
    <w:rsid w:val="00873EDF"/>
    <w:rsid w:val="00873F32"/>
    <w:rsid w:val="00873F49"/>
    <w:rsid w:val="00873FBE"/>
    <w:rsid w:val="00873FC6"/>
    <w:rsid w:val="0087401E"/>
    <w:rsid w:val="00874051"/>
    <w:rsid w:val="008740BB"/>
    <w:rsid w:val="00874119"/>
    <w:rsid w:val="00874189"/>
    <w:rsid w:val="00874214"/>
    <w:rsid w:val="00874238"/>
    <w:rsid w:val="0087428B"/>
    <w:rsid w:val="008742B0"/>
    <w:rsid w:val="00874312"/>
    <w:rsid w:val="00874325"/>
    <w:rsid w:val="00874341"/>
    <w:rsid w:val="008743B6"/>
    <w:rsid w:val="008743C4"/>
    <w:rsid w:val="00874451"/>
    <w:rsid w:val="00874472"/>
    <w:rsid w:val="00874592"/>
    <w:rsid w:val="00874595"/>
    <w:rsid w:val="008745A7"/>
    <w:rsid w:val="008745F5"/>
    <w:rsid w:val="00874615"/>
    <w:rsid w:val="00874747"/>
    <w:rsid w:val="00874757"/>
    <w:rsid w:val="008747A0"/>
    <w:rsid w:val="008748BB"/>
    <w:rsid w:val="00874951"/>
    <w:rsid w:val="0087495E"/>
    <w:rsid w:val="0087496E"/>
    <w:rsid w:val="008749FF"/>
    <w:rsid w:val="00874A7C"/>
    <w:rsid w:val="00874A7F"/>
    <w:rsid w:val="00874A8F"/>
    <w:rsid w:val="00874B0B"/>
    <w:rsid w:val="00874B8B"/>
    <w:rsid w:val="00874C95"/>
    <w:rsid w:val="00874CBB"/>
    <w:rsid w:val="00874CEB"/>
    <w:rsid w:val="00874D4C"/>
    <w:rsid w:val="00874DB3"/>
    <w:rsid w:val="00874DF6"/>
    <w:rsid w:val="00874E90"/>
    <w:rsid w:val="00874F7A"/>
    <w:rsid w:val="00875288"/>
    <w:rsid w:val="008752A0"/>
    <w:rsid w:val="008752A2"/>
    <w:rsid w:val="008753B3"/>
    <w:rsid w:val="0087543C"/>
    <w:rsid w:val="00875455"/>
    <w:rsid w:val="00875496"/>
    <w:rsid w:val="008754EB"/>
    <w:rsid w:val="0087555D"/>
    <w:rsid w:val="008756BE"/>
    <w:rsid w:val="008756D2"/>
    <w:rsid w:val="00875710"/>
    <w:rsid w:val="00875779"/>
    <w:rsid w:val="008757DC"/>
    <w:rsid w:val="00875821"/>
    <w:rsid w:val="0087587C"/>
    <w:rsid w:val="0087589E"/>
    <w:rsid w:val="008758A4"/>
    <w:rsid w:val="00875945"/>
    <w:rsid w:val="008759C6"/>
    <w:rsid w:val="00875B21"/>
    <w:rsid w:val="00875B37"/>
    <w:rsid w:val="00875B50"/>
    <w:rsid w:val="00875B5A"/>
    <w:rsid w:val="00875BF9"/>
    <w:rsid w:val="00875D07"/>
    <w:rsid w:val="00875D59"/>
    <w:rsid w:val="00875DCF"/>
    <w:rsid w:val="00875DD5"/>
    <w:rsid w:val="00875E17"/>
    <w:rsid w:val="00875E7F"/>
    <w:rsid w:val="00875EB3"/>
    <w:rsid w:val="00875ED0"/>
    <w:rsid w:val="00875FCE"/>
    <w:rsid w:val="00876098"/>
    <w:rsid w:val="0087612E"/>
    <w:rsid w:val="0087618C"/>
    <w:rsid w:val="00876251"/>
    <w:rsid w:val="00876290"/>
    <w:rsid w:val="008762F8"/>
    <w:rsid w:val="0087636C"/>
    <w:rsid w:val="008763FD"/>
    <w:rsid w:val="00876440"/>
    <w:rsid w:val="008764EB"/>
    <w:rsid w:val="0087659C"/>
    <w:rsid w:val="00876648"/>
    <w:rsid w:val="00876777"/>
    <w:rsid w:val="008767C4"/>
    <w:rsid w:val="0087684D"/>
    <w:rsid w:val="0087698D"/>
    <w:rsid w:val="00876991"/>
    <w:rsid w:val="00876995"/>
    <w:rsid w:val="008769AB"/>
    <w:rsid w:val="008769DA"/>
    <w:rsid w:val="00876A36"/>
    <w:rsid w:val="00876A4A"/>
    <w:rsid w:val="00876B46"/>
    <w:rsid w:val="00876B95"/>
    <w:rsid w:val="00876BB7"/>
    <w:rsid w:val="00876BFC"/>
    <w:rsid w:val="00876C09"/>
    <w:rsid w:val="00876C28"/>
    <w:rsid w:val="00876C62"/>
    <w:rsid w:val="00876D71"/>
    <w:rsid w:val="00876E57"/>
    <w:rsid w:val="00876ECF"/>
    <w:rsid w:val="00876F0B"/>
    <w:rsid w:val="00876F45"/>
    <w:rsid w:val="0087700A"/>
    <w:rsid w:val="00877147"/>
    <w:rsid w:val="0087724D"/>
    <w:rsid w:val="008772F1"/>
    <w:rsid w:val="00877308"/>
    <w:rsid w:val="0087730C"/>
    <w:rsid w:val="0087733F"/>
    <w:rsid w:val="00877387"/>
    <w:rsid w:val="00877423"/>
    <w:rsid w:val="008774F0"/>
    <w:rsid w:val="00877507"/>
    <w:rsid w:val="0087751D"/>
    <w:rsid w:val="00877607"/>
    <w:rsid w:val="0087760E"/>
    <w:rsid w:val="008776A4"/>
    <w:rsid w:val="008778A2"/>
    <w:rsid w:val="008778B1"/>
    <w:rsid w:val="008778E2"/>
    <w:rsid w:val="008778EF"/>
    <w:rsid w:val="008779C2"/>
    <w:rsid w:val="008779F6"/>
    <w:rsid w:val="008779FF"/>
    <w:rsid w:val="00877AFD"/>
    <w:rsid w:val="00877B40"/>
    <w:rsid w:val="00877BEF"/>
    <w:rsid w:val="00877BFE"/>
    <w:rsid w:val="00877C41"/>
    <w:rsid w:val="00877CA7"/>
    <w:rsid w:val="00877CF0"/>
    <w:rsid w:val="00877E36"/>
    <w:rsid w:val="00877E5E"/>
    <w:rsid w:val="00877EA3"/>
    <w:rsid w:val="00877ED2"/>
    <w:rsid w:val="00877F1B"/>
    <w:rsid w:val="00877F1E"/>
    <w:rsid w:val="00877F74"/>
    <w:rsid w:val="0088000B"/>
    <w:rsid w:val="00880051"/>
    <w:rsid w:val="00880066"/>
    <w:rsid w:val="0088006C"/>
    <w:rsid w:val="00880093"/>
    <w:rsid w:val="008800F7"/>
    <w:rsid w:val="00880155"/>
    <w:rsid w:val="008801B2"/>
    <w:rsid w:val="0088022F"/>
    <w:rsid w:val="008802E4"/>
    <w:rsid w:val="00880313"/>
    <w:rsid w:val="00880389"/>
    <w:rsid w:val="008803A9"/>
    <w:rsid w:val="0088042F"/>
    <w:rsid w:val="0088048D"/>
    <w:rsid w:val="0088059F"/>
    <w:rsid w:val="0088067E"/>
    <w:rsid w:val="00880686"/>
    <w:rsid w:val="008806BD"/>
    <w:rsid w:val="00880742"/>
    <w:rsid w:val="0088076B"/>
    <w:rsid w:val="008807C1"/>
    <w:rsid w:val="00880873"/>
    <w:rsid w:val="00880884"/>
    <w:rsid w:val="00880A97"/>
    <w:rsid w:val="00880AE8"/>
    <w:rsid w:val="00880B77"/>
    <w:rsid w:val="00880CE0"/>
    <w:rsid w:val="00880D0F"/>
    <w:rsid w:val="00880D8C"/>
    <w:rsid w:val="00880E26"/>
    <w:rsid w:val="00880E33"/>
    <w:rsid w:val="00880E3B"/>
    <w:rsid w:val="00880E7F"/>
    <w:rsid w:val="00880EDF"/>
    <w:rsid w:val="00880F34"/>
    <w:rsid w:val="00880F71"/>
    <w:rsid w:val="00880FBD"/>
    <w:rsid w:val="0088100D"/>
    <w:rsid w:val="00881022"/>
    <w:rsid w:val="00881024"/>
    <w:rsid w:val="0088108E"/>
    <w:rsid w:val="008810E0"/>
    <w:rsid w:val="00881103"/>
    <w:rsid w:val="0088118A"/>
    <w:rsid w:val="0088124A"/>
    <w:rsid w:val="00881338"/>
    <w:rsid w:val="00881364"/>
    <w:rsid w:val="0088136F"/>
    <w:rsid w:val="008813EB"/>
    <w:rsid w:val="00881404"/>
    <w:rsid w:val="00881462"/>
    <w:rsid w:val="00881490"/>
    <w:rsid w:val="008814B1"/>
    <w:rsid w:val="008814FB"/>
    <w:rsid w:val="00881538"/>
    <w:rsid w:val="0088154E"/>
    <w:rsid w:val="00881609"/>
    <w:rsid w:val="00881657"/>
    <w:rsid w:val="0088171B"/>
    <w:rsid w:val="0088172E"/>
    <w:rsid w:val="00881760"/>
    <w:rsid w:val="0088178F"/>
    <w:rsid w:val="008817A6"/>
    <w:rsid w:val="008817FE"/>
    <w:rsid w:val="00881815"/>
    <w:rsid w:val="008818F0"/>
    <w:rsid w:val="0088198F"/>
    <w:rsid w:val="00881AAC"/>
    <w:rsid w:val="00881B14"/>
    <w:rsid w:val="00881B63"/>
    <w:rsid w:val="00881BAF"/>
    <w:rsid w:val="00881BB5"/>
    <w:rsid w:val="00881BD2"/>
    <w:rsid w:val="00881CB4"/>
    <w:rsid w:val="00881CD9"/>
    <w:rsid w:val="00881CE9"/>
    <w:rsid w:val="00881E08"/>
    <w:rsid w:val="00881E21"/>
    <w:rsid w:val="00881E7D"/>
    <w:rsid w:val="00881E7F"/>
    <w:rsid w:val="00881F29"/>
    <w:rsid w:val="00881F98"/>
    <w:rsid w:val="00881FC9"/>
    <w:rsid w:val="00881FFC"/>
    <w:rsid w:val="00882015"/>
    <w:rsid w:val="00882027"/>
    <w:rsid w:val="00882064"/>
    <w:rsid w:val="008820BC"/>
    <w:rsid w:val="008820C2"/>
    <w:rsid w:val="0088213C"/>
    <w:rsid w:val="00882190"/>
    <w:rsid w:val="00882191"/>
    <w:rsid w:val="008821AF"/>
    <w:rsid w:val="008821BB"/>
    <w:rsid w:val="00882205"/>
    <w:rsid w:val="00882366"/>
    <w:rsid w:val="00882401"/>
    <w:rsid w:val="00882423"/>
    <w:rsid w:val="00882445"/>
    <w:rsid w:val="008824EC"/>
    <w:rsid w:val="0088255F"/>
    <w:rsid w:val="0088258D"/>
    <w:rsid w:val="00882592"/>
    <w:rsid w:val="008825CE"/>
    <w:rsid w:val="008826D6"/>
    <w:rsid w:val="0088271E"/>
    <w:rsid w:val="008827DF"/>
    <w:rsid w:val="00882888"/>
    <w:rsid w:val="0088288E"/>
    <w:rsid w:val="008828DF"/>
    <w:rsid w:val="00882A14"/>
    <w:rsid w:val="00882AAE"/>
    <w:rsid w:val="00882B00"/>
    <w:rsid w:val="00882B5D"/>
    <w:rsid w:val="00882B84"/>
    <w:rsid w:val="00882BA5"/>
    <w:rsid w:val="00882C1F"/>
    <w:rsid w:val="00882C32"/>
    <w:rsid w:val="00882C5F"/>
    <w:rsid w:val="00882D38"/>
    <w:rsid w:val="00882D93"/>
    <w:rsid w:val="00882E0D"/>
    <w:rsid w:val="00882E4E"/>
    <w:rsid w:val="00882E80"/>
    <w:rsid w:val="00882ECA"/>
    <w:rsid w:val="00882F4E"/>
    <w:rsid w:val="00882F8A"/>
    <w:rsid w:val="00883024"/>
    <w:rsid w:val="0088302A"/>
    <w:rsid w:val="00883056"/>
    <w:rsid w:val="00883075"/>
    <w:rsid w:val="00883084"/>
    <w:rsid w:val="008830A6"/>
    <w:rsid w:val="008830B5"/>
    <w:rsid w:val="008830C5"/>
    <w:rsid w:val="008831D7"/>
    <w:rsid w:val="008832A2"/>
    <w:rsid w:val="00883339"/>
    <w:rsid w:val="0088333C"/>
    <w:rsid w:val="008833A3"/>
    <w:rsid w:val="008833DB"/>
    <w:rsid w:val="00883454"/>
    <w:rsid w:val="00883593"/>
    <w:rsid w:val="008836F7"/>
    <w:rsid w:val="00883735"/>
    <w:rsid w:val="0088386D"/>
    <w:rsid w:val="0088397E"/>
    <w:rsid w:val="008839B7"/>
    <w:rsid w:val="00883BBA"/>
    <w:rsid w:val="00883C0F"/>
    <w:rsid w:val="00883C25"/>
    <w:rsid w:val="00883CA3"/>
    <w:rsid w:val="00883CBA"/>
    <w:rsid w:val="00883CD8"/>
    <w:rsid w:val="00883D94"/>
    <w:rsid w:val="00883DDC"/>
    <w:rsid w:val="00883E6F"/>
    <w:rsid w:val="00883F17"/>
    <w:rsid w:val="00883F48"/>
    <w:rsid w:val="00883F6A"/>
    <w:rsid w:val="00883FB9"/>
    <w:rsid w:val="00883FBE"/>
    <w:rsid w:val="00884075"/>
    <w:rsid w:val="00884088"/>
    <w:rsid w:val="008840D4"/>
    <w:rsid w:val="0088426D"/>
    <w:rsid w:val="0088427C"/>
    <w:rsid w:val="008842C2"/>
    <w:rsid w:val="00884416"/>
    <w:rsid w:val="00884442"/>
    <w:rsid w:val="008844B7"/>
    <w:rsid w:val="0088450B"/>
    <w:rsid w:val="00884514"/>
    <w:rsid w:val="00884529"/>
    <w:rsid w:val="0088457E"/>
    <w:rsid w:val="008845B8"/>
    <w:rsid w:val="00884689"/>
    <w:rsid w:val="008846A0"/>
    <w:rsid w:val="008846B6"/>
    <w:rsid w:val="008846C0"/>
    <w:rsid w:val="00884857"/>
    <w:rsid w:val="008848B7"/>
    <w:rsid w:val="008848F1"/>
    <w:rsid w:val="008848F5"/>
    <w:rsid w:val="008849B0"/>
    <w:rsid w:val="008849BC"/>
    <w:rsid w:val="008849C5"/>
    <w:rsid w:val="00884AAE"/>
    <w:rsid w:val="00884B9F"/>
    <w:rsid w:val="00884CE0"/>
    <w:rsid w:val="00884D7C"/>
    <w:rsid w:val="00884DFD"/>
    <w:rsid w:val="00884E4C"/>
    <w:rsid w:val="00884E82"/>
    <w:rsid w:val="00884F36"/>
    <w:rsid w:val="00884F59"/>
    <w:rsid w:val="00885057"/>
    <w:rsid w:val="00885142"/>
    <w:rsid w:val="008851E8"/>
    <w:rsid w:val="008855BD"/>
    <w:rsid w:val="008855C1"/>
    <w:rsid w:val="0088567C"/>
    <w:rsid w:val="008857D4"/>
    <w:rsid w:val="008857E8"/>
    <w:rsid w:val="00885898"/>
    <w:rsid w:val="008858ED"/>
    <w:rsid w:val="00885902"/>
    <w:rsid w:val="00885935"/>
    <w:rsid w:val="008859C9"/>
    <w:rsid w:val="00885A4D"/>
    <w:rsid w:val="00885A57"/>
    <w:rsid w:val="00885A73"/>
    <w:rsid w:val="00885ABB"/>
    <w:rsid w:val="00885ADF"/>
    <w:rsid w:val="00885AEF"/>
    <w:rsid w:val="00885B0A"/>
    <w:rsid w:val="00885B86"/>
    <w:rsid w:val="00885BD5"/>
    <w:rsid w:val="00885C0F"/>
    <w:rsid w:val="00885C29"/>
    <w:rsid w:val="00885C6C"/>
    <w:rsid w:val="00885D41"/>
    <w:rsid w:val="00885E43"/>
    <w:rsid w:val="00885EE1"/>
    <w:rsid w:val="00885F17"/>
    <w:rsid w:val="00886015"/>
    <w:rsid w:val="00886087"/>
    <w:rsid w:val="008860EC"/>
    <w:rsid w:val="008861D4"/>
    <w:rsid w:val="0088623E"/>
    <w:rsid w:val="008862E9"/>
    <w:rsid w:val="00886394"/>
    <w:rsid w:val="0088643D"/>
    <w:rsid w:val="00886446"/>
    <w:rsid w:val="00886470"/>
    <w:rsid w:val="0088651B"/>
    <w:rsid w:val="008865B8"/>
    <w:rsid w:val="008865FC"/>
    <w:rsid w:val="00886674"/>
    <w:rsid w:val="008868AD"/>
    <w:rsid w:val="008868DE"/>
    <w:rsid w:val="00886947"/>
    <w:rsid w:val="00886994"/>
    <w:rsid w:val="00886A18"/>
    <w:rsid w:val="00886A56"/>
    <w:rsid w:val="00886BD6"/>
    <w:rsid w:val="00886C23"/>
    <w:rsid w:val="00886D0E"/>
    <w:rsid w:val="00886D2E"/>
    <w:rsid w:val="00886EA5"/>
    <w:rsid w:val="00886F46"/>
    <w:rsid w:val="00886F80"/>
    <w:rsid w:val="00886FBF"/>
    <w:rsid w:val="00887096"/>
    <w:rsid w:val="008871BA"/>
    <w:rsid w:val="008872AD"/>
    <w:rsid w:val="008872E5"/>
    <w:rsid w:val="00887330"/>
    <w:rsid w:val="00887340"/>
    <w:rsid w:val="008873AE"/>
    <w:rsid w:val="0088747B"/>
    <w:rsid w:val="008875D4"/>
    <w:rsid w:val="008875DA"/>
    <w:rsid w:val="00887698"/>
    <w:rsid w:val="00887713"/>
    <w:rsid w:val="00887722"/>
    <w:rsid w:val="0088777F"/>
    <w:rsid w:val="008877F8"/>
    <w:rsid w:val="00887833"/>
    <w:rsid w:val="00887838"/>
    <w:rsid w:val="0088783C"/>
    <w:rsid w:val="0088785C"/>
    <w:rsid w:val="00887895"/>
    <w:rsid w:val="008878EE"/>
    <w:rsid w:val="00887978"/>
    <w:rsid w:val="0088799B"/>
    <w:rsid w:val="00887B28"/>
    <w:rsid w:val="00887B4C"/>
    <w:rsid w:val="00887B87"/>
    <w:rsid w:val="00887B96"/>
    <w:rsid w:val="00887BF0"/>
    <w:rsid w:val="00887BFA"/>
    <w:rsid w:val="00887C7C"/>
    <w:rsid w:val="00887C8A"/>
    <w:rsid w:val="00887CEE"/>
    <w:rsid w:val="00887D04"/>
    <w:rsid w:val="00887D37"/>
    <w:rsid w:val="00887D3D"/>
    <w:rsid w:val="00887D40"/>
    <w:rsid w:val="00887D5F"/>
    <w:rsid w:val="00887DC1"/>
    <w:rsid w:val="00887E81"/>
    <w:rsid w:val="00887ED4"/>
    <w:rsid w:val="00887EDE"/>
    <w:rsid w:val="00887EF4"/>
    <w:rsid w:val="00887FDB"/>
    <w:rsid w:val="00887FDF"/>
    <w:rsid w:val="00890001"/>
    <w:rsid w:val="00890072"/>
    <w:rsid w:val="00890088"/>
    <w:rsid w:val="008900A9"/>
    <w:rsid w:val="008900D7"/>
    <w:rsid w:val="00890169"/>
    <w:rsid w:val="0089017A"/>
    <w:rsid w:val="00890296"/>
    <w:rsid w:val="008902C0"/>
    <w:rsid w:val="008902E7"/>
    <w:rsid w:val="008903F6"/>
    <w:rsid w:val="00890459"/>
    <w:rsid w:val="008904A0"/>
    <w:rsid w:val="0089058D"/>
    <w:rsid w:val="00890596"/>
    <w:rsid w:val="008905C2"/>
    <w:rsid w:val="00890602"/>
    <w:rsid w:val="00890653"/>
    <w:rsid w:val="00890669"/>
    <w:rsid w:val="00890743"/>
    <w:rsid w:val="008907A6"/>
    <w:rsid w:val="008907AE"/>
    <w:rsid w:val="008907F1"/>
    <w:rsid w:val="00890840"/>
    <w:rsid w:val="008908C7"/>
    <w:rsid w:val="00890991"/>
    <w:rsid w:val="008909C1"/>
    <w:rsid w:val="008909D5"/>
    <w:rsid w:val="008909F4"/>
    <w:rsid w:val="00890A04"/>
    <w:rsid w:val="00890AA9"/>
    <w:rsid w:val="00890AB5"/>
    <w:rsid w:val="00890ABF"/>
    <w:rsid w:val="00890B1B"/>
    <w:rsid w:val="00890B51"/>
    <w:rsid w:val="00890C57"/>
    <w:rsid w:val="00890DFA"/>
    <w:rsid w:val="00890E30"/>
    <w:rsid w:val="00890E57"/>
    <w:rsid w:val="00890EBF"/>
    <w:rsid w:val="00890EF3"/>
    <w:rsid w:val="00890F06"/>
    <w:rsid w:val="00890F41"/>
    <w:rsid w:val="00890F7B"/>
    <w:rsid w:val="00890FE2"/>
    <w:rsid w:val="00891038"/>
    <w:rsid w:val="008910CA"/>
    <w:rsid w:val="008911FC"/>
    <w:rsid w:val="008912F5"/>
    <w:rsid w:val="008912F7"/>
    <w:rsid w:val="008913A2"/>
    <w:rsid w:val="008913F6"/>
    <w:rsid w:val="008914D6"/>
    <w:rsid w:val="008914E3"/>
    <w:rsid w:val="00891554"/>
    <w:rsid w:val="00891586"/>
    <w:rsid w:val="00891593"/>
    <w:rsid w:val="00891599"/>
    <w:rsid w:val="008916EC"/>
    <w:rsid w:val="00891751"/>
    <w:rsid w:val="00891793"/>
    <w:rsid w:val="00891839"/>
    <w:rsid w:val="0089186E"/>
    <w:rsid w:val="0089190C"/>
    <w:rsid w:val="0089195B"/>
    <w:rsid w:val="00891961"/>
    <w:rsid w:val="00891990"/>
    <w:rsid w:val="00891A0F"/>
    <w:rsid w:val="00891A4F"/>
    <w:rsid w:val="00891A79"/>
    <w:rsid w:val="00891A7F"/>
    <w:rsid w:val="00891A90"/>
    <w:rsid w:val="00891A93"/>
    <w:rsid w:val="00891AE1"/>
    <w:rsid w:val="00891B1F"/>
    <w:rsid w:val="00891BA7"/>
    <w:rsid w:val="00891C76"/>
    <w:rsid w:val="00891CBD"/>
    <w:rsid w:val="00891D20"/>
    <w:rsid w:val="00891E3F"/>
    <w:rsid w:val="00892185"/>
    <w:rsid w:val="008921A1"/>
    <w:rsid w:val="0089220B"/>
    <w:rsid w:val="00892232"/>
    <w:rsid w:val="008922D3"/>
    <w:rsid w:val="008922E3"/>
    <w:rsid w:val="00892382"/>
    <w:rsid w:val="00892563"/>
    <w:rsid w:val="00892570"/>
    <w:rsid w:val="008925FC"/>
    <w:rsid w:val="00892709"/>
    <w:rsid w:val="008927F9"/>
    <w:rsid w:val="0089282D"/>
    <w:rsid w:val="0089282F"/>
    <w:rsid w:val="00892849"/>
    <w:rsid w:val="008928CC"/>
    <w:rsid w:val="0089298E"/>
    <w:rsid w:val="00892995"/>
    <w:rsid w:val="00892A4E"/>
    <w:rsid w:val="00892A9F"/>
    <w:rsid w:val="00892AC8"/>
    <w:rsid w:val="00892AE5"/>
    <w:rsid w:val="00892AFC"/>
    <w:rsid w:val="00892B12"/>
    <w:rsid w:val="00892E09"/>
    <w:rsid w:val="00892E39"/>
    <w:rsid w:val="00892E5B"/>
    <w:rsid w:val="00892EBC"/>
    <w:rsid w:val="00892EDB"/>
    <w:rsid w:val="00892F38"/>
    <w:rsid w:val="0089301A"/>
    <w:rsid w:val="00893020"/>
    <w:rsid w:val="00893028"/>
    <w:rsid w:val="00893035"/>
    <w:rsid w:val="00893043"/>
    <w:rsid w:val="008930BC"/>
    <w:rsid w:val="0089314B"/>
    <w:rsid w:val="00893373"/>
    <w:rsid w:val="00893374"/>
    <w:rsid w:val="00893407"/>
    <w:rsid w:val="0089340A"/>
    <w:rsid w:val="00893424"/>
    <w:rsid w:val="0089345D"/>
    <w:rsid w:val="008935B7"/>
    <w:rsid w:val="008935D7"/>
    <w:rsid w:val="00893662"/>
    <w:rsid w:val="008936AC"/>
    <w:rsid w:val="00893761"/>
    <w:rsid w:val="0089378A"/>
    <w:rsid w:val="00893793"/>
    <w:rsid w:val="008937E6"/>
    <w:rsid w:val="008938D2"/>
    <w:rsid w:val="00893917"/>
    <w:rsid w:val="008939D1"/>
    <w:rsid w:val="00893B32"/>
    <w:rsid w:val="00893B7F"/>
    <w:rsid w:val="00893C9A"/>
    <w:rsid w:val="00893C9E"/>
    <w:rsid w:val="00893CB9"/>
    <w:rsid w:val="00893CC0"/>
    <w:rsid w:val="00893D13"/>
    <w:rsid w:val="00893DFB"/>
    <w:rsid w:val="00893F33"/>
    <w:rsid w:val="00893F96"/>
    <w:rsid w:val="00893FAF"/>
    <w:rsid w:val="00893FE6"/>
    <w:rsid w:val="00893FF3"/>
    <w:rsid w:val="00893FFA"/>
    <w:rsid w:val="0089407A"/>
    <w:rsid w:val="00894285"/>
    <w:rsid w:val="008942B9"/>
    <w:rsid w:val="00894380"/>
    <w:rsid w:val="00894382"/>
    <w:rsid w:val="0089438C"/>
    <w:rsid w:val="008943DA"/>
    <w:rsid w:val="008944F5"/>
    <w:rsid w:val="008944F7"/>
    <w:rsid w:val="0089452D"/>
    <w:rsid w:val="00894582"/>
    <w:rsid w:val="008946FD"/>
    <w:rsid w:val="00894701"/>
    <w:rsid w:val="00894702"/>
    <w:rsid w:val="00894830"/>
    <w:rsid w:val="0089487D"/>
    <w:rsid w:val="0089489C"/>
    <w:rsid w:val="0089491B"/>
    <w:rsid w:val="008949DF"/>
    <w:rsid w:val="008949EF"/>
    <w:rsid w:val="00894A2E"/>
    <w:rsid w:val="00894AAC"/>
    <w:rsid w:val="00894AE5"/>
    <w:rsid w:val="00894C51"/>
    <w:rsid w:val="00894C6F"/>
    <w:rsid w:val="00894CE9"/>
    <w:rsid w:val="00894D9E"/>
    <w:rsid w:val="00894DDF"/>
    <w:rsid w:val="00894DF0"/>
    <w:rsid w:val="00894EC3"/>
    <w:rsid w:val="00894F72"/>
    <w:rsid w:val="00894FB2"/>
    <w:rsid w:val="00894FBC"/>
    <w:rsid w:val="00895039"/>
    <w:rsid w:val="0089505F"/>
    <w:rsid w:val="0089506D"/>
    <w:rsid w:val="00895088"/>
    <w:rsid w:val="0089509D"/>
    <w:rsid w:val="008950D6"/>
    <w:rsid w:val="0089511C"/>
    <w:rsid w:val="0089515B"/>
    <w:rsid w:val="008952ED"/>
    <w:rsid w:val="00895446"/>
    <w:rsid w:val="008954E2"/>
    <w:rsid w:val="00895581"/>
    <w:rsid w:val="00895714"/>
    <w:rsid w:val="00895747"/>
    <w:rsid w:val="00895845"/>
    <w:rsid w:val="00895889"/>
    <w:rsid w:val="0089588B"/>
    <w:rsid w:val="008958A7"/>
    <w:rsid w:val="008958B7"/>
    <w:rsid w:val="008958CA"/>
    <w:rsid w:val="0089597A"/>
    <w:rsid w:val="00895A59"/>
    <w:rsid w:val="00895A73"/>
    <w:rsid w:val="00895ABE"/>
    <w:rsid w:val="00895B13"/>
    <w:rsid w:val="00895B25"/>
    <w:rsid w:val="00895B49"/>
    <w:rsid w:val="00895B59"/>
    <w:rsid w:val="00895BB2"/>
    <w:rsid w:val="00895C0F"/>
    <w:rsid w:val="00895C5D"/>
    <w:rsid w:val="00895C79"/>
    <w:rsid w:val="00895C98"/>
    <w:rsid w:val="00895CF0"/>
    <w:rsid w:val="00895D73"/>
    <w:rsid w:val="00895D8E"/>
    <w:rsid w:val="00895DED"/>
    <w:rsid w:val="00895DEE"/>
    <w:rsid w:val="00895DFF"/>
    <w:rsid w:val="00895E1F"/>
    <w:rsid w:val="00895E5A"/>
    <w:rsid w:val="00895F4B"/>
    <w:rsid w:val="00895F50"/>
    <w:rsid w:val="0089602C"/>
    <w:rsid w:val="0089603F"/>
    <w:rsid w:val="0089607D"/>
    <w:rsid w:val="008960BF"/>
    <w:rsid w:val="00896184"/>
    <w:rsid w:val="00896291"/>
    <w:rsid w:val="008962FE"/>
    <w:rsid w:val="00896307"/>
    <w:rsid w:val="00896552"/>
    <w:rsid w:val="00896619"/>
    <w:rsid w:val="00896656"/>
    <w:rsid w:val="008966AB"/>
    <w:rsid w:val="008966DE"/>
    <w:rsid w:val="00896709"/>
    <w:rsid w:val="0089677E"/>
    <w:rsid w:val="008967BC"/>
    <w:rsid w:val="008967CA"/>
    <w:rsid w:val="008967E9"/>
    <w:rsid w:val="00896829"/>
    <w:rsid w:val="0089685D"/>
    <w:rsid w:val="00896887"/>
    <w:rsid w:val="008968BA"/>
    <w:rsid w:val="00896917"/>
    <w:rsid w:val="0089695D"/>
    <w:rsid w:val="0089699D"/>
    <w:rsid w:val="008969AC"/>
    <w:rsid w:val="00896A3A"/>
    <w:rsid w:val="00896A62"/>
    <w:rsid w:val="00896AA2"/>
    <w:rsid w:val="00896AE3"/>
    <w:rsid w:val="00896B46"/>
    <w:rsid w:val="00896BD1"/>
    <w:rsid w:val="00896D2A"/>
    <w:rsid w:val="00896D70"/>
    <w:rsid w:val="00896D74"/>
    <w:rsid w:val="00896E67"/>
    <w:rsid w:val="00896E7C"/>
    <w:rsid w:val="00896E9A"/>
    <w:rsid w:val="00896F26"/>
    <w:rsid w:val="00896F9E"/>
    <w:rsid w:val="00897029"/>
    <w:rsid w:val="008970F8"/>
    <w:rsid w:val="00897129"/>
    <w:rsid w:val="008971CA"/>
    <w:rsid w:val="00897263"/>
    <w:rsid w:val="00897340"/>
    <w:rsid w:val="008973EC"/>
    <w:rsid w:val="00897464"/>
    <w:rsid w:val="008974D2"/>
    <w:rsid w:val="00897509"/>
    <w:rsid w:val="00897511"/>
    <w:rsid w:val="0089754C"/>
    <w:rsid w:val="00897603"/>
    <w:rsid w:val="00897617"/>
    <w:rsid w:val="00897671"/>
    <w:rsid w:val="0089767C"/>
    <w:rsid w:val="00897731"/>
    <w:rsid w:val="00897776"/>
    <w:rsid w:val="008977D1"/>
    <w:rsid w:val="008977DA"/>
    <w:rsid w:val="008977F5"/>
    <w:rsid w:val="00897861"/>
    <w:rsid w:val="00897870"/>
    <w:rsid w:val="0089792F"/>
    <w:rsid w:val="008979C5"/>
    <w:rsid w:val="008979F8"/>
    <w:rsid w:val="00897A1B"/>
    <w:rsid w:val="00897A7C"/>
    <w:rsid w:val="00897AA1"/>
    <w:rsid w:val="00897AD1"/>
    <w:rsid w:val="00897B29"/>
    <w:rsid w:val="00897B72"/>
    <w:rsid w:val="00897BD7"/>
    <w:rsid w:val="00897C2D"/>
    <w:rsid w:val="00897C67"/>
    <w:rsid w:val="00897C80"/>
    <w:rsid w:val="00897C99"/>
    <w:rsid w:val="00897D2D"/>
    <w:rsid w:val="00897D2E"/>
    <w:rsid w:val="00897D7D"/>
    <w:rsid w:val="00897DB5"/>
    <w:rsid w:val="00897DBD"/>
    <w:rsid w:val="00897DEA"/>
    <w:rsid w:val="00897E35"/>
    <w:rsid w:val="00897F34"/>
    <w:rsid w:val="00897F52"/>
    <w:rsid w:val="00897F87"/>
    <w:rsid w:val="00897FB7"/>
    <w:rsid w:val="008A0051"/>
    <w:rsid w:val="008A0072"/>
    <w:rsid w:val="008A00AD"/>
    <w:rsid w:val="008A00E3"/>
    <w:rsid w:val="008A0175"/>
    <w:rsid w:val="008A01C2"/>
    <w:rsid w:val="008A01F5"/>
    <w:rsid w:val="008A0209"/>
    <w:rsid w:val="008A027B"/>
    <w:rsid w:val="008A02A2"/>
    <w:rsid w:val="008A0315"/>
    <w:rsid w:val="008A0323"/>
    <w:rsid w:val="008A034F"/>
    <w:rsid w:val="008A038C"/>
    <w:rsid w:val="008A039F"/>
    <w:rsid w:val="008A03CB"/>
    <w:rsid w:val="008A03EC"/>
    <w:rsid w:val="008A056F"/>
    <w:rsid w:val="008A0573"/>
    <w:rsid w:val="008A05D1"/>
    <w:rsid w:val="008A07C9"/>
    <w:rsid w:val="008A096D"/>
    <w:rsid w:val="008A09DA"/>
    <w:rsid w:val="008A0A03"/>
    <w:rsid w:val="008A0A43"/>
    <w:rsid w:val="008A0B1A"/>
    <w:rsid w:val="008A0B41"/>
    <w:rsid w:val="008A0C4C"/>
    <w:rsid w:val="008A0CA4"/>
    <w:rsid w:val="008A0D40"/>
    <w:rsid w:val="008A0D4F"/>
    <w:rsid w:val="008A0DBC"/>
    <w:rsid w:val="008A0DBF"/>
    <w:rsid w:val="008A0DE2"/>
    <w:rsid w:val="008A0E04"/>
    <w:rsid w:val="008A0F72"/>
    <w:rsid w:val="008A1039"/>
    <w:rsid w:val="008A1050"/>
    <w:rsid w:val="008A105A"/>
    <w:rsid w:val="008A10A3"/>
    <w:rsid w:val="008A113A"/>
    <w:rsid w:val="008A12C8"/>
    <w:rsid w:val="008A12CA"/>
    <w:rsid w:val="008A12F3"/>
    <w:rsid w:val="008A1395"/>
    <w:rsid w:val="008A13F1"/>
    <w:rsid w:val="008A144C"/>
    <w:rsid w:val="008A1470"/>
    <w:rsid w:val="008A14B9"/>
    <w:rsid w:val="008A1588"/>
    <w:rsid w:val="008A1690"/>
    <w:rsid w:val="008A16B8"/>
    <w:rsid w:val="008A16EC"/>
    <w:rsid w:val="008A170F"/>
    <w:rsid w:val="008A1853"/>
    <w:rsid w:val="008A1863"/>
    <w:rsid w:val="008A18C4"/>
    <w:rsid w:val="008A199A"/>
    <w:rsid w:val="008A19D9"/>
    <w:rsid w:val="008A19E2"/>
    <w:rsid w:val="008A19EE"/>
    <w:rsid w:val="008A1A56"/>
    <w:rsid w:val="008A1AB7"/>
    <w:rsid w:val="008A1AE0"/>
    <w:rsid w:val="008A1B33"/>
    <w:rsid w:val="008A1B63"/>
    <w:rsid w:val="008A1C77"/>
    <w:rsid w:val="008A1C78"/>
    <w:rsid w:val="008A1CF7"/>
    <w:rsid w:val="008A1EBB"/>
    <w:rsid w:val="008A1F06"/>
    <w:rsid w:val="008A1F71"/>
    <w:rsid w:val="008A1F8E"/>
    <w:rsid w:val="008A1FAB"/>
    <w:rsid w:val="008A204E"/>
    <w:rsid w:val="008A2077"/>
    <w:rsid w:val="008A20C4"/>
    <w:rsid w:val="008A20E7"/>
    <w:rsid w:val="008A2107"/>
    <w:rsid w:val="008A2131"/>
    <w:rsid w:val="008A220A"/>
    <w:rsid w:val="008A2214"/>
    <w:rsid w:val="008A2284"/>
    <w:rsid w:val="008A228E"/>
    <w:rsid w:val="008A234A"/>
    <w:rsid w:val="008A23AB"/>
    <w:rsid w:val="008A23B7"/>
    <w:rsid w:val="008A23FF"/>
    <w:rsid w:val="008A24BE"/>
    <w:rsid w:val="008A2548"/>
    <w:rsid w:val="008A275F"/>
    <w:rsid w:val="008A27AD"/>
    <w:rsid w:val="008A27F2"/>
    <w:rsid w:val="008A2842"/>
    <w:rsid w:val="008A2883"/>
    <w:rsid w:val="008A2A0E"/>
    <w:rsid w:val="008A2A45"/>
    <w:rsid w:val="008A2A98"/>
    <w:rsid w:val="008A2AAC"/>
    <w:rsid w:val="008A2AD9"/>
    <w:rsid w:val="008A2B1B"/>
    <w:rsid w:val="008A2BAD"/>
    <w:rsid w:val="008A2BBF"/>
    <w:rsid w:val="008A2BE4"/>
    <w:rsid w:val="008A2C1C"/>
    <w:rsid w:val="008A2C2B"/>
    <w:rsid w:val="008A2C58"/>
    <w:rsid w:val="008A2CAD"/>
    <w:rsid w:val="008A2CE1"/>
    <w:rsid w:val="008A2D2F"/>
    <w:rsid w:val="008A2D58"/>
    <w:rsid w:val="008A2D73"/>
    <w:rsid w:val="008A2DAE"/>
    <w:rsid w:val="008A2DEF"/>
    <w:rsid w:val="008A2DFA"/>
    <w:rsid w:val="008A2E35"/>
    <w:rsid w:val="008A2E63"/>
    <w:rsid w:val="008A2E95"/>
    <w:rsid w:val="008A2EA1"/>
    <w:rsid w:val="008A2F4F"/>
    <w:rsid w:val="008A2FA2"/>
    <w:rsid w:val="008A2FB5"/>
    <w:rsid w:val="008A2FD7"/>
    <w:rsid w:val="008A309B"/>
    <w:rsid w:val="008A30DD"/>
    <w:rsid w:val="008A3141"/>
    <w:rsid w:val="008A3198"/>
    <w:rsid w:val="008A31C0"/>
    <w:rsid w:val="008A320B"/>
    <w:rsid w:val="008A3215"/>
    <w:rsid w:val="008A327C"/>
    <w:rsid w:val="008A32A5"/>
    <w:rsid w:val="008A32E4"/>
    <w:rsid w:val="008A3326"/>
    <w:rsid w:val="008A34AF"/>
    <w:rsid w:val="008A34CC"/>
    <w:rsid w:val="008A3510"/>
    <w:rsid w:val="008A3562"/>
    <w:rsid w:val="008A3579"/>
    <w:rsid w:val="008A35B3"/>
    <w:rsid w:val="008A35E5"/>
    <w:rsid w:val="008A368C"/>
    <w:rsid w:val="008A369C"/>
    <w:rsid w:val="008A3752"/>
    <w:rsid w:val="008A3784"/>
    <w:rsid w:val="008A3842"/>
    <w:rsid w:val="008A3929"/>
    <w:rsid w:val="008A3931"/>
    <w:rsid w:val="008A3996"/>
    <w:rsid w:val="008A39B0"/>
    <w:rsid w:val="008A39EA"/>
    <w:rsid w:val="008A3A1B"/>
    <w:rsid w:val="008A3A95"/>
    <w:rsid w:val="008A3AF8"/>
    <w:rsid w:val="008A3B0A"/>
    <w:rsid w:val="008A3B0F"/>
    <w:rsid w:val="008A3B1B"/>
    <w:rsid w:val="008A3B5B"/>
    <w:rsid w:val="008A3B66"/>
    <w:rsid w:val="008A3C08"/>
    <w:rsid w:val="008A3D0E"/>
    <w:rsid w:val="008A3E47"/>
    <w:rsid w:val="008A3E94"/>
    <w:rsid w:val="008A3F17"/>
    <w:rsid w:val="008A4038"/>
    <w:rsid w:val="008A405B"/>
    <w:rsid w:val="008A4063"/>
    <w:rsid w:val="008A4110"/>
    <w:rsid w:val="008A4186"/>
    <w:rsid w:val="008A4187"/>
    <w:rsid w:val="008A41D6"/>
    <w:rsid w:val="008A42CE"/>
    <w:rsid w:val="008A4313"/>
    <w:rsid w:val="008A432D"/>
    <w:rsid w:val="008A432F"/>
    <w:rsid w:val="008A435F"/>
    <w:rsid w:val="008A436B"/>
    <w:rsid w:val="008A437C"/>
    <w:rsid w:val="008A44AF"/>
    <w:rsid w:val="008A44F2"/>
    <w:rsid w:val="008A4565"/>
    <w:rsid w:val="008A457A"/>
    <w:rsid w:val="008A45BE"/>
    <w:rsid w:val="008A4634"/>
    <w:rsid w:val="008A470F"/>
    <w:rsid w:val="008A47E9"/>
    <w:rsid w:val="008A482E"/>
    <w:rsid w:val="008A48D4"/>
    <w:rsid w:val="008A49C1"/>
    <w:rsid w:val="008A4A7D"/>
    <w:rsid w:val="008A4AB1"/>
    <w:rsid w:val="008A4AE8"/>
    <w:rsid w:val="008A4AF9"/>
    <w:rsid w:val="008A4AFC"/>
    <w:rsid w:val="008A4C33"/>
    <w:rsid w:val="008A4C7B"/>
    <w:rsid w:val="008A4C9C"/>
    <w:rsid w:val="008A4CC1"/>
    <w:rsid w:val="008A4D22"/>
    <w:rsid w:val="008A4D25"/>
    <w:rsid w:val="008A4D9D"/>
    <w:rsid w:val="008A4DD9"/>
    <w:rsid w:val="008A4E44"/>
    <w:rsid w:val="008A4EA7"/>
    <w:rsid w:val="008A4EE3"/>
    <w:rsid w:val="008A4EFD"/>
    <w:rsid w:val="008A4F31"/>
    <w:rsid w:val="008A4F6F"/>
    <w:rsid w:val="008A4FA0"/>
    <w:rsid w:val="008A4FA3"/>
    <w:rsid w:val="008A5066"/>
    <w:rsid w:val="008A5093"/>
    <w:rsid w:val="008A5166"/>
    <w:rsid w:val="008A51C9"/>
    <w:rsid w:val="008A5249"/>
    <w:rsid w:val="008A526C"/>
    <w:rsid w:val="008A5313"/>
    <w:rsid w:val="008A53F7"/>
    <w:rsid w:val="008A5453"/>
    <w:rsid w:val="008A54AE"/>
    <w:rsid w:val="008A5547"/>
    <w:rsid w:val="008A5556"/>
    <w:rsid w:val="008A5557"/>
    <w:rsid w:val="008A5564"/>
    <w:rsid w:val="008A55A8"/>
    <w:rsid w:val="008A5634"/>
    <w:rsid w:val="008A567F"/>
    <w:rsid w:val="008A56A7"/>
    <w:rsid w:val="008A56BF"/>
    <w:rsid w:val="008A5725"/>
    <w:rsid w:val="008A5742"/>
    <w:rsid w:val="008A57B7"/>
    <w:rsid w:val="008A57E8"/>
    <w:rsid w:val="008A5831"/>
    <w:rsid w:val="008A5887"/>
    <w:rsid w:val="008A589B"/>
    <w:rsid w:val="008A599B"/>
    <w:rsid w:val="008A5A7B"/>
    <w:rsid w:val="008A5AA2"/>
    <w:rsid w:val="008A5AC3"/>
    <w:rsid w:val="008A5ADC"/>
    <w:rsid w:val="008A5B75"/>
    <w:rsid w:val="008A5C09"/>
    <w:rsid w:val="008A5C53"/>
    <w:rsid w:val="008A5D51"/>
    <w:rsid w:val="008A5D8A"/>
    <w:rsid w:val="008A5D8D"/>
    <w:rsid w:val="008A5D9B"/>
    <w:rsid w:val="008A5DA0"/>
    <w:rsid w:val="008A5DDF"/>
    <w:rsid w:val="008A5ED5"/>
    <w:rsid w:val="008A5EFE"/>
    <w:rsid w:val="008A5F63"/>
    <w:rsid w:val="008A5F7C"/>
    <w:rsid w:val="008A5FD3"/>
    <w:rsid w:val="008A5FFF"/>
    <w:rsid w:val="008A600D"/>
    <w:rsid w:val="008A609B"/>
    <w:rsid w:val="008A60C7"/>
    <w:rsid w:val="008A6103"/>
    <w:rsid w:val="008A6109"/>
    <w:rsid w:val="008A6112"/>
    <w:rsid w:val="008A6117"/>
    <w:rsid w:val="008A614F"/>
    <w:rsid w:val="008A6159"/>
    <w:rsid w:val="008A6169"/>
    <w:rsid w:val="008A6191"/>
    <w:rsid w:val="008A619D"/>
    <w:rsid w:val="008A61F8"/>
    <w:rsid w:val="008A623C"/>
    <w:rsid w:val="008A62F9"/>
    <w:rsid w:val="008A6333"/>
    <w:rsid w:val="008A63AD"/>
    <w:rsid w:val="008A63B5"/>
    <w:rsid w:val="008A6413"/>
    <w:rsid w:val="008A64DE"/>
    <w:rsid w:val="008A64E7"/>
    <w:rsid w:val="008A64ED"/>
    <w:rsid w:val="008A654C"/>
    <w:rsid w:val="008A658F"/>
    <w:rsid w:val="008A65A1"/>
    <w:rsid w:val="008A65BD"/>
    <w:rsid w:val="008A65F8"/>
    <w:rsid w:val="008A66B5"/>
    <w:rsid w:val="008A66E3"/>
    <w:rsid w:val="008A670E"/>
    <w:rsid w:val="008A67E4"/>
    <w:rsid w:val="008A684E"/>
    <w:rsid w:val="008A686A"/>
    <w:rsid w:val="008A6899"/>
    <w:rsid w:val="008A692C"/>
    <w:rsid w:val="008A696C"/>
    <w:rsid w:val="008A69A7"/>
    <w:rsid w:val="008A69F9"/>
    <w:rsid w:val="008A6A30"/>
    <w:rsid w:val="008A6AB8"/>
    <w:rsid w:val="008A6ADA"/>
    <w:rsid w:val="008A6C58"/>
    <w:rsid w:val="008A6C5C"/>
    <w:rsid w:val="008A6CC1"/>
    <w:rsid w:val="008A6D06"/>
    <w:rsid w:val="008A6D36"/>
    <w:rsid w:val="008A6D39"/>
    <w:rsid w:val="008A6D59"/>
    <w:rsid w:val="008A6D6B"/>
    <w:rsid w:val="008A6D99"/>
    <w:rsid w:val="008A6DD0"/>
    <w:rsid w:val="008A6E5F"/>
    <w:rsid w:val="008A6E73"/>
    <w:rsid w:val="008A6EAD"/>
    <w:rsid w:val="008A6F08"/>
    <w:rsid w:val="008A7044"/>
    <w:rsid w:val="008A714E"/>
    <w:rsid w:val="008A72EA"/>
    <w:rsid w:val="008A7338"/>
    <w:rsid w:val="008A7342"/>
    <w:rsid w:val="008A736B"/>
    <w:rsid w:val="008A739D"/>
    <w:rsid w:val="008A7408"/>
    <w:rsid w:val="008A7462"/>
    <w:rsid w:val="008A74E0"/>
    <w:rsid w:val="008A74FD"/>
    <w:rsid w:val="008A755A"/>
    <w:rsid w:val="008A75BB"/>
    <w:rsid w:val="008A7624"/>
    <w:rsid w:val="008A7729"/>
    <w:rsid w:val="008A777C"/>
    <w:rsid w:val="008A7797"/>
    <w:rsid w:val="008A7833"/>
    <w:rsid w:val="008A7883"/>
    <w:rsid w:val="008A78D8"/>
    <w:rsid w:val="008A78E4"/>
    <w:rsid w:val="008A78FB"/>
    <w:rsid w:val="008A796C"/>
    <w:rsid w:val="008A79AD"/>
    <w:rsid w:val="008A79E8"/>
    <w:rsid w:val="008A7A00"/>
    <w:rsid w:val="008A7A0D"/>
    <w:rsid w:val="008A7A38"/>
    <w:rsid w:val="008A7B99"/>
    <w:rsid w:val="008A7BB6"/>
    <w:rsid w:val="008A7C2C"/>
    <w:rsid w:val="008A7C7B"/>
    <w:rsid w:val="008A7C86"/>
    <w:rsid w:val="008A7CB3"/>
    <w:rsid w:val="008A7DAD"/>
    <w:rsid w:val="008A7DEC"/>
    <w:rsid w:val="008A7E4A"/>
    <w:rsid w:val="008A7EEF"/>
    <w:rsid w:val="008A7F32"/>
    <w:rsid w:val="008A7F7B"/>
    <w:rsid w:val="008A7FBE"/>
    <w:rsid w:val="008B00CF"/>
    <w:rsid w:val="008B00EA"/>
    <w:rsid w:val="008B0189"/>
    <w:rsid w:val="008B0265"/>
    <w:rsid w:val="008B0276"/>
    <w:rsid w:val="008B02A0"/>
    <w:rsid w:val="008B02F6"/>
    <w:rsid w:val="008B0330"/>
    <w:rsid w:val="008B0356"/>
    <w:rsid w:val="008B03B0"/>
    <w:rsid w:val="008B046A"/>
    <w:rsid w:val="008B04AA"/>
    <w:rsid w:val="008B0589"/>
    <w:rsid w:val="008B05DB"/>
    <w:rsid w:val="008B065B"/>
    <w:rsid w:val="008B0749"/>
    <w:rsid w:val="008B07B4"/>
    <w:rsid w:val="008B083B"/>
    <w:rsid w:val="008B08C0"/>
    <w:rsid w:val="008B08D2"/>
    <w:rsid w:val="008B0956"/>
    <w:rsid w:val="008B0970"/>
    <w:rsid w:val="008B09B5"/>
    <w:rsid w:val="008B0A5F"/>
    <w:rsid w:val="008B0ABC"/>
    <w:rsid w:val="008B0B1B"/>
    <w:rsid w:val="008B0BBF"/>
    <w:rsid w:val="008B0BD9"/>
    <w:rsid w:val="008B0C62"/>
    <w:rsid w:val="008B0C65"/>
    <w:rsid w:val="008B0C94"/>
    <w:rsid w:val="008B0CA0"/>
    <w:rsid w:val="008B0CB4"/>
    <w:rsid w:val="008B0F28"/>
    <w:rsid w:val="008B0FE5"/>
    <w:rsid w:val="008B1071"/>
    <w:rsid w:val="008B10C7"/>
    <w:rsid w:val="008B10D0"/>
    <w:rsid w:val="008B10D1"/>
    <w:rsid w:val="008B10DC"/>
    <w:rsid w:val="008B112C"/>
    <w:rsid w:val="008B1157"/>
    <w:rsid w:val="008B12BC"/>
    <w:rsid w:val="008B13A2"/>
    <w:rsid w:val="008B13C3"/>
    <w:rsid w:val="008B1415"/>
    <w:rsid w:val="008B149B"/>
    <w:rsid w:val="008B1643"/>
    <w:rsid w:val="008B1668"/>
    <w:rsid w:val="008B16B6"/>
    <w:rsid w:val="008B16DD"/>
    <w:rsid w:val="008B16E0"/>
    <w:rsid w:val="008B16E6"/>
    <w:rsid w:val="008B182F"/>
    <w:rsid w:val="008B1839"/>
    <w:rsid w:val="008B187A"/>
    <w:rsid w:val="008B18AE"/>
    <w:rsid w:val="008B18D6"/>
    <w:rsid w:val="008B1979"/>
    <w:rsid w:val="008B19B2"/>
    <w:rsid w:val="008B19DE"/>
    <w:rsid w:val="008B1A40"/>
    <w:rsid w:val="008B1A7E"/>
    <w:rsid w:val="008B1A8F"/>
    <w:rsid w:val="008B1BA0"/>
    <w:rsid w:val="008B1BD5"/>
    <w:rsid w:val="008B1C1A"/>
    <w:rsid w:val="008B1C95"/>
    <w:rsid w:val="008B1CBA"/>
    <w:rsid w:val="008B1D3C"/>
    <w:rsid w:val="008B1DAC"/>
    <w:rsid w:val="008B1DE9"/>
    <w:rsid w:val="008B1E2F"/>
    <w:rsid w:val="008B1E6D"/>
    <w:rsid w:val="008B1EC7"/>
    <w:rsid w:val="008B1F2D"/>
    <w:rsid w:val="008B1F4B"/>
    <w:rsid w:val="008B1F82"/>
    <w:rsid w:val="008B2091"/>
    <w:rsid w:val="008B209E"/>
    <w:rsid w:val="008B2137"/>
    <w:rsid w:val="008B215D"/>
    <w:rsid w:val="008B21BD"/>
    <w:rsid w:val="008B2277"/>
    <w:rsid w:val="008B22AC"/>
    <w:rsid w:val="008B22D1"/>
    <w:rsid w:val="008B2309"/>
    <w:rsid w:val="008B24C3"/>
    <w:rsid w:val="008B2523"/>
    <w:rsid w:val="008B25CD"/>
    <w:rsid w:val="008B2618"/>
    <w:rsid w:val="008B2634"/>
    <w:rsid w:val="008B2686"/>
    <w:rsid w:val="008B272A"/>
    <w:rsid w:val="008B2786"/>
    <w:rsid w:val="008B27D9"/>
    <w:rsid w:val="008B27FE"/>
    <w:rsid w:val="008B2804"/>
    <w:rsid w:val="008B2819"/>
    <w:rsid w:val="008B2876"/>
    <w:rsid w:val="008B29C4"/>
    <w:rsid w:val="008B29E8"/>
    <w:rsid w:val="008B2A36"/>
    <w:rsid w:val="008B2A4A"/>
    <w:rsid w:val="008B2B59"/>
    <w:rsid w:val="008B2B76"/>
    <w:rsid w:val="008B2BEA"/>
    <w:rsid w:val="008B2C40"/>
    <w:rsid w:val="008B2D08"/>
    <w:rsid w:val="008B2D0F"/>
    <w:rsid w:val="008B2D26"/>
    <w:rsid w:val="008B2D51"/>
    <w:rsid w:val="008B2D80"/>
    <w:rsid w:val="008B2DEA"/>
    <w:rsid w:val="008B2EDB"/>
    <w:rsid w:val="008B3002"/>
    <w:rsid w:val="008B3014"/>
    <w:rsid w:val="008B307E"/>
    <w:rsid w:val="008B308A"/>
    <w:rsid w:val="008B30A0"/>
    <w:rsid w:val="008B312E"/>
    <w:rsid w:val="008B3232"/>
    <w:rsid w:val="008B32A1"/>
    <w:rsid w:val="008B332C"/>
    <w:rsid w:val="008B34A8"/>
    <w:rsid w:val="008B350E"/>
    <w:rsid w:val="008B3542"/>
    <w:rsid w:val="008B3646"/>
    <w:rsid w:val="008B3676"/>
    <w:rsid w:val="008B36A3"/>
    <w:rsid w:val="008B36E7"/>
    <w:rsid w:val="008B370D"/>
    <w:rsid w:val="008B3746"/>
    <w:rsid w:val="008B374F"/>
    <w:rsid w:val="008B377D"/>
    <w:rsid w:val="008B3791"/>
    <w:rsid w:val="008B38C2"/>
    <w:rsid w:val="008B38D5"/>
    <w:rsid w:val="008B38F0"/>
    <w:rsid w:val="008B3908"/>
    <w:rsid w:val="008B3931"/>
    <w:rsid w:val="008B393F"/>
    <w:rsid w:val="008B3986"/>
    <w:rsid w:val="008B39D9"/>
    <w:rsid w:val="008B3A08"/>
    <w:rsid w:val="008B3AF5"/>
    <w:rsid w:val="008B3B37"/>
    <w:rsid w:val="008B3BF0"/>
    <w:rsid w:val="008B3DA4"/>
    <w:rsid w:val="008B3DAD"/>
    <w:rsid w:val="008B3DD0"/>
    <w:rsid w:val="008B3EE6"/>
    <w:rsid w:val="008B3F13"/>
    <w:rsid w:val="008B3F53"/>
    <w:rsid w:val="008B3FD4"/>
    <w:rsid w:val="008B3FE7"/>
    <w:rsid w:val="008B4031"/>
    <w:rsid w:val="008B4060"/>
    <w:rsid w:val="008B41CA"/>
    <w:rsid w:val="008B41F4"/>
    <w:rsid w:val="008B4273"/>
    <w:rsid w:val="008B42A2"/>
    <w:rsid w:val="008B42CD"/>
    <w:rsid w:val="008B4308"/>
    <w:rsid w:val="008B4340"/>
    <w:rsid w:val="008B4384"/>
    <w:rsid w:val="008B43C1"/>
    <w:rsid w:val="008B4438"/>
    <w:rsid w:val="008B4474"/>
    <w:rsid w:val="008B447E"/>
    <w:rsid w:val="008B44F4"/>
    <w:rsid w:val="008B45A6"/>
    <w:rsid w:val="008B46CC"/>
    <w:rsid w:val="008B472F"/>
    <w:rsid w:val="008B4790"/>
    <w:rsid w:val="008B47F0"/>
    <w:rsid w:val="008B48B6"/>
    <w:rsid w:val="008B4988"/>
    <w:rsid w:val="008B4A37"/>
    <w:rsid w:val="008B4B4C"/>
    <w:rsid w:val="008B4B5F"/>
    <w:rsid w:val="008B4B6E"/>
    <w:rsid w:val="008B4B74"/>
    <w:rsid w:val="008B4C3D"/>
    <w:rsid w:val="008B4C42"/>
    <w:rsid w:val="008B4C46"/>
    <w:rsid w:val="008B4C67"/>
    <w:rsid w:val="008B4CF5"/>
    <w:rsid w:val="008B4CFE"/>
    <w:rsid w:val="008B4D20"/>
    <w:rsid w:val="008B4DB0"/>
    <w:rsid w:val="008B4DF0"/>
    <w:rsid w:val="008B4E75"/>
    <w:rsid w:val="008B4E7D"/>
    <w:rsid w:val="008B4EEF"/>
    <w:rsid w:val="008B4F74"/>
    <w:rsid w:val="008B4FD6"/>
    <w:rsid w:val="008B503B"/>
    <w:rsid w:val="008B507C"/>
    <w:rsid w:val="008B50A1"/>
    <w:rsid w:val="008B5153"/>
    <w:rsid w:val="008B5160"/>
    <w:rsid w:val="008B5210"/>
    <w:rsid w:val="008B5277"/>
    <w:rsid w:val="008B52F4"/>
    <w:rsid w:val="008B53E2"/>
    <w:rsid w:val="008B53FF"/>
    <w:rsid w:val="008B542E"/>
    <w:rsid w:val="008B5533"/>
    <w:rsid w:val="008B5535"/>
    <w:rsid w:val="008B565D"/>
    <w:rsid w:val="008B572F"/>
    <w:rsid w:val="008B574B"/>
    <w:rsid w:val="008B579D"/>
    <w:rsid w:val="008B57D7"/>
    <w:rsid w:val="008B5832"/>
    <w:rsid w:val="008B5893"/>
    <w:rsid w:val="008B5971"/>
    <w:rsid w:val="008B59AD"/>
    <w:rsid w:val="008B59EB"/>
    <w:rsid w:val="008B5A9E"/>
    <w:rsid w:val="008B5AA6"/>
    <w:rsid w:val="008B5C35"/>
    <w:rsid w:val="008B5C38"/>
    <w:rsid w:val="008B5CF7"/>
    <w:rsid w:val="008B5DC2"/>
    <w:rsid w:val="008B5E1F"/>
    <w:rsid w:val="008B5E22"/>
    <w:rsid w:val="008B5E83"/>
    <w:rsid w:val="008B5EDD"/>
    <w:rsid w:val="008B5F28"/>
    <w:rsid w:val="008B5F60"/>
    <w:rsid w:val="008B5F87"/>
    <w:rsid w:val="008B5FD2"/>
    <w:rsid w:val="008B6005"/>
    <w:rsid w:val="008B609A"/>
    <w:rsid w:val="008B60AF"/>
    <w:rsid w:val="008B60F7"/>
    <w:rsid w:val="008B633B"/>
    <w:rsid w:val="008B6377"/>
    <w:rsid w:val="008B6468"/>
    <w:rsid w:val="008B6494"/>
    <w:rsid w:val="008B64D3"/>
    <w:rsid w:val="008B651F"/>
    <w:rsid w:val="008B658B"/>
    <w:rsid w:val="008B663B"/>
    <w:rsid w:val="008B663E"/>
    <w:rsid w:val="008B66C6"/>
    <w:rsid w:val="008B6727"/>
    <w:rsid w:val="008B67B2"/>
    <w:rsid w:val="008B67F7"/>
    <w:rsid w:val="008B6846"/>
    <w:rsid w:val="008B6924"/>
    <w:rsid w:val="008B6959"/>
    <w:rsid w:val="008B6968"/>
    <w:rsid w:val="008B69A3"/>
    <w:rsid w:val="008B6A35"/>
    <w:rsid w:val="008B6A3C"/>
    <w:rsid w:val="008B6A77"/>
    <w:rsid w:val="008B6A79"/>
    <w:rsid w:val="008B6A81"/>
    <w:rsid w:val="008B6AB4"/>
    <w:rsid w:val="008B6BED"/>
    <w:rsid w:val="008B6C34"/>
    <w:rsid w:val="008B6C7D"/>
    <w:rsid w:val="008B6CD0"/>
    <w:rsid w:val="008B6D67"/>
    <w:rsid w:val="008B6EB2"/>
    <w:rsid w:val="008B6EBE"/>
    <w:rsid w:val="008B6F58"/>
    <w:rsid w:val="008B6FBD"/>
    <w:rsid w:val="008B6FED"/>
    <w:rsid w:val="008B7053"/>
    <w:rsid w:val="008B7059"/>
    <w:rsid w:val="008B7100"/>
    <w:rsid w:val="008B71C5"/>
    <w:rsid w:val="008B71CB"/>
    <w:rsid w:val="008B71DB"/>
    <w:rsid w:val="008B7222"/>
    <w:rsid w:val="008B724B"/>
    <w:rsid w:val="008B7278"/>
    <w:rsid w:val="008B72B1"/>
    <w:rsid w:val="008B73A9"/>
    <w:rsid w:val="008B7492"/>
    <w:rsid w:val="008B74AD"/>
    <w:rsid w:val="008B756B"/>
    <w:rsid w:val="008B756E"/>
    <w:rsid w:val="008B75C3"/>
    <w:rsid w:val="008B777E"/>
    <w:rsid w:val="008B778E"/>
    <w:rsid w:val="008B77F6"/>
    <w:rsid w:val="008B7821"/>
    <w:rsid w:val="008B786F"/>
    <w:rsid w:val="008B7898"/>
    <w:rsid w:val="008B78B1"/>
    <w:rsid w:val="008B78F9"/>
    <w:rsid w:val="008B7977"/>
    <w:rsid w:val="008B79E0"/>
    <w:rsid w:val="008B7A40"/>
    <w:rsid w:val="008B7A4F"/>
    <w:rsid w:val="008B7B93"/>
    <w:rsid w:val="008B7B9D"/>
    <w:rsid w:val="008B7C27"/>
    <w:rsid w:val="008B7D16"/>
    <w:rsid w:val="008B7DFB"/>
    <w:rsid w:val="008B7E16"/>
    <w:rsid w:val="008B7EF8"/>
    <w:rsid w:val="008B7F0B"/>
    <w:rsid w:val="008B7F49"/>
    <w:rsid w:val="008B7F69"/>
    <w:rsid w:val="008B7FAA"/>
    <w:rsid w:val="008B7FC4"/>
    <w:rsid w:val="008C004E"/>
    <w:rsid w:val="008C0079"/>
    <w:rsid w:val="008C0095"/>
    <w:rsid w:val="008C0119"/>
    <w:rsid w:val="008C0157"/>
    <w:rsid w:val="008C0188"/>
    <w:rsid w:val="008C0191"/>
    <w:rsid w:val="008C03CE"/>
    <w:rsid w:val="008C0442"/>
    <w:rsid w:val="008C0480"/>
    <w:rsid w:val="008C048E"/>
    <w:rsid w:val="008C058A"/>
    <w:rsid w:val="008C0598"/>
    <w:rsid w:val="008C06D3"/>
    <w:rsid w:val="008C0741"/>
    <w:rsid w:val="008C0746"/>
    <w:rsid w:val="008C0759"/>
    <w:rsid w:val="008C07BC"/>
    <w:rsid w:val="008C0887"/>
    <w:rsid w:val="008C098D"/>
    <w:rsid w:val="008C0A00"/>
    <w:rsid w:val="008C0A1A"/>
    <w:rsid w:val="008C0BCE"/>
    <w:rsid w:val="008C0BEF"/>
    <w:rsid w:val="008C0BFA"/>
    <w:rsid w:val="008C0C47"/>
    <w:rsid w:val="008C0CBE"/>
    <w:rsid w:val="008C0EA1"/>
    <w:rsid w:val="008C0EA2"/>
    <w:rsid w:val="008C0EB2"/>
    <w:rsid w:val="008C10C1"/>
    <w:rsid w:val="008C1185"/>
    <w:rsid w:val="008C118C"/>
    <w:rsid w:val="008C11D8"/>
    <w:rsid w:val="008C1242"/>
    <w:rsid w:val="008C12D9"/>
    <w:rsid w:val="008C144E"/>
    <w:rsid w:val="008C14D9"/>
    <w:rsid w:val="008C15CE"/>
    <w:rsid w:val="008C167C"/>
    <w:rsid w:val="008C1762"/>
    <w:rsid w:val="008C176B"/>
    <w:rsid w:val="008C1821"/>
    <w:rsid w:val="008C18C0"/>
    <w:rsid w:val="008C18C7"/>
    <w:rsid w:val="008C1917"/>
    <w:rsid w:val="008C19D1"/>
    <w:rsid w:val="008C1A1B"/>
    <w:rsid w:val="008C1C0F"/>
    <w:rsid w:val="008C1C46"/>
    <w:rsid w:val="008C1D0E"/>
    <w:rsid w:val="008C1D1B"/>
    <w:rsid w:val="008C1D63"/>
    <w:rsid w:val="008C1EC5"/>
    <w:rsid w:val="008C1F00"/>
    <w:rsid w:val="008C1F46"/>
    <w:rsid w:val="008C1F85"/>
    <w:rsid w:val="008C1FA7"/>
    <w:rsid w:val="008C21AB"/>
    <w:rsid w:val="008C22A7"/>
    <w:rsid w:val="008C22FF"/>
    <w:rsid w:val="008C2313"/>
    <w:rsid w:val="008C2383"/>
    <w:rsid w:val="008C23A3"/>
    <w:rsid w:val="008C23DF"/>
    <w:rsid w:val="008C2402"/>
    <w:rsid w:val="008C247D"/>
    <w:rsid w:val="008C2591"/>
    <w:rsid w:val="008C2631"/>
    <w:rsid w:val="008C265E"/>
    <w:rsid w:val="008C27A0"/>
    <w:rsid w:val="008C27AD"/>
    <w:rsid w:val="008C2891"/>
    <w:rsid w:val="008C28DA"/>
    <w:rsid w:val="008C28DC"/>
    <w:rsid w:val="008C293F"/>
    <w:rsid w:val="008C2944"/>
    <w:rsid w:val="008C29A6"/>
    <w:rsid w:val="008C29F2"/>
    <w:rsid w:val="008C2ACB"/>
    <w:rsid w:val="008C2B1B"/>
    <w:rsid w:val="008C2B4A"/>
    <w:rsid w:val="008C2B6B"/>
    <w:rsid w:val="008C2C1E"/>
    <w:rsid w:val="008C2C21"/>
    <w:rsid w:val="008C2CD2"/>
    <w:rsid w:val="008C2CE4"/>
    <w:rsid w:val="008C2D26"/>
    <w:rsid w:val="008C2D61"/>
    <w:rsid w:val="008C2D62"/>
    <w:rsid w:val="008C2D79"/>
    <w:rsid w:val="008C2DA6"/>
    <w:rsid w:val="008C2DF9"/>
    <w:rsid w:val="008C2E00"/>
    <w:rsid w:val="008C2E66"/>
    <w:rsid w:val="008C2E6D"/>
    <w:rsid w:val="008C2F7E"/>
    <w:rsid w:val="008C2FDD"/>
    <w:rsid w:val="008C3074"/>
    <w:rsid w:val="008C308D"/>
    <w:rsid w:val="008C30B1"/>
    <w:rsid w:val="008C30E6"/>
    <w:rsid w:val="008C327E"/>
    <w:rsid w:val="008C32E9"/>
    <w:rsid w:val="008C3300"/>
    <w:rsid w:val="008C3347"/>
    <w:rsid w:val="008C3400"/>
    <w:rsid w:val="008C3415"/>
    <w:rsid w:val="008C3464"/>
    <w:rsid w:val="008C34A8"/>
    <w:rsid w:val="008C34C9"/>
    <w:rsid w:val="008C3523"/>
    <w:rsid w:val="008C35B3"/>
    <w:rsid w:val="008C3644"/>
    <w:rsid w:val="008C364B"/>
    <w:rsid w:val="008C366C"/>
    <w:rsid w:val="008C3672"/>
    <w:rsid w:val="008C36D0"/>
    <w:rsid w:val="008C36F7"/>
    <w:rsid w:val="008C3705"/>
    <w:rsid w:val="008C373B"/>
    <w:rsid w:val="008C373C"/>
    <w:rsid w:val="008C376A"/>
    <w:rsid w:val="008C37A5"/>
    <w:rsid w:val="008C37BC"/>
    <w:rsid w:val="008C37D3"/>
    <w:rsid w:val="008C37EB"/>
    <w:rsid w:val="008C387E"/>
    <w:rsid w:val="008C38EE"/>
    <w:rsid w:val="008C3906"/>
    <w:rsid w:val="008C3ADA"/>
    <w:rsid w:val="008C3ADD"/>
    <w:rsid w:val="008C3B4A"/>
    <w:rsid w:val="008C3B61"/>
    <w:rsid w:val="008C3BE1"/>
    <w:rsid w:val="008C3E04"/>
    <w:rsid w:val="008C3F3B"/>
    <w:rsid w:val="008C3F80"/>
    <w:rsid w:val="008C403D"/>
    <w:rsid w:val="008C4089"/>
    <w:rsid w:val="008C4172"/>
    <w:rsid w:val="008C4290"/>
    <w:rsid w:val="008C43B1"/>
    <w:rsid w:val="008C43BD"/>
    <w:rsid w:val="008C449B"/>
    <w:rsid w:val="008C44B4"/>
    <w:rsid w:val="008C452E"/>
    <w:rsid w:val="008C45CC"/>
    <w:rsid w:val="008C45D9"/>
    <w:rsid w:val="008C4610"/>
    <w:rsid w:val="008C46F6"/>
    <w:rsid w:val="008C47A1"/>
    <w:rsid w:val="008C47B8"/>
    <w:rsid w:val="008C47EE"/>
    <w:rsid w:val="008C47F5"/>
    <w:rsid w:val="008C489C"/>
    <w:rsid w:val="008C48D9"/>
    <w:rsid w:val="008C4907"/>
    <w:rsid w:val="008C4ACA"/>
    <w:rsid w:val="008C4B1E"/>
    <w:rsid w:val="008C4BEC"/>
    <w:rsid w:val="008C4C98"/>
    <w:rsid w:val="008C4CCC"/>
    <w:rsid w:val="008C4DA1"/>
    <w:rsid w:val="008C4DE9"/>
    <w:rsid w:val="008C4E21"/>
    <w:rsid w:val="008C4E65"/>
    <w:rsid w:val="008C4E6B"/>
    <w:rsid w:val="008C4F8D"/>
    <w:rsid w:val="008C4FF1"/>
    <w:rsid w:val="008C5081"/>
    <w:rsid w:val="008C50D2"/>
    <w:rsid w:val="008C5173"/>
    <w:rsid w:val="008C5197"/>
    <w:rsid w:val="008C527B"/>
    <w:rsid w:val="008C53BC"/>
    <w:rsid w:val="008C541C"/>
    <w:rsid w:val="008C5442"/>
    <w:rsid w:val="008C553F"/>
    <w:rsid w:val="008C5669"/>
    <w:rsid w:val="008C56CB"/>
    <w:rsid w:val="008C56D6"/>
    <w:rsid w:val="008C57B7"/>
    <w:rsid w:val="008C5856"/>
    <w:rsid w:val="008C5957"/>
    <w:rsid w:val="008C59FB"/>
    <w:rsid w:val="008C5A04"/>
    <w:rsid w:val="008C5A30"/>
    <w:rsid w:val="008C5A56"/>
    <w:rsid w:val="008C5BF5"/>
    <w:rsid w:val="008C5D0F"/>
    <w:rsid w:val="008C5E11"/>
    <w:rsid w:val="008C5E31"/>
    <w:rsid w:val="008C5EC8"/>
    <w:rsid w:val="008C5FC9"/>
    <w:rsid w:val="008C6051"/>
    <w:rsid w:val="008C60EB"/>
    <w:rsid w:val="008C61CA"/>
    <w:rsid w:val="008C62A7"/>
    <w:rsid w:val="008C6366"/>
    <w:rsid w:val="008C6384"/>
    <w:rsid w:val="008C63B6"/>
    <w:rsid w:val="008C63C4"/>
    <w:rsid w:val="008C6416"/>
    <w:rsid w:val="008C6499"/>
    <w:rsid w:val="008C6507"/>
    <w:rsid w:val="008C650B"/>
    <w:rsid w:val="008C6524"/>
    <w:rsid w:val="008C65C2"/>
    <w:rsid w:val="008C65EA"/>
    <w:rsid w:val="008C6646"/>
    <w:rsid w:val="008C671A"/>
    <w:rsid w:val="008C67C2"/>
    <w:rsid w:val="008C67D2"/>
    <w:rsid w:val="008C6800"/>
    <w:rsid w:val="008C688F"/>
    <w:rsid w:val="008C6967"/>
    <w:rsid w:val="008C69C8"/>
    <w:rsid w:val="008C6A22"/>
    <w:rsid w:val="008C6A2B"/>
    <w:rsid w:val="008C6A66"/>
    <w:rsid w:val="008C6BC2"/>
    <w:rsid w:val="008C6BFF"/>
    <w:rsid w:val="008C6C90"/>
    <w:rsid w:val="008C6CC7"/>
    <w:rsid w:val="008C6D25"/>
    <w:rsid w:val="008C6E91"/>
    <w:rsid w:val="008C6ECC"/>
    <w:rsid w:val="008C6F3E"/>
    <w:rsid w:val="008C6F78"/>
    <w:rsid w:val="008C6FB1"/>
    <w:rsid w:val="008C6FBC"/>
    <w:rsid w:val="008C7014"/>
    <w:rsid w:val="008C7026"/>
    <w:rsid w:val="008C702B"/>
    <w:rsid w:val="008C702D"/>
    <w:rsid w:val="008C70B8"/>
    <w:rsid w:val="008C7120"/>
    <w:rsid w:val="008C71D5"/>
    <w:rsid w:val="008C7267"/>
    <w:rsid w:val="008C7300"/>
    <w:rsid w:val="008C744D"/>
    <w:rsid w:val="008C74CC"/>
    <w:rsid w:val="008C74E9"/>
    <w:rsid w:val="008C7578"/>
    <w:rsid w:val="008C757D"/>
    <w:rsid w:val="008C7582"/>
    <w:rsid w:val="008C75D1"/>
    <w:rsid w:val="008C7601"/>
    <w:rsid w:val="008C7605"/>
    <w:rsid w:val="008C778E"/>
    <w:rsid w:val="008C7790"/>
    <w:rsid w:val="008C77ED"/>
    <w:rsid w:val="008C78B2"/>
    <w:rsid w:val="008C78DA"/>
    <w:rsid w:val="008C794B"/>
    <w:rsid w:val="008C796B"/>
    <w:rsid w:val="008C7991"/>
    <w:rsid w:val="008C79C0"/>
    <w:rsid w:val="008C79F3"/>
    <w:rsid w:val="008C7A60"/>
    <w:rsid w:val="008C7B2A"/>
    <w:rsid w:val="008C7B3B"/>
    <w:rsid w:val="008C7B7D"/>
    <w:rsid w:val="008C7BDF"/>
    <w:rsid w:val="008C7C89"/>
    <w:rsid w:val="008C7CCD"/>
    <w:rsid w:val="008C7D09"/>
    <w:rsid w:val="008C7D2A"/>
    <w:rsid w:val="008C7DC5"/>
    <w:rsid w:val="008C7E75"/>
    <w:rsid w:val="008C7E89"/>
    <w:rsid w:val="008C7F81"/>
    <w:rsid w:val="008C7F88"/>
    <w:rsid w:val="008D0005"/>
    <w:rsid w:val="008D001D"/>
    <w:rsid w:val="008D0052"/>
    <w:rsid w:val="008D0065"/>
    <w:rsid w:val="008D0105"/>
    <w:rsid w:val="008D01A6"/>
    <w:rsid w:val="008D01E1"/>
    <w:rsid w:val="008D0226"/>
    <w:rsid w:val="008D022C"/>
    <w:rsid w:val="008D028B"/>
    <w:rsid w:val="008D029E"/>
    <w:rsid w:val="008D03BC"/>
    <w:rsid w:val="008D03E2"/>
    <w:rsid w:val="008D03F2"/>
    <w:rsid w:val="008D0470"/>
    <w:rsid w:val="008D0472"/>
    <w:rsid w:val="008D051C"/>
    <w:rsid w:val="008D064F"/>
    <w:rsid w:val="008D0720"/>
    <w:rsid w:val="008D07A0"/>
    <w:rsid w:val="008D0861"/>
    <w:rsid w:val="008D0974"/>
    <w:rsid w:val="008D0A9A"/>
    <w:rsid w:val="008D0AFE"/>
    <w:rsid w:val="008D0B91"/>
    <w:rsid w:val="008D0C25"/>
    <w:rsid w:val="008D0CAA"/>
    <w:rsid w:val="008D0CB9"/>
    <w:rsid w:val="008D0CE7"/>
    <w:rsid w:val="008D0CF0"/>
    <w:rsid w:val="008D0E89"/>
    <w:rsid w:val="008D0EDA"/>
    <w:rsid w:val="008D0F3F"/>
    <w:rsid w:val="008D0F8B"/>
    <w:rsid w:val="008D0F99"/>
    <w:rsid w:val="008D0F9E"/>
    <w:rsid w:val="008D0FAC"/>
    <w:rsid w:val="008D10C9"/>
    <w:rsid w:val="008D1119"/>
    <w:rsid w:val="008D1129"/>
    <w:rsid w:val="008D11AD"/>
    <w:rsid w:val="008D1231"/>
    <w:rsid w:val="008D125C"/>
    <w:rsid w:val="008D1270"/>
    <w:rsid w:val="008D12A1"/>
    <w:rsid w:val="008D139C"/>
    <w:rsid w:val="008D13FA"/>
    <w:rsid w:val="008D140F"/>
    <w:rsid w:val="008D141C"/>
    <w:rsid w:val="008D14B2"/>
    <w:rsid w:val="008D14CD"/>
    <w:rsid w:val="008D150B"/>
    <w:rsid w:val="008D1518"/>
    <w:rsid w:val="008D155D"/>
    <w:rsid w:val="008D15F8"/>
    <w:rsid w:val="008D161B"/>
    <w:rsid w:val="008D1625"/>
    <w:rsid w:val="008D1648"/>
    <w:rsid w:val="008D16B1"/>
    <w:rsid w:val="008D16BD"/>
    <w:rsid w:val="008D16CE"/>
    <w:rsid w:val="008D16F1"/>
    <w:rsid w:val="008D1723"/>
    <w:rsid w:val="008D1745"/>
    <w:rsid w:val="008D175A"/>
    <w:rsid w:val="008D179E"/>
    <w:rsid w:val="008D1843"/>
    <w:rsid w:val="008D18CF"/>
    <w:rsid w:val="008D18FF"/>
    <w:rsid w:val="008D1922"/>
    <w:rsid w:val="008D199B"/>
    <w:rsid w:val="008D19CA"/>
    <w:rsid w:val="008D19EF"/>
    <w:rsid w:val="008D19F9"/>
    <w:rsid w:val="008D1A08"/>
    <w:rsid w:val="008D1A16"/>
    <w:rsid w:val="008D1A23"/>
    <w:rsid w:val="008D1A2C"/>
    <w:rsid w:val="008D1A43"/>
    <w:rsid w:val="008D1B02"/>
    <w:rsid w:val="008D1B05"/>
    <w:rsid w:val="008D1BDA"/>
    <w:rsid w:val="008D1C9F"/>
    <w:rsid w:val="008D1CC2"/>
    <w:rsid w:val="008D1D52"/>
    <w:rsid w:val="008D1DAF"/>
    <w:rsid w:val="008D1DB9"/>
    <w:rsid w:val="008D1DE1"/>
    <w:rsid w:val="008D1F55"/>
    <w:rsid w:val="008D1FA6"/>
    <w:rsid w:val="008D1FB3"/>
    <w:rsid w:val="008D20D9"/>
    <w:rsid w:val="008D2130"/>
    <w:rsid w:val="008D2139"/>
    <w:rsid w:val="008D2236"/>
    <w:rsid w:val="008D228F"/>
    <w:rsid w:val="008D22DB"/>
    <w:rsid w:val="008D22F9"/>
    <w:rsid w:val="008D2445"/>
    <w:rsid w:val="008D249B"/>
    <w:rsid w:val="008D2521"/>
    <w:rsid w:val="008D2531"/>
    <w:rsid w:val="008D2535"/>
    <w:rsid w:val="008D2653"/>
    <w:rsid w:val="008D265F"/>
    <w:rsid w:val="008D2694"/>
    <w:rsid w:val="008D26D9"/>
    <w:rsid w:val="008D2733"/>
    <w:rsid w:val="008D27D2"/>
    <w:rsid w:val="008D2858"/>
    <w:rsid w:val="008D2961"/>
    <w:rsid w:val="008D2A0F"/>
    <w:rsid w:val="008D2A83"/>
    <w:rsid w:val="008D2B0D"/>
    <w:rsid w:val="008D2B59"/>
    <w:rsid w:val="008D2D19"/>
    <w:rsid w:val="008D2D58"/>
    <w:rsid w:val="008D2DE0"/>
    <w:rsid w:val="008D2E19"/>
    <w:rsid w:val="008D2E9B"/>
    <w:rsid w:val="008D2EA2"/>
    <w:rsid w:val="008D2EB4"/>
    <w:rsid w:val="008D2ED8"/>
    <w:rsid w:val="008D2EFA"/>
    <w:rsid w:val="008D2F0D"/>
    <w:rsid w:val="008D2FAF"/>
    <w:rsid w:val="008D2FEE"/>
    <w:rsid w:val="008D3062"/>
    <w:rsid w:val="008D309D"/>
    <w:rsid w:val="008D3175"/>
    <w:rsid w:val="008D31B3"/>
    <w:rsid w:val="008D3434"/>
    <w:rsid w:val="008D34AE"/>
    <w:rsid w:val="008D34CD"/>
    <w:rsid w:val="008D34F5"/>
    <w:rsid w:val="008D358E"/>
    <w:rsid w:val="008D361B"/>
    <w:rsid w:val="008D3642"/>
    <w:rsid w:val="008D3674"/>
    <w:rsid w:val="008D3677"/>
    <w:rsid w:val="008D377D"/>
    <w:rsid w:val="008D379C"/>
    <w:rsid w:val="008D379F"/>
    <w:rsid w:val="008D37C7"/>
    <w:rsid w:val="008D37E5"/>
    <w:rsid w:val="008D38AE"/>
    <w:rsid w:val="008D393C"/>
    <w:rsid w:val="008D395A"/>
    <w:rsid w:val="008D39E9"/>
    <w:rsid w:val="008D3B13"/>
    <w:rsid w:val="008D3BB2"/>
    <w:rsid w:val="008D3BC0"/>
    <w:rsid w:val="008D3C84"/>
    <w:rsid w:val="008D3C89"/>
    <w:rsid w:val="008D3C8F"/>
    <w:rsid w:val="008D3CCF"/>
    <w:rsid w:val="008D3D76"/>
    <w:rsid w:val="008D3E6B"/>
    <w:rsid w:val="008D3E8C"/>
    <w:rsid w:val="008D3EA5"/>
    <w:rsid w:val="008D3F85"/>
    <w:rsid w:val="008D409A"/>
    <w:rsid w:val="008D40A8"/>
    <w:rsid w:val="008D40F9"/>
    <w:rsid w:val="008D4172"/>
    <w:rsid w:val="008D4174"/>
    <w:rsid w:val="008D434A"/>
    <w:rsid w:val="008D4373"/>
    <w:rsid w:val="008D43E6"/>
    <w:rsid w:val="008D4540"/>
    <w:rsid w:val="008D4591"/>
    <w:rsid w:val="008D45A1"/>
    <w:rsid w:val="008D45FF"/>
    <w:rsid w:val="008D46C5"/>
    <w:rsid w:val="008D46D1"/>
    <w:rsid w:val="008D46F5"/>
    <w:rsid w:val="008D4792"/>
    <w:rsid w:val="008D47C6"/>
    <w:rsid w:val="008D482A"/>
    <w:rsid w:val="008D4877"/>
    <w:rsid w:val="008D48E8"/>
    <w:rsid w:val="008D4936"/>
    <w:rsid w:val="008D4950"/>
    <w:rsid w:val="008D49CB"/>
    <w:rsid w:val="008D49DE"/>
    <w:rsid w:val="008D49E0"/>
    <w:rsid w:val="008D4A3F"/>
    <w:rsid w:val="008D4A9F"/>
    <w:rsid w:val="008D4AEA"/>
    <w:rsid w:val="008D4B69"/>
    <w:rsid w:val="008D4BA3"/>
    <w:rsid w:val="008D4BA4"/>
    <w:rsid w:val="008D4C2C"/>
    <w:rsid w:val="008D4CBC"/>
    <w:rsid w:val="008D4CC3"/>
    <w:rsid w:val="008D4CD4"/>
    <w:rsid w:val="008D4D01"/>
    <w:rsid w:val="008D4D07"/>
    <w:rsid w:val="008D4D15"/>
    <w:rsid w:val="008D4D48"/>
    <w:rsid w:val="008D4D49"/>
    <w:rsid w:val="008D4D81"/>
    <w:rsid w:val="008D4DB6"/>
    <w:rsid w:val="008D4DF9"/>
    <w:rsid w:val="008D4E13"/>
    <w:rsid w:val="008D4EAA"/>
    <w:rsid w:val="008D4ED0"/>
    <w:rsid w:val="008D4F37"/>
    <w:rsid w:val="008D4F7C"/>
    <w:rsid w:val="008D5019"/>
    <w:rsid w:val="008D5026"/>
    <w:rsid w:val="008D50C3"/>
    <w:rsid w:val="008D5119"/>
    <w:rsid w:val="008D516C"/>
    <w:rsid w:val="008D5210"/>
    <w:rsid w:val="008D5212"/>
    <w:rsid w:val="008D5262"/>
    <w:rsid w:val="008D52F9"/>
    <w:rsid w:val="008D5343"/>
    <w:rsid w:val="008D5374"/>
    <w:rsid w:val="008D53E2"/>
    <w:rsid w:val="008D553F"/>
    <w:rsid w:val="008D5544"/>
    <w:rsid w:val="008D5561"/>
    <w:rsid w:val="008D55FA"/>
    <w:rsid w:val="008D5614"/>
    <w:rsid w:val="008D56FB"/>
    <w:rsid w:val="008D5751"/>
    <w:rsid w:val="008D578E"/>
    <w:rsid w:val="008D57A9"/>
    <w:rsid w:val="008D58CB"/>
    <w:rsid w:val="008D58E0"/>
    <w:rsid w:val="008D5922"/>
    <w:rsid w:val="008D5999"/>
    <w:rsid w:val="008D59EC"/>
    <w:rsid w:val="008D5A8C"/>
    <w:rsid w:val="008D5AD2"/>
    <w:rsid w:val="008D5B5E"/>
    <w:rsid w:val="008D5B80"/>
    <w:rsid w:val="008D5B83"/>
    <w:rsid w:val="008D5BFD"/>
    <w:rsid w:val="008D5C7F"/>
    <w:rsid w:val="008D5C95"/>
    <w:rsid w:val="008D5CB7"/>
    <w:rsid w:val="008D5CC5"/>
    <w:rsid w:val="008D5CE0"/>
    <w:rsid w:val="008D5D2C"/>
    <w:rsid w:val="008D5DA8"/>
    <w:rsid w:val="008D5DC8"/>
    <w:rsid w:val="008D5E01"/>
    <w:rsid w:val="008D5E0C"/>
    <w:rsid w:val="008D5E71"/>
    <w:rsid w:val="008D5E74"/>
    <w:rsid w:val="008D5EAC"/>
    <w:rsid w:val="008D5F9C"/>
    <w:rsid w:val="008D5FEB"/>
    <w:rsid w:val="008D6016"/>
    <w:rsid w:val="008D613B"/>
    <w:rsid w:val="008D61FA"/>
    <w:rsid w:val="008D62DB"/>
    <w:rsid w:val="008D633B"/>
    <w:rsid w:val="008D636E"/>
    <w:rsid w:val="008D6382"/>
    <w:rsid w:val="008D6486"/>
    <w:rsid w:val="008D6537"/>
    <w:rsid w:val="008D6597"/>
    <w:rsid w:val="008D6708"/>
    <w:rsid w:val="008D672B"/>
    <w:rsid w:val="008D673D"/>
    <w:rsid w:val="008D687B"/>
    <w:rsid w:val="008D687F"/>
    <w:rsid w:val="008D689F"/>
    <w:rsid w:val="008D68DC"/>
    <w:rsid w:val="008D690F"/>
    <w:rsid w:val="008D6931"/>
    <w:rsid w:val="008D69A3"/>
    <w:rsid w:val="008D6A41"/>
    <w:rsid w:val="008D6AC2"/>
    <w:rsid w:val="008D6AE6"/>
    <w:rsid w:val="008D6BAE"/>
    <w:rsid w:val="008D6BB4"/>
    <w:rsid w:val="008D6C01"/>
    <w:rsid w:val="008D6C21"/>
    <w:rsid w:val="008D6C34"/>
    <w:rsid w:val="008D6CA8"/>
    <w:rsid w:val="008D6D28"/>
    <w:rsid w:val="008D6D35"/>
    <w:rsid w:val="008D6DB1"/>
    <w:rsid w:val="008D6E5B"/>
    <w:rsid w:val="008D6EC0"/>
    <w:rsid w:val="008D6EC1"/>
    <w:rsid w:val="008D6F03"/>
    <w:rsid w:val="008D6F48"/>
    <w:rsid w:val="008D6FEB"/>
    <w:rsid w:val="008D713F"/>
    <w:rsid w:val="008D714A"/>
    <w:rsid w:val="008D71F4"/>
    <w:rsid w:val="008D727E"/>
    <w:rsid w:val="008D728F"/>
    <w:rsid w:val="008D72CE"/>
    <w:rsid w:val="008D737E"/>
    <w:rsid w:val="008D73D7"/>
    <w:rsid w:val="008D740B"/>
    <w:rsid w:val="008D7448"/>
    <w:rsid w:val="008D7471"/>
    <w:rsid w:val="008D7475"/>
    <w:rsid w:val="008D74AD"/>
    <w:rsid w:val="008D7507"/>
    <w:rsid w:val="008D750E"/>
    <w:rsid w:val="008D7539"/>
    <w:rsid w:val="008D75EA"/>
    <w:rsid w:val="008D764B"/>
    <w:rsid w:val="008D766C"/>
    <w:rsid w:val="008D772D"/>
    <w:rsid w:val="008D7749"/>
    <w:rsid w:val="008D77C8"/>
    <w:rsid w:val="008D78B3"/>
    <w:rsid w:val="008D78EC"/>
    <w:rsid w:val="008D7938"/>
    <w:rsid w:val="008D79D7"/>
    <w:rsid w:val="008D7B38"/>
    <w:rsid w:val="008D7C36"/>
    <w:rsid w:val="008D7C88"/>
    <w:rsid w:val="008D7D0D"/>
    <w:rsid w:val="008D7D49"/>
    <w:rsid w:val="008D7D8D"/>
    <w:rsid w:val="008D7D99"/>
    <w:rsid w:val="008D7D9A"/>
    <w:rsid w:val="008D7DB4"/>
    <w:rsid w:val="008D7DE0"/>
    <w:rsid w:val="008D7E0E"/>
    <w:rsid w:val="008D7EBD"/>
    <w:rsid w:val="008D7EC5"/>
    <w:rsid w:val="008D7F5E"/>
    <w:rsid w:val="008D7F6F"/>
    <w:rsid w:val="008D7F74"/>
    <w:rsid w:val="008D7F7C"/>
    <w:rsid w:val="008DCE23"/>
    <w:rsid w:val="008E002C"/>
    <w:rsid w:val="008E010B"/>
    <w:rsid w:val="008E01A9"/>
    <w:rsid w:val="008E0234"/>
    <w:rsid w:val="008E028C"/>
    <w:rsid w:val="008E0309"/>
    <w:rsid w:val="008E040C"/>
    <w:rsid w:val="008E04AD"/>
    <w:rsid w:val="008E04CF"/>
    <w:rsid w:val="008E0597"/>
    <w:rsid w:val="008E05F1"/>
    <w:rsid w:val="008E0608"/>
    <w:rsid w:val="008E0645"/>
    <w:rsid w:val="008E0726"/>
    <w:rsid w:val="008E077F"/>
    <w:rsid w:val="008E08E5"/>
    <w:rsid w:val="008E097D"/>
    <w:rsid w:val="008E099A"/>
    <w:rsid w:val="008E0A79"/>
    <w:rsid w:val="008E0AF3"/>
    <w:rsid w:val="008E0B9F"/>
    <w:rsid w:val="008E0C0B"/>
    <w:rsid w:val="008E0C4F"/>
    <w:rsid w:val="008E0CC1"/>
    <w:rsid w:val="008E0CD5"/>
    <w:rsid w:val="008E0E76"/>
    <w:rsid w:val="008E0E94"/>
    <w:rsid w:val="008E0E99"/>
    <w:rsid w:val="008E0F7F"/>
    <w:rsid w:val="008E118D"/>
    <w:rsid w:val="008E120A"/>
    <w:rsid w:val="008E1216"/>
    <w:rsid w:val="008E123D"/>
    <w:rsid w:val="008E1247"/>
    <w:rsid w:val="008E1255"/>
    <w:rsid w:val="008E1344"/>
    <w:rsid w:val="008E13CF"/>
    <w:rsid w:val="008E13D0"/>
    <w:rsid w:val="008E146A"/>
    <w:rsid w:val="008E1480"/>
    <w:rsid w:val="008E1486"/>
    <w:rsid w:val="008E14AA"/>
    <w:rsid w:val="008E14AB"/>
    <w:rsid w:val="008E14BF"/>
    <w:rsid w:val="008E14D4"/>
    <w:rsid w:val="008E14FA"/>
    <w:rsid w:val="008E14FD"/>
    <w:rsid w:val="008E1612"/>
    <w:rsid w:val="008E1658"/>
    <w:rsid w:val="008E16BC"/>
    <w:rsid w:val="008E171A"/>
    <w:rsid w:val="008E17B0"/>
    <w:rsid w:val="008E18FE"/>
    <w:rsid w:val="008E1941"/>
    <w:rsid w:val="008E1982"/>
    <w:rsid w:val="008E19C4"/>
    <w:rsid w:val="008E1B67"/>
    <w:rsid w:val="008E1C2C"/>
    <w:rsid w:val="008E1C70"/>
    <w:rsid w:val="008E1C77"/>
    <w:rsid w:val="008E1C81"/>
    <w:rsid w:val="008E1C9A"/>
    <w:rsid w:val="008E1CA6"/>
    <w:rsid w:val="008E1CD2"/>
    <w:rsid w:val="008E1D05"/>
    <w:rsid w:val="008E1D19"/>
    <w:rsid w:val="008E1D91"/>
    <w:rsid w:val="008E1E03"/>
    <w:rsid w:val="008E1E46"/>
    <w:rsid w:val="008E1E56"/>
    <w:rsid w:val="008E1E94"/>
    <w:rsid w:val="008E1FFE"/>
    <w:rsid w:val="008E2050"/>
    <w:rsid w:val="008E20DD"/>
    <w:rsid w:val="008E2110"/>
    <w:rsid w:val="008E2128"/>
    <w:rsid w:val="008E2182"/>
    <w:rsid w:val="008E21A3"/>
    <w:rsid w:val="008E2226"/>
    <w:rsid w:val="008E22C2"/>
    <w:rsid w:val="008E232D"/>
    <w:rsid w:val="008E233F"/>
    <w:rsid w:val="008E2340"/>
    <w:rsid w:val="008E2359"/>
    <w:rsid w:val="008E236F"/>
    <w:rsid w:val="008E2417"/>
    <w:rsid w:val="008E2499"/>
    <w:rsid w:val="008E24F3"/>
    <w:rsid w:val="008E24F4"/>
    <w:rsid w:val="008E25B9"/>
    <w:rsid w:val="008E25D8"/>
    <w:rsid w:val="008E262C"/>
    <w:rsid w:val="008E2694"/>
    <w:rsid w:val="008E26AC"/>
    <w:rsid w:val="008E26AD"/>
    <w:rsid w:val="008E26C5"/>
    <w:rsid w:val="008E271F"/>
    <w:rsid w:val="008E27FD"/>
    <w:rsid w:val="008E282B"/>
    <w:rsid w:val="008E289E"/>
    <w:rsid w:val="008E28B1"/>
    <w:rsid w:val="008E28CE"/>
    <w:rsid w:val="008E28E4"/>
    <w:rsid w:val="008E293B"/>
    <w:rsid w:val="008E29BF"/>
    <w:rsid w:val="008E2BFB"/>
    <w:rsid w:val="008E2C37"/>
    <w:rsid w:val="008E2C4E"/>
    <w:rsid w:val="008E2CDB"/>
    <w:rsid w:val="008E2D23"/>
    <w:rsid w:val="008E2D9F"/>
    <w:rsid w:val="008E2EB5"/>
    <w:rsid w:val="008E2FDF"/>
    <w:rsid w:val="008E305C"/>
    <w:rsid w:val="008E306B"/>
    <w:rsid w:val="008E3074"/>
    <w:rsid w:val="008E30EE"/>
    <w:rsid w:val="008E31A3"/>
    <w:rsid w:val="008E3276"/>
    <w:rsid w:val="008E339C"/>
    <w:rsid w:val="008E340D"/>
    <w:rsid w:val="008E3426"/>
    <w:rsid w:val="008E342D"/>
    <w:rsid w:val="008E3491"/>
    <w:rsid w:val="008E34D9"/>
    <w:rsid w:val="008E3638"/>
    <w:rsid w:val="008E3693"/>
    <w:rsid w:val="008E36C5"/>
    <w:rsid w:val="008E3862"/>
    <w:rsid w:val="008E38AE"/>
    <w:rsid w:val="008E3902"/>
    <w:rsid w:val="008E3903"/>
    <w:rsid w:val="008E3969"/>
    <w:rsid w:val="008E3976"/>
    <w:rsid w:val="008E39A5"/>
    <w:rsid w:val="008E3A27"/>
    <w:rsid w:val="008E3BA4"/>
    <w:rsid w:val="008E3BCF"/>
    <w:rsid w:val="008E3BDC"/>
    <w:rsid w:val="008E3CA5"/>
    <w:rsid w:val="008E3D25"/>
    <w:rsid w:val="008E3D7F"/>
    <w:rsid w:val="008E3DAE"/>
    <w:rsid w:val="008E3E13"/>
    <w:rsid w:val="008E3EC7"/>
    <w:rsid w:val="008E3EE8"/>
    <w:rsid w:val="008E3F3C"/>
    <w:rsid w:val="008E3F82"/>
    <w:rsid w:val="008E40FA"/>
    <w:rsid w:val="008E40FC"/>
    <w:rsid w:val="008E413B"/>
    <w:rsid w:val="008E4171"/>
    <w:rsid w:val="008E417C"/>
    <w:rsid w:val="008E41D1"/>
    <w:rsid w:val="008E424A"/>
    <w:rsid w:val="008E4263"/>
    <w:rsid w:val="008E42B0"/>
    <w:rsid w:val="008E4394"/>
    <w:rsid w:val="008E441E"/>
    <w:rsid w:val="008E44A2"/>
    <w:rsid w:val="008E44E8"/>
    <w:rsid w:val="008E460F"/>
    <w:rsid w:val="008E4717"/>
    <w:rsid w:val="008E47CF"/>
    <w:rsid w:val="008E48A9"/>
    <w:rsid w:val="008E48B1"/>
    <w:rsid w:val="008E4918"/>
    <w:rsid w:val="008E495E"/>
    <w:rsid w:val="008E49B4"/>
    <w:rsid w:val="008E4A50"/>
    <w:rsid w:val="008E4A7B"/>
    <w:rsid w:val="008E4CA9"/>
    <w:rsid w:val="008E4D38"/>
    <w:rsid w:val="008E4D41"/>
    <w:rsid w:val="008E4D83"/>
    <w:rsid w:val="008E4E21"/>
    <w:rsid w:val="008E4E7B"/>
    <w:rsid w:val="008E4FA8"/>
    <w:rsid w:val="008E4FAC"/>
    <w:rsid w:val="008E4FC4"/>
    <w:rsid w:val="008E5004"/>
    <w:rsid w:val="008E5064"/>
    <w:rsid w:val="008E5097"/>
    <w:rsid w:val="008E50AE"/>
    <w:rsid w:val="008E5182"/>
    <w:rsid w:val="008E5239"/>
    <w:rsid w:val="008E52E6"/>
    <w:rsid w:val="008E52FF"/>
    <w:rsid w:val="008E5313"/>
    <w:rsid w:val="008E531D"/>
    <w:rsid w:val="008E5400"/>
    <w:rsid w:val="008E5431"/>
    <w:rsid w:val="008E5505"/>
    <w:rsid w:val="008E5557"/>
    <w:rsid w:val="008E5594"/>
    <w:rsid w:val="008E56E2"/>
    <w:rsid w:val="008E572D"/>
    <w:rsid w:val="008E5809"/>
    <w:rsid w:val="008E582E"/>
    <w:rsid w:val="008E5887"/>
    <w:rsid w:val="008E5888"/>
    <w:rsid w:val="008E588B"/>
    <w:rsid w:val="008E58AB"/>
    <w:rsid w:val="008E5AC5"/>
    <w:rsid w:val="008E5B0E"/>
    <w:rsid w:val="008E5B1F"/>
    <w:rsid w:val="008E5B2F"/>
    <w:rsid w:val="008E5B66"/>
    <w:rsid w:val="008E5B87"/>
    <w:rsid w:val="008E5D1F"/>
    <w:rsid w:val="008E5D77"/>
    <w:rsid w:val="008E5D9C"/>
    <w:rsid w:val="008E5E07"/>
    <w:rsid w:val="008E5F92"/>
    <w:rsid w:val="008E5FB8"/>
    <w:rsid w:val="008E5FE7"/>
    <w:rsid w:val="008E605A"/>
    <w:rsid w:val="008E60F3"/>
    <w:rsid w:val="008E61C7"/>
    <w:rsid w:val="008E6291"/>
    <w:rsid w:val="008E6306"/>
    <w:rsid w:val="008E6363"/>
    <w:rsid w:val="008E63CF"/>
    <w:rsid w:val="008E64A5"/>
    <w:rsid w:val="008E6511"/>
    <w:rsid w:val="008E6515"/>
    <w:rsid w:val="008E6550"/>
    <w:rsid w:val="008E6552"/>
    <w:rsid w:val="008E6566"/>
    <w:rsid w:val="008E659D"/>
    <w:rsid w:val="008E65F6"/>
    <w:rsid w:val="008E6617"/>
    <w:rsid w:val="008E6671"/>
    <w:rsid w:val="008E66F7"/>
    <w:rsid w:val="008E679D"/>
    <w:rsid w:val="008E67C0"/>
    <w:rsid w:val="008E67E6"/>
    <w:rsid w:val="008E67E7"/>
    <w:rsid w:val="008E683B"/>
    <w:rsid w:val="008E69C5"/>
    <w:rsid w:val="008E69DD"/>
    <w:rsid w:val="008E69FB"/>
    <w:rsid w:val="008E6A05"/>
    <w:rsid w:val="008E6AC8"/>
    <w:rsid w:val="008E6C30"/>
    <w:rsid w:val="008E6C9A"/>
    <w:rsid w:val="008E6CEA"/>
    <w:rsid w:val="008E6D5F"/>
    <w:rsid w:val="008E6E0C"/>
    <w:rsid w:val="008E6E9F"/>
    <w:rsid w:val="008E6EA5"/>
    <w:rsid w:val="008E6EC6"/>
    <w:rsid w:val="008E6EDA"/>
    <w:rsid w:val="008E6F27"/>
    <w:rsid w:val="008E6F5C"/>
    <w:rsid w:val="008E6F7B"/>
    <w:rsid w:val="008E702A"/>
    <w:rsid w:val="008E7151"/>
    <w:rsid w:val="008E71AD"/>
    <w:rsid w:val="008E722C"/>
    <w:rsid w:val="008E724D"/>
    <w:rsid w:val="008E727F"/>
    <w:rsid w:val="008E72B9"/>
    <w:rsid w:val="008E73A0"/>
    <w:rsid w:val="008E73D2"/>
    <w:rsid w:val="008E74FC"/>
    <w:rsid w:val="008E7652"/>
    <w:rsid w:val="008E7684"/>
    <w:rsid w:val="008E774F"/>
    <w:rsid w:val="008E77BD"/>
    <w:rsid w:val="008E77D5"/>
    <w:rsid w:val="008E77EF"/>
    <w:rsid w:val="008E7826"/>
    <w:rsid w:val="008E788D"/>
    <w:rsid w:val="008E78A3"/>
    <w:rsid w:val="008E78B5"/>
    <w:rsid w:val="008E794E"/>
    <w:rsid w:val="008E79A2"/>
    <w:rsid w:val="008E7A13"/>
    <w:rsid w:val="008E7A42"/>
    <w:rsid w:val="008E7BB3"/>
    <w:rsid w:val="008E7C3B"/>
    <w:rsid w:val="008E7CF1"/>
    <w:rsid w:val="008E7D8A"/>
    <w:rsid w:val="008E7E49"/>
    <w:rsid w:val="008E7E84"/>
    <w:rsid w:val="008F000B"/>
    <w:rsid w:val="008F0060"/>
    <w:rsid w:val="008F00BB"/>
    <w:rsid w:val="008F00F3"/>
    <w:rsid w:val="008F0115"/>
    <w:rsid w:val="008F014E"/>
    <w:rsid w:val="008F017C"/>
    <w:rsid w:val="008F01BE"/>
    <w:rsid w:val="008F0254"/>
    <w:rsid w:val="008F02CD"/>
    <w:rsid w:val="008F02E7"/>
    <w:rsid w:val="008F0360"/>
    <w:rsid w:val="008F03B8"/>
    <w:rsid w:val="008F03C0"/>
    <w:rsid w:val="008F0402"/>
    <w:rsid w:val="008F0434"/>
    <w:rsid w:val="008F044A"/>
    <w:rsid w:val="008F046A"/>
    <w:rsid w:val="008F04DD"/>
    <w:rsid w:val="008F058D"/>
    <w:rsid w:val="008F0653"/>
    <w:rsid w:val="008F068D"/>
    <w:rsid w:val="008F06AB"/>
    <w:rsid w:val="008F06E7"/>
    <w:rsid w:val="008F0738"/>
    <w:rsid w:val="008F0870"/>
    <w:rsid w:val="008F0904"/>
    <w:rsid w:val="008F0933"/>
    <w:rsid w:val="008F099A"/>
    <w:rsid w:val="008F0A38"/>
    <w:rsid w:val="008F0A8B"/>
    <w:rsid w:val="008F0AA5"/>
    <w:rsid w:val="008F0AE2"/>
    <w:rsid w:val="008F0AF9"/>
    <w:rsid w:val="008F0B98"/>
    <w:rsid w:val="008F0BA4"/>
    <w:rsid w:val="008F0C62"/>
    <w:rsid w:val="008F0C77"/>
    <w:rsid w:val="008F0C7E"/>
    <w:rsid w:val="008F0C8A"/>
    <w:rsid w:val="008F0C9D"/>
    <w:rsid w:val="008F0CE9"/>
    <w:rsid w:val="008F0D52"/>
    <w:rsid w:val="008F0D55"/>
    <w:rsid w:val="008F0D7D"/>
    <w:rsid w:val="008F0DCA"/>
    <w:rsid w:val="008F0DF2"/>
    <w:rsid w:val="008F0E1E"/>
    <w:rsid w:val="008F0E23"/>
    <w:rsid w:val="008F0F59"/>
    <w:rsid w:val="008F0FF0"/>
    <w:rsid w:val="008F115A"/>
    <w:rsid w:val="008F1279"/>
    <w:rsid w:val="008F137A"/>
    <w:rsid w:val="008F13BE"/>
    <w:rsid w:val="008F13CE"/>
    <w:rsid w:val="008F13D5"/>
    <w:rsid w:val="008F144D"/>
    <w:rsid w:val="008F145A"/>
    <w:rsid w:val="008F145F"/>
    <w:rsid w:val="008F14B6"/>
    <w:rsid w:val="008F1592"/>
    <w:rsid w:val="008F1599"/>
    <w:rsid w:val="008F1733"/>
    <w:rsid w:val="008F1755"/>
    <w:rsid w:val="008F17BD"/>
    <w:rsid w:val="008F17D8"/>
    <w:rsid w:val="008F185A"/>
    <w:rsid w:val="008F18B1"/>
    <w:rsid w:val="008F193A"/>
    <w:rsid w:val="008F1A8B"/>
    <w:rsid w:val="008F1ABC"/>
    <w:rsid w:val="008F1AF9"/>
    <w:rsid w:val="008F1B4C"/>
    <w:rsid w:val="008F1B52"/>
    <w:rsid w:val="008F1BA1"/>
    <w:rsid w:val="008F1D43"/>
    <w:rsid w:val="008F1D4D"/>
    <w:rsid w:val="008F1D68"/>
    <w:rsid w:val="008F1E96"/>
    <w:rsid w:val="008F1EA9"/>
    <w:rsid w:val="008F1F41"/>
    <w:rsid w:val="008F1F5A"/>
    <w:rsid w:val="008F1F95"/>
    <w:rsid w:val="008F2023"/>
    <w:rsid w:val="008F205B"/>
    <w:rsid w:val="008F206A"/>
    <w:rsid w:val="008F228F"/>
    <w:rsid w:val="008F22A4"/>
    <w:rsid w:val="008F22B2"/>
    <w:rsid w:val="008F22BD"/>
    <w:rsid w:val="008F22D9"/>
    <w:rsid w:val="008F23DC"/>
    <w:rsid w:val="008F2517"/>
    <w:rsid w:val="008F25B5"/>
    <w:rsid w:val="008F260F"/>
    <w:rsid w:val="008F2674"/>
    <w:rsid w:val="008F267D"/>
    <w:rsid w:val="008F269E"/>
    <w:rsid w:val="008F26CD"/>
    <w:rsid w:val="008F2739"/>
    <w:rsid w:val="008F275D"/>
    <w:rsid w:val="008F27AC"/>
    <w:rsid w:val="008F2844"/>
    <w:rsid w:val="008F286B"/>
    <w:rsid w:val="008F28B5"/>
    <w:rsid w:val="008F2961"/>
    <w:rsid w:val="008F2A5F"/>
    <w:rsid w:val="008F2BD4"/>
    <w:rsid w:val="008F2C25"/>
    <w:rsid w:val="008F2C75"/>
    <w:rsid w:val="008F2C85"/>
    <w:rsid w:val="008F2CC9"/>
    <w:rsid w:val="008F2CD5"/>
    <w:rsid w:val="008F2D07"/>
    <w:rsid w:val="008F2DB2"/>
    <w:rsid w:val="008F2DD6"/>
    <w:rsid w:val="008F2E3D"/>
    <w:rsid w:val="008F2E66"/>
    <w:rsid w:val="008F2E87"/>
    <w:rsid w:val="008F2F1F"/>
    <w:rsid w:val="008F2FD3"/>
    <w:rsid w:val="008F30F6"/>
    <w:rsid w:val="008F31B3"/>
    <w:rsid w:val="008F320D"/>
    <w:rsid w:val="008F32AE"/>
    <w:rsid w:val="008F33A1"/>
    <w:rsid w:val="008F33D4"/>
    <w:rsid w:val="008F34CD"/>
    <w:rsid w:val="008F3564"/>
    <w:rsid w:val="008F357D"/>
    <w:rsid w:val="008F3622"/>
    <w:rsid w:val="008F3637"/>
    <w:rsid w:val="008F369E"/>
    <w:rsid w:val="008F37C9"/>
    <w:rsid w:val="008F3816"/>
    <w:rsid w:val="008F38AE"/>
    <w:rsid w:val="008F38B4"/>
    <w:rsid w:val="008F38DA"/>
    <w:rsid w:val="008F3996"/>
    <w:rsid w:val="008F39DA"/>
    <w:rsid w:val="008F3A6C"/>
    <w:rsid w:val="008F3A93"/>
    <w:rsid w:val="008F3AFD"/>
    <w:rsid w:val="008F3B2D"/>
    <w:rsid w:val="008F3B2E"/>
    <w:rsid w:val="008F3BFF"/>
    <w:rsid w:val="008F3C1D"/>
    <w:rsid w:val="008F3C36"/>
    <w:rsid w:val="008F3CC7"/>
    <w:rsid w:val="008F3DD8"/>
    <w:rsid w:val="008F3E72"/>
    <w:rsid w:val="008F4008"/>
    <w:rsid w:val="008F402F"/>
    <w:rsid w:val="008F403A"/>
    <w:rsid w:val="008F40B1"/>
    <w:rsid w:val="008F41A6"/>
    <w:rsid w:val="008F41E7"/>
    <w:rsid w:val="008F4206"/>
    <w:rsid w:val="008F4267"/>
    <w:rsid w:val="008F426A"/>
    <w:rsid w:val="008F42A6"/>
    <w:rsid w:val="008F42B3"/>
    <w:rsid w:val="008F42C8"/>
    <w:rsid w:val="008F4388"/>
    <w:rsid w:val="008F43AA"/>
    <w:rsid w:val="008F4410"/>
    <w:rsid w:val="008F4432"/>
    <w:rsid w:val="008F44A1"/>
    <w:rsid w:val="008F458E"/>
    <w:rsid w:val="008F45DE"/>
    <w:rsid w:val="008F461B"/>
    <w:rsid w:val="008F4676"/>
    <w:rsid w:val="008F4777"/>
    <w:rsid w:val="008F4791"/>
    <w:rsid w:val="008F47A6"/>
    <w:rsid w:val="008F47C0"/>
    <w:rsid w:val="008F47F1"/>
    <w:rsid w:val="008F4821"/>
    <w:rsid w:val="008F484A"/>
    <w:rsid w:val="008F48B0"/>
    <w:rsid w:val="008F48B4"/>
    <w:rsid w:val="008F48BB"/>
    <w:rsid w:val="008F48C1"/>
    <w:rsid w:val="008F48F1"/>
    <w:rsid w:val="008F49B5"/>
    <w:rsid w:val="008F4A02"/>
    <w:rsid w:val="008F4B1A"/>
    <w:rsid w:val="008F4B68"/>
    <w:rsid w:val="008F4B95"/>
    <w:rsid w:val="008F4B99"/>
    <w:rsid w:val="008F4C97"/>
    <w:rsid w:val="008F4CD5"/>
    <w:rsid w:val="008F4D28"/>
    <w:rsid w:val="008F4D8C"/>
    <w:rsid w:val="008F4DC7"/>
    <w:rsid w:val="008F4EEE"/>
    <w:rsid w:val="008F4F16"/>
    <w:rsid w:val="008F4F4C"/>
    <w:rsid w:val="008F4F52"/>
    <w:rsid w:val="008F4F5B"/>
    <w:rsid w:val="008F502E"/>
    <w:rsid w:val="008F5069"/>
    <w:rsid w:val="008F50EB"/>
    <w:rsid w:val="008F5151"/>
    <w:rsid w:val="008F517A"/>
    <w:rsid w:val="008F5190"/>
    <w:rsid w:val="008F51CC"/>
    <w:rsid w:val="008F5208"/>
    <w:rsid w:val="008F521A"/>
    <w:rsid w:val="008F528F"/>
    <w:rsid w:val="008F5354"/>
    <w:rsid w:val="008F5466"/>
    <w:rsid w:val="008F5540"/>
    <w:rsid w:val="008F558C"/>
    <w:rsid w:val="008F5650"/>
    <w:rsid w:val="008F5725"/>
    <w:rsid w:val="008F57EE"/>
    <w:rsid w:val="008F580C"/>
    <w:rsid w:val="008F5825"/>
    <w:rsid w:val="008F5846"/>
    <w:rsid w:val="008F58C2"/>
    <w:rsid w:val="008F58D2"/>
    <w:rsid w:val="008F593C"/>
    <w:rsid w:val="008F595B"/>
    <w:rsid w:val="008F598F"/>
    <w:rsid w:val="008F599C"/>
    <w:rsid w:val="008F5A66"/>
    <w:rsid w:val="008F5AE2"/>
    <w:rsid w:val="008F5B10"/>
    <w:rsid w:val="008F5B4E"/>
    <w:rsid w:val="008F5B7F"/>
    <w:rsid w:val="008F5BC4"/>
    <w:rsid w:val="008F5C4A"/>
    <w:rsid w:val="008F5CB7"/>
    <w:rsid w:val="008F5D72"/>
    <w:rsid w:val="008F5D85"/>
    <w:rsid w:val="008F5D89"/>
    <w:rsid w:val="008F5DC9"/>
    <w:rsid w:val="008F5E0F"/>
    <w:rsid w:val="008F5E50"/>
    <w:rsid w:val="008F5E6F"/>
    <w:rsid w:val="008F5EFE"/>
    <w:rsid w:val="008F5F5B"/>
    <w:rsid w:val="008F5F78"/>
    <w:rsid w:val="008F5FD6"/>
    <w:rsid w:val="008F604B"/>
    <w:rsid w:val="008F60CA"/>
    <w:rsid w:val="008F60E0"/>
    <w:rsid w:val="008F60E3"/>
    <w:rsid w:val="008F614A"/>
    <w:rsid w:val="008F61D2"/>
    <w:rsid w:val="008F61E6"/>
    <w:rsid w:val="008F6237"/>
    <w:rsid w:val="008F624A"/>
    <w:rsid w:val="008F6252"/>
    <w:rsid w:val="008F62A6"/>
    <w:rsid w:val="008F62BB"/>
    <w:rsid w:val="008F63D4"/>
    <w:rsid w:val="008F6492"/>
    <w:rsid w:val="008F64F1"/>
    <w:rsid w:val="008F64F5"/>
    <w:rsid w:val="008F654D"/>
    <w:rsid w:val="008F657E"/>
    <w:rsid w:val="008F6586"/>
    <w:rsid w:val="008F6587"/>
    <w:rsid w:val="008F6629"/>
    <w:rsid w:val="008F6648"/>
    <w:rsid w:val="008F6686"/>
    <w:rsid w:val="008F66B3"/>
    <w:rsid w:val="008F66B6"/>
    <w:rsid w:val="008F66EC"/>
    <w:rsid w:val="008F6760"/>
    <w:rsid w:val="008F679C"/>
    <w:rsid w:val="008F67CA"/>
    <w:rsid w:val="008F67D4"/>
    <w:rsid w:val="008F6810"/>
    <w:rsid w:val="008F6836"/>
    <w:rsid w:val="008F6851"/>
    <w:rsid w:val="008F696E"/>
    <w:rsid w:val="008F6A33"/>
    <w:rsid w:val="008F6A3D"/>
    <w:rsid w:val="008F6A73"/>
    <w:rsid w:val="008F6B43"/>
    <w:rsid w:val="008F6B73"/>
    <w:rsid w:val="008F6BB0"/>
    <w:rsid w:val="008F6CA0"/>
    <w:rsid w:val="008F6CAC"/>
    <w:rsid w:val="008F6D08"/>
    <w:rsid w:val="008F6D9E"/>
    <w:rsid w:val="008F6DF2"/>
    <w:rsid w:val="008F6E09"/>
    <w:rsid w:val="008F6E81"/>
    <w:rsid w:val="008F6EA7"/>
    <w:rsid w:val="008F6F22"/>
    <w:rsid w:val="008F7077"/>
    <w:rsid w:val="008F713D"/>
    <w:rsid w:val="008F7190"/>
    <w:rsid w:val="008F71EC"/>
    <w:rsid w:val="008F721C"/>
    <w:rsid w:val="008F726A"/>
    <w:rsid w:val="008F727E"/>
    <w:rsid w:val="008F7422"/>
    <w:rsid w:val="008F7463"/>
    <w:rsid w:val="008F74AF"/>
    <w:rsid w:val="008F7583"/>
    <w:rsid w:val="008F761E"/>
    <w:rsid w:val="008F76BC"/>
    <w:rsid w:val="008F770C"/>
    <w:rsid w:val="008F7868"/>
    <w:rsid w:val="008F7934"/>
    <w:rsid w:val="008F795A"/>
    <w:rsid w:val="008F79B0"/>
    <w:rsid w:val="008F7B6E"/>
    <w:rsid w:val="008F7B70"/>
    <w:rsid w:val="008F7BFB"/>
    <w:rsid w:val="008F7CD5"/>
    <w:rsid w:val="008F7D75"/>
    <w:rsid w:val="008F7DAF"/>
    <w:rsid w:val="008F7ED2"/>
    <w:rsid w:val="008F7EF3"/>
    <w:rsid w:val="008F7F6D"/>
    <w:rsid w:val="008F7F79"/>
    <w:rsid w:val="008F7F8D"/>
    <w:rsid w:val="008F7FF7"/>
    <w:rsid w:val="00900035"/>
    <w:rsid w:val="009000C7"/>
    <w:rsid w:val="00900193"/>
    <w:rsid w:val="009001F2"/>
    <w:rsid w:val="0090020A"/>
    <w:rsid w:val="00900265"/>
    <w:rsid w:val="00900280"/>
    <w:rsid w:val="009002D6"/>
    <w:rsid w:val="00900314"/>
    <w:rsid w:val="0090031D"/>
    <w:rsid w:val="00900355"/>
    <w:rsid w:val="0090038A"/>
    <w:rsid w:val="009003B5"/>
    <w:rsid w:val="009003E4"/>
    <w:rsid w:val="00900435"/>
    <w:rsid w:val="00900458"/>
    <w:rsid w:val="0090063E"/>
    <w:rsid w:val="00900688"/>
    <w:rsid w:val="009006F2"/>
    <w:rsid w:val="00900735"/>
    <w:rsid w:val="0090077B"/>
    <w:rsid w:val="00900782"/>
    <w:rsid w:val="009007AD"/>
    <w:rsid w:val="009007C0"/>
    <w:rsid w:val="00900870"/>
    <w:rsid w:val="00900935"/>
    <w:rsid w:val="00900969"/>
    <w:rsid w:val="00900973"/>
    <w:rsid w:val="009009A1"/>
    <w:rsid w:val="00900AA9"/>
    <w:rsid w:val="00900AD5"/>
    <w:rsid w:val="00900AE8"/>
    <w:rsid w:val="00900B4A"/>
    <w:rsid w:val="00900C32"/>
    <w:rsid w:val="00900C7C"/>
    <w:rsid w:val="00900C99"/>
    <w:rsid w:val="00900CFF"/>
    <w:rsid w:val="00900D3E"/>
    <w:rsid w:val="00900EE9"/>
    <w:rsid w:val="00900F37"/>
    <w:rsid w:val="00900F65"/>
    <w:rsid w:val="00900FC4"/>
    <w:rsid w:val="00900FDE"/>
    <w:rsid w:val="00900FFA"/>
    <w:rsid w:val="00901004"/>
    <w:rsid w:val="00901064"/>
    <w:rsid w:val="00901134"/>
    <w:rsid w:val="00901273"/>
    <w:rsid w:val="00901277"/>
    <w:rsid w:val="0090127A"/>
    <w:rsid w:val="00901319"/>
    <w:rsid w:val="009013AD"/>
    <w:rsid w:val="00901424"/>
    <w:rsid w:val="0090142D"/>
    <w:rsid w:val="00901515"/>
    <w:rsid w:val="009015CE"/>
    <w:rsid w:val="009015DF"/>
    <w:rsid w:val="00901606"/>
    <w:rsid w:val="00901618"/>
    <w:rsid w:val="009016BB"/>
    <w:rsid w:val="00901701"/>
    <w:rsid w:val="0090171B"/>
    <w:rsid w:val="00901747"/>
    <w:rsid w:val="00901827"/>
    <w:rsid w:val="00901888"/>
    <w:rsid w:val="009018B6"/>
    <w:rsid w:val="0090191A"/>
    <w:rsid w:val="00901925"/>
    <w:rsid w:val="009019A0"/>
    <w:rsid w:val="009019F7"/>
    <w:rsid w:val="00901A62"/>
    <w:rsid w:val="00901A7B"/>
    <w:rsid w:val="00901B9F"/>
    <w:rsid w:val="00901BE5"/>
    <w:rsid w:val="00901C7B"/>
    <w:rsid w:val="00901D15"/>
    <w:rsid w:val="00901E1F"/>
    <w:rsid w:val="00901E36"/>
    <w:rsid w:val="00901E7D"/>
    <w:rsid w:val="00901F16"/>
    <w:rsid w:val="00901F2B"/>
    <w:rsid w:val="00901F4A"/>
    <w:rsid w:val="00901FA6"/>
    <w:rsid w:val="0090203B"/>
    <w:rsid w:val="009020DF"/>
    <w:rsid w:val="009020E0"/>
    <w:rsid w:val="009020F8"/>
    <w:rsid w:val="00902100"/>
    <w:rsid w:val="00902144"/>
    <w:rsid w:val="00902151"/>
    <w:rsid w:val="0090220A"/>
    <w:rsid w:val="00902224"/>
    <w:rsid w:val="00902233"/>
    <w:rsid w:val="00902278"/>
    <w:rsid w:val="009022F8"/>
    <w:rsid w:val="00902321"/>
    <w:rsid w:val="009023AE"/>
    <w:rsid w:val="009023BB"/>
    <w:rsid w:val="009024C2"/>
    <w:rsid w:val="00902500"/>
    <w:rsid w:val="00902523"/>
    <w:rsid w:val="00902527"/>
    <w:rsid w:val="00902560"/>
    <w:rsid w:val="00902600"/>
    <w:rsid w:val="00902612"/>
    <w:rsid w:val="00902623"/>
    <w:rsid w:val="009026A3"/>
    <w:rsid w:val="009026E6"/>
    <w:rsid w:val="0090271A"/>
    <w:rsid w:val="0090273B"/>
    <w:rsid w:val="00902779"/>
    <w:rsid w:val="00902799"/>
    <w:rsid w:val="009027E9"/>
    <w:rsid w:val="009028AD"/>
    <w:rsid w:val="009028B7"/>
    <w:rsid w:val="009028DE"/>
    <w:rsid w:val="00902AC2"/>
    <w:rsid w:val="00902B3B"/>
    <w:rsid w:val="00902B49"/>
    <w:rsid w:val="00902BC0"/>
    <w:rsid w:val="00902BE0"/>
    <w:rsid w:val="00902BE2"/>
    <w:rsid w:val="00902C7D"/>
    <w:rsid w:val="00902DB7"/>
    <w:rsid w:val="00902F00"/>
    <w:rsid w:val="00902F14"/>
    <w:rsid w:val="00902F16"/>
    <w:rsid w:val="00902F4B"/>
    <w:rsid w:val="00902FCE"/>
    <w:rsid w:val="00902FF5"/>
    <w:rsid w:val="00903040"/>
    <w:rsid w:val="0090304C"/>
    <w:rsid w:val="00903057"/>
    <w:rsid w:val="009030AE"/>
    <w:rsid w:val="009030B2"/>
    <w:rsid w:val="00903139"/>
    <w:rsid w:val="009031BF"/>
    <w:rsid w:val="009032AE"/>
    <w:rsid w:val="0090338D"/>
    <w:rsid w:val="00903397"/>
    <w:rsid w:val="009033F5"/>
    <w:rsid w:val="009034B5"/>
    <w:rsid w:val="009035B8"/>
    <w:rsid w:val="009035BA"/>
    <w:rsid w:val="0090361A"/>
    <w:rsid w:val="00903765"/>
    <w:rsid w:val="00903782"/>
    <w:rsid w:val="00903879"/>
    <w:rsid w:val="009038B3"/>
    <w:rsid w:val="0090395D"/>
    <w:rsid w:val="00903A7B"/>
    <w:rsid w:val="00903AC9"/>
    <w:rsid w:val="00903B0B"/>
    <w:rsid w:val="00903B2F"/>
    <w:rsid w:val="00903B57"/>
    <w:rsid w:val="00903B9E"/>
    <w:rsid w:val="00903DCC"/>
    <w:rsid w:val="00903E7E"/>
    <w:rsid w:val="00903F35"/>
    <w:rsid w:val="00903F6C"/>
    <w:rsid w:val="00903F7E"/>
    <w:rsid w:val="009040CD"/>
    <w:rsid w:val="00904143"/>
    <w:rsid w:val="00904242"/>
    <w:rsid w:val="00904266"/>
    <w:rsid w:val="00904270"/>
    <w:rsid w:val="00904376"/>
    <w:rsid w:val="009043A8"/>
    <w:rsid w:val="00904403"/>
    <w:rsid w:val="00904493"/>
    <w:rsid w:val="009044DE"/>
    <w:rsid w:val="009045E7"/>
    <w:rsid w:val="009045F8"/>
    <w:rsid w:val="00904608"/>
    <w:rsid w:val="0090469C"/>
    <w:rsid w:val="0090471C"/>
    <w:rsid w:val="00904769"/>
    <w:rsid w:val="009047A0"/>
    <w:rsid w:val="00904820"/>
    <w:rsid w:val="00904998"/>
    <w:rsid w:val="009049DA"/>
    <w:rsid w:val="00904ABE"/>
    <w:rsid w:val="00904BBA"/>
    <w:rsid w:val="00904C07"/>
    <w:rsid w:val="00904C5E"/>
    <w:rsid w:val="00904C6E"/>
    <w:rsid w:val="00904CCC"/>
    <w:rsid w:val="00904D7A"/>
    <w:rsid w:val="00904E62"/>
    <w:rsid w:val="00904E85"/>
    <w:rsid w:val="00904E96"/>
    <w:rsid w:val="00904F49"/>
    <w:rsid w:val="00905073"/>
    <w:rsid w:val="009050EC"/>
    <w:rsid w:val="009050F6"/>
    <w:rsid w:val="00905115"/>
    <w:rsid w:val="00905176"/>
    <w:rsid w:val="009051DB"/>
    <w:rsid w:val="0090521C"/>
    <w:rsid w:val="00905230"/>
    <w:rsid w:val="009052B1"/>
    <w:rsid w:val="009052FD"/>
    <w:rsid w:val="00905348"/>
    <w:rsid w:val="00905403"/>
    <w:rsid w:val="00905417"/>
    <w:rsid w:val="00905452"/>
    <w:rsid w:val="009054A3"/>
    <w:rsid w:val="009054F2"/>
    <w:rsid w:val="00905568"/>
    <w:rsid w:val="009055F7"/>
    <w:rsid w:val="00905667"/>
    <w:rsid w:val="009057E9"/>
    <w:rsid w:val="009057FA"/>
    <w:rsid w:val="00905806"/>
    <w:rsid w:val="00905882"/>
    <w:rsid w:val="00905928"/>
    <w:rsid w:val="009059EB"/>
    <w:rsid w:val="00905AB3"/>
    <w:rsid w:val="00905ADF"/>
    <w:rsid w:val="00905B52"/>
    <w:rsid w:val="00905BCF"/>
    <w:rsid w:val="00905BD0"/>
    <w:rsid w:val="00905C19"/>
    <w:rsid w:val="00905C9F"/>
    <w:rsid w:val="00905CAA"/>
    <w:rsid w:val="00905CF7"/>
    <w:rsid w:val="00905D17"/>
    <w:rsid w:val="00905D2C"/>
    <w:rsid w:val="00905F23"/>
    <w:rsid w:val="00906082"/>
    <w:rsid w:val="009060B7"/>
    <w:rsid w:val="009060CF"/>
    <w:rsid w:val="0090613F"/>
    <w:rsid w:val="009061AF"/>
    <w:rsid w:val="00906359"/>
    <w:rsid w:val="0090636A"/>
    <w:rsid w:val="0090638B"/>
    <w:rsid w:val="009063A3"/>
    <w:rsid w:val="00906429"/>
    <w:rsid w:val="00906456"/>
    <w:rsid w:val="009064CA"/>
    <w:rsid w:val="00906500"/>
    <w:rsid w:val="00906546"/>
    <w:rsid w:val="009065EA"/>
    <w:rsid w:val="00906617"/>
    <w:rsid w:val="00906697"/>
    <w:rsid w:val="009066EF"/>
    <w:rsid w:val="00906745"/>
    <w:rsid w:val="009067D6"/>
    <w:rsid w:val="0090689B"/>
    <w:rsid w:val="009068A0"/>
    <w:rsid w:val="009068FA"/>
    <w:rsid w:val="009069DE"/>
    <w:rsid w:val="00906AC9"/>
    <w:rsid w:val="00906B69"/>
    <w:rsid w:val="00906C0D"/>
    <w:rsid w:val="00906C60"/>
    <w:rsid w:val="00906CA7"/>
    <w:rsid w:val="00906CAD"/>
    <w:rsid w:val="00906D98"/>
    <w:rsid w:val="00906EA3"/>
    <w:rsid w:val="00906EC6"/>
    <w:rsid w:val="0090706A"/>
    <w:rsid w:val="00907154"/>
    <w:rsid w:val="00907338"/>
    <w:rsid w:val="00907346"/>
    <w:rsid w:val="009073AB"/>
    <w:rsid w:val="009073B5"/>
    <w:rsid w:val="009073C5"/>
    <w:rsid w:val="009073D2"/>
    <w:rsid w:val="0090743D"/>
    <w:rsid w:val="0090745A"/>
    <w:rsid w:val="00907476"/>
    <w:rsid w:val="009074DF"/>
    <w:rsid w:val="009075AA"/>
    <w:rsid w:val="009075C3"/>
    <w:rsid w:val="009075ED"/>
    <w:rsid w:val="00907601"/>
    <w:rsid w:val="0090767B"/>
    <w:rsid w:val="009076F2"/>
    <w:rsid w:val="00907711"/>
    <w:rsid w:val="0090777F"/>
    <w:rsid w:val="00907828"/>
    <w:rsid w:val="009079A0"/>
    <w:rsid w:val="009079AA"/>
    <w:rsid w:val="00907ADE"/>
    <w:rsid w:val="00907AE9"/>
    <w:rsid w:val="00907C8F"/>
    <w:rsid w:val="00907E22"/>
    <w:rsid w:val="00907F5E"/>
    <w:rsid w:val="00907F74"/>
    <w:rsid w:val="00910054"/>
    <w:rsid w:val="00910083"/>
    <w:rsid w:val="009100BF"/>
    <w:rsid w:val="009100FD"/>
    <w:rsid w:val="00910147"/>
    <w:rsid w:val="00910217"/>
    <w:rsid w:val="0091021A"/>
    <w:rsid w:val="00910228"/>
    <w:rsid w:val="00910354"/>
    <w:rsid w:val="00910389"/>
    <w:rsid w:val="009104F8"/>
    <w:rsid w:val="0091053C"/>
    <w:rsid w:val="00910569"/>
    <w:rsid w:val="00910644"/>
    <w:rsid w:val="0091066B"/>
    <w:rsid w:val="009106AB"/>
    <w:rsid w:val="009106BA"/>
    <w:rsid w:val="00910707"/>
    <w:rsid w:val="0091070A"/>
    <w:rsid w:val="009107AD"/>
    <w:rsid w:val="009108DE"/>
    <w:rsid w:val="009109C3"/>
    <w:rsid w:val="00910A6E"/>
    <w:rsid w:val="00910B82"/>
    <w:rsid w:val="00910C1C"/>
    <w:rsid w:val="00910CFE"/>
    <w:rsid w:val="00910D09"/>
    <w:rsid w:val="00910D9D"/>
    <w:rsid w:val="00910DF1"/>
    <w:rsid w:val="00910E5D"/>
    <w:rsid w:val="00910F26"/>
    <w:rsid w:val="00910F5C"/>
    <w:rsid w:val="009110B3"/>
    <w:rsid w:val="00911129"/>
    <w:rsid w:val="00911152"/>
    <w:rsid w:val="0091126E"/>
    <w:rsid w:val="009112B8"/>
    <w:rsid w:val="0091132E"/>
    <w:rsid w:val="00911461"/>
    <w:rsid w:val="0091146C"/>
    <w:rsid w:val="0091152D"/>
    <w:rsid w:val="0091155B"/>
    <w:rsid w:val="00911584"/>
    <w:rsid w:val="0091164D"/>
    <w:rsid w:val="0091172F"/>
    <w:rsid w:val="00911748"/>
    <w:rsid w:val="009117BF"/>
    <w:rsid w:val="0091184A"/>
    <w:rsid w:val="00911924"/>
    <w:rsid w:val="0091194E"/>
    <w:rsid w:val="009119E4"/>
    <w:rsid w:val="00911A0E"/>
    <w:rsid w:val="00911A7C"/>
    <w:rsid w:val="00911A8A"/>
    <w:rsid w:val="00911AAA"/>
    <w:rsid w:val="00911AB3"/>
    <w:rsid w:val="00911B36"/>
    <w:rsid w:val="00911B7A"/>
    <w:rsid w:val="00911CFE"/>
    <w:rsid w:val="00911D0E"/>
    <w:rsid w:val="00911D1B"/>
    <w:rsid w:val="00911D2B"/>
    <w:rsid w:val="00911D70"/>
    <w:rsid w:val="00911E65"/>
    <w:rsid w:val="00911EA0"/>
    <w:rsid w:val="00911ECA"/>
    <w:rsid w:val="009121BB"/>
    <w:rsid w:val="009121FE"/>
    <w:rsid w:val="00912207"/>
    <w:rsid w:val="00912249"/>
    <w:rsid w:val="009122E0"/>
    <w:rsid w:val="009123BC"/>
    <w:rsid w:val="009123D0"/>
    <w:rsid w:val="009123DB"/>
    <w:rsid w:val="009125A5"/>
    <w:rsid w:val="009125DC"/>
    <w:rsid w:val="00912601"/>
    <w:rsid w:val="009126EE"/>
    <w:rsid w:val="00912805"/>
    <w:rsid w:val="0091281A"/>
    <w:rsid w:val="00912853"/>
    <w:rsid w:val="00912897"/>
    <w:rsid w:val="009128E7"/>
    <w:rsid w:val="0091291A"/>
    <w:rsid w:val="0091297C"/>
    <w:rsid w:val="009129CA"/>
    <w:rsid w:val="00912AC4"/>
    <w:rsid w:val="00912C33"/>
    <w:rsid w:val="00912D64"/>
    <w:rsid w:val="00912D7E"/>
    <w:rsid w:val="00912DAB"/>
    <w:rsid w:val="00912DB3"/>
    <w:rsid w:val="00912DD4"/>
    <w:rsid w:val="00912E7F"/>
    <w:rsid w:val="00912E86"/>
    <w:rsid w:val="00912EE4"/>
    <w:rsid w:val="00912EF4"/>
    <w:rsid w:val="00912F15"/>
    <w:rsid w:val="00912F34"/>
    <w:rsid w:val="00912F6E"/>
    <w:rsid w:val="00912FAB"/>
    <w:rsid w:val="00912FCA"/>
    <w:rsid w:val="00913043"/>
    <w:rsid w:val="00913291"/>
    <w:rsid w:val="009132A6"/>
    <w:rsid w:val="0091330A"/>
    <w:rsid w:val="0091339F"/>
    <w:rsid w:val="00913410"/>
    <w:rsid w:val="00913424"/>
    <w:rsid w:val="00913439"/>
    <w:rsid w:val="0091345E"/>
    <w:rsid w:val="00913467"/>
    <w:rsid w:val="00913471"/>
    <w:rsid w:val="0091350D"/>
    <w:rsid w:val="00913585"/>
    <w:rsid w:val="009135DD"/>
    <w:rsid w:val="0091366D"/>
    <w:rsid w:val="009136AB"/>
    <w:rsid w:val="009136B9"/>
    <w:rsid w:val="009136BE"/>
    <w:rsid w:val="00913736"/>
    <w:rsid w:val="009137CA"/>
    <w:rsid w:val="009138BB"/>
    <w:rsid w:val="009138BD"/>
    <w:rsid w:val="00913917"/>
    <w:rsid w:val="00913923"/>
    <w:rsid w:val="00913953"/>
    <w:rsid w:val="0091397A"/>
    <w:rsid w:val="00913988"/>
    <w:rsid w:val="00913A05"/>
    <w:rsid w:val="00913A6C"/>
    <w:rsid w:val="00913A9F"/>
    <w:rsid w:val="00913BFA"/>
    <w:rsid w:val="00913D01"/>
    <w:rsid w:val="00913D16"/>
    <w:rsid w:val="00913D1F"/>
    <w:rsid w:val="00913D52"/>
    <w:rsid w:val="00913D94"/>
    <w:rsid w:val="00913DBC"/>
    <w:rsid w:val="00913E32"/>
    <w:rsid w:val="00913E3D"/>
    <w:rsid w:val="00913F3F"/>
    <w:rsid w:val="00914026"/>
    <w:rsid w:val="0091402E"/>
    <w:rsid w:val="009140D3"/>
    <w:rsid w:val="009140EB"/>
    <w:rsid w:val="00914130"/>
    <w:rsid w:val="0091418C"/>
    <w:rsid w:val="009141EB"/>
    <w:rsid w:val="009141ED"/>
    <w:rsid w:val="0091433B"/>
    <w:rsid w:val="00914469"/>
    <w:rsid w:val="009144BE"/>
    <w:rsid w:val="009144ED"/>
    <w:rsid w:val="00914500"/>
    <w:rsid w:val="00914527"/>
    <w:rsid w:val="009146D2"/>
    <w:rsid w:val="00914721"/>
    <w:rsid w:val="009148C4"/>
    <w:rsid w:val="00914900"/>
    <w:rsid w:val="009149AA"/>
    <w:rsid w:val="00914A72"/>
    <w:rsid w:val="00914C3B"/>
    <w:rsid w:val="00914CB8"/>
    <w:rsid w:val="00914CEA"/>
    <w:rsid w:val="00914D13"/>
    <w:rsid w:val="00914D56"/>
    <w:rsid w:val="00914E47"/>
    <w:rsid w:val="00914F79"/>
    <w:rsid w:val="00914FB0"/>
    <w:rsid w:val="00914FD9"/>
    <w:rsid w:val="00914FEC"/>
    <w:rsid w:val="0091505B"/>
    <w:rsid w:val="009150AC"/>
    <w:rsid w:val="00915144"/>
    <w:rsid w:val="00915225"/>
    <w:rsid w:val="00915262"/>
    <w:rsid w:val="0091527E"/>
    <w:rsid w:val="0091528A"/>
    <w:rsid w:val="0091536D"/>
    <w:rsid w:val="009153A1"/>
    <w:rsid w:val="0091543A"/>
    <w:rsid w:val="00915453"/>
    <w:rsid w:val="00915456"/>
    <w:rsid w:val="00915470"/>
    <w:rsid w:val="00915481"/>
    <w:rsid w:val="00915597"/>
    <w:rsid w:val="009155E4"/>
    <w:rsid w:val="00915678"/>
    <w:rsid w:val="0091567D"/>
    <w:rsid w:val="009156B5"/>
    <w:rsid w:val="009156F3"/>
    <w:rsid w:val="009156F8"/>
    <w:rsid w:val="0091571E"/>
    <w:rsid w:val="009157AE"/>
    <w:rsid w:val="009157FD"/>
    <w:rsid w:val="00915808"/>
    <w:rsid w:val="00915915"/>
    <w:rsid w:val="00915945"/>
    <w:rsid w:val="0091594C"/>
    <w:rsid w:val="00915A54"/>
    <w:rsid w:val="00915BAF"/>
    <w:rsid w:val="00915C3A"/>
    <w:rsid w:val="00915CAD"/>
    <w:rsid w:val="00915D0D"/>
    <w:rsid w:val="00915DF9"/>
    <w:rsid w:val="00915EB3"/>
    <w:rsid w:val="00915F00"/>
    <w:rsid w:val="00915F28"/>
    <w:rsid w:val="00915F43"/>
    <w:rsid w:val="00915F52"/>
    <w:rsid w:val="00915F8F"/>
    <w:rsid w:val="00915FA8"/>
    <w:rsid w:val="00916063"/>
    <w:rsid w:val="0091618E"/>
    <w:rsid w:val="009161C7"/>
    <w:rsid w:val="00916248"/>
    <w:rsid w:val="0091627F"/>
    <w:rsid w:val="009162EA"/>
    <w:rsid w:val="00916344"/>
    <w:rsid w:val="009163BB"/>
    <w:rsid w:val="009164E1"/>
    <w:rsid w:val="009164EC"/>
    <w:rsid w:val="00916570"/>
    <w:rsid w:val="009165AE"/>
    <w:rsid w:val="00916627"/>
    <w:rsid w:val="009166FB"/>
    <w:rsid w:val="009167B4"/>
    <w:rsid w:val="009167E0"/>
    <w:rsid w:val="009167E7"/>
    <w:rsid w:val="0091689A"/>
    <w:rsid w:val="009168D9"/>
    <w:rsid w:val="00916937"/>
    <w:rsid w:val="00916964"/>
    <w:rsid w:val="009169E7"/>
    <w:rsid w:val="00916A42"/>
    <w:rsid w:val="00916A9B"/>
    <w:rsid w:val="00916B00"/>
    <w:rsid w:val="00916BE6"/>
    <w:rsid w:val="00916C5F"/>
    <w:rsid w:val="00916C77"/>
    <w:rsid w:val="00916D43"/>
    <w:rsid w:val="00916D5D"/>
    <w:rsid w:val="00916E89"/>
    <w:rsid w:val="00916EA7"/>
    <w:rsid w:val="0091700E"/>
    <w:rsid w:val="0091715F"/>
    <w:rsid w:val="009171D5"/>
    <w:rsid w:val="009171FF"/>
    <w:rsid w:val="00917206"/>
    <w:rsid w:val="0091721D"/>
    <w:rsid w:val="00917220"/>
    <w:rsid w:val="0091734F"/>
    <w:rsid w:val="00917368"/>
    <w:rsid w:val="0091739E"/>
    <w:rsid w:val="0091740F"/>
    <w:rsid w:val="00917482"/>
    <w:rsid w:val="009174A5"/>
    <w:rsid w:val="009174E8"/>
    <w:rsid w:val="009174F5"/>
    <w:rsid w:val="00917569"/>
    <w:rsid w:val="00917582"/>
    <w:rsid w:val="0091760C"/>
    <w:rsid w:val="00917618"/>
    <w:rsid w:val="0091762A"/>
    <w:rsid w:val="0091762C"/>
    <w:rsid w:val="00917643"/>
    <w:rsid w:val="0091775D"/>
    <w:rsid w:val="0091780A"/>
    <w:rsid w:val="0091781F"/>
    <w:rsid w:val="00917845"/>
    <w:rsid w:val="0091785B"/>
    <w:rsid w:val="009178D3"/>
    <w:rsid w:val="009179A2"/>
    <w:rsid w:val="009179F6"/>
    <w:rsid w:val="00917A39"/>
    <w:rsid w:val="00917AAD"/>
    <w:rsid w:val="00917AE2"/>
    <w:rsid w:val="00917B5B"/>
    <w:rsid w:val="00917BF5"/>
    <w:rsid w:val="00917C22"/>
    <w:rsid w:val="00917C6F"/>
    <w:rsid w:val="00917CE2"/>
    <w:rsid w:val="00917CFB"/>
    <w:rsid w:val="00917D9E"/>
    <w:rsid w:val="00917DC8"/>
    <w:rsid w:val="00917DD7"/>
    <w:rsid w:val="00917E5A"/>
    <w:rsid w:val="00917F3D"/>
    <w:rsid w:val="0091CEC9"/>
    <w:rsid w:val="0092002A"/>
    <w:rsid w:val="009200D9"/>
    <w:rsid w:val="009202BD"/>
    <w:rsid w:val="00920352"/>
    <w:rsid w:val="00920391"/>
    <w:rsid w:val="0092042F"/>
    <w:rsid w:val="00920458"/>
    <w:rsid w:val="00920490"/>
    <w:rsid w:val="00920495"/>
    <w:rsid w:val="009204A2"/>
    <w:rsid w:val="00920503"/>
    <w:rsid w:val="009205BC"/>
    <w:rsid w:val="009205E9"/>
    <w:rsid w:val="0092061B"/>
    <w:rsid w:val="0092065B"/>
    <w:rsid w:val="00920670"/>
    <w:rsid w:val="009206A6"/>
    <w:rsid w:val="009206B3"/>
    <w:rsid w:val="00920707"/>
    <w:rsid w:val="00920780"/>
    <w:rsid w:val="0092079B"/>
    <w:rsid w:val="009207AA"/>
    <w:rsid w:val="0092084A"/>
    <w:rsid w:val="00920873"/>
    <w:rsid w:val="009208DA"/>
    <w:rsid w:val="0092096E"/>
    <w:rsid w:val="009209F2"/>
    <w:rsid w:val="009209FD"/>
    <w:rsid w:val="00920ADA"/>
    <w:rsid w:val="00920AF6"/>
    <w:rsid w:val="00920B46"/>
    <w:rsid w:val="00920B68"/>
    <w:rsid w:val="00920D0C"/>
    <w:rsid w:val="00920D3D"/>
    <w:rsid w:val="00920D61"/>
    <w:rsid w:val="00920D6D"/>
    <w:rsid w:val="00920D88"/>
    <w:rsid w:val="00920DC1"/>
    <w:rsid w:val="00920DED"/>
    <w:rsid w:val="00920E4C"/>
    <w:rsid w:val="00920F24"/>
    <w:rsid w:val="00920F4A"/>
    <w:rsid w:val="00920FFA"/>
    <w:rsid w:val="00921093"/>
    <w:rsid w:val="009210D4"/>
    <w:rsid w:val="009210F5"/>
    <w:rsid w:val="0092113F"/>
    <w:rsid w:val="00921150"/>
    <w:rsid w:val="009212D5"/>
    <w:rsid w:val="009212E1"/>
    <w:rsid w:val="00921389"/>
    <w:rsid w:val="0092145C"/>
    <w:rsid w:val="00921486"/>
    <w:rsid w:val="0092163C"/>
    <w:rsid w:val="00921649"/>
    <w:rsid w:val="009216EB"/>
    <w:rsid w:val="00921710"/>
    <w:rsid w:val="0092172C"/>
    <w:rsid w:val="00921737"/>
    <w:rsid w:val="009217C7"/>
    <w:rsid w:val="0092185C"/>
    <w:rsid w:val="0092189C"/>
    <w:rsid w:val="009218D6"/>
    <w:rsid w:val="009218F1"/>
    <w:rsid w:val="0092191A"/>
    <w:rsid w:val="00921935"/>
    <w:rsid w:val="0092197C"/>
    <w:rsid w:val="00921BA9"/>
    <w:rsid w:val="00921C7A"/>
    <w:rsid w:val="00921CF4"/>
    <w:rsid w:val="00921DBC"/>
    <w:rsid w:val="00921DE5"/>
    <w:rsid w:val="00921DF5"/>
    <w:rsid w:val="00921F2D"/>
    <w:rsid w:val="00921F90"/>
    <w:rsid w:val="00921FD2"/>
    <w:rsid w:val="00922000"/>
    <w:rsid w:val="0092205D"/>
    <w:rsid w:val="009220C3"/>
    <w:rsid w:val="00922126"/>
    <w:rsid w:val="0092216F"/>
    <w:rsid w:val="009221B3"/>
    <w:rsid w:val="009223AB"/>
    <w:rsid w:val="009223FB"/>
    <w:rsid w:val="009224DB"/>
    <w:rsid w:val="00922516"/>
    <w:rsid w:val="00922550"/>
    <w:rsid w:val="009225BD"/>
    <w:rsid w:val="00922625"/>
    <w:rsid w:val="0092267C"/>
    <w:rsid w:val="00922684"/>
    <w:rsid w:val="009226ED"/>
    <w:rsid w:val="009227C6"/>
    <w:rsid w:val="00922811"/>
    <w:rsid w:val="00922819"/>
    <w:rsid w:val="009229C2"/>
    <w:rsid w:val="009229E9"/>
    <w:rsid w:val="00922A72"/>
    <w:rsid w:val="00922ACC"/>
    <w:rsid w:val="00922BCB"/>
    <w:rsid w:val="00922BEB"/>
    <w:rsid w:val="00922C1B"/>
    <w:rsid w:val="00922C5C"/>
    <w:rsid w:val="00922C9E"/>
    <w:rsid w:val="00922CA0"/>
    <w:rsid w:val="00922D21"/>
    <w:rsid w:val="00922D8C"/>
    <w:rsid w:val="00922DE7"/>
    <w:rsid w:val="00922DF4"/>
    <w:rsid w:val="00922E0C"/>
    <w:rsid w:val="00922EAD"/>
    <w:rsid w:val="00922EBE"/>
    <w:rsid w:val="00922F7A"/>
    <w:rsid w:val="00922F93"/>
    <w:rsid w:val="009230AF"/>
    <w:rsid w:val="0092310F"/>
    <w:rsid w:val="00923213"/>
    <w:rsid w:val="009232D1"/>
    <w:rsid w:val="009232F0"/>
    <w:rsid w:val="009233F1"/>
    <w:rsid w:val="00923439"/>
    <w:rsid w:val="00923467"/>
    <w:rsid w:val="009234D9"/>
    <w:rsid w:val="00923517"/>
    <w:rsid w:val="0092351C"/>
    <w:rsid w:val="00923556"/>
    <w:rsid w:val="00923589"/>
    <w:rsid w:val="009235FE"/>
    <w:rsid w:val="00923614"/>
    <w:rsid w:val="0092366B"/>
    <w:rsid w:val="00923731"/>
    <w:rsid w:val="0092377C"/>
    <w:rsid w:val="0092383C"/>
    <w:rsid w:val="00923925"/>
    <w:rsid w:val="00923991"/>
    <w:rsid w:val="009239B6"/>
    <w:rsid w:val="00923A6A"/>
    <w:rsid w:val="00923AAE"/>
    <w:rsid w:val="00923B28"/>
    <w:rsid w:val="00923B53"/>
    <w:rsid w:val="00923C09"/>
    <w:rsid w:val="00923C38"/>
    <w:rsid w:val="00923C5E"/>
    <w:rsid w:val="00923C68"/>
    <w:rsid w:val="00923CDA"/>
    <w:rsid w:val="00923D1B"/>
    <w:rsid w:val="00923D25"/>
    <w:rsid w:val="00923D64"/>
    <w:rsid w:val="00923DA3"/>
    <w:rsid w:val="00923DA5"/>
    <w:rsid w:val="00923EF1"/>
    <w:rsid w:val="00923F2F"/>
    <w:rsid w:val="0092403E"/>
    <w:rsid w:val="0092409D"/>
    <w:rsid w:val="009240CF"/>
    <w:rsid w:val="009241C8"/>
    <w:rsid w:val="00924273"/>
    <w:rsid w:val="009242B0"/>
    <w:rsid w:val="009242D6"/>
    <w:rsid w:val="00924342"/>
    <w:rsid w:val="009243A7"/>
    <w:rsid w:val="009243B0"/>
    <w:rsid w:val="00924407"/>
    <w:rsid w:val="00924432"/>
    <w:rsid w:val="00924578"/>
    <w:rsid w:val="009245CE"/>
    <w:rsid w:val="009245DB"/>
    <w:rsid w:val="00924708"/>
    <w:rsid w:val="009247AC"/>
    <w:rsid w:val="009247F2"/>
    <w:rsid w:val="0092480F"/>
    <w:rsid w:val="00924895"/>
    <w:rsid w:val="009248A0"/>
    <w:rsid w:val="009248B7"/>
    <w:rsid w:val="009249E1"/>
    <w:rsid w:val="009249EA"/>
    <w:rsid w:val="00924A08"/>
    <w:rsid w:val="00924B33"/>
    <w:rsid w:val="00924BA3"/>
    <w:rsid w:val="00924BD3"/>
    <w:rsid w:val="00924BE2"/>
    <w:rsid w:val="00924C73"/>
    <w:rsid w:val="00924C82"/>
    <w:rsid w:val="00924CA5"/>
    <w:rsid w:val="00924CE5"/>
    <w:rsid w:val="00924CED"/>
    <w:rsid w:val="00924D0C"/>
    <w:rsid w:val="00924D36"/>
    <w:rsid w:val="00924D6C"/>
    <w:rsid w:val="00924DD0"/>
    <w:rsid w:val="00924DE8"/>
    <w:rsid w:val="00924E44"/>
    <w:rsid w:val="00924F61"/>
    <w:rsid w:val="00924FA1"/>
    <w:rsid w:val="0092504D"/>
    <w:rsid w:val="009250F5"/>
    <w:rsid w:val="00925128"/>
    <w:rsid w:val="009252A8"/>
    <w:rsid w:val="00925315"/>
    <w:rsid w:val="00925345"/>
    <w:rsid w:val="00925487"/>
    <w:rsid w:val="00925499"/>
    <w:rsid w:val="009254BA"/>
    <w:rsid w:val="00925575"/>
    <w:rsid w:val="0092558A"/>
    <w:rsid w:val="009256B4"/>
    <w:rsid w:val="009256E8"/>
    <w:rsid w:val="0092576F"/>
    <w:rsid w:val="00925816"/>
    <w:rsid w:val="009258B9"/>
    <w:rsid w:val="009258C3"/>
    <w:rsid w:val="009258D0"/>
    <w:rsid w:val="0092594D"/>
    <w:rsid w:val="0092595A"/>
    <w:rsid w:val="009259AE"/>
    <w:rsid w:val="009259E4"/>
    <w:rsid w:val="009259F2"/>
    <w:rsid w:val="00925A62"/>
    <w:rsid w:val="00925AAE"/>
    <w:rsid w:val="00925B21"/>
    <w:rsid w:val="00925B37"/>
    <w:rsid w:val="00925C06"/>
    <w:rsid w:val="00925C61"/>
    <w:rsid w:val="00925CDB"/>
    <w:rsid w:val="00925D7B"/>
    <w:rsid w:val="00925DA1"/>
    <w:rsid w:val="00925DEE"/>
    <w:rsid w:val="00925E49"/>
    <w:rsid w:val="00925EF9"/>
    <w:rsid w:val="00925F93"/>
    <w:rsid w:val="0092600C"/>
    <w:rsid w:val="009260B7"/>
    <w:rsid w:val="009260C7"/>
    <w:rsid w:val="009260C9"/>
    <w:rsid w:val="0092611E"/>
    <w:rsid w:val="00926183"/>
    <w:rsid w:val="009261C4"/>
    <w:rsid w:val="009261E9"/>
    <w:rsid w:val="009262A6"/>
    <w:rsid w:val="00926344"/>
    <w:rsid w:val="00926349"/>
    <w:rsid w:val="00926367"/>
    <w:rsid w:val="00926399"/>
    <w:rsid w:val="009263F9"/>
    <w:rsid w:val="0092644A"/>
    <w:rsid w:val="009264DC"/>
    <w:rsid w:val="009264EA"/>
    <w:rsid w:val="009264F0"/>
    <w:rsid w:val="00926501"/>
    <w:rsid w:val="009265DC"/>
    <w:rsid w:val="00926626"/>
    <w:rsid w:val="00926636"/>
    <w:rsid w:val="00926657"/>
    <w:rsid w:val="0092668A"/>
    <w:rsid w:val="009266F7"/>
    <w:rsid w:val="0092673F"/>
    <w:rsid w:val="009267C4"/>
    <w:rsid w:val="009267E6"/>
    <w:rsid w:val="009267F7"/>
    <w:rsid w:val="00926832"/>
    <w:rsid w:val="0092684B"/>
    <w:rsid w:val="0092687C"/>
    <w:rsid w:val="009268B5"/>
    <w:rsid w:val="009268DD"/>
    <w:rsid w:val="00926962"/>
    <w:rsid w:val="00926972"/>
    <w:rsid w:val="00926A10"/>
    <w:rsid w:val="00926A3D"/>
    <w:rsid w:val="00926ABD"/>
    <w:rsid w:val="00926B28"/>
    <w:rsid w:val="00926B5A"/>
    <w:rsid w:val="00926B5C"/>
    <w:rsid w:val="00926B86"/>
    <w:rsid w:val="00926BE6"/>
    <w:rsid w:val="00926D10"/>
    <w:rsid w:val="00926D37"/>
    <w:rsid w:val="00926DA2"/>
    <w:rsid w:val="00926E01"/>
    <w:rsid w:val="00926EA0"/>
    <w:rsid w:val="00926EEE"/>
    <w:rsid w:val="00926F0A"/>
    <w:rsid w:val="00926F73"/>
    <w:rsid w:val="0092706C"/>
    <w:rsid w:val="009270A8"/>
    <w:rsid w:val="009270B6"/>
    <w:rsid w:val="009270E5"/>
    <w:rsid w:val="00927140"/>
    <w:rsid w:val="009271A5"/>
    <w:rsid w:val="00927245"/>
    <w:rsid w:val="00927283"/>
    <w:rsid w:val="0092736A"/>
    <w:rsid w:val="009273F6"/>
    <w:rsid w:val="0092740B"/>
    <w:rsid w:val="0092741B"/>
    <w:rsid w:val="00927474"/>
    <w:rsid w:val="0092749B"/>
    <w:rsid w:val="009274B1"/>
    <w:rsid w:val="0092752A"/>
    <w:rsid w:val="009275A8"/>
    <w:rsid w:val="00927622"/>
    <w:rsid w:val="00927654"/>
    <w:rsid w:val="0092772C"/>
    <w:rsid w:val="0092772E"/>
    <w:rsid w:val="00927741"/>
    <w:rsid w:val="009277CC"/>
    <w:rsid w:val="00927839"/>
    <w:rsid w:val="00927884"/>
    <w:rsid w:val="00927984"/>
    <w:rsid w:val="00927A0A"/>
    <w:rsid w:val="00927A2D"/>
    <w:rsid w:val="00927ACD"/>
    <w:rsid w:val="00927AD4"/>
    <w:rsid w:val="00927B1A"/>
    <w:rsid w:val="00927B22"/>
    <w:rsid w:val="00927B76"/>
    <w:rsid w:val="00927BB5"/>
    <w:rsid w:val="00927BE6"/>
    <w:rsid w:val="00927C52"/>
    <w:rsid w:val="00927CA1"/>
    <w:rsid w:val="00927CD9"/>
    <w:rsid w:val="00927CDD"/>
    <w:rsid w:val="00927CFF"/>
    <w:rsid w:val="00927D0B"/>
    <w:rsid w:val="00927FD3"/>
    <w:rsid w:val="0092DD22"/>
    <w:rsid w:val="00930011"/>
    <w:rsid w:val="00930054"/>
    <w:rsid w:val="0093005A"/>
    <w:rsid w:val="00930162"/>
    <w:rsid w:val="009301AD"/>
    <w:rsid w:val="0093028A"/>
    <w:rsid w:val="00930340"/>
    <w:rsid w:val="00930353"/>
    <w:rsid w:val="00930392"/>
    <w:rsid w:val="00930399"/>
    <w:rsid w:val="009303A1"/>
    <w:rsid w:val="0093053F"/>
    <w:rsid w:val="00930544"/>
    <w:rsid w:val="00930602"/>
    <w:rsid w:val="0093060B"/>
    <w:rsid w:val="00930660"/>
    <w:rsid w:val="0093089F"/>
    <w:rsid w:val="009308A8"/>
    <w:rsid w:val="009308E1"/>
    <w:rsid w:val="0093091F"/>
    <w:rsid w:val="00930A14"/>
    <w:rsid w:val="00930A5C"/>
    <w:rsid w:val="00930AA1"/>
    <w:rsid w:val="00930B1C"/>
    <w:rsid w:val="00930B50"/>
    <w:rsid w:val="00930B57"/>
    <w:rsid w:val="00930C2E"/>
    <w:rsid w:val="00930C3F"/>
    <w:rsid w:val="00930CB0"/>
    <w:rsid w:val="00930E20"/>
    <w:rsid w:val="00930EFC"/>
    <w:rsid w:val="00930FC7"/>
    <w:rsid w:val="009310A5"/>
    <w:rsid w:val="009310B8"/>
    <w:rsid w:val="009310D8"/>
    <w:rsid w:val="009310E9"/>
    <w:rsid w:val="00931163"/>
    <w:rsid w:val="00931168"/>
    <w:rsid w:val="009311D7"/>
    <w:rsid w:val="009311EF"/>
    <w:rsid w:val="00931223"/>
    <w:rsid w:val="009312C0"/>
    <w:rsid w:val="00931386"/>
    <w:rsid w:val="00931512"/>
    <w:rsid w:val="0093154D"/>
    <w:rsid w:val="009315A5"/>
    <w:rsid w:val="009315EA"/>
    <w:rsid w:val="00931677"/>
    <w:rsid w:val="009316C1"/>
    <w:rsid w:val="009316D5"/>
    <w:rsid w:val="00931734"/>
    <w:rsid w:val="009317E2"/>
    <w:rsid w:val="00931834"/>
    <w:rsid w:val="0093183C"/>
    <w:rsid w:val="00931856"/>
    <w:rsid w:val="009318EB"/>
    <w:rsid w:val="00931AD7"/>
    <w:rsid w:val="00931AE6"/>
    <w:rsid w:val="00931B0C"/>
    <w:rsid w:val="00931B65"/>
    <w:rsid w:val="00931BEA"/>
    <w:rsid w:val="00931C54"/>
    <w:rsid w:val="00931D55"/>
    <w:rsid w:val="00931DD8"/>
    <w:rsid w:val="00931E12"/>
    <w:rsid w:val="00931EA6"/>
    <w:rsid w:val="00931F41"/>
    <w:rsid w:val="00931F47"/>
    <w:rsid w:val="00931FEE"/>
    <w:rsid w:val="00932045"/>
    <w:rsid w:val="00932050"/>
    <w:rsid w:val="00932058"/>
    <w:rsid w:val="009320BA"/>
    <w:rsid w:val="009320CF"/>
    <w:rsid w:val="009320F7"/>
    <w:rsid w:val="0093213E"/>
    <w:rsid w:val="009321A4"/>
    <w:rsid w:val="009321C5"/>
    <w:rsid w:val="009321D3"/>
    <w:rsid w:val="00932237"/>
    <w:rsid w:val="00932287"/>
    <w:rsid w:val="00932300"/>
    <w:rsid w:val="0093235B"/>
    <w:rsid w:val="0093235E"/>
    <w:rsid w:val="009323DC"/>
    <w:rsid w:val="0093247D"/>
    <w:rsid w:val="00932496"/>
    <w:rsid w:val="0093253C"/>
    <w:rsid w:val="0093257E"/>
    <w:rsid w:val="0093262D"/>
    <w:rsid w:val="0093268B"/>
    <w:rsid w:val="009326F5"/>
    <w:rsid w:val="00932727"/>
    <w:rsid w:val="00932772"/>
    <w:rsid w:val="009327D3"/>
    <w:rsid w:val="00932836"/>
    <w:rsid w:val="00932876"/>
    <w:rsid w:val="009328D8"/>
    <w:rsid w:val="00932911"/>
    <w:rsid w:val="0093291E"/>
    <w:rsid w:val="0093295B"/>
    <w:rsid w:val="0093298B"/>
    <w:rsid w:val="00932A06"/>
    <w:rsid w:val="00932A14"/>
    <w:rsid w:val="00932A90"/>
    <w:rsid w:val="00932A9D"/>
    <w:rsid w:val="00932B26"/>
    <w:rsid w:val="00932B31"/>
    <w:rsid w:val="00932B35"/>
    <w:rsid w:val="00932B7D"/>
    <w:rsid w:val="00932CBD"/>
    <w:rsid w:val="00932D9A"/>
    <w:rsid w:val="00932DE1"/>
    <w:rsid w:val="00932DE6"/>
    <w:rsid w:val="00932DF2"/>
    <w:rsid w:val="00932E46"/>
    <w:rsid w:val="00932ED7"/>
    <w:rsid w:val="00932F29"/>
    <w:rsid w:val="00932F47"/>
    <w:rsid w:val="00932F84"/>
    <w:rsid w:val="00932FF9"/>
    <w:rsid w:val="009330AE"/>
    <w:rsid w:val="009330B9"/>
    <w:rsid w:val="009330E4"/>
    <w:rsid w:val="00933166"/>
    <w:rsid w:val="009331AE"/>
    <w:rsid w:val="009332F1"/>
    <w:rsid w:val="0093335D"/>
    <w:rsid w:val="009333A3"/>
    <w:rsid w:val="009334B0"/>
    <w:rsid w:val="009334CD"/>
    <w:rsid w:val="009334CF"/>
    <w:rsid w:val="0093352A"/>
    <w:rsid w:val="009335D4"/>
    <w:rsid w:val="00933603"/>
    <w:rsid w:val="00933669"/>
    <w:rsid w:val="009336B3"/>
    <w:rsid w:val="00933717"/>
    <w:rsid w:val="00933777"/>
    <w:rsid w:val="009337C7"/>
    <w:rsid w:val="00933830"/>
    <w:rsid w:val="00933835"/>
    <w:rsid w:val="00933891"/>
    <w:rsid w:val="009338A7"/>
    <w:rsid w:val="009338FF"/>
    <w:rsid w:val="00933928"/>
    <w:rsid w:val="00933935"/>
    <w:rsid w:val="00933999"/>
    <w:rsid w:val="009339B0"/>
    <w:rsid w:val="009339D8"/>
    <w:rsid w:val="00933A86"/>
    <w:rsid w:val="00933AC7"/>
    <w:rsid w:val="00933B15"/>
    <w:rsid w:val="00933BAB"/>
    <w:rsid w:val="00933C61"/>
    <w:rsid w:val="00933C72"/>
    <w:rsid w:val="00933D14"/>
    <w:rsid w:val="00933D5D"/>
    <w:rsid w:val="00933D81"/>
    <w:rsid w:val="00933E24"/>
    <w:rsid w:val="00933E9F"/>
    <w:rsid w:val="00933F18"/>
    <w:rsid w:val="00933F66"/>
    <w:rsid w:val="00933FD7"/>
    <w:rsid w:val="00934044"/>
    <w:rsid w:val="0093406F"/>
    <w:rsid w:val="00934092"/>
    <w:rsid w:val="0093409A"/>
    <w:rsid w:val="009340CA"/>
    <w:rsid w:val="0093417C"/>
    <w:rsid w:val="00934194"/>
    <w:rsid w:val="00934223"/>
    <w:rsid w:val="0093432E"/>
    <w:rsid w:val="00934350"/>
    <w:rsid w:val="009343C9"/>
    <w:rsid w:val="00934400"/>
    <w:rsid w:val="00934490"/>
    <w:rsid w:val="009344B9"/>
    <w:rsid w:val="00934523"/>
    <w:rsid w:val="00934537"/>
    <w:rsid w:val="009346D5"/>
    <w:rsid w:val="009346EB"/>
    <w:rsid w:val="009347D3"/>
    <w:rsid w:val="0093488E"/>
    <w:rsid w:val="009348D5"/>
    <w:rsid w:val="009348FA"/>
    <w:rsid w:val="0093496A"/>
    <w:rsid w:val="00934A64"/>
    <w:rsid w:val="00934BA8"/>
    <w:rsid w:val="00934C1A"/>
    <w:rsid w:val="00934D2F"/>
    <w:rsid w:val="00934D42"/>
    <w:rsid w:val="00934DC3"/>
    <w:rsid w:val="00934DF4"/>
    <w:rsid w:val="00934E21"/>
    <w:rsid w:val="00934F16"/>
    <w:rsid w:val="00934F32"/>
    <w:rsid w:val="00934F3A"/>
    <w:rsid w:val="00934F77"/>
    <w:rsid w:val="00935028"/>
    <w:rsid w:val="0093502A"/>
    <w:rsid w:val="00935032"/>
    <w:rsid w:val="009350B7"/>
    <w:rsid w:val="00935113"/>
    <w:rsid w:val="00935130"/>
    <w:rsid w:val="0093514A"/>
    <w:rsid w:val="009351B5"/>
    <w:rsid w:val="0093520F"/>
    <w:rsid w:val="00935256"/>
    <w:rsid w:val="0093529E"/>
    <w:rsid w:val="00935303"/>
    <w:rsid w:val="00935382"/>
    <w:rsid w:val="00935391"/>
    <w:rsid w:val="00935428"/>
    <w:rsid w:val="009354AA"/>
    <w:rsid w:val="0093569D"/>
    <w:rsid w:val="0093569F"/>
    <w:rsid w:val="009356CA"/>
    <w:rsid w:val="009356DF"/>
    <w:rsid w:val="009356E6"/>
    <w:rsid w:val="0093577D"/>
    <w:rsid w:val="00935780"/>
    <w:rsid w:val="009357B6"/>
    <w:rsid w:val="0093586E"/>
    <w:rsid w:val="00935976"/>
    <w:rsid w:val="009359AA"/>
    <w:rsid w:val="00935A63"/>
    <w:rsid w:val="00935AAF"/>
    <w:rsid w:val="00935B7B"/>
    <w:rsid w:val="00935BE8"/>
    <w:rsid w:val="00935C14"/>
    <w:rsid w:val="00935D0F"/>
    <w:rsid w:val="00935D3B"/>
    <w:rsid w:val="00935DEC"/>
    <w:rsid w:val="00935E33"/>
    <w:rsid w:val="00935E65"/>
    <w:rsid w:val="00935E86"/>
    <w:rsid w:val="00935F69"/>
    <w:rsid w:val="00935F98"/>
    <w:rsid w:val="0093606C"/>
    <w:rsid w:val="00936072"/>
    <w:rsid w:val="00936080"/>
    <w:rsid w:val="009360EB"/>
    <w:rsid w:val="00936102"/>
    <w:rsid w:val="00936158"/>
    <w:rsid w:val="009362AB"/>
    <w:rsid w:val="009362AE"/>
    <w:rsid w:val="009362DE"/>
    <w:rsid w:val="0093633E"/>
    <w:rsid w:val="009364A2"/>
    <w:rsid w:val="009364E7"/>
    <w:rsid w:val="00936534"/>
    <w:rsid w:val="00936593"/>
    <w:rsid w:val="009365D2"/>
    <w:rsid w:val="0093668E"/>
    <w:rsid w:val="009366DB"/>
    <w:rsid w:val="009366DD"/>
    <w:rsid w:val="00936729"/>
    <w:rsid w:val="00936731"/>
    <w:rsid w:val="00936922"/>
    <w:rsid w:val="0093698D"/>
    <w:rsid w:val="009369DE"/>
    <w:rsid w:val="00936AD8"/>
    <w:rsid w:val="00936AE2"/>
    <w:rsid w:val="00936AE3"/>
    <w:rsid w:val="00936B08"/>
    <w:rsid w:val="00936BE8"/>
    <w:rsid w:val="00936C56"/>
    <w:rsid w:val="00936CB5"/>
    <w:rsid w:val="00936E71"/>
    <w:rsid w:val="00936E74"/>
    <w:rsid w:val="00936E91"/>
    <w:rsid w:val="00936EE3"/>
    <w:rsid w:val="00936EFA"/>
    <w:rsid w:val="00936F0F"/>
    <w:rsid w:val="00936F57"/>
    <w:rsid w:val="00937163"/>
    <w:rsid w:val="009371A6"/>
    <w:rsid w:val="00937241"/>
    <w:rsid w:val="00937323"/>
    <w:rsid w:val="00937346"/>
    <w:rsid w:val="009373A3"/>
    <w:rsid w:val="00937429"/>
    <w:rsid w:val="009374A8"/>
    <w:rsid w:val="009374DE"/>
    <w:rsid w:val="0093753E"/>
    <w:rsid w:val="009375BF"/>
    <w:rsid w:val="00937647"/>
    <w:rsid w:val="0093765A"/>
    <w:rsid w:val="00937678"/>
    <w:rsid w:val="009376FB"/>
    <w:rsid w:val="009376FC"/>
    <w:rsid w:val="0093770D"/>
    <w:rsid w:val="00937714"/>
    <w:rsid w:val="00937752"/>
    <w:rsid w:val="009377C3"/>
    <w:rsid w:val="009377EA"/>
    <w:rsid w:val="0093782C"/>
    <w:rsid w:val="00937849"/>
    <w:rsid w:val="0093785E"/>
    <w:rsid w:val="009378A3"/>
    <w:rsid w:val="009378C7"/>
    <w:rsid w:val="0093793F"/>
    <w:rsid w:val="0093795C"/>
    <w:rsid w:val="0093797C"/>
    <w:rsid w:val="00937A33"/>
    <w:rsid w:val="00937B9C"/>
    <w:rsid w:val="00937BAE"/>
    <w:rsid w:val="00937BBF"/>
    <w:rsid w:val="00937BC1"/>
    <w:rsid w:val="00937D06"/>
    <w:rsid w:val="00937D26"/>
    <w:rsid w:val="00937D82"/>
    <w:rsid w:val="00937DAD"/>
    <w:rsid w:val="00937DCB"/>
    <w:rsid w:val="00937E87"/>
    <w:rsid w:val="00937F15"/>
    <w:rsid w:val="00937F3B"/>
    <w:rsid w:val="00937F6E"/>
    <w:rsid w:val="00937FF6"/>
    <w:rsid w:val="00940040"/>
    <w:rsid w:val="0094006C"/>
    <w:rsid w:val="009400B9"/>
    <w:rsid w:val="009401E2"/>
    <w:rsid w:val="009401F3"/>
    <w:rsid w:val="00940203"/>
    <w:rsid w:val="009402E5"/>
    <w:rsid w:val="0094030C"/>
    <w:rsid w:val="0094033A"/>
    <w:rsid w:val="0094036E"/>
    <w:rsid w:val="009403AD"/>
    <w:rsid w:val="00940508"/>
    <w:rsid w:val="0094051E"/>
    <w:rsid w:val="009405EA"/>
    <w:rsid w:val="009406E6"/>
    <w:rsid w:val="00940731"/>
    <w:rsid w:val="0094075B"/>
    <w:rsid w:val="009407AE"/>
    <w:rsid w:val="00940853"/>
    <w:rsid w:val="009408AF"/>
    <w:rsid w:val="00940921"/>
    <w:rsid w:val="00940971"/>
    <w:rsid w:val="009409B6"/>
    <w:rsid w:val="00940A1F"/>
    <w:rsid w:val="00940A5F"/>
    <w:rsid w:val="00940BAA"/>
    <w:rsid w:val="00940C09"/>
    <w:rsid w:val="00940C9E"/>
    <w:rsid w:val="00940DCC"/>
    <w:rsid w:val="00940E1A"/>
    <w:rsid w:val="00940E2D"/>
    <w:rsid w:val="00940E62"/>
    <w:rsid w:val="00940EFF"/>
    <w:rsid w:val="00940F53"/>
    <w:rsid w:val="00940F5D"/>
    <w:rsid w:val="0094101D"/>
    <w:rsid w:val="0094107A"/>
    <w:rsid w:val="0094110A"/>
    <w:rsid w:val="00941156"/>
    <w:rsid w:val="009411E4"/>
    <w:rsid w:val="009412AC"/>
    <w:rsid w:val="00941301"/>
    <w:rsid w:val="0094130D"/>
    <w:rsid w:val="00941353"/>
    <w:rsid w:val="00941377"/>
    <w:rsid w:val="00941453"/>
    <w:rsid w:val="009414B1"/>
    <w:rsid w:val="00941508"/>
    <w:rsid w:val="00941524"/>
    <w:rsid w:val="009415EF"/>
    <w:rsid w:val="009415FC"/>
    <w:rsid w:val="00941606"/>
    <w:rsid w:val="009416BB"/>
    <w:rsid w:val="009416E6"/>
    <w:rsid w:val="0094177D"/>
    <w:rsid w:val="009417FD"/>
    <w:rsid w:val="0094182B"/>
    <w:rsid w:val="009418A6"/>
    <w:rsid w:val="0094192F"/>
    <w:rsid w:val="00941984"/>
    <w:rsid w:val="00941B1E"/>
    <w:rsid w:val="00941B6B"/>
    <w:rsid w:val="00941BA8"/>
    <w:rsid w:val="00941C71"/>
    <w:rsid w:val="00941D37"/>
    <w:rsid w:val="00941E2F"/>
    <w:rsid w:val="00941E7C"/>
    <w:rsid w:val="00941E96"/>
    <w:rsid w:val="00941F8D"/>
    <w:rsid w:val="0094206D"/>
    <w:rsid w:val="0094206F"/>
    <w:rsid w:val="00942073"/>
    <w:rsid w:val="009420B7"/>
    <w:rsid w:val="009420C2"/>
    <w:rsid w:val="009420FC"/>
    <w:rsid w:val="0094211B"/>
    <w:rsid w:val="00942170"/>
    <w:rsid w:val="0094217E"/>
    <w:rsid w:val="00942190"/>
    <w:rsid w:val="00942298"/>
    <w:rsid w:val="009422A2"/>
    <w:rsid w:val="0094231D"/>
    <w:rsid w:val="00942326"/>
    <w:rsid w:val="0094237C"/>
    <w:rsid w:val="009423B5"/>
    <w:rsid w:val="00942450"/>
    <w:rsid w:val="00942504"/>
    <w:rsid w:val="00942547"/>
    <w:rsid w:val="009425E5"/>
    <w:rsid w:val="00942614"/>
    <w:rsid w:val="009427BC"/>
    <w:rsid w:val="009427F7"/>
    <w:rsid w:val="0094283C"/>
    <w:rsid w:val="00942847"/>
    <w:rsid w:val="00942912"/>
    <w:rsid w:val="009429E9"/>
    <w:rsid w:val="00942A78"/>
    <w:rsid w:val="00942AB6"/>
    <w:rsid w:val="00942AC0"/>
    <w:rsid w:val="00942AF7"/>
    <w:rsid w:val="00942BB0"/>
    <w:rsid w:val="00942BE2"/>
    <w:rsid w:val="00942C4D"/>
    <w:rsid w:val="00942C51"/>
    <w:rsid w:val="00942D67"/>
    <w:rsid w:val="00942DC0"/>
    <w:rsid w:val="00942DD5"/>
    <w:rsid w:val="00942DDE"/>
    <w:rsid w:val="00942E16"/>
    <w:rsid w:val="00942E3E"/>
    <w:rsid w:val="00942E44"/>
    <w:rsid w:val="00942E51"/>
    <w:rsid w:val="00942E96"/>
    <w:rsid w:val="00942EF9"/>
    <w:rsid w:val="00942F43"/>
    <w:rsid w:val="0094308C"/>
    <w:rsid w:val="00943182"/>
    <w:rsid w:val="0094319A"/>
    <w:rsid w:val="009431E2"/>
    <w:rsid w:val="0094321E"/>
    <w:rsid w:val="009432DF"/>
    <w:rsid w:val="009432F2"/>
    <w:rsid w:val="00943309"/>
    <w:rsid w:val="00943378"/>
    <w:rsid w:val="0094337A"/>
    <w:rsid w:val="009433A6"/>
    <w:rsid w:val="009433B1"/>
    <w:rsid w:val="009433CB"/>
    <w:rsid w:val="0094349B"/>
    <w:rsid w:val="0094357E"/>
    <w:rsid w:val="009435AA"/>
    <w:rsid w:val="00943667"/>
    <w:rsid w:val="0094369D"/>
    <w:rsid w:val="009436B8"/>
    <w:rsid w:val="009436D4"/>
    <w:rsid w:val="009436E3"/>
    <w:rsid w:val="00943707"/>
    <w:rsid w:val="00943744"/>
    <w:rsid w:val="00943745"/>
    <w:rsid w:val="00943769"/>
    <w:rsid w:val="0094378A"/>
    <w:rsid w:val="0094378D"/>
    <w:rsid w:val="00943823"/>
    <w:rsid w:val="00943839"/>
    <w:rsid w:val="00943922"/>
    <w:rsid w:val="0094395A"/>
    <w:rsid w:val="00943A1A"/>
    <w:rsid w:val="00943A89"/>
    <w:rsid w:val="00943B0E"/>
    <w:rsid w:val="00943B94"/>
    <w:rsid w:val="00943BA8"/>
    <w:rsid w:val="00943C35"/>
    <w:rsid w:val="00943D3E"/>
    <w:rsid w:val="00943D49"/>
    <w:rsid w:val="00943DAD"/>
    <w:rsid w:val="00943E88"/>
    <w:rsid w:val="00943E8E"/>
    <w:rsid w:val="00943EAD"/>
    <w:rsid w:val="00943F42"/>
    <w:rsid w:val="00943F80"/>
    <w:rsid w:val="00943FAC"/>
    <w:rsid w:val="00943FCC"/>
    <w:rsid w:val="0094407D"/>
    <w:rsid w:val="0094411C"/>
    <w:rsid w:val="0094418A"/>
    <w:rsid w:val="009441CB"/>
    <w:rsid w:val="009441CE"/>
    <w:rsid w:val="009441F0"/>
    <w:rsid w:val="00944231"/>
    <w:rsid w:val="00944378"/>
    <w:rsid w:val="00944399"/>
    <w:rsid w:val="009443A5"/>
    <w:rsid w:val="00944422"/>
    <w:rsid w:val="00944435"/>
    <w:rsid w:val="009444D9"/>
    <w:rsid w:val="00944533"/>
    <w:rsid w:val="00944540"/>
    <w:rsid w:val="0094464A"/>
    <w:rsid w:val="009446F2"/>
    <w:rsid w:val="0094470A"/>
    <w:rsid w:val="0094471C"/>
    <w:rsid w:val="009447D9"/>
    <w:rsid w:val="009447E2"/>
    <w:rsid w:val="00944814"/>
    <w:rsid w:val="0094483F"/>
    <w:rsid w:val="00944862"/>
    <w:rsid w:val="0094495D"/>
    <w:rsid w:val="009449CB"/>
    <w:rsid w:val="00944B1C"/>
    <w:rsid w:val="00944BDD"/>
    <w:rsid w:val="00944DDA"/>
    <w:rsid w:val="00944F36"/>
    <w:rsid w:val="00944FA7"/>
    <w:rsid w:val="00945010"/>
    <w:rsid w:val="0094508E"/>
    <w:rsid w:val="009450C2"/>
    <w:rsid w:val="0094512B"/>
    <w:rsid w:val="00945175"/>
    <w:rsid w:val="0094519E"/>
    <w:rsid w:val="00945263"/>
    <w:rsid w:val="009452FF"/>
    <w:rsid w:val="009453B5"/>
    <w:rsid w:val="009453D1"/>
    <w:rsid w:val="009453E1"/>
    <w:rsid w:val="00945404"/>
    <w:rsid w:val="00945450"/>
    <w:rsid w:val="00945538"/>
    <w:rsid w:val="0094566D"/>
    <w:rsid w:val="00945722"/>
    <w:rsid w:val="0094573B"/>
    <w:rsid w:val="0094574C"/>
    <w:rsid w:val="00945767"/>
    <w:rsid w:val="009457A2"/>
    <w:rsid w:val="009457A7"/>
    <w:rsid w:val="009457C0"/>
    <w:rsid w:val="0094588A"/>
    <w:rsid w:val="0094588B"/>
    <w:rsid w:val="0094589A"/>
    <w:rsid w:val="009458BB"/>
    <w:rsid w:val="009458F7"/>
    <w:rsid w:val="00945904"/>
    <w:rsid w:val="00945934"/>
    <w:rsid w:val="0094597F"/>
    <w:rsid w:val="00945995"/>
    <w:rsid w:val="00945A2A"/>
    <w:rsid w:val="00945A55"/>
    <w:rsid w:val="00945AF9"/>
    <w:rsid w:val="00945B43"/>
    <w:rsid w:val="00945CFE"/>
    <w:rsid w:val="00945DC7"/>
    <w:rsid w:val="00945DCD"/>
    <w:rsid w:val="00945DE4"/>
    <w:rsid w:val="00945DFB"/>
    <w:rsid w:val="00945DFC"/>
    <w:rsid w:val="00945F4E"/>
    <w:rsid w:val="00946192"/>
    <w:rsid w:val="009461AE"/>
    <w:rsid w:val="00946212"/>
    <w:rsid w:val="00946377"/>
    <w:rsid w:val="00946392"/>
    <w:rsid w:val="009463AB"/>
    <w:rsid w:val="00946406"/>
    <w:rsid w:val="00946412"/>
    <w:rsid w:val="0094644C"/>
    <w:rsid w:val="009464AF"/>
    <w:rsid w:val="0094651C"/>
    <w:rsid w:val="00946531"/>
    <w:rsid w:val="009465F2"/>
    <w:rsid w:val="00946612"/>
    <w:rsid w:val="0094665F"/>
    <w:rsid w:val="0094668A"/>
    <w:rsid w:val="009466D0"/>
    <w:rsid w:val="0094673B"/>
    <w:rsid w:val="00946746"/>
    <w:rsid w:val="009467DA"/>
    <w:rsid w:val="00946884"/>
    <w:rsid w:val="0094693E"/>
    <w:rsid w:val="0094695D"/>
    <w:rsid w:val="0094697A"/>
    <w:rsid w:val="00946A5C"/>
    <w:rsid w:val="00946AC3"/>
    <w:rsid w:val="00946B55"/>
    <w:rsid w:val="00946C19"/>
    <w:rsid w:val="00946C39"/>
    <w:rsid w:val="00946CA0"/>
    <w:rsid w:val="00946D5C"/>
    <w:rsid w:val="00946DB7"/>
    <w:rsid w:val="00946E0D"/>
    <w:rsid w:val="00946F09"/>
    <w:rsid w:val="00946F36"/>
    <w:rsid w:val="00946F3C"/>
    <w:rsid w:val="00946F68"/>
    <w:rsid w:val="00946FB3"/>
    <w:rsid w:val="00947018"/>
    <w:rsid w:val="00947040"/>
    <w:rsid w:val="00947102"/>
    <w:rsid w:val="00947294"/>
    <w:rsid w:val="009472E4"/>
    <w:rsid w:val="0094732F"/>
    <w:rsid w:val="00947339"/>
    <w:rsid w:val="009473EC"/>
    <w:rsid w:val="009473F9"/>
    <w:rsid w:val="00947585"/>
    <w:rsid w:val="00947593"/>
    <w:rsid w:val="009475BC"/>
    <w:rsid w:val="00947616"/>
    <w:rsid w:val="0094766E"/>
    <w:rsid w:val="009476D5"/>
    <w:rsid w:val="0094775C"/>
    <w:rsid w:val="009477B4"/>
    <w:rsid w:val="0094780D"/>
    <w:rsid w:val="00947815"/>
    <w:rsid w:val="009478AD"/>
    <w:rsid w:val="0094792B"/>
    <w:rsid w:val="00947993"/>
    <w:rsid w:val="00947A09"/>
    <w:rsid w:val="00947A98"/>
    <w:rsid w:val="00947B7B"/>
    <w:rsid w:val="00947B97"/>
    <w:rsid w:val="00947BDC"/>
    <w:rsid w:val="00947BF7"/>
    <w:rsid w:val="00947BFD"/>
    <w:rsid w:val="00947C38"/>
    <w:rsid w:val="00947CAB"/>
    <w:rsid w:val="00947CFE"/>
    <w:rsid w:val="00947D4F"/>
    <w:rsid w:val="00947DC6"/>
    <w:rsid w:val="00947DDD"/>
    <w:rsid w:val="00947E08"/>
    <w:rsid w:val="00947ECE"/>
    <w:rsid w:val="00947EDF"/>
    <w:rsid w:val="00947FAB"/>
    <w:rsid w:val="00950066"/>
    <w:rsid w:val="0095008C"/>
    <w:rsid w:val="009500E1"/>
    <w:rsid w:val="009500F6"/>
    <w:rsid w:val="009501F7"/>
    <w:rsid w:val="00950273"/>
    <w:rsid w:val="009502BE"/>
    <w:rsid w:val="009502CD"/>
    <w:rsid w:val="009502FC"/>
    <w:rsid w:val="009503FB"/>
    <w:rsid w:val="009504CF"/>
    <w:rsid w:val="009504EA"/>
    <w:rsid w:val="009505B2"/>
    <w:rsid w:val="009505EC"/>
    <w:rsid w:val="00950602"/>
    <w:rsid w:val="00950646"/>
    <w:rsid w:val="0095079F"/>
    <w:rsid w:val="009507BA"/>
    <w:rsid w:val="00950805"/>
    <w:rsid w:val="00950838"/>
    <w:rsid w:val="00950853"/>
    <w:rsid w:val="0095097F"/>
    <w:rsid w:val="00950999"/>
    <w:rsid w:val="009509AC"/>
    <w:rsid w:val="009509E3"/>
    <w:rsid w:val="00950A07"/>
    <w:rsid w:val="00950AD5"/>
    <w:rsid w:val="00950AE1"/>
    <w:rsid w:val="00950B4B"/>
    <w:rsid w:val="00950D05"/>
    <w:rsid w:val="00950D2F"/>
    <w:rsid w:val="00950E0A"/>
    <w:rsid w:val="00950E43"/>
    <w:rsid w:val="00950E5A"/>
    <w:rsid w:val="00950E5C"/>
    <w:rsid w:val="00950E80"/>
    <w:rsid w:val="00950F0E"/>
    <w:rsid w:val="00950F9E"/>
    <w:rsid w:val="00951052"/>
    <w:rsid w:val="00951106"/>
    <w:rsid w:val="0095118B"/>
    <w:rsid w:val="00951273"/>
    <w:rsid w:val="009512BC"/>
    <w:rsid w:val="009512E1"/>
    <w:rsid w:val="00951321"/>
    <w:rsid w:val="0095135D"/>
    <w:rsid w:val="009514EE"/>
    <w:rsid w:val="00951502"/>
    <w:rsid w:val="00951562"/>
    <w:rsid w:val="0095158E"/>
    <w:rsid w:val="009516A8"/>
    <w:rsid w:val="00951719"/>
    <w:rsid w:val="00951732"/>
    <w:rsid w:val="00951792"/>
    <w:rsid w:val="00951806"/>
    <w:rsid w:val="0095182F"/>
    <w:rsid w:val="00951904"/>
    <w:rsid w:val="00951976"/>
    <w:rsid w:val="009519E1"/>
    <w:rsid w:val="00951A27"/>
    <w:rsid w:val="00951A86"/>
    <w:rsid w:val="00951A90"/>
    <w:rsid w:val="00951B3D"/>
    <w:rsid w:val="00951B78"/>
    <w:rsid w:val="00951C4E"/>
    <w:rsid w:val="00951CC3"/>
    <w:rsid w:val="00951D18"/>
    <w:rsid w:val="00951DCF"/>
    <w:rsid w:val="00951DD3"/>
    <w:rsid w:val="00951E90"/>
    <w:rsid w:val="00951E9F"/>
    <w:rsid w:val="00951F56"/>
    <w:rsid w:val="0095202A"/>
    <w:rsid w:val="0095214F"/>
    <w:rsid w:val="0095217F"/>
    <w:rsid w:val="009522B5"/>
    <w:rsid w:val="009522D1"/>
    <w:rsid w:val="009523D2"/>
    <w:rsid w:val="009524FB"/>
    <w:rsid w:val="00952522"/>
    <w:rsid w:val="009525C0"/>
    <w:rsid w:val="009525D1"/>
    <w:rsid w:val="00952612"/>
    <w:rsid w:val="0095267D"/>
    <w:rsid w:val="009526AC"/>
    <w:rsid w:val="009526F2"/>
    <w:rsid w:val="0095276C"/>
    <w:rsid w:val="0095277B"/>
    <w:rsid w:val="009527A9"/>
    <w:rsid w:val="00952A72"/>
    <w:rsid w:val="00952B57"/>
    <w:rsid w:val="00952C62"/>
    <w:rsid w:val="00952C6D"/>
    <w:rsid w:val="00952C89"/>
    <w:rsid w:val="00952CCB"/>
    <w:rsid w:val="00952CE3"/>
    <w:rsid w:val="00952CEA"/>
    <w:rsid w:val="00952D6C"/>
    <w:rsid w:val="00952D82"/>
    <w:rsid w:val="00952DBE"/>
    <w:rsid w:val="00952DF7"/>
    <w:rsid w:val="00952E22"/>
    <w:rsid w:val="00952E60"/>
    <w:rsid w:val="00952EEA"/>
    <w:rsid w:val="00952F7E"/>
    <w:rsid w:val="00952FD8"/>
    <w:rsid w:val="0095302F"/>
    <w:rsid w:val="009530AA"/>
    <w:rsid w:val="0095311F"/>
    <w:rsid w:val="0095317D"/>
    <w:rsid w:val="00953199"/>
    <w:rsid w:val="0095338A"/>
    <w:rsid w:val="00953392"/>
    <w:rsid w:val="009533AE"/>
    <w:rsid w:val="009533B0"/>
    <w:rsid w:val="009533CD"/>
    <w:rsid w:val="009533D4"/>
    <w:rsid w:val="00953445"/>
    <w:rsid w:val="0095344F"/>
    <w:rsid w:val="00953473"/>
    <w:rsid w:val="009534F6"/>
    <w:rsid w:val="0095358E"/>
    <w:rsid w:val="009535E4"/>
    <w:rsid w:val="00953674"/>
    <w:rsid w:val="009536B7"/>
    <w:rsid w:val="009537BD"/>
    <w:rsid w:val="0095381B"/>
    <w:rsid w:val="009538B9"/>
    <w:rsid w:val="00953C4D"/>
    <w:rsid w:val="00953C93"/>
    <w:rsid w:val="00953CFA"/>
    <w:rsid w:val="00953D7F"/>
    <w:rsid w:val="00953DB9"/>
    <w:rsid w:val="00953E1D"/>
    <w:rsid w:val="00953E8F"/>
    <w:rsid w:val="00953F96"/>
    <w:rsid w:val="00954080"/>
    <w:rsid w:val="00954111"/>
    <w:rsid w:val="0095416C"/>
    <w:rsid w:val="00954184"/>
    <w:rsid w:val="00954219"/>
    <w:rsid w:val="009542BD"/>
    <w:rsid w:val="009542C8"/>
    <w:rsid w:val="00954397"/>
    <w:rsid w:val="009543FB"/>
    <w:rsid w:val="0095443A"/>
    <w:rsid w:val="00954476"/>
    <w:rsid w:val="00954495"/>
    <w:rsid w:val="009544C1"/>
    <w:rsid w:val="00954573"/>
    <w:rsid w:val="009546AD"/>
    <w:rsid w:val="0095473F"/>
    <w:rsid w:val="00954785"/>
    <w:rsid w:val="009547A6"/>
    <w:rsid w:val="009547EA"/>
    <w:rsid w:val="009547F1"/>
    <w:rsid w:val="00954818"/>
    <w:rsid w:val="00954834"/>
    <w:rsid w:val="00954858"/>
    <w:rsid w:val="009548CA"/>
    <w:rsid w:val="0095490C"/>
    <w:rsid w:val="009549AC"/>
    <w:rsid w:val="009549EA"/>
    <w:rsid w:val="00954AAA"/>
    <w:rsid w:val="00954B41"/>
    <w:rsid w:val="00954CE2"/>
    <w:rsid w:val="00954EDE"/>
    <w:rsid w:val="00955032"/>
    <w:rsid w:val="0095503B"/>
    <w:rsid w:val="0095503C"/>
    <w:rsid w:val="0095504A"/>
    <w:rsid w:val="0095511F"/>
    <w:rsid w:val="009552C7"/>
    <w:rsid w:val="009552DC"/>
    <w:rsid w:val="009553A5"/>
    <w:rsid w:val="009553AC"/>
    <w:rsid w:val="009554E7"/>
    <w:rsid w:val="009554EB"/>
    <w:rsid w:val="009557F9"/>
    <w:rsid w:val="0095583B"/>
    <w:rsid w:val="0095584B"/>
    <w:rsid w:val="009558C8"/>
    <w:rsid w:val="009558D8"/>
    <w:rsid w:val="00955A76"/>
    <w:rsid w:val="00955A8C"/>
    <w:rsid w:val="00955B92"/>
    <w:rsid w:val="00955BEF"/>
    <w:rsid w:val="00955CAA"/>
    <w:rsid w:val="00955CB8"/>
    <w:rsid w:val="00955CDF"/>
    <w:rsid w:val="00955D0C"/>
    <w:rsid w:val="00955D77"/>
    <w:rsid w:val="00955D9F"/>
    <w:rsid w:val="00955DC6"/>
    <w:rsid w:val="00955E3D"/>
    <w:rsid w:val="00955FBE"/>
    <w:rsid w:val="00955FD8"/>
    <w:rsid w:val="0095604F"/>
    <w:rsid w:val="00956144"/>
    <w:rsid w:val="00956249"/>
    <w:rsid w:val="0095626E"/>
    <w:rsid w:val="009562C3"/>
    <w:rsid w:val="009562C7"/>
    <w:rsid w:val="009563B4"/>
    <w:rsid w:val="00956444"/>
    <w:rsid w:val="009564A9"/>
    <w:rsid w:val="009564CF"/>
    <w:rsid w:val="009565C1"/>
    <w:rsid w:val="009565F3"/>
    <w:rsid w:val="00956649"/>
    <w:rsid w:val="009566BB"/>
    <w:rsid w:val="00956701"/>
    <w:rsid w:val="00956719"/>
    <w:rsid w:val="00956729"/>
    <w:rsid w:val="00956763"/>
    <w:rsid w:val="00956868"/>
    <w:rsid w:val="00956878"/>
    <w:rsid w:val="009568EE"/>
    <w:rsid w:val="0095694A"/>
    <w:rsid w:val="0095695E"/>
    <w:rsid w:val="009569C2"/>
    <w:rsid w:val="00956A3A"/>
    <w:rsid w:val="00956A98"/>
    <w:rsid w:val="00956AF7"/>
    <w:rsid w:val="00956B3C"/>
    <w:rsid w:val="00956B70"/>
    <w:rsid w:val="00956B8B"/>
    <w:rsid w:val="00956BB1"/>
    <w:rsid w:val="00956C4E"/>
    <w:rsid w:val="00956CD4"/>
    <w:rsid w:val="00956CFD"/>
    <w:rsid w:val="00956D6F"/>
    <w:rsid w:val="00956D8F"/>
    <w:rsid w:val="00956DA9"/>
    <w:rsid w:val="00956DF8"/>
    <w:rsid w:val="00956EAD"/>
    <w:rsid w:val="00956F95"/>
    <w:rsid w:val="009570A8"/>
    <w:rsid w:val="009570D9"/>
    <w:rsid w:val="00957145"/>
    <w:rsid w:val="0095727A"/>
    <w:rsid w:val="009572CE"/>
    <w:rsid w:val="00957328"/>
    <w:rsid w:val="00957382"/>
    <w:rsid w:val="00957393"/>
    <w:rsid w:val="009573C5"/>
    <w:rsid w:val="00957436"/>
    <w:rsid w:val="00957471"/>
    <w:rsid w:val="009574A9"/>
    <w:rsid w:val="00957598"/>
    <w:rsid w:val="009576A3"/>
    <w:rsid w:val="0095775A"/>
    <w:rsid w:val="009577CE"/>
    <w:rsid w:val="0095786F"/>
    <w:rsid w:val="009578A5"/>
    <w:rsid w:val="00957926"/>
    <w:rsid w:val="009579BE"/>
    <w:rsid w:val="00957A59"/>
    <w:rsid w:val="00957A72"/>
    <w:rsid w:val="00957AD5"/>
    <w:rsid w:val="00957B5E"/>
    <w:rsid w:val="00957C43"/>
    <w:rsid w:val="00957C6D"/>
    <w:rsid w:val="00957CBC"/>
    <w:rsid w:val="00957D10"/>
    <w:rsid w:val="00957D58"/>
    <w:rsid w:val="00957D6C"/>
    <w:rsid w:val="00957D71"/>
    <w:rsid w:val="00957D8D"/>
    <w:rsid w:val="00957E12"/>
    <w:rsid w:val="00957E6A"/>
    <w:rsid w:val="00957EC9"/>
    <w:rsid w:val="00957F26"/>
    <w:rsid w:val="00957F6B"/>
    <w:rsid w:val="00957FAE"/>
    <w:rsid w:val="009600C2"/>
    <w:rsid w:val="009600C9"/>
    <w:rsid w:val="009600CB"/>
    <w:rsid w:val="0096017F"/>
    <w:rsid w:val="0096021E"/>
    <w:rsid w:val="0096026C"/>
    <w:rsid w:val="009602B1"/>
    <w:rsid w:val="009602FF"/>
    <w:rsid w:val="00960316"/>
    <w:rsid w:val="00960323"/>
    <w:rsid w:val="00960381"/>
    <w:rsid w:val="00960413"/>
    <w:rsid w:val="00960531"/>
    <w:rsid w:val="00960602"/>
    <w:rsid w:val="009606BB"/>
    <w:rsid w:val="009607C9"/>
    <w:rsid w:val="0096086D"/>
    <w:rsid w:val="009608F1"/>
    <w:rsid w:val="00960905"/>
    <w:rsid w:val="00960A87"/>
    <w:rsid w:val="00960B3C"/>
    <w:rsid w:val="00960B6F"/>
    <w:rsid w:val="00960BB6"/>
    <w:rsid w:val="00960BD7"/>
    <w:rsid w:val="00960C31"/>
    <w:rsid w:val="00960CD2"/>
    <w:rsid w:val="00960DFA"/>
    <w:rsid w:val="00960E39"/>
    <w:rsid w:val="00960EC2"/>
    <w:rsid w:val="00960ECA"/>
    <w:rsid w:val="00960ED2"/>
    <w:rsid w:val="00960F0F"/>
    <w:rsid w:val="00960F59"/>
    <w:rsid w:val="00960FE2"/>
    <w:rsid w:val="0096105C"/>
    <w:rsid w:val="0096111F"/>
    <w:rsid w:val="009611CC"/>
    <w:rsid w:val="00961225"/>
    <w:rsid w:val="009612C5"/>
    <w:rsid w:val="009612EC"/>
    <w:rsid w:val="0096133B"/>
    <w:rsid w:val="00961400"/>
    <w:rsid w:val="00961421"/>
    <w:rsid w:val="00961446"/>
    <w:rsid w:val="009614C4"/>
    <w:rsid w:val="009614F9"/>
    <w:rsid w:val="009615C8"/>
    <w:rsid w:val="009615EE"/>
    <w:rsid w:val="00961668"/>
    <w:rsid w:val="009616B2"/>
    <w:rsid w:val="009616CB"/>
    <w:rsid w:val="009616E9"/>
    <w:rsid w:val="00961707"/>
    <w:rsid w:val="009617BB"/>
    <w:rsid w:val="009617CA"/>
    <w:rsid w:val="009617D2"/>
    <w:rsid w:val="009618AB"/>
    <w:rsid w:val="009618D3"/>
    <w:rsid w:val="0096196D"/>
    <w:rsid w:val="009619B1"/>
    <w:rsid w:val="009619CE"/>
    <w:rsid w:val="00961A1D"/>
    <w:rsid w:val="00961A4B"/>
    <w:rsid w:val="00961A57"/>
    <w:rsid w:val="00961A71"/>
    <w:rsid w:val="00961B4F"/>
    <w:rsid w:val="00961B6E"/>
    <w:rsid w:val="00961C5A"/>
    <w:rsid w:val="00961C9B"/>
    <w:rsid w:val="00961C9E"/>
    <w:rsid w:val="00961E2F"/>
    <w:rsid w:val="00961E3B"/>
    <w:rsid w:val="00961E57"/>
    <w:rsid w:val="00961E8F"/>
    <w:rsid w:val="00961EF9"/>
    <w:rsid w:val="00961F8A"/>
    <w:rsid w:val="00961FB9"/>
    <w:rsid w:val="00961FCE"/>
    <w:rsid w:val="00962131"/>
    <w:rsid w:val="0096218C"/>
    <w:rsid w:val="0096218E"/>
    <w:rsid w:val="00962198"/>
    <w:rsid w:val="009622E6"/>
    <w:rsid w:val="00962345"/>
    <w:rsid w:val="00962378"/>
    <w:rsid w:val="009623EB"/>
    <w:rsid w:val="009623F4"/>
    <w:rsid w:val="009624A6"/>
    <w:rsid w:val="009624BC"/>
    <w:rsid w:val="009624DE"/>
    <w:rsid w:val="009624F0"/>
    <w:rsid w:val="009624F6"/>
    <w:rsid w:val="00962503"/>
    <w:rsid w:val="009625AA"/>
    <w:rsid w:val="009625D0"/>
    <w:rsid w:val="00962605"/>
    <w:rsid w:val="00962690"/>
    <w:rsid w:val="009626C4"/>
    <w:rsid w:val="00962742"/>
    <w:rsid w:val="009627DA"/>
    <w:rsid w:val="009627EA"/>
    <w:rsid w:val="00962837"/>
    <w:rsid w:val="009628E9"/>
    <w:rsid w:val="009629F2"/>
    <w:rsid w:val="00962A07"/>
    <w:rsid w:val="00962A2C"/>
    <w:rsid w:val="00962A38"/>
    <w:rsid w:val="00962A6B"/>
    <w:rsid w:val="00962AD4"/>
    <w:rsid w:val="00962B56"/>
    <w:rsid w:val="00962B9C"/>
    <w:rsid w:val="00962C13"/>
    <w:rsid w:val="00962C92"/>
    <w:rsid w:val="00962CA1"/>
    <w:rsid w:val="00962CF8"/>
    <w:rsid w:val="00962D05"/>
    <w:rsid w:val="00962D13"/>
    <w:rsid w:val="00962D7E"/>
    <w:rsid w:val="00962D93"/>
    <w:rsid w:val="00962DD3"/>
    <w:rsid w:val="00962DDC"/>
    <w:rsid w:val="00962DE2"/>
    <w:rsid w:val="00962E81"/>
    <w:rsid w:val="00962ECA"/>
    <w:rsid w:val="00962F08"/>
    <w:rsid w:val="00962F11"/>
    <w:rsid w:val="00962F45"/>
    <w:rsid w:val="00962FDE"/>
    <w:rsid w:val="00963099"/>
    <w:rsid w:val="00963104"/>
    <w:rsid w:val="009631B0"/>
    <w:rsid w:val="00963272"/>
    <w:rsid w:val="00963297"/>
    <w:rsid w:val="009632A8"/>
    <w:rsid w:val="00963313"/>
    <w:rsid w:val="00963329"/>
    <w:rsid w:val="00963332"/>
    <w:rsid w:val="009633D0"/>
    <w:rsid w:val="009633EF"/>
    <w:rsid w:val="009634A6"/>
    <w:rsid w:val="00963548"/>
    <w:rsid w:val="009635B3"/>
    <w:rsid w:val="009635E7"/>
    <w:rsid w:val="009636ED"/>
    <w:rsid w:val="00963722"/>
    <w:rsid w:val="00963751"/>
    <w:rsid w:val="00963798"/>
    <w:rsid w:val="009637C4"/>
    <w:rsid w:val="00963815"/>
    <w:rsid w:val="00963859"/>
    <w:rsid w:val="0096386F"/>
    <w:rsid w:val="0096394C"/>
    <w:rsid w:val="009639F1"/>
    <w:rsid w:val="00963A24"/>
    <w:rsid w:val="00963B00"/>
    <w:rsid w:val="00963B35"/>
    <w:rsid w:val="00963B51"/>
    <w:rsid w:val="00963B65"/>
    <w:rsid w:val="00963B7B"/>
    <w:rsid w:val="00963B87"/>
    <w:rsid w:val="00963BF6"/>
    <w:rsid w:val="00963DA8"/>
    <w:rsid w:val="00963E2D"/>
    <w:rsid w:val="00963E84"/>
    <w:rsid w:val="00964009"/>
    <w:rsid w:val="00964037"/>
    <w:rsid w:val="00964066"/>
    <w:rsid w:val="00964085"/>
    <w:rsid w:val="009640EE"/>
    <w:rsid w:val="00964153"/>
    <w:rsid w:val="00964256"/>
    <w:rsid w:val="00964297"/>
    <w:rsid w:val="0096429A"/>
    <w:rsid w:val="00964366"/>
    <w:rsid w:val="009643DB"/>
    <w:rsid w:val="00964434"/>
    <w:rsid w:val="0096448C"/>
    <w:rsid w:val="00964554"/>
    <w:rsid w:val="0096458D"/>
    <w:rsid w:val="009645B0"/>
    <w:rsid w:val="009645B2"/>
    <w:rsid w:val="009645E7"/>
    <w:rsid w:val="009645F6"/>
    <w:rsid w:val="009646E3"/>
    <w:rsid w:val="0096472B"/>
    <w:rsid w:val="009647BD"/>
    <w:rsid w:val="009647E6"/>
    <w:rsid w:val="0096482E"/>
    <w:rsid w:val="00964831"/>
    <w:rsid w:val="00964854"/>
    <w:rsid w:val="009648EB"/>
    <w:rsid w:val="00964965"/>
    <w:rsid w:val="009649B2"/>
    <w:rsid w:val="009649ED"/>
    <w:rsid w:val="00964A15"/>
    <w:rsid w:val="00964A3A"/>
    <w:rsid w:val="00964A99"/>
    <w:rsid w:val="00964AC0"/>
    <w:rsid w:val="00964B38"/>
    <w:rsid w:val="00964B83"/>
    <w:rsid w:val="00964BC5"/>
    <w:rsid w:val="00964BFA"/>
    <w:rsid w:val="00964C60"/>
    <w:rsid w:val="00964C7F"/>
    <w:rsid w:val="00964CE9"/>
    <w:rsid w:val="00964D3B"/>
    <w:rsid w:val="00964E6C"/>
    <w:rsid w:val="00964EAD"/>
    <w:rsid w:val="00964F45"/>
    <w:rsid w:val="009651A1"/>
    <w:rsid w:val="009651FC"/>
    <w:rsid w:val="0096520C"/>
    <w:rsid w:val="0096521E"/>
    <w:rsid w:val="0096522D"/>
    <w:rsid w:val="00965233"/>
    <w:rsid w:val="009652B2"/>
    <w:rsid w:val="009653DB"/>
    <w:rsid w:val="009653E3"/>
    <w:rsid w:val="00965410"/>
    <w:rsid w:val="00965494"/>
    <w:rsid w:val="009654AE"/>
    <w:rsid w:val="0096551F"/>
    <w:rsid w:val="0096553E"/>
    <w:rsid w:val="0096565B"/>
    <w:rsid w:val="0096568A"/>
    <w:rsid w:val="009656BA"/>
    <w:rsid w:val="009656C7"/>
    <w:rsid w:val="00965723"/>
    <w:rsid w:val="00965786"/>
    <w:rsid w:val="009657E7"/>
    <w:rsid w:val="00965836"/>
    <w:rsid w:val="009658B3"/>
    <w:rsid w:val="009658E9"/>
    <w:rsid w:val="00965901"/>
    <w:rsid w:val="00965955"/>
    <w:rsid w:val="0096595D"/>
    <w:rsid w:val="009659A4"/>
    <w:rsid w:val="00965A53"/>
    <w:rsid w:val="00965BAD"/>
    <w:rsid w:val="00965BFD"/>
    <w:rsid w:val="00965EA4"/>
    <w:rsid w:val="00965ECD"/>
    <w:rsid w:val="00965F12"/>
    <w:rsid w:val="00966074"/>
    <w:rsid w:val="00966091"/>
    <w:rsid w:val="009660E8"/>
    <w:rsid w:val="0096611B"/>
    <w:rsid w:val="00966197"/>
    <w:rsid w:val="009661B5"/>
    <w:rsid w:val="009661C1"/>
    <w:rsid w:val="00966224"/>
    <w:rsid w:val="00966227"/>
    <w:rsid w:val="009662F1"/>
    <w:rsid w:val="00966368"/>
    <w:rsid w:val="00966453"/>
    <w:rsid w:val="00966471"/>
    <w:rsid w:val="009664E7"/>
    <w:rsid w:val="0096657B"/>
    <w:rsid w:val="0096676A"/>
    <w:rsid w:val="009667D9"/>
    <w:rsid w:val="009667E7"/>
    <w:rsid w:val="00966834"/>
    <w:rsid w:val="009668AD"/>
    <w:rsid w:val="00966903"/>
    <w:rsid w:val="00966944"/>
    <w:rsid w:val="0096694E"/>
    <w:rsid w:val="0096695A"/>
    <w:rsid w:val="009669A9"/>
    <w:rsid w:val="00966B5E"/>
    <w:rsid w:val="00966B95"/>
    <w:rsid w:val="00966BF5"/>
    <w:rsid w:val="00966DAD"/>
    <w:rsid w:val="00966DEC"/>
    <w:rsid w:val="00966E72"/>
    <w:rsid w:val="00966EBB"/>
    <w:rsid w:val="00966EE6"/>
    <w:rsid w:val="00966EFF"/>
    <w:rsid w:val="00966F2A"/>
    <w:rsid w:val="00966F36"/>
    <w:rsid w:val="00966F77"/>
    <w:rsid w:val="00966FF9"/>
    <w:rsid w:val="0096700A"/>
    <w:rsid w:val="0096714C"/>
    <w:rsid w:val="009671C4"/>
    <w:rsid w:val="0096722E"/>
    <w:rsid w:val="0096729B"/>
    <w:rsid w:val="009672AC"/>
    <w:rsid w:val="009672F9"/>
    <w:rsid w:val="0096732B"/>
    <w:rsid w:val="0096736B"/>
    <w:rsid w:val="00967388"/>
    <w:rsid w:val="009674E7"/>
    <w:rsid w:val="00967540"/>
    <w:rsid w:val="009675F1"/>
    <w:rsid w:val="00967669"/>
    <w:rsid w:val="009676B3"/>
    <w:rsid w:val="009676E3"/>
    <w:rsid w:val="00967705"/>
    <w:rsid w:val="00967713"/>
    <w:rsid w:val="0096773B"/>
    <w:rsid w:val="009678BB"/>
    <w:rsid w:val="009678FB"/>
    <w:rsid w:val="00967909"/>
    <w:rsid w:val="00967B93"/>
    <w:rsid w:val="00967BA7"/>
    <w:rsid w:val="00967C63"/>
    <w:rsid w:val="00967CD5"/>
    <w:rsid w:val="00967D91"/>
    <w:rsid w:val="00967DA0"/>
    <w:rsid w:val="00967DB4"/>
    <w:rsid w:val="00967EBD"/>
    <w:rsid w:val="00967FF7"/>
    <w:rsid w:val="0097006A"/>
    <w:rsid w:val="009700C3"/>
    <w:rsid w:val="009700D5"/>
    <w:rsid w:val="00970100"/>
    <w:rsid w:val="00970155"/>
    <w:rsid w:val="00970246"/>
    <w:rsid w:val="0097039A"/>
    <w:rsid w:val="0097039F"/>
    <w:rsid w:val="009703C2"/>
    <w:rsid w:val="009703F3"/>
    <w:rsid w:val="00970433"/>
    <w:rsid w:val="009704BD"/>
    <w:rsid w:val="00970581"/>
    <w:rsid w:val="0097059A"/>
    <w:rsid w:val="009705CC"/>
    <w:rsid w:val="00970600"/>
    <w:rsid w:val="00970636"/>
    <w:rsid w:val="0097068F"/>
    <w:rsid w:val="00970698"/>
    <w:rsid w:val="00970789"/>
    <w:rsid w:val="0097079F"/>
    <w:rsid w:val="009707DF"/>
    <w:rsid w:val="0097083A"/>
    <w:rsid w:val="009708A6"/>
    <w:rsid w:val="00970921"/>
    <w:rsid w:val="00970926"/>
    <w:rsid w:val="00970993"/>
    <w:rsid w:val="009709B5"/>
    <w:rsid w:val="009709DC"/>
    <w:rsid w:val="00970A12"/>
    <w:rsid w:val="00970A5C"/>
    <w:rsid w:val="00970A8F"/>
    <w:rsid w:val="00970AEA"/>
    <w:rsid w:val="00970BA4"/>
    <w:rsid w:val="00970BE6"/>
    <w:rsid w:val="00970BEB"/>
    <w:rsid w:val="00970BF8"/>
    <w:rsid w:val="00970CFD"/>
    <w:rsid w:val="00970D16"/>
    <w:rsid w:val="00970D4F"/>
    <w:rsid w:val="00970D6D"/>
    <w:rsid w:val="00970D95"/>
    <w:rsid w:val="00970E53"/>
    <w:rsid w:val="00970F33"/>
    <w:rsid w:val="00970F5F"/>
    <w:rsid w:val="00970F61"/>
    <w:rsid w:val="00970F64"/>
    <w:rsid w:val="00970F68"/>
    <w:rsid w:val="00970F81"/>
    <w:rsid w:val="00970F8B"/>
    <w:rsid w:val="00970FE6"/>
    <w:rsid w:val="009710A7"/>
    <w:rsid w:val="009710F1"/>
    <w:rsid w:val="009710FB"/>
    <w:rsid w:val="009710FE"/>
    <w:rsid w:val="009711A2"/>
    <w:rsid w:val="009711B7"/>
    <w:rsid w:val="00971276"/>
    <w:rsid w:val="00971331"/>
    <w:rsid w:val="009713A4"/>
    <w:rsid w:val="0097143F"/>
    <w:rsid w:val="00971473"/>
    <w:rsid w:val="009715C4"/>
    <w:rsid w:val="009715FB"/>
    <w:rsid w:val="00971641"/>
    <w:rsid w:val="0097167B"/>
    <w:rsid w:val="00971715"/>
    <w:rsid w:val="00971728"/>
    <w:rsid w:val="009717CE"/>
    <w:rsid w:val="009717DC"/>
    <w:rsid w:val="0097188B"/>
    <w:rsid w:val="009718FA"/>
    <w:rsid w:val="00971992"/>
    <w:rsid w:val="009719D0"/>
    <w:rsid w:val="00971A12"/>
    <w:rsid w:val="00971A4A"/>
    <w:rsid w:val="00971A5C"/>
    <w:rsid w:val="00971B2A"/>
    <w:rsid w:val="00971C0E"/>
    <w:rsid w:val="00971C4C"/>
    <w:rsid w:val="00971CA6"/>
    <w:rsid w:val="00971CDB"/>
    <w:rsid w:val="00971CEF"/>
    <w:rsid w:val="00971D00"/>
    <w:rsid w:val="00971D1F"/>
    <w:rsid w:val="00971D97"/>
    <w:rsid w:val="00971DF2"/>
    <w:rsid w:val="00971E01"/>
    <w:rsid w:val="00971E3C"/>
    <w:rsid w:val="00971E75"/>
    <w:rsid w:val="00971E76"/>
    <w:rsid w:val="00971E93"/>
    <w:rsid w:val="00971E9B"/>
    <w:rsid w:val="00971ED4"/>
    <w:rsid w:val="00971EDB"/>
    <w:rsid w:val="00971F0A"/>
    <w:rsid w:val="0097203A"/>
    <w:rsid w:val="00972066"/>
    <w:rsid w:val="0097218D"/>
    <w:rsid w:val="0097223C"/>
    <w:rsid w:val="00972295"/>
    <w:rsid w:val="009722D2"/>
    <w:rsid w:val="0097231F"/>
    <w:rsid w:val="00972326"/>
    <w:rsid w:val="0097232A"/>
    <w:rsid w:val="00972391"/>
    <w:rsid w:val="009723CA"/>
    <w:rsid w:val="00972436"/>
    <w:rsid w:val="00972489"/>
    <w:rsid w:val="009724A9"/>
    <w:rsid w:val="009724F0"/>
    <w:rsid w:val="0097255E"/>
    <w:rsid w:val="009725DD"/>
    <w:rsid w:val="0097262D"/>
    <w:rsid w:val="00972646"/>
    <w:rsid w:val="0097271F"/>
    <w:rsid w:val="009727C2"/>
    <w:rsid w:val="00972865"/>
    <w:rsid w:val="009728E7"/>
    <w:rsid w:val="00972915"/>
    <w:rsid w:val="00972A14"/>
    <w:rsid w:val="00972A35"/>
    <w:rsid w:val="00972B88"/>
    <w:rsid w:val="00972C2A"/>
    <w:rsid w:val="00972D85"/>
    <w:rsid w:val="00972DC4"/>
    <w:rsid w:val="00972DFF"/>
    <w:rsid w:val="00972E19"/>
    <w:rsid w:val="00972E9C"/>
    <w:rsid w:val="00972ED1"/>
    <w:rsid w:val="00972EDB"/>
    <w:rsid w:val="00972EDD"/>
    <w:rsid w:val="00972F7F"/>
    <w:rsid w:val="0097306C"/>
    <w:rsid w:val="00973179"/>
    <w:rsid w:val="00973259"/>
    <w:rsid w:val="009732DF"/>
    <w:rsid w:val="00973317"/>
    <w:rsid w:val="00973390"/>
    <w:rsid w:val="00973457"/>
    <w:rsid w:val="0097347A"/>
    <w:rsid w:val="009734BF"/>
    <w:rsid w:val="009734C7"/>
    <w:rsid w:val="00973511"/>
    <w:rsid w:val="00973560"/>
    <w:rsid w:val="00973646"/>
    <w:rsid w:val="00973678"/>
    <w:rsid w:val="009736A1"/>
    <w:rsid w:val="00973800"/>
    <w:rsid w:val="00973874"/>
    <w:rsid w:val="009739FF"/>
    <w:rsid w:val="00973A01"/>
    <w:rsid w:val="00973A32"/>
    <w:rsid w:val="00973A6F"/>
    <w:rsid w:val="00973A8D"/>
    <w:rsid w:val="00973AB5"/>
    <w:rsid w:val="00973AD7"/>
    <w:rsid w:val="00973B0D"/>
    <w:rsid w:val="00973B23"/>
    <w:rsid w:val="00973B93"/>
    <w:rsid w:val="00973C24"/>
    <w:rsid w:val="00973C82"/>
    <w:rsid w:val="00973CA9"/>
    <w:rsid w:val="00973CC8"/>
    <w:rsid w:val="00973CD9"/>
    <w:rsid w:val="00973CED"/>
    <w:rsid w:val="00973D78"/>
    <w:rsid w:val="00973EB9"/>
    <w:rsid w:val="00973F75"/>
    <w:rsid w:val="00973FC8"/>
    <w:rsid w:val="00973FDA"/>
    <w:rsid w:val="00974004"/>
    <w:rsid w:val="00974043"/>
    <w:rsid w:val="0097404C"/>
    <w:rsid w:val="009741DB"/>
    <w:rsid w:val="00974216"/>
    <w:rsid w:val="00974242"/>
    <w:rsid w:val="00974252"/>
    <w:rsid w:val="00974328"/>
    <w:rsid w:val="009743A0"/>
    <w:rsid w:val="009743A3"/>
    <w:rsid w:val="009743D1"/>
    <w:rsid w:val="009743DE"/>
    <w:rsid w:val="009743EE"/>
    <w:rsid w:val="009743F9"/>
    <w:rsid w:val="00974411"/>
    <w:rsid w:val="00974437"/>
    <w:rsid w:val="0097443A"/>
    <w:rsid w:val="00974446"/>
    <w:rsid w:val="00974474"/>
    <w:rsid w:val="0097447C"/>
    <w:rsid w:val="0097447E"/>
    <w:rsid w:val="009744C5"/>
    <w:rsid w:val="009744E8"/>
    <w:rsid w:val="00974530"/>
    <w:rsid w:val="009745A9"/>
    <w:rsid w:val="009745FD"/>
    <w:rsid w:val="009746B7"/>
    <w:rsid w:val="009746E5"/>
    <w:rsid w:val="00974774"/>
    <w:rsid w:val="009747E9"/>
    <w:rsid w:val="0097488C"/>
    <w:rsid w:val="009748BA"/>
    <w:rsid w:val="009748C0"/>
    <w:rsid w:val="009748C4"/>
    <w:rsid w:val="00974904"/>
    <w:rsid w:val="00974A34"/>
    <w:rsid w:val="00974B25"/>
    <w:rsid w:val="00974B3A"/>
    <w:rsid w:val="00974B56"/>
    <w:rsid w:val="00974B70"/>
    <w:rsid w:val="00974B9F"/>
    <w:rsid w:val="00974C46"/>
    <w:rsid w:val="00974C86"/>
    <w:rsid w:val="00974C9E"/>
    <w:rsid w:val="00974D1A"/>
    <w:rsid w:val="00974DC9"/>
    <w:rsid w:val="00974E25"/>
    <w:rsid w:val="00974E43"/>
    <w:rsid w:val="00974ED7"/>
    <w:rsid w:val="00974F03"/>
    <w:rsid w:val="0097503B"/>
    <w:rsid w:val="009750BA"/>
    <w:rsid w:val="00975267"/>
    <w:rsid w:val="009752BB"/>
    <w:rsid w:val="00975392"/>
    <w:rsid w:val="00975427"/>
    <w:rsid w:val="0097544D"/>
    <w:rsid w:val="00975475"/>
    <w:rsid w:val="009754DB"/>
    <w:rsid w:val="009754EA"/>
    <w:rsid w:val="009755FC"/>
    <w:rsid w:val="009756B5"/>
    <w:rsid w:val="00975717"/>
    <w:rsid w:val="009757BB"/>
    <w:rsid w:val="00975895"/>
    <w:rsid w:val="0097599C"/>
    <w:rsid w:val="009759C7"/>
    <w:rsid w:val="009759D6"/>
    <w:rsid w:val="00975A16"/>
    <w:rsid w:val="00975BFE"/>
    <w:rsid w:val="00975D1D"/>
    <w:rsid w:val="00975E0C"/>
    <w:rsid w:val="00975E7D"/>
    <w:rsid w:val="00975E8D"/>
    <w:rsid w:val="00975E94"/>
    <w:rsid w:val="00975F23"/>
    <w:rsid w:val="00975F82"/>
    <w:rsid w:val="00975F9E"/>
    <w:rsid w:val="00976065"/>
    <w:rsid w:val="00976133"/>
    <w:rsid w:val="009761C2"/>
    <w:rsid w:val="009761C4"/>
    <w:rsid w:val="0097621E"/>
    <w:rsid w:val="00976230"/>
    <w:rsid w:val="00976267"/>
    <w:rsid w:val="00976294"/>
    <w:rsid w:val="009762AB"/>
    <w:rsid w:val="00976347"/>
    <w:rsid w:val="009763CD"/>
    <w:rsid w:val="0097643A"/>
    <w:rsid w:val="00976444"/>
    <w:rsid w:val="00976553"/>
    <w:rsid w:val="0097658A"/>
    <w:rsid w:val="009765A6"/>
    <w:rsid w:val="009765AD"/>
    <w:rsid w:val="00976634"/>
    <w:rsid w:val="00976728"/>
    <w:rsid w:val="0097672B"/>
    <w:rsid w:val="00976752"/>
    <w:rsid w:val="00976774"/>
    <w:rsid w:val="00976820"/>
    <w:rsid w:val="009768EA"/>
    <w:rsid w:val="009768F4"/>
    <w:rsid w:val="00976923"/>
    <w:rsid w:val="00976A39"/>
    <w:rsid w:val="00976ACA"/>
    <w:rsid w:val="00976AD7"/>
    <w:rsid w:val="00976AE0"/>
    <w:rsid w:val="00976BD6"/>
    <w:rsid w:val="00976D5A"/>
    <w:rsid w:val="00976DE9"/>
    <w:rsid w:val="00976E2D"/>
    <w:rsid w:val="00976EA2"/>
    <w:rsid w:val="00976ECB"/>
    <w:rsid w:val="00976EFF"/>
    <w:rsid w:val="00976FF0"/>
    <w:rsid w:val="00977082"/>
    <w:rsid w:val="009771C7"/>
    <w:rsid w:val="00977208"/>
    <w:rsid w:val="00977265"/>
    <w:rsid w:val="00977298"/>
    <w:rsid w:val="009772B6"/>
    <w:rsid w:val="009772BB"/>
    <w:rsid w:val="009772D1"/>
    <w:rsid w:val="00977345"/>
    <w:rsid w:val="009773EB"/>
    <w:rsid w:val="0097741C"/>
    <w:rsid w:val="00977421"/>
    <w:rsid w:val="00977474"/>
    <w:rsid w:val="00977494"/>
    <w:rsid w:val="009774E3"/>
    <w:rsid w:val="009776A1"/>
    <w:rsid w:val="009777B7"/>
    <w:rsid w:val="00977810"/>
    <w:rsid w:val="00977813"/>
    <w:rsid w:val="0097789E"/>
    <w:rsid w:val="0097796A"/>
    <w:rsid w:val="00977A3C"/>
    <w:rsid w:val="00977AF4"/>
    <w:rsid w:val="00977B26"/>
    <w:rsid w:val="00977B6F"/>
    <w:rsid w:val="00977B82"/>
    <w:rsid w:val="00977C54"/>
    <w:rsid w:val="00977C7D"/>
    <w:rsid w:val="00977CA1"/>
    <w:rsid w:val="00977D5B"/>
    <w:rsid w:val="00977E03"/>
    <w:rsid w:val="00977E2E"/>
    <w:rsid w:val="00977E3A"/>
    <w:rsid w:val="00977E52"/>
    <w:rsid w:val="00977EDA"/>
    <w:rsid w:val="00977F3B"/>
    <w:rsid w:val="00977F6F"/>
    <w:rsid w:val="00977FD7"/>
    <w:rsid w:val="00977FD8"/>
    <w:rsid w:val="0098008B"/>
    <w:rsid w:val="009801F9"/>
    <w:rsid w:val="00980256"/>
    <w:rsid w:val="00980281"/>
    <w:rsid w:val="00980331"/>
    <w:rsid w:val="00980439"/>
    <w:rsid w:val="0098043B"/>
    <w:rsid w:val="00980492"/>
    <w:rsid w:val="009804F4"/>
    <w:rsid w:val="009806CD"/>
    <w:rsid w:val="00980713"/>
    <w:rsid w:val="009809A9"/>
    <w:rsid w:val="009809C0"/>
    <w:rsid w:val="00980A29"/>
    <w:rsid w:val="00980A3C"/>
    <w:rsid w:val="00980AA0"/>
    <w:rsid w:val="00980ABC"/>
    <w:rsid w:val="00980B32"/>
    <w:rsid w:val="00980BE1"/>
    <w:rsid w:val="00980C7E"/>
    <w:rsid w:val="00980D8D"/>
    <w:rsid w:val="00980DA3"/>
    <w:rsid w:val="00980DB1"/>
    <w:rsid w:val="00980E45"/>
    <w:rsid w:val="00980E9E"/>
    <w:rsid w:val="00980EC3"/>
    <w:rsid w:val="00981118"/>
    <w:rsid w:val="009812B8"/>
    <w:rsid w:val="00981383"/>
    <w:rsid w:val="009813ED"/>
    <w:rsid w:val="0098151C"/>
    <w:rsid w:val="00981528"/>
    <w:rsid w:val="00981540"/>
    <w:rsid w:val="00981580"/>
    <w:rsid w:val="00981602"/>
    <w:rsid w:val="0098162A"/>
    <w:rsid w:val="00981665"/>
    <w:rsid w:val="009816DB"/>
    <w:rsid w:val="00981700"/>
    <w:rsid w:val="00981779"/>
    <w:rsid w:val="00981877"/>
    <w:rsid w:val="0098187E"/>
    <w:rsid w:val="00981884"/>
    <w:rsid w:val="009818CB"/>
    <w:rsid w:val="00981A94"/>
    <w:rsid w:val="00981B1D"/>
    <w:rsid w:val="00981BFF"/>
    <w:rsid w:val="00981C15"/>
    <w:rsid w:val="00981C26"/>
    <w:rsid w:val="00981D2C"/>
    <w:rsid w:val="00981EAE"/>
    <w:rsid w:val="00981EBE"/>
    <w:rsid w:val="00981EF2"/>
    <w:rsid w:val="00981F44"/>
    <w:rsid w:val="00981F4E"/>
    <w:rsid w:val="00981F78"/>
    <w:rsid w:val="0098203B"/>
    <w:rsid w:val="00982073"/>
    <w:rsid w:val="00982104"/>
    <w:rsid w:val="0098214B"/>
    <w:rsid w:val="00982151"/>
    <w:rsid w:val="00982197"/>
    <w:rsid w:val="009821BC"/>
    <w:rsid w:val="009821DA"/>
    <w:rsid w:val="00982247"/>
    <w:rsid w:val="009822D3"/>
    <w:rsid w:val="0098232B"/>
    <w:rsid w:val="00982333"/>
    <w:rsid w:val="00982404"/>
    <w:rsid w:val="00982405"/>
    <w:rsid w:val="00982458"/>
    <w:rsid w:val="00982492"/>
    <w:rsid w:val="009825C7"/>
    <w:rsid w:val="009825E7"/>
    <w:rsid w:val="009826F0"/>
    <w:rsid w:val="00982701"/>
    <w:rsid w:val="00982773"/>
    <w:rsid w:val="009828A1"/>
    <w:rsid w:val="00982B12"/>
    <w:rsid w:val="00982B64"/>
    <w:rsid w:val="00982BF6"/>
    <w:rsid w:val="00982C53"/>
    <w:rsid w:val="00982C60"/>
    <w:rsid w:val="00982D75"/>
    <w:rsid w:val="00982D7B"/>
    <w:rsid w:val="00982DE1"/>
    <w:rsid w:val="00982E14"/>
    <w:rsid w:val="00982E39"/>
    <w:rsid w:val="00982EC9"/>
    <w:rsid w:val="00982EDB"/>
    <w:rsid w:val="00982F16"/>
    <w:rsid w:val="00982F1A"/>
    <w:rsid w:val="00982F91"/>
    <w:rsid w:val="00982FB0"/>
    <w:rsid w:val="00982FB1"/>
    <w:rsid w:val="009830F9"/>
    <w:rsid w:val="00983105"/>
    <w:rsid w:val="0098314F"/>
    <w:rsid w:val="00983164"/>
    <w:rsid w:val="009831C1"/>
    <w:rsid w:val="00983203"/>
    <w:rsid w:val="00983271"/>
    <w:rsid w:val="00983373"/>
    <w:rsid w:val="00983374"/>
    <w:rsid w:val="009833B9"/>
    <w:rsid w:val="009833EA"/>
    <w:rsid w:val="0098345C"/>
    <w:rsid w:val="0098349A"/>
    <w:rsid w:val="009834E4"/>
    <w:rsid w:val="00983599"/>
    <w:rsid w:val="0098359A"/>
    <w:rsid w:val="0098365D"/>
    <w:rsid w:val="009837A6"/>
    <w:rsid w:val="009837D8"/>
    <w:rsid w:val="00983869"/>
    <w:rsid w:val="009838F9"/>
    <w:rsid w:val="00983910"/>
    <w:rsid w:val="0098395E"/>
    <w:rsid w:val="009839B5"/>
    <w:rsid w:val="00983A9B"/>
    <w:rsid w:val="00983AED"/>
    <w:rsid w:val="00983BF3"/>
    <w:rsid w:val="00983C32"/>
    <w:rsid w:val="00983C55"/>
    <w:rsid w:val="00983CB7"/>
    <w:rsid w:val="00983E18"/>
    <w:rsid w:val="00983E24"/>
    <w:rsid w:val="00983E8C"/>
    <w:rsid w:val="00983F45"/>
    <w:rsid w:val="0098400F"/>
    <w:rsid w:val="0098405F"/>
    <w:rsid w:val="009840A8"/>
    <w:rsid w:val="009840C1"/>
    <w:rsid w:val="00984109"/>
    <w:rsid w:val="009841FE"/>
    <w:rsid w:val="00984201"/>
    <w:rsid w:val="0098422A"/>
    <w:rsid w:val="0098424C"/>
    <w:rsid w:val="009842BE"/>
    <w:rsid w:val="00984326"/>
    <w:rsid w:val="0098434E"/>
    <w:rsid w:val="00984382"/>
    <w:rsid w:val="009843D5"/>
    <w:rsid w:val="00984419"/>
    <w:rsid w:val="00984446"/>
    <w:rsid w:val="00984494"/>
    <w:rsid w:val="009844BE"/>
    <w:rsid w:val="00984514"/>
    <w:rsid w:val="0098455C"/>
    <w:rsid w:val="00984584"/>
    <w:rsid w:val="00984592"/>
    <w:rsid w:val="009845E3"/>
    <w:rsid w:val="00984825"/>
    <w:rsid w:val="00984986"/>
    <w:rsid w:val="0098498B"/>
    <w:rsid w:val="009849D9"/>
    <w:rsid w:val="00984AD4"/>
    <w:rsid w:val="00984BBE"/>
    <w:rsid w:val="00984BE0"/>
    <w:rsid w:val="00984C93"/>
    <w:rsid w:val="00984CCF"/>
    <w:rsid w:val="00984D24"/>
    <w:rsid w:val="00984D8E"/>
    <w:rsid w:val="00984E90"/>
    <w:rsid w:val="00984FCE"/>
    <w:rsid w:val="00985044"/>
    <w:rsid w:val="0098505A"/>
    <w:rsid w:val="00985126"/>
    <w:rsid w:val="00985185"/>
    <w:rsid w:val="009851CD"/>
    <w:rsid w:val="0098522E"/>
    <w:rsid w:val="0098525B"/>
    <w:rsid w:val="00985279"/>
    <w:rsid w:val="009852A7"/>
    <w:rsid w:val="0098533A"/>
    <w:rsid w:val="009853B0"/>
    <w:rsid w:val="009853B4"/>
    <w:rsid w:val="00985490"/>
    <w:rsid w:val="009854C1"/>
    <w:rsid w:val="00985565"/>
    <w:rsid w:val="00985605"/>
    <w:rsid w:val="00985824"/>
    <w:rsid w:val="0098585E"/>
    <w:rsid w:val="0098589C"/>
    <w:rsid w:val="009858C1"/>
    <w:rsid w:val="0098592E"/>
    <w:rsid w:val="009859C0"/>
    <w:rsid w:val="009859D5"/>
    <w:rsid w:val="00985A18"/>
    <w:rsid w:val="00985B50"/>
    <w:rsid w:val="00985BB8"/>
    <w:rsid w:val="00985BE3"/>
    <w:rsid w:val="00985BFE"/>
    <w:rsid w:val="00985C0B"/>
    <w:rsid w:val="00985C3E"/>
    <w:rsid w:val="00985C5A"/>
    <w:rsid w:val="00985C99"/>
    <w:rsid w:val="00985CD2"/>
    <w:rsid w:val="00985CDF"/>
    <w:rsid w:val="00985D6C"/>
    <w:rsid w:val="00985D91"/>
    <w:rsid w:val="00985E62"/>
    <w:rsid w:val="00985E92"/>
    <w:rsid w:val="00985EF8"/>
    <w:rsid w:val="00985F50"/>
    <w:rsid w:val="00985F7A"/>
    <w:rsid w:val="00986054"/>
    <w:rsid w:val="009860BD"/>
    <w:rsid w:val="009860BF"/>
    <w:rsid w:val="00986142"/>
    <w:rsid w:val="009861B0"/>
    <w:rsid w:val="00986260"/>
    <w:rsid w:val="009862B0"/>
    <w:rsid w:val="00986359"/>
    <w:rsid w:val="009863E7"/>
    <w:rsid w:val="009863F4"/>
    <w:rsid w:val="00986556"/>
    <w:rsid w:val="00986566"/>
    <w:rsid w:val="009865AF"/>
    <w:rsid w:val="00986600"/>
    <w:rsid w:val="00986628"/>
    <w:rsid w:val="0098662A"/>
    <w:rsid w:val="0098668F"/>
    <w:rsid w:val="00986744"/>
    <w:rsid w:val="0098674B"/>
    <w:rsid w:val="0098676F"/>
    <w:rsid w:val="0098677F"/>
    <w:rsid w:val="009867A3"/>
    <w:rsid w:val="00986878"/>
    <w:rsid w:val="009869A7"/>
    <w:rsid w:val="009869CF"/>
    <w:rsid w:val="009869E8"/>
    <w:rsid w:val="00986A41"/>
    <w:rsid w:val="00986AF0"/>
    <w:rsid w:val="00986B09"/>
    <w:rsid w:val="00986B3C"/>
    <w:rsid w:val="00986BB0"/>
    <w:rsid w:val="00986BBD"/>
    <w:rsid w:val="00986C19"/>
    <w:rsid w:val="00986C1A"/>
    <w:rsid w:val="00986C26"/>
    <w:rsid w:val="00986C86"/>
    <w:rsid w:val="00986CF2"/>
    <w:rsid w:val="00986D29"/>
    <w:rsid w:val="00986DB0"/>
    <w:rsid w:val="00986EFE"/>
    <w:rsid w:val="00986F09"/>
    <w:rsid w:val="00986FC5"/>
    <w:rsid w:val="00987042"/>
    <w:rsid w:val="00987055"/>
    <w:rsid w:val="00987070"/>
    <w:rsid w:val="0098707B"/>
    <w:rsid w:val="009870A1"/>
    <w:rsid w:val="009870D0"/>
    <w:rsid w:val="0098718D"/>
    <w:rsid w:val="009871A0"/>
    <w:rsid w:val="0098720D"/>
    <w:rsid w:val="00987226"/>
    <w:rsid w:val="00987241"/>
    <w:rsid w:val="00987336"/>
    <w:rsid w:val="0098734D"/>
    <w:rsid w:val="00987382"/>
    <w:rsid w:val="00987398"/>
    <w:rsid w:val="00987454"/>
    <w:rsid w:val="00987515"/>
    <w:rsid w:val="0098751D"/>
    <w:rsid w:val="00987609"/>
    <w:rsid w:val="0098760C"/>
    <w:rsid w:val="00987611"/>
    <w:rsid w:val="0098764C"/>
    <w:rsid w:val="0098767F"/>
    <w:rsid w:val="0098774D"/>
    <w:rsid w:val="00987793"/>
    <w:rsid w:val="009877B7"/>
    <w:rsid w:val="0098786C"/>
    <w:rsid w:val="00987896"/>
    <w:rsid w:val="009878D4"/>
    <w:rsid w:val="009879D8"/>
    <w:rsid w:val="00987AFD"/>
    <w:rsid w:val="00987B01"/>
    <w:rsid w:val="00987C19"/>
    <w:rsid w:val="00987C47"/>
    <w:rsid w:val="00987C61"/>
    <w:rsid w:val="00987DFB"/>
    <w:rsid w:val="00987E21"/>
    <w:rsid w:val="00987E3F"/>
    <w:rsid w:val="00987F43"/>
    <w:rsid w:val="00987FA0"/>
    <w:rsid w:val="00990044"/>
    <w:rsid w:val="0099006F"/>
    <w:rsid w:val="00990092"/>
    <w:rsid w:val="00990118"/>
    <w:rsid w:val="0099021D"/>
    <w:rsid w:val="00990293"/>
    <w:rsid w:val="00990326"/>
    <w:rsid w:val="00990399"/>
    <w:rsid w:val="00990416"/>
    <w:rsid w:val="0099042A"/>
    <w:rsid w:val="00990536"/>
    <w:rsid w:val="00990573"/>
    <w:rsid w:val="009905A5"/>
    <w:rsid w:val="009905E0"/>
    <w:rsid w:val="00990600"/>
    <w:rsid w:val="00990623"/>
    <w:rsid w:val="00990631"/>
    <w:rsid w:val="00990633"/>
    <w:rsid w:val="0099067E"/>
    <w:rsid w:val="00990684"/>
    <w:rsid w:val="00990687"/>
    <w:rsid w:val="009906D0"/>
    <w:rsid w:val="009906ED"/>
    <w:rsid w:val="009907FA"/>
    <w:rsid w:val="0099088A"/>
    <w:rsid w:val="009908B9"/>
    <w:rsid w:val="0099095A"/>
    <w:rsid w:val="00990A6E"/>
    <w:rsid w:val="00990A79"/>
    <w:rsid w:val="00990B08"/>
    <w:rsid w:val="00990B32"/>
    <w:rsid w:val="00990B37"/>
    <w:rsid w:val="00990B61"/>
    <w:rsid w:val="00990D08"/>
    <w:rsid w:val="00990DBE"/>
    <w:rsid w:val="00990DC3"/>
    <w:rsid w:val="00990DE9"/>
    <w:rsid w:val="00990DF6"/>
    <w:rsid w:val="00990F05"/>
    <w:rsid w:val="00990F5C"/>
    <w:rsid w:val="00991082"/>
    <w:rsid w:val="00991210"/>
    <w:rsid w:val="00991229"/>
    <w:rsid w:val="00991251"/>
    <w:rsid w:val="0099136D"/>
    <w:rsid w:val="009914C7"/>
    <w:rsid w:val="009914D9"/>
    <w:rsid w:val="0099152F"/>
    <w:rsid w:val="0099157B"/>
    <w:rsid w:val="009915B4"/>
    <w:rsid w:val="009916F6"/>
    <w:rsid w:val="00991730"/>
    <w:rsid w:val="00991731"/>
    <w:rsid w:val="0099185E"/>
    <w:rsid w:val="00991891"/>
    <w:rsid w:val="009918A7"/>
    <w:rsid w:val="009918D6"/>
    <w:rsid w:val="00991A7D"/>
    <w:rsid w:val="00991B21"/>
    <w:rsid w:val="00991C09"/>
    <w:rsid w:val="00991C3E"/>
    <w:rsid w:val="00991CD3"/>
    <w:rsid w:val="00991CEF"/>
    <w:rsid w:val="00991CFE"/>
    <w:rsid w:val="00991D89"/>
    <w:rsid w:val="00991E04"/>
    <w:rsid w:val="00991E5C"/>
    <w:rsid w:val="00991F09"/>
    <w:rsid w:val="00991F26"/>
    <w:rsid w:val="00991F47"/>
    <w:rsid w:val="00991F9D"/>
    <w:rsid w:val="00991FAA"/>
    <w:rsid w:val="00991FE7"/>
    <w:rsid w:val="0099200E"/>
    <w:rsid w:val="00992093"/>
    <w:rsid w:val="009920E1"/>
    <w:rsid w:val="0099218D"/>
    <w:rsid w:val="009922C4"/>
    <w:rsid w:val="0099233B"/>
    <w:rsid w:val="009923D7"/>
    <w:rsid w:val="00992487"/>
    <w:rsid w:val="00992579"/>
    <w:rsid w:val="0099257A"/>
    <w:rsid w:val="009925AF"/>
    <w:rsid w:val="0099271B"/>
    <w:rsid w:val="00992748"/>
    <w:rsid w:val="00992795"/>
    <w:rsid w:val="009927DB"/>
    <w:rsid w:val="00992826"/>
    <w:rsid w:val="00992893"/>
    <w:rsid w:val="00992914"/>
    <w:rsid w:val="00992945"/>
    <w:rsid w:val="00992A3D"/>
    <w:rsid w:val="00992A6A"/>
    <w:rsid w:val="00992AB3"/>
    <w:rsid w:val="00992B20"/>
    <w:rsid w:val="00992B7E"/>
    <w:rsid w:val="00992B83"/>
    <w:rsid w:val="00992B87"/>
    <w:rsid w:val="00992C39"/>
    <w:rsid w:val="00992CD1"/>
    <w:rsid w:val="00992D32"/>
    <w:rsid w:val="00992D7E"/>
    <w:rsid w:val="00992E13"/>
    <w:rsid w:val="00992E1E"/>
    <w:rsid w:val="00992E2F"/>
    <w:rsid w:val="00992E77"/>
    <w:rsid w:val="00992E7E"/>
    <w:rsid w:val="00992EBC"/>
    <w:rsid w:val="00992F7A"/>
    <w:rsid w:val="00992F92"/>
    <w:rsid w:val="00993033"/>
    <w:rsid w:val="00993078"/>
    <w:rsid w:val="0099318E"/>
    <w:rsid w:val="00993262"/>
    <w:rsid w:val="00993286"/>
    <w:rsid w:val="009932A2"/>
    <w:rsid w:val="0099334B"/>
    <w:rsid w:val="009933B8"/>
    <w:rsid w:val="00993417"/>
    <w:rsid w:val="00993489"/>
    <w:rsid w:val="0099348C"/>
    <w:rsid w:val="009934D6"/>
    <w:rsid w:val="00993511"/>
    <w:rsid w:val="00993528"/>
    <w:rsid w:val="0099352A"/>
    <w:rsid w:val="009935F5"/>
    <w:rsid w:val="00993627"/>
    <w:rsid w:val="00993672"/>
    <w:rsid w:val="009936C1"/>
    <w:rsid w:val="009936C4"/>
    <w:rsid w:val="0099374C"/>
    <w:rsid w:val="00993861"/>
    <w:rsid w:val="00993869"/>
    <w:rsid w:val="0099387C"/>
    <w:rsid w:val="009938AA"/>
    <w:rsid w:val="00993904"/>
    <w:rsid w:val="0099394E"/>
    <w:rsid w:val="00993957"/>
    <w:rsid w:val="00993981"/>
    <w:rsid w:val="009939BF"/>
    <w:rsid w:val="00993ACB"/>
    <w:rsid w:val="00993BB0"/>
    <w:rsid w:val="00993BC5"/>
    <w:rsid w:val="00993C27"/>
    <w:rsid w:val="00993C35"/>
    <w:rsid w:val="00993C50"/>
    <w:rsid w:val="00993C96"/>
    <w:rsid w:val="00993D05"/>
    <w:rsid w:val="00993D46"/>
    <w:rsid w:val="00993D85"/>
    <w:rsid w:val="00993D8D"/>
    <w:rsid w:val="00993E8B"/>
    <w:rsid w:val="00993FE7"/>
    <w:rsid w:val="00993FE9"/>
    <w:rsid w:val="00994065"/>
    <w:rsid w:val="0099407E"/>
    <w:rsid w:val="00994092"/>
    <w:rsid w:val="00994193"/>
    <w:rsid w:val="0099419E"/>
    <w:rsid w:val="009942C9"/>
    <w:rsid w:val="009942D7"/>
    <w:rsid w:val="00994320"/>
    <w:rsid w:val="00994325"/>
    <w:rsid w:val="0099438B"/>
    <w:rsid w:val="009943C6"/>
    <w:rsid w:val="009943F7"/>
    <w:rsid w:val="009945EB"/>
    <w:rsid w:val="00994671"/>
    <w:rsid w:val="009946C3"/>
    <w:rsid w:val="009946D4"/>
    <w:rsid w:val="00994757"/>
    <w:rsid w:val="0099481C"/>
    <w:rsid w:val="00994893"/>
    <w:rsid w:val="0099494B"/>
    <w:rsid w:val="009949F3"/>
    <w:rsid w:val="00994A55"/>
    <w:rsid w:val="00994B46"/>
    <w:rsid w:val="00994B8C"/>
    <w:rsid w:val="00994D40"/>
    <w:rsid w:val="00994DB8"/>
    <w:rsid w:val="00994DBD"/>
    <w:rsid w:val="00994E96"/>
    <w:rsid w:val="00994EA0"/>
    <w:rsid w:val="00994EFD"/>
    <w:rsid w:val="00994F8B"/>
    <w:rsid w:val="00994FA0"/>
    <w:rsid w:val="00994FFD"/>
    <w:rsid w:val="00995066"/>
    <w:rsid w:val="00995231"/>
    <w:rsid w:val="0099524E"/>
    <w:rsid w:val="0099537C"/>
    <w:rsid w:val="0099539D"/>
    <w:rsid w:val="009953FE"/>
    <w:rsid w:val="0099548C"/>
    <w:rsid w:val="00995573"/>
    <w:rsid w:val="0099562F"/>
    <w:rsid w:val="009956E0"/>
    <w:rsid w:val="009956EB"/>
    <w:rsid w:val="00995710"/>
    <w:rsid w:val="009957C5"/>
    <w:rsid w:val="00995865"/>
    <w:rsid w:val="00995897"/>
    <w:rsid w:val="009958A3"/>
    <w:rsid w:val="009958B6"/>
    <w:rsid w:val="0099599F"/>
    <w:rsid w:val="009959C7"/>
    <w:rsid w:val="00995A03"/>
    <w:rsid w:val="00995A41"/>
    <w:rsid w:val="00995A5F"/>
    <w:rsid w:val="00995A63"/>
    <w:rsid w:val="00995AC1"/>
    <w:rsid w:val="00995AC5"/>
    <w:rsid w:val="00995B32"/>
    <w:rsid w:val="00995B7D"/>
    <w:rsid w:val="00995B99"/>
    <w:rsid w:val="00995BDE"/>
    <w:rsid w:val="00995C40"/>
    <w:rsid w:val="00995C4A"/>
    <w:rsid w:val="00995C90"/>
    <w:rsid w:val="00995CA2"/>
    <w:rsid w:val="00995CEE"/>
    <w:rsid w:val="00995D0C"/>
    <w:rsid w:val="00995D1C"/>
    <w:rsid w:val="00995DAE"/>
    <w:rsid w:val="00995E51"/>
    <w:rsid w:val="00995E73"/>
    <w:rsid w:val="00995EB0"/>
    <w:rsid w:val="00995F12"/>
    <w:rsid w:val="0099606B"/>
    <w:rsid w:val="00996070"/>
    <w:rsid w:val="009960A9"/>
    <w:rsid w:val="009960D9"/>
    <w:rsid w:val="0099615D"/>
    <w:rsid w:val="00996228"/>
    <w:rsid w:val="00996249"/>
    <w:rsid w:val="00996283"/>
    <w:rsid w:val="009962D4"/>
    <w:rsid w:val="00996371"/>
    <w:rsid w:val="009963DA"/>
    <w:rsid w:val="009963FD"/>
    <w:rsid w:val="00996427"/>
    <w:rsid w:val="0099648A"/>
    <w:rsid w:val="0099649D"/>
    <w:rsid w:val="009964D9"/>
    <w:rsid w:val="009964E9"/>
    <w:rsid w:val="009965E6"/>
    <w:rsid w:val="009965FA"/>
    <w:rsid w:val="00996608"/>
    <w:rsid w:val="00996655"/>
    <w:rsid w:val="009967DF"/>
    <w:rsid w:val="00996809"/>
    <w:rsid w:val="00996820"/>
    <w:rsid w:val="009969E7"/>
    <w:rsid w:val="00996A28"/>
    <w:rsid w:val="00996AB1"/>
    <w:rsid w:val="00996B79"/>
    <w:rsid w:val="00996BC6"/>
    <w:rsid w:val="00996BE3"/>
    <w:rsid w:val="00996BE6"/>
    <w:rsid w:val="00996BF7"/>
    <w:rsid w:val="00996C7B"/>
    <w:rsid w:val="00996CC6"/>
    <w:rsid w:val="00996CD1"/>
    <w:rsid w:val="00996DF1"/>
    <w:rsid w:val="00996E25"/>
    <w:rsid w:val="00996FEE"/>
    <w:rsid w:val="00997140"/>
    <w:rsid w:val="0099714A"/>
    <w:rsid w:val="009971E2"/>
    <w:rsid w:val="00997239"/>
    <w:rsid w:val="009972D6"/>
    <w:rsid w:val="009972F2"/>
    <w:rsid w:val="0099737A"/>
    <w:rsid w:val="009973AE"/>
    <w:rsid w:val="009973C6"/>
    <w:rsid w:val="00997503"/>
    <w:rsid w:val="009975DF"/>
    <w:rsid w:val="009975E7"/>
    <w:rsid w:val="009976DF"/>
    <w:rsid w:val="009976E6"/>
    <w:rsid w:val="00997783"/>
    <w:rsid w:val="009977A8"/>
    <w:rsid w:val="009977DA"/>
    <w:rsid w:val="0099782E"/>
    <w:rsid w:val="00997917"/>
    <w:rsid w:val="00997962"/>
    <w:rsid w:val="009979AC"/>
    <w:rsid w:val="00997B05"/>
    <w:rsid w:val="00997B6B"/>
    <w:rsid w:val="00997B82"/>
    <w:rsid w:val="00997BAC"/>
    <w:rsid w:val="00997C98"/>
    <w:rsid w:val="00997CC1"/>
    <w:rsid w:val="00997D01"/>
    <w:rsid w:val="00997D34"/>
    <w:rsid w:val="00997D3C"/>
    <w:rsid w:val="00997D5F"/>
    <w:rsid w:val="00997E0A"/>
    <w:rsid w:val="00997E23"/>
    <w:rsid w:val="00997E96"/>
    <w:rsid w:val="00997EC7"/>
    <w:rsid w:val="00997F10"/>
    <w:rsid w:val="00997F38"/>
    <w:rsid w:val="00997F50"/>
    <w:rsid w:val="00997FA6"/>
    <w:rsid w:val="00997FD1"/>
    <w:rsid w:val="00997FD6"/>
    <w:rsid w:val="00997FF6"/>
    <w:rsid w:val="009A0046"/>
    <w:rsid w:val="009A00BB"/>
    <w:rsid w:val="009A00CB"/>
    <w:rsid w:val="009A00DB"/>
    <w:rsid w:val="009A01A5"/>
    <w:rsid w:val="009A01BE"/>
    <w:rsid w:val="009A01F2"/>
    <w:rsid w:val="009A024B"/>
    <w:rsid w:val="009A02A1"/>
    <w:rsid w:val="009A02DE"/>
    <w:rsid w:val="009A02EE"/>
    <w:rsid w:val="009A0352"/>
    <w:rsid w:val="009A0397"/>
    <w:rsid w:val="009A0417"/>
    <w:rsid w:val="009A0427"/>
    <w:rsid w:val="009A04AC"/>
    <w:rsid w:val="009A04BB"/>
    <w:rsid w:val="009A05EF"/>
    <w:rsid w:val="009A06A3"/>
    <w:rsid w:val="009A06F8"/>
    <w:rsid w:val="009A0744"/>
    <w:rsid w:val="009A07A5"/>
    <w:rsid w:val="009A07DF"/>
    <w:rsid w:val="009A089E"/>
    <w:rsid w:val="009A08EB"/>
    <w:rsid w:val="009A0904"/>
    <w:rsid w:val="009A091F"/>
    <w:rsid w:val="009A094C"/>
    <w:rsid w:val="009A0957"/>
    <w:rsid w:val="009A0AB6"/>
    <w:rsid w:val="009A0ADF"/>
    <w:rsid w:val="009A0B8F"/>
    <w:rsid w:val="009A0BA5"/>
    <w:rsid w:val="009A0BBD"/>
    <w:rsid w:val="009A0CC7"/>
    <w:rsid w:val="009A0CCB"/>
    <w:rsid w:val="009A0D4E"/>
    <w:rsid w:val="009A0E63"/>
    <w:rsid w:val="009A0E6E"/>
    <w:rsid w:val="009A0F60"/>
    <w:rsid w:val="009A0F80"/>
    <w:rsid w:val="009A0FC1"/>
    <w:rsid w:val="009A1051"/>
    <w:rsid w:val="009A1072"/>
    <w:rsid w:val="009A11F7"/>
    <w:rsid w:val="009A124B"/>
    <w:rsid w:val="009A126E"/>
    <w:rsid w:val="009A12AC"/>
    <w:rsid w:val="009A12E8"/>
    <w:rsid w:val="009A130B"/>
    <w:rsid w:val="009A1339"/>
    <w:rsid w:val="009A1485"/>
    <w:rsid w:val="009A1486"/>
    <w:rsid w:val="009A1495"/>
    <w:rsid w:val="009A14C1"/>
    <w:rsid w:val="009A15FC"/>
    <w:rsid w:val="009A1682"/>
    <w:rsid w:val="009A16CE"/>
    <w:rsid w:val="009A170C"/>
    <w:rsid w:val="009A175A"/>
    <w:rsid w:val="009A17AD"/>
    <w:rsid w:val="009A17D0"/>
    <w:rsid w:val="009A17FF"/>
    <w:rsid w:val="009A1825"/>
    <w:rsid w:val="009A185D"/>
    <w:rsid w:val="009A197F"/>
    <w:rsid w:val="009A19B8"/>
    <w:rsid w:val="009A1A2E"/>
    <w:rsid w:val="009A1A42"/>
    <w:rsid w:val="009A1A7E"/>
    <w:rsid w:val="009A1AA2"/>
    <w:rsid w:val="009A1AA8"/>
    <w:rsid w:val="009A1AE9"/>
    <w:rsid w:val="009A1B6A"/>
    <w:rsid w:val="009A1B6F"/>
    <w:rsid w:val="009A1BE0"/>
    <w:rsid w:val="009A1C53"/>
    <w:rsid w:val="009A1C78"/>
    <w:rsid w:val="009A1CB7"/>
    <w:rsid w:val="009A1D02"/>
    <w:rsid w:val="009A1FEC"/>
    <w:rsid w:val="009A2014"/>
    <w:rsid w:val="009A206C"/>
    <w:rsid w:val="009A2073"/>
    <w:rsid w:val="009A20DD"/>
    <w:rsid w:val="009A2109"/>
    <w:rsid w:val="009A2111"/>
    <w:rsid w:val="009A220B"/>
    <w:rsid w:val="009A2249"/>
    <w:rsid w:val="009A2256"/>
    <w:rsid w:val="009A22CA"/>
    <w:rsid w:val="009A22ED"/>
    <w:rsid w:val="009A22F1"/>
    <w:rsid w:val="009A231F"/>
    <w:rsid w:val="009A2400"/>
    <w:rsid w:val="009A2430"/>
    <w:rsid w:val="009A2464"/>
    <w:rsid w:val="009A251F"/>
    <w:rsid w:val="009A252B"/>
    <w:rsid w:val="009A2539"/>
    <w:rsid w:val="009A270D"/>
    <w:rsid w:val="009A277A"/>
    <w:rsid w:val="009A27FF"/>
    <w:rsid w:val="009A2813"/>
    <w:rsid w:val="009A2895"/>
    <w:rsid w:val="009A2899"/>
    <w:rsid w:val="009A28D9"/>
    <w:rsid w:val="009A2940"/>
    <w:rsid w:val="009A299F"/>
    <w:rsid w:val="009A2A7C"/>
    <w:rsid w:val="009A2A89"/>
    <w:rsid w:val="009A2B2A"/>
    <w:rsid w:val="009A2B4D"/>
    <w:rsid w:val="009A2B7C"/>
    <w:rsid w:val="009A2C32"/>
    <w:rsid w:val="009A2C9A"/>
    <w:rsid w:val="009A2DE8"/>
    <w:rsid w:val="009A2EE3"/>
    <w:rsid w:val="009A2F17"/>
    <w:rsid w:val="009A2F93"/>
    <w:rsid w:val="009A30B3"/>
    <w:rsid w:val="009A30DE"/>
    <w:rsid w:val="009A313D"/>
    <w:rsid w:val="009A31AE"/>
    <w:rsid w:val="009A32E2"/>
    <w:rsid w:val="009A32FB"/>
    <w:rsid w:val="009A33EF"/>
    <w:rsid w:val="009A3435"/>
    <w:rsid w:val="009A3446"/>
    <w:rsid w:val="009A346A"/>
    <w:rsid w:val="009A3481"/>
    <w:rsid w:val="009A34B9"/>
    <w:rsid w:val="009A35EA"/>
    <w:rsid w:val="009A3610"/>
    <w:rsid w:val="009A364E"/>
    <w:rsid w:val="009A3678"/>
    <w:rsid w:val="009A371F"/>
    <w:rsid w:val="009A373B"/>
    <w:rsid w:val="009A3743"/>
    <w:rsid w:val="009A37B3"/>
    <w:rsid w:val="009A37D4"/>
    <w:rsid w:val="009A38E1"/>
    <w:rsid w:val="009A3900"/>
    <w:rsid w:val="009A3A09"/>
    <w:rsid w:val="009A3ACB"/>
    <w:rsid w:val="009A3B12"/>
    <w:rsid w:val="009A3B14"/>
    <w:rsid w:val="009A3B71"/>
    <w:rsid w:val="009A3BB1"/>
    <w:rsid w:val="009A3BC9"/>
    <w:rsid w:val="009A3CD5"/>
    <w:rsid w:val="009A3D06"/>
    <w:rsid w:val="009A3D13"/>
    <w:rsid w:val="009A3D6D"/>
    <w:rsid w:val="009A3DA1"/>
    <w:rsid w:val="009A3DED"/>
    <w:rsid w:val="009A3F2A"/>
    <w:rsid w:val="009A3F33"/>
    <w:rsid w:val="009A3F50"/>
    <w:rsid w:val="009A4076"/>
    <w:rsid w:val="009A40C5"/>
    <w:rsid w:val="009A4135"/>
    <w:rsid w:val="009A417A"/>
    <w:rsid w:val="009A429B"/>
    <w:rsid w:val="009A42A4"/>
    <w:rsid w:val="009A42BA"/>
    <w:rsid w:val="009A42DC"/>
    <w:rsid w:val="009A42F2"/>
    <w:rsid w:val="009A4314"/>
    <w:rsid w:val="009A4483"/>
    <w:rsid w:val="009A44A2"/>
    <w:rsid w:val="009A451D"/>
    <w:rsid w:val="009A4524"/>
    <w:rsid w:val="009A45CA"/>
    <w:rsid w:val="009A4670"/>
    <w:rsid w:val="009A4688"/>
    <w:rsid w:val="009A46E7"/>
    <w:rsid w:val="009A46F7"/>
    <w:rsid w:val="009A47D3"/>
    <w:rsid w:val="009A4886"/>
    <w:rsid w:val="009A48D4"/>
    <w:rsid w:val="009A49B7"/>
    <w:rsid w:val="009A49C3"/>
    <w:rsid w:val="009A4A75"/>
    <w:rsid w:val="009A4B62"/>
    <w:rsid w:val="009A4BC3"/>
    <w:rsid w:val="009A4BDC"/>
    <w:rsid w:val="009A4C0C"/>
    <w:rsid w:val="009A4C1A"/>
    <w:rsid w:val="009A4C32"/>
    <w:rsid w:val="009A4D61"/>
    <w:rsid w:val="009A4E0C"/>
    <w:rsid w:val="009A4E96"/>
    <w:rsid w:val="009A4EB8"/>
    <w:rsid w:val="009A4FE2"/>
    <w:rsid w:val="009A50D6"/>
    <w:rsid w:val="009A5169"/>
    <w:rsid w:val="009A5170"/>
    <w:rsid w:val="009A51EB"/>
    <w:rsid w:val="009A5203"/>
    <w:rsid w:val="009A5230"/>
    <w:rsid w:val="009A52A2"/>
    <w:rsid w:val="009A52B1"/>
    <w:rsid w:val="009A52CC"/>
    <w:rsid w:val="009A53C5"/>
    <w:rsid w:val="009A5449"/>
    <w:rsid w:val="009A54EC"/>
    <w:rsid w:val="009A5512"/>
    <w:rsid w:val="009A551A"/>
    <w:rsid w:val="009A5521"/>
    <w:rsid w:val="009A5528"/>
    <w:rsid w:val="009A55C5"/>
    <w:rsid w:val="009A560C"/>
    <w:rsid w:val="009A56C8"/>
    <w:rsid w:val="009A5707"/>
    <w:rsid w:val="009A5813"/>
    <w:rsid w:val="009A5968"/>
    <w:rsid w:val="009A597F"/>
    <w:rsid w:val="009A5AF8"/>
    <w:rsid w:val="009A5B4E"/>
    <w:rsid w:val="009A5B7C"/>
    <w:rsid w:val="009A5BF0"/>
    <w:rsid w:val="009A5C28"/>
    <w:rsid w:val="009A5C3D"/>
    <w:rsid w:val="009A5C5B"/>
    <w:rsid w:val="009A5DF5"/>
    <w:rsid w:val="009A5DFE"/>
    <w:rsid w:val="009A5E3F"/>
    <w:rsid w:val="009A5E61"/>
    <w:rsid w:val="009A5E86"/>
    <w:rsid w:val="009A5FBA"/>
    <w:rsid w:val="009A601A"/>
    <w:rsid w:val="009A609F"/>
    <w:rsid w:val="009A60DB"/>
    <w:rsid w:val="009A60E8"/>
    <w:rsid w:val="009A616B"/>
    <w:rsid w:val="009A6197"/>
    <w:rsid w:val="009A621F"/>
    <w:rsid w:val="009A624E"/>
    <w:rsid w:val="009A6275"/>
    <w:rsid w:val="009A6377"/>
    <w:rsid w:val="009A640A"/>
    <w:rsid w:val="009A6550"/>
    <w:rsid w:val="009A6594"/>
    <w:rsid w:val="009A6621"/>
    <w:rsid w:val="009A6631"/>
    <w:rsid w:val="009A668F"/>
    <w:rsid w:val="009A66D3"/>
    <w:rsid w:val="009A66DD"/>
    <w:rsid w:val="009A6773"/>
    <w:rsid w:val="009A679A"/>
    <w:rsid w:val="009A67CA"/>
    <w:rsid w:val="009A6821"/>
    <w:rsid w:val="009A6860"/>
    <w:rsid w:val="009A6864"/>
    <w:rsid w:val="009A6886"/>
    <w:rsid w:val="009A693B"/>
    <w:rsid w:val="009A697C"/>
    <w:rsid w:val="009A6987"/>
    <w:rsid w:val="009A6ACB"/>
    <w:rsid w:val="009A6BE1"/>
    <w:rsid w:val="009A6BFC"/>
    <w:rsid w:val="009A6C08"/>
    <w:rsid w:val="009A6C75"/>
    <w:rsid w:val="009A6C99"/>
    <w:rsid w:val="009A6E46"/>
    <w:rsid w:val="009A6EB0"/>
    <w:rsid w:val="009A6ED6"/>
    <w:rsid w:val="009A6F0A"/>
    <w:rsid w:val="009A6F60"/>
    <w:rsid w:val="009A70DC"/>
    <w:rsid w:val="009A70FF"/>
    <w:rsid w:val="009A7196"/>
    <w:rsid w:val="009A7201"/>
    <w:rsid w:val="009A7237"/>
    <w:rsid w:val="009A724E"/>
    <w:rsid w:val="009A7379"/>
    <w:rsid w:val="009A73AD"/>
    <w:rsid w:val="009A7488"/>
    <w:rsid w:val="009A74FF"/>
    <w:rsid w:val="009A7520"/>
    <w:rsid w:val="009A75AD"/>
    <w:rsid w:val="009A75DD"/>
    <w:rsid w:val="009A76D2"/>
    <w:rsid w:val="009A77DF"/>
    <w:rsid w:val="009A78CC"/>
    <w:rsid w:val="009A78F2"/>
    <w:rsid w:val="009A791A"/>
    <w:rsid w:val="009A7959"/>
    <w:rsid w:val="009A7AEC"/>
    <w:rsid w:val="009A7B23"/>
    <w:rsid w:val="009A7BA7"/>
    <w:rsid w:val="009A7C09"/>
    <w:rsid w:val="009A7C13"/>
    <w:rsid w:val="009A7CBA"/>
    <w:rsid w:val="009A7D20"/>
    <w:rsid w:val="009A7E10"/>
    <w:rsid w:val="009A7EE8"/>
    <w:rsid w:val="009A7EEB"/>
    <w:rsid w:val="009A7EFE"/>
    <w:rsid w:val="009A7F35"/>
    <w:rsid w:val="009B0074"/>
    <w:rsid w:val="009B0146"/>
    <w:rsid w:val="009B0180"/>
    <w:rsid w:val="009B0198"/>
    <w:rsid w:val="009B0293"/>
    <w:rsid w:val="009B03A3"/>
    <w:rsid w:val="009B03CA"/>
    <w:rsid w:val="009B03F2"/>
    <w:rsid w:val="009B0444"/>
    <w:rsid w:val="009B04B9"/>
    <w:rsid w:val="009B05C1"/>
    <w:rsid w:val="009B0711"/>
    <w:rsid w:val="009B0713"/>
    <w:rsid w:val="009B0742"/>
    <w:rsid w:val="009B0793"/>
    <w:rsid w:val="009B07BF"/>
    <w:rsid w:val="009B07C7"/>
    <w:rsid w:val="009B0800"/>
    <w:rsid w:val="009B082D"/>
    <w:rsid w:val="009B0843"/>
    <w:rsid w:val="009B0949"/>
    <w:rsid w:val="009B096C"/>
    <w:rsid w:val="009B0A4A"/>
    <w:rsid w:val="009B0A71"/>
    <w:rsid w:val="009B0AA7"/>
    <w:rsid w:val="009B0AD2"/>
    <w:rsid w:val="009B0B02"/>
    <w:rsid w:val="009B0BC1"/>
    <w:rsid w:val="009B0C03"/>
    <w:rsid w:val="009B0C92"/>
    <w:rsid w:val="009B0CFD"/>
    <w:rsid w:val="009B0DC9"/>
    <w:rsid w:val="009B0E03"/>
    <w:rsid w:val="009B0E45"/>
    <w:rsid w:val="009B0F02"/>
    <w:rsid w:val="009B100B"/>
    <w:rsid w:val="009B115A"/>
    <w:rsid w:val="009B1191"/>
    <w:rsid w:val="009B1202"/>
    <w:rsid w:val="009B1221"/>
    <w:rsid w:val="009B1282"/>
    <w:rsid w:val="009B12D8"/>
    <w:rsid w:val="009B1343"/>
    <w:rsid w:val="009B1350"/>
    <w:rsid w:val="009B1380"/>
    <w:rsid w:val="009B13C2"/>
    <w:rsid w:val="009B13D3"/>
    <w:rsid w:val="009B13EC"/>
    <w:rsid w:val="009B14E6"/>
    <w:rsid w:val="009B14F5"/>
    <w:rsid w:val="009B1580"/>
    <w:rsid w:val="009B1629"/>
    <w:rsid w:val="009B1645"/>
    <w:rsid w:val="009B1684"/>
    <w:rsid w:val="009B1706"/>
    <w:rsid w:val="009B1738"/>
    <w:rsid w:val="009B175A"/>
    <w:rsid w:val="009B17E7"/>
    <w:rsid w:val="009B1863"/>
    <w:rsid w:val="009B18B7"/>
    <w:rsid w:val="009B18E6"/>
    <w:rsid w:val="009B193E"/>
    <w:rsid w:val="009B1A33"/>
    <w:rsid w:val="009B1A3D"/>
    <w:rsid w:val="009B1A92"/>
    <w:rsid w:val="009B1AED"/>
    <w:rsid w:val="009B1B5E"/>
    <w:rsid w:val="009B1C5E"/>
    <w:rsid w:val="009B1D68"/>
    <w:rsid w:val="009B1E07"/>
    <w:rsid w:val="009B1E2C"/>
    <w:rsid w:val="009B1E83"/>
    <w:rsid w:val="009B1E8F"/>
    <w:rsid w:val="009B1F42"/>
    <w:rsid w:val="009B2018"/>
    <w:rsid w:val="009B2046"/>
    <w:rsid w:val="009B207F"/>
    <w:rsid w:val="009B2129"/>
    <w:rsid w:val="009B216C"/>
    <w:rsid w:val="009B2287"/>
    <w:rsid w:val="009B2321"/>
    <w:rsid w:val="009B23C6"/>
    <w:rsid w:val="009B23F6"/>
    <w:rsid w:val="009B2432"/>
    <w:rsid w:val="009B2463"/>
    <w:rsid w:val="009B2526"/>
    <w:rsid w:val="009B2576"/>
    <w:rsid w:val="009B2583"/>
    <w:rsid w:val="009B25C8"/>
    <w:rsid w:val="009B25CA"/>
    <w:rsid w:val="009B2635"/>
    <w:rsid w:val="009B26B8"/>
    <w:rsid w:val="009B2735"/>
    <w:rsid w:val="009B274F"/>
    <w:rsid w:val="009B2776"/>
    <w:rsid w:val="009B2787"/>
    <w:rsid w:val="009B2795"/>
    <w:rsid w:val="009B2878"/>
    <w:rsid w:val="009B288F"/>
    <w:rsid w:val="009B28A6"/>
    <w:rsid w:val="009B28B0"/>
    <w:rsid w:val="009B2976"/>
    <w:rsid w:val="009B2A1F"/>
    <w:rsid w:val="009B2B26"/>
    <w:rsid w:val="009B2B37"/>
    <w:rsid w:val="009B2B93"/>
    <w:rsid w:val="009B2D01"/>
    <w:rsid w:val="009B2D0C"/>
    <w:rsid w:val="009B2D7B"/>
    <w:rsid w:val="009B2DAD"/>
    <w:rsid w:val="009B2E4D"/>
    <w:rsid w:val="009B2E98"/>
    <w:rsid w:val="009B2EB0"/>
    <w:rsid w:val="009B2F03"/>
    <w:rsid w:val="009B2F2D"/>
    <w:rsid w:val="009B2F9D"/>
    <w:rsid w:val="009B304F"/>
    <w:rsid w:val="009B30B7"/>
    <w:rsid w:val="009B3165"/>
    <w:rsid w:val="009B3180"/>
    <w:rsid w:val="009B31A3"/>
    <w:rsid w:val="009B31C7"/>
    <w:rsid w:val="009B3273"/>
    <w:rsid w:val="009B329D"/>
    <w:rsid w:val="009B3333"/>
    <w:rsid w:val="009B334B"/>
    <w:rsid w:val="009B3353"/>
    <w:rsid w:val="009B337F"/>
    <w:rsid w:val="009B338E"/>
    <w:rsid w:val="009B338F"/>
    <w:rsid w:val="009B34AB"/>
    <w:rsid w:val="009B34B6"/>
    <w:rsid w:val="009B3516"/>
    <w:rsid w:val="009B353E"/>
    <w:rsid w:val="009B35C4"/>
    <w:rsid w:val="009B35FB"/>
    <w:rsid w:val="009B362D"/>
    <w:rsid w:val="009B36EE"/>
    <w:rsid w:val="009B3823"/>
    <w:rsid w:val="009B38F1"/>
    <w:rsid w:val="009B39AB"/>
    <w:rsid w:val="009B39BF"/>
    <w:rsid w:val="009B3A38"/>
    <w:rsid w:val="009B3AB0"/>
    <w:rsid w:val="009B3B40"/>
    <w:rsid w:val="009B3BAE"/>
    <w:rsid w:val="009B3C37"/>
    <w:rsid w:val="009B3CAF"/>
    <w:rsid w:val="009B3D0D"/>
    <w:rsid w:val="009B3D38"/>
    <w:rsid w:val="009B3D9E"/>
    <w:rsid w:val="009B3DC0"/>
    <w:rsid w:val="009B3EEA"/>
    <w:rsid w:val="009B3F66"/>
    <w:rsid w:val="009B4007"/>
    <w:rsid w:val="009B4012"/>
    <w:rsid w:val="009B4013"/>
    <w:rsid w:val="009B40B2"/>
    <w:rsid w:val="009B40D2"/>
    <w:rsid w:val="009B414D"/>
    <w:rsid w:val="009B41BA"/>
    <w:rsid w:val="009B41DE"/>
    <w:rsid w:val="009B4220"/>
    <w:rsid w:val="009B4270"/>
    <w:rsid w:val="009B42DB"/>
    <w:rsid w:val="009B43CD"/>
    <w:rsid w:val="009B43DA"/>
    <w:rsid w:val="009B44EA"/>
    <w:rsid w:val="009B4526"/>
    <w:rsid w:val="009B4536"/>
    <w:rsid w:val="009B4595"/>
    <w:rsid w:val="009B45B4"/>
    <w:rsid w:val="009B45BC"/>
    <w:rsid w:val="009B4720"/>
    <w:rsid w:val="009B4722"/>
    <w:rsid w:val="009B47AF"/>
    <w:rsid w:val="009B47CA"/>
    <w:rsid w:val="009B47D4"/>
    <w:rsid w:val="009B484C"/>
    <w:rsid w:val="009B48A4"/>
    <w:rsid w:val="009B4967"/>
    <w:rsid w:val="009B49AD"/>
    <w:rsid w:val="009B49B8"/>
    <w:rsid w:val="009B4A29"/>
    <w:rsid w:val="009B4A69"/>
    <w:rsid w:val="009B4B61"/>
    <w:rsid w:val="009B4B6E"/>
    <w:rsid w:val="009B4BCC"/>
    <w:rsid w:val="009B4C22"/>
    <w:rsid w:val="009B4C6E"/>
    <w:rsid w:val="009B4CD4"/>
    <w:rsid w:val="009B4D2B"/>
    <w:rsid w:val="009B4D5A"/>
    <w:rsid w:val="009B4F4F"/>
    <w:rsid w:val="009B4F99"/>
    <w:rsid w:val="009B4FDF"/>
    <w:rsid w:val="009B503E"/>
    <w:rsid w:val="009B508C"/>
    <w:rsid w:val="009B50DD"/>
    <w:rsid w:val="009B518A"/>
    <w:rsid w:val="009B51A1"/>
    <w:rsid w:val="009B51B2"/>
    <w:rsid w:val="009B5231"/>
    <w:rsid w:val="009B530C"/>
    <w:rsid w:val="009B5368"/>
    <w:rsid w:val="009B540C"/>
    <w:rsid w:val="009B547A"/>
    <w:rsid w:val="009B54B8"/>
    <w:rsid w:val="009B5519"/>
    <w:rsid w:val="009B553A"/>
    <w:rsid w:val="009B5544"/>
    <w:rsid w:val="009B555C"/>
    <w:rsid w:val="009B55F4"/>
    <w:rsid w:val="009B5612"/>
    <w:rsid w:val="009B5624"/>
    <w:rsid w:val="009B5662"/>
    <w:rsid w:val="009B56AF"/>
    <w:rsid w:val="009B56B8"/>
    <w:rsid w:val="009B57D5"/>
    <w:rsid w:val="009B5825"/>
    <w:rsid w:val="009B591E"/>
    <w:rsid w:val="009B5956"/>
    <w:rsid w:val="009B5AF3"/>
    <w:rsid w:val="009B5B18"/>
    <w:rsid w:val="009B5B43"/>
    <w:rsid w:val="009B5BB5"/>
    <w:rsid w:val="009B5C20"/>
    <w:rsid w:val="009B5C34"/>
    <w:rsid w:val="009B5CBD"/>
    <w:rsid w:val="009B5CC1"/>
    <w:rsid w:val="009B5CEC"/>
    <w:rsid w:val="009B5D5F"/>
    <w:rsid w:val="009B5D72"/>
    <w:rsid w:val="009B5D75"/>
    <w:rsid w:val="009B5E06"/>
    <w:rsid w:val="009B5E20"/>
    <w:rsid w:val="009B5ED7"/>
    <w:rsid w:val="009B5F28"/>
    <w:rsid w:val="009B5FAB"/>
    <w:rsid w:val="009B605E"/>
    <w:rsid w:val="009B6129"/>
    <w:rsid w:val="009B613F"/>
    <w:rsid w:val="009B615E"/>
    <w:rsid w:val="009B616D"/>
    <w:rsid w:val="009B6182"/>
    <w:rsid w:val="009B61A9"/>
    <w:rsid w:val="009B61C6"/>
    <w:rsid w:val="009B6281"/>
    <w:rsid w:val="009B62A4"/>
    <w:rsid w:val="009B63AF"/>
    <w:rsid w:val="009B6443"/>
    <w:rsid w:val="009B64E2"/>
    <w:rsid w:val="009B6666"/>
    <w:rsid w:val="009B66F7"/>
    <w:rsid w:val="009B6723"/>
    <w:rsid w:val="009B6775"/>
    <w:rsid w:val="009B67D0"/>
    <w:rsid w:val="009B67EB"/>
    <w:rsid w:val="009B67F9"/>
    <w:rsid w:val="009B682F"/>
    <w:rsid w:val="009B685A"/>
    <w:rsid w:val="009B6941"/>
    <w:rsid w:val="009B694E"/>
    <w:rsid w:val="009B69BA"/>
    <w:rsid w:val="009B6A30"/>
    <w:rsid w:val="009B6A46"/>
    <w:rsid w:val="009B6A48"/>
    <w:rsid w:val="009B6B65"/>
    <w:rsid w:val="009B6C0C"/>
    <w:rsid w:val="009B6C33"/>
    <w:rsid w:val="009B6C4C"/>
    <w:rsid w:val="009B6CA4"/>
    <w:rsid w:val="009B6DBB"/>
    <w:rsid w:val="009B6E7A"/>
    <w:rsid w:val="009B6EC3"/>
    <w:rsid w:val="009B6F08"/>
    <w:rsid w:val="009B6F7E"/>
    <w:rsid w:val="009B7031"/>
    <w:rsid w:val="009B7038"/>
    <w:rsid w:val="009B7067"/>
    <w:rsid w:val="009B7093"/>
    <w:rsid w:val="009B70C8"/>
    <w:rsid w:val="009B70ED"/>
    <w:rsid w:val="009B7173"/>
    <w:rsid w:val="009B7196"/>
    <w:rsid w:val="009B71DC"/>
    <w:rsid w:val="009B7208"/>
    <w:rsid w:val="009B7237"/>
    <w:rsid w:val="009B7275"/>
    <w:rsid w:val="009B728B"/>
    <w:rsid w:val="009B736C"/>
    <w:rsid w:val="009B7409"/>
    <w:rsid w:val="009B7435"/>
    <w:rsid w:val="009B7475"/>
    <w:rsid w:val="009B74AC"/>
    <w:rsid w:val="009B74BD"/>
    <w:rsid w:val="009B74CE"/>
    <w:rsid w:val="009B74E7"/>
    <w:rsid w:val="009B7504"/>
    <w:rsid w:val="009B750A"/>
    <w:rsid w:val="009B7533"/>
    <w:rsid w:val="009B7542"/>
    <w:rsid w:val="009B76D3"/>
    <w:rsid w:val="009B76EF"/>
    <w:rsid w:val="009B7739"/>
    <w:rsid w:val="009B77A3"/>
    <w:rsid w:val="009B77BA"/>
    <w:rsid w:val="009B78A7"/>
    <w:rsid w:val="009B7A85"/>
    <w:rsid w:val="009B7AB5"/>
    <w:rsid w:val="009B7B24"/>
    <w:rsid w:val="009B7B83"/>
    <w:rsid w:val="009B7BE5"/>
    <w:rsid w:val="009B7C2D"/>
    <w:rsid w:val="009B7DE2"/>
    <w:rsid w:val="009B7E06"/>
    <w:rsid w:val="009B7E2C"/>
    <w:rsid w:val="009B7E8F"/>
    <w:rsid w:val="009B7EDC"/>
    <w:rsid w:val="009B7F03"/>
    <w:rsid w:val="009B7F3C"/>
    <w:rsid w:val="009B7FBD"/>
    <w:rsid w:val="009C0041"/>
    <w:rsid w:val="009C00B0"/>
    <w:rsid w:val="009C00B1"/>
    <w:rsid w:val="009C00C0"/>
    <w:rsid w:val="009C00E0"/>
    <w:rsid w:val="009C011A"/>
    <w:rsid w:val="009C020D"/>
    <w:rsid w:val="009C0265"/>
    <w:rsid w:val="009C0266"/>
    <w:rsid w:val="009C02AE"/>
    <w:rsid w:val="009C02B9"/>
    <w:rsid w:val="009C0351"/>
    <w:rsid w:val="009C047A"/>
    <w:rsid w:val="009C04C7"/>
    <w:rsid w:val="009C04FD"/>
    <w:rsid w:val="009C056D"/>
    <w:rsid w:val="009C057A"/>
    <w:rsid w:val="009C0580"/>
    <w:rsid w:val="009C0583"/>
    <w:rsid w:val="009C066A"/>
    <w:rsid w:val="009C0689"/>
    <w:rsid w:val="009C06A6"/>
    <w:rsid w:val="009C06F5"/>
    <w:rsid w:val="009C0700"/>
    <w:rsid w:val="009C079C"/>
    <w:rsid w:val="009C0879"/>
    <w:rsid w:val="009C0885"/>
    <w:rsid w:val="009C09CA"/>
    <w:rsid w:val="009C0B81"/>
    <w:rsid w:val="009C0B93"/>
    <w:rsid w:val="009C0D52"/>
    <w:rsid w:val="009C0D70"/>
    <w:rsid w:val="009C0DE5"/>
    <w:rsid w:val="009C0E6D"/>
    <w:rsid w:val="009C0ED8"/>
    <w:rsid w:val="009C0F97"/>
    <w:rsid w:val="009C0FD7"/>
    <w:rsid w:val="009C0FEC"/>
    <w:rsid w:val="009C0FEF"/>
    <w:rsid w:val="009C1073"/>
    <w:rsid w:val="009C1088"/>
    <w:rsid w:val="009C10A5"/>
    <w:rsid w:val="009C10E0"/>
    <w:rsid w:val="009C10EE"/>
    <w:rsid w:val="009C1184"/>
    <w:rsid w:val="009C1191"/>
    <w:rsid w:val="009C11A1"/>
    <w:rsid w:val="009C1349"/>
    <w:rsid w:val="009C1358"/>
    <w:rsid w:val="009C138A"/>
    <w:rsid w:val="009C13ED"/>
    <w:rsid w:val="009C1400"/>
    <w:rsid w:val="009C140C"/>
    <w:rsid w:val="009C1473"/>
    <w:rsid w:val="009C14CD"/>
    <w:rsid w:val="009C155B"/>
    <w:rsid w:val="009C1673"/>
    <w:rsid w:val="009C1679"/>
    <w:rsid w:val="009C172A"/>
    <w:rsid w:val="009C175E"/>
    <w:rsid w:val="009C17BA"/>
    <w:rsid w:val="009C1862"/>
    <w:rsid w:val="009C1863"/>
    <w:rsid w:val="009C18BE"/>
    <w:rsid w:val="009C18C5"/>
    <w:rsid w:val="009C192A"/>
    <w:rsid w:val="009C1A3A"/>
    <w:rsid w:val="009C1A90"/>
    <w:rsid w:val="009C1C2D"/>
    <w:rsid w:val="009C1C4C"/>
    <w:rsid w:val="009C1C53"/>
    <w:rsid w:val="009C1D04"/>
    <w:rsid w:val="009C1D82"/>
    <w:rsid w:val="009C1E61"/>
    <w:rsid w:val="009C1E85"/>
    <w:rsid w:val="009C1EEF"/>
    <w:rsid w:val="009C1F1C"/>
    <w:rsid w:val="009C1F2F"/>
    <w:rsid w:val="009C1F4D"/>
    <w:rsid w:val="009C1FBC"/>
    <w:rsid w:val="009C205C"/>
    <w:rsid w:val="009C2170"/>
    <w:rsid w:val="009C2193"/>
    <w:rsid w:val="009C21C1"/>
    <w:rsid w:val="009C21F2"/>
    <w:rsid w:val="009C21F3"/>
    <w:rsid w:val="009C222C"/>
    <w:rsid w:val="009C222F"/>
    <w:rsid w:val="009C234E"/>
    <w:rsid w:val="009C2358"/>
    <w:rsid w:val="009C2440"/>
    <w:rsid w:val="009C2441"/>
    <w:rsid w:val="009C24F0"/>
    <w:rsid w:val="009C265C"/>
    <w:rsid w:val="009C26B3"/>
    <w:rsid w:val="009C26E7"/>
    <w:rsid w:val="009C26EB"/>
    <w:rsid w:val="009C26EE"/>
    <w:rsid w:val="009C2715"/>
    <w:rsid w:val="009C271D"/>
    <w:rsid w:val="009C27B5"/>
    <w:rsid w:val="009C2807"/>
    <w:rsid w:val="009C282F"/>
    <w:rsid w:val="009C2877"/>
    <w:rsid w:val="009C287E"/>
    <w:rsid w:val="009C2A18"/>
    <w:rsid w:val="009C2A23"/>
    <w:rsid w:val="009C2A89"/>
    <w:rsid w:val="009C2ACC"/>
    <w:rsid w:val="009C2AE1"/>
    <w:rsid w:val="009C2AF8"/>
    <w:rsid w:val="009C2B31"/>
    <w:rsid w:val="009C2BE5"/>
    <w:rsid w:val="009C2DEF"/>
    <w:rsid w:val="009C2E14"/>
    <w:rsid w:val="009C2F11"/>
    <w:rsid w:val="009C2F1D"/>
    <w:rsid w:val="009C2F33"/>
    <w:rsid w:val="009C2F50"/>
    <w:rsid w:val="009C301D"/>
    <w:rsid w:val="009C303F"/>
    <w:rsid w:val="009C3046"/>
    <w:rsid w:val="009C30A1"/>
    <w:rsid w:val="009C30B9"/>
    <w:rsid w:val="009C3173"/>
    <w:rsid w:val="009C320A"/>
    <w:rsid w:val="009C3290"/>
    <w:rsid w:val="009C33B6"/>
    <w:rsid w:val="009C3472"/>
    <w:rsid w:val="009C3528"/>
    <w:rsid w:val="009C352E"/>
    <w:rsid w:val="009C355D"/>
    <w:rsid w:val="009C3581"/>
    <w:rsid w:val="009C3673"/>
    <w:rsid w:val="009C3694"/>
    <w:rsid w:val="009C3729"/>
    <w:rsid w:val="009C379B"/>
    <w:rsid w:val="009C37D8"/>
    <w:rsid w:val="009C3876"/>
    <w:rsid w:val="009C38A4"/>
    <w:rsid w:val="009C38E4"/>
    <w:rsid w:val="009C3902"/>
    <w:rsid w:val="009C3982"/>
    <w:rsid w:val="009C39C3"/>
    <w:rsid w:val="009C3A18"/>
    <w:rsid w:val="009C3A3B"/>
    <w:rsid w:val="009C3A9B"/>
    <w:rsid w:val="009C3ADB"/>
    <w:rsid w:val="009C3BBD"/>
    <w:rsid w:val="009C3C13"/>
    <w:rsid w:val="009C3D79"/>
    <w:rsid w:val="009C3D9E"/>
    <w:rsid w:val="009C3E12"/>
    <w:rsid w:val="009C3E3A"/>
    <w:rsid w:val="009C3E98"/>
    <w:rsid w:val="009C3EB5"/>
    <w:rsid w:val="009C3EB7"/>
    <w:rsid w:val="009C3F56"/>
    <w:rsid w:val="009C4017"/>
    <w:rsid w:val="009C4089"/>
    <w:rsid w:val="009C409D"/>
    <w:rsid w:val="009C4128"/>
    <w:rsid w:val="009C413A"/>
    <w:rsid w:val="009C419B"/>
    <w:rsid w:val="009C41BA"/>
    <w:rsid w:val="009C423B"/>
    <w:rsid w:val="009C426D"/>
    <w:rsid w:val="009C4295"/>
    <w:rsid w:val="009C42C7"/>
    <w:rsid w:val="009C4359"/>
    <w:rsid w:val="009C43A3"/>
    <w:rsid w:val="009C43C5"/>
    <w:rsid w:val="009C4448"/>
    <w:rsid w:val="009C4456"/>
    <w:rsid w:val="009C445C"/>
    <w:rsid w:val="009C44CA"/>
    <w:rsid w:val="009C45DB"/>
    <w:rsid w:val="009C46A7"/>
    <w:rsid w:val="009C46B3"/>
    <w:rsid w:val="009C46DB"/>
    <w:rsid w:val="009C47DE"/>
    <w:rsid w:val="009C4809"/>
    <w:rsid w:val="009C4860"/>
    <w:rsid w:val="009C4916"/>
    <w:rsid w:val="009C4940"/>
    <w:rsid w:val="009C49CE"/>
    <w:rsid w:val="009C4A0D"/>
    <w:rsid w:val="009C4AA9"/>
    <w:rsid w:val="009C4B2A"/>
    <w:rsid w:val="009C4B9E"/>
    <w:rsid w:val="009C4BC4"/>
    <w:rsid w:val="009C4BFA"/>
    <w:rsid w:val="009C4CD9"/>
    <w:rsid w:val="009C4D45"/>
    <w:rsid w:val="009C4D8D"/>
    <w:rsid w:val="009C4E45"/>
    <w:rsid w:val="009C4F11"/>
    <w:rsid w:val="009C4F39"/>
    <w:rsid w:val="009C4FCD"/>
    <w:rsid w:val="009C50B1"/>
    <w:rsid w:val="009C50C1"/>
    <w:rsid w:val="009C511A"/>
    <w:rsid w:val="009C518B"/>
    <w:rsid w:val="009C5192"/>
    <w:rsid w:val="009C5238"/>
    <w:rsid w:val="009C53B9"/>
    <w:rsid w:val="009C5416"/>
    <w:rsid w:val="009C5431"/>
    <w:rsid w:val="009C5437"/>
    <w:rsid w:val="009C54E0"/>
    <w:rsid w:val="009C551F"/>
    <w:rsid w:val="009C5590"/>
    <w:rsid w:val="009C55AA"/>
    <w:rsid w:val="009C5691"/>
    <w:rsid w:val="009C56A4"/>
    <w:rsid w:val="009C56E2"/>
    <w:rsid w:val="009C56F5"/>
    <w:rsid w:val="009C5718"/>
    <w:rsid w:val="009C5722"/>
    <w:rsid w:val="009C574A"/>
    <w:rsid w:val="009C576C"/>
    <w:rsid w:val="009C591F"/>
    <w:rsid w:val="009C5947"/>
    <w:rsid w:val="009C59AF"/>
    <w:rsid w:val="009C59F6"/>
    <w:rsid w:val="009C59FB"/>
    <w:rsid w:val="009C5A08"/>
    <w:rsid w:val="009C5A33"/>
    <w:rsid w:val="009C5B73"/>
    <w:rsid w:val="009C5C89"/>
    <w:rsid w:val="009C5CE6"/>
    <w:rsid w:val="009C5CEA"/>
    <w:rsid w:val="009C5CFE"/>
    <w:rsid w:val="009C5D30"/>
    <w:rsid w:val="009C5D36"/>
    <w:rsid w:val="009C5D9A"/>
    <w:rsid w:val="009C5E88"/>
    <w:rsid w:val="009C5E9C"/>
    <w:rsid w:val="009C5F16"/>
    <w:rsid w:val="009C5F60"/>
    <w:rsid w:val="009C5F85"/>
    <w:rsid w:val="009C5FC8"/>
    <w:rsid w:val="009C6002"/>
    <w:rsid w:val="009C605D"/>
    <w:rsid w:val="009C60B7"/>
    <w:rsid w:val="009C60B9"/>
    <w:rsid w:val="009C60FE"/>
    <w:rsid w:val="009C6111"/>
    <w:rsid w:val="009C6188"/>
    <w:rsid w:val="009C6190"/>
    <w:rsid w:val="009C61A3"/>
    <w:rsid w:val="009C6215"/>
    <w:rsid w:val="009C6305"/>
    <w:rsid w:val="009C63B9"/>
    <w:rsid w:val="009C64DD"/>
    <w:rsid w:val="009C64F5"/>
    <w:rsid w:val="009C6548"/>
    <w:rsid w:val="009C6572"/>
    <w:rsid w:val="009C65B6"/>
    <w:rsid w:val="009C65F9"/>
    <w:rsid w:val="009C664D"/>
    <w:rsid w:val="009C666B"/>
    <w:rsid w:val="009C66EE"/>
    <w:rsid w:val="009C673F"/>
    <w:rsid w:val="009C6798"/>
    <w:rsid w:val="009C681A"/>
    <w:rsid w:val="009C6826"/>
    <w:rsid w:val="009C687F"/>
    <w:rsid w:val="009C68CF"/>
    <w:rsid w:val="009C6930"/>
    <w:rsid w:val="009C6951"/>
    <w:rsid w:val="009C697A"/>
    <w:rsid w:val="009C6A1C"/>
    <w:rsid w:val="009C6A22"/>
    <w:rsid w:val="009C6A47"/>
    <w:rsid w:val="009C6B7F"/>
    <w:rsid w:val="009C6C4A"/>
    <w:rsid w:val="009C6C88"/>
    <w:rsid w:val="009C6C9B"/>
    <w:rsid w:val="009C6CDE"/>
    <w:rsid w:val="009C6CE1"/>
    <w:rsid w:val="009C6CF4"/>
    <w:rsid w:val="009C6D12"/>
    <w:rsid w:val="009C6D69"/>
    <w:rsid w:val="009C6DB9"/>
    <w:rsid w:val="009C6DBE"/>
    <w:rsid w:val="009C6E4F"/>
    <w:rsid w:val="009C6E5C"/>
    <w:rsid w:val="009C6E61"/>
    <w:rsid w:val="009C6E69"/>
    <w:rsid w:val="009C6E81"/>
    <w:rsid w:val="009C6F8E"/>
    <w:rsid w:val="009C6FAB"/>
    <w:rsid w:val="009C6FFD"/>
    <w:rsid w:val="009C7047"/>
    <w:rsid w:val="009C70AA"/>
    <w:rsid w:val="009C7116"/>
    <w:rsid w:val="009C7208"/>
    <w:rsid w:val="009C7243"/>
    <w:rsid w:val="009C725D"/>
    <w:rsid w:val="009C7265"/>
    <w:rsid w:val="009C7373"/>
    <w:rsid w:val="009C73B8"/>
    <w:rsid w:val="009C74A4"/>
    <w:rsid w:val="009C74EC"/>
    <w:rsid w:val="009C760D"/>
    <w:rsid w:val="009C7738"/>
    <w:rsid w:val="009C7875"/>
    <w:rsid w:val="009C7877"/>
    <w:rsid w:val="009C799E"/>
    <w:rsid w:val="009C79ED"/>
    <w:rsid w:val="009C7A01"/>
    <w:rsid w:val="009C7AE3"/>
    <w:rsid w:val="009C7CBF"/>
    <w:rsid w:val="009C7CE8"/>
    <w:rsid w:val="009C7D47"/>
    <w:rsid w:val="009C7D5C"/>
    <w:rsid w:val="009C7DF0"/>
    <w:rsid w:val="009C7F15"/>
    <w:rsid w:val="009C7F81"/>
    <w:rsid w:val="009D003D"/>
    <w:rsid w:val="009D0115"/>
    <w:rsid w:val="009D0126"/>
    <w:rsid w:val="009D0133"/>
    <w:rsid w:val="009D026B"/>
    <w:rsid w:val="009D0280"/>
    <w:rsid w:val="009D02B4"/>
    <w:rsid w:val="009D02D0"/>
    <w:rsid w:val="009D02F3"/>
    <w:rsid w:val="009D031D"/>
    <w:rsid w:val="009D0346"/>
    <w:rsid w:val="009D034D"/>
    <w:rsid w:val="009D0444"/>
    <w:rsid w:val="009D0457"/>
    <w:rsid w:val="009D0477"/>
    <w:rsid w:val="009D0532"/>
    <w:rsid w:val="009D055E"/>
    <w:rsid w:val="009D056F"/>
    <w:rsid w:val="009D05EE"/>
    <w:rsid w:val="009D06F9"/>
    <w:rsid w:val="009D070A"/>
    <w:rsid w:val="009D0733"/>
    <w:rsid w:val="009D0774"/>
    <w:rsid w:val="009D0796"/>
    <w:rsid w:val="009D080D"/>
    <w:rsid w:val="009D0811"/>
    <w:rsid w:val="009D0853"/>
    <w:rsid w:val="009D0922"/>
    <w:rsid w:val="009D0931"/>
    <w:rsid w:val="009D0936"/>
    <w:rsid w:val="009D0945"/>
    <w:rsid w:val="009D0A93"/>
    <w:rsid w:val="009D0A9B"/>
    <w:rsid w:val="009D0C05"/>
    <w:rsid w:val="009D0C20"/>
    <w:rsid w:val="009D0C50"/>
    <w:rsid w:val="009D0CDE"/>
    <w:rsid w:val="009D0DB3"/>
    <w:rsid w:val="009D0EAD"/>
    <w:rsid w:val="009D0EB6"/>
    <w:rsid w:val="009D0EE6"/>
    <w:rsid w:val="009D0F6C"/>
    <w:rsid w:val="009D113D"/>
    <w:rsid w:val="009D117D"/>
    <w:rsid w:val="009D11E6"/>
    <w:rsid w:val="009D1247"/>
    <w:rsid w:val="009D12AA"/>
    <w:rsid w:val="009D153E"/>
    <w:rsid w:val="009D1681"/>
    <w:rsid w:val="009D168E"/>
    <w:rsid w:val="009D16F4"/>
    <w:rsid w:val="009D1777"/>
    <w:rsid w:val="009D17A0"/>
    <w:rsid w:val="009D17C3"/>
    <w:rsid w:val="009D17F2"/>
    <w:rsid w:val="009D181C"/>
    <w:rsid w:val="009D184D"/>
    <w:rsid w:val="009D1962"/>
    <w:rsid w:val="009D1A13"/>
    <w:rsid w:val="009D1AA9"/>
    <w:rsid w:val="009D1AD1"/>
    <w:rsid w:val="009D1C95"/>
    <w:rsid w:val="009D1D86"/>
    <w:rsid w:val="009D1D8C"/>
    <w:rsid w:val="009D1DEF"/>
    <w:rsid w:val="009D1F76"/>
    <w:rsid w:val="009D2129"/>
    <w:rsid w:val="009D2136"/>
    <w:rsid w:val="009D223F"/>
    <w:rsid w:val="009D225D"/>
    <w:rsid w:val="009D226E"/>
    <w:rsid w:val="009D22CA"/>
    <w:rsid w:val="009D22FB"/>
    <w:rsid w:val="009D231E"/>
    <w:rsid w:val="009D2390"/>
    <w:rsid w:val="009D23CC"/>
    <w:rsid w:val="009D2418"/>
    <w:rsid w:val="009D251E"/>
    <w:rsid w:val="009D2683"/>
    <w:rsid w:val="009D269D"/>
    <w:rsid w:val="009D26AA"/>
    <w:rsid w:val="009D26DB"/>
    <w:rsid w:val="009D2869"/>
    <w:rsid w:val="009D2879"/>
    <w:rsid w:val="009D28C2"/>
    <w:rsid w:val="009D2912"/>
    <w:rsid w:val="009D293D"/>
    <w:rsid w:val="009D2A2E"/>
    <w:rsid w:val="009D2A50"/>
    <w:rsid w:val="009D2BA2"/>
    <w:rsid w:val="009D2BCD"/>
    <w:rsid w:val="009D2C04"/>
    <w:rsid w:val="009D2C4D"/>
    <w:rsid w:val="009D2CCA"/>
    <w:rsid w:val="009D2E18"/>
    <w:rsid w:val="009D2F2B"/>
    <w:rsid w:val="009D3016"/>
    <w:rsid w:val="009D301B"/>
    <w:rsid w:val="009D3089"/>
    <w:rsid w:val="009D30B3"/>
    <w:rsid w:val="009D31D3"/>
    <w:rsid w:val="009D3209"/>
    <w:rsid w:val="009D3210"/>
    <w:rsid w:val="009D32C4"/>
    <w:rsid w:val="009D344A"/>
    <w:rsid w:val="009D3499"/>
    <w:rsid w:val="009D3567"/>
    <w:rsid w:val="009D3626"/>
    <w:rsid w:val="009D363B"/>
    <w:rsid w:val="009D36C8"/>
    <w:rsid w:val="009D3706"/>
    <w:rsid w:val="009D370B"/>
    <w:rsid w:val="009D372B"/>
    <w:rsid w:val="009D3783"/>
    <w:rsid w:val="009D37B8"/>
    <w:rsid w:val="009D396A"/>
    <w:rsid w:val="009D3993"/>
    <w:rsid w:val="009D3996"/>
    <w:rsid w:val="009D3A04"/>
    <w:rsid w:val="009D3AB7"/>
    <w:rsid w:val="009D3AC2"/>
    <w:rsid w:val="009D3ADA"/>
    <w:rsid w:val="009D3AF8"/>
    <w:rsid w:val="009D3BB9"/>
    <w:rsid w:val="009D3CB4"/>
    <w:rsid w:val="009D3CCB"/>
    <w:rsid w:val="009D3CD0"/>
    <w:rsid w:val="009D3D04"/>
    <w:rsid w:val="009D3E00"/>
    <w:rsid w:val="009D3E71"/>
    <w:rsid w:val="009D3FDC"/>
    <w:rsid w:val="009D4026"/>
    <w:rsid w:val="009D40B9"/>
    <w:rsid w:val="009D412A"/>
    <w:rsid w:val="009D4168"/>
    <w:rsid w:val="009D41AC"/>
    <w:rsid w:val="009D41E1"/>
    <w:rsid w:val="009D421F"/>
    <w:rsid w:val="009D4227"/>
    <w:rsid w:val="009D4236"/>
    <w:rsid w:val="009D42C1"/>
    <w:rsid w:val="009D4328"/>
    <w:rsid w:val="009D444E"/>
    <w:rsid w:val="009D4481"/>
    <w:rsid w:val="009D449A"/>
    <w:rsid w:val="009D4551"/>
    <w:rsid w:val="009D456A"/>
    <w:rsid w:val="009D457C"/>
    <w:rsid w:val="009D4589"/>
    <w:rsid w:val="009D46B7"/>
    <w:rsid w:val="009D477D"/>
    <w:rsid w:val="009D4829"/>
    <w:rsid w:val="009D48A3"/>
    <w:rsid w:val="009D4920"/>
    <w:rsid w:val="009D4953"/>
    <w:rsid w:val="009D49C5"/>
    <w:rsid w:val="009D49FF"/>
    <w:rsid w:val="009D4B0C"/>
    <w:rsid w:val="009D4B90"/>
    <w:rsid w:val="009D4CA2"/>
    <w:rsid w:val="009D4D0F"/>
    <w:rsid w:val="009D4E41"/>
    <w:rsid w:val="009D4E56"/>
    <w:rsid w:val="009D4E7B"/>
    <w:rsid w:val="009D4EA3"/>
    <w:rsid w:val="009D4F5F"/>
    <w:rsid w:val="009D4FCA"/>
    <w:rsid w:val="009D5159"/>
    <w:rsid w:val="009D51E2"/>
    <w:rsid w:val="009D51F4"/>
    <w:rsid w:val="009D5259"/>
    <w:rsid w:val="009D527C"/>
    <w:rsid w:val="009D531B"/>
    <w:rsid w:val="009D53C2"/>
    <w:rsid w:val="009D54B4"/>
    <w:rsid w:val="009D54CD"/>
    <w:rsid w:val="009D54F5"/>
    <w:rsid w:val="009D5580"/>
    <w:rsid w:val="009D5598"/>
    <w:rsid w:val="009D563C"/>
    <w:rsid w:val="009D5687"/>
    <w:rsid w:val="009D5756"/>
    <w:rsid w:val="009D57E4"/>
    <w:rsid w:val="009D57E8"/>
    <w:rsid w:val="009D5820"/>
    <w:rsid w:val="009D589B"/>
    <w:rsid w:val="009D58E0"/>
    <w:rsid w:val="009D5906"/>
    <w:rsid w:val="009D592A"/>
    <w:rsid w:val="009D593F"/>
    <w:rsid w:val="009D595A"/>
    <w:rsid w:val="009D596E"/>
    <w:rsid w:val="009D59BB"/>
    <w:rsid w:val="009D5A10"/>
    <w:rsid w:val="009D5A83"/>
    <w:rsid w:val="009D5B00"/>
    <w:rsid w:val="009D5B25"/>
    <w:rsid w:val="009D5B2A"/>
    <w:rsid w:val="009D5B39"/>
    <w:rsid w:val="009D5C4C"/>
    <w:rsid w:val="009D5C72"/>
    <w:rsid w:val="009D5C7F"/>
    <w:rsid w:val="009D5C8D"/>
    <w:rsid w:val="009D5CE5"/>
    <w:rsid w:val="009D5CE8"/>
    <w:rsid w:val="009D5D0D"/>
    <w:rsid w:val="009D5DEA"/>
    <w:rsid w:val="009D5E20"/>
    <w:rsid w:val="009D5E97"/>
    <w:rsid w:val="009D5ED4"/>
    <w:rsid w:val="009D5F47"/>
    <w:rsid w:val="009D6069"/>
    <w:rsid w:val="009D609D"/>
    <w:rsid w:val="009D623E"/>
    <w:rsid w:val="009D624A"/>
    <w:rsid w:val="009D625D"/>
    <w:rsid w:val="009D6297"/>
    <w:rsid w:val="009D6413"/>
    <w:rsid w:val="009D647A"/>
    <w:rsid w:val="009D6510"/>
    <w:rsid w:val="009D657B"/>
    <w:rsid w:val="009D6592"/>
    <w:rsid w:val="009D65A1"/>
    <w:rsid w:val="009D65BD"/>
    <w:rsid w:val="009D65EE"/>
    <w:rsid w:val="009D665D"/>
    <w:rsid w:val="009D66BC"/>
    <w:rsid w:val="009D66D9"/>
    <w:rsid w:val="009D66F8"/>
    <w:rsid w:val="009D672D"/>
    <w:rsid w:val="009D67BA"/>
    <w:rsid w:val="009D68BB"/>
    <w:rsid w:val="009D6941"/>
    <w:rsid w:val="009D6A45"/>
    <w:rsid w:val="009D6A50"/>
    <w:rsid w:val="009D6B17"/>
    <w:rsid w:val="009D6B2A"/>
    <w:rsid w:val="009D6B98"/>
    <w:rsid w:val="009D6BBB"/>
    <w:rsid w:val="009D6C9B"/>
    <w:rsid w:val="009D6D5B"/>
    <w:rsid w:val="009D6D75"/>
    <w:rsid w:val="009D6E09"/>
    <w:rsid w:val="009D6E4C"/>
    <w:rsid w:val="009D6E56"/>
    <w:rsid w:val="009D6EB8"/>
    <w:rsid w:val="009D6F1B"/>
    <w:rsid w:val="009D6F6C"/>
    <w:rsid w:val="009D6F86"/>
    <w:rsid w:val="009D6FB2"/>
    <w:rsid w:val="009D703A"/>
    <w:rsid w:val="009D7049"/>
    <w:rsid w:val="009D70DA"/>
    <w:rsid w:val="009D7127"/>
    <w:rsid w:val="009D71D0"/>
    <w:rsid w:val="009D71E9"/>
    <w:rsid w:val="009D7251"/>
    <w:rsid w:val="009D7253"/>
    <w:rsid w:val="009D725B"/>
    <w:rsid w:val="009D72C8"/>
    <w:rsid w:val="009D72CC"/>
    <w:rsid w:val="009D72FB"/>
    <w:rsid w:val="009D7370"/>
    <w:rsid w:val="009D73BD"/>
    <w:rsid w:val="009D73C9"/>
    <w:rsid w:val="009D73DD"/>
    <w:rsid w:val="009D7409"/>
    <w:rsid w:val="009D7431"/>
    <w:rsid w:val="009D75A8"/>
    <w:rsid w:val="009D7605"/>
    <w:rsid w:val="009D7635"/>
    <w:rsid w:val="009D76DC"/>
    <w:rsid w:val="009D77B7"/>
    <w:rsid w:val="009D77CC"/>
    <w:rsid w:val="009D77D8"/>
    <w:rsid w:val="009D782B"/>
    <w:rsid w:val="009D7856"/>
    <w:rsid w:val="009D7897"/>
    <w:rsid w:val="009D789D"/>
    <w:rsid w:val="009D791F"/>
    <w:rsid w:val="009D79BB"/>
    <w:rsid w:val="009D79C7"/>
    <w:rsid w:val="009D7A31"/>
    <w:rsid w:val="009D7B04"/>
    <w:rsid w:val="009D7B71"/>
    <w:rsid w:val="009D7BEB"/>
    <w:rsid w:val="009D7C26"/>
    <w:rsid w:val="009D7C31"/>
    <w:rsid w:val="009D7C9B"/>
    <w:rsid w:val="009D7D63"/>
    <w:rsid w:val="009E005B"/>
    <w:rsid w:val="009E00FD"/>
    <w:rsid w:val="009E0140"/>
    <w:rsid w:val="009E0182"/>
    <w:rsid w:val="009E0201"/>
    <w:rsid w:val="009E0235"/>
    <w:rsid w:val="009E0263"/>
    <w:rsid w:val="009E028D"/>
    <w:rsid w:val="009E02C0"/>
    <w:rsid w:val="009E0313"/>
    <w:rsid w:val="009E0339"/>
    <w:rsid w:val="009E033C"/>
    <w:rsid w:val="009E0347"/>
    <w:rsid w:val="009E042F"/>
    <w:rsid w:val="009E0503"/>
    <w:rsid w:val="009E0539"/>
    <w:rsid w:val="009E054C"/>
    <w:rsid w:val="009E0613"/>
    <w:rsid w:val="009E06BB"/>
    <w:rsid w:val="009E06F0"/>
    <w:rsid w:val="009E070B"/>
    <w:rsid w:val="009E082A"/>
    <w:rsid w:val="009E09B3"/>
    <w:rsid w:val="009E09D3"/>
    <w:rsid w:val="009E0A26"/>
    <w:rsid w:val="009E0A36"/>
    <w:rsid w:val="009E0B15"/>
    <w:rsid w:val="009E0B72"/>
    <w:rsid w:val="009E0B7B"/>
    <w:rsid w:val="009E0B8D"/>
    <w:rsid w:val="009E0BE9"/>
    <w:rsid w:val="009E0D8F"/>
    <w:rsid w:val="009E0D90"/>
    <w:rsid w:val="009E0DA4"/>
    <w:rsid w:val="009E0DEB"/>
    <w:rsid w:val="009E0E4F"/>
    <w:rsid w:val="009E0E6A"/>
    <w:rsid w:val="009E0E9C"/>
    <w:rsid w:val="009E0E9D"/>
    <w:rsid w:val="009E0F14"/>
    <w:rsid w:val="009E0F49"/>
    <w:rsid w:val="009E0FD2"/>
    <w:rsid w:val="009E0FF7"/>
    <w:rsid w:val="009E1047"/>
    <w:rsid w:val="009E1058"/>
    <w:rsid w:val="009E12B5"/>
    <w:rsid w:val="009E131B"/>
    <w:rsid w:val="009E1338"/>
    <w:rsid w:val="009E1381"/>
    <w:rsid w:val="009E13AC"/>
    <w:rsid w:val="009E1484"/>
    <w:rsid w:val="009E14A5"/>
    <w:rsid w:val="009E152F"/>
    <w:rsid w:val="009E157A"/>
    <w:rsid w:val="009E15B3"/>
    <w:rsid w:val="009E15F0"/>
    <w:rsid w:val="009E1623"/>
    <w:rsid w:val="009E164B"/>
    <w:rsid w:val="009E166D"/>
    <w:rsid w:val="009E16B5"/>
    <w:rsid w:val="009E16DD"/>
    <w:rsid w:val="009E16E1"/>
    <w:rsid w:val="009E16F0"/>
    <w:rsid w:val="009E16F6"/>
    <w:rsid w:val="009E1822"/>
    <w:rsid w:val="009E1866"/>
    <w:rsid w:val="009E188D"/>
    <w:rsid w:val="009E192E"/>
    <w:rsid w:val="009E1A5F"/>
    <w:rsid w:val="009E1A8D"/>
    <w:rsid w:val="009E1ABF"/>
    <w:rsid w:val="009E1AE6"/>
    <w:rsid w:val="009E1B3A"/>
    <w:rsid w:val="009E1B70"/>
    <w:rsid w:val="009E1B87"/>
    <w:rsid w:val="009E1C05"/>
    <w:rsid w:val="009E1D1D"/>
    <w:rsid w:val="009E1D4A"/>
    <w:rsid w:val="009E1D59"/>
    <w:rsid w:val="009E1DC6"/>
    <w:rsid w:val="009E1DD9"/>
    <w:rsid w:val="009E1E3D"/>
    <w:rsid w:val="009E1E55"/>
    <w:rsid w:val="009E1EB7"/>
    <w:rsid w:val="009E1F25"/>
    <w:rsid w:val="009E1F4C"/>
    <w:rsid w:val="009E1FBE"/>
    <w:rsid w:val="009E2054"/>
    <w:rsid w:val="009E206A"/>
    <w:rsid w:val="009E20A5"/>
    <w:rsid w:val="009E2168"/>
    <w:rsid w:val="009E21CB"/>
    <w:rsid w:val="009E21E2"/>
    <w:rsid w:val="009E2216"/>
    <w:rsid w:val="009E2288"/>
    <w:rsid w:val="009E2299"/>
    <w:rsid w:val="009E22CB"/>
    <w:rsid w:val="009E24D8"/>
    <w:rsid w:val="009E2588"/>
    <w:rsid w:val="009E2589"/>
    <w:rsid w:val="009E258D"/>
    <w:rsid w:val="009E25D9"/>
    <w:rsid w:val="009E2632"/>
    <w:rsid w:val="009E268C"/>
    <w:rsid w:val="009E26FE"/>
    <w:rsid w:val="009E2716"/>
    <w:rsid w:val="009E278B"/>
    <w:rsid w:val="009E27C3"/>
    <w:rsid w:val="009E27EA"/>
    <w:rsid w:val="009E2808"/>
    <w:rsid w:val="009E2849"/>
    <w:rsid w:val="009E28B5"/>
    <w:rsid w:val="009E296D"/>
    <w:rsid w:val="009E29B2"/>
    <w:rsid w:val="009E29B8"/>
    <w:rsid w:val="009E29D9"/>
    <w:rsid w:val="009E2AFE"/>
    <w:rsid w:val="009E2B79"/>
    <w:rsid w:val="009E2B9C"/>
    <w:rsid w:val="009E2CD7"/>
    <w:rsid w:val="009E2CE4"/>
    <w:rsid w:val="009E2DCD"/>
    <w:rsid w:val="009E2E67"/>
    <w:rsid w:val="009E2E78"/>
    <w:rsid w:val="009E2F0A"/>
    <w:rsid w:val="009E301A"/>
    <w:rsid w:val="009E3081"/>
    <w:rsid w:val="009E309C"/>
    <w:rsid w:val="009E30DE"/>
    <w:rsid w:val="009E3200"/>
    <w:rsid w:val="009E323F"/>
    <w:rsid w:val="009E324E"/>
    <w:rsid w:val="009E325B"/>
    <w:rsid w:val="009E32C3"/>
    <w:rsid w:val="009E33F4"/>
    <w:rsid w:val="009E3455"/>
    <w:rsid w:val="009E3493"/>
    <w:rsid w:val="009E34EB"/>
    <w:rsid w:val="009E3593"/>
    <w:rsid w:val="009E35C8"/>
    <w:rsid w:val="009E3657"/>
    <w:rsid w:val="009E36F5"/>
    <w:rsid w:val="009E375A"/>
    <w:rsid w:val="009E37CE"/>
    <w:rsid w:val="009E382D"/>
    <w:rsid w:val="009E38FE"/>
    <w:rsid w:val="009E3916"/>
    <w:rsid w:val="009E3940"/>
    <w:rsid w:val="009E3979"/>
    <w:rsid w:val="009E399D"/>
    <w:rsid w:val="009E39D1"/>
    <w:rsid w:val="009E3AAC"/>
    <w:rsid w:val="009E3B01"/>
    <w:rsid w:val="009E3B2C"/>
    <w:rsid w:val="009E3B4B"/>
    <w:rsid w:val="009E3BC3"/>
    <w:rsid w:val="009E3C0E"/>
    <w:rsid w:val="009E3D17"/>
    <w:rsid w:val="009E3D50"/>
    <w:rsid w:val="009E3E13"/>
    <w:rsid w:val="009E3E28"/>
    <w:rsid w:val="009E3E56"/>
    <w:rsid w:val="009E3EB7"/>
    <w:rsid w:val="009E3EFD"/>
    <w:rsid w:val="009E3F16"/>
    <w:rsid w:val="009E3F60"/>
    <w:rsid w:val="009E411B"/>
    <w:rsid w:val="009E4138"/>
    <w:rsid w:val="009E41D0"/>
    <w:rsid w:val="009E41EF"/>
    <w:rsid w:val="009E41F2"/>
    <w:rsid w:val="009E423D"/>
    <w:rsid w:val="009E427A"/>
    <w:rsid w:val="009E42A7"/>
    <w:rsid w:val="009E42B8"/>
    <w:rsid w:val="009E430D"/>
    <w:rsid w:val="009E431C"/>
    <w:rsid w:val="009E4424"/>
    <w:rsid w:val="009E448A"/>
    <w:rsid w:val="009E44F1"/>
    <w:rsid w:val="009E458A"/>
    <w:rsid w:val="009E461F"/>
    <w:rsid w:val="009E470F"/>
    <w:rsid w:val="009E4713"/>
    <w:rsid w:val="009E4761"/>
    <w:rsid w:val="009E4764"/>
    <w:rsid w:val="009E47EC"/>
    <w:rsid w:val="009E4897"/>
    <w:rsid w:val="009E48A8"/>
    <w:rsid w:val="009E48C3"/>
    <w:rsid w:val="009E4934"/>
    <w:rsid w:val="009E4997"/>
    <w:rsid w:val="009E4A18"/>
    <w:rsid w:val="009E4A24"/>
    <w:rsid w:val="009E4A4E"/>
    <w:rsid w:val="009E4AFB"/>
    <w:rsid w:val="009E4BBD"/>
    <w:rsid w:val="009E4BF2"/>
    <w:rsid w:val="009E4CA3"/>
    <w:rsid w:val="009E4D5D"/>
    <w:rsid w:val="009E4D7D"/>
    <w:rsid w:val="009E4D97"/>
    <w:rsid w:val="009E4E52"/>
    <w:rsid w:val="009E4E92"/>
    <w:rsid w:val="009E4F23"/>
    <w:rsid w:val="009E4F48"/>
    <w:rsid w:val="009E501C"/>
    <w:rsid w:val="009E5021"/>
    <w:rsid w:val="009E509F"/>
    <w:rsid w:val="009E50B6"/>
    <w:rsid w:val="009E50CA"/>
    <w:rsid w:val="009E511A"/>
    <w:rsid w:val="009E518D"/>
    <w:rsid w:val="009E5212"/>
    <w:rsid w:val="009E521C"/>
    <w:rsid w:val="009E535B"/>
    <w:rsid w:val="009E5372"/>
    <w:rsid w:val="009E53AD"/>
    <w:rsid w:val="009E5473"/>
    <w:rsid w:val="009E54C6"/>
    <w:rsid w:val="009E557F"/>
    <w:rsid w:val="009E55B0"/>
    <w:rsid w:val="009E5607"/>
    <w:rsid w:val="009E561D"/>
    <w:rsid w:val="009E563A"/>
    <w:rsid w:val="009E568E"/>
    <w:rsid w:val="009E56FD"/>
    <w:rsid w:val="009E5813"/>
    <w:rsid w:val="009E583E"/>
    <w:rsid w:val="009E589C"/>
    <w:rsid w:val="009E58DD"/>
    <w:rsid w:val="009E591C"/>
    <w:rsid w:val="009E5980"/>
    <w:rsid w:val="009E5A25"/>
    <w:rsid w:val="009E5A47"/>
    <w:rsid w:val="009E5A4C"/>
    <w:rsid w:val="009E5A7A"/>
    <w:rsid w:val="009E5A8C"/>
    <w:rsid w:val="009E5C02"/>
    <w:rsid w:val="009E5D15"/>
    <w:rsid w:val="009E5D37"/>
    <w:rsid w:val="009E5E34"/>
    <w:rsid w:val="009E5E6F"/>
    <w:rsid w:val="009E5EDC"/>
    <w:rsid w:val="009E5F21"/>
    <w:rsid w:val="009E5F8B"/>
    <w:rsid w:val="009E5FAE"/>
    <w:rsid w:val="009E5FB7"/>
    <w:rsid w:val="009E600E"/>
    <w:rsid w:val="009E6081"/>
    <w:rsid w:val="009E60A0"/>
    <w:rsid w:val="009E615A"/>
    <w:rsid w:val="009E616F"/>
    <w:rsid w:val="009E61C8"/>
    <w:rsid w:val="009E6216"/>
    <w:rsid w:val="009E6221"/>
    <w:rsid w:val="009E627E"/>
    <w:rsid w:val="009E62A0"/>
    <w:rsid w:val="009E62F4"/>
    <w:rsid w:val="009E6314"/>
    <w:rsid w:val="009E6338"/>
    <w:rsid w:val="009E635C"/>
    <w:rsid w:val="009E6425"/>
    <w:rsid w:val="009E6430"/>
    <w:rsid w:val="009E649F"/>
    <w:rsid w:val="009E64B8"/>
    <w:rsid w:val="009E655A"/>
    <w:rsid w:val="009E6573"/>
    <w:rsid w:val="009E65D9"/>
    <w:rsid w:val="009E65FB"/>
    <w:rsid w:val="009E66C5"/>
    <w:rsid w:val="009E672E"/>
    <w:rsid w:val="009E6743"/>
    <w:rsid w:val="009E685A"/>
    <w:rsid w:val="009E695A"/>
    <w:rsid w:val="009E6988"/>
    <w:rsid w:val="009E69E4"/>
    <w:rsid w:val="009E69F1"/>
    <w:rsid w:val="009E6A6E"/>
    <w:rsid w:val="009E6A71"/>
    <w:rsid w:val="009E6A94"/>
    <w:rsid w:val="009E6B32"/>
    <w:rsid w:val="009E6B9B"/>
    <w:rsid w:val="009E6BF8"/>
    <w:rsid w:val="009E6C0B"/>
    <w:rsid w:val="009E6C9F"/>
    <w:rsid w:val="009E6CC0"/>
    <w:rsid w:val="009E6D98"/>
    <w:rsid w:val="009E6EFD"/>
    <w:rsid w:val="009E6EFF"/>
    <w:rsid w:val="009E6F67"/>
    <w:rsid w:val="009E6FFB"/>
    <w:rsid w:val="009E70BB"/>
    <w:rsid w:val="009E70C3"/>
    <w:rsid w:val="009E70FD"/>
    <w:rsid w:val="009E71B1"/>
    <w:rsid w:val="009E72C0"/>
    <w:rsid w:val="009E7311"/>
    <w:rsid w:val="009E7342"/>
    <w:rsid w:val="009E736B"/>
    <w:rsid w:val="009E7389"/>
    <w:rsid w:val="009E73D7"/>
    <w:rsid w:val="009E74E7"/>
    <w:rsid w:val="009E755F"/>
    <w:rsid w:val="009E75A9"/>
    <w:rsid w:val="009E7668"/>
    <w:rsid w:val="009E76A1"/>
    <w:rsid w:val="009E76A8"/>
    <w:rsid w:val="009E772A"/>
    <w:rsid w:val="009E7827"/>
    <w:rsid w:val="009E7986"/>
    <w:rsid w:val="009E79DB"/>
    <w:rsid w:val="009E7A3A"/>
    <w:rsid w:val="009E7A50"/>
    <w:rsid w:val="009E7AC7"/>
    <w:rsid w:val="009E7AE3"/>
    <w:rsid w:val="009E7AEA"/>
    <w:rsid w:val="009E7B23"/>
    <w:rsid w:val="009E7B6F"/>
    <w:rsid w:val="009E7BDF"/>
    <w:rsid w:val="009E7BF6"/>
    <w:rsid w:val="009E7D07"/>
    <w:rsid w:val="009E7D24"/>
    <w:rsid w:val="009E7DC9"/>
    <w:rsid w:val="009E7E3A"/>
    <w:rsid w:val="009E7EB4"/>
    <w:rsid w:val="009E7F1B"/>
    <w:rsid w:val="009E7F9D"/>
    <w:rsid w:val="009F0051"/>
    <w:rsid w:val="009F0073"/>
    <w:rsid w:val="009F0092"/>
    <w:rsid w:val="009F00D5"/>
    <w:rsid w:val="009F010D"/>
    <w:rsid w:val="009F015D"/>
    <w:rsid w:val="009F01DA"/>
    <w:rsid w:val="009F0219"/>
    <w:rsid w:val="009F025C"/>
    <w:rsid w:val="009F0282"/>
    <w:rsid w:val="009F02F8"/>
    <w:rsid w:val="009F0343"/>
    <w:rsid w:val="009F03B7"/>
    <w:rsid w:val="009F0404"/>
    <w:rsid w:val="009F0445"/>
    <w:rsid w:val="009F04E3"/>
    <w:rsid w:val="009F04E7"/>
    <w:rsid w:val="009F054C"/>
    <w:rsid w:val="009F05BE"/>
    <w:rsid w:val="009F05FC"/>
    <w:rsid w:val="009F0639"/>
    <w:rsid w:val="009F072B"/>
    <w:rsid w:val="009F075C"/>
    <w:rsid w:val="009F0774"/>
    <w:rsid w:val="009F07C2"/>
    <w:rsid w:val="009F07C5"/>
    <w:rsid w:val="009F07E1"/>
    <w:rsid w:val="009F0828"/>
    <w:rsid w:val="009F0845"/>
    <w:rsid w:val="009F08A9"/>
    <w:rsid w:val="009F0974"/>
    <w:rsid w:val="009F0B76"/>
    <w:rsid w:val="009F0B86"/>
    <w:rsid w:val="009F0BF8"/>
    <w:rsid w:val="009F0C6E"/>
    <w:rsid w:val="009F0CFB"/>
    <w:rsid w:val="009F0DDF"/>
    <w:rsid w:val="009F0EEE"/>
    <w:rsid w:val="009F0F7E"/>
    <w:rsid w:val="009F0FC8"/>
    <w:rsid w:val="009F0FCF"/>
    <w:rsid w:val="009F107B"/>
    <w:rsid w:val="009F10BE"/>
    <w:rsid w:val="009F1183"/>
    <w:rsid w:val="009F123B"/>
    <w:rsid w:val="009F1264"/>
    <w:rsid w:val="009F1288"/>
    <w:rsid w:val="009F135B"/>
    <w:rsid w:val="009F1373"/>
    <w:rsid w:val="009F1384"/>
    <w:rsid w:val="009F13B2"/>
    <w:rsid w:val="009F13BB"/>
    <w:rsid w:val="009F14C6"/>
    <w:rsid w:val="009F154F"/>
    <w:rsid w:val="009F1571"/>
    <w:rsid w:val="009F15D2"/>
    <w:rsid w:val="009F1729"/>
    <w:rsid w:val="009F1782"/>
    <w:rsid w:val="009F1798"/>
    <w:rsid w:val="009F17C1"/>
    <w:rsid w:val="009F17D3"/>
    <w:rsid w:val="009F17FC"/>
    <w:rsid w:val="009F180C"/>
    <w:rsid w:val="009F1834"/>
    <w:rsid w:val="009F1839"/>
    <w:rsid w:val="009F19AA"/>
    <w:rsid w:val="009F1A4B"/>
    <w:rsid w:val="009F1B03"/>
    <w:rsid w:val="009F1B7D"/>
    <w:rsid w:val="009F1BF4"/>
    <w:rsid w:val="009F1C89"/>
    <w:rsid w:val="009F1CA6"/>
    <w:rsid w:val="009F1CAB"/>
    <w:rsid w:val="009F1CFC"/>
    <w:rsid w:val="009F1D24"/>
    <w:rsid w:val="009F1DC4"/>
    <w:rsid w:val="009F1DCA"/>
    <w:rsid w:val="009F1DCD"/>
    <w:rsid w:val="009F1DD6"/>
    <w:rsid w:val="009F1E05"/>
    <w:rsid w:val="009F1E7D"/>
    <w:rsid w:val="009F1E96"/>
    <w:rsid w:val="009F1E9D"/>
    <w:rsid w:val="009F1ECB"/>
    <w:rsid w:val="009F2007"/>
    <w:rsid w:val="009F203C"/>
    <w:rsid w:val="009F2044"/>
    <w:rsid w:val="009F211D"/>
    <w:rsid w:val="009F2219"/>
    <w:rsid w:val="009F2330"/>
    <w:rsid w:val="009F23C1"/>
    <w:rsid w:val="009F2416"/>
    <w:rsid w:val="009F241C"/>
    <w:rsid w:val="009F242F"/>
    <w:rsid w:val="009F2438"/>
    <w:rsid w:val="009F24F4"/>
    <w:rsid w:val="009F255F"/>
    <w:rsid w:val="009F2562"/>
    <w:rsid w:val="009F25CA"/>
    <w:rsid w:val="009F2626"/>
    <w:rsid w:val="009F266A"/>
    <w:rsid w:val="009F271A"/>
    <w:rsid w:val="009F282F"/>
    <w:rsid w:val="009F28B2"/>
    <w:rsid w:val="009F28BC"/>
    <w:rsid w:val="009F28BD"/>
    <w:rsid w:val="009F28CB"/>
    <w:rsid w:val="009F296E"/>
    <w:rsid w:val="009F2995"/>
    <w:rsid w:val="009F299D"/>
    <w:rsid w:val="009F29B1"/>
    <w:rsid w:val="009F2AF6"/>
    <w:rsid w:val="009F2B02"/>
    <w:rsid w:val="009F2BBA"/>
    <w:rsid w:val="009F2BC3"/>
    <w:rsid w:val="009F2C78"/>
    <w:rsid w:val="009F2DEE"/>
    <w:rsid w:val="009F2E32"/>
    <w:rsid w:val="009F2E83"/>
    <w:rsid w:val="009F2E96"/>
    <w:rsid w:val="009F2F1D"/>
    <w:rsid w:val="009F2F73"/>
    <w:rsid w:val="009F2FA6"/>
    <w:rsid w:val="009F3038"/>
    <w:rsid w:val="009F30E5"/>
    <w:rsid w:val="009F3126"/>
    <w:rsid w:val="009F315A"/>
    <w:rsid w:val="009F317C"/>
    <w:rsid w:val="009F3198"/>
    <w:rsid w:val="009F31B7"/>
    <w:rsid w:val="009F31F1"/>
    <w:rsid w:val="009F321D"/>
    <w:rsid w:val="009F325F"/>
    <w:rsid w:val="009F3277"/>
    <w:rsid w:val="009F327F"/>
    <w:rsid w:val="009F3296"/>
    <w:rsid w:val="009F32C2"/>
    <w:rsid w:val="009F3360"/>
    <w:rsid w:val="009F337C"/>
    <w:rsid w:val="009F3402"/>
    <w:rsid w:val="009F3494"/>
    <w:rsid w:val="009F34EE"/>
    <w:rsid w:val="009F3519"/>
    <w:rsid w:val="009F3552"/>
    <w:rsid w:val="009F360C"/>
    <w:rsid w:val="009F363B"/>
    <w:rsid w:val="009F3695"/>
    <w:rsid w:val="009F3708"/>
    <w:rsid w:val="009F3740"/>
    <w:rsid w:val="009F3832"/>
    <w:rsid w:val="009F386D"/>
    <w:rsid w:val="009F3888"/>
    <w:rsid w:val="009F38A4"/>
    <w:rsid w:val="009F38AC"/>
    <w:rsid w:val="009F38DA"/>
    <w:rsid w:val="009F392F"/>
    <w:rsid w:val="009F395F"/>
    <w:rsid w:val="009F3979"/>
    <w:rsid w:val="009F3A15"/>
    <w:rsid w:val="009F3A37"/>
    <w:rsid w:val="009F3B81"/>
    <w:rsid w:val="009F3BD4"/>
    <w:rsid w:val="009F3C00"/>
    <w:rsid w:val="009F3C05"/>
    <w:rsid w:val="009F3C1F"/>
    <w:rsid w:val="009F3CF6"/>
    <w:rsid w:val="009F3D69"/>
    <w:rsid w:val="009F3DF4"/>
    <w:rsid w:val="009F3E2E"/>
    <w:rsid w:val="009F3EA4"/>
    <w:rsid w:val="009F3F14"/>
    <w:rsid w:val="009F3F71"/>
    <w:rsid w:val="009F3FA8"/>
    <w:rsid w:val="009F3FBD"/>
    <w:rsid w:val="009F406A"/>
    <w:rsid w:val="009F411F"/>
    <w:rsid w:val="009F420A"/>
    <w:rsid w:val="009F4219"/>
    <w:rsid w:val="009F4223"/>
    <w:rsid w:val="009F4249"/>
    <w:rsid w:val="009F4263"/>
    <w:rsid w:val="009F4341"/>
    <w:rsid w:val="009F43E4"/>
    <w:rsid w:val="009F43EA"/>
    <w:rsid w:val="009F43EB"/>
    <w:rsid w:val="009F4402"/>
    <w:rsid w:val="009F4443"/>
    <w:rsid w:val="009F4466"/>
    <w:rsid w:val="009F4496"/>
    <w:rsid w:val="009F4548"/>
    <w:rsid w:val="009F4582"/>
    <w:rsid w:val="009F45DE"/>
    <w:rsid w:val="009F46A6"/>
    <w:rsid w:val="009F4891"/>
    <w:rsid w:val="009F489F"/>
    <w:rsid w:val="009F4A36"/>
    <w:rsid w:val="009F4BF2"/>
    <w:rsid w:val="009F4C3C"/>
    <w:rsid w:val="009F4D6A"/>
    <w:rsid w:val="009F4DA4"/>
    <w:rsid w:val="009F4DC8"/>
    <w:rsid w:val="009F4DF2"/>
    <w:rsid w:val="009F4DF6"/>
    <w:rsid w:val="009F4E06"/>
    <w:rsid w:val="009F4E0B"/>
    <w:rsid w:val="009F4E5C"/>
    <w:rsid w:val="009F4E95"/>
    <w:rsid w:val="009F4EB9"/>
    <w:rsid w:val="009F4EF3"/>
    <w:rsid w:val="009F4FEB"/>
    <w:rsid w:val="009F4FFF"/>
    <w:rsid w:val="009F5100"/>
    <w:rsid w:val="009F5147"/>
    <w:rsid w:val="009F5159"/>
    <w:rsid w:val="009F51B8"/>
    <w:rsid w:val="009F527B"/>
    <w:rsid w:val="009F53C3"/>
    <w:rsid w:val="009F548E"/>
    <w:rsid w:val="009F55C7"/>
    <w:rsid w:val="009F56EA"/>
    <w:rsid w:val="009F575D"/>
    <w:rsid w:val="009F58CD"/>
    <w:rsid w:val="009F5978"/>
    <w:rsid w:val="009F5A39"/>
    <w:rsid w:val="009F5A77"/>
    <w:rsid w:val="009F5A82"/>
    <w:rsid w:val="009F5AD3"/>
    <w:rsid w:val="009F5AE6"/>
    <w:rsid w:val="009F5B6D"/>
    <w:rsid w:val="009F5B8B"/>
    <w:rsid w:val="009F5B91"/>
    <w:rsid w:val="009F5BD4"/>
    <w:rsid w:val="009F5CAB"/>
    <w:rsid w:val="009F5D40"/>
    <w:rsid w:val="009F5ECB"/>
    <w:rsid w:val="009F5ED8"/>
    <w:rsid w:val="009F5F27"/>
    <w:rsid w:val="009F5F7C"/>
    <w:rsid w:val="009F600D"/>
    <w:rsid w:val="009F6030"/>
    <w:rsid w:val="009F6161"/>
    <w:rsid w:val="009F6232"/>
    <w:rsid w:val="009F6248"/>
    <w:rsid w:val="009F62B8"/>
    <w:rsid w:val="009F62CE"/>
    <w:rsid w:val="009F62F1"/>
    <w:rsid w:val="009F63A2"/>
    <w:rsid w:val="009F63A5"/>
    <w:rsid w:val="009F63A6"/>
    <w:rsid w:val="009F63AC"/>
    <w:rsid w:val="009F63CE"/>
    <w:rsid w:val="009F63FD"/>
    <w:rsid w:val="009F6443"/>
    <w:rsid w:val="009F64FB"/>
    <w:rsid w:val="009F65B7"/>
    <w:rsid w:val="009F662C"/>
    <w:rsid w:val="009F6740"/>
    <w:rsid w:val="009F67B3"/>
    <w:rsid w:val="009F67E9"/>
    <w:rsid w:val="009F69CC"/>
    <w:rsid w:val="009F6B2C"/>
    <w:rsid w:val="009F6B30"/>
    <w:rsid w:val="009F6B69"/>
    <w:rsid w:val="009F6BA8"/>
    <w:rsid w:val="009F6BE8"/>
    <w:rsid w:val="009F6BFE"/>
    <w:rsid w:val="009F6C32"/>
    <w:rsid w:val="009F6C8F"/>
    <w:rsid w:val="009F6CAD"/>
    <w:rsid w:val="009F6D11"/>
    <w:rsid w:val="009F6E2E"/>
    <w:rsid w:val="009F6E4A"/>
    <w:rsid w:val="009F6E54"/>
    <w:rsid w:val="009F6F09"/>
    <w:rsid w:val="009F6F10"/>
    <w:rsid w:val="009F6F1C"/>
    <w:rsid w:val="009F6F27"/>
    <w:rsid w:val="009F6F2E"/>
    <w:rsid w:val="009F6F6C"/>
    <w:rsid w:val="009F703B"/>
    <w:rsid w:val="009F703D"/>
    <w:rsid w:val="009F7074"/>
    <w:rsid w:val="009F707D"/>
    <w:rsid w:val="009F7085"/>
    <w:rsid w:val="009F713C"/>
    <w:rsid w:val="009F71C5"/>
    <w:rsid w:val="009F7259"/>
    <w:rsid w:val="009F726E"/>
    <w:rsid w:val="009F72DC"/>
    <w:rsid w:val="009F7319"/>
    <w:rsid w:val="009F735C"/>
    <w:rsid w:val="009F737A"/>
    <w:rsid w:val="009F73B9"/>
    <w:rsid w:val="009F7446"/>
    <w:rsid w:val="009F74BE"/>
    <w:rsid w:val="009F7513"/>
    <w:rsid w:val="009F755A"/>
    <w:rsid w:val="009F75B4"/>
    <w:rsid w:val="009F7633"/>
    <w:rsid w:val="009F76AB"/>
    <w:rsid w:val="009F76C3"/>
    <w:rsid w:val="009F76DF"/>
    <w:rsid w:val="009F770F"/>
    <w:rsid w:val="009F7726"/>
    <w:rsid w:val="009F781B"/>
    <w:rsid w:val="009F7830"/>
    <w:rsid w:val="009F788F"/>
    <w:rsid w:val="009F78BC"/>
    <w:rsid w:val="009F7904"/>
    <w:rsid w:val="009F7A45"/>
    <w:rsid w:val="009F7C28"/>
    <w:rsid w:val="009F7CB5"/>
    <w:rsid w:val="009F7DBE"/>
    <w:rsid w:val="009F7DDE"/>
    <w:rsid w:val="009F7DF7"/>
    <w:rsid w:val="009F7E04"/>
    <w:rsid w:val="009F7E3F"/>
    <w:rsid w:val="009F7E64"/>
    <w:rsid w:val="009F7F1F"/>
    <w:rsid w:val="009F7F6A"/>
    <w:rsid w:val="009F7FD8"/>
    <w:rsid w:val="00A00110"/>
    <w:rsid w:val="00A00141"/>
    <w:rsid w:val="00A001A9"/>
    <w:rsid w:val="00A001D1"/>
    <w:rsid w:val="00A0020F"/>
    <w:rsid w:val="00A002C4"/>
    <w:rsid w:val="00A002CB"/>
    <w:rsid w:val="00A002DE"/>
    <w:rsid w:val="00A00463"/>
    <w:rsid w:val="00A0047F"/>
    <w:rsid w:val="00A004A8"/>
    <w:rsid w:val="00A0052C"/>
    <w:rsid w:val="00A005C4"/>
    <w:rsid w:val="00A0061E"/>
    <w:rsid w:val="00A0064D"/>
    <w:rsid w:val="00A006C3"/>
    <w:rsid w:val="00A006CB"/>
    <w:rsid w:val="00A0075F"/>
    <w:rsid w:val="00A00760"/>
    <w:rsid w:val="00A0076E"/>
    <w:rsid w:val="00A007CF"/>
    <w:rsid w:val="00A00923"/>
    <w:rsid w:val="00A00930"/>
    <w:rsid w:val="00A00949"/>
    <w:rsid w:val="00A00951"/>
    <w:rsid w:val="00A0097A"/>
    <w:rsid w:val="00A00987"/>
    <w:rsid w:val="00A009C0"/>
    <w:rsid w:val="00A00A0A"/>
    <w:rsid w:val="00A00AA5"/>
    <w:rsid w:val="00A00ACB"/>
    <w:rsid w:val="00A00B7A"/>
    <w:rsid w:val="00A00CC6"/>
    <w:rsid w:val="00A00CEA"/>
    <w:rsid w:val="00A00D5B"/>
    <w:rsid w:val="00A00D5E"/>
    <w:rsid w:val="00A00D6E"/>
    <w:rsid w:val="00A00DBD"/>
    <w:rsid w:val="00A00DBE"/>
    <w:rsid w:val="00A00E06"/>
    <w:rsid w:val="00A00E1C"/>
    <w:rsid w:val="00A00E56"/>
    <w:rsid w:val="00A00E5A"/>
    <w:rsid w:val="00A00EC0"/>
    <w:rsid w:val="00A00ED3"/>
    <w:rsid w:val="00A00F02"/>
    <w:rsid w:val="00A010A5"/>
    <w:rsid w:val="00A010CD"/>
    <w:rsid w:val="00A010DF"/>
    <w:rsid w:val="00A01140"/>
    <w:rsid w:val="00A011DF"/>
    <w:rsid w:val="00A01299"/>
    <w:rsid w:val="00A012AE"/>
    <w:rsid w:val="00A012BB"/>
    <w:rsid w:val="00A012C2"/>
    <w:rsid w:val="00A012D2"/>
    <w:rsid w:val="00A0130E"/>
    <w:rsid w:val="00A0137A"/>
    <w:rsid w:val="00A013AE"/>
    <w:rsid w:val="00A013F4"/>
    <w:rsid w:val="00A01425"/>
    <w:rsid w:val="00A0147C"/>
    <w:rsid w:val="00A01483"/>
    <w:rsid w:val="00A014AA"/>
    <w:rsid w:val="00A014BE"/>
    <w:rsid w:val="00A015D1"/>
    <w:rsid w:val="00A0161E"/>
    <w:rsid w:val="00A0166B"/>
    <w:rsid w:val="00A0168F"/>
    <w:rsid w:val="00A01775"/>
    <w:rsid w:val="00A01788"/>
    <w:rsid w:val="00A017EC"/>
    <w:rsid w:val="00A019B4"/>
    <w:rsid w:val="00A019E0"/>
    <w:rsid w:val="00A01A16"/>
    <w:rsid w:val="00A01A36"/>
    <w:rsid w:val="00A01C5C"/>
    <w:rsid w:val="00A01CA7"/>
    <w:rsid w:val="00A01CD0"/>
    <w:rsid w:val="00A01D0A"/>
    <w:rsid w:val="00A01DF1"/>
    <w:rsid w:val="00A01F55"/>
    <w:rsid w:val="00A01F9A"/>
    <w:rsid w:val="00A02040"/>
    <w:rsid w:val="00A0218F"/>
    <w:rsid w:val="00A02214"/>
    <w:rsid w:val="00A02227"/>
    <w:rsid w:val="00A02253"/>
    <w:rsid w:val="00A0227F"/>
    <w:rsid w:val="00A02300"/>
    <w:rsid w:val="00A02349"/>
    <w:rsid w:val="00A0234C"/>
    <w:rsid w:val="00A023F2"/>
    <w:rsid w:val="00A023FF"/>
    <w:rsid w:val="00A0258E"/>
    <w:rsid w:val="00A025F8"/>
    <w:rsid w:val="00A02643"/>
    <w:rsid w:val="00A0268D"/>
    <w:rsid w:val="00A02704"/>
    <w:rsid w:val="00A02712"/>
    <w:rsid w:val="00A027AF"/>
    <w:rsid w:val="00A028B0"/>
    <w:rsid w:val="00A028EE"/>
    <w:rsid w:val="00A0292B"/>
    <w:rsid w:val="00A0293D"/>
    <w:rsid w:val="00A029EA"/>
    <w:rsid w:val="00A02A0F"/>
    <w:rsid w:val="00A02AC1"/>
    <w:rsid w:val="00A02AF7"/>
    <w:rsid w:val="00A02B1E"/>
    <w:rsid w:val="00A02C19"/>
    <w:rsid w:val="00A02C4D"/>
    <w:rsid w:val="00A02C92"/>
    <w:rsid w:val="00A02D4E"/>
    <w:rsid w:val="00A02E2D"/>
    <w:rsid w:val="00A02E52"/>
    <w:rsid w:val="00A02F00"/>
    <w:rsid w:val="00A02F1A"/>
    <w:rsid w:val="00A02F3D"/>
    <w:rsid w:val="00A02F5E"/>
    <w:rsid w:val="00A02F61"/>
    <w:rsid w:val="00A0303A"/>
    <w:rsid w:val="00A03060"/>
    <w:rsid w:val="00A030C3"/>
    <w:rsid w:val="00A030F8"/>
    <w:rsid w:val="00A0310C"/>
    <w:rsid w:val="00A0316E"/>
    <w:rsid w:val="00A03197"/>
    <w:rsid w:val="00A031A4"/>
    <w:rsid w:val="00A031E1"/>
    <w:rsid w:val="00A0325B"/>
    <w:rsid w:val="00A032AE"/>
    <w:rsid w:val="00A03355"/>
    <w:rsid w:val="00A03362"/>
    <w:rsid w:val="00A0336C"/>
    <w:rsid w:val="00A03393"/>
    <w:rsid w:val="00A033B4"/>
    <w:rsid w:val="00A0349E"/>
    <w:rsid w:val="00A034C9"/>
    <w:rsid w:val="00A03515"/>
    <w:rsid w:val="00A03564"/>
    <w:rsid w:val="00A03568"/>
    <w:rsid w:val="00A035EE"/>
    <w:rsid w:val="00A03618"/>
    <w:rsid w:val="00A0361D"/>
    <w:rsid w:val="00A0369A"/>
    <w:rsid w:val="00A036B3"/>
    <w:rsid w:val="00A03722"/>
    <w:rsid w:val="00A03846"/>
    <w:rsid w:val="00A0384B"/>
    <w:rsid w:val="00A03868"/>
    <w:rsid w:val="00A03877"/>
    <w:rsid w:val="00A039A5"/>
    <w:rsid w:val="00A039D4"/>
    <w:rsid w:val="00A039F7"/>
    <w:rsid w:val="00A03AC0"/>
    <w:rsid w:val="00A03AD4"/>
    <w:rsid w:val="00A03ADF"/>
    <w:rsid w:val="00A03B96"/>
    <w:rsid w:val="00A03CFD"/>
    <w:rsid w:val="00A03D3B"/>
    <w:rsid w:val="00A03D73"/>
    <w:rsid w:val="00A03DC9"/>
    <w:rsid w:val="00A03DD0"/>
    <w:rsid w:val="00A03F23"/>
    <w:rsid w:val="00A04040"/>
    <w:rsid w:val="00A04057"/>
    <w:rsid w:val="00A0405D"/>
    <w:rsid w:val="00A0410E"/>
    <w:rsid w:val="00A0415E"/>
    <w:rsid w:val="00A04192"/>
    <w:rsid w:val="00A041AC"/>
    <w:rsid w:val="00A0429A"/>
    <w:rsid w:val="00A042B4"/>
    <w:rsid w:val="00A044DA"/>
    <w:rsid w:val="00A04539"/>
    <w:rsid w:val="00A046B8"/>
    <w:rsid w:val="00A04725"/>
    <w:rsid w:val="00A04874"/>
    <w:rsid w:val="00A04886"/>
    <w:rsid w:val="00A04932"/>
    <w:rsid w:val="00A049D4"/>
    <w:rsid w:val="00A049E6"/>
    <w:rsid w:val="00A049ED"/>
    <w:rsid w:val="00A04A3C"/>
    <w:rsid w:val="00A04ADE"/>
    <w:rsid w:val="00A04AFB"/>
    <w:rsid w:val="00A04B3D"/>
    <w:rsid w:val="00A04BEF"/>
    <w:rsid w:val="00A04C82"/>
    <w:rsid w:val="00A04C95"/>
    <w:rsid w:val="00A04CDD"/>
    <w:rsid w:val="00A04D36"/>
    <w:rsid w:val="00A04D3C"/>
    <w:rsid w:val="00A04E06"/>
    <w:rsid w:val="00A04E8B"/>
    <w:rsid w:val="00A04ED6"/>
    <w:rsid w:val="00A04F4A"/>
    <w:rsid w:val="00A05027"/>
    <w:rsid w:val="00A05028"/>
    <w:rsid w:val="00A05053"/>
    <w:rsid w:val="00A0508C"/>
    <w:rsid w:val="00A050D9"/>
    <w:rsid w:val="00A0518A"/>
    <w:rsid w:val="00A051A6"/>
    <w:rsid w:val="00A051EF"/>
    <w:rsid w:val="00A05316"/>
    <w:rsid w:val="00A0531F"/>
    <w:rsid w:val="00A053B6"/>
    <w:rsid w:val="00A053DB"/>
    <w:rsid w:val="00A05404"/>
    <w:rsid w:val="00A0546E"/>
    <w:rsid w:val="00A0546F"/>
    <w:rsid w:val="00A05553"/>
    <w:rsid w:val="00A056E1"/>
    <w:rsid w:val="00A0578B"/>
    <w:rsid w:val="00A057A0"/>
    <w:rsid w:val="00A057D5"/>
    <w:rsid w:val="00A057EF"/>
    <w:rsid w:val="00A0584B"/>
    <w:rsid w:val="00A05857"/>
    <w:rsid w:val="00A05877"/>
    <w:rsid w:val="00A058E8"/>
    <w:rsid w:val="00A05918"/>
    <w:rsid w:val="00A05A3F"/>
    <w:rsid w:val="00A05A82"/>
    <w:rsid w:val="00A05C01"/>
    <w:rsid w:val="00A05C12"/>
    <w:rsid w:val="00A05C29"/>
    <w:rsid w:val="00A05C41"/>
    <w:rsid w:val="00A05CE9"/>
    <w:rsid w:val="00A05DE9"/>
    <w:rsid w:val="00A05DEE"/>
    <w:rsid w:val="00A05E47"/>
    <w:rsid w:val="00A05F7D"/>
    <w:rsid w:val="00A05FA9"/>
    <w:rsid w:val="00A06043"/>
    <w:rsid w:val="00A0608F"/>
    <w:rsid w:val="00A060F4"/>
    <w:rsid w:val="00A0619F"/>
    <w:rsid w:val="00A0626C"/>
    <w:rsid w:val="00A062F3"/>
    <w:rsid w:val="00A06304"/>
    <w:rsid w:val="00A063C5"/>
    <w:rsid w:val="00A063D8"/>
    <w:rsid w:val="00A063EA"/>
    <w:rsid w:val="00A06408"/>
    <w:rsid w:val="00A06436"/>
    <w:rsid w:val="00A06458"/>
    <w:rsid w:val="00A064BE"/>
    <w:rsid w:val="00A064CE"/>
    <w:rsid w:val="00A064E1"/>
    <w:rsid w:val="00A064EE"/>
    <w:rsid w:val="00A065E0"/>
    <w:rsid w:val="00A065F4"/>
    <w:rsid w:val="00A065FC"/>
    <w:rsid w:val="00A06609"/>
    <w:rsid w:val="00A0665E"/>
    <w:rsid w:val="00A066A0"/>
    <w:rsid w:val="00A066BE"/>
    <w:rsid w:val="00A06705"/>
    <w:rsid w:val="00A0672B"/>
    <w:rsid w:val="00A06745"/>
    <w:rsid w:val="00A06757"/>
    <w:rsid w:val="00A0675C"/>
    <w:rsid w:val="00A067F4"/>
    <w:rsid w:val="00A06815"/>
    <w:rsid w:val="00A06975"/>
    <w:rsid w:val="00A06B4A"/>
    <w:rsid w:val="00A06B54"/>
    <w:rsid w:val="00A06B7A"/>
    <w:rsid w:val="00A06BA4"/>
    <w:rsid w:val="00A06BB8"/>
    <w:rsid w:val="00A06BCD"/>
    <w:rsid w:val="00A06C6B"/>
    <w:rsid w:val="00A06CC4"/>
    <w:rsid w:val="00A06CCA"/>
    <w:rsid w:val="00A06D05"/>
    <w:rsid w:val="00A06D6C"/>
    <w:rsid w:val="00A06DA3"/>
    <w:rsid w:val="00A06E20"/>
    <w:rsid w:val="00A06E23"/>
    <w:rsid w:val="00A06E79"/>
    <w:rsid w:val="00A06F04"/>
    <w:rsid w:val="00A070BB"/>
    <w:rsid w:val="00A0710F"/>
    <w:rsid w:val="00A0714C"/>
    <w:rsid w:val="00A07169"/>
    <w:rsid w:val="00A071DA"/>
    <w:rsid w:val="00A07229"/>
    <w:rsid w:val="00A0727E"/>
    <w:rsid w:val="00A072CB"/>
    <w:rsid w:val="00A07324"/>
    <w:rsid w:val="00A073A1"/>
    <w:rsid w:val="00A07465"/>
    <w:rsid w:val="00A07467"/>
    <w:rsid w:val="00A074E7"/>
    <w:rsid w:val="00A07536"/>
    <w:rsid w:val="00A0753B"/>
    <w:rsid w:val="00A0754B"/>
    <w:rsid w:val="00A075B8"/>
    <w:rsid w:val="00A0760D"/>
    <w:rsid w:val="00A07650"/>
    <w:rsid w:val="00A076A9"/>
    <w:rsid w:val="00A076C8"/>
    <w:rsid w:val="00A0778B"/>
    <w:rsid w:val="00A077E4"/>
    <w:rsid w:val="00A07835"/>
    <w:rsid w:val="00A07891"/>
    <w:rsid w:val="00A078D6"/>
    <w:rsid w:val="00A079DE"/>
    <w:rsid w:val="00A079E6"/>
    <w:rsid w:val="00A07A3B"/>
    <w:rsid w:val="00A07ADB"/>
    <w:rsid w:val="00A07B0D"/>
    <w:rsid w:val="00A07BA5"/>
    <w:rsid w:val="00A07C10"/>
    <w:rsid w:val="00A07C76"/>
    <w:rsid w:val="00A07CA7"/>
    <w:rsid w:val="00A07EAE"/>
    <w:rsid w:val="00A07EB3"/>
    <w:rsid w:val="00A07F5E"/>
    <w:rsid w:val="00A07F8F"/>
    <w:rsid w:val="00A0D013"/>
    <w:rsid w:val="00A10075"/>
    <w:rsid w:val="00A10108"/>
    <w:rsid w:val="00A10183"/>
    <w:rsid w:val="00A101A6"/>
    <w:rsid w:val="00A1020A"/>
    <w:rsid w:val="00A102BA"/>
    <w:rsid w:val="00A102D1"/>
    <w:rsid w:val="00A1031F"/>
    <w:rsid w:val="00A1035B"/>
    <w:rsid w:val="00A10396"/>
    <w:rsid w:val="00A103D8"/>
    <w:rsid w:val="00A10540"/>
    <w:rsid w:val="00A105FB"/>
    <w:rsid w:val="00A1062E"/>
    <w:rsid w:val="00A10648"/>
    <w:rsid w:val="00A106C2"/>
    <w:rsid w:val="00A106CC"/>
    <w:rsid w:val="00A10763"/>
    <w:rsid w:val="00A10769"/>
    <w:rsid w:val="00A1081C"/>
    <w:rsid w:val="00A108C2"/>
    <w:rsid w:val="00A108CD"/>
    <w:rsid w:val="00A10A1F"/>
    <w:rsid w:val="00A10A37"/>
    <w:rsid w:val="00A10A95"/>
    <w:rsid w:val="00A10B52"/>
    <w:rsid w:val="00A10B72"/>
    <w:rsid w:val="00A10BEC"/>
    <w:rsid w:val="00A10C78"/>
    <w:rsid w:val="00A10C8D"/>
    <w:rsid w:val="00A10D8D"/>
    <w:rsid w:val="00A10D98"/>
    <w:rsid w:val="00A10E2E"/>
    <w:rsid w:val="00A10E48"/>
    <w:rsid w:val="00A10F06"/>
    <w:rsid w:val="00A10F38"/>
    <w:rsid w:val="00A10F44"/>
    <w:rsid w:val="00A1101A"/>
    <w:rsid w:val="00A11038"/>
    <w:rsid w:val="00A110BE"/>
    <w:rsid w:val="00A110FF"/>
    <w:rsid w:val="00A11156"/>
    <w:rsid w:val="00A11261"/>
    <w:rsid w:val="00A11263"/>
    <w:rsid w:val="00A11299"/>
    <w:rsid w:val="00A11327"/>
    <w:rsid w:val="00A11365"/>
    <w:rsid w:val="00A11375"/>
    <w:rsid w:val="00A113CC"/>
    <w:rsid w:val="00A114BE"/>
    <w:rsid w:val="00A11535"/>
    <w:rsid w:val="00A11558"/>
    <w:rsid w:val="00A11675"/>
    <w:rsid w:val="00A11692"/>
    <w:rsid w:val="00A1176E"/>
    <w:rsid w:val="00A117BB"/>
    <w:rsid w:val="00A11881"/>
    <w:rsid w:val="00A11895"/>
    <w:rsid w:val="00A118F1"/>
    <w:rsid w:val="00A11993"/>
    <w:rsid w:val="00A119E2"/>
    <w:rsid w:val="00A11A09"/>
    <w:rsid w:val="00A11AA7"/>
    <w:rsid w:val="00A11AC5"/>
    <w:rsid w:val="00A11B19"/>
    <w:rsid w:val="00A11B6C"/>
    <w:rsid w:val="00A11B8B"/>
    <w:rsid w:val="00A11B91"/>
    <w:rsid w:val="00A11BDF"/>
    <w:rsid w:val="00A11C57"/>
    <w:rsid w:val="00A11C6A"/>
    <w:rsid w:val="00A11C86"/>
    <w:rsid w:val="00A11D13"/>
    <w:rsid w:val="00A11D42"/>
    <w:rsid w:val="00A11DED"/>
    <w:rsid w:val="00A11E16"/>
    <w:rsid w:val="00A11E51"/>
    <w:rsid w:val="00A11E6A"/>
    <w:rsid w:val="00A11E7B"/>
    <w:rsid w:val="00A11EA8"/>
    <w:rsid w:val="00A11EC5"/>
    <w:rsid w:val="00A11ED3"/>
    <w:rsid w:val="00A11F53"/>
    <w:rsid w:val="00A11F9C"/>
    <w:rsid w:val="00A11FB6"/>
    <w:rsid w:val="00A12092"/>
    <w:rsid w:val="00A1212E"/>
    <w:rsid w:val="00A121DB"/>
    <w:rsid w:val="00A121E9"/>
    <w:rsid w:val="00A1224E"/>
    <w:rsid w:val="00A12518"/>
    <w:rsid w:val="00A12526"/>
    <w:rsid w:val="00A12543"/>
    <w:rsid w:val="00A1269B"/>
    <w:rsid w:val="00A126F1"/>
    <w:rsid w:val="00A12772"/>
    <w:rsid w:val="00A12792"/>
    <w:rsid w:val="00A127CC"/>
    <w:rsid w:val="00A127E1"/>
    <w:rsid w:val="00A12822"/>
    <w:rsid w:val="00A12838"/>
    <w:rsid w:val="00A12861"/>
    <w:rsid w:val="00A12869"/>
    <w:rsid w:val="00A12890"/>
    <w:rsid w:val="00A128D2"/>
    <w:rsid w:val="00A12969"/>
    <w:rsid w:val="00A12BB9"/>
    <w:rsid w:val="00A12C9C"/>
    <w:rsid w:val="00A12DC9"/>
    <w:rsid w:val="00A12E1C"/>
    <w:rsid w:val="00A12E4B"/>
    <w:rsid w:val="00A12EC2"/>
    <w:rsid w:val="00A12ECA"/>
    <w:rsid w:val="00A12EF3"/>
    <w:rsid w:val="00A12F24"/>
    <w:rsid w:val="00A12FF2"/>
    <w:rsid w:val="00A12FF3"/>
    <w:rsid w:val="00A13073"/>
    <w:rsid w:val="00A130E5"/>
    <w:rsid w:val="00A13100"/>
    <w:rsid w:val="00A13128"/>
    <w:rsid w:val="00A13135"/>
    <w:rsid w:val="00A1316F"/>
    <w:rsid w:val="00A1317A"/>
    <w:rsid w:val="00A13194"/>
    <w:rsid w:val="00A13214"/>
    <w:rsid w:val="00A13233"/>
    <w:rsid w:val="00A13281"/>
    <w:rsid w:val="00A13282"/>
    <w:rsid w:val="00A13308"/>
    <w:rsid w:val="00A1332E"/>
    <w:rsid w:val="00A13356"/>
    <w:rsid w:val="00A133A2"/>
    <w:rsid w:val="00A1344E"/>
    <w:rsid w:val="00A13495"/>
    <w:rsid w:val="00A13512"/>
    <w:rsid w:val="00A13517"/>
    <w:rsid w:val="00A13523"/>
    <w:rsid w:val="00A13573"/>
    <w:rsid w:val="00A13593"/>
    <w:rsid w:val="00A135A4"/>
    <w:rsid w:val="00A13666"/>
    <w:rsid w:val="00A1367A"/>
    <w:rsid w:val="00A136A9"/>
    <w:rsid w:val="00A136FC"/>
    <w:rsid w:val="00A13826"/>
    <w:rsid w:val="00A138E3"/>
    <w:rsid w:val="00A139DC"/>
    <w:rsid w:val="00A139FE"/>
    <w:rsid w:val="00A13AB7"/>
    <w:rsid w:val="00A13B56"/>
    <w:rsid w:val="00A13B59"/>
    <w:rsid w:val="00A13B6F"/>
    <w:rsid w:val="00A13B83"/>
    <w:rsid w:val="00A13BA5"/>
    <w:rsid w:val="00A13D1F"/>
    <w:rsid w:val="00A13E9D"/>
    <w:rsid w:val="00A13EF0"/>
    <w:rsid w:val="00A13F29"/>
    <w:rsid w:val="00A13F6C"/>
    <w:rsid w:val="00A13FE4"/>
    <w:rsid w:val="00A1401D"/>
    <w:rsid w:val="00A140FC"/>
    <w:rsid w:val="00A1424B"/>
    <w:rsid w:val="00A142EC"/>
    <w:rsid w:val="00A143A4"/>
    <w:rsid w:val="00A143CC"/>
    <w:rsid w:val="00A14442"/>
    <w:rsid w:val="00A14445"/>
    <w:rsid w:val="00A14458"/>
    <w:rsid w:val="00A144EE"/>
    <w:rsid w:val="00A1450B"/>
    <w:rsid w:val="00A1450C"/>
    <w:rsid w:val="00A1451F"/>
    <w:rsid w:val="00A1452D"/>
    <w:rsid w:val="00A145A7"/>
    <w:rsid w:val="00A145BA"/>
    <w:rsid w:val="00A145C5"/>
    <w:rsid w:val="00A14610"/>
    <w:rsid w:val="00A14654"/>
    <w:rsid w:val="00A146B3"/>
    <w:rsid w:val="00A146CF"/>
    <w:rsid w:val="00A146D8"/>
    <w:rsid w:val="00A14705"/>
    <w:rsid w:val="00A1473A"/>
    <w:rsid w:val="00A14837"/>
    <w:rsid w:val="00A148C3"/>
    <w:rsid w:val="00A148F8"/>
    <w:rsid w:val="00A14930"/>
    <w:rsid w:val="00A149CD"/>
    <w:rsid w:val="00A14A96"/>
    <w:rsid w:val="00A14B58"/>
    <w:rsid w:val="00A14B70"/>
    <w:rsid w:val="00A14B74"/>
    <w:rsid w:val="00A14BA2"/>
    <w:rsid w:val="00A14BD5"/>
    <w:rsid w:val="00A14C43"/>
    <w:rsid w:val="00A14C5A"/>
    <w:rsid w:val="00A14CEE"/>
    <w:rsid w:val="00A14E61"/>
    <w:rsid w:val="00A14E84"/>
    <w:rsid w:val="00A14FAC"/>
    <w:rsid w:val="00A15045"/>
    <w:rsid w:val="00A150AE"/>
    <w:rsid w:val="00A150E2"/>
    <w:rsid w:val="00A151F8"/>
    <w:rsid w:val="00A15234"/>
    <w:rsid w:val="00A1523C"/>
    <w:rsid w:val="00A1529D"/>
    <w:rsid w:val="00A152F0"/>
    <w:rsid w:val="00A15324"/>
    <w:rsid w:val="00A15331"/>
    <w:rsid w:val="00A15341"/>
    <w:rsid w:val="00A1537F"/>
    <w:rsid w:val="00A153CB"/>
    <w:rsid w:val="00A1542C"/>
    <w:rsid w:val="00A15477"/>
    <w:rsid w:val="00A15493"/>
    <w:rsid w:val="00A154A9"/>
    <w:rsid w:val="00A154B0"/>
    <w:rsid w:val="00A155E9"/>
    <w:rsid w:val="00A156EF"/>
    <w:rsid w:val="00A15724"/>
    <w:rsid w:val="00A15738"/>
    <w:rsid w:val="00A1573A"/>
    <w:rsid w:val="00A157DE"/>
    <w:rsid w:val="00A15805"/>
    <w:rsid w:val="00A15865"/>
    <w:rsid w:val="00A158BA"/>
    <w:rsid w:val="00A158CE"/>
    <w:rsid w:val="00A158F9"/>
    <w:rsid w:val="00A159DA"/>
    <w:rsid w:val="00A15A4E"/>
    <w:rsid w:val="00A15AC8"/>
    <w:rsid w:val="00A15ADB"/>
    <w:rsid w:val="00A15BBF"/>
    <w:rsid w:val="00A15BC0"/>
    <w:rsid w:val="00A15C89"/>
    <w:rsid w:val="00A15CDA"/>
    <w:rsid w:val="00A15CE8"/>
    <w:rsid w:val="00A15D54"/>
    <w:rsid w:val="00A15D99"/>
    <w:rsid w:val="00A15E8A"/>
    <w:rsid w:val="00A15EA4"/>
    <w:rsid w:val="00A15EEB"/>
    <w:rsid w:val="00A15F17"/>
    <w:rsid w:val="00A15F4B"/>
    <w:rsid w:val="00A15F9F"/>
    <w:rsid w:val="00A15FB7"/>
    <w:rsid w:val="00A1601D"/>
    <w:rsid w:val="00A1608A"/>
    <w:rsid w:val="00A16192"/>
    <w:rsid w:val="00A161EC"/>
    <w:rsid w:val="00A16229"/>
    <w:rsid w:val="00A1622C"/>
    <w:rsid w:val="00A162BB"/>
    <w:rsid w:val="00A162CD"/>
    <w:rsid w:val="00A16311"/>
    <w:rsid w:val="00A16313"/>
    <w:rsid w:val="00A16367"/>
    <w:rsid w:val="00A16378"/>
    <w:rsid w:val="00A163A1"/>
    <w:rsid w:val="00A163AC"/>
    <w:rsid w:val="00A163C1"/>
    <w:rsid w:val="00A163DD"/>
    <w:rsid w:val="00A163FC"/>
    <w:rsid w:val="00A16424"/>
    <w:rsid w:val="00A1643A"/>
    <w:rsid w:val="00A16471"/>
    <w:rsid w:val="00A164A1"/>
    <w:rsid w:val="00A164C8"/>
    <w:rsid w:val="00A164E9"/>
    <w:rsid w:val="00A164FD"/>
    <w:rsid w:val="00A16507"/>
    <w:rsid w:val="00A16528"/>
    <w:rsid w:val="00A1655E"/>
    <w:rsid w:val="00A16578"/>
    <w:rsid w:val="00A165C8"/>
    <w:rsid w:val="00A16639"/>
    <w:rsid w:val="00A16731"/>
    <w:rsid w:val="00A16755"/>
    <w:rsid w:val="00A16777"/>
    <w:rsid w:val="00A1684F"/>
    <w:rsid w:val="00A1686D"/>
    <w:rsid w:val="00A169E2"/>
    <w:rsid w:val="00A16B37"/>
    <w:rsid w:val="00A16C26"/>
    <w:rsid w:val="00A16CCB"/>
    <w:rsid w:val="00A16CF0"/>
    <w:rsid w:val="00A16D03"/>
    <w:rsid w:val="00A16D4E"/>
    <w:rsid w:val="00A16D9F"/>
    <w:rsid w:val="00A16DBC"/>
    <w:rsid w:val="00A16DDC"/>
    <w:rsid w:val="00A16E04"/>
    <w:rsid w:val="00A16E30"/>
    <w:rsid w:val="00A16E52"/>
    <w:rsid w:val="00A16E58"/>
    <w:rsid w:val="00A16EA1"/>
    <w:rsid w:val="00A16F43"/>
    <w:rsid w:val="00A16F4E"/>
    <w:rsid w:val="00A16F7F"/>
    <w:rsid w:val="00A16FBD"/>
    <w:rsid w:val="00A17004"/>
    <w:rsid w:val="00A17060"/>
    <w:rsid w:val="00A17227"/>
    <w:rsid w:val="00A172FE"/>
    <w:rsid w:val="00A17316"/>
    <w:rsid w:val="00A17323"/>
    <w:rsid w:val="00A17335"/>
    <w:rsid w:val="00A17427"/>
    <w:rsid w:val="00A17538"/>
    <w:rsid w:val="00A17541"/>
    <w:rsid w:val="00A17562"/>
    <w:rsid w:val="00A1764C"/>
    <w:rsid w:val="00A17709"/>
    <w:rsid w:val="00A177CC"/>
    <w:rsid w:val="00A177FC"/>
    <w:rsid w:val="00A17827"/>
    <w:rsid w:val="00A1782C"/>
    <w:rsid w:val="00A1784A"/>
    <w:rsid w:val="00A1787E"/>
    <w:rsid w:val="00A17883"/>
    <w:rsid w:val="00A1788D"/>
    <w:rsid w:val="00A178D2"/>
    <w:rsid w:val="00A17962"/>
    <w:rsid w:val="00A179AA"/>
    <w:rsid w:val="00A179FF"/>
    <w:rsid w:val="00A17C88"/>
    <w:rsid w:val="00A17CB7"/>
    <w:rsid w:val="00A17D8C"/>
    <w:rsid w:val="00A17D96"/>
    <w:rsid w:val="00A17DEB"/>
    <w:rsid w:val="00A17DF9"/>
    <w:rsid w:val="00A17E65"/>
    <w:rsid w:val="00A17E6D"/>
    <w:rsid w:val="00A17ECA"/>
    <w:rsid w:val="00A17ED5"/>
    <w:rsid w:val="00A17EDA"/>
    <w:rsid w:val="00A17F24"/>
    <w:rsid w:val="00A17F33"/>
    <w:rsid w:val="00A17FB3"/>
    <w:rsid w:val="00A2005A"/>
    <w:rsid w:val="00A20083"/>
    <w:rsid w:val="00A20116"/>
    <w:rsid w:val="00A201D7"/>
    <w:rsid w:val="00A201E6"/>
    <w:rsid w:val="00A2020A"/>
    <w:rsid w:val="00A20276"/>
    <w:rsid w:val="00A2028B"/>
    <w:rsid w:val="00A20322"/>
    <w:rsid w:val="00A20323"/>
    <w:rsid w:val="00A20345"/>
    <w:rsid w:val="00A20360"/>
    <w:rsid w:val="00A203CA"/>
    <w:rsid w:val="00A203DD"/>
    <w:rsid w:val="00A20415"/>
    <w:rsid w:val="00A20435"/>
    <w:rsid w:val="00A2043B"/>
    <w:rsid w:val="00A2049F"/>
    <w:rsid w:val="00A204A4"/>
    <w:rsid w:val="00A204F4"/>
    <w:rsid w:val="00A20549"/>
    <w:rsid w:val="00A205AD"/>
    <w:rsid w:val="00A205B9"/>
    <w:rsid w:val="00A20631"/>
    <w:rsid w:val="00A2071D"/>
    <w:rsid w:val="00A20732"/>
    <w:rsid w:val="00A207BA"/>
    <w:rsid w:val="00A20945"/>
    <w:rsid w:val="00A209A7"/>
    <w:rsid w:val="00A20A00"/>
    <w:rsid w:val="00A20B19"/>
    <w:rsid w:val="00A20B6B"/>
    <w:rsid w:val="00A20B7F"/>
    <w:rsid w:val="00A20BEB"/>
    <w:rsid w:val="00A20C85"/>
    <w:rsid w:val="00A20C86"/>
    <w:rsid w:val="00A20D1B"/>
    <w:rsid w:val="00A20DC7"/>
    <w:rsid w:val="00A20F20"/>
    <w:rsid w:val="00A20F21"/>
    <w:rsid w:val="00A20F50"/>
    <w:rsid w:val="00A20F6B"/>
    <w:rsid w:val="00A21010"/>
    <w:rsid w:val="00A210A2"/>
    <w:rsid w:val="00A211F4"/>
    <w:rsid w:val="00A2124A"/>
    <w:rsid w:val="00A2124D"/>
    <w:rsid w:val="00A212EC"/>
    <w:rsid w:val="00A2134D"/>
    <w:rsid w:val="00A21388"/>
    <w:rsid w:val="00A2138C"/>
    <w:rsid w:val="00A21422"/>
    <w:rsid w:val="00A21424"/>
    <w:rsid w:val="00A21592"/>
    <w:rsid w:val="00A215FD"/>
    <w:rsid w:val="00A2164E"/>
    <w:rsid w:val="00A21712"/>
    <w:rsid w:val="00A217C8"/>
    <w:rsid w:val="00A2182F"/>
    <w:rsid w:val="00A21883"/>
    <w:rsid w:val="00A219CD"/>
    <w:rsid w:val="00A21A4D"/>
    <w:rsid w:val="00A21A60"/>
    <w:rsid w:val="00A21A75"/>
    <w:rsid w:val="00A21AB4"/>
    <w:rsid w:val="00A21ACA"/>
    <w:rsid w:val="00A21AE0"/>
    <w:rsid w:val="00A21AE2"/>
    <w:rsid w:val="00A21B22"/>
    <w:rsid w:val="00A21CFA"/>
    <w:rsid w:val="00A21CFC"/>
    <w:rsid w:val="00A21D47"/>
    <w:rsid w:val="00A21DB8"/>
    <w:rsid w:val="00A21E11"/>
    <w:rsid w:val="00A21E68"/>
    <w:rsid w:val="00A21EBD"/>
    <w:rsid w:val="00A21F25"/>
    <w:rsid w:val="00A21FB4"/>
    <w:rsid w:val="00A22057"/>
    <w:rsid w:val="00A220D3"/>
    <w:rsid w:val="00A22131"/>
    <w:rsid w:val="00A22152"/>
    <w:rsid w:val="00A221DA"/>
    <w:rsid w:val="00A221E4"/>
    <w:rsid w:val="00A222A8"/>
    <w:rsid w:val="00A222EA"/>
    <w:rsid w:val="00A222FC"/>
    <w:rsid w:val="00A2236A"/>
    <w:rsid w:val="00A223A7"/>
    <w:rsid w:val="00A223EC"/>
    <w:rsid w:val="00A22434"/>
    <w:rsid w:val="00A22441"/>
    <w:rsid w:val="00A22481"/>
    <w:rsid w:val="00A22497"/>
    <w:rsid w:val="00A225CB"/>
    <w:rsid w:val="00A2265A"/>
    <w:rsid w:val="00A2275A"/>
    <w:rsid w:val="00A22776"/>
    <w:rsid w:val="00A227A3"/>
    <w:rsid w:val="00A2280D"/>
    <w:rsid w:val="00A22810"/>
    <w:rsid w:val="00A22956"/>
    <w:rsid w:val="00A22A08"/>
    <w:rsid w:val="00A22A72"/>
    <w:rsid w:val="00A22B0B"/>
    <w:rsid w:val="00A22B3D"/>
    <w:rsid w:val="00A22B4E"/>
    <w:rsid w:val="00A22C2C"/>
    <w:rsid w:val="00A22C90"/>
    <w:rsid w:val="00A22D40"/>
    <w:rsid w:val="00A22D74"/>
    <w:rsid w:val="00A22DE5"/>
    <w:rsid w:val="00A22E49"/>
    <w:rsid w:val="00A22E63"/>
    <w:rsid w:val="00A22E6E"/>
    <w:rsid w:val="00A22EFD"/>
    <w:rsid w:val="00A22F2A"/>
    <w:rsid w:val="00A22F30"/>
    <w:rsid w:val="00A22F48"/>
    <w:rsid w:val="00A22F5F"/>
    <w:rsid w:val="00A22FD5"/>
    <w:rsid w:val="00A22FF4"/>
    <w:rsid w:val="00A230BA"/>
    <w:rsid w:val="00A230C9"/>
    <w:rsid w:val="00A23175"/>
    <w:rsid w:val="00A231A3"/>
    <w:rsid w:val="00A23230"/>
    <w:rsid w:val="00A2323E"/>
    <w:rsid w:val="00A23246"/>
    <w:rsid w:val="00A2327D"/>
    <w:rsid w:val="00A2327F"/>
    <w:rsid w:val="00A23328"/>
    <w:rsid w:val="00A2338C"/>
    <w:rsid w:val="00A2353D"/>
    <w:rsid w:val="00A23553"/>
    <w:rsid w:val="00A2356F"/>
    <w:rsid w:val="00A235FF"/>
    <w:rsid w:val="00A23608"/>
    <w:rsid w:val="00A23691"/>
    <w:rsid w:val="00A2369A"/>
    <w:rsid w:val="00A23741"/>
    <w:rsid w:val="00A2376F"/>
    <w:rsid w:val="00A2378A"/>
    <w:rsid w:val="00A23841"/>
    <w:rsid w:val="00A23A27"/>
    <w:rsid w:val="00A23A9F"/>
    <w:rsid w:val="00A23AD7"/>
    <w:rsid w:val="00A23B19"/>
    <w:rsid w:val="00A23B94"/>
    <w:rsid w:val="00A23BB1"/>
    <w:rsid w:val="00A23BB7"/>
    <w:rsid w:val="00A23D01"/>
    <w:rsid w:val="00A23E4A"/>
    <w:rsid w:val="00A23E4B"/>
    <w:rsid w:val="00A23E54"/>
    <w:rsid w:val="00A23EC6"/>
    <w:rsid w:val="00A23F0F"/>
    <w:rsid w:val="00A23FA2"/>
    <w:rsid w:val="00A2405B"/>
    <w:rsid w:val="00A2406D"/>
    <w:rsid w:val="00A24070"/>
    <w:rsid w:val="00A240CD"/>
    <w:rsid w:val="00A24149"/>
    <w:rsid w:val="00A241A2"/>
    <w:rsid w:val="00A241BB"/>
    <w:rsid w:val="00A2427C"/>
    <w:rsid w:val="00A2428B"/>
    <w:rsid w:val="00A242B2"/>
    <w:rsid w:val="00A242BC"/>
    <w:rsid w:val="00A242DB"/>
    <w:rsid w:val="00A24333"/>
    <w:rsid w:val="00A243DF"/>
    <w:rsid w:val="00A24418"/>
    <w:rsid w:val="00A24681"/>
    <w:rsid w:val="00A246E1"/>
    <w:rsid w:val="00A2475C"/>
    <w:rsid w:val="00A24790"/>
    <w:rsid w:val="00A248F6"/>
    <w:rsid w:val="00A2494D"/>
    <w:rsid w:val="00A2495C"/>
    <w:rsid w:val="00A249D3"/>
    <w:rsid w:val="00A24A61"/>
    <w:rsid w:val="00A24B07"/>
    <w:rsid w:val="00A24B9A"/>
    <w:rsid w:val="00A24D0C"/>
    <w:rsid w:val="00A24E03"/>
    <w:rsid w:val="00A24E10"/>
    <w:rsid w:val="00A24EDA"/>
    <w:rsid w:val="00A24EE0"/>
    <w:rsid w:val="00A24F14"/>
    <w:rsid w:val="00A24F39"/>
    <w:rsid w:val="00A24F4D"/>
    <w:rsid w:val="00A24F89"/>
    <w:rsid w:val="00A25002"/>
    <w:rsid w:val="00A2504F"/>
    <w:rsid w:val="00A250F8"/>
    <w:rsid w:val="00A25105"/>
    <w:rsid w:val="00A25165"/>
    <w:rsid w:val="00A2524F"/>
    <w:rsid w:val="00A25293"/>
    <w:rsid w:val="00A252AD"/>
    <w:rsid w:val="00A25328"/>
    <w:rsid w:val="00A2538E"/>
    <w:rsid w:val="00A254CF"/>
    <w:rsid w:val="00A254ED"/>
    <w:rsid w:val="00A25570"/>
    <w:rsid w:val="00A255E3"/>
    <w:rsid w:val="00A256AE"/>
    <w:rsid w:val="00A257A7"/>
    <w:rsid w:val="00A25863"/>
    <w:rsid w:val="00A25880"/>
    <w:rsid w:val="00A258C4"/>
    <w:rsid w:val="00A25956"/>
    <w:rsid w:val="00A259E7"/>
    <w:rsid w:val="00A259FA"/>
    <w:rsid w:val="00A25ABA"/>
    <w:rsid w:val="00A25B18"/>
    <w:rsid w:val="00A25B4D"/>
    <w:rsid w:val="00A25B98"/>
    <w:rsid w:val="00A25BFD"/>
    <w:rsid w:val="00A25C39"/>
    <w:rsid w:val="00A25C4F"/>
    <w:rsid w:val="00A25C72"/>
    <w:rsid w:val="00A25CF2"/>
    <w:rsid w:val="00A25E21"/>
    <w:rsid w:val="00A25E83"/>
    <w:rsid w:val="00A25E8B"/>
    <w:rsid w:val="00A25F1F"/>
    <w:rsid w:val="00A26003"/>
    <w:rsid w:val="00A26098"/>
    <w:rsid w:val="00A2609E"/>
    <w:rsid w:val="00A26182"/>
    <w:rsid w:val="00A2622E"/>
    <w:rsid w:val="00A262AF"/>
    <w:rsid w:val="00A262E1"/>
    <w:rsid w:val="00A26412"/>
    <w:rsid w:val="00A2643A"/>
    <w:rsid w:val="00A26520"/>
    <w:rsid w:val="00A26522"/>
    <w:rsid w:val="00A26564"/>
    <w:rsid w:val="00A265F4"/>
    <w:rsid w:val="00A26675"/>
    <w:rsid w:val="00A26683"/>
    <w:rsid w:val="00A266DF"/>
    <w:rsid w:val="00A2676E"/>
    <w:rsid w:val="00A267EF"/>
    <w:rsid w:val="00A2697A"/>
    <w:rsid w:val="00A26A08"/>
    <w:rsid w:val="00A26A51"/>
    <w:rsid w:val="00A26ABF"/>
    <w:rsid w:val="00A26B3C"/>
    <w:rsid w:val="00A26B4E"/>
    <w:rsid w:val="00A26B4F"/>
    <w:rsid w:val="00A26BC1"/>
    <w:rsid w:val="00A26CB1"/>
    <w:rsid w:val="00A26CC1"/>
    <w:rsid w:val="00A26CD4"/>
    <w:rsid w:val="00A26CE3"/>
    <w:rsid w:val="00A26D5F"/>
    <w:rsid w:val="00A26D86"/>
    <w:rsid w:val="00A26DD4"/>
    <w:rsid w:val="00A26E38"/>
    <w:rsid w:val="00A26EB2"/>
    <w:rsid w:val="00A26EC6"/>
    <w:rsid w:val="00A26F44"/>
    <w:rsid w:val="00A26FB9"/>
    <w:rsid w:val="00A26FBD"/>
    <w:rsid w:val="00A270BD"/>
    <w:rsid w:val="00A270BE"/>
    <w:rsid w:val="00A2717C"/>
    <w:rsid w:val="00A274A3"/>
    <w:rsid w:val="00A274C0"/>
    <w:rsid w:val="00A27528"/>
    <w:rsid w:val="00A27565"/>
    <w:rsid w:val="00A27568"/>
    <w:rsid w:val="00A275E4"/>
    <w:rsid w:val="00A27683"/>
    <w:rsid w:val="00A276D5"/>
    <w:rsid w:val="00A27738"/>
    <w:rsid w:val="00A278B0"/>
    <w:rsid w:val="00A27955"/>
    <w:rsid w:val="00A2796B"/>
    <w:rsid w:val="00A27A1D"/>
    <w:rsid w:val="00A27AA5"/>
    <w:rsid w:val="00A27B00"/>
    <w:rsid w:val="00A27B16"/>
    <w:rsid w:val="00A27CEC"/>
    <w:rsid w:val="00A27E15"/>
    <w:rsid w:val="00A27ED1"/>
    <w:rsid w:val="00A27EDB"/>
    <w:rsid w:val="00A27F1E"/>
    <w:rsid w:val="00A27FEE"/>
    <w:rsid w:val="00A30013"/>
    <w:rsid w:val="00A30051"/>
    <w:rsid w:val="00A3009F"/>
    <w:rsid w:val="00A300A5"/>
    <w:rsid w:val="00A300B2"/>
    <w:rsid w:val="00A300C3"/>
    <w:rsid w:val="00A300DC"/>
    <w:rsid w:val="00A300F8"/>
    <w:rsid w:val="00A30176"/>
    <w:rsid w:val="00A301AC"/>
    <w:rsid w:val="00A30210"/>
    <w:rsid w:val="00A30263"/>
    <w:rsid w:val="00A30269"/>
    <w:rsid w:val="00A3028D"/>
    <w:rsid w:val="00A30347"/>
    <w:rsid w:val="00A3034A"/>
    <w:rsid w:val="00A3036B"/>
    <w:rsid w:val="00A303EB"/>
    <w:rsid w:val="00A303F3"/>
    <w:rsid w:val="00A30419"/>
    <w:rsid w:val="00A304B6"/>
    <w:rsid w:val="00A30528"/>
    <w:rsid w:val="00A305F9"/>
    <w:rsid w:val="00A3072C"/>
    <w:rsid w:val="00A30789"/>
    <w:rsid w:val="00A30801"/>
    <w:rsid w:val="00A30813"/>
    <w:rsid w:val="00A30816"/>
    <w:rsid w:val="00A30841"/>
    <w:rsid w:val="00A3089E"/>
    <w:rsid w:val="00A309E2"/>
    <w:rsid w:val="00A30A38"/>
    <w:rsid w:val="00A30A74"/>
    <w:rsid w:val="00A30AB5"/>
    <w:rsid w:val="00A30AE8"/>
    <w:rsid w:val="00A30AE9"/>
    <w:rsid w:val="00A30B8A"/>
    <w:rsid w:val="00A30BBE"/>
    <w:rsid w:val="00A30BF0"/>
    <w:rsid w:val="00A30C65"/>
    <w:rsid w:val="00A30C67"/>
    <w:rsid w:val="00A30CDE"/>
    <w:rsid w:val="00A30DAF"/>
    <w:rsid w:val="00A30E18"/>
    <w:rsid w:val="00A30E37"/>
    <w:rsid w:val="00A30F68"/>
    <w:rsid w:val="00A30F6E"/>
    <w:rsid w:val="00A30FA5"/>
    <w:rsid w:val="00A30FE6"/>
    <w:rsid w:val="00A30FFA"/>
    <w:rsid w:val="00A31010"/>
    <w:rsid w:val="00A3116C"/>
    <w:rsid w:val="00A311C8"/>
    <w:rsid w:val="00A311E2"/>
    <w:rsid w:val="00A3122F"/>
    <w:rsid w:val="00A31283"/>
    <w:rsid w:val="00A312D0"/>
    <w:rsid w:val="00A31325"/>
    <w:rsid w:val="00A31395"/>
    <w:rsid w:val="00A313D5"/>
    <w:rsid w:val="00A313D9"/>
    <w:rsid w:val="00A31448"/>
    <w:rsid w:val="00A31475"/>
    <w:rsid w:val="00A314E0"/>
    <w:rsid w:val="00A315D4"/>
    <w:rsid w:val="00A31630"/>
    <w:rsid w:val="00A31668"/>
    <w:rsid w:val="00A31765"/>
    <w:rsid w:val="00A31840"/>
    <w:rsid w:val="00A3193E"/>
    <w:rsid w:val="00A319AD"/>
    <w:rsid w:val="00A31A22"/>
    <w:rsid w:val="00A31A84"/>
    <w:rsid w:val="00A31AB6"/>
    <w:rsid w:val="00A31C23"/>
    <w:rsid w:val="00A31C33"/>
    <w:rsid w:val="00A31D0E"/>
    <w:rsid w:val="00A31D27"/>
    <w:rsid w:val="00A31DC0"/>
    <w:rsid w:val="00A31E1B"/>
    <w:rsid w:val="00A31E57"/>
    <w:rsid w:val="00A31EBB"/>
    <w:rsid w:val="00A31EDA"/>
    <w:rsid w:val="00A31FB2"/>
    <w:rsid w:val="00A31FBA"/>
    <w:rsid w:val="00A32032"/>
    <w:rsid w:val="00A321B2"/>
    <w:rsid w:val="00A321F8"/>
    <w:rsid w:val="00A32285"/>
    <w:rsid w:val="00A322A7"/>
    <w:rsid w:val="00A322AC"/>
    <w:rsid w:val="00A322F8"/>
    <w:rsid w:val="00A32322"/>
    <w:rsid w:val="00A3234E"/>
    <w:rsid w:val="00A32359"/>
    <w:rsid w:val="00A323D4"/>
    <w:rsid w:val="00A32463"/>
    <w:rsid w:val="00A324A3"/>
    <w:rsid w:val="00A324B0"/>
    <w:rsid w:val="00A324E5"/>
    <w:rsid w:val="00A324E7"/>
    <w:rsid w:val="00A32512"/>
    <w:rsid w:val="00A325EF"/>
    <w:rsid w:val="00A326DF"/>
    <w:rsid w:val="00A32756"/>
    <w:rsid w:val="00A32787"/>
    <w:rsid w:val="00A327D4"/>
    <w:rsid w:val="00A32828"/>
    <w:rsid w:val="00A32864"/>
    <w:rsid w:val="00A32875"/>
    <w:rsid w:val="00A32900"/>
    <w:rsid w:val="00A329B1"/>
    <w:rsid w:val="00A32A75"/>
    <w:rsid w:val="00A32A80"/>
    <w:rsid w:val="00A32AE5"/>
    <w:rsid w:val="00A32AF8"/>
    <w:rsid w:val="00A32BC0"/>
    <w:rsid w:val="00A32BC5"/>
    <w:rsid w:val="00A32C60"/>
    <w:rsid w:val="00A32CF8"/>
    <w:rsid w:val="00A32D9D"/>
    <w:rsid w:val="00A32EC9"/>
    <w:rsid w:val="00A32EEC"/>
    <w:rsid w:val="00A3300D"/>
    <w:rsid w:val="00A330A1"/>
    <w:rsid w:val="00A33126"/>
    <w:rsid w:val="00A33160"/>
    <w:rsid w:val="00A3326F"/>
    <w:rsid w:val="00A334E2"/>
    <w:rsid w:val="00A335A7"/>
    <w:rsid w:val="00A33659"/>
    <w:rsid w:val="00A33695"/>
    <w:rsid w:val="00A336F8"/>
    <w:rsid w:val="00A33703"/>
    <w:rsid w:val="00A337C4"/>
    <w:rsid w:val="00A33893"/>
    <w:rsid w:val="00A338AE"/>
    <w:rsid w:val="00A338C7"/>
    <w:rsid w:val="00A33926"/>
    <w:rsid w:val="00A33958"/>
    <w:rsid w:val="00A3399B"/>
    <w:rsid w:val="00A33A18"/>
    <w:rsid w:val="00A33A29"/>
    <w:rsid w:val="00A33A36"/>
    <w:rsid w:val="00A33A4E"/>
    <w:rsid w:val="00A33B4A"/>
    <w:rsid w:val="00A33BD9"/>
    <w:rsid w:val="00A33C6C"/>
    <w:rsid w:val="00A33C73"/>
    <w:rsid w:val="00A33CDE"/>
    <w:rsid w:val="00A33CE9"/>
    <w:rsid w:val="00A33D1E"/>
    <w:rsid w:val="00A33D4D"/>
    <w:rsid w:val="00A33D57"/>
    <w:rsid w:val="00A33D6E"/>
    <w:rsid w:val="00A33D9C"/>
    <w:rsid w:val="00A33E22"/>
    <w:rsid w:val="00A33E5D"/>
    <w:rsid w:val="00A33F13"/>
    <w:rsid w:val="00A33F36"/>
    <w:rsid w:val="00A33F3D"/>
    <w:rsid w:val="00A33F57"/>
    <w:rsid w:val="00A33FCC"/>
    <w:rsid w:val="00A33FDB"/>
    <w:rsid w:val="00A33FE0"/>
    <w:rsid w:val="00A34043"/>
    <w:rsid w:val="00A34061"/>
    <w:rsid w:val="00A340BE"/>
    <w:rsid w:val="00A34101"/>
    <w:rsid w:val="00A3413A"/>
    <w:rsid w:val="00A34281"/>
    <w:rsid w:val="00A343F6"/>
    <w:rsid w:val="00A344C8"/>
    <w:rsid w:val="00A34561"/>
    <w:rsid w:val="00A345FD"/>
    <w:rsid w:val="00A34651"/>
    <w:rsid w:val="00A34725"/>
    <w:rsid w:val="00A347BE"/>
    <w:rsid w:val="00A347EB"/>
    <w:rsid w:val="00A348BF"/>
    <w:rsid w:val="00A3491A"/>
    <w:rsid w:val="00A3492B"/>
    <w:rsid w:val="00A34949"/>
    <w:rsid w:val="00A349A2"/>
    <w:rsid w:val="00A349D4"/>
    <w:rsid w:val="00A34AEB"/>
    <w:rsid w:val="00A34B42"/>
    <w:rsid w:val="00A34B6B"/>
    <w:rsid w:val="00A34B82"/>
    <w:rsid w:val="00A34C6D"/>
    <w:rsid w:val="00A34CA0"/>
    <w:rsid w:val="00A34CB9"/>
    <w:rsid w:val="00A34CCE"/>
    <w:rsid w:val="00A34CE8"/>
    <w:rsid w:val="00A34CF2"/>
    <w:rsid w:val="00A34D38"/>
    <w:rsid w:val="00A34D4B"/>
    <w:rsid w:val="00A34D59"/>
    <w:rsid w:val="00A34DBE"/>
    <w:rsid w:val="00A34E29"/>
    <w:rsid w:val="00A34E96"/>
    <w:rsid w:val="00A34F0A"/>
    <w:rsid w:val="00A34F3C"/>
    <w:rsid w:val="00A34F42"/>
    <w:rsid w:val="00A34F8A"/>
    <w:rsid w:val="00A35070"/>
    <w:rsid w:val="00A35082"/>
    <w:rsid w:val="00A350AE"/>
    <w:rsid w:val="00A350BD"/>
    <w:rsid w:val="00A350F9"/>
    <w:rsid w:val="00A3510B"/>
    <w:rsid w:val="00A351B4"/>
    <w:rsid w:val="00A351D7"/>
    <w:rsid w:val="00A351DD"/>
    <w:rsid w:val="00A351FE"/>
    <w:rsid w:val="00A35211"/>
    <w:rsid w:val="00A3522A"/>
    <w:rsid w:val="00A3523C"/>
    <w:rsid w:val="00A352EC"/>
    <w:rsid w:val="00A354E6"/>
    <w:rsid w:val="00A35559"/>
    <w:rsid w:val="00A3558A"/>
    <w:rsid w:val="00A35593"/>
    <w:rsid w:val="00A35599"/>
    <w:rsid w:val="00A355AB"/>
    <w:rsid w:val="00A355DF"/>
    <w:rsid w:val="00A35628"/>
    <w:rsid w:val="00A35690"/>
    <w:rsid w:val="00A356A2"/>
    <w:rsid w:val="00A35765"/>
    <w:rsid w:val="00A357AC"/>
    <w:rsid w:val="00A35816"/>
    <w:rsid w:val="00A35868"/>
    <w:rsid w:val="00A358BB"/>
    <w:rsid w:val="00A358F8"/>
    <w:rsid w:val="00A35943"/>
    <w:rsid w:val="00A359C0"/>
    <w:rsid w:val="00A35A09"/>
    <w:rsid w:val="00A35AA9"/>
    <w:rsid w:val="00A35AED"/>
    <w:rsid w:val="00A35B3A"/>
    <w:rsid w:val="00A35B6D"/>
    <w:rsid w:val="00A35B76"/>
    <w:rsid w:val="00A35BCB"/>
    <w:rsid w:val="00A35C25"/>
    <w:rsid w:val="00A35C57"/>
    <w:rsid w:val="00A35CD2"/>
    <w:rsid w:val="00A35CFF"/>
    <w:rsid w:val="00A35D53"/>
    <w:rsid w:val="00A35D83"/>
    <w:rsid w:val="00A35DBA"/>
    <w:rsid w:val="00A35E45"/>
    <w:rsid w:val="00A35EDB"/>
    <w:rsid w:val="00A35F94"/>
    <w:rsid w:val="00A35FEB"/>
    <w:rsid w:val="00A35FF5"/>
    <w:rsid w:val="00A3601F"/>
    <w:rsid w:val="00A36033"/>
    <w:rsid w:val="00A36144"/>
    <w:rsid w:val="00A36295"/>
    <w:rsid w:val="00A362B8"/>
    <w:rsid w:val="00A362F1"/>
    <w:rsid w:val="00A362F8"/>
    <w:rsid w:val="00A3635F"/>
    <w:rsid w:val="00A36493"/>
    <w:rsid w:val="00A364A9"/>
    <w:rsid w:val="00A364AD"/>
    <w:rsid w:val="00A364E0"/>
    <w:rsid w:val="00A365E2"/>
    <w:rsid w:val="00A365EE"/>
    <w:rsid w:val="00A36631"/>
    <w:rsid w:val="00A366F5"/>
    <w:rsid w:val="00A3670A"/>
    <w:rsid w:val="00A36736"/>
    <w:rsid w:val="00A36742"/>
    <w:rsid w:val="00A36743"/>
    <w:rsid w:val="00A3677A"/>
    <w:rsid w:val="00A36803"/>
    <w:rsid w:val="00A36830"/>
    <w:rsid w:val="00A36844"/>
    <w:rsid w:val="00A3688F"/>
    <w:rsid w:val="00A368C8"/>
    <w:rsid w:val="00A368E1"/>
    <w:rsid w:val="00A36911"/>
    <w:rsid w:val="00A369CA"/>
    <w:rsid w:val="00A36A1A"/>
    <w:rsid w:val="00A36A7A"/>
    <w:rsid w:val="00A36AB4"/>
    <w:rsid w:val="00A36B8D"/>
    <w:rsid w:val="00A36C27"/>
    <w:rsid w:val="00A36CD2"/>
    <w:rsid w:val="00A36D1F"/>
    <w:rsid w:val="00A36E13"/>
    <w:rsid w:val="00A36EEE"/>
    <w:rsid w:val="00A36EF7"/>
    <w:rsid w:val="00A36F32"/>
    <w:rsid w:val="00A36F7B"/>
    <w:rsid w:val="00A370A1"/>
    <w:rsid w:val="00A370EB"/>
    <w:rsid w:val="00A37115"/>
    <w:rsid w:val="00A3717B"/>
    <w:rsid w:val="00A3718C"/>
    <w:rsid w:val="00A371FB"/>
    <w:rsid w:val="00A3726E"/>
    <w:rsid w:val="00A3735A"/>
    <w:rsid w:val="00A373FE"/>
    <w:rsid w:val="00A37403"/>
    <w:rsid w:val="00A37411"/>
    <w:rsid w:val="00A3742B"/>
    <w:rsid w:val="00A374DF"/>
    <w:rsid w:val="00A374E6"/>
    <w:rsid w:val="00A3751C"/>
    <w:rsid w:val="00A37582"/>
    <w:rsid w:val="00A375AC"/>
    <w:rsid w:val="00A375BE"/>
    <w:rsid w:val="00A37609"/>
    <w:rsid w:val="00A376AE"/>
    <w:rsid w:val="00A376ED"/>
    <w:rsid w:val="00A37704"/>
    <w:rsid w:val="00A3777D"/>
    <w:rsid w:val="00A37834"/>
    <w:rsid w:val="00A378C8"/>
    <w:rsid w:val="00A37909"/>
    <w:rsid w:val="00A379E8"/>
    <w:rsid w:val="00A37B11"/>
    <w:rsid w:val="00A37BA6"/>
    <w:rsid w:val="00A37BF5"/>
    <w:rsid w:val="00A37C26"/>
    <w:rsid w:val="00A37C76"/>
    <w:rsid w:val="00A37D8A"/>
    <w:rsid w:val="00A37DCD"/>
    <w:rsid w:val="00A37E9B"/>
    <w:rsid w:val="00A37F07"/>
    <w:rsid w:val="00A37F33"/>
    <w:rsid w:val="00A4000F"/>
    <w:rsid w:val="00A40098"/>
    <w:rsid w:val="00A400C4"/>
    <w:rsid w:val="00A400D9"/>
    <w:rsid w:val="00A40140"/>
    <w:rsid w:val="00A4021C"/>
    <w:rsid w:val="00A40221"/>
    <w:rsid w:val="00A40322"/>
    <w:rsid w:val="00A4032D"/>
    <w:rsid w:val="00A40353"/>
    <w:rsid w:val="00A4037F"/>
    <w:rsid w:val="00A403A8"/>
    <w:rsid w:val="00A40402"/>
    <w:rsid w:val="00A4048E"/>
    <w:rsid w:val="00A40529"/>
    <w:rsid w:val="00A40585"/>
    <w:rsid w:val="00A40657"/>
    <w:rsid w:val="00A40724"/>
    <w:rsid w:val="00A40771"/>
    <w:rsid w:val="00A4078E"/>
    <w:rsid w:val="00A40808"/>
    <w:rsid w:val="00A40815"/>
    <w:rsid w:val="00A409FE"/>
    <w:rsid w:val="00A40BAC"/>
    <w:rsid w:val="00A40CBD"/>
    <w:rsid w:val="00A40CF4"/>
    <w:rsid w:val="00A40D76"/>
    <w:rsid w:val="00A40EC0"/>
    <w:rsid w:val="00A410A8"/>
    <w:rsid w:val="00A410F5"/>
    <w:rsid w:val="00A41254"/>
    <w:rsid w:val="00A412B5"/>
    <w:rsid w:val="00A4135C"/>
    <w:rsid w:val="00A41392"/>
    <w:rsid w:val="00A413D6"/>
    <w:rsid w:val="00A413DF"/>
    <w:rsid w:val="00A414E7"/>
    <w:rsid w:val="00A414FD"/>
    <w:rsid w:val="00A4150F"/>
    <w:rsid w:val="00A41515"/>
    <w:rsid w:val="00A41589"/>
    <w:rsid w:val="00A415C4"/>
    <w:rsid w:val="00A415DD"/>
    <w:rsid w:val="00A4161B"/>
    <w:rsid w:val="00A4165E"/>
    <w:rsid w:val="00A4171A"/>
    <w:rsid w:val="00A4174B"/>
    <w:rsid w:val="00A417FD"/>
    <w:rsid w:val="00A4183D"/>
    <w:rsid w:val="00A418CB"/>
    <w:rsid w:val="00A4195B"/>
    <w:rsid w:val="00A419CE"/>
    <w:rsid w:val="00A419DA"/>
    <w:rsid w:val="00A41B64"/>
    <w:rsid w:val="00A41B70"/>
    <w:rsid w:val="00A41C8A"/>
    <w:rsid w:val="00A41D97"/>
    <w:rsid w:val="00A41DB5"/>
    <w:rsid w:val="00A41DE7"/>
    <w:rsid w:val="00A41E0A"/>
    <w:rsid w:val="00A41E37"/>
    <w:rsid w:val="00A41E38"/>
    <w:rsid w:val="00A41E69"/>
    <w:rsid w:val="00A41E91"/>
    <w:rsid w:val="00A41EFB"/>
    <w:rsid w:val="00A41FD8"/>
    <w:rsid w:val="00A41FF5"/>
    <w:rsid w:val="00A42049"/>
    <w:rsid w:val="00A420A9"/>
    <w:rsid w:val="00A420B5"/>
    <w:rsid w:val="00A420D1"/>
    <w:rsid w:val="00A42135"/>
    <w:rsid w:val="00A421BA"/>
    <w:rsid w:val="00A421D6"/>
    <w:rsid w:val="00A421EB"/>
    <w:rsid w:val="00A4220F"/>
    <w:rsid w:val="00A42259"/>
    <w:rsid w:val="00A422F0"/>
    <w:rsid w:val="00A42390"/>
    <w:rsid w:val="00A42483"/>
    <w:rsid w:val="00A424D7"/>
    <w:rsid w:val="00A4252F"/>
    <w:rsid w:val="00A42532"/>
    <w:rsid w:val="00A4254A"/>
    <w:rsid w:val="00A42570"/>
    <w:rsid w:val="00A42606"/>
    <w:rsid w:val="00A42687"/>
    <w:rsid w:val="00A426B9"/>
    <w:rsid w:val="00A4271E"/>
    <w:rsid w:val="00A42756"/>
    <w:rsid w:val="00A42790"/>
    <w:rsid w:val="00A427C9"/>
    <w:rsid w:val="00A42858"/>
    <w:rsid w:val="00A4285B"/>
    <w:rsid w:val="00A428D4"/>
    <w:rsid w:val="00A42971"/>
    <w:rsid w:val="00A4299E"/>
    <w:rsid w:val="00A42A31"/>
    <w:rsid w:val="00A42B51"/>
    <w:rsid w:val="00A42C71"/>
    <w:rsid w:val="00A42DBE"/>
    <w:rsid w:val="00A42E0D"/>
    <w:rsid w:val="00A42E2B"/>
    <w:rsid w:val="00A42E49"/>
    <w:rsid w:val="00A42E69"/>
    <w:rsid w:val="00A42EC7"/>
    <w:rsid w:val="00A42EE0"/>
    <w:rsid w:val="00A431A9"/>
    <w:rsid w:val="00A4322F"/>
    <w:rsid w:val="00A432BE"/>
    <w:rsid w:val="00A4330B"/>
    <w:rsid w:val="00A434B4"/>
    <w:rsid w:val="00A4352C"/>
    <w:rsid w:val="00A43589"/>
    <w:rsid w:val="00A435C4"/>
    <w:rsid w:val="00A43677"/>
    <w:rsid w:val="00A43688"/>
    <w:rsid w:val="00A4371D"/>
    <w:rsid w:val="00A437F0"/>
    <w:rsid w:val="00A43839"/>
    <w:rsid w:val="00A438BA"/>
    <w:rsid w:val="00A438E9"/>
    <w:rsid w:val="00A438F0"/>
    <w:rsid w:val="00A4399F"/>
    <w:rsid w:val="00A439CB"/>
    <w:rsid w:val="00A43AFD"/>
    <w:rsid w:val="00A43B50"/>
    <w:rsid w:val="00A43B66"/>
    <w:rsid w:val="00A43C09"/>
    <w:rsid w:val="00A43C38"/>
    <w:rsid w:val="00A43D26"/>
    <w:rsid w:val="00A43E0E"/>
    <w:rsid w:val="00A43E3F"/>
    <w:rsid w:val="00A43F66"/>
    <w:rsid w:val="00A43F71"/>
    <w:rsid w:val="00A44072"/>
    <w:rsid w:val="00A440D4"/>
    <w:rsid w:val="00A44118"/>
    <w:rsid w:val="00A4417D"/>
    <w:rsid w:val="00A4418E"/>
    <w:rsid w:val="00A44232"/>
    <w:rsid w:val="00A44341"/>
    <w:rsid w:val="00A443E2"/>
    <w:rsid w:val="00A4441F"/>
    <w:rsid w:val="00A44426"/>
    <w:rsid w:val="00A4449E"/>
    <w:rsid w:val="00A445C5"/>
    <w:rsid w:val="00A445F5"/>
    <w:rsid w:val="00A4469C"/>
    <w:rsid w:val="00A446F6"/>
    <w:rsid w:val="00A446FB"/>
    <w:rsid w:val="00A44738"/>
    <w:rsid w:val="00A44756"/>
    <w:rsid w:val="00A4479A"/>
    <w:rsid w:val="00A447DA"/>
    <w:rsid w:val="00A447DB"/>
    <w:rsid w:val="00A44807"/>
    <w:rsid w:val="00A4482E"/>
    <w:rsid w:val="00A44837"/>
    <w:rsid w:val="00A44858"/>
    <w:rsid w:val="00A4489D"/>
    <w:rsid w:val="00A44A26"/>
    <w:rsid w:val="00A44AA4"/>
    <w:rsid w:val="00A44AA6"/>
    <w:rsid w:val="00A44AA8"/>
    <w:rsid w:val="00A44B12"/>
    <w:rsid w:val="00A44B61"/>
    <w:rsid w:val="00A44B82"/>
    <w:rsid w:val="00A44C1A"/>
    <w:rsid w:val="00A44C96"/>
    <w:rsid w:val="00A44D6C"/>
    <w:rsid w:val="00A44D79"/>
    <w:rsid w:val="00A44DF6"/>
    <w:rsid w:val="00A44E64"/>
    <w:rsid w:val="00A44E88"/>
    <w:rsid w:val="00A44EB4"/>
    <w:rsid w:val="00A44FC5"/>
    <w:rsid w:val="00A4500E"/>
    <w:rsid w:val="00A45122"/>
    <w:rsid w:val="00A45134"/>
    <w:rsid w:val="00A45177"/>
    <w:rsid w:val="00A4518F"/>
    <w:rsid w:val="00A45217"/>
    <w:rsid w:val="00A45219"/>
    <w:rsid w:val="00A4539E"/>
    <w:rsid w:val="00A453C1"/>
    <w:rsid w:val="00A453D5"/>
    <w:rsid w:val="00A45490"/>
    <w:rsid w:val="00A454C0"/>
    <w:rsid w:val="00A45550"/>
    <w:rsid w:val="00A45553"/>
    <w:rsid w:val="00A45577"/>
    <w:rsid w:val="00A45597"/>
    <w:rsid w:val="00A455F8"/>
    <w:rsid w:val="00A4562D"/>
    <w:rsid w:val="00A45640"/>
    <w:rsid w:val="00A45693"/>
    <w:rsid w:val="00A4569C"/>
    <w:rsid w:val="00A456CF"/>
    <w:rsid w:val="00A456DC"/>
    <w:rsid w:val="00A45765"/>
    <w:rsid w:val="00A4578E"/>
    <w:rsid w:val="00A4584A"/>
    <w:rsid w:val="00A458E0"/>
    <w:rsid w:val="00A45931"/>
    <w:rsid w:val="00A4595E"/>
    <w:rsid w:val="00A459BE"/>
    <w:rsid w:val="00A459EC"/>
    <w:rsid w:val="00A45AA4"/>
    <w:rsid w:val="00A45AD9"/>
    <w:rsid w:val="00A45BDC"/>
    <w:rsid w:val="00A45C23"/>
    <w:rsid w:val="00A45C46"/>
    <w:rsid w:val="00A45CE6"/>
    <w:rsid w:val="00A45DC2"/>
    <w:rsid w:val="00A45F7A"/>
    <w:rsid w:val="00A45FE3"/>
    <w:rsid w:val="00A460D5"/>
    <w:rsid w:val="00A4610E"/>
    <w:rsid w:val="00A462E0"/>
    <w:rsid w:val="00A46348"/>
    <w:rsid w:val="00A463C3"/>
    <w:rsid w:val="00A46402"/>
    <w:rsid w:val="00A4647F"/>
    <w:rsid w:val="00A46593"/>
    <w:rsid w:val="00A465CA"/>
    <w:rsid w:val="00A46749"/>
    <w:rsid w:val="00A4674B"/>
    <w:rsid w:val="00A46793"/>
    <w:rsid w:val="00A467C2"/>
    <w:rsid w:val="00A4682C"/>
    <w:rsid w:val="00A4686A"/>
    <w:rsid w:val="00A46979"/>
    <w:rsid w:val="00A469C0"/>
    <w:rsid w:val="00A469C1"/>
    <w:rsid w:val="00A46A11"/>
    <w:rsid w:val="00A46A74"/>
    <w:rsid w:val="00A46AA4"/>
    <w:rsid w:val="00A46ADD"/>
    <w:rsid w:val="00A46B5B"/>
    <w:rsid w:val="00A46BC9"/>
    <w:rsid w:val="00A46C11"/>
    <w:rsid w:val="00A46C92"/>
    <w:rsid w:val="00A46EA6"/>
    <w:rsid w:val="00A46EB1"/>
    <w:rsid w:val="00A46EE7"/>
    <w:rsid w:val="00A46F22"/>
    <w:rsid w:val="00A46F82"/>
    <w:rsid w:val="00A46FB6"/>
    <w:rsid w:val="00A46FB7"/>
    <w:rsid w:val="00A46FD5"/>
    <w:rsid w:val="00A47072"/>
    <w:rsid w:val="00A4713C"/>
    <w:rsid w:val="00A47198"/>
    <w:rsid w:val="00A4721D"/>
    <w:rsid w:val="00A47277"/>
    <w:rsid w:val="00A47378"/>
    <w:rsid w:val="00A4749B"/>
    <w:rsid w:val="00A474F4"/>
    <w:rsid w:val="00A4755D"/>
    <w:rsid w:val="00A47575"/>
    <w:rsid w:val="00A475D1"/>
    <w:rsid w:val="00A475E0"/>
    <w:rsid w:val="00A476D4"/>
    <w:rsid w:val="00A47724"/>
    <w:rsid w:val="00A47731"/>
    <w:rsid w:val="00A47861"/>
    <w:rsid w:val="00A478CD"/>
    <w:rsid w:val="00A4793E"/>
    <w:rsid w:val="00A47A0C"/>
    <w:rsid w:val="00A47A5F"/>
    <w:rsid w:val="00A47B02"/>
    <w:rsid w:val="00A47B3D"/>
    <w:rsid w:val="00A47BC8"/>
    <w:rsid w:val="00A47C16"/>
    <w:rsid w:val="00A47C4A"/>
    <w:rsid w:val="00A47C54"/>
    <w:rsid w:val="00A47C69"/>
    <w:rsid w:val="00A47C6E"/>
    <w:rsid w:val="00A47C7D"/>
    <w:rsid w:val="00A47CF0"/>
    <w:rsid w:val="00A47DD2"/>
    <w:rsid w:val="00A47DE6"/>
    <w:rsid w:val="00A47E4E"/>
    <w:rsid w:val="00A47E5C"/>
    <w:rsid w:val="00A47EAD"/>
    <w:rsid w:val="00A47EB8"/>
    <w:rsid w:val="00A47F3C"/>
    <w:rsid w:val="00A47F77"/>
    <w:rsid w:val="00A47FDE"/>
    <w:rsid w:val="00A50065"/>
    <w:rsid w:val="00A50086"/>
    <w:rsid w:val="00A500DE"/>
    <w:rsid w:val="00A50103"/>
    <w:rsid w:val="00A50160"/>
    <w:rsid w:val="00A501E4"/>
    <w:rsid w:val="00A501E6"/>
    <w:rsid w:val="00A502E7"/>
    <w:rsid w:val="00A50359"/>
    <w:rsid w:val="00A50387"/>
    <w:rsid w:val="00A50395"/>
    <w:rsid w:val="00A50468"/>
    <w:rsid w:val="00A5048E"/>
    <w:rsid w:val="00A504AA"/>
    <w:rsid w:val="00A5057A"/>
    <w:rsid w:val="00A50656"/>
    <w:rsid w:val="00A5066E"/>
    <w:rsid w:val="00A50716"/>
    <w:rsid w:val="00A50720"/>
    <w:rsid w:val="00A50758"/>
    <w:rsid w:val="00A50776"/>
    <w:rsid w:val="00A50815"/>
    <w:rsid w:val="00A5088B"/>
    <w:rsid w:val="00A50895"/>
    <w:rsid w:val="00A508C6"/>
    <w:rsid w:val="00A5097D"/>
    <w:rsid w:val="00A509FB"/>
    <w:rsid w:val="00A50A7B"/>
    <w:rsid w:val="00A50BEC"/>
    <w:rsid w:val="00A50EB1"/>
    <w:rsid w:val="00A50ED9"/>
    <w:rsid w:val="00A50EFA"/>
    <w:rsid w:val="00A50F16"/>
    <w:rsid w:val="00A50F93"/>
    <w:rsid w:val="00A51019"/>
    <w:rsid w:val="00A51159"/>
    <w:rsid w:val="00A51190"/>
    <w:rsid w:val="00A51253"/>
    <w:rsid w:val="00A512EF"/>
    <w:rsid w:val="00A514FA"/>
    <w:rsid w:val="00A51550"/>
    <w:rsid w:val="00A51677"/>
    <w:rsid w:val="00A516C8"/>
    <w:rsid w:val="00A5171F"/>
    <w:rsid w:val="00A5174C"/>
    <w:rsid w:val="00A5179F"/>
    <w:rsid w:val="00A517D8"/>
    <w:rsid w:val="00A51830"/>
    <w:rsid w:val="00A518EF"/>
    <w:rsid w:val="00A519EA"/>
    <w:rsid w:val="00A51ABF"/>
    <w:rsid w:val="00A51ADB"/>
    <w:rsid w:val="00A51C36"/>
    <w:rsid w:val="00A51C3E"/>
    <w:rsid w:val="00A51C56"/>
    <w:rsid w:val="00A51CE5"/>
    <w:rsid w:val="00A51CF0"/>
    <w:rsid w:val="00A51D0D"/>
    <w:rsid w:val="00A51DCF"/>
    <w:rsid w:val="00A51F10"/>
    <w:rsid w:val="00A51F32"/>
    <w:rsid w:val="00A51F62"/>
    <w:rsid w:val="00A51F6C"/>
    <w:rsid w:val="00A52002"/>
    <w:rsid w:val="00A5201A"/>
    <w:rsid w:val="00A5208D"/>
    <w:rsid w:val="00A520B4"/>
    <w:rsid w:val="00A520CB"/>
    <w:rsid w:val="00A5211C"/>
    <w:rsid w:val="00A52149"/>
    <w:rsid w:val="00A5218D"/>
    <w:rsid w:val="00A5219B"/>
    <w:rsid w:val="00A52215"/>
    <w:rsid w:val="00A5224B"/>
    <w:rsid w:val="00A52269"/>
    <w:rsid w:val="00A522AD"/>
    <w:rsid w:val="00A52303"/>
    <w:rsid w:val="00A52420"/>
    <w:rsid w:val="00A52431"/>
    <w:rsid w:val="00A524A9"/>
    <w:rsid w:val="00A524FA"/>
    <w:rsid w:val="00A52521"/>
    <w:rsid w:val="00A525B4"/>
    <w:rsid w:val="00A5266E"/>
    <w:rsid w:val="00A52686"/>
    <w:rsid w:val="00A52692"/>
    <w:rsid w:val="00A526BE"/>
    <w:rsid w:val="00A526C2"/>
    <w:rsid w:val="00A526D4"/>
    <w:rsid w:val="00A52782"/>
    <w:rsid w:val="00A5280D"/>
    <w:rsid w:val="00A52893"/>
    <w:rsid w:val="00A52895"/>
    <w:rsid w:val="00A528B4"/>
    <w:rsid w:val="00A528BA"/>
    <w:rsid w:val="00A52981"/>
    <w:rsid w:val="00A52A47"/>
    <w:rsid w:val="00A52AD0"/>
    <w:rsid w:val="00A52B8D"/>
    <w:rsid w:val="00A52C7F"/>
    <w:rsid w:val="00A52CE0"/>
    <w:rsid w:val="00A52D30"/>
    <w:rsid w:val="00A52D4F"/>
    <w:rsid w:val="00A52E29"/>
    <w:rsid w:val="00A52E4E"/>
    <w:rsid w:val="00A52F62"/>
    <w:rsid w:val="00A52FCF"/>
    <w:rsid w:val="00A52FD6"/>
    <w:rsid w:val="00A53016"/>
    <w:rsid w:val="00A53038"/>
    <w:rsid w:val="00A53042"/>
    <w:rsid w:val="00A53146"/>
    <w:rsid w:val="00A53195"/>
    <w:rsid w:val="00A53321"/>
    <w:rsid w:val="00A533AB"/>
    <w:rsid w:val="00A533ED"/>
    <w:rsid w:val="00A534D3"/>
    <w:rsid w:val="00A534E3"/>
    <w:rsid w:val="00A53526"/>
    <w:rsid w:val="00A535C9"/>
    <w:rsid w:val="00A5360B"/>
    <w:rsid w:val="00A53665"/>
    <w:rsid w:val="00A53687"/>
    <w:rsid w:val="00A53690"/>
    <w:rsid w:val="00A5369A"/>
    <w:rsid w:val="00A537D7"/>
    <w:rsid w:val="00A537F8"/>
    <w:rsid w:val="00A53857"/>
    <w:rsid w:val="00A53889"/>
    <w:rsid w:val="00A5397C"/>
    <w:rsid w:val="00A539B7"/>
    <w:rsid w:val="00A539C4"/>
    <w:rsid w:val="00A53A01"/>
    <w:rsid w:val="00A53A1F"/>
    <w:rsid w:val="00A53AB6"/>
    <w:rsid w:val="00A53B86"/>
    <w:rsid w:val="00A53BB9"/>
    <w:rsid w:val="00A53CBB"/>
    <w:rsid w:val="00A53CD9"/>
    <w:rsid w:val="00A53D36"/>
    <w:rsid w:val="00A53D76"/>
    <w:rsid w:val="00A53E57"/>
    <w:rsid w:val="00A53E93"/>
    <w:rsid w:val="00A53F1E"/>
    <w:rsid w:val="00A53F78"/>
    <w:rsid w:val="00A53F84"/>
    <w:rsid w:val="00A54016"/>
    <w:rsid w:val="00A54086"/>
    <w:rsid w:val="00A5408C"/>
    <w:rsid w:val="00A5417D"/>
    <w:rsid w:val="00A54207"/>
    <w:rsid w:val="00A542B9"/>
    <w:rsid w:val="00A5430B"/>
    <w:rsid w:val="00A5440A"/>
    <w:rsid w:val="00A54452"/>
    <w:rsid w:val="00A544BE"/>
    <w:rsid w:val="00A544F6"/>
    <w:rsid w:val="00A54512"/>
    <w:rsid w:val="00A5454A"/>
    <w:rsid w:val="00A54581"/>
    <w:rsid w:val="00A545AF"/>
    <w:rsid w:val="00A545B3"/>
    <w:rsid w:val="00A545B6"/>
    <w:rsid w:val="00A545E3"/>
    <w:rsid w:val="00A546A9"/>
    <w:rsid w:val="00A546FF"/>
    <w:rsid w:val="00A54732"/>
    <w:rsid w:val="00A5474A"/>
    <w:rsid w:val="00A54765"/>
    <w:rsid w:val="00A547B1"/>
    <w:rsid w:val="00A5480D"/>
    <w:rsid w:val="00A548A4"/>
    <w:rsid w:val="00A54946"/>
    <w:rsid w:val="00A549F2"/>
    <w:rsid w:val="00A54A05"/>
    <w:rsid w:val="00A54A33"/>
    <w:rsid w:val="00A54ACE"/>
    <w:rsid w:val="00A54AE1"/>
    <w:rsid w:val="00A54B9F"/>
    <w:rsid w:val="00A54BCD"/>
    <w:rsid w:val="00A54C14"/>
    <w:rsid w:val="00A54CCC"/>
    <w:rsid w:val="00A54D36"/>
    <w:rsid w:val="00A54D70"/>
    <w:rsid w:val="00A54DB0"/>
    <w:rsid w:val="00A54F11"/>
    <w:rsid w:val="00A54F81"/>
    <w:rsid w:val="00A54FA8"/>
    <w:rsid w:val="00A54FD4"/>
    <w:rsid w:val="00A55078"/>
    <w:rsid w:val="00A550EC"/>
    <w:rsid w:val="00A55124"/>
    <w:rsid w:val="00A55156"/>
    <w:rsid w:val="00A551F6"/>
    <w:rsid w:val="00A55220"/>
    <w:rsid w:val="00A5522C"/>
    <w:rsid w:val="00A55284"/>
    <w:rsid w:val="00A552B3"/>
    <w:rsid w:val="00A55366"/>
    <w:rsid w:val="00A55370"/>
    <w:rsid w:val="00A5537D"/>
    <w:rsid w:val="00A553C6"/>
    <w:rsid w:val="00A5544F"/>
    <w:rsid w:val="00A5545F"/>
    <w:rsid w:val="00A55490"/>
    <w:rsid w:val="00A554C3"/>
    <w:rsid w:val="00A55539"/>
    <w:rsid w:val="00A55580"/>
    <w:rsid w:val="00A5559E"/>
    <w:rsid w:val="00A555A0"/>
    <w:rsid w:val="00A555EE"/>
    <w:rsid w:val="00A556FD"/>
    <w:rsid w:val="00A55722"/>
    <w:rsid w:val="00A5574A"/>
    <w:rsid w:val="00A55828"/>
    <w:rsid w:val="00A5583A"/>
    <w:rsid w:val="00A558CD"/>
    <w:rsid w:val="00A558F1"/>
    <w:rsid w:val="00A55972"/>
    <w:rsid w:val="00A55A00"/>
    <w:rsid w:val="00A55AAB"/>
    <w:rsid w:val="00A55AC0"/>
    <w:rsid w:val="00A55AF6"/>
    <w:rsid w:val="00A55B25"/>
    <w:rsid w:val="00A55BB4"/>
    <w:rsid w:val="00A55C42"/>
    <w:rsid w:val="00A55C75"/>
    <w:rsid w:val="00A55CFD"/>
    <w:rsid w:val="00A55D23"/>
    <w:rsid w:val="00A55D41"/>
    <w:rsid w:val="00A55D97"/>
    <w:rsid w:val="00A55F08"/>
    <w:rsid w:val="00A55FCC"/>
    <w:rsid w:val="00A56027"/>
    <w:rsid w:val="00A5606F"/>
    <w:rsid w:val="00A5608A"/>
    <w:rsid w:val="00A56093"/>
    <w:rsid w:val="00A560A9"/>
    <w:rsid w:val="00A5610A"/>
    <w:rsid w:val="00A561BD"/>
    <w:rsid w:val="00A562F5"/>
    <w:rsid w:val="00A56316"/>
    <w:rsid w:val="00A563FF"/>
    <w:rsid w:val="00A564CC"/>
    <w:rsid w:val="00A564D8"/>
    <w:rsid w:val="00A56581"/>
    <w:rsid w:val="00A565C6"/>
    <w:rsid w:val="00A565C7"/>
    <w:rsid w:val="00A566DE"/>
    <w:rsid w:val="00A567B1"/>
    <w:rsid w:val="00A567BF"/>
    <w:rsid w:val="00A567ED"/>
    <w:rsid w:val="00A56830"/>
    <w:rsid w:val="00A5684B"/>
    <w:rsid w:val="00A568E9"/>
    <w:rsid w:val="00A568F2"/>
    <w:rsid w:val="00A5693A"/>
    <w:rsid w:val="00A56950"/>
    <w:rsid w:val="00A56976"/>
    <w:rsid w:val="00A56A1D"/>
    <w:rsid w:val="00A56A4F"/>
    <w:rsid w:val="00A56A8E"/>
    <w:rsid w:val="00A56B0D"/>
    <w:rsid w:val="00A56B1D"/>
    <w:rsid w:val="00A56B65"/>
    <w:rsid w:val="00A56C33"/>
    <w:rsid w:val="00A56C6E"/>
    <w:rsid w:val="00A56CE2"/>
    <w:rsid w:val="00A56CF6"/>
    <w:rsid w:val="00A56CF8"/>
    <w:rsid w:val="00A56D7D"/>
    <w:rsid w:val="00A56DEF"/>
    <w:rsid w:val="00A56E61"/>
    <w:rsid w:val="00A56E73"/>
    <w:rsid w:val="00A56E8A"/>
    <w:rsid w:val="00A56EE1"/>
    <w:rsid w:val="00A56F5A"/>
    <w:rsid w:val="00A56F6D"/>
    <w:rsid w:val="00A56FD7"/>
    <w:rsid w:val="00A56FF2"/>
    <w:rsid w:val="00A57012"/>
    <w:rsid w:val="00A5705D"/>
    <w:rsid w:val="00A5706F"/>
    <w:rsid w:val="00A5713D"/>
    <w:rsid w:val="00A5719D"/>
    <w:rsid w:val="00A571DD"/>
    <w:rsid w:val="00A57245"/>
    <w:rsid w:val="00A5728A"/>
    <w:rsid w:val="00A572A9"/>
    <w:rsid w:val="00A57349"/>
    <w:rsid w:val="00A573DC"/>
    <w:rsid w:val="00A57405"/>
    <w:rsid w:val="00A57430"/>
    <w:rsid w:val="00A57451"/>
    <w:rsid w:val="00A5748B"/>
    <w:rsid w:val="00A5757E"/>
    <w:rsid w:val="00A575BB"/>
    <w:rsid w:val="00A575F0"/>
    <w:rsid w:val="00A575FF"/>
    <w:rsid w:val="00A57729"/>
    <w:rsid w:val="00A5772C"/>
    <w:rsid w:val="00A5788B"/>
    <w:rsid w:val="00A57948"/>
    <w:rsid w:val="00A579A1"/>
    <w:rsid w:val="00A579FA"/>
    <w:rsid w:val="00A57A63"/>
    <w:rsid w:val="00A57AF3"/>
    <w:rsid w:val="00A57AF9"/>
    <w:rsid w:val="00A57B8D"/>
    <w:rsid w:val="00A57BE5"/>
    <w:rsid w:val="00A57BE6"/>
    <w:rsid w:val="00A57BF5"/>
    <w:rsid w:val="00A57CEC"/>
    <w:rsid w:val="00A57D74"/>
    <w:rsid w:val="00A57D8F"/>
    <w:rsid w:val="00A57DF3"/>
    <w:rsid w:val="00A57E3E"/>
    <w:rsid w:val="00A57ECD"/>
    <w:rsid w:val="00A57F10"/>
    <w:rsid w:val="00A57F68"/>
    <w:rsid w:val="00A6008C"/>
    <w:rsid w:val="00A60101"/>
    <w:rsid w:val="00A6012C"/>
    <w:rsid w:val="00A60175"/>
    <w:rsid w:val="00A6017C"/>
    <w:rsid w:val="00A6018D"/>
    <w:rsid w:val="00A60245"/>
    <w:rsid w:val="00A602DB"/>
    <w:rsid w:val="00A603B0"/>
    <w:rsid w:val="00A60403"/>
    <w:rsid w:val="00A60487"/>
    <w:rsid w:val="00A6051B"/>
    <w:rsid w:val="00A60591"/>
    <w:rsid w:val="00A60602"/>
    <w:rsid w:val="00A606B1"/>
    <w:rsid w:val="00A6075C"/>
    <w:rsid w:val="00A6075F"/>
    <w:rsid w:val="00A60774"/>
    <w:rsid w:val="00A60776"/>
    <w:rsid w:val="00A60864"/>
    <w:rsid w:val="00A60868"/>
    <w:rsid w:val="00A60876"/>
    <w:rsid w:val="00A608B6"/>
    <w:rsid w:val="00A608C6"/>
    <w:rsid w:val="00A60979"/>
    <w:rsid w:val="00A60A77"/>
    <w:rsid w:val="00A60A80"/>
    <w:rsid w:val="00A60A83"/>
    <w:rsid w:val="00A60B0B"/>
    <w:rsid w:val="00A60B4B"/>
    <w:rsid w:val="00A60B5D"/>
    <w:rsid w:val="00A60B7B"/>
    <w:rsid w:val="00A60BC9"/>
    <w:rsid w:val="00A60C03"/>
    <w:rsid w:val="00A60C2D"/>
    <w:rsid w:val="00A60C43"/>
    <w:rsid w:val="00A60CD5"/>
    <w:rsid w:val="00A60CF2"/>
    <w:rsid w:val="00A60CFB"/>
    <w:rsid w:val="00A60D06"/>
    <w:rsid w:val="00A60DA0"/>
    <w:rsid w:val="00A60DEA"/>
    <w:rsid w:val="00A60E4D"/>
    <w:rsid w:val="00A60E99"/>
    <w:rsid w:val="00A60E9E"/>
    <w:rsid w:val="00A60F76"/>
    <w:rsid w:val="00A60F83"/>
    <w:rsid w:val="00A60F9D"/>
    <w:rsid w:val="00A61052"/>
    <w:rsid w:val="00A6105B"/>
    <w:rsid w:val="00A61066"/>
    <w:rsid w:val="00A610B4"/>
    <w:rsid w:val="00A6114E"/>
    <w:rsid w:val="00A61197"/>
    <w:rsid w:val="00A612A5"/>
    <w:rsid w:val="00A612C0"/>
    <w:rsid w:val="00A612F3"/>
    <w:rsid w:val="00A61366"/>
    <w:rsid w:val="00A613C2"/>
    <w:rsid w:val="00A61568"/>
    <w:rsid w:val="00A615A6"/>
    <w:rsid w:val="00A61600"/>
    <w:rsid w:val="00A61676"/>
    <w:rsid w:val="00A61699"/>
    <w:rsid w:val="00A616D3"/>
    <w:rsid w:val="00A616D8"/>
    <w:rsid w:val="00A616F6"/>
    <w:rsid w:val="00A61712"/>
    <w:rsid w:val="00A61721"/>
    <w:rsid w:val="00A617A0"/>
    <w:rsid w:val="00A617B9"/>
    <w:rsid w:val="00A61831"/>
    <w:rsid w:val="00A618D5"/>
    <w:rsid w:val="00A61A0F"/>
    <w:rsid w:val="00A61A3F"/>
    <w:rsid w:val="00A61AF7"/>
    <w:rsid w:val="00A61BB8"/>
    <w:rsid w:val="00A61BF2"/>
    <w:rsid w:val="00A61CE5"/>
    <w:rsid w:val="00A61CE8"/>
    <w:rsid w:val="00A61DA5"/>
    <w:rsid w:val="00A61DAB"/>
    <w:rsid w:val="00A61DDC"/>
    <w:rsid w:val="00A61E9A"/>
    <w:rsid w:val="00A61EBB"/>
    <w:rsid w:val="00A61ECD"/>
    <w:rsid w:val="00A61EEA"/>
    <w:rsid w:val="00A61EF6"/>
    <w:rsid w:val="00A61F2E"/>
    <w:rsid w:val="00A61FA5"/>
    <w:rsid w:val="00A62019"/>
    <w:rsid w:val="00A62045"/>
    <w:rsid w:val="00A62084"/>
    <w:rsid w:val="00A620EC"/>
    <w:rsid w:val="00A622D8"/>
    <w:rsid w:val="00A622E3"/>
    <w:rsid w:val="00A622FF"/>
    <w:rsid w:val="00A6231A"/>
    <w:rsid w:val="00A62327"/>
    <w:rsid w:val="00A6239F"/>
    <w:rsid w:val="00A623AA"/>
    <w:rsid w:val="00A62434"/>
    <w:rsid w:val="00A62487"/>
    <w:rsid w:val="00A624F8"/>
    <w:rsid w:val="00A6258E"/>
    <w:rsid w:val="00A625B8"/>
    <w:rsid w:val="00A625EC"/>
    <w:rsid w:val="00A626A1"/>
    <w:rsid w:val="00A626BA"/>
    <w:rsid w:val="00A626FA"/>
    <w:rsid w:val="00A627CD"/>
    <w:rsid w:val="00A6284C"/>
    <w:rsid w:val="00A6285F"/>
    <w:rsid w:val="00A628A8"/>
    <w:rsid w:val="00A628E4"/>
    <w:rsid w:val="00A62925"/>
    <w:rsid w:val="00A62984"/>
    <w:rsid w:val="00A62A26"/>
    <w:rsid w:val="00A62A38"/>
    <w:rsid w:val="00A62AD1"/>
    <w:rsid w:val="00A62ADF"/>
    <w:rsid w:val="00A62C40"/>
    <w:rsid w:val="00A62E57"/>
    <w:rsid w:val="00A62E67"/>
    <w:rsid w:val="00A62E85"/>
    <w:rsid w:val="00A62E98"/>
    <w:rsid w:val="00A62EAE"/>
    <w:rsid w:val="00A62EFE"/>
    <w:rsid w:val="00A62F45"/>
    <w:rsid w:val="00A630AA"/>
    <w:rsid w:val="00A6312A"/>
    <w:rsid w:val="00A63237"/>
    <w:rsid w:val="00A6327D"/>
    <w:rsid w:val="00A63308"/>
    <w:rsid w:val="00A6333B"/>
    <w:rsid w:val="00A63354"/>
    <w:rsid w:val="00A633A7"/>
    <w:rsid w:val="00A633B2"/>
    <w:rsid w:val="00A63558"/>
    <w:rsid w:val="00A6355A"/>
    <w:rsid w:val="00A63592"/>
    <w:rsid w:val="00A63612"/>
    <w:rsid w:val="00A63649"/>
    <w:rsid w:val="00A636B3"/>
    <w:rsid w:val="00A636D7"/>
    <w:rsid w:val="00A6375F"/>
    <w:rsid w:val="00A63792"/>
    <w:rsid w:val="00A63866"/>
    <w:rsid w:val="00A63965"/>
    <w:rsid w:val="00A6399A"/>
    <w:rsid w:val="00A63A14"/>
    <w:rsid w:val="00A63A70"/>
    <w:rsid w:val="00A63BA9"/>
    <w:rsid w:val="00A63C0C"/>
    <w:rsid w:val="00A63C12"/>
    <w:rsid w:val="00A63C68"/>
    <w:rsid w:val="00A63C79"/>
    <w:rsid w:val="00A63C85"/>
    <w:rsid w:val="00A63E0A"/>
    <w:rsid w:val="00A63EBD"/>
    <w:rsid w:val="00A63EC1"/>
    <w:rsid w:val="00A63F10"/>
    <w:rsid w:val="00A63FBE"/>
    <w:rsid w:val="00A63FE6"/>
    <w:rsid w:val="00A63FF7"/>
    <w:rsid w:val="00A6402E"/>
    <w:rsid w:val="00A64037"/>
    <w:rsid w:val="00A64092"/>
    <w:rsid w:val="00A640A6"/>
    <w:rsid w:val="00A640B0"/>
    <w:rsid w:val="00A640C4"/>
    <w:rsid w:val="00A640CC"/>
    <w:rsid w:val="00A64100"/>
    <w:rsid w:val="00A64137"/>
    <w:rsid w:val="00A6418F"/>
    <w:rsid w:val="00A642A4"/>
    <w:rsid w:val="00A642A5"/>
    <w:rsid w:val="00A642A6"/>
    <w:rsid w:val="00A642EB"/>
    <w:rsid w:val="00A64356"/>
    <w:rsid w:val="00A64397"/>
    <w:rsid w:val="00A643CA"/>
    <w:rsid w:val="00A643E4"/>
    <w:rsid w:val="00A64465"/>
    <w:rsid w:val="00A64468"/>
    <w:rsid w:val="00A644E2"/>
    <w:rsid w:val="00A645D0"/>
    <w:rsid w:val="00A645DC"/>
    <w:rsid w:val="00A6469A"/>
    <w:rsid w:val="00A64856"/>
    <w:rsid w:val="00A649D4"/>
    <w:rsid w:val="00A64A2B"/>
    <w:rsid w:val="00A64A47"/>
    <w:rsid w:val="00A64ADE"/>
    <w:rsid w:val="00A64B09"/>
    <w:rsid w:val="00A64B8D"/>
    <w:rsid w:val="00A64BE1"/>
    <w:rsid w:val="00A64C14"/>
    <w:rsid w:val="00A64C37"/>
    <w:rsid w:val="00A64C73"/>
    <w:rsid w:val="00A64CEE"/>
    <w:rsid w:val="00A64D55"/>
    <w:rsid w:val="00A64DA9"/>
    <w:rsid w:val="00A64DC1"/>
    <w:rsid w:val="00A64E1C"/>
    <w:rsid w:val="00A64E41"/>
    <w:rsid w:val="00A64E68"/>
    <w:rsid w:val="00A64EBB"/>
    <w:rsid w:val="00A64FAD"/>
    <w:rsid w:val="00A64FBA"/>
    <w:rsid w:val="00A650A8"/>
    <w:rsid w:val="00A650E4"/>
    <w:rsid w:val="00A650F4"/>
    <w:rsid w:val="00A65255"/>
    <w:rsid w:val="00A65271"/>
    <w:rsid w:val="00A6527E"/>
    <w:rsid w:val="00A652CD"/>
    <w:rsid w:val="00A65365"/>
    <w:rsid w:val="00A653A1"/>
    <w:rsid w:val="00A653CD"/>
    <w:rsid w:val="00A6557C"/>
    <w:rsid w:val="00A6558A"/>
    <w:rsid w:val="00A6569A"/>
    <w:rsid w:val="00A656E4"/>
    <w:rsid w:val="00A656ED"/>
    <w:rsid w:val="00A65715"/>
    <w:rsid w:val="00A6572A"/>
    <w:rsid w:val="00A6575C"/>
    <w:rsid w:val="00A6576F"/>
    <w:rsid w:val="00A65793"/>
    <w:rsid w:val="00A6579D"/>
    <w:rsid w:val="00A65867"/>
    <w:rsid w:val="00A658B9"/>
    <w:rsid w:val="00A65932"/>
    <w:rsid w:val="00A6594A"/>
    <w:rsid w:val="00A65982"/>
    <w:rsid w:val="00A6598C"/>
    <w:rsid w:val="00A659DC"/>
    <w:rsid w:val="00A65A0F"/>
    <w:rsid w:val="00A65AA2"/>
    <w:rsid w:val="00A65AE8"/>
    <w:rsid w:val="00A65B79"/>
    <w:rsid w:val="00A65C26"/>
    <w:rsid w:val="00A65C28"/>
    <w:rsid w:val="00A65C2B"/>
    <w:rsid w:val="00A65C9E"/>
    <w:rsid w:val="00A65D04"/>
    <w:rsid w:val="00A65D37"/>
    <w:rsid w:val="00A65D43"/>
    <w:rsid w:val="00A65DA0"/>
    <w:rsid w:val="00A65E20"/>
    <w:rsid w:val="00A65E65"/>
    <w:rsid w:val="00A65F7D"/>
    <w:rsid w:val="00A66096"/>
    <w:rsid w:val="00A662A6"/>
    <w:rsid w:val="00A6631F"/>
    <w:rsid w:val="00A663A9"/>
    <w:rsid w:val="00A663ED"/>
    <w:rsid w:val="00A663F6"/>
    <w:rsid w:val="00A66416"/>
    <w:rsid w:val="00A66451"/>
    <w:rsid w:val="00A66489"/>
    <w:rsid w:val="00A664C1"/>
    <w:rsid w:val="00A664F0"/>
    <w:rsid w:val="00A6653B"/>
    <w:rsid w:val="00A66565"/>
    <w:rsid w:val="00A6665A"/>
    <w:rsid w:val="00A66705"/>
    <w:rsid w:val="00A66772"/>
    <w:rsid w:val="00A668E4"/>
    <w:rsid w:val="00A668F9"/>
    <w:rsid w:val="00A66900"/>
    <w:rsid w:val="00A669BA"/>
    <w:rsid w:val="00A66AE8"/>
    <w:rsid w:val="00A66B41"/>
    <w:rsid w:val="00A66B61"/>
    <w:rsid w:val="00A66C24"/>
    <w:rsid w:val="00A66C26"/>
    <w:rsid w:val="00A66C32"/>
    <w:rsid w:val="00A66C91"/>
    <w:rsid w:val="00A66CB1"/>
    <w:rsid w:val="00A66D0E"/>
    <w:rsid w:val="00A66D1E"/>
    <w:rsid w:val="00A66D33"/>
    <w:rsid w:val="00A66D9C"/>
    <w:rsid w:val="00A66DEC"/>
    <w:rsid w:val="00A66DF3"/>
    <w:rsid w:val="00A66E9B"/>
    <w:rsid w:val="00A66EAC"/>
    <w:rsid w:val="00A66EDC"/>
    <w:rsid w:val="00A66F89"/>
    <w:rsid w:val="00A6702D"/>
    <w:rsid w:val="00A67032"/>
    <w:rsid w:val="00A67099"/>
    <w:rsid w:val="00A670FE"/>
    <w:rsid w:val="00A67100"/>
    <w:rsid w:val="00A6710D"/>
    <w:rsid w:val="00A671C2"/>
    <w:rsid w:val="00A671CC"/>
    <w:rsid w:val="00A671E5"/>
    <w:rsid w:val="00A67232"/>
    <w:rsid w:val="00A673A4"/>
    <w:rsid w:val="00A673B1"/>
    <w:rsid w:val="00A673B9"/>
    <w:rsid w:val="00A6740D"/>
    <w:rsid w:val="00A674A6"/>
    <w:rsid w:val="00A674CB"/>
    <w:rsid w:val="00A6751F"/>
    <w:rsid w:val="00A6757A"/>
    <w:rsid w:val="00A675B2"/>
    <w:rsid w:val="00A67622"/>
    <w:rsid w:val="00A67630"/>
    <w:rsid w:val="00A6767C"/>
    <w:rsid w:val="00A676AE"/>
    <w:rsid w:val="00A6775D"/>
    <w:rsid w:val="00A67780"/>
    <w:rsid w:val="00A67793"/>
    <w:rsid w:val="00A67863"/>
    <w:rsid w:val="00A67878"/>
    <w:rsid w:val="00A6789F"/>
    <w:rsid w:val="00A678E8"/>
    <w:rsid w:val="00A679DB"/>
    <w:rsid w:val="00A67A8B"/>
    <w:rsid w:val="00A67B2D"/>
    <w:rsid w:val="00A67B86"/>
    <w:rsid w:val="00A67C59"/>
    <w:rsid w:val="00A67C89"/>
    <w:rsid w:val="00A67CA5"/>
    <w:rsid w:val="00A67D15"/>
    <w:rsid w:val="00A67D89"/>
    <w:rsid w:val="00A67DF6"/>
    <w:rsid w:val="00A67E05"/>
    <w:rsid w:val="00A67EAF"/>
    <w:rsid w:val="00A67F97"/>
    <w:rsid w:val="00A67F9A"/>
    <w:rsid w:val="00A67FFB"/>
    <w:rsid w:val="00A70060"/>
    <w:rsid w:val="00A700EA"/>
    <w:rsid w:val="00A7010A"/>
    <w:rsid w:val="00A70217"/>
    <w:rsid w:val="00A70221"/>
    <w:rsid w:val="00A70252"/>
    <w:rsid w:val="00A70266"/>
    <w:rsid w:val="00A702A2"/>
    <w:rsid w:val="00A70398"/>
    <w:rsid w:val="00A7049E"/>
    <w:rsid w:val="00A70595"/>
    <w:rsid w:val="00A70596"/>
    <w:rsid w:val="00A705BA"/>
    <w:rsid w:val="00A705D3"/>
    <w:rsid w:val="00A705EC"/>
    <w:rsid w:val="00A7061C"/>
    <w:rsid w:val="00A70628"/>
    <w:rsid w:val="00A70790"/>
    <w:rsid w:val="00A7080B"/>
    <w:rsid w:val="00A70901"/>
    <w:rsid w:val="00A70903"/>
    <w:rsid w:val="00A70951"/>
    <w:rsid w:val="00A70AAC"/>
    <w:rsid w:val="00A70B5F"/>
    <w:rsid w:val="00A70B72"/>
    <w:rsid w:val="00A70B7F"/>
    <w:rsid w:val="00A70BE7"/>
    <w:rsid w:val="00A70C2B"/>
    <w:rsid w:val="00A70D15"/>
    <w:rsid w:val="00A70DD3"/>
    <w:rsid w:val="00A70E47"/>
    <w:rsid w:val="00A70EE5"/>
    <w:rsid w:val="00A70EFA"/>
    <w:rsid w:val="00A70F0D"/>
    <w:rsid w:val="00A70F34"/>
    <w:rsid w:val="00A70F97"/>
    <w:rsid w:val="00A70FA0"/>
    <w:rsid w:val="00A71269"/>
    <w:rsid w:val="00A712CD"/>
    <w:rsid w:val="00A7134A"/>
    <w:rsid w:val="00A71400"/>
    <w:rsid w:val="00A7140B"/>
    <w:rsid w:val="00A71411"/>
    <w:rsid w:val="00A714A8"/>
    <w:rsid w:val="00A714D5"/>
    <w:rsid w:val="00A714E3"/>
    <w:rsid w:val="00A71526"/>
    <w:rsid w:val="00A715AA"/>
    <w:rsid w:val="00A716B5"/>
    <w:rsid w:val="00A716C6"/>
    <w:rsid w:val="00A716C9"/>
    <w:rsid w:val="00A716D7"/>
    <w:rsid w:val="00A7176E"/>
    <w:rsid w:val="00A717E6"/>
    <w:rsid w:val="00A71864"/>
    <w:rsid w:val="00A718AF"/>
    <w:rsid w:val="00A718B6"/>
    <w:rsid w:val="00A718C4"/>
    <w:rsid w:val="00A719A7"/>
    <w:rsid w:val="00A719D9"/>
    <w:rsid w:val="00A719DD"/>
    <w:rsid w:val="00A719E5"/>
    <w:rsid w:val="00A71B18"/>
    <w:rsid w:val="00A71B22"/>
    <w:rsid w:val="00A71B30"/>
    <w:rsid w:val="00A71CB2"/>
    <w:rsid w:val="00A71CD0"/>
    <w:rsid w:val="00A71CDC"/>
    <w:rsid w:val="00A71D54"/>
    <w:rsid w:val="00A71DA7"/>
    <w:rsid w:val="00A71DD9"/>
    <w:rsid w:val="00A71E02"/>
    <w:rsid w:val="00A71F48"/>
    <w:rsid w:val="00A71F81"/>
    <w:rsid w:val="00A7200B"/>
    <w:rsid w:val="00A72079"/>
    <w:rsid w:val="00A7207A"/>
    <w:rsid w:val="00A720B8"/>
    <w:rsid w:val="00A720BB"/>
    <w:rsid w:val="00A720D4"/>
    <w:rsid w:val="00A720DE"/>
    <w:rsid w:val="00A7210B"/>
    <w:rsid w:val="00A72152"/>
    <w:rsid w:val="00A7224F"/>
    <w:rsid w:val="00A722CB"/>
    <w:rsid w:val="00A72306"/>
    <w:rsid w:val="00A72331"/>
    <w:rsid w:val="00A72384"/>
    <w:rsid w:val="00A723C1"/>
    <w:rsid w:val="00A723E2"/>
    <w:rsid w:val="00A723F9"/>
    <w:rsid w:val="00A7240A"/>
    <w:rsid w:val="00A72427"/>
    <w:rsid w:val="00A724A7"/>
    <w:rsid w:val="00A724E1"/>
    <w:rsid w:val="00A72515"/>
    <w:rsid w:val="00A72533"/>
    <w:rsid w:val="00A72561"/>
    <w:rsid w:val="00A7260E"/>
    <w:rsid w:val="00A72648"/>
    <w:rsid w:val="00A72688"/>
    <w:rsid w:val="00A72691"/>
    <w:rsid w:val="00A727C9"/>
    <w:rsid w:val="00A728C8"/>
    <w:rsid w:val="00A729A4"/>
    <w:rsid w:val="00A729F6"/>
    <w:rsid w:val="00A72A48"/>
    <w:rsid w:val="00A72B01"/>
    <w:rsid w:val="00A72B25"/>
    <w:rsid w:val="00A72BA0"/>
    <w:rsid w:val="00A72C0F"/>
    <w:rsid w:val="00A72C70"/>
    <w:rsid w:val="00A72C80"/>
    <w:rsid w:val="00A72CF8"/>
    <w:rsid w:val="00A72D6F"/>
    <w:rsid w:val="00A72D95"/>
    <w:rsid w:val="00A72E59"/>
    <w:rsid w:val="00A72EBB"/>
    <w:rsid w:val="00A72F8F"/>
    <w:rsid w:val="00A72FDB"/>
    <w:rsid w:val="00A72FEA"/>
    <w:rsid w:val="00A73041"/>
    <w:rsid w:val="00A73108"/>
    <w:rsid w:val="00A731B5"/>
    <w:rsid w:val="00A7321A"/>
    <w:rsid w:val="00A73291"/>
    <w:rsid w:val="00A7331B"/>
    <w:rsid w:val="00A7333D"/>
    <w:rsid w:val="00A733CD"/>
    <w:rsid w:val="00A733F7"/>
    <w:rsid w:val="00A73531"/>
    <w:rsid w:val="00A73598"/>
    <w:rsid w:val="00A73629"/>
    <w:rsid w:val="00A736D6"/>
    <w:rsid w:val="00A737D2"/>
    <w:rsid w:val="00A7380F"/>
    <w:rsid w:val="00A738A0"/>
    <w:rsid w:val="00A738C4"/>
    <w:rsid w:val="00A738F1"/>
    <w:rsid w:val="00A7394E"/>
    <w:rsid w:val="00A73992"/>
    <w:rsid w:val="00A739AB"/>
    <w:rsid w:val="00A739DE"/>
    <w:rsid w:val="00A73A3E"/>
    <w:rsid w:val="00A73B2A"/>
    <w:rsid w:val="00A73B33"/>
    <w:rsid w:val="00A73C03"/>
    <w:rsid w:val="00A73C99"/>
    <w:rsid w:val="00A73CC1"/>
    <w:rsid w:val="00A73D44"/>
    <w:rsid w:val="00A73D56"/>
    <w:rsid w:val="00A73D7C"/>
    <w:rsid w:val="00A73DAA"/>
    <w:rsid w:val="00A73DB6"/>
    <w:rsid w:val="00A73DF0"/>
    <w:rsid w:val="00A73E3C"/>
    <w:rsid w:val="00A73F62"/>
    <w:rsid w:val="00A73F66"/>
    <w:rsid w:val="00A73F95"/>
    <w:rsid w:val="00A73FF4"/>
    <w:rsid w:val="00A7402E"/>
    <w:rsid w:val="00A740B7"/>
    <w:rsid w:val="00A74157"/>
    <w:rsid w:val="00A741F2"/>
    <w:rsid w:val="00A741F5"/>
    <w:rsid w:val="00A7423A"/>
    <w:rsid w:val="00A74268"/>
    <w:rsid w:val="00A742F9"/>
    <w:rsid w:val="00A7430A"/>
    <w:rsid w:val="00A74310"/>
    <w:rsid w:val="00A74318"/>
    <w:rsid w:val="00A7432C"/>
    <w:rsid w:val="00A743A7"/>
    <w:rsid w:val="00A743B3"/>
    <w:rsid w:val="00A743B7"/>
    <w:rsid w:val="00A743FA"/>
    <w:rsid w:val="00A74451"/>
    <w:rsid w:val="00A74480"/>
    <w:rsid w:val="00A744CB"/>
    <w:rsid w:val="00A745C1"/>
    <w:rsid w:val="00A745CD"/>
    <w:rsid w:val="00A74709"/>
    <w:rsid w:val="00A74753"/>
    <w:rsid w:val="00A74791"/>
    <w:rsid w:val="00A747A2"/>
    <w:rsid w:val="00A74804"/>
    <w:rsid w:val="00A748A8"/>
    <w:rsid w:val="00A7493C"/>
    <w:rsid w:val="00A74955"/>
    <w:rsid w:val="00A7496B"/>
    <w:rsid w:val="00A74995"/>
    <w:rsid w:val="00A74A1D"/>
    <w:rsid w:val="00A74A46"/>
    <w:rsid w:val="00A74A5D"/>
    <w:rsid w:val="00A74A6D"/>
    <w:rsid w:val="00A74A7A"/>
    <w:rsid w:val="00A74ABC"/>
    <w:rsid w:val="00A74B15"/>
    <w:rsid w:val="00A74B68"/>
    <w:rsid w:val="00A74B97"/>
    <w:rsid w:val="00A74BD5"/>
    <w:rsid w:val="00A74C8B"/>
    <w:rsid w:val="00A74C9A"/>
    <w:rsid w:val="00A74D62"/>
    <w:rsid w:val="00A74E70"/>
    <w:rsid w:val="00A74E9C"/>
    <w:rsid w:val="00A74EBA"/>
    <w:rsid w:val="00A74ED6"/>
    <w:rsid w:val="00A74EF5"/>
    <w:rsid w:val="00A74F6E"/>
    <w:rsid w:val="00A74FD8"/>
    <w:rsid w:val="00A74FD9"/>
    <w:rsid w:val="00A75069"/>
    <w:rsid w:val="00A750D8"/>
    <w:rsid w:val="00A750F8"/>
    <w:rsid w:val="00A750FC"/>
    <w:rsid w:val="00A7514C"/>
    <w:rsid w:val="00A75255"/>
    <w:rsid w:val="00A752E8"/>
    <w:rsid w:val="00A75368"/>
    <w:rsid w:val="00A75374"/>
    <w:rsid w:val="00A75408"/>
    <w:rsid w:val="00A75425"/>
    <w:rsid w:val="00A754C4"/>
    <w:rsid w:val="00A754E1"/>
    <w:rsid w:val="00A754EB"/>
    <w:rsid w:val="00A75536"/>
    <w:rsid w:val="00A755BD"/>
    <w:rsid w:val="00A7562F"/>
    <w:rsid w:val="00A757B3"/>
    <w:rsid w:val="00A758A3"/>
    <w:rsid w:val="00A758E5"/>
    <w:rsid w:val="00A75906"/>
    <w:rsid w:val="00A759A5"/>
    <w:rsid w:val="00A75A10"/>
    <w:rsid w:val="00A75A49"/>
    <w:rsid w:val="00A75A66"/>
    <w:rsid w:val="00A75AC0"/>
    <w:rsid w:val="00A75B67"/>
    <w:rsid w:val="00A75B9F"/>
    <w:rsid w:val="00A75E26"/>
    <w:rsid w:val="00A75F70"/>
    <w:rsid w:val="00A75F75"/>
    <w:rsid w:val="00A76013"/>
    <w:rsid w:val="00A7606D"/>
    <w:rsid w:val="00A76073"/>
    <w:rsid w:val="00A760E2"/>
    <w:rsid w:val="00A760F0"/>
    <w:rsid w:val="00A76152"/>
    <w:rsid w:val="00A7625A"/>
    <w:rsid w:val="00A76261"/>
    <w:rsid w:val="00A762D6"/>
    <w:rsid w:val="00A76307"/>
    <w:rsid w:val="00A763B5"/>
    <w:rsid w:val="00A766C1"/>
    <w:rsid w:val="00A76715"/>
    <w:rsid w:val="00A76719"/>
    <w:rsid w:val="00A7671F"/>
    <w:rsid w:val="00A7673E"/>
    <w:rsid w:val="00A767A7"/>
    <w:rsid w:val="00A76894"/>
    <w:rsid w:val="00A76A77"/>
    <w:rsid w:val="00A76BCD"/>
    <w:rsid w:val="00A76BD1"/>
    <w:rsid w:val="00A76BF0"/>
    <w:rsid w:val="00A76C23"/>
    <w:rsid w:val="00A76C90"/>
    <w:rsid w:val="00A76CC4"/>
    <w:rsid w:val="00A76CD8"/>
    <w:rsid w:val="00A76E36"/>
    <w:rsid w:val="00A76E76"/>
    <w:rsid w:val="00A76EE6"/>
    <w:rsid w:val="00A76F0D"/>
    <w:rsid w:val="00A76F39"/>
    <w:rsid w:val="00A76F3E"/>
    <w:rsid w:val="00A76F73"/>
    <w:rsid w:val="00A76FB2"/>
    <w:rsid w:val="00A76FE9"/>
    <w:rsid w:val="00A7718B"/>
    <w:rsid w:val="00A77190"/>
    <w:rsid w:val="00A7726F"/>
    <w:rsid w:val="00A77276"/>
    <w:rsid w:val="00A7727A"/>
    <w:rsid w:val="00A772E1"/>
    <w:rsid w:val="00A773B1"/>
    <w:rsid w:val="00A773BF"/>
    <w:rsid w:val="00A7745F"/>
    <w:rsid w:val="00A775EE"/>
    <w:rsid w:val="00A77782"/>
    <w:rsid w:val="00A777A2"/>
    <w:rsid w:val="00A777A6"/>
    <w:rsid w:val="00A77809"/>
    <w:rsid w:val="00A7787C"/>
    <w:rsid w:val="00A7789D"/>
    <w:rsid w:val="00A778B8"/>
    <w:rsid w:val="00A778EE"/>
    <w:rsid w:val="00A77960"/>
    <w:rsid w:val="00A779CD"/>
    <w:rsid w:val="00A779F7"/>
    <w:rsid w:val="00A77A2F"/>
    <w:rsid w:val="00A77A4C"/>
    <w:rsid w:val="00A77BBD"/>
    <w:rsid w:val="00A77C14"/>
    <w:rsid w:val="00A77CD8"/>
    <w:rsid w:val="00A77CE1"/>
    <w:rsid w:val="00A77CE2"/>
    <w:rsid w:val="00A77CEE"/>
    <w:rsid w:val="00A77CF8"/>
    <w:rsid w:val="00A77D25"/>
    <w:rsid w:val="00A77D34"/>
    <w:rsid w:val="00A77D84"/>
    <w:rsid w:val="00A77D8C"/>
    <w:rsid w:val="00A77DBB"/>
    <w:rsid w:val="00A8012F"/>
    <w:rsid w:val="00A801EE"/>
    <w:rsid w:val="00A801FE"/>
    <w:rsid w:val="00A80223"/>
    <w:rsid w:val="00A8024B"/>
    <w:rsid w:val="00A80296"/>
    <w:rsid w:val="00A80297"/>
    <w:rsid w:val="00A8038D"/>
    <w:rsid w:val="00A8044F"/>
    <w:rsid w:val="00A80463"/>
    <w:rsid w:val="00A804B5"/>
    <w:rsid w:val="00A804D2"/>
    <w:rsid w:val="00A804F6"/>
    <w:rsid w:val="00A80752"/>
    <w:rsid w:val="00A8077D"/>
    <w:rsid w:val="00A807C6"/>
    <w:rsid w:val="00A80845"/>
    <w:rsid w:val="00A808FD"/>
    <w:rsid w:val="00A8095B"/>
    <w:rsid w:val="00A80B31"/>
    <w:rsid w:val="00A80B5A"/>
    <w:rsid w:val="00A80BB4"/>
    <w:rsid w:val="00A80C5E"/>
    <w:rsid w:val="00A80C79"/>
    <w:rsid w:val="00A80D11"/>
    <w:rsid w:val="00A80D4B"/>
    <w:rsid w:val="00A80D54"/>
    <w:rsid w:val="00A80DAC"/>
    <w:rsid w:val="00A80DEC"/>
    <w:rsid w:val="00A80DF2"/>
    <w:rsid w:val="00A80E6D"/>
    <w:rsid w:val="00A80E7B"/>
    <w:rsid w:val="00A80EB1"/>
    <w:rsid w:val="00A80EB9"/>
    <w:rsid w:val="00A80EE5"/>
    <w:rsid w:val="00A80F02"/>
    <w:rsid w:val="00A80F61"/>
    <w:rsid w:val="00A80F7C"/>
    <w:rsid w:val="00A80FB6"/>
    <w:rsid w:val="00A80FED"/>
    <w:rsid w:val="00A81041"/>
    <w:rsid w:val="00A810C3"/>
    <w:rsid w:val="00A8110E"/>
    <w:rsid w:val="00A811D5"/>
    <w:rsid w:val="00A8122C"/>
    <w:rsid w:val="00A81235"/>
    <w:rsid w:val="00A81241"/>
    <w:rsid w:val="00A81256"/>
    <w:rsid w:val="00A81317"/>
    <w:rsid w:val="00A81334"/>
    <w:rsid w:val="00A813A3"/>
    <w:rsid w:val="00A813EE"/>
    <w:rsid w:val="00A81467"/>
    <w:rsid w:val="00A814A6"/>
    <w:rsid w:val="00A8150E"/>
    <w:rsid w:val="00A81546"/>
    <w:rsid w:val="00A81576"/>
    <w:rsid w:val="00A815F6"/>
    <w:rsid w:val="00A81638"/>
    <w:rsid w:val="00A816B5"/>
    <w:rsid w:val="00A81701"/>
    <w:rsid w:val="00A8170C"/>
    <w:rsid w:val="00A81726"/>
    <w:rsid w:val="00A81786"/>
    <w:rsid w:val="00A81851"/>
    <w:rsid w:val="00A8186B"/>
    <w:rsid w:val="00A818C0"/>
    <w:rsid w:val="00A8190E"/>
    <w:rsid w:val="00A819B6"/>
    <w:rsid w:val="00A819CC"/>
    <w:rsid w:val="00A819FC"/>
    <w:rsid w:val="00A81A3F"/>
    <w:rsid w:val="00A81B15"/>
    <w:rsid w:val="00A81B2D"/>
    <w:rsid w:val="00A81BB7"/>
    <w:rsid w:val="00A81BB8"/>
    <w:rsid w:val="00A81C8C"/>
    <w:rsid w:val="00A81CDC"/>
    <w:rsid w:val="00A81D22"/>
    <w:rsid w:val="00A81D29"/>
    <w:rsid w:val="00A81D2C"/>
    <w:rsid w:val="00A81D2D"/>
    <w:rsid w:val="00A81ECF"/>
    <w:rsid w:val="00A82044"/>
    <w:rsid w:val="00A8208D"/>
    <w:rsid w:val="00A8212F"/>
    <w:rsid w:val="00A82193"/>
    <w:rsid w:val="00A821C7"/>
    <w:rsid w:val="00A821F9"/>
    <w:rsid w:val="00A82213"/>
    <w:rsid w:val="00A8223F"/>
    <w:rsid w:val="00A8226C"/>
    <w:rsid w:val="00A822D4"/>
    <w:rsid w:val="00A822ED"/>
    <w:rsid w:val="00A822EF"/>
    <w:rsid w:val="00A8230A"/>
    <w:rsid w:val="00A8232D"/>
    <w:rsid w:val="00A82352"/>
    <w:rsid w:val="00A82377"/>
    <w:rsid w:val="00A824A4"/>
    <w:rsid w:val="00A8255E"/>
    <w:rsid w:val="00A825B2"/>
    <w:rsid w:val="00A82602"/>
    <w:rsid w:val="00A8263B"/>
    <w:rsid w:val="00A8271C"/>
    <w:rsid w:val="00A827EF"/>
    <w:rsid w:val="00A827FD"/>
    <w:rsid w:val="00A82858"/>
    <w:rsid w:val="00A828E7"/>
    <w:rsid w:val="00A828E9"/>
    <w:rsid w:val="00A828F2"/>
    <w:rsid w:val="00A829E1"/>
    <w:rsid w:val="00A82A09"/>
    <w:rsid w:val="00A82A52"/>
    <w:rsid w:val="00A82B83"/>
    <w:rsid w:val="00A82B97"/>
    <w:rsid w:val="00A82BF8"/>
    <w:rsid w:val="00A82C25"/>
    <w:rsid w:val="00A82C3E"/>
    <w:rsid w:val="00A82C4A"/>
    <w:rsid w:val="00A82C91"/>
    <w:rsid w:val="00A82D09"/>
    <w:rsid w:val="00A82D0F"/>
    <w:rsid w:val="00A82D54"/>
    <w:rsid w:val="00A82D93"/>
    <w:rsid w:val="00A82D95"/>
    <w:rsid w:val="00A82D9E"/>
    <w:rsid w:val="00A82DB0"/>
    <w:rsid w:val="00A82E08"/>
    <w:rsid w:val="00A82E2A"/>
    <w:rsid w:val="00A82F0B"/>
    <w:rsid w:val="00A82F16"/>
    <w:rsid w:val="00A82FCF"/>
    <w:rsid w:val="00A82FE6"/>
    <w:rsid w:val="00A8313D"/>
    <w:rsid w:val="00A8318A"/>
    <w:rsid w:val="00A831B1"/>
    <w:rsid w:val="00A831CB"/>
    <w:rsid w:val="00A832C8"/>
    <w:rsid w:val="00A833AE"/>
    <w:rsid w:val="00A833C2"/>
    <w:rsid w:val="00A83401"/>
    <w:rsid w:val="00A8344C"/>
    <w:rsid w:val="00A834B4"/>
    <w:rsid w:val="00A8352C"/>
    <w:rsid w:val="00A835CF"/>
    <w:rsid w:val="00A835E7"/>
    <w:rsid w:val="00A83664"/>
    <w:rsid w:val="00A83684"/>
    <w:rsid w:val="00A83694"/>
    <w:rsid w:val="00A836BB"/>
    <w:rsid w:val="00A836BE"/>
    <w:rsid w:val="00A837A0"/>
    <w:rsid w:val="00A8380F"/>
    <w:rsid w:val="00A83843"/>
    <w:rsid w:val="00A838AB"/>
    <w:rsid w:val="00A838BA"/>
    <w:rsid w:val="00A8394D"/>
    <w:rsid w:val="00A8396A"/>
    <w:rsid w:val="00A83982"/>
    <w:rsid w:val="00A839E5"/>
    <w:rsid w:val="00A83A75"/>
    <w:rsid w:val="00A83AA3"/>
    <w:rsid w:val="00A83ABA"/>
    <w:rsid w:val="00A83ADC"/>
    <w:rsid w:val="00A83B28"/>
    <w:rsid w:val="00A83B61"/>
    <w:rsid w:val="00A83BB6"/>
    <w:rsid w:val="00A83BD6"/>
    <w:rsid w:val="00A83D32"/>
    <w:rsid w:val="00A83D37"/>
    <w:rsid w:val="00A83D88"/>
    <w:rsid w:val="00A83E1F"/>
    <w:rsid w:val="00A83E5C"/>
    <w:rsid w:val="00A83E64"/>
    <w:rsid w:val="00A83E6F"/>
    <w:rsid w:val="00A83E78"/>
    <w:rsid w:val="00A83EA9"/>
    <w:rsid w:val="00A83F16"/>
    <w:rsid w:val="00A83F43"/>
    <w:rsid w:val="00A83F98"/>
    <w:rsid w:val="00A83FE0"/>
    <w:rsid w:val="00A84016"/>
    <w:rsid w:val="00A84018"/>
    <w:rsid w:val="00A8409D"/>
    <w:rsid w:val="00A840AC"/>
    <w:rsid w:val="00A840DB"/>
    <w:rsid w:val="00A840EB"/>
    <w:rsid w:val="00A8416C"/>
    <w:rsid w:val="00A8424A"/>
    <w:rsid w:val="00A842FA"/>
    <w:rsid w:val="00A8432B"/>
    <w:rsid w:val="00A84389"/>
    <w:rsid w:val="00A843B3"/>
    <w:rsid w:val="00A84527"/>
    <w:rsid w:val="00A84566"/>
    <w:rsid w:val="00A845B4"/>
    <w:rsid w:val="00A84613"/>
    <w:rsid w:val="00A84690"/>
    <w:rsid w:val="00A846BA"/>
    <w:rsid w:val="00A846F1"/>
    <w:rsid w:val="00A84756"/>
    <w:rsid w:val="00A8480F"/>
    <w:rsid w:val="00A8482D"/>
    <w:rsid w:val="00A848F8"/>
    <w:rsid w:val="00A8491D"/>
    <w:rsid w:val="00A849E1"/>
    <w:rsid w:val="00A84A9B"/>
    <w:rsid w:val="00A84B3B"/>
    <w:rsid w:val="00A84B5E"/>
    <w:rsid w:val="00A84CA8"/>
    <w:rsid w:val="00A84CFB"/>
    <w:rsid w:val="00A84D7D"/>
    <w:rsid w:val="00A84DA8"/>
    <w:rsid w:val="00A84DAA"/>
    <w:rsid w:val="00A84E52"/>
    <w:rsid w:val="00A84E67"/>
    <w:rsid w:val="00A84E97"/>
    <w:rsid w:val="00A84E98"/>
    <w:rsid w:val="00A84EFE"/>
    <w:rsid w:val="00A84F19"/>
    <w:rsid w:val="00A84F63"/>
    <w:rsid w:val="00A850C8"/>
    <w:rsid w:val="00A85185"/>
    <w:rsid w:val="00A85233"/>
    <w:rsid w:val="00A852BB"/>
    <w:rsid w:val="00A85348"/>
    <w:rsid w:val="00A85352"/>
    <w:rsid w:val="00A85374"/>
    <w:rsid w:val="00A853DC"/>
    <w:rsid w:val="00A8543E"/>
    <w:rsid w:val="00A855DB"/>
    <w:rsid w:val="00A85604"/>
    <w:rsid w:val="00A85618"/>
    <w:rsid w:val="00A8566B"/>
    <w:rsid w:val="00A8566C"/>
    <w:rsid w:val="00A85698"/>
    <w:rsid w:val="00A8577C"/>
    <w:rsid w:val="00A85854"/>
    <w:rsid w:val="00A8588C"/>
    <w:rsid w:val="00A85979"/>
    <w:rsid w:val="00A859AC"/>
    <w:rsid w:val="00A859F4"/>
    <w:rsid w:val="00A85A08"/>
    <w:rsid w:val="00A85B29"/>
    <w:rsid w:val="00A85B31"/>
    <w:rsid w:val="00A85B6A"/>
    <w:rsid w:val="00A85BC3"/>
    <w:rsid w:val="00A85D9E"/>
    <w:rsid w:val="00A85DA9"/>
    <w:rsid w:val="00A85DDA"/>
    <w:rsid w:val="00A85EAC"/>
    <w:rsid w:val="00A85F1A"/>
    <w:rsid w:val="00A85F23"/>
    <w:rsid w:val="00A85FA1"/>
    <w:rsid w:val="00A86043"/>
    <w:rsid w:val="00A86046"/>
    <w:rsid w:val="00A86067"/>
    <w:rsid w:val="00A860C8"/>
    <w:rsid w:val="00A8611B"/>
    <w:rsid w:val="00A8628D"/>
    <w:rsid w:val="00A8645C"/>
    <w:rsid w:val="00A865B3"/>
    <w:rsid w:val="00A86623"/>
    <w:rsid w:val="00A86674"/>
    <w:rsid w:val="00A866E0"/>
    <w:rsid w:val="00A8676B"/>
    <w:rsid w:val="00A867C9"/>
    <w:rsid w:val="00A86848"/>
    <w:rsid w:val="00A8685D"/>
    <w:rsid w:val="00A868BA"/>
    <w:rsid w:val="00A868C4"/>
    <w:rsid w:val="00A868DF"/>
    <w:rsid w:val="00A86963"/>
    <w:rsid w:val="00A86969"/>
    <w:rsid w:val="00A86999"/>
    <w:rsid w:val="00A869EE"/>
    <w:rsid w:val="00A86A01"/>
    <w:rsid w:val="00A86A08"/>
    <w:rsid w:val="00A86A22"/>
    <w:rsid w:val="00A86A60"/>
    <w:rsid w:val="00A86AC8"/>
    <w:rsid w:val="00A86BD8"/>
    <w:rsid w:val="00A86C6F"/>
    <w:rsid w:val="00A86CAE"/>
    <w:rsid w:val="00A86D04"/>
    <w:rsid w:val="00A86F74"/>
    <w:rsid w:val="00A86FCC"/>
    <w:rsid w:val="00A8702B"/>
    <w:rsid w:val="00A8707F"/>
    <w:rsid w:val="00A870DA"/>
    <w:rsid w:val="00A871B0"/>
    <w:rsid w:val="00A872B7"/>
    <w:rsid w:val="00A872C5"/>
    <w:rsid w:val="00A872D1"/>
    <w:rsid w:val="00A872F0"/>
    <w:rsid w:val="00A8731D"/>
    <w:rsid w:val="00A87335"/>
    <w:rsid w:val="00A8733B"/>
    <w:rsid w:val="00A873A2"/>
    <w:rsid w:val="00A873DC"/>
    <w:rsid w:val="00A8748D"/>
    <w:rsid w:val="00A8753C"/>
    <w:rsid w:val="00A875B1"/>
    <w:rsid w:val="00A87632"/>
    <w:rsid w:val="00A87635"/>
    <w:rsid w:val="00A87644"/>
    <w:rsid w:val="00A876A6"/>
    <w:rsid w:val="00A876FA"/>
    <w:rsid w:val="00A87719"/>
    <w:rsid w:val="00A87777"/>
    <w:rsid w:val="00A87820"/>
    <w:rsid w:val="00A87842"/>
    <w:rsid w:val="00A87905"/>
    <w:rsid w:val="00A87926"/>
    <w:rsid w:val="00A8794C"/>
    <w:rsid w:val="00A87950"/>
    <w:rsid w:val="00A879B3"/>
    <w:rsid w:val="00A87A32"/>
    <w:rsid w:val="00A87A5C"/>
    <w:rsid w:val="00A87B1D"/>
    <w:rsid w:val="00A87B31"/>
    <w:rsid w:val="00A87B7D"/>
    <w:rsid w:val="00A87B9C"/>
    <w:rsid w:val="00A87C93"/>
    <w:rsid w:val="00A87CDF"/>
    <w:rsid w:val="00A87DA4"/>
    <w:rsid w:val="00A87DBC"/>
    <w:rsid w:val="00A87F18"/>
    <w:rsid w:val="00A87FA8"/>
    <w:rsid w:val="00A90048"/>
    <w:rsid w:val="00A9011C"/>
    <w:rsid w:val="00A90132"/>
    <w:rsid w:val="00A90136"/>
    <w:rsid w:val="00A90159"/>
    <w:rsid w:val="00A90243"/>
    <w:rsid w:val="00A9024F"/>
    <w:rsid w:val="00A90301"/>
    <w:rsid w:val="00A90313"/>
    <w:rsid w:val="00A903CE"/>
    <w:rsid w:val="00A904CF"/>
    <w:rsid w:val="00A904D8"/>
    <w:rsid w:val="00A90586"/>
    <w:rsid w:val="00A905DF"/>
    <w:rsid w:val="00A90617"/>
    <w:rsid w:val="00A906B9"/>
    <w:rsid w:val="00A9076A"/>
    <w:rsid w:val="00A907AA"/>
    <w:rsid w:val="00A907CE"/>
    <w:rsid w:val="00A908AB"/>
    <w:rsid w:val="00A9094C"/>
    <w:rsid w:val="00A909AC"/>
    <w:rsid w:val="00A909CF"/>
    <w:rsid w:val="00A909FC"/>
    <w:rsid w:val="00A90A2E"/>
    <w:rsid w:val="00A90A30"/>
    <w:rsid w:val="00A90B03"/>
    <w:rsid w:val="00A90B6C"/>
    <w:rsid w:val="00A90BAA"/>
    <w:rsid w:val="00A90BEC"/>
    <w:rsid w:val="00A90C0B"/>
    <w:rsid w:val="00A90C70"/>
    <w:rsid w:val="00A90CC8"/>
    <w:rsid w:val="00A90CD0"/>
    <w:rsid w:val="00A90D1F"/>
    <w:rsid w:val="00A90D24"/>
    <w:rsid w:val="00A90D3A"/>
    <w:rsid w:val="00A90E16"/>
    <w:rsid w:val="00A90EBA"/>
    <w:rsid w:val="00A90EE5"/>
    <w:rsid w:val="00A9110A"/>
    <w:rsid w:val="00A911D9"/>
    <w:rsid w:val="00A911E3"/>
    <w:rsid w:val="00A9137E"/>
    <w:rsid w:val="00A913A6"/>
    <w:rsid w:val="00A913F9"/>
    <w:rsid w:val="00A91515"/>
    <w:rsid w:val="00A91544"/>
    <w:rsid w:val="00A91575"/>
    <w:rsid w:val="00A915A4"/>
    <w:rsid w:val="00A915CA"/>
    <w:rsid w:val="00A9164F"/>
    <w:rsid w:val="00A9167C"/>
    <w:rsid w:val="00A916B9"/>
    <w:rsid w:val="00A91737"/>
    <w:rsid w:val="00A9182E"/>
    <w:rsid w:val="00A9183A"/>
    <w:rsid w:val="00A91840"/>
    <w:rsid w:val="00A9186E"/>
    <w:rsid w:val="00A918BD"/>
    <w:rsid w:val="00A91937"/>
    <w:rsid w:val="00A91974"/>
    <w:rsid w:val="00A91983"/>
    <w:rsid w:val="00A919A7"/>
    <w:rsid w:val="00A91AB4"/>
    <w:rsid w:val="00A91AFC"/>
    <w:rsid w:val="00A91BA0"/>
    <w:rsid w:val="00A91BC5"/>
    <w:rsid w:val="00A91C55"/>
    <w:rsid w:val="00A91C88"/>
    <w:rsid w:val="00A91CCD"/>
    <w:rsid w:val="00A91D77"/>
    <w:rsid w:val="00A91E29"/>
    <w:rsid w:val="00A91E3E"/>
    <w:rsid w:val="00A91E46"/>
    <w:rsid w:val="00A91E47"/>
    <w:rsid w:val="00A91ECA"/>
    <w:rsid w:val="00A91F00"/>
    <w:rsid w:val="00A91F1E"/>
    <w:rsid w:val="00A91F8E"/>
    <w:rsid w:val="00A91F99"/>
    <w:rsid w:val="00A9207D"/>
    <w:rsid w:val="00A920A0"/>
    <w:rsid w:val="00A92175"/>
    <w:rsid w:val="00A92179"/>
    <w:rsid w:val="00A92182"/>
    <w:rsid w:val="00A921A5"/>
    <w:rsid w:val="00A921B5"/>
    <w:rsid w:val="00A92251"/>
    <w:rsid w:val="00A922F1"/>
    <w:rsid w:val="00A923A6"/>
    <w:rsid w:val="00A923B7"/>
    <w:rsid w:val="00A923D7"/>
    <w:rsid w:val="00A92444"/>
    <w:rsid w:val="00A92475"/>
    <w:rsid w:val="00A9249C"/>
    <w:rsid w:val="00A92616"/>
    <w:rsid w:val="00A9265E"/>
    <w:rsid w:val="00A926F1"/>
    <w:rsid w:val="00A9278C"/>
    <w:rsid w:val="00A927DB"/>
    <w:rsid w:val="00A92831"/>
    <w:rsid w:val="00A929E9"/>
    <w:rsid w:val="00A92A0A"/>
    <w:rsid w:val="00A92A7A"/>
    <w:rsid w:val="00A92B55"/>
    <w:rsid w:val="00A92B68"/>
    <w:rsid w:val="00A92B83"/>
    <w:rsid w:val="00A92BDF"/>
    <w:rsid w:val="00A92C52"/>
    <w:rsid w:val="00A92C83"/>
    <w:rsid w:val="00A92C98"/>
    <w:rsid w:val="00A92D33"/>
    <w:rsid w:val="00A92D96"/>
    <w:rsid w:val="00A92DCE"/>
    <w:rsid w:val="00A92DDF"/>
    <w:rsid w:val="00A92DFB"/>
    <w:rsid w:val="00A92FBB"/>
    <w:rsid w:val="00A93029"/>
    <w:rsid w:val="00A93046"/>
    <w:rsid w:val="00A9304D"/>
    <w:rsid w:val="00A930A6"/>
    <w:rsid w:val="00A930BB"/>
    <w:rsid w:val="00A931B4"/>
    <w:rsid w:val="00A931C3"/>
    <w:rsid w:val="00A932DB"/>
    <w:rsid w:val="00A93319"/>
    <w:rsid w:val="00A93339"/>
    <w:rsid w:val="00A93342"/>
    <w:rsid w:val="00A933F2"/>
    <w:rsid w:val="00A934C8"/>
    <w:rsid w:val="00A934ED"/>
    <w:rsid w:val="00A93525"/>
    <w:rsid w:val="00A935B8"/>
    <w:rsid w:val="00A93604"/>
    <w:rsid w:val="00A936F3"/>
    <w:rsid w:val="00A936FF"/>
    <w:rsid w:val="00A9374E"/>
    <w:rsid w:val="00A93784"/>
    <w:rsid w:val="00A93790"/>
    <w:rsid w:val="00A937D0"/>
    <w:rsid w:val="00A937DF"/>
    <w:rsid w:val="00A938CE"/>
    <w:rsid w:val="00A938D8"/>
    <w:rsid w:val="00A938F3"/>
    <w:rsid w:val="00A93A1C"/>
    <w:rsid w:val="00A93A4D"/>
    <w:rsid w:val="00A93ABF"/>
    <w:rsid w:val="00A93AC9"/>
    <w:rsid w:val="00A93B12"/>
    <w:rsid w:val="00A93C95"/>
    <w:rsid w:val="00A93CCB"/>
    <w:rsid w:val="00A93D11"/>
    <w:rsid w:val="00A93E34"/>
    <w:rsid w:val="00A93E6B"/>
    <w:rsid w:val="00A93F1F"/>
    <w:rsid w:val="00A93FE3"/>
    <w:rsid w:val="00A93FE8"/>
    <w:rsid w:val="00A940A3"/>
    <w:rsid w:val="00A94148"/>
    <w:rsid w:val="00A94207"/>
    <w:rsid w:val="00A94463"/>
    <w:rsid w:val="00A945AF"/>
    <w:rsid w:val="00A945D4"/>
    <w:rsid w:val="00A9460E"/>
    <w:rsid w:val="00A9461E"/>
    <w:rsid w:val="00A946AE"/>
    <w:rsid w:val="00A9478F"/>
    <w:rsid w:val="00A94875"/>
    <w:rsid w:val="00A948D9"/>
    <w:rsid w:val="00A94921"/>
    <w:rsid w:val="00A94925"/>
    <w:rsid w:val="00A9493C"/>
    <w:rsid w:val="00A94968"/>
    <w:rsid w:val="00A949DF"/>
    <w:rsid w:val="00A94A42"/>
    <w:rsid w:val="00A94A4E"/>
    <w:rsid w:val="00A94B25"/>
    <w:rsid w:val="00A94BE6"/>
    <w:rsid w:val="00A94C6A"/>
    <w:rsid w:val="00A94C9B"/>
    <w:rsid w:val="00A94CEC"/>
    <w:rsid w:val="00A94D4A"/>
    <w:rsid w:val="00A94DEC"/>
    <w:rsid w:val="00A94E2A"/>
    <w:rsid w:val="00A94E58"/>
    <w:rsid w:val="00A94E8F"/>
    <w:rsid w:val="00A94EF8"/>
    <w:rsid w:val="00A94F12"/>
    <w:rsid w:val="00A94F60"/>
    <w:rsid w:val="00A94F78"/>
    <w:rsid w:val="00A95075"/>
    <w:rsid w:val="00A95087"/>
    <w:rsid w:val="00A950E1"/>
    <w:rsid w:val="00A95130"/>
    <w:rsid w:val="00A95154"/>
    <w:rsid w:val="00A95182"/>
    <w:rsid w:val="00A951F6"/>
    <w:rsid w:val="00A95224"/>
    <w:rsid w:val="00A95256"/>
    <w:rsid w:val="00A952A9"/>
    <w:rsid w:val="00A95348"/>
    <w:rsid w:val="00A9537F"/>
    <w:rsid w:val="00A95572"/>
    <w:rsid w:val="00A95595"/>
    <w:rsid w:val="00A9561E"/>
    <w:rsid w:val="00A956BA"/>
    <w:rsid w:val="00A9574D"/>
    <w:rsid w:val="00A9581F"/>
    <w:rsid w:val="00A958AE"/>
    <w:rsid w:val="00A958E1"/>
    <w:rsid w:val="00A958F0"/>
    <w:rsid w:val="00A958F5"/>
    <w:rsid w:val="00A95A07"/>
    <w:rsid w:val="00A95A3D"/>
    <w:rsid w:val="00A95B32"/>
    <w:rsid w:val="00A95B6C"/>
    <w:rsid w:val="00A95C38"/>
    <w:rsid w:val="00A95C3E"/>
    <w:rsid w:val="00A95C50"/>
    <w:rsid w:val="00A95C72"/>
    <w:rsid w:val="00A95CA6"/>
    <w:rsid w:val="00A95CB3"/>
    <w:rsid w:val="00A95CF5"/>
    <w:rsid w:val="00A95D2F"/>
    <w:rsid w:val="00A95D4D"/>
    <w:rsid w:val="00A95DA8"/>
    <w:rsid w:val="00A95DB4"/>
    <w:rsid w:val="00A95DF2"/>
    <w:rsid w:val="00A95E06"/>
    <w:rsid w:val="00A95E6B"/>
    <w:rsid w:val="00A95E6C"/>
    <w:rsid w:val="00A95EF4"/>
    <w:rsid w:val="00A95F25"/>
    <w:rsid w:val="00A95F86"/>
    <w:rsid w:val="00A95FD3"/>
    <w:rsid w:val="00A95FDF"/>
    <w:rsid w:val="00A96012"/>
    <w:rsid w:val="00A96021"/>
    <w:rsid w:val="00A960DD"/>
    <w:rsid w:val="00A9611F"/>
    <w:rsid w:val="00A96174"/>
    <w:rsid w:val="00A961C9"/>
    <w:rsid w:val="00A961F3"/>
    <w:rsid w:val="00A96250"/>
    <w:rsid w:val="00A96283"/>
    <w:rsid w:val="00A962ED"/>
    <w:rsid w:val="00A96309"/>
    <w:rsid w:val="00A9630C"/>
    <w:rsid w:val="00A96321"/>
    <w:rsid w:val="00A96384"/>
    <w:rsid w:val="00A96455"/>
    <w:rsid w:val="00A964BB"/>
    <w:rsid w:val="00A964D5"/>
    <w:rsid w:val="00A96529"/>
    <w:rsid w:val="00A9652E"/>
    <w:rsid w:val="00A9655D"/>
    <w:rsid w:val="00A9664B"/>
    <w:rsid w:val="00A966A9"/>
    <w:rsid w:val="00A96703"/>
    <w:rsid w:val="00A96723"/>
    <w:rsid w:val="00A9683B"/>
    <w:rsid w:val="00A968A5"/>
    <w:rsid w:val="00A96921"/>
    <w:rsid w:val="00A9694F"/>
    <w:rsid w:val="00A969F6"/>
    <w:rsid w:val="00A96AB6"/>
    <w:rsid w:val="00A96AFE"/>
    <w:rsid w:val="00A96C6F"/>
    <w:rsid w:val="00A96CAC"/>
    <w:rsid w:val="00A96D3B"/>
    <w:rsid w:val="00A96E36"/>
    <w:rsid w:val="00A96F05"/>
    <w:rsid w:val="00A96F4E"/>
    <w:rsid w:val="00A96F98"/>
    <w:rsid w:val="00A96F9E"/>
    <w:rsid w:val="00A97079"/>
    <w:rsid w:val="00A97177"/>
    <w:rsid w:val="00A97286"/>
    <w:rsid w:val="00A97295"/>
    <w:rsid w:val="00A972BE"/>
    <w:rsid w:val="00A97318"/>
    <w:rsid w:val="00A97338"/>
    <w:rsid w:val="00A9733A"/>
    <w:rsid w:val="00A97576"/>
    <w:rsid w:val="00A9762B"/>
    <w:rsid w:val="00A976A1"/>
    <w:rsid w:val="00A976CD"/>
    <w:rsid w:val="00A976D1"/>
    <w:rsid w:val="00A976D9"/>
    <w:rsid w:val="00A97721"/>
    <w:rsid w:val="00A9775B"/>
    <w:rsid w:val="00A97776"/>
    <w:rsid w:val="00A977C8"/>
    <w:rsid w:val="00A977F6"/>
    <w:rsid w:val="00A97936"/>
    <w:rsid w:val="00A979D2"/>
    <w:rsid w:val="00A97A27"/>
    <w:rsid w:val="00A97A4D"/>
    <w:rsid w:val="00A97A8F"/>
    <w:rsid w:val="00A97B19"/>
    <w:rsid w:val="00A97B1F"/>
    <w:rsid w:val="00A97B35"/>
    <w:rsid w:val="00A97B5D"/>
    <w:rsid w:val="00A97B92"/>
    <w:rsid w:val="00A97C25"/>
    <w:rsid w:val="00A97C4D"/>
    <w:rsid w:val="00A97C58"/>
    <w:rsid w:val="00A97CE9"/>
    <w:rsid w:val="00A97E0D"/>
    <w:rsid w:val="00A97E27"/>
    <w:rsid w:val="00A97E33"/>
    <w:rsid w:val="00A97F73"/>
    <w:rsid w:val="00A97F76"/>
    <w:rsid w:val="00A97FC3"/>
    <w:rsid w:val="00AA000F"/>
    <w:rsid w:val="00AA0038"/>
    <w:rsid w:val="00AA00E3"/>
    <w:rsid w:val="00AA012C"/>
    <w:rsid w:val="00AA01A1"/>
    <w:rsid w:val="00AA01BC"/>
    <w:rsid w:val="00AA024B"/>
    <w:rsid w:val="00AA0310"/>
    <w:rsid w:val="00AA0324"/>
    <w:rsid w:val="00AA03C2"/>
    <w:rsid w:val="00AA03FE"/>
    <w:rsid w:val="00AA04FB"/>
    <w:rsid w:val="00AA052C"/>
    <w:rsid w:val="00AA053A"/>
    <w:rsid w:val="00AA054E"/>
    <w:rsid w:val="00AA056E"/>
    <w:rsid w:val="00AA062B"/>
    <w:rsid w:val="00AA064A"/>
    <w:rsid w:val="00AA0671"/>
    <w:rsid w:val="00AA07CC"/>
    <w:rsid w:val="00AA0845"/>
    <w:rsid w:val="00AA085F"/>
    <w:rsid w:val="00AA08A0"/>
    <w:rsid w:val="00AA0907"/>
    <w:rsid w:val="00AA0913"/>
    <w:rsid w:val="00AA0A24"/>
    <w:rsid w:val="00AA0B18"/>
    <w:rsid w:val="00AA0B5B"/>
    <w:rsid w:val="00AA0B69"/>
    <w:rsid w:val="00AA0BDE"/>
    <w:rsid w:val="00AA0BE7"/>
    <w:rsid w:val="00AA0BEA"/>
    <w:rsid w:val="00AA0C09"/>
    <w:rsid w:val="00AA0C69"/>
    <w:rsid w:val="00AA0DC7"/>
    <w:rsid w:val="00AA0E28"/>
    <w:rsid w:val="00AA0E29"/>
    <w:rsid w:val="00AA0F36"/>
    <w:rsid w:val="00AA0F4F"/>
    <w:rsid w:val="00AA0F52"/>
    <w:rsid w:val="00AA0F81"/>
    <w:rsid w:val="00AA1004"/>
    <w:rsid w:val="00AA100E"/>
    <w:rsid w:val="00AA1029"/>
    <w:rsid w:val="00AA1079"/>
    <w:rsid w:val="00AA1106"/>
    <w:rsid w:val="00AA113D"/>
    <w:rsid w:val="00AA1225"/>
    <w:rsid w:val="00AA1276"/>
    <w:rsid w:val="00AA12BE"/>
    <w:rsid w:val="00AA12C4"/>
    <w:rsid w:val="00AA1368"/>
    <w:rsid w:val="00AA143A"/>
    <w:rsid w:val="00AA1444"/>
    <w:rsid w:val="00AA1517"/>
    <w:rsid w:val="00AA165B"/>
    <w:rsid w:val="00AA17DE"/>
    <w:rsid w:val="00AA1850"/>
    <w:rsid w:val="00AA1864"/>
    <w:rsid w:val="00AA187B"/>
    <w:rsid w:val="00AA1895"/>
    <w:rsid w:val="00AA18B2"/>
    <w:rsid w:val="00AA18F9"/>
    <w:rsid w:val="00AA1922"/>
    <w:rsid w:val="00AA196F"/>
    <w:rsid w:val="00AA1975"/>
    <w:rsid w:val="00AA19CE"/>
    <w:rsid w:val="00AA19E3"/>
    <w:rsid w:val="00AA19FD"/>
    <w:rsid w:val="00AA1A92"/>
    <w:rsid w:val="00AA1ADF"/>
    <w:rsid w:val="00AA1AEA"/>
    <w:rsid w:val="00AA1B04"/>
    <w:rsid w:val="00AA1B2A"/>
    <w:rsid w:val="00AA1B55"/>
    <w:rsid w:val="00AA1B78"/>
    <w:rsid w:val="00AA1BCE"/>
    <w:rsid w:val="00AA1BF9"/>
    <w:rsid w:val="00AA1C2F"/>
    <w:rsid w:val="00AA1C70"/>
    <w:rsid w:val="00AA1C94"/>
    <w:rsid w:val="00AA1CC9"/>
    <w:rsid w:val="00AA1D05"/>
    <w:rsid w:val="00AA1D7E"/>
    <w:rsid w:val="00AA1E25"/>
    <w:rsid w:val="00AA1E6D"/>
    <w:rsid w:val="00AA1E6E"/>
    <w:rsid w:val="00AA1E9D"/>
    <w:rsid w:val="00AA1F0B"/>
    <w:rsid w:val="00AA1F5C"/>
    <w:rsid w:val="00AA1F77"/>
    <w:rsid w:val="00AA1FD7"/>
    <w:rsid w:val="00AA2087"/>
    <w:rsid w:val="00AA21CE"/>
    <w:rsid w:val="00AA23B5"/>
    <w:rsid w:val="00AA23D4"/>
    <w:rsid w:val="00AA2452"/>
    <w:rsid w:val="00AA2603"/>
    <w:rsid w:val="00AA2608"/>
    <w:rsid w:val="00AA2659"/>
    <w:rsid w:val="00AA2664"/>
    <w:rsid w:val="00AA2695"/>
    <w:rsid w:val="00AA2788"/>
    <w:rsid w:val="00AA293B"/>
    <w:rsid w:val="00AA2978"/>
    <w:rsid w:val="00AA29B4"/>
    <w:rsid w:val="00AA29DF"/>
    <w:rsid w:val="00AA2A41"/>
    <w:rsid w:val="00AA2ABF"/>
    <w:rsid w:val="00AA2C28"/>
    <w:rsid w:val="00AA2CE8"/>
    <w:rsid w:val="00AA2D24"/>
    <w:rsid w:val="00AA2DD7"/>
    <w:rsid w:val="00AA2F27"/>
    <w:rsid w:val="00AA2F32"/>
    <w:rsid w:val="00AA2F46"/>
    <w:rsid w:val="00AA2FDD"/>
    <w:rsid w:val="00AA2FEA"/>
    <w:rsid w:val="00AA2FF2"/>
    <w:rsid w:val="00AA317C"/>
    <w:rsid w:val="00AA31B3"/>
    <w:rsid w:val="00AA31EC"/>
    <w:rsid w:val="00AA31EF"/>
    <w:rsid w:val="00AA3235"/>
    <w:rsid w:val="00AA3273"/>
    <w:rsid w:val="00AA32A4"/>
    <w:rsid w:val="00AA32CA"/>
    <w:rsid w:val="00AA32D5"/>
    <w:rsid w:val="00AA32E6"/>
    <w:rsid w:val="00AA3333"/>
    <w:rsid w:val="00AA33AF"/>
    <w:rsid w:val="00AA33B6"/>
    <w:rsid w:val="00AA340D"/>
    <w:rsid w:val="00AA349E"/>
    <w:rsid w:val="00AA34E1"/>
    <w:rsid w:val="00AA3612"/>
    <w:rsid w:val="00AA373D"/>
    <w:rsid w:val="00AA3770"/>
    <w:rsid w:val="00AA37AB"/>
    <w:rsid w:val="00AA381E"/>
    <w:rsid w:val="00AA3820"/>
    <w:rsid w:val="00AA38A9"/>
    <w:rsid w:val="00AA3903"/>
    <w:rsid w:val="00AA3967"/>
    <w:rsid w:val="00AA3990"/>
    <w:rsid w:val="00AA39D6"/>
    <w:rsid w:val="00AA39DB"/>
    <w:rsid w:val="00AA3A82"/>
    <w:rsid w:val="00AA3BAA"/>
    <w:rsid w:val="00AA3BBB"/>
    <w:rsid w:val="00AA3BE7"/>
    <w:rsid w:val="00AA3C0C"/>
    <w:rsid w:val="00AA3C1B"/>
    <w:rsid w:val="00AA3C81"/>
    <w:rsid w:val="00AA3CEC"/>
    <w:rsid w:val="00AA3D3C"/>
    <w:rsid w:val="00AA3D4F"/>
    <w:rsid w:val="00AA3DE4"/>
    <w:rsid w:val="00AA3E49"/>
    <w:rsid w:val="00AA3F6B"/>
    <w:rsid w:val="00AA3FCE"/>
    <w:rsid w:val="00AA3FD5"/>
    <w:rsid w:val="00AA4152"/>
    <w:rsid w:val="00AA421F"/>
    <w:rsid w:val="00AA423D"/>
    <w:rsid w:val="00AA43AA"/>
    <w:rsid w:val="00AA442C"/>
    <w:rsid w:val="00AA44C6"/>
    <w:rsid w:val="00AA44D0"/>
    <w:rsid w:val="00AA46CF"/>
    <w:rsid w:val="00AA46EB"/>
    <w:rsid w:val="00AA4750"/>
    <w:rsid w:val="00AA4804"/>
    <w:rsid w:val="00AA4838"/>
    <w:rsid w:val="00AA4862"/>
    <w:rsid w:val="00AA491A"/>
    <w:rsid w:val="00AA4928"/>
    <w:rsid w:val="00AA493E"/>
    <w:rsid w:val="00AA49BB"/>
    <w:rsid w:val="00AA49D1"/>
    <w:rsid w:val="00AA49D6"/>
    <w:rsid w:val="00AA4A09"/>
    <w:rsid w:val="00AA4ADB"/>
    <w:rsid w:val="00AA4AFB"/>
    <w:rsid w:val="00AA4B38"/>
    <w:rsid w:val="00AA4B61"/>
    <w:rsid w:val="00AA4B84"/>
    <w:rsid w:val="00AA4BA3"/>
    <w:rsid w:val="00AA4BB7"/>
    <w:rsid w:val="00AA4BC8"/>
    <w:rsid w:val="00AA4C49"/>
    <w:rsid w:val="00AA4C5D"/>
    <w:rsid w:val="00AA4C5F"/>
    <w:rsid w:val="00AA4CB3"/>
    <w:rsid w:val="00AA4CF8"/>
    <w:rsid w:val="00AA4F74"/>
    <w:rsid w:val="00AA4FD3"/>
    <w:rsid w:val="00AA5130"/>
    <w:rsid w:val="00AA51A2"/>
    <w:rsid w:val="00AA527A"/>
    <w:rsid w:val="00AA5284"/>
    <w:rsid w:val="00AA52C5"/>
    <w:rsid w:val="00AA5316"/>
    <w:rsid w:val="00AA531D"/>
    <w:rsid w:val="00AA533C"/>
    <w:rsid w:val="00AA53D3"/>
    <w:rsid w:val="00AA5452"/>
    <w:rsid w:val="00AA5482"/>
    <w:rsid w:val="00AA5510"/>
    <w:rsid w:val="00AA556D"/>
    <w:rsid w:val="00AA55B5"/>
    <w:rsid w:val="00AA55BF"/>
    <w:rsid w:val="00AA55D4"/>
    <w:rsid w:val="00AA5653"/>
    <w:rsid w:val="00AA5672"/>
    <w:rsid w:val="00AA57C9"/>
    <w:rsid w:val="00AA57EC"/>
    <w:rsid w:val="00AA582A"/>
    <w:rsid w:val="00AA5863"/>
    <w:rsid w:val="00AA599F"/>
    <w:rsid w:val="00AA59CC"/>
    <w:rsid w:val="00AA5ABF"/>
    <w:rsid w:val="00AA5B41"/>
    <w:rsid w:val="00AA5C0F"/>
    <w:rsid w:val="00AA5C49"/>
    <w:rsid w:val="00AA5C86"/>
    <w:rsid w:val="00AA5D4F"/>
    <w:rsid w:val="00AA5D9B"/>
    <w:rsid w:val="00AA5D9E"/>
    <w:rsid w:val="00AA5E2A"/>
    <w:rsid w:val="00AA5E34"/>
    <w:rsid w:val="00AA5F71"/>
    <w:rsid w:val="00AA603A"/>
    <w:rsid w:val="00AA6061"/>
    <w:rsid w:val="00AA615E"/>
    <w:rsid w:val="00AA61B8"/>
    <w:rsid w:val="00AA6233"/>
    <w:rsid w:val="00AA6275"/>
    <w:rsid w:val="00AA62AF"/>
    <w:rsid w:val="00AA6358"/>
    <w:rsid w:val="00AA6403"/>
    <w:rsid w:val="00AA64C2"/>
    <w:rsid w:val="00AA65D5"/>
    <w:rsid w:val="00AA665A"/>
    <w:rsid w:val="00AA666E"/>
    <w:rsid w:val="00AA66F6"/>
    <w:rsid w:val="00AA6795"/>
    <w:rsid w:val="00AA68AF"/>
    <w:rsid w:val="00AA68ED"/>
    <w:rsid w:val="00AA6927"/>
    <w:rsid w:val="00AA6950"/>
    <w:rsid w:val="00AA697B"/>
    <w:rsid w:val="00AA69A6"/>
    <w:rsid w:val="00AA69F1"/>
    <w:rsid w:val="00AA6A84"/>
    <w:rsid w:val="00AA6B3C"/>
    <w:rsid w:val="00AA6B7A"/>
    <w:rsid w:val="00AA6BA9"/>
    <w:rsid w:val="00AA6BC7"/>
    <w:rsid w:val="00AA6C16"/>
    <w:rsid w:val="00AA6C1F"/>
    <w:rsid w:val="00AA6C46"/>
    <w:rsid w:val="00AA6C55"/>
    <w:rsid w:val="00AA6DBE"/>
    <w:rsid w:val="00AA6E78"/>
    <w:rsid w:val="00AA6ED8"/>
    <w:rsid w:val="00AA6F4F"/>
    <w:rsid w:val="00AA6F58"/>
    <w:rsid w:val="00AA6FD9"/>
    <w:rsid w:val="00AA7020"/>
    <w:rsid w:val="00AA708D"/>
    <w:rsid w:val="00AA70B2"/>
    <w:rsid w:val="00AA723A"/>
    <w:rsid w:val="00AA73A8"/>
    <w:rsid w:val="00AA73AF"/>
    <w:rsid w:val="00AA73B7"/>
    <w:rsid w:val="00AA7417"/>
    <w:rsid w:val="00AA74B1"/>
    <w:rsid w:val="00AA752A"/>
    <w:rsid w:val="00AA754D"/>
    <w:rsid w:val="00AA7595"/>
    <w:rsid w:val="00AA75C5"/>
    <w:rsid w:val="00AA7627"/>
    <w:rsid w:val="00AA764D"/>
    <w:rsid w:val="00AA76ED"/>
    <w:rsid w:val="00AA76EE"/>
    <w:rsid w:val="00AA772E"/>
    <w:rsid w:val="00AA7778"/>
    <w:rsid w:val="00AA77E2"/>
    <w:rsid w:val="00AA787B"/>
    <w:rsid w:val="00AA78AF"/>
    <w:rsid w:val="00AA7928"/>
    <w:rsid w:val="00AA7975"/>
    <w:rsid w:val="00AA7A51"/>
    <w:rsid w:val="00AA7A86"/>
    <w:rsid w:val="00AA7ABD"/>
    <w:rsid w:val="00AA7C80"/>
    <w:rsid w:val="00AA7C99"/>
    <w:rsid w:val="00AA7CBA"/>
    <w:rsid w:val="00AA7CE8"/>
    <w:rsid w:val="00AA7D4D"/>
    <w:rsid w:val="00AA7E1D"/>
    <w:rsid w:val="00AA7FA0"/>
    <w:rsid w:val="00AB0056"/>
    <w:rsid w:val="00AB015C"/>
    <w:rsid w:val="00AB022E"/>
    <w:rsid w:val="00AB0349"/>
    <w:rsid w:val="00AB03EA"/>
    <w:rsid w:val="00AB045C"/>
    <w:rsid w:val="00AB0500"/>
    <w:rsid w:val="00AB0540"/>
    <w:rsid w:val="00AB05ED"/>
    <w:rsid w:val="00AB0612"/>
    <w:rsid w:val="00AB0613"/>
    <w:rsid w:val="00AB0718"/>
    <w:rsid w:val="00AB074D"/>
    <w:rsid w:val="00AB079F"/>
    <w:rsid w:val="00AB07AF"/>
    <w:rsid w:val="00AB07E5"/>
    <w:rsid w:val="00AB07FB"/>
    <w:rsid w:val="00AB0832"/>
    <w:rsid w:val="00AB0847"/>
    <w:rsid w:val="00AB085D"/>
    <w:rsid w:val="00AB0B18"/>
    <w:rsid w:val="00AB0BD0"/>
    <w:rsid w:val="00AB0C18"/>
    <w:rsid w:val="00AB0CB0"/>
    <w:rsid w:val="00AB0CD9"/>
    <w:rsid w:val="00AB0D45"/>
    <w:rsid w:val="00AB0D7C"/>
    <w:rsid w:val="00AB0D87"/>
    <w:rsid w:val="00AB0DFE"/>
    <w:rsid w:val="00AB0E7E"/>
    <w:rsid w:val="00AB0F1D"/>
    <w:rsid w:val="00AB0F5B"/>
    <w:rsid w:val="00AB0F8C"/>
    <w:rsid w:val="00AB0F9C"/>
    <w:rsid w:val="00AB1023"/>
    <w:rsid w:val="00AB1059"/>
    <w:rsid w:val="00AB10FC"/>
    <w:rsid w:val="00AB11A7"/>
    <w:rsid w:val="00AB11F2"/>
    <w:rsid w:val="00AB139E"/>
    <w:rsid w:val="00AB143C"/>
    <w:rsid w:val="00AB154A"/>
    <w:rsid w:val="00AB157D"/>
    <w:rsid w:val="00AB15CE"/>
    <w:rsid w:val="00AB16B6"/>
    <w:rsid w:val="00AB16F9"/>
    <w:rsid w:val="00AB1783"/>
    <w:rsid w:val="00AB17A3"/>
    <w:rsid w:val="00AB1820"/>
    <w:rsid w:val="00AB1859"/>
    <w:rsid w:val="00AB187A"/>
    <w:rsid w:val="00AB197A"/>
    <w:rsid w:val="00AB199F"/>
    <w:rsid w:val="00AB1AD5"/>
    <w:rsid w:val="00AB1B04"/>
    <w:rsid w:val="00AB1B4B"/>
    <w:rsid w:val="00AB1B88"/>
    <w:rsid w:val="00AB1B98"/>
    <w:rsid w:val="00AB1C2F"/>
    <w:rsid w:val="00AB1CE6"/>
    <w:rsid w:val="00AB1D91"/>
    <w:rsid w:val="00AB1E28"/>
    <w:rsid w:val="00AB1E3C"/>
    <w:rsid w:val="00AB1ECD"/>
    <w:rsid w:val="00AB1ED6"/>
    <w:rsid w:val="00AB1F31"/>
    <w:rsid w:val="00AB1F32"/>
    <w:rsid w:val="00AB1FA1"/>
    <w:rsid w:val="00AB2003"/>
    <w:rsid w:val="00AB218A"/>
    <w:rsid w:val="00AB218D"/>
    <w:rsid w:val="00AB219E"/>
    <w:rsid w:val="00AB21C6"/>
    <w:rsid w:val="00AB2207"/>
    <w:rsid w:val="00AB228F"/>
    <w:rsid w:val="00AB2391"/>
    <w:rsid w:val="00AB23C7"/>
    <w:rsid w:val="00AB24B0"/>
    <w:rsid w:val="00AB24DD"/>
    <w:rsid w:val="00AB2502"/>
    <w:rsid w:val="00AB2524"/>
    <w:rsid w:val="00AB253D"/>
    <w:rsid w:val="00AB2546"/>
    <w:rsid w:val="00AB2638"/>
    <w:rsid w:val="00AB26B2"/>
    <w:rsid w:val="00AB2783"/>
    <w:rsid w:val="00AB279E"/>
    <w:rsid w:val="00AB281A"/>
    <w:rsid w:val="00AB28F4"/>
    <w:rsid w:val="00AB297C"/>
    <w:rsid w:val="00AB29A4"/>
    <w:rsid w:val="00AB29E3"/>
    <w:rsid w:val="00AB2AD3"/>
    <w:rsid w:val="00AB2AD9"/>
    <w:rsid w:val="00AB2B4B"/>
    <w:rsid w:val="00AB2B5C"/>
    <w:rsid w:val="00AB2B77"/>
    <w:rsid w:val="00AB2C52"/>
    <w:rsid w:val="00AB2C9D"/>
    <w:rsid w:val="00AB2D0D"/>
    <w:rsid w:val="00AB2DF3"/>
    <w:rsid w:val="00AB2EA6"/>
    <w:rsid w:val="00AB2EC1"/>
    <w:rsid w:val="00AB2F41"/>
    <w:rsid w:val="00AB300C"/>
    <w:rsid w:val="00AB300F"/>
    <w:rsid w:val="00AB3042"/>
    <w:rsid w:val="00AB3077"/>
    <w:rsid w:val="00AB307F"/>
    <w:rsid w:val="00AB316E"/>
    <w:rsid w:val="00AB324A"/>
    <w:rsid w:val="00AB327D"/>
    <w:rsid w:val="00AB33F0"/>
    <w:rsid w:val="00AB3449"/>
    <w:rsid w:val="00AB3519"/>
    <w:rsid w:val="00AB35DE"/>
    <w:rsid w:val="00AB361B"/>
    <w:rsid w:val="00AB363A"/>
    <w:rsid w:val="00AB36A4"/>
    <w:rsid w:val="00AB377E"/>
    <w:rsid w:val="00AB37AA"/>
    <w:rsid w:val="00AB37D3"/>
    <w:rsid w:val="00AB39CE"/>
    <w:rsid w:val="00AB3A38"/>
    <w:rsid w:val="00AB3A99"/>
    <w:rsid w:val="00AB3AE9"/>
    <w:rsid w:val="00AB3B66"/>
    <w:rsid w:val="00AB3BA3"/>
    <w:rsid w:val="00AB3C92"/>
    <w:rsid w:val="00AB3E02"/>
    <w:rsid w:val="00AB3E5D"/>
    <w:rsid w:val="00AB3E90"/>
    <w:rsid w:val="00AB3E94"/>
    <w:rsid w:val="00AB3F16"/>
    <w:rsid w:val="00AB3FD9"/>
    <w:rsid w:val="00AB3FE8"/>
    <w:rsid w:val="00AB4046"/>
    <w:rsid w:val="00AB40E2"/>
    <w:rsid w:val="00AB40E9"/>
    <w:rsid w:val="00AB4111"/>
    <w:rsid w:val="00AB413B"/>
    <w:rsid w:val="00AB41C4"/>
    <w:rsid w:val="00AB41C5"/>
    <w:rsid w:val="00AB41E2"/>
    <w:rsid w:val="00AB41FA"/>
    <w:rsid w:val="00AB4203"/>
    <w:rsid w:val="00AB4389"/>
    <w:rsid w:val="00AB43B2"/>
    <w:rsid w:val="00AB43FC"/>
    <w:rsid w:val="00AB4431"/>
    <w:rsid w:val="00AB44EC"/>
    <w:rsid w:val="00AB4582"/>
    <w:rsid w:val="00AB45BC"/>
    <w:rsid w:val="00AB4620"/>
    <w:rsid w:val="00AB46AE"/>
    <w:rsid w:val="00AB47A7"/>
    <w:rsid w:val="00AB485B"/>
    <w:rsid w:val="00AB48BE"/>
    <w:rsid w:val="00AB4965"/>
    <w:rsid w:val="00AB49A6"/>
    <w:rsid w:val="00AB49A7"/>
    <w:rsid w:val="00AB49D8"/>
    <w:rsid w:val="00AB49DC"/>
    <w:rsid w:val="00AB4A1A"/>
    <w:rsid w:val="00AB4A2D"/>
    <w:rsid w:val="00AB4A4F"/>
    <w:rsid w:val="00AB4A59"/>
    <w:rsid w:val="00AB4A7C"/>
    <w:rsid w:val="00AB4A99"/>
    <w:rsid w:val="00AB4AF3"/>
    <w:rsid w:val="00AB4B3E"/>
    <w:rsid w:val="00AB4B44"/>
    <w:rsid w:val="00AB4B52"/>
    <w:rsid w:val="00AB4B8C"/>
    <w:rsid w:val="00AB4BA9"/>
    <w:rsid w:val="00AB4CD1"/>
    <w:rsid w:val="00AB4D3F"/>
    <w:rsid w:val="00AB4DA1"/>
    <w:rsid w:val="00AB4DEC"/>
    <w:rsid w:val="00AB4E18"/>
    <w:rsid w:val="00AB4E4C"/>
    <w:rsid w:val="00AB4EA0"/>
    <w:rsid w:val="00AB4F00"/>
    <w:rsid w:val="00AB4F92"/>
    <w:rsid w:val="00AB5100"/>
    <w:rsid w:val="00AB5113"/>
    <w:rsid w:val="00AB511E"/>
    <w:rsid w:val="00AB515D"/>
    <w:rsid w:val="00AB5181"/>
    <w:rsid w:val="00AB51B9"/>
    <w:rsid w:val="00AB51DC"/>
    <w:rsid w:val="00AB521B"/>
    <w:rsid w:val="00AB524F"/>
    <w:rsid w:val="00AB52F7"/>
    <w:rsid w:val="00AB5361"/>
    <w:rsid w:val="00AB53B9"/>
    <w:rsid w:val="00AB5416"/>
    <w:rsid w:val="00AB54E2"/>
    <w:rsid w:val="00AB55B7"/>
    <w:rsid w:val="00AB5607"/>
    <w:rsid w:val="00AB5645"/>
    <w:rsid w:val="00AB56A6"/>
    <w:rsid w:val="00AB56DB"/>
    <w:rsid w:val="00AB5722"/>
    <w:rsid w:val="00AB5768"/>
    <w:rsid w:val="00AB5786"/>
    <w:rsid w:val="00AB57E6"/>
    <w:rsid w:val="00AB58BE"/>
    <w:rsid w:val="00AB58FB"/>
    <w:rsid w:val="00AB590F"/>
    <w:rsid w:val="00AB591E"/>
    <w:rsid w:val="00AB5931"/>
    <w:rsid w:val="00AB5933"/>
    <w:rsid w:val="00AB59D9"/>
    <w:rsid w:val="00AB5A35"/>
    <w:rsid w:val="00AB5A4F"/>
    <w:rsid w:val="00AB5A70"/>
    <w:rsid w:val="00AB5AEB"/>
    <w:rsid w:val="00AB5AF7"/>
    <w:rsid w:val="00AB5B02"/>
    <w:rsid w:val="00AB5BB4"/>
    <w:rsid w:val="00AB5C27"/>
    <w:rsid w:val="00AB5C44"/>
    <w:rsid w:val="00AB5C5D"/>
    <w:rsid w:val="00AB5CA1"/>
    <w:rsid w:val="00AB5CC8"/>
    <w:rsid w:val="00AB5D37"/>
    <w:rsid w:val="00AB5D93"/>
    <w:rsid w:val="00AB5E15"/>
    <w:rsid w:val="00AB5E74"/>
    <w:rsid w:val="00AB5EFF"/>
    <w:rsid w:val="00AB5F65"/>
    <w:rsid w:val="00AB5FC0"/>
    <w:rsid w:val="00AB6002"/>
    <w:rsid w:val="00AB6014"/>
    <w:rsid w:val="00AB602F"/>
    <w:rsid w:val="00AB627B"/>
    <w:rsid w:val="00AB628C"/>
    <w:rsid w:val="00AB6339"/>
    <w:rsid w:val="00AB636C"/>
    <w:rsid w:val="00AB63A7"/>
    <w:rsid w:val="00AB63BE"/>
    <w:rsid w:val="00AB6426"/>
    <w:rsid w:val="00AB647E"/>
    <w:rsid w:val="00AB652D"/>
    <w:rsid w:val="00AB6547"/>
    <w:rsid w:val="00AB660E"/>
    <w:rsid w:val="00AB6692"/>
    <w:rsid w:val="00AB66D5"/>
    <w:rsid w:val="00AB6704"/>
    <w:rsid w:val="00AB6808"/>
    <w:rsid w:val="00AB680F"/>
    <w:rsid w:val="00AB682C"/>
    <w:rsid w:val="00AB6844"/>
    <w:rsid w:val="00AB6869"/>
    <w:rsid w:val="00AB6881"/>
    <w:rsid w:val="00AB68A2"/>
    <w:rsid w:val="00AB68D3"/>
    <w:rsid w:val="00AB693C"/>
    <w:rsid w:val="00AB6979"/>
    <w:rsid w:val="00AB697A"/>
    <w:rsid w:val="00AB69AF"/>
    <w:rsid w:val="00AB69C0"/>
    <w:rsid w:val="00AB6ADA"/>
    <w:rsid w:val="00AB6B8E"/>
    <w:rsid w:val="00AB6C68"/>
    <w:rsid w:val="00AB6D02"/>
    <w:rsid w:val="00AB6D83"/>
    <w:rsid w:val="00AB6DA3"/>
    <w:rsid w:val="00AB6E4D"/>
    <w:rsid w:val="00AB6ED4"/>
    <w:rsid w:val="00AB6EF7"/>
    <w:rsid w:val="00AB6F0F"/>
    <w:rsid w:val="00AB6F39"/>
    <w:rsid w:val="00AB6F77"/>
    <w:rsid w:val="00AB6FD0"/>
    <w:rsid w:val="00AB70F0"/>
    <w:rsid w:val="00AB71BE"/>
    <w:rsid w:val="00AB72C0"/>
    <w:rsid w:val="00AB7318"/>
    <w:rsid w:val="00AB74AB"/>
    <w:rsid w:val="00AB74EB"/>
    <w:rsid w:val="00AB751F"/>
    <w:rsid w:val="00AB7561"/>
    <w:rsid w:val="00AB7578"/>
    <w:rsid w:val="00AB762C"/>
    <w:rsid w:val="00AB7662"/>
    <w:rsid w:val="00AB7673"/>
    <w:rsid w:val="00AB7791"/>
    <w:rsid w:val="00AB77E6"/>
    <w:rsid w:val="00AB7816"/>
    <w:rsid w:val="00AB7866"/>
    <w:rsid w:val="00AB78BE"/>
    <w:rsid w:val="00AB794A"/>
    <w:rsid w:val="00AB7983"/>
    <w:rsid w:val="00AB7A22"/>
    <w:rsid w:val="00AB7A74"/>
    <w:rsid w:val="00AB7A93"/>
    <w:rsid w:val="00AB7B14"/>
    <w:rsid w:val="00AB7B1C"/>
    <w:rsid w:val="00AB7B43"/>
    <w:rsid w:val="00AB7B7C"/>
    <w:rsid w:val="00AB7BFA"/>
    <w:rsid w:val="00AB7C01"/>
    <w:rsid w:val="00AB7C6F"/>
    <w:rsid w:val="00AB7D3C"/>
    <w:rsid w:val="00AB7DE1"/>
    <w:rsid w:val="00AB7DE8"/>
    <w:rsid w:val="00AB7EDC"/>
    <w:rsid w:val="00AB7EF6"/>
    <w:rsid w:val="00AB7F00"/>
    <w:rsid w:val="00AB7F39"/>
    <w:rsid w:val="00AB7F5F"/>
    <w:rsid w:val="00AB7F84"/>
    <w:rsid w:val="00AC001F"/>
    <w:rsid w:val="00AC004B"/>
    <w:rsid w:val="00AC00B6"/>
    <w:rsid w:val="00AC00E5"/>
    <w:rsid w:val="00AC00F7"/>
    <w:rsid w:val="00AC0108"/>
    <w:rsid w:val="00AC018E"/>
    <w:rsid w:val="00AC01EF"/>
    <w:rsid w:val="00AC0245"/>
    <w:rsid w:val="00AC02CB"/>
    <w:rsid w:val="00AC02D0"/>
    <w:rsid w:val="00AC02EE"/>
    <w:rsid w:val="00AC0354"/>
    <w:rsid w:val="00AC0392"/>
    <w:rsid w:val="00AC0495"/>
    <w:rsid w:val="00AC04C5"/>
    <w:rsid w:val="00AC0585"/>
    <w:rsid w:val="00AC0642"/>
    <w:rsid w:val="00AC0750"/>
    <w:rsid w:val="00AC079B"/>
    <w:rsid w:val="00AC07E2"/>
    <w:rsid w:val="00AC08A2"/>
    <w:rsid w:val="00AC08CB"/>
    <w:rsid w:val="00AC08E8"/>
    <w:rsid w:val="00AC0946"/>
    <w:rsid w:val="00AC098A"/>
    <w:rsid w:val="00AC0A3F"/>
    <w:rsid w:val="00AC0AE9"/>
    <w:rsid w:val="00AC0B63"/>
    <w:rsid w:val="00AC0B8A"/>
    <w:rsid w:val="00AC0BA0"/>
    <w:rsid w:val="00AC0C53"/>
    <w:rsid w:val="00AC0C88"/>
    <w:rsid w:val="00AC0D3A"/>
    <w:rsid w:val="00AC0D4A"/>
    <w:rsid w:val="00AC0D4C"/>
    <w:rsid w:val="00AC0D87"/>
    <w:rsid w:val="00AC0D9B"/>
    <w:rsid w:val="00AC0E01"/>
    <w:rsid w:val="00AC0E1A"/>
    <w:rsid w:val="00AC0E26"/>
    <w:rsid w:val="00AC0E84"/>
    <w:rsid w:val="00AC0FC4"/>
    <w:rsid w:val="00AC1073"/>
    <w:rsid w:val="00AC1119"/>
    <w:rsid w:val="00AC1122"/>
    <w:rsid w:val="00AC121C"/>
    <w:rsid w:val="00AC125F"/>
    <w:rsid w:val="00AC12FC"/>
    <w:rsid w:val="00AC137A"/>
    <w:rsid w:val="00AC1474"/>
    <w:rsid w:val="00AC1521"/>
    <w:rsid w:val="00AC1610"/>
    <w:rsid w:val="00AC162E"/>
    <w:rsid w:val="00AC1648"/>
    <w:rsid w:val="00AC1708"/>
    <w:rsid w:val="00AC1740"/>
    <w:rsid w:val="00AC1866"/>
    <w:rsid w:val="00AC18C8"/>
    <w:rsid w:val="00AC1982"/>
    <w:rsid w:val="00AC19FC"/>
    <w:rsid w:val="00AC1A30"/>
    <w:rsid w:val="00AC1AC6"/>
    <w:rsid w:val="00AC1ADC"/>
    <w:rsid w:val="00AC1BA6"/>
    <w:rsid w:val="00AC1BC0"/>
    <w:rsid w:val="00AC1C09"/>
    <w:rsid w:val="00AC1CC7"/>
    <w:rsid w:val="00AC1D70"/>
    <w:rsid w:val="00AC1D9C"/>
    <w:rsid w:val="00AC1DCB"/>
    <w:rsid w:val="00AC1E0E"/>
    <w:rsid w:val="00AC1E2F"/>
    <w:rsid w:val="00AC1FA6"/>
    <w:rsid w:val="00AC2014"/>
    <w:rsid w:val="00AC2021"/>
    <w:rsid w:val="00AC210E"/>
    <w:rsid w:val="00AC211F"/>
    <w:rsid w:val="00AC2136"/>
    <w:rsid w:val="00AC2143"/>
    <w:rsid w:val="00AC21B1"/>
    <w:rsid w:val="00AC21D6"/>
    <w:rsid w:val="00AC235F"/>
    <w:rsid w:val="00AC2385"/>
    <w:rsid w:val="00AC2449"/>
    <w:rsid w:val="00AC246F"/>
    <w:rsid w:val="00AC2546"/>
    <w:rsid w:val="00AC256C"/>
    <w:rsid w:val="00AC266C"/>
    <w:rsid w:val="00AC2697"/>
    <w:rsid w:val="00AC26F7"/>
    <w:rsid w:val="00AC2778"/>
    <w:rsid w:val="00AC27A2"/>
    <w:rsid w:val="00AC2860"/>
    <w:rsid w:val="00AC28F0"/>
    <w:rsid w:val="00AC2928"/>
    <w:rsid w:val="00AC2934"/>
    <w:rsid w:val="00AC293D"/>
    <w:rsid w:val="00AC2A90"/>
    <w:rsid w:val="00AC2AC2"/>
    <w:rsid w:val="00AC2AF0"/>
    <w:rsid w:val="00AC2B14"/>
    <w:rsid w:val="00AC2B53"/>
    <w:rsid w:val="00AC2B85"/>
    <w:rsid w:val="00AC2BBD"/>
    <w:rsid w:val="00AC2C8D"/>
    <w:rsid w:val="00AC2CB4"/>
    <w:rsid w:val="00AC2D32"/>
    <w:rsid w:val="00AC2D54"/>
    <w:rsid w:val="00AC2D7E"/>
    <w:rsid w:val="00AC2EE7"/>
    <w:rsid w:val="00AC2EE8"/>
    <w:rsid w:val="00AC2F10"/>
    <w:rsid w:val="00AC2FE8"/>
    <w:rsid w:val="00AC3093"/>
    <w:rsid w:val="00AC313C"/>
    <w:rsid w:val="00AC31B2"/>
    <w:rsid w:val="00AC3331"/>
    <w:rsid w:val="00AC333F"/>
    <w:rsid w:val="00AC338D"/>
    <w:rsid w:val="00AC33A9"/>
    <w:rsid w:val="00AC33DE"/>
    <w:rsid w:val="00AC34BF"/>
    <w:rsid w:val="00AC354E"/>
    <w:rsid w:val="00AC3563"/>
    <w:rsid w:val="00AC359E"/>
    <w:rsid w:val="00AC35BA"/>
    <w:rsid w:val="00AC3671"/>
    <w:rsid w:val="00AC36CD"/>
    <w:rsid w:val="00AC36EA"/>
    <w:rsid w:val="00AC379D"/>
    <w:rsid w:val="00AC38FD"/>
    <w:rsid w:val="00AC3903"/>
    <w:rsid w:val="00AC396D"/>
    <w:rsid w:val="00AC3987"/>
    <w:rsid w:val="00AC39A9"/>
    <w:rsid w:val="00AC39AD"/>
    <w:rsid w:val="00AC3A3D"/>
    <w:rsid w:val="00AC3A97"/>
    <w:rsid w:val="00AC3ABF"/>
    <w:rsid w:val="00AC3AD2"/>
    <w:rsid w:val="00AC3BA3"/>
    <w:rsid w:val="00AC3C6E"/>
    <w:rsid w:val="00AC3C8B"/>
    <w:rsid w:val="00AC3CCB"/>
    <w:rsid w:val="00AC3D6A"/>
    <w:rsid w:val="00AC3DC6"/>
    <w:rsid w:val="00AC3E05"/>
    <w:rsid w:val="00AC3F65"/>
    <w:rsid w:val="00AC3F9B"/>
    <w:rsid w:val="00AC4008"/>
    <w:rsid w:val="00AC4060"/>
    <w:rsid w:val="00AC4069"/>
    <w:rsid w:val="00AC4103"/>
    <w:rsid w:val="00AC41EF"/>
    <w:rsid w:val="00AC4251"/>
    <w:rsid w:val="00AC4268"/>
    <w:rsid w:val="00AC4292"/>
    <w:rsid w:val="00AC42EC"/>
    <w:rsid w:val="00AC4341"/>
    <w:rsid w:val="00AC436F"/>
    <w:rsid w:val="00AC4386"/>
    <w:rsid w:val="00AC443A"/>
    <w:rsid w:val="00AC4480"/>
    <w:rsid w:val="00AC44E4"/>
    <w:rsid w:val="00AC45C4"/>
    <w:rsid w:val="00AC467A"/>
    <w:rsid w:val="00AC46E0"/>
    <w:rsid w:val="00AC4748"/>
    <w:rsid w:val="00AC475A"/>
    <w:rsid w:val="00AC4799"/>
    <w:rsid w:val="00AC47BC"/>
    <w:rsid w:val="00AC48F4"/>
    <w:rsid w:val="00AC48F6"/>
    <w:rsid w:val="00AC4918"/>
    <w:rsid w:val="00AC492D"/>
    <w:rsid w:val="00AC4956"/>
    <w:rsid w:val="00AC495D"/>
    <w:rsid w:val="00AC4A0B"/>
    <w:rsid w:val="00AC4A30"/>
    <w:rsid w:val="00AC4B2A"/>
    <w:rsid w:val="00AC4B4E"/>
    <w:rsid w:val="00AC4BA5"/>
    <w:rsid w:val="00AC4BBA"/>
    <w:rsid w:val="00AC4BF8"/>
    <w:rsid w:val="00AC4C82"/>
    <w:rsid w:val="00AC4C91"/>
    <w:rsid w:val="00AC4D54"/>
    <w:rsid w:val="00AC4D73"/>
    <w:rsid w:val="00AC4DA3"/>
    <w:rsid w:val="00AC4DBF"/>
    <w:rsid w:val="00AC4EAE"/>
    <w:rsid w:val="00AC4ECE"/>
    <w:rsid w:val="00AC4F35"/>
    <w:rsid w:val="00AC4F36"/>
    <w:rsid w:val="00AC4F90"/>
    <w:rsid w:val="00AC4FC9"/>
    <w:rsid w:val="00AC5179"/>
    <w:rsid w:val="00AC518E"/>
    <w:rsid w:val="00AC51A3"/>
    <w:rsid w:val="00AC51BA"/>
    <w:rsid w:val="00AC51EB"/>
    <w:rsid w:val="00AC52BD"/>
    <w:rsid w:val="00AC52E3"/>
    <w:rsid w:val="00AC5340"/>
    <w:rsid w:val="00AC5344"/>
    <w:rsid w:val="00AC537D"/>
    <w:rsid w:val="00AC53A3"/>
    <w:rsid w:val="00AC53F9"/>
    <w:rsid w:val="00AC548E"/>
    <w:rsid w:val="00AC5590"/>
    <w:rsid w:val="00AC55E6"/>
    <w:rsid w:val="00AC564B"/>
    <w:rsid w:val="00AC565E"/>
    <w:rsid w:val="00AC56A0"/>
    <w:rsid w:val="00AC582E"/>
    <w:rsid w:val="00AC588D"/>
    <w:rsid w:val="00AC59AB"/>
    <w:rsid w:val="00AC59EF"/>
    <w:rsid w:val="00AC5A7B"/>
    <w:rsid w:val="00AC5A7D"/>
    <w:rsid w:val="00AC5AC1"/>
    <w:rsid w:val="00AC5B06"/>
    <w:rsid w:val="00AC5BBC"/>
    <w:rsid w:val="00AC5BC7"/>
    <w:rsid w:val="00AC5BC9"/>
    <w:rsid w:val="00AC5C5F"/>
    <w:rsid w:val="00AC5E41"/>
    <w:rsid w:val="00AC5E98"/>
    <w:rsid w:val="00AC5EA3"/>
    <w:rsid w:val="00AC5F8E"/>
    <w:rsid w:val="00AC601B"/>
    <w:rsid w:val="00AC6098"/>
    <w:rsid w:val="00AC609E"/>
    <w:rsid w:val="00AC6159"/>
    <w:rsid w:val="00AC6173"/>
    <w:rsid w:val="00AC6181"/>
    <w:rsid w:val="00AC61AA"/>
    <w:rsid w:val="00AC629D"/>
    <w:rsid w:val="00AC62AB"/>
    <w:rsid w:val="00AC62BB"/>
    <w:rsid w:val="00AC6342"/>
    <w:rsid w:val="00AC63EC"/>
    <w:rsid w:val="00AC6400"/>
    <w:rsid w:val="00AC6419"/>
    <w:rsid w:val="00AC641C"/>
    <w:rsid w:val="00AC6456"/>
    <w:rsid w:val="00AC6486"/>
    <w:rsid w:val="00AC660A"/>
    <w:rsid w:val="00AC6634"/>
    <w:rsid w:val="00AC669D"/>
    <w:rsid w:val="00AC67A4"/>
    <w:rsid w:val="00AC6861"/>
    <w:rsid w:val="00AC6886"/>
    <w:rsid w:val="00AC68EC"/>
    <w:rsid w:val="00AC692E"/>
    <w:rsid w:val="00AC6949"/>
    <w:rsid w:val="00AC6954"/>
    <w:rsid w:val="00AC697D"/>
    <w:rsid w:val="00AC6A84"/>
    <w:rsid w:val="00AC6AC4"/>
    <w:rsid w:val="00AC6AC8"/>
    <w:rsid w:val="00AC6AEB"/>
    <w:rsid w:val="00AC6B36"/>
    <w:rsid w:val="00AC6BB1"/>
    <w:rsid w:val="00AC6BBA"/>
    <w:rsid w:val="00AC6C00"/>
    <w:rsid w:val="00AC6C89"/>
    <w:rsid w:val="00AC6CC3"/>
    <w:rsid w:val="00AC6CCB"/>
    <w:rsid w:val="00AC6D55"/>
    <w:rsid w:val="00AC6DCA"/>
    <w:rsid w:val="00AC6E01"/>
    <w:rsid w:val="00AC6F5F"/>
    <w:rsid w:val="00AC6FB4"/>
    <w:rsid w:val="00AC6FB8"/>
    <w:rsid w:val="00AC6FE2"/>
    <w:rsid w:val="00AC7060"/>
    <w:rsid w:val="00AC7196"/>
    <w:rsid w:val="00AC71A4"/>
    <w:rsid w:val="00AC7240"/>
    <w:rsid w:val="00AC725E"/>
    <w:rsid w:val="00AC72F4"/>
    <w:rsid w:val="00AC732D"/>
    <w:rsid w:val="00AC7342"/>
    <w:rsid w:val="00AC7368"/>
    <w:rsid w:val="00AC736E"/>
    <w:rsid w:val="00AC73F9"/>
    <w:rsid w:val="00AC7422"/>
    <w:rsid w:val="00AC7442"/>
    <w:rsid w:val="00AC74F1"/>
    <w:rsid w:val="00AC7532"/>
    <w:rsid w:val="00AC753E"/>
    <w:rsid w:val="00AC75D2"/>
    <w:rsid w:val="00AC760B"/>
    <w:rsid w:val="00AC7675"/>
    <w:rsid w:val="00AC76A3"/>
    <w:rsid w:val="00AC77A0"/>
    <w:rsid w:val="00AC77D4"/>
    <w:rsid w:val="00AC7853"/>
    <w:rsid w:val="00AC7868"/>
    <w:rsid w:val="00AC7976"/>
    <w:rsid w:val="00AC79FC"/>
    <w:rsid w:val="00AC7A22"/>
    <w:rsid w:val="00AC7A98"/>
    <w:rsid w:val="00AC7B50"/>
    <w:rsid w:val="00AC7B5C"/>
    <w:rsid w:val="00AC7C0A"/>
    <w:rsid w:val="00AC7D15"/>
    <w:rsid w:val="00AC7D51"/>
    <w:rsid w:val="00AC7D6B"/>
    <w:rsid w:val="00AC7DAF"/>
    <w:rsid w:val="00AC7DF7"/>
    <w:rsid w:val="00AC7E4E"/>
    <w:rsid w:val="00AC7E55"/>
    <w:rsid w:val="00AC7E8C"/>
    <w:rsid w:val="00AC7F4F"/>
    <w:rsid w:val="00AC7FE9"/>
    <w:rsid w:val="00AD0003"/>
    <w:rsid w:val="00AD011C"/>
    <w:rsid w:val="00AD01E6"/>
    <w:rsid w:val="00AD0212"/>
    <w:rsid w:val="00AD0217"/>
    <w:rsid w:val="00AD0369"/>
    <w:rsid w:val="00AD0383"/>
    <w:rsid w:val="00AD039B"/>
    <w:rsid w:val="00AD03A0"/>
    <w:rsid w:val="00AD03D9"/>
    <w:rsid w:val="00AD04B1"/>
    <w:rsid w:val="00AD0553"/>
    <w:rsid w:val="00AD0641"/>
    <w:rsid w:val="00AD0664"/>
    <w:rsid w:val="00AD066D"/>
    <w:rsid w:val="00AD0672"/>
    <w:rsid w:val="00AD067A"/>
    <w:rsid w:val="00AD06BD"/>
    <w:rsid w:val="00AD073F"/>
    <w:rsid w:val="00AD07FE"/>
    <w:rsid w:val="00AD080D"/>
    <w:rsid w:val="00AD0816"/>
    <w:rsid w:val="00AD0847"/>
    <w:rsid w:val="00AD0A4E"/>
    <w:rsid w:val="00AD0ABC"/>
    <w:rsid w:val="00AD0ACF"/>
    <w:rsid w:val="00AD0AED"/>
    <w:rsid w:val="00AD0AF7"/>
    <w:rsid w:val="00AD0B5D"/>
    <w:rsid w:val="00AD0CD7"/>
    <w:rsid w:val="00AD0D1B"/>
    <w:rsid w:val="00AD0D5B"/>
    <w:rsid w:val="00AD0D5C"/>
    <w:rsid w:val="00AD0D75"/>
    <w:rsid w:val="00AD0D77"/>
    <w:rsid w:val="00AD0E6B"/>
    <w:rsid w:val="00AD0F16"/>
    <w:rsid w:val="00AD0F1F"/>
    <w:rsid w:val="00AD0F2E"/>
    <w:rsid w:val="00AD0FF7"/>
    <w:rsid w:val="00AD1090"/>
    <w:rsid w:val="00AD1108"/>
    <w:rsid w:val="00AD113F"/>
    <w:rsid w:val="00AD1215"/>
    <w:rsid w:val="00AD1232"/>
    <w:rsid w:val="00AD1322"/>
    <w:rsid w:val="00AD1370"/>
    <w:rsid w:val="00AD13AB"/>
    <w:rsid w:val="00AD13D7"/>
    <w:rsid w:val="00AD13E6"/>
    <w:rsid w:val="00AD1403"/>
    <w:rsid w:val="00AD148F"/>
    <w:rsid w:val="00AD14A0"/>
    <w:rsid w:val="00AD14E0"/>
    <w:rsid w:val="00AD1521"/>
    <w:rsid w:val="00AD1594"/>
    <w:rsid w:val="00AD1595"/>
    <w:rsid w:val="00AD1615"/>
    <w:rsid w:val="00AD162B"/>
    <w:rsid w:val="00AD16AE"/>
    <w:rsid w:val="00AD16BE"/>
    <w:rsid w:val="00AD1731"/>
    <w:rsid w:val="00AD176E"/>
    <w:rsid w:val="00AD17D7"/>
    <w:rsid w:val="00AD1802"/>
    <w:rsid w:val="00AD1811"/>
    <w:rsid w:val="00AD1889"/>
    <w:rsid w:val="00AD1893"/>
    <w:rsid w:val="00AD18E9"/>
    <w:rsid w:val="00AD1990"/>
    <w:rsid w:val="00AD19DA"/>
    <w:rsid w:val="00AD1A0C"/>
    <w:rsid w:val="00AD1A62"/>
    <w:rsid w:val="00AD1A63"/>
    <w:rsid w:val="00AD1C61"/>
    <w:rsid w:val="00AD1D1E"/>
    <w:rsid w:val="00AD1D70"/>
    <w:rsid w:val="00AD1DB4"/>
    <w:rsid w:val="00AD1E24"/>
    <w:rsid w:val="00AD1E70"/>
    <w:rsid w:val="00AD1EC4"/>
    <w:rsid w:val="00AD1F1D"/>
    <w:rsid w:val="00AD1F65"/>
    <w:rsid w:val="00AD1FF9"/>
    <w:rsid w:val="00AD203E"/>
    <w:rsid w:val="00AD2065"/>
    <w:rsid w:val="00AD2090"/>
    <w:rsid w:val="00AD2121"/>
    <w:rsid w:val="00AD212F"/>
    <w:rsid w:val="00AD223B"/>
    <w:rsid w:val="00AD228A"/>
    <w:rsid w:val="00AD22B5"/>
    <w:rsid w:val="00AD22B6"/>
    <w:rsid w:val="00AD2314"/>
    <w:rsid w:val="00AD2390"/>
    <w:rsid w:val="00AD23FF"/>
    <w:rsid w:val="00AD2438"/>
    <w:rsid w:val="00AD2444"/>
    <w:rsid w:val="00AD24E0"/>
    <w:rsid w:val="00AD26B4"/>
    <w:rsid w:val="00AD273E"/>
    <w:rsid w:val="00AD2766"/>
    <w:rsid w:val="00AD278C"/>
    <w:rsid w:val="00AD27A3"/>
    <w:rsid w:val="00AD2944"/>
    <w:rsid w:val="00AD2961"/>
    <w:rsid w:val="00AD29B8"/>
    <w:rsid w:val="00AD2A18"/>
    <w:rsid w:val="00AD2A3C"/>
    <w:rsid w:val="00AD2AA0"/>
    <w:rsid w:val="00AD2C2C"/>
    <w:rsid w:val="00AD2C2E"/>
    <w:rsid w:val="00AD2C54"/>
    <w:rsid w:val="00AD2CB7"/>
    <w:rsid w:val="00AD2D48"/>
    <w:rsid w:val="00AD2D85"/>
    <w:rsid w:val="00AD2DF9"/>
    <w:rsid w:val="00AD2F00"/>
    <w:rsid w:val="00AD2F3A"/>
    <w:rsid w:val="00AD2F44"/>
    <w:rsid w:val="00AD2F8E"/>
    <w:rsid w:val="00AD2F9D"/>
    <w:rsid w:val="00AD2FA6"/>
    <w:rsid w:val="00AD2FCE"/>
    <w:rsid w:val="00AD3121"/>
    <w:rsid w:val="00AD3288"/>
    <w:rsid w:val="00AD32AA"/>
    <w:rsid w:val="00AD32BE"/>
    <w:rsid w:val="00AD33E1"/>
    <w:rsid w:val="00AD3496"/>
    <w:rsid w:val="00AD34B7"/>
    <w:rsid w:val="00AD35E4"/>
    <w:rsid w:val="00AD3628"/>
    <w:rsid w:val="00AD3645"/>
    <w:rsid w:val="00AD38C0"/>
    <w:rsid w:val="00AD3930"/>
    <w:rsid w:val="00AD396D"/>
    <w:rsid w:val="00AD3974"/>
    <w:rsid w:val="00AD39A4"/>
    <w:rsid w:val="00AD39C8"/>
    <w:rsid w:val="00AD3A27"/>
    <w:rsid w:val="00AD3A79"/>
    <w:rsid w:val="00AD3AC0"/>
    <w:rsid w:val="00AD3AFF"/>
    <w:rsid w:val="00AD3B25"/>
    <w:rsid w:val="00AD3B2C"/>
    <w:rsid w:val="00AD3C3A"/>
    <w:rsid w:val="00AD3CB8"/>
    <w:rsid w:val="00AD3CDE"/>
    <w:rsid w:val="00AD3D4B"/>
    <w:rsid w:val="00AD3D7B"/>
    <w:rsid w:val="00AD3E2D"/>
    <w:rsid w:val="00AD3F94"/>
    <w:rsid w:val="00AD3FB6"/>
    <w:rsid w:val="00AD4054"/>
    <w:rsid w:val="00AD405A"/>
    <w:rsid w:val="00AD409E"/>
    <w:rsid w:val="00AD40C2"/>
    <w:rsid w:val="00AD4186"/>
    <w:rsid w:val="00AD4199"/>
    <w:rsid w:val="00AD41EB"/>
    <w:rsid w:val="00AD4256"/>
    <w:rsid w:val="00AD425D"/>
    <w:rsid w:val="00AD42C9"/>
    <w:rsid w:val="00AD433F"/>
    <w:rsid w:val="00AD4371"/>
    <w:rsid w:val="00AD44C6"/>
    <w:rsid w:val="00AD44CB"/>
    <w:rsid w:val="00AD45BD"/>
    <w:rsid w:val="00AD468B"/>
    <w:rsid w:val="00AD4741"/>
    <w:rsid w:val="00AD4814"/>
    <w:rsid w:val="00AD4818"/>
    <w:rsid w:val="00AD4918"/>
    <w:rsid w:val="00AD49D3"/>
    <w:rsid w:val="00AD4A79"/>
    <w:rsid w:val="00AD4AA8"/>
    <w:rsid w:val="00AD4AC3"/>
    <w:rsid w:val="00AD4B75"/>
    <w:rsid w:val="00AD4BB7"/>
    <w:rsid w:val="00AD4BF6"/>
    <w:rsid w:val="00AD4C94"/>
    <w:rsid w:val="00AD4D0B"/>
    <w:rsid w:val="00AD4D52"/>
    <w:rsid w:val="00AD4D5C"/>
    <w:rsid w:val="00AD4D97"/>
    <w:rsid w:val="00AD4DB4"/>
    <w:rsid w:val="00AD4EC7"/>
    <w:rsid w:val="00AD5003"/>
    <w:rsid w:val="00AD5055"/>
    <w:rsid w:val="00AD50C9"/>
    <w:rsid w:val="00AD51A0"/>
    <w:rsid w:val="00AD522D"/>
    <w:rsid w:val="00AD5255"/>
    <w:rsid w:val="00AD5259"/>
    <w:rsid w:val="00AD52A5"/>
    <w:rsid w:val="00AD52CF"/>
    <w:rsid w:val="00AD5315"/>
    <w:rsid w:val="00AD5354"/>
    <w:rsid w:val="00AD53C2"/>
    <w:rsid w:val="00AD5466"/>
    <w:rsid w:val="00AD54E0"/>
    <w:rsid w:val="00AD5561"/>
    <w:rsid w:val="00AD5623"/>
    <w:rsid w:val="00AD564F"/>
    <w:rsid w:val="00AD56A3"/>
    <w:rsid w:val="00AD56C6"/>
    <w:rsid w:val="00AD56CA"/>
    <w:rsid w:val="00AD56D7"/>
    <w:rsid w:val="00AD5779"/>
    <w:rsid w:val="00AD5955"/>
    <w:rsid w:val="00AD5A06"/>
    <w:rsid w:val="00AD5B1C"/>
    <w:rsid w:val="00AD5B39"/>
    <w:rsid w:val="00AD5B88"/>
    <w:rsid w:val="00AD5BF3"/>
    <w:rsid w:val="00AD5C30"/>
    <w:rsid w:val="00AD5C6B"/>
    <w:rsid w:val="00AD5D01"/>
    <w:rsid w:val="00AD5DEB"/>
    <w:rsid w:val="00AD5E9D"/>
    <w:rsid w:val="00AD5EE4"/>
    <w:rsid w:val="00AD5F49"/>
    <w:rsid w:val="00AD5F55"/>
    <w:rsid w:val="00AD5F5F"/>
    <w:rsid w:val="00AD5F9D"/>
    <w:rsid w:val="00AD5FA4"/>
    <w:rsid w:val="00AD60D5"/>
    <w:rsid w:val="00AD60F9"/>
    <w:rsid w:val="00AD615F"/>
    <w:rsid w:val="00AD61C4"/>
    <w:rsid w:val="00AD620D"/>
    <w:rsid w:val="00AD6215"/>
    <w:rsid w:val="00AD625D"/>
    <w:rsid w:val="00AD626C"/>
    <w:rsid w:val="00AD6416"/>
    <w:rsid w:val="00AD6418"/>
    <w:rsid w:val="00AD6471"/>
    <w:rsid w:val="00AD64E3"/>
    <w:rsid w:val="00AD650D"/>
    <w:rsid w:val="00AD6706"/>
    <w:rsid w:val="00AD676F"/>
    <w:rsid w:val="00AD681F"/>
    <w:rsid w:val="00AD6850"/>
    <w:rsid w:val="00AD6863"/>
    <w:rsid w:val="00AD68A4"/>
    <w:rsid w:val="00AD68EA"/>
    <w:rsid w:val="00AD690D"/>
    <w:rsid w:val="00AD6960"/>
    <w:rsid w:val="00AD69CD"/>
    <w:rsid w:val="00AD69E8"/>
    <w:rsid w:val="00AD6A0C"/>
    <w:rsid w:val="00AD6A2C"/>
    <w:rsid w:val="00AD6A44"/>
    <w:rsid w:val="00AD6AA7"/>
    <w:rsid w:val="00AD6AE1"/>
    <w:rsid w:val="00AD6B6B"/>
    <w:rsid w:val="00AD6BA9"/>
    <w:rsid w:val="00AD6BF0"/>
    <w:rsid w:val="00AD6D11"/>
    <w:rsid w:val="00AD6D77"/>
    <w:rsid w:val="00AD6E08"/>
    <w:rsid w:val="00AD6E0D"/>
    <w:rsid w:val="00AD6ED1"/>
    <w:rsid w:val="00AD6EEC"/>
    <w:rsid w:val="00AD6EF8"/>
    <w:rsid w:val="00AD6F0E"/>
    <w:rsid w:val="00AD6F2A"/>
    <w:rsid w:val="00AD6FCC"/>
    <w:rsid w:val="00AD6FD6"/>
    <w:rsid w:val="00AD7035"/>
    <w:rsid w:val="00AD7085"/>
    <w:rsid w:val="00AD70AE"/>
    <w:rsid w:val="00AD70DC"/>
    <w:rsid w:val="00AD70F2"/>
    <w:rsid w:val="00AD713F"/>
    <w:rsid w:val="00AD722B"/>
    <w:rsid w:val="00AD7239"/>
    <w:rsid w:val="00AD72A6"/>
    <w:rsid w:val="00AD72DC"/>
    <w:rsid w:val="00AD732F"/>
    <w:rsid w:val="00AD734B"/>
    <w:rsid w:val="00AD73DA"/>
    <w:rsid w:val="00AD74B8"/>
    <w:rsid w:val="00AD74EA"/>
    <w:rsid w:val="00AD7510"/>
    <w:rsid w:val="00AD753C"/>
    <w:rsid w:val="00AD7699"/>
    <w:rsid w:val="00AD76EC"/>
    <w:rsid w:val="00AD7705"/>
    <w:rsid w:val="00AD7771"/>
    <w:rsid w:val="00AD7793"/>
    <w:rsid w:val="00AD798A"/>
    <w:rsid w:val="00AD79FC"/>
    <w:rsid w:val="00AD7A34"/>
    <w:rsid w:val="00AD7B42"/>
    <w:rsid w:val="00AD7BDC"/>
    <w:rsid w:val="00AD7BF9"/>
    <w:rsid w:val="00AD7C0B"/>
    <w:rsid w:val="00AD7C63"/>
    <w:rsid w:val="00AD7C83"/>
    <w:rsid w:val="00AD7CA2"/>
    <w:rsid w:val="00AD7DA4"/>
    <w:rsid w:val="00AD7E6E"/>
    <w:rsid w:val="00AD7E89"/>
    <w:rsid w:val="00AD7EA0"/>
    <w:rsid w:val="00ADECBA"/>
    <w:rsid w:val="00AE0002"/>
    <w:rsid w:val="00AE0047"/>
    <w:rsid w:val="00AE00CA"/>
    <w:rsid w:val="00AE00EB"/>
    <w:rsid w:val="00AE00EF"/>
    <w:rsid w:val="00AE0111"/>
    <w:rsid w:val="00AE0165"/>
    <w:rsid w:val="00AE0171"/>
    <w:rsid w:val="00AE01EC"/>
    <w:rsid w:val="00AE021F"/>
    <w:rsid w:val="00AE02AA"/>
    <w:rsid w:val="00AE02DE"/>
    <w:rsid w:val="00AE0326"/>
    <w:rsid w:val="00AE0380"/>
    <w:rsid w:val="00AE03B6"/>
    <w:rsid w:val="00AE03FB"/>
    <w:rsid w:val="00AE04F6"/>
    <w:rsid w:val="00AE053B"/>
    <w:rsid w:val="00AE0585"/>
    <w:rsid w:val="00AE05D0"/>
    <w:rsid w:val="00AE05DD"/>
    <w:rsid w:val="00AE064C"/>
    <w:rsid w:val="00AE0727"/>
    <w:rsid w:val="00AE08B3"/>
    <w:rsid w:val="00AE08D3"/>
    <w:rsid w:val="00AE090B"/>
    <w:rsid w:val="00AE099C"/>
    <w:rsid w:val="00AE09BA"/>
    <w:rsid w:val="00AE09D3"/>
    <w:rsid w:val="00AE0A2E"/>
    <w:rsid w:val="00AE0BFD"/>
    <w:rsid w:val="00AE0DCC"/>
    <w:rsid w:val="00AE0DFD"/>
    <w:rsid w:val="00AE0E25"/>
    <w:rsid w:val="00AE0E94"/>
    <w:rsid w:val="00AE0E98"/>
    <w:rsid w:val="00AE0F96"/>
    <w:rsid w:val="00AE103C"/>
    <w:rsid w:val="00AE108D"/>
    <w:rsid w:val="00AE10AC"/>
    <w:rsid w:val="00AE1189"/>
    <w:rsid w:val="00AE11DD"/>
    <w:rsid w:val="00AE1374"/>
    <w:rsid w:val="00AE13C6"/>
    <w:rsid w:val="00AE1498"/>
    <w:rsid w:val="00AE1531"/>
    <w:rsid w:val="00AE1565"/>
    <w:rsid w:val="00AE15A3"/>
    <w:rsid w:val="00AE15E2"/>
    <w:rsid w:val="00AE1675"/>
    <w:rsid w:val="00AE1698"/>
    <w:rsid w:val="00AE17B7"/>
    <w:rsid w:val="00AE17E4"/>
    <w:rsid w:val="00AE183C"/>
    <w:rsid w:val="00AE1871"/>
    <w:rsid w:val="00AE1876"/>
    <w:rsid w:val="00AE196C"/>
    <w:rsid w:val="00AE1ACA"/>
    <w:rsid w:val="00AE1AE0"/>
    <w:rsid w:val="00AE1BD4"/>
    <w:rsid w:val="00AE1D46"/>
    <w:rsid w:val="00AE1D4A"/>
    <w:rsid w:val="00AE1D5F"/>
    <w:rsid w:val="00AE1E26"/>
    <w:rsid w:val="00AE1E41"/>
    <w:rsid w:val="00AE1E55"/>
    <w:rsid w:val="00AE1F02"/>
    <w:rsid w:val="00AE1F73"/>
    <w:rsid w:val="00AE1FD1"/>
    <w:rsid w:val="00AE206F"/>
    <w:rsid w:val="00AE20B4"/>
    <w:rsid w:val="00AE20F2"/>
    <w:rsid w:val="00AE21C6"/>
    <w:rsid w:val="00AE228D"/>
    <w:rsid w:val="00AE2302"/>
    <w:rsid w:val="00AE2357"/>
    <w:rsid w:val="00AE2397"/>
    <w:rsid w:val="00AE23B8"/>
    <w:rsid w:val="00AE23E9"/>
    <w:rsid w:val="00AE246E"/>
    <w:rsid w:val="00AE24B9"/>
    <w:rsid w:val="00AE2597"/>
    <w:rsid w:val="00AE264D"/>
    <w:rsid w:val="00AE26BA"/>
    <w:rsid w:val="00AE298C"/>
    <w:rsid w:val="00AE29B9"/>
    <w:rsid w:val="00AE29F9"/>
    <w:rsid w:val="00AE2A09"/>
    <w:rsid w:val="00AE2A5C"/>
    <w:rsid w:val="00AE2AB6"/>
    <w:rsid w:val="00AE2B5A"/>
    <w:rsid w:val="00AE2B73"/>
    <w:rsid w:val="00AE2C0E"/>
    <w:rsid w:val="00AE2C0F"/>
    <w:rsid w:val="00AE2C3D"/>
    <w:rsid w:val="00AE2C72"/>
    <w:rsid w:val="00AE2C87"/>
    <w:rsid w:val="00AE2CA4"/>
    <w:rsid w:val="00AE2CF9"/>
    <w:rsid w:val="00AE2D23"/>
    <w:rsid w:val="00AE2E06"/>
    <w:rsid w:val="00AE2E32"/>
    <w:rsid w:val="00AE2E40"/>
    <w:rsid w:val="00AE2E85"/>
    <w:rsid w:val="00AE2E8F"/>
    <w:rsid w:val="00AE2EC5"/>
    <w:rsid w:val="00AE2ED8"/>
    <w:rsid w:val="00AE2ED9"/>
    <w:rsid w:val="00AE2EEB"/>
    <w:rsid w:val="00AE2F35"/>
    <w:rsid w:val="00AE2F42"/>
    <w:rsid w:val="00AE309D"/>
    <w:rsid w:val="00AE3220"/>
    <w:rsid w:val="00AE3394"/>
    <w:rsid w:val="00AE33E3"/>
    <w:rsid w:val="00AE34C3"/>
    <w:rsid w:val="00AE3523"/>
    <w:rsid w:val="00AE353C"/>
    <w:rsid w:val="00AE3601"/>
    <w:rsid w:val="00AE3663"/>
    <w:rsid w:val="00AE36C8"/>
    <w:rsid w:val="00AE36F7"/>
    <w:rsid w:val="00AE3747"/>
    <w:rsid w:val="00AE3776"/>
    <w:rsid w:val="00AE3884"/>
    <w:rsid w:val="00AE38EC"/>
    <w:rsid w:val="00AE394F"/>
    <w:rsid w:val="00AE3950"/>
    <w:rsid w:val="00AE3958"/>
    <w:rsid w:val="00AE3980"/>
    <w:rsid w:val="00AE39DA"/>
    <w:rsid w:val="00AE39ED"/>
    <w:rsid w:val="00AE39F0"/>
    <w:rsid w:val="00AE3B18"/>
    <w:rsid w:val="00AE3BF0"/>
    <w:rsid w:val="00AE3C41"/>
    <w:rsid w:val="00AE3CB6"/>
    <w:rsid w:val="00AE3CCC"/>
    <w:rsid w:val="00AE3D42"/>
    <w:rsid w:val="00AE3D53"/>
    <w:rsid w:val="00AE3D8B"/>
    <w:rsid w:val="00AE3E10"/>
    <w:rsid w:val="00AE3E71"/>
    <w:rsid w:val="00AE3E8E"/>
    <w:rsid w:val="00AE3EC4"/>
    <w:rsid w:val="00AE3FE6"/>
    <w:rsid w:val="00AE4048"/>
    <w:rsid w:val="00AE406E"/>
    <w:rsid w:val="00AE407B"/>
    <w:rsid w:val="00AE4091"/>
    <w:rsid w:val="00AE413B"/>
    <w:rsid w:val="00AE4140"/>
    <w:rsid w:val="00AE417D"/>
    <w:rsid w:val="00AE41AD"/>
    <w:rsid w:val="00AE41D2"/>
    <w:rsid w:val="00AE420F"/>
    <w:rsid w:val="00AE4254"/>
    <w:rsid w:val="00AE435D"/>
    <w:rsid w:val="00AE4395"/>
    <w:rsid w:val="00AE43A1"/>
    <w:rsid w:val="00AE4471"/>
    <w:rsid w:val="00AE448E"/>
    <w:rsid w:val="00AE459A"/>
    <w:rsid w:val="00AE4691"/>
    <w:rsid w:val="00AE4714"/>
    <w:rsid w:val="00AE4878"/>
    <w:rsid w:val="00AE48B9"/>
    <w:rsid w:val="00AE491F"/>
    <w:rsid w:val="00AE49D1"/>
    <w:rsid w:val="00AE4B2E"/>
    <w:rsid w:val="00AE4BD9"/>
    <w:rsid w:val="00AE4BE0"/>
    <w:rsid w:val="00AE4C1D"/>
    <w:rsid w:val="00AE4C52"/>
    <w:rsid w:val="00AE4C61"/>
    <w:rsid w:val="00AE4CEF"/>
    <w:rsid w:val="00AE4D11"/>
    <w:rsid w:val="00AE4D32"/>
    <w:rsid w:val="00AE4D5A"/>
    <w:rsid w:val="00AE4DE2"/>
    <w:rsid w:val="00AE4DFE"/>
    <w:rsid w:val="00AE4E19"/>
    <w:rsid w:val="00AE4E41"/>
    <w:rsid w:val="00AE4E50"/>
    <w:rsid w:val="00AE4E79"/>
    <w:rsid w:val="00AE4E7A"/>
    <w:rsid w:val="00AE4EA8"/>
    <w:rsid w:val="00AE4F94"/>
    <w:rsid w:val="00AE5026"/>
    <w:rsid w:val="00AE5078"/>
    <w:rsid w:val="00AE50CB"/>
    <w:rsid w:val="00AE5186"/>
    <w:rsid w:val="00AE5189"/>
    <w:rsid w:val="00AE51C4"/>
    <w:rsid w:val="00AE51EF"/>
    <w:rsid w:val="00AE5273"/>
    <w:rsid w:val="00AE52AC"/>
    <w:rsid w:val="00AE52ED"/>
    <w:rsid w:val="00AE5375"/>
    <w:rsid w:val="00AE5378"/>
    <w:rsid w:val="00AE537D"/>
    <w:rsid w:val="00AE53A8"/>
    <w:rsid w:val="00AE53D3"/>
    <w:rsid w:val="00AE53E6"/>
    <w:rsid w:val="00AE5557"/>
    <w:rsid w:val="00AE5574"/>
    <w:rsid w:val="00AE55B5"/>
    <w:rsid w:val="00AE55BD"/>
    <w:rsid w:val="00AE55CD"/>
    <w:rsid w:val="00AE56B6"/>
    <w:rsid w:val="00AE573A"/>
    <w:rsid w:val="00AE5756"/>
    <w:rsid w:val="00AE578E"/>
    <w:rsid w:val="00AE581A"/>
    <w:rsid w:val="00AE58A8"/>
    <w:rsid w:val="00AE590A"/>
    <w:rsid w:val="00AE5966"/>
    <w:rsid w:val="00AE5990"/>
    <w:rsid w:val="00AE59D9"/>
    <w:rsid w:val="00AE5A7A"/>
    <w:rsid w:val="00AE5A8B"/>
    <w:rsid w:val="00AE5A9D"/>
    <w:rsid w:val="00AE5B13"/>
    <w:rsid w:val="00AE5BE5"/>
    <w:rsid w:val="00AE5BF1"/>
    <w:rsid w:val="00AE5C51"/>
    <w:rsid w:val="00AE5CB3"/>
    <w:rsid w:val="00AE5DAA"/>
    <w:rsid w:val="00AE5DC3"/>
    <w:rsid w:val="00AE5E84"/>
    <w:rsid w:val="00AE5EBD"/>
    <w:rsid w:val="00AE5EC1"/>
    <w:rsid w:val="00AE5EF7"/>
    <w:rsid w:val="00AE5FB4"/>
    <w:rsid w:val="00AE5FDA"/>
    <w:rsid w:val="00AE601A"/>
    <w:rsid w:val="00AE6070"/>
    <w:rsid w:val="00AE60FE"/>
    <w:rsid w:val="00AE6267"/>
    <w:rsid w:val="00AE62AB"/>
    <w:rsid w:val="00AE634D"/>
    <w:rsid w:val="00AE635C"/>
    <w:rsid w:val="00AE63CE"/>
    <w:rsid w:val="00AE6460"/>
    <w:rsid w:val="00AE6565"/>
    <w:rsid w:val="00AE6584"/>
    <w:rsid w:val="00AE6587"/>
    <w:rsid w:val="00AE65AB"/>
    <w:rsid w:val="00AE65BD"/>
    <w:rsid w:val="00AE65F4"/>
    <w:rsid w:val="00AE6757"/>
    <w:rsid w:val="00AE67C0"/>
    <w:rsid w:val="00AE6825"/>
    <w:rsid w:val="00AE68E2"/>
    <w:rsid w:val="00AE691C"/>
    <w:rsid w:val="00AE6936"/>
    <w:rsid w:val="00AE69D7"/>
    <w:rsid w:val="00AE6A9A"/>
    <w:rsid w:val="00AE6AA1"/>
    <w:rsid w:val="00AE6B60"/>
    <w:rsid w:val="00AE6C03"/>
    <w:rsid w:val="00AE6C17"/>
    <w:rsid w:val="00AE6C1C"/>
    <w:rsid w:val="00AE6C77"/>
    <w:rsid w:val="00AE6C82"/>
    <w:rsid w:val="00AE6CEA"/>
    <w:rsid w:val="00AE6D6D"/>
    <w:rsid w:val="00AE6D79"/>
    <w:rsid w:val="00AE6D9E"/>
    <w:rsid w:val="00AE6EA2"/>
    <w:rsid w:val="00AE6F24"/>
    <w:rsid w:val="00AE6F34"/>
    <w:rsid w:val="00AE6F3B"/>
    <w:rsid w:val="00AE6F84"/>
    <w:rsid w:val="00AE7007"/>
    <w:rsid w:val="00AE7012"/>
    <w:rsid w:val="00AE701E"/>
    <w:rsid w:val="00AE704F"/>
    <w:rsid w:val="00AE70CA"/>
    <w:rsid w:val="00AE72A7"/>
    <w:rsid w:val="00AE72B5"/>
    <w:rsid w:val="00AE72BA"/>
    <w:rsid w:val="00AE72BC"/>
    <w:rsid w:val="00AE736B"/>
    <w:rsid w:val="00AE7431"/>
    <w:rsid w:val="00AE7486"/>
    <w:rsid w:val="00AE749D"/>
    <w:rsid w:val="00AE7514"/>
    <w:rsid w:val="00AE772A"/>
    <w:rsid w:val="00AE7818"/>
    <w:rsid w:val="00AE79BE"/>
    <w:rsid w:val="00AE7A93"/>
    <w:rsid w:val="00AE7B13"/>
    <w:rsid w:val="00AE7C58"/>
    <w:rsid w:val="00AE7C6F"/>
    <w:rsid w:val="00AE7CBA"/>
    <w:rsid w:val="00AE7CFF"/>
    <w:rsid w:val="00AE7D82"/>
    <w:rsid w:val="00AE7DAF"/>
    <w:rsid w:val="00AE7DC6"/>
    <w:rsid w:val="00AE7DCF"/>
    <w:rsid w:val="00AE7E4E"/>
    <w:rsid w:val="00AE7E58"/>
    <w:rsid w:val="00AF009C"/>
    <w:rsid w:val="00AF00ED"/>
    <w:rsid w:val="00AF0121"/>
    <w:rsid w:val="00AF0151"/>
    <w:rsid w:val="00AF023E"/>
    <w:rsid w:val="00AF029E"/>
    <w:rsid w:val="00AF02C9"/>
    <w:rsid w:val="00AF0312"/>
    <w:rsid w:val="00AF0394"/>
    <w:rsid w:val="00AF042F"/>
    <w:rsid w:val="00AF0441"/>
    <w:rsid w:val="00AF0475"/>
    <w:rsid w:val="00AF0503"/>
    <w:rsid w:val="00AF05A5"/>
    <w:rsid w:val="00AF0623"/>
    <w:rsid w:val="00AF0626"/>
    <w:rsid w:val="00AF068F"/>
    <w:rsid w:val="00AF06DC"/>
    <w:rsid w:val="00AF075D"/>
    <w:rsid w:val="00AF0836"/>
    <w:rsid w:val="00AF0882"/>
    <w:rsid w:val="00AF0893"/>
    <w:rsid w:val="00AF0895"/>
    <w:rsid w:val="00AF08A0"/>
    <w:rsid w:val="00AF08BB"/>
    <w:rsid w:val="00AF0918"/>
    <w:rsid w:val="00AF099A"/>
    <w:rsid w:val="00AF09DA"/>
    <w:rsid w:val="00AF09EF"/>
    <w:rsid w:val="00AF0A8D"/>
    <w:rsid w:val="00AF0ABD"/>
    <w:rsid w:val="00AF0AD3"/>
    <w:rsid w:val="00AF0AFF"/>
    <w:rsid w:val="00AF0B04"/>
    <w:rsid w:val="00AF0B36"/>
    <w:rsid w:val="00AF0BE8"/>
    <w:rsid w:val="00AF0C0A"/>
    <w:rsid w:val="00AF0D00"/>
    <w:rsid w:val="00AF0DC6"/>
    <w:rsid w:val="00AF0DD3"/>
    <w:rsid w:val="00AF0F79"/>
    <w:rsid w:val="00AF0F99"/>
    <w:rsid w:val="00AF0FDA"/>
    <w:rsid w:val="00AF1042"/>
    <w:rsid w:val="00AF1068"/>
    <w:rsid w:val="00AF1109"/>
    <w:rsid w:val="00AF1120"/>
    <w:rsid w:val="00AF1142"/>
    <w:rsid w:val="00AF11FE"/>
    <w:rsid w:val="00AF1229"/>
    <w:rsid w:val="00AF1237"/>
    <w:rsid w:val="00AF13A8"/>
    <w:rsid w:val="00AF144D"/>
    <w:rsid w:val="00AF1478"/>
    <w:rsid w:val="00AF1485"/>
    <w:rsid w:val="00AF1498"/>
    <w:rsid w:val="00AF14A3"/>
    <w:rsid w:val="00AF14B0"/>
    <w:rsid w:val="00AF14D5"/>
    <w:rsid w:val="00AF1606"/>
    <w:rsid w:val="00AF166C"/>
    <w:rsid w:val="00AF1846"/>
    <w:rsid w:val="00AF1941"/>
    <w:rsid w:val="00AF1A0A"/>
    <w:rsid w:val="00AF1AC8"/>
    <w:rsid w:val="00AF1B37"/>
    <w:rsid w:val="00AF1BF6"/>
    <w:rsid w:val="00AF1C06"/>
    <w:rsid w:val="00AF1D35"/>
    <w:rsid w:val="00AF1D73"/>
    <w:rsid w:val="00AF1D97"/>
    <w:rsid w:val="00AF1DCD"/>
    <w:rsid w:val="00AF1E09"/>
    <w:rsid w:val="00AF1E0C"/>
    <w:rsid w:val="00AF1E3F"/>
    <w:rsid w:val="00AF1F1D"/>
    <w:rsid w:val="00AF1F25"/>
    <w:rsid w:val="00AF1F4E"/>
    <w:rsid w:val="00AF1FC3"/>
    <w:rsid w:val="00AF2033"/>
    <w:rsid w:val="00AF209B"/>
    <w:rsid w:val="00AF2144"/>
    <w:rsid w:val="00AF21DC"/>
    <w:rsid w:val="00AF2221"/>
    <w:rsid w:val="00AF2270"/>
    <w:rsid w:val="00AF22BE"/>
    <w:rsid w:val="00AF22FE"/>
    <w:rsid w:val="00AF230F"/>
    <w:rsid w:val="00AF23C7"/>
    <w:rsid w:val="00AF2438"/>
    <w:rsid w:val="00AF247F"/>
    <w:rsid w:val="00AF24F6"/>
    <w:rsid w:val="00AF252E"/>
    <w:rsid w:val="00AF255A"/>
    <w:rsid w:val="00AF2599"/>
    <w:rsid w:val="00AF259E"/>
    <w:rsid w:val="00AF25B6"/>
    <w:rsid w:val="00AF25E3"/>
    <w:rsid w:val="00AF2601"/>
    <w:rsid w:val="00AF2697"/>
    <w:rsid w:val="00AF26BF"/>
    <w:rsid w:val="00AF2716"/>
    <w:rsid w:val="00AF27C8"/>
    <w:rsid w:val="00AF27E1"/>
    <w:rsid w:val="00AF283E"/>
    <w:rsid w:val="00AF28A2"/>
    <w:rsid w:val="00AF28A5"/>
    <w:rsid w:val="00AF28C3"/>
    <w:rsid w:val="00AF2945"/>
    <w:rsid w:val="00AF2A61"/>
    <w:rsid w:val="00AF2A8F"/>
    <w:rsid w:val="00AF2A9A"/>
    <w:rsid w:val="00AF2AB4"/>
    <w:rsid w:val="00AF2B04"/>
    <w:rsid w:val="00AF2B42"/>
    <w:rsid w:val="00AF2C13"/>
    <w:rsid w:val="00AF2C62"/>
    <w:rsid w:val="00AF2D04"/>
    <w:rsid w:val="00AF2D7E"/>
    <w:rsid w:val="00AF2EC0"/>
    <w:rsid w:val="00AF2EF4"/>
    <w:rsid w:val="00AF2FAB"/>
    <w:rsid w:val="00AF2FAF"/>
    <w:rsid w:val="00AF2FE3"/>
    <w:rsid w:val="00AF2FFD"/>
    <w:rsid w:val="00AF3032"/>
    <w:rsid w:val="00AF3044"/>
    <w:rsid w:val="00AF30C2"/>
    <w:rsid w:val="00AF3175"/>
    <w:rsid w:val="00AF322C"/>
    <w:rsid w:val="00AF3256"/>
    <w:rsid w:val="00AF3298"/>
    <w:rsid w:val="00AF32F1"/>
    <w:rsid w:val="00AF3312"/>
    <w:rsid w:val="00AF3356"/>
    <w:rsid w:val="00AF33B3"/>
    <w:rsid w:val="00AF340C"/>
    <w:rsid w:val="00AF3485"/>
    <w:rsid w:val="00AF354D"/>
    <w:rsid w:val="00AF36A8"/>
    <w:rsid w:val="00AF370F"/>
    <w:rsid w:val="00AF371F"/>
    <w:rsid w:val="00AF3800"/>
    <w:rsid w:val="00AF3868"/>
    <w:rsid w:val="00AF3882"/>
    <w:rsid w:val="00AF389D"/>
    <w:rsid w:val="00AF391C"/>
    <w:rsid w:val="00AF3956"/>
    <w:rsid w:val="00AF39C1"/>
    <w:rsid w:val="00AF39E4"/>
    <w:rsid w:val="00AF39FF"/>
    <w:rsid w:val="00AF3A07"/>
    <w:rsid w:val="00AF3A89"/>
    <w:rsid w:val="00AF3A98"/>
    <w:rsid w:val="00AF3AD6"/>
    <w:rsid w:val="00AF3AED"/>
    <w:rsid w:val="00AF3B39"/>
    <w:rsid w:val="00AF3BD7"/>
    <w:rsid w:val="00AF3C93"/>
    <w:rsid w:val="00AF3CA5"/>
    <w:rsid w:val="00AF3CF3"/>
    <w:rsid w:val="00AF3D25"/>
    <w:rsid w:val="00AF3D59"/>
    <w:rsid w:val="00AF3DA4"/>
    <w:rsid w:val="00AF3E5B"/>
    <w:rsid w:val="00AF3EF7"/>
    <w:rsid w:val="00AF3F24"/>
    <w:rsid w:val="00AF4065"/>
    <w:rsid w:val="00AF409F"/>
    <w:rsid w:val="00AF40DC"/>
    <w:rsid w:val="00AF415F"/>
    <w:rsid w:val="00AF416F"/>
    <w:rsid w:val="00AF41C0"/>
    <w:rsid w:val="00AF4316"/>
    <w:rsid w:val="00AF4327"/>
    <w:rsid w:val="00AF4388"/>
    <w:rsid w:val="00AF438F"/>
    <w:rsid w:val="00AF4439"/>
    <w:rsid w:val="00AF44EF"/>
    <w:rsid w:val="00AF4590"/>
    <w:rsid w:val="00AF4710"/>
    <w:rsid w:val="00AF475C"/>
    <w:rsid w:val="00AF4826"/>
    <w:rsid w:val="00AF4850"/>
    <w:rsid w:val="00AF4861"/>
    <w:rsid w:val="00AF4889"/>
    <w:rsid w:val="00AF48D5"/>
    <w:rsid w:val="00AF48DC"/>
    <w:rsid w:val="00AF4916"/>
    <w:rsid w:val="00AF4A23"/>
    <w:rsid w:val="00AF4A49"/>
    <w:rsid w:val="00AF4AA9"/>
    <w:rsid w:val="00AF4BCF"/>
    <w:rsid w:val="00AF4C6B"/>
    <w:rsid w:val="00AF4C71"/>
    <w:rsid w:val="00AF4D6A"/>
    <w:rsid w:val="00AF4D72"/>
    <w:rsid w:val="00AF4DEE"/>
    <w:rsid w:val="00AF4DF8"/>
    <w:rsid w:val="00AF4EBD"/>
    <w:rsid w:val="00AF4ED8"/>
    <w:rsid w:val="00AF4F6B"/>
    <w:rsid w:val="00AF4FF1"/>
    <w:rsid w:val="00AF506D"/>
    <w:rsid w:val="00AF513B"/>
    <w:rsid w:val="00AF5145"/>
    <w:rsid w:val="00AF525D"/>
    <w:rsid w:val="00AF5277"/>
    <w:rsid w:val="00AF52EB"/>
    <w:rsid w:val="00AF5445"/>
    <w:rsid w:val="00AF54B4"/>
    <w:rsid w:val="00AF54C4"/>
    <w:rsid w:val="00AF54DA"/>
    <w:rsid w:val="00AF54E6"/>
    <w:rsid w:val="00AF554D"/>
    <w:rsid w:val="00AF555D"/>
    <w:rsid w:val="00AF5617"/>
    <w:rsid w:val="00AF56DE"/>
    <w:rsid w:val="00AF5790"/>
    <w:rsid w:val="00AF57D9"/>
    <w:rsid w:val="00AF57E5"/>
    <w:rsid w:val="00AF57E8"/>
    <w:rsid w:val="00AF57EF"/>
    <w:rsid w:val="00AF585B"/>
    <w:rsid w:val="00AF5908"/>
    <w:rsid w:val="00AF592E"/>
    <w:rsid w:val="00AF5955"/>
    <w:rsid w:val="00AF59A0"/>
    <w:rsid w:val="00AF59BA"/>
    <w:rsid w:val="00AF5B7A"/>
    <w:rsid w:val="00AF5BAD"/>
    <w:rsid w:val="00AF5D47"/>
    <w:rsid w:val="00AF5D73"/>
    <w:rsid w:val="00AF5E13"/>
    <w:rsid w:val="00AF5F07"/>
    <w:rsid w:val="00AF5FA9"/>
    <w:rsid w:val="00AF6034"/>
    <w:rsid w:val="00AF60FF"/>
    <w:rsid w:val="00AF611C"/>
    <w:rsid w:val="00AF6199"/>
    <w:rsid w:val="00AF6240"/>
    <w:rsid w:val="00AF624E"/>
    <w:rsid w:val="00AF629C"/>
    <w:rsid w:val="00AF6319"/>
    <w:rsid w:val="00AF6359"/>
    <w:rsid w:val="00AF6380"/>
    <w:rsid w:val="00AF6438"/>
    <w:rsid w:val="00AF643E"/>
    <w:rsid w:val="00AF64C6"/>
    <w:rsid w:val="00AF660B"/>
    <w:rsid w:val="00AF66D9"/>
    <w:rsid w:val="00AF6779"/>
    <w:rsid w:val="00AF67E9"/>
    <w:rsid w:val="00AF689F"/>
    <w:rsid w:val="00AF69C8"/>
    <w:rsid w:val="00AF69CC"/>
    <w:rsid w:val="00AF6ADA"/>
    <w:rsid w:val="00AF6AFE"/>
    <w:rsid w:val="00AF6B2B"/>
    <w:rsid w:val="00AF6BAA"/>
    <w:rsid w:val="00AF6CC5"/>
    <w:rsid w:val="00AF6D78"/>
    <w:rsid w:val="00AF6D9F"/>
    <w:rsid w:val="00AF6E00"/>
    <w:rsid w:val="00AF6E24"/>
    <w:rsid w:val="00AF6E2B"/>
    <w:rsid w:val="00AF6E31"/>
    <w:rsid w:val="00AF6F18"/>
    <w:rsid w:val="00AF70D8"/>
    <w:rsid w:val="00AF721A"/>
    <w:rsid w:val="00AF726E"/>
    <w:rsid w:val="00AF72E1"/>
    <w:rsid w:val="00AF733A"/>
    <w:rsid w:val="00AF7349"/>
    <w:rsid w:val="00AF7380"/>
    <w:rsid w:val="00AF73A7"/>
    <w:rsid w:val="00AF7435"/>
    <w:rsid w:val="00AF7436"/>
    <w:rsid w:val="00AF74DA"/>
    <w:rsid w:val="00AF7503"/>
    <w:rsid w:val="00AF7616"/>
    <w:rsid w:val="00AF762C"/>
    <w:rsid w:val="00AF7663"/>
    <w:rsid w:val="00AF76B9"/>
    <w:rsid w:val="00AF76DC"/>
    <w:rsid w:val="00AF77D3"/>
    <w:rsid w:val="00AF77F5"/>
    <w:rsid w:val="00AF77F9"/>
    <w:rsid w:val="00AF788C"/>
    <w:rsid w:val="00AF78CC"/>
    <w:rsid w:val="00AF7904"/>
    <w:rsid w:val="00AF790B"/>
    <w:rsid w:val="00AF7A52"/>
    <w:rsid w:val="00AF7A5D"/>
    <w:rsid w:val="00AF7A60"/>
    <w:rsid w:val="00AF7A77"/>
    <w:rsid w:val="00AF7AFA"/>
    <w:rsid w:val="00AF7B26"/>
    <w:rsid w:val="00AF7BA6"/>
    <w:rsid w:val="00AF7C6D"/>
    <w:rsid w:val="00AF7CC4"/>
    <w:rsid w:val="00AF7CC8"/>
    <w:rsid w:val="00AF7CE9"/>
    <w:rsid w:val="00AF7D72"/>
    <w:rsid w:val="00AF7EA2"/>
    <w:rsid w:val="00AF7F8E"/>
    <w:rsid w:val="00B00068"/>
    <w:rsid w:val="00B000A0"/>
    <w:rsid w:val="00B000D7"/>
    <w:rsid w:val="00B000F0"/>
    <w:rsid w:val="00B00161"/>
    <w:rsid w:val="00B0017A"/>
    <w:rsid w:val="00B002D1"/>
    <w:rsid w:val="00B00353"/>
    <w:rsid w:val="00B003A7"/>
    <w:rsid w:val="00B00430"/>
    <w:rsid w:val="00B0046A"/>
    <w:rsid w:val="00B004B3"/>
    <w:rsid w:val="00B00501"/>
    <w:rsid w:val="00B00534"/>
    <w:rsid w:val="00B00536"/>
    <w:rsid w:val="00B00577"/>
    <w:rsid w:val="00B0058E"/>
    <w:rsid w:val="00B006FD"/>
    <w:rsid w:val="00B0073F"/>
    <w:rsid w:val="00B00780"/>
    <w:rsid w:val="00B007EB"/>
    <w:rsid w:val="00B00865"/>
    <w:rsid w:val="00B008EB"/>
    <w:rsid w:val="00B00954"/>
    <w:rsid w:val="00B0099D"/>
    <w:rsid w:val="00B009C4"/>
    <w:rsid w:val="00B00A4A"/>
    <w:rsid w:val="00B00A61"/>
    <w:rsid w:val="00B00A8C"/>
    <w:rsid w:val="00B00AB8"/>
    <w:rsid w:val="00B00B20"/>
    <w:rsid w:val="00B00BEE"/>
    <w:rsid w:val="00B00D8B"/>
    <w:rsid w:val="00B00DBB"/>
    <w:rsid w:val="00B00DBF"/>
    <w:rsid w:val="00B00DC5"/>
    <w:rsid w:val="00B00DDA"/>
    <w:rsid w:val="00B00E3D"/>
    <w:rsid w:val="00B00E49"/>
    <w:rsid w:val="00B00EFD"/>
    <w:rsid w:val="00B00F20"/>
    <w:rsid w:val="00B00F5E"/>
    <w:rsid w:val="00B00FFF"/>
    <w:rsid w:val="00B01059"/>
    <w:rsid w:val="00B0108A"/>
    <w:rsid w:val="00B01108"/>
    <w:rsid w:val="00B011AE"/>
    <w:rsid w:val="00B011D6"/>
    <w:rsid w:val="00B011FB"/>
    <w:rsid w:val="00B0128D"/>
    <w:rsid w:val="00B012AC"/>
    <w:rsid w:val="00B0132E"/>
    <w:rsid w:val="00B0134B"/>
    <w:rsid w:val="00B01371"/>
    <w:rsid w:val="00B013A0"/>
    <w:rsid w:val="00B013E9"/>
    <w:rsid w:val="00B01498"/>
    <w:rsid w:val="00B014A0"/>
    <w:rsid w:val="00B014A2"/>
    <w:rsid w:val="00B014E5"/>
    <w:rsid w:val="00B0158E"/>
    <w:rsid w:val="00B0161C"/>
    <w:rsid w:val="00B01893"/>
    <w:rsid w:val="00B01904"/>
    <w:rsid w:val="00B0190A"/>
    <w:rsid w:val="00B0193B"/>
    <w:rsid w:val="00B01996"/>
    <w:rsid w:val="00B019A5"/>
    <w:rsid w:val="00B019E0"/>
    <w:rsid w:val="00B01A4D"/>
    <w:rsid w:val="00B01A62"/>
    <w:rsid w:val="00B01A8A"/>
    <w:rsid w:val="00B01ACF"/>
    <w:rsid w:val="00B01CDB"/>
    <w:rsid w:val="00B01D05"/>
    <w:rsid w:val="00B01E0E"/>
    <w:rsid w:val="00B01F10"/>
    <w:rsid w:val="00B01F30"/>
    <w:rsid w:val="00B01FCA"/>
    <w:rsid w:val="00B01FD5"/>
    <w:rsid w:val="00B02325"/>
    <w:rsid w:val="00B02433"/>
    <w:rsid w:val="00B02459"/>
    <w:rsid w:val="00B024DF"/>
    <w:rsid w:val="00B024E4"/>
    <w:rsid w:val="00B02503"/>
    <w:rsid w:val="00B0255D"/>
    <w:rsid w:val="00B025CB"/>
    <w:rsid w:val="00B02636"/>
    <w:rsid w:val="00B027E3"/>
    <w:rsid w:val="00B02912"/>
    <w:rsid w:val="00B029DB"/>
    <w:rsid w:val="00B02A03"/>
    <w:rsid w:val="00B02B79"/>
    <w:rsid w:val="00B02B8F"/>
    <w:rsid w:val="00B02C53"/>
    <w:rsid w:val="00B02D7B"/>
    <w:rsid w:val="00B02D83"/>
    <w:rsid w:val="00B02DEB"/>
    <w:rsid w:val="00B02E67"/>
    <w:rsid w:val="00B02E92"/>
    <w:rsid w:val="00B02E98"/>
    <w:rsid w:val="00B02EDF"/>
    <w:rsid w:val="00B02FAD"/>
    <w:rsid w:val="00B02FEC"/>
    <w:rsid w:val="00B02FF5"/>
    <w:rsid w:val="00B0319C"/>
    <w:rsid w:val="00B0319D"/>
    <w:rsid w:val="00B031D5"/>
    <w:rsid w:val="00B031DE"/>
    <w:rsid w:val="00B032C1"/>
    <w:rsid w:val="00B03316"/>
    <w:rsid w:val="00B033BA"/>
    <w:rsid w:val="00B033C7"/>
    <w:rsid w:val="00B033FB"/>
    <w:rsid w:val="00B03425"/>
    <w:rsid w:val="00B03431"/>
    <w:rsid w:val="00B034C6"/>
    <w:rsid w:val="00B03561"/>
    <w:rsid w:val="00B03573"/>
    <w:rsid w:val="00B03584"/>
    <w:rsid w:val="00B036FF"/>
    <w:rsid w:val="00B037A8"/>
    <w:rsid w:val="00B03898"/>
    <w:rsid w:val="00B038AF"/>
    <w:rsid w:val="00B03954"/>
    <w:rsid w:val="00B03984"/>
    <w:rsid w:val="00B03A00"/>
    <w:rsid w:val="00B03B94"/>
    <w:rsid w:val="00B03BB5"/>
    <w:rsid w:val="00B03C19"/>
    <w:rsid w:val="00B03C4E"/>
    <w:rsid w:val="00B03C6C"/>
    <w:rsid w:val="00B03C8B"/>
    <w:rsid w:val="00B03CB9"/>
    <w:rsid w:val="00B03D24"/>
    <w:rsid w:val="00B03D46"/>
    <w:rsid w:val="00B03E23"/>
    <w:rsid w:val="00B03F27"/>
    <w:rsid w:val="00B03FAF"/>
    <w:rsid w:val="00B03FD2"/>
    <w:rsid w:val="00B04012"/>
    <w:rsid w:val="00B04086"/>
    <w:rsid w:val="00B040C1"/>
    <w:rsid w:val="00B040FC"/>
    <w:rsid w:val="00B041AB"/>
    <w:rsid w:val="00B041E8"/>
    <w:rsid w:val="00B04305"/>
    <w:rsid w:val="00B0430E"/>
    <w:rsid w:val="00B04379"/>
    <w:rsid w:val="00B04419"/>
    <w:rsid w:val="00B04435"/>
    <w:rsid w:val="00B04465"/>
    <w:rsid w:val="00B04500"/>
    <w:rsid w:val="00B04583"/>
    <w:rsid w:val="00B045AA"/>
    <w:rsid w:val="00B045DB"/>
    <w:rsid w:val="00B0469E"/>
    <w:rsid w:val="00B046D7"/>
    <w:rsid w:val="00B047E7"/>
    <w:rsid w:val="00B0481F"/>
    <w:rsid w:val="00B04842"/>
    <w:rsid w:val="00B04858"/>
    <w:rsid w:val="00B04868"/>
    <w:rsid w:val="00B04930"/>
    <w:rsid w:val="00B04963"/>
    <w:rsid w:val="00B04A5B"/>
    <w:rsid w:val="00B04AA4"/>
    <w:rsid w:val="00B04B0A"/>
    <w:rsid w:val="00B04B17"/>
    <w:rsid w:val="00B04B36"/>
    <w:rsid w:val="00B04B53"/>
    <w:rsid w:val="00B04B93"/>
    <w:rsid w:val="00B04BCA"/>
    <w:rsid w:val="00B04BE9"/>
    <w:rsid w:val="00B04C3B"/>
    <w:rsid w:val="00B04C5D"/>
    <w:rsid w:val="00B04C89"/>
    <w:rsid w:val="00B04CB1"/>
    <w:rsid w:val="00B04CFD"/>
    <w:rsid w:val="00B04D5E"/>
    <w:rsid w:val="00B04DFA"/>
    <w:rsid w:val="00B04E50"/>
    <w:rsid w:val="00B04E73"/>
    <w:rsid w:val="00B04F49"/>
    <w:rsid w:val="00B04F4A"/>
    <w:rsid w:val="00B04F5E"/>
    <w:rsid w:val="00B04FED"/>
    <w:rsid w:val="00B050CC"/>
    <w:rsid w:val="00B05101"/>
    <w:rsid w:val="00B0518B"/>
    <w:rsid w:val="00B051AA"/>
    <w:rsid w:val="00B051C9"/>
    <w:rsid w:val="00B0521F"/>
    <w:rsid w:val="00B05305"/>
    <w:rsid w:val="00B0532F"/>
    <w:rsid w:val="00B0536F"/>
    <w:rsid w:val="00B05413"/>
    <w:rsid w:val="00B054B9"/>
    <w:rsid w:val="00B0554B"/>
    <w:rsid w:val="00B05558"/>
    <w:rsid w:val="00B0559B"/>
    <w:rsid w:val="00B0567C"/>
    <w:rsid w:val="00B0574F"/>
    <w:rsid w:val="00B05792"/>
    <w:rsid w:val="00B0584D"/>
    <w:rsid w:val="00B05862"/>
    <w:rsid w:val="00B058F0"/>
    <w:rsid w:val="00B0591D"/>
    <w:rsid w:val="00B05954"/>
    <w:rsid w:val="00B05963"/>
    <w:rsid w:val="00B059A8"/>
    <w:rsid w:val="00B05B1F"/>
    <w:rsid w:val="00B05C1F"/>
    <w:rsid w:val="00B05C42"/>
    <w:rsid w:val="00B05CC6"/>
    <w:rsid w:val="00B05CFA"/>
    <w:rsid w:val="00B05D17"/>
    <w:rsid w:val="00B05DD3"/>
    <w:rsid w:val="00B05E41"/>
    <w:rsid w:val="00B05E6F"/>
    <w:rsid w:val="00B05ECA"/>
    <w:rsid w:val="00B05EE4"/>
    <w:rsid w:val="00B05EE5"/>
    <w:rsid w:val="00B05F44"/>
    <w:rsid w:val="00B05F88"/>
    <w:rsid w:val="00B06107"/>
    <w:rsid w:val="00B0614C"/>
    <w:rsid w:val="00B062D4"/>
    <w:rsid w:val="00B06329"/>
    <w:rsid w:val="00B063FA"/>
    <w:rsid w:val="00B06445"/>
    <w:rsid w:val="00B06446"/>
    <w:rsid w:val="00B06449"/>
    <w:rsid w:val="00B0648C"/>
    <w:rsid w:val="00B064B5"/>
    <w:rsid w:val="00B064DD"/>
    <w:rsid w:val="00B06660"/>
    <w:rsid w:val="00B066E9"/>
    <w:rsid w:val="00B067B3"/>
    <w:rsid w:val="00B067DC"/>
    <w:rsid w:val="00B067E2"/>
    <w:rsid w:val="00B06813"/>
    <w:rsid w:val="00B06843"/>
    <w:rsid w:val="00B06854"/>
    <w:rsid w:val="00B0698F"/>
    <w:rsid w:val="00B069C6"/>
    <w:rsid w:val="00B06A18"/>
    <w:rsid w:val="00B06A4B"/>
    <w:rsid w:val="00B06AC2"/>
    <w:rsid w:val="00B06AEE"/>
    <w:rsid w:val="00B06B20"/>
    <w:rsid w:val="00B06B48"/>
    <w:rsid w:val="00B06D57"/>
    <w:rsid w:val="00B06D5B"/>
    <w:rsid w:val="00B06D8F"/>
    <w:rsid w:val="00B06E10"/>
    <w:rsid w:val="00B06ECB"/>
    <w:rsid w:val="00B06F4D"/>
    <w:rsid w:val="00B06FDC"/>
    <w:rsid w:val="00B07056"/>
    <w:rsid w:val="00B07092"/>
    <w:rsid w:val="00B07097"/>
    <w:rsid w:val="00B070E0"/>
    <w:rsid w:val="00B07169"/>
    <w:rsid w:val="00B071AC"/>
    <w:rsid w:val="00B071BF"/>
    <w:rsid w:val="00B07259"/>
    <w:rsid w:val="00B072FB"/>
    <w:rsid w:val="00B07306"/>
    <w:rsid w:val="00B07320"/>
    <w:rsid w:val="00B07346"/>
    <w:rsid w:val="00B0743C"/>
    <w:rsid w:val="00B074A6"/>
    <w:rsid w:val="00B07552"/>
    <w:rsid w:val="00B07573"/>
    <w:rsid w:val="00B07580"/>
    <w:rsid w:val="00B07594"/>
    <w:rsid w:val="00B07656"/>
    <w:rsid w:val="00B076B3"/>
    <w:rsid w:val="00B07857"/>
    <w:rsid w:val="00B078A3"/>
    <w:rsid w:val="00B07920"/>
    <w:rsid w:val="00B07A07"/>
    <w:rsid w:val="00B07A23"/>
    <w:rsid w:val="00B07AC1"/>
    <w:rsid w:val="00B07AE5"/>
    <w:rsid w:val="00B07C30"/>
    <w:rsid w:val="00B07CF3"/>
    <w:rsid w:val="00B07DB6"/>
    <w:rsid w:val="00B07E93"/>
    <w:rsid w:val="00B07E9B"/>
    <w:rsid w:val="00B07F47"/>
    <w:rsid w:val="00B07FA5"/>
    <w:rsid w:val="00B07FEC"/>
    <w:rsid w:val="00B07FF7"/>
    <w:rsid w:val="00B10035"/>
    <w:rsid w:val="00B10054"/>
    <w:rsid w:val="00B10093"/>
    <w:rsid w:val="00B100E5"/>
    <w:rsid w:val="00B10103"/>
    <w:rsid w:val="00B10106"/>
    <w:rsid w:val="00B1010F"/>
    <w:rsid w:val="00B10197"/>
    <w:rsid w:val="00B101FE"/>
    <w:rsid w:val="00B1025B"/>
    <w:rsid w:val="00B10280"/>
    <w:rsid w:val="00B102B0"/>
    <w:rsid w:val="00B1031D"/>
    <w:rsid w:val="00B1032E"/>
    <w:rsid w:val="00B10353"/>
    <w:rsid w:val="00B10381"/>
    <w:rsid w:val="00B103A5"/>
    <w:rsid w:val="00B10430"/>
    <w:rsid w:val="00B104DB"/>
    <w:rsid w:val="00B10558"/>
    <w:rsid w:val="00B10563"/>
    <w:rsid w:val="00B106C2"/>
    <w:rsid w:val="00B106C6"/>
    <w:rsid w:val="00B106ED"/>
    <w:rsid w:val="00B10703"/>
    <w:rsid w:val="00B107AC"/>
    <w:rsid w:val="00B107C0"/>
    <w:rsid w:val="00B10922"/>
    <w:rsid w:val="00B10957"/>
    <w:rsid w:val="00B10999"/>
    <w:rsid w:val="00B109C2"/>
    <w:rsid w:val="00B10ADD"/>
    <w:rsid w:val="00B10B86"/>
    <w:rsid w:val="00B10D75"/>
    <w:rsid w:val="00B10DF8"/>
    <w:rsid w:val="00B10E5C"/>
    <w:rsid w:val="00B10F24"/>
    <w:rsid w:val="00B10F9A"/>
    <w:rsid w:val="00B11020"/>
    <w:rsid w:val="00B110AE"/>
    <w:rsid w:val="00B1112D"/>
    <w:rsid w:val="00B111E5"/>
    <w:rsid w:val="00B111F9"/>
    <w:rsid w:val="00B11266"/>
    <w:rsid w:val="00B11279"/>
    <w:rsid w:val="00B112B0"/>
    <w:rsid w:val="00B112C7"/>
    <w:rsid w:val="00B11342"/>
    <w:rsid w:val="00B11349"/>
    <w:rsid w:val="00B11383"/>
    <w:rsid w:val="00B11403"/>
    <w:rsid w:val="00B11415"/>
    <w:rsid w:val="00B11454"/>
    <w:rsid w:val="00B1147E"/>
    <w:rsid w:val="00B11554"/>
    <w:rsid w:val="00B1156E"/>
    <w:rsid w:val="00B115CF"/>
    <w:rsid w:val="00B115DE"/>
    <w:rsid w:val="00B11680"/>
    <w:rsid w:val="00B116AB"/>
    <w:rsid w:val="00B116AE"/>
    <w:rsid w:val="00B117C5"/>
    <w:rsid w:val="00B117CE"/>
    <w:rsid w:val="00B117DD"/>
    <w:rsid w:val="00B117E9"/>
    <w:rsid w:val="00B11825"/>
    <w:rsid w:val="00B118BC"/>
    <w:rsid w:val="00B11907"/>
    <w:rsid w:val="00B1190F"/>
    <w:rsid w:val="00B11923"/>
    <w:rsid w:val="00B11943"/>
    <w:rsid w:val="00B119D7"/>
    <w:rsid w:val="00B11A3B"/>
    <w:rsid w:val="00B11A9C"/>
    <w:rsid w:val="00B11B11"/>
    <w:rsid w:val="00B11B19"/>
    <w:rsid w:val="00B11B7E"/>
    <w:rsid w:val="00B11C29"/>
    <w:rsid w:val="00B11C57"/>
    <w:rsid w:val="00B11C5F"/>
    <w:rsid w:val="00B11D57"/>
    <w:rsid w:val="00B11F79"/>
    <w:rsid w:val="00B11F91"/>
    <w:rsid w:val="00B11FA6"/>
    <w:rsid w:val="00B11FAF"/>
    <w:rsid w:val="00B11FE3"/>
    <w:rsid w:val="00B12018"/>
    <w:rsid w:val="00B12026"/>
    <w:rsid w:val="00B12052"/>
    <w:rsid w:val="00B12053"/>
    <w:rsid w:val="00B12132"/>
    <w:rsid w:val="00B12137"/>
    <w:rsid w:val="00B121B2"/>
    <w:rsid w:val="00B121BB"/>
    <w:rsid w:val="00B1221D"/>
    <w:rsid w:val="00B1226E"/>
    <w:rsid w:val="00B1230C"/>
    <w:rsid w:val="00B12321"/>
    <w:rsid w:val="00B1232F"/>
    <w:rsid w:val="00B12379"/>
    <w:rsid w:val="00B123DE"/>
    <w:rsid w:val="00B12423"/>
    <w:rsid w:val="00B12468"/>
    <w:rsid w:val="00B124AD"/>
    <w:rsid w:val="00B12557"/>
    <w:rsid w:val="00B1255A"/>
    <w:rsid w:val="00B1276F"/>
    <w:rsid w:val="00B127DE"/>
    <w:rsid w:val="00B12825"/>
    <w:rsid w:val="00B1286D"/>
    <w:rsid w:val="00B128BC"/>
    <w:rsid w:val="00B12936"/>
    <w:rsid w:val="00B12969"/>
    <w:rsid w:val="00B1296E"/>
    <w:rsid w:val="00B12993"/>
    <w:rsid w:val="00B12A14"/>
    <w:rsid w:val="00B12A37"/>
    <w:rsid w:val="00B12A52"/>
    <w:rsid w:val="00B12B15"/>
    <w:rsid w:val="00B12B91"/>
    <w:rsid w:val="00B12BD1"/>
    <w:rsid w:val="00B12C02"/>
    <w:rsid w:val="00B12C12"/>
    <w:rsid w:val="00B12C5E"/>
    <w:rsid w:val="00B12D32"/>
    <w:rsid w:val="00B12D6F"/>
    <w:rsid w:val="00B12DFC"/>
    <w:rsid w:val="00B12E18"/>
    <w:rsid w:val="00B12F4F"/>
    <w:rsid w:val="00B12F66"/>
    <w:rsid w:val="00B13037"/>
    <w:rsid w:val="00B130E7"/>
    <w:rsid w:val="00B1313A"/>
    <w:rsid w:val="00B13158"/>
    <w:rsid w:val="00B13179"/>
    <w:rsid w:val="00B13182"/>
    <w:rsid w:val="00B1318A"/>
    <w:rsid w:val="00B131D5"/>
    <w:rsid w:val="00B131EE"/>
    <w:rsid w:val="00B1324F"/>
    <w:rsid w:val="00B132EE"/>
    <w:rsid w:val="00B1330C"/>
    <w:rsid w:val="00B13341"/>
    <w:rsid w:val="00B13376"/>
    <w:rsid w:val="00B13409"/>
    <w:rsid w:val="00B13416"/>
    <w:rsid w:val="00B13420"/>
    <w:rsid w:val="00B13459"/>
    <w:rsid w:val="00B1348D"/>
    <w:rsid w:val="00B13525"/>
    <w:rsid w:val="00B13542"/>
    <w:rsid w:val="00B135E9"/>
    <w:rsid w:val="00B13623"/>
    <w:rsid w:val="00B13690"/>
    <w:rsid w:val="00B136DE"/>
    <w:rsid w:val="00B13821"/>
    <w:rsid w:val="00B138E6"/>
    <w:rsid w:val="00B13A44"/>
    <w:rsid w:val="00B13A85"/>
    <w:rsid w:val="00B13ADF"/>
    <w:rsid w:val="00B13B76"/>
    <w:rsid w:val="00B13BB4"/>
    <w:rsid w:val="00B13BF1"/>
    <w:rsid w:val="00B13C09"/>
    <w:rsid w:val="00B13C3D"/>
    <w:rsid w:val="00B13C42"/>
    <w:rsid w:val="00B13C4A"/>
    <w:rsid w:val="00B13CAA"/>
    <w:rsid w:val="00B13D58"/>
    <w:rsid w:val="00B13D7E"/>
    <w:rsid w:val="00B13D80"/>
    <w:rsid w:val="00B13E72"/>
    <w:rsid w:val="00B13E85"/>
    <w:rsid w:val="00B13EB6"/>
    <w:rsid w:val="00B13EFD"/>
    <w:rsid w:val="00B13F96"/>
    <w:rsid w:val="00B13F98"/>
    <w:rsid w:val="00B1416D"/>
    <w:rsid w:val="00B141B6"/>
    <w:rsid w:val="00B141C1"/>
    <w:rsid w:val="00B1421B"/>
    <w:rsid w:val="00B143C0"/>
    <w:rsid w:val="00B143D4"/>
    <w:rsid w:val="00B143EC"/>
    <w:rsid w:val="00B14473"/>
    <w:rsid w:val="00B144E4"/>
    <w:rsid w:val="00B14574"/>
    <w:rsid w:val="00B145C0"/>
    <w:rsid w:val="00B14663"/>
    <w:rsid w:val="00B1468F"/>
    <w:rsid w:val="00B1474B"/>
    <w:rsid w:val="00B14779"/>
    <w:rsid w:val="00B1479E"/>
    <w:rsid w:val="00B147C3"/>
    <w:rsid w:val="00B147D5"/>
    <w:rsid w:val="00B1480C"/>
    <w:rsid w:val="00B14832"/>
    <w:rsid w:val="00B1483F"/>
    <w:rsid w:val="00B14875"/>
    <w:rsid w:val="00B14960"/>
    <w:rsid w:val="00B14981"/>
    <w:rsid w:val="00B149AB"/>
    <w:rsid w:val="00B14A47"/>
    <w:rsid w:val="00B14A7B"/>
    <w:rsid w:val="00B14AB1"/>
    <w:rsid w:val="00B14B15"/>
    <w:rsid w:val="00B14BEA"/>
    <w:rsid w:val="00B14CD8"/>
    <w:rsid w:val="00B14D18"/>
    <w:rsid w:val="00B14D98"/>
    <w:rsid w:val="00B14E05"/>
    <w:rsid w:val="00B14E5E"/>
    <w:rsid w:val="00B14E80"/>
    <w:rsid w:val="00B14E8C"/>
    <w:rsid w:val="00B14F82"/>
    <w:rsid w:val="00B14FA2"/>
    <w:rsid w:val="00B14FD1"/>
    <w:rsid w:val="00B14FE2"/>
    <w:rsid w:val="00B15075"/>
    <w:rsid w:val="00B15107"/>
    <w:rsid w:val="00B151E8"/>
    <w:rsid w:val="00B15219"/>
    <w:rsid w:val="00B1532C"/>
    <w:rsid w:val="00B15438"/>
    <w:rsid w:val="00B15508"/>
    <w:rsid w:val="00B155A5"/>
    <w:rsid w:val="00B1564E"/>
    <w:rsid w:val="00B156B1"/>
    <w:rsid w:val="00B156C0"/>
    <w:rsid w:val="00B156EE"/>
    <w:rsid w:val="00B15700"/>
    <w:rsid w:val="00B15720"/>
    <w:rsid w:val="00B1578F"/>
    <w:rsid w:val="00B158C7"/>
    <w:rsid w:val="00B158E8"/>
    <w:rsid w:val="00B15949"/>
    <w:rsid w:val="00B15C73"/>
    <w:rsid w:val="00B15C86"/>
    <w:rsid w:val="00B15C93"/>
    <w:rsid w:val="00B15CE5"/>
    <w:rsid w:val="00B15DFA"/>
    <w:rsid w:val="00B15E85"/>
    <w:rsid w:val="00B15F6B"/>
    <w:rsid w:val="00B15F82"/>
    <w:rsid w:val="00B16045"/>
    <w:rsid w:val="00B1610D"/>
    <w:rsid w:val="00B1616C"/>
    <w:rsid w:val="00B161CE"/>
    <w:rsid w:val="00B16213"/>
    <w:rsid w:val="00B1621D"/>
    <w:rsid w:val="00B162C1"/>
    <w:rsid w:val="00B162C2"/>
    <w:rsid w:val="00B1635A"/>
    <w:rsid w:val="00B163B5"/>
    <w:rsid w:val="00B16427"/>
    <w:rsid w:val="00B16428"/>
    <w:rsid w:val="00B16451"/>
    <w:rsid w:val="00B1646E"/>
    <w:rsid w:val="00B164B9"/>
    <w:rsid w:val="00B164D9"/>
    <w:rsid w:val="00B164F7"/>
    <w:rsid w:val="00B16573"/>
    <w:rsid w:val="00B16619"/>
    <w:rsid w:val="00B1666D"/>
    <w:rsid w:val="00B16711"/>
    <w:rsid w:val="00B16714"/>
    <w:rsid w:val="00B1673A"/>
    <w:rsid w:val="00B16763"/>
    <w:rsid w:val="00B167E6"/>
    <w:rsid w:val="00B1685F"/>
    <w:rsid w:val="00B1686D"/>
    <w:rsid w:val="00B16994"/>
    <w:rsid w:val="00B169CE"/>
    <w:rsid w:val="00B16A39"/>
    <w:rsid w:val="00B16AC4"/>
    <w:rsid w:val="00B16AD0"/>
    <w:rsid w:val="00B16B4B"/>
    <w:rsid w:val="00B16B9A"/>
    <w:rsid w:val="00B16BBD"/>
    <w:rsid w:val="00B16D16"/>
    <w:rsid w:val="00B16DA6"/>
    <w:rsid w:val="00B16DAE"/>
    <w:rsid w:val="00B16DC4"/>
    <w:rsid w:val="00B16E1A"/>
    <w:rsid w:val="00B16EBE"/>
    <w:rsid w:val="00B16EEC"/>
    <w:rsid w:val="00B16F29"/>
    <w:rsid w:val="00B16F5F"/>
    <w:rsid w:val="00B16FF4"/>
    <w:rsid w:val="00B17059"/>
    <w:rsid w:val="00B170AC"/>
    <w:rsid w:val="00B17142"/>
    <w:rsid w:val="00B1714B"/>
    <w:rsid w:val="00B1721F"/>
    <w:rsid w:val="00B172AF"/>
    <w:rsid w:val="00B172F5"/>
    <w:rsid w:val="00B173B5"/>
    <w:rsid w:val="00B173DB"/>
    <w:rsid w:val="00B17432"/>
    <w:rsid w:val="00B1745E"/>
    <w:rsid w:val="00B17513"/>
    <w:rsid w:val="00B176BD"/>
    <w:rsid w:val="00B177A4"/>
    <w:rsid w:val="00B1784F"/>
    <w:rsid w:val="00B17971"/>
    <w:rsid w:val="00B1799D"/>
    <w:rsid w:val="00B17A15"/>
    <w:rsid w:val="00B17A66"/>
    <w:rsid w:val="00B17A6E"/>
    <w:rsid w:val="00B17A8C"/>
    <w:rsid w:val="00B17AC8"/>
    <w:rsid w:val="00B17AE2"/>
    <w:rsid w:val="00B17B60"/>
    <w:rsid w:val="00B17C07"/>
    <w:rsid w:val="00B17C2F"/>
    <w:rsid w:val="00B17C59"/>
    <w:rsid w:val="00B17C89"/>
    <w:rsid w:val="00B17CB5"/>
    <w:rsid w:val="00B17D68"/>
    <w:rsid w:val="00B17D9A"/>
    <w:rsid w:val="00B17DF8"/>
    <w:rsid w:val="00B17F1E"/>
    <w:rsid w:val="00B17FD8"/>
    <w:rsid w:val="00B17FE0"/>
    <w:rsid w:val="00B20036"/>
    <w:rsid w:val="00B2008A"/>
    <w:rsid w:val="00B201D5"/>
    <w:rsid w:val="00B201F7"/>
    <w:rsid w:val="00B20251"/>
    <w:rsid w:val="00B20257"/>
    <w:rsid w:val="00B2025A"/>
    <w:rsid w:val="00B20291"/>
    <w:rsid w:val="00B20391"/>
    <w:rsid w:val="00B203A9"/>
    <w:rsid w:val="00B2047F"/>
    <w:rsid w:val="00B20492"/>
    <w:rsid w:val="00B204F7"/>
    <w:rsid w:val="00B2053B"/>
    <w:rsid w:val="00B2058E"/>
    <w:rsid w:val="00B20631"/>
    <w:rsid w:val="00B2069F"/>
    <w:rsid w:val="00B206A4"/>
    <w:rsid w:val="00B20723"/>
    <w:rsid w:val="00B20801"/>
    <w:rsid w:val="00B20876"/>
    <w:rsid w:val="00B2087D"/>
    <w:rsid w:val="00B20884"/>
    <w:rsid w:val="00B208FE"/>
    <w:rsid w:val="00B2095C"/>
    <w:rsid w:val="00B20992"/>
    <w:rsid w:val="00B209AE"/>
    <w:rsid w:val="00B20A36"/>
    <w:rsid w:val="00B20AD9"/>
    <w:rsid w:val="00B20AF1"/>
    <w:rsid w:val="00B20B05"/>
    <w:rsid w:val="00B20BBD"/>
    <w:rsid w:val="00B20BFD"/>
    <w:rsid w:val="00B20D4E"/>
    <w:rsid w:val="00B20DCF"/>
    <w:rsid w:val="00B20DDB"/>
    <w:rsid w:val="00B20E5E"/>
    <w:rsid w:val="00B20E85"/>
    <w:rsid w:val="00B20F7F"/>
    <w:rsid w:val="00B20FD0"/>
    <w:rsid w:val="00B20FD9"/>
    <w:rsid w:val="00B21085"/>
    <w:rsid w:val="00B210D6"/>
    <w:rsid w:val="00B21149"/>
    <w:rsid w:val="00B21289"/>
    <w:rsid w:val="00B21305"/>
    <w:rsid w:val="00B213DE"/>
    <w:rsid w:val="00B213E5"/>
    <w:rsid w:val="00B21487"/>
    <w:rsid w:val="00B2155C"/>
    <w:rsid w:val="00B2158A"/>
    <w:rsid w:val="00B21596"/>
    <w:rsid w:val="00B215F6"/>
    <w:rsid w:val="00B21716"/>
    <w:rsid w:val="00B21736"/>
    <w:rsid w:val="00B21754"/>
    <w:rsid w:val="00B21773"/>
    <w:rsid w:val="00B2184F"/>
    <w:rsid w:val="00B218E0"/>
    <w:rsid w:val="00B218FA"/>
    <w:rsid w:val="00B2190C"/>
    <w:rsid w:val="00B21976"/>
    <w:rsid w:val="00B219F8"/>
    <w:rsid w:val="00B219FD"/>
    <w:rsid w:val="00B21A21"/>
    <w:rsid w:val="00B21A93"/>
    <w:rsid w:val="00B21B53"/>
    <w:rsid w:val="00B21B75"/>
    <w:rsid w:val="00B21BBA"/>
    <w:rsid w:val="00B21C83"/>
    <w:rsid w:val="00B21DDD"/>
    <w:rsid w:val="00B21E37"/>
    <w:rsid w:val="00B21EE6"/>
    <w:rsid w:val="00B21F14"/>
    <w:rsid w:val="00B21F1B"/>
    <w:rsid w:val="00B21FFC"/>
    <w:rsid w:val="00B2201D"/>
    <w:rsid w:val="00B2202B"/>
    <w:rsid w:val="00B2215D"/>
    <w:rsid w:val="00B22188"/>
    <w:rsid w:val="00B222F4"/>
    <w:rsid w:val="00B2230E"/>
    <w:rsid w:val="00B22373"/>
    <w:rsid w:val="00B22447"/>
    <w:rsid w:val="00B22470"/>
    <w:rsid w:val="00B224A4"/>
    <w:rsid w:val="00B225B8"/>
    <w:rsid w:val="00B22648"/>
    <w:rsid w:val="00B2264B"/>
    <w:rsid w:val="00B2265C"/>
    <w:rsid w:val="00B2271C"/>
    <w:rsid w:val="00B22722"/>
    <w:rsid w:val="00B2273E"/>
    <w:rsid w:val="00B2277F"/>
    <w:rsid w:val="00B227AF"/>
    <w:rsid w:val="00B2285E"/>
    <w:rsid w:val="00B228BA"/>
    <w:rsid w:val="00B228C2"/>
    <w:rsid w:val="00B228C4"/>
    <w:rsid w:val="00B228F1"/>
    <w:rsid w:val="00B22A54"/>
    <w:rsid w:val="00B22A81"/>
    <w:rsid w:val="00B22A85"/>
    <w:rsid w:val="00B22AB5"/>
    <w:rsid w:val="00B22B3D"/>
    <w:rsid w:val="00B22B87"/>
    <w:rsid w:val="00B22B8F"/>
    <w:rsid w:val="00B22BAE"/>
    <w:rsid w:val="00B22C5C"/>
    <w:rsid w:val="00B22C98"/>
    <w:rsid w:val="00B22D77"/>
    <w:rsid w:val="00B22D8F"/>
    <w:rsid w:val="00B22E08"/>
    <w:rsid w:val="00B22F22"/>
    <w:rsid w:val="00B22F24"/>
    <w:rsid w:val="00B22F98"/>
    <w:rsid w:val="00B22FC0"/>
    <w:rsid w:val="00B2301F"/>
    <w:rsid w:val="00B23089"/>
    <w:rsid w:val="00B23093"/>
    <w:rsid w:val="00B230B1"/>
    <w:rsid w:val="00B2310D"/>
    <w:rsid w:val="00B2313F"/>
    <w:rsid w:val="00B23281"/>
    <w:rsid w:val="00B23292"/>
    <w:rsid w:val="00B232C9"/>
    <w:rsid w:val="00B23308"/>
    <w:rsid w:val="00B23379"/>
    <w:rsid w:val="00B233B7"/>
    <w:rsid w:val="00B23524"/>
    <w:rsid w:val="00B23555"/>
    <w:rsid w:val="00B2357C"/>
    <w:rsid w:val="00B2357E"/>
    <w:rsid w:val="00B235F1"/>
    <w:rsid w:val="00B23663"/>
    <w:rsid w:val="00B23701"/>
    <w:rsid w:val="00B23702"/>
    <w:rsid w:val="00B23721"/>
    <w:rsid w:val="00B2372E"/>
    <w:rsid w:val="00B237D2"/>
    <w:rsid w:val="00B237D7"/>
    <w:rsid w:val="00B23971"/>
    <w:rsid w:val="00B239B0"/>
    <w:rsid w:val="00B239C4"/>
    <w:rsid w:val="00B23A2A"/>
    <w:rsid w:val="00B23A32"/>
    <w:rsid w:val="00B23A69"/>
    <w:rsid w:val="00B23AB6"/>
    <w:rsid w:val="00B23AEF"/>
    <w:rsid w:val="00B23B78"/>
    <w:rsid w:val="00B23BC4"/>
    <w:rsid w:val="00B23C58"/>
    <w:rsid w:val="00B23DDE"/>
    <w:rsid w:val="00B23E4D"/>
    <w:rsid w:val="00B23E9C"/>
    <w:rsid w:val="00B23EA8"/>
    <w:rsid w:val="00B23F32"/>
    <w:rsid w:val="00B23FF2"/>
    <w:rsid w:val="00B24074"/>
    <w:rsid w:val="00B240C4"/>
    <w:rsid w:val="00B24140"/>
    <w:rsid w:val="00B2426F"/>
    <w:rsid w:val="00B24275"/>
    <w:rsid w:val="00B24293"/>
    <w:rsid w:val="00B242C9"/>
    <w:rsid w:val="00B2432E"/>
    <w:rsid w:val="00B2437E"/>
    <w:rsid w:val="00B24395"/>
    <w:rsid w:val="00B2444D"/>
    <w:rsid w:val="00B24451"/>
    <w:rsid w:val="00B244A4"/>
    <w:rsid w:val="00B24625"/>
    <w:rsid w:val="00B24716"/>
    <w:rsid w:val="00B24768"/>
    <w:rsid w:val="00B2476E"/>
    <w:rsid w:val="00B247EA"/>
    <w:rsid w:val="00B24878"/>
    <w:rsid w:val="00B24892"/>
    <w:rsid w:val="00B24953"/>
    <w:rsid w:val="00B24969"/>
    <w:rsid w:val="00B24A05"/>
    <w:rsid w:val="00B24A89"/>
    <w:rsid w:val="00B24AB1"/>
    <w:rsid w:val="00B24AB6"/>
    <w:rsid w:val="00B24ACC"/>
    <w:rsid w:val="00B24B3D"/>
    <w:rsid w:val="00B24B87"/>
    <w:rsid w:val="00B24B8C"/>
    <w:rsid w:val="00B24B8D"/>
    <w:rsid w:val="00B24BC3"/>
    <w:rsid w:val="00B24BDA"/>
    <w:rsid w:val="00B24C31"/>
    <w:rsid w:val="00B24C46"/>
    <w:rsid w:val="00B24D0D"/>
    <w:rsid w:val="00B24D31"/>
    <w:rsid w:val="00B24D5C"/>
    <w:rsid w:val="00B24DF7"/>
    <w:rsid w:val="00B24E0B"/>
    <w:rsid w:val="00B24F3B"/>
    <w:rsid w:val="00B24FAE"/>
    <w:rsid w:val="00B24FB0"/>
    <w:rsid w:val="00B25062"/>
    <w:rsid w:val="00B2510D"/>
    <w:rsid w:val="00B25128"/>
    <w:rsid w:val="00B251C1"/>
    <w:rsid w:val="00B25225"/>
    <w:rsid w:val="00B25235"/>
    <w:rsid w:val="00B2527C"/>
    <w:rsid w:val="00B252DF"/>
    <w:rsid w:val="00B2530B"/>
    <w:rsid w:val="00B25351"/>
    <w:rsid w:val="00B2538C"/>
    <w:rsid w:val="00B2543D"/>
    <w:rsid w:val="00B25452"/>
    <w:rsid w:val="00B2553A"/>
    <w:rsid w:val="00B25591"/>
    <w:rsid w:val="00B255F5"/>
    <w:rsid w:val="00B2564B"/>
    <w:rsid w:val="00B25656"/>
    <w:rsid w:val="00B25694"/>
    <w:rsid w:val="00B256DA"/>
    <w:rsid w:val="00B256EA"/>
    <w:rsid w:val="00B2571E"/>
    <w:rsid w:val="00B2572E"/>
    <w:rsid w:val="00B257C6"/>
    <w:rsid w:val="00B257FA"/>
    <w:rsid w:val="00B257FD"/>
    <w:rsid w:val="00B25827"/>
    <w:rsid w:val="00B258EE"/>
    <w:rsid w:val="00B25913"/>
    <w:rsid w:val="00B25919"/>
    <w:rsid w:val="00B25979"/>
    <w:rsid w:val="00B259B5"/>
    <w:rsid w:val="00B25BDA"/>
    <w:rsid w:val="00B25BEF"/>
    <w:rsid w:val="00B25C94"/>
    <w:rsid w:val="00B25DBE"/>
    <w:rsid w:val="00B25DD8"/>
    <w:rsid w:val="00B25E68"/>
    <w:rsid w:val="00B25F02"/>
    <w:rsid w:val="00B2603D"/>
    <w:rsid w:val="00B26047"/>
    <w:rsid w:val="00B260BB"/>
    <w:rsid w:val="00B260DE"/>
    <w:rsid w:val="00B26126"/>
    <w:rsid w:val="00B26199"/>
    <w:rsid w:val="00B261E0"/>
    <w:rsid w:val="00B261FC"/>
    <w:rsid w:val="00B2621F"/>
    <w:rsid w:val="00B262F1"/>
    <w:rsid w:val="00B26423"/>
    <w:rsid w:val="00B26497"/>
    <w:rsid w:val="00B264AC"/>
    <w:rsid w:val="00B264CE"/>
    <w:rsid w:val="00B264EA"/>
    <w:rsid w:val="00B26549"/>
    <w:rsid w:val="00B266AA"/>
    <w:rsid w:val="00B26717"/>
    <w:rsid w:val="00B26747"/>
    <w:rsid w:val="00B26779"/>
    <w:rsid w:val="00B2679C"/>
    <w:rsid w:val="00B267F2"/>
    <w:rsid w:val="00B26815"/>
    <w:rsid w:val="00B26840"/>
    <w:rsid w:val="00B268BB"/>
    <w:rsid w:val="00B268E7"/>
    <w:rsid w:val="00B2691D"/>
    <w:rsid w:val="00B26959"/>
    <w:rsid w:val="00B26963"/>
    <w:rsid w:val="00B269A0"/>
    <w:rsid w:val="00B26A15"/>
    <w:rsid w:val="00B26A95"/>
    <w:rsid w:val="00B26B74"/>
    <w:rsid w:val="00B26C70"/>
    <w:rsid w:val="00B26C8C"/>
    <w:rsid w:val="00B26CE3"/>
    <w:rsid w:val="00B26D12"/>
    <w:rsid w:val="00B26D2D"/>
    <w:rsid w:val="00B26E58"/>
    <w:rsid w:val="00B26EE1"/>
    <w:rsid w:val="00B2709D"/>
    <w:rsid w:val="00B2710A"/>
    <w:rsid w:val="00B2715A"/>
    <w:rsid w:val="00B271C1"/>
    <w:rsid w:val="00B27267"/>
    <w:rsid w:val="00B27268"/>
    <w:rsid w:val="00B273AA"/>
    <w:rsid w:val="00B273FD"/>
    <w:rsid w:val="00B2744E"/>
    <w:rsid w:val="00B27499"/>
    <w:rsid w:val="00B274AE"/>
    <w:rsid w:val="00B27521"/>
    <w:rsid w:val="00B275C1"/>
    <w:rsid w:val="00B27612"/>
    <w:rsid w:val="00B2766D"/>
    <w:rsid w:val="00B276D0"/>
    <w:rsid w:val="00B27731"/>
    <w:rsid w:val="00B27746"/>
    <w:rsid w:val="00B277F6"/>
    <w:rsid w:val="00B27850"/>
    <w:rsid w:val="00B27883"/>
    <w:rsid w:val="00B2793C"/>
    <w:rsid w:val="00B27999"/>
    <w:rsid w:val="00B27A2E"/>
    <w:rsid w:val="00B27CEF"/>
    <w:rsid w:val="00B27D0C"/>
    <w:rsid w:val="00B27D84"/>
    <w:rsid w:val="00B27DB6"/>
    <w:rsid w:val="00B27DB8"/>
    <w:rsid w:val="00B27DFB"/>
    <w:rsid w:val="00B27EDE"/>
    <w:rsid w:val="00B27EFE"/>
    <w:rsid w:val="00B27F75"/>
    <w:rsid w:val="00B27F8D"/>
    <w:rsid w:val="00B27FD8"/>
    <w:rsid w:val="00B30035"/>
    <w:rsid w:val="00B3008E"/>
    <w:rsid w:val="00B30105"/>
    <w:rsid w:val="00B301FC"/>
    <w:rsid w:val="00B3022C"/>
    <w:rsid w:val="00B30377"/>
    <w:rsid w:val="00B30388"/>
    <w:rsid w:val="00B303F7"/>
    <w:rsid w:val="00B3040D"/>
    <w:rsid w:val="00B30467"/>
    <w:rsid w:val="00B30480"/>
    <w:rsid w:val="00B304AA"/>
    <w:rsid w:val="00B3052F"/>
    <w:rsid w:val="00B3058D"/>
    <w:rsid w:val="00B305A2"/>
    <w:rsid w:val="00B306CF"/>
    <w:rsid w:val="00B30743"/>
    <w:rsid w:val="00B3074B"/>
    <w:rsid w:val="00B307C2"/>
    <w:rsid w:val="00B307DB"/>
    <w:rsid w:val="00B30802"/>
    <w:rsid w:val="00B3081D"/>
    <w:rsid w:val="00B308A1"/>
    <w:rsid w:val="00B308B9"/>
    <w:rsid w:val="00B308EC"/>
    <w:rsid w:val="00B30947"/>
    <w:rsid w:val="00B309BD"/>
    <w:rsid w:val="00B30A6A"/>
    <w:rsid w:val="00B30A78"/>
    <w:rsid w:val="00B30AA3"/>
    <w:rsid w:val="00B30B44"/>
    <w:rsid w:val="00B30B9F"/>
    <w:rsid w:val="00B30C8E"/>
    <w:rsid w:val="00B30D61"/>
    <w:rsid w:val="00B30D94"/>
    <w:rsid w:val="00B30E51"/>
    <w:rsid w:val="00B30E53"/>
    <w:rsid w:val="00B30E7E"/>
    <w:rsid w:val="00B30F15"/>
    <w:rsid w:val="00B30F24"/>
    <w:rsid w:val="00B30F3A"/>
    <w:rsid w:val="00B30FA4"/>
    <w:rsid w:val="00B310DC"/>
    <w:rsid w:val="00B3112F"/>
    <w:rsid w:val="00B311AD"/>
    <w:rsid w:val="00B31279"/>
    <w:rsid w:val="00B31287"/>
    <w:rsid w:val="00B31337"/>
    <w:rsid w:val="00B31370"/>
    <w:rsid w:val="00B31424"/>
    <w:rsid w:val="00B3143C"/>
    <w:rsid w:val="00B3145C"/>
    <w:rsid w:val="00B314B9"/>
    <w:rsid w:val="00B314E0"/>
    <w:rsid w:val="00B314E2"/>
    <w:rsid w:val="00B31558"/>
    <w:rsid w:val="00B315B9"/>
    <w:rsid w:val="00B315BC"/>
    <w:rsid w:val="00B31609"/>
    <w:rsid w:val="00B3162C"/>
    <w:rsid w:val="00B31793"/>
    <w:rsid w:val="00B317E5"/>
    <w:rsid w:val="00B31893"/>
    <w:rsid w:val="00B31913"/>
    <w:rsid w:val="00B31954"/>
    <w:rsid w:val="00B31A74"/>
    <w:rsid w:val="00B31AD9"/>
    <w:rsid w:val="00B31B3C"/>
    <w:rsid w:val="00B31D0B"/>
    <w:rsid w:val="00B31D75"/>
    <w:rsid w:val="00B31D7D"/>
    <w:rsid w:val="00B31E38"/>
    <w:rsid w:val="00B31F51"/>
    <w:rsid w:val="00B32084"/>
    <w:rsid w:val="00B320AB"/>
    <w:rsid w:val="00B32115"/>
    <w:rsid w:val="00B32137"/>
    <w:rsid w:val="00B321C9"/>
    <w:rsid w:val="00B321DE"/>
    <w:rsid w:val="00B3230C"/>
    <w:rsid w:val="00B323AD"/>
    <w:rsid w:val="00B323FC"/>
    <w:rsid w:val="00B3240D"/>
    <w:rsid w:val="00B32448"/>
    <w:rsid w:val="00B324DA"/>
    <w:rsid w:val="00B32546"/>
    <w:rsid w:val="00B32568"/>
    <w:rsid w:val="00B32596"/>
    <w:rsid w:val="00B325BA"/>
    <w:rsid w:val="00B32649"/>
    <w:rsid w:val="00B32712"/>
    <w:rsid w:val="00B3274A"/>
    <w:rsid w:val="00B32765"/>
    <w:rsid w:val="00B32783"/>
    <w:rsid w:val="00B32786"/>
    <w:rsid w:val="00B32798"/>
    <w:rsid w:val="00B327D4"/>
    <w:rsid w:val="00B327E5"/>
    <w:rsid w:val="00B328BB"/>
    <w:rsid w:val="00B328E3"/>
    <w:rsid w:val="00B32917"/>
    <w:rsid w:val="00B329F1"/>
    <w:rsid w:val="00B32A0F"/>
    <w:rsid w:val="00B32A5F"/>
    <w:rsid w:val="00B32A8B"/>
    <w:rsid w:val="00B32AD5"/>
    <w:rsid w:val="00B32C4C"/>
    <w:rsid w:val="00B32CFB"/>
    <w:rsid w:val="00B32D62"/>
    <w:rsid w:val="00B32DC5"/>
    <w:rsid w:val="00B32DC9"/>
    <w:rsid w:val="00B32E3E"/>
    <w:rsid w:val="00B32E5F"/>
    <w:rsid w:val="00B32F01"/>
    <w:rsid w:val="00B32F46"/>
    <w:rsid w:val="00B3301E"/>
    <w:rsid w:val="00B33115"/>
    <w:rsid w:val="00B33180"/>
    <w:rsid w:val="00B332FD"/>
    <w:rsid w:val="00B33325"/>
    <w:rsid w:val="00B333F4"/>
    <w:rsid w:val="00B334B2"/>
    <w:rsid w:val="00B334B5"/>
    <w:rsid w:val="00B334D8"/>
    <w:rsid w:val="00B334F5"/>
    <w:rsid w:val="00B33525"/>
    <w:rsid w:val="00B33560"/>
    <w:rsid w:val="00B3364B"/>
    <w:rsid w:val="00B336DA"/>
    <w:rsid w:val="00B33762"/>
    <w:rsid w:val="00B337AF"/>
    <w:rsid w:val="00B337B1"/>
    <w:rsid w:val="00B33836"/>
    <w:rsid w:val="00B3385B"/>
    <w:rsid w:val="00B3385F"/>
    <w:rsid w:val="00B338B3"/>
    <w:rsid w:val="00B33912"/>
    <w:rsid w:val="00B3392B"/>
    <w:rsid w:val="00B339C5"/>
    <w:rsid w:val="00B339D3"/>
    <w:rsid w:val="00B33B85"/>
    <w:rsid w:val="00B33C33"/>
    <w:rsid w:val="00B33C58"/>
    <w:rsid w:val="00B33C81"/>
    <w:rsid w:val="00B33CD1"/>
    <w:rsid w:val="00B33CD4"/>
    <w:rsid w:val="00B33CD7"/>
    <w:rsid w:val="00B33CFA"/>
    <w:rsid w:val="00B33D1D"/>
    <w:rsid w:val="00B33D86"/>
    <w:rsid w:val="00B33DB8"/>
    <w:rsid w:val="00B33DBB"/>
    <w:rsid w:val="00B33E3A"/>
    <w:rsid w:val="00B34037"/>
    <w:rsid w:val="00B34063"/>
    <w:rsid w:val="00B34074"/>
    <w:rsid w:val="00B34103"/>
    <w:rsid w:val="00B3416F"/>
    <w:rsid w:val="00B3418F"/>
    <w:rsid w:val="00B34192"/>
    <w:rsid w:val="00B34199"/>
    <w:rsid w:val="00B3426E"/>
    <w:rsid w:val="00B3442E"/>
    <w:rsid w:val="00B34482"/>
    <w:rsid w:val="00B344AB"/>
    <w:rsid w:val="00B344CE"/>
    <w:rsid w:val="00B3451B"/>
    <w:rsid w:val="00B34523"/>
    <w:rsid w:val="00B34719"/>
    <w:rsid w:val="00B34776"/>
    <w:rsid w:val="00B347C7"/>
    <w:rsid w:val="00B347F7"/>
    <w:rsid w:val="00B348F9"/>
    <w:rsid w:val="00B3495A"/>
    <w:rsid w:val="00B349DA"/>
    <w:rsid w:val="00B34A62"/>
    <w:rsid w:val="00B34A66"/>
    <w:rsid w:val="00B34A9D"/>
    <w:rsid w:val="00B34ADD"/>
    <w:rsid w:val="00B34AF7"/>
    <w:rsid w:val="00B34B3E"/>
    <w:rsid w:val="00B34B7C"/>
    <w:rsid w:val="00B34BC2"/>
    <w:rsid w:val="00B34C07"/>
    <w:rsid w:val="00B34C6F"/>
    <w:rsid w:val="00B34D94"/>
    <w:rsid w:val="00B34DAD"/>
    <w:rsid w:val="00B34EBA"/>
    <w:rsid w:val="00B35062"/>
    <w:rsid w:val="00B350EF"/>
    <w:rsid w:val="00B350FC"/>
    <w:rsid w:val="00B35193"/>
    <w:rsid w:val="00B351B2"/>
    <w:rsid w:val="00B351B8"/>
    <w:rsid w:val="00B351CD"/>
    <w:rsid w:val="00B351D1"/>
    <w:rsid w:val="00B35212"/>
    <w:rsid w:val="00B35281"/>
    <w:rsid w:val="00B352EA"/>
    <w:rsid w:val="00B353A0"/>
    <w:rsid w:val="00B353E5"/>
    <w:rsid w:val="00B3545C"/>
    <w:rsid w:val="00B3549F"/>
    <w:rsid w:val="00B354CF"/>
    <w:rsid w:val="00B35514"/>
    <w:rsid w:val="00B35603"/>
    <w:rsid w:val="00B35614"/>
    <w:rsid w:val="00B3564C"/>
    <w:rsid w:val="00B35703"/>
    <w:rsid w:val="00B35751"/>
    <w:rsid w:val="00B35850"/>
    <w:rsid w:val="00B358B4"/>
    <w:rsid w:val="00B358FB"/>
    <w:rsid w:val="00B359AD"/>
    <w:rsid w:val="00B359F2"/>
    <w:rsid w:val="00B35A0A"/>
    <w:rsid w:val="00B35A11"/>
    <w:rsid w:val="00B35A94"/>
    <w:rsid w:val="00B35AE3"/>
    <w:rsid w:val="00B35B26"/>
    <w:rsid w:val="00B35BDA"/>
    <w:rsid w:val="00B35C88"/>
    <w:rsid w:val="00B35CB2"/>
    <w:rsid w:val="00B35E29"/>
    <w:rsid w:val="00B35EB3"/>
    <w:rsid w:val="00B35F1D"/>
    <w:rsid w:val="00B35F60"/>
    <w:rsid w:val="00B360A9"/>
    <w:rsid w:val="00B36151"/>
    <w:rsid w:val="00B36203"/>
    <w:rsid w:val="00B36332"/>
    <w:rsid w:val="00B36401"/>
    <w:rsid w:val="00B3645B"/>
    <w:rsid w:val="00B364E8"/>
    <w:rsid w:val="00B36551"/>
    <w:rsid w:val="00B3658D"/>
    <w:rsid w:val="00B365AB"/>
    <w:rsid w:val="00B3665D"/>
    <w:rsid w:val="00B3667B"/>
    <w:rsid w:val="00B366A3"/>
    <w:rsid w:val="00B366DF"/>
    <w:rsid w:val="00B36829"/>
    <w:rsid w:val="00B36851"/>
    <w:rsid w:val="00B368AD"/>
    <w:rsid w:val="00B369C3"/>
    <w:rsid w:val="00B36A3F"/>
    <w:rsid w:val="00B36B00"/>
    <w:rsid w:val="00B36B0A"/>
    <w:rsid w:val="00B36B13"/>
    <w:rsid w:val="00B36B98"/>
    <w:rsid w:val="00B36BA6"/>
    <w:rsid w:val="00B36BDF"/>
    <w:rsid w:val="00B36C0D"/>
    <w:rsid w:val="00B36D14"/>
    <w:rsid w:val="00B36DD6"/>
    <w:rsid w:val="00B36DED"/>
    <w:rsid w:val="00B36DF2"/>
    <w:rsid w:val="00B36E04"/>
    <w:rsid w:val="00B36F0E"/>
    <w:rsid w:val="00B37093"/>
    <w:rsid w:val="00B3709C"/>
    <w:rsid w:val="00B371BF"/>
    <w:rsid w:val="00B373DB"/>
    <w:rsid w:val="00B37537"/>
    <w:rsid w:val="00B37675"/>
    <w:rsid w:val="00B3768B"/>
    <w:rsid w:val="00B376D9"/>
    <w:rsid w:val="00B3779E"/>
    <w:rsid w:val="00B37939"/>
    <w:rsid w:val="00B379A3"/>
    <w:rsid w:val="00B37A10"/>
    <w:rsid w:val="00B37A3C"/>
    <w:rsid w:val="00B37A69"/>
    <w:rsid w:val="00B37B1A"/>
    <w:rsid w:val="00B37B8B"/>
    <w:rsid w:val="00B37C34"/>
    <w:rsid w:val="00B37C37"/>
    <w:rsid w:val="00B37C52"/>
    <w:rsid w:val="00B37CAF"/>
    <w:rsid w:val="00B37CEC"/>
    <w:rsid w:val="00B37D6A"/>
    <w:rsid w:val="00B37DB8"/>
    <w:rsid w:val="00B37F01"/>
    <w:rsid w:val="00B37F58"/>
    <w:rsid w:val="00B37FF1"/>
    <w:rsid w:val="00B37FF6"/>
    <w:rsid w:val="00B37FF8"/>
    <w:rsid w:val="00B4000F"/>
    <w:rsid w:val="00B40064"/>
    <w:rsid w:val="00B40095"/>
    <w:rsid w:val="00B400A3"/>
    <w:rsid w:val="00B40139"/>
    <w:rsid w:val="00B4014F"/>
    <w:rsid w:val="00B40190"/>
    <w:rsid w:val="00B401F6"/>
    <w:rsid w:val="00B4027A"/>
    <w:rsid w:val="00B40298"/>
    <w:rsid w:val="00B4034E"/>
    <w:rsid w:val="00B4036A"/>
    <w:rsid w:val="00B403C9"/>
    <w:rsid w:val="00B40427"/>
    <w:rsid w:val="00B40439"/>
    <w:rsid w:val="00B40446"/>
    <w:rsid w:val="00B404BE"/>
    <w:rsid w:val="00B404C8"/>
    <w:rsid w:val="00B40500"/>
    <w:rsid w:val="00B4051D"/>
    <w:rsid w:val="00B40570"/>
    <w:rsid w:val="00B40576"/>
    <w:rsid w:val="00B40595"/>
    <w:rsid w:val="00B405FC"/>
    <w:rsid w:val="00B40634"/>
    <w:rsid w:val="00B406A2"/>
    <w:rsid w:val="00B40745"/>
    <w:rsid w:val="00B40762"/>
    <w:rsid w:val="00B40942"/>
    <w:rsid w:val="00B40999"/>
    <w:rsid w:val="00B409DB"/>
    <w:rsid w:val="00B409ED"/>
    <w:rsid w:val="00B409FC"/>
    <w:rsid w:val="00B40A1C"/>
    <w:rsid w:val="00B40A25"/>
    <w:rsid w:val="00B40B8A"/>
    <w:rsid w:val="00B40B92"/>
    <w:rsid w:val="00B40B9C"/>
    <w:rsid w:val="00B40D5A"/>
    <w:rsid w:val="00B40D60"/>
    <w:rsid w:val="00B40DB9"/>
    <w:rsid w:val="00B40DF4"/>
    <w:rsid w:val="00B40F05"/>
    <w:rsid w:val="00B410B5"/>
    <w:rsid w:val="00B412F5"/>
    <w:rsid w:val="00B4130A"/>
    <w:rsid w:val="00B414DF"/>
    <w:rsid w:val="00B41539"/>
    <w:rsid w:val="00B4159B"/>
    <w:rsid w:val="00B415B0"/>
    <w:rsid w:val="00B41620"/>
    <w:rsid w:val="00B416CF"/>
    <w:rsid w:val="00B416D2"/>
    <w:rsid w:val="00B416D9"/>
    <w:rsid w:val="00B416ED"/>
    <w:rsid w:val="00B41714"/>
    <w:rsid w:val="00B4186F"/>
    <w:rsid w:val="00B419C5"/>
    <w:rsid w:val="00B419E4"/>
    <w:rsid w:val="00B41A32"/>
    <w:rsid w:val="00B41A50"/>
    <w:rsid w:val="00B41B25"/>
    <w:rsid w:val="00B41B3C"/>
    <w:rsid w:val="00B41B3E"/>
    <w:rsid w:val="00B41B64"/>
    <w:rsid w:val="00B41BA9"/>
    <w:rsid w:val="00B41BC6"/>
    <w:rsid w:val="00B41C02"/>
    <w:rsid w:val="00B41D55"/>
    <w:rsid w:val="00B41DF9"/>
    <w:rsid w:val="00B41E6D"/>
    <w:rsid w:val="00B41FB3"/>
    <w:rsid w:val="00B41FF5"/>
    <w:rsid w:val="00B420A5"/>
    <w:rsid w:val="00B420B6"/>
    <w:rsid w:val="00B420C5"/>
    <w:rsid w:val="00B420C8"/>
    <w:rsid w:val="00B420D4"/>
    <w:rsid w:val="00B42144"/>
    <w:rsid w:val="00B4215C"/>
    <w:rsid w:val="00B42174"/>
    <w:rsid w:val="00B4219C"/>
    <w:rsid w:val="00B42208"/>
    <w:rsid w:val="00B422DB"/>
    <w:rsid w:val="00B42419"/>
    <w:rsid w:val="00B4255D"/>
    <w:rsid w:val="00B425A2"/>
    <w:rsid w:val="00B426F0"/>
    <w:rsid w:val="00B4270D"/>
    <w:rsid w:val="00B42809"/>
    <w:rsid w:val="00B4281D"/>
    <w:rsid w:val="00B4285C"/>
    <w:rsid w:val="00B428C3"/>
    <w:rsid w:val="00B4292C"/>
    <w:rsid w:val="00B42995"/>
    <w:rsid w:val="00B42996"/>
    <w:rsid w:val="00B429BA"/>
    <w:rsid w:val="00B42A47"/>
    <w:rsid w:val="00B42A78"/>
    <w:rsid w:val="00B42A86"/>
    <w:rsid w:val="00B42B58"/>
    <w:rsid w:val="00B42BA8"/>
    <w:rsid w:val="00B42C84"/>
    <w:rsid w:val="00B42C8F"/>
    <w:rsid w:val="00B42C98"/>
    <w:rsid w:val="00B42C9B"/>
    <w:rsid w:val="00B42CD8"/>
    <w:rsid w:val="00B42D09"/>
    <w:rsid w:val="00B42D1D"/>
    <w:rsid w:val="00B42DCC"/>
    <w:rsid w:val="00B42E06"/>
    <w:rsid w:val="00B42E3F"/>
    <w:rsid w:val="00B42E50"/>
    <w:rsid w:val="00B42E5C"/>
    <w:rsid w:val="00B4302A"/>
    <w:rsid w:val="00B43085"/>
    <w:rsid w:val="00B430A9"/>
    <w:rsid w:val="00B430C1"/>
    <w:rsid w:val="00B43162"/>
    <w:rsid w:val="00B4323B"/>
    <w:rsid w:val="00B4326B"/>
    <w:rsid w:val="00B4329E"/>
    <w:rsid w:val="00B43324"/>
    <w:rsid w:val="00B4333C"/>
    <w:rsid w:val="00B4355A"/>
    <w:rsid w:val="00B435CE"/>
    <w:rsid w:val="00B43603"/>
    <w:rsid w:val="00B436F2"/>
    <w:rsid w:val="00B4375A"/>
    <w:rsid w:val="00B43781"/>
    <w:rsid w:val="00B4392F"/>
    <w:rsid w:val="00B439EE"/>
    <w:rsid w:val="00B43A5A"/>
    <w:rsid w:val="00B43A78"/>
    <w:rsid w:val="00B43ADD"/>
    <w:rsid w:val="00B43C26"/>
    <w:rsid w:val="00B43CA9"/>
    <w:rsid w:val="00B43D04"/>
    <w:rsid w:val="00B43D57"/>
    <w:rsid w:val="00B43DEC"/>
    <w:rsid w:val="00B44072"/>
    <w:rsid w:val="00B440AC"/>
    <w:rsid w:val="00B440EB"/>
    <w:rsid w:val="00B4413B"/>
    <w:rsid w:val="00B44195"/>
    <w:rsid w:val="00B441F1"/>
    <w:rsid w:val="00B44261"/>
    <w:rsid w:val="00B44282"/>
    <w:rsid w:val="00B4436F"/>
    <w:rsid w:val="00B44376"/>
    <w:rsid w:val="00B44417"/>
    <w:rsid w:val="00B44419"/>
    <w:rsid w:val="00B4449A"/>
    <w:rsid w:val="00B444D9"/>
    <w:rsid w:val="00B44666"/>
    <w:rsid w:val="00B44700"/>
    <w:rsid w:val="00B44715"/>
    <w:rsid w:val="00B44768"/>
    <w:rsid w:val="00B4477E"/>
    <w:rsid w:val="00B447F3"/>
    <w:rsid w:val="00B44839"/>
    <w:rsid w:val="00B448D6"/>
    <w:rsid w:val="00B44945"/>
    <w:rsid w:val="00B44AA6"/>
    <w:rsid w:val="00B44AE3"/>
    <w:rsid w:val="00B44C07"/>
    <w:rsid w:val="00B44C9C"/>
    <w:rsid w:val="00B44D53"/>
    <w:rsid w:val="00B44D79"/>
    <w:rsid w:val="00B44D7C"/>
    <w:rsid w:val="00B44D8F"/>
    <w:rsid w:val="00B44EC2"/>
    <w:rsid w:val="00B44ECE"/>
    <w:rsid w:val="00B45183"/>
    <w:rsid w:val="00B4523D"/>
    <w:rsid w:val="00B452DD"/>
    <w:rsid w:val="00B45409"/>
    <w:rsid w:val="00B45420"/>
    <w:rsid w:val="00B45578"/>
    <w:rsid w:val="00B455CE"/>
    <w:rsid w:val="00B45683"/>
    <w:rsid w:val="00B456B5"/>
    <w:rsid w:val="00B4586B"/>
    <w:rsid w:val="00B45872"/>
    <w:rsid w:val="00B458BB"/>
    <w:rsid w:val="00B458C6"/>
    <w:rsid w:val="00B45A3D"/>
    <w:rsid w:val="00B45A58"/>
    <w:rsid w:val="00B45A98"/>
    <w:rsid w:val="00B45B29"/>
    <w:rsid w:val="00B45B6A"/>
    <w:rsid w:val="00B45C23"/>
    <w:rsid w:val="00B45C4E"/>
    <w:rsid w:val="00B45CAF"/>
    <w:rsid w:val="00B45D18"/>
    <w:rsid w:val="00B45DD0"/>
    <w:rsid w:val="00B45E14"/>
    <w:rsid w:val="00B45FC6"/>
    <w:rsid w:val="00B4606C"/>
    <w:rsid w:val="00B46098"/>
    <w:rsid w:val="00B461A0"/>
    <w:rsid w:val="00B46484"/>
    <w:rsid w:val="00B46510"/>
    <w:rsid w:val="00B46577"/>
    <w:rsid w:val="00B465CD"/>
    <w:rsid w:val="00B46600"/>
    <w:rsid w:val="00B4660D"/>
    <w:rsid w:val="00B466DF"/>
    <w:rsid w:val="00B466EC"/>
    <w:rsid w:val="00B46750"/>
    <w:rsid w:val="00B46770"/>
    <w:rsid w:val="00B46791"/>
    <w:rsid w:val="00B46877"/>
    <w:rsid w:val="00B46896"/>
    <w:rsid w:val="00B46921"/>
    <w:rsid w:val="00B46923"/>
    <w:rsid w:val="00B46963"/>
    <w:rsid w:val="00B469ED"/>
    <w:rsid w:val="00B46A6A"/>
    <w:rsid w:val="00B46A96"/>
    <w:rsid w:val="00B46AC0"/>
    <w:rsid w:val="00B46BE7"/>
    <w:rsid w:val="00B46C78"/>
    <w:rsid w:val="00B46C8E"/>
    <w:rsid w:val="00B46CB6"/>
    <w:rsid w:val="00B46CE2"/>
    <w:rsid w:val="00B46CF2"/>
    <w:rsid w:val="00B46DA5"/>
    <w:rsid w:val="00B46DCA"/>
    <w:rsid w:val="00B46E36"/>
    <w:rsid w:val="00B46E5D"/>
    <w:rsid w:val="00B46EE5"/>
    <w:rsid w:val="00B46F8A"/>
    <w:rsid w:val="00B46F9B"/>
    <w:rsid w:val="00B47040"/>
    <w:rsid w:val="00B4708D"/>
    <w:rsid w:val="00B470DD"/>
    <w:rsid w:val="00B470E4"/>
    <w:rsid w:val="00B4715C"/>
    <w:rsid w:val="00B471A8"/>
    <w:rsid w:val="00B4723D"/>
    <w:rsid w:val="00B472D9"/>
    <w:rsid w:val="00B4732C"/>
    <w:rsid w:val="00B47346"/>
    <w:rsid w:val="00B473B7"/>
    <w:rsid w:val="00B473BD"/>
    <w:rsid w:val="00B474F7"/>
    <w:rsid w:val="00B47511"/>
    <w:rsid w:val="00B4754D"/>
    <w:rsid w:val="00B4759E"/>
    <w:rsid w:val="00B475AE"/>
    <w:rsid w:val="00B475C9"/>
    <w:rsid w:val="00B475D2"/>
    <w:rsid w:val="00B475DE"/>
    <w:rsid w:val="00B47696"/>
    <w:rsid w:val="00B4779C"/>
    <w:rsid w:val="00B47813"/>
    <w:rsid w:val="00B47831"/>
    <w:rsid w:val="00B4783B"/>
    <w:rsid w:val="00B47853"/>
    <w:rsid w:val="00B4788C"/>
    <w:rsid w:val="00B47896"/>
    <w:rsid w:val="00B478D8"/>
    <w:rsid w:val="00B478E0"/>
    <w:rsid w:val="00B47A45"/>
    <w:rsid w:val="00B47A5D"/>
    <w:rsid w:val="00B47B8F"/>
    <w:rsid w:val="00B47C29"/>
    <w:rsid w:val="00B47D48"/>
    <w:rsid w:val="00B47D96"/>
    <w:rsid w:val="00B47DAB"/>
    <w:rsid w:val="00B47DDF"/>
    <w:rsid w:val="00B47E0B"/>
    <w:rsid w:val="00B47E62"/>
    <w:rsid w:val="00B47EA0"/>
    <w:rsid w:val="00B47F25"/>
    <w:rsid w:val="00B47FA2"/>
    <w:rsid w:val="00B500D2"/>
    <w:rsid w:val="00B50124"/>
    <w:rsid w:val="00B501AB"/>
    <w:rsid w:val="00B50210"/>
    <w:rsid w:val="00B50226"/>
    <w:rsid w:val="00B5024E"/>
    <w:rsid w:val="00B5028C"/>
    <w:rsid w:val="00B502C6"/>
    <w:rsid w:val="00B50420"/>
    <w:rsid w:val="00B50496"/>
    <w:rsid w:val="00B50558"/>
    <w:rsid w:val="00B50564"/>
    <w:rsid w:val="00B505AA"/>
    <w:rsid w:val="00B5061D"/>
    <w:rsid w:val="00B50630"/>
    <w:rsid w:val="00B50660"/>
    <w:rsid w:val="00B506E9"/>
    <w:rsid w:val="00B507C4"/>
    <w:rsid w:val="00B50815"/>
    <w:rsid w:val="00B50847"/>
    <w:rsid w:val="00B50849"/>
    <w:rsid w:val="00B5085B"/>
    <w:rsid w:val="00B508FA"/>
    <w:rsid w:val="00B50950"/>
    <w:rsid w:val="00B509CE"/>
    <w:rsid w:val="00B50A09"/>
    <w:rsid w:val="00B50A48"/>
    <w:rsid w:val="00B50A6F"/>
    <w:rsid w:val="00B50A7A"/>
    <w:rsid w:val="00B50AF1"/>
    <w:rsid w:val="00B50BD4"/>
    <w:rsid w:val="00B50BD9"/>
    <w:rsid w:val="00B50C33"/>
    <w:rsid w:val="00B50C5E"/>
    <w:rsid w:val="00B50CE9"/>
    <w:rsid w:val="00B50D3B"/>
    <w:rsid w:val="00B50DB1"/>
    <w:rsid w:val="00B50E78"/>
    <w:rsid w:val="00B50E82"/>
    <w:rsid w:val="00B50E9B"/>
    <w:rsid w:val="00B50EAF"/>
    <w:rsid w:val="00B50EE9"/>
    <w:rsid w:val="00B50FD6"/>
    <w:rsid w:val="00B50FE1"/>
    <w:rsid w:val="00B50FF9"/>
    <w:rsid w:val="00B51060"/>
    <w:rsid w:val="00B51088"/>
    <w:rsid w:val="00B510A9"/>
    <w:rsid w:val="00B51212"/>
    <w:rsid w:val="00B51223"/>
    <w:rsid w:val="00B51328"/>
    <w:rsid w:val="00B51341"/>
    <w:rsid w:val="00B513E1"/>
    <w:rsid w:val="00B51495"/>
    <w:rsid w:val="00B514DC"/>
    <w:rsid w:val="00B5152B"/>
    <w:rsid w:val="00B5152E"/>
    <w:rsid w:val="00B51560"/>
    <w:rsid w:val="00B5159C"/>
    <w:rsid w:val="00B515A7"/>
    <w:rsid w:val="00B515C7"/>
    <w:rsid w:val="00B515DA"/>
    <w:rsid w:val="00B515ED"/>
    <w:rsid w:val="00B515FB"/>
    <w:rsid w:val="00B51687"/>
    <w:rsid w:val="00B516BE"/>
    <w:rsid w:val="00B516E1"/>
    <w:rsid w:val="00B51777"/>
    <w:rsid w:val="00B51872"/>
    <w:rsid w:val="00B518EE"/>
    <w:rsid w:val="00B5191A"/>
    <w:rsid w:val="00B519B9"/>
    <w:rsid w:val="00B51B38"/>
    <w:rsid w:val="00B51C04"/>
    <w:rsid w:val="00B51DAE"/>
    <w:rsid w:val="00B51DBB"/>
    <w:rsid w:val="00B51E5D"/>
    <w:rsid w:val="00B51E7E"/>
    <w:rsid w:val="00B51EAA"/>
    <w:rsid w:val="00B51EDB"/>
    <w:rsid w:val="00B51EFF"/>
    <w:rsid w:val="00B51F16"/>
    <w:rsid w:val="00B52015"/>
    <w:rsid w:val="00B5206A"/>
    <w:rsid w:val="00B520D1"/>
    <w:rsid w:val="00B52160"/>
    <w:rsid w:val="00B521CA"/>
    <w:rsid w:val="00B522B3"/>
    <w:rsid w:val="00B522D4"/>
    <w:rsid w:val="00B52457"/>
    <w:rsid w:val="00B524CE"/>
    <w:rsid w:val="00B5256A"/>
    <w:rsid w:val="00B52589"/>
    <w:rsid w:val="00B525B8"/>
    <w:rsid w:val="00B525BB"/>
    <w:rsid w:val="00B52624"/>
    <w:rsid w:val="00B5266D"/>
    <w:rsid w:val="00B52766"/>
    <w:rsid w:val="00B52798"/>
    <w:rsid w:val="00B5280B"/>
    <w:rsid w:val="00B52918"/>
    <w:rsid w:val="00B52990"/>
    <w:rsid w:val="00B529F3"/>
    <w:rsid w:val="00B52A3D"/>
    <w:rsid w:val="00B52A7B"/>
    <w:rsid w:val="00B52A9E"/>
    <w:rsid w:val="00B52AE6"/>
    <w:rsid w:val="00B52BD2"/>
    <w:rsid w:val="00B52BE2"/>
    <w:rsid w:val="00B52BEE"/>
    <w:rsid w:val="00B52BFB"/>
    <w:rsid w:val="00B52C41"/>
    <w:rsid w:val="00B52C77"/>
    <w:rsid w:val="00B52C98"/>
    <w:rsid w:val="00B52CB8"/>
    <w:rsid w:val="00B52CC2"/>
    <w:rsid w:val="00B52CED"/>
    <w:rsid w:val="00B52D0F"/>
    <w:rsid w:val="00B52D6B"/>
    <w:rsid w:val="00B52DDD"/>
    <w:rsid w:val="00B52E66"/>
    <w:rsid w:val="00B52EC5"/>
    <w:rsid w:val="00B52EE1"/>
    <w:rsid w:val="00B52FF1"/>
    <w:rsid w:val="00B5313C"/>
    <w:rsid w:val="00B53157"/>
    <w:rsid w:val="00B531D8"/>
    <w:rsid w:val="00B531FD"/>
    <w:rsid w:val="00B5325C"/>
    <w:rsid w:val="00B5328F"/>
    <w:rsid w:val="00B533BD"/>
    <w:rsid w:val="00B53401"/>
    <w:rsid w:val="00B53465"/>
    <w:rsid w:val="00B535BA"/>
    <w:rsid w:val="00B53634"/>
    <w:rsid w:val="00B53717"/>
    <w:rsid w:val="00B53852"/>
    <w:rsid w:val="00B53861"/>
    <w:rsid w:val="00B53892"/>
    <w:rsid w:val="00B538C5"/>
    <w:rsid w:val="00B5390C"/>
    <w:rsid w:val="00B539A9"/>
    <w:rsid w:val="00B539DC"/>
    <w:rsid w:val="00B53A2F"/>
    <w:rsid w:val="00B53B05"/>
    <w:rsid w:val="00B53B96"/>
    <w:rsid w:val="00B53C3F"/>
    <w:rsid w:val="00B53C62"/>
    <w:rsid w:val="00B53CD1"/>
    <w:rsid w:val="00B53CEE"/>
    <w:rsid w:val="00B53D52"/>
    <w:rsid w:val="00B53DA2"/>
    <w:rsid w:val="00B53DE6"/>
    <w:rsid w:val="00B53EBE"/>
    <w:rsid w:val="00B53F46"/>
    <w:rsid w:val="00B53FFD"/>
    <w:rsid w:val="00B540C1"/>
    <w:rsid w:val="00B540C3"/>
    <w:rsid w:val="00B540F5"/>
    <w:rsid w:val="00B5419B"/>
    <w:rsid w:val="00B5420F"/>
    <w:rsid w:val="00B54299"/>
    <w:rsid w:val="00B54334"/>
    <w:rsid w:val="00B54368"/>
    <w:rsid w:val="00B543CF"/>
    <w:rsid w:val="00B543DC"/>
    <w:rsid w:val="00B543E1"/>
    <w:rsid w:val="00B5448A"/>
    <w:rsid w:val="00B544A1"/>
    <w:rsid w:val="00B545E6"/>
    <w:rsid w:val="00B546DD"/>
    <w:rsid w:val="00B547B9"/>
    <w:rsid w:val="00B547F7"/>
    <w:rsid w:val="00B5493E"/>
    <w:rsid w:val="00B54968"/>
    <w:rsid w:val="00B5499A"/>
    <w:rsid w:val="00B549E0"/>
    <w:rsid w:val="00B54A2F"/>
    <w:rsid w:val="00B54AFA"/>
    <w:rsid w:val="00B54B0B"/>
    <w:rsid w:val="00B54B48"/>
    <w:rsid w:val="00B54B61"/>
    <w:rsid w:val="00B54D35"/>
    <w:rsid w:val="00B54DA4"/>
    <w:rsid w:val="00B54DEC"/>
    <w:rsid w:val="00B54E2F"/>
    <w:rsid w:val="00B54E59"/>
    <w:rsid w:val="00B54EE2"/>
    <w:rsid w:val="00B54F22"/>
    <w:rsid w:val="00B54F38"/>
    <w:rsid w:val="00B54F67"/>
    <w:rsid w:val="00B5507B"/>
    <w:rsid w:val="00B550A0"/>
    <w:rsid w:val="00B550A8"/>
    <w:rsid w:val="00B550AF"/>
    <w:rsid w:val="00B550BC"/>
    <w:rsid w:val="00B55169"/>
    <w:rsid w:val="00B5517C"/>
    <w:rsid w:val="00B5519F"/>
    <w:rsid w:val="00B551E5"/>
    <w:rsid w:val="00B55276"/>
    <w:rsid w:val="00B552D0"/>
    <w:rsid w:val="00B55355"/>
    <w:rsid w:val="00B55389"/>
    <w:rsid w:val="00B553A4"/>
    <w:rsid w:val="00B55431"/>
    <w:rsid w:val="00B55441"/>
    <w:rsid w:val="00B5547D"/>
    <w:rsid w:val="00B554FE"/>
    <w:rsid w:val="00B55521"/>
    <w:rsid w:val="00B55542"/>
    <w:rsid w:val="00B555BF"/>
    <w:rsid w:val="00B555DD"/>
    <w:rsid w:val="00B5561C"/>
    <w:rsid w:val="00B55711"/>
    <w:rsid w:val="00B55722"/>
    <w:rsid w:val="00B557E6"/>
    <w:rsid w:val="00B55853"/>
    <w:rsid w:val="00B55970"/>
    <w:rsid w:val="00B55A20"/>
    <w:rsid w:val="00B55A27"/>
    <w:rsid w:val="00B55A52"/>
    <w:rsid w:val="00B55ACC"/>
    <w:rsid w:val="00B55C2E"/>
    <w:rsid w:val="00B55CB1"/>
    <w:rsid w:val="00B55CF2"/>
    <w:rsid w:val="00B55D36"/>
    <w:rsid w:val="00B55DCD"/>
    <w:rsid w:val="00B55E1B"/>
    <w:rsid w:val="00B55E1C"/>
    <w:rsid w:val="00B55E4F"/>
    <w:rsid w:val="00B55EBD"/>
    <w:rsid w:val="00B55EF2"/>
    <w:rsid w:val="00B55F32"/>
    <w:rsid w:val="00B55F37"/>
    <w:rsid w:val="00B55F53"/>
    <w:rsid w:val="00B55F89"/>
    <w:rsid w:val="00B55FD2"/>
    <w:rsid w:val="00B56015"/>
    <w:rsid w:val="00B56067"/>
    <w:rsid w:val="00B56091"/>
    <w:rsid w:val="00B5610B"/>
    <w:rsid w:val="00B561EC"/>
    <w:rsid w:val="00B5622C"/>
    <w:rsid w:val="00B5640A"/>
    <w:rsid w:val="00B5646E"/>
    <w:rsid w:val="00B5672B"/>
    <w:rsid w:val="00B567FC"/>
    <w:rsid w:val="00B56801"/>
    <w:rsid w:val="00B56822"/>
    <w:rsid w:val="00B568AA"/>
    <w:rsid w:val="00B568EC"/>
    <w:rsid w:val="00B5692F"/>
    <w:rsid w:val="00B569A2"/>
    <w:rsid w:val="00B569BF"/>
    <w:rsid w:val="00B569C9"/>
    <w:rsid w:val="00B56A11"/>
    <w:rsid w:val="00B56A7F"/>
    <w:rsid w:val="00B56AAC"/>
    <w:rsid w:val="00B56AD1"/>
    <w:rsid w:val="00B56AFF"/>
    <w:rsid w:val="00B56B31"/>
    <w:rsid w:val="00B56C1F"/>
    <w:rsid w:val="00B56C22"/>
    <w:rsid w:val="00B56C37"/>
    <w:rsid w:val="00B56C9E"/>
    <w:rsid w:val="00B56D40"/>
    <w:rsid w:val="00B56D75"/>
    <w:rsid w:val="00B56D9F"/>
    <w:rsid w:val="00B56DCA"/>
    <w:rsid w:val="00B56E4C"/>
    <w:rsid w:val="00B56E81"/>
    <w:rsid w:val="00B56E93"/>
    <w:rsid w:val="00B56EE3"/>
    <w:rsid w:val="00B56F3F"/>
    <w:rsid w:val="00B56FCE"/>
    <w:rsid w:val="00B56FFB"/>
    <w:rsid w:val="00B5702C"/>
    <w:rsid w:val="00B57090"/>
    <w:rsid w:val="00B570C1"/>
    <w:rsid w:val="00B570D6"/>
    <w:rsid w:val="00B571A6"/>
    <w:rsid w:val="00B571AD"/>
    <w:rsid w:val="00B571E8"/>
    <w:rsid w:val="00B5727B"/>
    <w:rsid w:val="00B572C6"/>
    <w:rsid w:val="00B572D3"/>
    <w:rsid w:val="00B57300"/>
    <w:rsid w:val="00B57364"/>
    <w:rsid w:val="00B574C5"/>
    <w:rsid w:val="00B574CD"/>
    <w:rsid w:val="00B57548"/>
    <w:rsid w:val="00B575B1"/>
    <w:rsid w:val="00B575CF"/>
    <w:rsid w:val="00B575F9"/>
    <w:rsid w:val="00B57686"/>
    <w:rsid w:val="00B5768B"/>
    <w:rsid w:val="00B57697"/>
    <w:rsid w:val="00B57781"/>
    <w:rsid w:val="00B5778F"/>
    <w:rsid w:val="00B57801"/>
    <w:rsid w:val="00B57877"/>
    <w:rsid w:val="00B57893"/>
    <w:rsid w:val="00B578C8"/>
    <w:rsid w:val="00B57954"/>
    <w:rsid w:val="00B579CD"/>
    <w:rsid w:val="00B57A7F"/>
    <w:rsid w:val="00B57AB5"/>
    <w:rsid w:val="00B57AC2"/>
    <w:rsid w:val="00B57AD7"/>
    <w:rsid w:val="00B57B84"/>
    <w:rsid w:val="00B57C36"/>
    <w:rsid w:val="00B57C60"/>
    <w:rsid w:val="00B57D00"/>
    <w:rsid w:val="00B57D28"/>
    <w:rsid w:val="00B57D9A"/>
    <w:rsid w:val="00B57DB4"/>
    <w:rsid w:val="00B57E02"/>
    <w:rsid w:val="00B57E6D"/>
    <w:rsid w:val="00B57E95"/>
    <w:rsid w:val="00B57F67"/>
    <w:rsid w:val="00B57F72"/>
    <w:rsid w:val="00B57F90"/>
    <w:rsid w:val="00B57FD3"/>
    <w:rsid w:val="00B5B94E"/>
    <w:rsid w:val="00B600BF"/>
    <w:rsid w:val="00B60141"/>
    <w:rsid w:val="00B60154"/>
    <w:rsid w:val="00B6020C"/>
    <w:rsid w:val="00B6029C"/>
    <w:rsid w:val="00B602D3"/>
    <w:rsid w:val="00B602DB"/>
    <w:rsid w:val="00B60321"/>
    <w:rsid w:val="00B60410"/>
    <w:rsid w:val="00B6044C"/>
    <w:rsid w:val="00B6045C"/>
    <w:rsid w:val="00B60494"/>
    <w:rsid w:val="00B604B4"/>
    <w:rsid w:val="00B6054F"/>
    <w:rsid w:val="00B6076A"/>
    <w:rsid w:val="00B607B9"/>
    <w:rsid w:val="00B60855"/>
    <w:rsid w:val="00B6086D"/>
    <w:rsid w:val="00B608E5"/>
    <w:rsid w:val="00B6092E"/>
    <w:rsid w:val="00B6093A"/>
    <w:rsid w:val="00B6096C"/>
    <w:rsid w:val="00B60B66"/>
    <w:rsid w:val="00B60CEC"/>
    <w:rsid w:val="00B60CF1"/>
    <w:rsid w:val="00B60D34"/>
    <w:rsid w:val="00B60DBB"/>
    <w:rsid w:val="00B60DD6"/>
    <w:rsid w:val="00B60E4E"/>
    <w:rsid w:val="00B60E72"/>
    <w:rsid w:val="00B6101F"/>
    <w:rsid w:val="00B61173"/>
    <w:rsid w:val="00B6125B"/>
    <w:rsid w:val="00B6128C"/>
    <w:rsid w:val="00B612E4"/>
    <w:rsid w:val="00B6132B"/>
    <w:rsid w:val="00B6133A"/>
    <w:rsid w:val="00B6140D"/>
    <w:rsid w:val="00B61427"/>
    <w:rsid w:val="00B61428"/>
    <w:rsid w:val="00B61465"/>
    <w:rsid w:val="00B61494"/>
    <w:rsid w:val="00B614CA"/>
    <w:rsid w:val="00B6155D"/>
    <w:rsid w:val="00B61567"/>
    <w:rsid w:val="00B61583"/>
    <w:rsid w:val="00B615DC"/>
    <w:rsid w:val="00B6162E"/>
    <w:rsid w:val="00B61745"/>
    <w:rsid w:val="00B61765"/>
    <w:rsid w:val="00B61781"/>
    <w:rsid w:val="00B61834"/>
    <w:rsid w:val="00B61896"/>
    <w:rsid w:val="00B618B8"/>
    <w:rsid w:val="00B6190E"/>
    <w:rsid w:val="00B61914"/>
    <w:rsid w:val="00B6198E"/>
    <w:rsid w:val="00B619B7"/>
    <w:rsid w:val="00B61A1D"/>
    <w:rsid w:val="00B61A8D"/>
    <w:rsid w:val="00B61B20"/>
    <w:rsid w:val="00B61B85"/>
    <w:rsid w:val="00B61BAA"/>
    <w:rsid w:val="00B61C31"/>
    <w:rsid w:val="00B61CB2"/>
    <w:rsid w:val="00B61CEA"/>
    <w:rsid w:val="00B61D08"/>
    <w:rsid w:val="00B61D2C"/>
    <w:rsid w:val="00B61D2E"/>
    <w:rsid w:val="00B61D8D"/>
    <w:rsid w:val="00B61D9E"/>
    <w:rsid w:val="00B61DB7"/>
    <w:rsid w:val="00B61DEB"/>
    <w:rsid w:val="00B61ECD"/>
    <w:rsid w:val="00B61EF2"/>
    <w:rsid w:val="00B61F42"/>
    <w:rsid w:val="00B61FBC"/>
    <w:rsid w:val="00B62058"/>
    <w:rsid w:val="00B62096"/>
    <w:rsid w:val="00B620C8"/>
    <w:rsid w:val="00B62126"/>
    <w:rsid w:val="00B62136"/>
    <w:rsid w:val="00B62230"/>
    <w:rsid w:val="00B62276"/>
    <w:rsid w:val="00B622D5"/>
    <w:rsid w:val="00B62412"/>
    <w:rsid w:val="00B6245F"/>
    <w:rsid w:val="00B6262C"/>
    <w:rsid w:val="00B6265F"/>
    <w:rsid w:val="00B626DC"/>
    <w:rsid w:val="00B62895"/>
    <w:rsid w:val="00B629D7"/>
    <w:rsid w:val="00B62A0F"/>
    <w:rsid w:val="00B62BB7"/>
    <w:rsid w:val="00B62C4A"/>
    <w:rsid w:val="00B62C5B"/>
    <w:rsid w:val="00B62C92"/>
    <w:rsid w:val="00B62CE6"/>
    <w:rsid w:val="00B62CE7"/>
    <w:rsid w:val="00B62D42"/>
    <w:rsid w:val="00B62DA3"/>
    <w:rsid w:val="00B62DAA"/>
    <w:rsid w:val="00B62DE1"/>
    <w:rsid w:val="00B62E2E"/>
    <w:rsid w:val="00B62E37"/>
    <w:rsid w:val="00B62E7A"/>
    <w:rsid w:val="00B62EB0"/>
    <w:rsid w:val="00B62EC1"/>
    <w:rsid w:val="00B62F0F"/>
    <w:rsid w:val="00B63016"/>
    <w:rsid w:val="00B63047"/>
    <w:rsid w:val="00B6304B"/>
    <w:rsid w:val="00B6305B"/>
    <w:rsid w:val="00B63117"/>
    <w:rsid w:val="00B6311C"/>
    <w:rsid w:val="00B631AE"/>
    <w:rsid w:val="00B631E2"/>
    <w:rsid w:val="00B63226"/>
    <w:rsid w:val="00B63236"/>
    <w:rsid w:val="00B632BA"/>
    <w:rsid w:val="00B63377"/>
    <w:rsid w:val="00B6339C"/>
    <w:rsid w:val="00B6340E"/>
    <w:rsid w:val="00B63428"/>
    <w:rsid w:val="00B6345A"/>
    <w:rsid w:val="00B634E2"/>
    <w:rsid w:val="00B634FD"/>
    <w:rsid w:val="00B63513"/>
    <w:rsid w:val="00B6351D"/>
    <w:rsid w:val="00B6356E"/>
    <w:rsid w:val="00B63668"/>
    <w:rsid w:val="00B6367C"/>
    <w:rsid w:val="00B6376C"/>
    <w:rsid w:val="00B63777"/>
    <w:rsid w:val="00B637D0"/>
    <w:rsid w:val="00B637F6"/>
    <w:rsid w:val="00B6389D"/>
    <w:rsid w:val="00B638DD"/>
    <w:rsid w:val="00B638E4"/>
    <w:rsid w:val="00B63904"/>
    <w:rsid w:val="00B6392C"/>
    <w:rsid w:val="00B63958"/>
    <w:rsid w:val="00B639E7"/>
    <w:rsid w:val="00B63A5F"/>
    <w:rsid w:val="00B63A65"/>
    <w:rsid w:val="00B63BEA"/>
    <w:rsid w:val="00B63BFF"/>
    <w:rsid w:val="00B63C14"/>
    <w:rsid w:val="00B63C15"/>
    <w:rsid w:val="00B63C16"/>
    <w:rsid w:val="00B63CB0"/>
    <w:rsid w:val="00B63CB2"/>
    <w:rsid w:val="00B63CB4"/>
    <w:rsid w:val="00B63D20"/>
    <w:rsid w:val="00B63DD7"/>
    <w:rsid w:val="00B63DDA"/>
    <w:rsid w:val="00B63E29"/>
    <w:rsid w:val="00B63E62"/>
    <w:rsid w:val="00B63EC7"/>
    <w:rsid w:val="00B63ECB"/>
    <w:rsid w:val="00B63EF5"/>
    <w:rsid w:val="00B63EF8"/>
    <w:rsid w:val="00B63F1A"/>
    <w:rsid w:val="00B63F5B"/>
    <w:rsid w:val="00B63F7A"/>
    <w:rsid w:val="00B63FDD"/>
    <w:rsid w:val="00B640C7"/>
    <w:rsid w:val="00B640F7"/>
    <w:rsid w:val="00B64139"/>
    <w:rsid w:val="00B6421A"/>
    <w:rsid w:val="00B64267"/>
    <w:rsid w:val="00B643A3"/>
    <w:rsid w:val="00B643F1"/>
    <w:rsid w:val="00B64401"/>
    <w:rsid w:val="00B64494"/>
    <w:rsid w:val="00B6456F"/>
    <w:rsid w:val="00B64583"/>
    <w:rsid w:val="00B64585"/>
    <w:rsid w:val="00B64601"/>
    <w:rsid w:val="00B6460C"/>
    <w:rsid w:val="00B64630"/>
    <w:rsid w:val="00B64698"/>
    <w:rsid w:val="00B64865"/>
    <w:rsid w:val="00B6492A"/>
    <w:rsid w:val="00B64971"/>
    <w:rsid w:val="00B64A69"/>
    <w:rsid w:val="00B64AE5"/>
    <w:rsid w:val="00B64B91"/>
    <w:rsid w:val="00B64B9D"/>
    <w:rsid w:val="00B64CD7"/>
    <w:rsid w:val="00B64D5B"/>
    <w:rsid w:val="00B64D67"/>
    <w:rsid w:val="00B64D81"/>
    <w:rsid w:val="00B64D8F"/>
    <w:rsid w:val="00B64EC0"/>
    <w:rsid w:val="00B64ED3"/>
    <w:rsid w:val="00B64F24"/>
    <w:rsid w:val="00B64F3D"/>
    <w:rsid w:val="00B64F67"/>
    <w:rsid w:val="00B64F6C"/>
    <w:rsid w:val="00B64F88"/>
    <w:rsid w:val="00B64FCE"/>
    <w:rsid w:val="00B6503F"/>
    <w:rsid w:val="00B650A9"/>
    <w:rsid w:val="00B650D2"/>
    <w:rsid w:val="00B650D3"/>
    <w:rsid w:val="00B65121"/>
    <w:rsid w:val="00B6516C"/>
    <w:rsid w:val="00B65176"/>
    <w:rsid w:val="00B651C6"/>
    <w:rsid w:val="00B651EF"/>
    <w:rsid w:val="00B65214"/>
    <w:rsid w:val="00B652E9"/>
    <w:rsid w:val="00B652F5"/>
    <w:rsid w:val="00B6540F"/>
    <w:rsid w:val="00B65429"/>
    <w:rsid w:val="00B65447"/>
    <w:rsid w:val="00B6545C"/>
    <w:rsid w:val="00B6549A"/>
    <w:rsid w:val="00B654B7"/>
    <w:rsid w:val="00B6555C"/>
    <w:rsid w:val="00B6557E"/>
    <w:rsid w:val="00B655E9"/>
    <w:rsid w:val="00B65607"/>
    <w:rsid w:val="00B6561B"/>
    <w:rsid w:val="00B6562C"/>
    <w:rsid w:val="00B656AF"/>
    <w:rsid w:val="00B656D2"/>
    <w:rsid w:val="00B656DE"/>
    <w:rsid w:val="00B656FE"/>
    <w:rsid w:val="00B65705"/>
    <w:rsid w:val="00B657C4"/>
    <w:rsid w:val="00B657D9"/>
    <w:rsid w:val="00B65825"/>
    <w:rsid w:val="00B6586E"/>
    <w:rsid w:val="00B65883"/>
    <w:rsid w:val="00B6588A"/>
    <w:rsid w:val="00B658A0"/>
    <w:rsid w:val="00B65971"/>
    <w:rsid w:val="00B65975"/>
    <w:rsid w:val="00B659D1"/>
    <w:rsid w:val="00B659D6"/>
    <w:rsid w:val="00B65A22"/>
    <w:rsid w:val="00B65A4C"/>
    <w:rsid w:val="00B65B12"/>
    <w:rsid w:val="00B65B29"/>
    <w:rsid w:val="00B65C36"/>
    <w:rsid w:val="00B65CC4"/>
    <w:rsid w:val="00B65D7A"/>
    <w:rsid w:val="00B65D80"/>
    <w:rsid w:val="00B65DFC"/>
    <w:rsid w:val="00B65E2E"/>
    <w:rsid w:val="00B65E30"/>
    <w:rsid w:val="00B65E8E"/>
    <w:rsid w:val="00B65F2A"/>
    <w:rsid w:val="00B65F55"/>
    <w:rsid w:val="00B66048"/>
    <w:rsid w:val="00B66137"/>
    <w:rsid w:val="00B661A7"/>
    <w:rsid w:val="00B661E9"/>
    <w:rsid w:val="00B66268"/>
    <w:rsid w:val="00B6628C"/>
    <w:rsid w:val="00B662CD"/>
    <w:rsid w:val="00B66393"/>
    <w:rsid w:val="00B663BD"/>
    <w:rsid w:val="00B66440"/>
    <w:rsid w:val="00B66529"/>
    <w:rsid w:val="00B66604"/>
    <w:rsid w:val="00B66616"/>
    <w:rsid w:val="00B66696"/>
    <w:rsid w:val="00B666BA"/>
    <w:rsid w:val="00B666E5"/>
    <w:rsid w:val="00B6676B"/>
    <w:rsid w:val="00B667C1"/>
    <w:rsid w:val="00B66823"/>
    <w:rsid w:val="00B6694B"/>
    <w:rsid w:val="00B6696A"/>
    <w:rsid w:val="00B66990"/>
    <w:rsid w:val="00B66A29"/>
    <w:rsid w:val="00B66A2E"/>
    <w:rsid w:val="00B66B00"/>
    <w:rsid w:val="00B66B0A"/>
    <w:rsid w:val="00B66CB8"/>
    <w:rsid w:val="00B66E94"/>
    <w:rsid w:val="00B66EFE"/>
    <w:rsid w:val="00B66F00"/>
    <w:rsid w:val="00B66F22"/>
    <w:rsid w:val="00B66F4F"/>
    <w:rsid w:val="00B66F9E"/>
    <w:rsid w:val="00B67019"/>
    <w:rsid w:val="00B6705A"/>
    <w:rsid w:val="00B6709E"/>
    <w:rsid w:val="00B6716E"/>
    <w:rsid w:val="00B671CB"/>
    <w:rsid w:val="00B672B5"/>
    <w:rsid w:val="00B67345"/>
    <w:rsid w:val="00B67453"/>
    <w:rsid w:val="00B6745D"/>
    <w:rsid w:val="00B674C0"/>
    <w:rsid w:val="00B6750A"/>
    <w:rsid w:val="00B676A8"/>
    <w:rsid w:val="00B6772A"/>
    <w:rsid w:val="00B677A2"/>
    <w:rsid w:val="00B677A6"/>
    <w:rsid w:val="00B6782A"/>
    <w:rsid w:val="00B67870"/>
    <w:rsid w:val="00B67977"/>
    <w:rsid w:val="00B679D8"/>
    <w:rsid w:val="00B67A3D"/>
    <w:rsid w:val="00B67A4A"/>
    <w:rsid w:val="00B67AEA"/>
    <w:rsid w:val="00B67BB2"/>
    <w:rsid w:val="00B67DF3"/>
    <w:rsid w:val="00B67E65"/>
    <w:rsid w:val="00B67E75"/>
    <w:rsid w:val="00B67F42"/>
    <w:rsid w:val="00B67F49"/>
    <w:rsid w:val="00B67F4A"/>
    <w:rsid w:val="00B67F8F"/>
    <w:rsid w:val="00B7002A"/>
    <w:rsid w:val="00B70054"/>
    <w:rsid w:val="00B70068"/>
    <w:rsid w:val="00B700A7"/>
    <w:rsid w:val="00B70281"/>
    <w:rsid w:val="00B703C9"/>
    <w:rsid w:val="00B703F4"/>
    <w:rsid w:val="00B7048C"/>
    <w:rsid w:val="00B705B4"/>
    <w:rsid w:val="00B705D7"/>
    <w:rsid w:val="00B70606"/>
    <w:rsid w:val="00B7061E"/>
    <w:rsid w:val="00B70662"/>
    <w:rsid w:val="00B706AA"/>
    <w:rsid w:val="00B706D5"/>
    <w:rsid w:val="00B706E9"/>
    <w:rsid w:val="00B70719"/>
    <w:rsid w:val="00B7075D"/>
    <w:rsid w:val="00B7078C"/>
    <w:rsid w:val="00B70796"/>
    <w:rsid w:val="00B707B2"/>
    <w:rsid w:val="00B707B9"/>
    <w:rsid w:val="00B707D4"/>
    <w:rsid w:val="00B70801"/>
    <w:rsid w:val="00B70820"/>
    <w:rsid w:val="00B70832"/>
    <w:rsid w:val="00B708E1"/>
    <w:rsid w:val="00B709C3"/>
    <w:rsid w:val="00B70B8A"/>
    <w:rsid w:val="00B70BAF"/>
    <w:rsid w:val="00B70BC5"/>
    <w:rsid w:val="00B70C27"/>
    <w:rsid w:val="00B70C32"/>
    <w:rsid w:val="00B70C85"/>
    <w:rsid w:val="00B70CFE"/>
    <w:rsid w:val="00B70D2A"/>
    <w:rsid w:val="00B70D5D"/>
    <w:rsid w:val="00B70D89"/>
    <w:rsid w:val="00B70DCA"/>
    <w:rsid w:val="00B70DF4"/>
    <w:rsid w:val="00B70E35"/>
    <w:rsid w:val="00B70F24"/>
    <w:rsid w:val="00B70F36"/>
    <w:rsid w:val="00B70F8D"/>
    <w:rsid w:val="00B70FF2"/>
    <w:rsid w:val="00B70FFE"/>
    <w:rsid w:val="00B71035"/>
    <w:rsid w:val="00B71059"/>
    <w:rsid w:val="00B7107C"/>
    <w:rsid w:val="00B710B3"/>
    <w:rsid w:val="00B710DB"/>
    <w:rsid w:val="00B711EE"/>
    <w:rsid w:val="00B71235"/>
    <w:rsid w:val="00B71330"/>
    <w:rsid w:val="00B7133D"/>
    <w:rsid w:val="00B713C5"/>
    <w:rsid w:val="00B713F0"/>
    <w:rsid w:val="00B71407"/>
    <w:rsid w:val="00B71533"/>
    <w:rsid w:val="00B71550"/>
    <w:rsid w:val="00B715F2"/>
    <w:rsid w:val="00B7168D"/>
    <w:rsid w:val="00B716BF"/>
    <w:rsid w:val="00B7177A"/>
    <w:rsid w:val="00B71794"/>
    <w:rsid w:val="00B71862"/>
    <w:rsid w:val="00B718CF"/>
    <w:rsid w:val="00B71918"/>
    <w:rsid w:val="00B71981"/>
    <w:rsid w:val="00B71A3C"/>
    <w:rsid w:val="00B71A5C"/>
    <w:rsid w:val="00B71AA3"/>
    <w:rsid w:val="00B71BC0"/>
    <w:rsid w:val="00B71BDF"/>
    <w:rsid w:val="00B71C0B"/>
    <w:rsid w:val="00B71C44"/>
    <w:rsid w:val="00B71C75"/>
    <w:rsid w:val="00B71C7E"/>
    <w:rsid w:val="00B71CC8"/>
    <w:rsid w:val="00B71D14"/>
    <w:rsid w:val="00B71D1B"/>
    <w:rsid w:val="00B71D36"/>
    <w:rsid w:val="00B71FC4"/>
    <w:rsid w:val="00B71FE8"/>
    <w:rsid w:val="00B72013"/>
    <w:rsid w:val="00B72093"/>
    <w:rsid w:val="00B72147"/>
    <w:rsid w:val="00B7215E"/>
    <w:rsid w:val="00B721FC"/>
    <w:rsid w:val="00B72214"/>
    <w:rsid w:val="00B7221C"/>
    <w:rsid w:val="00B72255"/>
    <w:rsid w:val="00B7226B"/>
    <w:rsid w:val="00B7231C"/>
    <w:rsid w:val="00B72432"/>
    <w:rsid w:val="00B7243B"/>
    <w:rsid w:val="00B724DA"/>
    <w:rsid w:val="00B725C6"/>
    <w:rsid w:val="00B725CC"/>
    <w:rsid w:val="00B726CF"/>
    <w:rsid w:val="00B726EF"/>
    <w:rsid w:val="00B726F1"/>
    <w:rsid w:val="00B727F2"/>
    <w:rsid w:val="00B727FA"/>
    <w:rsid w:val="00B7284A"/>
    <w:rsid w:val="00B72909"/>
    <w:rsid w:val="00B72ABF"/>
    <w:rsid w:val="00B72AEF"/>
    <w:rsid w:val="00B72B63"/>
    <w:rsid w:val="00B72BF6"/>
    <w:rsid w:val="00B72C44"/>
    <w:rsid w:val="00B72D88"/>
    <w:rsid w:val="00B72DF5"/>
    <w:rsid w:val="00B72F00"/>
    <w:rsid w:val="00B72F35"/>
    <w:rsid w:val="00B73051"/>
    <w:rsid w:val="00B73072"/>
    <w:rsid w:val="00B73086"/>
    <w:rsid w:val="00B73134"/>
    <w:rsid w:val="00B73179"/>
    <w:rsid w:val="00B731B4"/>
    <w:rsid w:val="00B731F9"/>
    <w:rsid w:val="00B7320D"/>
    <w:rsid w:val="00B7321B"/>
    <w:rsid w:val="00B73268"/>
    <w:rsid w:val="00B73389"/>
    <w:rsid w:val="00B733AA"/>
    <w:rsid w:val="00B73464"/>
    <w:rsid w:val="00B7347F"/>
    <w:rsid w:val="00B7348A"/>
    <w:rsid w:val="00B734D8"/>
    <w:rsid w:val="00B73514"/>
    <w:rsid w:val="00B7352F"/>
    <w:rsid w:val="00B7355D"/>
    <w:rsid w:val="00B735CC"/>
    <w:rsid w:val="00B73719"/>
    <w:rsid w:val="00B73772"/>
    <w:rsid w:val="00B73824"/>
    <w:rsid w:val="00B73901"/>
    <w:rsid w:val="00B73903"/>
    <w:rsid w:val="00B73945"/>
    <w:rsid w:val="00B73946"/>
    <w:rsid w:val="00B73A3F"/>
    <w:rsid w:val="00B73B27"/>
    <w:rsid w:val="00B73B40"/>
    <w:rsid w:val="00B73B4C"/>
    <w:rsid w:val="00B73B65"/>
    <w:rsid w:val="00B73B6D"/>
    <w:rsid w:val="00B73BA5"/>
    <w:rsid w:val="00B73BEF"/>
    <w:rsid w:val="00B73BF2"/>
    <w:rsid w:val="00B73CF3"/>
    <w:rsid w:val="00B73D63"/>
    <w:rsid w:val="00B73D89"/>
    <w:rsid w:val="00B73EE7"/>
    <w:rsid w:val="00B73F1E"/>
    <w:rsid w:val="00B74041"/>
    <w:rsid w:val="00B7416E"/>
    <w:rsid w:val="00B74198"/>
    <w:rsid w:val="00B741E1"/>
    <w:rsid w:val="00B74217"/>
    <w:rsid w:val="00B74247"/>
    <w:rsid w:val="00B742C9"/>
    <w:rsid w:val="00B742D8"/>
    <w:rsid w:val="00B742FD"/>
    <w:rsid w:val="00B7434E"/>
    <w:rsid w:val="00B74355"/>
    <w:rsid w:val="00B74414"/>
    <w:rsid w:val="00B744E0"/>
    <w:rsid w:val="00B7454E"/>
    <w:rsid w:val="00B74558"/>
    <w:rsid w:val="00B7470D"/>
    <w:rsid w:val="00B747C2"/>
    <w:rsid w:val="00B7490F"/>
    <w:rsid w:val="00B74A40"/>
    <w:rsid w:val="00B74A55"/>
    <w:rsid w:val="00B74A57"/>
    <w:rsid w:val="00B74A5F"/>
    <w:rsid w:val="00B74AC3"/>
    <w:rsid w:val="00B74BBB"/>
    <w:rsid w:val="00B74BC6"/>
    <w:rsid w:val="00B74CA6"/>
    <w:rsid w:val="00B74CE3"/>
    <w:rsid w:val="00B74DCE"/>
    <w:rsid w:val="00B74E51"/>
    <w:rsid w:val="00B74E5F"/>
    <w:rsid w:val="00B74F18"/>
    <w:rsid w:val="00B74F73"/>
    <w:rsid w:val="00B750D9"/>
    <w:rsid w:val="00B75103"/>
    <w:rsid w:val="00B75108"/>
    <w:rsid w:val="00B75148"/>
    <w:rsid w:val="00B7514B"/>
    <w:rsid w:val="00B7521E"/>
    <w:rsid w:val="00B752B9"/>
    <w:rsid w:val="00B75405"/>
    <w:rsid w:val="00B754B5"/>
    <w:rsid w:val="00B75517"/>
    <w:rsid w:val="00B75552"/>
    <w:rsid w:val="00B7559B"/>
    <w:rsid w:val="00B755B2"/>
    <w:rsid w:val="00B755CA"/>
    <w:rsid w:val="00B755E1"/>
    <w:rsid w:val="00B7560D"/>
    <w:rsid w:val="00B75666"/>
    <w:rsid w:val="00B756B9"/>
    <w:rsid w:val="00B7576B"/>
    <w:rsid w:val="00B7578B"/>
    <w:rsid w:val="00B757B2"/>
    <w:rsid w:val="00B757CC"/>
    <w:rsid w:val="00B757D0"/>
    <w:rsid w:val="00B757D6"/>
    <w:rsid w:val="00B75832"/>
    <w:rsid w:val="00B75844"/>
    <w:rsid w:val="00B75869"/>
    <w:rsid w:val="00B75897"/>
    <w:rsid w:val="00B7589B"/>
    <w:rsid w:val="00B75956"/>
    <w:rsid w:val="00B759AB"/>
    <w:rsid w:val="00B759C7"/>
    <w:rsid w:val="00B75A23"/>
    <w:rsid w:val="00B75B0B"/>
    <w:rsid w:val="00B75B66"/>
    <w:rsid w:val="00B75BBF"/>
    <w:rsid w:val="00B75BEA"/>
    <w:rsid w:val="00B75BFC"/>
    <w:rsid w:val="00B75C1A"/>
    <w:rsid w:val="00B75C69"/>
    <w:rsid w:val="00B75C8A"/>
    <w:rsid w:val="00B75CD5"/>
    <w:rsid w:val="00B75D0C"/>
    <w:rsid w:val="00B75DA8"/>
    <w:rsid w:val="00B75ED8"/>
    <w:rsid w:val="00B75F07"/>
    <w:rsid w:val="00B75F65"/>
    <w:rsid w:val="00B75F6C"/>
    <w:rsid w:val="00B75F6E"/>
    <w:rsid w:val="00B75FB0"/>
    <w:rsid w:val="00B7607B"/>
    <w:rsid w:val="00B760A0"/>
    <w:rsid w:val="00B76138"/>
    <w:rsid w:val="00B7613C"/>
    <w:rsid w:val="00B76144"/>
    <w:rsid w:val="00B76178"/>
    <w:rsid w:val="00B7617C"/>
    <w:rsid w:val="00B7623E"/>
    <w:rsid w:val="00B76325"/>
    <w:rsid w:val="00B76365"/>
    <w:rsid w:val="00B7637C"/>
    <w:rsid w:val="00B7649E"/>
    <w:rsid w:val="00B76519"/>
    <w:rsid w:val="00B76548"/>
    <w:rsid w:val="00B76599"/>
    <w:rsid w:val="00B765D7"/>
    <w:rsid w:val="00B7665E"/>
    <w:rsid w:val="00B76691"/>
    <w:rsid w:val="00B767C4"/>
    <w:rsid w:val="00B76850"/>
    <w:rsid w:val="00B7685F"/>
    <w:rsid w:val="00B76869"/>
    <w:rsid w:val="00B768A8"/>
    <w:rsid w:val="00B76985"/>
    <w:rsid w:val="00B769FC"/>
    <w:rsid w:val="00B76A31"/>
    <w:rsid w:val="00B76AD7"/>
    <w:rsid w:val="00B76BBA"/>
    <w:rsid w:val="00B76C1F"/>
    <w:rsid w:val="00B76C79"/>
    <w:rsid w:val="00B76D72"/>
    <w:rsid w:val="00B76E3D"/>
    <w:rsid w:val="00B7700C"/>
    <w:rsid w:val="00B77056"/>
    <w:rsid w:val="00B77094"/>
    <w:rsid w:val="00B770F9"/>
    <w:rsid w:val="00B77122"/>
    <w:rsid w:val="00B7712A"/>
    <w:rsid w:val="00B771D4"/>
    <w:rsid w:val="00B7721C"/>
    <w:rsid w:val="00B7729A"/>
    <w:rsid w:val="00B77332"/>
    <w:rsid w:val="00B7737C"/>
    <w:rsid w:val="00B773A1"/>
    <w:rsid w:val="00B773D0"/>
    <w:rsid w:val="00B773E2"/>
    <w:rsid w:val="00B7740A"/>
    <w:rsid w:val="00B7744E"/>
    <w:rsid w:val="00B77451"/>
    <w:rsid w:val="00B77598"/>
    <w:rsid w:val="00B775A2"/>
    <w:rsid w:val="00B77640"/>
    <w:rsid w:val="00B776B0"/>
    <w:rsid w:val="00B77771"/>
    <w:rsid w:val="00B777DE"/>
    <w:rsid w:val="00B77864"/>
    <w:rsid w:val="00B7786F"/>
    <w:rsid w:val="00B7794A"/>
    <w:rsid w:val="00B77954"/>
    <w:rsid w:val="00B7796B"/>
    <w:rsid w:val="00B77A26"/>
    <w:rsid w:val="00B77A45"/>
    <w:rsid w:val="00B77B37"/>
    <w:rsid w:val="00B77B51"/>
    <w:rsid w:val="00B77B6B"/>
    <w:rsid w:val="00B77CB1"/>
    <w:rsid w:val="00B77CB2"/>
    <w:rsid w:val="00B77CC9"/>
    <w:rsid w:val="00B77CCC"/>
    <w:rsid w:val="00B77D14"/>
    <w:rsid w:val="00B77D66"/>
    <w:rsid w:val="00B77DAE"/>
    <w:rsid w:val="00B77DD2"/>
    <w:rsid w:val="00B77DDC"/>
    <w:rsid w:val="00B77EF8"/>
    <w:rsid w:val="00B77F32"/>
    <w:rsid w:val="00B77F90"/>
    <w:rsid w:val="00B77FD1"/>
    <w:rsid w:val="00B80028"/>
    <w:rsid w:val="00B80037"/>
    <w:rsid w:val="00B8005B"/>
    <w:rsid w:val="00B80066"/>
    <w:rsid w:val="00B800C3"/>
    <w:rsid w:val="00B80178"/>
    <w:rsid w:val="00B801AB"/>
    <w:rsid w:val="00B80264"/>
    <w:rsid w:val="00B80274"/>
    <w:rsid w:val="00B8029C"/>
    <w:rsid w:val="00B802CD"/>
    <w:rsid w:val="00B80334"/>
    <w:rsid w:val="00B80358"/>
    <w:rsid w:val="00B8036E"/>
    <w:rsid w:val="00B803B7"/>
    <w:rsid w:val="00B804A8"/>
    <w:rsid w:val="00B804D3"/>
    <w:rsid w:val="00B80527"/>
    <w:rsid w:val="00B805AA"/>
    <w:rsid w:val="00B805DC"/>
    <w:rsid w:val="00B8061A"/>
    <w:rsid w:val="00B80734"/>
    <w:rsid w:val="00B80892"/>
    <w:rsid w:val="00B80899"/>
    <w:rsid w:val="00B8091B"/>
    <w:rsid w:val="00B809F4"/>
    <w:rsid w:val="00B80A97"/>
    <w:rsid w:val="00B80B65"/>
    <w:rsid w:val="00B80C05"/>
    <w:rsid w:val="00B80C86"/>
    <w:rsid w:val="00B80CC5"/>
    <w:rsid w:val="00B80E22"/>
    <w:rsid w:val="00B80E2D"/>
    <w:rsid w:val="00B80ED0"/>
    <w:rsid w:val="00B80FA3"/>
    <w:rsid w:val="00B8104A"/>
    <w:rsid w:val="00B81057"/>
    <w:rsid w:val="00B810B9"/>
    <w:rsid w:val="00B8112E"/>
    <w:rsid w:val="00B8115C"/>
    <w:rsid w:val="00B8115F"/>
    <w:rsid w:val="00B81188"/>
    <w:rsid w:val="00B811A1"/>
    <w:rsid w:val="00B811A3"/>
    <w:rsid w:val="00B81203"/>
    <w:rsid w:val="00B8129A"/>
    <w:rsid w:val="00B812B1"/>
    <w:rsid w:val="00B8132B"/>
    <w:rsid w:val="00B81411"/>
    <w:rsid w:val="00B81452"/>
    <w:rsid w:val="00B814C7"/>
    <w:rsid w:val="00B8156F"/>
    <w:rsid w:val="00B81577"/>
    <w:rsid w:val="00B81596"/>
    <w:rsid w:val="00B815E7"/>
    <w:rsid w:val="00B8166A"/>
    <w:rsid w:val="00B81720"/>
    <w:rsid w:val="00B817F5"/>
    <w:rsid w:val="00B817FE"/>
    <w:rsid w:val="00B818A6"/>
    <w:rsid w:val="00B81908"/>
    <w:rsid w:val="00B81A11"/>
    <w:rsid w:val="00B81AC9"/>
    <w:rsid w:val="00B81ACB"/>
    <w:rsid w:val="00B81BC9"/>
    <w:rsid w:val="00B81BF0"/>
    <w:rsid w:val="00B81C83"/>
    <w:rsid w:val="00B81C84"/>
    <w:rsid w:val="00B81D3F"/>
    <w:rsid w:val="00B81DC3"/>
    <w:rsid w:val="00B81DF2"/>
    <w:rsid w:val="00B81E02"/>
    <w:rsid w:val="00B81EF4"/>
    <w:rsid w:val="00B81F83"/>
    <w:rsid w:val="00B81FCC"/>
    <w:rsid w:val="00B8203D"/>
    <w:rsid w:val="00B8209A"/>
    <w:rsid w:val="00B820BF"/>
    <w:rsid w:val="00B8214E"/>
    <w:rsid w:val="00B82205"/>
    <w:rsid w:val="00B822D4"/>
    <w:rsid w:val="00B82496"/>
    <w:rsid w:val="00B8254C"/>
    <w:rsid w:val="00B825FC"/>
    <w:rsid w:val="00B825FE"/>
    <w:rsid w:val="00B82600"/>
    <w:rsid w:val="00B82633"/>
    <w:rsid w:val="00B8268D"/>
    <w:rsid w:val="00B8271B"/>
    <w:rsid w:val="00B827F4"/>
    <w:rsid w:val="00B82819"/>
    <w:rsid w:val="00B8288E"/>
    <w:rsid w:val="00B828BE"/>
    <w:rsid w:val="00B82901"/>
    <w:rsid w:val="00B82956"/>
    <w:rsid w:val="00B829BB"/>
    <w:rsid w:val="00B82AF4"/>
    <w:rsid w:val="00B82BD0"/>
    <w:rsid w:val="00B82C01"/>
    <w:rsid w:val="00B82CBF"/>
    <w:rsid w:val="00B82CCA"/>
    <w:rsid w:val="00B82CE2"/>
    <w:rsid w:val="00B82D43"/>
    <w:rsid w:val="00B82D4F"/>
    <w:rsid w:val="00B82D61"/>
    <w:rsid w:val="00B82DA9"/>
    <w:rsid w:val="00B82E54"/>
    <w:rsid w:val="00B82E63"/>
    <w:rsid w:val="00B82E76"/>
    <w:rsid w:val="00B82F1A"/>
    <w:rsid w:val="00B82F3B"/>
    <w:rsid w:val="00B82F6F"/>
    <w:rsid w:val="00B8300B"/>
    <w:rsid w:val="00B83015"/>
    <w:rsid w:val="00B83037"/>
    <w:rsid w:val="00B83071"/>
    <w:rsid w:val="00B830BF"/>
    <w:rsid w:val="00B83199"/>
    <w:rsid w:val="00B831D0"/>
    <w:rsid w:val="00B8322D"/>
    <w:rsid w:val="00B83250"/>
    <w:rsid w:val="00B832E7"/>
    <w:rsid w:val="00B832F5"/>
    <w:rsid w:val="00B83302"/>
    <w:rsid w:val="00B83367"/>
    <w:rsid w:val="00B83396"/>
    <w:rsid w:val="00B833ED"/>
    <w:rsid w:val="00B8340B"/>
    <w:rsid w:val="00B83431"/>
    <w:rsid w:val="00B835E9"/>
    <w:rsid w:val="00B835EB"/>
    <w:rsid w:val="00B83602"/>
    <w:rsid w:val="00B836B0"/>
    <w:rsid w:val="00B836BB"/>
    <w:rsid w:val="00B836F7"/>
    <w:rsid w:val="00B8375C"/>
    <w:rsid w:val="00B83771"/>
    <w:rsid w:val="00B8378B"/>
    <w:rsid w:val="00B838B7"/>
    <w:rsid w:val="00B83906"/>
    <w:rsid w:val="00B83936"/>
    <w:rsid w:val="00B8393B"/>
    <w:rsid w:val="00B83994"/>
    <w:rsid w:val="00B839DC"/>
    <w:rsid w:val="00B83AB2"/>
    <w:rsid w:val="00B83B58"/>
    <w:rsid w:val="00B83C0E"/>
    <w:rsid w:val="00B83C1F"/>
    <w:rsid w:val="00B83C4B"/>
    <w:rsid w:val="00B83D11"/>
    <w:rsid w:val="00B83D58"/>
    <w:rsid w:val="00B83D63"/>
    <w:rsid w:val="00B83D72"/>
    <w:rsid w:val="00B83DCD"/>
    <w:rsid w:val="00B83DD6"/>
    <w:rsid w:val="00B83F38"/>
    <w:rsid w:val="00B83F9A"/>
    <w:rsid w:val="00B83FE1"/>
    <w:rsid w:val="00B83FFE"/>
    <w:rsid w:val="00B840F9"/>
    <w:rsid w:val="00B841AD"/>
    <w:rsid w:val="00B84298"/>
    <w:rsid w:val="00B84375"/>
    <w:rsid w:val="00B843B5"/>
    <w:rsid w:val="00B843DF"/>
    <w:rsid w:val="00B84470"/>
    <w:rsid w:val="00B844A6"/>
    <w:rsid w:val="00B844DE"/>
    <w:rsid w:val="00B8456C"/>
    <w:rsid w:val="00B84657"/>
    <w:rsid w:val="00B846AB"/>
    <w:rsid w:val="00B846E9"/>
    <w:rsid w:val="00B846FF"/>
    <w:rsid w:val="00B84749"/>
    <w:rsid w:val="00B84750"/>
    <w:rsid w:val="00B847A5"/>
    <w:rsid w:val="00B84813"/>
    <w:rsid w:val="00B84876"/>
    <w:rsid w:val="00B8490C"/>
    <w:rsid w:val="00B849F4"/>
    <w:rsid w:val="00B84A6E"/>
    <w:rsid w:val="00B84BA0"/>
    <w:rsid w:val="00B84C96"/>
    <w:rsid w:val="00B84C98"/>
    <w:rsid w:val="00B84CA7"/>
    <w:rsid w:val="00B84CC8"/>
    <w:rsid w:val="00B84D15"/>
    <w:rsid w:val="00B84D84"/>
    <w:rsid w:val="00B84E25"/>
    <w:rsid w:val="00B84F43"/>
    <w:rsid w:val="00B85009"/>
    <w:rsid w:val="00B8500A"/>
    <w:rsid w:val="00B85018"/>
    <w:rsid w:val="00B850AA"/>
    <w:rsid w:val="00B85131"/>
    <w:rsid w:val="00B85246"/>
    <w:rsid w:val="00B8535C"/>
    <w:rsid w:val="00B853B3"/>
    <w:rsid w:val="00B853E0"/>
    <w:rsid w:val="00B8541B"/>
    <w:rsid w:val="00B85490"/>
    <w:rsid w:val="00B854DC"/>
    <w:rsid w:val="00B85681"/>
    <w:rsid w:val="00B856ED"/>
    <w:rsid w:val="00B85877"/>
    <w:rsid w:val="00B85903"/>
    <w:rsid w:val="00B85947"/>
    <w:rsid w:val="00B859DE"/>
    <w:rsid w:val="00B85A05"/>
    <w:rsid w:val="00B85A07"/>
    <w:rsid w:val="00B85A69"/>
    <w:rsid w:val="00B85AEA"/>
    <w:rsid w:val="00B85B24"/>
    <w:rsid w:val="00B85B2D"/>
    <w:rsid w:val="00B85B47"/>
    <w:rsid w:val="00B85B76"/>
    <w:rsid w:val="00B85C2D"/>
    <w:rsid w:val="00B85CD4"/>
    <w:rsid w:val="00B85D98"/>
    <w:rsid w:val="00B85E34"/>
    <w:rsid w:val="00B85E85"/>
    <w:rsid w:val="00B85E98"/>
    <w:rsid w:val="00B85F37"/>
    <w:rsid w:val="00B85F52"/>
    <w:rsid w:val="00B85F5A"/>
    <w:rsid w:val="00B85FB2"/>
    <w:rsid w:val="00B85FC3"/>
    <w:rsid w:val="00B85FD4"/>
    <w:rsid w:val="00B85FEB"/>
    <w:rsid w:val="00B85FF2"/>
    <w:rsid w:val="00B86002"/>
    <w:rsid w:val="00B8604E"/>
    <w:rsid w:val="00B8605A"/>
    <w:rsid w:val="00B860AA"/>
    <w:rsid w:val="00B86139"/>
    <w:rsid w:val="00B86161"/>
    <w:rsid w:val="00B861D4"/>
    <w:rsid w:val="00B861F0"/>
    <w:rsid w:val="00B86256"/>
    <w:rsid w:val="00B86275"/>
    <w:rsid w:val="00B862D9"/>
    <w:rsid w:val="00B863B0"/>
    <w:rsid w:val="00B864AF"/>
    <w:rsid w:val="00B864E7"/>
    <w:rsid w:val="00B8652F"/>
    <w:rsid w:val="00B8659C"/>
    <w:rsid w:val="00B865C5"/>
    <w:rsid w:val="00B86660"/>
    <w:rsid w:val="00B866A8"/>
    <w:rsid w:val="00B866BE"/>
    <w:rsid w:val="00B866D6"/>
    <w:rsid w:val="00B8671B"/>
    <w:rsid w:val="00B86755"/>
    <w:rsid w:val="00B86772"/>
    <w:rsid w:val="00B8680E"/>
    <w:rsid w:val="00B868A3"/>
    <w:rsid w:val="00B868CF"/>
    <w:rsid w:val="00B868D1"/>
    <w:rsid w:val="00B86905"/>
    <w:rsid w:val="00B86941"/>
    <w:rsid w:val="00B86A2C"/>
    <w:rsid w:val="00B86AC1"/>
    <w:rsid w:val="00B86AD4"/>
    <w:rsid w:val="00B86B94"/>
    <w:rsid w:val="00B86B9E"/>
    <w:rsid w:val="00B86C14"/>
    <w:rsid w:val="00B86CBA"/>
    <w:rsid w:val="00B86CE1"/>
    <w:rsid w:val="00B86CEC"/>
    <w:rsid w:val="00B86D01"/>
    <w:rsid w:val="00B86D60"/>
    <w:rsid w:val="00B86D6D"/>
    <w:rsid w:val="00B86DBB"/>
    <w:rsid w:val="00B86DD8"/>
    <w:rsid w:val="00B86DF6"/>
    <w:rsid w:val="00B86E51"/>
    <w:rsid w:val="00B86E7D"/>
    <w:rsid w:val="00B86ED5"/>
    <w:rsid w:val="00B86ED9"/>
    <w:rsid w:val="00B86F19"/>
    <w:rsid w:val="00B87063"/>
    <w:rsid w:val="00B870FB"/>
    <w:rsid w:val="00B87278"/>
    <w:rsid w:val="00B872BA"/>
    <w:rsid w:val="00B87334"/>
    <w:rsid w:val="00B87390"/>
    <w:rsid w:val="00B87454"/>
    <w:rsid w:val="00B87493"/>
    <w:rsid w:val="00B87498"/>
    <w:rsid w:val="00B8756A"/>
    <w:rsid w:val="00B875B1"/>
    <w:rsid w:val="00B87618"/>
    <w:rsid w:val="00B8767B"/>
    <w:rsid w:val="00B8768C"/>
    <w:rsid w:val="00B876B7"/>
    <w:rsid w:val="00B87760"/>
    <w:rsid w:val="00B877B6"/>
    <w:rsid w:val="00B878DF"/>
    <w:rsid w:val="00B8792A"/>
    <w:rsid w:val="00B8796A"/>
    <w:rsid w:val="00B87A8B"/>
    <w:rsid w:val="00B87ADB"/>
    <w:rsid w:val="00B87B0B"/>
    <w:rsid w:val="00B87B37"/>
    <w:rsid w:val="00B87C3D"/>
    <w:rsid w:val="00B87CBF"/>
    <w:rsid w:val="00B87D86"/>
    <w:rsid w:val="00B87DF9"/>
    <w:rsid w:val="00B87F89"/>
    <w:rsid w:val="00B90020"/>
    <w:rsid w:val="00B90179"/>
    <w:rsid w:val="00B9018A"/>
    <w:rsid w:val="00B902A1"/>
    <w:rsid w:val="00B902A2"/>
    <w:rsid w:val="00B902BB"/>
    <w:rsid w:val="00B90408"/>
    <w:rsid w:val="00B90452"/>
    <w:rsid w:val="00B90493"/>
    <w:rsid w:val="00B90494"/>
    <w:rsid w:val="00B9053F"/>
    <w:rsid w:val="00B905DB"/>
    <w:rsid w:val="00B90657"/>
    <w:rsid w:val="00B90684"/>
    <w:rsid w:val="00B90691"/>
    <w:rsid w:val="00B906DA"/>
    <w:rsid w:val="00B9072A"/>
    <w:rsid w:val="00B9073F"/>
    <w:rsid w:val="00B908CD"/>
    <w:rsid w:val="00B90941"/>
    <w:rsid w:val="00B90A37"/>
    <w:rsid w:val="00B90B3B"/>
    <w:rsid w:val="00B90B5F"/>
    <w:rsid w:val="00B90BEE"/>
    <w:rsid w:val="00B90C62"/>
    <w:rsid w:val="00B90CAF"/>
    <w:rsid w:val="00B90CB9"/>
    <w:rsid w:val="00B90E19"/>
    <w:rsid w:val="00B90E1E"/>
    <w:rsid w:val="00B90E2E"/>
    <w:rsid w:val="00B90EB6"/>
    <w:rsid w:val="00B90EC9"/>
    <w:rsid w:val="00B90ED3"/>
    <w:rsid w:val="00B90FAB"/>
    <w:rsid w:val="00B9109B"/>
    <w:rsid w:val="00B910A8"/>
    <w:rsid w:val="00B910C7"/>
    <w:rsid w:val="00B91179"/>
    <w:rsid w:val="00B911C6"/>
    <w:rsid w:val="00B91318"/>
    <w:rsid w:val="00B9134D"/>
    <w:rsid w:val="00B91436"/>
    <w:rsid w:val="00B9147B"/>
    <w:rsid w:val="00B91494"/>
    <w:rsid w:val="00B916A1"/>
    <w:rsid w:val="00B916D1"/>
    <w:rsid w:val="00B91808"/>
    <w:rsid w:val="00B91818"/>
    <w:rsid w:val="00B91863"/>
    <w:rsid w:val="00B91888"/>
    <w:rsid w:val="00B91933"/>
    <w:rsid w:val="00B91A1B"/>
    <w:rsid w:val="00B91AA7"/>
    <w:rsid w:val="00B91ABE"/>
    <w:rsid w:val="00B91BB1"/>
    <w:rsid w:val="00B91BD8"/>
    <w:rsid w:val="00B91CBF"/>
    <w:rsid w:val="00B91CC1"/>
    <w:rsid w:val="00B91D20"/>
    <w:rsid w:val="00B91D6F"/>
    <w:rsid w:val="00B91D87"/>
    <w:rsid w:val="00B91DA1"/>
    <w:rsid w:val="00B91DFC"/>
    <w:rsid w:val="00B91E79"/>
    <w:rsid w:val="00B91E87"/>
    <w:rsid w:val="00B91ECE"/>
    <w:rsid w:val="00B91F26"/>
    <w:rsid w:val="00B91FAD"/>
    <w:rsid w:val="00B91FD0"/>
    <w:rsid w:val="00B91FE0"/>
    <w:rsid w:val="00B91FF7"/>
    <w:rsid w:val="00B92039"/>
    <w:rsid w:val="00B920E6"/>
    <w:rsid w:val="00B9214B"/>
    <w:rsid w:val="00B921FB"/>
    <w:rsid w:val="00B922ED"/>
    <w:rsid w:val="00B922F6"/>
    <w:rsid w:val="00B922FD"/>
    <w:rsid w:val="00B92327"/>
    <w:rsid w:val="00B92444"/>
    <w:rsid w:val="00B92551"/>
    <w:rsid w:val="00B925BE"/>
    <w:rsid w:val="00B925FB"/>
    <w:rsid w:val="00B92603"/>
    <w:rsid w:val="00B92646"/>
    <w:rsid w:val="00B928AC"/>
    <w:rsid w:val="00B92936"/>
    <w:rsid w:val="00B92961"/>
    <w:rsid w:val="00B9296F"/>
    <w:rsid w:val="00B92975"/>
    <w:rsid w:val="00B9297A"/>
    <w:rsid w:val="00B9298F"/>
    <w:rsid w:val="00B929B8"/>
    <w:rsid w:val="00B929F7"/>
    <w:rsid w:val="00B92A02"/>
    <w:rsid w:val="00B92B2A"/>
    <w:rsid w:val="00B92B87"/>
    <w:rsid w:val="00B92BB6"/>
    <w:rsid w:val="00B92C26"/>
    <w:rsid w:val="00B92C30"/>
    <w:rsid w:val="00B92CD3"/>
    <w:rsid w:val="00B92DBF"/>
    <w:rsid w:val="00B92DEA"/>
    <w:rsid w:val="00B92E5B"/>
    <w:rsid w:val="00B92EC1"/>
    <w:rsid w:val="00B92F01"/>
    <w:rsid w:val="00B92F0E"/>
    <w:rsid w:val="00B92F43"/>
    <w:rsid w:val="00B92F61"/>
    <w:rsid w:val="00B9300E"/>
    <w:rsid w:val="00B930A3"/>
    <w:rsid w:val="00B9312E"/>
    <w:rsid w:val="00B931DD"/>
    <w:rsid w:val="00B9323F"/>
    <w:rsid w:val="00B93262"/>
    <w:rsid w:val="00B932BF"/>
    <w:rsid w:val="00B933E5"/>
    <w:rsid w:val="00B9348E"/>
    <w:rsid w:val="00B934B2"/>
    <w:rsid w:val="00B934B9"/>
    <w:rsid w:val="00B934CE"/>
    <w:rsid w:val="00B934DD"/>
    <w:rsid w:val="00B934F1"/>
    <w:rsid w:val="00B93587"/>
    <w:rsid w:val="00B935AB"/>
    <w:rsid w:val="00B935DD"/>
    <w:rsid w:val="00B93654"/>
    <w:rsid w:val="00B9365F"/>
    <w:rsid w:val="00B93663"/>
    <w:rsid w:val="00B9375F"/>
    <w:rsid w:val="00B93760"/>
    <w:rsid w:val="00B93789"/>
    <w:rsid w:val="00B9381D"/>
    <w:rsid w:val="00B939F9"/>
    <w:rsid w:val="00B93A69"/>
    <w:rsid w:val="00B93B33"/>
    <w:rsid w:val="00B93B3D"/>
    <w:rsid w:val="00B93BE1"/>
    <w:rsid w:val="00B93C45"/>
    <w:rsid w:val="00B93C61"/>
    <w:rsid w:val="00B93C74"/>
    <w:rsid w:val="00B93D63"/>
    <w:rsid w:val="00B93D84"/>
    <w:rsid w:val="00B93EA4"/>
    <w:rsid w:val="00B93EC3"/>
    <w:rsid w:val="00B93EC6"/>
    <w:rsid w:val="00B93EE6"/>
    <w:rsid w:val="00B93F98"/>
    <w:rsid w:val="00B93FE8"/>
    <w:rsid w:val="00B93FF8"/>
    <w:rsid w:val="00B94083"/>
    <w:rsid w:val="00B940C4"/>
    <w:rsid w:val="00B94111"/>
    <w:rsid w:val="00B9411E"/>
    <w:rsid w:val="00B941C1"/>
    <w:rsid w:val="00B941F6"/>
    <w:rsid w:val="00B94265"/>
    <w:rsid w:val="00B9432C"/>
    <w:rsid w:val="00B94336"/>
    <w:rsid w:val="00B94347"/>
    <w:rsid w:val="00B9434F"/>
    <w:rsid w:val="00B9435C"/>
    <w:rsid w:val="00B9437F"/>
    <w:rsid w:val="00B943E6"/>
    <w:rsid w:val="00B9445F"/>
    <w:rsid w:val="00B94463"/>
    <w:rsid w:val="00B94558"/>
    <w:rsid w:val="00B9457A"/>
    <w:rsid w:val="00B945B6"/>
    <w:rsid w:val="00B945F3"/>
    <w:rsid w:val="00B9462E"/>
    <w:rsid w:val="00B94632"/>
    <w:rsid w:val="00B946C8"/>
    <w:rsid w:val="00B94727"/>
    <w:rsid w:val="00B94840"/>
    <w:rsid w:val="00B94937"/>
    <w:rsid w:val="00B949E3"/>
    <w:rsid w:val="00B94BB1"/>
    <w:rsid w:val="00B94C2A"/>
    <w:rsid w:val="00B94C6B"/>
    <w:rsid w:val="00B94CDD"/>
    <w:rsid w:val="00B94CE2"/>
    <w:rsid w:val="00B94DDF"/>
    <w:rsid w:val="00B94DED"/>
    <w:rsid w:val="00B94E0F"/>
    <w:rsid w:val="00B94E46"/>
    <w:rsid w:val="00B94E9A"/>
    <w:rsid w:val="00B94EB4"/>
    <w:rsid w:val="00B94EFB"/>
    <w:rsid w:val="00B94F57"/>
    <w:rsid w:val="00B94F68"/>
    <w:rsid w:val="00B94F8D"/>
    <w:rsid w:val="00B94FC7"/>
    <w:rsid w:val="00B95023"/>
    <w:rsid w:val="00B950D1"/>
    <w:rsid w:val="00B9510D"/>
    <w:rsid w:val="00B95118"/>
    <w:rsid w:val="00B95243"/>
    <w:rsid w:val="00B95244"/>
    <w:rsid w:val="00B9528D"/>
    <w:rsid w:val="00B9529D"/>
    <w:rsid w:val="00B952C8"/>
    <w:rsid w:val="00B952F9"/>
    <w:rsid w:val="00B9534B"/>
    <w:rsid w:val="00B953A7"/>
    <w:rsid w:val="00B953BB"/>
    <w:rsid w:val="00B953D5"/>
    <w:rsid w:val="00B953DA"/>
    <w:rsid w:val="00B95447"/>
    <w:rsid w:val="00B9554E"/>
    <w:rsid w:val="00B95587"/>
    <w:rsid w:val="00B9566C"/>
    <w:rsid w:val="00B956C4"/>
    <w:rsid w:val="00B957DB"/>
    <w:rsid w:val="00B95896"/>
    <w:rsid w:val="00B958D1"/>
    <w:rsid w:val="00B958E9"/>
    <w:rsid w:val="00B959AC"/>
    <w:rsid w:val="00B95A26"/>
    <w:rsid w:val="00B95A3E"/>
    <w:rsid w:val="00B95B06"/>
    <w:rsid w:val="00B95B28"/>
    <w:rsid w:val="00B95BDF"/>
    <w:rsid w:val="00B95C03"/>
    <w:rsid w:val="00B95C25"/>
    <w:rsid w:val="00B95C73"/>
    <w:rsid w:val="00B95CAC"/>
    <w:rsid w:val="00B95CC6"/>
    <w:rsid w:val="00B95D71"/>
    <w:rsid w:val="00B95E06"/>
    <w:rsid w:val="00B95E77"/>
    <w:rsid w:val="00B95F01"/>
    <w:rsid w:val="00B95F0F"/>
    <w:rsid w:val="00B95F85"/>
    <w:rsid w:val="00B95F91"/>
    <w:rsid w:val="00B96007"/>
    <w:rsid w:val="00B9600C"/>
    <w:rsid w:val="00B9606D"/>
    <w:rsid w:val="00B96092"/>
    <w:rsid w:val="00B960C0"/>
    <w:rsid w:val="00B9611B"/>
    <w:rsid w:val="00B96141"/>
    <w:rsid w:val="00B9619C"/>
    <w:rsid w:val="00B961BC"/>
    <w:rsid w:val="00B961D0"/>
    <w:rsid w:val="00B961ED"/>
    <w:rsid w:val="00B96216"/>
    <w:rsid w:val="00B96269"/>
    <w:rsid w:val="00B9631F"/>
    <w:rsid w:val="00B9640D"/>
    <w:rsid w:val="00B96494"/>
    <w:rsid w:val="00B965F2"/>
    <w:rsid w:val="00B96628"/>
    <w:rsid w:val="00B966DB"/>
    <w:rsid w:val="00B9673E"/>
    <w:rsid w:val="00B967EA"/>
    <w:rsid w:val="00B967EE"/>
    <w:rsid w:val="00B96802"/>
    <w:rsid w:val="00B96804"/>
    <w:rsid w:val="00B9684A"/>
    <w:rsid w:val="00B96899"/>
    <w:rsid w:val="00B9699D"/>
    <w:rsid w:val="00B969C6"/>
    <w:rsid w:val="00B96A94"/>
    <w:rsid w:val="00B96C09"/>
    <w:rsid w:val="00B96C51"/>
    <w:rsid w:val="00B96CB4"/>
    <w:rsid w:val="00B96CD0"/>
    <w:rsid w:val="00B96DAF"/>
    <w:rsid w:val="00B96E86"/>
    <w:rsid w:val="00B96EAD"/>
    <w:rsid w:val="00B96F1A"/>
    <w:rsid w:val="00B96F4A"/>
    <w:rsid w:val="00B96F86"/>
    <w:rsid w:val="00B96FE8"/>
    <w:rsid w:val="00B97017"/>
    <w:rsid w:val="00B9706B"/>
    <w:rsid w:val="00B97099"/>
    <w:rsid w:val="00B970C0"/>
    <w:rsid w:val="00B970C6"/>
    <w:rsid w:val="00B97219"/>
    <w:rsid w:val="00B9729D"/>
    <w:rsid w:val="00B972A1"/>
    <w:rsid w:val="00B972AA"/>
    <w:rsid w:val="00B9732E"/>
    <w:rsid w:val="00B9743D"/>
    <w:rsid w:val="00B974D3"/>
    <w:rsid w:val="00B9753B"/>
    <w:rsid w:val="00B975EB"/>
    <w:rsid w:val="00B97698"/>
    <w:rsid w:val="00B976A8"/>
    <w:rsid w:val="00B976EB"/>
    <w:rsid w:val="00B9772F"/>
    <w:rsid w:val="00B9777A"/>
    <w:rsid w:val="00B977BF"/>
    <w:rsid w:val="00B977E7"/>
    <w:rsid w:val="00B97842"/>
    <w:rsid w:val="00B978CF"/>
    <w:rsid w:val="00B9796F"/>
    <w:rsid w:val="00B979B2"/>
    <w:rsid w:val="00B97A14"/>
    <w:rsid w:val="00B97A26"/>
    <w:rsid w:val="00B97B20"/>
    <w:rsid w:val="00B97B7E"/>
    <w:rsid w:val="00B97C19"/>
    <w:rsid w:val="00B97C21"/>
    <w:rsid w:val="00B97C77"/>
    <w:rsid w:val="00B97C9A"/>
    <w:rsid w:val="00B97D66"/>
    <w:rsid w:val="00B97F00"/>
    <w:rsid w:val="00B97F58"/>
    <w:rsid w:val="00B97F9C"/>
    <w:rsid w:val="00B97FBA"/>
    <w:rsid w:val="00B97FF5"/>
    <w:rsid w:val="00BA0048"/>
    <w:rsid w:val="00BA0074"/>
    <w:rsid w:val="00BA0091"/>
    <w:rsid w:val="00BA0092"/>
    <w:rsid w:val="00BA011A"/>
    <w:rsid w:val="00BA019D"/>
    <w:rsid w:val="00BA024B"/>
    <w:rsid w:val="00BA0266"/>
    <w:rsid w:val="00BA026F"/>
    <w:rsid w:val="00BA0286"/>
    <w:rsid w:val="00BA02B8"/>
    <w:rsid w:val="00BA02DB"/>
    <w:rsid w:val="00BA0360"/>
    <w:rsid w:val="00BA0375"/>
    <w:rsid w:val="00BA039B"/>
    <w:rsid w:val="00BA0423"/>
    <w:rsid w:val="00BA05FE"/>
    <w:rsid w:val="00BA06A6"/>
    <w:rsid w:val="00BA06AA"/>
    <w:rsid w:val="00BA06C6"/>
    <w:rsid w:val="00BA0710"/>
    <w:rsid w:val="00BA078E"/>
    <w:rsid w:val="00BA0850"/>
    <w:rsid w:val="00BA08C3"/>
    <w:rsid w:val="00BA09B3"/>
    <w:rsid w:val="00BA0A0E"/>
    <w:rsid w:val="00BA0A4C"/>
    <w:rsid w:val="00BA0AD2"/>
    <w:rsid w:val="00BA0AF2"/>
    <w:rsid w:val="00BA0B17"/>
    <w:rsid w:val="00BA0B22"/>
    <w:rsid w:val="00BA0B4C"/>
    <w:rsid w:val="00BA0C01"/>
    <w:rsid w:val="00BA0CC8"/>
    <w:rsid w:val="00BA0D63"/>
    <w:rsid w:val="00BA0E9A"/>
    <w:rsid w:val="00BA0F11"/>
    <w:rsid w:val="00BA1052"/>
    <w:rsid w:val="00BA10B6"/>
    <w:rsid w:val="00BA118F"/>
    <w:rsid w:val="00BA11E3"/>
    <w:rsid w:val="00BA1221"/>
    <w:rsid w:val="00BA128E"/>
    <w:rsid w:val="00BA12B0"/>
    <w:rsid w:val="00BA12B2"/>
    <w:rsid w:val="00BA1307"/>
    <w:rsid w:val="00BA131C"/>
    <w:rsid w:val="00BA1388"/>
    <w:rsid w:val="00BA13F9"/>
    <w:rsid w:val="00BA148C"/>
    <w:rsid w:val="00BA14A0"/>
    <w:rsid w:val="00BA14B6"/>
    <w:rsid w:val="00BA14BF"/>
    <w:rsid w:val="00BA157E"/>
    <w:rsid w:val="00BA15F3"/>
    <w:rsid w:val="00BA1611"/>
    <w:rsid w:val="00BA1656"/>
    <w:rsid w:val="00BA16DE"/>
    <w:rsid w:val="00BA1876"/>
    <w:rsid w:val="00BA18F4"/>
    <w:rsid w:val="00BA194A"/>
    <w:rsid w:val="00BA195F"/>
    <w:rsid w:val="00BA1A2B"/>
    <w:rsid w:val="00BA1A54"/>
    <w:rsid w:val="00BA1AC3"/>
    <w:rsid w:val="00BA1B1C"/>
    <w:rsid w:val="00BA1B73"/>
    <w:rsid w:val="00BA1B91"/>
    <w:rsid w:val="00BA1BDB"/>
    <w:rsid w:val="00BA1CB0"/>
    <w:rsid w:val="00BA1CC1"/>
    <w:rsid w:val="00BA1DAC"/>
    <w:rsid w:val="00BA1EA3"/>
    <w:rsid w:val="00BA1FB0"/>
    <w:rsid w:val="00BA1FDB"/>
    <w:rsid w:val="00BA206B"/>
    <w:rsid w:val="00BA20D8"/>
    <w:rsid w:val="00BA20E0"/>
    <w:rsid w:val="00BA20FA"/>
    <w:rsid w:val="00BA210F"/>
    <w:rsid w:val="00BA223A"/>
    <w:rsid w:val="00BA224E"/>
    <w:rsid w:val="00BA22F1"/>
    <w:rsid w:val="00BA22F9"/>
    <w:rsid w:val="00BA234F"/>
    <w:rsid w:val="00BA23DA"/>
    <w:rsid w:val="00BA23E2"/>
    <w:rsid w:val="00BA241A"/>
    <w:rsid w:val="00BA2457"/>
    <w:rsid w:val="00BA2514"/>
    <w:rsid w:val="00BA25C6"/>
    <w:rsid w:val="00BA25F6"/>
    <w:rsid w:val="00BA2623"/>
    <w:rsid w:val="00BA262F"/>
    <w:rsid w:val="00BA26A8"/>
    <w:rsid w:val="00BA26CC"/>
    <w:rsid w:val="00BA26E1"/>
    <w:rsid w:val="00BA2737"/>
    <w:rsid w:val="00BA2741"/>
    <w:rsid w:val="00BA2748"/>
    <w:rsid w:val="00BA2764"/>
    <w:rsid w:val="00BA27AF"/>
    <w:rsid w:val="00BA2833"/>
    <w:rsid w:val="00BA2852"/>
    <w:rsid w:val="00BA2875"/>
    <w:rsid w:val="00BA289E"/>
    <w:rsid w:val="00BA28EA"/>
    <w:rsid w:val="00BA2915"/>
    <w:rsid w:val="00BA2B67"/>
    <w:rsid w:val="00BA2B91"/>
    <w:rsid w:val="00BA2BE8"/>
    <w:rsid w:val="00BA2BF5"/>
    <w:rsid w:val="00BA2CAA"/>
    <w:rsid w:val="00BA2CE2"/>
    <w:rsid w:val="00BA2D1A"/>
    <w:rsid w:val="00BA2D4C"/>
    <w:rsid w:val="00BA2D59"/>
    <w:rsid w:val="00BA2DC8"/>
    <w:rsid w:val="00BA2E36"/>
    <w:rsid w:val="00BA2E57"/>
    <w:rsid w:val="00BA2E9C"/>
    <w:rsid w:val="00BA2EA0"/>
    <w:rsid w:val="00BA2F50"/>
    <w:rsid w:val="00BA301A"/>
    <w:rsid w:val="00BA3121"/>
    <w:rsid w:val="00BA3132"/>
    <w:rsid w:val="00BA318B"/>
    <w:rsid w:val="00BA32FF"/>
    <w:rsid w:val="00BA3304"/>
    <w:rsid w:val="00BA3355"/>
    <w:rsid w:val="00BA3382"/>
    <w:rsid w:val="00BA33F3"/>
    <w:rsid w:val="00BA342B"/>
    <w:rsid w:val="00BA343C"/>
    <w:rsid w:val="00BA34B9"/>
    <w:rsid w:val="00BA356F"/>
    <w:rsid w:val="00BA3606"/>
    <w:rsid w:val="00BA3661"/>
    <w:rsid w:val="00BA36A8"/>
    <w:rsid w:val="00BA36CE"/>
    <w:rsid w:val="00BA37AA"/>
    <w:rsid w:val="00BA37F6"/>
    <w:rsid w:val="00BA37F9"/>
    <w:rsid w:val="00BA38F6"/>
    <w:rsid w:val="00BA393C"/>
    <w:rsid w:val="00BA3959"/>
    <w:rsid w:val="00BA3A0E"/>
    <w:rsid w:val="00BA3A4C"/>
    <w:rsid w:val="00BA3AAF"/>
    <w:rsid w:val="00BA3B50"/>
    <w:rsid w:val="00BA3C0A"/>
    <w:rsid w:val="00BA3C1F"/>
    <w:rsid w:val="00BA3C60"/>
    <w:rsid w:val="00BA3C7A"/>
    <w:rsid w:val="00BA3D1A"/>
    <w:rsid w:val="00BA3D48"/>
    <w:rsid w:val="00BA3DAA"/>
    <w:rsid w:val="00BA3DF0"/>
    <w:rsid w:val="00BA3DFB"/>
    <w:rsid w:val="00BA3E37"/>
    <w:rsid w:val="00BA3E4F"/>
    <w:rsid w:val="00BA3F7E"/>
    <w:rsid w:val="00BA405E"/>
    <w:rsid w:val="00BA41D8"/>
    <w:rsid w:val="00BA41EC"/>
    <w:rsid w:val="00BA42F9"/>
    <w:rsid w:val="00BA430C"/>
    <w:rsid w:val="00BA43AC"/>
    <w:rsid w:val="00BA43F3"/>
    <w:rsid w:val="00BA4428"/>
    <w:rsid w:val="00BA4468"/>
    <w:rsid w:val="00BA44AC"/>
    <w:rsid w:val="00BA453C"/>
    <w:rsid w:val="00BA4701"/>
    <w:rsid w:val="00BA47D0"/>
    <w:rsid w:val="00BA49AD"/>
    <w:rsid w:val="00BA4A1B"/>
    <w:rsid w:val="00BA4A8C"/>
    <w:rsid w:val="00BA4AB8"/>
    <w:rsid w:val="00BA4AEB"/>
    <w:rsid w:val="00BA4B00"/>
    <w:rsid w:val="00BA4BBC"/>
    <w:rsid w:val="00BA4BF1"/>
    <w:rsid w:val="00BA4C1C"/>
    <w:rsid w:val="00BA4C40"/>
    <w:rsid w:val="00BA4D05"/>
    <w:rsid w:val="00BA4D07"/>
    <w:rsid w:val="00BA4E94"/>
    <w:rsid w:val="00BA4EB2"/>
    <w:rsid w:val="00BA4F49"/>
    <w:rsid w:val="00BA4F54"/>
    <w:rsid w:val="00BA4FE2"/>
    <w:rsid w:val="00BA50E6"/>
    <w:rsid w:val="00BA510B"/>
    <w:rsid w:val="00BA5140"/>
    <w:rsid w:val="00BA5159"/>
    <w:rsid w:val="00BA51D7"/>
    <w:rsid w:val="00BA5264"/>
    <w:rsid w:val="00BA5281"/>
    <w:rsid w:val="00BA5297"/>
    <w:rsid w:val="00BA53CB"/>
    <w:rsid w:val="00BA5472"/>
    <w:rsid w:val="00BA549E"/>
    <w:rsid w:val="00BA54AF"/>
    <w:rsid w:val="00BA54E1"/>
    <w:rsid w:val="00BA551C"/>
    <w:rsid w:val="00BA55AC"/>
    <w:rsid w:val="00BA5645"/>
    <w:rsid w:val="00BA5673"/>
    <w:rsid w:val="00BA56AB"/>
    <w:rsid w:val="00BA572D"/>
    <w:rsid w:val="00BA5978"/>
    <w:rsid w:val="00BA59CF"/>
    <w:rsid w:val="00BA5AD9"/>
    <w:rsid w:val="00BA5B88"/>
    <w:rsid w:val="00BA5BF1"/>
    <w:rsid w:val="00BA5C55"/>
    <w:rsid w:val="00BA5CA5"/>
    <w:rsid w:val="00BA5D0D"/>
    <w:rsid w:val="00BA5E2D"/>
    <w:rsid w:val="00BA5FBD"/>
    <w:rsid w:val="00BA5FC9"/>
    <w:rsid w:val="00BA603F"/>
    <w:rsid w:val="00BA6047"/>
    <w:rsid w:val="00BA6048"/>
    <w:rsid w:val="00BA606F"/>
    <w:rsid w:val="00BA610C"/>
    <w:rsid w:val="00BA611F"/>
    <w:rsid w:val="00BA61E6"/>
    <w:rsid w:val="00BA62AB"/>
    <w:rsid w:val="00BA62B6"/>
    <w:rsid w:val="00BA6340"/>
    <w:rsid w:val="00BA6346"/>
    <w:rsid w:val="00BA639C"/>
    <w:rsid w:val="00BA655F"/>
    <w:rsid w:val="00BA6624"/>
    <w:rsid w:val="00BA665C"/>
    <w:rsid w:val="00BA665D"/>
    <w:rsid w:val="00BA66F8"/>
    <w:rsid w:val="00BA68B3"/>
    <w:rsid w:val="00BA68EA"/>
    <w:rsid w:val="00BA68FC"/>
    <w:rsid w:val="00BA6924"/>
    <w:rsid w:val="00BA6944"/>
    <w:rsid w:val="00BA6958"/>
    <w:rsid w:val="00BA6A15"/>
    <w:rsid w:val="00BA6A4C"/>
    <w:rsid w:val="00BA6B50"/>
    <w:rsid w:val="00BA6B9D"/>
    <w:rsid w:val="00BA6BDE"/>
    <w:rsid w:val="00BA6C47"/>
    <w:rsid w:val="00BA6C51"/>
    <w:rsid w:val="00BA6CD6"/>
    <w:rsid w:val="00BA6D11"/>
    <w:rsid w:val="00BA6D8C"/>
    <w:rsid w:val="00BA6E56"/>
    <w:rsid w:val="00BA6E72"/>
    <w:rsid w:val="00BA6E9F"/>
    <w:rsid w:val="00BA6F29"/>
    <w:rsid w:val="00BA6F2C"/>
    <w:rsid w:val="00BA6F40"/>
    <w:rsid w:val="00BA6FA3"/>
    <w:rsid w:val="00BA6FE1"/>
    <w:rsid w:val="00BA700E"/>
    <w:rsid w:val="00BA7027"/>
    <w:rsid w:val="00BA70B1"/>
    <w:rsid w:val="00BA70D2"/>
    <w:rsid w:val="00BA7116"/>
    <w:rsid w:val="00BA7157"/>
    <w:rsid w:val="00BA717C"/>
    <w:rsid w:val="00BA718E"/>
    <w:rsid w:val="00BA724A"/>
    <w:rsid w:val="00BA7293"/>
    <w:rsid w:val="00BA7374"/>
    <w:rsid w:val="00BA74A9"/>
    <w:rsid w:val="00BA74D8"/>
    <w:rsid w:val="00BA7543"/>
    <w:rsid w:val="00BA767B"/>
    <w:rsid w:val="00BA768E"/>
    <w:rsid w:val="00BA76AE"/>
    <w:rsid w:val="00BA76B6"/>
    <w:rsid w:val="00BA76D1"/>
    <w:rsid w:val="00BA7792"/>
    <w:rsid w:val="00BA7830"/>
    <w:rsid w:val="00BA7967"/>
    <w:rsid w:val="00BA7975"/>
    <w:rsid w:val="00BA7980"/>
    <w:rsid w:val="00BA7A7F"/>
    <w:rsid w:val="00BA7A88"/>
    <w:rsid w:val="00BA7C0C"/>
    <w:rsid w:val="00BA7C29"/>
    <w:rsid w:val="00BA7C62"/>
    <w:rsid w:val="00BA7CBD"/>
    <w:rsid w:val="00BA7D12"/>
    <w:rsid w:val="00BA7D23"/>
    <w:rsid w:val="00BA7D63"/>
    <w:rsid w:val="00BA7E1A"/>
    <w:rsid w:val="00BA7E21"/>
    <w:rsid w:val="00BA7E68"/>
    <w:rsid w:val="00BA7E92"/>
    <w:rsid w:val="00BA7EEE"/>
    <w:rsid w:val="00BA7F17"/>
    <w:rsid w:val="00BA7FC8"/>
    <w:rsid w:val="00BA7FCB"/>
    <w:rsid w:val="00BA7FF4"/>
    <w:rsid w:val="00BAC9A6"/>
    <w:rsid w:val="00BB0059"/>
    <w:rsid w:val="00BB017F"/>
    <w:rsid w:val="00BB0208"/>
    <w:rsid w:val="00BB0278"/>
    <w:rsid w:val="00BB02E8"/>
    <w:rsid w:val="00BB042E"/>
    <w:rsid w:val="00BB044E"/>
    <w:rsid w:val="00BB0499"/>
    <w:rsid w:val="00BB04B7"/>
    <w:rsid w:val="00BB05BB"/>
    <w:rsid w:val="00BB0605"/>
    <w:rsid w:val="00BB0660"/>
    <w:rsid w:val="00BB06A2"/>
    <w:rsid w:val="00BB07AD"/>
    <w:rsid w:val="00BB07DD"/>
    <w:rsid w:val="00BB0912"/>
    <w:rsid w:val="00BB098F"/>
    <w:rsid w:val="00BB09F5"/>
    <w:rsid w:val="00BB0A97"/>
    <w:rsid w:val="00BB0B57"/>
    <w:rsid w:val="00BB0C63"/>
    <w:rsid w:val="00BB0C6D"/>
    <w:rsid w:val="00BB0C70"/>
    <w:rsid w:val="00BB0D82"/>
    <w:rsid w:val="00BB0D88"/>
    <w:rsid w:val="00BB0E91"/>
    <w:rsid w:val="00BB1089"/>
    <w:rsid w:val="00BB1131"/>
    <w:rsid w:val="00BB1172"/>
    <w:rsid w:val="00BB11E2"/>
    <w:rsid w:val="00BB11FD"/>
    <w:rsid w:val="00BB121E"/>
    <w:rsid w:val="00BB1297"/>
    <w:rsid w:val="00BB13B0"/>
    <w:rsid w:val="00BB13DE"/>
    <w:rsid w:val="00BB13E1"/>
    <w:rsid w:val="00BB145A"/>
    <w:rsid w:val="00BB14AE"/>
    <w:rsid w:val="00BB14D2"/>
    <w:rsid w:val="00BB156F"/>
    <w:rsid w:val="00BB1596"/>
    <w:rsid w:val="00BB15C7"/>
    <w:rsid w:val="00BB164B"/>
    <w:rsid w:val="00BB1658"/>
    <w:rsid w:val="00BB1662"/>
    <w:rsid w:val="00BB16B5"/>
    <w:rsid w:val="00BB16F0"/>
    <w:rsid w:val="00BB179A"/>
    <w:rsid w:val="00BB17F1"/>
    <w:rsid w:val="00BB188F"/>
    <w:rsid w:val="00BB18BF"/>
    <w:rsid w:val="00BB18DA"/>
    <w:rsid w:val="00BB1918"/>
    <w:rsid w:val="00BB1929"/>
    <w:rsid w:val="00BB1988"/>
    <w:rsid w:val="00BB1A86"/>
    <w:rsid w:val="00BB1A87"/>
    <w:rsid w:val="00BB1AA2"/>
    <w:rsid w:val="00BB1AD7"/>
    <w:rsid w:val="00BB1AE1"/>
    <w:rsid w:val="00BB1AFD"/>
    <w:rsid w:val="00BB1B0A"/>
    <w:rsid w:val="00BB1B5E"/>
    <w:rsid w:val="00BB1B99"/>
    <w:rsid w:val="00BB1BEC"/>
    <w:rsid w:val="00BB1D13"/>
    <w:rsid w:val="00BB1E01"/>
    <w:rsid w:val="00BB1E02"/>
    <w:rsid w:val="00BB1EE5"/>
    <w:rsid w:val="00BB1EEA"/>
    <w:rsid w:val="00BB2025"/>
    <w:rsid w:val="00BB20BD"/>
    <w:rsid w:val="00BB20DC"/>
    <w:rsid w:val="00BB2114"/>
    <w:rsid w:val="00BB21BD"/>
    <w:rsid w:val="00BB21C0"/>
    <w:rsid w:val="00BB225B"/>
    <w:rsid w:val="00BB2284"/>
    <w:rsid w:val="00BB22F8"/>
    <w:rsid w:val="00BB2447"/>
    <w:rsid w:val="00BB24DD"/>
    <w:rsid w:val="00BB2611"/>
    <w:rsid w:val="00BB261F"/>
    <w:rsid w:val="00BB265A"/>
    <w:rsid w:val="00BB274C"/>
    <w:rsid w:val="00BB2847"/>
    <w:rsid w:val="00BB28E0"/>
    <w:rsid w:val="00BB2948"/>
    <w:rsid w:val="00BB2A91"/>
    <w:rsid w:val="00BB2C69"/>
    <w:rsid w:val="00BB2CD0"/>
    <w:rsid w:val="00BB2D53"/>
    <w:rsid w:val="00BB2D93"/>
    <w:rsid w:val="00BB2DBF"/>
    <w:rsid w:val="00BB2DC4"/>
    <w:rsid w:val="00BB2E63"/>
    <w:rsid w:val="00BB2F09"/>
    <w:rsid w:val="00BB2F32"/>
    <w:rsid w:val="00BB2F7D"/>
    <w:rsid w:val="00BB2F8E"/>
    <w:rsid w:val="00BB2FB3"/>
    <w:rsid w:val="00BB2FD3"/>
    <w:rsid w:val="00BB3010"/>
    <w:rsid w:val="00BB30B9"/>
    <w:rsid w:val="00BB3103"/>
    <w:rsid w:val="00BB311E"/>
    <w:rsid w:val="00BB3263"/>
    <w:rsid w:val="00BB32D5"/>
    <w:rsid w:val="00BB32DA"/>
    <w:rsid w:val="00BB3324"/>
    <w:rsid w:val="00BB339B"/>
    <w:rsid w:val="00BB3470"/>
    <w:rsid w:val="00BB3573"/>
    <w:rsid w:val="00BB35D2"/>
    <w:rsid w:val="00BB3670"/>
    <w:rsid w:val="00BB370B"/>
    <w:rsid w:val="00BB3724"/>
    <w:rsid w:val="00BB3752"/>
    <w:rsid w:val="00BB37B9"/>
    <w:rsid w:val="00BB38B7"/>
    <w:rsid w:val="00BB393E"/>
    <w:rsid w:val="00BB39F4"/>
    <w:rsid w:val="00BB3A9E"/>
    <w:rsid w:val="00BB3AAF"/>
    <w:rsid w:val="00BB3B85"/>
    <w:rsid w:val="00BB3BE0"/>
    <w:rsid w:val="00BB3C64"/>
    <w:rsid w:val="00BB3C87"/>
    <w:rsid w:val="00BB3CA2"/>
    <w:rsid w:val="00BB3D62"/>
    <w:rsid w:val="00BB3D88"/>
    <w:rsid w:val="00BB3DD2"/>
    <w:rsid w:val="00BB3E5A"/>
    <w:rsid w:val="00BB3E73"/>
    <w:rsid w:val="00BB3F32"/>
    <w:rsid w:val="00BB3F72"/>
    <w:rsid w:val="00BB4047"/>
    <w:rsid w:val="00BB41AB"/>
    <w:rsid w:val="00BB4215"/>
    <w:rsid w:val="00BB4270"/>
    <w:rsid w:val="00BB42C1"/>
    <w:rsid w:val="00BB4356"/>
    <w:rsid w:val="00BB4369"/>
    <w:rsid w:val="00BB43C9"/>
    <w:rsid w:val="00BB43FC"/>
    <w:rsid w:val="00BB445C"/>
    <w:rsid w:val="00BB449A"/>
    <w:rsid w:val="00BB44A3"/>
    <w:rsid w:val="00BB456C"/>
    <w:rsid w:val="00BB45A9"/>
    <w:rsid w:val="00BB45AF"/>
    <w:rsid w:val="00BB45D8"/>
    <w:rsid w:val="00BB4638"/>
    <w:rsid w:val="00BB4684"/>
    <w:rsid w:val="00BB475A"/>
    <w:rsid w:val="00BB478B"/>
    <w:rsid w:val="00BB4845"/>
    <w:rsid w:val="00BB488E"/>
    <w:rsid w:val="00BB48FC"/>
    <w:rsid w:val="00BB4969"/>
    <w:rsid w:val="00BB49E3"/>
    <w:rsid w:val="00BB4B7E"/>
    <w:rsid w:val="00BB4BEB"/>
    <w:rsid w:val="00BB4BF8"/>
    <w:rsid w:val="00BB4C49"/>
    <w:rsid w:val="00BB4C7A"/>
    <w:rsid w:val="00BB4D52"/>
    <w:rsid w:val="00BB4E33"/>
    <w:rsid w:val="00BB4E4E"/>
    <w:rsid w:val="00BB4F5D"/>
    <w:rsid w:val="00BB4FD7"/>
    <w:rsid w:val="00BB4FF1"/>
    <w:rsid w:val="00BB5031"/>
    <w:rsid w:val="00BB503C"/>
    <w:rsid w:val="00BB5119"/>
    <w:rsid w:val="00BB5164"/>
    <w:rsid w:val="00BB51DB"/>
    <w:rsid w:val="00BB526D"/>
    <w:rsid w:val="00BB5356"/>
    <w:rsid w:val="00BB5391"/>
    <w:rsid w:val="00BB53F4"/>
    <w:rsid w:val="00BB542C"/>
    <w:rsid w:val="00BB5528"/>
    <w:rsid w:val="00BB55B8"/>
    <w:rsid w:val="00BB55CB"/>
    <w:rsid w:val="00BB5831"/>
    <w:rsid w:val="00BB5833"/>
    <w:rsid w:val="00BB587A"/>
    <w:rsid w:val="00BB5908"/>
    <w:rsid w:val="00BB5983"/>
    <w:rsid w:val="00BB59A5"/>
    <w:rsid w:val="00BB59FE"/>
    <w:rsid w:val="00BB5A2E"/>
    <w:rsid w:val="00BB5A4F"/>
    <w:rsid w:val="00BB5A64"/>
    <w:rsid w:val="00BB5B59"/>
    <w:rsid w:val="00BB5C95"/>
    <w:rsid w:val="00BB5CA0"/>
    <w:rsid w:val="00BB5D26"/>
    <w:rsid w:val="00BB5D63"/>
    <w:rsid w:val="00BB5D85"/>
    <w:rsid w:val="00BB5EAB"/>
    <w:rsid w:val="00BB5F58"/>
    <w:rsid w:val="00BB5F86"/>
    <w:rsid w:val="00BB5FE3"/>
    <w:rsid w:val="00BB6043"/>
    <w:rsid w:val="00BB6060"/>
    <w:rsid w:val="00BB615D"/>
    <w:rsid w:val="00BB6225"/>
    <w:rsid w:val="00BB6303"/>
    <w:rsid w:val="00BB63B0"/>
    <w:rsid w:val="00BB63C0"/>
    <w:rsid w:val="00BB641A"/>
    <w:rsid w:val="00BB6420"/>
    <w:rsid w:val="00BB64C4"/>
    <w:rsid w:val="00BB64D5"/>
    <w:rsid w:val="00BB654D"/>
    <w:rsid w:val="00BB65FC"/>
    <w:rsid w:val="00BB66B2"/>
    <w:rsid w:val="00BB67F9"/>
    <w:rsid w:val="00BB68A2"/>
    <w:rsid w:val="00BB68FD"/>
    <w:rsid w:val="00BB6935"/>
    <w:rsid w:val="00BB6971"/>
    <w:rsid w:val="00BB69CC"/>
    <w:rsid w:val="00BB69FF"/>
    <w:rsid w:val="00BB6A88"/>
    <w:rsid w:val="00BB6C21"/>
    <w:rsid w:val="00BB6C62"/>
    <w:rsid w:val="00BB6D26"/>
    <w:rsid w:val="00BB6D54"/>
    <w:rsid w:val="00BB6D79"/>
    <w:rsid w:val="00BB6E1F"/>
    <w:rsid w:val="00BB6E65"/>
    <w:rsid w:val="00BB6E67"/>
    <w:rsid w:val="00BB6E93"/>
    <w:rsid w:val="00BB6EE3"/>
    <w:rsid w:val="00BB6F02"/>
    <w:rsid w:val="00BB6F37"/>
    <w:rsid w:val="00BB6F6C"/>
    <w:rsid w:val="00BB6FE5"/>
    <w:rsid w:val="00BB7012"/>
    <w:rsid w:val="00BB705E"/>
    <w:rsid w:val="00BB7071"/>
    <w:rsid w:val="00BB70D1"/>
    <w:rsid w:val="00BB70EE"/>
    <w:rsid w:val="00BB71B6"/>
    <w:rsid w:val="00BB71EE"/>
    <w:rsid w:val="00BB721F"/>
    <w:rsid w:val="00BB7230"/>
    <w:rsid w:val="00BB7298"/>
    <w:rsid w:val="00BB7367"/>
    <w:rsid w:val="00BB7373"/>
    <w:rsid w:val="00BB739B"/>
    <w:rsid w:val="00BB73A6"/>
    <w:rsid w:val="00BB73D0"/>
    <w:rsid w:val="00BB7442"/>
    <w:rsid w:val="00BB74AC"/>
    <w:rsid w:val="00BB74E0"/>
    <w:rsid w:val="00BB751C"/>
    <w:rsid w:val="00BB754A"/>
    <w:rsid w:val="00BB755B"/>
    <w:rsid w:val="00BB75B4"/>
    <w:rsid w:val="00BB764F"/>
    <w:rsid w:val="00BB7651"/>
    <w:rsid w:val="00BB7653"/>
    <w:rsid w:val="00BB766A"/>
    <w:rsid w:val="00BB768B"/>
    <w:rsid w:val="00BB76F1"/>
    <w:rsid w:val="00BB7700"/>
    <w:rsid w:val="00BB778E"/>
    <w:rsid w:val="00BB77B5"/>
    <w:rsid w:val="00BB77F1"/>
    <w:rsid w:val="00BB7862"/>
    <w:rsid w:val="00BB78FC"/>
    <w:rsid w:val="00BB7935"/>
    <w:rsid w:val="00BB7983"/>
    <w:rsid w:val="00BB79AC"/>
    <w:rsid w:val="00BB79B7"/>
    <w:rsid w:val="00BB79C0"/>
    <w:rsid w:val="00BB79D6"/>
    <w:rsid w:val="00BB7A13"/>
    <w:rsid w:val="00BB7A43"/>
    <w:rsid w:val="00BB7A53"/>
    <w:rsid w:val="00BB7ABC"/>
    <w:rsid w:val="00BB7C3A"/>
    <w:rsid w:val="00BB7C4C"/>
    <w:rsid w:val="00BB7C5B"/>
    <w:rsid w:val="00BB7C5F"/>
    <w:rsid w:val="00BB7DE5"/>
    <w:rsid w:val="00BB7E6D"/>
    <w:rsid w:val="00BB7E70"/>
    <w:rsid w:val="00BB7F53"/>
    <w:rsid w:val="00BB7F89"/>
    <w:rsid w:val="00BC00BB"/>
    <w:rsid w:val="00BC01A2"/>
    <w:rsid w:val="00BC0259"/>
    <w:rsid w:val="00BC031B"/>
    <w:rsid w:val="00BC03D7"/>
    <w:rsid w:val="00BC0402"/>
    <w:rsid w:val="00BC0535"/>
    <w:rsid w:val="00BC0551"/>
    <w:rsid w:val="00BC05AD"/>
    <w:rsid w:val="00BC05B7"/>
    <w:rsid w:val="00BC05DF"/>
    <w:rsid w:val="00BC05ED"/>
    <w:rsid w:val="00BC05FA"/>
    <w:rsid w:val="00BC0649"/>
    <w:rsid w:val="00BC0679"/>
    <w:rsid w:val="00BC094D"/>
    <w:rsid w:val="00BC0953"/>
    <w:rsid w:val="00BC09D0"/>
    <w:rsid w:val="00BC0A83"/>
    <w:rsid w:val="00BC0A8A"/>
    <w:rsid w:val="00BC0A8D"/>
    <w:rsid w:val="00BC0B1C"/>
    <w:rsid w:val="00BC0CDC"/>
    <w:rsid w:val="00BC0D35"/>
    <w:rsid w:val="00BC0DAA"/>
    <w:rsid w:val="00BC0E01"/>
    <w:rsid w:val="00BC0E57"/>
    <w:rsid w:val="00BC0F61"/>
    <w:rsid w:val="00BC0FC4"/>
    <w:rsid w:val="00BC110C"/>
    <w:rsid w:val="00BC1122"/>
    <w:rsid w:val="00BC1123"/>
    <w:rsid w:val="00BC1196"/>
    <w:rsid w:val="00BC11C3"/>
    <w:rsid w:val="00BC12DB"/>
    <w:rsid w:val="00BC13CB"/>
    <w:rsid w:val="00BC13F4"/>
    <w:rsid w:val="00BC146C"/>
    <w:rsid w:val="00BC1513"/>
    <w:rsid w:val="00BC158B"/>
    <w:rsid w:val="00BC1598"/>
    <w:rsid w:val="00BC1695"/>
    <w:rsid w:val="00BC16E6"/>
    <w:rsid w:val="00BC175C"/>
    <w:rsid w:val="00BC176A"/>
    <w:rsid w:val="00BC17FC"/>
    <w:rsid w:val="00BC1888"/>
    <w:rsid w:val="00BC18B3"/>
    <w:rsid w:val="00BC18D0"/>
    <w:rsid w:val="00BC1915"/>
    <w:rsid w:val="00BC19DB"/>
    <w:rsid w:val="00BC19F0"/>
    <w:rsid w:val="00BC1A9F"/>
    <w:rsid w:val="00BC1AAC"/>
    <w:rsid w:val="00BC1AB8"/>
    <w:rsid w:val="00BC1B00"/>
    <w:rsid w:val="00BC1B47"/>
    <w:rsid w:val="00BC1BED"/>
    <w:rsid w:val="00BC1C1A"/>
    <w:rsid w:val="00BC1C4C"/>
    <w:rsid w:val="00BC1CEE"/>
    <w:rsid w:val="00BC1D6D"/>
    <w:rsid w:val="00BC1D72"/>
    <w:rsid w:val="00BC1DD3"/>
    <w:rsid w:val="00BC1DE6"/>
    <w:rsid w:val="00BC1E50"/>
    <w:rsid w:val="00BC1EBF"/>
    <w:rsid w:val="00BC1EE4"/>
    <w:rsid w:val="00BC1EF2"/>
    <w:rsid w:val="00BC1F07"/>
    <w:rsid w:val="00BC1F65"/>
    <w:rsid w:val="00BC1FEA"/>
    <w:rsid w:val="00BC206B"/>
    <w:rsid w:val="00BC209C"/>
    <w:rsid w:val="00BC2158"/>
    <w:rsid w:val="00BC21C7"/>
    <w:rsid w:val="00BC2203"/>
    <w:rsid w:val="00BC2351"/>
    <w:rsid w:val="00BC2408"/>
    <w:rsid w:val="00BC2550"/>
    <w:rsid w:val="00BC2580"/>
    <w:rsid w:val="00BC2623"/>
    <w:rsid w:val="00BC26A6"/>
    <w:rsid w:val="00BC283A"/>
    <w:rsid w:val="00BC2863"/>
    <w:rsid w:val="00BC28F9"/>
    <w:rsid w:val="00BC2942"/>
    <w:rsid w:val="00BC29A3"/>
    <w:rsid w:val="00BC29BE"/>
    <w:rsid w:val="00BC29E0"/>
    <w:rsid w:val="00BC2A88"/>
    <w:rsid w:val="00BC2B26"/>
    <w:rsid w:val="00BC2B38"/>
    <w:rsid w:val="00BC2B54"/>
    <w:rsid w:val="00BC2B71"/>
    <w:rsid w:val="00BC2B85"/>
    <w:rsid w:val="00BC2C13"/>
    <w:rsid w:val="00BC2C32"/>
    <w:rsid w:val="00BC2C3D"/>
    <w:rsid w:val="00BC2C5B"/>
    <w:rsid w:val="00BC2C9B"/>
    <w:rsid w:val="00BC2CB8"/>
    <w:rsid w:val="00BC2CC6"/>
    <w:rsid w:val="00BC2CCD"/>
    <w:rsid w:val="00BC2CD7"/>
    <w:rsid w:val="00BC2CDC"/>
    <w:rsid w:val="00BC2E34"/>
    <w:rsid w:val="00BC2ED9"/>
    <w:rsid w:val="00BC2FB0"/>
    <w:rsid w:val="00BC2FF2"/>
    <w:rsid w:val="00BC2FFD"/>
    <w:rsid w:val="00BC3006"/>
    <w:rsid w:val="00BC3019"/>
    <w:rsid w:val="00BC30A4"/>
    <w:rsid w:val="00BC30B7"/>
    <w:rsid w:val="00BC31A2"/>
    <w:rsid w:val="00BC3217"/>
    <w:rsid w:val="00BC3300"/>
    <w:rsid w:val="00BC333A"/>
    <w:rsid w:val="00BC3378"/>
    <w:rsid w:val="00BC3402"/>
    <w:rsid w:val="00BC347C"/>
    <w:rsid w:val="00BC34CA"/>
    <w:rsid w:val="00BC34EF"/>
    <w:rsid w:val="00BC3517"/>
    <w:rsid w:val="00BC35D6"/>
    <w:rsid w:val="00BC363A"/>
    <w:rsid w:val="00BC36AF"/>
    <w:rsid w:val="00BC36EE"/>
    <w:rsid w:val="00BC3842"/>
    <w:rsid w:val="00BC3849"/>
    <w:rsid w:val="00BC395B"/>
    <w:rsid w:val="00BC39DE"/>
    <w:rsid w:val="00BC39E2"/>
    <w:rsid w:val="00BC39E4"/>
    <w:rsid w:val="00BC3A0E"/>
    <w:rsid w:val="00BC3A5D"/>
    <w:rsid w:val="00BC3B48"/>
    <w:rsid w:val="00BC3B99"/>
    <w:rsid w:val="00BC3BBD"/>
    <w:rsid w:val="00BC3C4C"/>
    <w:rsid w:val="00BC3C72"/>
    <w:rsid w:val="00BC3C96"/>
    <w:rsid w:val="00BC3CD3"/>
    <w:rsid w:val="00BC3D19"/>
    <w:rsid w:val="00BC3DE7"/>
    <w:rsid w:val="00BC3DF0"/>
    <w:rsid w:val="00BC3DF4"/>
    <w:rsid w:val="00BC3E48"/>
    <w:rsid w:val="00BC3EAE"/>
    <w:rsid w:val="00BC3EB4"/>
    <w:rsid w:val="00BC3EB5"/>
    <w:rsid w:val="00BC3EBD"/>
    <w:rsid w:val="00BC3EE9"/>
    <w:rsid w:val="00BC3F28"/>
    <w:rsid w:val="00BC3F30"/>
    <w:rsid w:val="00BC3F35"/>
    <w:rsid w:val="00BC410C"/>
    <w:rsid w:val="00BC41A9"/>
    <w:rsid w:val="00BC41BF"/>
    <w:rsid w:val="00BC4226"/>
    <w:rsid w:val="00BC42C5"/>
    <w:rsid w:val="00BC44AA"/>
    <w:rsid w:val="00BC4551"/>
    <w:rsid w:val="00BC464B"/>
    <w:rsid w:val="00BC4663"/>
    <w:rsid w:val="00BC46DE"/>
    <w:rsid w:val="00BC4760"/>
    <w:rsid w:val="00BC47CE"/>
    <w:rsid w:val="00BC47D1"/>
    <w:rsid w:val="00BC4802"/>
    <w:rsid w:val="00BC4818"/>
    <w:rsid w:val="00BC4836"/>
    <w:rsid w:val="00BC4953"/>
    <w:rsid w:val="00BC4A24"/>
    <w:rsid w:val="00BC4A55"/>
    <w:rsid w:val="00BC4A7F"/>
    <w:rsid w:val="00BC4A80"/>
    <w:rsid w:val="00BC4A83"/>
    <w:rsid w:val="00BC4B47"/>
    <w:rsid w:val="00BC4BC7"/>
    <w:rsid w:val="00BC4BD4"/>
    <w:rsid w:val="00BC4C02"/>
    <w:rsid w:val="00BC4CB0"/>
    <w:rsid w:val="00BC4EB5"/>
    <w:rsid w:val="00BC4FAC"/>
    <w:rsid w:val="00BC4FCB"/>
    <w:rsid w:val="00BC5049"/>
    <w:rsid w:val="00BC50CE"/>
    <w:rsid w:val="00BC50E1"/>
    <w:rsid w:val="00BC513D"/>
    <w:rsid w:val="00BC5155"/>
    <w:rsid w:val="00BC51C2"/>
    <w:rsid w:val="00BC51D9"/>
    <w:rsid w:val="00BC51ED"/>
    <w:rsid w:val="00BC5257"/>
    <w:rsid w:val="00BC52B1"/>
    <w:rsid w:val="00BC5301"/>
    <w:rsid w:val="00BC5308"/>
    <w:rsid w:val="00BC53B6"/>
    <w:rsid w:val="00BC547D"/>
    <w:rsid w:val="00BC54A8"/>
    <w:rsid w:val="00BC54DC"/>
    <w:rsid w:val="00BC55A9"/>
    <w:rsid w:val="00BC55D6"/>
    <w:rsid w:val="00BC55F8"/>
    <w:rsid w:val="00BC5626"/>
    <w:rsid w:val="00BC569C"/>
    <w:rsid w:val="00BC5720"/>
    <w:rsid w:val="00BC5723"/>
    <w:rsid w:val="00BC5782"/>
    <w:rsid w:val="00BC58B7"/>
    <w:rsid w:val="00BC5936"/>
    <w:rsid w:val="00BC59BB"/>
    <w:rsid w:val="00BC59D5"/>
    <w:rsid w:val="00BC5A9D"/>
    <w:rsid w:val="00BC5AEB"/>
    <w:rsid w:val="00BC5C31"/>
    <w:rsid w:val="00BC5C76"/>
    <w:rsid w:val="00BC5C7D"/>
    <w:rsid w:val="00BC5D5E"/>
    <w:rsid w:val="00BC5D79"/>
    <w:rsid w:val="00BC5DD0"/>
    <w:rsid w:val="00BC5DD2"/>
    <w:rsid w:val="00BC5E88"/>
    <w:rsid w:val="00BC5EAC"/>
    <w:rsid w:val="00BC5ED2"/>
    <w:rsid w:val="00BC5EE6"/>
    <w:rsid w:val="00BC5F0B"/>
    <w:rsid w:val="00BC5F33"/>
    <w:rsid w:val="00BC5FA4"/>
    <w:rsid w:val="00BC5FB4"/>
    <w:rsid w:val="00BC5FF3"/>
    <w:rsid w:val="00BC5FFE"/>
    <w:rsid w:val="00BC6087"/>
    <w:rsid w:val="00BC613A"/>
    <w:rsid w:val="00BC619F"/>
    <w:rsid w:val="00BC6378"/>
    <w:rsid w:val="00BC637E"/>
    <w:rsid w:val="00BC63C5"/>
    <w:rsid w:val="00BC64BB"/>
    <w:rsid w:val="00BC65DF"/>
    <w:rsid w:val="00BC65EA"/>
    <w:rsid w:val="00BC6794"/>
    <w:rsid w:val="00BC6823"/>
    <w:rsid w:val="00BC6882"/>
    <w:rsid w:val="00BC68DD"/>
    <w:rsid w:val="00BC68DE"/>
    <w:rsid w:val="00BC6951"/>
    <w:rsid w:val="00BC69BB"/>
    <w:rsid w:val="00BC69CA"/>
    <w:rsid w:val="00BC6A65"/>
    <w:rsid w:val="00BC6AB6"/>
    <w:rsid w:val="00BC6BDE"/>
    <w:rsid w:val="00BC6CA0"/>
    <w:rsid w:val="00BC6F7C"/>
    <w:rsid w:val="00BC70DB"/>
    <w:rsid w:val="00BC7104"/>
    <w:rsid w:val="00BC7216"/>
    <w:rsid w:val="00BC725E"/>
    <w:rsid w:val="00BC72E4"/>
    <w:rsid w:val="00BC72FD"/>
    <w:rsid w:val="00BC72FE"/>
    <w:rsid w:val="00BC730E"/>
    <w:rsid w:val="00BC737D"/>
    <w:rsid w:val="00BC7387"/>
    <w:rsid w:val="00BC74CE"/>
    <w:rsid w:val="00BC7532"/>
    <w:rsid w:val="00BC7535"/>
    <w:rsid w:val="00BC757B"/>
    <w:rsid w:val="00BC7637"/>
    <w:rsid w:val="00BC7641"/>
    <w:rsid w:val="00BC7669"/>
    <w:rsid w:val="00BC76E6"/>
    <w:rsid w:val="00BC7723"/>
    <w:rsid w:val="00BC7762"/>
    <w:rsid w:val="00BC7766"/>
    <w:rsid w:val="00BC77CF"/>
    <w:rsid w:val="00BC7A25"/>
    <w:rsid w:val="00BC7B70"/>
    <w:rsid w:val="00BC7C29"/>
    <w:rsid w:val="00BC7C8D"/>
    <w:rsid w:val="00BC7CFE"/>
    <w:rsid w:val="00BC7CFF"/>
    <w:rsid w:val="00BC7E1A"/>
    <w:rsid w:val="00BC7E2C"/>
    <w:rsid w:val="00BC7E99"/>
    <w:rsid w:val="00BC7F06"/>
    <w:rsid w:val="00BC7F22"/>
    <w:rsid w:val="00BC7F2D"/>
    <w:rsid w:val="00BC7FB3"/>
    <w:rsid w:val="00BD0034"/>
    <w:rsid w:val="00BD00A8"/>
    <w:rsid w:val="00BD00E3"/>
    <w:rsid w:val="00BD011B"/>
    <w:rsid w:val="00BD015F"/>
    <w:rsid w:val="00BD0226"/>
    <w:rsid w:val="00BD0254"/>
    <w:rsid w:val="00BD02A7"/>
    <w:rsid w:val="00BD02F8"/>
    <w:rsid w:val="00BD04C0"/>
    <w:rsid w:val="00BD0533"/>
    <w:rsid w:val="00BD05EE"/>
    <w:rsid w:val="00BD067D"/>
    <w:rsid w:val="00BD06C1"/>
    <w:rsid w:val="00BD06C5"/>
    <w:rsid w:val="00BD0767"/>
    <w:rsid w:val="00BD07B9"/>
    <w:rsid w:val="00BD07D5"/>
    <w:rsid w:val="00BD089D"/>
    <w:rsid w:val="00BD08AD"/>
    <w:rsid w:val="00BD08CE"/>
    <w:rsid w:val="00BD0909"/>
    <w:rsid w:val="00BD0928"/>
    <w:rsid w:val="00BD09D3"/>
    <w:rsid w:val="00BD0A61"/>
    <w:rsid w:val="00BD0AAB"/>
    <w:rsid w:val="00BD0B85"/>
    <w:rsid w:val="00BD0BA7"/>
    <w:rsid w:val="00BD0BEB"/>
    <w:rsid w:val="00BD0C1C"/>
    <w:rsid w:val="00BD0C9B"/>
    <w:rsid w:val="00BD0C9D"/>
    <w:rsid w:val="00BD0CE8"/>
    <w:rsid w:val="00BD0D07"/>
    <w:rsid w:val="00BD0D29"/>
    <w:rsid w:val="00BD0D70"/>
    <w:rsid w:val="00BD0F37"/>
    <w:rsid w:val="00BD0F72"/>
    <w:rsid w:val="00BD0FB8"/>
    <w:rsid w:val="00BD0FE2"/>
    <w:rsid w:val="00BD0FEE"/>
    <w:rsid w:val="00BD1001"/>
    <w:rsid w:val="00BD103A"/>
    <w:rsid w:val="00BD104A"/>
    <w:rsid w:val="00BD1091"/>
    <w:rsid w:val="00BD10C5"/>
    <w:rsid w:val="00BD1102"/>
    <w:rsid w:val="00BD1190"/>
    <w:rsid w:val="00BD11C5"/>
    <w:rsid w:val="00BD1200"/>
    <w:rsid w:val="00BD1226"/>
    <w:rsid w:val="00BD1250"/>
    <w:rsid w:val="00BD127D"/>
    <w:rsid w:val="00BD12F7"/>
    <w:rsid w:val="00BD133D"/>
    <w:rsid w:val="00BD1357"/>
    <w:rsid w:val="00BD13BF"/>
    <w:rsid w:val="00BD142D"/>
    <w:rsid w:val="00BD14D2"/>
    <w:rsid w:val="00BD1694"/>
    <w:rsid w:val="00BD1699"/>
    <w:rsid w:val="00BD1902"/>
    <w:rsid w:val="00BD193F"/>
    <w:rsid w:val="00BD198C"/>
    <w:rsid w:val="00BD1B2F"/>
    <w:rsid w:val="00BD1B3B"/>
    <w:rsid w:val="00BD1BE5"/>
    <w:rsid w:val="00BD1BE7"/>
    <w:rsid w:val="00BD1C0E"/>
    <w:rsid w:val="00BD1C87"/>
    <w:rsid w:val="00BD1CB0"/>
    <w:rsid w:val="00BD1CE4"/>
    <w:rsid w:val="00BD1D39"/>
    <w:rsid w:val="00BD1F5A"/>
    <w:rsid w:val="00BD1F77"/>
    <w:rsid w:val="00BD1FF3"/>
    <w:rsid w:val="00BD1FFC"/>
    <w:rsid w:val="00BD200D"/>
    <w:rsid w:val="00BD2030"/>
    <w:rsid w:val="00BD207D"/>
    <w:rsid w:val="00BD2178"/>
    <w:rsid w:val="00BD2255"/>
    <w:rsid w:val="00BD228A"/>
    <w:rsid w:val="00BD22FB"/>
    <w:rsid w:val="00BD2321"/>
    <w:rsid w:val="00BD2333"/>
    <w:rsid w:val="00BD238F"/>
    <w:rsid w:val="00BD23CB"/>
    <w:rsid w:val="00BD23CD"/>
    <w:rsid w:val="00BD23E3"/>
    <w:rsid w:val="00BD23F2"/>
    <w:rsid w:val="00BD241E"/>
    <w:rsid w:val="00BD24B1"/>
    <w:rsid w:val="00BD2591"/>
    <w:rsid w:val="00BD25CE"/>
    <w:rsid w:val="00BD2610"/>
    <w:rsid w:val="00BD26DB"/>
    <w:rsid w:val="00BD26E2"/>
    <w:rsid w:val="00BD26F2"/>
    <w:rsid w:val="00BD271F"/>
    <w:rsid w:val="00BD2794"/>
    <w:rsid w:val="00BD27A1"/>
    <w:rsid w:val="00BD2841"/>
    <w:rsid w:val="00BD2884"/>
    <w:rsid w:val="00BD291A"/>
    <w:rsid w:val="00BD2A09"/>
    <w:rsid w:val="00BD2A56"/>
    <w:rsid w:val="00BD2B19"/>
    <w:rsid w:val="00BD2CAD"/>
    <w:rsid w:val="00BD2D18"/>
    <w:rsid w:val="00BD2D1C"/>
    <w:rsid w:val="00BD2D81"/>
    <w:rsid w:val="00BD2E06"/>
    <w:rsid w:val="00BD2E21"/>
    <w:rsid w:val="00BD2E30"/>
    <w:rsid w:val="00BD2E3D"/>
    <w:rsid w:val="00BD2ECC"/>
    <w:rsid w:val="00BD2EFC"/>
    <w:rsid w:val="00BD2F34"/>
    <w:rsid w:val="00BD2FC5"/>
    <w:rsid w:val="00BD30A8"/>
    <w:rsid w:val="00BD3134"/>
    <w:rsid w:val="00BD3148"/>
    <w:rsid w:val="00BD315C"/>
    <w:rsid w:val="00BD31EA"/>
    <w:rsid w:val="00BD3200"/>
    <w:rsid w:val="00BD3263"/>
    <w:rsid w:val="00BD3299"/>
    <w:rsid w:val="00BD32C5"/>
    <w:rsid w:val="00BD3358"/>
    <w:rsid w:val="00BD3402"/>
    <w:rsid w:val="00BD3440"/>
    <w:rsid w:val="00BD34E9"/>
    <w:rsid w:val="00BD3563"/>
    <w:rsid w:val="00BD35F3"/>
    <w:rsid w:val="00BD369D"/>
    <w:rsid w:val="00BD394A"/>
    <w:rsid w:val="00BD39D1"/>
    <w:rsid w:val="00BD3A8B"/>
    <w:rsid w:val="00BD3B0A"/>
    <w:rsid w:val="00BD3B16"/>
    <w:rsid w:val="00BD3B79"/>
    <w:rsid w:val="00BD3C38"/>
    <w:rsid w:val="00BD3C3C"/>
    <w:rsid w:val="00BD3C40"/>
    <w:rsid w:val="00BD3C4D"/>
    <w:rsid w:val="00BD3C5E"/>
    <w:rsid w:val="00BD3D69"/>
    <w:rsid w:val="00BD3DC9"/>
    <w:rsid w:val="00BD3DDD"/>
    <w:rsid w:val="00BD3E0C"/>
    <w:rsid w:val="00BD3E9E"/>
    <w:rsid w:val="00BD3EA2"/>
    <w:rsid w:val="00BD3F81"/>
    <w:rsid w:val="00BD3F8D"/>
    <w:rsid w:val="00BD40D9"/>
    <w:rsid w:val="00BD4133"/>
    <w:rsid w:val="00BD414C"/>
    <w:rsid w:val="00BD414E"/>
    <w:rsid w:val="00BD416B"/>
    <w:rsid w:val="00BD41AC"/>
    <w:rsid w:val="00BD41E3"/>
    <w:rsid w:val="00BD4269"/>
    <w:rsid w:val="00BD426A"/>
    <w:rsid w:val="00BD4298"/>
    <w:rsid w:val="00BD42CC"/>
    <w:rsid w:val="00BD42D1"/>
    <w:rsid w:val="00BD43A5"/>
    <w:rsid w:val="00BD43F0"/>
    <w:rsid w:val="00BD44C9"/>
    <w:rsid w:val="00BD45B9"/>
    <w:rsid w:val="00BD45BC"/>
    <w:rsid w:val="00BD4663"/>
    <w:rsid w:val="00BD46BD"/>
    <w:rsid w:val="00BD46F0"/>
    <w:rsid w:val="00BD4725"/>
    <w:rsid w:val="00BD4775"/>
    <w:rsid w:val="00BD47A9"/>
    <w:rsid w:val="00BD47F7"/>
    <w:rsid w:val="00BD48DD"/>
    <w:rsid w:val="00BD48E2"/>
    <w:rsid w:val="00BD4A51"/>
    <w:rsid w:val="00BD4AF0"/>
    <w:rsid w:val="00BD4C65"/>
    <w:rsid w:val="00BD4C84"/>
    <w:rsid w:val="00BD4C85"/>
    <w:rsid w:val="00BD4CB4"/>
    <w:rsid w:val="00BD4E6A"/>
    <w:rsid w:val="00BD4E77"/>
    <w:rsid w:val="00BD4FA5"/>
    <w:rsid w:val="00BD4FB2"/>
    <w:rsid w:val="00BD50A4"/>
    <w:rsid w:val="00BD50FC"/>
    <w:rsid w:val="00BD51C7"/>
    <w:rsid w:val="00BD522F"/>
    <w:rsid w:val="00BD5253"/>
    <w:rsid w:val="00BD52A0"/>
    <w:rsid w:val="00BD52C0"/>
    <w:rsid w:val="00BD543E"/>
    <w:rsid w:val="00BD5471"/>
    <w:rsid w:val="00BD552B"/>
    <w:rsid w:val="00BD5565"/>
    <w:rsid w:val="00BD5672"/>
    <w:rsid w:val="00BD56BA"/>
    <w:rsid w:val="00BD56EA"/>
    <w:rsid w:val="00BD56EC"/>
    <w:rsid w:val="00BD5769"/>
    <w:rsid w:val="00BD5933"/>
    <w:rsid w:val="00BD59B5"/>
    <w:rsid w:val="00BD5AAC"/>
    <w:rsid w:val="00BD5B0D"/>
    <w:rsid w:val="00BD5B4A"/>
    <w:rsid w:val="00BD5B7D"/>
    <w:rsid w:val="00BD5B7E"/>
    <w:rsid w:val="00BD5B93"/>
    <w:rsid w:val="00BD5BC6"/>
    <w:rsid w:val="00BD5BDD"/>
    <w:rsid w:val="00BD5F10"/>
    <w:rsid w:val="00BD5FA8"/>
    <w:rsid w:val="00BD5FAF"/>
    <w:rsid w:val="00BD60A0"/>
    <w:rsid w:val="00BD6168"/>
    <w:rsid w:val="00BD6174"/>
    <w:rsid w:val="00BD6189"/>
    <w:rsid w:val="00BD618B"/>
    <w:rsid w:val="00BD61A1"/>
    <w:rsid w:val="00BD61BC"/>
    <w:rsid w:val="00BD61D7"/>
    <w:rsid w:val="00BD61EE"/>
    <w:rsid w:val="00BD6246"/>
    <w:rsid w:val="00BD624A"/>
    <w:rsid w:val="00BD6261"/>
    <w:rsid w:val="00BD6291"/>
    <w:rsid w:val="00BD6555"/>
    <w:rsid w:val="00BD6582"/>
    <w:rsid w:val="00BD65E3"/>
    <w:rsid w:val="00BD6628"/>
    <w:rsid w:val="00BD6778"/>
    <w:rsid w:val="00BD67A5"/>
    <w:rsid w:val="00BD67BC"/>
    <w:rsid w:val="00BD6874"/>
    <w:rsid w:val="00BD6875"/>
    <w:rsid w:val="00BD688C"/>
    <w:rsid w:val="00BD6891"/>
    <w:rsid w:val="00BD68DB"/>
    <w:rsid w:val="00BD695F"/>
    <w:rsid w:val="00BD6972"/>
    <w:rsid w:val="00BD69DB"/>
    <w:rsid w:val="00BD6A48"/>
    <w:rsid w:val="00BD6AC1"/>
    <w:rsid w:val="00BD6B97"/>
    <w:rsid w:val="00BD6BE5"/>
    <w:rsid w:val="00BD6C32"/>
    <w:rsid w:val="00BD6CC3"/>
    <w:rsid w:val="00BD6CFA"/>
    <w:rsid w:val="00BD6D21"/>
    <w:rsid w:val="00BD6D5C"/>
    <w:rsid w:val="00BD6D77"/>
    <w:rsid w:val="00BD6DD3"/>
    <w:rsid w:val="00BD6E7A"/>
    <w:rsid w:val="00BD6EBF"/>
    <w:rsid w:val="00BD6F9F"/>
    <w:rsid w:val="00BD70B2"/>
    <w:rsid w:val="00BD7145"/>
    <w:rsid w:val="00BD714D"/>
    <w:rsid w:val="00BD714F"/>
    <w:rsid w:val="00BD735B"/>
    <w:rsid w:val="00BD737D"/>
    <w:rsid w:val="00BD7404"/>
    <w:rsid w:val="00BD74B6"/>
    <w:rsid w:val="00BD7542"/>
    <w:rsid w:val="00BD75BA"/>
    <w:rsid w:val="00BD75E4"/>
    <w:rsid w:val="00BD764D"/>
    <w:rsid w:val="00BD775A"/>
    <w:rsid w:val="00BD77A9"/>
    <w:rsid w:val="00BD7879"/>
    <w:rsid w:val="00BD78AF"/>
    <w:rsid w:val="00BD79CC"/>
    <w:rsid w:val="00BD79E8"/>
    <w:rsid w:val="00BD7A44"/>
    <w:rsid w:val="00BD7B1A"/>
    <w:rsid w:val="00BD7B35"/>
    <w:rsid w:val="00BD7B38"/>
    <w:rsid w:val="00BD7B8D"/>
    <w:rsid w:val="00BD7BA7"/>
    <w:rsid w:val="00BD7BBE"/>
    <w:rsid w:val="00BD7C8F"/>
    <w:rsid w:val="00BD7C91"/>
    <w:rsid w:val="00BD7D93"/>
    <w:rsid w:val="00BD7DA8"/>
    <w:rsid w:val="00BD7DF9"/>
    <w:rsid w:val="00BD7EF6"/>
    <w:rsid w:val="00BD7F72"/>
    <w:rsid w:val="00BD7FA0"/>
    <w:rsid w:val="00BD7FDF"/>
    <w:rsid w:val="00BD7FFB"/>
    <w:rsid w:val="00BE004F"/>
    <w:rsid w:val="00BE00C0"/>
    <w:rsid w:val="00BE011D"/>
    <w:rsid w:val="00BE0122"/>
    <w:rsid w:val="00BE014B"/>
    <w:rsid w:val="00BE01E2"/>
    <w:rsid w:val="00BE0216"/>
    <w:rsid w:val="00BE023C"/>
    <w:rsid w:val="00BE02B4"/>
    <w:rsid w:val="00BE0315"/>
    <w:rsid w:val="00BE0325"/>
    <w:rsid w:val="00BE035B"/>
    <w:rsid w:val="00BE03F1"/>
    <w:rsid w:val="00BE0427"/>
    <w:rsid w:val="00BE047F"/>
    <w:rsid w:val="00BE04C9"/>
    <w:rsid w:val="00BE04E9"/>
    <w:rsid w:val="00BE057E"/>
    <w:rsid w:val="00BE064D"/>
    <w:rsid w:val="00BE06D6"/>
    <w:rsid w:val="00BE07CB"/>
    <w:rsid w:val="00BE0847"/>
    <w:rsid w:val="00BE0887"/>
    <w:rsid w:val="00BE099E"/>
    <w:rsid w:val="00BE09AC"/>
    <w:rsid w:val="00BE09F5"/>
    <w:rsid w:val="00BE0AB4"/>
    <w:rsid w:val="00BE0B31"/>
    <w:rsid w:val="00BE0B78"/>
    <w:rsid w:val="00BE0BCB"/>
    <w:rsid w:val="00BE0C1E"/>
    <w:rsid w:val="00BE0C6E"/>
    <w:rsid w:val="00BE0E06"/>
    <w:rsid w:val="00BE0E09"/>
    <w:rsid w:val="00BE0E32"/>
    <w:rsid w:val="00BE0E56"/>
    <w:rsid w:val="00BE0EAE"/>
    <w:rsid w:val="00BE0F1F"/>
    <w:rsid w:val="00BE0F2D"/>
    <w:rsid w:val="00BE0F6B"/>
    <w:rsid w:val="00BE1055"/>
    <w:rsid w:val="00BE10C0"/>
    <w:rsid w:val="00BE10CA"/>
    <w:rsid w:val="00BE112C"/>
    <w:rsid w:val="00BE11D6"/>
    <w:rsid w:val="00BE11EF"/>
    <w:rsid w:val="00BE1211"/>
    <w:rsid w:val="00BE123D"/>
    <w:rsid w:val="00BE127F"/>
    <w:rsid w:val="00BE1321"/>
    <w:rsid w:val="00BE1385"/>
    <w:rsid w:val="00BE13E4"/>
    <w:rsid w:val="00BE14E3"/>
    <w:rsid w:val="00BE1534"/>
    <w:rsid w:val="00BE16FA"/>
    <w:rsid w:val="00BE17B6"/>
    <w:rsid w:val="00BE187F"/>
    <w:rsid w:val="00BE1928"/>
    <w:rsid w:val="00BE198B"/>
    <w:rsid w:val="00BE19BB"/>
    <w:rsid w:val="00BE19C0"/>
    <w:rsid w:val="00BE19CA"/>
    <w:rsid w:val="00BE1A34"/>
    <w:rsid w:val="00BE1AFE"/>
    <w:rsid w:val="00BE1B26"/>
    <w:rsid w:val="00BE1BE0"/>
    <w:rsid w:val="00BE1C25"/>
    <w:rsid w:val="00BE1CE7"/>
    <w:rsid w:val="00BE1DCC"/>
    <w:rsid w:val="00BE1E43"/>
    <w:rsid w:val="00BE1E46"/>
    <w:rsid w:val="00BE1E68"/>
    <w:rsid w:val="00BE1E6C"/>
    <w:rsid w:val="00BE1EBC"/>
    <w:rsid w:val="00BE1ECC"/>
    <w:rsid w:val="00BE200B"/>
    <w:rsid w:val="00BE205B"/>
    <w:rsid w:val="00BE2061"/>
    <w:rsid w:val="00BE2066"/>
    <w:rsid w:val="00BE20D1"/>
    <w:rsid w:val="00BE21D8"/>
    <w:rsid w:val="00BE2219"/>
    <w:rsid w:val="00BE2268"/>
    <w:rsid w:val="00BE2271"/>
    <w:rsid w:val="00BE2284"/>
    <w:rsid w:val="00BE228E"/>
    <w:rsid w:val="00BE22A6"/>
    <w:rsid w:val="00BE22D3"/>
    <w:rsid w:val="00BE23AC"/>
    <w:rsid w:val="00BE23E5"/>
    <w:rsid w:val="00BE23F7"/>
    <w:rsid w:val="00BE242D"/>
    <w:rsid w:val="00BE2559"/>
    <w:rsid w:val="00BE25C4"/>
    <w:rsid w:val="00BE26B4"/>
    <w:rsid w:val="00BE26E0"/>
    <w:rsid w:val="00BE270F"/>
    <w:rsid w:val="00BE2792"/>
    <w:rsid w:val="00BE27B3"/>
    <w:rsid w:val="00BE2808"/>
    <w:rsid w:val="00BE2877"/>
    <w:rsid w:val="00BE28A4"/>
    <w:rsid w:val="00BE2917"/>
    <w:rsid w:val="00BE2A34"/>
    <w:rsid w:val="00BE2A95"/>
    <w:rsid w:val="00BE2AC3"/>
    <w:rsid w:val="00BE2BA2"/>
    <w:rsid w:val="00BE2C30"/>
    <w:rsid w:val="00BE2CDF"/>
    <w:rsid w:val="00BE2CF0"/>
    <w:rsid w:val="00BE2D2D"/>
    <w:rsid w:val="00BE2D67"/>
    <w:rsid w:val="00BE2E5E"/>
    <w:rsid w:val="00BE2F82"/>
    <w:rsid w:val="00BE30B9"/>
    <w:rsid w:val="00BE3161"/>
    <w:rsid w:val="00BE32C4"/>
    <w:rsid w:val="00BE32FC"/>
    <w:rsid w:val="00BE330A"/>
    <w:rsid w:val="00BE3349"/>
    <w:rsid w:val="00BE3378"/>
    <w:rsid w:val="00BE33B5"/>
    <w:rsid w:val="00BE342D"/>
    <w:rsid w:val="00BE3447"/>
    <w:rsid w:val="00BE3476"/>
    <w:rsid w:val="00BE34AE"/>
    <w:rsid w:val="00BE3598"/>
    <w:rsid w:val="00BE3653"/>
    <w:rsid w:val="00BE3670"/>
    <w:rsid w:val="00BE369E"/>
    <w:rsid w:val="00BE3772"/>
    <w:rsid w:val="00BE37DC"/>
    <w:rsid w:val="00BE386B"/>
    <w:rsid w:val="00BE3914"/>
    <w:rsid w:val="00BE3952"/>
    <w:rsid w:val="00BE3977"/>
    <w:rsid w:val="00BE39E8"/>
    <w:rsid w:val="00BE3AD6"/>
    <w:rsid w:val="00BE3B52"/>
    <w:rsid w:val="00BE3B89"/>
    <w:rsid w:val="00BE3BEB"/>
    <w:rsid w:val="00BE3C96"/>
    <w:rsid w:val="00BE3CDB"/>
    <w:rsid w:val="00BE3CE5"/>
    <w:rsid w:val="00BE3CF8"/>
    <w:rsid w:val="00BE3DB3"/>
    <w:rsid w:val="00BE3E5D"/>
    <w:rsid w:val="00BE3F1B"/>
    <w:rsid w:val="00BE3FC4"/>
    <w:rsid w:val="00BE4018"/>
    <w:rsid w:val="00BE4053"/>
    <w:rsid w:val="00BE408D"/>
    <w:rsid w:val="00BE40B9"/>
    <w:rsid w:val="00BE40DC"/>
    <w:rsid w:val="00BE40FD"/>
    <w:rsid w:val="00BE411D"/>
    <w:rsid w:val="00BE4130"/>
    <w:rsid w:val="00BE4133"/>
    <w:rsid w:val="00BE4173"/>
    <w:rsid w:val="00BE4196"/>
    <w:rsid w:val="00BE41AF"/>
    <w:rsid w:val="00BE4207"/>
    <w:rsid w:val="00BE4264"/>
    <w:rsid w:val="00BE429F"/>
    <w:rsid w:val="00BE4337"/>
    <w:rsid w:val="00BE435B"/>
    <w:rsid w:val="00BE4386"/>
    <w:rsid w:val="00BE43C1"/>
    <w:rsid w:val="00BE43DD"/>
    <w:rsid w:val="00BE4461"/>
    <w:rsid w:val="00BE4478"/>
    <w:rsid w:val="00BE447D"/>
    <w:rsid w:val="00BE46EC"/>
    <w:rsid w:val="00BE472A"/>
    <w:rsid w:val="00BE472F"/>
    <w:rsid w:val="00BE4755"/>
    <w:rsid w:val="00BE4777"/>
    <w:rsid w:val="00BE4789"/>
    <w:rsid w:val="00BE47A8"/>
    <w:rsid w:val="00BE4804"/>
    <w:rsid w:val="00BE490C"/>
    <w:rsid w:val="00BE49D7"/>
    <w:rsid w:val="00BE49DE"/>
    <w:rsid w:val="00BE4B12"/>
    <w:rsid w:val="00BE4B78"/>
    <w:rsid w:val="00BE4B89"/>
    <w:rsid w:val="00BE4C38"/>
    <w:rsid w:val="00BE4CAD"/>
    <w:rsid w:val="00BE4D83"/>
    <w:rsid w:val="00BE4E95"/>
    <w:rsid w:val="00BE4F10"/>
    <w:rsid w:val="00BE4F1B"/>
    <w:rsid w:val="00BE4F26"/>
    <w:rsid w:val="00BE508A"/>
    <w:rsid w:val="00BE50FF"/>
    <w:rsid w:val="00BE518D"/>
    <w:rsid w:val="00BE51C4"/>
    <w:rsid w:val="00BE51F8"/>
    <w:rsid w:val="00BE5359"/>
    <w:rsid w:val="00BE537C"/>
    <w:rsid w:val="00BE53B2"/>
    <w:rsid w:val="00BE53FF"/>
    <w:rsid w:val="00BE5434"/>
    <w:rsid w:val="00BE543A"/>
    <w:rsid w:val="00BE54AD"/>
    <w:rsid w:val="00BE5545"/>
    <w:rsid w:val="00BE55AE"/>
    <w:rsid w:val="00BE56BB"/>
    <w:rsid w:val="00BE56D4"/>
    <w:rsid w:val="00BE5709"/>
    <w:rsid w:val="00BE5774"/>
    <w:rsid w:val="00BE5796"/>
    <w:rsid w:val="00BE57E8"/>
    <w:rsid w:val="00BE5865"/>
    <w:rsid w:val="00BE5868"/>
    <w:rsid w:val="00BE58A1"/>
    <w:rsid w:val="00BE58C5"/>
    <w:rsid w:val="00BE5912"/>
    <w:rsid w:val="00BE5952"/>
    <w:rsid w:val="00BE5977"/>
    <w:rsid w:val="00BE5A1D"/>
    <w:rsid w:val="00BE5A44"/>
    <w:rsid w:val="00BE5AE6"/>
    <w:rsid w:val="00BE5AF6"/>
    <w:rsid w:val="00BE5B67"/>
    <w:rsid w:val="00BE5BC5"/>
    <w:rsid w:val="00BE5C93"/>
    <w:rsid w:val="00BE5DD5"/>
    <w:rsid w:val="00BE5E78"/>
    <w:rsid w:val="00BE5E84"/>
    <w:rsid w:val="00BE5E87"/>
    <w:rsid w:val="00BE5E95"/>
    <w:rsid w:val="00BE5E9A"/>
    <w:rsid w:val="00BE5EA1"/>
    <w:rsid w:val="00BE5F1C"/>
    <w:rsid w:val="00BE6008"/>
    <w:rsid w:val="00BE60BE"/>
    <w:rsid w:val="00BE60D4"/>
    <w:rsid w:val="00BE60E9"/>
    <w:rsid w:val="00BE62B2"/>
    <w:rsid w:val="00BE638E"/>
    <w:rsid w:val="00BE6454"/>
    <w:rsid w:val="00BE6475"/>
    <w:rsid w:val="00BE64D1"/>
    <w:rsid w:val="00BE6583"/>
    <w:rsid w:val="00BE6643"/>
    <w:rsid w:val="00BE664F"/>
    <w:rsid w:val="00BE6746"/>
    <w:rsid w:val="00BE6768"/>
    <w:rsid w:val="00BE6796"/>
    <w:rsid w:val="00BE67B5"/>
    <w:rsid w:val="00BE67C1"/>
    <w:rsid w:val="00BE67FD"/>
    <w:rsid w:val="00BE6800"/>
    <w:rsid w:val="00BE6855"/>
    <w:rsid w:val="00BE68D1"/>
    <w:rsid w:val="00BE6914"/>
    <w:rsid w:val="00BE693D"/>
    <w:rsid w:val="00BE694E"/>
    <w:rsid w:val="00BE69DD"/>
    <w:rsid w:val="00BE6A64"/>
    <w:rsid w:val="00BE6A68"/>
    <w:rsid w:val="00BE6A69"/>
    <w:rsid w:val="00BE6AC6"/>
    <w:rsid w:val="00BE6AC9"/>
    <w:rsid w:val="00BE6B36"/>
    <w:rsid w:val="00BE6B65"/>
    <w:rsid w:val="00BE6BBA"/>
    <w:rsid w:val="00BE6BED"/>
    <w:rsid w:val="00BE6C82"/>
    <w:rsid w:val="00BE6C9E"/>
    <w:rsid w:val="00BE6CFF"/>
    <w:rsid w:val="00BE6DFB"/>
    <w:rsid w:val="00BE6E02"/>
    <w:rsid w:val="00BE6E17"/>
    <w:rsid w:val="00BE6E89"/>
    <w:rsid w:val="00BE6E91"/>
    <w:rsid w:val="00BE6EB5"/>
    <w:rsid w:val="00BE6F79"/>
    <w:rsid w:val="00BE706E"/>
    <w:rsid w:val="00BE708D"/>
    <w:rsid w:val="00BE70DE"/>
    <w:rsid w:val="00BE72C2"/>
    <w:rsid w:val="00BE731B"/>
    <w:rsid w:val="00BE734A"/>
    <w:rsid w:val="00BE739A"/>
    <w:rsid w:val="00BE73B3"/>
    <w:rsid w:val="00BE73BD"/>
    <w:rsid w:val="00BE73C5"/>
    <w:rsid w:val="00BE73E3"/>
    <w:rsid w:val="00BE7439"/>
    <w:rsid w:val="00BE743E"/>
    <w:rsid w:val="00BE7446"/>
    <w:rsid w:val="00BE745E"/>
    <w:rsid w:val="00BE74AC"/>
    <w:rsid w:val="00BE7502"/>
    <w:rsid w:val="00BE7518"/>
    <w:rsid w:val="00BE751C"/>
    <w:rsid w:val="00BE75F4"/>
    <w:rsid w:val="00BE765C"/>
    <w:rsid w:val="00BE765F"/>
    <w:rsid w:val="00BE7724"/>
    <w:rsid w:val="00BE792F"/>
    <w:rsid w:val="00BE7951"/>
    <w:rsid w:val="00BE795B"/>
    <w:rsid w:val="00BE79C2"/>
    <w:rsid w:val="00BE7A04"/>
    <w:rsid w:val="00BE7A92"/>
    <w:rsid w:val="00BE7AA1"/>
    <w:rsid w:val="00BE7AE1"/>
    <w:rsid w:val="00BE7B22"/>
    <w:rsid w:val="00BE7B45"/>
    <w:rsid w:val="00BE7C0C"/>
    <w:rsid w:val="00BE7C72"/>
    <w:rsid w:val="00BE7C86"/>
    <w:rsid w:val="00BE7CE3"/>
    <w:rsid w:val="00BE7D68"/>
    <w:rsid w:val="00BE7DF7"/>
    <w:rsid w:val="00BE7E0A"/>
    <w:rsid w:val="00BE7E51"/>
    <w:rsid w:val="00BE7EBD"/>
    <w:rsid w:val="00BE7F27"/>
    <w:rsid w:val="00BE7F75"/>
    <w:rsid w:val="00BE7F7D"/>
    <w:rsid w:val="00BE7FD2"/>
    <w:rsid w:val="00BE7FE8"/>
    <w:rsid w:val="00BF001F"/>
    <w:rsid w:val="00BF0118"/>
    <w:rsid w:val="00BF013D"/>
    <w:rsid w:val="00BF0161"/>
    <w:rsid w:val="00BF017C"/>
    <w:rsid w:val="00BF01AD"/>
    <w:rsid w:val="00BF01CA"/>
    <w:rsid w:val="00BF02F0"/>
    <w:rsid w:val="00BF039B"/>
    <w:rsid w:val="00BF0408"/>
    <w:rsid w:val="00BF04D1"/>
    <w:rsid w:val="00BF04DB"/>
    <w:rsid w:val="00BF0544"/>
    <w:rsid w:val="00BF05FB"/>
    <w:rsid w:val="00BF0606"/>
    <w:rsid w:val="00BF0629"/>
    <w:rsid w:val="00BF0650"/>
    <w:rsid w:val="00BF0666"/>
    <w:rsid w:val="00BF0681"/>
    <w:rsid w:val="00BF06A3"/>
    <w:rsid w:val="00BF06A5"/>
    <w:rsid w:val="00BF06BC"/>
    <w:rsid w:val="00BF06BE"/>
    <w:rsid w:val="00BF06EA"/>
    <w:rsid w:val="00BF0703"/>
    <w:rsid w:val="00BF083E"/>
    <w:rsid w:val="00BF086B"/>
    <w:rsid w:val="00BF0894"/>
    <w:rsid w:val="00BF08E5"/>
    <w:rsid w:val="00BF0985"/>
    <w:rsid w:val="00BF098A"/>
    <w:rsid w:val="00BF09FD"/>
    <w:rsid w:val="00BF0A39"/>
    <w:rsid w:val="00BF0B0D"/>
    <w:rsid w:val="00BF0B10"/>
    <w:rsid w:val="00BF0B32"/>
    <w:rsid w:val="00BF0BB3"/>
    <w:rsid w:val="00BF0BF1"/>
    <w:rsid w:val="00BF0C07"/>
    <w:rsid w:val="00BF0CA6"/>
    <w:rsid w:val="00BF0DC8"/>
    <w:rsid w:val="00BF0F21"/>
    <w:rsid w:val="00BF0FE7"/>
    <w:rsid w:val="00BF1117"/>
    <w:rsid w:val="00BF119F"/>
    <w:rsid w:val="00BF11A7"/>
    <w:rsid w:val="00BF12D5"/>
    <w:rsid w:val="00BF146D"/>
    <w:rsid w:val="00BF14A9"/>
    <w:rsid w:val="00BF1506"/>
    <w:rsid w:val="00BF151A"/>
    <w:rsid w:val="00BF1543"/>
    <w:rsid w:val="00BF1589"/>
    <w:rsid w:val="00BF15AD"/>
    <w:rsid w:val="00BF161A"/>
    <w:rsid w:val="00BF16AD"/>
    <w:rsid w:val="00BF16C2"/>
    <w:rsid w:val="00BF16F3"/>
    <w:rsid w:val="00BF16FE"/>
    <w:rsid w:val="00BF1733"/>
    <w:rsid w:val="00BF1790"/>
    <w:rsid w:val="00BF17D3"/>
    <w:rsid w:val="00BF1827"/>
    <w:rsid w:val="00BF184D"/>
    <w:rsid w:val="00BF186E"/>
    <w:rsid w:val="00BF18B8"/>
    <w:rsid w:val="00BF1927"/>
    <w:rsid w:val="00BF192E"/>
    <w:rsid w:val="00BF198A"/>
    <w:rsid w:val="00BF19BC"/>
    <w:rsid w:val="00BF19CD"/>
    <w:rsid w:val="00BF1A91"/>
    <w:rsid w:val="00BF1AC2"/>
    <w:rsid w:val="00BF1ADD"/>
    <w:rsid w:val="00BF1AE2"/>
    <w:rsid w:val="00BF1B69"/>
    <w:rsid w:val="00BF1BFE"/>
    <w:rsid w:val="00BF1D0F"/>
    <w:rsid w:val="00BF1DCB"/>
    <w:rsid w:val="00BF1DCE"/>
    <w:rsid w:val="00BF1E1C"/>
    <w:rsid w:val="00BF1E2D"/>
    <w:rsid w:val="00BF1E89"/>
    <w:rsid w:val="00BF1ECF"/>
    <w:rsid w:val="00BF2033"/>
    <w:rsid w:val="00BF20B2"/>
    <w:rsid w:val="00BF2136"/>
    <w:rsid w:val="00BF2142"/>
    <w:rsid w:val="00BF2173"/>
    <w:rsid w:val="00BF21D9"/>
    <w:rsid w:val="00BF2218"/>
    <w:rsid w:val="00BF2234"/>
    <w:rsid w:val="00BF228A"/>
    <w:rsid w:val="00BF2399"/>
    <w:rsid w:val="00BF2410"/>
    <w:rsid w:val="00BF243B"/>
    <w:rsid w:val="00BF2451"/>
    <w:rsid w:val="00BF252D"/>
    <w:rsid w:val="00BF25AF"/>
    <w:rsid w:val="00BF26C1"/>
    <w:rsid w:val="00BF271A"/>
    <w:rsid w:val="00BF2751"/>
    <w:rsid w:val="00BF2897"/>
    <w:rsid w:val="00BF2951"/>
    <w:rsid w:val="00BF29B4"/>
    <w:rsid w:val="00BF2A39"/>
    <w:rsid w:val="00BF2A6D"/>
    <w:rsid w:val="00BF2A88"/>
    <w:rsid w:val="00BF2A8F"/>
    <w:rsid w:val="00BF2C6E"/>
    <w:rsid w:val="00BF2CF8"/>
    <w:rsid w:val="00BF2E1A"/>
    <w:rsid w:val="00BF2EB5"/>
    <w:rsid w:val="00BF2F61"/>
    <w:rsid w:val="00BF2F8C"/>
    <w:rsid w:val="00BF2FD6"/>
    <w:rsid w:val="00BF3041"/>
    <w:rsid w:val="00BF307A"/>
    <w:rsid w:val="00BF3144"/>
    <w:rsid w:val="00BF326A"/>
    <w:rsid w:val="00BF3291"/>
    <w:rsid w:val="00BF32B7"/>
    <w:rsid w:val="00BF32C4"/>
    <w:rsid w:val="00BF330B"/>
    <w:rsid w:val="00BF3324"/>
    <w:rsid w:val="00BF33DD"/>
    <w:rsid w:val="00BF3420"/>
    <w:rsid w:val="00BF3432"/>
    <w:rsid w:val="00BF34C7"/>
    <w:rsid w:val="00BF35AE"/>
    <w:rsid w:val="00BF35D6"/>
    <w:rsid w:val="00BF3756"/>
    <w:rsid w:val="00BF37DA"/>
    <w:rsid w:val="00BF3832"/>
    <w:rsid w:val="00BF3879"/>
    <w:rsid w:val="00BF39BC"/>
    <w:rsid w:val="00BF3A12"/>
    <w:rsid w:val="00BF3A52"/>
    <w:rsid w:val="00BF3A9C"/>
    <w:rsid w:val="00BF3AAA"/>
    <w:rsid w:val="00BF3B50"/>
    <w:rsid w:val="00BF3B6B"/>
    <w:rsid w:val="00BF3B99"/>
    <w:rsid w:val="00BF3BD1"/>
    <w:rsid w:val="00BF3C91"/>
    <w:rsid w:val="00BF3D87"/>
    <w:rsid w:val="00BF3E0A"/>
    <w:rsid w:val="00BF3F90"/>
    <w:rsid w:val="00BF3F9A"/>
    <w:rsid w:val="00BF3FA1"/>
    <w:rsid w:val="00BF405E"/>
    <w:rsid w:val="00BF40FF"/>
    <w:rsid w:val="00BF412A"/>
    <w:rsid w:val="00BF41E6"/>
    <w:rsid w:val="00BF4243"/>
    <w:rsid w:val="00BF4291"/>
    <w:rsid w:val="00BF4378"/>
    <w:rsid w:val="00BF43EC"/>
    <w:rsid w:val="00BF4424"/>
    <w:rsid w:val="00BF4507"/>
    <w:rsid w:val="00BF458C"/>
    <w:rsid w:val="00BF45E9"/>
    <w:rsid w:val="00BF4607"/>
    <w:rsid w:val="00BF46B3"/>
    <w:rsid w:val="00BF4767"/>
    <w:rsid w:val="00BF4775"/>
    <w:rsid w:val="00BF47D1"/>
    <w:rsid w:val="00BF48A8"/>
    <w:rsid w:val="00BF48C0"/>
    <w:rsid w:val="00BF495A"/>
    <w:rsid w:val="00BF4A59"/>
    <w:rsid w:val="00BF4A7B"/>
    <w:rsid w:val="00BF4A82"/>
    <w:rsid w:val="00BF4B69"/>
    <w:rsid w:val="00BF4C7C"/>
    <w:rsid w:val="00BF4CF4"/>
    <w:rsid w:val="00BF4D52"/>
    <w:rsid w:val="00BF4E37"/>
    <w:rsid w:val="00BF4E4D"/>
    <w:rsid w:val="00BF4F01"/>
    <w:rsid w:val="00BF4F07"/>
    <w:rsid w:val="00BF500A"/>
    <w:rsid w:val="00BF5060"/>
    <w:rsid w:val="00BF515B"/>
    <w:rsid w:val="00BF518C"/>
    <w:rsid w:val="00BF51CF"/>
    <w:rsid w:val="00BF51FD"/>
    <w:rsid w:val="00BF529E"/>
    <w:rsid w:val="00BF52ED"/>
    <w:rsid w:val="00BF53A3"/>
    <w:rsid w:val="00BF53FD"/>
    <w:rsid w:val="00BF5457"/>
    <w:rsid w:val="00BF54BC"/>
    <w:rsid w:val="00BF54D5"/>
    <w:rsid w:val="00BF54DA"/>
    <w:rsid w:val="00BF552B"/>
    <w:rsid w:val="00BF5669"/>
    <w:rsid w:val="00BF5671"/>
    <w:rsid w:val="00BF5729"/>
    <w:rsid w:val="00BF5885"/>
    <w:rsid w:val="00BF58BF"/>
    <w:rsid w:val="00BF5983"/>
    <w:rsid w:val="00BF5A65"/>
    <w:rsid w:val="00BF5AD7"/>
    <w:rsid w:val="00BF5C09"/>
    <w:rsid w:val="00BF5CB5"/>
    <w:rsid w:val="00BF5E6F"/>
    <w:rsid w:val="00BF5EF7"/>
    <w:rsid w:val="00BF5F45"/>
    <w:rsid w:val="00BF6011"/>
    <w:rsid w:val="00BF6032"/>
    <w:rsid w:val="00BF60DE"/>
    <w:rsid w:val="00BF6136"/>
    <w:rsid w:val="00BF61B5"/>
    <w:rsid w:val="00BF622A"/>
    <w:rsid w:val="00BF6326"/>
    <w:rsid w:val="00BF6381"/>
    <w:rsid w:val="00BF63A6"/>
    <w:rsid w:val="00BF640D"/>
    <w:rsid w:val="00BF6423"/>
    <w:rsid w:val="00BF647A"/>
    <w:rsid w:val="00BF647C"/>
    <w:rsid w:val="00BF659A"/>
    <w:rsid w:val="00BF6713"/>
    <w:rsid w:val="00BF672F"/>
    <w:rsid w:val="00BF67DD"/>
    <w:rsid w:val="00BF67DF"/>
    <w:rsid w:val="00BF6895"/>
    <w:rsid w:val="00BF6899"/>
    <w:rsid w:val="00BF68C9"/>
    <w:rsid w:val="00BF697A"/>
    <w:rsid w:val="00BF6984"/>
    <w:rsid w:val="00BF69EC"/>
    <w:rsid w:val="00BF69FD"/>
    <w:rsid w:val="00BF6A70"/>
    <w:rsid w:val="00BF6AAA"/>
    <w:rsid w:val="00BF6AF3"/>
    <w:rsid w:val="00BF6B48"/>
    <w:rsid w:val="00BF6C50"/>
    <w:rsid w:val="00BF6C6C"/>
    <w:rsid w:val="00BF6C97"/>
    <w:rsid w:val="00BF6CFE"/>
    <w:rsid w:val="00BF6D4E"/>
    <w:rsid w:val="00BF6D6D"/>
    <w:rsid w:val="00BF6D7A"/>
    <w:rsid w:val="00BF6DE4"/>
    <w:rsid w:val="00BF6DE9"/>
    <w:rsid w:val="00BF6E84"/>
    <w:rsid w:val="00BF6EB6"/>
    <w:rsid w:val="00BF6F51"/>
    <w:rsid w:val="00BF6F56"/>
    <w:rsid w:val="00BF6F78"/>
    <w:rsid w:val="00BF6F9B"/>
    <w:rsid w:val="00BF70A7"/>
    <w:rsid w:val="00BF70AD"/>
    <w:rsid w:val="00BF70C2"/>
    <w:rsid w:val="00BF70FB"/>
    <w:rsid w:val="00BF713E"/>
    <w:rsid w:val="00BF7169"/>
    <w:rsid w:val="00BF716C"/>
    <w:rsid w:val="00BF7214"/>
    <w:rsid w:val="00BF7267"/>
    <w:rsid w:val="00BF72C1"/>
    <w:rsid w:val="00BF7314"/>
    <w:rsid w:val="00BF746E"/>
    <w:rsid w:val="00BF748F"/>
    <w:rsid w:val="00BF74B1"/>
    <w:rsid w:val="00BF74CF"/>
    <w:rsid w:val="00BF74FB"/>
    <w:rsid w:val="00BF7536"/>
    <w:rsid w:val="00BF754A"/>
    <w:rsid w:val="00BF759C"/>
    <w:rsid w:val="00BF7636"/>
    <w:rsid w:val="00BF763F"/>
    <w:rsid w:val="00BF7662"/>
    <w:rsid w:val="00BF76D2"/>
    <w:rsid w:val="00BF76EB"/>
    <w:rsid w:val="00BF783C"/>
    <w:rsid w:val="00BF7842"/>
    <w:rsid w:val="00BF7930"/>
    <w:rsid w:val="00BF7A0C"/>
    <w:rsid w:val="00BF7A86"/>
    <w:rsid w:val="00BF7A94"/>
    <w:rsid w:val="00BF7AA4"/>
    <w:rsid w:val="00BF7B7F"/>
    <w:rsid w:val="00BF7B8D"/>
    <w:rsid w:val="00BF7C69"/>
    <w:rsid w:val="00BF7C6E"/>
    <w:rsid w:val="00BF7D8A"/>
    <w:rsid w:val="00BF7DA7"/>
    <w:rsid w:val="00BF7DC4"/>
    <w:rsid w:val="00BF7DDD"/>
    <w:rsid w:val="00BF7DF5"/>
    <w:rsid w:val="00BF7E6D"/>
    <w:rsid w:val="00C00084"/>
    <w:rsid w:val="00C00150"/>
    <w:rsid w:val="00C0019A"/>
    <w:rsid w:val="00C001B7"/>
    <w:rsid w:val="00C001CF"/>
    <w:rsid w:val="00C001ED"/>
    <w:rsid w:val="00C001FB"/>
    <w:rsid w:val="00C002F1"/>
    <w:rsid w:val="00C0031E"/>
    <w:rsid w:val="00C00347"/>
    <w:rsid w:val="00C003B1"/>
    <w:rsid w:val="00C0043B"/>
    <w:rsid w:val="00C004A3"/>
    <w:rsid w:val="00C0053C"/>
    <w:rsid w:val="00C00545"/>
    <w:rsid w:val="00C00632"/>
    <w:rsid w:val="00C006FE"/>
    <w:rsid w:val="00C007AD"/>
    <w:rsid w:val="00C007E8"/>
    <w:rsid w:val="00C0080B"/>
    <w:rsid w:val="00C0083E"/>
    <w:rsid w:val="00C008AD"/>
    <w:rsid w:val="00C00956"/>
    <w:rsid w:val="00C00978"/>
    <w:rsid w:val="00C009A1"/>
    <w:rsid w:val="00C00A87"/>
    <w:rsid w:val="00C00B22"/>
    <w:rsid w:val="00C00B2F"/>
    <w:rsid w:val="00C00BED"/>
    <w:rsid w:val="00C00D34"/>
    <w:rsid w:val="00C00F50"/>
    <w:rsid w:val="00C00F58"/>
    <w:rsid w:val="00C00FEF"/>
    <w:rsid w:val="00C01028"/>
    <w:rsid w:val="00C0107D"/>
    <w:rsid w:val="00C01155"/>
    <w:rsid w:val="00C0119E"/>
    <w:rsid w:val="00C01299"/>
    <w:rsid w:val="00C012B4"/>
    <w:rsid w:val="00C012B5"/>
    <w:rsid w:val="00C012BE"/>
    <w:rsid w:val="00C012F1"/>
    <w:rsid w:val="00C0131E"/>
    <w:rsid w:val="00C0139C"/>
    <w:rsid w:val="00C013A5"/>
    <w:rsid w:val="00C014D3"/>
    <w:rsid w:val="00C01500"/>
    <w:rsid w:val="00C0151B"/>
    <w:rsid w:val="00C01535"/>
    <w:rsid w:val="00C0155E"/>
    <w:rsid w:val="00C01571"/>
    <w:rsid w:val="00C01624"/>
    <w:rsid w:val="00C01657"/>
    <w:rsid w:val="00C01734"/>
    <w:rsid w:val="00C017D1"/>
    <w:rsid w:val="00C017FD"/>
    <w:rsid w:val="00C01831"/>
    <w:rsid w:val="00C0187D"/>
    <w:rsid w:val="00C018C9"/>
    <w:rsid w:val="00C019E4"/>
    <w:rsid w:val="00C01A2B"/>
    <w:rsid w:val="00C01A41"/>
    <w:rsid w:val="00C01A6A"/>
    <w:rsid w:val="00C01AE3"/>
    <w:rsid w:val="00C01AE8"/>
    <w:rsid w:val="00C01AF8"/>
    <w:rsid w:val="00C01B3C"/>
    <w:rsid w:val="00C01B70"/>
    <w:rsid w:val="00C01B90"/>
    <w:rsid w:val="00C01B9E"/>
    <w:rsid w:val="00C01BF4"/>
    <w:rsid w:val="00C01C1E"/>
    <w:rsid w:val="00C01C54"/>
    <w:rsid w:val="00C01DBF"/>
    <w:rsid w:val="00C01DDA"/>
    <w:rsid w:val="00C01E19"/>
    <w:rsid w:val="00C01EC2"/>
    <w:rsid w:val="00C01FF8"/>
    <w:rsid w:val="00C02042"/>
    <w:rsid w:val="00C02056"/>
    <w:rsid w:val="00C02062"/>
    <w:rsid w:val="00C0209B"/>
    <w:rsid w:val="00C02122"/>
    <w:rsid w:val="00C02177"/>
    <w:rsid w:val="00C0218B"/>
    <w:rsid w:val="00C021BE"/>
    <w:rsid w:val="00C021E8"/>
    <w:rsid w:val="00C02251"/>
    <w:rsid w:val="00C02329"/>
    <w:rsid w:val="00C023CE"/>
    <w:rsid w:val="00C02457"/>
    <w:rsid w:val="00C0246E"/>
    <w:rsid w:val="00C024EB"/>
    <w:rsid w:val="00C024F0"/>
    <w:rsid w:val="00C02541"/>
    <w:rsid w:val="00C0257D"/>
    <w:rsid w:val="00C025E3"/>
    <w:rsid w:val="00C026C8"/>
    <w:rsid w:val="00C02727"/>
    <w:rsid w:val="00C0297B"/>
    <w:rsid w:val="00C029B4"/>
    <w:rsid w:val="00C02A15"/>
    <w:rsid w:val="00C02A2E"/>
    <w:rsid w:val="00C02A30"/>
    <w:rsid w:val="00C02A39"/>
    <w:rsid w:val="00C02AB7"/>
    <w:rsid w:val="00C02BB2"/>
    <w:rsid w:val="00C02BB9"/>
    <w:rsid w:val="00C02C7B"/>
    <w:rsid w:val="00C02DF8"/>
    <w:rsid w:val="00C02FCF"/>
    <w:rsid w:val="00C02FFE"/>
    <w:rsid w:val="00C0317B"/>
    <w:rsid w:val="00C0317F"/>
    <w:rsid w:val="00C03181"/>
    <w:rsid w:val="00C0323C"/>
    <w:rsid w:val="00C0324B"/>
    <w:rsid w:val="00C03275"/>
    <w:rsid w:val="00C03467"/>
    <w:rsid w:val="00C035FF"/>
    <w:rsid w:val="00C0368E"/>
    <w:rsid w:val="00C036CD"/>
    <w:rsid w:val="00C03727"/>
    <w:rsid w:val="00C03775"/>
    <w:rsid w:val="00C03842"/>
    <w:rsid w:val="00C038ED"/>
    <w:rsid w:val="00C03944"/>
    <w:rsid w:val="00C039BF"/>
    <w:rsid w:val="00C03A8B"/>
    <w:rsid w:val="00C03AD5"/>
    <w:rsid w:val="00C03BE9"/>
    <w:rsid w:val="00C03C6F"/>
    <w:rsid w:val="00C03CAB"/>
    <w:rsid w:val="00C03CBF"/>
    <w:rsid w:val="00C03D78"/>
    <w:rsid w:val="00C03D7E"/>
    <w:rsid w:val="00C03EB4"/>
    <w:rsid w:val="00C03EBF"/>
    <w:rsid w:val="00C03F26"/>
    <w:rsid w:val="00C03FFC"/>
    <w:rsid w:val="00C04003"/>
    <w:rsid w:val="00C04020"/>
    <w:rsid w:val="00C04043"/>
    <w:rsid w:val="00C04053"/>
    <w:rsid w:val="00C04079"/>
    <w:rsid w:val="00C0407C"/>
    <w:rsid w:val="00C040C9"/>
    <w:rsid w:val="00C040D2"/>
    <w:rsid w:val="00C04145"/>
    <w:rsid w:val="00C04176"/>
    <w:rsid w:val="00C041FA"/>
    <w:rsid w:val="00C0421B"/>
    <w:rsid w:val="00C0424F"/>
    <w:rsid w:val="00C042AF"/>
    <w:rsid w:val="00C042FD"/>
    <w:rsid w:val="00C04318"/>
    <w:rsid w:val="00C04346"/>
    <w:rsid w:val="00C0437E"/>
    <w:rsid w:val="00C043AF"/>
    <w:rsid w:val="00C043F7"/>
    <w:rsid w:val="00C0445F"/>
    <w:rsid w:val="00C0448A"/>
    <w:rsid w:val="00C04499"/>
    <w:rsid w:val="00C044ED"/>
    <w:rsid w:val="00C04517"/>
    <w:rsid w:val="00C045B5"/>
    <w:rsid w:val="00C045C4"/>
    <w:rsid w:val="00C0469C"/>
    <w:rsid w:val="00C046B9"/>
    <w:rsid w:val="00C0476A"/>
    <w:rsid w:val="00C047D6"/>
    <w:rsid w:val="00C0489A"/>
    <w:rsid w:val="00C048EC"/>
    <w:rsid w:val="00C048F3"/>
    <w:rsid w:val="00C04942"/>
    <w:rsid w:val="00C049FA"/>
    <w:rsid w:val="00C04A30"/>
    <w:rsid w:val="00C04A5A"/>
    <w:rsid w:val="00C04A65"/>
    <w:rsid w:val="00C04AB1"/>
    <w:rsid w:val="00C04ADD"/>
    <w:rsid w:val="00C04B83"/>
    <w:rsid w:val="00C04BD2"/>
    <w:rsid w:val="00C04CB9"/>
    <w:rsid w:val="00C04D39"/>
    <w:rsid w:val="00C04DCD"/>
    <w:rsid w:val="00C04DE6"/>
    <w:rsid w:val="00C04E86"/>
    <w:rsid w:val="00C04EDC"/>
    <w:rsid w:val="00C04F5D"/>
    <w:rsid w:val="00C04FD3"/>
    <w:rsid w:val="00C04FFD"/>
    <w:rsid w:val="00C0502A"/>
    <w:rsid w:val="00C05053"/>
    <w:rsid w:val="00C05092"/>
    <w:rsid w:val="00C050E8"/>
    <w:rsid w:val="00C0516B"/>
    <w:rsid w:val="00C051D8"/>
    <w:rsid w:val="00C05235"/>
    <w:rsid w:val="00C052A7"/>
    <w:rsid w:val="00C05336"/>
    <w:rsid w:val="00C05383"/>
    <w:rsid w:val="00C053D9"/>
    <w:rsid w:val="00C053E7"/>
    <w:rsid w:val="00C054E6"/>
    <w:rsid w:val="00C0560E"/>
    <w:rsid w:val="00C056A8"/>
    <w:rsid w:val="00C056E5"/>
    <w:rsid w:val="00C0577F"/>
    <w:rsid w:val="00C05839"/>
    <w:rsid w:val="00C0584B"/>
    <w:rsid w:val="00C05861"/>
    <w:rsid w:val="00C058AF"/>
    <w:rsid w:val="00C058F1"/>
    <w:rsid w:val="00C05929"/>
    <w:rsid w:val="00C05932"/>
    <w:rsid w:val="00C05A01"/>
    <w:rsid w:val="00C05A46"/>
    <w:rsid w:val="00C05A55"/>
    <w:rsid w:val="00C05A79"/>
    <w:rsid w:val="00C05ABB"/>
    <w:rsid w:val="00C05AC2"/>
    <w:rsid w:val="00C05AC5"/>
    <w:rsid w:val="00C05B88"/>
    <w:rsid w:val="00C05BC4"/>
    <w:rsid w:val="00C05BDA"/>
    <w:rsid w:val="00C05C86"/>
    <w:rsid w:val="00C05CB5"/>
    <w:rsid w:val="00C05CBF"/>
    <w:rsid w:val="00C05DB2"/>
    <w:rsid w:val="00C05E08"/>
    <w:rsid w:val="00C05E62"/>
    <w:rsid w:val="00C05E69"/>
    <w:rsid w:val="00C05E72"/>
    <w:rsid w:val="00C05EB9"/>
    <w:rsid w:val="00C05EE6"/>
    <w:rsid w:val="00C05FF7"/>
    <w:rsid w:val="00C06033"/>
    <w:rsid w:val="00C0603F"/>
    <w:rsid w:val="00C06049"/>
    <w:rsid w:val="00C0610D"/>
    <w:rsid w:val="00C061BC"/>
    <w:rsid w:val="00C06246"/>
    <w:rsid w:val="00C06256"/>
    <w:rsid w:val="00C06288"/>
    <w:rsid w:val="00C06384"/>
    <w:rsid w:val="00C063D4"/>
    <w:rsid w:val="00C0640B"/>
    <w:rsid w:val="00C06429"/>
    <w:rsid w:val="00C06442"/>
    <w:rsid w:val="00C064A4"/>
    <w:rsid w:val="00C06541"/>
    <w:rsid w:val="00C0655B"/>
    <w:rsid w:val="00C065BA"/>
    <w:rsid w:val="00C0666F"/>
    <w:rsid w:val="00C06734"/>
    <w:rsid w:val="00C067AB"/>
    <w:rsid w:val="00C0685F"/>
    <w:rsid w:val="00C06920"/>
    <w:rsid w:val="00C06951"/>
    <w:rsid w:val="00C0697E"/>
    <w:rsid w:val="00C069E9"/>
    <w:rsid w:val="00C06A09"/>
    <w:rsid w:val="00C06A91"/>
    <w:rsid w:val="00C06B4E"/>
    <w:rsid w:val="00C06BCF"/>
    <w:rsid w:val="00C06CC8"/>
    <w:rsid w:val="00C06CDE"/>
    <w:rsid w:val="00C06D3C"/>
    <w:rsid w:val="00C06DDC"/>
    <w:rsid w:val="00C06E6E"/>
    <w:rsid w:val="00C06EB4"/>
    <w:rsid w:val="00C06EDC"/>
    <w:rsid w:val="00C06EEF"/>
    <w:rsid w:val="00C06F05"/>
    <w:rsid w:val="00C06FB3"/>
    <w:rsid w:val="00C070EB"/>
    <w:rsid w:val="00C07102"/>
    <w:rsid w:val="00C071AD"/>
    <w:rsid w:val="00C071C7"/>
    <w:rsid w:val="00C07245"/>
    <w:rsid w:val="00C0724D"/>
    <w:rsid w:val="00C07364"/>
    <w:rsid w:val="00C07384"/>
    <w:rsid w:val="00C07493"/>
    <w:rsid w:val="00C0751B"/>
    <w:rsid w:val="00C07544"/>
    <w:rsid w:val="00C07546"/>
    <w:rsid w:val="00C07558"/>
    <w:rsid w:val="00C07641"/>
    <w:rsid w:val="00C076E9"/>
    <w:rsid w:val="00C07786"/>
    <w:rsid w:val="00C077EF"/>
    <w:rsid w:val="00C077FB"/>
    <w:rsid w:val="00C078B4"/>
    <w:rsid w:val="00C078E7"/>
    <w:rsid w:val="00C07969"/>
    <w:rsid w:val="00C0797D"/>
    <w:rsid w:val="00C0798F"/>
    <w:rsid w:val="00C07998"/>
    <w:rsid w:val="00C07A00"/>
    <w:rsid w:val="00C07A32"/>
    <w:rsid w:val="00C07A40"/>
    <w:rsid w:val="00C07B1A"/>
    <w:rsid w:val="00C07B91"/>
    <w:rsid w:val="00C07BC0"/>
    <w:rsid w:val="00C07C0F"/>
    <w:rsid w:val="00C07C29"/>
    <w:rsid w:val="00C07C50"/>
    <w:rsid w:val="00C07C51"/>
    <w:rsid w:val="00C07D0A"/>
    <w:rsid w:val="00C07EA0"/>
    <w:rsid w:val="00C07EA6"/>
    <w:rsid w:val="00C07EC5"/>
    <w:rsid w:val="00C07EF8"/>
    <w:rsid w:val="00C07F5C"/>
    <w:rsid w:val="00C07F90"/>
    <w:rsid w:val="00C100A2"/>
    <w:rsid w:val="00C10147"/>
    <w:rsid w:val="00C10152"/>
    <w:rsid w:val="00C10224"/>
    <w:rsid w:val="00C10248"/>
    <w:rsid w:val="00C10250"/>
    <w:rsid w:val="00C10290"/>
    <w:rsid w:val="00C102A2"/>
    <w:rsid w:val="00C10312"/>
    <w:rsid w:val="00C103BB"/>
    <w:rsid w:val="00C103CC"/>
    <w:rsid w:val="00C103F1"/>
    <w:rsid w:val="00C103FB"/>
    <w:rsid w:val="00C103FC"/>
    <w:rsid w:val="00C1042C"/>
    <w:rsid w:val="00C10448"/>
    <w:rsid w:val="00C10515"/>
    <w:rsid w:val="00C1051D"/>
    <w:rsid w:val="00C10546"/>
    <w:rsid w:val="00C10572"/>
    <w:rsid w:val="00C105BD"/>
    <w:rsid w:val="00C1065E"/>
    <w:rsid w:val="00C10673"/>
    <w:rsid w:val="00C10683"/>
    <w:rsid w:val="00C107CE"/>
    <w:rsid w:val="00C10862"/>
    <w:rsid w:val="00C10893"/>
    <w:rsid w:val="00C108CA"/>
    <w:rsid w:val="00C1095C"/>
    <w:rsid w:val="00C109C0"/>
    <w:rsid w:val="00C10A1D"/>
    <w:rsid w:val="00C10A1E"/>
    <w:rsid w:val="00C10A37"/>
    <w:rsid w:val="00C10A58"/>
    <w:rsid w:val="00C10B5B"/>
    <w:rsid w:val="00C10B6E"/>
    <w:rsid w:val="00C10B84"/>
    <w:rsid w:val="00C10C1D"/>
    <w:rsid w:val="00C10C63"/>
    <w:rsid w:val="00C10C67"/>
    <w:rsid w:val="00C10CB7"/>
    <w:rsid w:val="00C10CFB"/>
    <w:rsid w:val="00C10D0D"/>
    <w:rsid w:val="00C10D43"/>
    <w:rsid w:val="00C10EE3"/>
    <w:rsid w:val="00C10F31"/>
    <w:rsid w:val="00C10F65"/>
    <w:rsid w:val="00C10F6E"/>
    <w:rsid w:val="00C10F75"/>
    <w:rsid w:val="00C10F93"/>
    <w:rsid w:val="00C1111F"/>
    <w:rsid w:val="00C1117B"/>
    <w:rsid w:val="00C11198"/>
    <w:rsid w:val="00C11215"/>
    <w:rsid w:val="00C11248"/>
    <w:rsid w:val="00C11261"/>
    <w:rsid w:val="00C112D4"/>
    <w:rsid w:val="00C11322"/>
    <w:rsid w:val="00C11391"/>
    <w:rsid w:val="00C1139A"/>
    <w:rsid w:val="00C113B1"/>
    <w:rsid w:val="00C11482"/>
    <w:rsid w:val="00C11562"/>
    <w:rsid w:val="00C1158C"/>
    <w:rsid w:val="00C11621"/>
    <w:rsid w:val="00C116E2"/>
    <w:rsid w:val="00C117DC"/>
    <w:rsid w:val="00C1188F"/>
    <w:rsid w:val="00C118B1"/>
    <w:rsid w:val="00C118DF"/>
    <w:rsid w:val="00C118FE"/>
    <w:rsid w:val="00C11957"/>
    <w:rsid w:val="00C119FA"/>
    <w:rsid w:val="00C11A0D"/>
    <w:rsid w:val="00C11A30"/>
    <w:rsid w:val="00C11A96"/>
    <w:rsid w:val="00C11ADC"/>
    <w:rsid w:val="00C11B1A"/>
    <w:rsid w:val="00C11BB0"/>
    <w:rsid w:val="00C11BEE"/>
    <w:rsid w:val="00C11C01"/>
    <w:rsid w:val="00C11C1E"/>
    <w:rsid w:val="00C11C21"/>
    <w:rsid w:val="00C11C4F"/>
    <w:rsid w:val="00C11C73"/>
    <w:rsid w:val="00C11C97"/>
    <w:rsid w:val="00C11C9D"/>
    <w:rsid w:val="00C11C9E"/>
    <w:rsid w:val="00C11DAF"/>
    <w:rsid w:val="00C11DF2"/>
    <w:rsid w:val="00C11E55"/>
    <w:rsid w:val="00C11E77"/>
    <w:rsid w:val="00C11E86"/>
    <w:rsid w:val="00C11EBC"/>
    <w:rsid w:val="00C11EDD"/>
    <w:rsid w:val="00C11F0B"/>
    <w:rsid w:val="00C11F56"/>
    <w:rsid w:val="00C11FBC"/>
    <w:rsid w:val="00C1213B"/>
    <w:rsid w:val="00C12143"/>
    <w:rsid w:val="00C121C5"/>
    <w:rsid w:val="00C1221E"/>
    <w:rsid w:val="00C122B7"/>
    <w:rsid w:val="00C123CA"/>
    <w:rsid w:val="00C1244D"/>
    <w:rsid w:val="00C1249D"/>
    <w:rsid w:val="00C124DD"/>
    <w:rsid w:val="00C124F4"/>
    <w:rsid w:val="00C125D8"/>
    <w:rsid w:val="00C126C2"/>
    <w:rsid w:val="00C12726"/>
    <w:rsid w:val="00C1275C"/>
    <w:rsid w:val="00C12795"/>
    <w:rsid w:val="00C127EE"/>
    <w:rsid w:val="00C1281E"/>
    <w:rsid w:val="00C1294D"/>
    <w:rsid w:val="00C12A35"/>
    <w:rsid w:val="00C12A8E"/>
    <w:rsid w:val="00C12AB8"/>
    <w:rsid w:val="00C12C6B"/>
    <w:rsid w:val="00C12C87"/>
    <w:rsid w:val="00C12CC9"/>
    <w:rsid w:val="00C12E46"/>
    <w:rsid w:val="00C12E58"/>
    <w:rsid w:val="00C12E78"/>
    <w:rsid w:val="00C12EDA"/>
    <w:rsid w:val="00C12EE3"/>
    <w:rsid w:val="00C12F0B"/>
    <w:rsid w:val="00C12F0D"/>
    <w:rsid w:val="00C12F16"/>
    <w:rsid w:val="00C12F96"/>
    <w:rsid w:val="00C1311A"/>
    <w:rsid w:val="00C131F0"/>
    <w:rsid w:val="00C13205"/>
    <w:rsid w:val="00C13347"/>
    <w:rsid w:val="00C1337E"/>
    <w:rsid w:val="00C133BD"/>
    <w:rsid w:val="00C134D9"/>
    <w:rsid w:val="00C134FE"/>
    <w:rsid w:val="00C13571"/>
    <w:rsid w:val="00C13651"/>
    <w:rsid w:val="00C136A6"/>
    <w:rsid w:val="00C13751"/>
    <w:rsid w:val="00C1376A"/>
    <w:rsid w:val="00C1377F"/>
    <w:rsid w:val="00C137B5"/>
    <w:rsid w:val="00C137C7"/>
    <w:rsid w:val="00C13880"/>
    <w:rsid w:val="00C138D4"/>
    <w:rsid w:val="00C138E2"/>
    <w:rsid w:val="00C1395F"/>
    <w:rsid w:val="00C13A47"/>
    <w:rsid w:val="00C13BCF"/>
    <w:rsid w:val="00C13BF8"/>
    <w:rsid w:val="00C13BFA"/>
    <w:rsid w:val="00C13C0C"/>
    <w:rsid w:val="00C13C6D"/>
    <w:rsid w:val="00C13D9D"/>
    <w:rsid w:val="00C13F53"/>
    <w:rsid w:val="00C13F91"/>
    <w:rsid w:val="00C13FF7"/>
    <w:rsid w:val="00C1408F"/>
    <w:rsid w:val="00C14099"/>
    <w:rsid w:val="00C140B9"/>
    <w:rsid w:val="00C140E5"/>
    <w:rsid w:val="00C140F2"/>
    <w:rsid w:val="00C140FE"/>
    <w:rsid w:val="00C14165"/>
    <w:rsid w:val="00C141B4"/>
    <w:rsid w:val="00C14228"/>
    <w:rsid w:val="00C1442B"/>
    <w:rsid w:val="00C14471"/>
    <w:rsid w:val="00C14505"/>
    <w:rsid w:val="00C14553"/>
    <w:rsid w:val="00C14576"/>
    <w:rsid w:val="00C14594"/>
    <w:rsid w:val="00C145C0"/>
    <w:rsid w:val="00C145CA"/>
    <w:rsid w:val="00C145F9"/>
    <w:rsid w:val="00C146B0"/>
    <w:rsid w:val="00C14733"/>
    <w:rsid w:val="00C14756"/>
    <w:rsid w:val="00C147BB"/>
    <w:rsid w:val="00C14865"/>
    <w:rsid w:val="00C1499E"/>
    <w:rsid w:val="00C149CB"/>
    <w:rsid w:val="00C14A4D"/>
    <w:rsid w:val="00C14A7C"/>
    <w:rsid w:val="00C14A9D"/>
    <w:rsid w:val="00C14AAC"/>
    <w:rsid w:val="00C14AEC"/>
    <w:rsid w:val="00C14B92"/>
    <w:rsid w:val="00C14B9F"/>
    <w:rsid w:val="00C14C66"/>
    <w:rsid w:val="00C14C83"/>
    <w:rsid w:val="00C14D0B"/>
    <w:rsid w:val="00C14D2D"/>
    <w:rsid w:val="00C14D61"/>
    <w:rsid w:val="00C14D9A"/>
    <w:rsid w:val="00C14E13"/>
    <w:rsid w:val="00C14E2B"/>
    <w:rsid w:val="00C14E45"/>
    <w:rsid w:val="00C14E57"/>
    <w:rsid w:val="00C14F4D"/>
    <w:rsid w:val="00C14F51"/>
    <w:rsid w:val="00C150FF"/>
    <w:rsid w:val="00C1511B"/>
    <w:rsid w:val="00C15190"/>
    <w:rsid w:val="00C15206"/>
    <w:rsid w:val="00C15231"/>
    <w:rsid w:val="00C152AF"/>
    <w:rsid w:val="00C15337"/>
    <w:rsid w:val="00C1533F"/>
    <w:rsid w:val="00C1539E"/>
    <w:rsid w:val="00C15488"/>
    <w:rsid w:val="00C15490"/>
    <w:rsid w:val="00C154D0"/>
    <w:rsid w:val="00C1557E"/>
    <w:rsid w:val="00C1558B"/>
    <w:rsid w:val="00C156D5"/>
    <w:rsid w:val="00C15769"/>
    <w:rsid w:val="00C15781"/>
    <w:rsid w:val="00C157A8"/>
    <w:rsid w:val="00C15861"/>
    <w:rsid w:val="00C158BA"/>
    <w:rsid w:val="00C158C9"/>
    <w:rsid w:val="00C158CD"/>
    <w:rsid w:val="00C15940"/>
    <w:rsid w:val="00C15996"/>
    <w:rsid w:val="00C15A81"/>
    <w:rsid w:val="00C15ABA"/>
    <w:rsid w:val="00C15B2D"/>
    <w:rsid w:val="00C15B43"/>
    <w:rsid w:val="00C15B4E"/>
    <w:rsid w:val="00C15BF1"/>
    <w:rsid w:val="00C15C0C"/>
    <w:rsid w:val="00C15C22"/>
    <w:rsid w:val="00C15C8A"/>
    <w:rsid w:val="00C15CCB"/>
    <w:rsid w:val="00C15D0B"/>
    <w:rsid w:val="00C15D5D"/>
    <w:rsid w:val="00C15DF2"/>
    <w:rsid w:val="00C15E7C"/>
    <w:rsid w:val="00C15EBE"/>
    <w:rsid w:val="00C15FB2"/>
    <w:rsid w:val="00C15FC3"/>
    <w:rsid w:val="00C1603F"/>
    <w:rsid w:val="00C1609E"/>
    <w:rsid w:val="00C160CB"/>
    <w:rsid w:val="00C160DD"/>
    <w:rsid w:val="00C160E7"/>
    <w:rsid w:val="00C16143"/>
    <w:rsid w:val="00C1614F"/>
    <w:rsid w:val="00C161CA"/>
    <w:rsid w:val="00C16218"/>
    <w:rsid w:val="00C16346"/>
    <w:rsid w:val="00C16412"/>
    <w:rsid w:val="00C164B7"/>
    <w:rsid w:val="00C1651B"/>
    <w:rsid w:val="00C16550"/>
    <w:rsid w:val="00C16573"/>
    <w:rsid w:val="00C165C5"/>
    <w:rsid w:val="00C165CA"/>
    <w:rsid w:val="00C165E7"/>
    <w:rsid w:val="00C165FF"/>
    <w:rsid w:val="00C16604"/>
    <w:rsid w:val="00C1663D"/>
    <w:rsid w:val="00C166AB"/>
    <w:rsid w:val="00C166D2"/>
    <w:rsid w:val="00C16837"/>
    <w:rsid w:val="00C168B9"/>
    <w:rsid w:val="00C16974"/>
    <w:rsid w:val="00C169F1"/>
    <w:rsid w:val="00C16A15"/>
    <w:rsid w:val="00C16A42"/>
    <w:rsid w:val="00C16AE5"/>
    <w:rsid w:val="00C16BDD"/>
    <w:rsid w:val="00C16C4E"/>
    <w:rsid w:val="00C16DEB"/>
    <w:rsid w:val="00C16E13"/>
    <w:rsid w:val="00C16E92"/>
    <w:rsid w:val="00C16EBE"/>
    <w:rsid w:val="00C16EC2"/>
    <w:rsid w:val="00C16ECE"/>
    <w:rsid w:val="00C16EFD"/>
    <w:rsid w:val="00C16FDD"/>
    <w:rsid w:val="00C17052"/>
    <w:rsid w:val="00C17099"/>
    <w:rsid w:val="00C170B7"/>
    <w:rsid w:val="00C170FF"/>
    <w:rsid w:val="00C17194"/>
    <w:rsid w:val="00C17199"/>
    <w:rsid w:val="00C171BD"/>
    <w:rsid w:val="00C17231"/>
    <w:rsid w:val="00C17249"/>
    <w:rsid w:val="00C17268"/>
    <w:rsid w:val="00C172AD"/>
    <w:rsid w:val="00C172B2"/>
    <w:rsid w:val="00C172FA"/>
    <w:rsid w:val="00C172FF"/>
    <w:rsid w:val="00C1736C"/>
    <w:rsid w:val="00C173B4"/>
    <w:rsid w:val="00C173DE"/>
    <w:rsid w:val="00C17402"/>
    <w:rsid w:val="00C17431"/>
    <w:rsid w:val="00C17437"/>
    <w:rsid w:val="00C174FB"/>
    <w:rsid w:val="00C17557"/>
    <w:rsid w:val="00C1756F"/>
    <w:rsid w:val="00C175F6"/>
    <w:rsid w:val="00C175FF"/>
    <w:rsid w:val="00C1777C"/>
    <w:rsid w:val="00C177F5"/>
    <w:rsid w:val="00C179B0"/>
    <w:rsid w:val="00C17A11"/>
    <w:rsid w:val="00C17B01"/>
    <w:rsid w:val="00C17B47"/>
    <w:rsid w:val="00C17C4A"/>
    <w:rsid w:val="00C17C57"/>
    <w:rsid w:val="00C17CB6"/>
    <w:rsid w:val="00C17D9C"/>
    <w:rsid w:val="00C17E07"/>
    <w:rsid w:val="00C17E49"/>
    <w:rsid w:val="00C17E6D"/>
    <w:rsid w:val="00C17E93"/>
    <w:rsid w:val="00C17EE4"/>
    <w:rsid w:val="00C17F0F"/>
    <w:rsid w:val="00C17F4E"/>
    <w:rsid w:val="00C17FAB"/>
    <w:rsid w:val="00C17FC9"/>
    <w:rsid w:val="00C183B4"/>
    <w:rsid w:val="00C20071"/>
    <w:rsid w:val="00C20079"/>
    <w:rsid w:val="00C200B5"/>
    <w:rsid w:val="00C2012D"/>
    <w:rsid w:val="00C20149"/>
    <w:rsid w:val="00C20169"/>
    <w:rsid w:val="00C202A2"/>
    <w:rsid w:val="00C20322"/>
    <w:rsid w:val="00C20391"/>
    <w:rsid w:val="00C203E0"/>
    <w:rsid w:val="00C20668"/>
    <w:rsid w:val="00C20731"/>
    <w:rsid w:val="00C20735"/>
    <w:rsid w:val="00C2075C"/>
    <w:rsid w:val="00C20768"/>
    <w:rsid w:val="00C20788"/>
    <w:rsid w:val="00C207CA"/>
    <w:rsid w:val="00C20819"/>
    <w:rsid w:val="00C20889"/>
    <w:rsid w:val="00C208C5"/>
    <w:rsid w:val="00C208DB"/>
    <w:rsid w:val="00C20916"/>
    <w:rsid w:val="00C2098B"/>
    <w:rsid w:val="00C20A26"/>
    <w:rsid w:val="00C20B9A"/>
    <w:rsid w:val="00C20BBA"/>
    <w:rsid w:val="00C20BBF"/>
    <w:rsid w:val="00C20C38"/>
    <w:rsid w:val="00C20C8D"/>
    <w:rsid w:val="00C20CF4"/>
    <w:rsid w:val="00C20CFB"/>
    <w:rsid w:val="00C20D08"/>
    <w:rsid w:val="00C20DBC"/>
    <w:rsid w:val="00C20F83"/>
    <w:rsid w:val="00C20F94"/>
    <w:rsid w:val="00C21083"/>
    <w:rsid w:val="00C210C9"/>
    <w:rsid w:val="00C21185"/>
    <w:rsid w:val="00C21245"/>
    <w:rsid w:val="00C2124C"/>
    <w:rsid w:val="00C2125D"/>
    <w:rsid w:val="00C21396"/>
    <w:rsid w:val="00C213A2"/>
    <w:rsid w:val="00C2149F"/>
    <w:rsid w:val="00C214BA"/>
    <w:rsid w:val="00C2153C"/>
    <w:rsid w:val="00C21585"/>
    <w:rsid w:val="00C21586"/>
    <w:rsid w:val="00C215F5"/>
    <w:rsid w:val="00C2169B"/>
    <w:rsid w:val="00C216A5"/>
    <w:rsid w:val="00C216D6"/>
    <w:rsid w:val="00C21716"/>
    <w:rsid w:val="00C21745"/>
    <w:rsid w:val="00C21813"/>
    <w:rsid w:val="00C21887"/>
    <w:rsid w:val="00C2188F"/>
    <w:rsid w:val="00C2192E"/>
    <w:rsid w:val="00C21940"/>
    <w:rsid w:val="00C21982"/>
    <w:rsid w:val="00C21A57"/>
    <w:rsid w:val="00C21AE0"/>
    <w:rsid w:val="00C21B23"/>
    <w:rsid w:val="00C21C2B"/>
    <w:rsid w:val="00C21C34"/>
    <w:rsid w:val="00C21D99"/>
    <w:rsid w:val="00C21DC3"/>
    <w:rsid w:val="00C21E84"/>
    <w:rsid w:val="00C21F75"/>
    <w:rsid w:val="00C21FA6"/>
    <w:rsid w:val="00C21FBE"/>
    <w:rsid w:val="00C21FC9"/>
    <w:rsid w:val="00C2209C"/>
    <w:rsid w:val="00C220E6"/>
    <w:rsid w:val="00C220FB"/>
    <w:rsid w:val="00C221EC"/>
    <w:rsid w:val="00C222DD"/>
    <w:rsid w:val="00C2234B"/>
    <w:rsid w:val="00C2241C"/>
    <w:rsid w:val="00C224C2"/>
    <w:rsid w:val="00C224D8"/>
    <w:rsid w:val="00C2258C"/>
    <w:rsid w:val="00C225B5"/>
    <w:rsid w:val="00C22697"/>
    <w:rsid w:val="00C22747"/>
    <w:rsid w:val="00C227BB"/>
    <w:rsid w:val="00C227FE"/>
    <w:rsid w:val="00C22825"/>
    <w:rsid w:val="00C2285E"/>
    <w:rsid w:val="00C228A6"/>
    <w:rsid w:val="00C228BC"/>
    <w:rsid w:val="00C228FD"/>
    <w:rsid w:val="00C22A48"/>
    <w:rsid w:val="00C22A6E"/>
    <w:rsid w:val="00C22A83"/>
    <w:rsid w:val="00C22B28"/>
    <w:rsid w:val="00C22B91"/>
    <w:rsid w:val="00C22C2C"/>
    <w:rsid w:val="00C22C33"/>
    <w:rsid w:val="00C22C88"/>
    <w:rsid w:val="00C22DA7"/>
    <w:rsid w:val="00C22DED"/>
    <w:rsid w:val="00C22E37"/>
    <w:rsid w:val="00C22E49"/>
    <w:rsid w:val="00C22FC3"/>
    <w:rsid w:val="00C22FE1"/>
    <w:rsid w:val="00C2308F"/>
    <w:rsid w:val="00C230AE"/>
    <w:rsid w:val="00C23198"/>
    <w:rsid w:val="00C23258"/>
    <w:rsid w:val="00C23376"/>
    <w:rsid w:val="00C2343A"/>
    <w:rsid w:val="00C2344F"/>
    <w:rsid w:val="00C2349D"/>
    <w:rsid w:val="00C234B4"/>
    <w:rsid w:val="00C23604"/>
    <w:rsid w:val="00C2363B"/>
    <w:rsid w:val="00C23685"/>
    <w:rsid w:val="00C236C6"/>
    <w:rsid w:val="00C23746"/>
    <w:rsid w:val="00C23768"/>
    <w:rsid w:val="00C23784"/>
    <w:rsid w:val="00C23785"/>
    <w:rsid w:val="00C23A53"/>
    <w:rsid w:val="00C23B47"/>
    <w:rsid w:val="00C23C4A"/>
    <w:rsid w:val="00C23C52"/>
    <w:rsid w:val="00C23C5E"/>
    <w:rsid w:val="00C23CA1"/>
    <w:rsid w:val="00C23D42"/>
    <w:rsid w:val="00C23D73"/>
    <w:rsid w:val="00C23E05"/>
    <w:rsid w:val="00C23E38"/>
    <w:rsid w:val="00C23E3A"/>
    <w:rsid w:val="00C23EC8"/>
    <w:rsid w:val="00C23EDD"/>
    <w:rsid w:val="00C23EEC"/>
    <w:rsid w:val="00C23FA6"/>
    <w:rsid w:val="00C23FA8"/>
    <w:rsid w:val="00C23FAD"/>
    <w:rsid w:val="00C24072"/>
    <w:rsid w:val="00C24092"/>
    <w:rsid w:val="00C24168"/>
    <w:rsid w:val="00C24177"/>
    <w:rsid w:val="00C241B7"/>
    <w:rsid w:val="00C241C0"/>
    <w:rsid w:val="00C241CE"/>
    <w:rsid w:val="00C2421E"/>
    <w:rsid w:val="00C2423D"/>
    <w:rsid w:val="00C24317"/>
    <w:rsid w:val="00C24329"/>
    <w:rsid w:val="00C24336"/>
    <w:rsid w:val="00C24385"/>
    <w:rsid w:val="00C24397"/>
    <w:rsid w:val="00C243D1"/>
    <w:rsid w:val="00C24408"/>
    <w:rsid w:val="00C24430"/>
    <w:rsid w:val="00C24478"/>
    <w:rsid w:val="00C244C8"/>
    <w:rsid w:val="00C244FD"/>
    <w:rsid w:val="00C24515"/>
    <w:rsid w:val="00C2452E"/>
    <w:rsid w:val="00C2453D"/>
    <w:rsid w:val="00C2458F"/>
    <w:rsid w:val="00C245B2"/>
    <w:rsid w:val="00C24602"/>
    <w:rsid w:val="00C24624"/>
    <w:rsid w:val="00C24663"/>
    <w:rsid w:val="00C246B0"/>
    <w:rsid w:val="00C246EE"/>
    <w:rsid w:val="00C2471C"/>
    <w:rsid w:val="00C24787"/>
    <w:rsid w:val="00C247D5"/>
    <w:rsid w:val="00C2483A"/>
    <w:rsid w:val="00C248A3"/>
    <w:rsid w:val="00C24A1B"/>
    <w:rsid w:val="00C24A72"/>
    <w:rsid w:val="00C24A85"/>
    <w:rsid w:val="00C24A92"/>
    <w:rsid w:val="00C24AA0"/>
    <w:rsid w:val="00C24AC4"/>
    <w:rsid w:val="00C24B03"/>
    <w:rsid w:val="00C24B76"/>
    <w:rsid w:val="00C24C3F"/>
    <w:rsid w:val="00C24C44"/>
    <w:rsid w:val="00C24CDC"/>
    <w:rsid w:val="00C24D04"/>
    <w:rsid w:val="00C24D9D"/>
    <w:rsid w:val="00C24DEA"/>
    <w:rsid w:val="00C24E90"/>
    <w:rsid w:val="00C24EE2"/>
    <w:rsid w:val="00C24F3F"/>
    <w:rsid w:val="00C2503E"/>
    <w:rsid w:val="00C2507F"/>
    <w:rsid w:val="00C25150"/>
    <w:rsid w:val="00C2526E"/>
    <w:rsid w:val="00C25270"/>
    <w:rsid w:val="00C25291"/>
    <w:rsid w:val="00C252CF"/>
    <w:rsid w:val="00C252EE"/>
    <w:rsid w:val="00C2538A"/>
    <w:rsid w:val="00C2540D"/>
    <w:rsid w:val="00C25453"/>
    <w:rsid w:val="00C2547A"/>
    <w:rsid w:val="00C25493"/>
    <w:rsid w:val="00C25525"/>
    <w:rsid w:val="00C2559F"/>
    <w:rsid w:val="00C255A4"/>
    <w:rsid w:val="00C255AF"/>
    <w:rsid w:val="00C255DF"/>
    <w:rsid w:val="00C256B4"/>
    <w:rsid w:val="00C25787"/>
    <w:rsid w:val="00C2584C"/>
    <w:rsid w:val="00C2589A"/>
    <w:rsid w:val="00C25927"/>
    <w:rsid w:val="00C25930"/>
    <w:rsid w:val="00C25A1F"/>
    <w:rsid w:val="00C25A69"/>
    <w:rsid w:val="00C25A84"/>
    <w:rsid w:val="00C25ABC"/>
    <w:rsid w:val="00C25AD1"/>
    <w:rsid w:val="00C25B05"/>
    <w:rsid w:val="00C25B2A"/>
    <w:rsid w:val="00C25B31"/>
    <w:rsid w:val="00C25B69"/>
    <w:rsid w:val="00C25B83"/>
    <w:rsid w:val="00C25BB3"/>
    <w:rsid w:val="00C25D27"/>
    <w:rsid w:val="00C25DC3"/>
    <w:rsid w:val="00C25DCE"/>
    <w:rsid w:val="00C25E3C"/>
    <w:rsid w:val="00C25E4A"/>
    <w:rsid w:val="00C25F06"/>
    <w:rsid w:val="00C25F32"/>
    <w:rsid w:val="00C25F3B"/>
    <w:rsid w:val="00C25F69"/>
    <w:rsid w:val="00C26059"/>
    <w:rsid w:val="00C2609C"/>
    <w:rsid w:val="00C260A2"/>
    <w:rsid w:val="00C260CA"/>
    <w:rsid w:val="00C260E5"/>
    <w:rsid w:val="00C2611F"/>
    <w:rsid w:val="00C261B4"/>
    <w:rsid w:val="00C26298"/>
    <w:rsid w:val="00C262C9"/>
    <w:rsid w:val="00C262ED"/>
    <w:rsid w:val="00C26304"/>
    <w:rsid w:val="00C26392"/>
    <w:rsid w:val="00C263BC"/>
    <w:rsid w:val="00C26477"/>
    <w:rsid w:val="00C264E1"/>
    <w:rsid w:val="00C264F3"/>
    <w:rsid w:val="00C26547"/>
    <w:rsid w:val="00C265E7"/>
    <w:rsid w:val="00C265F8"/>
    <w:rsid w:val="00C265FC"/>
    <w:rsid w:val="00C266AB"/>
    <w:rsid w:val="00C266E1"/>
    <w:rsid w:val="00C2672D"/>
    <w:rsid w:val="00C2676C"/>
    <w:rsid w:val="00C267DD"/>
    <w:rsid w:val="00C268D1"/>
    <w:rsid w:val="00C2697E"/>
    <w:rsid w:val="00C269FB"/>
    <w:rsid w:val="00C26B17"/>
    <w:rsid w:val="00C26B4E"/>
    <w:rsid w:val="00C26B8E"/>
    <w:rsid w:val="00C26BD3"/>
    <w:rsid w:val="00C26BE0"/>
    <w:rsid w:val="00C26C51"/>
    <w:rsid w:val="00C26C52"/>
    <w:rsid w:val="00C26C72"/>
    <w:rsid w:val="00C26CA0"/>
    <w:rsid w:val="00C26D56"/>
    <w:rsid w:val="00C26DAA"/>
    <w:rsid w:val="00C26DBD"/>
    <w:rsid w:val="00C26E25"/>
    <w:rsid w:val="00C26E3B"/>
    <w:rsid w:val="00C26EC3"/>
    <w:rsid w:val="00C26ED6"/>
    <w:rsid w:val="00C26F38"/>
    <w:rsid w:val="00C2706F"/>
    <w:rsid w:val="00C27073"/>
    <w:rsid w:val="00C27094"/>
    <w:rsid w:val="00C27151"/>
    <w:rsid w:val="00C27229"/>
    <w:rsid w:val="00C27288"/>
    <w:rsid w:val="00C2729F"/>
    <w:rsid w:val="00C272AA"/>
    <w:rsid w:val="00C272AB"/>
    <w:rsid w:val="00C272B5"/>
    <w:rsid w:val="00C27319"/>
    <w:rsid w:val="00C27347"/>
    <w:rsid w:val="00C273A9"/>
    <w:rsid w:val="00C273BD"/>
    <w:rsid w:val="00C273CA"/>
    <w:rsid w:val="00C273FF"/>
    <w:rsid w:val="00C2741E"/>
    <w:rsid w:val="00C2748C"/>
    <w:rsid w:val="00C274C8"/>
    <w:rsid w:val="00C274EC"/>
    <w:rsid w:val="00C274EF"/>
    <w:rsid w:val="00C27525"/>
    <w:rsid w:val="00C275E0"/>
    <w:rsid w:val="00C27661"/>
    <w:rsid w:val="00C27742"/>
    <w:rsid w:val="00C27776"/>
    <w:rsid w:val="00C277A3"/>
    <w:rsid w:val="00C277CB"/>
    <w:rsid w:val="00C278FF"/>
    <w:rsid w:val="00C27938"/>
    <w:rsid w:val="00C2793B"/>
    <w:rsid w:val="00C27A77"/>
    <w:rsid w:val="00C27AA5"/>
    <w:rsid w:val="00C27BDF"/>
    <w:rsid w:val="00C27BF9"/>
    <w:rsid w:val="00C27C0D"/>
    <w:rsid w:val="00C27C5A"/>
    <w:rsid w:val="00C27C85"/>
    <w:rsid w:val="00C27CAF"/>
    <w:rsid w:val="00C27E0B"/>
    <w:rsid w:val="00C27E22"/>
    <w:rsid w:val="00C27E48"/>
    <w:rsid w:val="00C27E7B"/>
    <w:rsid w:val="00C27F3F"/>
    <w:rsid w:val="00C27F4F"/>
    <w:rsid w:val="00C27FEF"/>
    <w:rsid w:val="00C3020E"/>
    <w:rsid w:val="00C30303"/>
    <w:rsid w:val="00C30344"/>
    <w:rsid w:val="00C30495"/>
    <w:rsid w:val="00C3051E"/>
    <w:rsid w:val="00C305AF"/>
    <w:rsid w:val="00C30657"/>
    <w:rsid w:val="00C30660"/>
    <w:rsid w:val="00C3066F"/>
    <w:rsid w:val="00C30874"/>
    <w:rsid w:val="00C309C5"/>
    <w:rsid w:val="00C30A20"/>
    <w:rsid w:val="00C30AFF"/>
    <w:rsid w:val="00C30B46"/>
    <w:rsid w:val="00C30B74"/>
    <w:rsid w:val="00C30C3D"/>
    <w:rsid w:val="00C30C4F"/>
    <w:rsid w:val="00C30C6A"/>
    <w:rsid w:val="00C30C94"/>
    <w:rsid w:val="00C30D18"/>
    <w:rsid w:val="00C30EAD"/>
    <w:rsid w:val="00C30EFB"/>
    <w:rsid w:val="00C30F39"/>
    <w:rsid w:val="00C30F96"/>
    <w:rsid w:val="00C30FAD"/>
    <w:rsid w:val="00C3111D"/>
    <w:rsid w:val="00C31139"/>
    <w:rsid w:val="00C311BA"/>
    <w:rsid w:val="00C311D3"/>
    <w:rsid w:val="00C3120A"/>
    <w:rsid w:val="00C31250"/>
    <w:rsid w:val="00C313A0"/>
    <w:rsid w:val="00C313D5"/>
    <w:rsid w:val="00C31408"/>
    <w:rsid w:val="00C31429"/>
    <w:rsid w:val="00C314D7"/>
    <w:rsid w:val="00C314DB"/>
    <w:rsid w:val="00C316A1"/>
    <w:rsid w:val="00C316CF"/>
    <w:rsid w:val="00C3173E"/>
    <w:rsid w:val="00C317F4"/>
    <w:rsid w:val="00C31823"/>
    <w:rsid w:val="00C3186B"/>
    <w:rsid w:val="00C31899"/>
    <w:rsid w:val="00C318B1"/>
    <w:rsid w:val="00C318B8"/>
    <w:rsid w:val="00C319CD"/>
    <w:rsid w:val="00C31A1C"/>
    <w:rsid w:val="00C31A38"/>
    <w:rsid w:val="00C31A4C"/>
    <w:rsid w:val="00C31A59"/>
    <w:rsid w:val="00C31AB4"/>
    <w:rsid w:val="00C31B30"/>
    <w:rsid w:val="00C31B7D"/>
    <w:rsid w:val="00C31BC1"/>
    <w:rsid w:val="00C31C4B"/>
    <w:rsid w:val="00C31CAC"/>
    <w:rsid w:val="00C31D2E"/>
    <w:rsid w:val="00C31D39"/>
    <w:rsid w:val="00C31E16"/>
    <w:rsid w:val="00C31E7A"/>
    <w:rsid w:val="00C31EF5"/>
    <w:rsid w:val="00C31F9A"/>
    <w:rsid w:val="00C31FBA"/>
    <w:rsid w:val="00C3203F"/>
    <w:rsid w:val="00C32051"/>
    <w:rsid w:val="00C322AB"/>
    <w:rsid w:val="00C322CC"/>
    <w:rsid w:val="00C32333"/>
    <w:rsid w:val="00C32364"/>
    <w:rsid w:val="00C32438"/>
    <w:rsid w:val="00C32496"/>
    <w:rsid w:val="00C324B2"/>
    <w:rsid w:val="00C32523"/>
    <w:rsid w:val="00C32540"/>
    <w:rsid w:val="00C3261F"/>
    <w:rsid w:val="00C32699"/>
    <w:rsid w:val="00C3269E"/>
    <w:rsid w:val="00C326D0"/>
    <w:rsid w:val="00C32701"/>
    <w:rsid w:val="00C32707"/>
    <w:rsid w:val="00C3276F"/>
    <w:rsid w:val="00C32772"/>
    <w:rsid w:val="00C32782"/>
    <w:rsid w:val="00C3279E"/>
    <w:rsid w:val="00C327B0"/>
    <w:rsid w:val="00C327E5"/>
    <w:rsid w:val="00C327FC"/>
    <w:rsid w:val="00C32810"/>
    <w:rsid w:val="00C32839"/>
    <w:rsid w:val="00C328F0"/>
    <w:rsid w:val="00C32988"/>
    <w:rsid w:val="00C329F1"/>
    <w:rsid w:val="00C32A0D"/>
    <w:rsid w:val="00C32A50"/>
    <w:rsid w:val="00C32B85"/>
    <w:rsid w:val="00C32B90"/>
    <w:rsid w:val="00C32BD4"/>
    <w:rsid w:val="00C32C79"/>
    <w:rsid w:val="00C32CED"/>
    <w:rsid w:val="00C32D57"/>
    <w:rsid w:val="00C32DA3"/>
    <w:rsid w:val="00C32DDA"/>
    <w:rsid w:val="00C32E0F"/>
    <w:rsid w:val="00C32E9E"/>
    <w:rsid w:val="00C32EF7"/>
    <w:rsid w:val="00C32F1C"/>
    <w:rsid w:val="00C33008"/>
    <w:rsid w:val="00C330C9"/>
    <w:rsid w:val="00C3310D"/>
    <w:rsid w:val="00C3324A"/>
    <w:rsid w:val="00C33280"/>
    <w:rsid w:val="00C3329F"/>
    <w:rsid w:val="00C332B5"/>
    <w:rsid w:val="00C332F8"/>
    <w:rsid w:val="00C33374"/>
    <w:rsid w:val="00C33377"/>
    <w:rsid w:val="00C3337E"/>
    <w:rsid w:val="00C333C9"/>
    <w:rsid w:val="00C333E6"/>
    <w:rsid w:val="00C3343A"/>
    <w:rsid w:val="00C33459"/>
    <w:rsid w:val="00C334F4"/>
    <w:rsid w:val="00C33515"/>
    <w:rsid w:val="00C3351C"/>
    <w:rsid w:val="00C33555"/>
    <w:rsid w:val="00C335A5"/>
    <w:rsid w:val="00C335B6"/>
    <w:rsid w:val="00C335CD"/>
    <w:rsid w:val="00C336C5"/>
    <w:rsid w:val="00C336F0"/>
    <w:rsid w:val="00C337CB"/>
    <w:rsid w:val="00C337EE"/>
    <w:rsid w:val="00C3387C"/>
    <w:rsid w:val="00C338E3"/>
    <w:rsid w:val="00C3391E"/>
    <w:rsid w:val="00C33A7A"/>
    <w:rsid w:val="00C33B26"/>
    <w:rsid w:val="00C33B35"/>
    <w:rsid w:val="00C33B37"/>
    <w:rsid w:val="00C33BAB"/>
    <w:rsid w:val="00C33BC1"/>
    <w:rsid w:val="00C33BF5"/>
    <w:rsid w:val="00C33C09"/>
    <w:rsid w:val="00C33C6C"/>
    <w:rsid w:val="00C33D02"/>
    <w:rsid w:val="00C33D69"/>
    <w:rsid w:val="00C33DA3"/>
    <w:rsid w:val="00C33F6C"/>
    <w:rsid w:val="00C33FD2"/>
    <w:rsid w:val="00C341B6"/>
    <w:rsid w:val="00C3422B"/>
    <w:rsid w:val="00C34305"/>
    <w:rsid w:val="00C34379"/>
    <w:rsid w:val="00C34429"/>
    <w:rsid w:val="00C3442C"/>
    <w:rsid w:val="00C34451"/>
    <w:rsid w:val="00C344B3"/>
    <w:rsid w:val="00C34653"/>
    <w:rsid w:val="00C3469E"/>
    <w:rsid w:val="00C346F6"/>
    <w:rsid w:val="00C34707"/>
    <w:rsid w:val="00C34761"/>
    <w:rsid w:val="00C3476A"/>
    <w:rsid w:val="00C34831"/>
    <w:rsid w:val="00C348A4"/>
    <w:rsid w:val="00C348B8"/>
    <w:rsid w:val="00C34943"/>
    <w:rsid w:val="00C3494D"/>
    <w:rsid w:val="00C34A11"/>
    <w:rsid w:val="00C34A59"/>
    <w:rsid w:val="00C34ACD"/>
    <w:rsid w:val="00C34B27"/>
    <w:rsid w:val="00C34B5E"/>
    <w:rsid w:val="00C34D75"/>
    <w:rsid w:val="00C34D9E"/>
    <w:rsid w:val="00C34DBD"/>
    <w:rsid w:val="00C34E31"/>
    <w:rsid w:val="00C34E5E"/>
    <w:rsid w:val="00C34E6F"/>
    <w:rsid w:val="00C34F7B"/>
    <w:rsid w:val="00C34FD1"/>
    <w:rsid w:val="00C34FFB"/>
    <w:rsid w:val="00C350A0"/>
    <w:rsid w:val="00C35108"/>
    <w:rsid w:val="00C35181"/>
    <w:rsid w:val="00C3525D"/>
    <w:rsid w:val="00C352B4"/>
    <w:rsid w:val="00C35364"/>
    <w:rsid w:val="00C35367"/>
    <w:rsid w:val="00C35476"/>
    <w:rsid w:val="00C354B6"/>
    <w:rsid w:val="00C355A3"/>
    <w:rsid w:val="00C355D5"/>
    <w:rsid w:val="00C355ED"/>
    <w:rsid w:val="00C35607"/>
    <w:rsid w:val="00C3563A"/>
    <w:rsid w:val="00C35644"/>
    <w:rsid w:val="00C3568B"/>
    <w:rsid w:val="00C356A3"/>
    <w:rsid w:val="00C3571A"/>
    <w:rsid w:val="00C3573A"/>
    <w:rsid w:val="00C35761"/>
    <w:rsid w:val="00C3576A"/>
    <w:rsid w:val="00C35782"/>
    <w:rsid w:val="00C357F0"/>
    <w:rsid w:val="00C3583F"/>
    <w:rsid w:val="00C35872"/>
    <w:rsid w:val="00C35918"/>
    <w:rsid w:val="00C35926"/>
    <w:rsid w:val="00C3594A"/>
    <w:rsid w:val="00C35ABB"/>
    <w:rsid w:val="00C35AC2"/>
    <w:rsid w:val="00C35AD6"/>
    <w:rsid w:val="00C35C13"/>
    <w:rsid w:val="00C35C25"/>
    <w:rsid w:val="00C35C37"/>
    <w:rsid w:val="00C35CB6"/>
    <w:rsid w:val="00C35CD2"/>
    <w:rsid w:val="00C35D0B"/>
    <w:rsid w:val="00C35D7C"/>
    <w:rsid w:val="00C35DBC"/>
    <w:rsid w:val="00C35E1A"/>
    <w:rsid w:val="00C35E7E"/>
    <w:rsid w:val="00C35ED4"/>
    <w:rsid w:val="00C35EF7"/>
    <w:rsid w:val="00C35FDE"/>
    <w:rsid w:val="00C36064"/>
    <w:rsid w:val="00C36079"/>
    <w:rsid w:val="00C360C1"/>
    <w:rsid w:val="00C360C2"/>
    <w:rsid w:val="00C360EB"/>
    <w:rsid w:val="00C361D7"/>
    <w:rsid w:val="00C361F3"/>
    <w:rsid w:val="00C36225"/>
    <w:rsid w:val="00C362A4"/>
    <w:rsid w:val="00C362E9"/>
    <w:rsid w:val="00C36461"/>
    <w:rsid w:val="00C36490"/>
    <w:rsid w:val="00C364A2"/>
    <w:rsid w:val="00C36512"/>
    <w:rsid w:val="00C36515"/>
    <w:rsid w:val="00C3667F"/>
    <w:rsid w:val="00C366B5"/>
    <w:rsid w:val="00C3673B"/>
    <w:rsid w:val="00C36760"/>
    <w:rsid w:val="00C3676E"/>
    <w:rsid w:val="00C367C4"/>
    <w:rsid w:val="00C36813"/>
    <w:rsid w:val="00C36854"/>
    <w:rsid w:val="00C36896"/>
    <w:rsid w:val="00C368F3"/>
    <w:rsid w:val="00C369CE"/>
    <w:rsid w:val="00C36A29"/>
    <w:rsid w:val="00C36B5F"/>
    <w:rsid w:val="00C36BCF"/>
    <w:rsid w:val="00C36C0D"/>
    <w:rsid w:val="00C36C9C"/>
    <w:rsid w:val="00C36CF0"/>
    <w:rsid w:val="00C36D17"/>
    <w:rsid w:val="00C36DAB"/>
    <w:rsid w:val="00C36DD0"/>
    <w:rsid w:val="00C36E39"/>
    <w:rsid w:val="00C36EF2"/>
    <w:rsid w:val="00C36F48"/>
    <w:rsid w:val="00C36FB2"/>
    <w:rsid w:val="00C370AD"/>
    <w:rsid w:val="00C371AF"/>
    <w:rsid w:val="00C371D4"/>
    <w:rsid w:val="00C371D6"/>
    <w:rsid w:val="00C37254"/>
    <w:rsid w:val="00C372C5"/>
    <w:rsid w:val="00C372F1"/>
    <w:rsid w:val="00C3731F"/>
    <w:rsid w:val="00C37334"/>
    <w:rsid w:val="00C37441"/>
    <w:rsid w:val="00C374FD"/>
    <w:rsid w:val="00C37516"/>
    <w:rsid w:val="00C3756A"/>
    <w:rsid w:val="00C3757F"/>
    <w:rsid w:val="00C37685"/>
    <w:rsid w:val="00C376CD"/>
    <w:rsid w:val="00C3771E"/>
    <w:rsid w:val="00C37791"/>
    <w:rsid w:val="00C3799A"/>
    <w:rsid w:val="00C37A34"/>
    <w:rsid w:val="00C37AC4"/>
    <w:rsid w:val="00C37B36"/>
    <w:rsid w:val="00C37BD8"/>
    <w:rsid w:val="00C37D1F"/>
    <w:rsid w:val="00C37E93"/>
    <w:rsid w:val="00C37FDD"/>
    <w:rsid w:val="00C37FFE"/>
    <w:rsid w:val="00C40047"/>
    <w:rsid w:val="00C4012F"/>
    <w:rsid w:val="00C401B1"/>
    <w:rsid w:val="00C402A8"/>
    <w:rsid w:val="00C40383"/>
    <w:rsid w:val="00C403C6"/>
    <w:rsid w:val="00C403F7"/>
    <w:rsid w:val="00C403F9"/>
    <w:rsid w:val="00C40410"/>
    <w:rsid w:val="00C404EF"/>
    <w:rsid w:val="00C40520"/>
    <w:rsid w:val="00C40555"/>
    <w:rsid w:val="00C4058E"/>
    <w:rsid w:val="00C406F2"/>
    <w:rsid w:val="00C40733"/>
    <w:rsid w:val="00C40745"/>
    <w:rsid w:val="00C407EB"/>
    <w:rsid w:val="00C4083E"/>
    <w:rsid w:val="00C40843"/>
    <w:rsid w:val="00C40877"/>
    <w:rsid w:val="00C40891"/>
    <w:rsid w:val="00C408A9"/>
    <w:rsid w:val="00C408DE"/>
    <w:rsid w:val="00C40959"/>
    <w:rsid w:val="00C409C9"/>
    <w:rsid w:val="00C409D7"/>
    <w:rsid w:val="00C409F5"/>
    <w:rsid w:val="00C40A0F"/>
    <w:rsid w:val="00C40A92"/>
    <w:rsid w:val="00C40A9C"/>
    <w:rsid w:val="00C40C24"/>
    <w:rsid w:val="00C40D5B"/>
    <w:rsid w:val="00C40D84"/>
    <w:rsid w:val="00C40D9F"/>
    <w:rsid w:val="00C40DBB"/>
    <w:rsid w:val="00C40DC0"/>
    <w:rsid w:val="00C40F00"/>
    <w:rsid w:val="00C40F46"/>
    <w:rsid w:val="00C40F4F"/>
    <w:rsid w:val="00C40F70"/>
    <w:rsid w:val="00C40F98"/>
    <w:rsid w:val="00C40FB1"/>
    <w:rsid w:val="00C41026"/>
    <w:rsid w:val="00C41062"/>
    <w:rsid w:val="00C41083"/>
    <w:rsid w:val="00C410B8"/>
    <w:rsid w:val="00C4110B"/>
    <w:rsid w:val="00C411CA"/>
    <w:rsid w:val="00C41282"/>
    <w:rsid w:val="00C4135D"/>
    <w:rsid w:val="00C4136D"/>
    <w:rsid w:val="00C413D2"/>
    <w:rsid w:val="00C41462"/>
    <w:rsid w:val="00C414B2"/>
    <w:rsid w:val="00C414D4"/>
    <w:rsid w:val="00C41505"/>
    <w:rsid w:val="00C41512"/>
    <w:rsid w:val="00C4158B"/>
    <w:rsid w:val="00C415F2"/>
    <w:rsid w:val="00C41609"/>
    <w:rsid w:val="00C4162D"/>
    <w:rsid w:val="00C4165B"/>
    <w:rsid w:val="00C4167A"/>
    <w:rsid w:val="00C41686"/>
    <w:rsid w:val="00C41769"/>
    <w:rsid w:val="00C417B7"/>
    <w:rsid w:val="00C417D1"/>
    <w:rsid w:val="00C41800"/>
    <w:rsid w:val="00C41898"/>
    <w:rsid w:val="00C418B4"/>
    <w:rsid w:val="00C418ED"/>
    <w:rsid w:val="00C41947"/>
    <w:rsid w:val="00C41949"/>
    <w:rsid w:val="00C4196E"/>
    <w:rsid w:val="00C419E0"/>
    <w:rsid w:val="00C419E2"/>
    <w:rsid w:val="00C41A06"/>
    <w:rsid w:val="00C41A12"/>
    <w:rsid w:val="00C41A19"/>
    <w:rsid w:val="00C41A40"/>
    <w:rsid w:val="00C41AAE"/>
    <w:rsid w:val="00C41AD5"/>
    <w:rsid w:val="00C41AF9"/>
    <w:rsid w:val="00C41B31"/>
    <w:rsid w:val="00C41B7B"/>
    <w:rsid w:val="00C41C67"/>
    <w:rsid w:val="00C41C6E"/>
    <w:rsid w:val="00C41C7F"/>
    <w:rsid w:val="00C41CE7"/>
    <w:rsid w:val="00C41E22"/>
    <w:rsid w:val="00C41EA4"/>
    <w:rsid w:val="00C41F1B"/>
    <w:rsid w:val="00C41F47"/>
    <w:rsid w:val="00C41F6E"/>
    <w:rsid w:val="00C41FCA"/>
    <w:rsid w:val="00C41FF0"/>
    <w:rsid w:val="00C4203E"/>
    <w:rsid w:val="00C42046"/>
    <w:rsid w:val="00C42086"/>
    <w:rsid w:val="00C420B1"/>
    <w:rsid w:val="00C420C6"/>
    <w:rsid w:val="00C420EC"/>
    <w:rsid w:val="00C42198"/>
    <w:rsid w:val="00C421CB"/>
    <w:rsid w:val="00C4221A"/>
    <w:rsid w:val="00C4226C"/>
    <w:rsid w:val="00C42278"/>
    <w:rsid w:val="00C4229E"/>
    <w:rsid w:val="00C4231A"/>
    <w:rsid w:val="00C42379"/>
    <w:rsid w:val="00C42391"/>
    <w:rsid w:val="00C42393"/>
    <w:rsid w:val="00C423E2"/>
    <w:rsid w:val="00C4240D"/>
    <w:rsid w:val="00C4241B"/>
    <w:rsid w:val="00C42478"/>
    <w:rsid w:val="00C424C7"/>
    <w:rsid w:val="00C425E7"/>
    <w:rsid w:val="00C427D8"/>
    <w:rsid w:val="00C4280D"/>
    <w:rsid w:val="00C42877"/>
    <w:rsid w:val="00C42940"/>
    <w:rsid w:val="00C4296B"/>
    <w:rsid w:val="00C429DE"/>
    <w:rsid w:val="00C42A44"/>
    <w:rsid w:val="00C42AAD"/>
    <w:rsid w:val="00C42AC4"/>
    <w:rsid w:val="00C42BBD"/>
    <w:rsid w:val="00C42BD5"/>
    <w:rsid w:val="00C42CDB"/>
    <w:rsid w:val="00C42D0F"/>
    <w:rsid w:val="00C42D50"/>
    <w:rsid w:val="00C42DEA"/>
    <w:rsid w:val="00C42EB2"/>
    <w:rsid w:val="00C42F76"/>
    <w:rsid w:val="00C4304B"/>
    <w:rsid w:val="00C43137"/>
    <w:rsid w:val="00C43156"/>
    <w:rsid w:val="00C43174"/>
    <w:rsid w:val="00C43185"/>
    <w:rsid w:val="00C4319C"/>
    <w:rsid w:val="00C431FA"/>
    <w:rsid w:val="00C4328C"/>
    <w:rsid w:val="00C432A6"/>
    <w:rsid w:val="00C432C7"/>
    <w:rsid w:val="00C432D6"/>
    <w:rsid w:val="00C43314"/>
    <w:rsid w:val="00C43329"/>
    <w:rsid w:val="00C43438"/>
    <w:rsid w:val="00C4343A"/>
    <w:rsid w:val="00C43522"/>
    <w:rsid w:val="00C43576"/>
    <w:rsid w:val="00C43579"/>
    <w:rsid w:val="00C4366D"/>
    <w:rsid w:val="00C436A2"/>
    <w:rsid w:val="00C4370D"/>
    <w:rsid w:val="00C43744"/>
    <w:rsid w:val="00C437B8"/>
    <w:rsid w:val="00C43821"/>
    <w:rsid w:val="00C43840"/>
    <w:rsid w:val="00C4387B"/>
    <w:rsid w:val="00C4388D"/>
    <w:rsid w:val="00C43894"/>
    <w:rsid w:val="00C438F3"/>
    <w:rsid w:val="00C439B8"/>
    <w:rsid w:val="00C43AC6"/>
    <w:rsid w:val="00C43AF2"/>
    <w:rsid w:val="00C43AFE"/>
    <w:rsid w:val="00C43B0D"/>
    <w:rsid w:val="00C43C50"/>
    <w:rsid w:val="00C43C53"/>
    <w:rsid w:val="00C43C7B"/>
    <w:rsid w:val="00C43D02"/>
    <w:rsid w:val="00C43D04"/>
    <w:rsid w:val="00C43D39"/>
    <w:rsid w:val="00C43D4F"/>
    <w:rsid w:val="00C43DEF"/>
    <w:rsid w:val="00C43E23"/>
    <w:rsid w:val="00C43E3B"/>
    <w:rsid w:val="00C43E79"/>
    <w:rsid w:val="00C43F0E"/>
    <w:rsid w:val="00C43F2A"/>
    <w:rsid w:val="00C43FC2"/>
    <w:rsid w:val="00C44107"/>
    <w:rsid w:val="00C44108"/>
    <w:rsid w:val="00C4418C"/>
    <w:rsid w:val="00C44190"/>
    <w:rsid w:val="00C441E1"/>
    <w:rsid w:val="00C4425E"/>
    <w:rsid w:val="00C44284"/>
    <w:rsid w:val="00C442AE"/>
    <w:rsid w:val="00C44305"/>
    <w:rsid w:val="00C44331"/>
    <w:rsid w:val="00C44409"/>
    <w:rsid w:val="00C44509"/>
    <w:rsid w:val="00C44604"/>
    <w:rsid w:val="00C44633"/>
    <w:rsid w:val="00C44813"/>
    <w:rsid w:val="00C448A4"/>
    <w:rsid w:val="00C448B9"/>
    <w:rsid w:val="00C449E4"/>
    <w:rsid w:val="00C44AE4"/>
    <w:rsid w:val="00C44BBD"/>
    <w:rsid w:val="00C44C0B"/>
    <w:rsid w:val="00C44D31"/>
    <w:rsid w:val="00C44D34"/>
    <w:rsid w:val="00C44DD2"/>
    <w:rsid w:val="00C44E94"/>
    <w:rsid w:val="00C44F8E"/>
    <w:rsid w:val="00C44FA2"/>
    <w:rsid w:val="00C45091"/>
    <w:rsid w:val="00C450CA"/>
    <w:rsid w:val="00C4511E"/>
    <w:rsid w:val="00C451FF"/>
    <w:rsid w:val="00C4520F"/>
    <w:rsid w:val="00C45296"/>
    <w:rsid w:val="00C4537B"/>
    <w:rsid w:val="00C45401"/>
    <w:rsid w:val="00C45485"/>
    <w:rsid w:val="00C454CD"/>
    <w:rsid w:val="00C455D6"/>
    <w:rsid w:val="00C455EB"/>
    <w:rsid w:val="00C456E3"/>
    <w:rsid w:val="00C45709"/>
    <w:rsid w:val="00C4577F"/>
    <w:rsid w:val="00C45784"/>
    <w:rsid w:val="00C457F5"/>
    <w:rsid w:val="00C45894"/>
    <w:rsid w:val="00C45A01"/>
    <w:rsid w:val="00C45A31"/>
    <w:rsid w:val="00C45A88"/>
    <w:rsid w:val="00C45AAC"/>
    <w:rsid w:val="00C45ADD"/>
    <w:rsid w:val="00C45B23"/>
    <w:rsid w:val="00C45B28"/>
    <w:rsid w:val="00C45B7C"/>
    <w:rsid w:val="00C45BA2"/>
    <w:rsid w:val="00C45BD8"/>
    <w:rsid w:val="00C45C36"/>
    <w:rsid w:val="00C45C4D"/>
    <w:rsid w:val="00C45C72"/>
    <w:rsid w:val="00C45C73"/>
    <w:rsid w:val="00C45C8F"/>
    <w:rsid w:val="00C45CB0"/>
    <w:rsid w:val="00C45CE9"/>
    <w:rsid w:val="00C45D08"/>
    <w:rsid w:val="00C45D71"/>
    <w:rsid w:val="00C45DEA"/>
    <w:rsid w:val="00C45E02"/>
    <w:rsid w:val="00C45E50"/>
    <w:rsid w:val="00C45E69"/>
    <w:rsid w:val="00C45EDF"/>
    <w:rsid w:val="00C45F74"/>
    <w:rsid w:val="00C45FA8"/>
    <w:rsid w:val="00C460F3"/>
    <w:rsid w:val="00C4614A"/>
    <w:rsid w:val="00C461F5"/>
    <w:rsid w:val="00C4623A"/>
    <w:rsid w:val="00C46243"/>
    <w:rsid w:val="00C462EE"/>
    <w:rsid w:val="00C463B6"/>
    <w:rsid w:val="00C46453"/>
    <w:rsid w:val="00C46463"/>
    <w:rsid w:val="00C46556"/>
    <w:rsid w:val="00C46581"/>
    <w:rsid w:val="00C4658B"/>
    <w:rsid w:val="00C465AB"/>
    <w:rsid w:val="00C46606"/>
    <w:rsid w:val="00C46618"/>
    <w:rsid w:val="00C4669F"/>
    <w:rsid w:val="00C466AF"/>
    <w:rsid w:val="00C466C3"/>
    <w:rsid w:val="00C46710"/>
    <w:rsid w:val="00C467ED"/>
    <w:rsid w:val="00C468C7"/>
    <w:rsid w:val="00C468FD"/>
    <w:rsid w:val="00C46901"/>
    <w:rsid w:val="00C46947"/>
    <w:rsid w:val="00C46A90"/>
    <w:rsid w:val="00C46A9D"/>
    <w:rsid w:val="00C46BDE"/>
    <w:rsid w:val="00C46C8F"/>
    <w:rsid w:val="00C46D7B"/>
    <w:rsid w:val="00C46D9D"/>
    <w:rsid w:val="00C46DA8"/>
    <w:rsid w:val="00C46E04"/>
    <w:rsid w:val="00C46EAA"/>
    <w:rsid w:val="00C46F0B"/>
    <w:rsid w:val="00C46F42"/>
    <w:rsid w:val="00C47055"/>
    <w:rsid w:val="00C47063"/>
    <w:rsid w:val="00C47088"/>
    <w:rsid w:val="00C470C8"/>
    <w:rsid w:val="00C47125"/>
    <w:rsid w:val="00C4716F"/>
    <w:rsid w:val="00C4722E"/>
    <w:rsid w:val="00C4724C"/>
    <w:rsid w:val="00C47337"/>
    <w:rsid w:val="00C473F4"/>
    <w:rsid w:val="00C4746C"/>
    <w:rsid w:val="00C474B9"/>
    <w:rsid w:val="00C4751B"/>
    <w:rsid w:val="00C47525"/>
    <w:rsid w:val="00C475BB"/>
    <w:rsid w:val="00C47690"/>
    <w:rsid w:val="00C476C9"/>
    <w:rsid w:val="00C476D0"/>
    <w:rsid w:val="00C47797"/>
    <w:rsid w:val="00C47955"/>
    <w:rsid w:val="00C479C5"/>
    <w:rsid w:val="00C479F5"/>
    <w:rsid w:val="00C47A0C"/>
    <w:rsid w:val="00C47B3E"/>
    <w:rsid w:val="00C47C54"/>
    <w:rsid w:val="00C47CE2"/>
    <w:rsid w:val="00C47D07"/>
    <w:rsid w:val="00C47D69"/>
    <w:rsid w:val="00C47D9B"/>
    <w:rsid w:val="00C47E46"/>
    <w:rsid w:val="00C47E55"/>
    <w:rsid w:val="00C47EAC"/>
    <w:rsid w:val="00C47EC5"/>
    <w:rsid w:val="00C47ED5"/>
    <w:rsid w:val="00C47F37"/>
    <w:rsid w:val="00C47F69"/>
    <w:rsid w:val="00C47F93"/>
    <w:rsid w:val="00C47FCE"/>
    <w:rsid w:val="00C5001E"/>
    <w:rsid w:val="00C50079"/>
    <w:rsid w:val="00C5024B"/>
    <w:rsid w:val="00C502B1"/>
    <w:rsid w:val="00C5042D"/>
    <w:rsid w:val="00C50499"/>
    <w:rsid w:val="00C505BD"/>
    <w:rsid w:val="00C505FB"/>
    <w:rsid w:val="00C50666"/>
    <w:rsid w:val="00C50715"/>
    <w:rsid w:val="00C507A8"/>
    <w:rsid w:val="00C507CB"/>
    <w:rsid w:val="00C50826"/>
    <w:rsid w:val="00C50845"/>
    <w:rsid w:val="00C508AD"/>
    <w:rsid w:val="00C508CC"/>
    <w:rsid w:val="00C509D0"/>
    <w:rsid w:val="00C50AB0"/>
    <w:rsid w:val="00C50ACF"/>
    <w:rsid w:val="00C50C38"/>
    <w:rsid w:val="00C50D4F"/>
    <w:rsid w:val="00C50D5F"/>
    <w:rsid w:val="00C50DA9"/>
    <w:rsid w:val="00C50E0C"/>
    <w:rsid w:val="00C50E38"/>
    <w:rsid w:val="00C50E48"/>
    <w:rsid w:val="00C50E75"/>
    <w:rsid w:val="00C50E77"/>
    <w:rsid w:val="00C50EDB"/>
    <w:rsid w:val="00C50F38"/>
    <w:rsid w:val="00C50F70"/>
    <w:rsid w:val="00C51010"/>
    <w:rsid w:val="00C51025"/>
    <w:rsid w:val="00C51059"/>
    <w:rsid w:val="00C510A4"/>
    <w:rsid w:val="00C510EB"/>
    <w:rsid w:val="00C5111A"/>
    <w:rsid w:val="00C5121C"/>
    <w:rsid w:val="00C5122B"/>
    <w:rsid w:val="00C51252"/>
    <w:rsid w:val="00C51378"/>
    <w:rsid w:val="00C5138C"/>
    <w:rsid w:val="00C51399"/>
    <w:rsid w:val="00C513AC"/>
    <w:rsid w:val="00C513D0"/>
    <w:rsid w:val="00C513D9"/>
    <w:rsid w:val="00C513E6"/>
    <w:rsid w:val="00C5143E"/>
    <w:rsid w:val="00C5146F"/>
    <w:rsid w:val="00C51471"/>
    <w:rsid w:val="00C514D0"/>
    <w:rsid w:val="00C514EF"/>
    <w:rsid w:val="00C5157E"/>
    <w:rsid w:val="00C51786"/>
    <w:rsid w:val="00C517C6"/>
    <w:rsid w:val="00C51808"/>
    <w:rsid w:val="00C518DE"/>
    <w:rsid w:val="00C519A3"/>
    <w:rsid w:val="00C519BC"/>
    <w:rsid w:val="00C51B06"/>
    <w:rsid w:val="00C51B2A"/>
    <w:rsid w:val="00C51B8B"/>
    <w:rsid w:val="00C51BDA"/>
    <w:rsid w:val="00C51C28"/>
    <w:rsid w:val="00C51D6F"/>
    <w:rsid w:val="00C51DDB"/>
    <w:rsid w:val="00C51E84"/>
    <w:rsid w:val="00C51E9B"/>
    <w:rsid w:val="00C51EF6"/>
    <w:rsid w:val="00C52096"/>
    <w:rsid w:val="00C5209A"/>
    <w:rsid w:val="00C520E9"/>
    <w:rsid w:val="00C52175"/>
    <w:rsid w:val="00C5219C"/>
    <w:rsid w:val="00C521CE"/>
    <w:rsid w:val="00C5222F"/>
    <w:rsid w:val="00C5235C"/>
    <w:rsid w:val="00C52369"/>
    <w:rsid w:val="00C52402"/>
    <w:rsid w:val="00C52403"/>
    <w:rsid w:val="00C5242C"/>
    <w:rsid w:val="00C5244D"/>
    <w:rsid w:val="00C525D6"/>
    <w:rsid w:val="00C52605"/>
    <w:rsid w:val="00C526A6"/>
    <w:rsid w:val="00C52784"/>
    <w:rsid w:val="00C527CA"/>
    <w:rsid w:val="00C527F2"/>
    <w:rsid w:val="00C528D1"/>
    <w:rsid w:val="00C528EE"/>
    <w:rsid w:val="00C529AC"/>
    <w:rsid w:val="00C52AE4"/>
    <w:rsid w:val="00C52B2C"/>
    <w:rsid w:val="00C52B71"/>
    <w:rsid w:val="00C52B98"/>
    <w:rsid w:val="00C52C04"/>
    <w:rsid w:val="00C52CB5"/>
    <w:rsid w:val="00C52CF7"/>
    <w:rsid w:val="00C52E61"/>
    <w:rsid w:val="00C52E6A"/>
    <w:rsid w:val="00C52F4A"/>
    <w:rsid w:val="00C52F4C"/>
    <w:rsid w:val="00C52FC7"/>
    <w:rsid w:val="00C52FD3"/>
    <w:rsid w:val="00C53048"/>
    <w:rsid w:val="00C530AC"/>
    <w:rsid w:val="00C530F5"/>
    <w:rsid w:val="00C53178"/>
    <w:rsid w:val="00C53179"/>
    <w:rsid w:val="00C53185"/>
    <w:rsid w:val="00C53195"/>
    <w:rsid w:val="00C532D5"/>
    <w:rsid w:val="00C53328"/>
    <w:rsid w:val="00C53332"/>
    <w:rsid w:val="00C53366"/>
    <w:rsid w:val="00C53372"/>
    <w:rsid w:val="00C53395"/>
    <w:rsid w:val="00C533BA"/>
    <w:rsid w:val="00C534E6"/>
    <w:rsid w:val="00C5351F"/>
    <w:rsid w:val="00C535AC"/>
    <w:rsid w:val="00C5361E"/>
    <w:rsid w:val="00C5367D"/>
    <w:rsid w:val="00C537F8"/>
    <w:rsid w:val="00C53828"/>
    <w:rsid w:val="00C53869"/>
    <w:rsid w:val="00C5386F"/>
    <w:rsid w:val="00C53AA3"/>
    <w:rsid w:val="00C53B87"/>
    <w:rsid w:val="00C53B98"/>
    <w:rsid w:val="00C53CAE"/>
    <w:rsid w:val="00C53D77"/>
    <w:rsid w:val="00C53DD2"/>
    <w:rsid w:val="00C53DD9"/>
    <w:rsid w:val="00C53EB1"/>
    <w:rsid w:val="00C53EFA"/>
    <w:rsid w:val="00C53F68"/>
    <w:rsid w:val="00C53F98"/>
    <w:rsid w:val="00C53FD8"/>
    <w:rsid w:val="00C53FE2"/>
    <w:rsid w:val="00C540B4"/>
    <w:rsid w:val="00C542C1"/>
    <w:rsid w:val="00C542CE"/>
    <w:rsid w:val="00C5433D"/>
    <w:rsid w:val="00C54377"/>
    <w:rsid w:val="00C543BF"/>
    <w:rsid w:val="00C544AF"/>
    <w:rsid w:val="00C54685"/>
    <w:rsid w:val="00C54697"/>
    <w:rsid w:val="00C547EF"/>
    <w:rsid w:val="00C548FA"/>
    <w:rsid w:val="00C5498C"/>
    <w:rsid w:val="00C549C9"/>
    <w:rsid w:val="00C549F8"/>
    <w:rsid w:val="00C54B45"/>
    <w:rsid w:val="00C54B4E"/>
    <w:rsid w:val="00C54B56"/>
    <w:rsid w:val="00C54B59"/>
    <w:rsid w:val="00C54B94"/>
    <w:rsid w:val="00C54C30"/>
    <w:rsid w:val="00C54C38"/>
    <w:rsid w:val="00C54CF1"/>
    <w:rsid w:val="00C54D5C"/>
    <w:rsid w:val="00C54D60"/>
    <w:rsid w:val="00C54D67"/>
    <w:rsid w:val="00C54DAE"/>
    <w:rsid w:val="00C54E0D"/>
    <w:rsid w:val="00C54EBE"/>
    <w:rsid w:val="00C54FBA"/>
    <w:rsid w:val="00C54FE3"/>
    <w:rsid w:val="00C5504B"/>
    <w:rsid w:val="00C55092"/>
    <w:rsid w:val="00C550AB"/>
    <w:rsid w:val="00C5517B"/>
    <w:rsid w:val="00C551B8"/>
    <w:rsid w:val="00C551DC"/>
    <w:rsid w:val="00C551F8"/>
    <w:rsid w:val="00C55217"/>
    <w:rsid w:val="00C55235"/>
    <w:rsid w:val="00C5526C"/>
    <w:rsid w:val="00C55291"/>
    <w:rsid w:val="00C552AA"/>
    <w:rsid w:val="00C55325"/>
    <w:rsid w:val="00C55342"/>
    <w:rsid w:val="00C554B5"/>
    <w:rsid w:val="00C554FF"/>
    <w:rsid w:val="00C55518"/>
    <w:rsid w:val="00C55566"/>
    <w:rsid w:val="00C55719"/>
    <w:rsid w:val="00C55725"/>
    <w:rsid w:val="00C55757"/>
    <w:rsid w:val="00C5575D"/>
    <w:rsid w:val="00C55868"/>
    <w:rsid w:val="00C558B4"/>
    <w:rsid w:val="00C558DF"/>
    <w:rsid w:val="00C559C3"/>
    <w:rsid w:val="00C55A29"/>
    <w:rsid w:val="00C55A64"/>
    <w:rsid w:val="00C55AA6"/>
    <w:rsid w:val="00C55B37"/>
    <w:rsid w:val="00C55B47"/>
    <w:rsid w:val="00C55B8A"/>
    <w:rsid w:val="00C55BCE"/>
    <w:rsid w:val="00C55BFF"/>
    <w:rsid w:val="00C55C1A"/>
    <w:rsid w:val="00C55D0D"/>
    <w:rsid w:val="00C55D16"/>
    <w:rsid w:val="00C55D3D"/>
    <w:rsid w:val="00C55E6E"/>
    <w:rsid w:val="00C55E76"/>
    <w:rsid w:val="00C55F06"/>
    <w:rsid w:val="00C55F68"/>
    <w:rsid w:val="00C55F78"/>
    <w:rsid w:val="00C55F90"/>
    <w:rsid w:val="00C56053"/>
    <w:rsid w:val="00C5605E"/>
    <w:rsid w:val="00C560ED"/>
    <w:rsid w:val="00C5612D"/>
    <w:rsid w:val="00C5614B"/>
    <w:rsid w:val="00C5614C"/>
    <w:rsid w:val="00C56173"/>
    <w:rsid w:val="00C56251"/>
    <w:rsid w:val="00C56325"/>
    <w:rsid w:val="00C5639E"/>
    <w:rsid w:val="00C56550"/>
    <w:rsid w:val="00C56567"/>
    <w:rsid w:val="00C5656B"/>
    <w:rsid w:val="00C56584"/>
    <w:rsid w:val="00C566B0"/>
    <w:rsid w:val="00C5674D"/>
    <w:rsid w:val="00C567C0"/>
    <w:rsid w:val="00C56832"/>
    <w:rsid w:val="00C56A32"/>
    <w:rsid w:val="00C56A6F"/>
    <w:rsid w:val="00C56ABA"/>
    <w:rsid w:val="00C56ADC"/>
    <w:rsid w:val="00C56AFD"/>
    <w:rsid w:val="00C56B04"/>
    <w:rsid w:val="00C56B1D"/>
    <w:rsid w:val="00C56B26"/>
    <w:rsid w:val="00C56B3D"/>
    <w:rsid w:val="00C56B71"/>
    <w:rsid w:val="00C56C9B"/>
    <w:rsid w:val="00C56CC9"/>
    <w:rsid w:val="00C56D2C"/>
    <w:rsid w:val="00C56D32"/>
    <w:rsid w:val="00C56D8F"/>
    <w:rsid w:val="00C56E71"/>
    <w:rsid w:val="00C57055"/>
    <w:rsid w:val="00C5710A"/>
    <w:rsid w:val="00C5710B"/>
    <w:rsid w:val="00C5718A"/>
    <w:rsid w:val="00C57283"/>
    <w:rsid w:val="00C572B3"/>
    <w:rsid w:val="00C572D1"/>
    <w:rsid w:val="00C57328"/>
    <w:rsid w:val="00C57336"/>
    <w:rsid w:val="00C573B9"/>
    <w:rsid w:val="00C573D1"/>
    <w:rsid w:val="00C57430"/>
    <w:rsid w:val="00C574E9"/>
    <w:rsid w:val="00C5754C"/>
    <w:rsid w:val="00C57596"/>
    <w:rsid w:val="00C575F7"/>
    <w:rsid w:val="00C57707"/>
    <w:rsid w:val="00C57722"/>
    <w:rsid w:val="00C577C6"/>
    <w:rsid w:val="00C57815"/>
    <w:rsid w:val="00C5782E"/>
    <w:rsid w:val="00C5785D"/>
    <w:rsid w:val="00C578DB"/>
    <w:rsid w:val="00C578E9"/>
    <w:rsid w:val="00C57900"/>
    <w:rsid w:val="00C579A7"/>
    <w:rsid w:val="00C57A24"/>
    <w:rsid w:val="00C57A5A"/>
    <w:rsid w:val="00C57ABA"/>
    <w:rsid w:val="00C57AC0"/>
    <w:rsid w:val="00C57B7D"/>
    <w:rsid w:val="00C57BA6"/>
    <w:rsid w:val="00C57BF2"/>
    <w:rsid w:val="00C57C62"/>
    <w:rsid w:val="00C57CBD"/>
    <w:rsid w:val="00C57CCA"/>
    <w:rsid w:val="00C57CEE"/>
    <w:rsid w:val="00C57D80"/>
    <w:rsid w:val="00C57E58"/>
    <w:rsid w:val="00C57F67"/>
    <w:rsid w:val="00C57F6D"/>
    <w:rsid w:val="00C57FBA"/>
    <w:rsid w:val="00C57FBE"/>
    <w:rsid w:val="00C57FC0"/>
    <w:rsid w:val="00C57FEE"/>
    <w:rsid w:val="00C600DE"/>
    <w:rsid w:val="00C6011E"/>
    <w:rsid w:val="00C601C9"/>
    <w:rsid w:val="00C6021E"/>
    <w:rsid w:val="00C60232"/>
    <w:rsid w:val="00C60285"/>
    <w:rsid w:val="00C60354"/>
    <w:rsid w:val="00C6037F"/>
    <w:rsid w:val="00C603EB"/>
    <w:rsid w:val="00C6046C"/>
    <w:rsid w:val="00C604BC"/>
    <w:rsid w:val="00C60567"/>
    <w:rsid w:val="00C6058F"/>
    <w:rsid w:val="00C606E7"/>
    <w:rsid w:val="00C60758"/>
    <w:rsid w:val="00C6085C"/>
    <w:rsid w:val="00C608CC"/>
    <w:rsid w:val="00C60A01"/>
    <w:rsid w:val="00C60A47"/>
    <w:rsid w:val="00C60A75"/>
    <w:rsid w:val="00C60C78"/>
    <w:rsid w:val="00C60D2C"/>
    <w:rsid w:val="00C60D33"/>
    <w:rsid w:val="00C60E29"/>
    <w:rsid w:val="00C60E3A"/>
    <w:rsid w:val="00C60E3F"/>
    <w:rsid w:val="00C60E82"/>
    <w:rsid w:val="00C60E85"/>
    <w:rsid w:val="00C60F24"/>
    <w:rsid w:val="00C60F9F"/>
    <w:rsid w:val="00C6102F"/>
    <w:rsid w:val="00C61038"/>
    <w:rsid w:val="00C61062"/>
    <w:rsid w:val="00C61094"/>
    <w:rsid w:val="00C6115E"/>
    <w:rsid w:val="00C6116C"/>
    <w:rsid w:val="00C61177"/>
    <w:rsid w:val="00C61195"/>
    <w:rsid w:val="00C61204"/>
    <w:rsid w:val="00C6122A"/>
    <w:rsid w:val="00C61231"/>
    <w:rsid w:val="00C6127A"/>
    <w:rsid w:val="00C612A8"/>
    <w:rsid w:val="00C612AB"/>
    <w:rsid w:val="00C612BB"/>
    <w:rsid w:val="00C61304"/>
    <w:rsid w:val="00C61321"/>
    <w:rsid w:val="00C6136B"/>
    <w:rsid w:val="00C6138B"/>
    <w:rsid w:val="00C614E1"/>
    <w:rsid w:val="00C615B0"/>
    <w:rsid w:val="00C6164E"/>
    <w:rsid w:val="00C616A5"/>
    <w:rsid w:val="00C616C3"/>
    <w:rsid w:val="00C616D2"/>
    <w:rsid w:val="00C6171E"/>
    <w:rsid w:val="00C61768"/>
    <w:rsid w:val="00C6180F"/>
    <w:rsid w:val="00C61894"/>
    <w:rsid w:val="00C618A7"/>
    <w:rsid w:val="00C618AB"/>
    <w:rsid w:val="00C6192F"/>
    <w:rsid w:val="00C619FB"/>
    <w:rsid w:val="00C61A5A"/>
    <w:rsid w:val="00C61ADB"/>
    <w:rsid w:val="00C61BBE"/>
    <w:rsid w:val="00C61BD3"/>
    <w:rsid w:val="00C61C20"/>
    <w:rsid w:val="00C61C9B"/>
    <w:rsid w:val="00C61CAF"/>
    <w:rsid w:val="00C61D1A"/>
    <w:rsid w:val="00C61D56"/>
    <w:rsid w:val="00C61D7A"/>
    <w:rsid w:val="00C61DC9"/>
    <w:rsid w:val="00C61DFB"/>
    <w:rsid w:val="00C61E3C"/>
    <w:rsid w:val="00C61E76"/>
    <w:rsid w:val="00C61E99"/>
    <w:rsid w:val="00C61F23"/>
    <w:rsid w:val="00C61F47"/>
    <w:rsid w:val="00C61F4A"/>
    <w:rsid w:val="00C61FB5"/>
    <w:rsid w:val="00C61FD2"/>
    <w:rsid w:val="00C6216B"/>
    <w:rsid w:val="00C623C2"/>
    <w:rsid w:val="00C62462"/>
    <w:rsid w:val="00C6254F"/>
    <w:rsid w:val="00C625B3"/>
    <w:rsid w:val="00C62614"/>
    <w:rsid w:val="00C62664"/>
    <w:rsid w:val="00C62686"/>
    <w:rsid w:val="00C6269B"/>
    <w:rsid w:val="00C626C6"/>
    <w:rsid w:val="00C626E5"/>
    <w:rsid w:val="00C62727"/>
    <w:rsid w:val="00C62757"/>
    <w:rsid w:val="00C627AB"/>
    <w:rsid w:val="00C627F1"/>
    <w:rsid w:val="00C628E5"/>
    <w:rsid w:val="00C62952"/>
    <w:rsid w:val="00C62958"/>
    <w:rsid w:val="00C629BA"/>
    <w:rsid w:val="00C629E0"/>
    <w:rsid w:val="00C62B22"/>
    <w:rsid w:val="00C62B27"/>
    <w:rsid w:val="00C62B96"/>
    <w:rsid w:val="00C62C0D"/>
    <w:rsid w:val="00C62C34"/>
    <w:rsid w:val="00C62CE9"/>
    <w:rsid w:val="00C62D34"/>
    <w:rsid w:val="00C62D88"/>
    <w:rsid w:val="00C62E10"/>
    <w:rsid w:val="00C62E67"/>
    <w:rsid w:val="00C62E7D"/>
    <w:rsid w:val="00C62F11"/>
    <w:rsid w:val="00C62F18"/>
    <w:rsid w:val="00C62FAB"/>
    <w:rsid w:val="00C62FB7"/>
    <w:rsid w:val="00C62FE3"/>
    <w:rsid w:val="00C62FE9"/>
    <w:rsid w:val="00C6303B"/>
    <w:rsid w:val="00C63145"/>
    <w:rsid w:val="00C63178"/>
    <w:rsid w:val="00C63189"/>
    <w:rsid w:val="00C631DD"/>
    <w:rsid w:val="00C631DF"/>
    <w:rsid w:val="00C63262"/>
    <w:rsid w:val="00C63302"/>
    <w:rsid w:val="00C63356"/>
    <w:rsid w:val="00C633D6"/>
    <w:rsid w:val="00C63582"/>
    <w:rsid w:val="00C6367B"/>
    <w:rsid w:val="00C636F5"/>
    <w:rsid w:val="00C637F4"/>
    <w:rsid w:val="00C63890"/>
    <w:rsid w:val="00C63891"/>
    <w:rsid w:val="00C638C9"/>
    <w:rsid w:val="00C638E6"/>
    <w:rsid w:val="00C63963"/>
    <w:rsid w:val="00C63971"/>
    <w:rsid w:val="00C63989"/>
    <w:rsid w:val="00C639B9"/>
    <w:rsid w:val="00C63A07"/>
    <w:rsid w:val="00C63A16"/>
    <w:rsid w:val="00C63A1F"/>
    <w:rsid w:val="00C63A58"/>
    <w:rsid w:val="00C63AA6"/>
    <w:rsid w:val="00C63ACD"/>
    <w:rsid w:val="00C63AE8"/>
    <w:rsid w:val="00C63AF8"/>
    <w:rsid w:val="00C63B40"/>
    <w:rsid w:val="00C63B57"/>
    <w:rsid w:val="00C63C81"/>
    <w:rsid w:val="00C63CBF"/>
    <w:rsid w:val="00C63D62"/>
    <w:rsid w:val="00C63DCD"/>
    <w:rsid w:val="00C63DE0"/>
    <w:rsid w:val="00C63DF5"/>
    <w:rsid w:val="00C63F17"/>
    <w:rsid w:val="00C63F3F"/>
    <w:rsid w:val="00C63F85"/>
    <w:rsid w:val="00C63FE4"/>
    <w:rsid w:val="00C6406C"/>
    <w:rsid w:val="00C640A5"/>
    <w:rsid w:val="00C640E4"/>
    <w:rsid w:val="00C64169"/>
    <w:rsid w:val="00C64264"/>
    <w:rsid w:val="00C6428D"/>
    <w:rsid w:val="00C642F2"/>
    <w:rsid w:val="00C643A4"/>
    <w:rsid w:val="00C64467"/>
    <w:rsid w:val="00C6447B"/>
    <w:rsid w:val="00C645D2"/>
    <w:rsid w:val="00C64664"/>
    <w:rsid w:val="00C64709"/>
    <w:rsid w:val="00C6471E"/>
    <w:rsid w:val="00C648F0"/>
    <w:rsid w:val="00C649EE"/>
    <w:rsid w:val="00C64AAB"/>
    <w:rsid w:val="00C64B12"/>
    <w:rsid w:val="00C64C06"/>
    <w:rsid w:val="00C64C15"/>
    <w:rsid w:val="00C64CA3"/>
    <w:rsid w:val="00C64D82"/>
    <w:rsid w:val="00C64DC4"/>
    <w:rsid w:val="00C64E27"/>
    <w:rsid w:val="00C64E42"/>
    <w:rsid w:val="00C64E96"/>
    <w:rsid w:val="00C64F3E"/>
    <w:rsid w:val="00C65046"/>
    <w:rsid w:val="00C65049"/>
    <w:rsid w:val="00C6514F"/>
    <w:rsid w:val="00C651B6"/>
    <w:rsid w:val="00C651DB"/>
    <w:rsid w:val="00C651E3"/>
    <w:rsid w:val="00C651FB"/>
    <w:rsid w:val="00C6521C"/>
    <w:rsid w:val="00C65341"/>
    <w:rsid w:val="00C6544F"/>
    <w:rsid w:val="00C65490"/>
    <w:rsid w:val="00C654AF"/>
    <w:rsid w:val="00C65596"/>
    <w:rsid w:val="00C655A1"/>
    <w:rsid w:val="00C65673"/>
    <w:rsid w:val="00C65687"/>
    <w:rsid w:val="00C65764"/>
    <w:rsid w:val="00C6578C"/>
    <w:rsid w:val="00C657A4"/>
    <w:rsid w:val="00C65824"/>
    <w:rsid w:val="00C65846"/>
    <w:rsid w:val="00C6585F"/>
    <w:rsid w:val="00C65889"/>
    <w:rsid w:val="00C658D2"/>
    <w:rsid w:val="00C65960"/>
    <w:rsid w:val="00C659B8"/>
    <w:rsid w:val="00C65A74"/>
    <w:rsid w:val="00C65A77"/>
    <w:rsid w:val="00C65A8D"/>
    <w:rsid w:val="00C65B21"/>
    <w:rsid w:val="00C65B97"/>
    <w:rsid w:val="00C65BC9"/>
    <w:rsid w:val="00C65C36"/>
    <w:rsid w:val="00C65D68"/>
    <w:rsid w:val="00C65EC0"/>
    <w:rsid w:val="00C65EF7"/>
    <w:rsid w:val="00C65F5D"/>
    <w:rsid w:val="00C65FE1"/>
    <w:rsid w:val="00C66007"/>
    <w:rsid w:val="00C660F2"/>
    <w:rsid w:val="00C660FB"/>
    <w:rsid w:val="00C66156"/>
    <w:rsid w:val="00C66173"/>
    <w:rsid w:val="00C661CD"/>
    <w:rsid w:val="00C661F7"/>
    <w:rsid w:val="00C66241"/>
    <w:rsid w:val="00C662C4"/>
    <w:rsid w:val="00C662DE"/>
    <w:rsid w:val="00C66354"/>
    <w:rsid w:val="00C663B3"/>
    <w:rsid w:val="00C663EC"/>
    <w:rsid w:val="00C66454"/>
    <w:rsid w:val="00C66690"/>
    <w:rsid w:val="00C66896"/>
    <w:rsid w:val="00C668BE"/>
    <w:rsid w:val="00C668F3"/>
    <w:rsid w:val="00C668F8"/>
    <w:rsid w:val="00C669FD"/>
    <w:rsid w:val="00C66B37"/>
    <w:rsid w:val="00C66C89"/>
    <w:rsid w:val="00C66CA6"/>
    <w:rsid w:val="00C66CE5"/>
    <w:rsid w:val="00C66DCD"/>
    <w:rsid w:val="00C66E15"/>
    <w:rsid w:val="00C66E87"/>
    <w:rsid w:val="00C66ED6"/>
    <w:rsid w:val="00C66F11"/>
    <w:rsid w:val="00C67080"/>
    <w:rsid w:val="00C67129"/>
    <w:rsid w:val="00C67353"/>
    <w:rsid w:val="00C67391"/>
    <w:rsid w:val="00C67393"/>
    <w:rsid w:val="00C673F5"/>
    <w:rsid w:val="00C67500"/>
    <w:rsid w:val="00C67502"/>
    <w:rsid w:val="00C67512"/>
    <w:rsid w:val="00C67598"/>
    <w:rsid w:val="00C67611"/>
    <w:rsid w:val="00C67636"/>
    <w:rsid w:val="00C67757"/>
    <w:rsid w:val="00C6775D"/>
    <w:rsid w:val="00C677A7"/>
    <w:rsid w:val="00C677B3"/>
    <w:rsid w:val="00C677F1"/>
    <w:rsid w:val="00C67889"/>
    <w:rsid w:val="00C678DD"/>
    <w:rsid w:val="00C6790C"/>
    <w:rsid w:val="00C67A07"/>
    <w:rsid w:val="00C67A27"/>
    <w:rsid w:val="00C67BB2"/>
    <w:rsid w:val="00C67CE1"/>
    <w:rsid w:val="00C67CE6"/>
    <w:rsid w:val="00C67CF2"/>
    <w:rsid w:val="00C67D38"/>
    <w:rsid w:val="00C67D8E"/>
    <w:rsid w:val="00C67D92"/>
    <w:rsid w:val="00C67DEB"/>
    <w:rsid w:val="00C67DEF"/>
    <w:rsid w:val="00C67E27"/>
    <w:rsid w:val="00C67E80"/>
    <w:rsid w:val="00C67F04"/>
    <w:rsid w:val="00C67F08"/>
    <w:rsid w:val="00C67F1F"/>
    <w:rsid w:val="00C67F52"/>
    <w:rsid w:val="00C67FAB"/>
    <w:rsid w:val="00C7005F"/>
    <w:rsid w:val="00C700F0"/>
    <w:rsid w:val="00C7012A"/>
    <w:rsid w:val="00C7013C"/>
    <w:rsid w:val="00C7016E"/>
    <w:rsid w:val="00C70227"/>
    <w:rsid w:val="00C70234"/>
    <w:rsid w:val="00C702F5"/>
    <w:rsid w:val="00C703EC"/>
    <w:rsid w:val="00C704C6"/>
    <w:rsid w:val="00C7054A"/>
    <w:rsid w:val="00C70626"/>
    <w:rsid w:val="00C70650"/>
    <w:rsid w:val="00C7069E"/>
    <w:rsid w:val="00C706C0"/>
    <w:rsid w:val="00C706DA"/>
    <w:rsid w:val="00C70836"/>
    <w:rsid w:val="00C7083F"/>
    <w:rsid w:val="00C709A7"/>
    <w:rsid w:val="00C709E9"/>
    <w:rsid w:val="00C70A24"/>
    <w:rsid w:val="00C70A51"/>
    <w:rsid w:val="00C70A54"/>
    <w:rsid w:val="00C70A5B"/>
    <w:rsid w:val="00C70A8E"/>
    <w:rsid w:val="00C70A90"/>
    <w:rsid w:val="00C70B33"/>
    <w:rsid w:val="00C70B57"/>
    <w:rsid w:val="00C70B96"/>
    <w:rsid w:val="00C70BAC"/>
    <w:rsid w:val="00C70C93"/>
    <w:rsid w:val="00C70D2C"/>
    <w:rsid w:val="00C70D77"/>
    <w:rsid w:val="00C70E49"/>
    <w:rsid w:val="00C70E4E"/>
    <w:rsid w:val="00C70E54"/>
    <w:rsid w:val="00C70E80"/>
    <w:rsid w:val="00C70ED2"/>
    <w:rsid w:val="00C70ED7"/>
    <w:rsid w:val="00C70EE5"/>
    <w:rsid w:val="00C70EFD"/>
    <w:rsid w:val="00C70F23"/>
    <w:rsid w:val="00C70F46"/>
    <w:rsid w:val="00C70F8D"/>
    <w:rsid w:val="00C70FAF"/>
    <w:rsid w:val="00C7105F"/>
    <w:rsid w:val="00C710F8"/>
    <w:rsid w:val="00C711F6"/>
    <w:rsid w:val="00C712D8"/>
    <w:rsid w:val="00C712F0"/>
    <w:rsid w:val="00C7131E"/>
    <w:rsid w:val="00C71384"/>
    <w:rsid w:val="00C713EF"/>
    <w:rsid w:val="00C713FE"/>
    <w:rsid w:val="00C71472"/>
    <w:rsid w:val="00C7148D"/>
    <w:rsid w:val="00C714A7"/>
    <w:rsid w:val="00C714AD"/>
    <w:rsid w:val="00C716C7"/>
    <w:rsid w:val="00C7172F"/>
    <w:rsid w:val="00C71749"/>
    <w:rsid w:val="00C71776"/>
    <w:rsid w:val="00C7179B"/>
    <w:rsid w:val="00C717BA"/>
    <w:rsid w:val="00C718D6"/>
    <w:rsid w:val="00C7190A"/>
    <w:rsid w:val="00C719EB"/>
    <w:rsid w:val="00C71A0D"/>
    <w:rsid w:val="00C71A28"/>
    <w:rsid w:val="00C71A92"/>
    <w:rsid w:val="00C71B01"/>
    <w:rsid w:val="00C71BE5"/>
    <w:rsid w:val="00C71D44"/>
    <w:rsid w:val="00C71D74"/>
    <w:rsid w:val="00C71DDF"/>
    <w:rsid w:val="00C71DE1"/>
    <w:rsid w:val="00C71E29"/>
    <w:rsid w:val="00C71E7B"/>
    <w:rsid w:val="00C71EA5"/>
    <w:rsid w:val="00C71EE8"/>
    <w:rsid w:val="00C71F65"/>
    <w:rsid w:val="00C71F98"/>
    <w:rsid w:val="00C72013"/>
    <w:rsid w:val="00C72020"/>
    <w:rsid w:val="00C72068"/>
    <w:rsid w:val="00C7206D"/>
    <w:rsid w:val="00C72122"/>
    <w:rsid w:val="00C7217B"/>
    <w:rsid w:val="00C721A5"/>
    <w:rsid w:val="00C72268"/>
    <w:rsid w:val="00C722F1"/>
    <w:rsid w:val="00C723D4"/>
    <w:rsid w:val="00C723FA"/>
    <w:rsid w:val="00C724CC"/>
    <w:rsid w:val="00C724DC"/>
    <w:rsid w:val="00C725A1"/>
    <w:rsid w:val="00C7260F"/>
    <w:rsid w:val="00C7261D"/>
    <w:rsid w:val="00C7265C"/>
    <w:rsid w:val="00C72734"/>
    <w:rsid w:val="00C728A0"/>
    <w:rsid w:val="00C728C1"/>
    <w:rsid w:val="00C72972"/>
    <w:rsid w:val="00C729F7"/>
    <w:rsid w:val="00C72A64"/>
    <w:rsid w:val="00C72AC0"/>
    <w:rsid w:val="00C72AD2"/>
    <w:rsid w:val="00C72B26"/>
    <w:rsid w:val="00C72B80"/>
    <w:rsid w:val="00C72BE8"/>
    <w:rsid w:val="00C72CC3"/>
    <w:rsid w:val="00C72CD9"/>
    <w:rsid w:val="00C72DB0"/>
    <w:rsid w:val="00C72DEE"/>
    <w:rsid w:val="00C72E70"/>
    <w:rsid w:val="00C72F94"/>
    <w:rsid w:val="00C72FBE"/>
    <w:rsid w:val="00C73000"/>
    <w:rsid w:val="00C7303D"/>
    <w:rsid w:val="00C73043"/>
    <w:rsid w:val="00C73083"/>
    <w:rsid w:val="00C73233"/>
    <w:rsid w:val="00C73240"/>
    <w:rsid w:val="00C7325D"/>
    <w:rsid w:val="00C73289"/>
    <w:rsid w:val="00C7330E"/>
    <w:rsid w:val="00C73327"/>
    <w:rsid w:val="00C733EF"/>
    <w:rsid w:val="00C7346B"/>
    <w:rsid w:val="00C734F3"/>
    <w:rsid w:val="00C73515"/>
    <w:rsid w:val="00C73567"/>
    <w:rsid w:val="00C735D6"/>
    <w:rsid w:val="00C73634"/>
    <w:rsid w:val="00C7363C"/>
    <w:rsid w:val="00C73641"/>
    <w:rsid w:val="00C73703"/>
    <w:rsid w:val="00C73788"/>
    <w:rsid w:val="00C73835"/>
    <w:rsid w:val="00C73871"/>
    <w:rsid w:val="00C738AE"/>
    <w:rsid w:val="00C7399E"/>
    <w:rsid w:val="00C73A39"/>
    <w:rsid w:val="00C73A50"/>
    <w:rsid w:val="00C73A65"/>
    <w:rsid w:val="00C73A6E"/>
    <w:rsid w:val="00C73ACF"/>
    <w:rsid w:val="00C73B49"/>
    <w:rsid w:val="00C73BCE"/>
    <w:rsid w:val="00C73C99"/>
    <w:rsid w:val="00C73D1A"/>
    <w:rsid w:val="00C73D65"/>
    <w:rsid w:val="00C73DB9"/>
    <w:rsid w:val="00C73E1E"/>
    <w:rsid w:val="00C73ED7"/>
    <w:rsid w:val="00C73F5E"/>
    <w:rsid w:val="00C73F98"/>
    <w:rsid w:val="00C73FC2"/>
    <w:rsid w:val="00C74029"/>
    <w:rsid w:val="00C7403A"/>
    <w:rsid w:val="00C740DD"/>
    <w:rsid w:val="00C740F4"/>
    <w:rsid w:val="00C74109"/>
    <w:rsid w:val="00C74131"/>
    <w:rsid w:val="00C741E8"/>
    <w:rsid w:val="00C742AE"/>
    <w:rsid w:val="00C742E9"/>
    <w:rsid w:val="00C74350"/>
    <w:rsid w:val="00C744FF"/>
    <w:rsid w:val="00C7450F"/>
    <w:rsid w:val="00C74532"/>
    <w:rsid w:val="00C7466E"/>
    <w:rsid w:val="00C7469C"/>
    <w:rsid w:val="00C746EF"/>
    <w:rsid w:val="00C74775"/>
    <w:rsid w:val="00C7478F"/>
    <w:rsid w:val="00C747CC"/>
    <w:rsid w:val="00C74829"/>
    <w:rsid w:val="00C7484C"/>
    <w:rsid w:val="00C7490E"/>
    <w:rsid w:val="00C749CE"/>
    <w:rsid w:val="00C749EF"/>
    <w:rsid w:val="00C74A1E"/>
    <w:rsid w:val="00C74AA2"/>
    <w:rsid w:val="00C74AC8"/>
    <w:rsid w:val="00C74AFC"/>
    <w:rsid w:val="00C74B20"/>
    <w:rsid w:val="00C74B44"/>
    <w:rsid w:val="00C74B53"/>
    <w:rsid w:val="00C74B70"/>
    <w:rsid w:val="00C74B82"/>
    <w:rsid w:val="00C74BE0"/>
    <w:rsid w:val="00C74C13"/>
    <w:rsid w:val="00C74C9E"/>
    <w:rsid w:val="00C74D51"/>
    <w:rsid w:val="00C74DAE"/>
    <w:rsid w:val="00C74E0B"/>
    <w:rsid w:val="00C74EBB"/>
    <w:rsid w:val="00C74EE7"/>
    <w:rsid w:val="00C7503D"/>
    <w:rsid w:val="00C7504E"/>
    <w:rsid w:val="00C750B2"/>
    <w:rsid w:val="00C75130"/>
    <w:rsid w:val="00C7514B"/>
    <w:rsid w:val="00C7519A"/>
    <w:rsid w:val="00C7524E"/>
    <w:rsid w:val="00C752BC"/>
    <w:rsid w:val="00C752D6"/>
    <w:rsid w:val="00C75309"/>
    <w:rsid w:val="00C75324"/>
    <w:rsid w:val="00C7541D"/>
    <w:rsid w:val="00C75513"/>
    <w:rsid w:val="00C7551B"/>
    <w:rsid w:val="00C75542"/>
    <w:rsid w:val="00C7556A"/>
    <w:rsid w:val="00C756B2"/>
    <w:rsid w:val="00C756E8"/>
    <w:rsid w:val="00C756F2"/>
    <w:rsid w:val="00C75778"/>
    <w:rsid w:val="00C757B9"/>
    <w:rsid w:val="00C758A4"/>
    <w:rsid w:val="00C75901"/>
    <w:rsid w:val="00C75997"/>
    <w:rsid w:val="00C75A1D"/>
    <w:rsid w:val="00C75A2B"/>
    <w:rsid w:val="00C75A66"/>
    <w:rsid w:val="00C75A8A"/>
    <w:rsid w:val="00C75B93"/>
    <w:rsid w:val="00C75D2E"/>
    <w:rsid w:val="00C75D9A"/>
    <w:rsid w:val="00C75DC3"/>
    <w:rsid w:val="00C75DF4"/>
    <w:rsid w:val="00C75E62"/>
    <w:rsid w:val="00C75E68"/>
    <w:rsid w:val="00C75E8F"/>
    <w:rsid w:val="00C75EBC"/>
    <w:rsid w:val="00C75EF9"/>
    <w:rsid w:val="00C75F10"/>
    <w:rsid w:val="00C75F13"/>
    <w:rsid w:val="00C75F47"/>
    <w:rsid w:val="00C76050"/>
    <w:rsid w:val="00C761F2"/>
    <w:rsid w:val="00C7625C"/>
    <w:rsid w:val="00C76273"/>
    <w:rsid w:val="00C762D0"/>
    <w:rsid w:val="00C7642D"/>
    <w:rsid w:val="00C76480"/>
    <w:rsid w:val="00C76512"/>
    <w:rsid w:val="00C7655A"/>
    <w:rsid w:val="00C765EE"/>
    <w:rsid w:val="00C76612"/>
    <w:rsid w:val="00C76687"/>
    <w:rsid w:val="00C766E6"/>
    <w:rsid w:val="00C766F0"/>
    <w:rsid w:val="00C76781"/>
    <w:rsid w:val="00C7679A"/>
    <w:rsid w:val="00C76868"/>
    <w:rsid w:val="00C76874"/>
    <w:rsid w:val="00C7688A"/>
    <w:rsid w:val="00C768C9"/>
    <w:rsid w:val="00C76A7D"/>
    <w:rsid w:val="00C76AC6"/>
    <w:rsid w:val="00C76B2F"/>
    <w:rsid w:val="00C76B3E"/>
    <w:rsid w:val="00C76C3D"/>
    <w:rsid w:val="00C76CA7"/>
    <w:rsid w:val="00C76CE9"/>
    <w:rsid w:val="00C76DDD"/>
    <w:rsid w:val="00C76E11"/>
    <w:rsid w:val="00C76ED2"/>
    <w:rsid w:val="00C76F59"/>
    <w:rsid w:val="00C76F97"/>
    <w:rsid w:val="00C76FD8"/>
    <w:rsid w:val="00C76FE6"/>
    <w:rsid w:val="00C770D7"/>
    <w:rsid w:val="00C770F5"/>
    <w:rsid w:val="00C77126"/>
    <w:rsid w:val="00C77139"/>
    <w:rsid w:val="00C7717C"/>
    <w:rsid w:val="00C771C7"/>
    <w:rsid w:val="00C77230"/>
    <w:rsid w:val="00C772D5"/>
    <w:rsid w:val="00C77343"/>
    <w:rsid w:val="00C77420"/>
    <w:rsid w:val="00C774FC"/>
    <w:rsid w:val="00C7753E"/>
    <w:rsid w:val="00C77578"/>
    <w:rsid w:val="00C775FE"/>
    <w:rsid w:val="00C7760F"/>
    <w:rsid w:val="00C77706"/>
    <w:rsid w:val="00C777D7"/>
    <w:rsid w:val="00C7780D"/>
    <w:rsid w:val="00C77912"/>
    <w:rsid w:val="00C77925"/>
    <w:rsid w:val="00C7793A"/>
    <w:rsid w:val="00C7798B"/>
    <w:rsid w:val="00C77993"/>
    <w:rsid w:val="00C779AA"/>
    <w:rsid w:val="00C779AB"/>
    <w:rsid w:val="00C779B6"/>
    <w:rsid w:val="00C779D8"/>
    <w:rsid w:val="00C77A15"/>
    <w:rsid w:val="00C77A43"/>
    <w:rsid w:val="00C77A89"/>
    <w:rsid w:val="00C77AEE"/>
    <w:rsid w:val="00C77B0D"/>
    <w:rsid w:val="00C77B4C"/>
    <w:rsid w:val="00C77BA1"/>
    <w:rsid w:val="00C77C38"/>
    <w:rsid w:val="00C77C4A"/>
    <w:rsid w:val="00C77CD3"/>
    <w:rsid w:val="00C77D44"/>
    <w:rsid w:val="00C77E1C"/>
    <w:rsid w:val="00C77F6F"/>
    <w:rsid w:val="00C77F84"/>
    <w:rsid w:val="00C77FC2"/>
    <w:rsid w:val="00C77FEB"/>
    <w:rsid w:val="00C7F0F3"/>
    <w:rsid w:val="00C800A3"/>
    <w:rsid w:val="00C80108"/>
    <w:rsid w:val="00C80146"/>
    <w:rsid w:val="00C80226"/>
    <w:rsid w:val="00C802C6"/>
    <w:rsid w:val="00C8037B"/>
    <w:rsid w:val="00C80387"/>
    <w:rsid w:val="00C803C1"/>
    <w:rsid w:val="00C80416"/>
    <w:rsid w:val="00C80479"/>
    <w:rsid w:val="00C804DD"/>
    <w:rsid w:val="00C804E2"/>
    <w:rsid w:val="00C80501"/>
    <w:rsid w:val="00C80523"/>
    <w:rsid w:val="00C805F8"/>
    <w:rsid w:val="00C8067A"/>
    <w:rsid w:val="00C806CD"/>
    <w:rsid w:val="00C807BE"/>
    <w:rsid w:val="00C80849"/>
    <w:rsid w:val="00C80900"/>
    <w:rsid w:val="00C8093F"/>
    <w:rsid w:val="00C80948"/>
    <w:rsid w:val="00C80A5A"/>
    <w:rsid w:val="00C80AEA"/>
    <w:rsid w:val="00C80B01"/>
    <w:rsid w:val="00C80B28"/>
    <w:rsid w:val="00C80BF0"/>
    <w:rsid w:val="00C80C46"/>
    <w:rsid w:val="00C80D5C"/>
    <w:rsid w:val="00C80D5D"/>
    <w:rsid w:val="00C80D77"/>
    <w:rsid w:val="00C80DAD"/>
    <w:rsid w:val="00C80E0C"/>
    <w:rsid w:val="00C80EC0"/>
    <w:rsid w:val="00C80ECB"/>
    <w:rsid w:val="00C80ED4"/>
    <w:rsid w:val="00C80EFA"/>
    <w:rsid w:val="00C80F2E"/>
    <w:rsid w:val="00C8103D"/>
    <w:rsid w:val="00C810C8"/>
    <w:rsid w:val="00C810DF"/>
    <w:rsid w:val="00C81152"/>
    <w:rsid w:val="00C81172"/>
    <w:rsid w:val="00C811A8"/>
    <w:rsid w:val="00C81203"/>
    <w:rsid w:val="00C812F4"/>
    <w:rsid w:val="00C812FB"/>
    <w:rsid w:val="00C81304"/>
    <w:rsid w:val="00C81366"/>
    <w:rsid w:val="00C813A5"/>
    <w:rsid w:val="00C813A9"/>
    <w:rsid w:val="00C813D0"/>
    <w:rsid w:val="00C8143F"/>
    <w:rsid w:val="00C8149A"/>
    <w:rsid w:val="00C81586"/>
    <w:rsid w:val="00C8158A"/>
    <w:rsid w:val="00C81678"/>
    <w:rsid w:val="00C816A9"/>
    <w:rsid w:val="00C81729"/>
    <w:rsid w:val="00C817A6"/>
    <w:rsid w:val="00C817C1"/>
    <w:rsid w:val="00C817F9"/>
    <w:rsid w:val="00C81813"/>
    <w:rsid w:val="00C81843"/>
    <w:rsid w:val="00C81860"/>
    <w:rsid w:val="00C8186E"/>
    <w:rsid w:val="00C818C2"/>
    <w:rsid w:val="00C81909"/>
    <w:rsid w:val="00C81987"/>
    <w:rsid w:val="00C819B7"/>
    <w:rsid w:val="00C81B0D"/>
    <w:rsid w:val="00C81C99"/>
    <w:rsid w:val="00C81D83"/>
    <w:rsid w:val="00C81DEC"/>
    <w:rsid w:val="00C81E1B"/>
    <w:rsid w:val="00C81EDC"/>
    <w:rsid w:val="00C81EF1"/>
    <w:rsid w:val="00C82025"/>
    <w:rsid w:val="00C8209E"/>
    <w:rsid w:val="00C8218B"/>
    <w:rsid w:val="00C82264"/>
    <w:rsid w:val="00C8229A"/>
    <w:rsid w:val="00C822D5"/>
    <w:rsid w:val="00C82317"/>
    <w:rsid w:val="00C8232C"/>
    <w:rsid w:val="00C8233A"/>
    <w:rsid w:val="00C8236C"/>
    <w:rsid w:val="00C82456"/>
    <w:rsid w:val="00C82460"/>
    <w:rsid w:val="00C824B0"/>
    <w:rsid w:val="00C82519"/>
    <w:rsid w:val="00C82526"/>
    <w:rsid w:val="00C82564"/>
    <w:rsid w:val="00C8257F"/>
    <w:rsid w:val="00C82615"/>
    <w:rsid w:val="00C82651"/>
    <w:rsid w:val="00C82698"/>
    <w:rsid w:val="00C826C3"/>
    <w:rsid w:val="00C826D7"/>
    <w:rsid w:val="00C826FA"/>
    <w:rsid w:val="00C8275B"/>
    <w:rsid w:val="00C8285C"/>
    <w:rsid w:val="00C8287B"/>
    <w:rsid w:val="00C82897"/>
    <w:rsid w:val="00C82939"/>
    <w:rsid w:val="00C82970"/>
    <w:rsid w:val="00C829C2"/>
    <w:rsid w:val="00C829E9"/>
    <w:rsid w:val="00C82A11"/>
    <w:rsid w:val="00C82A17"/>
    <w:rsid w:val="00C82A82"/>
    <w:rsid w:val="00C82A84"/>
    <w:rsid w:val="00C82A88"/>
    <w:rsid w:val="00C82AD3"/>
    <w:rsid w:val="00C82B27"/>
    <w:rsid w:val="00C82B88"/>
    <w:rsid w:val="00C82B93"/>
    <w:rsid w:val="00C82BAA"/>
    <w:rsid w:val="00C82BC1"/>
    <w:rsid w:val="00C82BEA"/>
    <w:rsid w:val="00C82C1D"/>
    <w:rsid w:val="00C82CC5"/>
    <w:rsid w:val="00C82CDE"/>
    <w:rsid w:val="00C82D58"/>
    <w:rsid w:val="00C82D8C"/>
    <w:rsid w:val="00C82DAE"/>
    <w:rsid w:val="00C82EBE"/>
    <w:rsid w:val="00C82EBF"/>
    <w:rsid w:val="00C82ECE"/>
    <w:rsid w:val="00C82EDC"/>
    <w:rsid w:val="00C82F9B"/>
    <w:rsid w:val="00C8302C"/>
    <w:rsid w:val="00C8305A"/>
    <w:rsid w:val="00C830AE"/>
    <w:rsid w:val="00C83123"/>
    <w:rsid w:val="00C83136"/>
    <w:rsid w:val="00C831B9"/>
    <w:rsid w:val="00C831C7"/>
    <w:rsid w:val="00C831D3"/>
    <w:rsid w:val="00C8321E"/>
    <w:rsid w:val="00C8329C"/>
    <w:rsid w:val="00C8336A"/>
    <w:rsid w:val="00C83429"/>
    <w:rsid w:val="00C834B1"/>
    <w:rsid w:val="00C8351A"/>
    <w:rsid w:val="00C83567"/>
    <w:rsid w:val="00C835B4"/>
    <w:rsid w:val="00C835C0"/>
    <w:rsid w:val="00C835D9"/>
    <w:rsid w:val="00C83649"/>
    <w:rsid w:val="00C83670"/>
    <w:rsid w:val="00C83A07"/>
    <w:rsid w:val="00C83AAA"/>
    <w:rsid w:val="00C83AFE"/>
    <w:rsid w:val="00C83B27"/>
    <w:rsid w:val="00C83B9B"/>
    <w:rsid w:val="00C83BC4"/>
    <w:rsid w:val="00C83BD0"/>
    <w:rsid w:val="00C83BDF"/>
    <w:rsid w:val="00C83C27"/>
    <w:rsid w:val="00C83CD9"/>
    <w:rsid w:val="00C83D22"/>
    <w:rsid w:val="00C83D27"/>
    <w:rsid w:val="00C83E04"/>
    <w:rsid w:val="00C83E1D"/>
    <w:rsid w:val="00C83E4B"/>
    <w:rsid w:val="00C84015"/>
    <w:rsid w:val="00C8402C"/>
    <w:rsid w:val="00C840ED"/>
    <w:rsid w:val="00C84132"/>
    <w:rsid w:val="00C842C6"/>
    <w:rsid w:val="00C84350"/>
    <w:rsid w:val="00C843BD"/>
    <w:rsid w:val="00C843E8"/>
    <w:rsid w:val="00C84417"/>
    <w:rsid w:val="00C8446D"/>
    <w:rsid w:val="00C8448C"/>
    <w:rsid w:val="00C84559"/>
    <w:rsid w:val="00C8463F"/>
    <w:rsid w:val="00C846BB"/>
    <w:rsid w:val="00C846E3"/>
    <w:rsid w:val="00C84735"/>
    <w:rsid w:val="00C847E7"/>
    <w:rsid w:val="00C8482E"/>
    <w:rsid w:val="00C84905"/>
    <w:rsid w:val="00C84939"/>
    <w:rsid w:val="00C84965"/>
    <w:rsid w:val="00C849D3"/>
    <w:rsid w:val="00C84A78"/>
    <w:rsid w:val="00C84AD1"/>
    <w:rsid w:val="00C84AF2"/>
    <w:rsid w:val="00C84B56"/>
    <w:rsid w:val="00C84CFF"/>
    <w:rsid w:val="00C84D19"/>
    <w:rsid w:val="00C84DCC"/>
    <w:rsid w:val="00C84E46"/>
    <w:rsid w:val="00C84E54"/>
    <w:rsid w:val="00C84F17"/>
    <w:rsid w:val="00C84F46"/>
    <w:rsid w:val="00C84FAC"/>
    <w:rsid w:val="00C85010"/>
    <w:rsid w:val="00C850D8"/>
    <w:rsid w:val="00C85100"/>
    <w:rsid w:val="00C85180"/>
    <w:rsid w:val="00C851D0"/>
    <w:rsid w:val="00C851E9"/>
    <w:rsid w:val="00C8522B"/>
    <w:rsid w:val="00C8524C"/>
    <w:rsid w:val="00C85280"/>
    <w:rsid w:val="00C85286"/>
    <w:rsid w:val="00C85371"/>
    <w:rsid w:val="00C85392"/>
    <w:rsid w:val="00C85510"/>
    <w:rsid w:val="00C85562"/>
    <w:rsid w:val="00C85564"/>
    <w:rsid w:val="00C8557A"/>
    <w:rsid w:val="00C855A3"/>
    <w:rsid w:val="00C855CF"/>
    <w:rsid w:val="00C856AF"/>
    <w:rsid w:val="00C856B0"/>
    <w:rsid w:val="00C856DB"/>
    <w:rsid w:val="00C85737"/>
    <w:rsid w:val="00C85739"/>
    <w:rsid w:val="00C85743"/>
    <w:rsid w:val="00C85793"/>
    <w:rsid w:val="00C8579E"/>
    <w:rsid w:val="00C8580F"/>
    <w:rsid w:val="00C8585D"/>
    <w:rsid w:val="00C85888"/>
    <w:rsid w:val="00C85952"/>
    <w:rsid w:val="00C85A0E"/>
    <w:rsid w:val="00C85ADF"/>
    <w:rsid w:val="00C85C1F"/>
    <w:rsid w:val="00C85CCF"/>
    <w:rsid w:val="00C85D6D"/>
    <w:rsid w:val="00C85DCB"/>
    <w:rsid w:val="00C85EC0"/>
    <w:rsid w:val="00C85ED0"/>
    <w:rsid w:val="00C85F47"/>
    <w:rsid w:val="00C85F54"/>
    <w:rsid w:val="00C85F7E"/>
    <w:rsid w:val="00C85FF9"/>
    <w:rsid w:val="00C8601B"/>
    <w:rsid w:val="00C86042"/>
    <w:rsid w:val="00C8607F"/>
    <w:rsid w:val="00C86114"/>
    <w:rsid w:val="00C86190"/>
    <w:rsid w:val="00C8625A"/>
    <w:rsid w:val="00C862C8"/>
    <w:rsid w:val="00C862D2"/>
    <w:rsid w:val="00C86309"/>
    <w:rsid w:val="00C863CA"/>
    <w:rsid w:val="00C8649F"/>
    <w:rsid w:val="00C86511"/>
    <w:rsid w:val="00C865D5"/>
    <w:rsid w:val="00C865DF"/>
    <w:rsid w:val="00C8667A"/>
    <w:rsid w:val="00C86734"/>
    <w:rsid w:val="00C8675A"/>
    <w:rsid w:val="00C86764"/>
    <w:rsid w:val="00C8678F"/>
    <w:rsid w:val="00C86874"/>
    <w:rsid w:val="00C868B9"/>
    <w:rsid w:val="00C86929"/>
    <w:rsid w:val="00C869BB"/>
    <w:rsid w:val="00C86A28"/>
    <w:rsid w:val="00C86AC9"/>
    <w:rsid w:val="00C86B21"/>
    <w:rsid w:val="00C86B24"/>
    <w:rsid w:val="00C86BA3"/>
    <w:rsid w:val="00C86BB6"/>
    <w:rsid w:val="00C86C40"/>
    <w:rsid w:val="00C86D3C"/>
    <w:rsid w:val="00C86DD6"/>
    <w:rsid w:val="00C86DDC"/>
    <w:rsid w:val="00C86EE4"/>
    <w:rsid w:val="00C86F19"/>
    <w:rsid w:val="00C86FF6"/>
    <w:rsid w:val="00C87062"/>
    <w:rsid w:val="00C870E2"/>
    <w:rsid w:val="00C8710E"/>
    <w:rsid w:val="00C87151"/>
    <w:rsid w:val="00C87186"/>
    <w:rsid w:val="00C87192"/>
    <w:rsid w:val="00C872B0"/>
    <w:rsid w:val="00C872D6"/>
    <w:rsid w:val="00C8731C"/>
    <w:rsid w:val="00C8734D"/>
    <w:rsid w:val="00C8735C"/>
    <w:rsid w:val="00C8742A"/>
    <w:rsid w:val="00C8747A"/>
    <w:rsid w:val="00C87485"/>
    <w:rsid w:val="00C874C2"/>
    <w:rsid w:val="00C8751F"/>
    <w:rsid w:val="00C87532"/>
    <w:rsid w:val="00C875B3"/>
    <w:rsid w:val="00C876EA"/>
    <w:rsid w:val="00C876FB"/>
    <w:rsid w:val="00C87721"/>
    <w:rsid w:val="00C877C0"/>
    <w:rsid w:val="00C8796D"/>
    <w:rsid w:val="00C87973"/>
    <w:rsid w:val="00C87A34"/>
    <w:rsid w:val="00C87A4F"/>
    <w:rsid w:val="00C87AB2"/>
    <w:rsid w:val="00C87B0C"/>
    <w:rsid w:val="00C87B88"/>
    <w:rsid w:val="00C87BA9"/>
    <w:rsid w:val="00C87C6A"/>
    <w:rsid w:val="00C87CC8"/>
    <w:rsid w:val="00C87CD9"/>
    <w:rsid w:val="00C87D04"/>
    <w:rsid w:val="00C87D32"/>
    <w:rsid w:val="00C87D59"/>
    <w:rsid w:val="00C87D6F"/>
    <w:rsid w:val="00C87DC5"/>
    <w:rsid w:val="00C87E2C"/>
    <w:rsid w:val="00C87EF8"/>
    <w:rsid w:val="00C87F13"/>
    <w:rsid w:val="00C87F24"/>
    <w:rsid w:val="00C87FE0"/>
    <w:rsid w:val="00C9005F"/>
    <w:rsid w:val="00C9009B"/>
    <w:rsid w:val="00C900D7"/>
    <w:rsid w:val="00C901A3"/>
    <w:rsid w:val="00C901E0"/>
    <w:rsid w:val="00C90217"/>
    <w:rsid w:val="00C90260"/>
    <w:rsid w:val="00C9027E"/>
    <w:rsid w:val="00C902E6"/>
    <w:rsid w:val="00C9048B"/>
    <w:rsid w:val="00C9048D"/>
    <w:rsid w:val="00C9049B"/>
    <w:rsid w:val="00C904C1"/>
    <w:rsid w:val="00C904F8"/>
    <w:rsid w:val="00C90543"/>
    <w:rsid w:val="00C90558"/>
    <w:rsid w:val="00C90563"/>
    <w:rsid w:val="00C9056E"/>
    <w:rsid w:val="00C9064C"/>
    <w:rsid w:val="00C906DC"/>
    <w:rsid w:val="00C90741"/>
    <w:rsid w:val="00C9074E"/>
    <w:rsid w:val="00C9074F"/>
    <w:rsid w:val="00C90785"/>
    <w:rsid w:val="00C908ED"/>
    <w:rsid w:val="00C9091A"/>
    <w:rsid w:val="00C9099D"/>
    <w:rsid w:val="00C90A49"/>
    <w:rsid w:val="00C90A5E"/>
    <w:rsid w:val="00C90AA1"/>
    <w:rsid w:val="00C90B35"/>
    <w:rsid w:val="00C90B8E"/>
    <w:rsid w:val="00C90D4E"/>
    <w:rsid w:val="00C90FA2"/>
    <w:rsid w:val="00C90FCC"/>
    <w:rsid w:val="00C91007"/>
    <w:rsid w:val="00C9105C"/>
    <w:rsid w:val="00C91076"/>
    <w:rsid w:val="00C91111"/>
    <w:rsid w:val="00C91185"/>
    <w:rsid w:val="00C911F8"/>
    <w:rsid w:val="00C912FC"/>
    <w:rsid w:val="00C91384"/>
    <w:rsid w:val="00C913ED"/>
    <w:rsid w:val="00C91452"/>
    <w:rsid w:val="00C91479"/>
    <w:rsid w:val="00C91495"/>
    <w:rsid w:val="00C914B2"/>
    <w:rsid w:val="00C915CF"/>
    <w:rsid w:val="00C915E2"/>
    <w:rsid w:val="00C9163D"/>
    <w:rsid w:val="00C91653"/>
    <w:rsid w:val="00C916C4"/>
    <w:rsid w:val="00C916E0"/>
    <w:rsid w:val="00C9177C"/>
    <w:rsid w:val="00C91815"/>
    <w:rsid w:val="00C91831"/>
    <w:rsid w:val="00C91970"/>
    <w:rsid w:val="00C91A3D"/>
    <w:rsid w:val="00C91A47"/>
    <w:rsid w:val="00C91B7E"/>
    <w:rsid w:val="00C91BDA"/>
    <w:rsid w:val="00C91C0E"/>
    <w:rsid w:val="00C91C2F"/>
    <w:rsid w:val="00C91C77"/>
    <w:rsid w:val="00C91C83"/>
    <w:rsid w:val="00C91CA2"/>
    <w:rsid w:val="00C91DB2"/>
    <w:rsid w:val="00C91E4C"/>
    <w:rsid w:val="00C91EAB"/>
    <w:rsid w:val="00C91EC0"/>
    <w:rsid w:val="00C91FD4"/>
    <w:rsid w:val="00C920BF"/>
    <w:rsid w:val="00C9212C"/>
    <w:rsid w:val="00C92225"/>
    <w:rsid w:val="00C9222C"/>
    <w:rsid w:val="00C922D6"/>
    <w:rsid w:val="00C92368"/>
    <w:rsid w:val="00C923C3"/>
    <w:rsid w:val="00C9248A"/>
    <w:rsid w:val="00C924CF"/>
    <w:rsid w:val="00C924D8"/>
    <w:rsid w:val="00C924DA"/>
    <w:rsid w:val="00C9252A"/>
    <w:rsid w:val="00C925DE"/>
    <w:rsid w:val="00C92709"/>
    <w:rsid w:val="00C92736"/>
    <w:rsid w:val="00C92851"/>
    <w:rsid w:val="00C9287C"/>
    <w:rsid w:val="00C928C7"/>
    <w:rsid w:val="00C928FC"/>
    <w:rsid w:val="00C9295B"/>
    <w:rsid w:val="00C92990"/>
    <w:rsid w:val="00C929E0"/>
    <w:rsid w:val="00C92A1E"/>
    <w:rsid w:val="00C92A76"/>
    <w:rsid w:val="00C92A7A"/>
    <w:rsid w:val="00C92AA5"/>
    <w:rsid w:val="00C92AD7"/>
    <w:rsid w:val="00C92B59"/>
    <w:rsid w:val="00C92B7B"/>
    <w:rsid w:val="00C92B9D"/>
    <w:rsid w:val="00C92BF3"/>
    <w:rsid w:val="00C92BF7"/>
    <w:rsid w:val="00C92C74"/>
    <w:rsid w:val="00C92C97"/>
    <w:rsid w:val="00C92CCB"/>
    <w:rsid w:val="00C92D30"/>
    <w:rsid w:val="00C92D8A"/>
    <w:rsid w:val="00C92DDD"/>
    <w:rsid w:val="00C92F1B"/>
    <w:rsid w:val="00C92F6D"/>
    <w:rsid w:val="00C92F97"/>
    <w:rsid w:val="00C92FA3"/>
    <w:rsid w:val="00C92FB4"/>
    <w:rsid w:val="00C93020"/>
    <w:rsid w:val="00C9304D"/>
    <w:rsid w:val="00C930F6"/>
    <w:rsid w:val="00C93150"/>
    <w:rsid w:val="00C93189"/>
    <w:rsid w:val="00C93241"/>
    <w:rsid w:val="00C9325B"/>
    <w:rsid w:val="00C9334D"/>
    <w:rsid w:val="00C93383"/>
    <w:rsid w:val="00C933F5"/>
    <w:rsid w:val="00C93556"/>
    <w:rsid w:val="00C9356C"/>
    <w:rsid w:val="00C935BC"/>
    <w:rsid w:val="00C935EC"/>
    <w:rsid w:val="00C9363E"/>
    <w:rsid w:val="00C93660"/>
    <w:rsid w:val="00C9366F"/>
    <w:rsid w:val="00C9367B"/>
    <w:rsid w:val="00C93721"/>
    <w:rsid w:val="00C9378A"/>
    <w:rsid w:val="00C9380A"/>
    <w:rsid w:val="00C9380C"/>
    <w:rsid w:val="00C9381A"/>
    <w:rsid w:val="00C9382E"/>
    <w:rsid w:val="00C9383F"/>
    <w:rsid w:val="00C938A8"/>
    <w:rsid w:val="00C9391B"/>
    <w:rsid w:val="00C93943"/>
    <w:rsid w:val="00C93A75"/>
    <w:rsid w:val="00C93A98"/>
    <w:rsid w:val="00C93AD4"/>
    <w:rsid w:val="00C93B05"/>
    <w:rsid w:val="00C93B41"/>
    <w:rsid w:val="00C93B6D"/>
    <w:rsid w:val="00C93BBA"/>
    <w:rsid w:val="00C93C2B"/>
    <w:rsid w:val="00C93C3E"/>
    <w:rsid w:val="00C93DB2"/>
    <w:rsid w:val="00C93DD5"/>
    <w:rsid w:val="00C93E15"/>
    <w:rsid w:val="00C93E47"/>
    <w:rsid w:val="00C93E5E"/>
    <w:rsid w:val="00C93E70"/>
    <w:rsid w:val="00C93EB8"/>
    <w:rsid w:val="00C93F27"/>
    <w:rsid w:val="00C93FA5"/>
    <w:rsid w:val="00C9400E"/>
    <w:rsid w:val="00C94020"/>
    <w:rsid w:val="00C94071"/>
    <w:rsid w:val="00C94078"/>
    <w:rsid w:val="00C940F6"/>
    <w:rsid w:val="00C9414F"/>
    <w:rsid w:val="00C941F1"/>
    <w:rsid w:val="00C94207"/>
    <w:rsid w:val="00C9429A"/>
    <w:rsid w:val="00C943AE"/>
    <w:rsid w:val="00C94432"/>
    <w:rsid w:val="00C94505"/>
    <w:rsid w:val="00C9457A"/>
    <w:rsid w:val="00C945A6"/>
    <w:rsid w:val="00C94698"/>
    <w:rsid w:val="00C946B7"/>
    <w:rsid w:val="00C946F2"/>
    <w:rsid w:val="00C947D2"/>
    <w:rsid w:val="00C9484E"/>
    <w:rsid w:val="00C9487A"/>
    <w:rsid w:val="00C94894"/>
    <w:rsid w:val="00C94940"/>
    <w:rsid w:val="00C94951"/>
    <w:rsid w:val="00C94ABB"/>
    <w:rsid w:val="00C94AC4"/>
    <w:rsid w:val="00C94B1C"/>
    <w:rsid w:val="00C94D6A"/>
    <w:rsid w:val="00C94D7D"/>
    <w:rsid w:val="00C94E3F"/>
    <w:rsid w:val="00C94EAB"/>
    <w:rsid w:val="00C94F7D"/>
    <w:rsid w:val="00C94FB1"/>
    <w:rsid w:val="00C950A2"/>
    <w:rsid w:val="00C950AD"/>
    <w:rsid w:val="00C950BB"/>
    <w:rsid w:val="00C950BE"/>
    <w:rsid w:val="00C950EF"/>
    <w:rsid w:val="00C951C5"/>
    <w:rsid w:val="00C95200"/>
    <w:rsid w:val="00C95202"/>
    <w:rsid w:val="00C95295"/>
    <w:rsid w:val="00C952BA"/>
    <w:rsid w:val="00C95321"/>
    <w:rsid w:val="00C9534E"/>
    <w:rsid w:val="00C95351"/>
    <w:rsid w:val="00C95355"/>
    <w:rsid w:val="00C95380"/>
    <w:rsid w:val="00C95394"/>
    <w:rsid w:val="00C95460"/>
    <w:rsid w:val="00C9553F"/>
    <w:rsid w:val="00C9555A"/>
    <w:rsid w:val="00C955B6"/>
    <w:rsid w:val="00C955FB"/>
    <w:rsid w:val="00C9562B"/>
    <w:rsid w:val="00C95701"/>
    <w:rsid w:val="00C9570E"/>
    <w:rsid w:val="00C9571C"/>
    <w:rsid w:val="00C95764"/>
    <w:rsid w:val="00C957B8"/>
    <w:rsid w:val="00C957D0"/>
    <w:rsid w:val="00C95817"/>
    <w:rsid w:val="00C95819"/>
    <w:rsid w:val="00C95859"/>
    <w:rsid w:val="00C95886"/>
    <w:rsid w:val="00C958FB"/>
    <w:rsid w:val="00C9594D"/>
    <w:rsid w:val="00C95959"/>
    <w:rsid w:val="00C959CE"/>
    <w:rsid w:val="00C959D4"/>
    <w:rsid w:val="00C95A00"/>
    <w:rsid w:val="00C95A5E"/>
    <w:rsid w:val="00C95AFA"/>
    <w:rsid w:val="00C95BDB"/>
    <w:rsid w:val="00C95C1A"/>
    <w:rsid w:val="00C95DAD"/>
    <w:rsid w:val="00C95E40"/>
    <w:rsid w:val="00C95E48"/>
    <w:rsid w:val="00C95F1D"/>
    <w:rsid w:val="00C96046"/>
    <w:rsid w:val="00C96063"/>
    <w:rsid w:val="00C961F2"/>
    <w:rsid w:val="00C96216"/>
    <w:rsid w:val="00C96270"/>
    <w:rsid w:val="00C9638F"/>
    <w:rsid w:val="00C96397"/>
    <w:rsid w:val="00C963CE"/>
    <w:rsid w:val="00C9644D"/>
    <w:rsid w:val="00C964CB"/>
    <w:rsid w:val="00C964CF"/>
    <w:rsid w:val="00C9657E"/>
    <w:rsid w:val="00C965C6"/>
    <w:rsid w:val="00C9668C"/>
    <w:rsid w:val="00C967F5"/>
    <w:rsid w:val="00C96806"/>
    <w:rsid w:val="00C9692F"/>
    <w:rsid w:val="00C96979"/>
    <w:rsid w:val="00C96A0E"/>
    <w:rsid w:val="00C96A2A"/>
    <w:rsid w:val="00C96A5B"/>
    <w:rsid w:val="00C96A99"/>
    <w:rsid w:val="00C96B09"/>
    <w:rsid w:val="00C96C1A"/>
    <w:rsid w:val="00C96C5C"/>
    <w:rsid w:val="00C96D1C"/>
    <w:rsid w:val="00C96D58"/>
    <w:rsid w:val="00C96D96"/>
    <w:rsid w:val="00C96DDD"/>
    <w:rsid w:val="00C96E38"/>
    <w:rsid w:val="00C96E85"/>
    <w:rsid w:val="00C96E95"/>
    <w:rsid w:val="00C96F98"/>
    <w:rsid w:val="00C96FA9"/>
    <w:rsid w:val="00C96FD0"/>
    <w:rsid w:val="00C96FEF"/>
    <w:rsid w:val="00C97046"/>
    <w:rsid w:val="00C97128"/>
    <w:rsid w:val="00C971CB"/>
    <w:rsid w:val="00C971FD"/>
    <w:rsid w:val="00C9724C"/>
    <w:rsid w:val="00C9726F"/>
    <w:rsid w:val="00C97270"/>
    <w:rsid w:val="00C9727E"/>
    <w:rsid w:val="00C97288"/>
    <w:rsid w:val="00C972D2"/>
    <w:rsid w:val="00C973B9"/>
    <w:rsid w:val="00C973BD"/>
    <w:rsid w:val="00C973FC"/>
    <w:rsid w:val="00C9745F"/>
    <w:rsid w:val="00C9749A"/>
    <w:rsid w:val="00C97597"/>
    <w:rsid w:val="00C97624"/>
    <w:rsid w:val="00C97666"/>
    <w:rsid w:val="00C97681"/>
    <w:rsid w:val="00C9769F"/>
    <w:rsid w:val="00C976CB"/>
    <w:rsid w:val="00C976CE"/>
    <w:rsid w:val="00C9777D"/>
    <w:rsid w:val="00C977CC"/>
    <w:rsid w:val="00C977D1"/>
    <w:rsid w:val="00C9784D"/>
    <w:rsid w:val="00C97891"/>
    <w:rsid w:val="00C979C6"/>
    <w:rsid w:val="00C979F5"/>
    <w:rsid w:val="00C97A06"/>
    <w:rsid w:val="00C97A51"/>
    <w:rsid w:val="00C97ACE"/>
    <w:rsid w:val="00C97B0E"/>
    <w:rsid w:val="00C97B27"/>
    <w:rsid w:val="00C97B35"/>
    <w:rsid w:val="00C97BC8"/>
    <w:rsid w:val="00C97C0F"/>
    <w:rsid w:val="00C97C27"/>
    <w:rsid w:val="00C97D71"/>
    <w:rsid w:val="00C97DEF"/>
    <w:rsid w:val="00C97E12"/>
    <w:rsid w:val="00C97E80"/>
    <w:rsid w:val="00C97EC3"/>
    <w:rsid w:val="00C97F45"/>
    <w:rsid w:val="00C97F48"/>
    <w:rsid w:val="00C97F4F"/>
    <w:rsid w:val="00C97F59"/>
    <w:rsid w:val="00CA0018"/>
    <w:rsid w:val="00CA0024"/>
    <w:rsid w:val="00CA0035"/>
    <w:rsid w:val="00CA00DD"/>
    <w:rsid w:val="00CA019E"/>
    <w:rsid w:val="00CA020D"/>
    <w:rsid w:val="00CA0240"/>
    <w:rsid w:val="00CA029F"/>
    <w:rsid w:val="00CA02B6"/>
    <w:rsid w:val="00CA02DF"/>
    <w:rsid w:val="00CA035E"/>
    <w:rsid w:val="00CA03AC"/>
    <w:rsid w:val="00CA03E9"/>
    <w:rsid w:val="00CA0456"/>
    <w:rsid w:val="00CA045C"/>
    <w:rsid w:val="00CA0486"/>
    <w:rsid w:val="00CA04CE"/>
    <w:rsid w:val="00CA04E5"/>
    <w:rsid w:val="00CA059D"/>
    <w:rsid w:val="00CA05F5"/>
    <w:rsid w:val="00CA0687"/>
    <w:rsid w:val="00CA081A"/>
    <w:rsid w:val="00CA0826"/>
    <w:rsid w:val="00CA087F"/>
    <w:rsid w:val="00CA088D"/>
    <w:rsid w:val="00CA08BF"/>
    <w:rsid w:val="00CA08C7"/>
    <w:rsid w:val="00CA0928"/>
    <w:rsid w:val="00CA0A51"/>
    <w:rsid w:val="00CA0A67"/>
    <w:rsid w:val="00CA0AE6"/>
    <w:rsid w:val="00CA0B25"/>
    <w:rsid w:val="00CA0BDC"/>
    <w:rsid w:val="00CA0BF2"/>
    <w:rsid w:val="00CA0C5C"/>
    <w:rsid w:val="00CA0C8D"/>
    <w:rsid w:val="00CA0CBC"/>
    <w:rsid w:val="00CA0D26"/>
    <w:rsid w:val="00CA0DFD"/>
    <w:rsid w:val="00CA0EA4"/>
    <w:rsid w:val="00CA0F87"/>
    <w:rsid w:val="00CA0FD5"/>
    <w:rsid w:val="00CA10AE"/>
    <w:rsid w:val="00CA10C3"/>
    <w:rsid w:val="00CA116D"/>
    <w:rsid w:val="00CA11C4"/>
    <w:rsid w:val="00CA1339"/>
    <w:rsid w:val="00CA1390"/>
    <w:rsid w:val="00CA1398"/>
    <w:rsid w:val="00CA13F4"/>
    <w:rsid w:val="00CA14F5"/>
    <w:rsid w:val="00CA1503"/>
    <w:rsid w:val="00CA151B"/>
    <w:rsid w:val="00CA1551"/>
    <w:rsid w:val="00CA1590"/>
    <w:rsid w:val="00CA15DE"/>
    <w:rsid w:val="00CA172E"/>
    <w:rsid w:val="00CA178B"/>
    <w:rsid w:val="00CA17E6"/>
    <w:rsid w:val="00CA1846"/>
    <w:rsid w:val="00CA1877"/>
    <w:rsid w:val="00CA18E7"/>
    <w:rsid w:val="00CA1990"/>
    <w:rsid w:val="00CA1996"/>
    <w:rsid w:val="00CA19AB"/>
    <w:rsid w:val="00CA19D4"/>
    <w:rsid w:val="00CA1AA6"/>
    <w:rsid w:val="00CA1CB3"/>
    <w:rsid w:val="00CA1D9B"/>
    <w:rsid w:val="00CA1DA9"/>
    <w:rsid w:val="00CA1DB9"/>
    <w:rsid w:val="00CA1E45"/>
    <w:rsid w:val="00CA1EE5"/>
    <w:rsid w:val="00CA1F1E"/>
    <w:rsid w:val="00CA200E"/>
    <w:rsid w:val="00CA2061"/>
    <w:rsid w:val="00CA2128"/>
    <w:rsid w:val="00CA2201"/>
    <w:rsid w:val="00CA225D"/>
    <w:rsid w:val="00CA22F9"/>
    <w:rsid w:val="00CA236D"/>
    <w:rsid w:val="00CA2384"/>
    <w:rsid w:val="00CA2397"/>
    <w:rsid w:val="00CA2399"/>
    <w:rsid w:val="00CA239C"/>
    <w:rsid w:val="00CA2595"/>
    <w:rsid w:val="00CA25D0"/>
    <w:rsid w:val="00CA2757"/>
    <w:rsid w:val="00CA2905"/>
    <w:rsid w:val="00CA2963"/>
    <w:rsid w:val="00CA299E"/>
    <w:rsid w:val="00CA2A8E"/>
    <w:rsid w:val="00CA2AB2"/>
    <w:rsid w:val="00CA2B5A"/>
    <w:rsid w:val="00CA2C4D"/>
    <w:rsid w:val="00CA2C62"/>
    <w:rsid w:val="00CA2D51"/>
    <w:rsid w:val="00CA2DAB"/>
    <w:rsid w:val="00CA2E84"/>
    <w:rsid w:val="00CA2EAF"/>
    <w:rsid w:val="00CA2F64"/>
    <w:rsid w:val="00CA2F99"/>
    <w:rsid w:val="00CA3025"/>
    <w:rsid w:val="00CA302B"/>
    <w:rsid w:val="00CA303F"/>
    <w:rsid w:val="00CA3048"/>
    <w:rsid w:val="00CA30A3"/>
    <w:rsid w:val="00CA30BF"/>
    <w:rsid w:val="00CA312B"/>
    <w:rsid w:val="00CA31B9"/>
    <w:rsid w:val="00CA3203"/>
    <w:rsid w:val="00CA328F"/>
    <w:rsid w:val="00CA32E4"/>
    <w:rsid w:val="00CA33EA"/>
    <w:rsid w:val="00CA3449"/>
    <w:rsid w:val="00CA3463"/>
    <w:rsid w:val="00CA351A"/>
    <w:rsid w:val="00CA35B0"/>
    <w:rsid w:val="00CA362C"/>
    <w:rsid w:val="00CA3671"/>
    <w:rsid w:val="00CA3831"/>
    <w:rsid w:val="00CA3860"/>
    <w:rsid w:val="00CA3872"/>
    <w:rsid w:val="00CA3980"/>
    <w:rsid w:val="00CA39C3"/>
    <w:rsid w:val="00CA39DA"/>
    <w:rsid w:val="00CA3A1F"/>
    <w:rsid w:val="00CA3A4C"/>
    <w:rsid w:val="00CA3ADC"/>
    <w:rsid w:val="00CA3AF9"/>
    <w:rsid w:val="00CA3B11"/>
    <w:rsid w:val="00CA3B25"/>
    <w:rsid w:val="00CA3CA2"/>
    <w:rsid w:val="00CA3CC7"/>
    <w:rsid w:val="00CA3DF7"/>
    <w:rsid w:val="00CA3E1C"/>
    <w:rsid w:val="00CA3E61"/>
    <w:rsid w:val="00CA3EA5"/>
    <w:rsid w:val="00CA3EE2"/>
    <w:rsid w:val="00CA3F3D"/>
    <w:rsid w:val="00CA3F5B"/>
    <w:rsid w:val="00CA3F76"/>
    <w:rsid w:val="00CA3FF6"/>
    <w:rsid w:val="00CA4064"/>
    <w:rsid w:val="00CA406B"/>
    <w:rsid w:val="00CA4084"/>
    <w:rsid w:val="00CA40B0"/>
    <w:rsid w:val="00CA419A"/>
    <w:rsid w:val="00CA41EA"/>
    <w:rsid w:val="00CA41F0"/>
    <w:rsid w:val="00CA4211"/>
    <w:rsid w:val="00CA4232"/>
    <w:rsid w:val="00CA426C"/>
    <w:rsid w:val="00CA42D2"/>
    <w:rsid w:val="00CA43B4"/>
    <w:rsid w:val="00CA4415"/>
    <w:rsid w:val="00CA442E"/>
    <w:rsid w:val="00CA44AF"/>
    <w:rsid w:val="00CA44CC"/>
    <w:rsid w:val="00CA44DE"/>
    <w:rsid w:val="00CA4523"/>
    <w:rsid w:val="00CA45CB"/>
    <w:rsid w:val="00CA45E9"/>
    <w:rsid w:val="00CA45ED"/>
    <w:rsid w:val="00CA460A"/>
    <w:rsid w:val="00CA462F"/>
    <w:rsid w:val="00CA46D6"/>
    <w:rsid w:val="00CA4714"/>
    <w:rsid w:val="00CA474A"/>
    <w:rsid w:val="00CA47E2"/>
    <w:rsid w:val="00CA47EC"/>
    <w:rsid w:val="00CA4854"/>
    <w:rsid w:val="00CA485B"/>
    <w:rsid w:val="00CA4A06"/>
    <w:rsid w:val="00CA4A82"/>
    <w:rsid w:val="00CA4AE6"/>
    <w:rsid w:val="00CA4B7C"/>
    <w:rsid w:val="00CA4BA1"/>
    <w:rsid w:val="00CA4BC7"/>
    <w:rsid w:val="00CA4CC5"/>
    <w:rsid w:val="00CA4D72"/>
    <w:rsid w:val="00CA4D83"/>
    <w:rsid w:val="00CA4E05"/>
    <w:rsid w:val="00CA4F42"/>
    <w:rsid w:val="00CA4FC4"/>
    <w:rsid w:val="00CA4FE1"/>
    <w:rsid w:val="00CA4FE5"/>
    <w:rsid w:val="00CA5096"/>
    <w:rsid w:val="00CA519B"/>
    <w:rsid w:val="00CA51BD"/>
    <w:rsid w:val="00CA51C1"/>
    <w:rsid w:val="00CA52FD"/>
    <w:rsid w:val="00CA53FB"/>
    <w:rsid w:val="00CA544F"/>
    <w:rsid w:val="00CA54CD"/>
    <w:rsid w:val="00CA54E1"/>
    <w:rsid w:val="00CA551F"/>
    <w:rsid w:val="00CA553F"/>
    <w:rsid w:val="00CA56B0"/>
    <w:rsid w:val="00CA56B6"/>
    <w:rsid w:val="00CA573F"/>
    <w:rsid w:val="00CA5794"/>
    <w:rsid w:val="00CA57DB"/>
    <w:rsid w:val="00CA5810"/>
    <w:rsid w:val="00CA5812"/>
    <w:rsid w:val="00CA5869"/>
    <w:rsid w:val="00CA5886"/>
    <w:rsid w:val="00CA58A2"/>
    <w:rsid w:val="00CA58B7"/>
    <w:rsid w:val="00CA5920"/>
    <w:rsid w:val="00CA5963"/>
    <w:rsid w:val="00CA59D9"/>
    <w:rsid w:val="00CA5A02"/>
    <w:rsid w:val="00CA5A37"/>
    <w:rsid w:val="00CA5A44"/>
    <w:rsid w:val="00CA5AD9"/>
    <w:rsid w:val="00CA5CA8"/>
    <w:rsid w:val="00CA5D51"/>
    <w:rsid w:val="00CA5D79"/>
    <w:rsid w:val="00CA5E50"/>
    <w:rsid w:val="00CA6088"/>
    <w:rsid w:val="00CA60C4"/>
    <w:rsid w:val="00CA6101"/>
    <w:rsid w:val="00CA610E"/>
    <w:rsid w:val="00CA6131"/>
    <w:rsid w:val="00CA6160"/>
    <w:rsid w:val="00CA6167"/>
    <w:rsid w:val="00CA61FB"/>
    <w:rsid w:val="00CA6241"/>
    <w:rsid w:val="00CA62CC"/>
    <w:rsid w:val="00CA6303"/>
    <w:rsid w:val="00CA6312"/>
    <w:rsid w:val="00CA6317"/>
    <w:rsid w:val="00CA6320"/>
    <w:rsid w:val="00CA63DD"/>
    <w:rsid w:val="00CA640D"/>
    <w:rsid w:val="00CA653D"/>
    <w:rsid w:val="00CA6545"/>
    <w:rsid w:val="00CA65A1"/>
    <w:rsid w:val="00CA65EF"/>
    <w:rsid w:val="00CA66BC"/>
    <w:rsid w:val="00CA66D7"/>
    <w:rsid w:val="00CA679A"/>
    <w:rsid w:val="00CA67DF"/>
    <w:rsid w:val="00CA67E7"/>
    <w:rsid w:val="00CA6809"/>
    <w:rsid w:val="00CA6907"/>
    <w:rsid w:val="00CA6956"/>
    <w:rsid w:val="00CA695A"/>
    <w:rsid w:val="00CA6969"/>
    <w:rsid w:val="00CA6B45"/>
    <w:rsid w:val="00CA6B6A"/>
    <w:rsid w:val="00CA6C3D"/>
    <w:rsid w:val="00CA6C85"/>
    <w:rsid w:val="00CA6D19"/>
    <w:rsid w:val="00CA6D51"/>
    <w:rsid w:val="00CA6D57"/>
    <w:rsid w:val="00CA6E2F"/>
    <w:rsid w:val="00CA6E5C"/>
    <w:rsid w:val="00CA6F96"/>
    <w:rsid w:val="00CA70B1"/>
    <w:rsid w:val="00CA713C"/>
    <w:rsid w:val="00CA71B2"/>
    <w:rsid w:val="00CA71E2"/>
    <w:rsid w:val="00CA7231"/>
    <w:rsid w:val="00CA7298"/>
    <w:rsid w:val="00CA72D7"/>
    <w:rsid w:val="00CA72E6"/>
    <w:rsid w:val="00CA730C"/>
    <w:rsid w:val="00CA7387"/>
    <w:rsid w:val="00CA73AB"/>
    <w:rsid w:val="00CA7454"/>
    <w:rsid w:val="00CA745A"/>
    <w:rsid w:val="00CA75F8"/>
    <w:rsid w:val="00CA76A9"/>
    <w:rsid w:val="00CA76D0"/>
    <w:rsid w:val="00CA77D5"/>
    <w:rsid w:val="00CA788E"/>
    <w:rsid w:val="00CA78A1"/>
    <w:rsid w:val="00CA7956"/>
    <w:rsid w:val="00CA79B8"/>
    <w:rsid w:val="00CA79C6"/>
    <w:rsid w:val="00CA7B15"/>
    <w:rsid w:val="00CA7B71"/>
    <w:rsid w:val="00CA7C08"/>
    <w:rsid w:val="00CA7C25"/>
    <w:rsid w:val="00CA7C44"/>
    <w:rsid w:val="00CA7CAE"/>
    <w:rsid w:val="00CA7CD9"/>
    <w:rsid w:val="00CA7D01"/>
    <w:rsid w:val="00CA7D25"/>
    <w:rsid w:val="00CA7D34"/>
    <w:rsid w:val="00CA7E68"/>
    <w:rsid w:val="00CA7EF3"/>
    <w:rsid w:val="00CA7F2E"/>
    <w:rsid w:val="00CA7F63"/>
    <w:rsid w:val="00CA7FE3"/>
    <w:rsid w:val="00CA7FF7"/>
    <w:rsid w:val="00CB0024"/>
    <w:rsid w:val="00CB0035"/>
    <w:rsid w:val="00CB0043"/>
    <w:rsid w:val="00CB007C"/>
    <w:rsid w:val="00CB009F"/>
    <w:rsid w:val="00CB00EE"/>
    <w:rsid w:val="00CB01DE"/>
    <w:rsid w:val="00CB01E5"/>
    <w:rsid w:val="00CB01F7"/>
    <w:rsid w:val="00CB022D"/>
    <w:rsid w:val="00CB0245"/>
    <w:rsid w:val="00CB0264"/>
    <w:rsid w:val="00CB0297"/>
    <w:rsid w:val="00CB02B6"/>
    <w:rsid w:val="00CB030A"/>
    <w:rsid w:val="00CB035A"/>
    <w:rsid w:val="00CB03D1"/>
    <w:rsid w:val="00CB0481"/>
    <w:rsid w:val="00CB0517"/>
    <w:rsid w:val="00CB0528"/>
    <w:rsid w:val="00CB0597"/>
    <w:rsid w:val="00CB0673"/>
    <w:rsid w:val="00CB07F3"/>
    <w:rsid w:val="00CB08A3"/>
    <w:rsid w:val="00CB09A8"/>
    <w:rsid w:val="00CB0A34"/>
    <w:rsid w:val="00CB0A63"/>
    <w:rsid w:val="00CB0A69"/>
    <w:rsid w:val="00CB0A9A"/>
    <w:rsid w:val="00CB0AB9"/>
    <w:rsid w:val="00CB0B77"/>
    <w:rsid w:val="00CB0CED"/>
    <w:rsid w:val="00CB0D2E"/>
    <w:rsid w:val="00CB0DB9"/>
    <w:rsid w:val="00CB0E03"/>
    <w:rsid w:val="00CB0E6A"/>
    <w:rsid w:val="00CB0EDE"/>
    <w:rsid w:val="00CB0EF8"/>
    <w:rsid w:val="00CB0F14"/>
    <w:rsid w:val="00CB0FD2"/>
    <w:rsid w:val="00CB0FE5"/>
    <w:rsid w:val="00CB105E"/>
    <w:rsid w:val="00CB1124"/>
    <w:rsid w:val="00CB1134"/>
    <w:rsid w:val="00CB115C"/>
    <w:rsid w:val="00CB1175"/>
    <w:rsid w:val="00CB11C5"/>
    <w:rsid w:val="00CB1287"/>
    <w:rsid w:val="00CB1386"/>
    <w:rsid w:val="00CB13B7"/>
    <w:rsid w:val="00CB140B"/>
    <w:rsid w:val="00CB1446"/>
    <w:rsid w:val="00CB144F"/>
    <w:rsid w:val="00CB149A"/>
    <w:rsid w:val="00CB14E5"/>
    <w:rsid w:val="00CB14E6"/>
    <w:rsid w:val="00CB14E7"/>
    <w:rsid w:val="00CB15D1"/>
    <w:rsid w:val="00CB1627"/>
    <w:rsid w:val="00CB1720"/>
    <w:rsid w:val="00CB177B"/>
    <w:rsid w:val="00CB17B0"/>
    <w:rsid w:val="00CB17C3"/>
    <w:rsid w:val="00CB1858"/>
    <w:rsid w:val="00CB1869"/>
    <w:rsid w:val="00CB18B0"/>
    <w:rsid w:val="00CB18FC"/>
    <w:rsid w:val="00CB1982"/>
    <w:rsid w:val="00CB19A1"/>
    <w:rsid w:val="00CB19AF"/>
    <w:rsid w:val="00CB1AE9"/>
    <w:rsid w:val="00CB1BA3"/>
    <w:rsid w:val="00CB1C07"/>
    <w:rsid w:val="00CB1C2F"/>
    <w:rsid w:val="00CB1CBF"/>
    <w:rsid w:val="00CB1E06"/>
    <w:rsid w:val="00CB1E13"/>
    <w:rsid w:val="00CB1F1F"/>
    <w:rsid w:val="00CB1FCF"/>
    <w:rsid w:val="00CB1FF2"/>
    <w:rsid w:val="00CB200D"/>
    <w:rsid w:val="00CB2048"/>
    <w:rsid w:val="00CB204B"/>
    <w:rsid w:val="00CB204F"/>
    <w:rsid w:val="00CB205F"/>
    <w:rsid w:val="00CB210D"/>
    <w:rsid w:val="00CB2120"/>
    <w:rsid w:val="00CB2196"/>
    <w:rsid w:val="00CB2278"/>
    <w:rsid w:val="00CB22BE"/>
    <w:rsid w:val="00CB2389"/>
    <w:rsid w:val="00CB238C"/>
    <w:rsid w:val="00CB23B5"/>
    <w:rsid w:val="00CB2582"/>
    <w:rsid w:val="00CB25B0"/>
    <w:rsid w:val="00CB25C3"/>
    <w:rsid w:val="00CB25DB"/>
    <w:rsid w:val="00CB2611"/>
    <w:rsid w:val="00CB2768"/>
    <w:rsid w:val="00CB27BF"/>
    <w:rsid w:val="00CB281C"/>
    <w:rsid w:val="00CB283A"/>
    <w:rsid w:val="00CB2875"/>
    <w:rsid w:val="00CB288E"/>
    <w:rsid w:val="00CB28BF"/>
    <w:rsid w:val="00CB29B2"/>
    <w:rsid w:val="00CB29F7"/>
    <w:rsid w:val="00CB2A24"/>
    <w:rsid w:val="00CB2A70"/>
    <w:rsid w:val="00CB2A7B"/>
    <w:rsid w:val="00CB2B10"/>
    <w:rsid w:val="00CB2B70"/>
    <w:rsid w:val="00CB2BBB"/>
    <w:rsid w:val="00CB2C14"/>
    <w:rsid w:val="00CB2C2F"/>
    <w:rsid w:val="00CB2C49"/>
    <w:rsid w:val="00CB2C60"/>
    <w:rsid w:val="00CB2CBF"/>
    <w:rsid w:val="00CB2CD8"/>
    <w:rsid w:val="00CB2D0D"/>
    <w:rsid w:val="00CB2E27"/>
    <w:rsid w:val="00CB2E9D"/>
    <w:rsid w:val="00CB2F4B"/>
    <w:rsid w:val="00CB2FA5"/>
    <w:rsid w:val="00CB3032"/>
    <w:rsid w:val="00CB3060"/>
    <w:rsid w:val="00CB3097"/>
    <w:rsid w:val="00CB31AC"/>
    <w:rsid w:val="00CB31B9"/>
    <w:rsid w:val="00CB31EB"/>
    <w:rsid w:val="00CB31FC"/>
    <w:rsid w:val="00CB325A"/>
    <w:rsid w:val="00CB327B"/>
    <w:rsid w:val="00CB32BC"/>
    <w:rsid w:val="00CB32CC"/>
    <w:rsid w:val="00CB330C"/>
    <w:rsid w:val="00CB3372"/>
    <w:rsid w:val="00CB33D0"/>
    <w:rsid w:val="00CB342F"/>
    <w:rsid w:val="00CB34E5"/>
    <w:rsid w:val="00CB356D"/>
    <w:rsid w:val="00CB35F3"/>
    <w:rsid w:val="00CB3606"/>
    <w:rsid w:val="00CB368C"/>
    <w:rsid w:val="00CB3708"/>
    <w:rsid w:val="00CB3738"/>
    <w:rsid w:val="00CB378C"/>
    <w:rsid w:val="00CB38E1"/>
    <w:rsid w:val="00CB392D"/>
    <w:rsid w:val="00CB3931"/>
    <w:rsid w:val="00CB398B"/>
    <w:rsid w:val="00CB39D4"/>
    <w:rsid w:val="00CB39ED"/>
    <w:rsid w:val="00CB3A30"/>
    <w:rsid w:val="00CB3AB1"/>
    <w:rsid w:val="00CB3AD7"/>
    <w:rsid w:val="00CB3B59"/>
    <w:rsid w:val="00CB3B6F"/>
    <w:rsid w:val="00CB3BA4"/>
    <w:rsid w:val="00CB3CDC"/>
    <w:rsid w:val="00CB3D87"/>
    <w:rsid w:val="00CB3DC9"/>
    <w:rsid w:val="00CB3DE5"/>
    <w:rsid w:val="00CB3FDD"/>
    <w:rsid w:val="00CB40E2"/>
    <w:rsid w:val="00CB4132"/>
    <w:rsid w:val="00CB4182"/>
    <w:rsid w:val="00CB4203"/>
    <w:rsid w:val="00CB4271"/>
    <w:rsid w:val="00CB429F"/>
    <w:rsid w:val="00CB42A5"/>
    <w:rsid w:val="00CB431A"/>
    <w:rsid w:val="00CB433E"/>
    <w:rsid w:val="00CB4369"/>
    <w:rsid w:val="00CB4371"/>
    <w:rsid w:val="00CB4392"/>
    <w:rsid w:val="00CB4473"/>
    <w:rsid w:val="00CB44DF"/>
    <w:rsid w:val="00CB457E"/>
    <w:rsid w:val="00CB4590"/>
    <w:rsid w:val="00CB4656"/>
    <w:rsid w:val="00CB4690"/>
    <w:rsid w:val="00CB46B5"/>
    <w:rsid w:val="00CB46CB"/>
    <w:rsid w:val="00CB4724"/>
    <w:rsid w:val="00CB4732"/>
    <w:rsid w:val="00CB4751"/>
    <w:rsid w:val="00CB4759"/>
    <w:rsid w:val="00CB48BF"/>
    <w:rsid w:val="00CB496D"/>
    <w:rsid w:val="00CB49DF"/>
    <w:rsid w:val="00CB4A72"/>
    <w:rsid w:val="00CB4BBE"/>
    <w:rsid w:val="00CB4D1D"/>
    <w:rsid w:val="00CB4DF7"/>
    <w:rsid w:val="00CB4FB1"/>
    <w:rsid w:val="00CB4FD4"/>
    <w:rsid w:val="00CB4FF5"/>
    <w:rsid w:val="00CB504A"/>
    <w:rsid w:val="00CB5060"/>
    <w:rsid w:val="00CB5094"/>
    <w:rsid w:val="00CB513C"/>
    <w:rsid w:val="00CB5147"/>
    <w:rsid w:val="00CB51BC"/>
    <w:rsid w:val="00CB5284"/>
    <w:rsid w:val="00CB5286"/>
    <w:rsid w:val="00CB5334"/>
    <w:rsid w:val="00CB536F"/>
    <w:rsid w:val="00CB53A0"/>
    <w:rsid w:val="00CB5463"/>
    <w:rsid w:val="00CB546D"/>
    <w:rsid w:val="00CB549A"/>
    <w:rsid w:val="00CB54A8"/>
    <w:rsid w:val="00CB5600"/>
    <w:rsid w:val="00CB56D1"/>
    <w:rsid w:val="00CB570B"/>
    <w:rsid w:val="00CB57CE"/>
    <w:rsid w:val="00CB58CD"/>
    <w:rsid w:val="00CB59AC"/>
    <w:rsid w:val="00CB59EE"/>
    <w:rsid w:val="00CB5ACA"/>
    <w:rsid w:val="00CB5B41"/>
    <w:rsid w:val="00CB5B42"/>
    <w:rsid w:val="00CB5B4D"/>
    <w:rsid w:val="00CB5B5F"/>
    <w:rsid w:val="00CB5BD8"/>
    <w:rsid w:val="00CB5C25"/>
    <w:rsid w:val="00CB5C61"/>
    <w:rsid w:val="00CB5C69"/>
    <w:rsid w:val="00CB5C7D"/>
    <w:rsid w:val="00CB5CDA"/>
    <w:rsid w:val="00CB5D15"/>
    <w:rsid w:val="00CB5D2C"/>
    <w:rsid w:val="00CB5D84"/>
    <w:rsid w:val="00CB5DC8"/>
    <w:rsid w:val="00CB5E51"/>
    <w:rsid w:val="00CB5E55"/>
    <w:rsid w:val="00CB5E5A"/>
    <w:rsid w:val="00CB5E5D"/>
    <w:rsid w:val="00CB5E66"/>
    <w:rsid w:val="00CB5E83"/>
    <w:rsid w:val="00CB5ED3"/>
    <w:rsid w:val="00CB5FD4"/>
    <w:rsid w:val="00CB6034"/>
    <w:rsid w:val="00CB60C7"/>
    <w:rsid w:val="00CB614A"/>
    <w:rsid w:val="00CB6185"/>
    <w:rsid w:val="00CB6254"/>
    <w:rsid w:val="00CB6264"/>
    <w:rsid w:val="00CB6268"/>
    <w:rsid w:val="00CB6306"/>
    <w:rsid w:val="00CB6318"/>
    <w:rsid w:val="00CB63B5"/>
    <w:rsid w:val="00CB6468"/>
    <w:rsid w:val="00CB646B"/>
    <w:rsid w:val="00CB651D"/>
    <w:rsid w:val="00CB6550"/>
    <w:rsid w:val="00CB66DD"/>
    <w:rsid w:val="00CB676F"/>
    <w:rsid w:val="00CB67C1"/>
    <w:rsid w:val="00CB67D5"/>
    <w:rsid w:val="00CB68A5"/>
    <w:rsid w:val="00CB6963"/>
    <w:rsid w:val="00CB6A02"/>
    <w:rsid w:val="00CB6A09"/>
    <w:rsid w:val="00CB6A2B"/>
    <w:rsid w:val="00CB6A49"/>
    <w:rsid w:val="00CB6AAE"/>
    <w:rsid w:val="00CB6B0D"/>
    <w:rsid w:val="00CB6BDC"/>
    <w:rsid w:val="00CB6C8B"/>
    <w:rsid w:val="00CB6CB1"/>
    <w:rsid w:val="00CB6CEC"/>
    <w:rsid w:val="00CB6D96"/>
    <w:rsid w:val="00CB6E4F"/>
    <w:rsid w:val="00CB6F9A"/>
    <w:rsid w:val="00CB6FA4"/>
    <w:rsid w:val="00CB7011"/>
    <w:rsid w:val="00CB702A"/>
    <w:rsid w:val="00CB7075"/>
    <w:rsid w:val="00CB70C8"/>
    <w:rsid w:val="00CB71DD"/>
    <w:rsid w:val="00CB71F2"/>
    <w:rsid w:val="00CB71F9"/>
    <w:rsid w:val="00CB71FC"/>
    <w:rsid w:val="00CB7211"/>
    <w:rsid w:val="00CB738D"/>
    <w:rsid w:val="00CB7441"/>
    <w:rsid w:val="00CB74ED"/>
    <w:rsid w:val="00CB7569"/>
    <w:rsid w:val="00CB7699"/>
    <w:rsid w:val="00CB76FD"/>
    <w:rsid w:val="00CB7720"/>
    <w:rsid w:val="00CB782D"/>
    <w:rsid w:val="00CB7850"/>
    <w:rsid w:val="00CB794D"/>
    <w:rsid w:val="00CB796A"/>
    <w:rsid w:val="00CB797A"/>
    <w:rsid w:val="00CB7996"/>
    <w:rsid w:val="00CB799D"/>
    <w:rsid w:val="00CB79D5"/>
    <w:rsid w:val="00CB7AB9"/>
    <w:rsid w:val="00CB7AF9"/>
    <w:rsid w:val="00CB7B42"/>
    <w:rsid w:val="00CB7BF0"/>
    <w:rsid w:val="00CB7D0F"/>
    <w:rsid w:val="00CB7D64"/>
    <w:rsid w:val="00CB7E6E"/>
    <w:rsid w:val="00CB7F55"/>
    <w:rsid w:val="00CB7F5F"/>
    <w:rsid w:val="00CB7FE3"/>
    <w:rsid w:val="00CC0055"/>
    <w:rsid w:val="00CC0125"/>
    <w:rsid w:val="00CC013F"/>
    <w:rsid w:val="00CC01D2"/>
    <w:rsid w:val="00CC022D"/>
    <w:rsid w:val="00CC028C"/>
    <w:rsid w:val="00CC031C"/>
    <w:rsid w:val="00CC032D"/>
    <w:rsid w:val="00CC036A"/>
    <w:rsid w:val="00CC03E2"/>
    <w:rsid w:val="00CC045B"/>
    <w:rsid w:val="00CC046B"/>
    <w:rsid w:val="00CC047C"/>
    <w:rsid w:val="00CC06DB"/>
    <w:rsid w:val="00CC0739"/>
    <w:rsid w:val="00CC0755"/>
    <w:rsid w:val="00CC07B8"/>
    <w:rsid w:val="00CC07BA"/>
    <w:rsid w:val="00CC07CE"/>
    <w:rsid w:val="00CC0975"/>
    <w:rsid w:val="00CC09E9"/>
    <w:rsid w:val="00CC0B0D"/>
    <w:rsid w:val="00CC0B1E"/>
    <w:rsid w:val="00CC0B49"/>
    <w:rsid w:val="00CC0BED"/>
    <w:rsid w:val="00CC0BF4"/>
    <w:rsid w:val="00CC0C14"/>
    <w:rsid w:val="00CC0C3A"/>
    <w:rsid w:val="00CC0CAA"/>
    <w:rsid w:val="00CC0CEF"/>
    <w:rsid w:val="00CC0D9A"/>
    <w:rsid w:val="00CC0E2A"/>
    <w:rsid w:val="00CC0E4C"/>
    <w:rsid w:val="00CC0E6F"/>
    <w:rsid w:val="00CC0EA5"/>
    <w:rsid w:val="00CC0F1A"/>
    <w:rsid w:val="00CC11FA"/>
    <w:rsid w:val="00CC1219"/>
    <w:rsid w:val="00CC1250"/>
    <w:rsid w:val="00CC1296"/>
    <w:rsid w:val="00CC12A5"/>
    <w:rsid w:val="00CC12CF"/>
    <w:rsid w:val="00CC1328"/>
    <w:rsid w:val="00CC1362"/>
    <w:rsid w:val="00CC13A6"/>
    <w:rsid w:val="00CC13C2"/>
    <w:rsid w:val="00CC1405"/>
    <w:rsid w:val="00CC1427"/>
    <w:rsid w:val="00CC144C"/>
    <w:rsid w:val="00CC146D"/>
    <w:rsid w:val="00CC158A"/>
    <w:rsid w:val="00CC15A3"/>
    <w:rsid w:val="00CC1694"/>
    <w:rsid w:val="00CC17AD"/>
    <w:rsid w:val="00CC1825"/>
    <w:rsid w:val="00CC182C"/>
    <w:rsid w:val="00CC18D5"/>
    <w:rsid w:val="00CC18E3"/>
    <w:rsid w:val="00CC18FE"/>
    <w:rsid w:val="00CC1923"/>
    <w:rsid w:val="00CC1948"/>
    <w:rsid w:val="00CC19B4"/>
    <w:rsid w:val="00CC19FA"/>
    <w:rsid w:val="00CC1A39"/>
    <w:rsid w:val="00CC1A8C"/>
    <w:rsid w:val="00CC1AD2"/>
    <w:rsid w:val="00CC1AE1"/>
    <w:rsid w:val="00CC1B53"/>
    <w:rsid w:val="00CC1BC0"/>
    <w:rsid w:val="00CC1C14"/>
    <w:rsid w:val="00CC1CDC"/>
    <w:rsid w:val="00CC1D5B"/>
    <w:rsid w:val="00CC1DE9"/>
    <w:rsid w:val="00CC1E73"/>
    <w:rsid w:val="00CC1E89"/>
    <w:rsid w:val="00CC1F67"/>
    <w:rsid w:val="00CC203E"/>
    <w:rsid w:val="00CC217D"/>
    <w:rsid w:val="00CC21B1"/>
    <w:rsid w:val="00CC2208"/>
    <w:rsid w:val="00CC22CA"/>
    <w:rsid w:val="00CC2316"/>
    <w:rsid w:val="00CC2328"/>
    <w:rsid w:val="00CC23A6"/>
    <w:rsid w:val="00CC245A"/>
    <w:rsid w:val="00CC2466"/>
    <w:rsid w:val="00CC249C"/>
    <w:rsid w:val="00CC24F5"/>
    <w:rsid w:val="00CC25A6"/>
    <w:rsid w:val="00CC25B0"/>
    <w:rsid w:val="00CC25EE"/>
    <w:rsid w:val="00CC266A"/>
    <w:rsid w:val="00CC26DE"/>
    <w:rsid w:val="00CC2741"/>
    <w:rsid w:val="00CC278D"/>
    <w:rsid w:val="00CC283D"/>
    <w:rsid w:val="00CC290F"/>
    <w:rsid w:val="00CC2929"/>
    <w:rsid w:val="00CC2933"/>
    <w:rsid w:val="00CC295A"/>
    <w:rsid w:val="00CC29F9"/>
    <w:rsid w:val="00CC2A26"/>
    <w:rsid w:val="00CC2A5E"/>
    <w:rsid w:val="00CC2A5F"/>
    <w:rsid w:val="00CC2ABB"/>
    <w:rsid w:val="00CC2AFD"/>
    <w:rsid w:val="00CC2B41"/>
    <w:rsid w:val="00CC2B8F"/>
    <w:rsid w:val="00CC2B91"/>
    <w:rsid w:val="00CC2BF0"/>
    <w:rsid w:val="00CC2CA8"/>
    <w:rsid w:val="00CC2D30"/>
    <w:rsid w:val="00CC2DA5"/>
    <w:rsid w:val="00CC2DB3"/>
    <w:rsid w:val="00CC2DBB"/>
    <w:rsid w:val="00CC2DC2"/>
    <w:rsid w:val="00CC2DE9"/>
    <w:rsid w:val="00CC2DFE"/>
    <w:rsid w:val="00CC2EAD"/>
    <w:rsid w:val="00CC2ED3"/>
    <w:rsid w:val="00CC2EDD"/>
    <w:rsid w:val="00CC2EE2"/>
    <w:rsid w:val="00CC2F52"/>
    <w:rsid w:val="00CC2F62"/>
    <w:rsid w:val="00CC2F68"/>
    <w:rsid w:val="00CC2FE7"/>
    <w:rsid w:val="00CC3092"/>
    <w:rsid w:val="00CC30BB"/>
    <w:rsid w:val="00CC30D0"/>
    <w:rsid w:val="00CC31BC"/>
    <w:rsid w:val="00CC31DD"/>
    <w:rsid w:val="00CC3222"/>
    <w:rsid w:val="00CC3272"/>
    <w:rsid w:val="00CC32A2"/>
    <w:rsid w:val="00CC32B3"/>
    <w:rsid w:val="00CC32C7"/>
    <w:rsid w:val="00CC3348"/>
    <w:rsid w:val="00CC3365"/>
    <w:rsid w:val="00CC3455"/>
    <w:rsid w:val="00CC3486"/>
    <w:rsid w:val="00CC3497"/>
    <w:rsid w:val="00CC349D"/>
    <w:rsid w:val="00CC34C9"/>
    <w:rsid w:val="00CC357D"/>
    <w:rsid w:val="00CC35AF"/>
    <w:rsid w:val="00CC36D8"/>
    <w:rsid w:val="00CC3711"/>
    <w:rsid w:val="00CC3732"/>
    <w:rsid w:val="00CC379F"/>
    <w:rsid w:val="00CC37FE"/>
    <w:rsid w:val="00CC37FF"/>
    <w:rsid w:val="00CC3855"/>
    <w:rsid w:val="00CC38CA"/>
    <w:rsid w:val="00CC38DF"/>
    <w:rsid w:val="00CC3AAF"/>
    <w:rsid w:val="00CC3B06"/>
    <w:rsid w:val="00CC3B2C"/>
    <w:rsid w:val="00CC3B30"/>
    <w:rsid w:val="00CC3B5C"/>
    <w:rsid w:val="00CC3BEA"/>
    <w:rsid w:val="00CC3C20"/>
    <w:rsid w:val="00CC3D0B"/>
    <w:rsid w:val="00CC3D72"/>
    <w:rsid w:val="00CC3DD1"/>
    <w:rsid w:val="00CC3DFC"/>
    <w:rsid w:val="00CC3F1F"/>
    <w:rsid w:val="00CC3F33"/>
    <w:rsid w:val="00CC3F6C"/>
    <w:rsid w:val="00CC3F6F"/>
    <w:rsid w:val="00CC3FB4"/>
    <w:rsid w:val="00CC3FC3"/>
    <w:rsid w:val="00CC3FC8"/>
    <w:rsid w:val="00CC3FCF"/>
    <w:rsid w:val="00CC3FDF"/>
    <w:rsid w:val="00CC4014"/>
    <w:rsid w:val="00CC415D"/>
    <w:rsid w:val="00CC4167"/>
    <w:rsid w:val="00CC420F"/>
    <w:rsid w:val="00CC42BC"/>
    <w:rsid w:val="00CC435C"/>
    <w:rsid w:val="00CC436D"/>
    <w:rsid w:val="00CC43F6"/>
    <w:rsid w:val="00CC4406"/>
    <w:rsid w:val="00CC440E"/>
    <w:rsid w:val="00CC4453"/>
    <w:rsid w:val="00CC447F"/>
    <w:rsid w:val="00CC44D8"/>
    <w:rsid w:val="00CC44E8"/>
    <w:rsid w:val="00CC44F7"/>
    <w:rsid w:val="00CC4537"/>
    <w:rsid w:val="00CC453A"/>
    <w:rsid w:val="00CC457B"/>
    <w:rsid w:val="00CC46A2"/>
    <w:rsid w:val="00CC46C5"/>
    <w:rsid w:val="00CC46D2"/>
    <w:rsid w:val="00CC46E2"/>
    <w:rsid w:val="00CC46ED"/>
    <w:rsid w:val="00CC4732"/>
    <w:rsid w:val="00CC4793"/>
    <w:rsid w:val="00CC47DC"/>
    <w:rsid w:val="00CC48D1"/>
    <w:rsid w:val="00CC4933"/>
    <w:rsid w:val="00CC4A7C"/>
    <w:rsid w:val="00CC4AC7"/>
    <w:rsid w:val="00CC4B3E"/>
    <w:rsid w:val="00CC4B5B"/>
    <w:rsid w:val="00CC4BAA"/>
    <w:rsid w:val="00CC4BC5"/>
    <w:rsid w:val="00CC4C3E"/>
    <w:rsid w:val="00CC4CEC"/>
    <w:rsid w:val="00CC4D22"/>
    <w:rsid w:val="00CC4DA7"/>
    <w:rsid w:val="00CC4E3C"/>
    <w:rsid w:val="00CC4E81"/>
    <w:rsid w:val="00CC4F08"/>
    <w:rsid w:val="00CC4F5A"/>
    <w:rsid w:val="00CC4FC0"/>
    <w:rsid w:val="00CC4FEA"/>
    <w:rsid w:val="00CC5066"/>
    <w:rsid w:val="00CC50EA"/>
    <w:rsid w:val="00CC5107"/>
    <w:rsid w:val="00CC5140"/>
    <w:rsid w:val="00CC5198"/>
    <w:rsid w:val="00CC525C"/>
    <w:rsid w:val="00CC5299"/>
    <w:rsid w:val="00CC5414"/>
    <w:rsid w:val="00CC5432"/>
    <w:rsid w:val="00CC5595"/>
    <w:rsid w:val="00CC5603"/>
    <w:rsid w:val="00CC560A"/>
    <w:rsid w:val="00CC568E"/>
    <w:rsid w:val="00CC56A9"/>
    <w:rsid w:val="00CC56B0"/>
    <w:rsid w:val="00CC5714"/>
    <w:rsid w:val="00CC57B3"/>
    <w:rsid w:val="00CC586A"/>
    <w:rsid w:val="00CC58DA"/>
    <w:rsid w:val="00CC5903"/>
    <w:rsid w:val="00CC5933"/>
    <w:rsid w:val="00CC59AD"/>
    <w:rsid w:val="00CC5AD7"/>
    <w:rsid w:val="00CC5B97"/>
    <w:rsid w:val="00CC5BB8"/>
    <w:rsid w:val="00CC5C58"/>
    <w:rsid w:val="00CC5CFC"/>
    <w:rsid w:val="00CC5D50"/>
    <w:rsid w:val="00CC5E17"/>
    <w:rsid w:val="00CC5E51"/>
    <w:rsid w:val="00CC5E65"/>
    <w:rsid w:val="00CC5E67"/>
    <w:rsid w:val="00CC5E86"/>
    <w:rsid w:val="00CC5E92"/>
    <w:rsid w:val="00CC5E96"/>
    <w:rsid w:val="00CC5F4C"/>
    <w:rsid w:val="00CC5F8C"/>
    <w:rsid w:val="00CC5FE5"/>
    <w:rsid w:val="00CC601A"/>
    <w:rsid w:val="00CC60F0"/>
    <w:rsid w:val="00CC61D1"/>
    <w:rsid w:val="00CC6252"/>
    <w:rsid w:val="00CC63AA"/>
    <w:rsid w:val="00CC6480"/>
    <w:rsid w:val="00CC64BD"/>
    <w:rsid w:val="00CC660F"/>
    <w:rsid w:val="00CC66C7"/>
    <w:rsid w:val="00CC6779"/>
    <w:rsid w:val="00CC67A5"/>
    <w:rsid w:val="00CC67C3"/>
    <w:rsid w:val="00CC6849"/>
    <w:rsid w:val="00CC6852"/>
    <w:rsid w:val="00CC685A"/>
    <w:rsid w:val="00CC688A"/>
    <w:rsid w:val="00CC68C9"/>
    <w:rsid w:val="00CC696A"/>
    <w:rsid w:val="00CC6985"/>
    <w:rsid w:val="00CC6A05"/>
    <w:rsid w:val="00CC6A2E"/>
    <w:rsid w:val="00CC6A3C"/>
    <w:rsid w:val="00CC6A4D"/>
    <w:rsid w:val="00CC6AD1"/>
    <w:rsid w:val="00CC6AF1"/>
    <w:rsid w:val="00CC6BA7"/>
    <w:rsid w:val="00CC6BE0"/>
    <w:rsid w:val="00CC6C80"/>
    <w:rsid w:val="00CC6D55"/>
    <w:rsid w:val="00CC6D79"/>
    <w:rsid w:val="00CC6DCF"/>
    <w:rsid w:val="00CC6F10"/>
    <w:rsid w:val="00CC70F2"/>
    <w:rsid w:val="00CC737C"/>
    <w:rsid w:val="00CC73C6"/>
    <w:rsid w:val="00CC73F3"/>
    <w:rsid w:val="00CC7449"/>
    <w:rsid w:val="00CC7466"/>
    <w:rsid w:val="00CC746E"/>
    <w:rsid w:val="00CC74A8"/>
    <w:rsid w:val="00CC750E"/>
    <w:rsid w:val="00CC755E"/>
    <w:rsid w:val="00CC75E3"/>
    <w:rsid w:val="00CC75F3"/>
    <w:rsid w:val="00CC761E"/>
    <w:rsid w:val="00CC7749"/>
    <w:rsid w:val="00CC7755"/>
    <w:rsid w:val="00CC7912"/>
    <w:rsid w:val="00CC7962"/>
    <w:rsid w:val="00CC7971"/>
    <w:rsid w:val="00CC79BA"/>
    <w:rsid w:val="00CC79DE"/>
    <w:rsid w:val="00CC7AF8"/>
    <w:rsid w:val="00CC7B5C"/>
    <w:rsid w:val="00CC7B92"/>
    <w:rsid w:val="00CC7C31"/>
    <w:rsid w:val="00CC7C96"/>
    <w:rsid w:val="00CC7CAE"/>
    <w:rsid w:val="00CC7D7F"/>
    <w:rsid w:val="00CC7DEA"/>
    <w:rsid w:val="00CC7E00"/>
    <w:rsid w:val="00CC7EAF"/>
    <w:rsid w:val="00CC7EC9"/>
    <w:rsid w:val="00CC7F04"/>
    <w:rsid w:val="00CC7F12"/>
    <w:rsid w:val="00CC7F83"/>
    <w:rsid w:val="00CC7FCC"/>
    <w:rsid w:val="00CC7FCD"/>
    <w:rsid w:val="00CCAEE6"/>
    <w:rsid w:val="00CD0037"/>
    <w:rsid w:val="00CD0137"/>
    <w:rsid w:val="00CD016C"/>
    <w:rsid w:val="00CD0178"/>
    <w:rsid w:val="00CD0233"/>
    <w:rsid w:val="00CD02BF"/>
    <w:rsid w:val="00CD02E0"/>
    <w:rsid w:val="00CD02FB"/>
    <w:rsid w:val="00CD0325"/>
    <w:rsid w:val="00CD03B7"/>
    <w:rsid w:val="00CD03DF"/>
    <w:rsid w:val="00CD0401"/>
    <w:rsid w:val="00CD0531"/>
    <w:rsid w:val="00CD0585"/>
    <w:rsid w:val="00CD06B3"/>
    <w:rsid w:val="00CD06FD"/>
    <w:rsid w:val="00CD0790"/>
    <w:rsid w:val="00CD0796"/>
    <w:rsid w:val="00CD0836"/>
    <w:rsid w:val="00CD08D0"/>
    <w:rsid w:val="00CD08F4"/>
    <w:rsid w:val="00CD093D"/>
    <w:rsid w:val="00CD0950"/>
    <w:rsid w:val="00CD0960"/>
    <w:rsid w:val="00CD0976"/>
    <w:rsid w:val="00CD09D0"/>
    <w:rsid w:val="00CD0AF4"/>
    <w:rsid w:val="00CD0AF9"/>
    <w:rsid w:val="00CD0B51"/>
    <w:rsid w:val="00CD0BA1"/>
    <w:rsid w:val="00CD0BB9"/>
    <w:rsid w:val="00CD0BF4"/>
    <w:rsid w:val="00CD0C1A"/>
    <w:rsid w:val="00CD0C2E"/>
    <w:rsid w:val="00CD0C3A"/>
    <w:rsid w:val="00CD0C4B"/>
    <w:rsid w:val="00CD0C8C"/>
    <w:rsid w:val="00CD0CC8"/>
    <w:rsid w:val="00CD0CF4"/>
    <w:rsid w:val="00CD0D46"/>
    <w:rsid w:val="00CD0E4D"/>
    <w:rsid w:val="00CD0F11"/>
    <w:rsid w:val="00CD0F50"/>
    <w:rsid w:val="00CD0F60"/>
    <w:rsid w:val="00CD0F7E"/>
    <w:rsid w:val="00CD1042"/>
    <w:rsid w:val="00CD106D"/>
    <w:rsid w:val="00CD106F"/>
    <w:rsid w:val="00CD1072"/>
    <w:rsid w:val="00CD1197"/>
    <w:rsid w:val="00CD11F6"/>
    <w:rsid w:val="00CD11FE"/>
    <w:rsid w:val="00CD1238"/>
    <w:rsid w:val="00CD126D"/>
    <w:rsid w:val="00CD12C2"/>
    <w:rsid w:val="00CD12F5"/>
    <w:rsid w:val="00CD131E"/>
    <w:rsid w:val="00CD1332"/>
    <w:rsid w:val="00CD13F1"/>
    <w:rsid w:val="00CD143D"/>
    <w:rsid w:val="00CD1445"/>
    <w:rsid w:val="00CD144A"/>
    <w:rsid w:val="00CD1472"/>
    <w:rsid w:val="00CD15C7"/>
    <w:rsid w:val="00CD15DF"/>
    <w:rsid w:val="00CD1625"/>
    <w:rsid w:val="00CD162A"/>
    <w:rsid w:val="00CD1632"/>
    <w:rsid w:val="00CD166A"/>
    <w:rsid w:val="00CD169C"/>
    <w:rsid w:val="00CD172D"/>
    <w:rsid w:val="00CD1742"/>
    <w:rsid w:val="00CD1786"/>
    <w:rsid w:val="00CD1876"/>
    <w:rsid w:val="00CD1887"/>
    <w:rsid w:val="00CD1920"/>
    <w:rsid w:val="00CD19CA"/>
    <w:rsid w:val="00CD19D1"/>
    <w:rsid w:val="00CD1A02"/>
    <w:rsid w:val="00CD1A51"/>
    <w:rsid w:val="00CD1AF9"/>
    <w:rsid w:val="00CD1B50"/>
    <w:rsid w:val="00CD1BEC"/>
    <w:rsid w:val="00CD1C21"/>
    <w:rsid w:val="00CD1C42"/>
    <w:rsid w:val="00CD1C8C"/>
    <w:rsid w:val="00CD1D90"/>
    <w:rsid w:val="00CD1E30"/>
    <w:rsid w:val="00CD1ED2"/>
    <w:rsid w:val="00CD1F18"/>
    <w:rsid w:val="00CD1FBB"/>
    <w:rsid w:val="00CD1FC6"/>
    <w:rsid w:val="00CD1FE0"/>
    <w:rsid w:val="00CD2007"/>
    <w:rsid w:val="00CD203F"/>
    <w:rsid w:val="00CD2067"/>
    <w:rsid w:val="00CD2193"/>
    <w:rsid w:val="00CD2263"/>
    <w:rsid w:val="00CD2348"/>
    <w:rsid w:val="00CD2361"/>
    <w:rsid w:val="00CD237E"/>
    <w:rsid w:val="00CD2382"/>
    <w:rsid w:val="00CD23F1"/>
    <w:rsid w:val="00CD2459"/>
    <w:rsid w:val="00CD24D9"/>
    <w:rsid w:val="00CD24E0"/>
    <w:rsid w:val="00CD261B"/>
    <w:rsid w:val="00CD2736"/>
    <w:rsid w:val="00CD274D"/>
    <w:rsid w:val="00CD2796"/>
    <w:rsid w:val="00CD2828"/>
    <w:rsid w:val="00CD28ED"/>
    <w:rsid w:val="00CD29FD"/>
    <w:rsid w:val="00CD2A3B"/>
    <w:rsid w:val="00CD2A45"/>
    <w:rsid w:val="00CD2A69"/>
    <w:rsid w:val="00CD2AF2"/>
    <w:rsid w:val="00CD2AF4"/>
    <w:rsid w:val="00CD2B8D"/>
    <w:rsid w:val="00CD2BFB"/>
    <w:rsid w:val="00CD2C52"/>
    <w:rsid w:val="00CD2C74"/>
    <w:rsid w:val="00CD2CA8"/>
    <w:rsid w:val="00CD2CAC"/>
    <w:rsid w:val="00CD2D12"/>
    <w:rsid w:val="00CD2D7C"/>
    <w:rsid w:val="00CD2E16"/>
    <w:rsid w:val="00CD2E43"/>
    <w:rsid w:val="00CD2ECE"/>
    <w:rsid w:val="00CD2F47"/>
    <w:rsid w:val="00CD2F51"/>
    <w:rsid w:val="00CD3031"/>
    <w:rsid w:val="00CD30B0"/>
    <w:rsid w:val="00CD310E"/>
    <w:rsid w:val="00CD3117"/>
    <w:rsid w:val="00CD3135"/>
    <w:rsid w:val="00CD31F5"/>
    <w:rsid w:val="00CD326C"/>
    <w:rsid w:val="00CD33A0"/>
    <w:rsid w:val="00CD34BD"/>
    <w:rsid w:val="00CD34C5"/>
    <w:rsid w:val="00CD355A"/>
    <w:rsid w:val="00CD35A1"/>
    <w:rsid w:val="00CD35C7"/>
    <w:rsid w:val="00CD3612"/>
    <w:rsid w:val="00CD363C"/>
    <w:rsid w:val="00CD3670"/>
    <w:rsid w:val="00CD36B8"/>
    <w:rsid w:val="00CD36B9"/>
    <w:rsid w:val="00CD36C0"/>
    <w:rsid w:val="00CD3705"/>
    <w:rsid w:val="00CD3728"/>
    <w:rsid w:val="00CD3761"/>
    <w:rsid w:val="00CD3813"/>
    <w:rsid w:val="00CD384F"/>
    <w:rsid w:val="00CD3867"/>
    <w:rsid w:val="00CD3925"/>
    <w:rsid w:val="00CD3989"/>
    <w:rsid w:val="00CD39B2"/>
    <w:rsid w:val="00CD39C9"/>
    <w:rsid w:val="00CD3A44"/>
    <w:rsid w:val="00CD3AB3"/>
    <w:rsid w:val="00CD3ABF"/>
    <w:rsid w:val="00CD3B26"/>
    <w:rsid w:val="00CD3B2C"/>
    <w:rsid w:val="00CD3B5D"/>
    <w:rsid w:val="00CD3C5A"/>
    <w:rsid w:val="00CD3D4D"/>
    <w:rsid w:val="00CD3D77"/>
    <w:rsid w:val="00CD3D85"/>
    <w:rsid w:val="00CD3DDF"/>
    <w:rsid w:val="00CD3EB3"/>
    <w:rsid w:val="00CD3F51"/>
    <w:rsid w:val="00CD4027"/>
    <w:rsid w:val="00CD40C4"/>
    <w:rsid w:val="00CD40E2"/>
    <w:rsid w:val="00CD41DA"/>
    <w:rsid w:val="00CD421A"/>
    <w:rsid w:val="00CD421E"/>
    <w:rsid w:val="00CD4263"/>
    <w:rsid w:val="00CD426C"/>
    <w:rsid w:val="00CD42AF"/>
    <w:rsid w:val="00CD4391"/>
    <w:rsid w:val="00CD452C"/>
    <w:rsid w:val="00CD45F1"/>
    <w:rsid w:val="00CD4633"/>
    <w:rsid w:val="00CD470A"/>
    <w:rsid w:val="00CD4736"/>
    <w:rsid w:val="00CD4867"/>
    <w:rsid w:val="00CD4925"/>
    <w:rsid w:val="00CD49A5"/>
    <w:rsid w:val="00CD49FF"/>
    <w:rsid w:val="00CD4A0A"/>
    <w:rsid w:val="00CD4A16"/>
    <w:rsid w:val="00CD4A18"/>
    <w:rsid w:val="00CD4A5B"/>
    <w:rsid w:val="00CD4ABE"/>
    <w:rsid w:val="00CD4ADE"/>
    <w:rsid w:val="00CD4AEE"/>
    <w:rsid w:val="00CD4B26"/>
    <w:rsid w:val="00CD4B54"/>
    <w:rsid w:val="00CD4B62"/>
    <w:rsid w:val="00CD4B8F"/>
    <w:rsid w:val="00CD4C45"/>
    <w:rsid w:val="00CD4C90"/>
    <w:rsid w:val="00CD4CD7"/>
    <w:rsid w:val="00CD4D0C"/>
    <w:rsid w:val="00CD4D44"/>
    <w:rsid w:val="00CD4D86"/>
    <w:rsid w:val="00CD4DA7"/>
    <w:rsid w:val="00CD4E1A"/>
    <w:rsid w:val="00CD4E20"/>
    <w:rsid w:val="00CD4EED"/>
    <w:rsid w:val="00CD4EF7"/>
    <w:rsid w:val="00CD4F54"/>
    <w:rsid w:val="00CD4FCC"/>
    <w:rsid w:val="00CD505C"/>
    <w:rsid w:val="00CD506F"/>
    <w:rsid w:val="00CD5088"/>
    <w:rsid w:val="00CD50D8"/>
    <w:rsid w:val="00CD51BC"/>
    <w:rsid w:val="00CD5273"/>
    <w:rsid w:val="00CD5282"/>
    <w:rsid w:val="00CD52D5"/>
    <w:rsid w:val="00CD5375"/>
    <w:rsid w:val="00CD53FF"/>
    <w:rsid w:val="00CD5436"/>
    <w:rsid w:val="00CD549E"/>
    <w:rsid w:val="00CD5549"/>
    <w:rsid w:val="00CD55EB"/>
    <w:rsid w:val="00CD5634"/>
    <w:rsid w:val="00CD56F2"/>
    <w:rsid w:val="00CD5736"/>
    <w:rsid w:val="00CD576F"/>
    <w:rsid w:val="00CD5792"/>
    <w:rsid w:val="00CD57F4"/>
    <w:rsid w:val="00CD58AE"/>
    <w:rsid w:val="00CD58E3"/>
    <w:rsid w:val="00CD593D"/>
    <w:rsid w:val="00CD5989"/>
    <w:rsid w:val="00CD59D9"/>
    <w:rsid w:val="00CD5A1B"/>
    <w:rsid w:val="00CD5AF7"/>
    <w:rsid w:val="00CD5C11"/>
    <w:rsid w:val="00CD5C9E"/>
    <w:rsid w:val="00CD5D1D"/>
    <w:rsid w:val="00CD5D67"/>
    <w:rsid w:val="00CD5EB5"/>
    <w:rsid w:val="00CD5EFD"/>
    <w:rsid w:val="00CD5F06"/>
    <w:rsid w:val="00CD5F09"/>
    <w:rsid w:val="00CD5F0E"/>
    <w:rsid w:val="00CD5F53"/>
    <w:rsid w:val="00CD5F62"/>
    <w:rsid w:val="00CD5F90"/>
    <w:rsid w:val="00CD600B"/>
    <w:rsid w:val="00CD60E1"/>
    <w:rsid w:val="00CD61A0"/>
    <w:rsid w:val="00CD61D1"/>
    <w:rsid w:val="00CD621F"/>
    <w:rsid w:val="00CD62A2"/>
    <w:rsid w:val="00CD63A9"/>
    <w:rsid w:val="00CD63E2"/>
    <w:rsid w:val="00CD63EC"/>
    <w:rsid w:val="00CD64B0"/>
    <w:rsid w:val="00CD64F2"/>
    <w:rsid w:val="00CD6578"/>
    <w:rsid w:val="00CD65FB"/>
    <w:rsid w:val="00CD6610"/>
    <w:rsid w:val="00CD67B9"/>
    <w:rsid w:val="00CD67D1"/>
    <w:rsid w:val="00CD6833"/>
    <w:rsid w:val="00CD68B8"/>
    <w:rsid w:val="00CD68C5"/>
    <w:rsid w:val="00CD6994"/>
    <w:rsid w:val="00CD6A5E"/>
    <w:rsid w:val="00CD6AB8"/>
    <w:rsid w:val="00CD6B3B"/>
    <w:rsid w:val="00CD6B68"/>
    <w:rsid w:val="00CD6BE6"/>
    <w:rsid w:val="00CD6BEB"/>
    <w:rsid w:val="00CD6C0E"/>
    <w:rsid w:val="00CD6CE9"/>
    <w:rsid w:val="00CD6D40"/>
    <w:rsid w:val="00CD6D6C"/>
    <w:rsid w:val="00CD6D8D"/>
    <w:rsid w:val="00CD6D8E"/>
    <w:rsid w:val="00CD6DCB"/>
    <w:rsid w:val="00CD6DE1"/>
    <w:rsid w:val="00CD6DEE"/>
    <w:rsid w:val="00CD6E71"/>
    <w:rsid w:val="00CD6EF3"/>
    <w:rsid w:val="00CD6F1E"/>
    <w:rsid w:val="00CD6F34"/>
    <w:rsid w:val="00CD6F35"/>
    <w:rsid w:val="00CD6F6C"/>
    <w:rsid w:val="00CD6FEF"/>
    <w:rsid w:val="00CD7049"/>
    <w:rsid w:val="00CD704F"/>
    <w:rsid w:val="00CD7085"/>
    <w:rsid w:val="00CD711D"/>
    <w:rsid w:val="00CD7156"/>
    <w:rsid w:val="00CD71B7"/>
    <w:rsid w:val="00CD7228"/>
    <w:rsid w:val="00CD725E"/>
    <w:rsid w:val="00CD7280"/>
    <w:rsid w:val="00CD7346"/>
    <w:rsid w:val="00CD7416"/>
    <w:rsid w:val="00CD743E"/>
    <w:rsid w:val="00CD7456"/>
    <w:rsid w:val="00CD7479"/>
    <w:rsid w:val="00CD74B9"/>
    <w:rsid w:val="00CD7521"/>
    <w:rsid w:val="00CD768E"/>
    <w:rsid w:val="00CD76BC"/>
    <w:rsid w:val="00CD76CD"/>
    <w:rsid w:val="00CD76E6"/>
    <w:rsid w:val="00CD7701"/>
    <w:rsid w:val="00CD774F"/>
    <w:rsid w:val="00CD78DD"/>
    <w:rsid w:val="00CD79A4"/>
    <w:rsid w:val="00CD7A50"/>
    <w:rsid w:val="00CD7A61"/>
    <w:rsid w:val="00CD7AB7"/>
    <w:rsid w:val="00CD7AFD"/>
    <w:rsid w:val="00CD7B37"/>
    <w:rsid w:val="00CD7B92"/>
    <w:rsid w:val="00CD7C39"/>
    <w:rsid w:val="00CD7C77"/>
    <w:rsid w:val="00CD7CD8"/>
    <w:rsid w:val="00CD7D2F"/>
    <w:rsid w:val="00CD7E22"/>
    <w:rsid w:val="00CD7E8C"/>
    <w:rsid w:val="00CD7EED"/>
    <w:rsid w:val="00CD7EF0"/>
    <w:rsid w:val="00CD7F3D"/>
    <w:rsid w:val="00CD7F61"/>
    <w:rsid w:val="00CD7F6C"/>
    <w:rsid w:val="00CE0086"/>
    <w:rsid w:val="00CE0098"/>
    <w:rsid w:val="00CE0173"/>
    <w:rsid w:val="00CE0227"/>
    <w:rsid w:val="00CE0405"/>
    <w:rsid w:val="00CE051A"/>
    <w:rsid w:val="00CE0571"/>
    <w:rsid w:val="00CE05A4"/>
    <w:rsid w:val="00CE05AC"/>
    <w:rsid w:val="00CE067C"/>
    <w:rsid w:val="00CE07ED"/>
    <w:rsid w:val="00CE0872"/>
    <w:rsid w:val="00CE08CC"/>
    <w:rsid w:val="00CE08D7"/>
    <w:rsid w:val="00CE08F1"/>
    <w:rsid w:val="00CE08FE"/>
    <w:rsid w:val="00CE0967"/>
    <w:rsid w:val="00CE098B"/>
    <w:rsid w:val="00CE09A7"/>
    <w:rsid w:val="00CE09CA"/>
    <w:rsid w:val="00CE0A0D"/>
    <w:rsid w:val="00CE0B23"/>
    <w:rsid w:val="00CE0B8A"/>
    <w:rsid w:val="00CE0B91"/>
    <w:rsid w:val="00CE0C50"/>
    <w:rsid w:val="00CE0C7D"/>
    <w:rsid w:val="00CE0CBD"/>
    <w:rsid w:val="00CE0CDF"/>
    <w:rsid w:val="00CE0D56"/>
    <w:rsid w:val="00CE0DC2"/>
    <w:rsid w:val="00CE0E1F"/>
    <w:rsid w:val="00CE0E2B"/>
    <w:rsid w:val="00CE0E42"/>
    <w:rsid w:val="00CE0E6F"/>
    <w:rsid w:val="00CE0E86"/>
    <w:rsid w:val="00CE0E90"/>
    <w:rsid w:val="00CE0FDD"/>
    <w:rsid w:val="00CE10CE"/>
    <w:rsid w:val="00CE10D4"/>
    <w:rsid w:val="00CE1196"/>
    <w:rsid w:val="00CE12BA"/>
    <w:rsid w:val="00CE12C9"/>
    <w:rsid w:val="00CE12E8"/>
    <w:rsid w:val="00CE1303"/>
    <w:rsid w:val="00CE1344"/>
    <w:rsid w:val="00CE1403"/>
    <w:rsid w:val="00CE14B3"/>
    <w:rsid w:val="00CE14F0"/>
    <w:rsid w:val="00CE1507"/>
    <w:rsid w:val="00CE1568"/>
    <w:rsid w:val="00CE1579"/>
    <w:rsid w:val="00CE15BE"/>
    <w:rsid w:val="00CE15D7"/>
    <w:rsid w:val="00CE15FB"/>
    <w:rsid w:val="00CE1617"/>
    <w:rsid w:val="00CE1622"/>
    <w:rsid w:val="00CE1844"/>
    <w:rsid w:val="00CE1851"/>
    <w:rsid w:val="00CE18A9"/>
    <w:rsid w:val="00CE18AE"/>
    <w:rsid w:val="00CE18D6"/>
    <w:rsid w:val="00CE193F"/>
    <w:rsid w:val="00CE199A"/>
    <w:rsid w:val="00CE1A72"/>
    <w:rsid w:val="00CE1B6B"/>
    <w:rsid w:val="00CE1BB3"/>
    <w:rsid w:val="00CE1BCA"/>
    <w:rsid w:val="00CE1BEA"/>
    <w:rsid w:val="00CE1C02"/>
    <w:rsid w:val="00CE1C7F"/>
    <w:rsid w:val="00CE1D4E"/>
    <w:rsid w:val="00CE1DAC"/>
    <w:rsid w:val="00CE1F35"/>
    <w:rsid w:val="00CE1F8F"/>
    <w:rsid w:val="00CE2063"/>
    <w:rsid w:val="00CE2064"/>
    <w:rsid w:val="00CE2067"/>
    <w:rsid w:val="00CE20A9"/>
    <w:rsid w:val="00CE21C8"/>
    <w:rsid w:val="00CE2230"/>
    <w:rsid w:val="00CE2398"/>
    <w:rsid w:val="00CE2487"/>
    <w:rsid w:val="00CE24C5"/>
    <w:rsid w:val="00CE2613"/>
    <w:rsid w:val="00CE2664"/>
    <w:rsid w:val="00CE2706"/>
    <w:rsid w:val="00CE2820"/>
    <w:rsid w:val="00CE282F"/>
    <w:rsid w:val="00CE2851"/>
    <w:rsid w:val="00CE290E"/>
    <w:rsid w:val="00CE299B"/>
    <w:rsid w:val="00CE29CB"/>
    <w:rsid w:val="00CE29E9"/>
    <w:rsid w:val="00CE2A4E"/>
    <w:rsid w:val="00CE2A98"/>
    <w:rsid w:val="00CE2B7E"/>
    <w:rsid w:val="00CE2B9D"/>
    <w:rsid w:val="00CE2BE4"/>
    <w:rsid w:val="00CE2C19"/>
    <w:rsid w:val="00CE2CFF"/>
    <w:rsid w:val="00CE2D09"/>
    <w:rsid w:val="00CE2DB3"/>
    <w:rsid w:val="00CE2DE4"/>
    <w:rsid w:val="00CE2E40"/>
    <w:rsid w:val="00CE2F3D"/>
    <w:rsid w:val="00CE2FC8"/>
    <w:rsid w:val="00CE2FE8"/>
    <w:rsid w:val="00CE30D7"/>
    <w:rsid w:val="00CE3138"/>
    <w:rsid w:val="00CE313F"/>
    <w:rsid w:val="00CE314F"/>
    <w:rsid w:val="00CE316F"/>
    <w:rsid w:val="00CE336D"/>
    <w:rsid w:val="00CE33AF"/>
    <w:rsid w:val="00CE3410"/>
    <w:rsid w:val="00CE341B"/>
    <w:rsid w:val="00CE341E"/>
    <w:rsid w:val="00CE345C"/>
    <w:rsid w:val="00CE3486"/>
    <w:rsid w:val="00CE3490"/>
    <w:rsid w:val="00CE34A1"/>
    <w:rsid w:val="00CE34CD"/>
    <w:rsid w:val="00CE34DC"/>
    <w:rsid w:val="00CE34E9"/>
    <w:rsid w:val="00CE3561"/>
    <w:rsid w:val="00CE358F"/>
    <w:rsid w:val="00CE363C"/>
    <w:rsid w:val="00CE365C"/>
    <w:rsid w:val="00CE367F"/>
    <w:rsid w:val="00CE36D9"/>
    <w:rsid w:val="00CE36F7"/>
    <w:rsid w:val="00CE3721"/>
    <w:rsid w:val="00CE372F"/>
    <w:rsid w:val="00CE37D9"/>
    <w:rsid w:val="00CE386C"/>
    <w:rsid w:val="00CE38FB"/>
    <w:rsid w:val="00CE392B"/>
    <w:rsid w:val="00CE39BD"/>
    <w:rsid w:val="00CE39D1"/>
    <w:rsid w:val="00CE3B55"/>
    <w:rsid w:val="00CE3B91"/>
    <w:rsid w:val="00CE3BC2"/>
    <w:rsid w:val="00CE3C07"/>
    <w:rsid w:val="00CE3C0A"/>
    <w:rsid w:val="00CE3C4A"/>
    <w:rsid w:val="00CE3C74"/>
    <w:rsid w:val="00CE3CDE"/>
    <w:rsid w:val="00CE3D17"/>
    <w:rsid w:val="00CE3DCD"/>
    <w:rsid w:val="00CE3E9B"/>
    <w:rsid w:val="00CE3EA4"/>
    <w:rsid w:val="00CE3EDC"/>
    <w:rsid w:val="00CE3EE2"/>
    <w:rsid w:val="00CE3F38"/>
    <w:rsid w:val="00CE3F91"/>
    <w:rsid w:val="00CE3FE8"/>
    <w:rsid w:val="00CE3FF6"/>
    <w:rsid w:val="00CE402E"/>
    <w:rsid w:val="00CE40C8"/>
    <w:rsid w:val="00CE40DF"/>
    <w:rsid w:val="00CE40F1"/>
    <w:rsid w:val="00CE4110"/>
    <w:rsid w:val="00CE4233"/>
    <w:rsid w:val="00CE4261"/>
    <w:rsid w:val="00CE438B"/>
    <w:rsid w:val="00CE43B4"/>
    <w:rsid w:val="00CE443C"/>
    <w:rsid w:val="00CE44D0"/>
    <w:rsid w:val="00CE4579"/>
    <w:rsid w:val="00CE4585"/>
    <w:rsid w:val="00CE459B"/>
    <w:rsid w:val="00CE46BC"/>
    <w:rsid w:val="00CE4744"/>
    <w:rsid w:val="00CE4780"/>
    <w:rsid w:val="00CE47B7"/>
    <w:rsid w:val="00CE47EF"/>
    <w:rsid w:val="00CE48EF"/>
    <w:rsid w:val="00CE491B"/>
    <w:rsid w:val="00CE493A"/>
    <w:rsid w:val="00CE4980"/>
    <w:rsid w:val="00CE498D"/>
    <w:rsid w:val="00CE4AB4"/>
    <w:rsid w:val="00CE4B70"/>
    <w:rsid w:val="00CE4C04"/>
    <w:rsid w:val="00CE4C4C"/>
    <w:rsid w:val="00CE4CA5"/>
    <w:rsid w:val="00CE4CA9"/>
    <w:rsid w:val="00CE4DAF"/>
    <w:rsid w:val="00CE4DE4"/>
    <w:rsid w:val="00CE4E52"/>
    <w:rsid w:val="00CE4E67"/>
    <w:rsid w:val="00CE4E6E"/>
    <w:rsid w:val="00CE4ED7"/>
    <w:rsid w:val="00CE4EED"/>
    <w:rsid w:val="00CE4F4F"/>
    <w:rsid w:val="00CE4F73"/>
    <w:rsid w:val="00CE4FC7"/>
    <w:rsid w:val="00CE50C1"/>
    <w:rsid w:val="00CE514B"/>
    <w:rsid w:val="00CE51E1"/>
    <w:rsid w:val="00CE520A"/>
    <w:rsid w:val="00CE520E"/>
    <w:rsid w:val="00CE521D"/>
    <w:rsid w:val="00CE5257"/>
    <w:rsid w:val="00CE5347"/>
    <w:rsid w:val="00CE542C"/>
    <w:rsid w:val="00CE545E"/>
    <w:rsid w:val="00CE54AB"/>
    <w:rsid w:val="00CE54FD"/>
    <w:rsid w:val="00CE554D"/>
    <w:rsid w:val="00CE554F"/>
    <w:rsid w:val="00CE55AD"/>
    <w:rsid w:val="00CE561B"/>
    <w:rsid w:val="00CE5665"/>
    <w:rsid w:val="00CE5743"/>
    <w:rsid w:val="00CE57BA"/>
    <w:rsid w:val="00CE57D3"/>
    <w:rsid w:val="00CE58B6"/>
    <w:rsid w:val="00CE58C7"/>
    <w:rsid w:val="00CE591A"/>
    <w:rsid w:val="00CE5937"/>
    <w:rsid w:val="00CE5A43"/>
    <w:rsid w:val="00CE5A6E"/>
    <w:rsid w:val="00CE5A9F"/>
    <w:rsid w:val="00CE5B2A"/>
    <w:rsid w:val="00CE5BAB"/>
    <w:rsid w:val="00CE5C04"/>
    <w:rsid w:val="00CE5C1A"/>
    <w:rsid w:val="00CE5C2E"/>
    <w:rsid w:val="00CE5C2F"/>
    <w:rsid w:val="00CE5C87"/>
    <w:rsid w:val="00CE5D8D"/>
    <w:rsid w:val="00CE5DE9"/>
    <w:rsid w:val="00CE5DEA"/>
    <w:rsid w:val="00CE5E49"/>
    <w:rsid w:val="00CE5E54"/>
    <w:rsid w:val="00CE5EF6"/>
    <w:rsid w:val="00CE5FED"/>
    <w:rsid w:val="00CE5FF5"/>
    <w:rsid w:val="00CE6004"/>
    <w:rsid w:val="00CE6006"/>
    <w:rsid w:val="00CE601B"/>
    <w:rsid w:val="00CE6025"/>
    <w:rsid w:val="00CE60C9"/>
    <w:rsid w:val="00CE60EC"/>
    <w:rsid w:val="00CE6170"/>
    <w:rsid w:val="00CE6186"/>
    <w:rsid w:val="00CE62BB"/>
    <w:rsid w:val="00CE632D"/>
    <w:rsid w:val="00CE634B"/>
    <w:rsid w:val="00CE6419"/>
    <w:rsid w:val="00CE6490"/>
    <w:rsid w:val="00CE6554"/>
    <w:rsid w:val="00CE655E"/>
    <w:rsid w:val="00CE657C"/>
    <w:rsid w:val="00CE65A9"/>
    <w:rsid w:val="00CE65E7"/>
    <w:rsid w:val="00CE65EC"/>
    <w:rsid w:val="00CE65F2"/>
    <w:rsid w:val="00CE6718"/>
    <w:rsid w:val="00CE67D8"/>
    <w:rsid w:val="00CE680B"/>
    <w:rsid w:val="00CE68AA"/>
    <w:rsid w:val="00CE68DE"/>
    <w:rsid w:val="00CE6948"/>
    <w:rsid w:val="00CE6982"/>
    <w:rsid w:val="00CE6999"/>
    <w:rsid w:val="00CE69A6"/>
    <w:rsid w:val="00CE69C7"/>
    <w:rsid w:val="00CE6B1E"/>
    <w:rsid w:val="00CE6B97"/>
    <w:rsid w:val="00CE6BB0"/>
    <w:rsid w:val="00CE6C44"/>
    <w:rsid w:val="00CE6D3A"/>
    <w:rsid w:val="00CE6D64"/>
    <w:rsid w:val="00CE6E00"/>
    <w:rsid w:val="00CE6E87"/>
    <w:rsid w:val="00CE6EEC"/>
    <w:rsid w:val="00CE6F4E"/>
    <w:rsid w:val="00CE6F6A"/>
    <w:rsid w:val="00CE7032"/>
    <w:rsid w:val="00CE7054"/>
    <w:rsid w:val="00CE7079"/>
    <w:rsid w:val="00CE708F"/>
    <w:rsid w:val="00CE70B7"/>
    <w:rsid w:val="00CE70E8"/>
    <w:rsid w:val="00CE71B4"/>
    <w:rsid w:val="00CE7219"/>
    <w:rsid w:val="00CE7293"/>
    <w:rsid w:val="00CE72E6"/>
    <w:rsid w:val="00CE734B"/>
    <w:rsid w:val="00CE7432"/>
    <w:rsid w:val="00CE74A5"/>
    <w:rsid w:val="00CE74D4"/>
    <w:rsid w:val="00CE759F"/>
    <w:rsid w:val="00CE75A5"/>
    <w:rsid w:val="00CE75D2"/>
    <w:rsid w:val="00CE764B"/>
    <w:rsid w:val="00CE76EC"/>
    <w:rsid w:val="00CE7731"/>
    <w:rsid w:val="00CE7756"/>
    <w:rsid w:val="00CE7779"/>
    <w:rsid w:val="00CE78F8"/>
    <w:rsid w:val="00CE7916"/>
    <w:rsid w:val="00CE791F"/>
    <w:rsid w:val="00CE7948"/>
    <w:rsid w:val="00CE79C3"/>
    <w:rsid w:val="00CE7A46"/>
    <w:rsid w:val="00CE7B2B"/>
    <w:rsid w:val="00CE7B61"/>
    <w:rsid w:val="00CE7C14"/>
    <w:rsid w:val="00CE7C93"/>
    <w:rsid w:val="00CE7DDE"/>
    <w:rsid w:val="00CE7E06"/>
    <w:rsid w:val="00CE7E13"/>
    <w:rsid w:val="00CE7E69"/>
    <w:rsid w:val="00CE7E83"/>
    <w:rsid w:val="00CE7EE8"/>
    <w:rsid w:val="00CE7F1D"/>
    <w:rsid w:val="00CE7FBF"/>
    <w:rsid w:val="00CF0025"/>
    <w:rsid w:val="00CF00E7"/>
    <w:rsid w:val="00CF0124"/>
    <w:rsid w:val="00CF0193"/>
    <w:rsid w:val="00CF0322"/>
    <w:rsid w:val="00CF050F"/>
    <w:rsid w:val="00CF059B"/>
    <w:rsid w:val="00CF0640"/>
    <w:rsid w:val="00CF0716"/>
    <w:rsid w:val="00CF07B1"/>
    <w:rsid w:val="00CF07CE"/>
    <w:rsid w:val="00CF0815"/>
    <w:rsid w:val="00CF0879"/>
    <w:rsid w:val="00CF0890"/>
    <w:rsid w:val="00CF08D0"/>
    <w:rsid w:val="00CF08D1"/>
    <w:rsid w:val="00CF08F5"/>
    <w:rsid w:val="00CF0980"/>
    <w:rsid w:val="00CF09B9"/>
    <w:rsid w:val="00CF0A23"/>
    <w:rsid w:val="00CF0A8B"/>
    <w:rsid w:val="00CF0AB3"/>
    <w:rsid w:val="00CF0AFA"/>
    <w:rsid w:val="00CF0B0D"/>
    <w:rsid w:val="00CF0BAE"/>
    <w:rsid w:val="00CF0C5C"/>
    <w:rsid w:val="00CF0D18"/>
    <w:rsid w:val="00CF0D53"/>
    <w:rsid w:val="00CF0D8E"/>
    <w:rsid w:val="00CF0D97"/>
    <w:rsid w:val="00CF0DD4"/>
    <w:rsid w:val="00CF0DD5"/>
    <w:rsid w:val="00CF0DE1"/>
    <w:rsid w:val="00CF0ECB"/>
    <w:rsid w:val="00CF0F4C"/>
    <w:rsid w:val="00CF0F99"/>
    <w:rsid w:val="00CF10F6"/>
    <w:rsid w:val="00CF1124"/>
    <w:rsid w:val="00CF118C"/>
    <w:rsid w:val="00CF1254"/>
    <w:rsid w:val="00CF126E"/>
    <w:rsid w:val="00CF12CF"/>
    <w:rsid w:val="00CF12DA"/>
    <w:rsid w:val="00CF13A9"/>
    <w:rsid w:val="00CF13C6"/>
    <w:rsid w:val="00CF13FA"/>
    <w:rsid w:val="00CF141E"/>
    <w:rsid w:val="00CF1439"/>
    <w:rsid w:val="00CF14DB"/>
    <w:rsid w:val="00CF14DE"/>
    <w:rsid w:val="00CF1504"/>
    <w:rsid w:val="00CF1576"/>
    <w:rsid w:val="00CF1580"/>
    <w:rsid w:val="00CF1603"/>
    <w:rsid w:val="00CF160C"/>
    <w:rsid w:val="00CF1712"/>
    <w:rsid w:val="00CF172E"/>
    <w:rsid w:val="00CF177C"/>
    <w:rsid w:val="00CF1798"/>
    <w:rsid w:val="00CF17C0"/>
    <w:rsid w:val="00CF17D1"/>
    <w:rsid w:val="00CF186D"/>
    <w:rsid w:val="00CF18FB"/>
    <w:rsid w:val="00CF1971"/>
    <w:rsid w:val="00CF1982"/>
    <w:rsid w:val="00CF19B0"/>
    <w:rsid w:val="00CF19D1"/>
    <w:rsid w:val="00CF19E6"/>
    <w:rsid w:val="00CF19F3"/>
    <w:rsid w:val="00CF1AAD"/>
    <w:rsid w:val="00CF1BC1"/>
    <w:rsid w:val="00CF1C4B"/>
    <w:rsid w:val="00CF1C6F"/>
    <w:rsid w:val="00CF1C80"/>
    <w:rsid w:val="00CF1C83"/>
    <w:rsid w:val="00CF1CA4"/>
    <w:rsid w:val="00CF1CF5"/>
    <w:rsid w:val="00CF1D05"/>
    <w:rsid w:val="00CF1D93"/>
    <w:rsid w:val="00CF1D9F"/>
    <w:rsid w:val="00CF1E4A"/>
    <w:rsid w:val="00CF1E50"/>
    <w:rsid w:val="00CF1F02"/>
    <w:rsid w:val="00CF1F23"/>
    <w:rsid w:val="00CF1FD5"/>
    <w:rsid w:val="00CF201D"/>
    <w:rsid w:val="00CF2058"/>
    <w:rsid w:val="00CF2066"/>
    <w:rsid w:val="00CF2075"/>
    <w:rsid w:val="00CF20BF"/>
    <w:rsid w:val="00CF21E2"/>
    <w:rsid w:val="00CF21FD"/>
    <w:rsid w:val="00CF224F"/>
    <w:rsid w:val="00CF22B1"/>
    <w:rsid w:val="00CF22F3"/>
    <w:rsid w:val="00CF232D"/>
    <w:rsid w:val="00CF2384"/>
    <w:rsid w:val="00CF23A3"/>
    <w:rsid w:val="00CF23A5"/>
    <w:rsid w:val="00CF2405"/>
    <w:rsid w:val="00CF2442"/>
    <w:rsid w:val="00CF2475"/>
    <w:rsid w:val="00CF2613"/>
    <w:rsid w:val="00CF26E9"/>
    <w:rsid w:val="00CF26F9"/>
    <w:rsid w:val="00CF278B"/>
    <w:rsid w:val="00CF2824"/>
    <w:rsid w:val="00CF28FE"/>
    <w:rsid w:val="00CF2915"/>
    <w:rsid w:val="00CF2930"/>
    <w:rsid w:val="00CF294E"/>
    <w:rsid w:val="00CF2A0B"/>
    <w:rsid w:val="00CF2A16"/>
    <w:rsid w:val="00CF2A2B"/>
    <w:rsid w:val="00CF2A41"/>
    <w:rsid w:val="00CF2B19"/>
    <w:rsid w:val="00CF2B34"/>
    <w:rsid w:val="00CF2B4D"/>
    <w:rsid w:val="00CF2B7D"/>
    <w:rsid w:val="00CF2B7F"/>
    <w:rsid w:val="00CF2B86"/>
    <w:rsid w:val="00CF2C08"/>
    <w:rsid w:val="00CF2C0D"/>
    <w:rsid w:val="00CF2C9D"/>
    <w:rsid w:val="00CF2CDC"/>
    <w:rsid w:val="00CF2CF0"/>
    <w:rsid w:val="00CF2E19"/>
    <w:rsid w:val="00CF2E23"/>
    <w:rsid w:val="00CF2EEC"/>
    <w:rsid w:val="00CF2F30"/>
    <w:rsid w:val="00CF2F84"/>
    <w:rsid w:val="00CF2FC6"/>
    <w:rsid w:val="00CF308B"/>
    <w:rsid w:val="00CF3109"/>
    <w:rsid w:val="00CF317F"/>
    <w:rsid w:val="00CF31A6"/>
    <w:rsid w:val="00CF31DC"/>
    <w:rsid w:val="00CF3343"/>
    <w:rsid w:val="00CF3344"/>
    <w:rsid w:val="00CF3346"/>
    <w:rsid w:val="00CF339F"/>
    <w:rsid w:val="00CF3501"/>
    <w:rsid w:val="00CF3507"/>
    <w:rsid w:val="00CF3524"/>
    <w:rsid w:val="00CF3692"/>
    <w:rsid w:val="00CF36CB"/>
    <w:rsid w:val="00CF36FD"/>
    <w:rsid w:val="00CF3932"/>
    <w:rsid w:val="00CF39C2"/>
    <w:rsid w:val="00CF39EE"/>
    <w:rsid w:val="00CF3B29"/>
    <w:rsid w:val="00CF3B76"/>
    <w:rsid w:val="00CF3CA3"/>
    <w:rsid w:val="00CF3CD4"/>
    <w:rsid w:val="00CF3D00"/>
    <w:rsid w:val="00CF3D13"/>
    <w:rsid w:val="00CF3D19"/>
    <w:rsid w:val="00CF3D89"/>
    <w:rsid w:val="00CF3DF4"/>
    <w:rsid w:val="00CF3E1C"/>
    <w:rsid w:val="00CF3EC2"/>
    <w:rsid w:val="00CF3F61"/>
    <w:rsid w:val="00CF4048"/>
    <w:rsid w:val="00CF405B"/>
    <w:rsid w:val="00CF4091"/>
    <w:rsid w:val="00CF40EA"/>
    <w:rsid w:val="00CF4146"/>
    <w:rsid w:val="00CF4212"/>
    <w:rsid w:val="00CF4237"/>
    <w:rsid w:val="00CF42C3"/>
    <w:rsid w:val="00CF42D3"/>
    <w:rsid w:val="00CF42E2"/>
    <w:rsid w:val="00CF44C9"/>
    <w:rsid w:val="00CF4588"/>
    <w:rsid w:val="00CF45AB"/>
    <w:rsid w:val="00CF45D4"/>
    <w:rsid w:val="00CF4651"/>
    <w:rsid w:val="00CF465E"/>
    <w:rsid w:val="00CF46E0"/>
    <w:rsid w:val="00CF4783"/>
    <w:rsid w:val="00CF47BE"/>
    <w:rsid w:val="00CF480B"/>
    <w:rsid w:val="00CF488D"/>
    <w:rsid w:val="00CF490B"/>
    <w:rsid w:val="00CF493D"/>
    <w:rsid w:val="00CF497D"/>
    <w:rsid w:val="00CF4A95"/>
    <w:rsid w:val="00CF4A9D"/>
    <w:rsid w:val="00CF4AC3"/>
    <w:rsid w:val="00CF4B65"/>
    <w:rsid w:val="00CF4BB2"/>
    <w:rsid w:val="00CF4D2B"/>
    <w:rsid w:val="00CF4E5A"/>
    <w:rsid w:val="00CF4E85"/>
    <w:rsid w:val="00CF4EB9"/>
    <w:rsid w:val="00CF4F39"/>
    <w:rsid w:val="00CF4F76"/>
    <w:rsid w:val="00CF501D"/>
    <w:rsid w:val="00CF50B3"/>
    <w:rsid w:val="00CF50CF"/>
    <w:rsid w:val="00CF510A"/>
    <w:rsid w:val="00CF51BD"/>
    <w:rsid w:val="00CF5431"/>
    <w:rsid w:val="00CF54C0"/>
    <w:rsid w:val="00CF5529"/>
    <w:rsid w:val="00CF553D"/>
    <w:rsid w:val="00CF5548"/>
    <w:rsid w:val="00CF55DE"/>
    <w:rsid w:val="00CF55F3"/>
    <w:rsid w:val="00CF561D"/>
    <w:rsid w:val="00CF561E"/>
    <w:rsid w:val="00CF5859"/>
    <w:rsid w:val="00CF5887"/>
    <w:rsid w:val="00CF59A5"/>
    <w:rsid w:val="00CF59C7"/>
    <w:rsid w:val="00CF5A02"/>
    <w:rsid w:val="00CF5C1B"/>
    <w:rsid w:val="00CF5C5D"/>
    <w:rsid w:val="00CF5C65"/>
    <w:rsid w:val="00CF5C69"/>
    <w:rsid w:val="00CF5D3C"/>
    <w:rsid w:val="00CF5D50"/>
    <w:rsid w:val="00CF5D76"/>
    <w:rsid w:val="00CF5DAB"/>
    <w:rsid w:val="00CF5E4C"/>
    <w:rsid w:val="00CF5ECC"/>
    <w:rsid w:val="00CF5F04"/>
    <w:rsid w:val="00CF5FFE"/>
    <w:rsid w:val="00CF6041"/>
    <w:rsid w:val="00CF609E"/>
    <w:rsid w:val="00CF60EC"/>
    <w:rsid w:val="00CF6259"/>
    <w:rsid w:val="00CF626C"/>
    <w:rsid w:val="00CF6384"/>
    <w:rsid w:val="00CF63DE"/>
    <w:rsid w:val="00CF64E0"/>
    <w:rsid w:val="00CF64EA"/>
    <w:rsid w:val="00CF656A"/>
    <w:rsid w:val="00CF6583"/>
    <w:rsid w:val="00CF65CE"/>
    <w:rsid w:val="00CF660A"/>
    <w:rsid w:val="00CF661C"/>
    <w:rsid w:val="00CF6631"/>
    <w:rsid w:val="00CF6775"/>
    <w:rsid w:val="00CF6783"/>
    <w:rsid w:val="00CF6799"/>
    <w:rsid w:val="00CF67DF"/>
    <w:rsid w:val="00CF6873"/>
    <w:rsid w:val="00CF6896"/>
    <w:rsid w:val="00CF6915"/>
    <w:rsid w:val="00CF69D7"/>
    <w:rsid w:val="00CF6A0C"/>
    <w:rsid w:val="00CF6A28"/>
    <w:rsid w:val="00CF6B0D"/>
    <w:rsid w:val="00CF6BEF"/>
    <w:rsid w:val="00CF6C33"/>
    <w:rsid w:val="00CF6C77"/>
    <w:rsid w:val="00CF6C9B"/>
    <w:rsid w:val="00CF6CA4"/>
    <w:rsid w:val="00CF6D08"/>
    <w:rsid w:val="00CF6D58"/>
    <w:rsid w:val="00CF6DBC"/>
    <w:rsid w:val="00CF6DED"/>
    <w:rsid w:val="00CF6E08"/>
    <w:rsid w:val="00CF6E26"/>
    <w:rsid w:val="00CF6E2A"/>
    <w:rsid w:val="00CF6E49"/>
    <w:rsid w:val="00CF6E60"/>
    <w:rsid w:val="00CF6E77"/>
    <w:rsid w:val="00CF6EF2"/>
    <w:rsid w:val="00CF6EFE"/>
    <w:rsid w:val="00CF6F06"/>
    <w:rsid w:val="00CF6F28"/>
    <w:rsid w:val="00CF6F2F"/>
    <w:rsid w:val="00CF7196"/>
    <w:rsid w:val="00CF71EF"/>
    <w:rsid w:val="00CF727A"/>
    <w:rsid w:val="00CF7293"/>
    <w:rsid w:val="00CF72D3"/>
    <w:rsid w:val="00CF72FE"/>
    <w:rsid w:val="00CF730A"/>
    <w:rsid w:val="00CF7466"/>
    <w:rsid w:val="00CF74D8"/>
    <w:rsid w:val="00CF74F4"/>
    <w:rsid w:val="00CF7507"/>
    <w:rsid w:val="00CF75BB"/>
    <w:rsid w:val="00CF7622"/>
    <w:rsid w:val="00CF762A"/>
    <w:rsid w:val="00CF76B7"/>
    <w:rsid w:val="00CF76BB"/>
    <w:rsid w:val="00CF7773"/>
    <w:rsid w:val="00CF7877"/>
    <w:rsid w:val="00CF789E"/>
    <w:rsid w:val="00CF78CB"/>
    <w:rsid w:val="00CF793E"/>
    <w:rsid w:val="00CF79DC"/>
    <w:rsid w:val="00CF7A68"/>
    <w:rsid w:val="00CF7A91"/>
    <w:rsid w:val="00CF7AA6"/>
    <w:rsid w:val="00CF7AF1"/>
    <w:rsid w:val="00CF7AFA"/>
    <w:rsid w:val="00CF7B1D"/>
    <w:rsid w:val="00CF7B47"/>
    <w:rsid w:val="00CF7B64"/>
    <w:rsid w:val="00CF7B89"/>
    <w:rsid w:val="00CF7BBA"/>
    <w:rsid w:val="00CF7BF0"/>
    <w:rsid w:val="00CF7CD1"/>
    <w:rsid w:val="00CF7D4D"/>
    <w:rsid w:val="00CF7D7D"/>
    <w:rsid w:val="00CF7DB4"/>
    <w:rsid w:val="00CF7DC1"/>
    <w:rsid w:val="00CF7E5C"/>
    <w:rsid w:val="00CF7E88"/>
    <w:rsid w:val="00CF7E93"/>
    <w:rsid w:val="00CF7F59"/>
    <w:rsid w:val="00CF7FBA"/>
    <w:rsid w:val="00CF7FF3"/>
    <w:rsid w:val="00CF95BC"/>
    <w:rsid w:val="00D00010"/>
    <w:rsid w:val="00D000C9"/>
    <w:rsid w:val="00D001C6"/>
    <w:rsid w:val="00D00202"/>
    <w:rsid w:val="00D0024E"/>
    <w:rsid w:val="00D00272"/>
    <w:rsid w:val="00D00283"/>
    <w:rsid w:val="00D002CA"/>
    <w:rsid w:val="00D00323"/>
    <w:rsid w:val="00D003DF"/>
    <w:rsid w:val="00D0041B"/>
    <w:rsid w:val="00D00477"/>
    <w:rsid w:val="00D00484"/>
    <w:rsid w:val="00D005B0"/>
    <w:rsid w:val="00D005C2"/>
    <w:rsid w:val="00D005D6"/>
    <w:rsid w:val="00D00728"/>
    <w:rsid w:val="00D0076F"/>
    <w:rsid w:val="00D007B8"/>
    <w:rsid w:val="00D007DE"/>
    <w:rsid w:val="00D007EB"/>
    <w:rsid w:val="00D0085A"/>
    <w:rsid w:val="00D008E8"/>
    <w:rsid w:val="00D00971"/>
    <w:rsid w:val="00D009D9"/>
    <w:rsid w:val="00D00AED"/>
    <w:rsid w:val="00D00B4D"/>
    <w:rsid w:val="00D00B8B"/>
    <w:rsid w:val="00D00BCF"/>
    <w:rsid w:val="00D00C58"/>
    <w:rsid w:val="00D00D92"/>
    <w:rsid w:val="00D00DAB"/>
    <w:rsid w:val="00D00E4A"/>
    <w:rsid w:val="00D00E51"/>
    <w:rsid w:val="00D00E7B"/>
    <w:rsid w:val="00D00EA4"/>
    <w:rsid w:val="00D00EBB"/>
    <w:rsid w:val="00D00EE8"/>
    <w:rsid w:val="00D00F29"/>
    <w:rsid w:val="00D00F3B"/>
    <w:rsid w:val="00D010BF"/>
    <w:rsid w:val="00D010DB"/>
    <w:rsid w:val="00D0112C"/>
    <w:rsid w:val="00D01182"/>
    <w:rsid w:val="00D01184"/>
    <w:rsid w:val="00D0129C"/>
    <w:rsid w:val="00D012AB"/>
    <w:rsid w:val="00D01300"/>
    <w:rsid w:val="00D01304"/>
    <w:rsid w:val="00D013C6"/>
    <w:rsid w:val="00D013E0"/>
    <w:rsid w:val="00D01507"/>
    <w:rsid w:val="00D01536"/>
    <w:rsid w:val="00D0158A"/>
    <w:rsid w:val="00D01596"/>
    <w:rsid w:val="00D01621"/>
    <w:rsid w:val="00D01678"/>
    <w:rsid w:val="00D01697"/>
    <w:rsid w:val="00D016C1"/>
    <w:rsid w:val="00D016CB"/>
    <w:rsid w:val="00D01738"/>
    <w:rsid w:val="00D01830"/>
    <w:rsid w:val="00D01858"/>
    <w:rsid w:val="00D0185F"/>
    <w:rsid w:val="00D01878"/>
    <w:rsid w:val="00D0193C"/>
    <w:rsid w:val="00D019AC"/>
    <w:rsid w:val="00D01A60"/>
    <w:rsid w:val="00D01B16"/>
    <w:rsid w:val="00D01B2A"/>
    <w:rsid w:val="00D01B8A"/>
    <w:rsid w:val="00D01BA4"/>
    <w:rsid w:val="00D01C0A"/>
    <w:rsid w:val="00D01CF2"/>
    <w:rsid w:val="00D01D29"/>
    <w:rsid w:val="00D01E10"/>
    <w:rsid w:val="00D01ED0"/>
    <w:rsid w:val="00D01F39"/>
    <w:rsid w:val="00D01F67"/>
    <w:rsid w:val="00D02168"/>
    <w:rsid w:val="00D02233"/>
    <w:rsid w:val="00D02248"/>
    <w:rsid w:val="00D022D2"/>
    <w:rsid w:val="00D022D8"/>
    <w:rsid w:val="00D02317"/>
    <w:rsid w:val="00D023AC"/>
    <w:rsid w:val="00D024AA"/>
    <w:rsid w:val="00D024B8"/>
    <w:rsid w:val="00D024D8"/>
    <w:rsid w:val="00D02533"/>
    <w:rsid w:val="00D025D4"/>
    <w:rsid w:val="00D025DB"/>
    <w:rsid w:val="00D02619"/>
    <w:rsid w:val="00D02638"/>
    <w:rsid w:val="00D0264B"/>
    <w:rsid w:val="00D02654"/>
    <w:rsid w:val="00D026C8"/>
    <w:rsid w:val="00D026EB"/>
    <w:rsid w:val="00D02747"/>
    <w:rsid w:val="00D02754"/>
    <w:rsid w:val="00D0278B"/>
    <w:rsid w:val="00D027CA"/>
    <w:rsid w:val="00D0286A"/>
    <w:rsid w:val="00D0290C"/>
    <w:rsid w:val="00D0299E"/>
    <w:rsid w:val="00D029BE"/>
    <w:rsid w:val="00D02A70"/>
    <w:rsid w:val="00D02AC6"/>
    <w:rsid w:val="00D02B00"/>
    <w:rsid w:val="00D02B10"/>
    <w:rsid w:val="00D02C11"/>
    <w:rsid w:val="00D02C45"/>
    <w:rsid w:val="00D02D5B"/>
    <w:rsid w:val="00D02E68"/>
    <w:rsid w:val="00D02F1F"/>
    <w:rsid w:val="00D02F38"/>
    <w:rsid w:val="00D02FCD"/>
    <w:rsid w:val="00D031AE"/>
    <w:rsid w:val="00D03234"/>
    <w:rsid w:val="00D03249"/>
    <w:rsid w:val="00D032C3"/>
    <w:rsid w:val="00D032EB"/>
    <w:rsid w:val="00D03353"/>
    <w:rsid w:val="00D033DC"/>
    <w:rsid w:val="00D033EE"/>
    <w:rsid w:val="00D0342C"/>
    <w:rsid w:val="00D0346C"/>
    <w:rsid w:val="00D0347E"/>
    <w:rsid w:val="00D034F0"/>
    <w:rsid w:val="00D03685"/>
    <w:rsid w:val="00D03717"/>
    <w:rsid w:val="00D0374E"/>
    <w:rsid w:val="00D038AC"/>
    <w:rsid w:val="00D038C5"/>
    <w:rsid w:val="00D038DA"/>
    <w:rsid w:val="00D03982"/>
    <w:rsid w:val="00D039E2"/>
    <w:rsid w:val="00D03A04"/>
    <w:rsid w:val="00D03A37"/>
    <w:rsid w:val="00D03A6F"/>
    <w:rsid w:val="00D03A91"/>
    <w:rsid w:val="00D03AB0"/>
    <w:rsid w:val="00D03AF0"/>
    <w:rsid w:val="00D03B3C"/>
    <w:rsid w:val="00D03B57"/>
    <w:rsid w:val="00D03BFA"/>
    <w:rsid w:val="00D03BFE"/>
    <w:rsid w:val="00D03C71"/>
    <w:rsid w:val="00D03D87"/>
    <w:rsid w:val="00D03DA6"/>
    <w:rsid w:val="00D03F58"/>
    <w:rsid w:val="00D03FB0"/>
    <w:rsid w:val="00D03FCE"/>
    <w:rsid w:val="00D04024"/>
    <w:rsid w:val="00D04069"/>
    <w:rsid w:val="00D0408F"/>
    <w:rsid w:val="00D040E6"/>
    <w:rsid w:val="00D040FA"/>
    <w:rsid w:val="00D041A4"/>
    <w:rsid w:val="00D041E2"/>
    <w:rsid w:val="00D04277"/>
    <w:rsid w:val="00D0427E"/>
    <w:rsid w:val="00D042EE"/>
    <w:rsid w:val="00D04360"/>
    <w:rsid w:val="00D043EA"/>
    <w:rsid w:val="00D04455"/>
    <w:rsid w:val="00D044D0"/>
    <w:rsid w:val="00D0468A"/>
    <w:rsid w:val="00D0470B"/>
    <w:rsid w:val="00D04861"/>
    <w:rsid w:val="00D048B3"/>
    <w:rsid w:val="00D049D3"/>
    <w:rsid w:val="00D049EF"/>
    <w:rsid w:val="00D04A11"/>
    <w:rsid w:val="00D04A17"/>
    <w:rsid w:val="00D04B0E"/>
    <w:rsid w:val="00D04B7B"/>
    <w:rsid w:val="00D04C9F"/>
    <w:rsid w:val="00D04E07"/>
    <w:rsid w:val="00D04E5C"/>
    <w:rsid w:val="00D04E73"/>
    <w:rsid w:val="00D04EA6"/>
    <w:rsid w:val="00D04EDB"/>
    <w:rsid w:val="00D04F43"/>
    <w:rsid w:val="00D04FB3"/>
    <w:rsid w:val="00D04FC2"/>
    <w:rsid w:val="00D05032"/>
    <w:rsid w:val="00D0508C"/>
    <w:rsid w:val="00D050B3"/>
    <w:rsid w:val="00D050B9"/>
    <w:rsid w:val="00D051EC"/>
    <w:rsid w:val="00D05221"/>
    <w:rsid w:val="00D052CF"/>
    <w:rsid w:val="00D052F0"/>
    <w:rsid w:val="00D0531A"/>
    <w:rsid w:val="00D053C5"/>
    <w:rsid w:val="00D053F3"/>
    <w:rsid w:val="00D054F8"/>
    <w:rsid w:val="00D054FA"/>
    <w:rsid w:val="00D054FB"/>
    <w:rsid w:val="00D05520"/>
    <w:rsid w:val="00D05540"/>
    <w:rsid w:val="00D05579"/>
    <w:rsid w:val="00D056E7"/>
    <w:rsid w:val="00D05822"/>
    <w:rsid w:val="00D0582F"/>
    <w:rsid w:val="00D05936"/>
    <w:rsid w:val="00D05A95"/>
    <w:rsid w:val="00D05ABC"/>
    <w:rsid w:val="00D05ACA"/>
    <w:rsid w:val="00D05AEB"/>
    <w:rsid w:val="00D05AF1"/>
    <w:rsid w:val="00D05AFD"/>
    <w:rsid w:val="00D05B28"/>
    <w:rsid w:val="00D05B46"/>
    <w:rsid w:val="00D05BEA"/>
    <w:rsid w:val="00D05C6C"/>
    <w:rsid w:val="00D05E48"/>
    <w:rsid w:val="00D05E6A"/>
    <w:rsid w:val="00D05E83"/>
    <w:rsid w:val="00D05EA1"/>
    <w:rsid w:val="00D05EAC"/>
    <w:rsid w:val="00D05EAE"/>
    <w:rsid w:val="00D05EEB"/>
    <w:rsid w:val="00D05FA7"/>
    <w:rsid w:val="00D060C1"/>
    <w:rsid w:val="00D06138"/>
    <w:rsid w:val="00D0616C"/>
    <w:rsid w:val="00D06181"/>
    <w:rsid w:val="00D06200"/>
    <w:rsid w:val="00D06207"/>
    <w:rsid w:val="00D0624E"/>
    <w:rsid w:val="00D062B4"/>
    <w:rsid w:val="00D063F0"/>
    <w:rsid w:val="00D06403"/>
    <w:rsid w:val="00D0650A"/>
    <w:rsid w:val="00D065D9"/>
    <w:rsid w:val="00D0663E"/>
    <w:rsid w:val="00D06784"/>
    <w:rsid w:val="00D0681B"/>
    <w:rsid w:val="00D068AF"/>
    <w:rsid w:val="00D0698B"/>
    <w:rsid w:val="00D06A3B"/>
    <w:rsid w:val="00D06B95"/>
    <w:rsid w:val="00D06BB7"/>
    <w:rsid w:val="00D06BC3"/>
    <w:rsid w:val="00D06BC9"/>
    <w:rsid w:val="00D06CF9"/>
    <w:rsid w:val="00D06D23"/>
    <w:rsid w:val="00D06D50"/>
    <w:rsid w:val="00D06D8D"/>
    <w:rsid w:val="00D06D9A"/>
    <w:rsid w:val="00D06DDF"/>
    <w:rsid w:val="00D06F35"/>
    <w:rsid w:val="00D06F9C"/>
    <w:rsid w:val="00D06FDF"/>
    <w:rsid w:val="00D06FE4"/>
    <w:rsid w:val="00D0700E"/>
    <w:rsid w:val="00D070F2"/>
    <w:rsid w:val="00D07137"/>
    <w:rsid w:val="00D071D8"/>
    <w:rsid w:val="00D072A6"/>
    <w:rsid w:val="00D072D7"/>
    <w:rsid w:val="00D0733C"/>
    <w:rsid w:val="00D074AF"/>
    <w:rsid w:val="00D074C3"/>
    <w:rsid w:val="00D074C6"/>
    <w:rsid w:val="00D074ED"/>
    <w:rsid w:val="00D0763E"/>
    <w:rsid w:val="00D076E1"/>
    <w:rsid w:val="00D076FE"/>
    <w:rsid w:val="00D0771A"/>
    <w:rsid w:val="00D07777"/>
    <w:rsid w:val="00D0788F"/>
    <w:rsid w:val="00D07892"/>
    <w:rsid w:val="00D078D1"/>
    <w:rsid w:val="00D078D4"/>
    <w:rsid w:val="00D07945"/>
    <w:rsid w:val="00D0796B"/>
    <w:rsid w:val="00D079DD"/>
    <w:rsid w:val="00D07A4F"/>
    <w:rsid w:val="00D07A66"/>
    <w:rsid w:val="00D07AE1"/>
    <w:rsid w:val="00D07B1A"/>
    <w:rsid w:val="00D07B4A"/>
    <w:rsid w:val="00D07B77"/>
    <w:rsid w:val="00D07B8C"/>
    <w:rsid w:val="00D07BAA"/>
    <w:rsid w:val="00D07BD3"/>
    <w:rsid w:val="00D07CA9"/>
    <w:rsid w:val="00D07CDC"/>
    <w:rsid w:val="00D07CE1"/>
    <w:rsid w:val="00D07DE4"/>
    <w:rsid w:val="00D07DF6"/>
    <w:rsid w:val="00D07E4D"/>
    <w:rsid w:val="00D07F1C"/>
    <w:rsid w:val="00D07F45"/>
    <w:rsid w:val="00D10082"/>
    <w:rsid w:val="00D100AF"/>
    <w:rsid w:val="00D10108"/>
    <w:rsid w:val="00D10169"/>
    <w:rsid w:val="00D10184"/>
    <w:rsid w:val="00D1019D"/>
    <w:rsid w:val="00D101D0"/>
    <w:rsid w:val="00D10223"/>
    <w:rsid w:val="00D10232"/>
    <w:rsid w:val="00D1024E"/>
    <w:rsid w:val="00D10347"/>
    <w:rsid w:val="00D10493"/>
    <w:rsid w:val="00D1051D"/>
    <w:rsid w:val="00D1055E"/>
    <w:rsid w:val="00D105D2"/>
    <w:rsid w:val="00D105EB"/>
    <w:rsid w:val="00D106AC"/>
    <w:rsid w:val="00D106B0"/>
    <w:rsid w:val="00D106DD"/>
    <w:rsid w:val="00D10700"/>
    <w:rsid w:val="00D10815"/>
    <w:rsid w:val="00D109BB"/>
    <w:rsid w:val="00D10A28"/>
    <w:rsid w:val="00D10A3C"/>
    <w:rsid w:val="00D10A8D"/>
    <w:rsid w:val="00D10A9A"/>
    <w:rsid w:val="00D10CE2"/>
    <w:rsid w:val="00D10CFE"/>
    <w:rsid w:val="00D10D0C"/>
    <w:rsid w:val="00D10DB8"/>
    <w:rsid w:val="00D10E57"/>
    <w:rsid w:val="00D10EAD"/>
    <w:rsid w:val="00D10EDF"/>
    <w:rsid w:val="00D10EF0"/>
    <w:rsid w:val="00D10F50"/>
    <w:rsid w:val="00D10FBC"/>
    <w:rsid w:val="00D11026"/>
    <w:rsid w:val="00D1110C"/>
    <w:rsid w:val="00D11164"/>
    <w:rsid w:val="00D1117C"/>
    <w:rsid w:val="00D111EE"/>
    <w:rsid w:val="00D1128D"/>
    <w:rsid w:val="00D112E8"/>
    <w:rsid w:val="00D11344"/>
    <w:rsid w:val="00D11347"/>
    <w:rsid w:val="00D11477"/>
    <w:rsid w:val="00D1152D"/>
    <w:rsid w:val="00D11599"/>
    <w:rsid w:val="00D11643"/>
    <w:rsid w:val="00D1168A"/>
    <w:rsid w:val="00D11701"/>
    <w:rsid w:val="00D1175A"/>
    <w:rsid w:val="00D11A2D"/>
    <w:rsid w:val="00D11A34"/>
    <w:rsid w:val="00D11A79"/>
    <w:rsid w:val="00D11AC3"/>
    <w:rsid w:val="00D11AFB"/>
    <w:rsid w:val="00D11B17"/>
    <w:rsid w:val="00D11B19"/>
    <w:rsid w:val="00D11BE4"/>
    <w:rsid w:val="00D11BEE"/>
    <w:rsid w:val="00D11BF5"/>
    <w:rsid w:val="00D11CE3"/>
    <w:rsid w:val="00D11D02"/>
    <w:rsid w:val="00D11E73"/>
    <w:rsid w:val="00D11E78"/>
    <w:rsid w:val="00D11EEB"/>
    <w:rsid w:val="00D11F04"/>
    <w:rsid w:val="00D11FF0"/>
    <w:rsid w:val="00D120A6"/>
    <w:rsid w:val="00D12100"/>
    <w:rsid w:val="00D1216D"/>
    <w:rsid w:val="00D12171"/>
    <w:rsid w:val="00D12274"/>
    <w:rsid w:val="00D1227A"/>
    <w:rsid w:val="00D122CF"/>
    <w:rsid w:val="00D12412"/>
    <w:rsid w:val="00D1251A"/>
    <w:rsid w:val="00D12573"/>
    <w:rsid w:val="00D12576"/>
    <w:rsid w:val="00D125DC"/>
    <w:rsid w:val="00D125F7"/>
    <w:rsid w:val="00D125F9"/>
    <w:rsid w:val="00D12614"/>
    <w:rsid w:val="00D1262F"/>
    <w:rsid w:val="00D126AA"/>
    <w:rsid w:val="00D1286A"/>
    <w:rsid w:val="00D12892"/>
    <w:rsid w:val="00D1295D"/>
    <w:rsid w:val="00D129B3"/>
    <w:rsid w:val="00D129BE"/>
    <w:rsid w:val="00D12A76"/>
    <w:rsid w:val="00D12AD3"/>
    <w:rsid w:val="00D12B18"/>
    <w:rsid w:val="00D12B51"/>
    <w:rsid w:val="00D12B53"/>
    <w:rsid w:val="00D12B8A"/>
    <w:rsid w:val="00D12F15"/>
    <w:rsid w:val="00D130E6"/>
    <w:rsid w:val="00D1313F"/>
    <w:rsid w:val="00D13163"/>
    <w:rsid w:val="00D1319D"/>
    <w:rsid w:val="00D131B0"/>
    <w:rsid w:val="00D131E3"/>
    <w:rsid w:val="00D131ED"/>
    <w:rsid w:val="00D132AD"/>
    <w:rsid w:val="00D132B0"/>
    <w:rsid w:val="00D132DB"/>
    <w:rsid w:val="00D1334E"/>
    <w:rsid w:val="00D13417"/>
    <w:rsid w:val="00D1342E"/>
    <w:rsid w:val="00D1344A"/>
    <w:rsid w:val="00D135E3"/>
    <w:rsid w:val="00D135EA"/>
    <w:rsid w:val="00D13750"/>
    <w:rsid w:val="00D137A9"/>
    <w:rsid w:val="00D137FB"/>
    <w:rsid w:val="00D1386F"/>
    <w:rsid w:val="00D1387D"/>
    <w:rsid w:val="00D1390D"/>
    <w:rsid w:val="00D13A1B"/>
    <w:rsid w:val="00D13A62"/>
    <w:rsid w:val="00D13A77"/>
    <w:rsid w:val="00D13B4C"/>
    <w:rsid w:val="00D13B5D"/>
    <w:rsid w:val="00D13BBF"/>
    <w:rsid w:val="00D13C97"/>
    <w:rsid w:val="00D13CBE"/>
    <w:rsid w:val="00D13CD9"/>
    <w:rsid w:val="00D13D7C"/>
    <w:rsid w:val="00D13DCD"/>
    <w:rsid w:val="00D13E2A"/>
    <w:rsid w:val="00D13E68"/>
    <w:rsid w:val="00D13EF5"/>
    <w:rsid w:val="00D13F3C"/>
    <w:rsid w:val="00D13F67"/>
    <w:rsid w:val="00D14029"/>
    <w:rsid w:val="00D1402C"/>
    <w:rsid w:val="00D140AC"/>
    <w:rsid w:val="00D140E4"/>
    <w:rsid w:val="00D140F5"/>
    <w:rsid w:val="00D14156"/>
    <w:rsid w:val="00D141A0"/>
    <w:rsid w:val="00D141A9"/>
    <w:rsid w:val="00D14242"/>
    <w:rsid w:val="00D142FB"/>
    <w:rsid w:val="00D142FD"/>
    <w:rsid w:val="00D14413"/>
    <w:rsid w:val="00D1441F"/>
    <w:rsid w:val="00D144AF"/>
    <w:rsid w:val="00D14507"/>
    <w:rsid w:val="00D1450B"/>
    <w:rsid w:val="00D14557"/>
    <w:rsid w:val="00D145ED"/>
    <w:rsid w:val="00D14662"/>
    <w:rsid w:val="00D14688"/>
    <w:rsid w:val="00D146C4"/>
    <w:rsid w:val="00D146F5"/>
    <w:rsid w:val="00D14703"/>
    <w:rsid w:val="00D14712"/>
    <w:rsid w:val="00D14791"/>
    <w:rsid w:val="00D147B2"/>
    <w:rsid w:val="00D147BA"/>
    <w:rsid w:val="00D147CD"/>
    <w:rsid w:val="00D14838"/>
    <w:rsid w:val="00D14855"/>
    <w:rsid w:val="00D1487E"/>
    <w:rsid w:val="00D1491D"/>
    <w:rsid w:val="00D14ADE"/>
    <w:rsid w:val="00D14AF5"/>
    <w:rsid w:val="00D14BBA"/>
    <w:rsid w:val="00D14BCF"/>
    <w:rsid w:val="00D14BD6"/>
    <w:rsid w:val="00D14C9C"/>
    <w:rsid w:val="00D14CAB"/>
    <w:rsid w:val="00D14CB4"/>
    <w:rsid w:val="00D14CFD"/>
    <w:rsid w:val="00D14DBB"/>
    <w:rsid w:val="00D14DFD"/>
    <w:rsid w:val="00D14E0B"/>
    <w:rsid w:val="00D14EAA"/>
    <w:rsid w:val="00D14F1D"/>
    <w:rsid w:val="00D14F5A"/>
    <w:rsid w:val="00D14F6B"/>
    <w:rsid w:val="00D15010"/>
    <w:rsid w:val="00D1507C"/>
    <w:rsid w:val="00D150CC"/>
    <w:rsid w:val="00D15257"/>
    <w:rsid w:val="00D152DA"/>
    <w:rsid w:val="00D1531F"/>
    <w:rsid w:val="00D15372"/>
    <w:rsid w:val="00D15391"/>
    <w:rsid w:val="00D1544F"/>
    <w:rsid w:val="00D154DE"/>
    <w:rsid w:val="00D157A5"/>
    <w:rsid w:val="00D1580E"/>
    <w:rsid w:val="00D15818"/>
    <w:rsid w:val="00D1584E"/>
    <w:rsid w:val="00D15880"/>
    <w:rsid w:val="00D158A1"/>
    <w:rsid w:val="00D158A7"/>
    <w:rsid w:val="00D158BD"/>
    <w:rsid w:val="00D15929"/>
    <w:rsid w:val="00D1592D"/>
    <w:rsid w:val="00D1597C"/>
    <w:rsid w:val="00D1598A"/>
    <w:rsid w:val="00D159A1"/>
    <w:rsid w:val="00D159D7"/>
    <w:rsid w:val="00D15ADB"/>
    <w:rsid w:val="00D15B35"/>
    <w:rsid w:val="00D15B59"/>
    <w:rsid w:val="00D15C39"/>
    <w:rsid w:val="00D15C61"/>
    <w:rsid w:val="00D15C84"/>
    <w:rsid w:val="00D15D9B"/>
    <w:rsid w:val="00D15E18"/>
    <w:rsid w:val="00D15E89"/>
    <w:rsid w:val="00D15EA9"/>
    <w:rsid w:val="00D15F4A"/>
    <w:rsid w:val="00D15F83"/>
    <w:rsid w:val="00D15FE8"/>
    <w:rsid w:val="00D1602B"/>
    <w:rsid w:val="00D1602F"/>
    <w:rsid w:val="00D1603C"/>
    <w:rsid w:val="00D1613D"/>
    <w:rsid w:val="00D1617D"/>
    <w:rsid w:val="00D16186"/>
    <w:rsid w:val="00D161D4"/>
    <w:rsid w:val="00D161E6"/>
    <w:rsid w:val="00D161F3"/>
    <w:rsid w:val="00D161F6"/>
    <w:rsid w:val="00D16204"/>
    <w:rsid w:val="00D16235"/>
    <w:rsid w:val="00D162D3"/>
    <w:rsid w:val="00D16311"/>
    <w:rsid w:val="00D1631E"/>
    <w:rsid w:val="00D1634B"/>
    <w:rsid w:val="00D16396"/>
    <w:rsid w:val="00D163AA"/>
    <w:rsid w:val="00D163AE"/>
    <w:rsid w:val="00D163DE"/>
    <w:rsid w:val="00D163FD"/>
    <w:rsid w:val="00D16406"/>
    <w:rsid w:val="00D1647E"/>
    <w:rsid w:val="00D16513"/>
    <w:rsid w:val="00D1651B"/>
    <w:rsid w:val="00D165C4"/>
    <w:rsid w:val="00D16681"/>
    <w:rsid w:val="00D16716"/>
    <w:rsid w:val="00D1677A"/>
    <w:rsid w:val="00D167D6"/>
    <w:rsid w:val="00D167DC"/>
    <w:rsid w:val="00D16893"/>
    <w:rsid w:val="00D16919"/>
    <w:rsid w:val="00D169CA"/>
    <w:rsid w:val="00D16A17"/>
    <w:rsid w:val="00D16AED"/>
    <w:rsid w:val="00D16B1C"/>
    <w:rsid w:val="00D16B9E"/>
    <w:rsid w:val="00D16BA7"/>
    <w:rsid w:val="00D16BC8"/>
    <w:rsid w:val="00D16D7D"/>
    <w:rsid w:val="00D16D89"/>
    <w:rsid w:val="00D16E1B"/>
    <w:rsid w:val="00D16E96"/>
    <w:rsid w:val="00D16EE3"/>
    <w:rsid w:val="00D16F74"/>
    <w:rsid w:val="00D16FBC"/>
    <w:rsid w:val="00D17028"/>
    <w:rsid w:val="00D17079"/>
    <w:rsid w:val="00D170AB"/>
    <w:rsid w:val="00D170C0"/>
    <w:rsid w:val="00D170D2"/>
    <w:rsid w:val="00D17162"/>
    <w:rsid w:val="00D171B7"/>
    <w:rsid w:val="00D17272"/>
    <w:rsid w:val="00D17286"/>
    <w:rsid w:val="00D17293"/>
    <w:rsid w:val="00D172C7"/>
    <w:rsid w:val="00D172EA"/>
    <w:rsid w:val="00D17322"/>
    <w:rsid w:val="00D17348"/>
    <w:rsid w:val="00D17369"/>
    <w:rsid w:val="00D173B8"/>
    <w:rsid w:val="00D1740B"/>
    <w:rsid w:val="00D174AA"/>
    <w:rsid w:val="00D174B1"/>
    <w:rsid w:val="00D174C3"/>
    <w:rsid w:val="00D17506"/>
    <w:rsid w:val="00D1751F"/>
    <w:rsid w:val="00D175AA"/>
    <w:rsid w:val="00D175B6"/>
    <w:rsid w:val="00D17621"/>
    <w:rsid w:val="00D17645"/>
    <w:rsid w:val="00D1765F"/>
    <w:rsid w:val="00D17661"/>
    <w:rsid w:val="00D17690"/>
    <w:rsid w:val="00D1769F"/>
    <w:rsid w:val="00D176CD"/>
    <w:rsid w:val="00D1773E"/>
    <w:rsid w:val="00D17756"/>
    <w:rsid w:val="00D177C7"/>
    <w:rsid w:val="00D177DF"/>
    <w:rsid w:val="00D17824"/>
    <w:rsid w:val="00D17930"/>
    <w:rsid w:val="00D17A0F"/>
    <w:rsid w:val="00D17A54"/>
    <w:rsid w:val="00D17AEE"/>
    <w:rsid w:val="00D17B68"/>
    <w:rsid w:val="00D17BB7"/>
    <w:rsid w:val="00D17C05"/>
    <w:rsid w:val="00D17C11"/>
    <w:rsid w:val="00D17CBF"/>
    <w:rsid w:val="00D17CC5"/>
    <w:rsid w:val="00D17D47"/>
    <w:rsid w:val="00D17D4B"/>
    <w:rsid w:val="00D17DFD"/>
    <w:rsid w:val="00D17E0B"/>
    <w:rsid w:val="00D17EA3"/>
    <w:rsid w:val="00D17EE7"/>
    <w:rsid w:val="00D17F28"/>
    <w:rsid w:val="00D17F70"/>
    <w:rsid w:val="00D17F89"/>
    <w:rsid w:val="00D17FAC"/>
    <w:rsid w:val="00D17FE0"/>
    <w:rsid w:val="00D20004"/>
    <w:rsid w:val="00D200BD"/>
    <w:rsid w:val="00D2024E"/>
    <w:rsid w:val="00D202CF"/>
    <w:rsid w:val="00D20318"/>
    <w:rsid w:val="00D2038A"/>
    <w:rsid w:val="00D203A4"/>
    <w:rsid w:val="00D20435"/>
    <w:rsid w:val="00D20459"/>
    <w:rsid w:val="00D20483"/>
    <w:rsid w:val="00D204F0"/>
    <w:rsid w:val="00D20537"/>
    <w:rsid w:val="00D205EF"/>
    <w:rsid w:val="00D2061F"/>
    <w:rsid w:val="00D2065D"/>
    <w:rsid w:val="00D2067C"/>
    <w:rsid w:val="00D20681"/>
    <w:rsid w:val="00D206AD"/>
    <w:rsid w:val="00D206B1"/>
    <w:rsid w:val="00D20767"/>
    <w:rsid w:val="00D207AC"/>
    <w:rsid w:val="00D207C3"/>
    <w:rsid w:val="00D207E4"/>
    <w:rsid w:val="00D20829"/>
    <w:rsid w:val="00D20B7E"/>
    <w:rsid w:val="00D20BA2"/>
    <w:rsid w:val="00D20D18"/>
    <w:rsid w:val="00D20D39"/>
    <w:rsid w:val="00D20DC1"/>
    <w:rsid w:val="00D20DE4"/>
    <w:rsid w:val="00D20F0A"/>
    <w:rsid w:val="00D20F1E"/>
    <w:rsid w:val="00D2101A"/>
    <w:rsid w:val="00D21051"/>
    <w:rsid w:val="00D21072"/>
    <w:rsid w:val="00D210D5"/>
    <w:rsid w:val="00D2111A"/>
    <w:rsid w:val="00D21148"/>
    <w:rsid w:val="00D21185"/>
    <w:rsid w:val="00D211AD"/>
    <w:rsid w:val="00D211BA"/>
    <w:rsid w:val="00D211FD"/>
    <w:rsid w:val="00D21229"/>
    <w:rsid w:val="00D21239"/>
    <w:rsid w:val="00D2128C"/>
    <w:rsid w:val="00D21421"/>
    <w:rsid w:val="00D21465"/>
    <w:rsid w:val="00D214C6"/>
    <w:rsid w:val="00D214FC"/>
    <w:rsid w:val="00D2156B"/>
    <w:rsid w:val="00D2174D"/>
    <w:rsid w:val="00D21830"/>
    <w:rsid w:val="00D21850"/>
    <w:rsid w:val="00D21856"/>
    <w:rsid w:val="00D2187E"/>
    <w:rsid w:val="00D218BC"/>
    <w:rsid w:val="00D218EB"/>
    <w:rsid w:val="00D2191E"/>
    <w:rsid w:val="00D21A5D"/>
    <w:rsid w:val="00D21B08"/>
    <w:rsid w:val="00D21B12"/>
    <w:rsid w:val="00D21B50"/>
    <w:rsid w:val="00D21BEE"/>
    <w:rsid w:val="00D21BFF"/>
    <w:rsid w:val="00D21C8B"/>
    <w:rsid w:val="00D21CFA"/>
    <w:rsid w:val="00D21E7B"/>
    <w:rsid w:val="00D21E8D"/>
    <w:rsid w:val="00D21E8F"/>
    <w:rsid w:val="00D21F2E"/>
    <w:rsid w:val="00D22078"/>
    <w:rsid w:val="00D22093"/>
    <w:rsid w:val="00D220E2"/>
    <w:rsid w:val="00D22160"/>
    <w:rsid w:val="00D2217A"/>
    <w:rsid w:val="00D22198"/>
    <w:rsid w:val="00D221D2"/>
    <w:rsid w:val="00D2223C"/>
    <w:rsid w:val="00D22325"/>
    <w:rsid w:val="00D22343"/>
    <w:rsid w:val="00D22382"/>
    <w:rsid w:val="00D22388"/>
    <w:rsid w:val="00D223D6"/>
    <w:rsid w:val="00D223F9"/>
    <w:rsid w:val="00D22467"/>
    <w:rsid w:val="00D22552"/>
    <w:rsid w:val="00D226AC"/>
    <w:rsid w:val="00D2280C"/>
    <w:rsid w:val="00D22811"/>
    <w:rsid w:val="00D22857"/>
    <w:rsid w:val="00D228C8"/>
    <w:rsid w:val="00D228DF"/>
    <w:rsid w:val="00D22988"/>
    <w:rsid w:val="00D22AAE"/>
    <w:rsid w:val="00D22B3D"/>
    <w:rsid w:val="00D22B51"/>
    <w:rsid w:val="00D22BA6"/>
    <w:rsid w:val="00D22D6F"/>
    <w:rsid w:val="00D22E71"/>
    <w:rsid w:val="00D22E82"/>
    <w:rsid w:val="00D22EE7"/>
    <w:rsid w:val="00D22F95"/>
    <w:rsid w:val="00D22FB7"/>
    <w:rsid w:val="00D22FD1"/>
    <w:rsid w:val="00D23028"/>
    <w:rsid w:val="00D23048"/>
    <w:rsid w:val="00D2304B"/>
    <w:rsid w:val="00D23095"/>
    <w:rsid w:val="00D2309A"/>
    <w:rsid w:val="00D23144"/>
    <w:rsid w:val="00D232D9"/>
    <w:rsid w:val="00D23337"/>
    <w:rsid w:val="00D23377"/>
    <w:rsid w:val="00D233F0"/>
    <w:rsid w:val="00D23443"/>
    <w:rsid w:val="00D2345C"/>
    <w:rsid w:val="00D23484"/>
    <w:rsid w:val="00D2350B"/>
    <w:rsid w:val="00D23551"/>
    <w:rsid w:val="00D2356D"/>
    <w:rsid w:val="00D2362C"/>
    <w:rsid w:val="00D236F6"/>
    <w:rsid w:val="00D23769"/>
    <w:rsid w:val="00D23889"/>
    <w:rsid w:val="00D23899"/>
    <w:rsid w:val="00D238FF"/>
    <w:rsid w:val="00D23919"/>
    <w:rsid w:val="00D2396B"/>
    <w:rsid w:val="00D2396C"/>
    <w:rsid w:val="00D239F0"/>
    <w:rsid w:val="00D23A5B"/>
    <w:rsid w:val="00D23ABC"/>
    <w:rsid w:val="00D23AC1"/>
    <w:rsid w:val="00D23B03"/>
    <w:rsid w:val="00D23B17"/>
    <w:rsid w:val="00D23B3F"/>
    <w:rsid w:val="00D23B56"/>
    <w:rsid w:val="00D23BE2"/>
    <w:rsid w:val="00D23C92"/>
    <w:rsid w:val="00D23D60"/>
    <w:rsid w:val="00D23EAF"/>
    <w:rsid w:val="00D23EB3"/>
    <w:rsid w:val="00D23F02"/>
    <w:rsid w:val="00D23FAA"/>
    <w:rsid w:val="00D23FBD"/>
    <w:rsid w:val="00D24063"/>
    <w:rsid w:val="00D24080"/>
    <w:rsid w:val="00D24081"/>
    <w:rsid w:val="00D240FA"/>
    <w:rsid w:val="00D2418F"/>
    <w:rsid w:val="00D241B7"/>
    <w:rsid w:val="00D242EC"/>
    <w:rsid w:val="00D2432B"/>
    <w:rsid w:val="00D24386"/>
    <w:rsid w:val="00D243CA"/>
    <w:rsid w:val="00D24407"/>
    <w:rsid w:val="00D2447B"/>
    <w:rsid w:val="00D2449E"/>
    <w:rsid w:val="00D24653"/>
    <w:rsid w:val="00D246BB"/>
    <w:rsid w:val="00D246F7"/>
    <w:rsid w:val="00D2474C"/>
    <w:rsid w:val="00D24788"/>
    <w:rsid w:val="00D247A7"/>
    <w:rsid w:val="00D247BE"/>
    <w:rsid w:val="00D247D6"/>
    <w:rsid w:val="00D248D3"/>
    <w:rsid w:val="00D24927"/>
    <w:rsid w:val="00D24980"/>
    <w:rsid w:val="00D249C9"/>
    <w:rsid w:val="00D249E4"/>
    <w:rsid w:val="00D24A38"/>
    <w:rsid w:val="00D24AA1"/>
    <w:rsid w:val="00D24B8B"/>
    <w:rsid w:val="00D24B9D"/>
    <w:rsid w:val="00D24C7D"/>
    <w:rsid w:val="00D24CA0"/>
    <w:rsid w:val="00D24CA6"/>
    <w:rsid w:val="00D24D1A"/>
    <w:rsid w:val="00D24D20"/>
    <w:rsid w:val="00D24DB1"/>
    <w:rsid w:val="00D24DBF"/>
    <w:rsid w:val="00D24DDA"/>
    <w:rsid w:val="00D24DEC"/>
    <w:rsid w:val="00D24E58"/>
    <w:rsid w:val="00D24E6A"/>
    <w:rsid w:val="00D24EEB"/>
    <w:rsid w:val="00D24F66"/>
    <w:rsid w:val="00D24FFE"/>
    <w:rsid w:val="00D25014"/>
    <w:rsid w:val="00D2503A"/>
    <w:rsid w:val="00D2504B"/>
    <w:rsid w:val="00D250A6"/>
    <w:rsid w:val="00D25170"/>
    <w:rsid w:val="00D251BD"/>
    <w:rsid w:val="00D251E4"/>
    <w:rsid w:val="00D251FA"/>
    <w:rsid w:val="00D251FD"/>
    <w:rsid w:val="00D25288"/>
    <w:rsid w:val="00D252F6"/>
    <w:rsid w:val="00D253D0"/>
    <w:rsid w:val="00D25403"/>
    <w:rsid w:val="00D25410"/>
    <w:rsid w:val="00D2542F"/>
    <w:rsid w:val="00D25451"/>
    <w:rsid w:val="00D25487"/>
    <w:rsid w:val="00D254DA"/>
    <w:rsid w:val="00D2558A"/>
    <w:rsid w:val="00D25610"/>
    <w:rsid w:val="00D25639"/>
    <w:rsid w:val="00D256E3"/>
    <w:rsid w:val="00D25724"/>
    <w:rsid w:val="00D257E9"/>
    <w:rsid w:val="00D2583B"/>
    <w:rsid w:val="00D2584F"/>
    <w:rsid w:val="00D25891"/>
    <w:rsid w:val="00D258DD"/>
    <w:rsid w:val="00D25913"/>
    <w:rsid w:val="00D259D5"/>
    <w:rsid w:val="00D25A36"/>
    <w:rsid w:val="00D25A47"/>
    <w:rsid w:val="00D25A56"/>
    <w:rsid w:val="00D25A88"/>
    <w:rsid w:val="00D25AC4"/>
    <w:rsid w:val="00D25B04"/>
    <w:rsid w:val="00D25B09"/>
    <w:rsid w:val="00D25B4F"/>
    <w:rsid w:val="00D25B71"/>
    <w:rsid w:val="00D25B84"/>
    <w:rsid w:val="00D25C49"/>
    <w:rsid w:val="00D25D3F"/>
    <w:rsid w:val="00D25D5E"/>
    <w:rsid w:val="00D25E79"/>
    <w:rsid w:val="00D25E91"/>
    <w:rsid w:val="00D25ED4"/>
    <w:rsid w:val="00D25F46"/>
    <w:rsid w:val="00D25F55"/>
    <w:rsid w:val="00D25F94"/>
    <w:rsid w:val="00D25FB6"/>
    <w:rsid w:val="00D26088"/>
    <w:rsid w:val="00D260B9"/>
    <w:rsid w:val="00D260BA"/>
    <w:rsid w:val="00D26102"/>
    <w:rsid w:val="00D261FA"/>
    <w:rsid w:val="00D26236"/>
    <w:rsid w:val="00D26277"/>
    <w:rsid w:val="00D263F1"/>
    <w:rsid w:val="00D2647F"/>
    <w:rsid w:val="00D264C9"/>
    <w:rsid w:val="00D26524"/>
    <w:rsid w:val="00D265E6"/>
    <w:rsid w:val="00D2660A"/>
    <w:rsid w:val="00D2663C"/>
    <w:rsid w:val="00D2664A"/>
    <w:rsid w:val="00D26670"/>
    <w:rsid w:val="00D266DE"/>
    <w:rsid w:val="00D26723"/>
    <w:rsid w:val="00D267CD"/>
    <w:rsid w:val="00D2685A"/>
    <w:rsid w:val="00D2696C"/>
    <w:rsid w:val="00D269A1"/>
    <w:rsid w:val="00D26A39"/>
    <w:rsid w:val="00D26A45"/>
    <w:rsid w:val="00D26A60"/>
    <w:rsid w:val="00D26B24"/>
    <w:rsid w:val="00D26B35"/>
    <w:rsid w:val="00D26B55"/>
    <w:rsid w:val="00D26B6F"/>
    <w:rsid w:val="00D26BAF"/>
    <w:rsid w:val="00D26BB3"/>
    <w:rsid w:val="00D26CBB"/>
    <w:rsid w:val="00D26CBF"/>
    <w:rsid w:val="00D26CDC"/>
    <w:rsid w:val="00D26CE1"/>
    <w:rsid w:val="00D26CF1"/>
    <w:rsid w:val="00D26D2B"/>
    <w:rsid w:val="00D26DCE"/>
    <w:rsid w:val="00D26F66"/>
    <w:rsid w:val="00D26F99"/>
    <w:rsid w:val="00D27031"/>
    <w:rsid w:val="00D2704A"/>
    <w:rsid w:val="00D27082"/>
    <w:rsid w:val="00D27083"/>
    <w:rsid w:val="00D27084"/>
    <w:rsid w:val="00D27097"/>
    <w:rsid w:val="00D270B7"/>
    <w:rsid w:val="00D270C3"/>
    <w:rsid w:val="00D2712F"/>
    <w:rsid w:val="00D272E7"/>
    <w:rsid w:val="00D2735B"/>
    <w:rsid w:val="00D27367"/>
    <w:rsid w:val="00D273D5"/>
    <w:rsid w:val="00D2743A"/>
    <w:rsid w:val="00D27459"/>
    <w:rsid w:val="00D2749B"/>
    <w:rsid w:val="00D274AC"/>
    <w:rsid w:val="00D274B1"/>
    <w:rsid w:val="00D274B7"/>
    <w:rsid w:val="00D27546"/>
    <w:rsid w:val="00D27554"/>
    <w:rsid w:val="00D27646"/>
    <w:rsid w:val="00D27674"/>
    <w:rsid w:val="00D27693"/>
    <w:rsid w:val="00D27752"/>
    <w:rsid w:val="00D277EE"/>
    <w:rsid w:val="00D27804"/>
    <w:rsid w:val="00D278F8"/>
    <w:rsid w:val="00D27911"/>
    <w:rsid w:val="00D27973"/>
    <w:rsid w:val="00D279D8"/>
    <w:rsid w:val="00D279DC"/>
    <w:rsid w:val="00D27C03"/>
    <w:rsid w:val="00D27D19"/>
    <w:rsid w:val="00D27D65"/>
    <w:rsid w:val="00D27E00"/>
    <w:rsid w:val="00D27E20"/>
    <w:rsid w:val="00D27ED4"/>
    <w:rsid w:val="00D27EFD"/>
    <w:rsid w:val="00D27F68"/>
    <w:rsid w:val="00D301F0"/>
    <w:rsid w:val="00D302AE"/>
    <w:rsid w:val="00D302C0"/>
    <w:rsid w:val="00D3031A"/>
    <w:rsid w:val="00D3037D"/>
    <w:rsid w:val="00D303C0"/>
    <w:rsid w:val="00D30410"/>
    <w:rsid w:val="00D3041C"/>
    <w:rsid w:val="00D3044F"/>
    <w:rsid w:val="00D30452"/>
    <w:rsid w:val="00D30505"/>
    <w:rsid w:val="00D3051B"/>
    <w:rsid w:val="00D30551"/>
    <w:rsid w:val="00D305E7"/>
    <w:rsid w:val="00D3065F"/>
    <w:rsid w:val="00D3074F"/>
    <w:rsid w:val="00D3081B"/>
    <w:rsid w:val="00D3088E"/>
    <w:rsid w:val="00D308EE"/>
    <w:rsid w:val="00D30914"/>
    <w:rsid w:val="00D3093E"/>
    <w:rsid w:val="00D30952"/>
    <w:rsid w:val="00D30A18"/>
    <w:rsid w:val="00D30AB1"/>
    <w:rsid w:val="00D30ACB"/>
    <w:rsid w:val="00D30B1C"/>
    <w:rsid w:val="00D30BD7"/>
    <w:rsid w:val="00D30CA0"/>
    <w:rsid w:val="00D30D31"/>
    <w:rsid w:val="00D30D56"/>
    <w:rsid w:val="00D30DA1"/>
    <w:rsid w:val="00D30FA1"/>
    <w:rsid w:val="00D3102E"/>
    <w:rsid w:val="00D3105D"/>
    <w:rsid w:val="00D310FD"/>
    <w:rsid w:val="00D31196"/>
    <w:rsid w:val="00D31202"/>
    <w:rsid w:val="00D31237"/>
    <w:rsid w:val="00D3123E"/>
    <w:rsid w:val="00D31277"/>
    <w:rsid w:val="00D312E6"/>
    <w:rsid w:val="00D3134E"/>
    <w:rsid w:val="00D31371"/>
    <w:rsid w:val="00D31410"/>
    <w:rsid w:val="00D3141C"/>
    <w:rsid w:val="00D3144B"/>
    <w:rsid w:val="00D31451"/>
    <w:rsid w:val="00D314F9"/>
    <w:rsid w:val="00D315B0"/>
    <w:rsid w:val="00D315B9"/>
    <w:rsid w:val="00D315BB"/>
    <w:rsid w:val="00D31609"/>
    <w:rsid w:val="00D316A6"/>
    <w:rsid w:val="00D316AC"/>
    <w:rsid w:val="00D31774"/>
    <w:rsid w:val="00D317AF"/>
    <w:rsid w:val="00D317D8"/>
    <w:rsid w:val="00D31859"/>
    <w:rsid w:val="00D318D9"/>
    <w:rsid w:val="00D319A4"/>
    <w:rsid w:val="00D319BC"/>
    <w:rsid w:val="00D31A08"/>
    <w:rsid w:val="00D31A27"/>
    <w:rsid w:val="00D31A32"/>
    <w:rsid w:val="00D31B1F"/>
    <w:rsid w:val="00D31B2C"/>
    <w:rsid w:val="00D31B67"/>
    <w:rsid w:val="00D31B97"/>
    <w:rsid w:val="00D31D23"/>
    <w:rsid w:val="00D31D62"/>
    <w:rsid w:val="00D31EBF"/>
    <w:rsid w:val="00D31FB5"/>
    <w:rsid w:val="00D31FC7"/>
    <w:rsid w:val="00D32029"/>
    <w:rsid w:val="00D32062"/>
    <w:rsid w:val="00D321C0"/>
    <w:rsid w:val="00D321CE"/>
    <w:rsid w:val="00D32413"/>
    <w:rsid w:val="00D3243A"/>
    <w:rsid w:val="00D32456"/>
    <w:rsid w:val="00D32505"/>
    <w:rsid w:val="00D3255C"/>
    <w:rsid w:val="00D3259D"/>
    <w:rsid w:val="00D325A0"/>
    <w:rsid w:val="00D325AF"/>
    <w:rsid w:val="00D3264B"/>
    <w:rsid w:val="00D326AC"/>
    <w:rsid w:val="00D326C8"/>
    <w:rsid w:val="00D326D3"/>
    <w:rsid w:val="00D3271B"/>
    <w:rsid w:val="00D3279A"/>
    <w:rsid w:val="00D3290C"/>
    <w:rsid w:val="00D32946"/>
    <w:rsid w:val="00D329B1"/>
    <w:rsid w:val="00D329EB"/>
    <w:rsid w:val="00D32A18"/>
    <w:rsid w:val="00D32A2E"/>
    <w:rsid w:val="00D32A3F"/>
    <w:rsid w:val="00D32B3E"/>
    <w:rsid w:val="00D32C0F"/>
    <w:rsid w:val="00D32C81"/>
    <w:rsid w:val="00D32CD8"/>
    <w:rsid w:val="00D32CE9"/>
    <w:rsid w:val="00D32E5F"/>
    <w:rsid w:val="00D32E67"/>
    <w:rsid w:val="00D32F32"/>
    <w:rsid w:val="00D32F77"/>
    <w:rsid w:val="00D32F7C"/>
    <w:rsid w:val="00D32FA2"/>
    <w:rsid w:val="00D32FFC"/>
    <w:rsid w:val="00D33005"/>
    <w:rsid w:val="00D3308D"/>
    <w:rsid w:val="00D33126"/>
    <w:rsid w:val="00D33197"/>
    <w:rsid w:val="00D331DA"/>
    <w:rsid w:val="00D332F9"/>
    <w:rsid w:val="00D333BF"/>
    <w:rsid w:val="00D333F8"/>
    <w:rsid w:val="00D33425"/>
    <w:rsid w:val="00D33471"/>
    <w:rsid w:val="00D334F4"/>
    <w:rsid w:val="00D334F8"/>
    <w:rsid w:val="00D335CC"/>
    <w:rsid w:val="00D33649"/>
    <w:rsid w:val="00D3373A"/>
    <w:rsid w:val="00D338AE"/>
    <w:rsid w:val="00D3398C"/>
    <w:rsid w:val="00D3399E"/>
    <w:rsid w:val="00D339A5"/>
    <w:rsid w:val="00D339A9"/>
    <w:rsid w:val="00D339D0"/>
    <w:rsid w:val="00D33A0D"/>
    <w:rsid w:val="00D33A6D"/>
    <w:rsid w:val="00D33A75"/>
    <w:rsid w:val="00D33A79"/>
    <w:rsid w:val="00D33B10"/>
    <w:rsid w:val="00D33C88"/>
    <w:rsid w:val="00D33CA7"/>
    <w:rsid w:val="00D33CE3"/>
    <w:rsid w:val="00D33DAE"/>
    <w:rsid w:val="00D33DB4"/>
    <w:rsid w:val="00D33E2E"/>
    <w:rsid w:val="00D33EFB"/>
    <w:rsid w:val="00D33F22"/>
    <w:rsid w:val="00D33F96"/>
    <w:rsid w:val="00D3405B"/>
    <w:rsid w:val="00D34099"/>
    <w:rsid w:val="00D340E4"/>
    <w:rsid w:val="00D34117"/>
    <w:rsid w:val="00D34136"/>
    <w:rsid w:val="00D34151"/>
    <w:rsid w:val="00D3415E"/>
    <w:rsid w:val="00D341B8"/>
    <w:rsid w:val="00D34242"/>
    <w:rsid w:val="00D34244"/>
    <w:rsid w:val="00D3429B"/>
    <w:rsid w:val="00D342AD"/>
    <w:rsid w:val="00D342B0"/>
    <w:rsid w:val="00D34339"/>
    <w:rsid w:val="00D343AA"/>
    <w:rsid w:val="00D3446E"/>
    <w:rsid w:val="00D344B6"/>
    <w:rsid w:val="00D3455D"/>
    <w:rsid w:val="00D34575"/>
    <w:rsid w:val="00D345EA"/>
    <w:rsid w:val="00D34637"/>
    <w:rsid w:val="00D346D7"/>
    <w:rsid w:val="00D34705"/>
    <w:rsid w:val="00D3478E"/>
    <w:rsid w:val="00D347CC"/>
    <w:rsid w:val="00D34803"/>
    <w:rsid w:val="00D34806"/>
    <w:rsid w:val="00D34858"/>
    <w:rsid w:val="00D348FA"/>
    <w:rsid w:val="00D34A91"/>
    <w:rsid w:val="00D34AA6"/>
    <w:rsid w:val="00D34B35"/>
    <w:rsid w:val="00D34C38"/>
    <w:rsid w:val="00D34C6A"/>
    <w:rsid w:val="00D34C99"/>
    <w:rsid w:val="00D34CBD"/>
    <w:rsid w:val="00D34DB8"/>
    <w:rsid w:val="00D34E8D"/>
    <w:rsid w:val="00D34F18"/>
    <w:rsid w:val="00D3500B"/>
    <w:rsid w:val="00D350C6"/>
    <w:rsid w:val="00D350D6"/>
    <w:rsid w:val="00D3511D"/>
    <w:rsid w:val="00D3516A"/>
    <w:rsid w:val="00D35189"/>
    <w:rsid w:val="00D351CE"/>
    <w:rsid w:val="00D351EC"/>
    <w:rsid w:val="00D35247"/>
    <w:rsid w:val="00D3528F"/>
    <w:rsid w:val="00D35375"/>
    <w:rsid w:val="00D35460"/>
    <w:rsid w:val="00D35621"/>
    <w:rsid w:val="00D3563D"/>
    <w:rsid w:val="00D3566B"/>
    <w:rsid w:val="00D3566C"/>
    <w:rsid w:val="00D356C0"/>
    <w:rsid w:val="00D35717"/>
    <w:rsid w:val="00D35754"/>
    <w:rsid w:val="00D35831"/>
    <w:rsid w:val="00D35896"/>
    <w:rsid w:val="00D35A40"/>
    <w:rsid w:val="00D35A50"/>
    <w:rsid w:val="00D35A8F"/>
    <w:rsid w:val="00D35AA8"/>
    <w:rsid w:val="00D35AAA"/>
    <w:rsid w:val="00D35AC6"/>
    <w:rsid w:val="00D35AD2"/>
    <w:rsid w:val="00D35AD5"/>
    <w:rsid w:val="00D35B55"/>
    <w:rsid w:val="00D35BA4"/>
    <w:rsid w:val="00D35C4A"/>
    <w:rsid w:val="00D35DAA"/>
    <w:rsid w:val="00D35DCD"/>
    <w:rsid w:val="00D35E07"/>
    <w:rsid w:val="00D35E20"/>
    <w:rsid w:val="00D35E57"/>
    <w:rsid w:val="00D35ECC"/>
    <w:rsid w:val="00D35F02"/>
    <w:rsid w:val="00D35FA1"/>
    <w:rsid w:val="00D36073"/>
    <w:rsid w:val="00D3609A"/>
    <w:rsid w:val="00D360A9"/>
    <w:rsid w:val="00D360DE"/>
    <w:rsid w:val="00D362E3"/>
    <w:rsid w:val="00D362FB"/>
    <w:rsid w:val="00D3641E"/>
    <w:rsid w:val="00D36434"/>
    <w:rsid w:val="00D3645E"/>
    <w:rsid w:val="00D36478"/>
    <w:rsid w:val="00D364D7"/>
    <w:rsid w:val="00D3656B"/>
    <w:rsid w:val="00D36587"/>
    <w:rsid w:val="00D365EE"/>
    <w:rsid w:val="00D365F5"/>
    <w:rsid w:val="00D36674"/>
    <w:rsid w:val="00D36688"/>
    <w:rsid w:val="00D366D6"/>
    <w:rsid w:val="00D3673F"/>
    <w:rsid w:val="00D3679D"/>
    <w:rsid w:val="00D367A5"/>
    <w:rsid w:val="00D36809"/>
    <w:rsid w:val="00D36834"/>
    <w:rsid w:val="00D3687B"/>
    <w:rsid w:val="00D368AF"/>
    <w:rsid w:val="00D3694A"/>
    <w:rsid w:val="00D3699A"/>
    <w:rsid w:val="00D36A14"/>
    <w:rsid w:val="00D36A1B"/>
    <w:rsid w:val="00D36AC1"/>
    <w:rsid w:val="00D36AFA"/>
    <w:rsid w:val="00D36B15"/>
    <w:rsid w:val="00D36B4F"/>
    <w:rsid w:val="00D36B6F"/>
    <w:rsid w:val="00D36BC8"/>
    <w:rsid w:val="00D36D1C"/>
    <w:rsid w:val="00D36D21"/>
    <w:rsid w:val="00D36D35"/>
    <w:rsid w:val="00D36EA8"/>
    <w:rsid w:val="00D36EEF"/>
    <w:rsid w:val="00D36EF6"/>
    <w:rsid w:val="00D36F80"/>
    <w:rsid w:val="00D37040"/>
    <w:rsid w:val="00D37053"/>
    <w:rsid w:val="00D37087"/>
    <w:rsid w:val="00D370AA"/>
    <w:rsid w:val="00D370DF"/>
    <w:rsid w:val="00D3713F"/>
    <w:rsid w:val="00D37159"/>
    <w:rsid w:val="00D37173"/>
    <w:rsid w:val="00D37179"/>
    <w:rsid w:val="00D371FB"/>
    <w:rsid w:val="00D37257"/>
    <w:rsid w:val="00D372A3"/>
    <w:rsid w:val="00D372BD"/>
    <w:rsid w:val="00D372F4"/>
    <w:rsid w:val="00D372FD"/>
    <w:rsid w:val="00D373FB"/>
    <w:rsid w:val="00D374F5"/>
    <w:rsid w:val="00D375C0"/>
    <w:rsid w:val="00D375E2"/>
    <w:rsid w:val="00D37640"/>
    <w:rsid w:val="00D37647"/>
    <w:rsid w:val="00D37738"/>
    <w:rsid w:val="00D37835"/>
    <w:rsid w:val="00D37877"/>
    <w:rsid w:val="00D378E3"/>
    <w:rsid w:val="00D37967"/>
    <w:rsid w:val="00D379B1"/>
    <w:rsid w:val="00D379C4"/>
    <w:rsid w:val="00D379EB"/>
    <w:rsid w:val="00D37A7E"/>
    <w:rsid w:val="00D37A9E"/>
    <w:rsid w:val="00D37AF5"/>
    <w:rsid w:val="00D37B98"/>
    <w:rsid w:val="00D37C45"/>
    <w:rsid w:val="00D37CC3"/>
    <w:rsid w:val="00D37D21"/>
    <w:rsid w:val="00D37D8F"/>
    <w:rsid w:val="00D37E42"/>
    <w:rsid w:val="00D37E8C"/>
    <w:rsid w:val="00D37EBC"/>
    <w:rsid w:val="00D37F18"/>
    <w:rsid w:val="00D37F4A"/>
    <w:rsid w:val="00D4000B"/>
    <w:rsid w:val="00D4005E"/>
    <w:rsid w:val="00D400F0"/>
    <w:rsid w:val="00D40144"/>
    <w:rsid w:val="00D401CD"/>
    <w:rsid w:val="00D401E1"/>
    <w:rsid w:val="00D4026B"/>
    <w:rsid w:val="00D40310"/>
    <w:rsid w:val="00D4048E"/>
    <w:rsid w:val="00D4049B"/>
    <w:rsid w:val="00D404D7"/>
    <w:rsid w:val="00D405D2"/>
    <w:rsid w:val="00D405DE"/>
    <w:rsid w:val="00D406D7"/>
    <w:rsid w:val="00D407A0"/>
    <w:rsid w:val="00D407A8"/>
    <w:rsid w:val="00D407EF"/>
    <w:rsid w:val="00D4093C"/>
    <w:rsid w:val="00D4097D"/>
    <w:rsid w:val="00D409B7"/>
    <w:rsid w:val="00D40A45"/>
    <w:rsid w:val="00D40BBE"/>
    <w:rsid w:val="00D40C9D"/>
    <w:rsid w:val="00D40CDC"/>
    <w:rsid w:val="00D40D1A"/>
    <w:rsid w:val="00D40D1D"/>
    <w:rsid w:val="00D40DBD"/>
    <w:rsid w:val="00D40E26"/>
    <w:rsid w:val="00D40E56"/>
    <w:rsid w:val="00D40E8D"/>
    <w:rsid w:val="00D40F6A"/>
    <w:rsid w:val="00D40F70"/>
    <w:rsid w:val="00D40FA9"/>
    <w:rsid w:val="00D40FC1"/>
    <w:rsid w:val="00D4102E"/>
    <w:rsid w:val="00D4116D"/>
    <w:rsid w:val="00D4118D"/>
    <w:rsid w:val="00D41273"/>
    <w:rsid w:val="00D4128A"/>
    <w:rsid w:val="00D412D2"/>
    <w:rsid w:val="00D41308"/>
    <w:rsid w:val="00D41360"/>
    <w:rsid w:val="00D413AD"/>
    <w:rsid w:val="00D413E7"/>
    <w:rsid w:val="00D413EF"/>
    <w:rsid w:val="00D414DC"/>
    <w:rsid w:val="00D41522"/>
    <w:rsid w:val="00D41531"/>
    <w:rsid w:val="00D4156C"/>
    <w:rsid w:val="00D4158D"/>
    <w:rsid w:val="00D4172A"/>
    <w:rsid w:val="00D4175E"/>
    <w:rsid w:val="00D417E0"/>
    <w:rsid w:val="00D41899"/>
    <w:rsid w:val="00D418B0"/>
    <w:rsid w:val="00D419E1"/>
    <w:rsid w:val="00D41A64"/>
    <w:rsid w:val="00D41ACD"/>
    <w:rsid w:val="00D41ACF"/>
    <w:rsid w:val="00D41B5F"/>
    <w:rsid w:val="00D41BA4"/>
    <w:rsid w:val="00D41CE5"/>
    <w:rsid w:val="00D41D46"/>
    <w:rsid w:val="00D41D53"/>
    <w:rsid w:val="00D41DDA"/>
    <w:rsid w:val="00D41EF1"/>
    <w:rsid w:val="00D41F56"/>
    <w:rsid w:val="00D4201A"/>
    <w:rsid w:val="00D42032"/>
    <w:rsid w:val="00D4214E"/>
    <w:rsid w:val="00D4219F"/>
    <w:rsid w:val="00D421E5"/>
    <w:rsid w:val="00D422A1"/>
    <w:rsid w:val="00D422B0"/>
    <w:rsid w:val="00D422D3"/>
    <w:rsid w:val="00D4237F"/>
    <w:rsid w:val="00D4238A"/>
    <w:rsid w:val="00D4241C"/>
    <w:rsid w:val="00D424CF"/>
    <w:rsid w:val="00D424F5"/>
    <w:rsid w:val="00D42548"/>
    <w:rsid w:val="00D4257A"/>
    <w:rsid w:val="00D42581"/>
    <w:rsid w:val="00D425A1"/>
    <w:rsid w:val="00D425C1"/>
    <w:rsid w:val="00D425E7"/>
    <w:rsid w:val="00D4260B"/>
    <w:rsid w:val="00D4261D"/>
    <w:rsid w:val="00D42749"/>
    <w:rsid w:val="00D42889"/>
    <w:rsid w:val="00D428E8"/>
    <w:rsid w:val="00D4290B"/>
    <w:rsid w:val="00D42932"/>
    <w:rsid w:val="00D42939"/>
    <w:rsid w:val="00D42A14"/>
    <w:rsid w:val="00D42C0C"/>
    <w:rsid w:val="00D42C68"/>
    <w:rsid w:val="00D42C94"/>
    <w:rsid w:val="00D42C97"/>
    <w:rsid w:val="00D42CBC"/>
    <w:rsid w:val="00D42CDB"/>
    <w:rsid w:val="00D42D3F"/>
    <w:rsid w:val="00D42D4B"/>
    <w:rsid w:val="00D42E7D"/>
    <w:rsid w:val="00D42EA7"/>
    <w:rsid w:val="00D42F57"/>
    <w:rsid w:val="00D42FA8"/>
    <w:rsid w:val="00D43047"/>
    <w:rsid w:val="00D430A4"/>
    <w:rsid w:val="00D431D0"/>
    <w:rsid w:val="00D4326D"/>
    <w:rsid w:val="00D43297"/>
    <w:rsid w:val="00D4334C"/>
    <w:rsid w:val="00D43380"/>
    <w:rsid w:val="00D433CD"/>
    <w:rsid w:val="00D43428"/>
    <w:rsid w:val="00D4346C"/>
    <w:rsid w:val="00D43537"/>
    <w:rsid w:val="00D4355D"/>
    <w:rsid w:val="00D435E1"/>
    <w:rsid w:val="00D43615"/>
    <w:rsid w:val="00D43709"/>
    <w:rsid w:val="00D43776"/>
    <w:rsid w:val="00D437F2"/>
    <w:rsid w:val="00D43868"/>
    <w:rsid w:val="00D438CA"/>
    <w:rsid w:val="00D439AF"/>
    <w:rsid w:val="00D43A01"/>
    <w:rsid w:val="00D43BCF"/>
    <w:rsid w:val="00D43BEB"/>
    <w:rsid w:val="00D43C28"/>
    <w:rsid w:val="00D43C5B"/>
    <w:rsid w:val="00D43C5C"/>
    <w:rsid w:val="00D43C78"/>
    <w:rsid w:val="00D43C81"/>
    <w:rsid w:val="00D43DA1"/>
    <w:rsid w:val="00D43E83"/>
    <w:rsid w:val="00D43EF6"/>
    <w:rsid w:val="00D43F4D"/>
    <w:rsid w:val="00D44028"/>
    <w:rsid w:val="00D4402D"/>
    <w:rsid w:val="00D4403F"/>
    <w:rsid w:val="00D4407C"/>
    <w:rsid w:val="00D4408D"/>
    <w:rsid w:val="00D440A4"/>
    <w:rsid w:val="00D440CB"/>
    <w:rsid w:val="00D440ED"/>
    <w:rsid w:val="00D440FD"/>
    <w:rsid w:val="00D44149"/>
    <w:rsid w:val="00D441B7"/>
    <w:rsid w:val="00D44254"/>
    <w:rsid w:val="00D442DE"/>
    <w:rsid w:val="00D443BA"/>
    <w:rsid w:val="00D443E6"/>
    <w:rsid w:val="00D4444D"/>
    <w:rsid w:val="00D4444F"/>
    <w:rsid w:val="00D44513"/>
    <w:rsid w:val="00D4452A"/>
    <w:rsid w:val="00D445B9"/>
    <w:rsid w:val="00D445CB"/>
    <w:rsid w:val="00D445DB"/>
    <w:rsid w:val="00D44642"/>
    <w:rsid w:val="00D4466D"/>
    <w:rsid w:val="00D446CE"/>
    <w:rsid w:val="00D4482D"/>
    <w:rsid w:val="00D4498C"/>
    <w:rsid w:val="00D449B0"/>
    <w:rsid w:val="00D44A2C"/>
    <w:rsid w:val="00D44AEE"/>
    <w:rsid w:val="00D44B22"/>
    <w:rsid w:val="00D44C8C"/>
    <w:rsid w:val="00D44CD1"/>
    <w:rsid w:val="00D44D5B"/>
    <w:rsid w:val="00D44DB6"/>
    <w:rsid w:val="00D44F7B"/>
    <w:rsid w:val="00D44FA0"/>
    <w:rsid w:val="00D44FE7"/>
    <w:rsid w:val="00D44FF6"/>
    <w:rsid w:val="00D4503E"/>
    <w:rsid w:val="00D450E9"/>
    <w:rsid w:val="00D4513C"/>
    <w:rsid w:val="00D45183"/>
    <w:rsid w:val="00D45194"/>
    <w:rsid w:val="00D4519B"/>
    <w:rsid w:val="00D45396"/>
    <w:rsid w:val="00D453BC"/>
    <w:rsid w:val="00D453F7"/>
    <w:rsid w:val="00D4541D"/>
    <w:rsid w:val="00D4542B"/>
    <w:rsid w:val="00D45462"/>
    <w:rsid w:val="00D4547B"/>
    <w:rsid w:val="00D454BA"/>
    <w:rsid w:val="00D455B7"/>
    <w:rsid w:val="00D455E0"/>
    <w:rsid w:val="00D45603"/>
    <w:rsid w:val="00D4566A"/>
    <w:rsid w:val="00D45710"/>
    <w:rsid w:val="00D4576A"/>
    <w:rsid w:val="00D458E0"/>
    <w:rsid w:val="00D4593C"/>
    <w:rsid w:val="00D45951"/>
    <w:rsid w:val="00D459D8"/>
    <w:rsid w:val="00D45A11"/>
    <w:rsid w:val="00D45A2E"/>
    <w:rsid w:val="00D45A76"/>
    <w:rsid w:val="00D45AAD"/>
    <w:rsid w:val="00D45B19"/>
    <w:rsid w:val="00D45B1F"/>
    <w:rsid w:val="00D45B26"/>
    <w:rsid w:val="00D45B8C"/>
    <w:rsid w:val="00D45BA8"/>
    <w:rsid w:val="00D45BAA"/>
    <w:rsid w:val="00D45BF7"/>
    <w:rsid w:val="00D45C0C"/>
    <w:rsid w:val="00D45C0F"/>
    <w:rsid w:val="00D45C64"/>
    <w:rsid w:val="00D45D33"/>
    <w:rsid w:val="00D45D8A"/>
    <w:rsid w:val="00D45DFC"/>
    <w:rsid w:val="00D45E3F"/>
    <w:rsid w:val="00D45F87"/>
    <w:rsid w:val="00D45FBF"/>
    <w:rsid w:val="00D45FD3"/>
    <w:rsid w:val="00D4607A"/>
    <w:rsid w:val="00D460CE"/>
    <w:rsid w:val="00D4616F"/>
    <w:rsid w:val="00D46180"/>
    <w:rsid w:val="00D463D2"/>
    <w:rsid w:val="00D46408"/>
    <w:rsid w:val="00D464C9"/>
    <w:rsid w:val="00D464E7"/>
    <w:rsid w:val="00D465B0"/>
    <w:rsid w:val="00D465FE"/>
    <w:rsid w:val="00D4663A"/>
    <w:rsid w:val="00D4664A"/>
    <w:rsid w:val="00D466EC"/>
    <w:rsid w:val="00D467F4"/>
    <w:rsid w:val="00D46844"/>
    <w:rsid w:val="00D46863"/>
    <w:rsid w:val="00D46865"/>
    <w:rsid w:val="00D4686F"/>
    <w:rsid w:val="00D4696D"/>
    <w:rsid w:val="00D46ACA"/>
    <w:rsid w:val="00D46B7D"/>
    <w:rsid w:val="00D46D4A"/>
    <w:rsid w:val="00D46D63"/>
    <w:rsid w:val="00D46DE8"/>
    <w:rsid w:val="00D46E3D"/>
    <w:rsid w:val="00D46E71"/>
    <w:rsid w:val="00D46E81"/>
    <w:rsid w:val="00D46EA2"/>
    <w:rsid w:val="00D46EE8"/>
    <w:rsid w:val="00D46F7B"/>
    <w:rsid w:val="00D46FA8"/>
    <w:rsid w:val="00D46FBB"/>
    <w:rsid w:val="00D46FCA"/>
    <w:rsid w:val="00D46FD6"/>
    <w:rsid w:val="00D47020"/>
    <w:rsid w:val="00D470DE"/>
    <w:rsid w:val="00D470FC"/>
    <w:rsid w:val="00D47128"/>
    <w:rsid w:val="00D47141"/>
    <w:rsid w:val="00D471DD"/>
    <w:rsid w:val="00D471FA"/>
    <w:rsid w:val="00D4721B"/>
    <w:rsid w:val="00D47245"/>
    <w:rsid w:val="00D472E7"/>
    <w:rsid w:val="00D47328"/>
    <w:rsid w:val="00D4735F"/>
    <w:rsid w:val="00D47373"/>
    <w:rsid w:val="00D47432"/>
    <w:rsid w:val="00D4744A"/>
    <w:rsid w:val="00D4744D"/>
    <w:rsid w:val="00D47471"/>
    <w:rsid w:val="00D47473"/>
    <w:rsid w:val="00D47476"/>
    <w:rsid w:val="00D475DB"/>
    <w:rsid w:val="00D4762B"/>
    <w:rsid w:val="00D4763D"/>
    <w:rsid w:val="00D47679"/>
    <w:rsid w:val="00D476FA"/>
    <w:rsid w:val="00D47786"/>
    <w:rsid w:val="00D477AE"/>
    <w:rsid w:val="00D47838"/>
    <w:rsid w:val="00D47928"/>
    <w:rsid w:val="00D47972"/>
    <w:rsid w:val="00D4798D"/>
    <w:rsid w:val="00D47A38"/>
    <w:rsid w:val="00D47A74"/>
    <w:rsid w:val="00D47B75"/>
    <w:rsid w:val="00D47C2B"/>
    <w:rsid w:val="00D47C66"/>
    <w:rsid w:val="00D47C70"/>
    <w:rsid w:val="00D47C87"/>
    <w:rsid w:val="00D47D0A"/>
    <w:rsid w:val="00D47D14"/>
    <w:rsid w:val="00D47D5F"/>
    <w:rsid w:val="00D47D7C"/>
    <w:rsid w:val="00D47DA0"/>
    <w:rsid w:val="00D47F90"/>
    <w:rsid w:val="00D47FFB"/>
    <w:rsid w:val="00D500C3"/>
    <w:rsid w:val="00D500DE"/>
    <w:rsid w:val="00D50172"/>
    <w:rsid w:val="00D501A3"/>
    <w:rsid w:val="00D501AB"/>
    <w:rsid w:val="00D501D2"/>
    <w:rsid w:val="00D502BD"/>
    <w:rsid w:val="00D50339"/>
    <w:rsid w:val="00D50367"/>
    <w:rsid w:val="00D5042F"/>
    <w:rsid w:val="00D50465"/>
    <w:rsid w:val="00D5048C"/>
    <w:rsid w:val="00D504F0"/>
    <w:rsid w:val="00D504FC"/>
    <w:rsid w:val="00D5057C"/>
    <w:rsid w:val="00D50598"/>
    <w:rsid w:val="00D50620"/>
    <w:rsid w:val="00D50647"/>
    <w:rsid w:val="00D5069B"/>
    <w:rsid w:val="00D50708"/>
    <w:rsid w:val="00D5073E"/>
    <w:rsid w:val="00D50814"/>
    <w:rsid w:val="00D5091A"/>
    <w:rsid w:val="00D50991"/>
    <w:rsid w:val="00D50A88"/>
    <w:rsid w:val="00D50AF1"/>
    <w:rsid w:val="00D50C7F"/>
    <w:rsid w:val="00D50C86"/>
    <w:rsid w:val="00D50D36"/>
    <w:rsid w:val="00D50DE4"/>
    <w:rsid w:val="00D50DEB"/>
    <w:rsid w:val="00D50E77"/>
    <w:rsid w:val="00D50E7C"/>
    <w:rsid w:val="00D50ECA"/>
    <w:rsid w:val="00D50ED0"/>
    <w:rsid w:val="00D50F3A"/>
    <w:rsid w:val="00D51139"/>
    <w:rsid w:val="00D51190"/>
    <w:rsid w:val="00D512AA"/>
    <w:rsid w:val="00D51326"/>
    <w:rsid w:val="00D51438"/>
    <w:rsid w:val="00D5147B"/>
    <w:rsid w:val="00D514AA"/>
    <w:rsid w:val="00D51521"/>
    <w:rsid w:val="00D515EF"/>
    <w:rsid w:val="00D5161D"/>
    <w:rsid w:val="00D516AD"/>
    <w:rsid w:val="00D516CC"/>
    <w:rsid w:val="00D51744"/>
    <w:rsid w:val="00D517DF"/>
    <w:rsid w:val="00D517E0"/>
    <w:rsid w:val="00D517FA"/>
    <w:rsid w:val="00D51871"/>
    <w:rsid w:val="00D51896"/>
    <w:rsid w:val="00D51916"/>
    <w:rsid w:val="00D519D3"/>
    <w:rsid w:val="00D519EB"/>
    <w:rsid w:val="00D51A0D"/>
    <w:rsid w:val="00D51AAC"/>
    <w:rsid w:val="00D51ADA"/>
    <w:rsid w:val="00D51ADC"/>
    <w:rsid w:val="00D51CDF"/>
    <w:rsid w:val="00D51D9D"/>
    <w:rsid w:val="00D51E6E"/>
    <w:rsid w:val="00D51E85"/>
    <w:rsid w:val="00D51EA8"/>
    <w:rsid w:val="00D51F57"/>
    <w:rsid w:val="00D521B1"/>
    <w:rsid w:val="00D52328"/>
    <w:rsid w:val="00D52360"/>
    <w:rsid w:val="00D52391"/>
    <w:rsid w:val="00D523B6"/>
    <w:rsid w:val="00D52427"/>
    <w:rsid w:val="00D524B1"/>
    <w:rsid w:val="00D5259F"/>
    <w:rsid w:val="00D525B5"/>
    <w:rsid w:val="00D525EB"/>
    <w:rsid w:val="00D5262B"/>
    <w:rsid w:val="00D52649"/>
    <w:rsid w:val="00D5277F"/>
    <w:rsid w:val="00D527E5"/>
    <w:rsid w:val="00D527F6"/>
    <w:rsid w:val="00D5282C"/>
    <w:rsid w:val="00D5289B"/>
    <w:rsid w:val="00D528B4"/>
    <w:rsid w:val="00D528CC"/>
    <w:rsid w:val="00D529F8"/>
    <w:rsid w:val="00D52A79"/>
    <w:rsid w:val="00D52A89"/>
    <w:rsid w:val="00D52AE3"/>
    <w:rsid w:val="00D52BA1"/>
    <w:rsid w:val="00D52C11"/>
    <w:rsid w:val="00D52CF0"/>
    <w:rsid w:val="00D52E1E"/>
    <w:rsid w:val="00D52E6E"/>
    <w:rsid w:val="00D52E86"/>
    <w:rsid w:val="00D52F5E"/>
    <w:rsid w:val="00D52FCD"/>
    <w:rsid w:val="00D52FE0"/>
    <w:rsid w:val="00D53020"/>
    <w:rsid w:val="00D53082"/>
    <w:rsid w:val="00D53102"/>
    <w:rsid w:val="00D5311B"/>
    <w:rsid w:val="00D531D4"/>
    <w:rsid w:val="00D53202"/>
    <w:rsid w:val="00D5323F"/>
    <w:rsid w:val="00D53262"/>
    <w:rsid w:val="00D53290"/>
    <w:rsid w:val="00D532C8"/>
    <w:rsid w:val="00D53381"/>
    <w:rsid w:val="00D5338A"/>
    <w:rsid w:val="00D53404"/>
    <w:rsid w:val="00D53534"/>
    <w:rsid w:val="00D535B7"/>
    <w:rsid w:val="00D53632"/>
    <w:rsid w:val="00D53769"/>
    <w:rsid w:val="00D53784"/>
    <w:rsid w:val="00D537AB"/>
    <w:rsid w:val="00D537AF"/>
    <w:rsid w:val="00D538F1"/>
    <w:rsid w:val="00D539F6"/>
    <w:rsid w:val="00D53A50"/>
    <w:rsid w:val="00D53A5B"/>
    <w:rsid w:val="00D53B00"/>
    <w:rsid w:val="00D53D62"/>
    <w:rsid w:val="00D53D85"/>
    <w:rsid w:val="00D53D99"/>
    <w:rsid w:val="00D53DE1"/>
    <w:rsid w:val="00D53F25"/>
    <w:rsid w:val="00D53FA4"/>
    <w:rsid w:val="00D53FF0"/>
    <w:rsid w:val="00D54050"/>
    <w:rsid w:val="00D540C4"/>
    <w:rsid w:val="00D5410C"/>
    <w:rsid w:val="00D54271"/>
    <w:rsid w:val="00D542F3"/>
    <w:rsid w:val="00D543AD"/>
    <w:rsid w:val="00D5443B"/>
    <w:rsid w:val="00D544A0"/>
    <w:rsid w:val="00D54583"/>
    <w:rsid w:val="00D54657"/>
    <w:rsid w:val="00D5475B"/>
    <w:rsid w:val="00D5478E"/>
    <w:rsid w:val="00D547E2"/>
    <w:rsid w:val="00D54839"/>
    <w:rsid w:val="00D5488B"/>
    <w:rsid w:val="00D548AC"/>
    <w:rsid w:val="00D54955"/>
    <w:rsid w:val="00D54966"/>
    <w:rsid w:val="00D549B5"/>
    <w:rsid w:val="00D549D6"/>
    <w:rsid w:val="00D54AC1"/>
    <w:rsid w:val="00D54AE0"/>
    <w:rsid w:val="00D54AEE"/>
    <w:rsid w:val="00D54AFA"/>
    <w:rsid w:val="00D54B28"/>
    <w:rsid w:val="00D54B84"/>
    <w:rsid w:val="00D54B96"/>
    <w:rsid w:val="00D54BAE"/>
    <w:rsid w:val="00D54BD9"/>
    <w:rsid w:val="00D54D4D"/>
    <w:rsid w:val="00D54DB2"/>
    <w:rsid w:val="00D54DCA"/>
    <w:rsid w:val="00D54EC0"/>
    <w:rsid w:val="00D54EE9"/>
    <w:rsid w:val="00D54F18"/>
    <w:rsid w:val="00D54F39"/>
    <w:rsid w:val="00D54F79"/>
    <w:rsid w:val="00D54F97"/>
    <w:rsid w:val="00D54FA3"/>
    <w:rsid w:val="00D54FEE"/>
    <w:rsid w:val="00D55032"/>
    <w:rsid w:val="00D55043"/>
    <w:rsid w:val="00D550D7"/>
    <w:rsid w:val="00D551ED"/>
    <w:rsid w:val="00D5522C"/>
    <w:rsid w:val="00D552C5"/>
    <w:rsid w:val="00D552CB"/>
    <w:rsid w:val="00D553CF"/>
    <w:rsid w:val="00D553EF"/>
    <w:rsid w:val="00D5545D"/>
    <w:rsid w:val="00D554F6"/>
    <w:rsid w:val="00D5552E"/>
    <w:rsid w:val="00D555C1"/>
    <w:rsid w:val="00D555F0"/>
    <w:rsid w:val="00D55651"/>
    <w:rsid w:val="00D556BF"/>
    <w:rsid w:val="00D5572D"/>
    <w:rsid w:val="00D5576D"/>
    <w:rsid w:val="00D5577C"/>
    <w:rsid w:val="00D5579E"/>
    <w:rsid w:val="00D557E3"/>
    <w:rsid w:val="00D55864"/>
    <w:rsid w:val="00D558A1"/>
    <w:rsid w:val="00D558F0"/>
    <w:rsid w:val="00D558F7"/>
    <w:rsid w:val="00D559D4"/>
    <w:rsid w:val="00D55AC5"/>
    <w:rsid w:val="00D55B38"/>
    <w:rsid w:val="00D55BA7"/>
    <w:rsid w:val="00D55C43"/>
    <w:rsid w:val="00D55C9A"/>
    <w:rsid w:val="00D55CBD"/>
    <w:rsid w:val="00D55D00"/>
    <w:rsid w:val="00D55DA7"/>
    <w:rsid w:val="00D55DDB"/>
    <w:rsid w:val="00D55E1A"/>
    <w:rsid w:val="00D55E39"/>
    <w:rsid w:val="00D55E92"/>
    <w:rsid w:val="00D55F0D"/>
    <w:rsid w:val="00D55F25"/>
    <w:rsid w:val="00D55F6D"/>
    <w:rsid w:val="00D55FAC"/>
    <w:rsid w:val="00D55FF8"/>
    <w:rsid w:val="00D560B4"/>
    <w:rsid w:val="00D56172"/>
    <w:rsid w:val="00D5619B"/>
    <w:rsid w:val="00D561C6"/>
    <w:rsid w:val="00D5642B"/>
    <w:rsid w:val="00D5645C"/>
    <w:rsid w:val="00D56463"/>
    <w:rsid w:val="00D564D9"/>
    <w:rsid w:val="00D565C7"/>
    <w:rsid w:val="00D5662F"/>
    <w:rsid w:val="00D5667D"/>
    <w:rsid w:val="00D566FA"/>
    <w:rsid w:val="00D56700"/>
    <w:rsid w:val="00D56737"/>
    <w:rsid w:val="00D56841"/>
    <w:rsid w:val="00D56857"/>
    <w:rsid w:val="00D5686E"/>
    <w:rsid w:val="00D568B8"/>
    <w:rsid w:val="00D5696F"/>
    <w:rsid w:val="00D569DE"/>
    <w:rsid w:val="00D56A97"/>
    <w:rsid w:val="00D56AE1"/>
    <w:rsid w:val="00D56B1C"/>
    <w:rsid w:val="00D56B98"/>
    <w:rsid w:val="00D56BB1"/>
    <w:rsid w:val="00D56C45"/>
    <w:rsid w:val="00D56C47"/>
    <w:rsid w:val="00D56D8A"/>
    <w:rsid w:val="00D56E32"/>
    <w:rsid w:val="00D56E82"/>
    <w:rsid w:val="00D56F1E"/>
    <w:rsid w:val="00D56F5C"/>
    <w:rsid w:val="00D56F96"/>
    <w:rsid w:val="00D56FA7"/>
    <w:rsid w:val="00D56FBC"/>
    <w:rsid w:val="00D57016"/>
    <w:rsid w:val="00D5702B"/>
    <w:rsid w:val="00D57057"/>
    <w:rsid w:val="00D571F7"/>
    <w:rsid w:val="00D57210"/>
    <w:rsid w:val="00D57252"/>
    <w:rsid w:val="00D5727C"/>
    <w:rsid w:val="00D5729D"/>
    <w:rsid w:val="00D572B0"/>
    <w:rsid w:val="00D572D0"/>
    <w:rsid w:val="00D57332"/>
    <w:rsid w:val="00D57350"/>
    <w:rsid w:val="00D5737E"/>
    <w:rsid w:val="00D5739F"/>
    <w:rsid w:val="00D5748D"/>
    <w:rsid w:val="00D574F3"/>
    <w:rsid w:val="00D5753E"/>
    <w:rsid w:val="00D5761B"/>
    <w:rsid w:val="00D57684"/>
    <w:rsid w:val="00D5772B"/>
    <w:rsid w:val="00D5776D"/>
    <w:rsid w:val="00D57786"/>
    <w:rsid w:val="00D577A3"/>
    <w:rsid w:val="00D57823"/>
    <w:rsid w:val="00D5785E"/>
    <w:rsid w:val="00D57A0C"/>
    <w:rsid w:val="00D57BF5"/>
    <w:rsid w:val="00D57C0A"/>
    <w:rsid w:val="00D57C2C"/>
    <w:rsid w:val="00D57C76"/>
    <w:rsid w:val="00D57CDF"/>
    <w:rsid w:val="00D57CEE"/>
    <w:rsid w:val="00D57D53"/>
    <w:rsid w:val="00D57DC8"/>
    <w:rsid w:val="00D57DCF"/>
    <w:rsid w:val="00D57E0A"/>
    <w:rsid w:val="00D57E27"/>
    <w:rsid w:val="00D57E3C"/>
    <w:rsid w:val="00D57EE2"/>
    <w:rsid w:val="00D57FCB"/>
    <w:rsid w:val="00D6000E"/>
    <w:rsid w:val="00D60050"/>
    <w:rsid w:val="00D60069"/>
    <w:rsid w:val="00D60070"/>
    <w:rsid w:val="00D600AD"/>
    <w:rsid w:val="00D60144"/>
    <w:rsid w:val="00D6026F"/>
    <w:rsid w:val="00D60309"/>
    <w:rsid w:val="00D60355"/>
    <w:rsid w:val="00D603E2"/>
    <w:rsid w:val="00D6046B"/>
    <w:rsid w:val="00D604F1"/>
    <w:rsid w:val="00D60533"/>
    <w:rsid w:val="00D60575"/>
    <w:rsid w:val="00D60632"/>
    <w:rsid w:val="00D60754"/>
    <w:rsid w:val="00D60883"/>
    <w:rsid w:val="00D60895"/>
    <w:rsid w:val="00D608EA"/>
    <w:rsid w:val="00D6090D"/>
    <w:rsid w:val="00D60954"/>
    <w:rsid w:val="00D60958"/>
    <w:rsid w:val="00D60975"/>
    <w:rsid w:val="00D6098B"/>
    <w:rsid w:val="00D609C4"/>
    <w:rsid w:val="00D60A50"/>
    <w:rsid w:val="00D60AB8"/>
    <w:rsid w:val="00D60AD5"/>
    <w:rsid w:val="00D60BF7"/>
    <w:rsid w:val="00D60C94"/>
    <w:rsid w:val="00D60D0B"/>
    <w:rsid w:val="00D60DB7"/>
    <w:rsid w:val="00D60E37"/>
    <w:rsid w:val="00D60E5C"/>
    <w:rsid w:val="00D60E95"/>
    <w:rsid w:val="00D60ED4"/>
    <w:rsid w:val="00D60F4E"/>
    <w:rsid w:val="00D61127"/>
    <w:rsid w:val="00D61206"/>
    <w:rsid w:val="00D612C5"/>
    <w:rsid w:val="00D61370"/>
    <w:rsid w:val="00D6144F"/>
    <w:rsid w:val="00D61497"/>
    <w:rsid w:val="00D614E9"/>
    <w:rsid w:val="00D61520"/>
    <w:rsid w:val="00D61527"/>
    <w:rsid w:val="00D61538"/>
    <w:rsid w:val="00D615B1"/>
    <w:rsid w:val="00D6161B"/>
    <w:rsid w:val="00D61627"/>
    <w:rsid w:val="00D616E9"/>
    <w:rsid w:val="00D616FB"/>
    <w:rsid w:val="00D61789"/>
    <w:rsid w:val="00D61792"/>
    <w:rsid w:val="00D617F1"/>
    <w:rsid w:val="00D61818"/>
    <w:rsid w:val="00D6182D"/>
    <w:rsid w:val="00D61842"/>
    <w:rsid w:val="00D61851"/>
    <w:rsid w:val="00D618DA"/>
    <w:rsid w:val="00D61923"/>
    <w:rsid w:val="00D6193A"/>
    <w:rsid w:val="00D6196E"/>
    <w:rsid w:val="00D61A39"/>
    <w:rsid w:val="00D61A48"/>
    <w:rsid w:val="00D61A9B"/>
    <w:rsid w:val="00D61B19"/>
    <w:rsid w:val="00D61CEB"/>
    <w:rsid w:val="00D61D0C"/>
    <w:rsid w:val="00D61D20"/>
    <w:rsid w:val="00D61D41"/>
    <w:rsid w:val="00D61DB7"/>
    <w:rsid w:val="00D61E63"/>
    <w:rsid w:val="00D61E82"/>
    <w:rsid w:val="00D61FE0"/>
    <w:rsid w:val="00D62027"/>
    <w:rsid w:val="00D6202B"/>
    <w:rsid w:val="00D62034"/>
    <w:rsid w:val="00D6209C"/>
    <w:rsid w:val="00D620B2"/>
    <w:rsid w:val="00D62160"/>
    <w:rsid w:val="00D621BA"/>
    <w:rsid w:val="00D622E5"/>
    <w:rsid w:val="00D6235D"/>
    <w:rsid w:val="00D62368"/>
    <w:rsid w:val="00D623F0"/>
    <w:rsid w:val="00D62520"/>
    <w:rsid w:val="00D62524"/>
    <w:rsid w:val="00D62587"/>
    <w:rsid w:val="00D62592"/>
    <w:rsid w:val="00D625A2"/>
    <w:rsid w:val="00D625D0"/>
    <w:rsid w:val="00D6264C"/>
    <w:rsid w:val="00D62721"/>
    <w:rsid w:val="00D62774"/>
    <w:rsid w:val="00D62775"/>
    <w:rsid w:val="00D627C4"/>
    <w:rsid w:val="00D62863"/>
    <w:rsid w:val="00D62978"/>
    <w:rsid w:val="00D62986"/>
    <w:rsid w:val="00D62C01"/>
    <w:rsid w:val="00D62C86"/>
    <w:rsid w:val="00D62C88"/>
    <w:rsid w:val="00D62CFE"/>
    <w:rsid w:val="00D62D4E"/>
    <w:rsid w:val="00D62D6D"/>
    <w:rsid w:val="00D62D81"/>
    <w:rsid w:val="00D62E5C"/>
    <w:rsid w:val="00D62E62"/>
    <w:rsid w:val="00D62F5B"/>
    <w:rsid w:val="00D63039"/>
    <w:rsid w:val="00D63098"/>
    <w:rsid w:val="00D630BE"/>
    <w:rsid w:val="00D630D4"/>
    <w:rsid w:val="00D6311A"/>
    <w:rsid w:val="00D6319A"/>
    <w:rsid w:val="00D631D6"/>
    <w:rsid w:val="00D63245"/>
    <w:rsid w:val="00D632CD"/>
    <w:rsid w:val="00D6330F"/>
    <w:rsid w:val="00D63345"/>
    <w:rsid w:val="00D6337D"/>
    <w:rsid w:val="00D63398"/>
    <w:rsid w:val="00D6339E"/>
    <w:rsid w:val="00D633FE"/>
    <w:rsid w:val="00D63401"/>
    <w:rsid w:val="00D63432"/>
    <w:rsid w:val="00D6345C"/>
    <w:rsid w:val="00D63470"/>
    <w:rsid w:val="00D63516"/>
    <w:rsid w:val="00D63556"/>
    <w:rsid w:val="00D63564"/>
    <w:rsid w:val="00D635AE"/>
    <w:rsid w:val="00D636F2"/>
    <w:rsid w:val="00D638C1"/>
    <w:rsid w:val="00D638CE"/>
    <w:rsid w:val="00D63975"/>
    <w:rsid w:val="00D639BF"/>
    <w:rsid w:val="00D63B3C"/>
    <w:rsid w:val="00D63CC9"/>
    <w:rsid w:val="00D63D19"/>
    <w:rsid w:val="00D63E05"/>
    <w:rsid w:val="00D63E2F"/>
    <w:rsid w:val="00D63E37"/>
    <w:rsid w:val="00D63E7E"/>
    <w:rsid w:val="00D63EA0"/>
    <w:rsid w:val="00D63F6A"/>
    <w:rsid w:val="00D6403E"/>
    <w:rsid w:val="00D64108"/>
    <w:rsid w:val="00D64122"/>
    <w:rsid w:val="00D641AC"/>
    <w:rsid w:val="00D641F7"/>
    <w:rsid w:val="00D6421E"/>
    <w:rsid w:val="00D642D9"/>
    <w:rsid w:val="00D6432B"/>
    <w:rsid w:val="00D64395"/>
    <w:rsid w:val="00D643CC"/>
    <w:rsid w:val="00D643EF"/>
    <w:rsid w:val="00D643F4"/>
    <w:rsid w:val="00D6440A"/>
    <w:rsid w:val="00D644C5"/>
    <w:rsid w:val="00D645D4"/>
    <w:rsid w:val="00D6470A"/>
    <w:rsid w:val="00D64750"/>
    <w:rsid w:val="00D64780"/>
    <w:rsid w:val="00D647AA"/>
    <w:rsid w:val="00D6487F"/>
    <w:rsid w:val="00D6498D"/>
    <w:rsid w:val="00D64A3B"/>
    <w:rsid w:val="00D64A52"/>
    <w:rsid w:val="00D64AB7"/>
    <w:rsid w:val="00D64B31"/>
    <w:rsid w:val="00D64B43"/>
    <w:rsid w:val="00D64B70"/>
    <w:rsid w:val="00D64C1F"/>
    <w:rsid w:val="00D64CAA"/>
    <w:rsid w:val="00D64CD0"/>
    <w:rsid w:val="00D64D8C"/>
    <w:rsid w:val="00D64DDE"/>
    <w:rsid w:val="00D64E41"/>
    <w:rsid w:val="00D64E95"/>
    <w:rsid w:val="00D64EFF"/>
    <w:rsid w:val="00D64F44"/>
    <w:rsid w:val="00D64F82"/>
    <w:rsid w:val="00D6503E"/>
    <w:rsid w:val="00D65048"/>
    <w:rsid w:val="00D6505E"/>
    <w:rsid w:val="00D650AD"/>
    <w:rsid w:val="00D6512E"/>
    <w:rsid w:val="00D65140"/>
    <w:rsid w:val="00D65179"/>
    <w:rsid w:val="00D651CC"/>
    <w:rsid w:val="00D6527D"/>
    <w:rsid w:val="00D65388"/>
    <w:rsid w:val="00D6558E"/>
    <w:rsid w:val="00D655CF"/>
    <w:rsid w:val="00D656E8"/>
    <w:rsid w:val="00D656EB"/>
    <w:rsid w:val="00D6570E"/>
    <w:rsid w:val="00D6575B"/>
    <w:rsid w:val="00D658A4"/>
    <w:rsid w:val="00D658DE"/>
    <w:rsid w:val="00D65924"/>
    <w:rsid w:val="00D65A10"/>
    <w:rsid w:val="00D65A1D"/>
    <w:rsid w:val="00D65A99"/>
    <w:rsid w:val="00D65A9C"/>
    <w:rsid w:val="00D65BA6"/>
    <w:rsid w:val="00D65C08"/>
    <w:rsid w:val="00D65C8D"/>
    <w:rsid w:val="00D65D07"/>
    <w:rsid w:val="00D65D53"/>
    <w:rsid w:val="00D65D5F"/>
    <w:rsid w:val="00D65D8C"/>
    <w:rsid w:val="00D65DA9"/>
    <w:rsid w:val="00D65DB4"/>
    <w:rsid w:val="00D65DE2"/>
    <w:rsid w:val="00D65E1C"/>
    <w:rsid w:val="00D65E4C"/>
    <w:rsid w:val="00D65EBE"/>
    <w:rsid w:val="00D65F16"/>
    <w:rsid w:val="00D6601C"/>
    <w:rsid w:val="00D6601F"/>
    <w:rsid w:val="00D66027"/>
    <w:rsid w:val="00D66162"/>
    <w:rsid w:val="00D66209"/>
    <w:rsid w:val="00D662C7"/>
    <w:rsid w:val="00D663D5"/>
    <w:rsid w:val="00D663F3"/>
    <w:rsid w:val="00D66446"/>
    <w:rsid w:val="00D66469"/>
    <w:rsid w:val="00D66555"/>
    <w:rsid w:val="00D66596"/>
    <w:rsid w:val="00D6663C"/>
    <w:rsid w:val="00D666D6"/>
    <w:rsid w:val="00D666DA"/>
    <w:rsid w:val="00D66719"/>
    <w:rsid w:val="00D6676F"/>
    <w:rsid w:val="00D66776"/>
    <w:rsid w:val="00D667FE"/>
    <w:rsid w:val="00D668C3"/>
    <w:rsid w:val="00D668F5"/>
    <w:rsid w:val="00D66993"/>
    <w:rsid w:val="00D6699C"/>
    <w:rsid w:val="00D669FD"/>
    <w:rsid w:val="00D66ACF"/>
    <w:rsid w:val="00D66BBF"/>
    <w:rsid w:val="00D66BF0"/>
    <w:rsid w:val="00D66C82"/>
    <w:rsid w:val="00D66C94"/>
    <w:rsid w:val="00D66CEB"/>
    <w:rsid w:val="00D66CF5"/>
    <w:rsid w:val="00D66D59"/>
    <w:rsid w:val="00D66D68"/>
    <w:rsid w:val="00D66DEA"/>
    <w:rsid w:val="00D66DF2"/>
    <w:rsid w:val="00D66E03"/>
    <w:rsid w:val="00D66E0B"/>
    <w:rsid w:val="00D66E1F"/>
    <w:rsid w:val="00D66E55"/>
    <w:rsid w:val="00D66EAE"/>
    <w:rsid w:val="00D66F19"/>
    <w:rsid w:val="00D67005"/>
    <w:rsid w:val="00D67037"/>
    <w:rsid w:val="00D670CF"/>
    <w:rsid w:val="00D671A5"/>
    <w:rsid w:val="00D671FE"/>
    <w:rsid w:val="00D6722B"/>
    <w:rsid w:val="00D67298"/>
    <w:rsid w:val="00D672A0"/>
    <w:rsid w:val="00D672D5"/>
    <w:rsid w:val="00D6734F"/>
    <w:rsid w:val="00D673FB"/>
    <w:rsid w:val="00D674BD"/>
    <w:rsid w:val="00D6757F"/>
    <w:rsid w:val="00D67630"/>
    <w:rsid w:val="00D67713"/>
    <w:rsid w:val="00D67756"/>
    <w:rsid w:val="00D6775E"/>
    <w:rsid w:val="00D677FE"/>
    <w:rsid w:val="00D67844"/>
    <w:rsid w:val="00D678C1"/>
    <w:rsid w:val="00D67937"/>
    <w:rsid w:val="00D6793D"/>
    <w:rsid w:val="00D6799C"/>
    <w:rsid w:val="00D679CF"/>
    <w:rsid w:val="00D679DE"/>
    <w:rsid w:val="00D67A4C"/>
    <w:rsid w:val="00D67ADE"/>
    <w:rsid w:val="00D67CB4"/>
    <w:rsid w:val="00D67CCD"/>
    <w:rsid w:val="00D67CEF"/>
    <w:rsid w:val="00D67D7C"/>
    <w:rsid w:val="00D67DCC"/>
    <w:rsid w:val="00D67DDD"/>
    <w:rsid w:val="00D67E0F"/>
    <w:rsid w:val="00D67E3F"/>
    <w:rsid w:val="00D67E61"/>
    <w:rsid w:val="00D67F6A"/>
    <w:rsid w:val="00D67F9A"/>
    <w:rsid w:val="00D67FC3"/>
    <w:rsid w:val="00D70080"/>
    <w:rsid w:val="00D70085"/>
    <w:rsid w:val="00D700A1"/>
    <w:rsid w:val="00D700D3"/>
    <w:rsid w:val="00D700D9"/>
    <w:rsid w:val="00D7013B"/>
    <w:rsid w:val="00D70252"/>
    <w:rsid w:val="00D7025C"/>
    <w:rsid w:val="00D7035B"/>
    <w:rsid w:val="00D703AC"/>
    <w:rsid w:val="00D7040D"/>
    <w:rsid w:val="00D70463"/>
    <w:rsid w:val="00D704D8"/>
    <w:rsid w:val="00D704E3"/>
    <w:rsid w:val="00D704F6"/>
    <w:rsid w:val="00D70533"/>
    <w:rsid w:val="00D7068D"/>
    <w:rsid w:val="00D70713"/>
    <w:rsid w:val="00D70714"/>
    <w:rsid w:val="00D70764"/>
    <w:rsid w:val="00D707C6"/>
    <w:rsid w:val="00D7084A"/>
    <w:rsid w:val="00D70986"/>
    <w:rsid w:val="00D70A1E"/>
    <w:rsid w:val="00D70A29"/>
    <w:rsid w:val="00D70A46"/>
    <w:rsid w:val="00D70AC5"/>
    <w:rsid w:val="00D70AE9"/>
    <w:rsid w:val="00D70B53"/>
    <w:rsid w:val="00D70B87"/>
    <w:rsid w:val="00D70BF6"/>
    <w:rsid w:val="00D70D2D"/>
    <w:rsid w:val="00D70D5D"/>
    <w:rsid w:val="00D70DAE"/>
    <w:rsid w:val="00D70E43"/>
    <w:rsid w:val="00D70F30"/>
    <w:rsid w:val="00D70F3A"/>
    <w:rsid w:val="00D70F60"/>
    <w:rsid w:val="00D70FB9"/>
    <w:rsid w:val="00D7117B"/>
    <w:rsid w:val="00D71219"/>
    <w:rsid w:val="00D712FD"/>
    <w:rsid w:val="00D71308"/>
    <w:rsid w:val="00D71372"/>
    <w:rsid w:val="00D71410"/>
    <w:rsid w:val="00D714CE"/>
    <w:rsid w:val="00D71560"/>
    <w:rsid w:val="00D71624"/>
    <w:rsid w:val="00D716DD"/>
    <w:rsid w:val="00D717DD"/>
    <w:rsid w:val="00D7184C"/>
    <w:rsid w:val="00D718A2"/>
    <w:rsid w:val="00D718F4"/>
    <w:rsid w:val="00D7195F"/>
    <w:rsid w:val="00D719F0"/>
    <w:rsid w:val="00D71AA9"/>
    <w:rsid w:val="00D71AE5"/>
    <w:rsid w:val="00D71B80"/>
    <w:rsid w:val="00D71B97"/>
    <w:rsid w:val="00D71BA3"/>
    <w:rsid w:val="00D71BAA"/>
    <w:rsid w:val="00D71BD2"/>
    <w:rsid w:val="00D71D57"/>
    <w:rsid w:val="00D71DC0"/>
    <w:rsid w:val="00D71EBA"/>
    <w:rsid w:val="00D71ED2"/>
    <w:rsid w:val="00D71F1E"/>
    <w:rsid w:val="00D71FC0"/>
    <w:rsid w:val="00D71FEF"/>
    <w:rsid w:val="00D72027"/>
    <w:rsid w:val="00D72059"/>
    <w:rsid w:val="00D720B7"/>
    <w:rsid w:val="00D720CB"/>
    <w:rsid w:val="00D720CF"/>
    <w:rsid w:val="00D72104"/>
    <w:rsid w:val="00D7216A"/>
    <w:rsid w:val="00D7216C"/>
    <w:rsid w:val="00D72261"/>
    <w:rsid w:val="00D72289"/>
    <w:rsid w:val="00D722B0"/>
    <w:rsid w:val="00D72373"/>
    <w:rsid w:val="00D723BA"/>
    <w:rsid w:val="00D723E0"/>
    <w:rsid w:val="00D723E8"/>
    <w:rsid w:val="00D72416"/>
    <w:rsid w:val="00D724A3"/>
    <w:rsid w:val="00D724AF"/>
    <w:rsid w:val="00D724CA"/>
    <w:rsid w:val="00D724FD"/>
    <w:rsid w:val="00D7250F"/>
    <w:rsid w:val="00D7258F"/>
    <w:rsid w:val="00D725A7"/>
    <w:rsid w:val="00D7271C"/>
    <w:rsid w:val="00D728CF"/>
    <w:rsid w:val="00D72965"/>
    <w:rsid w:val="00D72AAE"/>
    <w:rsid w:val="00D72AE2"/>
    <w:rsid w:val="00D72B2D"/>
    <w:rsid w:val="00D72BDA"/>
    <w:rsid w:val="00D72CFF"/>
    <w:rsid w:val="00D72D4E"/>
    <w:rsid w:val="00D72E3F"/>
    <w:rsid w:val="00D72E67"/>
    <w:rsid w:val="00D72E78"/>
    <w:rsid w:val="00D72EC1"/>
    <w:rsid w:val="00D72FA3"/>
    <w:rsid w:val="00D72FB3"/>
    <w:rsid w:val="00D72FD8"/>
    <w:rsid w:val="00D730D0"/>
    <w:rsid w:val="00D730D4"/>
    <w:rsid w:val="00D730DD"/>
    <w:rsid w:val="00D73101"/>
    <w:rsid w:val="00D7310C"/>
    <w:rsid w:val="00D7312D"/>
    <w:rsid w:val="00D73135"/>
    <w:rsid w:val="00D7319E"/>
    <w:rsid w:val="00D73306"/>
    <w:rsid w:val="00D73333"/>
    <w:rsid w:val="00D73391"/>
    <w:rsid w:val="00D733BF"/>
    <w:rsid w:val="00D734DB"/>
    <w:rsid w:val="00D73518"/>
    <w:rsid w:val="00D73539"/>
    <w:rsid w:val="00D73587"/>
    <w:rsid w:val="00D735A3"/>
    <w:rsid w:val="00D735B5"/>
    <w:rsid w:val="00D735BD"/>
    <w:rsid w:val="00D73650"/>
    <w:rsid w:val="00D73692"/>
    <w:rsid w:val="00D7370C"/>
    <w:rsid w:val="00D73711"/>
    <w:rsid w:val="00D73753"/>
    <w:rsid w:val="00D73790"/>
    <w:rsid w:val="00D73813"/>
    <w:rsid w:val="00D7384C"/>
    <w:rsid w:val="00D738D4"/>
    <w:rsid w:val="00D738FD"/>
    <w:rsid w:val="00D73997"/>
    <w:rsid w:val="00D739EA"/>
    <w:rsid w:val="00D739F0"/>
    <w:rsid w:val="00D73A8A"/>
    <w:rsid w:val="00D73A8D"/>
    <w:rsid w:val="00D73C1C"/>
    <w:rsid w:val="00D73C44"/>
    <w:rsid w:val="00D73C47"/>
    <w:rsid w:val="00D73E34"/>
    <w:rsid w:val="00D73EA6"/>
    <w:rsid w:val="00D73ED3"/>
    <w:rsid w:val="00D73EDE"/>
    <w:rsid w:val="00D73F68"/>
    <w:rsid w:val="00D73F7B"/>
    <w:rsid w:val="00D74174"/>
    <w:rsid w:val="00D7421C"/>
    <w:rsid w:val="00D74238"/>
    <w:rsid w:val="00D742FB"/>
    <w:rsid w:val="00D74379"/>
    <w:rsid w:val="00D7442A"/>
    <w:rsid w:val="00D745D7"/>
    <w:rsid w:val="00D746D2"/>
    <w:rsid w:val="00D746FF"/>
    <w:rsid w:val="00D74751"/>
    <w:rsid w:val="00D74764"/>
    <w:rsid w:val="00D74883"/>
    <w:rsid w:val="00D74896"/>
    <w:rsid w:val="00D748CD"/>
    <w:rsid w:val="00D74939"/>
    <w:rsid w:val="00D7493A"/>
    <w:rsid w:val="00D74951"/>
    <w:rsid w:val="00D74961"/>
    <w:rsid w:val="00D74983"/>
    <w:rsid w:val="00D74ACA"/>
    <w:rsid w:val="00D74B00"/>
    <w:rsid w:val="00D74B70"/>
    <w:rsid w:val="00D74BD0"/>
    <w:rsid w:val="00D74BE9"/>
    <w:rsid w:val="00D74C08"/>
    <w:rsid w:val="00D74CA9"/>
    <w:rsid w:val="00D74E61"/>
    <w:rsid w:val="00D74F6F"/>
    <w:rsid w:val="00D74FBF"/>
    <w:rsid w:val="00D74FEE"/>
    <w:rsid w:val="00D7506F"/>
    <w:rsid w:val="00D75139"/>
    <w:rsid w:val="00D75205"/>
    <w:rsid w:val="00D75285"/>
    <w:rsid w:val="00D7528D"/>
    <w:rsid w:val="00D75308"/>
    <w:rsid w:val="00D75404"/>
    <w:rsid w:val="00D75410"/>
    <w:rsid w:val="00D7542C"/>
    <w:rsid w:val="00D75444"/>
    <w:rsid w:val="00D75539"/>
    <w:rsid w:val="00D755A7"/>
    <w:rsid w:val="00D7560D"/>
    <w:rsid w:val="00D75661"/>
    <w:rsid w:val="00D7568B"/>
    <w:rsid w:val="00D75694"/>
    <w:rsid w:val="00D756B5"/>
    <w:rsid w:val="00D756E4"/>
    <w:rsid w:val="00D756F1"/>
    <w:rsid w:val="00D75759"/>
    <w:rsid w:val="00D7575A"/>
    <w:rsid w:val="00D757FD"/>
    <w:rsid w:val="00D758E0"/>
    <w:rsid w:val="00D7595A"/>
    <w:rsid w:val="00D759A0"/>
    <w:rsid w:val="00D75A79"/>
    <w:rsid w:val="00D75AD1"/>
    <w:rsid w:val="00D75B02"/>
    <w:rsid w:val="00D75B47"/>
    <w:rsid w:val="00D75BD1"/>
    <w:rsid w:val="00D75C1A"/>
    <w:rsid w:val="00D75C6C"/>
    <w:rsid w:val="00D75CEF"/>
    <w:rsid w:val="00D75D35"/>
    <w:rsid w:val="00D75EE2"/>
    <w:rsid w:val="00D75F13"/>
    <w:rsid w:val="00D75F5C"/>
    <w:rsid w:val="00D75FA8"/>
    <w:rsid w:val="00D75FCF"/>
    <w:rsid w:val="00D76093"/>
    <w:rsid w:val="00D76095"/>
    <w:rsid w:val="00D760DC"/>
    <w:rsid w:val="00D76144"/>
    <w:rsid w:val="00D76146"/>
    <w:rsid w:val="00D7615F"/>
    <w:rsid w:val="00D7622D"/>
    <w:rsid w:val="00D7631C"/>
    <w:rsid w:val="00D7635D"/>
    <w:rsid w:val="00D7639A"/>
    <w:rsid w:val="00D76471"/>
    <w:rsid w:val="00D7647C"/>
    <w:rsid w:val="00D76490"/>
    <w:rsid w:val="00D7649F"/>
    <w:rsid w:val="00D764D5"/>
    <w:rsid w:val="00D764EF"/>
    <w:rsid w:val="00D764F2"/>
    <w:rsid w:val="00D76526"/>
    <w:rsid w:val="00D765DC"/>
    <w:rsid w:val="00D7661F"/>
    <w:rsid w:val="00D76652"/>
    <w:rsid w:val="00D766F1"/>
    <w:rsid w:val="00D76720"/>
    <w:rsid w:val="00D767FB"/>
    <w:rsid w:val="00D76876"/>
    <w:rsid w:val="00D76889"/>
    <w:rsid w:val="00D768A0"/>
    <w:rsid w:val="00D7690D"/>
    <w:rsid w:val="00D76918"/>
    <w:rsid w:val="00D76919"/>
    <w:rsid w:val="00D7694F"/>
    <w:rsid w:val="00D76A35"/>
    <w:rsid w:val="00D76A3D"/>
    <w:rsid w:val="00D76A7F"/>
    <w:rsid w:val="00D76AF6"/>
    <w:rsid w:val="00D76B4F"/>
    <w:rsid w:val="00D76B50"/>
    <w:rsid w:val="00D76B96"/>
    <w:rsid w:val="00D76CBD"/>
    <w:rsid w:val="00D76CC0"/>
    <w:rsid w:val="00D76DCA"/>
    <w:rsid w:val="00D76E8D"/>
    <w:rsid w:val="00D76FC1"/>
    <w:rsid w:val="00D770E6"/>
    <w:rsid w:val="00D77108"/>
    <w:rsid w:val="00D7711C"/>
    <w:rsid w:val="00D77135"/>
    <w:rsid w:val="00D77143"/>
    <w:rsid w:val="00D77200"/>
    <w:rsid w:val="00D7725D"/>
    <w:rsid w:val="00D773BF"/>
    <w:rsid w:val="00D773E4"/>
    <w:rsid w:val="00D7753D"/>
    <w:rsid w:val="00D77549"/>
    <w:rsid w:val="00D775C5"/>
    <w:rsid w:val="00D775E0"/>
    <w:rsid w:val="00D77711"/>
    <w:rsid w:val="00D77787"/>
    <w:rsid w:val="00D77909"/>
    <w:rsid w:val="00D779C2"/>
    <w:rsid w:val="00D779DF"/>
    <w:rsid w:val="00D77A01"/>
    <w:rsid w:val="00D77A70"/>
    <w:rsid w:val="00D77AC9"/>
    <w:rsid w:val="00D77B59"/>
    <w:rsid w:val="00D77C70"/>
    <w:rsid w:val="00D77D53"/>
    <w:rsid w:val="00D77D66"/>
    <w:rsid w:val="00D77E40"/>
    <w:rsid w:val="00D77EB8"/>
    <w:rsid w:val="00D800A4"/>
    <w:rsid w:val="00D8012A"/>
    <w:rsid w:val="00D802A6"/>
    <w:rsid w:val="00D802AD"/>
    <w:rsid w:val="00D8037D"/>
    <w:rsid w:val="00D80381"/>
    <w:rsid w:val="00D80495"/>
    <w:rsid w:val="00D804DA"/>
    <w:rsid w:val="00D80532"/>
    <w:rsid w:val="00D80552"/>
    <w:rsid w:val="00D805D6"/>
    <w:rsid w:val="00D80649"/>
    <w:rsid w:val="00D8068D"/>
    <w:rsid w:val="00D806A1"/>
    <w:rsid w:val="00D806C8"/>
    <w:rsid w:val="00D806CA"/>
    <w:rsid w:val="00D806E8"/>
    <w:rsid w:val="00D80847"/>
    <w:rsid w:val="00D8087B"/>
    <w:rsid w:val="00D808BA"/>
    <w:rsid w:val="00D808C6"/>
    <w:rsid w:val="00D809CD"/>
    <w:rsid w:val="00D80A15"/>
    <w:rsid w:val="00D80A2A"/>
    <w:rsid w:val="00D80A6B"/>
    <w:rsid w:val="00D80C6F"/>
    <w:rsid w:val="00D80C9D"/>
    <w:rsid w:val="00D80CF0"/>
    <w:rsid w:val="00D80D52"/>
    <w:rsid w:val="00D80D73"/>
    <w:rsid w:val="00D80D88"/>
    <w:rsid w:val="00D80E45"/>
    <w:rsid w:val="00D80FC6"/>
    <w:rsid w:val="00D810A2"/>
    <w:rsid w:val="00D810BF"/>
    <w:rsid w:val="00D810DF"/>
    <w:rsid w:val="00D81116"/>
    <w:rsid w:val="00D8114A"/>
    <w:rsid w:val="00D811A4"/>
    <w:rsid w:val="00D8121C"/>
    <w:rsid w:val="00D81227"/>
    <w:rsid w:val="00D81284"/>
    <w:rsid w:val="00D812D5"/>
    <w:rsid w:val="00D81396"/>
    <w:rsid w:val="00D8140E"/>
    <w:rsid w:val="00D814BC"/>
    <w:rsid w:val="00D814F8"/>
    <w:rsid w:val="00D81514"/>
    <w:rsid w:val="00D81515"/>
    <w:rsid w:val="00D81531"/>
    <w:rsid w:val="00D8157A"/>
    <w:rsid w:val="00D81616"/>
    <w:rsid w:val="00D81630"/>
    <w:rsid w:val="00D81655"/>
    <w:rsid w:val="00D816DB"/>
    <w:rsid w:val="00D8173F"/>
    <w:rsid w:val="00D81784"/>
    <w:rsid w:val="00D817DD"/>
    <w:rsid w:val="00D817F2"/>
    <w:rsid w:val="00D8180C"/>
    <w:rsid w:val="00D81874"/>
    <w:rsid w:val="00D81903"/>
    <w:rsid w:val="00D81917"/>
    <w:rsid w:val="00D8191E"/>
    <w:rsid w:val="00D81942"/>
    <w:rsid w:val="00D81943"/>
    <w:rsid w:val="00D81962"/>
    <w:rsid w:val="00D8196E"/>
    <w:rsid w:val="00D8197F"/>
    <w:rsid w:val="00D81A27"/>
    <w:rsid w:val="00D81A28"/>
    <w:rsid w:val="00D81A3B"/>
    <w:rsid w:val="00D81AA1"/>
    <w:rsid w:val="00D81B0D"/>
    <w:rsid w:val="00D81B37"/>
    <w:rsid w:val="00D81B41"/>
    <w:rsid w:val="00D81C2A"/>
    <w:rsid w:val="00D81C93"/>
    <w:rsid w:val="00D81DC0"/>
    <w:rsid w:val="00D81E0C"/>
    <w:rsid w:val="00D81ED5"/>
    <w:rsid w:val="00D81EDE"/>
    <w:rsid w:val="00D81F41"/>
    <w:rsid w:val="00D81F7E"/>
    <w:rsid w:val="00D81F8B"/>
    <w:rsid w:val="00D81FD4"/>
    <w:rsid w:val="00D82004"/>
    <w:rsid w:val="00D8200D"/>
    <w:rsid w:val="00D82034"/>
    <w:rsid w:val="00D820E4"/>
    <w:rsid w:val="00D8211D"/>
    <w:rsid w:val="00D82189"/>
    <w:rsid w:val="00D8222A"/>
    <w:rsid w:val="00D8226F"/>
    <w:rsid w:val="00D822C8"/>
    <w:rsid w:val="00D82313"/>
    <w:rsid w:val="00D82359"/>
    <w:rsid w:val="00D82480"/>
    <w:rsid w:val="00D8251A"/>
    <w:rsid w:val="00D827C6"/>
    <w:rsid w:val="00D828A9"/>
    <w:rsid w:val="00D828E8"/>
    <w:rsid w:val="00D8297C"/>
    <w:rsid w:val="00D829B9"/>
    <w:rsid w:val="00D829F8"/>
    <w:rsid w:val="00D82A1B"/>
    <w:rsid w:val="00D82A54"/>
    <w:rsid w:val="00D82AA4"/>
    <w:rsid w:val="00D82AFC"/>
    <w:rsid w:val="00D82BC1"/>
    <w:rsid w:val="00D82C2E"/>
    <w:rsid w:val="00D82C68"/>
    <w:rsid w:val="00D82CDF"/>
    <w:rsid w:val="00D82F39"/>
    <w:rsid w:val="00D82F92"/>
    <w:rsid w:val="00D830DB"/>
    <w:rsid w:val="00D830FB"/>
    <w:rsid w:val="00D83141"/>
    <w:rsid w:val="00D83158"/>
    <w:rsid w:val="00D831E9"/>
    <w:rsid w:val="00D83238"/>
    <w:rsid w:val="00D83242"/>
    <w:rsid w:val="00D8326E"/>
    <w:rsid w:val="00D832DD"/>
    <w:rsid w:val="00D83322"/>
    <w:rsid w:val="00D83329"/>
    <w:rsid w:val="00D83365"/>
    <w:rsid w:val="00D83376"/>
    <w:rsid w:val="00D833A5"/>
    <w:rsid w:val="00D83445"/>
    <w:rsid w:val="00D834E9"/>
    <w:rsid w:val="00D8350A"/>
    <w:rsid w:val="00D835B9"/>
    <w:rsid w:val="00D83638"/>
    <w:rsid w:val="00D836E0"/>
    <w:rsid w:val="00D8376A"/>
    <w:rsid w:val="00D83780"/>
    <w:rsid w:val="00D837D2"/>
    <w:rsid w:val="00D83816"/>
    <w:rsid w:val="00D83827"/>
    <w:rsid w:val="00D83979"/>
    <w:rsid w:val="00D8397D"/>
    <w:rsid w:val="00D839CD"/>
    <w:rsid w:val="00D83A26"/>
    <w:rsid w:val="00D83A3E"/>
    <w:rsid w:val="00D83A48"/>
    <w:rsid w:val="00D83AB5"/>
    <w:rsid w:val="00D83B01"/>
    <w:rsid w:val="00D83B44"/>
    <w:rsid w:val="00D83B78"/>
    <w:rsid w:val="00D83BE5"/>
    <w:rsid w:val="00D83BFD"/>
    <w:rsid w:val="00D83CDB"/>
    <w:rsid w:val="00D83CE9"/>
    <w:rsid w:val="00D83D3A"/>
    <w:rsid w:val="00D83DB8"/>
    <w:rsid w:val="00D83DDD"/>
    <w:rsid w:val="00D83E47"/>
    <w:rsid w:val="00D83E55"/>
    <w:rsid w:val="00D83E72"/>
    <w:rsid w:val="00D83E7B"/>
    <w:rsid w:val="00D83EE6"/>
    <w:rsid w:val="00D83F28"/>
    <w:rsid w:val="00D83F52"/>
    <w:rsid w:val="00D83F61"/>
    <w:rsid w:val="00D83F90"/>
    <w:rsid w:val="00D84000"/>
    <w:rsid w:val="00D840DC"/>
    <w:rsid w:val="00D84253"/>
    <w:rsid w:val="00D8436A"/>
    <w:rsid w:val="00D843F7"/>
    <w:rsid w:val="00D84473"/>
    <w:rsid w:val="00D84504"/>
    <w:rsid w:val="00D8460B"/>
    <w:rsid w:val="00D8467A"/>
    <w:rsid w:val="00D846DC"/>
    <w:rsid w:val="00D84733"/>
    <w:rsid w:val="00D8475F"/>
    <w:rsid w:val="00D84769"/>
    <w:rsid w:val="00D84782"/>
    <w:rsid w:val="00D84797"/>
    <w:rsid w:val="00D848DC"/>
    <w:rsid w:val="00D84974"/>
    <w:rsid w:val="00D849D5"/>
    <w:rsid w:val="00D84A8D"/>
    <w:rsid w:val="00D84A91"/>
    <w:rsid w:val="00D84B38"/>
    <w:rsid w:val="00D84BA5"/>
    <w:rsid w:val="00D84BB7"/>
    <w:rsid w:val="00D84C1E"/>
    <w:rsid w:val="00D84C5A"/>
    <w:rsid w:val="00D84C5D"/>
    <w:rsid w:val="00D84DB9"/>
    <w:rsid w:val="00D84DD1"/>
    <w:rsid w:val="00D84DF3"/>
    <w:rsid w:val="00D84E67"/>
    <w:rsid w:val="00D84F2A"/>
    <w:rsid w:val="00D84FB7"/>
    <w:rsid w:val="00D84FBA"/>
    <w:rsid w:val="00D84FF3"/>
    <w:rsid w:val="00D8504D"/>
    <w:rsid w:val="00D850B0"/>
    <w:rsid w:val="00D85154"/>
    <w:rsid w:val="00D85192"/>
    <w:rsid w:val="00D851BA"/>
    <w:rsid w:val="00D85220"/>
    <w:rsid w:val="00D852A9"/>
    <w:rsid w:val="00D852F0"/>
    <w:rsid w:val="00D854A0"/>
    <w:rsid w:val="00D854B6"/>
    <w:rsid w:val="00D85518"/>
    <w:rsid w:val="00D855E6"/>
    <w:rsid w:val="00D85618"/>
    <w:rsid w:val="00D8562F"/>
    <w:rsid w:val="00D856AF"/>
    <w:rsid w:val="00D85729"/>
    <w:rsid w:val="00D857B7"/>
    <w:rsid w:val="00D857C9"/>
    <w:rsid w:val="00D85800"/>
    <w:rsid w:val="00D85802"/>
    <w:rsid w:val="00D858B8"/>
    <w:rsid w:val="00D858CF"/>
    <w:rsid w:val="00D85968"/>
    <w:rsid w:val="00D85979"/>
    <w:rsid w:val="00D859DA"/>
    <w:rsid w:val="00D85A00"/>
    <w:rsid w:val="00D85A4F"/>
    <w:rsid w:val="00D85A66"/>
    <w:rsid w:val="00D85A70"/>
    <w:rsid w:val="00D85AD5"/>
    <w:rsid w:val="00D85AD9"/>
    <w:rsid w:val="00D85AE3"/>
    <w:rsid w:val="00D85B66"/>
    <w:rsid w:val="00D85C2E"/>
    <w:rsid w:val="00D85C9B"/>
    <w:rsid w:val="00D85CA3"/>
    <w:rsid w:val="00D85CFD"/>
    <w:rsid w:val="00D85D32"/>
    <w:rsid w:val="00D85D49"/>
    <w:rsid w:val="00D85D82"/>
    <w:rsid w:val="00D85DDD"/>
    <w:rsid w:val="00D85E67"/>
    <w:rsid w:val="00D85E9A"/>
    <w:rsid w:val="00D85ED3"/>
    <w:rsid w:val="00D85FEA"/>
    <w:rsid w:val="00D86268"/>
    <w:rsid w:val="00D8628A"/>
    <w:rsid w:val="00D862A9"/>
    <w:rsid w:val="00D86366"/>
    <w:rsid w:val="00D86395"/>
    <w:rsid w:val="00D86555"/>
    <w:rsid w:val="00D86567"/>
    <w:rsid w:val="00D86647"/>
    <w:rsid w:val="00D866DF"/>
    <w:rsid w:val="00D867C3"/>
    <w:rsid w:val="00D86836"/>
    <w:rsid w:val="00D8691B"/>
    <w:rsid w:val="00D869B8"/>
    <w:rsid w:val="00D869EA"/>
    <w:rsid w:val="00D86AC7"/>
    <w:rsid w:val="00D86B99"/>
    <w:rsid w:val="00D86C1A"/>
    <w:rsid w:val="00D86CE3"/>
    <w:rsid w:val="00D86D1A"/>
    <w:rsid w:val="00D86D21"/>
    <w:rsid w:val="00D86D78"/>
    <w:rsid w:val="00D86D8E"/>
    <w:rsid w:val="00D86E8D"/>
    <w:rsid w:val="00D86EEC"/>
    <w:rsid w:val="00D86F46"/>
    <w:rsid w:val="00D86F75"/>
    <w:rsid w:val="00D86FB1"/>
    <w:rsid w:val="00D86FB4"/>
    <w:rsid w:val="00D8701B"/>
    <w:rsid w:val="00D87189"/>
    <w:rsid w:val="00D87263"/>
    <w:rsid w:val="00D87283"/>
    <w:rsid w:val="00D87325"/>
    <w:rsid w:val="00D873B3"/>
    <w:rsid w:val="00D873D7"/>
    <w:rsid w:val="00D8741C"/>
    <w:rsid w:val="00D87476"/>
    <w:rsid w:val="00D8750E"/>
    <w:rsid w:val="00D8751C"/>
    <w:rsid w:val="00D875AF"/>
    <w:rsid w:val="00D8760D"/>
    <w:rsid w:val="00D87676"/>
    <w:rsid w:val="00D876B6"/>
    <w:rsid w:val="00D87708"/>
    <w:rsid w:val="00D87767"/>
    <w:rsid w:val="00D877F9"/>
    <w:rsid w:val="00D878C1"/>
    <w:rsid w:val="00D878E9"/>
    <w:rsid w:val="00D879AB"/>
    <w:rsid w:val="00D87A46"/>
    <w:rsid w:val="00D87A98"/>
    <w:rsid w:val="00D87B3D"/>
    <w:rsid w:val="00D87BD6"/>
    <w:rsid w:val="00D87BDC"/>
    <w:rsid w:val="00D87CC3"/>
    <w:rsid w:val="00D87CD9"/>
    <w:rsid w:val="00D87CF2"/>
    <w:rsid w:val="00D87D4B"/>
    <w:rsid w:val="00D87DD1"/>
    <w:rsid w:val="00D87DF8"/>
    <w:rsid w:val="00D87E28"/>
    <w:rsid w:val="00D87E9B"/>
    <w:rsid w:val="00D87EFB"/>
    <w:rsid w:val="00D87F06"/>
    <w:rsid w:val="00D87F2D"/>
    <w:rsid w:val="00D87F76"/>
    <w:rsid w:val="00D87F87"/>
    <w:rsid w:val="00D87F8F"/>
    <w:rsid w:val="00D87FA8"/>
    <w:rsid w:val="00D90040"/>
    <w:rsid w:val="00D900AE"/>
    <w:rsid w:val="00D901F5"/>
    <w:rsid w:val="00D9025A"/>
    <w:rsid w:val="00D9039F"/>
    <w:rsid w:val="00D9040C"/>
    <w:rsid w:val="00D90464"/>
    <w:rsid w:val="00D9049F"/>
    <w:rsid w:val="00D904FD"/>
    <w:rsid w:val="00D904FE"/>
    <w:rsid w:val="00D905B5"/>
    <w:rsid w:val="00D905DF"/>
    <w:rsid w:val="00D90609"/>
    <w:rsid w:val="00D90618"/>
    <w:rsid w:val="00D90662"/>
    <w:rsid w:val="00D90699"/>
    <w:rsid w:val="00D906FC"/>
    <w:rsid w:val="00D90750"/>
    <w:rsid w:val="00D9083F"/>
    <w:rsid w:val="00D908BA"/>
    <w:rsid w:val="00D908D5"/>
    <w:rsid w:val="00D9090F"/>
    <w:rsid w:val="00D909A1"/>
    <w:rsid w:val="00D909D5"/>
    <w:rsid w:val="00D909FD"/>
    <w:rsid w:val="00D909FF"/>
    <w:rsid w:val="00D90A0D"/>
    <w:rsid w:val="00D90A15"/>
    <w:rsid w:val="00D90A2A"/>
    <w:rsid w:val="00D90A5D"/>
    <w:rsid w:val="00D90AB9"/>
    <w:rsid w:val="00D90AF2"/>
    <w:rsid w:val="00D90AF8"/>
    <w:rsid w:val="00D90B7F"/>
    <w:rsid w:val="00D90C0D"/>
    <w:rsid w:val="00D90C5E"/>
    <w:rsid w:val="00D90DDC"/>
    <w:rsid w:val="00D90E27"/>
    <w:rsid w:val="00D90ECA"/>
    <w:rsid w:val="00D90F0E"/>
    <w:rsid w:val="00D90F31"/>
    <w:rsid w:val="00D90FD2"/>
    <w:rsid w:val="00D9105B"/>
    <w:rsid w:val="00D9106D"/>
    <w:rsid w:val="00D91186"/>
    <w:rsid w:val="00D91284"/>
    <w:rsid w:val="00D912E5"/>
    <w:rsid w:val="00D912EA"/>
    <w:rsid w:val="00D9130A"/>
    <w:rsid w:val="00D9131A"/>
    <w:rsid w:val="00D913A4"/>
    <w:rsid w:val="00D91461"/>
    <w:rsid w:val="00D914A0"/>
    <w:rsid w:val="00D91581"/>
    <w:rsid w:val="00D9158A"/>
    <w:rsid w:val="00D91613"/>
    <w:rsid w:val="00D9179F"/>
    <w:rsid w:val="00D917B0"/>
    <w:rsid w:val="00D918F7"/>
    <w:rsid w:val="00D919E7"/>
    <w:rsid w:val="00D91B53"/>
    <w:rsid w:val="00D91BC2"/>
    <w:rsid w:val="00D91C33"/>
    <w:rsid w:val="00D91D05"/>
    <w:rsid w:val="00D91D14"/>
    <w:rsid w:val="00D91D6A"/>
    <w:rsid w:val="00D91DCC"/>
    <w:rsid w:val="00D91EDE"/>
    <w:rsid w:val="00D91EF4"/>
    <w:rsid w:val="00D91F2B"/>
    <w:rsid w:val="00D91FC2"/>
    <w:rsid w:val="00D91FCC"/>
    <w:rsid w:val="00D91FE4"/>
    <w:rsid w:val="00D921BC"/>
    <w:rsid w:val="00D92224"/>
    <w:rsid w:val="00D9223A"/>
    <w:rsid w:val="00D9225F"/>
    <w:rsid w:val="00D9228F"/>
    <w:rsid w:val="00D922C1"/>
    <w:rsid w:val="00D922FD"/>
    <w:rsid w:val="00D92309"/>
    <w:rsid w:val="00D9234F"/>
    <w:rsid w:val="00D923B9"/>
    <w:rsid w:val="00D923E6"/>
    <w:rsid w:val="00D92455"/>
    <w:rsid w:val="00D9247A"/>
    <w:rsid w:val="00D924D5"/>
    <w:rsid w:val="00D924FC"/>
    <w:rsid w:val="00D926C3"/>
    <w:rsid w:val="00D927AD"/>
    <w:rsid w:val="00D9282E"/>
    <w:rsid w:val="00D92867"/>
    <w:rsid w:val="00D92869"/>
    <w:rsid w:val="00D9286A"/>
    <w:rsid w:val="00D929DD"/>
    <w:rsid w:val="00D92A53"/>
    <w:rsid w:val="00D92A75"/>
    <w:rsid w:val="00D92B18"/>
    <w:rsid w:val="00D92B1A"/>
    <w:rsid w:val="00D92B2F"/>
    <w:rsid w:val="00D92B71"/>
    <w:rsid w:val="00D92C5E"/>
    <w:rsid w:val="00D92CB0"/>
    <w:rsid w:val="00D92D45"/>
    <w:rsid w:val="00D92DCC"/>
    <w:rsid w:val="00D92E5F"/>
    <w:rsid w:val="00D92E88"/>
    <w:rsid w:val="00D92F95"/>
    <w:rsid w:val="00D92FC1"/>
    <w:rsid w:val="00D92FCD"/>
    <w:rsid w:val="00D92FDB"/>
    <w:rsid w:val="00D930A8"/>
    <w:rsid w:val="00D930F5"/>
    <w:rsid w:val="00D9313C"/>
    <w:rsid w:val="00D93186"/>
    <w:rsid w:val="00D93189"/>
    <w:rsid w:val="00D931B6"/>
    <w:rsid w:val="00D931F5"/>
    <w:rsid w:val="00D93241"/>
    <w:rsid w:val="00D93251"/>
    <w:rsid w:val="00D93299"/>
    <w:rsid w:val="00D93306"/>
    <w:rsid w:val="00D93318"/>
    <w:rsid w:val="00D9336F"/>
    <w:rsid w:val="00D933B2"/>
    <w:rsid w:val="00D933FE"/>
    <w:rsid w:val="00D93509"/>
    <w:rsid w:val="00D93531"/>
    <w:rsid w:val="00D9354E"/>
    <w:rsid w:val="00D936C8"/>
    <w:rsid w:val="00D936CE"/>
    <w:rsid w:val="00D9375F"/>
    <w:rsid w:val="00D9378E"/>
    <w:rsid w:val="00D93830"/>
    <w:rsid w:val="00D93841"/>
    <w:rsid w:val="00D93880"/>
    <w:rsid w:val="00D93A1C"/>
    <w:rsid w:val="00D93A6C"/>
    <w:rsid w:val="00D93B2B"/>
    <w:rsid w:val="00D93B70"/>
    <w:rsid w:val="00D93BB7"/>
    <w:rsid w:val="00D93D5D"/>
    <w:rsid w:val="00D93DA2"/>
    <w:rsid w:val="00D93E04"/>
    <w:rsid w:val="00D93E5D"/>
    <w:rsid w:val="00D93F5D"/>
    <w:rsid w:val="00D93F64"/>
    <w:rsid w:val="00D93F7A"/>
    <w:rsid w:val="00D93FC7"/>
    <w:rsid w:val="00D94003"/>
    <w:rsid w:val="00D94006"/>
    <w:rsid w:val="00D94022"/>
    <w:rsid w:val="00D940C5"/>
    <w:rsid w:val="00D940E6"/>
    <w:rsid w:val="00D94173"/>
    <w:rsid w:val="00D9419A"/>
    <w:rsid w:val="00D94243"/>
    <w:rsid w:val="00D94298"/>
    <w:rsid w:val="00D94333"/>
    <w:rsid w:val="00D9434A"/>
    <w:rsid w:val="00D944A0"/>
    <w:rsid w:val="00D944E4"/>
    <w:rsid w:val="00D9454F"/>
    <w:rsid w:val="00D94567"/>
    <w:rsid w:val="00D9456B"/>
    <w:rsid w:val="00D945C9"/>
    <w:rsid w:val="00D9460F"/>
    <w:rsid w:val="00D9461E"/>
    <w:rsid w:val="00D94769"/>
    <w:rsid w:val="00D947F5"/>
    <w:rsid w:val="00D9490A"/>
    <w:rsid w:val="00D94925"/>
    <w:rsid w:val="00D94A0F"/>
    <w:rsid w:val="00D94A74"/>
    <w:rsid w:val="00D94A78"/>
    <w:rsid w:val="00D94B51"/>
    <w:rsid w:val="00D94B72"/>
    <w:rsid w:val="00D94BD0"/>
    <w:rsid w:val="00D94C35"/>
    <w:rsid w:val="00D94C3E"/>
    <w:rsid w:val="00D94C4C"/>
    <w:rsid w:val="00D94D45"/>
    <w:rsid w:val="00D94DAA"/>
    <w:rsid w:val="00D94E74"/>
    <w:rsid w:val="00D94E81"/>
    <w:rsid w:val="00D94EAF"/>
    <w:rsid w:val="00D94EBF"/>
    <w:rsid w:val="00D94F17"/>
    <w:rsid w:val="00D94F4F"/>
    <w:rsid w:val="00D94FD0"/>
    <w:rsid w:val="00D95126"/>
    <w:rsid w:val="00D95285"/>
    <w:rsid w:val="00D95302"/>
    <w:rsid w:val="00D95382"/>
    <w:rsid w:val="00D95399"/>
    <w:rsid w:val="00D95411"/>
    <w:rsid w:val="00D95429"/>
    <w:rsid w:val="00D9545A"/>
    <w:rsid w:val="00D954D6"/>
    <w:rsid w:val="00D95513"/>
    <w:rsid w:val="00D95522"/>
    <w:rsid w:val="00D95570"/>
    <w:rsid w:val="00D9557D"/>
    <w:rsid w:val="00D955B3"/>
    <w:rsid w:val="00D95676"/>
    <w:rsid w:val="00D95680"/>
    <w:rsid w:val="00D956B1"/>
    <w:rsid w:val="00D95785"/>
    <w:rsid w:val="00D957E7"/>
    <w:rsid w:val="00D95813"/>
    <w:rsid w:val="00D95955"/>
    <w:rsid w:val="00D95975"/>
    <w:rsid w:val="00D959D8"/>
    <w:rsid w:val="00D95AAD"/>
    <w:rsid w:val="00D95B9A"/>
    <w:rsid w:val="00D95BCB"/>
    <w:rsid w:val="00D95BE5"/>
    <w:rsid w:val="00D95C61"/>
    <w:rsid w:val="00D95DA9"/>
    <w:rsid w:val="00D95E2E"/>
    <w:rsid w:val="00D95E8A"/>
    <w:rsid w:val="00D95EA0"/>
    <w:rsid w:val="00D95F2A"/>
    <w:rsid w:val="00D95F6B"/>
    <w:rsid w:val="00D95F9D"/>
    <w:rsid w:val="00D95FE5"/>
    <w:rsid w:val="00D96016"/>
    <w:rsid w:val="00D96034"/>
    <w:rsid w:val="00D9603D"/>
    <w:rsid w:val="00D96041"/>
    <w:rsid w:val="00D960A2"/>
    <w:rsid w:val="00D9614D"/>
    <w:rsid w:val="00D962AF"/>
    <w:rsid w:val="00D962B6"/>
    <w:rsid w:val="00D962DE"/>
    <w:rsid w:val="00D96378"/>
    <w:rsid w:val="00D963F3"/>
    <w:rsid w:val="00D96488"/>
    <w:rsid w:val="00D9654A"/>
    <w:rsid w:val="00D965BC"/>
    <w:rsid w:val="00D96603"/>
    <w:rsid w:val="00D9664F"/>
    <w:rsid w:val="00D96689"/>
    <w:rsid w:val="00D9676A"/>
    <w:rsid w:val="00D967CF"/>
    <w:rsid w:val="00D9683F"/>
    <w:rsid w:val="00D96880"/>
    <w:rsid w:val="00D968A7"/>
    <w:rsid w:val="00D968C2"/>
    <w:rsid w:val="00D968EC"/>
    <w:rsid w:val="00D969C8"/>
    <w:rsid w:val="00D969F4"/>
    <w:rsid w:val="00D96A5D"/>
    <w:rsid w:val="00D96A9D"/>
    <w:rsid w:val="00D96AA6"/>
    <w:rsid w:val="00D96AA9"/>
    <w:rsid w:val="00D96AAD"/>
    <w:rsid w:val="00D96B14"/>
    <w:rsid w:val="00D96B3F"/>
    <w:rsid w:val="00D96BFC"/>
    <w:rsid w:val="00D96C44"/>
    <w:rsid w:val="00D96CFF"/>
    <w:rsid w:val="00D96D4B"/>
    <w:rsid w:val="00D96E00"/>
    <w:rsid w:val="00D96E14"/>
    <w:rsid w:val="00D96E8C"/>
    <w:rsid w:val="00D96EC9"/>
    <w:rsid w:val="00D96FFF"/>
    <w:rsid w:val="00D970EC"/>
    <w:rsid w:val="00D9713F"/>
    <w:rsid w:val="00D97197"/>
    <w:rsid w:val="00D971C6"/>
    <w:rsid w:val="00D97273"/>
    <w:rsid w:val="00D97287"/>
    <w:rsid w:val="00D972C7"/>
    <w:rsid w:val="00D97352"/>
    <w:rsid w:val="00D973BB"/>
    <w:rsid w:val="00D9744B"/>
    <w:rsid w:val="00D9745A"/>
    <w:rsid w:val="00D9748A"/>
    <w:rsid w:val="00D97747"/>
    <w:rsid w:val="00D97799"/>
    <w:rsid w:val="00D97848"/>
    <w:rsid w:val="00D97A01"/>
    <w:rsid w:val="00D97AE8"/>
    <w:rsid w:val="00D97AF6"/>
    <w:rsid w:val="00D97B27"/>
    <w:rsid w:val="00D97BE9"/>
    <w:rsid w:val="00D97C70"/>
    <w:rsid w:val="00D97CCB"/>
    <w:rsid w:val="00D97D65"/>
    <w:rsid w:val="00D97DBB"/>
    <w:rsid w:val="00D97E46"/>
    <w:rsid w:val="00D97EB0"/>
    <w:rsid w:val="00D97F66"/>
    <w:rsid w:val="00D97F74"/>
    <w:rsid w:val="00D97FA4"/>
    <w:rsid w:val="00D9899E"/>
    <w:rsid w:val="00DA0021"/>
    <w:rsid w:val="00DA004F"/>
    <w:rsid w:val="00DA0067"/>
    <w:rsid w:val="00DA006B"/>
    <w:rsid w:val="00DA00E4"/>
    <w:rsid w:val="00DA00FC"/>
    <w:rsid w:val="00DA0128"/>
    <w:rsid w:val="00DA01A3"/>
    <w:rsid w:val="00DA01F4"/>
    <w:rsid w:val="00DA02A9"/>
    <w:rsid w:val="00DA034D"/>
    <w:rsid w:val="00DA034F"/>
    <w:rsid w:val="00DA03F1"/>
    <w:rsid w:val="00DA045B"/>
    <w:rsid w:val="00DA04B2"/>
    <w:rsid w:val="00DA04BE"/>
    <w:rsid w:val="00DA0526"/>
    <w:rsid w:val="00DA056A"/>
    <w:rsid w:val="00DA0583"/>
    <w:rsid w:val="00DA05DB"/>
    <w:rsid w:val="00DA064C"/>
    <w:rsid w:val="00DA0656"/>
    <w:rsid w:val="00DA0663"/>
    <w:rsid w:val="00DA07B5"/>
    <w:rsid w:val="00DA07FD"/>
    <w:rsid w:val="00DA086A"/>
    <w:rsid w:val="00DA0946"/>
    <w:rsid w:val="00DA096F"/>
    <w:rsid w:val="00DA0A06"/>
    <w:rsid w:val="00DA0A0D"/>
    <w:rsid w:val="00DA0AE6"/>
    <w:rsid w:val="00DA0B57"/>
    <w:rsid w:val="00DA0B7C"/>
    <w:rsid w:val="00DA0CEC"/>
    <w:rsid w:val="00DA0D4D"/>
    <w:rsid w:val="00DA0DEC"/>
    <w:rsid w:val="00DA0E1D"/>
    <w:rsid w:val="00DA0E79"/>
    <w:rsid w:val="00DA0EC9"/>
    <w:rsid w:val="00DA0ECC"/>
    <w:rsid w:val="00DA0EF8"/>
    <w:rsid w:val="00DA0F0B"/>
    <w:rsid w:val="00DA0FAB"/>
    <w:rsid w:val="00DA0FB8"/>
    <w:rsid w:val="00DA0FD1"/>
    <w:rsid w:val="00DA1015"/>
    <w:rsid w:val="00DA104B"/>
    <w:rsid w:val="00DA1053"/>
    <w:rsid w:val="00DA10A3"/>
    <w:rsid w:val="00DA1134"/>
    <w:rsid w:val="00DA11A8"/>
    <w:rsid w:val="00DA11E6"/>
    <w:rsid w:val="00DA1287"/>
    <w:rsid w:val="00DA129C"/>
    <w:rsid w:val="00DA131D"/>
    <w:rsid w:val="00DA146E"/>
    <w:rsid w:val="00DA1485"/>
    <w:rsid w:val="00DA148E"/>
    <w:rsid w:val="00DA1539"/>
    <w:rsid w:val="00DA15D2"/>
    <w:rsid w:val="00DA1623"/>
    <w:rsid w:val="00DA1677"/>
    <w:rsid w:val="00DA16D9"/>
    <w:rsid w:val="00DA175A"/>
    <w:rsid w:val="00DA17F2"/>
    <w:rsid w:val="00DA1882"/>
    <w:rsid w:val="00DA18EF"/>
    <w:rsid w:val="00DA19E2"/>
    <w:rsid w:val="00DA1A6F"/>
    <w:rsid w:val="00DA1AAA"/>
    <w:rsid w:val="00DA1AD1"/>
    <w:rsid w:val="00DA1AE3"/>
    <w:rsid w:val="00DA1B5C"/>
    <w:rsid w:val="00DA1C1F"/>
    <w:rsid w:val="00DA1CE4"/>
    <w:rsid w:val="00DA1DBF"/>
    <w:rsid w:val="00DA1DD2"/>
    <w:rsid w:val="00DA1EDD"/>
    <w:rsid w:val="00DA1F41"/>
    <w:rsid w:val="00DA2076"/>
    <w:rsid w:val="00DA2093"/>
    <w:rsid w:val="00DA2110"/>
    <w:rsid w:val="00DA2208"/>
    <w:rsid w:val="00DA222B"/>
    <w:rsid w:val="00DA2247"/>
    <w:rsid w:val="00DA22C4"/>
    <w:rsid w:val="00DA2333"/>
    <w:rsid w:val="00DA236B"/>
    <w:rsid w:val="00DA236D"/>
    <w:rsid w:val="00DA2373"/>
    <w:rsid w:val="00DA245D"/>
    <w:rsid w:val="00DA251B"/>
    <w:rsid w:val="00DA2591"/>
    <w:rsid w:val="00DA25AA"/>
    <w:rsid w:val="00DA25B5"/>
    <w:rsid w:val="00DA25B9"/>
    <w:rsid w:val="00DA25D3"/>
    <w:rsid w:val="00DA25FC"/>
    <w:rsid w:val="00DA2792"/>
    <w:rsid w:val="00DA27CB"/>
    <w:rsid w:val="00DA28E5"/>
    <w:rsid w:val="00DA296E"/>
    <w:rsid w:val="00DA2A40"/>
    <w:rsid w:val="00DA2ACC"/>
    <w:rsid w:val="00DA2AE2"/>
    <w:rsid w:val="00DA2BFF"/>
    <w:rsid w:val="00DA2C5A"/>
    <w:rsid w:val="00DA2CD0"/>
    <w:rsid w:val="00DA2CE5"/>
    <w:rsid w:val="00DA2D20"/>
    <w:rsid w:val="00DA2D25"/>
    <w:rsid w:val="00DA2DCF"/>
    <w:rsid w:val="00DA2DE3"/>
    <w:rsid w:val="00DA2E7D"/>
    <w:rsid w:val="00DA2F54"/>
    <w:rsid w:val="00DA2FF3"/>
    <w:rsid w:val="00DA3025"/>
    <w:rsid w:val="00DA302B"/>
    <w:rsid w:val="00DA3106"/>
    <w:rsid w:val="00DA31A9"/>
    <w:rsid w:val="00DA320C"/>
    <w:rsid w:val="00DA3217"/>
    <w:rsid w:val="00DA3220"/>
    <w:rsid w:val="00DA336A"/>
    <w:rsid w:val="00DA3399"/>
    <w:rsid w:val="00DA33B7"/>
    <w:rsid w:val="00DA33DE"/>
    <w:rsid w:val="00DA347C"/>
    <w:rsid w:val="00DA34EC"/>
    <w:rsid w:val="00DA3506"/>
    <w:rsid w:val="00DA3522"/>
    <w:rsid w:val="00DA35D1"/>
    <w:rsid w:val="00DA35DC"/>
    <w:rsid w:val="00DA3621"/>
    <w:rsid w:val="00DA36AD"/>
    <w:rsid w:val="00DA36CD"/>
    <w:rsid w:val="00DA3702"/>
    <w:rsid w:val="00DA3734"/>
    <w:rsid w:val="00DA3790"/>
    <w:rsid w:val="00DA38BF"/>
    <w:rsid w:val="00DA39AF"/>
    <w:rsid w:val="00DA3A78"/>
    <w:rsid w:val="00DA3B36"/>
    <w:rsid w:val="00DA3B5F"/>
    <w:rsid w:val="00DA3BE1"/>
    <w:rsid w:val="00DA3C00"/>
    <w:rsid w:val="00DA3C4F"/>
    <w:rsid w:val="00DA3C68"/>
    <w:rsid w:val="00DA3C94"/>
    <w:rsid w:val="00DA3CAA"/>
    <w:rsid w:val="00DA3D93"/>
    <w:rsid w:val="00DA3DE5"/>
    <w:rsid w:val="00DA3E36"/>
    <w:rsid w:val="00DA3E5F"/>
    <w:rsid w:val="00DA3EE8"/>
    <w:rsid w:val="00DA3EF0"/>
    <w:rsid w:val="00DA3F25"/>
    <w:rsid w:val="00DA3F28"/>
    <w:rsid w:val="00DA402D"/>
    <w:rsid w:val="00DA404F"/>
    <w:rsid w:val="00DA407E"/>
    <w:rsid w:val="00DA40B5"/>
    <w:rsid w:val="00DA4141"/>
    <w:rsid w:val="00DA4144"/>
    <w:rsid w:val="00DA4175"/>
    <w:rsid w:val="00DA41B1"/>
    <w:rsid w:val="00DA41C0"/>
    <w:rsid w:val="00DA4286"/>
    <w:rsid w:val="00DA42B0"/>
    <w:rsid w:val="00DA42CD"/>
    <w:rsid w:val="00DA4312"/>
    <w:rsid w:val="00DA431A"/>
    <w:rsid w:val="00DA44E7"/>
    <w:rsid w:val="00DA4534"/>
    <w:rsid w:val="00DA454E"/>
    <w:rsid w:val="00DA465E"/>
    <w:rsid w:val="00DA46DC"/>
    <w:rsid w:val="00DA47AD"/>
    <w:rsid w:val="00DA47EE"/>
    <w:rsid w:val="00DA485A"/>
    <w:rsid w:val="00DA48EC"/>
    <w:rsid w:val="00DA48F3"/>
    <w:rsid w:val="00DA48FC"/>
    <w:rsid w:val="00DA4916"/>
    <w:rsid w:val="00DA4919"/>
    <w:rsid w:val="00DA4940"/>
    <w:rsid w:val="00DA4950"/>
    <w:rsid w:val="00DA499B"/>
    <w:rsid w:val="00DA4A1D"/>
    <w:rsid w:val="00DA4A42"/>
    <w:rsid w:val="00DA4A53"/>
    <w:rsid w:val="00DA4B19"/>
    <w:rsid w:val="00DA4B73"/>
    <w:rsid w:val="00DA4B96"/>
    <w:rsid w:val="00DA4B9C"/>
    <w:rsid w:val="00DA4C3E"/>
    <w:rsid w:val="00DA4C69"/>
    <w:rsid w:val="00DA4CC3"/>
    <w:rsid w:val="00DA4CC9"/>
    <w:rsid w:val="00DA4CDC"/>
    <w:rsid w:val="00DA4D55"/>
    <w:rsid w:val="00DA4D6C"/>
    <w:rsid w:val="00DA4D88"/>
    <w:rsid w:val="00DA4D9B"/>
    <w:rsid w:val="00DA4DC2"/>
    <w:rsid w:val="00DA4DCE"/>
    <w:rsid w:val="00DA4E59"/>
    <w:rsid w:val="00DA4E9B"/>
    <w:rsid w:val="00DA4F89"/>
    <w:rsid w:val="00DA5020"/>
    <w:rsid w:val="00DA5092"/>
    <w:rsid w:val="00DA5157"/>
    <w:rsid w:val="00DA525C"/>
    <w:rsid w:val="00DA53AD"/>
    <w:rsid w:val="00DA53C7"/>
    <w:rsid w:val="00DA53D3"/>
    <w:rsid w:val="00DA5400"/>
    <w:rsid w:val="00DA5493"/>
    <w:rsid w:val="00DA5497"/>
    <w:rsid w:val="00DA5546"/>
    <w:rsid w:val="00DA55C4"/>
    <w:rsid w:val="00DA560D"/>
    <w:rsid w:val="00DA5636"/>
    <w:rsid w:val="00DA57AA"/>
    <w:rsid w:val="00DA59B9"/>
    <w:rsid w:val="00DA59FB"/>
    <w:rsid w:val="00DA5A76"/>
    <w:rsid w:val="00DA5A8C"/>
    <w:rsid w:val="00DA5A8E"/>
    <w:rsid w:val="00DA5B4C"/>
    <w:rsid w:val="00DA5BA7"/>
    <w:rsid w:val="00DA5BD3"/>
    <w:rsid w:val="00DA5C6D"/>
    <w:rsid w:val="00DA5CE2"/>
    <w:rsid w:val="00DA5D21"/>
    <w:rsid w:val="00DA5D3F"/>
    <w:rsid w:val="00DA5D45"/>
    <w:rsid w:val="00DA5DBB"/>
    <w:rsid w:val="00DA5DCE"/>
    <w:rsid w:val="00DA5E04"/>
    <w:rsid w:val="00DA5E38"/>
    <w:rsid w:val="00DA5E68"/>
    <w:rsid w:val="00DA5F33"/>
    <w:rsid w:val="00DA5F7B"/>
    <w:rsid w:val="00DA5F7F"/>
    <w:rsid w:val="00DA5F80"/>
    <w:rsid w:val="00DA5F96"/>
    <w:rsid w:val="00DA606F"/>
    <w:rsid w:val="00DA6120"/>
    <w:rsid w:val="00DA61C7"/>
    <w:rsid w:val="00DA628D"/>
    <w:rsid w:val="00DA6293"/>
    <w:rsid w:val="00DA6297"/>
    <w:rsid w:val="00DA6426"/>
    <w:rsid w:val="00DA6465"/>
    <w:rsid w:val="00DA64BA"/>
    <w:rsid w:val="00DA65CF"/>
    <w:rsid w:val="00DA65DD"/>
    <w:rsid w:val="00DA676C"/>
    <w:rsid w:val="00DA67B4"/>
    <w:rsid w:val="00DA684A"/>
    <w:rsid w:val="00DA68C5"/>
    <w:rsid w:val="00DA690A"/>
    <w:rsid w:val="00DA6918"/>
    <w:rsid w:val="00DA6924"/>
    <w:rsid w:val="00DA69AD"/>
    <w:rsid w:val="00DA69D4"/>
    <w:rsid w:val="00DA6A5B"/>
    <w:rsid w:val="00DA6B0A"/>
    <w:rsid w:val="00DA6B48"/>
    <w:rsid w:val="00DA6B6B"/>
    <w:rsid w:val="00DA6BA2"/>
    <w:rsid w:val="00DA6BB2"/>
    <w:rsid w:val="00DA6C15"/>
    <w:rsid w:val="00DA6C72"/>
    <w:rsid w:val="00DA6CEC"/>
    <w:rsid w:val="00DA6DDC"/>
    <w:rsid w:val="00DA6E04"/>
    <w:rsid w:val="00DA6E10"/>
    <w:rsid w:val="00DA6E6D"/>
    <w:rsid w:val="00DA6F13"/>
    <w:rsid w:val="00DA6F17"/>
    <w:rsid w:val="00DA706C"/>
    <w:rsid w:val="00DA707A"/>
    <w:rsid w:val="00DA7088"/>
    <w:rsid w:val="00DA70A2"/>
    <w:rsid w:val="00DA70C0"/>
    <w:rsid w:val="00DA70D8"/>
    <w:rsid w:val="00DA7108"/>
    <w:rsid w:val="00DA712B"/>
    <w:rsid w:val="00DA7162"/>
    <w:rsid w:val="00DA7199"/>
    <w:rsid w:val="00DA71F8"/>
    <w:rsid w:val="00DA728F"/>
    <w:rsid w:val="00DA72AE"/>
    <w:rsid w:val="00DA72E3"/>
    <w:rsid w:val="00DA72EE"/>
    <w:rsid w:val="00DA7433"/>
    <w:rsid w:val="00DA744C"/>
    <w:rsid w:val="00DA7525"/>
    <w:rsid w:val="00DA754D"/>
    <w:rsid w:val="00DA75B7"/>
    <w:rsid w:val="00DA75FA"/>
    <w:rsid w:val="00DA7641"/>
    <w:rsid w:val="00DA766A"/>
    <w:rsid w:val="00DA771F"/>
    <w:rsid w:val="00DA778C"/>
    <w:rsid w:val="00DA77C5"/>
    <w:rsid w:val="00DA784E"/>
    <w:rsid w:val="00DA78B9"/>
    <w:rsid w:val="00DA78C8"/>
    <w:rsid w:val="00DA78CC"/>
    <w:rsid w:val="00DA79B9"/>
    <w:rsid w:val="00DA79CF"/>
    <w:rsid w:val="00DA79E6"/>
    <w:rsid w:val="00DA7A53"/>
    <w:rsid w:val="00DA7B15"/>
    <w:rsid w:val="00DA7B4E"/>
    <w:rsid w:val="00DA7B60"/>
    <w:rsid w:val="00DA7C36"/>
    <w:rsid w:val="00DA7D5F"/>
    <w:rsid w:val="00DA7D9C"/>
    <w:rsid w:val="00DA7DC3"/>
    <w:rsid w:val="00DA7E05"/>
    <w:rsid w:val="00DA7E31"/>
    <w:rsid w:val="00DA7F17"/>
    <w:rsid w:val="00DA7F48"/>
    <w:rsid w:val="00DB0076"/>
    <w:rsid w:val="00DB00BC"/>
    <w:rsid w:val="00DB00D3"/>
    <w:rsid w:val="00DB00E8"/>
    <w:rsid w:val="00DB0158"/>
    <w:rsid w:val="00DB01AF"/>
    <w:rsid w:val="00DB022D"/>
    <w:rsid w:val="00DB02D6"/>
    <w:rsid w:val="00DB0370"/>
    <w:rsid w:val="00DB0381"/>
    <w:rsid w:val="00DB0389"/>
    <w:rsid w:val="00DB0401"/>
    <w:rsid w:val="00DB0430"/>
    <w:rsid w:val="00DB0536"/>
    <w:rsid w:val="00DB0547"/>
    <w:rsid w:val="00DB055C"/>
    <w:rsid w:val="00DB058A"/>
    <w:rsid w:val="00DB05C6"/>
    <w:rsid w:val="00DB05E0"/>
    <w:rsid w:val="00DB0619"/>
    <w:rsid w:val="00DB0669"/>
    <w:rsid w:val="00DB06E1"/>
    <w:rsid w:val="00DB073D"/>
    <w:rsid w:val="00DB0761"/>
    <w:rsid w:val="00DB07B6"/>
    <w:rsid w:val="00DB081E"/>
    <w:rsid w:val="00DB08CE"/>
    <w:rsid w:val="00DB0929"/>
    <w:rsid w:val="00DB0966"/>
    <w:rsid w:val="00DB0969"/>
    <w:rsid w:val="00DB0A74"/>
    <w:rsid w:val="00DB0A84"/>
    <w:rsid w:val="00DB0AEF"/>
    <w:rsid w:val="00DB0B03"/>
    <w:rsid w:val="00DB0B8E"/>
    <w:rsid w:val="00DB0BA3"/>
    <w:rsid w:val="00DB0C14"/>
    <w:rsid w:val="00DB0C97"/>
    <w:rsid w:val="00DB0CCC"/>
    <w:rsid w:val="00DB0CD0"/>
    <w:rsid w:val="00DB0CDC"/>
    <w:rsid w:val="00DB0D45"/>
    <w:rsid w:val="00DB0DF0"/>
    <w:rsid w:val="00DB0DFF"/>
    <w:rsid w:val="00DB0ED0"/>
    <w:rsid w:val="00DB0F00"/>
    <w:rsid w:val="00DB0F15"/>
    <w:rsid w:val="00DB0F51"/>
    <w:rsid w:val="00DB0FE5"/>
    <w:rsid w:val="00DB101A"/>
    <w:rsid w:val="00DB1084"/>
    <w:rsid w:val="00DB1101"/>
    <w:rsid w:val="00DB1170"/>
    <w:rsid w:val="00DB119A"/>
    <w:rsid w:val="00DB1289"/>
    <w:rsid w:val="00DB134A"/>
    <w:rsid w:val="00DB1385"/>
    <w:rsid w:val="00DB13E1"/>
    <w:rsid w:val="00DB1434"/>
    <w:rsid w:val="00DB149B"/>
    <w:rsid w:val="00DB14BD"/>
    <w:rsid w:val="00DB14E0"/>
    <w:rsid w:val="00DB14FB"/>
    <w:rsid w:val="00DB150B"/>
    <w:rsid w:val="00DB1519"/>
    <w:rsid w:val="00DB156B"/>
    <w:rsid w:val="00DB15DC"/>
    <w:rsid w:val="00DB1625"/>
    <w:rsid w:val="00DB16AE"/>
    <w:rsid w:val="00DB16D0"/>
    <w:rsid w:val="00DB16D5"/>
    <w:rsid w:val="00DB1732"/>
    <w:rsid w:val="00DB1753"/>
    <w:rsid w:val="00DB1856"/>
    <w:rsid w:val="00DB189B"/>
    <w:rsid w:val="00DB18AA"/>
    <w:rsid w:val="00DB1923"/>
    <w:rsid w:val="00DB1932"/>
    <w:rsid w:val="00DB1B02"/>
    <w:rsid w:val="00DB1B21"/>
    <w:rsid w:val="00DB1B71"/>
    <w:rsid w:val="00DB1C94"/>
    <w:rsid w:val="00DB1CBA"/>
    <w:rsid w:val="00DB1CBB"/>
    <w:rsid w:val="00DB1CDB"/>
    <w:rsid w:val="00DB1D75"/>
    <w:rsid w:val="00DB1DB7"/>
    <w:rsid w:val="00DB1EBE"/>
    <w:rsid w:val="00DB1ED3"/>
    <w:rsid w:val="00DB1F03"/>
    <w:rsid w:val="00DB1F85"/>
    <w:rsid w:val="00DB1FCD"/>
    <w:rsid w:val="00DB205B"/>
    <w:rsid w:val="00DB2153"/>
    <w:rsid w:val="00DB21A5"/>
    <w:rsid w:val="00DB21E1"/>
    <w:rsid w:val="00DB2288"/>
    <w:rsid w:val="00DB22DC"/>
    <w:rsid w:val="00DB23D9"/>
    <w:rsid w:val="00DB2429"/>
    <w:rsid w:val="00DB245C"/>
    <w:rsid w:val="00DB2476"/>
    <w:rsid w:val="00DB24A3"/>
    <w:rsid w:val="00DB2587"/>
    <w:rsid w:val="00DB25AE"/>
    <w:rsid w:val="00DB262B"/>
    <w:rsid w:val="00DB2659"/>
    <w:rsid w:val="00DB2700"/>
    <w:rsid w:val="00DB2798"/>
    <w:rsid w:val="00DB27A1"/>
    <w:rsid w:val="00DB2800"/>
    <w:rsid w:val="00DB284D"/>
    <w:rsid w:val="00DB291D"/>
    <w:rsid w:val="00DB29AE"/>
    <w:rsid w:val="00DB29BD"/>
    <w:rsid w:val="00DB2A10"/>
    <w:rsid w:val="00DB2A5F"/>
    <w:rsid w:val="00DB2AC8"/>
    <w:rsid w:val="00DB2B2A"/>
    <w:rsid w:val="00DB2C13"/>
    <w:rsid w:val="00DB2C6B"/>
    <w:rsid w:val="00DB2CD9"/>
    <w:rsid w:val="00DB2D40"/>
    <w:rsid w:val="00DB2D41"/>
    <w:rsid w:val="00DB2D76"/>
    <w:rsid w:val="00DB2F5A"/>
    <w:rsid w:val="00DB3069"/>
    <w:rsid w:val="00DB315F"/>
    <w:rsid w:val="00DB319E"/>
    <w:rsid w:val="00DB320A"/>
    <w:rsid w:val="00DB322A"/>
    <w:rsid w:val="00DB339A"/>
    <w:rsid w:val="00DB352E"/>
    <w:rsid w:val="00DB355B"/>
    <w:rsid w:val="00DB356F"/>
    <w:rsid w:val="00DB35C0"/>
    <w:rsid w:val="00DB360F"/>
    <w:rsid w:val="00DB3655"/>
    <w:rsid w:val="00DB3692"/>
    <w:rsid w:val="00DB36D4"/>
    <w:rsid w:val="00DB3712"/>
    <w:rsid w:val="00DB37C0"/>
    <w:rsid w:val="00DB37FE"/>
    <w:rsid w:val="00DB38F9"/>
    <w:rsid w:val="00DB391F"/>
    <w:rsid w:val="00DB3940"/>
    <w:rsid w:val="00DB3977"/>
    <w:rsid w:val="00DB39B9"/>
    <w:rsid w:val="00DB39D6"/>
    <w:rsid w:val="00DB3A74"/>
    <w:rsid w:val="00DB3ADC"/>
    <w:rsid w:val="00DB3AFF"/>
    <w:rsid w:val="00DB3C60"/>
    <w:rsid w:val="00DB3CF3"/>
    <w:rsid w:val="00DB3D72"/>
    <w:rsid w:val="00DB3E27"/>
    <w:rsid w:val="00DB3FB9"/>
    <w:rsid w:val="00DB404C"/>
    <w:rsid w:val="00DB407B"/>
    <w:rsid w:val="00DB409B"/>
    <w:rsid w:val="00DB40C3"/>
    <w:rsid w:val="00DB40F8"/>
    <w:rsid w:val="00DB41B2"/>
    <w:rsid w:val="00DB41C6"/>
    <w:rsid w:val="00DB4235"/>
    <w:rsid w:val="00DB42A9"/>
    <w:rsid w:val="00DB42AE"/>
    <w:rsid w:val="00DB42E8"/>
    <w:rsid w:val="00DB431E"/>
    <w:rsid w:val="00DB4356"/>
    <w:rsid w:val="00DB436C"/>
    <w:rsid w:val="00DB437A"/>
    <w:rsid w:val="00DB43B7"/>
    <w:rsid w:val="00DB43CC"/>
    <w:rsid w:val="00DB46DB"/>
    <w:rsid w:val="00DB47B2"/>
    <w:rsid w:val="00DB480C"/>
    <w:rsid w:val="00DB486D"/>
    <w:rsid w:val="00DB487D"/>
    <w:rsid w:val="00DB48CE"/>
    <w:rsid w:val="00DB48F2"/>
    <w:rsid w:val="00DB48F5"/>
    <w:rsid w:val="00DB4904"/>
    <w:rsid w:val="00DB490F"/>
    <w:rsid w:val="00DB4970"/>
    <w:rsid w:val="00DB49A4"/>
    <w:rsid w:val="00DB4A66"/>
    <w:rsid w:val="00DB4AD2"/>
    <w:rsid w:val="00DB4ADC"/>
    <w:rsid w:val="00DB4AE2"/>
    <w:rsid w:val="00DB4AF2"/>
    <w:rsid w:val="00DB4B20"/>
    <w:rsid w:val="00DB4B63"/>
    <w:rsid w:val="00DB4CC4"/>
    <w:rsid w:val="00DB4D0F"/>
    <w:rsid w:val="00DB4D34"/>
    <w:rsid w:val="00DB4DB0"/>
    <w:rsid w:val="00DB4F2F"/>
    <w:rsid w:val="00DB4F77"/>
    <w:rsid w:val="00DB5028"/>
    <w:rsid w:val="00DB5052"/>
    <w:rsid w:val="00DB50C7"/>
    <w:rsid w:val="00DB5221"/>
    <w:rsid w:val="00DB5258"/>
    <w:rsid w:val="00DB5283"/>
    <w:rsid w:val="00DB528A"/>
    <w:rsid w:val="00DB52A2"/>
    <w:rsid w:val="00DB54B8"/>
    <w:rsid w:val="00DB561C"/>
    <w:rsid w:val="00DB5674"/>
    <w:rsid w:val="00DB571F"/>
    <w:rsid w:val="00DB5811"/>
    <w:rsid w:val="00DB5938"/>
    <w:rsid w:val="00DB5998"/>
    <w:rsid w:val="00DB59EF"/>
    <w:rsid w:val="00DB5A1A"/>
    <w:rsid w:val="00DB5A26"/>
    <w:rsid w:val="00DB5ABB"/>
    <w:rsid w:val="00DB5ADE"/>
    <w:rsid w:val="00DB5B0B"/>
    <w:rsid w:val="00DB5B96"/>
    <w:rsid w:val="00DB5C0A"/>
    <w:rsid w:val="00DB5C12"/>
    <w:rsid w:val="00DB5C34"/>
    <w:rsid w:val="00DB5CA8"/>
    <w:rsid w:val="00DB5CDF"/>
    <w:rsid w:val="00DB5CF5"/>
    <w:rsid w:val="00DB5D27"/>
    <w:rsid w:val="00DB5D7A"/>
    <w:rsid w:val="00DB5DA1"/>
    <w:rsid w:val="00DB5DA9"/>
    <w:rsid w:val="00DB5E2C"/>
    <w:rsid w:val="00DB5E3D"/>
    <w:rsid w:val="00DB5EBE"/>
    <w:rsid w:val="00DB5F24"/>
    <w:rsid w:val="00DB5F96"/>
    <w:rsid w:val="00DB5F98"/>
    <w:rsid w:val="00DB600E"/>
    <w:rsid w:val="00DB605A"/>
    <w:rsid w:val="00DB612C"/>
    <w:rsid w:val="00DB6164"/>
    <w:rsid w:val="00DB6186"/>
    <w:rsid w:val="00DB61B6"/>
    <w:rsid w:val="00DB61FC"/>
    <w:rsid w:val="00DB62C6"/>
    <w:rsid w:val="00DB62D8"/>
    <w:rsid w:val="00DB62EA"/>
    <w:rsid w:val="00DB6436"/>
    <w:rsid w:val="00DB6483"/>
    <w:rsid w:val="00DB6491"/>
    <w:rsid w:val="00DB649A"/>
    <w:rsid w:val="00DB64A7"/>
    <w:rsid w:val="00DB64F1"/>
    <w:rsid w:val="00DB65BE"/>
    <w:rsid w:val="00DB65F9"/>
    <w:rsid w:val="00DB6693"/>
    <w:rsid w:val="00DB6697"/>
    <w:rsid w:val="00DB66B0"/>
    <w:rsid w:val="00DB6709"/>
    <w:rsid w:val="00DB676D"/>
    <w:rsid w:val="00DB68BF"/>
    <w:rsid w:val="00DB69D8"/>
    <w:rsid w:val="00DB6A08"/>
    <w:rsid w:val="00DB6B5B"/>
    <w:rsid w:val="00DB6B93"/>
    <w:rsid w:val="00DB6BD8"/>
    <w:rsid w:val="00DB6D16"/>
    <w:rsid w:val="00DB6D31"/>
    <w:rsid w:val="00DB6D42"/>
    <w:rsid w:val="00DB6DF0"/>
    <w:rsid w:val="00DB6E4E"/>
    <w:rsid w:val="00DB6E9C"/>
    <w:rsid w:val="00DB6EB5"/>
    <w:rsid w:val="00DB6F59"/>
    <w:rsid w:val="00DB6FE1"/>
    <w:rsid w:val="00DB7002"/>
    <w:rsid w:val="00DB7055"/>
    <w:rsid w:val="00DB70AD"/>
    <w:rsid w:val="00DB70D3"/>
    <w:rsid w:val="00DB70F4"/>
    <w:rsid w:val="00DB70FD"/>
    <w:rsid w:val="00DB711E"/>
    <w:rsid w:val="00DB718A"/>
    <w:rsid w:val="00DB71B2"/>
    <w:rsid w:val="00DB7305"/>
    <w:rsid w:val="00DB7382"/>
    <w:rsid w:val="00DB73B9"/>
    <w:rsid w:val="00DB7429"/>
    <w:rsid w:val="00DB743B"/>
    <w:rsid w:val="00DB7468"/>
    <w:rsid w:val="00DB74A0"/>
    <w:rsid w:val="00DB74DD"/>
    <w:rsid w:val="00DB74EF"/>
    <w:rsid w:val="00DB7513"/>
    <w:rsid w:val="00DB7547"/>
    <w:rsid w:val="00DB7554"/>
    <w:rsid w:val="00DB755C"/>
    <w:rsid w:val="00DB75C6"/>
    <w:rsid w:val="00DB75CB"/>
    <w:rsid w:val="00DB763E"/>
    <w:rsid w:val="00DB76C5"/>
    <w:rsid w:val="00DB76DD"/>
    <w:rsid w:val="00DB7741"/>
    <w:rsid w:val="00DB77B8"/>
    <w:rsid w:val="00DB7849"/>
    <w:rsid w:val="00DB78BB"/>
    <w:rsid w:val="00DB78D4"/>
    <w:rsid w:val="00DB78F9"/>
    <w:rsid w:val="00DB798A"/>
    <w:rsid w:val="00DB7A38"/>
    <w:rsid w:val="00DB7A49"/>
    <w:rsid w:val="00DB7A4F"/>
    <w:rsid w:val="00DB7A88"/>
    <w:rsid w:val="00DB7AD8"/>
    <w:rsid w:val="00DB7B1A"/>
    <w:rsid w:val="00DB7B67"/>
    <w:rsid w:val="00DB7B8B"/>
    <w:rsid w:val="00DB7BD0"/>
    <w:rsid w:val="00DB7C57"/>
    <w:rsid w:val="00DB7C66"/>
    <w:rsid w:val="00DB7C8A"/>
    <w:rsid w:val="00DB7C98"/>
    <w:rsid w:val="00DB7D6E"/>
    <w:rsid w:val="00DB7DEB"/>
    <w:rsid w:val="00DB7DF5"/>
    <w:rsid w:val="00DB7E04"/>
    <w:rsid w:val="00DB7E12"/>
    <w:rsid w:val="00DB7E7B"/>
    <w:rsid w:val="00DB7E7C"/>
    <w:rsid w:val="00DB7EAB"/>
    <w:rsid w:val="00DB7EC5"/>
    <w:rsid w:val="00DB7EF7"/>
    <w:rsid w:val="00DB7F39"/>
    <w:rsid w:val="00DB7F71"/>
    <w:rsid w:val="00DC00E9"/>
    <w:rsid w:val="00DC0126"/>
    <w:rsid w:val="00DC014F"/>
    <w:rsid w:val="00DC01AA"/>
    <w:rsid w:val="00DC01BE"/>
    <w:rsid w:val="00DC0257"/>
    <w:rsid w:val="00DC0269"/>
    <w:rsid w:val="00DC032B"/>
    <w:rsid w:val="00DC03C8"/>
    <w:rsid w:val="00DC0418"/>
    <w:rsid w:val="00DC057B"/>
    <w:rsid w:val="00DC0632"/>
    <w:rsid w:val="00DC06A4"/>
    <w:rsid w:val="00DC0708"/>
    <w:rsid w:val="00DC0716"/>
    <w:rsid w:val="00DC0753"/>
    <w:rsid w:val="00DC075F"/>
    <w:rsid w:val="00DC07F7"/>
    <w:rsid w:val="00DC080D"/>
    <w:rsid w:val="00DC080E"/>
    <w:rsid w:val="00DC081F"/>
    <w:rsid w:val="00DC09FF"/>
    <w:rsid w:val="00DC0A6D"/>
    <w:rsid w:val="00DC0AA5"/>
    <w:rsid w:val="00DC0AF7"/>
    <w:rsid w:val="00DC0AFE"/>
    <w:rsid w:val="00DC0B2E"/>
    <w:rsid w:val="00DC0B34"/>
    <w:rsid w:val="00DC0B39"/>
    <w:rsid w:val="00DC0C7E"/>
    <w:rsid w:val="00DC0CAB"/>
    <w:rsid w:val="00DC0CDE"/>
    <w:rsid w:val="00DC0D31"/>
    <w:rsid w:val="00DC0D62"/>
    <w:rsid w:val="00DC0DD4"/>
    <w:rsid w:val="00DC0DDC"/>
    <w:rsid w:val="00DC0E02"/>
    <w:rsid w:val="00DC0E8A"/>
    <w:rsid w:val="00DC0E9D"/>
    <w:rsid w:val="00DC0F4A"/>
    <w:rsid w:val="00DC106D"/>
    <w:rsid w:val="00DC1186"/>
    <w:rsid w:val="00DC11A2"/>
    <w:rsid w:val="00DC11A4"/>
    <w:rsid w:val="00DC1213"/>
    <w:rsid w:val="00DC1219"/>
    <w:rsid w:val="00DC121C"/>
    <w:rsid w:val="00DC139D"/>
    <w:rsid w:val="00DC1448"/>
    <w:rsid w:val="00DC147C"/>
    <w:rsid w:val="00DC14DD"/>
    <w:rsid w:val="00DC1503"/>
    <w:rsid w:val="00DC162A"/>
    <w:rsid w:val="00DC176D"/>
    <w:rsid w:val="00DC17B1"/>
    <w:rsid w:val="00DC180F"/>
    <w:rsid w:val="00DC184F"/>
    <w:rsid w:val="00DC189C"/>
    <w:rsid w:val="00DC18DE"/>
    <w:rsid w:val="00DC18FA"/>
    <w:rsid w:val="00DC196B"/>
    <w:rsid w:val="00DC198E"/>
    <w:rsid w:val="00DC1A21"/>
    <w:rsid w:val="00DC1ADC"/>
    <w:rsid w:val="00DC1B13"/>
    <w:rsid w:val="00DC1B1F"/>
    <w:rsid w:val="00DC1B9D"/>
    <w:rsid w:val="00DC1BE4"/>
    <w:rsid w:val="00DC1BF4"/>
    <w:rsid w:val="00DC1C1B"/>
    <w:rsid w:val="00DC1EF1"/>
    <w:rsid w:val="00DC1F29"/>
    <w:rsid w:val="00DC1F67"/>
    <w:rsid w:val="00DC1FC1"/>
    <w:rsid w:val="00DC2048"/>
    <w:rsid w:val="00DC207B"/>
    <w:rsid w:val="00DC209B"/>
    <w:rsid w:val="00DC20E8"/>
    <w:rsid w:val="00DC20EA"/>
    <w:rsid w:val="00DC22AC"/>
    <w:rsid w:val="00DC22C8"/>
    <w:rsid w:val="00DC2350"/>
    <w:rsid w:val="00DC2355"/>
    <w:rsid w:val="00DC2364"/>
    <w:rsid w:val="00DC236A"/>
    <w:rsid w:val="00DC23DF"/>
    <w:rsid w:val="00DC23E9"/>
    <w:rsid w:val="00DC25CE"/>
    <w:rsid w:val="00DC25CF"/>
    <w:rsid w:val="00DC25E8"/>
    <w:rsid w:val="00DC2661"/>
    <w:rsid w:val="00DC26D7"/>
    <w:rsid w:val="00DC2742"/>
    <w:rsid w:val="00DC2765"/>
    <w:rsid w:val="00DC2874"/>
    <w:rsid w:val="00DC28DC"/>
    <w:rsid w:val="00DC2905"/>
    <w:rsid w:val="00DC292F"/>
    <w:rsid w:val="00DC2A8C"/>
    <w:rsid w:val="00DC2AA2"/>
    <w:rsid w:val="00DC2D05"/>
    <w:rsid w:val="00DC2D3A"/>
    <w:rsid w:val="00DC2E4A"/>
    <w:rsid w:val="00DC2E62"/>
    <w:rsid w:val="00DC2EE6"/>
    <w:rsid w:val="00DC2F40"/>
    <w:rsid w:val="00DC309D"/>
    <w:rsid w:val="00DC30A0"/>
    <w:rsid w:val="00DC3203"/>
    <w:rsid w:val="00DC330B"/>
    <w:rsid w:val="00DC3338"/>
    <w:rsid w:val="00DC3376"/>
    <w:rsid w:val="00DC33FC"/>
    <w:rsid w:val="00DC34AE"/>
    <w:rsid w:val="00DC34DE"/>
    <w:rsid w:val="00DC3550"/>
    <w:rsid w:val="00DC3566"/>
    <w:rsid w:val="00DC3649"/>
    <w:rsid w:val="00DC36AD"/>
    <w:rsid w:val="00DC36C8"/>
    <w:rsid w:val="00DC3749"/>
    <w:rsid w:val="00DC3758"/>
    <w:rsid w:val="00DC376A"/>
    <w:rsid w:val="00DC3771"/>
    <w:rsid w:val="00DC37CE"/>
    <w:rsid w:val="00DC381B"/>
    <w:rsid w:val="00DC3821"/>
    <w:rsid w:val="00DC3831"/>
    <w:rsid w:val="00DC38D1"/>
    <w:rsid w:val="00DC38FA"/>
    <w:rsid w:val="00DC393C"/>
    <w:rsid w:val="00DC398A"/>
    <w:rsid w:val="00DC399E"/>
    <w:rsid w:val="00DC3A02"/>
    <w:rsid w:val="00DC3A5C"/>
    <w:rsid w:val="00DC3A8A"/>
    <w:rsid w:val="00DC3AB6"/>
    <w:rsid w:val="00DC3B21"/>
    <w:rsid w:val="00DC3BA3"/>
    <w:rsid w:val="00DC3BC8"/>
    <w:rsid w:val="00DC3BCF"/>
    <w:rsid w:val="00DC3C0A"/>
    <w:rsid w:val="00DC3C7C"/>
    <w:rsid w:val="00DC3D0F"/>
    <w:rsid w:val="00DC3D1F"/>
    <w:rsid w:val="00DC3ECA"/>
    <w:rsid w:val="00DC3F1B"/>
    <w:rsid w:val="00DC3F4A"/>
    <w:rsid w:val="00DC3FBD"/>
    <w:rsid w:val="00DC4043"/>
    <w:rsid w:val="00DC40A5"/>
    <w:rsid w:val="00DC40BD"/>
    <w:rsid w:val="00DC40D8"/>
    <w:rsid w:val="00DC4142"/>
    <w:rsid w:val="00DC41B2"/>
    <w:rsid w:val="00DC42AF"/>
    <w:rsid w:val="00DC42DC"/>
    <w:rsid w:val="00DC42DF"/>
    <w:rsid w:val="00DC43BF"/>
    <w:rsid w:val="00DC448B"/>
    <w:rsid w:val="00DC459F"/>
    <w:rsid w:val="00DC46E7"/>
    <w:rsid w:val="00DC47CB"/>
    <w:rsid w:val="00DC47D0"/>
    <w:rsid w:val="00DC4961"/>
    <w:rsid w:val="00DC4979"/>
    <w:rsid w:val="00DC499B"/>
    <w:rsid w:val="00DC49D5"/>
    <w:rsid w:val="00DC49EE"/>
    <w:rsid w:val="00DC4AA4"/>
    <w:rsid w:val="00DC4AF9"/>
    <w:rsid w:val="00DC4BFD"/>
    <w:rsid w:val="00DC4C7F"/>
    <w:rsid w:val="00DC4C90"/>
    <w:rsid w:val="00DC4D41"/>
    <w:rsid w:val="00DC4D5E"/>
    <w:rsid w:val="00DC4DFD"/>
    <w:rsid w:val="00DC4EAD"/>
    <w:rsid w:val="00DC4FEC"/>
    <w:rsid w:val="00DC4FF7"/>
    <w:rsid w:val="00DC500F"/>
    <w:rsid w:val="00DC50CA"/>
    <w:rsid w:val="00DC5184"/>
    <w:rsid w:val="00DC51DE"/>
    <w:rsid w:val="00DC5222"/>
    <w:rsid w:val="00DC524B"/>
    <w:rsid w:val="00DC52D3"/>
    <w:rsid w:val="00DC52FD"/>
    <w:rsid w:val="00DC533B"/>
    <w:rsid w:val="00DC5341"/>
    <w:rsid w:val="00DC5346"/>
    <w:rsid w:val="00DC53C1"/>
    <w:rsid w:val="00DC54AB"/>
    <w:rsid w:val="00DC5558"/>
    <w:rsid w:val="00DC555B"/>
    <w:rsid w:val="00DC5563"/>
    <w:rsid w:val="00DC5603"/>
    <w:rsid w:val="00DC5613"/>
    <w:rsid w:val="00DC5627"/>
    <w:rsid w:val="00DC569B"/>
    <w:rsid w:val="00DC572C"/>
    <w:rsid w:val="00DC579A"/>
    <w:rsid w:val="00DC57E0"/>
    <w:rsid w:val="00DC5902"/>
    <w:rsid w:val="00DC59AD"/>
    <w:rsid w:val="00DC59AF"/>
    <w:rsid w:val="00DC5BED"/>
    <w:rsid w:val="00DC5C41"/>
    <w:rsid w:val="00DC5D08"/>
    <w:rsid w:val="00DC5D17"/>
    <w:rsid w:val="00DC5ED3"/>
    <w:rsid w:val="00DC5ED4"/>
    <w:rsid w:val="00DC5F03"/>
    <w:rsid w:val="00DC5F07"/>
    <w:rsid w:val="00DC5F3A"/>
    <w:rsid w:val="00DC5F69"/>
    <w:rsid w:val="00DC5F7B"/>
    <w:rsid w:val="00DC6078"/>
    <w:rsid w:val="00DC607D"/>
    <w:rsid w:val="00DC60CB"/>
    <w:rsid w:val="00DC619B"/>
    <w:rsid w:val="00DC61BF"/>
    <w:rsid w:val="00DC62BA"/>
    <w:rsid w:val="00DC62F7"/>
    <w:rsid w:val="00DC632A"/>
    <w:rsid w:val="00DC632E"/>
    <w:rsid w:val="00DC6344"/>
    <w:rsid w:val="00DC6387"/>
    <w:rsid w:val="00DC63AB"/>
    <w:rsid w:val="00DC63CE"/>
    <w:rsid w:val="00DC64AB"/>
    <w:rsid w:val="00DC6537"/>
    <w:rsid w:val="00DC6573"/>
    <w:rsid w:val="00DC65EC"/>
    <w:rsid w:val="00DC66D0"/>
    <w:rsid w:val="00DC66F4"/>
    <w:rsid w:val="00DC6776"/>
    <w:rsid w:val="00DC679B"/>
    <w:rsid w:val="00DC67D6"/>
    <w:rsid w:val="00DC6858"/>
    <w:rsid w:val="00DC68C8"/>
    <w:rsid w:val="00DC6923"/>
    <w:rsid w:val="00DC69CF"/>
    <w:rsid w:val="00DC69E2"/>
    <w:rsid w:val="00DC6A0F"/>
    <w:rsid w:val="00DC6AB4"/>
    <w:rsid w:val="00DC6AB5"/>
    <w:rsid w:val="00DC6ACC"/>
    <w:rsid w:val="00DC6ADD"/>
    <w:rsid w:val="00DC6B4A"/>
    <w:rsid w:val="00DC6C53"/>
    <w:rsid w:val="00DC6C63"/>
    <w:rsid w:val="00DC6CA3"/>
    <w:rsid w:val="00DC6CD0"/>
    <w:rsid w:val="00DC6D11"/>
    <w:rsid w:val="00DC6D76"/>
    <w:rsid w:val="00DC6D98"/>
    <w:rsid w:val="00DC6E2C"/>
    <w:rsid w:val="00DC6E88"/>
    <w:rsid w:val="00DC6EB0"/>
    <w:rsid w:val="00DC6F06"/>
    <w:rsid w:val="00DC6F8C"/>
    <w:rsid w:val="00DC6FF4"/>
    <w:rsid w:val="00DC70DD"/>
    <w:rsid w:val="00DC7107"/>
    <w:rsid w:val="00DC7122"/>
    <w:rsid w:val="00DC7230"/>
    <w:rsid w:val="00DC72E5"/>
    <w:rsid w:val="00DC72F2"/>
    <w:rsid w:val="00DC7309"/>
    <w:rsid w:val="00DC735C"/>
    <w:rsid w:val="00DC738F"/>
    <w:rsid w:val="00DC739C"/>
    <w:rsid w:val="00DC7456"/>
    <w:rsid w:val="00DC7522"/>
    <w:rsid w:val="00DC757A"/>
    <w:rsid w:val="00DC75C0"/>
    <w:rsid w:val="00DC75CB"/>
    <w:rsid w:val="00DC75FA"/>
    <w:rsid w:val="00DC76B0"/>
    <w:rsid w:val="00DC76C0"/>
    <w:rsid w:val="00DC76D1"/>
    <w:rsid w:val="00DC7774"/>
    <w:rsid w:val="00DC7781"/>
    <w:rsid w:val="00DC778C"/>
    <w:rsid w:val="00DC77E5"/>
    <w:rsid w:val="00DC795D"/>
    <w:rsid w:val="00DC7987"/>
    <w:rsid w:val="00DC7A60"/>
    <w:rsid w:val="00DC7A62"/>
    <w:rsid w:val="00DC7AC9"/>
    <w:rsid w:val="00DC7B3B"/>
    <w:rsid w:val="00DC7B4F"/>
    <w:rsid w:val="00DC7B90"/>
    <w:rsid w:val="00DC7BFA"/>
    <w:rsid w:val="00DC7C6B"/>
    <w:rsid w:val="00DC7C8B"/>
    <w:rsid w:val="00DC7C92"/>
    <w:rsid w:val="00DC7C96"/>
    <w:rsid w:val="00DC7D37"/>
    <w:rsid w:val="00DC7D74"/>
    <w:rsid w:val="00DC7D8B"/>
    <w:rsid w:val="00DC7DB5"/>
    <w:rsid w:val="00DC7E1E"/>
    <w:rsid w:val="00DC7EA3"/>
    <w:rsid w:val="00DC7F1D"/>
    <w:rsid w:val="00DC7FD3"/>
    <w:rsid w:val="00DC7FDF"/>
    <w:rsid w:val="00DD0100"/>
    <w:rsid w:val="00DD0142"/>
    <w:rsid w:val="00DD0168"/>
    <w:rsid w:val="00DD0222"/>
    <w:rsid w:val="00DD0265"/>
    <w:rsid w:val="00DD02AF"/>
    <w:rsid w:val="00DD02CB"/>
    <w:rsid w:val="00DD0324"/>
    <w:rsid w:val="00DD039D"/>
    <w:rsid w:val="00DD03D9"/>
    <w:rsid w:val="00DD041F"/>
    <w:rsid w:val="00DD047A"/>
    <w:rsid w:val="00DD0551"/>
    <w:rsid w:val="00DD05A2"/>
    <w:rsid w:val="00DD05B6"/>
    <w:rsid w:val="00DD05E9"/>
    <w:rsid w:val="00DD0694"/>
    <w:rsid w:val="00DD06D9"/>
    <w:rsid w:val="00DD0720"/>
    <w:rsid w:val="00DD072B"/>
    <w:rsid w:val="00DD0791"/>
    <w:rsid w:val="00DD0802"/>
    <w:rsid w:val="00DD080B"/>
    <w:rsid w:val="00DD082E"/>
    <w:rsid w:val="00DD08F4"/>
    <w:rsid w:val="00DD09E2"/>
    <w:rsid w:val="00DD0A17"/>
    <w:rsid w:val="00DD0A1B"/>
    <w:rsid w:val="00DD0A1D"/>
    <w:rsid w:val="00DD0A9B"/>
    <w:rsid w:val="00DD0B16"/>
    <w:rsid w:val="00DD0B2B"/>
    <w:rsid w:val="00DD0BCF"/>
    <w:rsid w:val="00DD0C89"/>
    <w:rsid w:val="00DD0CF8"/>
    <w:rsid w:val="00DD0D5B"/>
    <w:rsid w:val="00DD0D75"/>
    <w:rsid w:val="00DD0D99"/>
    <w:rsid w:val="00DD0D9D"/>
    <w:rsid w:val="00DD0E11"/>
    <w:rsid w:val="00DD0E9B"/>
    <w:rsid w:val="00DD0EDA"/>
    <w:rsid w:val="00DD0FF4"/>
    <w:rsid w:val="00DD1216"/>
    <w:rsid w:val="00DD1255"/>
    <w:rsid w:val="00DD134D"/>
    <w:rsid w:val="00DD1385"/>
    <w:rsid w:val="00DD13F8"/>
    <w:rsid w:val="00DD1464"/>
    <w:rsid w:val="00DD1465"/>
    <w:rsid w:val="00DD14C0"/>
    <w:rsid w:val="00DD15E3"/>
    <w:rsid w:val="00DD160A"/>
    <w:rsid w:val="00DD16A2"/>
    <w:rsid w:val="00DD17AA"/>
    <w:rsid w:val="00DD17E8"/>
    <w:rsid w:val="00DD19F0"/>
    <w:rsid w:val="00DD1A9A"/>
    <w:rsid w:val="00DD1AEC"/>
    <w:rsid w:val="00DD1BBD"/>
    <w:rsid w:val="00DD1C58"/>
    <w:rsid w:val="00DD1C9F"/>
    <w:rsid w:val="00DD1CA1"/>
    <w:rsid w:val="00DD1D97"/>
    <w:rsid w:val="00DD1EA7"/>
    <w:rsid w:val="00DD1F11"/>
    <w:rsid w:val="00DD1FA2"/>
    <w:rsid w:val="00DD1FBA"/>
    <w:rsid w:val="00DD1FD0"/>
    <w:rsid w:val="00DD1FEC"/>
    <w:rsid w:val="00DD1FFE"/>
    <w:rsid w:val="00DD2028"/>
    <w:rsid w:val="00DD2090"/>
    <w:rsid w:val="00DD2151"/>
    <w:rsid w:val="00DD21ED"/>
    <w:rsid w:val="00DD2205"/>
    <w:rsid w:val="00DD229F"/>
    <w:rsid w:val="00DD22AF"/>
    <w:rsid w:val="00DD23A4"/>
    <w:rsid w:val="00DD2414"/>
    <w:rsid w:val="00DD241D"/>
    <w:rsid w:val="00DD2432"/>
    <w:rsid w:val="00DD247B"/>
    <w:rsid w:val="00DD261E"/>
    <w:rsid w:val="00DD2667"/>
    <w:rsid w:val="00DD268D"/>
    <w:rsid w:val="00DD26ED"/>
    <w:rsid w:val="00DD2710"/>
    <w:rsid w:val="00DD277C"/>
    <w:rsid w:val="00DD278E"/>
    <w:rsid w:val="00DD291E"/>
    <w:rsid w:val="00DD294A"/>
    <w:rsid w:val="00DD29C3"/>
    <w:rsid w:val="00DD2A2B"/>
    <w:rsid w:val="00DD2A4C"/>
    <w:rsid w:val="00DD2A90"/>
    <w:rsid w:val="00DD2B46"/>
    <w:rsid w:val="00DD2B85"/>
    <w:rsid w:val="00DD2D59"/>
    <w:rsid w:val="00DD2D63"/>
    <w:rsid w:val="00DD2D7C"/>
    <w:rsid w:val="00DD2EE1"/>
    <w:rsid w:val="00DD2F20"/>
    <w:rsid w:val="00DD2FC7"/>
    <w:rsid w:val="00DD3034"/>
    <w:rsid w:val="00DD3048"/>
    <w:rsid w:val="00DD3076"/>
    <w:rsid w:val="00DD3094"/>
    <w:rsid w:val="00DD30C2"/>
    <w:rsid w:val="00DD325E"/>
    <w:rsid w:val="00DD326D"/>
    <w:rsid w:val="00DD331D"/>
    <w:rsid w:val="00DD346F"/>
    <w:rsid w:val="00DD3536"/>
    <w:rsid w:val="00DD363E"/>
    <w:rsid w:val="00DD364F"/>
    <w:rsid w:val="00DD3695"/>
    <w:rsid w:val="00DD3698"/>
    <w:rsid w:val="00DD3773"/>
    <w:rsid w:val="00DD37AF"/>
    <w:rsid w:val="00DD37DD"/>
    <w:rsid w:val="00DD3881"/>
    <w:rsid w:val="00DD390A"/>
    <w:rsid w:val="00DD3914"/>
    <w:rsid w:val="00DD3920"/>
    <w:rsid w:val="00DD396A"/>
    <w:rsid w:val="00DD399D"/>
    <w:rsid w:val="00DD39F1"/>
    <w:rsid w:val="00DD3A5D"/>
    <w:rsid w:val="00DD3AC3"/>
    <w:rsid w:val="00DD3B15"/>
    <w:rsid w:val="00DD3B31"/>
    <w:rsid w:val="00DD3BF8"/>
    <w:rsid w:val="00DD3D19"/>
    <w:rsid w:val="00DD3D20"/>
    <w:rsid w:val="00DD3EB9"/>
    <w:rsid w:val="00DD3F19"/>
    <w:rsid w:val="00DD3FA5"/>
    <w:rsid w:val="00DD3FA6"/>
    <w:rsid w:val="00DD3FD9"/>
    <w:rsid w:val="00DD409F"/>
    <w:rsid w:val="00DD40AF"/>
    <w:rsid w:val="00DD4157"/>
    <w:rsid w:val="00DD4178"/>
    <w:rsid w:val="00DD4243"/>
    <w:rsid w:val="00DD424D"/>
    <w:rsid w:val="00DD42B0"/>
    <w:rsid w:val="00DD42EF"/>
    <w:rsid w:val="00DD4380"/>
    <w:rsid w:val="00DD4426"/>
    <w:rsid w:val="00DD4448"/>
    <w:rsid w:val="00DD4461"/>
    <w:rsid w:val="00DD4466"/>
    <w:rsid w:val="00DD4474"/>
    <w:rsid w:val="00DD451F"/>
    <w:rsid w:val="00DD4544"/>
    <w:rsid w:val="00DD4560"/>
    <w:rsid w:val="00DD4596"/>
    <w:rsid w:val="00DD463D"/>
    <w:rsid w:val="00DD4640"/>
    <w:rsid w:val="00DD4680"/>
    <w:rsid w:val="00DD46F0"/>
    <w:rsid w:val="00DD4762"/>
    <w:rsid w:val="00DD4772"/>
    <w:rsid w:val="00DD4822"/>
    <w:rsid w:val="00DD4823"/>
    <w:rsid w:val="00DD4829"/>
    <w:rsid w:val="00DD4897"/>
    <w:rsid w:val="00DD48DF"/>
    <w:rsid w:val="00DD48F3"/>
    <w:rsid w:val="00DD492B"/>
    <w:rsid w:val="00DD493A"/>
    <w:rsid w:val="00DD4AC5"/>
    <w:rsid w:val="00DD4ACE"/>
    <w:rsid w:val="00DD4B0B"/>
    <w:rsid w:val="00DD4B39"/>
    <w:rsid w:val="00DD4B54"/>
    <w:rsid w:val="00DD4C1A"/>
    <w:rsid w:val="00DD4C5A"/>
    <w:rsid w:val="00DD4C92"/>
    <w:rsid w:val="00DD4CA1"/>
    <w:rsid w:val="00DD4DAF"/>
    <w:rsid w:val="00DD4DDC"/>
    <w:rsid w:val="00DD4EC4"/>
    <w:rsid w:val="00DD4EE7"/>
    <w:rsid w:val="00DD4FCF"/>
    <w:rsid w:val="00DD514B"/>
    <w:rsid w:val="00DD518D"/>
    <w:rsid w:val="00DD51FE"/>
    <w:rsid w:val="00DD5234"/>
    <w:rsid w:val="00DD5238"/>
    <w:rsid w:val="00DD52AB"/>
    <w:rsid w:val="00DD52B1"/>
    <w:rsid w:val="00DD5324"/>
    <w:rsid w:val="00DD5343"/>
    <w:rsid w:val="00DD5376"/>
    <w:rsid w:val="00DD554B"/>
    <w:rsid w:val="00DD5567"/>
    <w:rsid w:val="00DD5594"/>
    <w:rsid w:val="00DD55DD"/>
    <w:rsid w:val="00DD56A6"/>
    <w:rsid w:val="00DD5773"/>
    <w:rsid w:val="00DD5844"/>
    <w:rsid w:val="00DD5A2C"/>
    <w:rsid w:val="00DD5A32"/>
    <w:rsid w:val="00DD5AD0"/>
    <w:rsid w:val="00DD5BD3"/>
    <w:rsid w:val="00DD5C92"/>
    <w:rsid w:val="00DD5CC8"/>
    <w:rsid w:val="00DD5CE2"/>
    <w:rsid w:val="00DD5D6D"/>
    <w:rsid w:val="00DD5DBE"/>
    <w:rsid w:val="00DD5E72"/>
    <w:rsid w:val="00DD5EB4"/>
    <w:rsid w:val="00DD5F09"/>
    <w:rsid w:val="00DD5F37"/>
    <w:rsid w:val="00DD5FB3"/>
    <w:rsid w:val="00DD5FC8"/>
    <w:rsid w:val="00DD6022"/>
    <w:rsid w:val="00DD602A"/>
    <w:rsid w:val="00DD6066"/>
    <w:rsid w:val="00DD6144"/>
    <w:rsid w:val="00DD61A4"/>
    <w:rsid w:val="00DD624E"/>
    <w:rsid w:val="00DD6262"/>
    <w:rsid w:val="00DD6289"/>
    <w:rsid w:val="00DD62C5"/>
    <w:rsid w:val="00DD6340"/>
    <w:rsid w:val="00DD638C"/>
    <w:rsid w:val="00DD63A5"/>
    <w:rsid w:val="00DD63CB"/>
    <w:rsid w:val="00DD6400"/>
    <w:rsid w:val="00DD6637"/>
    <w:rsid w:val="00DD666F"/>
    <w:rsid w:val="00DD6715"/>
    <w:rsid w:val="00DD6759"/>
    <w:rsid w:val="00DD676D"/>
    <w:rsid w:val="00DD6831"/>
    <w:rsid w:val="00DD68A6"/>
    <w:rsid w:val="00DD68CE"/>
    <w:rsid w:val="00DD6964"/>
    <w:rsid w:val="00DD696A"/>
    <w:rsid w:val="00DD6A96"/>
    <w:rsid w:val="00DD6AD4"/>
    <w:rsid w:val="00DD6AD9"/>
    <w:rsid w:val="00DD6B08"/>
    <w:rsid w:val="00DD6B45"/>
    <w:rsid w:val="00DD6C04"/>
    <w:rsid w:val="00DD6CB1"/>
    <w:rsid w:val="00DD6D08"/>
    <w:rsid w:val="00DD6D16"/>
    <w:rsid w:val="00DD6D5F"/>
    <w:rsid w:val="00DD6D76"/>
    <w:rsid w:val="00DD6DBA"/>
    <w:rsid w:val="00DD6DD8"/>
    <w:rsid w:val="00DD6EFF"/>
    <w:rsid w:val="00DD6F90"/>
    <w:rsid w:val="00DD6F97"/>
    <w:rsid w:val="00DD6FBF"/>
    <w:rsid w:val="00DD6FD5"/>
    <w:rsid w:val="00DD7038"/>
    <w:rsid w:val="00DD707D"/>
    <w:rsid w:val="00DD713E"/>
    <w:rsid w:val="00DD71EE"/>
    <w:rsid w:val="00DD72A5"/>
    <w:rsid w:val="00DD72AD"/>
    <w:rsid w:val="00DD72D0"/>
    <w:rsid w:val="00DD7301"/>
    <w:rsid w:val="00DD7329"/>
    <w:rsid w:val="00DD738C"/>
    <w:rsid w:val="00DD73BB"/>
    <w:rsid w:val="00DD7530"/>
    <w:rsid w:val="00DD7544"/>
    <w:rsid w:val="00DD7656"/>
    <w:rsid w:val="00DD7816"/>
    <w:rsid w:val="00DD7896"/>
    <w:rsid w:val="00DD791F"/>
    <w:rsid w:val="00DD79AA"/>
    <w:rsid w:val="00DD79E8"/>
    <w:rsid w:val="00DD7A16"/>
    <w:rsid w:val="00DD7ACF"/>
    <w:rsid w:val="00DD7AF9"/>
    <w:rsid w:val="00DD7B26"/>
    <w:rsid w:val="00DD7B57"/>
    <w:rsid w:val="00DD7C95"/>
    <w:rsid w:val="00DD7D51"/>
    <w:rsid w:val="00DD7E27"/>
    <w:rsid w:val="00DD7E4F"/>
    <w:rsid w:val="00DD7FF2"/>
    <w:rsid w:val="00DD7FFD"/>
    <w:rsid w:val="00DE006A"/>
    <w:rsid w:val="00DE00DD"/>
    <w:rsid w:val="00DE0119"/>
    <w:rsid w:val="00DE0121"/>
    <w:rsid w:val="00DE01F2"/>
    <w:rsid w:val="00DE029C"/>
    <w:rsid w:val="00DE02D5"/>
    <w:rsid w:val="00DE0374"/>
    <w:rsid w:val="00DE03DF"/>
    <w:rsid w:val="00DE0422"/>
    <w:rsid w:val="00DE0427"/>
    <w:rsid w:val="00DE044C"/>
    <w:rsid w:val="00DE0485"/>
    <w:rsid w:val="00DE04D1"/>
    <w:rsid w:val="00DE04F4"/>
    <w:rsid w:val="00DE05AF"/>
    <w:rsid w:val="00DE066E"/>
    <w:rsid w:val="00DE078E"/>
    <w:rsid w:val="00DE08C3"/>
    <w:rsid w:val="00DE08DA"/>
    <w:rsid w:val="00DE093E"/>
    <w:rsid w:val="00DE093F"/>
    <w:rsid w:val="00DE095C"/>
    <w:rsid w:val="00DE0A43"/>
    <w:rsid w:val="00DE0A55"/>
    <w:rsid w:val="00DE0A76"/>
    <w:rsid w:val="00DE0AFE"/>
    <w:rsid w:val="00DE0B70"/>
    <w:rsid w:val="00DE0BE2"/>
    <w:rsid w:val="00DE0C55"/>
    <w:rsid w:val="00DE0CD2"/>
    <w:rsid w:val="00DE0CF9"/>
    <w:rsid w:val="00DE0D51"/>
    <w:rsid w:val="00DE0DB9"/>
    <w:rsid w:val="00DE0DC4"/>
    <w:rsid w:val="00DE0DD9"/>
    <w:rsid w:val="00DE0EBD"/>
    <w:rsid w:val="00DE0EED"/>
    <w:rsid w:val="00DE0F12"/>
    <w:rsid w:val="00DE0F4C"/>
    <w:rsid w:val="00DE0F92"/>
    <w:rsid w:val="00DE0FB6"/>
    <w:rsid w:val="00DE1029"/>
    <w:rsid w:val="00DE10E7"/>
    <w:rsid w:val="00DE1102"/>
    <w:rsid w:val="00DE1186"/>
    <w:rsid w:val="00DE11BE"/>
    <w:rsid w:val="00DE1263"/>
    <w:rsid w:val="00DE1281"/>
    <w:rsid w:val="00DE132C"/>
    <w:rsid w:val="00DE1375"/>
    <w:rsid w:val="00DE13D3"/>
    <w:rsid w:val="00DE1463"/>
    <w:rsid w:val="00DE14B7"/>
    <w:rsid w:val="00DE1659"/>
    <w:rsid w:val="00DE168F"/>
    <w:rsid w:val="00DE17E8"/>
    <w:rsid w:val="00DE182E"/>
    <w:rsid w:val="00DE1AA2"/>
    <w:rsid w:val="00DE1AAC"/>
    <w:rsid w:val="00DE1B62"/>
    <w:rsid w:val="00DE1B99"/>
    <w:rsid w:val="00DE1C1F"/>
    <w:rsid w:val="00DE1DD9"/>
    <w:rsid w:val="00DE1DDB"/>
    <w:rsid w:val="00DE1E06"/>
    <w:rsid w:val="00DE1F14"/>
    <w:rsid w:val="00DE1F4D"/>
    <w:rsid w:val="00DE1F6B"/>
    <w:rsid w:val="00DE1F8C"/>
    <w:rsid w:val="00DE1FC7"/>
    <w:rsid w:val="00DE1FC8"/>
    <w:rsid w:val="00DE201B"/>
    <w:rsid w:val="00DE2024"/>
    <w:rsid w:val="00DE2131"/>
    <w:rsid w:val="00DE213F"/>
    <w:rsid w:val="00DE2182"/>
    <w:rsid w:val="00DE21D2"/>
    <w:rsid w:val="00DE227D"/>
    <w:rsid w:val="00DE230A"/>
    <w:rsid w:val="00DE238A"/>
    <w:rsid w:val="00DE23D8"/>
    <w:rsid w:val="00DE2417"/>
    <w:rsid w:val="00DE2424"/>
    <w:rsid w:val="00DE2489"/>
    <w:rsid w:val="00DE24E9"/>
    <w:rsid w:val="00DE24F6"/>
    <w:rsid w:val="00DE25A7"/>
    <w:rsid w:val="00DE260A"/>
    <w:rsid w:val="00DE266B"/>
    <w:rsid w:val="00DE26CE"/>
    <w:rsid w:val="00DE2785"/>
    <w:rsid w:val="00DE2794"/>
    <w:rsid w:val="00DE2971"/>
    <w:rsid w:val="00DE29D1"/>
    <w:rsid w:val="00DE2A57"/>
    <w:rsid w:val="00DE2A60"/>
    <w:rsid w:val="00DE2B03"/>
    <w:rsid w:val="00DE2B16"/>
    <w:rsid w:val="00DE2BE2"/>
    <w:rsid w:val="00DE2CCB"/>
    <w:rsid w:val="00DE2D13"/>
    <w:rsid w:val="00DE2DA6"/>
    <w:rsid w:val="00DE2DBB"/>
    <w:rsid w:val="00DE2DCF"/>
    <w:rsid w:val="00DE2DF0"/>
    <w:rsid w:val="00DE2E1E"/>
    <w:rsid w:val="00DE2E34"/>
    <w:rsid w:val="00DE2EC8"/>
    <w:rsid w:val="00DE2F12"/>
    <w:rsid w:val="00DE2F89"/>
    <w:rsid w:val="00DE304F"/>
    <w:rsid w:val="00DE30C4"/>
    <w:rsid w:val="00DE310A"/>
    <w:rsid w:val="00DE314F"/>
    <w:rsid w:val="00DE31E9"/>
    <w:rsid w:val="00DE322E"/>
    <w:rsid w:val="00DE324B"/>
    <w:rsid w:val="00DE324C"/>
    <w:rsid w:val="00DE328D"/>
    <w:rsid w:val="00DE3324"/>
    <w:rsid w:val="00DE3375"/>
    <w:rsid w:val="00DE33CB"/>
    <w:rsid w:val="00DE3419"/>
    <w:rsid w:val="00DE341C"/>
    <w:rsid w:val="00DE3460"/>
    <w:rsid w:val="00DE3461"/>
    <w:rsid w:val="00DE347A"/>
    <w:rsid w:val="00DE3559"/>
    <w:rsid w:val="00DE3581"/>
    <w:rsid w:val="00DE3691"/>
    <w:rsid w:val="00DE36E9"/>
    <w:rsid w:val="00DE3755"/>
    <w:rsid w:val="00DE3797"/>
    <w:rsid w:val="00DE382F"/>
    <w:rsid w:val="00DE3836"/>
    <w:rsid w:val="00DE3862"/>
    <w:rsid w:val="00DE3878"/>
    <w:rsid w:val="00DE388D"/>
    <w:rsid w:val="00DE38C9"/>
    <w:rsid w:val="00DE3930"/>
    <w:rsid w:val="00DE3935"/>
    <w:rsid w:val="00DE39F0"/>
    <w:rsid w:val="00DE39FC"/>
    <w:rsid w:val="00DE3A66"/>
    <w:rsid w:val="00DE3ACF"/>
    <w:rsid w:val="00DE3AEF"/>
    <w:rsid w:val="00DE3AFC"/>
    <w:rsid w:val="00DE3B17"/>
    <w:rsid w:val="00DE3B79"/>
    <w:rsid w:val="00DE3BC7"/>
    <w:rsid w:val="00DE3CE3"/>
    <w:rsid w:val="00DE3D99"/>
    <w:rsid w:val="00DE3E1C"/>
    <w:rsid w:val="00DE3E7E"/>
    <w:rsid w:val="00DE3E90"/>
    <w:rsid w:val="00DE3EBA"/>
    <w:rsid w:val="00DE3ED5"/>
    <w:rsid w:val="00DE3F92"/>
    <w:rsid w:val="00DE402B"/>
    <w:rsid w:val="00DE4082"/>
    <w:rsid w:val="00DE40B7"/>
    <w:rsid w:val="00DE40C3"/>
    <w:rsid w:val="00DE40D1"/>
    <w:rsid w:val="00DE4140"/>
    <w:rsid w:val="00DE41BE"/>
    <w:rsid w:val="00DE41EC"/>
    <w:rsid w:val="00DE42DC"/>
    <w:rsid w:val="00DE42DF"/>
    <w:rsid w:val="00DE43BD"/>
    <w:rsid w:val="00DE44AA"/>
    <w:rsid w:val="00DE44F5"/>
    <w:rsid w:val="00DE4506"/>
    <w:rsid w:val="00DE4565"/>
    <w:rsid w:val="00DE45AC"/>
    <w:rsid w:val="00DE4645"/>
    <w:rsid w:val="00DE4690"/>
    <w:rsid w:val="00DE4784"/>
    <w:rsid w:val="00DE47FC"/>
    <w:rsid w:val="00DE480F"/>
    <w:rsid w:val="00DE483E"/>
    <w:rsid w:val="00DE4901"/>
    <w:rsid w:val="00DE4907"/>
    <w:rsid w:val="00DE4B6A"/>
    <w:rsid w:val="00DE4BAB"/>
    <w:rsid w:val="00DE4C5A"/>
    <w:rsid w:val="00DE4D43"/>
    <w:rsid w:val="00DE4D46"/>
    <w:rsid w:val="00DE4DAD"/>
    <w:rsid w:val="00DE4DF7"/>
    <w:rsid w:val="00DE4ECB"/>
    <w:rsid w:val="00DE4F3D"/>
    <w:rsid w:val="00DE5057"/>
    <w:rsid w:val="00DE50B6"/>
    <w:rsid w:val="00DE5165"/>
    <w:rsid w:val="00DE5229"/>
    <w:rsid w:val="00DE52C9"/>
    <w:rsid w:val="00DE5326"/>
    <w:rsid w:val="00DE5331"/>
    <w:rsid w:val="00DE537D"/>
    <w:rsid w:val="00DE54C0"/>
    <w:rsid w:val="00DE5504"/>
    <w:rsid w:val="00DE5540"/>
    <w:rsid w:val="00DE5561"/>
    <w:rsid w:val="00DE557E"/>
    <w:rsid w:val="00DE55D0"/>
    <w:rsid w:val="00DE55EC"/>
    <w:rsid w:val="00DE562B"/>
    <w:rsid w:val="00DE5651"/>
    <w:rsid w:val="00DE569A"/>
    <w:rsid w:val="00DE581C"/>
    <w:rsid w:val="00DE5831"/>
    <w:rsid w:val="00DE5857"/>
    <w:rsid w:val="00DE5926"/>
    <w:rsid w:val="00DE5997"/>
    <w:rsid w:val="00DE5A71"/>
    <w:rsid w:val="00DE5ABD"/>
    <w:rsid w:val="00DE5AED"/>
    <w:rsid w:val="00DE5B04"/>
    <w:rsid w:val="00DE5BAC"/>
    <w:rsid w:val="00DE5D77"/>
    <w:rsid w:val="00DE5D8A"/>
    <w:rsid w:val="00DE5DED"/>
    <w:rsid w:val="00DE5E0B"/>
    <w:rsid w:val="00DE5FB7"/>
    <w:rsid w:val="00DE5FBB"/>
    <w:rsid w:val="00DE5FEB"/>
    <w:rsid w:val="00DE6047"/>
    <w:rsid w:val="00DE6071"/>
    <w:rsid w:val="00DE60E7"/>
    <w:rsid w:val="00DE6102"/>
    <w:rsid w:val="00DE6193"/>
    <w:rsid w:val="00DE61E6"/>
    <w:rsid w:val="00DE6252"/>
    <w:rsid w:val="00DE62CF"/>
    <w:rsid w:val="00DE62FA"/>
    <w:rsid w:val="00DE632C"/>
    <w:rsid w:val="00DE632F"/>
    <w:rsid w:val="00DE63E5"/>
    <w:rsid w:val="00DE6492"/>
    <w:rsid w:val="00DE652E"/>
    <w:rsid w:val="00DE659C"/>
    <w:rsid w:val="00DE65AB"/>
    <w:rsid w:val="00DE65EA"/>
    <w:rsid w:val="00DE66F4"/>
    <w:rsid w:val="00DE675B"/>
    <w:rsid w:val="00DE676D"/>
    <w:rsid w:val="00DE67C7"/>
    <w:rsid w:val="00DE67D4"/>
    <w:rsid w:val="00DE6804"/>
    <w:rsid w:val="00DE682E"/>
    <w:rsid w:val="00DE68D1"/>
    <w:rsid w:val="00DE6913"/>
    <w:rsid w:val="00DE699D"/>
    <w:rsid w:val="00DE6A27"/>
    <w:rsid w:val="00DE6A97"/>
    <w:rsid w:val="00DE6AB1"/>
    <w:rsid w:val="00DE6B25"/>
    <w:rsid w:val="00DE6B4B"/>
    <w:rsid w:val="00DE6C2B"/>
    <w:rsid w:val="00DE6C59"/>
    <w:rsid w:val="00DE6C5C"/>
    <w:rsid w:val="00DE6C6A"/>
    <w:rsid w:val="00DE6D55"/>
    <w:rsid w:val="00DE6E66"/>
    <w:rsid w:val="00DE6EEC"/>
    <w:rsid w:val="00DE6EFA"/>
    <w:rsid w:val="00DE6F59"/>
    <w:rsid w:val="00DE7092"/>
    <w:rsid w:val="00DE70AA"/>
    <w:rsid w:val="00DE70B0"/>
    <w:rsid w:val="00DE70C6"/>
    <w:rsid w:val="00DE7154"/>
    <w:rsid w:val="00DE7168"/>
    <w:rsid w:val="00DE7184"/>
    <w:rsid w:val="00DE7185"/>
    <w:rsid w:val="00DE71BA"/>
    <w:rsid w:val="00DE72EC"/>
    <w:rsid w:val="00DE731E"/>
    <w:rsid w:val="00DE73A2"/>
    <w:rsid w:val="00DE7408"/>
    <w:rsid w:val="00DE7443"/>
    <w:rsid w:val="00DE747B"/>
    <w:rsid w:val="00DE74CA"/>
    <w:rsid w:val="00DE7582"/>
    <w:rsid w:val="00DE75EF"/>
    <w:rsid w:val="00DE75F6"/>
    <w:rsid w:val="00DE760E"/>
    <w:rsid w:val="00DE7659"/>
    <w:rsid w:val="00DE7698"/>
    <w:rsid w:val="00DE76B4"/>
    <w:rsid w:val="00DE76CF"/>
    <w:rsid w:val="00DE77A4"/>
    <w:rsid w:val="00DE77A9"/>
    <w:rsid w:val="00DE77D8"/>
    <w:rsid w:val="00DE7813"/>
    <w:rsid w:val="00DE7827"/>
    <w:rsid w:val="00DE782D"/>
    <w:rsid w:val="00DE78DB"/>
    <w:rsid w:val="00DE78F2"/>
    <w:rsid w:val="00DE7933"/>
    <w:rsid w:val="00DE7A23"/>
    <w:rsid w:val="00DE7A67"/>
    <w:rsid w:val="00DE7ACA"/>
    <w:rsid w:val="00DE7B6C"/>
    <w:rsid w:val="00DE7BB3"/>
    <w:rsid w:val="00DE7BF0"/>
    <w:rsid w:val="00DE7C12"/>
    <w:rsid w:val="00DE7C43"/>
    <w:rsid w:val="00DE7CAD"/>
    <w:rsid w:val="00DE7CD2"/>
    <w:rsid w:val="00DE7D79"/>
    <w:rsid w:val="00DE7E31"/>
    <w:rsid w:val="00DE7E87"/>
    <w:rsid w:val="00DE7E8D"/>
    <w:rsid w:val="00DE7F12"/>
    <w:rsid w:val="00DE7FC5"/>
    <w:rsid w:val="00DF0073"/>
    <w:rsid w:val="00DF00B6"/>
    <w:rsid w:val="00DF00CE"/>
    <w:rsid w:val="00DF00D6"/>
    <w:rsid w:val="00DF00E7"/>
    <w:rsid w:val="00DF02EB"/>
    <w:rsid w:val="00DF0340"/>
    <w:rsid w:val="00DF0395"/>
    <w:rsid w:val="00DF050E"/>
    <w:rsid w:val="00DF0539"/>
    <w:rsid w:val="00DF0617"/>
    <w:rsid w:val="00DF067E"/>
    <w:rsid w:val="00DF070D"/>
    <w:rsid w:val="00DF0731"/>
    <w:rsid w:val="00DF0790"/>
    <w:rsid w:val="00DF0848"/>
    <w:rsid w:val="00DF08A8"/>
    <w:rsid w:val="00DF091E"/>
    <w:rsid w:val="00DF09B3"/>
    <w:rsid w:val="00DF0A20"/>
    <w:rsid w:val="00DF0A6D"/>
    <w:rsid w:val="00DF0B0E"/>
    <w:rsid w:val="00DF0B49"/>
    <w:rsid w:val="00DF0BC3"/>
    <w:rsid w:val="00DF0CA2"/>
    <w:rsid w:val="00DF0CAF"/>
    <w:rsid w:val="00DF0CD5"/>
    <w:rsid w:val="00DF0CFD"/>
    <w:rsid w:val="00DF0D27"/>
    <w:rsid w:val="00DF0D4F"/>
    <w:rsid w:val="00DF0EA9"/>
    <w:rsid w:val="00DF0EC3"/>
    <w:rsid w:val="00DF0F31"/>
    <w:rsid w:val="00DF1001"/>
    <w:rsid w:val="00DF112D"/>
    <w:rsid w:val="00DF114B"/>
    <w:rsid w:val="00DF1160"/>
    <w:rsid w:val="00DF1166"/>
    <w:rsid w:val="00DF1170"/>
    <w:rsid w:val="00DF11E2"/>
    <w:rsid w:val="00DF124C"/>
    <w:rsid w:val="00DF12DB"/>
    <w:rsid w:val="00DF1316"/>
    <w:rsid w:val="00DF1393"/>
    <w:rsid w:val="00DF13BC"/>
    <w:rsid w:val="00DF13BF"/>
    <w:rsid w:val="00DF1411"/>
    <w:rsid w:val="00DF14C5"/>
    <w:rsid w:val="00DF14D0"/>
    <w:rsid w:val="00DF15B5"/>
    <w:rsid w:val="00DF166C"/>
    <w:rsid w:val="00DF1690"/>
    <w:rsid w:val="00DF180E"/>
    <w:rsid w:val="00DF1870"/>
    <w:rsid w:val="00DF189C"/>
    <w:rsid w:val="00DF1A04"/>
    <w:rsid w:val="00DF1A12"/>
    <w:rsid w:val="00DF1A2B"/>
    <w:rsid w:val="00DF1A3A"/>
    <w:rsid w:val="00DF1A5F"/>
    <w:rsid w:val="00DF1A65"/>
    <w:rsid w:val="00DF1A6C"/>
    <w:rsid w:val="00DF1AD9"/>
    <w:rsid w:val="00DF1ADB"/>
    <w:rsid w:val="00DF1B15"/>
    <w:rsid w:val="00DF1B65"/>
    <w:rsid w:val="00DF1B8C"/>
    <w:rsid w:val="00DF1C49"/>
    <w:rsid w:val="00DF1C87"/>
    <w:rsid w:val="00DF1CAA"/>
    <w:rsid w:val="00DF1D25"/>
    <w:rsid w:val="00DF1D34"/>
    <w:rsid w:val="00DF1D92"/>
    <w:rsid w:val="00DF1D98"/>
    <w:rsid w:val="00DF1E36"/>
    <w:rsid w:val="00DF1E57"/>
    <w:rsid w:val="00DF1E76"/>
    <w:rsid w:val="00DF1EA4"/>
    <w:rsid w:val="00DF1EB8"/>
    <w:rsid w:val="00DF1F2E"/>
    <w:rsid w:val="00DF1F9A"/>
    <w:rsid w:val="00DF1FCC"/>
    <w:rsid w:val="00DF2005"/>
    <w:rsid w:val="00DF207C"/>
    <w:rsid w:val="00DF2095"/>
    <w:rsid w:val="00DF22C8"/>
    <w:rsid w:val="00DF22E4"/>
    <w:rsid w:val="00DF232A"/>
    <w:rsid w:val="00DF23ED"/>
    <w:rsid w:val="00DF23F2"/>
    <w:rsid w:val="00DF24AA"/>
    <w:rsid w:val="00DF24D2"/>
    <w:rsid w:val="00DF2526"/>
    <w:rsid w:val="00DF2542"/>
    <w:rsid w:val="00DF2578"/>
    <w:rsid w:val="00DF2646"/>
    <w:rsid w:val="00DF268D"/>
    <w:rsid w:val="00DF276A"/>
    <w:rsid w:val="00DF280F"/>
    <w:rsid w:val="00DF2842"/>
    <w:rsid w:val="00DF287F"/>
    <w:rsid w:val="00DF288A"/>
    <w:rsid w:val="00DF289F"/>
    <w:rsid w:val="00DF28C6"/>
    <w:rsid w:val="00DF292D"/>
    <w:rsid w:val="00DF2932"/>
    <w:rsid w:val="00DF2933"/>
    <w:rsid w:val="00DF2993"/>
    <w:rsid w:val="00DF29B2"/>
    <w:rsid w:val="00DF2B30"/>
    <w:rsid w:val="00DF2B7C"/>
    <w:rsid w:val="00DF2BD0"/>
    <w:rsid w:val="00DF2C10"/>
    <w:rsid w:val="00DF2C8E"/>
    <w:rsid w:val="00DF2D5C"/>
    <w:rsid w:val="00DF2DD0"/>
    <w:rsid w:val="00DF2E04"/>
    <w:rsid w:val="00DF2E1C"/>
    <w:rsid w:val="00DF2E2B"/>
    <w:rsid w:val="00DF2EEA"/>
    <w:rsid w:val="00DF2F27"/>
    <w:rsid w:val="00DF2F4D"/>
    <w:rsid w:val="00DF2F7F"/>
    <w:rsid w:val="00DF2FA9"/>
    <w:rsid w:val="00DF30D6"/>
    <w:rsid w:val="00DF3132"/>
    <w:rsid w:val="00DF323C"/>
    <w:rsid w:val="00DF32EF"/>
    <w:rsid w:val="00DF3362"/>
    <w:rsid w:val="00DF3364"/>
    <w:rsid w:val="00DF33F5"/>
    <w:rsid w:val="00DF33FA"/>
    <w:rsid w:val="00DF3437"/>
    <w:rsid w:val="00DF349C"/>
    <w:rsid w:val="00DF34BB"/>
    <w:rsid w:val="00DF34C0"/>
    <w:rsid w:val="00DF3568"/>
    <w:rsid w:val="00DF3664"/>
    <w:rsid w:val="00DF3684"/>
    <w:rsid w:val="00DF36A3"/>
    <w:rsid w:val="00DF36F6"/>
    <w:rsid w:val="00DF3782"/>
    <w:rsid w:val="00DF37EA"/>
    <w:rsid w:val="00DF37F1"/>
    <w:rsid w:val="00DF385F"/>
    <w:rsid w:val="00DF38CA"/>
    <w:rsid w:val="00DF398A"/>
    <w:rsid w:val="00DF39C3"/>
    <w:rsid w:val="00DF3A63"/>
    <w:rsid w:val="00DF3A76"/>
    <w:rsid w:val="00DF3AE8"/>
    <w:rsid w:val="00DF3B3F"/>
    <w:rsid w:val="00DF3C1F"/>
    <w:rsid w:val="00DF3C8F"/>
    <w:rsid w:val="00DF3D15"/>
    <w:rsid w:val="00DF3DFF"/>
    <w:rsid w:val="00DF3E3D"/>
    <w:rsid w:val="00DF3E67"/>
    <w:rsid w:val="00DF3EE4"/>
    <w:rsid w:val="00DF3EF8"/>
    <w:rsid w:val="00DF3F8E"/>
    <w:rsid w:val="00DF3FCE"/>
    <w:rsid w:val="00DF407A"/>
    <w:rsid w:val="00DF40EA"/>
    <w:rsid w:val="00DF4109"/>
    <w:rsid w:val="00DF4110"/>
    <w:rsid w:val="00DF41F5"/>
    <w:rsid w:val="00DF42B2"/>
    <w:rsid w:val="00DF42D1"/>
    <w:rsid w:val="00DF4302"/>
    <w:rsid w:val="00DF432B"/>
    <w:rsid w:val="00DF442A"/>
    <w:rsid w:val="00DF44E3"/>
    <w:rsid w:val="00DF4522"/>
    <w:rsid w:val="00DF45F4"/>
    <w:rsid w:val="00DF4613"/>
    <w:rsid w:val="00DF4624"/>
    <w:rsid w:val="00DF4696"/>
    <w:rsid w:val="00DF4741"/>
    <w:rsid w:val="00DF477E"/>
    <w:rsid w:val="00DF47C1"/>
    <w:rsid w:val="00DF47D4"/>
    <w:rsid w:val="00DF4864"/>
    <w:rsid w:val="00DF48E4"/>
    <w:rsid w:val="00DF48F8"/>
    <w:rsid w:val="00DF4918"/>
    <w:rsid w:val="00DF4971"/>
    <w:rsid w:val="00DF49F1"/>
    <w:rsid w:val="00DF4A4F"/>
    <w:rsid w:val="00DF4AA3"/>
    <w:rsid w:val="00DF4AC0"/>
    <w:rsid w:val="00DF4B38"/>
    <w:rsid w:val="00DF4B63"/>
    <w:rsid w:val="00DF4B97"/>
    <w:rsid w:val="00DF4C00"/>
    <w:rsid w:val="00DF4C9F"/>
    <w:rsid w:val="00DF4CF9"/>
    <w:rsid w:val="00DF4D76"/>
    <w:rsid w:val="00DF4D7A"/>
    <w:rsid w:val="00DF4E7C"/>
    <w:rsid w:val="00DF505D"/>
    <w:rsid w:val="00DF5174"/>
    <w:rsid w:val="00DF5182"/>
    <w:rsid w:val="00DF519F"/>
    <w:rsid w:val="00DF5258"/>
    <w:rsid w:val="00DF52F4"/>
    <w:rsid w:val="00DF52F7"/>
    <w:rsid w:val="00DF536E"/>
    <w:rsid w:val="00DF539C"/>
    <w:rsid w:val="00DF53D6"/>
    <w:rsid w:val="00DF53EC"/>
    <w:rsid w:val="00DF54B1"/>
    <w:rsid w:val="00DF54C2"/>
    <w:rsid w:val="00DF552B"/>
    <w:rsid w:val="00DF5720"/>
    <w:rsid w:val="00DF5768"/>
    <w:rsid w:val="00DF577B"/>
    <w:rsid w:val="00DF580A"/>
    <w:rsid w:val="00DF5833"/>
    <w:rsid w:val="00DF5889"/>
    <w:rsid w:val="00DF58EA"/>
    <w:rsid w:val="00DF5910"/>
    <w:rsid w:val="00DF5929"/>
    <w:rsid w:val="00DF5980"/>
    <w:rsid w:val="00DF5997"/>
    <w:rsid w:val="00DF5ABB"/>
    <w:rsid w:val="00DF5B86"/>
    <w:rsid w:val="00DF5C1A"/>
    <w:rsid w:val="00DF5D04"/>
    <w:rsid w:val="00DF5D14"/>
    <w:rsid w:val="00DF5E05"/>
    <w:rsid w:val="00DF5E0B"/>
    <w:rsid w:val="00DF5E0C"/>
    <w:rsid w:val="00DF5F81"/>
    <w:rsid w:val="00DF5FD0"/>
    <w:rsid w:val="00DF60E1"/>
    <w:rsid w:val="00DF6114"/>
    <w:rsid w:val="00DF6142"/>
    <w:rsid w:val="00DF6247"/>
    <w:rsid w:val="00DF628D"/>
    <w:rsid w:val="00DF63F2"/>
    <w:rsid w:val="00DF64BD"/>
    <w:rsid w:val="00DF64CB"/>
    <w:rsid w:val="00DF6562"/>
    <w:rsid w:val="00DF659F"/>
    <w:rsid w:val="00DF65E6"/>
    <w:rsid w:val="00DF66B4"/>
    <w:rsid w:val="00DF671D"/>
    <w:rsid w:val="00DF6781"/>
    <w:rsid w:val="00DF679F"/>
    <w:rsid w:val="00DF680B"/>
    <w:rsid w:val="00DF6838"/>
    <w:rsid w:val="00DF68B1"/>
    <w:rsid w:val="00DF68D9"/>
    <w:rsid w:val="00DF6947"/>
    <w:rsid w:val="00DF69AF"/>
    <w:rsid w:val="00DF6A22"/>
    <w:rsid w:val="00DF6AF5"/>
    <w:rsid w:val="00DF6D36"/>
    <w:rsid w:val="00DF6D54"/>
    <w:rsid w:val="00DF6DF0"/>
    <w:rsid w:val="00DF6EAC"/>
    <w:rsid w:val="00DF6FBE"/>
    <w:rsid w:val="00DF70B8"/>
    <w:rsid w:val="00DF70C3"/>
    <w:rsid w:val="00DF719F"/>
    <w:rsid w:val="00DF71BE"/>
    <w:rsid w:val="00DF71EB"/>
    <w:rsid w:val="00DF71F1"/>
    <w:rsid w:val="00DF728D"/>
    <w:rsid w:val="00DF72B3"/>
    <w:rsid w:val="00DF7302"/>
    <w:rsid w:val="00DF7349"/>
    <w:rsid w:val="00DF734A"/>
    <w:rsid w:val="00DF741F"/>
    <w:rsid w:val="00DF7493"/>
    <w:rsid w:val="00DF758D"/>
    <w:rsid w:val="00DF75EB"/>
    <w:rsid w:val="00DF76E9"/>
    <w:rsid w:val="00DF777A"/>
    <w:rsid w:val="00DF77FE"/>
    <w:rsid w:val="00DF7852"/>
    <w:rsid w:val="00DF7865"/>
    <w:rsid w:val="00DF78A5"/>
    <w:rsid w:val="00DF7987"/>
    <w:rsid w:val="00DF79F4"/>
    <w:rsid w:val="00DF79F6"/>
    <w:rsid w:val="00DF7A7C"/>
    <w:rsid w:val="00DF7AD0"/>
    <w:rsid w:val="00DF7B5B"/>
    <w:rsid w:val="00DF7B95"/>
    <w:rsid w:val="00DF7C73"/>
    <w:rsid w:val="00DF7C9C"/>
    <w:rsid w:val="00DF7CD3"/>
    <w:rsid w:val="00DF7CE5"/>
    <w:rsid w:val="00DF7CFF"/>
    <w:rsid w:val="00DF7D03"/>
    <w:rsid w:val="00DF7DA6"/>
    <w:rsid w:val="00DF7E10"/>
    <w:rsid w:val="00DF7E2E"/>
    <w:rsid w:val="00DF7E41"/>
    <w:rsid w:val="00DF7E89"/>
    <w:rsid w:val="00DF7F87"/>
    <w:rsid w:val="00DF7FE3"/>
    <w:rsid w:val="00E00088"/>
    <w:rsid w:val="00E00097"/>
    <w:rsid w:val="00E000A3"/>
    <w:rsid w:val="00E00130"/>
    <w:rsid w:val="00E00160"/>
    <w:rsid w:val="00E0017D"/>
    <w:rsid w:val="00E001B9"/>
    <w:rsid w:val="00E0023B"/>
    <w:rsid w:val="00E0023D"/>
    <w:rsid w:val="00E00256"/>
    <w:rsid w:val="00E0025C"/>
    <w:rsid w:val="00E00262"/>
    <w:rsid w:val="00E00295"/>
    <w:rsid w:val="00E002A9"/>
    <w:rsid w:val="00E002B4"/>
    <w:rsid w:val="00E002BF"/>
    <w:rsid w:val="00E0041F"/>
    <w:rsid w:val="00E0052D"/>
    <w:rsid w:val="00E005E0"/>
    <w:rsid w:val="00E005FA"/>
    <w:rsid w:val="00E00622"/>
    <w:rsid w:val="00E00681"/>
    <w:rsid w:val="00E00759"/>
    <w:rsid w:val="00E00776"/>
    <w:rsid w:val="00E00779"/>
    <w:rsid w:val="00E00898"/>
    <w:rsid w:val="00E008CE"/>
    <w:rsid w:val="00E008F1"/>
    <w:rsid w:val="00E00910"/>
    <w:rsid w:val="00E00991"/>
    <w:rsid w:val="00E0099E"/>
    <w:rsid w:val="00E009A8"/>
    <w:rsid w:val="00E009CD"/>
    <w:rsid w:val="00E009F9"/>
    <w:rsid w:val="00E00A29"/>
    <w:rsid w:val="00E00B61"/>
    <w:rsid w:val="00E00BC6"/>
    <w:rsid w:val="00E00BC9"/>
    <w:rsid w:val="00E00BFA"/>
    <w:rsid w:val="00E00BFB"/>
    <w:rsid w:val="00E00C18"/>
    <w:rsid w:val="00E00C8F"/>
    <w:rsid w:val="00E00C97"/>
    <w:rsid w:val="00E00D34"/>
    <w:rsid w:val="00E00D77"/>
    <w:rsid w:val="00E00DFF"/>
    <w:rsid w:val="00E00E1A"/>
    <w:rsid w:val="00E00E27"/>
    <w:rsid w:val="00E00EA3"/>
    <w:rsid w:val="00E00EE4"/>
    <w:rsid w:val="00E00EE7"/>
    <w:rsid w:val="00E00F1F"/>
    <w:rsid w:val="00E00FEF"/>
    <w:rsid w:val="00E01065"/>
    <w:rsid w:val="00E0109E"/>
    <w:rsid w:val="00E01124"/>
    <w:rsid w:val="00E01131"/>
    <w:rsid w:val="00E01199"/>
    <w:rsid w:val="00E011A6"/>
    <w:rsid w:val="00E011B7"/>
    <w:rsid w:val="00E011CE"/>
    <w:rsid w:val="00E01202"/>
    <w:rsid w:val="00E01227"/>
    <w:rsid w:val="00E01244"/>
    <w:rsid w:val="00E0125B"/>
    <w:rsid w:val="00E01262"/>
    <w:rsid w:val="00E01282"/>
    <w:rsid w:val="00E012B0"/>
    <w:rsid w:val="00E01321"/>
    <w:rsid w:val="00E013B9"/>
    <w:rsid w:val="00E013CB"/>
    <w:rsid w:val="00E013D5"/>
    <w:rsid w:val="00E01430"/>
    <w:rsid w:val="00E0144A"/>
    <w:rsid w:val="00E0144D"/>
    <w:rsid w:val="00E014A6"/>
    <w:rsid w:val="00E014B0"/>
    <w:rsid w:val="00E01508"/>
    <w:rsid w:val="00E0150A"/>
    <w:rsid w:val="00E01514"/>
    <w:rsid w:val="00E01542"/>
    <w:rsid w:val="00E0159E"/>
    <w:rsid w:val="00E01668"/>
    <w:rsid w:val="00E016EC"/>
    <w:rsid w:val="00E016F7"/>
    <w:rsid w:val="00E01774"/>
    <w:rsid w:val="00E017ED"/>
    <w:rsid w:val="00E01915"/>
    <w:rsid w:val="00E019DE"/>
    <w:rsid w:val="00E01A24"/>
    <w:rsid w:val="00E01ACF"/>
    <w:rsid w:val="00E01BCE"/>
    <w:rsid w:val="00E01CB0"/>
    <w:rsid w:val="00E01D85"/>
    <w:rsid w:val="00E01E05"/>
    <w:rsid w:val="00E01EB1"/>
    <w:rsid w:val="00E01F36"/>
    <w:rsid w:val="00E01FDF"/>
    <w:rsid w:val="00E02017"/>
    <w:rsid w:val="00E02041"/>
    <w:rsid w:val="00E02186"/>
    <w:rsid w:val="00E021AF"/>
    <w:rsid w:val="00E02364"/>
    <w:rsid w:val="00E02367"/>
    <w:rsid w:val="00E023B4"/>
    <w:rsid w:val="00E023C5"/>
    <w:rsid w:val="00E02464"/>
    <w:rsid w:val="00E02481"/>
    <w:rsid w:val="00E02490"/>
    <w:rsid w:val="00E0249E"/>
    <w:rsid w:val="00E02596"/>
    <w:rsid w:val="00E025D0"/>
    <w:rsid w:val="00E0268C"/>
    <w:rsid w:val="00E026B3"/>
    <w:rsid w:val="00E026D4"/>
    <w:rsid w:val="00E026F7"/>
    <w:rsid w:val="00E02712"/>
    <w:rsid w:val="00E0273E"/>
    <w:rsid w:val="00E02740"/>
    <w:rsid w:val="00E02747"/>
    <w:rsid w:val="00E02763"/>
    <w:rsid w:val="00E027E3"/>
    <w:rsid w:val="00E0283A"/>
    <w:rsid w:val="00E02886"/>
    <w:rsid w:val="00E0294E"/>
    <w:rsid w:val="00E0298A"/>
    <w:rsid w:val="00E029ED"/>
    <w:rsid w:val="00E02A2F"/>
    <w:rsid w:val="00E02A6D"/>
    <w:rsid w:val="00E02B1B"/>
    <w:rsid w:val="00E02B5A"/>
    <w:rsid w:val="00E02BF8"/>
    <w:rsid w:val="00E02BFD"/>
    <w:rsid w:val="00E02D04"/>
    <w:rsid w:val="00E02D31"/>
    <w:rsid w:val="00E02D65"/>
    <w:rsid w:val="00E02F06"/>
    <w:rsid w:val="00E02F0F"/>
    <w:rsid w:val="00E02F89"/>
    <w:rsid w:val="00E02F8C"/>
    <w:rsid w:val="00E02FD5"/>
    <w:rsid w:val="00E0305D"/>
    <w:rsid w:val="00E03074"/>
    <w:rsid w:val="00E03106"/>
    <w:rsid w:val="00E031A5"/>
    <w:rsid w:val="00E031AC"/>
    <w:rsid w:val="00E031FC"/>
    <w:rsid w:val="00E032FC"/>
    <w:rsid w:val="00E03380"/>
    <w:rsid w:val="00E033CB"/>
    <w:rsid w:val="00E03478"/>
    <w:rsid w:val="00E034C9"/>
    <w:rsid w:val="00E034E3"/>
    <w:rsid w:val="00E03504"/>
    <w:rsid w:val="00E03513"/>
    <w:rsid w:val="00E03733"/>
    <w:rsid w:val="00E0374E"/>
    <w:rsid w:val="00E0382D"/>
    <w:rsid w:val="00E038C7"/>
    <w:rsid w:val="00E038CD"/>
    <w:rsid w:val="00E03A0E"/>
    <w:rsid w:val="00E03A67"/>
    <w:rsid w:val="00E03AB1"/>
    <w:rsid w:val="00E03AD4"/>
    <w:rsid w:val="00E03AE2"/>
    <w:rsid w:val="00E03AE7"/>
    <w:rsid w:val="00E03B27"/>
    <w:rsid w:val="00E03B2B"/>
    <w:rsid w:val="00E03B4C"/>
    <w:rsid w:val="00E03B74"/>
    <w:rsid w:val="00E03CE2"/>
    <w:rsid w:val="00E03DD1"/>
    <w:rsid w:val="00E03DF1"/>
    <w:rsid w:val="00E03DF8"/>
    <w:rsid w:val="00E03E96"/>
    <w:rsid w:val="00E03E9F"/>
    <w:rsid w:val="00E03EC4"/>
    <w:rsid w:val="00E03F73"/>
    <w:rsid w:val="00E03FD9"/>
    <w:rsid w:val="00E041E8"/>
    <w:rsid w:val="00E041F2"/>
    <w:rsid w:val="00E042DE"/>
    <w:rsid w:val="00E04357"/>
    <w:rsid w:val="00E043ED"/>
    <w:rsid w:val="00E04433"/>
    <w:rsid w:val="00E044AC"/>
    <w:rsid w:val="00E044DE"/>
    <w:rsid w:val="00E044ED"/>
    <w:rsid w:val="00E04560"/>
    <w:rsid w:val="00E04561"/>
    <w:rsid w:val="00E04595"/>
    <w:rsid w:val="00E045AD"/>
    <w:rsid w:val="00E0460D"/>
    <w:rsid w:val="00E04651"/>
    <w:rsid w:val="00E046AE"/>
    <w:rsid w:val="00E0471B"/>
    <w:rsid w:val="00E0488D"/>
    <w:rsid w:val="00E04ABF"/>
    <w:rsid w:val="00E04B92"/>
    <w:rsid w:val="00E04B94"/>
    <w:rsid w:val="00E04BFD"/>
    <w:rsid w:val="00E04C10"/>
    <w:rsid w:val="00E04C20"/>
    <w:rsid w:val="00E04C60"/>
    <w:rsid w:val="00E04C97"/>
    <w:rsid w:val="00E04D5B"/>
    <w:rsid w:val="00E04DD3"/>
    <w:rsid w:val="00E04ECB"/>
    <w:rsid w:val="00E04F90"/>
    <w:rsid w:val="00E04FA9"/>
    <w:rsid w:val="00E05053"/>
    <w:rsid w:val="00E05057"/>
    <w:rsid w:val="00E050CA"/>
    <w:rsid w:val="00E0512C"/>
    <w:rsid w:val="00E0520A"/>
    <w:rsid w:val="00E052C9"/>
    <w:rsid w:val="00E0536C"/>
    <w:rsid w:val="00E0537E"/>
    <w:rsid w:val="00E053AA"/>
    <w:rsid w:val="00E053B4"/>
    <w:rsid w:val="00E0540C"/>
    <w:rsid w:val="00E05412"/>
    <w:rsid w:val="00E05522"/>
    <w:rsid w:val="00E0554B"/>
    <w:rsid w:val="00E0558C"/>
    <w:rsid w:val="00E055EC"/>
    <w:rsid w:val="00E05661"/>
    <w:rsid w:val="00E05704"/>
    <w:rsid w:val="00E057D5"/>
    <w:rsid w:val="00E0583A"/>
    <w:rsid w:val="00E05944"/>
    <w:rsid w:val="00E059D2"/>
    <w:rsid w:val="00E059EC"/>
    <w:rsid w:val="00E05A8E"/>
    <w:rsid w:val="00E05A94"/>
    <w:rsid w:val="00E05A97"/>
    <w:rsid w:val="00E05B8D"/>
    <w:rsid w:val="00E05C6E"/>
    <w:rsid w:val="00E05D16"/>
    <w:rsid w:val="00E05D2E"/>
    <w:rsid w:val="00E05D38"/>
    <w:rsid w:val="00E05E1D"/>
    <w:rsid w:val="00E05E56"/>
    <w:rsid w:val="00E05E8E"/>
    <w:rsid w:val="00E05F11"/>
    <w:rsid w:val="00E05F5D"/>
    <w:rsid w:val="00E05FFA"/>
    <w:rsid w:val="00E06084"/>
    <w:rsid w:val="00E06157"/>
    <w:rsid w:val="00E06183"/>
    <w:rsid w:val="00E061E9"/>
    <w:rsid w:val="00E06221"/>
    <w:rsid w:val="00E062AF"/>
    <w:rsid w:val="00E062ED"/>
    <w:rsid w:val="00E062FF"/>
    <w:rsid w:val="00E0630D"/>
    <w:rsid w:val="00E06422"/>
    <w:rsid w:val="00E0649F"/>
    <w:rsid w:val="00E06508"/>
    <w:rsid w:val="00E06566"/>
    <w:rsid w:val="00E065F3"/>
    <w:rsid w:val="00E066A2"/>
    <w:rsid w:val="00E0678D"/>
    <w:rsid w:val="00E068B1"/>
    <w:rsid w:val="00E068E4"/>
    <w:rsid w:val="00E06921"/>
    <w:rsid w:val="00E06947"/>
    <w:rsid w:val="00E06962"/>
    <w:rsid w:val="00E0698D"/>
    <w:rsid w:val="00E06A24"/>
    <w:rsid w:val="00E06AA9"/>
    <w:rsid w:val="00E06B57"/>
    <w:rsid w:val="00E06BCC"/>
    <w:rsid w:val="00E06C2F"/>
    <w:rsid w:val="00E06D3C"/>
    <w:rsid w:val="00E06DC2"/>
    <w:rsid w:val="00E06DC4"/>
    <w:rsid w:val="00E06E5B"/>
    <w:rsid w:val="00E06E7C"/>
    <w:rsid w:val="00E06F6E"/>
    <w:rsid w:val="00E06F9F"/>
    <w:rsid w:val="00E07178"/>
    <w:rsid w:val="00E071A5"/>
    <w:rsid w:val="00E071BB"/>
    <w:rsid w:val="00E071D8"/>
    <w:rsid w:val="00E07212"/>
    <w:rsid w:val="00E07235"/>
    <w:rsid w:val="00E0723D"/>
    <w:rsid w:val="00E07251"/>
    <w:rsid w:val="00E07300"/>
    <w:rsid w:val="00E07301"/>
    <w:rsid w:val="00E07347"/>
    <w:rsid w:val="00E0757D"/>
    <w:rsid w:val="00E07580"/>
    <w:rsid w:val="00E075A8"/>
    <w:rsid w:val="00E075C8"/>
    <w:rsid w:val="00E07627"/>
    <w:rsid w:val="00E07641"/>
    <w:rsid w:val="00E076F9"/>
    <w:rsid w:val="00E0770C"/>
    <w:rsid w:val="00E07729"/>
    <w:rsid w:val="00E0780C"/>
    <w:rsid w:val="00E0781B"/>
    <w:rsid w:val="00E078C4"/>
    <w:rsid w:val="00E078F2"/>
    <w:rsid w:val="00E07903"/>
    <w:rsid w:val="00E07913"/>
    <w:rsid w:val="00E0791D"/>
    <w:rsid w:val="00E07944"/>
    <w:rsid w:val="00E07953"/>
    <w:rsid w:val="00E07A39"/>
    <w:rsid w:val="00E07B3F"/>
    <w:rsid w:val="00E07B9A"/>
    <w:rsid w:val="00E07BC7"/>
    <w:rsid w:val="00E07C19"/>
    <w:rsid w:val="00E07C36"/>
    <w:rsid w:val="00E07C5F"/>
    <w:rsid w:val="00E07D1F"/>
    <w:rsid w:val="00E07D3D"/>
    <w:rsid w:val="00E07DEA"/>
    <w:rsid w:val="00E07E79"/>
    <w:rsid w:val="00E07ED2"/>
    <w:rsid w:val="00E07F53"/>
    <w:rsid w:val="00E07F5E"/>
    <w:rsid w:val="00E07FDF"/>
    <w:rsid w:val="00E07FEF"/>
    <w:rsid w:val="00E10008"/>
    <w:rsid w:val="00E100AE"/>
    <w:rsid w:val="00E10116"/>
    <w:rsid w:val="00E1012F"/>
    <w:rsid w:val="00E1013A"/>
    <w:rsid w:val="00E1013B"/>
    <w:rsid w:val="00E1021D"/>
    <w:rsid w:val="00E1025B"/>
    <w:rsid w:val="00E10268"/>
    <w:rsid w:val="00E10308"/>
    <w:rsid w:val="00E1030C"/>
    <w:rsid w:val="00E10354"/>
    <w:rsid w:val="00E10395"/>
    <w:rsid w:val="00E105AA"/>
    <w:rsid w:val="00E105B9"/>
    <w:rsid w:val="00E105C2"/>
    <w:rsid w:val="00E1061E"/>
    <w:rsid w:val="00E10631"/>
    <w:rsid w:val="00E1068F"/>
    <w:rsid w:val="00E10737"/>
    <w:rsid w:val="00E1077C"/>
    <w:rsid w:val="00E107AF"/>
    <w:rsid w:val="00E107D4"/>
    <w:rsid w:val="00E10870"/>
    <w:rsid w:val="00E10901"/>
    <w:rsid w:val="00E109B1"/>
    <w:rsid w:val="00E10A3D"/>
    <w:rsid w:val="00E10B48"/>
    <w:rsid w:val="00E10BA9"/>
    <w:rsid w:val="00E10C52"/>
    <w:rsid w:val="00E10CD7"/>
    <w:rsid w:val="00E10D47"/>
    <w:rsid w:val="00E10D99"/>
    <w:rsid w:val="00E10DEF"/>
    <w:rsid w:val="00E10EC2"/>
    <w:rsid w:val="00E10F19"/>
    <w:rsid w:val="00E10F81"/>
    <w:rsid w:val="00E110B0"/>
    <w:rsid w:val="00E110D1"/>
    <w:rsid w:val="00E11110"/>
    <w:rsid w:val="00E11156"/>
    <w:rsid w:val="00E1117E"/>
    <w:rsid w:val="00E11192"/>
    <w:rsid w:val="00E1119C"/>
    <w:rsid w:val="00E112C5"/>
    <w:rsid w:val="00E112D9"/>
    <w:rsid w:val="00E112EE"/>
    <w:rsid w:val="00E112F1"/>
    <w:rsid w:val="00E11316"/>
    <w:rsid w:val="00E11382"/>
    <w:rsid w:val="00E113B3"/>
    <w:rsid w:val="00E11528"/>
    <w:rsid w:val="00E115D5"/>
    <w:rsid w:val="00E115E5"/>
    <w:rsid w:val="00E1179D"/>
    <w:rsid w:val="00E11876"/>
    <w:rsid w:val="00E118A5"/>
    <w:rsid w:val="00E1199A"/>
    <w:rsid w:val="00E119BA"/>
    <w:rsid w:val="00E119D9"/>
    <w:rsid w:val="00E11A57"/>
    <w:rsid w:val="00E11A62"/>
    <w:rsid w:val="00E11AD5"/>
    <w:rsid w:val="00E11BE6"/>
    <w:rsid w:val="00E11BFD"/>
    <w:rsid w:val="00E11CA3"/>
    <w:rsid w:val="00E11DB9"/>
    <w:rsid w:val="00E11E4D"/>
    <w:rsid w:val="00E11EAD"/>
    <w:rsid w:val="00E11EDD"/>
    <w:rsid w:val="00E11EEC"/>
    <w:rsid w:val="00E11F72"/>
    <w:rsid w:val="00E11FB9"/>
    <w:rsid w:val="00E12006"/>
    <w:rsid w:val="00E120DF"/>
    <w:rsid w:val="00E12100"/>
    <w:rsid w:val="00E1211B"/>
    <w:rsid w:val="00E12198"/>
    <w:rsid w:val="00E121DC"/>
    <w:rsid w:val="00E121FB"/>
    <w:rsid w:val="00E1237B"/>
    <w:rsid w:val="00E124C7"/>
    <w:rsid w:val="00E124FA"/>
    <w:rsid w:val="00E12517"/>
    <w:rsid w:val="00E12559"/>
    <w:rsid w:val="00E1260A"/>
    <w:rsid w:val="00E12716"/>
    <w:rsid w:val="00E1271D"/>
    <w:rsid w:val="00E12738"/>
    <w:rsid w:val="00E127A7"/>
    <w:rsid w:val="00E127F8"/>
    <w:rsid w:val="00E12810"/>
    <w:rsid w:val="00E1299D"/>
    <w:rsid w:val="00E12AEE"/>
    <w:rsid w:val="00E12B97"/>
    <w:rsid w:val="00E12BA6"/>
    <w:rsid w:val="00E12BCE"/>
    <w:rsid w:val="00E12BD7"/>
    <w:rsid w:val="00E12C0B"/>
    <w:rsid w:val="00E12C47"/>
    <w:rsid w:val="00E12D88"/>
    <w:rsid w:val="00E12DCE"/>
    <w:rsid w:val="00E12DE6"/>
    <w:rsid w:val="00E12F3D"/>
    <w:rsid w:val="00E12F61"/>
    <w:rsid w:val="00E12F7A"/>
    <w:rsid w:val="00E12FC8"/>
    <w:rsid w:val="00E12FE9"/>
    <w:rsid w:val="00E12FEA"/>
    <w:rsid w:val="00E12FEE"/>
    <w:rsid w:val="00E1304A"/>
    <w:rsid w:val="00E130DE"/>
    <w:rsid w:val="00E1316B"/>
    <w:rsid w:val="00E13178"/>
    <w:rsid w:val="00E131E4"/>
    <w:rsid w:val="00E131EE"/>
    <w:rsid w:val="00E13308"/>
    <w:rsid w:val="00E133AE"/>
    <w:rsid w:val="00E13456"/>
    <w:rsid w:val="00E134B3"/>
    <w:rsid w:val="00E134BE"/>
    <w:rsid w:val="00E13508"/>
    <w:rsid w:val="00E13581"/>
    <w:rsid w:val="00E1358A"/>
    <w:rsid w:val="00E136B6"/>
    <w:rsid w:val="00E1379F"/>
    <w:rsid w:val="00E137C7"/>
    <w:rsid w:val="00E1382A"/>
    <w:rsid w:val="00E1386C"/>
    <w:rsid w:val="00E1390B"/>
    <w:rsid w:val="00E1392B"/>
    <w:rsid w:val="00E13AA6"/>
    <w:rsid w:val="00E13AD9"/>
    <w:rsid w:val="00E13B00"/>
    <w:rsid w:val="00E13B20"/>
    <w:rsid w:val="00E13C49"/>
    <w:rsid w:val="00E13C86"/>
    <w:rsid w:val="00E13EF2"/>
    <w:rsid w:val="00E13F49"/>
    <w:rsid w:val="00E13FCF"/>
    <w:rsid w:val="00E1400A"/>
    <w:rsid w:val="00E1403E"/>
    <w:rsid w:val="00E14082"/>
    <w:rsid w:val="00E140E0"/>
    <w:rsid w:val="00E1410B"/>
    <w:rsid w:val="00E1411A"/>
    <w:rsid w:val="00E1417A"/>
    <w:rsid w:val="00E14377"/>
    <w:rsid w:val="00E143FC"/>
    <w:rsid w:val="00E14462"/>
    <w:rsid w:val="00E14515"/>
    <w:rsid w:val="00E14534"/>
    <w:rsid w:val="00E14556"/>
    <w:rsid w:val="00E1457E"/>
    <w:rsid w:val="00E145A7"/>
    <w:rsid w:val="00E145EF"/>
    <w:rsid w:val="00E145F3"/>
    <w:rsid w:val="00E147C2"/>
    <w:rsid w:val="00E147CC"/>
    <w:rsid w:val="00E147F1"/>
    <w:rsid w:val="00E14848"/>
    <w:rsid w:val="00E148FD"/>
    <w:rsid w:val="00E14951"/>
    <w:rsid w:val="00E149D3"/>
    <w:rsid w:val="00E14A03"/>
    <w:rsid w:val="00E14A3B"/>
    <w:rsid w:val="00E14A62"/>
    <w:rsid w:val="00E14B17"/>
    <w:rsid w:val="00E14B77"/>
    <w:rsid w:val="00E14BAD"/>
    <w:rsid w:val="00E14DC2"/>
    <w:rsid w:val="00E14E22"/>
    <w:rsid w:val="00E14FF7"/>
    <w:rsid w:val="00E1500F"/>
    <w:rsid w:val="00E150A0"/>
    <w:rsid w:val="00E150BA"/>
    <w:rsid w:val="00E150C4"/>
    <w:rsid w:val="00E15111"/>
    <w:rsid w:val="00E15187"/>
    <w:rsid w:val="00E152F8"/>
    <w:rsid w:val="00E153FB"/>
    <w:rsid w:val="00E154F8"/>
    <w:rsid w:val="00E15561"/>
    <w:rsid w:val="00E155E1"/>
    <w:rsid w:val="00E15634"/>
    <w:rsid w:val="00E156E7"/>
    <w:rsid w:val="00E1578D"/>
    <w:rsid w:val="00E15899"/>
    <w:rsid w:val="00E158C5"/>
    <w:rsid w:val="00E1593B"/>
    <w:rsid w:val="00E1594B"/>
    <w:rsid w:val="00E159DA"/>
    <w:rsid w:val="00E159DD"/>
    <w:rsid w:val="00E15A4D"/>
    <w:rsid w:val="00E15B84"/>
    <w:rsid w:val="00E15C04"/>
    <w:rsid w:val="00E15CA1"/>
    <w:rsid w:val="00E15CED"/>
    <w:rsid w:val="00E15D32"/>
    <w:rsid w:val="00E15D55"/>
    <w:rsid w:val="00E15D8C"/>
    <w:rsid w:val="00E15DB5"/>
    <w:rsid w:val="00E15DD0"/>
    <w:rsid w:val="00E15DEB"/>
    <w:rsid w:val="00E15E92"/>
    <w:rsid w:val="00E15EAE"/>
    <w:rsid w:val="00E15EC1"/>
    <w:rsid w:val="00E15F6A"/>
    <w:rsid w:val="00E15FF5"/>
    <w:rsid w:val="00E16090"/>
    <w:rsid w:val="00E160B9"/>
    <w:rsid w:val="00E160BA"/>
    <w:rsid w:val="00E161CC"/>
    <w:rsid w:val="00E162CD"/>
    <w:rsid w:val="00E162EE"/>
    <w:rsid w:val="00E16399"/>
    <w:rsid w:val="00E16640"/>
    <w:rsid w:val="00E1664A"/>
    <w:rsid w:val="00E16669"/>
    <w:rsid w:val="00E166A5"/>
    <w:rsid w:val="00E166E0"/>
    <w:rsid w:val="00E16710"/>
    <w:rsid w:val="00E167D1"/>
    <w:rsid w:val="00E167DB"/>
    <w:rsid w:val="00E1685C"/>
    <w:rsid w:val="00E16912"/>
    <w:rsid w:val="00E1692E"/>
    <w:rsid w:val="00E16956"/>
    <w:rsid w:val="00E169BC"/>
    <w:rsid w:val="00E16A07"/>
    <w:rsid w:val="00E16B37"/>
    <w:rsid w:val="00E16BCA"/>
    <w:rsid w:val="00E16C5B"/>
    <w:rsid w:val="00E16C7A"/>
    <w:rsid w:val="00E16CBE"/>
    <w:rsid w:val="00E16CD4"/>
    <w:rsid w:val="00E16CF5"/>
    <w:rsid w:val="00E16D71"/>
    <w:rsid w:val="00E16E3E"/>
    <w:rsid w:val="00E16E48"/>
    <w:rsid w:val="00E16E66"/>
    <w:rsid w:val="00E16EB3"/>
    <w:rsid w:val="00E16EFB"/>
    <w:rsid w:val="00E17042"/>
    <w:rsid w:val="00E170C7"/>
    <w:rsid w:val="00E170DF"/>
    <w:rsid w:val="00E1715E"/>
    <w:rsid w:val="00E17214"/>
    <w:rsid w:val="00E1732C"/>
    <w:rsid w:val="00E173C9"/>
    <w:rsid w:val="00E17460"/>
    <w:rsid w:val="00E174E2"/>
    <w:rsid w:val="00E1758E"/>
    <w:rsid w:val="00E17690"/>
    <w:rsid w:val="00E17724"/>
    <w:rsid w:val="00E1775F"/>
    <w:rsid w:val="00E177F7"/>
    <w:rsid w:val="00E17818"/>
    <w:rsid w:val="00E1789C"/>
    <w:rsid w:val="00E178C6"/>
    <w:rsid w:val="00E178D9"/>
    <w:rsid w:val="00E1792E"/>
    <w:rsid w:val="00E17939"/>
    <w:rsid w:val="00E1795D"/>
    <w:rsid w:val="00E179F9"/>
    <w:rsid w:val="00E17AAA"/>
    <w:rsid w:val="00E17B75"/>
    <w:rsid w:val="00E17B8D"/>
    <w:rsid w:val="00E17B98"/>
    <w:rsid w:val="00E17B99"/>
    <w:rsid w:val="00E17BB8"/>
    <w:rsid w:val="00E17C98"/>
    <w:rsid w:val="00E17CCC"/>
    <w:rsid w:val="00E17D0B"/>
    <w:rsid w:val="00E17D22"/>
    <w:rsid w:val="00E17D2A"/>
    <w:rsid w:val="00E17DB2"/>
    <w:rsid w:val="00E17E66"/>
    <w:rsid w:val="00E17EA3"/>
    <w:rsid w:val="00E17EC6"/>
    <w:rsid w:val="00E17F8C"/>
    <w:rsid w:val="00E200E3"/>
    <w:rsid w:val="00E20158"/>
    <w:rsid w:val="00E20195"/>
    <w:rsid w:val="00E20297"/>
    <w:rsid w:val="00E2029E"/>
    <w:rsid w:val="00E20345"/>
    <w:rsid w:val="00E20460"/>
    <w:rsid w:val="00E204A0"/>
    <w:rsid w:val="00E20504"/>
    <w:rsid w:val="00E205F8"/>
    <w:rsid w:val="00E2063E"/>
    <w:rsid w:val="00E20744"/>
    <w:rsid w:val="00E20745"/>
    <w:rsid w:val="00E20792"/>
    <w:rsid w:val="00E207BE"/>
    <w:rsid w:val="00E2089F"/>
    <w:rsid w:val="00E2094D"/>
    <w:rsid w:val="00E20A08"/>
    <w:rsid w:val="00E20A2C"/>
    <w:rsid w:val="00E20A35"/>
    <w:rsid w:val="00E20B12"/>
    <w:rsid w:val="00E20B38"/>
    <w:rsid w:val="00E20CAD"/>
    <w:rsid w:val="00E20CFE"/>
    <w:rsid w:val="00E20D78"/>
    <w:rsid w:val="00E20E12"/>
    <w:rsid w:val="00E20E76"/>
    <w:rsid w:val="00E2104C"/>
    <w:rsid w:val="00E210D3"/>
    <w:rsid w:val="00E210DD"/>
    <w:rsid w:val="00E210F7"/>
    <w:rsid w:val="00E211F9"/>
    <w:rsid w:val="00E21334"/>
    <w:rsid w:val="00E213C3"/>
    <w:rsid w:val="00E213D2"/>
    <w:rsid w:val="00E213DE"/>
    <w:rsid w:val="00E213E5"/>
    <w:rsid w:val="00E2140E"/>
    <w:rsid w:val="00E2141C"/>
    <w:rsid w:val="00E21479"/>
    <w:rsid w:val="00E2151E"/>
    <w:rsid w:val="00E2155B"/>
    <w:rsid w:val="00E21623"/>
    <w:rsid w:val="00E216C3"/>
    <w:rsid w:val="00E216EA"/>
    <w:rsid w:val="00E21726"/>
    <w:rsid w:val="00E21797"/>
    <w:rsid w:val="00E2183C"/>
    <w:rsid w:val="00E218C2"/>
    <w:rsid w:val="00E2191E"/>
    <w:rsid w:val="00E2198D"/>
    <w:rsid w:val="00E219EA"/>
    <w:rsid w:val="00E21A00"/>
    <w:rsid w:val="00E21A15"/>
    <w:rsid w:val="00E21B20"/>
    <w:rsid w:val="00E21B92"/>
    <w:rsid w:val="00E21BB1"/>
    <w:rsid w:val="00E21BBA"/>
    <w:rsid w:val="00E21BEF"/>
    <w:rsid w:val="00E21C37"/>
    <w:rsid w:val="00E21C62"/>
    <w:rsid w:val="00E21CA9"/>
    <w:rsid w:val="00E21D54"/>
    <w:rsid w:val="00E21E92"/>
    <w:rsid w:val="00E21EC6"/>
    <w:rsid w:val="00E21ECE"/>
    <w:rsid w:val="00E21F81"/>
    <w:rsid w:val="00E21FAE"/>
    <w:rsid w:val="00E22024"/>
    <w:rsid w:val="00E220DE"/>
    <w:rsid w:val="00E22173"/>
    <w:rsid w:val="00E2219C"/>
    <w:rsid w:val="00E221EB"/>
    <w:rsid w:val="00E22267"/>
    <w:rsid w:val="00E22282"/>
    <w:rsid w:val="00E223FC"/>
    <w:rsid w:val="00E22451"/>
    <w:rsid w:val="00E22495"/>
    <w:rsid w:val="00E22527"/>
    <w:rsid w:val="00E22570"/>
    <w:rsid w:val="00E22572"/>
    <w:rsid w:val="00E225B5"/>
    <w:rsid w:val="00E22731"/>
    <w:rsid w:val="00E22758"/>
    <w:rsid w:val="00E22768"/>
    <w:rsid w:val="00E227F5"/>
    <w:rsid w:val="00E22845"/>
    <w:rsid w:val="00E22865"/>
    <w:rsid w:val="00E228AA"/>
    <w:rsid w:val="00E229C7"/>
    <w:rsid w:val="00E22B2B"/>
    <w:rsid w:val="00E22B92"/>
    <w:rsid w:val="00E22C2D"/>
    <w:rsid w:val="00E22C3C"/>
    <w:rsid w:val="00E22C8C"/>
    <w:rsid w:val="00E22CCD"/>
    <w:rsid w:val="00E22DFC"/>
    <w:rsid w:val="00E22F6A"/>
    <w:rsid w:val="00E22FB3"/>
    <w:rsid w:val="00E23122"/>
    <w:rsid w:val="00E23172"/>
    <w:rsid w:val="00E23181"/>
    <w:rsid w:val="00E2318A"/>
    <w:rsid w:val="00E231B6"/>
    <w:rsid w:val="00E231CF"/>
    <w:rsid w:val="00E231DE"/>
    <w:rsid w:val="00E2332F"/>
    <w:rsid w:val="00E23347"/>
    <w:rsid w:val="00E2335D"/>
    <w:rsid w:val="00E2348F"/>
    <w:rsid w:val="00E2349C"/>
    <w:rsid w:val="00E23534"/>
    <w:rsid w:val="00E235BF"/>
    <w:rsid w:val="00E235F9"/>
    <w:rsid w:val="00E23621"/>
    <w:rsid w:val="00E236B9"/>
    <w:rsid w:val="00E2370F"/>
    <w:rsid w:val="00E2375D"/>
    <w:rsid w:val="00E2383C"/>
    <w:rsid w:val="00E2387D"/>
    <w:rsid w:val="00E23896"/>
    <w:rsid w:val="00E238D2"/>
    <w:rsid w:val="00E2391D"/>
    <w:rsid w:val="00E23A09"/>
    <w:rsid w:val="00E23A1B"/>
    <w:rsid w:val="00E23A2E"/>
    <w:rsid w:val="00E23A85"/>
    <w:rsid w:val="00E23B6C"/>
    <w:rsid w:val="00E23C2C"/>
    <w:rsid w:val="00E23C44"/>
    <w:rsid w:val="00E23CB0"/>
    <w:rsid w:val="00E23CF3"/>
    <w:rsid w:val="00E23CFF"/>
    <w:rsid w:val="00E23D07"/>
    <w:rsid w:val="00E23D52"/>
    <w:rsid w:val="00E23DC9"/>
    <w:rsid w:val="00E23E09"/>
    <w:rsid w:val="00E23E16"/>
    <w:rsid w:val="00E23E87"/>
    <w:rsid w:val="00E23F10"/>
    <w:rsid w:val="00E23F40"/>
    <w:rsid w:val="00E23FD8"/>
    <w:rsid w:val="00E24087"/>
    <w:rsid w:val="00E2409C"/>
    <w:rsid w:val="00E24155"/>
    <w:rsid w:val="00E24165"/>
    <w:rsid w:val="00E2419E"/>
    <w:rsid w:val="00E241AC"/>
    <w:rsid w:val="00E242D8"/>
    <w:rsid w:val="00E24333"/>
    <w:rsid w:val="00E243B2"/>
    <w:rsid w:val="00E243BC"/>
    <w:rsid w:val="00E244A8"/>
    <w:rsid w:val="00E2451C"/>
    <w:rsid w:val="00E2456A"/>
    <w:rsid w:val="00E24625"/>
    <w:rsid w:val="00E24632"/>
    <w:rsid w:val="00E24723"/>
    <w:rsid w:val="00E24762"/>
    <w:rsid w:val="00E24763"/>
    <w:rsid w:val="00E2492A"/>
    <w:rsid w:val="00E2493B"/>
    <w:rsid w:val="00E24951"/>
    <w:rsid w:val="00E24959"/>
    <w:rsid w:val="00E249BA"/>
    <w:rsid w:val="00E24A76"/>
    <w:rsid w:val="00E24AAF"/>
    <w:rsid w:val="00E24B3E"/>
    <w:rsid w:val="00E24B49"/>
    <w:rsid w:val="00E24B72"/>
    <w:rsid w:val="00E24D03"/>
    <w:rsid w:val="00E24DEC"/>
    <w:rsid w:val="00E24ECB"/>
    <w:rsid w:val="00E24F3F"/>
    <w:rsid w:val="00E24FB5"/>
    <w:rsid w:val="00E2504A"/>
    <w:rsid w:val="00E2511E"/>
    <w:rsid w:val="00E252EA"/>
    <w:rsid w:val="00E25379"/>
    <w:rsid w:val="00E2553B"/>
    <w:rsid w:val="00E25548"/>
    <w:rsid w:val="00E2558E"/>
    <w:rsid w:val="00E255D8"/>
    <w:rsid w:val="00E2562E"/>
    <w:rsid w:val="00E256BF"/>
    <w:rsid w:val="00E2574F"/>
    <w:rsid w:val="00E257D7"/>
    <w:rsid w:val="00E25835"/>
    <w:rsid w:val="00E25853"/>
    <w:rsid w:val="00E258D0"/>
    <w:rsid w:val="00E25939"/>
    <w:rsid w:val="00E259E4"/>
    <w:rsid w:val="00E25A03"/>
    <w:rsid w:val="00E25A04"/>
    <w:rsid w:val="00E25A70"/>
    <w:rsid w:val="00E25A76"/>
    <w:rsid w:val="00E25B17"/>
    <w:rsid w:val="00E25B72"/>
    <w:rsid w:val="00E25B83"/>
    <w:rsid w:val="00E25D14"/>
    <w:rsid w:val="00E25D6C"/>
    <w:rsid w:val="00E25E7E"/>
    <w:rsid w:val="00E25E8A"/>
    <w:rsid w:val="00E25F20"/>
    <w:rsid w:val="00E25F22"/>
    <w:rsid w:val="00E25F81"/>
    <w:rsid w:val="00E26067"/>
    <w:rsid w:val="00E260E1"/>
    <w:rsid w:val="00E2611C"/>
    <w:rsid w:val="00E26170"/>
    <w:rsid w:val="00E261D9"/>
    <w:rsid w:val="00E26218"/>
    <w:rsid w:val="00E2627A"/>
    <w:rsid w:val="00E26280"/>
    <w:rsid w:val="00E262EA"/>
    <w:rsid w:val="00E262ED"/>
    <w:rsid w:val="00E263BD"/>
    <w:rsid w:val="00E263C3"/>
    <w:rsid w:val="00E263D8"/>
    <w:rsid w:val="00E2644C"/>
    <w:rsid w:val="00E264B2"/>
    <w:rsid w:val="00E264C6"/>
    <w:rsid w:val="00E264D9"/>
    <w:rsid w:val="00E264E3"/>
    <w:rsid w:val="00E26545"/>
    <w:rsid w:val="00E265C7"/>
    <w:rsid w:val="00E26693"/>
    <w:rsid w:val="00E266F7"/>
    <w:rsid w:val="00E2676B"/>
    <w:rsid w:val="00E26773"/>
    <w:rsid w:val="00E267CF"/>
    <w:rsid w:val="00E2680F"/>
    <w:rsid w:val="00E2688A"/>
    <w:rsid w:val="00E268A0"/>
    <w:rsid w:val="00E268A6"/>
    <w:rsid w:val="00E26917"/>
    <w:rsid w:val="00E26992"/>
    <w:rsid w:val="00E269F7"/>
    <w:rsid w:val="00E26ACF"/>
    <w:rsid w:val="00E26B7D"/>
    <w:rsid w:val="00E26C5A"/>
    <w:rsid w:val="00E26CBC"/>
    <w:rsid w:val="00E26D23"/>
    <w:rsid w:val="00E26E67"/>
    <w:rsid w:val="00E26E82"/>
    <w:rsid w:val="00E26F48"/>
    <w:rsid w:val="00E27073"/>
    <w:rsid w:val="00E2708D"/>
    <w:rsid w:val="00E27219"/>
    <w:rsid w:val="00E2724F"/>
    <w:rsid w:val="00E27264"/>
    <w:rsid w:val="00E272AB"/>
    <w:rsid w:val="00E272BA"/>
    <w:rsid w:val="00E27364"/>
    <w:rsid w:val="00E273B6"/>
    <w:rsid w:val="00E273FE"/>
    <w:rsid w:val="00E27402"/>
    <w:rsid w:val="00E27519"/>
    <w:rsid w:val="00E27530"/>
    <w:rsid w:val="00E2766B"/>
    <w:rsid w:val="00E27676"/>
    <w:rsid w:val="00E27684"/>
    <w:rsid w:val="00E276B2"/>
    <w:rsid w:val="00E2787F"/>
    <w:rsid w:val="00E27882"/>
    <w:rsid w:val="00E27889"/>
    <w:rsid w:val="00E27939"/>
    <w:rsid w:val="00E279B6"/>
    <w:rsid w:val="00E27ABD"/>
    <w:rsid w:val="00E27B09"/>
    <w:rsid w:val="00E27BBC"/>
    <w:rsid w:val="00E27C68"/>
    <w:rsid w:val="00E27C7B"/>
    <w:rsid w:val="00E27DAD"/>
    <w:rsid w:val="00E27E69"/>
    <w:rsid w:val="00E27EBB"/>
    <w:rsid w:val="00E27F48"/>
    <w:rsid w:val="00E27F58"/>
    <w:rsid w:val="00E27FE3"/>
    <w:rsid w:val="00E3004E"/>
    <w:rsid w:val="00E3011B"/>
    <w:rsid w:val="00E3012C"/>
    <w:rsid w:val="00E3016C"/>
    <w:rsid w:val="00E30181"/>
    <w:rsid w:val="00E3018D"/>
    <w:rsid w:val="00E3020F"/>
    <w:rsid w:val="00E30216"/>
    <w:rsid w:val="00E30219"/>
    <w:rsid w:val="00E3025E"/>
    <w:rsid w:val="00E302BB"/>
    <w:rsid w:val="00E30379"/>
    <w:rsid w:val="00E303D1"/>
    <w:rsid w:val="00E3046E"/>
    <w:rsid w:val="00E30489"/>
    <w:rsid w:val="00E30568"/>
    <w:rsid w:val="00E3058B"/>
    <w:rsid w:val="00E3058E"/>
    <w:rsid w:val="00E305AA"/>
    <w:rsid w:val="00E305EF"/>
    <w:rsid w:val="00E305F8"/>
    <w:rsid w:val="00E30654"/>
    <w:rsid w:val="00E3066F"/>
    <w:rsid w:val="00E30677"/>
    <w:rsid w:val="00E30680"/>
    <w:rsid w:val="00E306B6"/>
    <w:rsid w:val="00E306E3"/>
    <w:rsid w:val="00E30722"/>
    <w:rsid w:val="00E3075C"/>
    <w:rsid w:val="00E307CB"/>
    <w:rsid w:val="00E307D9"/>
    <w:rsid w:val="00E307DB"/>
    <w:rsid w:val="00E30898"/>
    <w:rsid w:val="00E308E7"/>
    <w:rsid w:val="00E30917"/>
    <w:rsid w:val="00E309DE"/>
    <w:rsid w:val="00E30B20"/>
    <w:rsid w:val="00E30B6B"/>
    <w:rsid w:val="00E30B9A"/>
    <w:rsid w:val="00E30BAD"/>
    <w:rsid w:val="00E30BBA"/>
    <w:rsid w:val="00E30C71"/>
    <w:rsid w:val="00E30DEA"/>
    <w:rsid w:val="00E30E1B"/>
    <w:rsid w:val="00E30EAB"/>
    <w:rsid w:val="00E30F24"/>
    <w:rsid w:val="00E30F80"/>
    <w:rsid w:val="00E30F99"/>
    <w:rsid w:val="00E31031"/>
    <w:rsid w:val="00E310E1"/>
    <w:rsid w:val="00E3113C"/>
    <w:rsid w:val="00E31161"/>
    <w:rsid w:val="00E31238"/>
    <w:rsid w:val="00E31250"/>
    <w:rsid w:val="00E31251"/>
    <w:rsid w:val="00E313F3"/>
    <w:rsid w:val="00E31415"/>
    <w:rsid w:val="00E314D3"/>
    <w:rsid w:val="00E3151B"/>
    <w:rsid w:val="00E31550"/>
    <w:rsid w:val="00E315A1"/>
    <w:rsid w:val="00E31621"/>
    <w:rsid w:val="00E316B5"/>
    <w:rsid w:val="00E31713"/>
    <w:rsid w:val="00E31768"/>
    <w:rsid w:val="00E317B1"/>
    <w:rsid w:val="00E317DB"/>
    <w:rsid w:val="00E31837"/>
    <w:rsid w:val="00E31902"/>
    <w:rsid w:val="00E31910"/>
    <w:rsid w:val="00E31934"/>
    <w:rsid w:val="00E31B29"/>
    <w:rsid w:val="00E31B5E"/>
    <w:rsid w:val="00E31B79"/>
    <w:rsid w:val="00E31BDD"/>
    <w:rsid w:val="00E31C27"/>
    <w:rsid w:val="00E31C70"/>
    <w:rsid w:val="00E31C8D"/>
    <w:rsid w:val="00E31CBF"/>
    <w:rsid w:val="00E31CCB"/>
    <w:rsid w:val="00E31CDD"/>
    <w:rsid w:val="00E31D2D"/>
    <w:rsid w:val="00E31D62"/>
    <w:rsid w:val="00E31D63"/>
    <w:rsid w:val="00E31DCA"/>
    <w:rsid w:val="00E31E5D"/>
    <w:rsid w:val="00E31E63"/>
    <w:rsid w:val="00E31EB3"/>
    <w:rsid w:val="00E31F03"/>
    <w:rsid w:val="00E31F40"/>
    <w:rsid w:val="00E31F42"/>
    <w:rsid w:val="00E31F86"/>
    <w:rsid w:val="00E32071"/>
    <w:rsid w:val="00E32087"/>
    <w:rsid w:val="00E320A9"/>
    <w:rsid w:val="00E32116"/>
    <w:rsid w:val="00E3216D"/>
    <w:rsid w:val="00E32170"/>
    <w:rsid w:val="00E32185"/>
    <w:rsid w:val="00E32194"/>
    <w:rsid w:val="00E321D3"/>
    <w:rsid w:val="00E321D6"/>
    <w:rsid w:val="00E3221E"/>
    <w:rsid w:val="00E32223"/>
    <w:rsid w:val="00E3225F"/>
    <w:rsid w:val="00E322CB"/>
    <w:rsid w:val="00E322E2"/>
    <w:rsid w:val="00E324E4"/>
    <w:rsid w:val="00E3256E"/>
    <w:rsid w:val="00E325AC"/>
    <w:rsid w:val="00E32622"/>
    <w:rsid w:val="00E326B1"/>
    <w:rsid w:val="00E326BE"/>
    <w:rsid w:val="00E32735"/>
    <w:rsid w:val="00E32763"/>
    <w:rsid w:val="00E32816"/>
    <w:rsid w:val="00E32827"/>
    <w:rsid w:val="00E3285B"/>
    <w:rsid w:val="00E328E2"/>
    <w:rsid w:val="00E329C1"/>
    <w:rsid w:val="00E32A14"/>
    <w:rsid w:val="00E32A23"/>
    <w:rsid w:val="00E32A32"/>
    <w:rsid w:val="00E32A8F"/>
    <w:rsid w:val="00E32ACB"/>
    <w:rsid w:val="00E32ACC"/>
    <w:rsid w:val="00E32BA4"/>
    <w:rsid w:val="00E32BD7"/>
    <w:rsid w:val="00E32BE2"/>
    <w:rsid w:val="00E32BFD"/>
    <w:rsid w:val="00E32C0D"/>
    <w:rsid w:val="00E32C27"/>
    <w:rsid w:val="00E32C34"/>
    <w:rsid w:val="00E32C39"/>
    <w:rsid w:val="00E32DE7"/>
    <w:rsid w:val="00E32E09"/>
    <w:rsid w:val="00E32E29"/>
    <w:rsid w:val="00E32E34"/>
    <w:rsid w:val="00E32E3A"/>
    <w:rsid w:val="00E32E41"/>
    <w:rsid w:val="00E32E7E"/>
    <w:rsid w:val="00E32EC5"/>
    <w:rsid w:val="00E32F3D"/>
    <w:rsid w:val="00E32F46"/>
    <w:rsid w:val="00E32FAE"/>
    <w:rsid w:val="00E32FB7"/>
    <w:rsid w:val="00E3303A"/>
    <w:rsid w:val="00E3310A"/>
    <w:rsid w:val="00E3316C"/>
    <w:rsid w:val="00E33240"/>
    <w:rsid w:val="00E3338A"/>
    <w:rsid w:val="00E333A9"/>
    <w:rsid w:val="00E3346F"/>
    <w:rsid w:val="00E3356B"/>
    <w:rsid w:val="00E33575"/>
    <w:rsid w:val="00E335BA"/>
    <w:rsid w:val="00E3360C"/>
    <w:rsid w:val="00E336CB"/>
    <w:rsid w:val="00E337F2"/>
    <w:rsid w:val="00E33815"/>
    <w:rsid w:val="00E33830"/>
    <w:rsid w:val="00E3387F"/>
    <w:rsid w:val="00E338BB"/>
    <w:rsid w:val="00E3390B"/>
    <w:rsid w:val="00E33930"/>
    <w:rsid w:val="00E3397F"/>
    <w:rsid w:val="00E339BA"/>
    <w:rsid w:val="00E33A2F"/>
    <w:rsid w:val="00E33A4E"/>
    <w:rsid w:val="00E33ABD"/>
    <w:rsid w:val="00E33B3C"/>
    <w:rsid w:val="00E33BEB"/>
    <w:rsid w:val="00E33C15"/>
    <w:rsid w:val="00E33C97"/>
    <w:rsid w:val="00E33C9F"/>
    <w:rsid w:val="00E33D7E"/>
    <w:rsid w:val="00E33E09"/>
    <w:rsid w:val="00E33F48"/>
    <w:rsid w:val="00E33F64"/>
    <w:rsid w:val="00E33F6D"/>
    <w:rsid w:val="00E341CD"/>
    <w:rsid w:val="00E3424C"/>
    <w:rsid w:val="00E3424D"/>
    <w:rsid w:val="00E3435D"/>
    <w:rsid w:val="00E34399"/>
    <w:rsid w:val="00E3442E"/>
    <w:rsid w:val="00E3448E"/>
    <w:rsid w:val="00E344EF"/>
    <w:rsid w:val="00E34524"/>
    <w:rsid w:val="00E34530"/>
    <w:rsid w:val="00E34534"/>
    <w:rsid w:val="00E3458C"/>
    <w:rsid w:val="00E34598"/>
    <w:rsid w:val="00E345AB"/>
    <w:rsid w:val="00E345B9"/>
    <w:rsid w:val="00E34707"/>
    <w:rsid w:val="00E34791"/>
    <w:rsid w:val="00E34812"/>
    <w:rsid w:val="00E3492D"/>
    <w:rsid w:val="00E34958"/>
    <w:rsid w:val="00E349A8"/>
    <w:rsid w:val="00E349AC"/>
    <w:rsid w:val="00E349FB"/>
    <w:rsid w:val="00E34A02"/>
    <w:rsid w:val="00E34A13"/>
    <w:rsid w:val="00E34A4F"/>
    <w:rsid w:val="00E34A99"/>
    <w:rsid w:val="00E34B5B"/>
    <w:rsid w:val="00E34BD4"/>
    <w:rsid w:val="00E34C2D"/>
    <w:rsid w:val="00E34C51"/>
    <w:rsid w:val="00E34C6F"/>
    <w:rsid w:val="00E34CB5"/>
    <w:rsid w:val="00E34D3B"/>
    <w:rsid w:val="00E34DAB"/>
    <w:rsid w:val="00E34E86"/>
    <w:rsid w:val="00E34EC6"/>
    <w:rsid w:val="00E34F00"/>
    <w:rsid w:val="00E35033"/>
    <w:rsid w:val="00E35047"/>
    <w:rsid w:val="00E3515D"/>
    <w:rsid w:val="00E351FD"/>
    <w:rsid w:val="00E35278"/>
    <w:rsid w:val="00E35365"/>
    <w:rsid w:val="00E353D0"/>
    <w:rsid w:val="00E353E6"/>
    <w:rsid w:val="00E3543C"/>
    <w:rsid w:val="00E354FB"/>
    <w:rsid w:val="00E35522"/>
    <w:rsid w:val="00E35566"/>
    <w:rsid w:val="00E3558D"/>
    <w:rsid w:val="00E35639"/>
    <w:rsid w:val="00E3577D"/>
    <w:rsid w:val="00E35782"/>
    <w:rsid w:val="00E35826"/>
    <w:rsid w:val="00E35827"/>
    <w:rsid w:val="00E35853"/>
    <w:rsid w:val="00E35881"/>
    <w:rsid w:val="00E358A9"/>
    <w:rsid w:val="00E35953"/>
    <w:rsid w:val="00E359DF"/>
    <w:rsid w:val="00E35A1F"/>
    <w:rsid w:val="00E35B11"/>
    <w:rsid w:val="00E35C6C"/>
    <w:rsid w:val="00E35CFC"/>
    <w:rsid w:val="00E35D38"/>
    <w:rsid w:val="00E35D49"/>
    <w:rsid w:val="00E35D89"/>
    <w:rsid w:val="00E35E33"/>
    <w:rsid w:val="00E35E40"/>
    <w:rsid w:val="00E35E42"/>
    <w:rsid w:val="00E35E47"/>
    <w:rsid w:val="00E35E5B"/>
    <w:rsid w:val="00E35E6E"/>
    <w:rsid w:val="00E35EDE"/>
    <w:rsid w:val="00E35FA0"/>
    <w:rsid w:val="00E36045"/>
    <w:rsid w:val="00E36154"/>
    <w:rsid w:val="00E361E9"/>
    <w:rsid w:val="00E361FE"/>
    <w:rsid w:val="00E36218"/>
    <w:rsid w:val="00E3622F"/>
    <w:rsid w:val="00E362FF"/>
    <w:rsid w:val="00E36306"/>
    <w:rsid w:val="00E3630E"/>
    <w:rsid w:val="00E3633C"/>
    <w:rsid w:val="00E363A1"/>
    <w:rsid w:val="00E36418"/>
    <w:rsid w:val="00E3651E"/>
    <w:rsid w:val="00E36629"/>
    <w:rsid w:val="00E3669B"/>
    <w:rsid w:val="00E366F9"/>
    <w:rsid w:val="00E36739"/>
    <w:rsid w:val="00E36794"/>
    <w:rsid w:val="00E367E6"/>
    <w:rsid w:val="00E36809"/>
    <w:rsid w:val="00E36870"/>
    <w:rsid w:val="00E36889"/>
    <w:rsid w:val="00E368B2"/>
    <w:rsid w:val="00E368D5"/>
    <w:rsid w:val="00E369AF"/>
    <w:rsid w:val="00E369F5"/>
    <w:rsid w:val="00E36A02"/>
    <w:rsid w:val="00E36A80"/>
    <w:rsid w:val="00E36AD6"/>
    <w:rsid w:val="00E36B9E"/>
    <w:rsid w:val="00E36BAE"/>
    <w:rsid w:val="00E36C12"/>
    <w:rsid w:val="00E36C2C"/>
    <w:rsid w:val="00E36CC4"/>
    <w:rsid w:val="00E36D14"/>
    <w:rsid w:val="00E36EA5"/>
    <w:rsid w:val="00E36F5B"/>
    <w:rsid w:val="00E36FB6"/>
    <w:rsid w:val="00E3704F"/>
    <w:rsid w:val="00E37076"/>
    <w:rsid w:val="00E37079"/>
    <w:rsid w:val="00E371B7"/>
    <w:rsid w:val="00E371D1"/>
    <w:rsid w:val="00E37203"/>
    <w:rsid w:val="00E37238"/>
    <w:rsid w:val="00E3725D"/>
    <w:rsid w:val="00E372B8"/>
    <w:rsid w:val="00E3732F"/>
    <w:rsid w:val="00E37331"/>
    <w:rsid w:val="00E3734D"/>
    <w:rsid w:val="00E3755D"/>
    <w:rsid w:val="00E375A6"/>
    <w:rsid w:val="00E375D0"/>
    <w:rsid w:val="00E37708"/>
    <w:rsid w:val="00E37793"/>
    <w:rsid w:val="00E377B7"/>
    <w:rsid w:val="00E377EE"/>
    <w:rsid w:val="00E378B7"/>
    <w:rsid w:val="00E37990"/>
    <w:rsid w:val="00E37995"/>
    <w:rsid w:val="00E37997"/>
    <w:rsid w:val="00E37A9B"/>
    <w:rsid w:val="00E37B15"/>
    <w:rsid w:val="00E37BC3"/>
    <w:rsid w:val="00E37C85"/>
    <w:rsid w:val="00E37CAB"/>
    <w:rsid w:val="00E37D44"/>
    <w:rsid w:val="00E37D4F"/>
    <w:rsid w:val="00E37DB7"/>
    <w:rsid w:val="00E37DDF"/>
    <w:rsid w:val="00E37DFE"/>
    <w:rsid w:val="00E37E1C"/>
    <w:rsid w:val="00E37E5C"/>
    <w:rsid w:val="00E37E65"/>
    <w:rsid w:val="00E37E98"/>
    <w:rsid w:val="00E37EF8"/>
    <w:rsid w:val="00E37F0F"/>
    <w:rsid w:val="00E37F63"/>
    <w:rsid w:val="00E40034"/>
    <w:rsid w:val="00E4006E"/>
    <w:rsid w:val="00E4007C"/>
    <w:rsid w:val="00E400D5"/>
    <w:rsid w:val="00E400F7"/>
    <w:rsid w:val="00E40148"/>
    <w:rsid w:val="00E40154"/>
    <w:rsid w:val="00E401A4"/>
    <w:rsid w:val="00E40299"/>
    <w:rsid w:val="00E4035B"/>
    <w:rsid w:val="00E4038E"/>
    <w:rsid w:val="00E403F8"/>
    <w:rsid w:val="00E404BB"/>
    <w:rsid w:val="00E404E1"/>
    <w:rsid w:val="00E404FB"/>
    <w:rsid w:val="00E4050A"/>
    <w:rsid w:val="00E40546"/>
    <w:rsid w:val="00E405C5"/>
    <w:rsid w:val="00E405D7"/>
    <w:rsid w:val="00E405EB"/>
    <w:rsid w:val="00E405F0"/>
    <w:rsid w:val="00E4061A"/>
    <w:rsid w:val="00E40689"/>
    <w:rsid w:val="00E4071F"/>
    <w:rsid w:val="00E40738"/>
    <w:rsid w:val="00E40756"/>
    <w:rsid w:val="00E40837"/>
    <w:rsid w:val="00E40847"/>
    <w:rsid w:val="00E408C9"/>
    <w:rsid w:val="00E408D5"/>
    <w:rsid w:val="00E4096E"/>
    <w:rsid w:val="00E4097E"/>
    <w:rsid w:val="00E409E5"/>
    <w:rsid w:val="00E409F1"/>
    <w:rsid w:val="00E40B06"/>
    <w:rsid w:val="00E40B1E"/>
    <w:rsid w:val="00E40B2B"/>
    <w:rsid w:val="00E40B65"/>
    <w:rsid w:val="00E40D0A"/>
    <w:rsid w:val="00E40D79"/>
    <w:rsid w:val="00E40F2D"/>
    <w:rsid w:val="00E40F36"/>
    <w:rsid w:val="00E40FB1"/>
    <w:rsid w:val="00E40FF0"/>
    <w:rsid w:val="00E41067"/>
    <w:rsid w:val="00E410A4"/>
    <w:rsid w:val="00E4112B"/>
    <w:rsid w:val="00E41138"/>
    <w:rsid w:val="00E4116B"/>
    <w:rsid w:val="00E411CE"/>
    <w:rsid w:val="00E4120F"/>
    <w:rsid w:val="00E4130D"/>
    <w:rsid w:val="00E41434"/>
    <w:rsid w:val="00E4146F"/>
    <w:rsid w:val="00E4149A"/>
    <w:rsid w:val="00E414AE"/>
    <w:rsid w:val="00E414E2"/>
    <w:rsid w:val="00E415B2"/>
    <w:rsid w:val="00E41603"/>
    <w:rsid w:val="00E41649"/>
    <w:rsid w:val="00E416BE"/>
    <w:rsid w:val="00E41743"/>
    <w:rsid w:val="00E41775"/>
    <w:rsid w:val="00E41825"/>
    <w:rsid w:val="00E41836"/>
    <w:rsid w:val="00E41856"/>
    <w:rsid w:val="00E41891"/>
    <w:rsid w:val="00E41894"/>
    <w:rsid w:val="00E4189D"/>
    <w:rsid w:val="00E41951"/>
    <w:rsid w:val="00E4198F"/>
    <w:rsid w:val="00E419FC"/>
    <w:rsid w:val="00E41A55"/>
    <w:rsid w:val="00E41ADC"/>
    <w:rsid w:val="00E41B25"/>
    <w:rsid w:val="00E41B37"/>
    <w:rsid w:val="00E41B71"/>
    <w:rsid w:val="00E41BE0"/>
    <w:rsid w:val="00E41BEC"/>
    <w:rsid w:val="00E41C26"/>
    <w:rsid w:val="00E41DF1"/>
    <w:rsid w:val="00E41E8F"/>
    <w:rsid w:val="00E41F03"/>
    <w:rsid w:val="00E41F99"/>
    <w:rsid w:val="00E41FD9"/>
    <w:rsid w:val="00E42065"/>
    <w:rsid w:val="00E4207D"/>
    <w:rsid w:val="00E42098"/>
    <w:rsid w:val="00E42163"/>
    <w:rsid w:val="00E42192"/>
    <w:rsid w:val="00E422A5"/>
    <w:rsid w:val="00E422D1"/>
    <w:rsid w:val="00E42318"/>
    <w:rsid w:val="00E423F5"/>
    <w:rsid w:val="00E4244C"/>
    <w:rsid w:val="00E4246D"/>
    <w:rsid w:val="00E42488"/>
    <w:rsid w:val="00E424D8"/>
    <w:rsid w:val="00E4253C"/>
    <w:rsid w:val="00E425A1"/>
    <w:rsid w:val="00E425EF"/>
    <w:rsid w:val="00E42619"/>
    <w:rsid w:val="00E42633"/>
    <w:rsid w:val="00E4263F"/>
    <w:rsid w:val="00E426CB"/>
    <w:rsid w:val="00E427EB"/>
    <w:rsid w:val="00E427FC"/>
    <w:rsid w:val="00E42875"/>
    <w:rsid w:val="00E42896"/>
    <w:rsid w:val="00E4292D"/>
    <w:rsid w:val="00E4296E"/>
    <w:rsid w:val="00E429E4"/>
    <w:rsid w:val="00E42A20"/>
    <w:rsid w:val="00E42A9C"/>
    <w:rsid w:val="00E42B66"/>
    <w:rsid w:val="00E42D1C"/>
    <w:rsid w:val="00E42D7F"/>
    <w:rsid w:val="00E42DA0"/>
    <w:rsid w:val="00E42DBF"/>
    <w:rsid w:val="00E42F24"/>
    <w:rsid w:val="00E42FBF"/>
    <w:rsid w:val="00E43065"/>
    <w:rsid w:val="00E43075"/>
    <w:rsid w:val="00E43091"/>
    <w:rsid w:val="00E430D0"/>
    <w:rsid w:val="00E4313A"/>
    <w:rsid w:val="00E43183"/>
    <w:rsid w:val="00E43250"/>
    <w:rsid w:val="00E43295"/>
    <w:rsid w:val="00E43332"/>
    <w:rsid w:val="00E43339"/>
    <w:rsid w:val="00E4337E"/>
    <w:rsid w:val="00E433C6"/>
    <w:rsid w:val="00E4343D"/>
    <w:rsid w:val="00E4349A"/>
    <w:rsid w:val="00E43543"/>
    <w:rsid w:val="00E435E9"/>
    <w:rsid w:val="00E435EC"/>
    <w:rsid w:val="00E43656"/>
    <w:rsid w:val="00E43682"/>
    <w:rsid w:val="00E437B5"/>
    <w:rsid w:val="00E43810"/>
    <w:rsid w:val="00E43824"/>
    <w:rsid w:val="00E4389C"/>
    <w:rsid w:val="00E43934"/>
    <w:rsid w:val="00E43A12"/>
    <w:rsid w:val="00E43A47"/>
    <w:rsid w:val="00E43ABC"/>
    <w:rsid w:val="00E43AE1"/>
    <w:rsid w:val="00E43AEC"/>
    <w:rsid w:val="00E43B2F"/>
    <w:rsid w:val="00E43B69"/>
    <w:rsid w:val="00E43B8D"/>
    <w:rsid w:val="00E43BDA"/>
    <w:rsid w:val="00E43C72"/>
    <w:rsid w:val="00E43CDF"/>
    <w:rsid w:val="00E43CF0"/>
    <w:rsid w:val="00E43D1D"/>
    <w:rsid w:val="00E43D45"/>
    <w:rsid w:val="00E43D83"/>
    <w:rsid w:val="00E43DDF"/>
    <w:rsid w:val="00E43E88"/>
    <w:rsid w:val="00E43EF0"/>
    <w:rsid w:val="00E43FDA"/>
    <w:rsid w:val="00E43FE1"/>
    <w:rsid w:val="00E44037"/>
    <w:rsid w:val="00E4407C"/>
    <w:rsid w:val="00E44145"/>
    <w:rsid w:val="00E4414C"/>
    <w:rsid w:val="00E44152"/>
    <w:rsid w:val="00E4416A"/>
    <w:rsid w:val="00E44194"/>
    <w:rsid w:val="00E441AB"/>
    <w:rsid w:val="00E441ED"/>
    <w:rsid w:val="00E44217"/>
    <w:rsid w:val="00E4421B"/>
    <w:rsid w:val="00E44258"/>
    <w:rsid w:val="00E44277"/>
    <w:rsid w:val="00E4430D"/>
    <w:rsid w:val="00E4448F"/>
    <w:rsid w:val="00E444C1"/>
    <w:rsid w:val="00E4455B"/>
    <w:rsid w:val="00E4457B"/>
    <w:rsid w:val="00E445F6"/>
    <w:rsid w:val="00E44689"/>
    <w:rsid w:val="00E446B4"/>
    <w:rsid w:val="00E44776"/>
    <w:rsid w:val="00E44933"/>
    <w:rsid w:val="00E44970"/>
    <w:rsid w:val="00E44980"/>
    <w:rsid w:val="00E44988"/>
    <w:rsid w:val="00E4498D"/>
    <w:rsid w:val="00E4498E"/>
    <w:rsid w:val="00E44997"/>
    <w:rsid w:val="00E449DE"/>
    <w:rsid w:val="00E44A02"/>
    <w:rsid w:val="00E44AB8"/>
    <w:rsid w:val="00E44ACC"/>
    <w:rsid w:val="00E44ACD"/>
    <w:rsid w:val="00E44AD9"/>
    <w:rsid w:val="00E44B41"/>
    <w:rsid w:val="00E44B68"/>
    <w:rsid w:val="00E44BC4"/>
    <w:rsid w:val="00E44C4A"/>
    <w:rsid w:val="00E44C6F"/>
    <w:rsid w:val="00E44CAF"/>
    <w:rsid w:val="00E44CBE"/>
    <w:rsid w:val="00E44CFC"/>
    <w:rsid w:val="00E44D9E"/>
    <w:rsid w:val="00E44DEE"/>
    <w:rsid w:val="00E44E00"/>
    <w:rsid w:val="00E44E31"/>
    <w:rsid w:val="00E44E5E"/>
    <w:rsid w:val="00E44E6A"/>
    <w:rsid w:val="00E44EBE"/>
    <w:rsid w:val="00E44F75"/>
    <w:rsid w:val="00E44FC1"/>
    <w:rsid w:val="00E44FC7"/>
    <w:rsid w:val="00E45030"/>
    <w:rsid w:val="00E4513D"/>
    <w:rsid w:val="00E45147"/>
    <w:rsid w:val="00E4519B"/>
    <w:rsid w:val="00E45217"/>
    <w:rsid w:val="00E45220"/>
    <w:rsid w:val="00E45268"/>
    <w:rsid w:val="00E4527F"/>
    <w:rsid w:val="00E45302"/>
    <w:rsid w:val="00E453D8"/>
    <w:rsid w:val="00E45425"/>
    <w:rsid w:val="00E4547A"/>
    <w:rsid w:val="00E45490"/>
    <w:rsid w:val="00E454FC"/>
    <w:rsid w:val="00E45528"/>
    <w:rsid w:val="00E45576"/>
    <w:rsid w:val="00E45666"/>
    <w:rsid w:val="00E45685"/>
    <w:rsid w:val="00E456CA"/>
    <w:rsid w:val="00E456F4"/>
    <w:rsid w:val="00E4572E"/>
    <w:rsid w:val="00E45917"/>
    <w:rsid w:val="00E45920"/>
    <w:rsid w:val="00E45999"/>
    <w:rsid w:val="00E459D3"/>
    <w:rsid w:val="00E45B0B"/>
    <w:rsid w:val="00E45B35"/>
    <w:rsid w:val="00E45B7F"/>
    <w:rsid w:val="00E45B97"/>
    <w:rsid w:val="00E45BB2"/>
    <w:rsid w:val="00E45C0F"/>
    <w:rsid w:val="00E45C24"/>
    <w:rsid w:val="00E45C4C"/>
    <w:rsid w:val="00E45D7F"/>
    <w:rsid w:val="00E45D97"/>
    <w:rsid w:val="00E45E8B"/>
    <w:rsid w:val="00E45ED3"/>
    <w:rsid w:val="00E45EDD"/>
    <w:rsid w:val="00E45F45"/>
    <w:rsid w:val="00E45FC9"/>
    <w:rsid w:val="00E46023"/>
    <w:rsid w:val="00E460BA"/>
    <w:rsid w:val="00E460C9"/>
    <w:rsid w:val="00E460FA"/>
    <w:rsid w:val="00E4614B"/>
    <w:rsid w:val="00E461EB"/>
    <w:rsid w:val="00E462DC"/>
    <w:rsid w:val="00E4630B"/>
    <w:rsid w:val="00E4630E"/>
    <w:rsid w:val="00E46317"/>
    <w:rsid w:val="00E4631E"/>
    <w:rsid w:val="00E4634D"/>
    <w:rsid w:val="00E46415"/>
    <w:rsid w:val="00E46417"/>
    <w:rsid w:val="00E46516"/>
    <w:rsid w:val="00E46603"/>
    <w:rsid w:val="00E466A9"/>
    <w:rsid w:val="00E466F6"/>
    <w:rsid w:val="00E4678F"/>
    <w:rsid w:val="00E467FE"/>
    <w:rsid w:val="00E468F4"/>
    <w:rsid w:val="00E4691E"/>
    <w:rsid w:val="00E4693A"/>
    <w:rsid w:val="00E4694B"/>
    <w:rsid w:val="00E46A74"/>
    <w:rsid w:val="00E46A79"/>
    <w:rsid w:val="00E46AAE"/>
    <w:rsid w:val="00E46AAF"/>
    <w:rsid w:val="00E46ABD"/>
    <w:rsid w:val="00E46B5A"/>
    <w:rsid w:val="00E46B98"/>
    <w:rsid w:val="00E46CF9"/>
    <w:rsid w:val="00E46D02"/>
    <w:rsid w:val="00E46E08"/>
    <w:rsid w:val="00E46E3A"/>
    <w:rsid w:val="00E46E4F"/>
    <w:rsid w:val="00E4703E"/>
    <w:rsid w:val="00E47041"/>
    <w:rsid w:val="00E47071"/>
    <w:rsid w:val="00E4717A"/>
    <w:rsid w:val="00E47187"/>
    <w:rsid w:val="00E47189"/>
    <w:rsid w:val="00E471B8"/>
    <w:rsid w:val="00E471E0"/>
    <w:rsid w:val="00E4723C"/>
    <w:rsid w:val="00E4728B"/>
    <w:rsid w:val="00E472D4"/>
    <w:rsid w:val="00E47304"/>
    <w:rsid w:val="00E473D1"/>
    <w:rsid w:val="00E47456"/>
    <w:rsid w:val="00E474B7"/>
    <w:rsid w:val="00E475A4"/>
    <w:rsid w:val="00E475AF"/>
    <w:rsid w:val="00E47617"/>
    <w:rsid w:val="00E47635"/>
    <w:rsid w:val="00E4765F"/>
    <w:rsid w:val="00E476A5"/>
    <w:rsid w:val="00E476CB"/>
    <w:rsid w:val="00E47778"/>
    <w:rsid w:val="00E477F6"/>
    <w:rsid w:val="00E478F5"/>
    <w:rsid w:val="00E47926"/>
    <w:rsid w:val="00E4798E"/>
    <w:rsid w:val="00E479B5"/>
    <w:rsid w:val="00E479C2"/>
    <w:rsid w:val="00E479D5"/>
    <w:rsid w:val="00E47A74"/>
    <w:rsid w:val="00E47ABC"/>
    <w:rsid w:val="00E47B96"/>
    <w:rsid w:val="00E47BA5"/>
    <w:rsid w:val="00E47C0F"/>
    <w:rsid w:val="00E47C38"/>
    <w:rsid w:val="00E47C6B"/>
    <w:rsid w:val="00E47C8B"/>
    <w:rsid w:val="00E47CE5"/>
    <w:rsid w:val="00E47CF5"/>
    <w:rsid w:val="00E47D0C"/>
    <w:rsid w:val="00E47D5D"/>
    <w:rsid w:val="00E47DB0"/>
    <w:rsid w:val="00E47DBA"/>
    <w:rsid w:val="00E47DD4"/>
    <w:rsid w:val="00E47E79"/>
    <w:rsid w:val="00E47EA3"/>
    <w:rsid w:val="00E47ED1"/>
    <w:rsid w:val="00E47F28"/>
    <w:rsid w:val="00E50012"/>
    <w:rsid w:val="00E50091"/>
    <w:rsid w:val="00E500ED"/>
    <w:rsid w:val="00E5013D"/>
    <w:rsid w:val="00E5016E"/>
    <w:rsid w:val="00E501F7"/>
    <w:rsid w:val="00E50234"/>
    <w:rsid w:val="00E502DF"/>
    <w:rsid w:val="00E5036D"/>
    <w:rsid w:val="00E50380"/>
    <w:rsid w:val="00E50394"/>
    <w:rsid w:val="00E50443"/>
    <w:rsid w:val="00E50517"/>
    <w:rsid w:val="00E5054D"/>
    <w:rsid w:val="00E505B7"/>
    <w:rsid w:val="00E505BE"/>
    <w:rsid w:val="00E505F6"/>
    <w:rsid w:val="00E50698"/>
    <w:rsid w:val="00E506BA"/>
    <w:rsid w:val="00E506C4"/>
    <w:rsid w:val="00E5079E"/>
    <w:rsid w:val="00E50949"/>
    <w:rsid w:val="00E50983"/>
    <w:rsid w:val="00E50A44"/>
    <w:rsid w:val="00E50ABA"/>
    <w:rsid w:val="00E50B0C"/>
    <w:rsid w:val="00E50BAA"/>
    <w:rsid w:val="00E50C3D"/>
    <w:rsid w:val="00E50D02"/>
    <w:rsid w:val="00E50DC7"/>
    <w:rsid w:val="00E50E3C"/>
    <w:rsid w:val="00E50E54"/>
    <w:rsid w:val="00E50EED"/>
    <w:rsid w:val="00E50F06"/>
    <w:rsid w:val="00E50FD1"/>
    <w:rsid w:val="00E5100B"/>
    <w:rsid w:val="00E51037"/>
    <w:rsid w:val="00E5117B"/>
    <w:rsid w:val="00E511D8"/>
    <w:rsid w:val="00E51301"/>
    <w:rsid w:val="00E513B0"/>
    <w:rsid w:val="00E5144A"/>
    <w:rsid w:val="00E5145F"/>
    <w:rsid w:val="00E5147A"/>
    <w:rsid w:val="00E5149C"/>
    <w:rsid w:val="00E514EF"/>
    <w:rsid w:val="00E5152A"/>
    <w:rsid w:val="00E5152D"/>
    <w:rsid w:val="00E51547"/>
    <w:rsid w:val="00E51615"/>
    <w:rsid w:val="00E5161B"/>
    <w:rsid w:val="00E51622"/>
    <w:rsid w:val="00E516D5"/>
    <w:rsid w:val="00E516E8"/>
    <w:rsid w:val="00E51759"/>
    <w:rsid w:val="00E51764"/>
    <w:rsid w:val="00E517E1"/>
    <w:rsid w:val="00E518B3"/>
    <w:rsid w:val="00E518DE"/>
    <w:rsid w:val="00E519CE"/>
    <w:rsid w:val="00E51ACD"/>
    <w:rsid w:val="00E51AE3"/>
    <w:rsid w:val="00E51B4E"/>
    <w:rsid w:val="00E51BC9"/>
    <w:rsid w:val="00E51C7F"/>
    <w:rsid w:val="00E51D15"/>
    <w:rsid w:val="00E51D76"/>
    <w:rsid w:val="00E51E53"/>
    <w:rsid w:val="00E51EE3"/>
    <w:rsid w:val="00E52028"/>
    <w:rsid w:val="00E520F8"/>
    <w:rsid w:val="00E52115"/>
    <w:rsid w:val="00E521A6"/>
    <w:rsid w:val="00E52298"/>
    <w:rsid w:val="00E522C8"/>
    <w:rsid w:val="00E522D0"/>
    <w:rsid w:val="00E52310"/>
    <w:rsid w:val="00E5244A"/>
    <w:rsid w:val="00E5249A"/>
    <w:rsid w:val="00E524AE"/>
    <w:rsid w:val="00E524B2"/>
    <w:rsid w:val="00E52544"/>
    <w:rsid w:val="00E5264D"/>
    <w:rsid w:val="00E5266C"/>
    <w:rsid w:val="00E52677"/>
    <w:rsid w:val="00E52685"/>
    <w:rsid w:val="00E527D2"/>
    <w:rsid w:val="00E52868"/>
    <w:rsid w:val="00E52885"/>
    <w:rsid w:val="00E52891"/>
    <w:rsid w:val="00E529E3"/>
    <w:rsid w:val="00E529E7"/>
    <w:rsid w:val="00E52A55"/>
    <w:rsid w:val="00E52AAD"/>
    <w:rsid w:val="00E52AEC"/>
    <w:rsid w:val="00E52B51"/>
    <w:rsid w:val="00E52B5C"/>
    <w:rsid w:val="00E52B97"/>
    <w:rsid w:val="00E52C4A"/>
    <w:rsid w:val="00E52C58"/>
    <w:rsid w:val="00E52C5C"/>
    <w:rsid w:val="00E52C6F"/>
    <w:rsid w:val="00E52D53"/>
    <w:rsid w:val="00E52DAB"/>
    <w:rsid w:val="00E52E1C"/>
    <w:rsid w:val="00E52E98"/>
    <w:rsid w:val="00E52E9D"/>
    <w:rsid w:val="00E52EA4"/>
    <w:rsid w:val="00E52FB1"/>
    <w:rsid w:val="00E52FB5"/>
    <w:rsid w:val="00E52FC6"/>
    <w:rsid w:val="00E5302E"/>
    <w:rsid w:val="00E53039"/>
    <w:rsid w:val="00E53049"/>
    <w:rsid w:val="00E5305F"/>
    <w:rsid w:val="00E53113"/>
    <w:rsid w:val="00E53299"/>
    <w:rsid w:val="00E5335A"/>
    <w:rsid w:val="00E533CB"/>
    <w:rsid w:val="00E53424"/>
    <w:rsid w:val="00E5345E"/>
    <w:rsid w:val="00E5352F"/>
    <w:rsid w:val="00E53690"/>
    <w:rsid w:val="00E536D3"/>
    <w:rsid w:val="00E536DB"/>
    <w:rsid w:val="00E53754"/>
    <w:rsid w:val="00E537C1"/>
    <w:rsid w:val="00E537CF"/>
    <w:rsid w:val="00E537D4"/>
    <w:rsid w:val="00E53872"/>
    <w:rsid w:val="00E538DE"/>
    <w:rsid w:val="00E538F9"/>
    <w:rsid w:val="00E5397B"/>
    <w:rsid w:val="00E53A2A"/>
    <w:rsid w:val="00E53A3A"/>
    <w:rsid w:val="00E53A4E"/>
    <w:rsid w:val="00E53ACA"/>
    <w:rsid w:val="00E53B2A"/>
    <w:rsid w:val="00E53B65"/>
    <w:rsid w:val="00E53C16"/>
    <w:rsid w:val="00E53C30"/>
    <w:rsid w:val="00E53CCB"/>
    <w:rsid w:val="00E53CEC"/>
    <w:rsid w:val="00E53CF8"/>
    <w:rsid w:val="00E53D77"/>
    <w:rsid w:val="00E53DDE"/>
    <w:rsid w:val="00E53DDF"/>
    <w:rsid w:val="00E53E87"/>
    <w:rsid w:val="00E53EAF"/>
    <w:rsid w:val="00E53F48"/>
    <w:rsid w:val="00E53FB6"/>
    <w:rsid w:val="00E53FB7"/>
    <w:rsid w:val="00E53FBA"/>
    <w:rsid w:val="00E54015"/>
    <w:rsid w:val="00E540E9"/>
    <w:rsid w:val="00E54264"/>
    <w:rsid w:val="00E5428F"/>
    <w:rsid w:val="00E542C1"/>
    <w:rsid w:val="00E542D3"/>
    <w:rsid w:val="00E542EB"/>
    <w:rsid w:val="00E54329"/>
    <w:rsid w:val="00E5432F"/>
    <w:rsid w:val="00E54381"/>
    <w:rsid w:val="00E54399"/>
    <w:rsid w:val="00E543A0"/>
    <w:rsid w:val="00E543AE"/>
    <w:rsid w:val="00E543DE"/>
    <w:rsid w:val="00E5440A"/>
    <w:rsid w:val="00E5441F"/>
    <w:rsid w:val="00E5448D"/>
    <w:rsid w:val="00E544D6"/>
    <w:rsid w:val="00E544D7"/>
    <w:rsid w:val="00E544DC"/>
    <w:rsid w:val="00E544EA"/>
    <w:rsid w:val="00E54504"/>
    <w:rsid w:val="00E54651"/>
    <w:rsid w:val="00E54787"/>
    <w:rsid w:val="00E547B1"/>
    <w:rsid w:val="00E54899"/>
    <w:rsid w:val="00E548AC"/>
    <w:rsid w:val="00E549C1"/>
    <w:rsid w:val="00E54A3B"/>
    <w:rsid w:val="00E54AA3"/>
    <w:rsid w:val="00E54B22"/>
    <w:rsid w:val="00E54B24"/>
    <w:rsid w:val="00E54B45"/>
    <w:rsid w:val="00E54C2D"/>
    <w:rsid w:val="00E54C37"/>
    <w:rsid w:val="00E54C7F"/>
    <w:rsid w:val="00E54D30"/>
    <w:rsid w:val="00E54D81"/>
    <w:rsid w:val="00E54D85"/>
    <w:rsid w:val="00E54D91"/>
    <w:rsid w:val="00E54DD8"/>
    <w:rsid w:val="00E54EB8"/>
    <w:rsid w:val="00E54EBE"/>
    <w:rsid w:val="00E55116"/>
    <w:rsid w:val="00E55133"/>
    <w:rsid w:val="00E5517C"/>
    <w:rsid w:val="00E55204"/>
    <w:rsid w:val="00E55219"/>
    <w:rsid w:val="00E5523E"/>
    <w:rsid w:val="00E552EB"/>
    <w:rsid w:val="00E552FC"/>
    <w:rsid w:val="00E5542E"/>
    <w:rsid w:val="00E5551D"/>
    <w:rsid w:val="00E555E5"/>
    <w:rsid w:val="00E556D2"/>
    <w:rsid w:val="00E55771"/>
    <w:rsid w:val="00E557FF"/>
    <w:rsid w:val="00E55885"/>
    <w:rsid w:val="00E55893"/>
    <w:rsid w:val="00E5589B"/>
    <w:rsid w:val="00E5593F"/>
    <w:rsid w:val="00E5596E"/>
    <w:rsid w:val="00E55970"/>
    <w:rsid w:val="00E559E6"/>
    <w:rsid w:val="00E559EA"/>
    <w:rsid w:val="00E55A10"/>
    <w:rsid w:val="00E55A6B"/>
    <w:rsid w:val="00E55B9D"/>
    <w:rsid w:val="00E55BAF"/>
    <w:rsid w:val="00E55C35"/>
    <w:rsid w:val="00E55C6C"/>
    <w:rsid w:val="00E55CAE"/>
    <w:rsid w:val="00E55CC3"/>
    <w:rsid w:val="00E55D0C"/>
    <w:rsid w:val="00E55D53"/>
    <w:rsid w:val="00E55D9E"/>
    <w:rsid w:val="00E55DCF"/>
    <w:rsid w:val="00E55DE9"/>
    <w:rsid w:val="00E55DF3"/>
    <w:rsid w:val="00E55DF6"/>
    <w:rsid w:val="00E55E25"/>
    <w:rsid w:val="00E55E58"/>
    <w:rsid w:val="00E55E5C"/>
    <w:rsid w:val="00E55E65"/>
    <w:rsid w:val="00E55EC4"/>
    <w:rsid w:val="00E55EEA"/>
    <w:rsid w:val="00E55EEB"/>
    <w:rsid w:val="00E55F02"/>
    <w:rsid w:val="00E55F1A"/>
    <w:rsid w:val="00E55F51"/>
    <w:rsid w:val="00E55F82"/>
    <w:rsid w:val="00E55FCB"/>
    <w:rsid w:val="00E56029"/>
    <w:rsid w:val="00E560DE"/>
    <w:rsid w:val="00E5619E"/>
    <w:rsid w:val="00E561A9"/>
    <w:rsid w:val="00E561D3"/>
    <w:rsid w:val="00E56210"/>
    <w:rsid w:val="00E5626C"/>
    <w:rsid w:val="00E56274"/>
    <w:rsid w:val="00E562C8"/>
    <w:rsid w:val="00E56356"/>
    <w:rsid w:val="00E564A6"/>
    <w:rsid w:val="00E564A8"/>
    <w:rsid w:val="00E565BD"/>
    <w:rsid w:val="00E5667E"/>
    <w:rsid w:val="00E566F8"/>
    <w:rsid w:val="00E56728"/>
    <w:rsid w:val="00E5681B"/>
    <w:rsid w:val="00E5686F"/>
    <w:rsid w:val="00E5694F"/>
    <w:rsid w:val="00E569C6"/>
    <w:rsid w:val="00E569EC"/>
    <w:rsid w:val="00E56A4E"/>
    <w:rsid w:val="00E56A82"/>
    <w:rsid w:val="00E56B1D"/>
    <w:rsid w:val="00E56B74"/>
    <w:rsid w:val="00E56B81"/>
    <w:rsid w:val="00E56B90"/>
    <w:rsid w:val="00E56C65"/>
    <w:rsid w:val="00E56D98"/>
    <w:rsid w:val="00E56DB9"/>
    <w:rsid w:val="00E56DCF"/>
    <w:rsid w:val="00E56E04"/>
    <w:rsid w:val="00E56F1E"/>
    <w:rsid w:val="00E56F61"/>
    <w:rsid w:val="00E56F9D"/>
    <w:rsid w:val="00E56FC6"/>
    <w:rsid w:val="00E57029"/>
    <w:rsid w:val="00E57075"/>
    <w:rsid w:val="00E57091"/>
    <w:rsid w:val="00E5717D"/>
    <w:rsid w:val="00E57218"/>
    <w:rsid w:val="00E5723A"/>
    <w:rsid w:val="00E572D6"/>
    <w:rsid w:val="00E57351"/>
    <w:rsid w:val="00E57392"/>
    <w:rsid w:val="00E573AB"/>
    <w:rsid w:val="00E573C9"/>
    <w:rsid w:val="00E574A5"/>
    <w:rsid w:val="00E574C2"/>
    <w:rsid w:val="00E574E0"/>
    <w:rsid w:val="00E57537"/>
    <w:rsid w:val="00E575B4"/>
    <w:rsid w:val="00E575BB"/>
    <w:rsid w:val="00E575E5"/>
    <w:rsid w:val="00E5773E"/>
    <w:rsid w:val="00E578B7"/>
    <w:rsid w:val="00E579DD"/>
    <w:rsid w:val="00E57A19"/>
    <w:rsid w:val="00E57A22"/>
    <w:rsid w:val="00E57A67"/>
    <w:rsid w:val="00E57BB8"/>
    <w:rsid w:val="00E57BB9"/>
    <w:rsid w:val="00E57BCB"/>
    <w:rsid w:val="00E57BF3"/>
    <w:rsid w:val="00E57C03"/>
    <w:rsid w:val="00E57D1E"/>
    <w:rsid w:val="00E57D31"/>
    <w:rsid w:val="00E57DB5"/>
    <w:rsid w:val="00E57DEA"/>
    <w:rsid w:val="00E57E36"/>
    <w:rsid w:val="00E57E3E"/>
    <w:rsid w:val="00E57EAC"/>
    <w:rsid w:val="00E57EFC"/>
    <w:rsid w:val="00E57F04"/>
    <w:rsid w:val="00E57FC7"/>
    <w:rsid w:val="00E57FD5"/>
    <w:rsid w:val="00E57FEA"/>
    <w:rsid w:val="00E57FF5"/>
    <w:rsid w:val="00E6001C"/>
    <w:rsid w:val="00E60186"/>
    <w:rsid w:val="00E6018F"/>
    <w:rsid w:val="00E60281"/>
    <w:rsid w:val="00E60311"/>
    <w:rsid w:val="00E60339"/>
    <w:rsid w:val="00E60478"/>
    <w:rsid w:val="00E604B5"/>
    <w:rsid w:val="00E604C9"/>
    <w:rsid w:val="00E60529"/>
    <w:rsid w:val="00E605D5"/>
    <w:rsid w:val="00E605D6"/>
    <w:rsid w:val="00E605E7"/>
    <w:rsid w:val="00E60671"/>
    <w:rsid w:val="00E60743"/>
    <w:rsid w:val="00E60747"/>
    <w:rsid w:val="00E60810"/>
    <w:rsid w:val="00E60867"/>
    <w:rsid w:val="00E609A7"/>
    <w:rsid w:val="00E609AB"/>
    <w:rsid w:val="00E60A39"/>
    <w:rsid w:val="00E60AD4"/>
    <w:rsid w:val="00E60B0F"/>
    <w:rsid w:val="00E60B46"/>
    <w:rsid w:val="00E60B53"/>
    <w:rsid w:val="00E60B63"/>
    <w:rsid w:val="00E60B97"/>
    <w:rsid w:val="00E60CD8"/>
    <w:rsid w:val="00E60CFD"/>
    <w:rsid w:val="00E60D0B"/>
    <w:rsid w:val="00E60D87"/>
    <w:rsid w:val="00E60DCC"/>
    <w:rsid w:val="00E60DE6"/>
    <w:rsid w:val="00E60DFD"/>
    <w:rsid w:val="00E60E63"/>
    <w:rsid w:val="00E60EE9"/>
    <w:rsid w:val="00E60F16"/>
    <w:rsid w:val="00E60F40"/>
    <w:rsid w:val="00E60F52"/>
    <w:rsid w:val="00E6103D"/>
    <w:rsid w:val="00E61172"/>
    <w:rsid w:val="00E611DE"/>
    <w:rsid w:val="00E611E1"/>
    <w:rsid w:val="00E61237"/>
    <w:rsid w:val="00E6130E"/>
    <w:rsid w:val="00E61325"/>
    <w:rsid w:val="00E6133B"/>
    <w:rsid w:val="00E61465"/>
    <w:rsid w:val="00E614EC"/>
    <w:rsid w:val="00E61536"/>
    <w:rsid w:val="00E615A0"/>
    <w:rsid w:val="00E615B5"/>
    <w:rsid w:val="00E615DA"/>
    <w:rsid w:val="00E615F5"/>
    <w:rsid w:val="00E6161C"/>
    <w:rsid w:val="00E61664"/>
    <w:rsid w:val="00E61709"/>
    <w:rsid w:val="00E617B9"/>
    <w:rsid w:val="00E617BE"/>
    <w:rsid w:val="00E6183B"/>
    <w:rsid w:val="00E61903"/>
    <w:rsid w:val="00E61949"/>
    <w:rsid w:val="00E61A0D"/>
    <w:rsid w:val="00E61A27"/>
    <w:rsid w:val="00E61A61"/>
    <w:rsid w:val="00E61AA3"/>
    <w:rsid w:val="00E61AD0"/>
    <w:rsid w:val="00E61B2C"/>
    <w:rsid w:val="00E61BCE"/>
    <w:rsid w:val="00E61BD5"/>
    <w:rsid w:val="00E61BDF"/>
    <w:rsid w:val="00E61C53"/>
    <w:rsid w:val="00E61C5A"/>
    <w:rsid w:val="00E61CAF"/>
    <w:rsid w:val="00E61DB3"/>
    <w:rsid w:val="00E61DD3"/>
    <w:rsid w:val="00E61E6E"/>
    <w:rsid w:val="00E61EC3"/>
    <w:rsid w:val="00E61F01"/>
    <w:rsid w:val="00E61F8F"/>
    <w:rsid w:val="00E62130"/>
    <w:rsid w:val="00E62167"/>
    <w:rsid w:val="00E62196"/>
    <w:rsid w:val="00E621A8"/>
    <w:rsid w:val="00E62239"/>
    <w:rsid w:val="00E622FA"/>
    <w:rsid w:val="00E6230C"/>
    <w:rsid w:val="00E6231C"/>
    <w:rsid w:val="00E6231E"/>
    <w:rsid w:val="00E6236C"/>
    <w:rsid w:val="00E6238E"/>
    <w:rsid w:val="00E6238F"/>
    <w:rsid w:val="00E623AD"/>
    <w:rsid w:val="00E6246A"/>
    <w:rsid w:val="00E624BB"/>
    <w:rsid w:val="00E624CD"/>
    <w:rsid w:val="00E62637"/>
    <w:rsid w:val="00E6265D"/>
    <w:rsid w:val="00E62669"/>
    <w:rsid w:val="00E6268A"/>
    <w:rsid w:val="00E62743"/>
    <w:rsid w:val="00E627AB"/>
    <w:rsid w:val="00E627F7"/>
    <w:rsid w:val="00E629E8"/>
    <w:rsid w:val="00E62A03"/>
    <w:rsid w:val="00E62A5C"/>
    <w:rsid w:val="00E62A7E"/>
    <w:rsid w:val="00E62A84"/>
    <w:rsid w:val="00E62AF1"/>
    <w:rsid w:val="00E62B39"/>
    <w:rsid w:val="00E62B95"/>
    <w:rsid w:val="00E62BA0"/>
    <w:rsid w:val="00E62C54"/>
    <w:rsid w:val="00E62C6A"/>
    <w:rsid w:val="00E62D26"/>
    <w:rsid w:val="00E62DC5"/>
    <w:rsid w:val="00E62DDE"/>
    <w:rsid w:val="00E62DE4"/>
    <w:rsid w:val="00E62EEB"/>
    <w:rsid w:val="00E62F26"/>
    <w:rsid w:val="00E62F55"/>
    <w:rsid w:val="00E63089"/>
    <w:rsid w:val="00E6319E"/>
    <w:rsid w:val="00E631A0"/>
    <w:rsid w:val="00E63253"/>
    <w:rsid w:val="00E63269"/>
    <w:rsid w:val="00E63293"/>
    <w:rsid w:val="00E632CA"/>
    <w:rsid w:val="00E632CD"/>
    <w:rsid w:val="00E632D8"/>
    <w:rsid w:val="00E632F2"/>
    <w:rsid w:val="00E63303"/>
    <w:rsid w:val="00E63352"/>
    <w:rsid w:val="00E633C9"/>
    <w:rsid w:val="00E63422"/>
    <w:rsid w:val="00E6347C"/>
    <w:rsid w:val="00E634AC"/>
    <w:rsid w:val="00E634AD"/>
    <w:rsid w:val="00E6355A"/>
    <w:rsid w:val="00E63561"/>
    <w:rsid w:val="00E6373E"/>
    <w:rsid w:val="00E63776"/>
    <w:rsid w:val="00E63868"/>
    <w:rsid w:val="00E6399B"/>
    <w:rsid w:val="00E639E4"/>
    <w:rsid w:val="00E63AB3"/>
    <w:rsid w:val="00E63B52"/>
    <w:rsid w:val="00E63C5E"/>
    <w:rsid w:val="00E63D37"/>
    <w:rsid w:val="00E63D8E"/>
    <w:rsid w:val="00E63E27"/>
    <w:rsid w:val="00E63E97"/>
    <w:rsid w:val="00E63F61"/>
    <w:rsid w:val="00E64109"/>
    <w:rsid w:val="00E6411F"/>
    <w:rsid w:val="00E64137"/>
    <w:rsid w:val="00E64146"/>
    <w:rsid w:val="00E6414E"/>
    <w:rsid w:val="00E64176"/>
    <w:rsid w:val="00E6420A"/>
    <w:rsid w:val="00E6421A"/>
    <w:rsid w:val="00E64289"/>
    <w:rsid w:val="00E6434D"/>
    <w:rsid w:val="00E64437"/>
    <w:rsid w:val="00E6443B"/>
    <w:rsid w:val="00E64469"/>
    <w:rsid w:val="00E6449E"/>
    <w:rsid w:val="00E645EB"/>
    <w:rsid w:val="00E64647"/>
    <w:rsid w:val="00E646A3"/>
    <w:rsid w:val="00E646C6"/>
    <w:rsid w:val="00E64741"/>
    <w:rsid w:val="00E647A0"/>
    <w:rsid w:val="00E647D2"/>
    <w:rsid w:val="00E647DB"/>
    <w:rsid w:val="00E6482A"/>
    <w:rsid w:val="00E648D7"/>
    <w:rsid w:val="00E648E4"/>
    <w:rsid w:val="00E64909"/>
    <w:rsid w:val="00E64A0D"/>
    <w:rsid w:val="00E64ADF"/>
    <w:rsid w:val="00E64B6D"/>
    <w:rsid w:val="00E64C0C"/>
    <w:rsid w:val="00E64C47"/>
    <w:rsid w:val="00E64CAA"/>
    <w:rsid w:val="00E64CBD"/>
    <w:rsid w:val="00E64CE5"/>
    <w:rsid w:val="00E64D53"/>
    <w:rsid w:val="00E64E03"/>
    <w:rsid w:val="00E64E31"/>
    <w:rsid w:val="00E64E6E"/>
    <w:rsid w:val="00E64E8D"/>
    <w:rsid w:val="00E64E91"/>
    <w:rsid w:val="00E64F1F"/>
    <w:rsid w:val="00E64F49"/>
    <w:rsid w:val="00E64F92"/>
    <w:rsid w:val="00E65024"/>
    <w:rsid w:val="00E65025"/>
    <w:rsid w:val="00E65049"/>
    <w:rsid w:val="00E6507B"/>
    <w:rsid w:val="00E6508C"/>
    <w:rsid w:val="00E650DA"/>
    <w:rsid w:val="00E651F4"/>
    <w:rsid w:val="00E65228"/>
    <w:rsid w:val="00E65261"/>
    <w:rsid w:val="00E6534D"/>
    <w:rsid w:val="00E653CA"/>
    <w:rsid w:val="00E65418"/>
    <w:rsid w:val="00E65446"/>
    <w:rsid w:val="00E65490"/>
    <w:rsid w:val="00E654A7"/>
    <w:rsid w:val="00E654BB"/>
    <w:rsid w:val="00E6554E"/>
    <w:rsid w:val="00E655D2"/>
    <w:rsid w:val="00E65605"/>
    <w:rsid w:val="00E65632"/>
    <w:rsid w:val="00E65639"/>
    <w:rsid w:val="00E656D0"/>
    <w:rsid w:val="00E6577B"/>
    <w:rsid w:val="00E657CD"/>
    <w:rsid w:val="00E6583D"/>
    <w:rsid w:val="00E658D1"/>
    <w:rsid w:val="00E658EE"/>
    <w:rsid w:val="00E6598D"/>
    <w:rsid w:val="00E65A39"/>
    <w:rsid w:val="00E65A45"/>
    <w:rsid w:val="00E65B29"/>
    <w:rsid w:val="00E65B7E"/>
    <w:rsid w:val="00E65BAC"/>
    <w:rsid w:val="00E65BB5"/>
    <w:rsid w:val="00E65BD6"/>
    <w:rsid w:val="00E65C05"/>
    <w:rsid w:val="00E65C0E"/>
    <w:rsid w:val="00E65C43"/>
    <w:rsid w:val="00E65C47"/>
    <w:rsid w:val="00E65E6E"/>
    <w:rsid w:val="00E65F6D"/>
    <w:rsid w:val="00E65FB8"/>
    <w:rsid w:val="00E6600B"/>
    <w:rsid w:val="00E660C6"/>
    <w:rsid w:val="00E660F7"/>
    <w:rsid w:val="00E66118"/>
    <w:rsid w:val="00E66181"/>
    <w:rsid w:val="00E661F0"/>
    <w:rsid w:val="00E66276"/>
    <w:rsid w:val="00E662CE"/>
    <w:rsid w:val="00E6638F"/>
    <w:rsid w:val="00E663CF"/>
    <w:rsid w:val="00E663F9"/>
    <w:rsid w:val="00E66406"/>
    <w:rsid w:val="00E66588"/>
    <w:rsid w:val="00E66599"/>
    <w:rsid w:val="00E665DB"/>
    <w:rsid w:val="00E6660A"/>
    <w:rsid w:val="00E6664C"/>
    <w:rsid w:val="00E66728"/>
    <w:rsid w:val="00E66845"/>
    <w:rsid w:val="00E66885"/>
    <w:rsid w:val="00E668AE"/>
    <w:rsid w:val="00E668C7"/>
    <w:rsid w:val="00E6694C"/>
    <w:rsid w:val="00E669F0"/>
    <w:rsid w:val="00E669F8"/>
    <w:rsid w:val="00E66A52"/>
    <w:rsid w:val="00E66A7D"/>
    <w:rsid w:val="00E66A86"/>
    <w:rsid w:val="00E66A8C"/>
    <w:rsid w:val="00E66B6D"/>
    <w:rsid w:val="00E66BC8"/>
    <w:rsid w:val="00E66C3A"/>
    <w:rsid w:val="00E66C6A"/>
    <w:rsid w:val="00E66CB1"/>
    <w:rsid w:val="00E66CBF"/>
    <w:rsid w:val="00E66D44"/>
    <w:rsid w:val="00E66D63"/>
    <w:rsid w:val="00E66D85"/>
    <w:rsid w:val="00E66DA2"/>
    <w:rsid w:val="00E66DD1"/>
    <w:rsid w:val="00E66E5B"/>
    <w:rsid w:val="00E66E77"/>
    <w:rsid w:val="00E66E7C"/>
    <w:rsid w:val="00E66F4B"/>
    <w:rsid w:val="00E67060"/>
    <w:rsid w:val="00E67065"/>
    <w:rsid w:val="00E6712C"/>
    <w:rsid w:val="00E6714D"/>
    <w:rsid w:val="00E671A9"/>
    <w:rsid w:val="00E671EB"/>
    <w:rsid w:val="00E67205"/>
    <w:rsid w:val="00E67211"/>
    <w:rsid w:val="00E67230"/>
    <w:rsid w:val="00E6724E"/>
    <w:rsid w:val="00E67337"/>
    <w:rsid w:val="00E6734D"/>
    <w:rsid w:val="00E67376"/>
    <w:rsid w:val="00E6742B"/>
    <w:rsid w:val="00E674B4"/>
    <w:rsid w:val="00E674C4"/>
    <w:rsid w:val="00E67575"/>
    <w:rsid w:val="00E6769A"/>
    <w:rsid w:val="00E676EC"/>
    <w:rsid w:val="00E67701"/>
    <w:rsid w:val="00E67797"/>
    <w:rsid w:val="00E677BE"/>
    <w:rsid w:val="00E677BF"/>
    <w:rsid w:val="00E677C3"/>
    <w:rsid w:val="00E6780A"/>
    <w:rsid w:val="00E67847"/>
    <w:rsid w:val="00E678AE"/>
    <w:rsid w:val="00E6791F"/>
    <w:rsid w:val="00E679AA"/>
    <w:rsid w:val="00E67B5C"/>
    <w:rsid w:val="00E67B6E"/>
    <w:rsid w:val="00E67C8A"/>
    <w:rsid w:val="00E67D10"/>
    <w:rsid w:val="00E67DFE"/>
    <w:rsid w:val="00E67F6D"/>
    <w:rsid w:val="00E67F85"/>
    <w:rsid w:val="00E67FBC"/>
    <w:rsid w:val="00E70221"/>
    <w:rsid w:val="00E70267"/>
    <w:rsid w:val="00E702DD"/>
    <w:rsid w:val="00E7037D"/>
    <w:rsid w:val="00E70393"/>
    <w:rsid w:val="00E703AE"/>
    <w:rsid w:val="00E703B7"/>
    <w:rsid w:val="00E7046F"/>
    <w:rsid w:val="00E704E1"/>
    <w:rsid w:val="00E7052E"/>
    <w:rsid w:val="00E70538"/>
    <w:rsid w:val="00E7057F"/>
    <w:rsid w:val="00E70596"/>
    <w:rsid w:val="00E7071E"/>
    <w:rsid w:val="00E707EE"/>
    <w:rsid w:val="00E70842"/>
    <w:rsid w:val="00E70851"/>
    <w:rsid w:val="00E70853"/>
    <w:rsid w:val="00E70856"/>
    <w:rsid w:val="00E708C3"/>
    <w:rsid w:val="00E708FB"/>
    <w:rsid w:val="00E7092F"/>
    <w:rsid w:val="00E70943"/>
    <w:rsid w:val="00E70AB4"/>
    <w:rsid w:val="00E70BAC"/>
    <w:rsid w:val="00E70BC7"/>
    <w:rsid w:val="00E70BCB"/>
    <w:rsid w:val="00E70BDB"/>
    <w:rsid w:val="00E70C2B"/>
    <w:rsid w:val="00E70C98"/>
    <w:rsid w:val="00E70CCB"/>
    <w:rsid w:val="00E70D64"/>
    <w:rsid w:val="00E70ECB"/>
    <w:rsid w:val="00E70F4C"/>
    <w:rsid w:val="00E70F55"/>
    <w:rsid w:val="00E70F68"/>
    <w:rsid w:val="00E71022"/>
    <w:rsid w:val="00E71058"/>
    <w:rsid w:val="00E71085"/>
    <w:rsid w:val="00E710A8"/>
    <w:rsid w:val="00E71100"/>
    <w:rsid w:val="00E7114D"/>
    <w:rsid w:val="00E71176"/>
    <w:rsid w:val="00E71310"/>
    <w:rsid w:val="00E7139D"/>
    <w:rsid w:val="00E713CB"/>
    <w:rsid w:val="00E713D0"/>
    <w:rsid w:val="00E71476"/>
    <w:rsid w:val="00E714DA"/>
    <w:rsid w:val="00E714DB"/>
    <w:rsid w:val="00E71546"/>
    <w:rsid w:val="00E71601"/>
    <w:rsid w:val="00E716C5"/>
    <w:rsid w:val="00E71745"/>
    <w:rsid w:val="00E71785"/>
    <w:rsid w:val="00E71786"/>
    <w:rsid w:val="00E717F4"/>
    <w:rsid w:val="00E718FE"/>
    <w:rsid w:val="00E71915"/>
    <w:rsid w:val="00E71AD1"/>
    <w:rsid w:val="00E71AD6"/>
    <w:rsid w:val="00E71BE5"/>
    <w:rsid w:val="00E71BE7"/>
    <w:rsid w:val="00E71BF7"/>
    <w:rsid w:val="00E71C4A"/>
    <w:rsid w:val="00E71C60"/>
    <w:rsid w:val="00E71CD4"/>
    <w:rsid w:val="00E71DA0"/>
    <w:rsid w:val="00E71DC4"/>
    <w:rsid w:val="00E71DE0"/>
    <w:rsid w:val="00E71E4B"/>
    <w:rsid w:val="00E71F1A"/>
    <w:rsid w:val="00E71FF7"/>
    <w:rsid w:val="00E72049"/>
    <w:rsid w:val="00E72067"/>
    <w:rsid w:val="00E720C9"/>
    <w:rsid w:val="00E72167"/>
    <w:rsid w:val="00E721D2"/>
    <w:rsid w:val="00E7222C"/>
    <w:rsid w:val="00E72249"/>
    <w:rsid w:val="00E7230A"/>
    <w:rsid w:val="00E72314"/>
    <w:rsid w:val="00E7240D"/>
    <w:rsid w:val="00E7258E"/>
    <w:rsid w:val="00E72698"/>
    <w:rsid w:val="00E726B5"/>
    <w:rsid w:val="00E726C0"/>
    <w:rsid w:val="00E726D6"/>
    <w:rsid w:val="00E72743"/>
    <w:rsid w:val="00E7276B"/>
    <w:rsid w:val="00E727DF"/>
    <w:rsid w:val="00E727F1"/>
    <w:rsid w:val="00E7281E"/>
    <w:rsid w:val="00E72821"/>
    <w:rsid w:val="00E728FF"/>
    <w:rsid w:val="00E7290E"/>
    <w:rsid w:val="00E72A8F"/>
    <w:rsid w:val="00E72B7E"/>
    <w:rsid w:val="00E72D7B"/>
    <w:rsid w:val="00E72E6F"/>
    <w:rsid w:val="00E72F2E"/>
    <w:rsid w:val="00E72F6B"/>
    <w:rsid w:val="00E72FCC"/>
    <w:rsid w:val="00E73025"/>
    <w:rsid w:val="00E73030"/>
    <w:rsid w:val="00E730A9"/>
    <w:rsid w:val="00E730D7"/>
    <w:rsid w:val="00E731B3"/>
    <w:rsid w:val="00E731D0"/>
    <w:rsid w:val="00E7322D"/>
    <w:rsid w:val="00E73234"/>
    <w:rsid w:val="00E7323B"/>
    <w:rsid w:val="00E732F0"/>
    <w:rsid w:val="00E7331E"/>
    <w:rsid w:val="00E73324"/>
    <w:rsid w:val="00E73380"/>
    <w:rsid w:val="00E7340E"/>
    <w:rsid w:val="00E7341A"/>
    <w:rsid w:val="00E73441"/>
    <w:rsid w:val="00E73460"/>
    <w:rsid w:val="00E7346F"/>
    <w:rsid w:val="00E73584"/>
    <w:rsid w:val="00E735E0"/>
    <w:rsid w:val="00E7362D"/>
    <w:rsid w:val="00E7367D"/>
    <w:rsid w:val="00E73692"/>
    <w:rsid w:val="00E73724"/>
    <w:rsid w:val="00E73729"/>
    <w:rsid w:val="00E7377C"/>
    <w:rsid w:val="00E737CA"/>
    <w:rsid w:val="00E7387A"/>
    <w:rsid w:val="00E7393D"/>
    <w:rsid w:val="00E73A7E"/>
    <w:rsid w:val="00E73A8C"/>
    <w:rsid w:val="00E73AC8"/>
    <w:rsid w:val="00E73B4C"/>
    <w:rsid w:val="00E73BC0"/>
    <w:rsid w:val="00E73BDE"/>
    <w:rsid w:val="00E73BF2"/>
    <w:rsid w:val="00E73CE9"/>
    <w:rsid w:val="00E73E91"/>
    <w:rsid w:val="00E73F2E"/>
    <w:rsid w:val="00E73F71"/>
    <w:rsid w:val="00E73FB4"/>
    <w:rsid w:val="00E73FD2"/>
    <w:rsid w:val="00E73FE2"/>
    <w:rsid w:val="00E73FFC"/>
    <w:rsid w:val="00E74070"/>
    <w:rsid w:val="00E741CD"/>
    <w:rsid w:val="00E74334"/>
    <w:rsid w:val="00E7435E"/>
    <w:rsid w:val="00E743BD"/>
    <w:rsid w:val="00E7446F"/>
    <w:rsid w:val="00E74583"/>
    <w:rsid w:val="00E745DE"/>
    <w:rsid w:val="00E74749"/>
    <w:rsid w:val="00E747DD"/>
    <w:rsid w:val="00E7485C"/>
    <w:rsid w:val="00E74894"/>
    <w:rsid w:val="00E748AC"/>
    <w:rsid w:val="00E748E4"/>
    <w:rsid w:val="00E74A9F"/>
    <w:rsid w:val="00E74AA5"/>
    <w:rsid w:val="00E74C8A"/>
    <w:rsid w:val="00E74CC5"/>
    <w:rsid w:val="00E74D0E"/>
    <w:rsid w:val="00E74D19"/>
    <w:rsid w:val="00E74D1A"/>
    <w:rsid w:val="00E74D1C"/>
    <w:rsid w:val="00E74E22"/>
    <w:rsid w:val="00E74EA0"/>
    <w:rsid w:val="00E74F1A"/>
    <w:rsid w:val="00E7508E"/>
    <w:rsid w:val="00E7508F"/>
    <w:rsid w:val="00E7512B"/>
    <w:rsid w:val="00E75151"/>
    <w:rsid w:val="00E75192"/>
    <w:rsid w:val="00E75267"/>
    <w:rsid w:val="00E75290"/>
    <w:rsid w:val="00E752E2"/>
    <w:rsid w:val="00E7539D"/>
    <w:rsid w:val="00E75411"/>
    <w:rsid w:val="00E7549A"/>
    <w:rsid w:val="00E75512"/>
    <w:rsid w:val="00E755D2"/>
    <w:rsid w:val="00E75636"/>
    <w:rsid w:val="00E756C1"/>
    <w:rsid w:val="00E756C7"/>
    <w:rsid w:val="00E7572B"/>
    <w:rsid w:val="00E75744"/>
    <w:rsid w:val="00E75753"/>
    <w:rsid w:val="00E75754"/>
    <w:rsid w:val="00E757F1"/>
    <w:rsid w:val="00E75808"/>
    <w:rsid w:val="00E75848"/>
    <w:rsid w:val="00E7584F"/>
    <w:rsid w:val="00E75893"/>
    <w:rsid w:val="00E75894"/>
    <w:rsid w:val="00E758AD"/>
    <w:rsid w:val="00E75A39"/>
    <w:rsid w:val="00E75A55"/>
    <w:rsid w:val="00E75AF7"/>
    <w:rsid w:val="00E75AFB"/>
    <w:rsid w:val="00E75BD2"/>
    <w:rsid w:val="00E75C4B"/>
    <w:rsid w:val="00E75C53"/>
    <w:rsid w:val="00E75DAC"/>
    <w:rsid w:val="00E75DCD"/>
    <w:rsid w:val="00E75F07"/>
    <w:rsid w:val="00E75F20"/>
    <w:rsid w:val="00E75F32"/>
    <w:rsid w:val="00E75F7E"/>
    <w:rsid w:val="00E75FA9"/>
    <w:rsid w:val="00E75FE8"/>
    <w:rsid w:val="00E76088"/>
    <w:rsid w:val="00E7622E"/>
    <w:rsid w:val="00E766C2"/>
    <w:rsid w:val="00E76732"/>
    <w:rsid w:val="00E76737"/>
    <w:rsid w:val="00E76787"/>
    <w:rsid w:val="00E767C5"/>
    <w:rsid w:val="00E769FF"/>
    <w:rsid w:val="00E76A21"/>
    <w:rsid w:val="00E76B22"/>
    <w:rsid w:val="00E76B33"/>
    <w:rsid w:val="00E76B68"/>
    <w:rsid w:val="00E76BEC"/>
    <w:rsid w:val="00E76CD7"/>
    <w:rsid w:val="00E76CE1"/>
    <w:rsid w:val="00E76D2C"/>
    <w:rsid w:val="00E76D4B"/>
    <w:rsid w:val="00E76D52"/>
    <w:rsid w:val="00E76D7F"/>
    <w:rsid w:val="00E76DD8"/>
    <w:rsid w:val="00E76E11"/>
    <w:rsid w:val="00E76E2F"/>
    <w:rsid w:val="00E76EF6"/>
    <w:rsid w:val="00E76F45"/>
    <w:rsid w:val="00E77003"/>
    <w:rsid w:val="00E770AB"/>
    <w:rsid w:val="00E770CD"/>
    <w:rsid w:val="00E7711E"/>
    <w:rsid w:val="00E77252"/>
    <w:rsid w:val="00E772FF"/>
    <w:rsid w:val="00E77457"/>
    <w:rsid w:val="00E77497"/>
    <w:rsid w:val="00E7751F"/>
    <w:rsid w:val="00E775A7"/>
    <w:rsid w:val="00E77637"/>
    <w:rsid w:val="00E777D6"/>
    <w:rsid w:val="00E777EA"/>
    <w:rsid w:val="00E7781A"/>
    <w:rsid w:val="00E77880"/>
    <w:rsid w:val="00E778BF"/>
    <w:rsid w:val="00E77906"/>
    <w:rsid w:val="00E77ABC"/>
    <w:rsid w:val="00E77B23"/>
    <w:rsid w:val="00E77BB5"/>
    <w:rsid w:val="00E77BE7"/>
    <w:rsid w:val="00E77C1B"/>
    <w:rsid w:val="00E77C9C"/>
    <w:rsid w:val="00E77CB5"/>
    <w:rsid w:val="00E77D63"/>
    <w:rsid w:val="00E77DE9"/>
    <w:rsid w:val="00E77E01"/>
    <w:rsid w:val="00E77FB9"/>
    <w:rsid w:val="00E77FE0"/>
    <w:rsid w:val="00E80030"/>
    <w:rsid w:val="00E8003D"/>
    <w:rsid w:val="00E80040"/>
    <w:rsid w:val="00E80074"/>
    <w:rsid w:val="00E800DC"/>
    <w:rsid w:val="00E801D5"/>
    <w:rsid w:val="00E801F1"/>
    <w:rsid w:val="00E80270"/>
    <w:rsid w:val="00E80283"/>
    <w:rsid w:val="00E8032B"/>
    <w:rsid w:val="00E80336"/>
    <w:rsid w:val="00E80367"/>
    <w:rsid w:val="00E803FC"/>
    <w:rsid w:val="00E8041B"/>
    <w:rsid w:val="00E80440"/>
    <w:rsid w:val="00E8044D"/>
    <w:rsid w:val="00E804FA"/>
    <w:rsid w:val="00E80539"/>
    <w:rsid w:val="00E80619"/>
    <w:rsid w:val="00E8061C"/>
    <w:rsid w:val="00E8061F"/>
    <w:rsid w:val="00E80628"/>
    <w:rsid w:val="00E8066B"/>
    <w:rsid w:val="00E806CE"/>
    <w:rsid w:val="00E806DC"/>
    <w:rsid w:val="00E80788"/>
    <w:rsid w:val="00E80804"/>
    <w:rsid w:val="00E8086E"/>
    <w:rsid w:val="00E808A4"/>
    <w:rsid w:val="00E80919"/>
    <w:rsid w:val="00E80AB2"/>
    <w:rsid w:val="00E80B22"/>
    <w:rsid w:val="00E80BF8"/>
    <w:rsid w:val="00E80C1F"/>
    <w:rsid w:val="00E80C68"/>
    <w:rsid w:val="00E80C9E"/>
    <w:rsid w:val="00E80CC6"/>
    <w:rsid w:val="00E80CF7"/>
    <w:rsid w:val="00E80D63"/>
    <w:rsid w:val="00E80E2A"/>
    <w:rsid w:val="00E80E2C"/>
    <w:rsid w:val="00E80E49"/>
    <w:rsid w:val="00E80E54"/>
    <w:rsid w:val="00E80EA5"/>
    <w:rsid w:val="00E80FB6"/>
    <w:rsid w:val="00E81035"/>
    <w:rsid w:val="00E81049"/>
    <w:rsid w:val="00E810CB"/>
    <w:rsid w:val="00E81209"/>
    <w:rsid w:val="00E81217"/>
    <w:rsid w:val="00E8121B"/>
    <w:rsid w:val="00E8122E"/>
    <w:rsid w:val="00E812B8"/>
    <w:rsid w:val="00E812FD"/>
    <w:rsid w:val="00E813E8"/>
    <w:rsid w:val="00E81552"/>
    <w:rsid w:val="00E81557"/>
    <w:rsid w:val="00E81558"/>
    <w:rsid w:val="00E8158E"/>
    <w:rsid w:val="00E8159B"/>
    <w:rsid w:val="00E815EB"/>
    <w:rsid w:val="00E8165E"/>
    <w:rsid w:val="00E81695"/>
    <w:rsid w:val="00E816B3"/>
    <w:rsid w:val="00E816CB"/>
    <w:rsid w:val="00E8172A"/>
    <w:rsid w:val="00E81817"/>
    <w:rsid w:val="00E81871"/>
    <w:rsid w:val="00E81933"/>
    <w:rsid w:val="00E8198B"/>
    <w:rsid w:val="00E8199E"/>
    <w:rsid w:val="00E81A1B"/>
    <w:rsid w:val="00E81A62"/>
    <w:rsid w:val="00E81B28"/>
    <w:rsid w:val="00E81B39"/>
    <w:rsid w:val="00E81CB5"/>
    <w:rsid w:val="00E81D1D"/>
    <w:rsid w:val="00E81D6A"/>
    <w:rsid w:val="00E81D84"/>
    <w:rsid w:val="00E81E1B"/>
    <w:rsid w:val="00E81ECA"/>
    <w:rsid w:val="00E81ED1"/>
    <w:rsid w:val="00E8203F"/>
    <w:rsid w:val="00E82104"/>
    <w:rsid w:val="00E82161"/>
    <w:rsid w:val="00E82265"/>
    <w:rsid w:val="00E82324"/>
    <w:rsid w:val="00E823AE"/>
    <w:rsid w:val="00E823C6"/>
    <w:rsid w:val="00E82411"/>
    <w:rsid w:val="00E82425"/>
    <w:rsid w:val="00E82471"/>
    <w:rsid w:val="00E8253F"/>
    <w:rsid w:val="00E82561"/>
    <w:rsid w:val="00E8256C"/>
    <w:rsid w:val="00E825FC"/>
    <w:rsid w:val="00E82670"/>
    <w:rsid w:val="00E8268D"/>
    <w:rsid w:val="00E826F5"/>
    <w:rsid w:val="00E82744"/>
    <w:rsid w:val="00E827CC"/>
    <w:rsid w:val="00E827D4"/>
    <w:rsid w:val="00E82807"/>
    <w:rsid w:val="00E82839"/>
    <w:rsid w:val="00E82874"/>
    <w:rsid w:val="00E828D8"/>
    <w:rsid w:val="00E828F7"/>
    <w:rsid w:val="00E82947"/>
    <w:rsid w:val="00E82953"/>
    <w:rsid w:val="00E829AC"/>
    <w:rsid w:val="00E82A33"/>
    <w:rsid w:val="00E82A5C"/>
    <w:rsid w:val="00E82AC1"/>
    <w:rsid w:val="00E82B64"/>
    <w:rsid w:val="00E82BB8"/>
    <w:rsid w:val="00E82BD5"/>
    <w:rsid w:val="00E82C32"/>
    <w:rsid w:val="00E82C5B"/>
    <w:rsid w:val="00E82D58"/>
    <w:rsid w:val="00E82DAA"/>
    <w:rsid w:val="00E82DAE"/>
    <w:rsid w:val="00E82E05"/>
    <w:rsid w:val="00E82E29"/>
    <w:rsid w:val="00E82FB2"/>
    <w:rsid w:val="00E82FDA"/>
    <w:rsid w:val="00E82FF1"/>
    <w:rsid w:val="00E83011"/>
    <w:rsid w:val="00E83119"/>
    <w:rsid w:val="00E83227"/>
    <w:rsid w:val="00E832C2"/>
    <w:rsid w:val="00E832DA"/>
    <w:rsid w:val="00E83342"/>
    <w:rsid w:val="00E833CC"/>
    <w:rsid w:val="00E833DF"/>
    <w:rsid w:val="00E8345E"/>
    <w:rsid w:val="00E834FA"/>
    <w:rsid w:val="00E83580"/>
    <w:rsid w:val="00E8359C"/>
    <w:rsid w:val="00E835A2"/>
    <w:rsid w:val="00E835C7"/>
    <w:rsid w:val="00E83646"/>
    <w:rsid w:val="00E836CF"/>
    <w:rsid w:val="00E8374A"/>
    <w:rsid w:val="00E83789"/>
    <w:rsid w:val="00E837E0"/>
    <w:rsid w:val="00E838A3"/>
    <w:rsid w:val="00E838C2"/>
    <w:rsid w:val="00E83929"/>
    <w:rsid w:val="00E83930"/>
    <w:rsid w:val="00E83934"/>
    <w:rsid w:val="00E839DA"/>
    <w:rsid w:val="00E839E9"/>
    <w:rsid w:val="00E83A10"/>
    <w:rsid w:val="00E83A59"/>
    <w:rsid w:val="00E83AEF"/>
    <w:rsid w:val="00E83B0A"/>
    <w:rsid w:val="00E83B39"/>
    <w:rsid w:val="00E83B94"/>
    <w:rsid w:val="00E83BB1"/>
    <w:rsid w:val="00E83BCA"/>
    <w:rsid w:val="00E83BF5"/>
    <w:rsid w:val="00E83C3B"/>
    <w:rsid w:val="00E83CF5"/>
    <w:rsid w:val="00E83D01"/>
    <w:rsid w:val="00E83D2E"/>
    <w:rsid w:val="00E83D44"/>
    <w:rsid w:val="00E83D4F"/>
    <w:rsid w:val="00E83D81"/>
    <w:rsid w:val="00E83DAD"/>
    <w:rsid w:val="00E83F37"/>
    <w:rsid w:val="00E83F76"/>
    <w:rsid w:val="00E83F78"/>
    <w:rsid w:val="00E83FD4"/>
    <w:rsid w:val="00E84094"/>
    <w:rsid w:val="00E8410E"/>
    <w:rsid w:val="00E842AE"/>
    <w:rsid w:val="00E842DD"/>
    <w:rsid w:val="00E84357"/>
    <w:rsid w:val="00E84370"/>
    <w:rsid w:val="00E8437E"/>
    <w:rsid w:val="00E84391"/>
    <w:rsid w:val="00E843CD"/>
    <w:rsid w:val="00E84429"/>
    <w:rsid w:val="00E84471"/>
    <w:rsid w:val="00E844E3"/>
    <w:rsid w:val="00E84520"/>
    <w:rsid w:val="00E845B4"/>
    <w:rsid w:val="00E845C6"/>
    <w:rsid w:val="00E84616"/>
    <w:rsid w:val="00E84677"/>
    <w:rsid w:val="00E846A6"/>
    <w:rsid w:val="00E846C4"/>
    <w:rsid w:val="00E84720"/>
    <w:rsid w:val="00E84767"/>
    <w:rsid w:val="00E847B0"/>
    <w:rsid w:val="00E84819"/>
    <w:rsid w:val="00E84823"/>
    <w:rsid w:val="00E8484F"/>
    <w:rsid w:val="00E84896"/>
    <w:rsid w:val="00E84974"/>
    <w:rsid w:val="00E84AC6"/>
    <w:rsid w:val="00E84AE2"/>
    <w:rsid w:val="00E84B3F"/>
    <w:rsid w:val="00E84BA8"/>
    <w:rsid w:val="00E84C72"/>
    <w:rsid w:val="00E84CB1"/>
    <w:rsid w:val="00E84CF4"/>
    <w:rsid w:val="00E84D17"/>
    <w:rsid w:val="00E84D62"/>
    <w:rsid w:val="00E84DA3"/>
    <w:rsid w:val="00E84E5B"/>
    <w:rsid w:val="00E84EF3"/>
    <w:rsid w:val="00E84FBB"/>
    <w:rsid w:val="00E8500C"/>
    <w:rsid w:val="00E85074"/>
    <w:rsid w:val="00E8507A"/>
    <w:rsid w:val="00E8508A"/>
    <w:rsid w:val="00E850B7"/>
    <w:rsid w:val="00E850EC"/>
    <w:rsid w:val="00E85152"/>
    <w:rsid w:val="00E8519F"/>
    <w:rsid w:val="00E851D1"/>
    <w:rsid w:val="00E85291"/>
    <w:rsid w:val="00E852A9"/>
    <w:rsid w:val="00E85326"/>
    <w:rsid w:val="00E8535C"/>
    <w:rsid w:val="00E85361"/>
    <w:rsid w:val="00E85425"/>
    <w:rsid w:val="00E854BC"/>
    <w:rsid w:val="00E8551D"/>
    <w:rsid w:val="00E85521"/>
    <w:rsid w:val="00E85595"/>
    <w:rsid w:val="00E855DC"/>
    <w:rsid w:val="00E855EF"/>
    <w:rsid w:val="00E856EE"/>
    <w:rsid w:val="00E856FA"/>
    <w:rsid w:val="00E85718"/>
    <w:rsid w:val="00E8573F"/>
    <w:rsid w:val="00E8574F"/>
    <w:rsid w:val="00E857DA"/>
    <w:rsid w:val="00E85877"/>
    <w:rsid w:val="00E85946"/>
    <w:rsid w:val="00E859B7"/>
    <w:rsid w:val="00E859C5"/>
    <w:rsid w:val="00E85A17"/>
    <w:rsid w:val="00E85A1E"/>
    <w:rsid w:val="00E85A65"/>
    <w:rsid w:val="00E85B2A"/>
    <w:rsid w:val="00E85B64"/>
    <w:rsid w:val="00E85BD4"/>
    <w:rsid w:val="00E85BE9"/>
    <w:rsid w:val="00E85C21"/>
    <w:rsid w:val="00E85C2E"/>
    <w:rsid w:val="00E85C57"/>
    <w:rsid w:val="00E85C9D"/>
    <w:rsid w:val="00E85CA4"/>
    <w:rsid w:val="00E85E48"/>
    <w:rsid w:val="00E85EE0"/>
    <w:rsid w:val="00E85EFA"/>
    <w:rsid w:val="00E86069"/>
    <w:rsid w:val="00E860DC"/>
    <w:rsid w:val="00E86283"/>
    <w:rsid w:val="00E862D1"/>
    <w:rsid w:val="00E862DD"/>
    <w:rsid w:val="00E86354"/>
    <w:rsid w:val="00E86356"/>
    <w:rsid w:val="00E863A5"/>
    <w:rsid w:val="00E863E3"/>
    <w:rsid w:val="00E863FD"/>
    <w:rsid w:val="00E8641A"/>
    <w:rsid w:val="00E86431"/>
    <w:rsid w:val="00E864C1"/>
    <w:rsid w:val="00E864F9"/>
    <w:rsid w:val="00E8650C"/>
    <w:rsid w:val="00E86531"/>
    <w:rsid w:val="00E86692"/>
    <w:rsid w:val="00E866AC"/>
    <w:rsid w:val="00E866B2"/>
    <w:rsid w:val="00E867BD"/>
    <w:rsid w:val="00E86834"/>
    <w:rsid w:val="00E86870"/>
    <w:rsid w:val="00E86889"/>
    <w:rsid w:val="00E868D2"/>
    <w:rsid w:val="00E868EA"/>
    <w:rsid w:val="00E8691F"/>
    <w:rsid w:val="00E8694B"/>
    <w:rsid w:val="00E86A89"/>
    <w:rsid w:val="00E86AA5"/>
    <w:rsid w:val="00E86AA7"/>
    <w:rsid w:val="00E86B19"/>
    <w:rsid w:val="00E86B1E"/>
    <w:rsid w:val="00E86B49"/>
    <w:rsid w:val="00E86B7D"/>
    <w:rsid w:val="00E86C91"/>
    <w:rsid w:val="00E86C96"/>
    <w:rsid w:val="00E86D20"/>
    <w:rsid w:val="00E86DCE"/>
    <w:rsid w:val="00E86DEE"/>
    <w:rsid w:val="00E86E2C"/>
    <w:rsid w:val="00E86F2A"/>
    <w:rsid w:val="00E86F8B"/>
    <w:rsid w:val="00E86FD7"/>
    <w:rsid w:val="00E87078"/>
    <w:rsid w:val="00E87098"/>
    <w:rsid w:val="00E871CA"/>
    <w:rsid w:val="00E8728E"/>
    <w:rsid w:val="00E87379"/>
    <w:rsid w:val="00E87403"/>
    <w:rsid w:val="00E874A3"/>
    <w:rsid w:val="00E8754E"/>
    <w:rsid w:val="00E876A5"/>
    <w:rsid w:val="00E87778"/>
    <w:rsid w:val="00E87801"/>
    <w:rsid w:val="00E8781C"/>
    <w:rsid w:val="00E87887"/>
    <w:rsid w:val="00E878DA"/>
    <w:rsid w:val="00E878FC"/>
    <w:rsid w:val="00E87917"/>
    <w:rsid w:val="00E87931"/>
    <w:rsid w:val="00E8798C"/>
    <w:rsid w:val="00E87B12"/>
    <w:rsid w:val="00E87B9F"/>
    <w:rsid w:val="00E87BAD"/>
    <w:rsid w:val="00E87BBB"/>
    <w:rsid w:val="00E87D02"/>
    <w:rsid w:val="00E87DA4"/>
    <w:rsid w:val="00E87E41"/>
    <w:rsid w:val="00E87E75"/>
    <w:rsid w:val="00E87EB4"/>
    <w:rsid w:val="00E87ED3"/>
    <w:rsid w:val="00E87EEC"/>
    <w:rsid w:val="00E87FF6"/>
    <w:rsid w:val="00E900A4"/>
    <w:rsid w:val="00E90185"/>
    <w:rsid w:val="00E9020A"/>
    <w:rsid w:val="00E902EF"/>
    <w:rsid w:val="00E902FE"/>
    <w:rsid w:val="00E90311"/>
    <w:rsid w:val="00E9031F"/>
    <w:rsid w:val="00E9035D"/>
    <w:rsid w:val="00E9036D"/>
    <w:rsid w:val="00E903BE"/>
    <w:rsid w:val="00E9045B"/>
    <w:rsid w:val="00E904B5"/>
    <w:rsid w:val="00E904C7"/>
    <w:rsid w:val="00E904FC"/>
    <w:rsid w:val="00E90604"/>
    <w:rsid w:val="00E906CC"/>
    <w:rsid w:val="00E90718"/>
    <w:rsid w:val="00E907B2"/>
    <w:rsid w:val="00E90834"/>
    <w:rsid w:val="00E90864"/>
    <w:rsid w:val="00E90871"/>
    <w:rsid w:val="00E9091B"/>
    <w:rsid w:val="00E9094B"/>
    <w:rsid w:val="00E90993"/>
    <w:rsid w:val="00E90A4B"/>
    <w:rsid w:val="00E90A99"/>
    <w:rsid w:val="00E90AB3"/>
    <w:rsid w:val="00E90AE9"/>
    <w:rsid w:val="00E90B06"/>
    <w:rsid w:val="00E90B32"/>
    <w:rsid w:val="00E90B9A"/>
    <w:rsid w:val="00E90C67"/>
    <w:rsid w:val="00E90C70"/>
    <w:rsid w:val="00E90D4E"/>
    <w:rsid w:val="00E90DDB"/>
    <w:rsid w:val="00E90E01"/>
    <w:rsid w:val="00E90E25"/>
    <w:rsid w:val="00E90E79"/>
    <w:rsid w:val="00E90E8C"/>
    <w:rsid w:val="00E90E8F"/>
    <w:rsid w:val="00E90EEF"/>
    <w:rsid w:val="00E910B9"/>
    <w:rsid w:val="00E910D0"/>
    <w:rsid w:val="00E91127"/>
    <w:rsid w:val="00E911D6"/>
    <w:rsid w:val="00E911D9"/>
    <w:rsid w:val="00E9121F"/>
    <w:rsid w:val="00E91250"/>
    <w:rsid w:val="00E91260"/>
    <w:rsid w:val="00E9136A"/>
    <w:rsid w:val="00E913FC"/>
    <w:rsid w:val="00E913FE"/>
    <w:rsid w:val="00E9141B"/>
    <w:rsid w:val="00E91472"/>
    <w:rsid w:val="00E91570"/>
    <w:rsid w:val="00E9168A"/>
    <w:rsid w:val="00E916FE"/>
    <w:rsid w:val="00E91700"/>
    <w:rsid w:val="00E91864"/>
    <w:rsid w:val="00E91950"/>
    <w:rsid w:val="00E91991"/>
    <w:rsid w:val="00E919C2"/>
    <w:rsid w:val="00E91A65"/>
    <w:rsid w:val="00E91AF2"/>
    <w:rsid w:val="00E91B58"/>
    <w:rsid w:val="00E91B9D"/>
    <w:rsid w:val="00E91C13"/>
    <w:rsid w:val="00E91C41"/>
    <w:rsid w:val="00E91C61"/>
    <w:rsid w:val="00E91C71"/>
    <w:rsid w:val="00E91C86"/>
    <w:rsid w:val="00E91C98"/>
    <w:rsid w:val="00E91CA3"/>
    <w:rsid w:val="00E91D13"/>
    <w:rsid w:val="00E91D1D"/>
    <w:rsid w:val="00E91D4C"/>
    <w:rsid w:val="00E91DF9"/>
    <w:rsid w:val="00E91E14"/>
    <w:rsid w:val="00E91E70"/>
    <w:rsid w:val="00E92037"/>
    <w:rsid w:val="00E9216D"/>
    <w:rsid w:val="00E921F0"/>
    <w:rsid w:val="00E9222B"/>
    <w:rsid w:val="00E92230"/>
    <w:rsid w:val="00E9226A"/>
    <w:rsid w:val="00E9227F"/>
    <w:rsid w:val="00E9229A"/>
    <w:rsid w:val="00E92386"/>
    <w:rsid w:val="00E923DA"/>
    <w:rsid w:val="00E924A8"/>
    <w:rsid w:val="00E92500"/>
    <w:rsid w:val="00E92511"/>
    <w:rsid w:val="00E925DC"/>
    <w:rsid w:val="00E92600"/>
    <w:rsid w:val="00E92615"/>
    <w:rsid w:val="00E926B6"/>
    <w:rsid w:val="00E927B4"/>
    <w:rsid w:val="00E92838"/>
    <w:rsid w:val="00E92A0F"/>
    <w:rsid w:val="00E92A1E"/>
    <w:rsid w:val="00E92A85"/>
    <w:rsid w:val="00E92A86"/>
    <w:rsid w:val="00E92B85"/>
    <w:rsid w:val="00E92BEF"/>
    <w:rsid w:val="00E92CAC"/>
    <w:rsid w:val="00E92CBE"/>
    <w:rsid w:val="00E92DCB"/>
    <w:rsid w:val="00E92E58"/>
    <w:rsid w:val="00E92EA7"/>
    <w:rsid w:val="00E92EC1"/>
    <w:rsid w:val="00E92EEB"/>
    <w:rsid w:val="00E92FA1"/>
    <w:rsid w:val="00E931DE"/>
    <w:rsid w:val="00E9330B"/>
    <w:rsid w:val="00E9339F"/>
    <w:rsid w:val="00E933A9"/>
    <w:rsid w:val="00E93400"/>
    <w:rsid w:val="00E934B7"/>
    <w:rsid w:val="00E934D9"/>
    <w:rsid w:val="00E935B5"/>
    <w:rsid w:val="00E935C9"/>
    <w:rsid w:val="00E935DA"/>
    <w:rsid w:val="00E93647"/>
    <w:rsid w:val="00E93694"/>
    <w:rsid w:val="00E93696"/>
    <w:rsid w:val="00E936A8"/>
    <w:rsid w:val="00E936AD"/>
    <w:rsid w:val="00E93724"/>
    <w:rsid w:val="00E9377C"/>
    <w:rsid w:val="00E937B1"/>
    <w:rsid w:val="00E937C5"/>
    <w:rsid w:val="00E93833"/>
    <w:rsid w:val="00E9395B"/>
    <w:rsid w:val="00E93A2C"/>
    <w:rsid w:val="00E93A5C"/>
    <w:rsid w:val="00E93A8F"/>
    <w:rsid w:val="00E93BF1"/>
    <w:rsid w:val="00E93C0E"/>
    <w:rsid w:val="00E93DD6"/>
    <w:rsid w:val="00E93DE8"/>
    <w:rsid w:val="00E93E5E"/>
    <w:rsid w:val="00E93E6E"/>
    <w:rsid w:val="00E93E89"/>
    <w:rsid w:val="00E93EFA"/>
    <w:rsid w:val="00E93F23"/>
    <w:rsid w:val="00E93F7E"/>
    <w:rsid w:val="00E93FAA"/>
    <w:rsid w:val="00E94035"/>
    <w:rsid w:val="00E94060"/>
    <w:rsid w:val="00E940BC"/>
    <w:rsid w:val="00E940BE"/>
    <w:rsid w:val="00E940EB"/>
    <w:rsid w:val="00E94112"/>
    <w:rsid w:val="00E94185"/>
    <w:rsid w:val="00E94257"/>
    <w:rsid w:val="00E94272"/>
    <w:rsid w:val="00E9431D"/>
    <w:rsid w:val="00E9434F"/>
    <w:rsid w:val="00E943F1"/>
    <w:rsid w:val="00E94483"/>
    <w:rsid w:val="00E9459A"/>
    <w:rsid w:val="00E945DD"/>
    <w:rsid w:val="00E946EC"/>
    <w:rsid w:val="00E947AE"/>
    <w:rsid w:val="00E94858"/>
    <w:rsid w:val="00E94875"/>
    <w:rsid w:val="00E94A5E"/>
    <w:rsid w:val="00E94AC5"/>
    <w:rsid w:val="00E94B3D"/>
    <w:rsid w:val="00E94B6E"/>
    <w:rsid w:val="00E94C8F"/>
    <w:rsid w:val="00E94CAE"/>
    <w:rsid w:val="00E94CDE"/>
    <w:rsid w:val="00E94D15"/>
    <w:rsid w:val="00E94D9A"/>
    <w:rsid w:val="00E94DB6"/>
    <w:rsid w:val="00E94E31"/>
    <w:rsid w:val="00E94E3E"/>
    <w:rsid w:val="00E94EA4"/>
    <w:rsid w:val="00E94EC9"/>
    <w:rsid w:val="00E94ED1"/>
    <w:rsid w:val="00E94EF2"/>
    <w:rsid w:val="00E94F14"/>
    <w:rsid w:val="00E94F62"/>
    <w:rsid w:val="00E94F6C"/>
    <w:rsid w:val="00E94F92"/>
    <w:rsid w:val="00E9500E"/>
    <w:rsid w:val="00E9508A"/>
    <w:rsid w:val="00E950D2"/>
    <w:rsid w:val="00E95107"/>
    <w:rsid w:val="00E95124"/>
    <w:rsid w:val="00E95144"/>
    <w:rsid w:val="00E951F9"/>
    <w:rsid w:val="00E9525E"/>
    <w:rsid w:val="00E95342"/>
    <w:rsid w:val="00E95496"/>
    <w:rsid w:val="00E954D3"/>
    <w:rsid w:val="00E954DC"/>
    <w:rsid w:val="00E9550A"/>
    <w:rsid w:val="00E95547"/>
    <w:rsid w:val="00E95577"/>
    <w:rsid w:val="00E9557B"/>
    <w:rsid w:val="00E95583"/>
    <w:rsid w:val="00E955C1"/>
    <w:rsid w:val="00E955CB"/>
    <w:rsid w:val="00E955D5"/>
    <w:rsid w:val="00E955F0"/>
    <w:rsid w:val="00E95695"/>
    <w:rsid w:val="00E956DA"/>
    <w:rsid w:val="00E956E2"/>
    <w:rsid w:val="00E95700"/>
    <w:rsid w:val="00E95736"/>
    <w:rsid w:val="00E9574B"/>
    <w:rsid w:val="00E957F5"/>
    <w:rsid w:val="00E957FC"/>
    <w:rsid w:val="00E958B6"/>
    <w:rsid w:val="00E95903"/>
    <w:rsid w:val="00E95905"/>
    <w:rsid w:val="00E95934"/>
    <w:rsid w:val="00E9595F"/>
    <w:rsid w:val="00E959BD"/>
    <w:rsid w:val="00E959F5"/>
    <w:rsid w:val="00E95A72"/>
    <w:rsid w:val="00E95A74"/>
    <w:rsid w:val="00E95A96"/>
    <w:rsid w:val="00E95B0E"/>
    <w:rsid w:val="00E95B58"/>
    <w:rsid w:val="00E95B81"/>
    <w:rsid w:val="00E95BA5"/>
    <w:rsid w:val="00E95BE9"/>
    <w:rsid w:val="00E95BEE"/>
    <w:rsid w:val="00E95C2D"/>
    <w:rsid w:val="00E95C42"/>
    <w:rsid w:val="00E95CE8"/>
    <w:rsid w:val="00E95D16"/>
    <w:rsid w:val="00E95E6C"/>
    <w:rsid w:val="00E95EAC"/>
    <w:rsid w:val="00E95F3F"/>
    <w:rsid w:val="00E95F6F"/>
    <w:rsid w:val="00E95F77"/>
    <w:rsid w:val="00E95F8C"/>
    <w:rsid w:val="00E95FAE"/>
    <w:rsid w:val="00E96016"/>
    <w:rsid w:val="00E9604B"/>
    <w:rsid w:val="00E9605B"/>
    <w:rsid w:val="00E9607D"/>
    <w:rsid w:val="00E9608C"/>
    <w:rsid w:val="00E960B6"/>
    <w:rsid w:val="00E960E3"/>
    <w:rsid w:val="00E9610F"/>
    <w:rsid w:val="00E96124"/>
    <w:rsid w:val="00E96194"/>
    <w:rsid w:val="00E961D9"/>
    <w:rsid w:val="00E96224"/>
    <w:rsid w:val="00E96313"/>
    <w:rsid w:val="00E9642B"/>
    <w:rsid w:val="00E96462"/>
    <w:rsid w:val="00E965E4"/>
    <w:rsid w:val="00E9661D"/>
    <w:rsid w:val="00E96689"/>
    <w:rsid w:val="00E966BD"/>
    <w:rsid w:val="00E96886"/>
    <w:rsid w:val="00E96895"/>
    <w:rsid w:val="00E968A4"/>
    <w:rsid w:val="00E968D3"/>
    <w:rsid w:val="00E969BB"/>
    <w:rsid w:val="00E96A56"/>
    <w:rsid w:val="00E96A6D"/>
    <w:rsid w:val="00E96A9C"/>
    <w:rsid w:val="00E96B9F"/>
    <w:rsid w:val="00E96BA5"/>
    <w:rsid w:val="00E96BA9"/>
    <w:rsid w:val="00E96BAC"/>
    <w:rsid w:val="00E96C4C"/>
    <w:rsid w:val="00E96DBB"/>
    <w:rsid w:val="00E96E8A"/>
    <w:rsid w:val="00E96EDA"/>
    <w:rsid w:val="00E96EFD"/>
    <w:rsid w:val="00E96F15"/>
    <w:rsid w:val="00E96FA4"/>
    <w:rsid w:val="00E9709D"/>
    <w:rsid w:val="00E9714E"/>
    <w:rsid w:val="00E971A0"/>
    <w:rsid w:val="00E97248"/>
    <w:rsid w:val="00E9730B"/>
    <w:rsid w:val="00E973A1"/>
    <w:rsid w:val="00E973DC"/>
    <w:rsid w:val="00E973EC"/>
    <w:rsid w:val="00E97409"/>
    <w:rsid w:val="00E9749E"/>
    <w:rsid w:val="00E975B5"/>
    <w:rsid w:val="00E9767B"/>
    <w:rsid w:val="00E97694"/>
    <w:rsid w:val="00E97794"/>
    <w:rsid w:val="00E977C4"/>
    <w:rsid w:val="00E978F8"/>
    <w:rsid w:val="00E97912"/>
    <w:rsid w:val="00E979AB"/>
    <w:rsid w:val="00E97A19"/>
    <w:rsid w:val="00E97AC0"/>
    <w:rsid w:val="00E97AC8"/>
    <w:rsid w:val="00E97AD1"/>
    <w:rsid w:val="00E97C95"/>
    <w:rsid w:val="00E97CFD"/>
    <w:rsid w:val="00E97D44"/>
    <w:rsid w:val="00E97DB6"/>
    <w:rsid w:val="00E97DF6"/>
    <w:rsid w:val="00E97E3B"/>
    <w:rsid w:val="00E97E50"/>
    <w:rsid w:val="00E97E93"/>
    <w:rsid w:val="00E97FBE"/>
    <w:rsid w:val="00E97FC7"/>
    <w:rsid w:val="00E97FEC"/>
    <w:rsid w:val="00EA0058"/>
    <w:rsid w:val="00EA005E"/>
    <w:rsid w:val="00EA00F2"/>
    <w:rsid w:val="00EA01ED"/>
    <w:rsid w:val="00EA026F"/>
    <w:rsid w:val="00EA0275"/>
    <w:rsid w:val="00EA0370"/>
    <w:rsid w:val="00EA039E"/>
    <w:rsid w:val="00EA03BB"/>
    <w:rsid w:val="00EA04BB"/>
    <w:rsid w:val="00EA0553"/>
    <w:rsid w:val="00EA0692"/>
    <w:rsid w:val="00EA06A7"/>
    <w:rsid w:val="00EA0763"/>
    <w:rsid w:val="00EA0897"/>
    <w:rsid w:val="00EA0913"/>
    <w:rsid w:val="00EA09FD"/>
    <w:rsid w:val="00EA0A0E"/>
    <w:rsid w:val="00EA0A3B"/>
    <w:rsid w:val="00EA0A69"/>
    <w:rsid w:val="00EA0A9C"/>
    <w:rsid w:val="00EA0AB7"/>
    <w:rsid w:val="00EA0B5F"/>
    <w:rsid w:val="00EA0C8D"/>
    <w:rsid w:val="00EA0C92"/>
    <w:rsid w:val="00EA0CD2"/>
    <w:rsid w:val="00EA0D4B"/>
    <w:rsid w:val="00EA0D61"/>
    <w:rsid w:val="00EA0D6A"/>
    <w:rsid w:val="00EA0DA2"/>
    <w:rsid w:val="00EA0DC1"/>
    <w:rsid w:val="00EA0E70"/>
    <w:rsid w:val="00EA0EF7"/>
    <w:rsid w:val="00EA0F44"/>
    <w:rsid w:val="00EA0F56"/>
    <w:rsid w:val="00EA0FD6"/>
    <w:rsid w:val="00EA10B4"/>
    <w:rsid w:val="00EA10D9"/>
    <w:rsid w:val="00EA10DB"/>
    <w:rsid w:val="00EA1126"/>
    <w:rsid w:val="00EA11A5"/>
    <w:rsid w:val="00EA128C"/>
    <w:rsid w:val="00EA12BE"/>
    <w:rsid w:val="00EA12E2"/>
    <w:rsid w:val="00EA1304"/>
    <w:rsid w:val="00EA13D5"/>
    <w:rsid w:val="00EA142E"/>
    <w:rsid w:val="00EA1476"/>
    <w:rsid w:val="00EA14FE"/>
    <w:rsid w:val="00EA155B"/>
    <w:rsid w:val="00EA1561"/>
    <w:rsid w:val="00EA1569"/>
    <w:rsid w:val="00EA15F0"/>
    <w:rsid w:val="00EA160F"/>
    <w:rsid w:val="00EA166F"/>
    <w:rsid w:val="00EA16AC"/>
    <w:rsid w:val="00EA16D3"/>
    <w:rsid w:val="00EA17B0"/>
    <w:rsid w:val="00EA190D"/>
    <w:rsid w:val="00EA1959"/>
    <w:rsid w:val="00EA195E"/>
    <w:rsid w:val="00EA19B2"/>
    <w:rsid w:val="00EA19B9"/>
    <w:rsid w:val="00EA1A73"/>
    <w:rsid w:val="00EA1B12"/>
    <w:rsid w:val="00EA1B1F"/>
    <w:rsid w:val="00EA1B8A"/>
    <w:rsid w:val="00EA1BC1"/>
    <w:rsid w:val="00EA1C02"/>
    <w:rsid w:val="00EA1C50"/>
    <w:rsid w:val="00EA1C8C"/>
    <w:rsid w:val="00EA1C8F"/>
    <w:rsid w:val="00EA1CCE"/>
    <w:rsid w:val="00EA1DF5"/>
    <w:rsid w:val="00EA1E4C"/>
    <w:rsid w:val="00EA1E53"/>
    <w:rsid w:val="00EA1E64"/>
    <w:rsid w:val="00EA1E75"/>
    <w:rsid w:val="00EA1ED9"/>
    <w:rsid w:val="00EA1F07"/>
    <w:rsid w:val="00EA1F2D"/>
    <w:rsid w:val="00EA1F35"/>
    <w:rsid w:val="00EA1F59"/>
    <w:rsid w:val="00EA1F82"/>
    <w:rsid w:val="00EA1FD2"/>
    <w:rsid w:val="00EA1FE1"/>
    <w:rsid w:val="00EA20E6"/>
    <w:rsid w:val="00EA20F2"/>
    <w:rsid w:val="00EA214A"/>
    <w:rsid w:val="00EA2186"/>
    <w:rsid w:val="00EA21A7"/>
    <w:rsid w:val="00EA21B0"/>
    <w:rsid w:val="00EA21D5"/>
    <w:rsid w:val="00EA22BB"/>
    <w:rsid w:val="00EA22C3"/>
    <w:rsid w:val="00EA22E8"/>
    <w:rsid w:val="00EA22F4"/>
    <w:rsid w:val="00EA2327"/>
    <w:rsid w:val="00EA2391"/>
    <w:rsid w:val="00EA2392"/>
    <w:rsid w:val="00EA23CE"/>
    <w:rsid w:val="00EA23D6"/>
    <w:rsid w:val="00EA23EB"/>
    <w:rsid w:val="00EA2473"/>
    <w:rsid w:val="00EA24E7"/>
    <w:rsid w:val="00EA25A6"/>
    <w:rsid w:val="00EA25D3"/>
    <w:rsid w:val="00EA2638"/>
    <w:rsid w:val="00EA26DF"/>
    <w:rsid w:val="00EA2713"/>
    <w:rsid w:val="00EA2717"/>
    <w:rsid w:val="00EA27A1"/>
    <w:rsid w:val="00EA27AC"/>
    <w:rsid w:val="00EA27FC"/>
    <w:rsid w:val="00EA298C"/>
    <w:rsid w:val="00EA29EB"/>
    <w:rsid w:val="00EA2A48"/>
    <w:rsid w:val="00EA2AA3"/>
    <w:rsid w:val="00EA2AD3"/>
    <w:rsid w:val="00EA2BB6"/>
    <w:rsid w:val="00EA2D04"/>
    <w:rsid w:val="00EA2D75"/>
    <w:rsid w:val="00EA2DB8"/>
    <w:rsid w:val="00EA2DBA"/>
    <w:rsid w:val="00EA3123"/>
    <w:rsid w:val="00EA31EB"/>
    <w:rsid w:val="00EA3317"/>
    <w:rsid w:val="00EA3389"/>
    <w:rsid w:val="00EA33A3"/>
    <w:rsid w:val="00EA33C9"/>
    <w:rsid w:val="00EA3404"/>
    <w:rsid w:val="00EA3432"/>
    <w:rsid w:val="00EA351C"/>
    <w:rsid w:val="00EA3567"/>
    <w:rsid w:val="00EA356C"/>
    <w:rsid w:val="00EA36A6"/>
    <w:rsid w:val="00EA36B5"/>
    <w:rsid w:val="00EA375B"/>
    <w:rsid w:val="00EA37F5"/>
    <w:rsid w:val="00EA382E"/>
    <w:rsid w:val="00EA3832"/>
    <w:rsid w:val="00EA3879"/>
    <w:rsid w:val="00EA392F"/>
    <w:rsid w:val="00EA397A"/>
    <w:rsid w:val="00EA3A35"/>
    <w:rsid w:val="00EA3A86"/>
    <w:rsid w:val="00EA3AA6"/>
    <w:rsid w:val="00EA3B00"/>
    <w:rsid w:val="00EA3B76"/>
    <w:rsid w:val="00EA3BF6"/>
    <w:rsid w:val="00EA3BF9"/>
    <w:rsid w:val="00EA3C90"/>
    <w:rsid w:val="00EA3CF9"/>
    <w:rsid w:val="00EA3DB2"/>
    <w:rsid w:val="00EA3DFD"/>
    <w:rsid w:val="00EA3EB8"/>
    <w:rsid w:val="00EA3EC6"/>
    <w:rsid w:val="00EA3F05"/>
    <w:rsid w:val="00EA3F27"/>
    <w:rsid w:val="00EA3F5D"/>
    <w:rsid w:val="00EA3FF5"/>
    <w:rsid w:val="00EA402C"/>
    <w:rsid w:val="00EA406A"/>
    <w:rsid w:val="00EA4078"/>
    <w:rsid w:val="00EA40DE"/>
    <w:rsid w:val="00EA4117"/>
    <w:rsid w:val="00EA4145"/>
    <w:rsid w:val="00EA4184"/>
    <w:rsid w:val="00EA41E3"/>
    <w:rsid w:val="00EA4202"/>
    <w:rsid w:val="00EA4291"/>
    <w:rsid w:val="00EA42AE"/>
    <w:rsid w:val="00EA4310"/>
    <w:rsid w:val="00EA435D"/>
    <w:rsid w:val="00EA43C2"/>
    <w:rsid w:val="00EA4491"/>
    <w:rsid w:val="00EA44A1"/>
    <w:rsid w:val="00EA44AC"/>
    <w:rsid w:val="00EA44C2"/>
    <w:rsid w:val="00EA4579"/>
    <w:rsid w:val="00EA4641"/>
    <w:rsid w:val="00EA464B"/>
    <w:rsid w:val="00EA464C"/>
    <w:rsid w:val="00EA474B"/>
    <w:rsid w:val="00EA475A"/>
    <w:rsid w:val="00EA477E"/>
    <w:rsid w:val="00EA4846"/>
    <w:rsid w:val="00EA488D"/>
    <w:rsid w:val="00EA48A6"/>
    <w:rsid w:val="00EA48B6"/>
    <w:rsid w:val="00EA490E"/>
    <w:rsid w:val="00EA4915"/>
    <w:rsid w:val="00EA49BB"/>
    <w:rsid w:val="00EA49D5"/>
    <w:rsid w:val="00EA4A2E"/>
    <w:rsid w:val="00EA4B32"/>
    <w:rsid w:val="00EA4B56"/>
    <w:rsid w:val="00EA4B7B"/>
    <w:rsid w:val="00EA4B8D"/>
    <w:rsid w:val="00EA4BFE"/>
    <w:rsid w:val="00EA4C70"/>
    <w:rsid w:val="00EA4C83"/>
    <w:rsid w:val="00EA4D9A"/>
    <w:rsid w:val="00EA4EBD"/>
    <w:rsid w:val="00EA4FBB"/>
    <w:rsid w:val="00EA4FD4"/>
    <w:rsid w:val="00EA4FDE"/>
    <w:rsid w:val="00EA5063"/>
    <w:rsid w:val="00EA509B"/>
    <w:rsid w:val="00EA50B8"/>
    <w:rsid w:val="00EA5104"/>
    <w:rsid w:val="00EA5116"/>
    <w:rsid w:val="00EA5144"/>
    <w:rsid w:val="00EA5161"/>
    <w:rsid w:val="00EA51D6"/>
    <w:rsid w:val="00EA5234"/>
    <w:rsid w:val="00EA53AC"/>
    <w:rsid w:val="00EA53E5"/>
    <w:rsid w:val="00EA53E7"/>
    <w:rsid w:val="00EA5405"/>
    <w:rsid w:val="00EA5652"/>
    <w:rsid w:val="00EA5660"/>
    <w:rsid w:val="00EA56B5"/>
    <w:rsid w:val="00EA5771"/>
    <w:rsid w:val="00EA5833"/>
    <w:rsid w:val="00EA583C"/>
    <w:rsid w:val="00EA58BB"/>
    <w:rsid w:val="00EA58F6"/>
    <w:rsid w:val="00EA58FF"/>
    <w:rsid w:val="00EA5911"/>
    <w:rsid w:val="00EA5B0E"/>
    <w:rsid w:val="00EA5B42"/>
    <w:rsid w:val="00EA5BFB"/>
    <w:rsid w:val="00EA5CA6"/>
    <w:rsid w:val="00EA5CB1"/>
    <w:rsid w:val="00EA5D3F"/>
    <w:rsid w:val="00EA5DAB"/>
    <w:rsid w:val="00EA5DD1"/>
    <w:rsid w:val="00EA5DDA"/>
    <w:rsid w:val="00EA5E4F"/>
    <w:rsid w:val="00EA5E80"/>
    <w:rsid w:val="00EA5E81"/>
    <w:rsid w:val="00EA6064"/>
    <w:rsid w:val="00EA60EB"/>
    <w:rsid w:val="00EA6149"/>
    <w:rsid w:val="00EA6255"/>
    <w:rsid w:val="00EA628B"/>
    <w:rsid w:val="00EA62EF"/>
    <w:rsid w:val="00EA6362"/>
    <w:rsid w:val="00EA63EE"/>
    <w:rsid w:val="00EA64D5"/>
    <w:rsid w:val="00EA654E"/>
    <w:rsid w:val="00EA661C"/>
    <w:rsid w:val="00EA662F"/>
    <w:rsid w:val="00EA66B6"/>
    <w:rsid w:val="00EA6716"/>
    <w:rsid w:val="00EA6830"/>
    <w:rsid w:val="00EA6845"/>
    <w:rsid w:val="00EA6879"/>
    <w:rsid w:val="00EA68FF"/>
    <w:rsid w:val="00EA6901"/>
    <w:rsid w:val="00EA698B"/>
    <w:rsid w:val="00EA69CB"/>
    <w:rsid w:val="00EA6A64"/>
    <w:rsid w:val="00EA6AC8"/>
    <w:rsid w:val="00EA6BF0"/>
    <w:rsid w:val="00EA6BFB"/>
    <w:rsid w:val="00EA6C49"/>
    <w:rsid w:val="00EA6C76"/>
    <w:rsid w:val="00EA6CB3"/>
    <w:rsid w:val="00EA6CB6"/>
    <w:rsid w:val="00EA6D0A"/>
    <w:rsid w:val="00EA6D0E"/>
    <w:rsid w:val="00EA6D0F"/>
    <w:rsid w:val="00EA6D4C"/>
    <w:rsid w:val="00EA6D9D"/>
    <w:rsid w:val="00EA6E99"/>
    <w:rsid w:val="00EA6F8B"/>
    <w:rsid w:val="00EA6F97"/>
    <w:rsid w:val="00EA702A"/>
    <w:rsid w:val="00EA705F"/>
    <w:rsid w:val="00EA70A2"/>
    <w:rsid w:val="00EA70E4"/>
    <w:rsid w:val="00EA717C"/>
    <w:rsid w:val="00EA71D2"/>
    <w:rsid w:val="00EA71E1"/>
    <w:rsid w:val="00EA71EB"/>
    <w:rsid w:val="00EA71F4"/>
    <w:rsid w:val="00EA7217"/>
    <w:rsid w:val="00EA722B"/>
    <w:rsid w:val="00EA723A"/>
    <w:rsid w:val="00EA7251"/>
    <w:rsid w:val="00EA7307"/>
    <w:rsid w:val="00EA733B"/>
    <w:rsid w:val="00EA7416"/>
    <w:rsid w:val="00EA7447"/>
    <w:rsid w:val="00EA744C"/>
    <w:rsid w:val="00EA74A4"/>
    <w:rsid w:val="00EA759F"/>
    <w:rsid w:val="00EA75C5"/>
    <w:rsid w:val="00EA762D"/>
    <w:rsid w:val="00EA7663"/>
    <w:rsid w:val="00EA7668"/>
    <w:rsid w:val="00EA77A4"/>
    <w:rsid w:val="00EA7800"/>
    <w:rsid w:val="00EA78BB"/>
    <w:rsid w:val="00EA79AD"/>
    <w:rsid w:val="00EA7A8D"/>
    <w:rsid w:val="00EA7A96"/>
    <w:rsid w:val="00EA7ACB"/>
    <w:rsid w:val="00EA7AE6"/>
    <w:rsid w:val="00EA7B2A"/>
    <w:rsid w:val="00EA7B40"/>
    <w:rsid w:val="00EA7B77"/>
    <w:rsid w:val="00EA7BB9"/>
    <w:rsid w:val="00EA7C29"/>
    <w:rsid w:val="00EA7C76"/>
    <w:rsid w:val="00EA7C96"/>
    <w:rsid w:val="00EA7CAB"/>
    <w:rsid w:val="00EA7CEB"/>
    <w:rsid w:val="00EA7D2C"/>
    <w:rsid w:val="00EA7D33"/>
    <w:rsid w:val="00EA7DF1"/>
    <w:rsid w:val="00EA7E7E"/>
    <w:rsid w:val="00EA7E9C"/>
    <w:rsid w:val="00EA7EF0"/>
    <w:rsid w:val="00EA7FA5"/>
    <w:rsid w:val="00EA7FEF"/>
    <w:rsid w:val="00EB007A"/>
    <w:rsid w:val="00EB0116"/>
    <w:rsid w:val="00EB01EE"/>
    <w:rsid w:val="00EB028E"/>
    <w:rsid w:val="00EB029A"/>
    <w:rsid w:val="00EB030E"/>
    <w:rsid w:val="00EB0379"/>
    <w:rsid w:val="00EB0403"/>
    <w:rsid w:val="00EB042D"/>
    <w:rsid w:val="00EB0441"/>
    <w:rsid w:val="00EB04E9"/>
    <w:rsid w:val="00EB04FC"/>
    <w:rsid w:val="00EB050B"/>
    <w:rsid w:val="00EB0660"/>
    <w:rsid w:val="00EB0798"/>
    <w:rsid w:val="00EB07D6"/>
    <w:rsid w:val="00EB07FF"/>
    <w:rsid w:val="00EB0829"/>
    <w:rsid w:val="00EB0846"/>
    <w:rsid w:val="00EB088C"/>
    <w:rsid w:val="00EB08AD"/>
    <w:rsid w:val="00EB092F"/>
    <w:rsid w:val="00EB093E"/>
    <w:rsid w:val="00EB095C"/>
    <w:rsid w:val="00EB098D"/>
    <w:rsid w:val="00EB0A2D"/>
    <w:rsid w:val="00EB0A5B"/>
    <w:rsid w:val="00EB0B0F"/>
    <w:rsid w:val="00EB0B90"/>
    <w:rsid w:val="00EB0BE4"/>
    <w:rsid w:val="00EB0C45"/>
    <w:rsid w:val="00EB0C6F"/>
    <w:rsid w:val="00EB0DBB"/>
    <w:rsid w:val="00EB0EC9"/>
    <w:rsid w:val="00EB0EE6"/>
    <w:rsid w:val="00EB0FAC"/>
    <w:rsid w:val="00EB0FDD"/>
    <w:rsid w:val="00EB1008"/>
    <w:rsid w:val="00EB101A"/>
    <w:rsid w:val="00EB10FE"/>
    <w:rsid w:val="00EB114C"/>
    <w:rsid w:val="00EB1279"/>
    <w:rsid w:val="00EB130E"/>
    <w:rsid w:val="00EB135D"/>
    <w:rsid w:val="00EB139A"/>
    <w:rsid w:val="00EB13A3"/>
    <w:rsid w:val="00EB148D"/>
    <w:rsid w:val="00EB14B6"/>
    <w:rsid w:val="00EB14D4"/>
    <w:rsid w:val="00EB14F2"/>
    <w:rsid w:val="00EB1580"/>
    <w:rsid w:val="00EB15D8"/>
    <w:rsid w:val="00EB163D"/>
    <w:rsid w:val="00EB1688"/>
    <w:rsid w:val="00EB169A"/>
    <w:rsid w:val="00EB16BF"/>
    <w:rsid w:val="00EB1739"/>
    <w:rsid w:val="00EB17B7"/>
    <w:rsid w:val="00EB1825"/>
    <w:rsid w:val="00EB188A"/>
    <w:rsid w:val="00EB18A3"/>
    <w:rsid w:val="00EB18BD"/>
    <w:rsid w:val="00EB18D2"/>
    <w:rsid w:val="00EB18DD"/>
    <w:rsid w:val="00EB1A4B"/>
    <w:rsid w:val="00EB1A98"/>
    <w:rsid w:val="00EB1B13"/>
    <w:rsid w:val="00EB1B6E"/>
    <w:rsid w:val="00EB1B75"/>
    <w:rsid w:val="00EB1B93"/>
    <w:rsid w:val="00EB1BE7"/>
    <w:rsid w:val="00EB1C4F"/>
    <w:rsid w:val="00EB1CA2"/>
    <w:rsid w:val="00EB1CD2"/>
    <w:rsid w:val="00EB1DAA"/>
    <w:rsid w:val="00EB1DBC"/>
    <w:rsid w:val="00EB1E4B"/>
    <w:rsid w:val="00EB1EB3"/>
    <w:rsid w:val="00EB1ED4"/>
    <w:rsid w:val="00EB1EEF"/>
    <w:rsid w:val="00EB1F0C"/>
    <w:rsid w:val="00EB1F82"/>
    <w:rsid w:val="00EB1F92"/>
    <w:rsid w:val="00EB1F9D"/>
    <w:rsid w:val="00EB1FF4"/>
    <w:rsid w:val="00EB2074"/>
    <w:rsid w:val="00EB21A7"/>
    <w:rsid w:val="00EB232F"/>
    <w:rsid w:val="00EB2357"/>
    <w:rsid w:val="00EB23EB"/>
    <w:rsid w:val="00EB240D"/>
    <w:rsid w:val="00EB24C4"/>
    <w:rsid w:val="00EB24E2"/>
    <w:rsid w:val="00EB2519"/>
    <w:rsid w:val="00EB251D"/>
    <w:rsid w:val="00EB2589"/>
    <w:rsid w:val="00EB25C1"/>
    <w:rsid w:val="00EB25E2"/>
    <w:rsid w:val="00EB26DB"/>
    <w:rsid w:val="00EB281A"/>
    <w:rsid w:val="00EB2828"/>
    <w:rsid w:val="00EB288E"/>
    <w:rsid w:val="00EB29D2"/>
    <w:rsid w:val="00EB29DD"/>
    <w:rsid w:val="00EB29FF"/>
    <w:rsid w:val="00EB2A59"/>
    <w:rsid w:val="00EB2C6E"/>
    <w:rsid w:val="00EB2DCE"/>
    <w:rsid w:val="00EB2E54"/>
    <w:rsid w:val="00EB2F6B"/>
    <w:rsid w:val="00EB2FCC"/>
    <w:rsid w:val="00EB3051"/>
    <w:rsid w:val="00EB305A"/>
    <w:rsid w:val="00EB307B"/>
    <w:rsid w:val="00EB30B6"/>
    <w:rsid w:val="00EB30D9"/>
    <w:rsid w:val="00EB313E"/>
    <w:rsid w:val="00EB3212"/>
    <w:rsid w:val="00EB32A8"/>
    <w:rsid w:val="00EB32CC"/>
    <w:rsid w:val="00EB32EB"/>
    <w:rsid w:val="00EB3309"/>
    <w:rsid w:val="00EB3342"/>
    <w:rsid w:val="00EB3351"/>
    <w:rsid w:val="00EB339E"/>
    <w:rsid w:val="00EB33E3"/>
    <w:rsid w:val="00EB33E8"/>
    <w:rsid w:val="00EB340A"/>
    <w:rsid w:val="00EB34B2"/>
    <w:rsid w:val="00EB3502"/>
    <w:rsid w:val="00EB350A"/>
    <w:rsid w:val="00EB356D"/>
    <w:rsid w:val="00EB356F"/>
    <w:rsid w:val="00EB35F0"/>
    <w:rsid w:val="00EB3621"/>
    <w:rsid w:val="00EB3638"/>
    <w:rsid w:val="00EB36DC"/>
    <w:rsid w:val="00EB37DF"/>
    <w:rsid w:val="00EB37EF"/>
    <w:rsid w:val="00EB3818"/>
    <w:rsid w:val="00EB389A"/>
    <w:rsid w:val="00EB38BE"/>
    <w:rsid w:val="00EB390C"/>
    <w:rsid w:val="00EB3960"/>
    <w:rsid w:val="00EB39C2"/>
    <w:rsid w:val="00EB3A67"/>
    <w:rsid w:val="00EB3A86"/>
    <w:rsid w:val="00EB3A99"/>
    <w:rsid w:val="00EB3BA4"/>
    <w:rsid w:val="00EB3C21"/>
    <w:rsid w:val="00EB3C83"/>
    <w:rsid w:val="00EB3CBA"/>
    <w:rsid w:val="00EB3CF8"/>
    <w:rsid w:val="00EB3D4F"/>
    <w:rsid w:val="00EB3D78"/>
    <w:rsid w:val="00EB3E0E"/>
    <w:rsid w:val="00EB3F2E"/>
    <w:rsid w:val="00EB3FA5"/>
    <w:rsid w:val="00EB3FCC"/>
    <w:rsid w:val="00EB402C"/>
    <w:rsid w:val="00EB4161"/>
    <w:rsid w:val="00EB41AD"/>
    <w:rsid w:val="00EB4205"/>
    <w:rsid w:val="00EB42CA"/>
    <w:rsid w:val="00EB436C"/>
    <w:rsid w:val="00EB443F"/>
    <w:rsid w:val="00EB452A"/>
    <w:rsid w:val="00EB4629"/>
    <w:rsid w:val="00EB4666"/>
    <w:rsid w:val="00EB46B5"/>
    <w:rsid w:val="00EB46B9"/>
    <w:rsid w:val="00EB4788"/>
    <w:rsid w:val="00EB4805"/>
    <w:rsid w:val="00EB482A"/>
    <w:rsid w:val="00EB4837"/>
    <w:rsid w:val="00EB4882"/>
    <w:rsid w:val="00EB48E9"/>
    <w:rsid w:val="00EB4950"/>
    <w:rsid w:val="00EB4973"/>
    <w:rsid w:val="00EB49D5"/>
    <w:rsid w:val="00EB4A5E"/>
    <w:rsid w:val="00EB4A7E"/>
    <w:rsid w:val="00EB4AC1"/>
    <w:rsid w:val="00EB4AD3"/>
    <w:rsid w:val="00EB4B8E"/>
    <w:rsid w:val="00EB4C10"/>
    <w:rsid w:val="00EB4C84"/>
    <w:rsid w:val="00EB4CEA"/>
    <w:rsid w:val="00EB4CEB"/>
    <w:rsid w:val="00EB4D02"/>
    <w:rsid w:val="00EB4D8A"/>
    <w:rsid w:val="00EB4DE9"/>
    <w:rsid w:val="00EB4E0F"/>
    <w:rsid w:val="00EB4E35"/>
    <w:rsid w:val="00EB4EAB"/>
    <w:rsid w:val="00EB4F58"/>
    <w:rsid w:val="00EB4FB2"/>
    <w:rsid w:val="00EB5002"/>
    <w:rsid w:val="00EB501D"/>
    <w:rsid w:val="00EB5071"/>
    <w:rsid w:val="00EB507F"/>
    <w:rsid w:val="00EB5081"/>
    <w:rsid w:val="00EB5099"/>
    <w:rsid w:val="00EB516A"/>
    <w:rsid w:val="00EB51DB"/>
    <w:rsid w:val="00EB52D5"/>
    <w:rsid w:val="00EB5337"/>
    <w:rsid w:val="00EB535F"/>
    <w:rsid w:val="00EB5411"/>
    <w:rsid w:val="00EB542C"/>
    <w:rsid w:val="00EB5472"/>
    <w:rsid w:val="00EB547E"/>
    <w:rsid w:val="00EB55B1"/>
    <w:rsid w:val="00EB55F6"/>
    <w:rsid w:val="00EB55F8"/>
    <w:rsid w:val="00EB5609"/>
    <w:rsid w:val="00EB56D1"/>
    <w:rsid w:val="00EB56F8"/>
    <w:rsid w:val="00EB574D"/>
    <w:rsid w:val="00EB5891"/>
    <w:rsid w:val="00EB58A6"/>
    <w:rsid w:val="00EB5972"/>
    <w:rsid w:val="00EB5980"/>
    <w:rsid w:val="00EB5A4A"/>
    <w:rsid w:val="00EB5A84"/>
    <w:rsid w:val="00EB5AA7"/>
    <w:rsid w:val="00EB5AD6"/>
    <w:rsid w:val="00EB5B50"/>
    <w:rsid w:val="00EB5BB3"/>
    <w:rsid w:val="00EB5C0F"/>
    <w:rsid w:val="00EB5C19"/>
    <w:rsid w:val="00EB5C53"/>
    <w:rsid w:val="00EB5DB7"/>
    <w:rsid w:val="00EB5DFC"/>
    <w:rsid w:val="00EB5F6F"/>
    <w:rsid w:val="00EB606D"/>
    <w:rsid w:val="00EB60E5"/>
    <w:rsid w:val="00EB60E7"/>
    <w:rsid w:val="00EB61C6"/>
    <w:rsid w:val="00EB61CE"/>
    <w:rsid w:val="00EB6333"/>
    <w:rsid w:val="00EB633A"/>
    <w:rsid w:val="00EB633C"/>
    <w:rsid w:val="00EB6349"/>
    <w:rsid w:val="00EB637F"/>
    <w:rsid w:val="00EB6390"/>
    <w:rsid w:val="00EB639C"/>
    <w:rsid w:val="00EB63A2"/>
    <w:rsid w:val="00EB63F0"/>
    <w:rsid w:val="00EB64BC"/>
    <w:rsid w:val="00EB6511"/>
    <w:rsid w:val="00EB652E"/>
    <w:rsid w:val="00EB672A"/>
    <w:rsid w:val="00EB6758"/>
    <w:rsid w:val="00EB6790"/>
    <w:rsid w:val="00EB6821"/>
    <w:rsid w:val="00EB684D"/>
    <w:rsid w:val="00EB692B"/>
    <w:rsid w:val="00EB69CB"/>
    <w:rsid w:val="00EB69F7"/>
    <w:rsid w:val="00EB6B44"/>
    <w:rsid w:val="00EB6CEE"/>
    <w:rsid w:val="00EB6D4C"/>
    <w:rsid w:val="00EB6DC1"/>
    <w:rsid w:val="00EB6DE7"/>
    <w:rsid w:val="00EB6E7B"/>
    <w:rsid w:val="00EB6FC8"/>
    <w:rsid w:val="00EB6FEE"/>
    <w:rsid w:val="00EB70F8"/>
    <w:rsid w:val="00EB7134"/>
    <w:rsid w:val="00EB71A0"/>
    <w:rsid w:val="00EB71D2"/>
    <w:rsid w:val="00EB7211"/>
    <w:rsid w:val="00EB7285"/>
    <w:rsid w:val="00EB72BB"/>
    <w:rsid w:val="00EB72BF"/>
    <w:rsid w:val="00EB7423"/>
    <w:rsid w:val="00EB74FC"/>
    <w:rsid w:val="00EB7525"/>
    <w:rsid w:val="00EB7526"/>
    <w:rsid w:val="00EB752C"/>
    <w:rsid w:val="00EB7615"/>
    <w:rsid w:val="00EB769E"/>
    <w:rsid w:val="00EB776F"/>
    <w:rsid w:val="00EB7786"/>
    <w:rsid w:val="00EB77B2"/>
    <w:rsid w:val="00EB78A4"/>
    <w:rsid w:val="00EB78FC"/>
    <w:rsid w:val="00EB7948"/>
    <w:rsid w:val="00EB7979"/>
    <w:rsid w:val="00EB79B4"/>
    <w:rsid w:val="00EB7AE1"/>
    <w:rsid w:val="00EB7B1C"/>
    <w:rsid w:val="00EB7B55"/>
    <w:rsid w:val="00EB7C23"/>
    <w:rsid w:val="00EB7C3D"/>
    <w:rsid w:val="00EB7C3E"/>
    <w:rsid w:val="00EB7D14"/>
    <w:rsid w:val="00EB7D54"/>
    <w:rsid w:val="00EB7EA7"/>
    <w:rsid w:val="00EB7F60"/>
    <w:rsid w:val="00EB7F7D"/>
    <w:rsid w:val="00EB7FC4"/>
    <w:rsid w:val="00EC005C"/>
    <w:rsid w:val="00EC006C"/>
    <w:rsid w:val="00EC0151"/>
    <w:rsid w:val="00EC0157"/>
    <w:rsid w:val="00EC0253"/>
    <w:rsid w:val="00EC0255"/>
    <w:rsid w:val="00EC02F0"/>
    <w:rsid w:val="00EC0357"/>
    <w:rsid w:val="00EC0493"/>
    <w:rsid w:val="00EC04A3"/>
    <w:rsid w:val="00EC04C1"/>
    <w:rsid w:val="00EC04E4"/>
    <w:rsid w:val="00EC050B"/>
    <w:rsid w:val="00EC0518"/>
    <w:rsid w:val="00EC0521"/>
    <w:rsid w:val="00EC0542"/>
    <w:rsid w:val="00EC0545"/>
    <w:rsid w:val="00EC0579"/>
    <w:rsid w:val="00EC057D"/>
    <w:rsid w:val="00EC05C5"/>
    <w:rsid w:val="00EC0697"/>
    <w:rsid w:val="00EC06AB"/>
    <w:rsid w:val="00EC073A"/>
    <w:rsid w:val="00EC074A"/>
    <w:rsid w:val="00EC0750"/>
    <w:rsid w:val="00EC07EC"/>
    <w:rsid w:val="00EC0889"/>
    <w:rsid w:val="00EC09C0"/>
    <w:rsid w:val="00EC09FD"/>
    <w:rsid w:val="00EC0A83"/>
    <w:rsid w:val="00EC0A8D"/>
    <w:rsid w:val="00EC0B6B"/>
    <w:rsid w:val="00EC0BD3"/>
    <w:rsid w:val="00EC0C3E"/>
    <w:rsid w:val="00EC0CA0"/>
    <w:rsid w:val="00EC0CDD"/>
    <w:rsid w:val="00EC0CF9"/>
    <w:rsid w:val="00EC0D7B"/>
    <w:rsid w:val="00EC0DA3"/>
    <w:rsid w:val="00EC0DA9"/>
    <w:rsid w:val="00EC0E1B"/>
    <w:rsid w:val="00EC0E2E"/>
    <w:rsid w:val="00EC0F07"/>
    <w:rsid w:val="00EC0FCB"/>
    <w:rsid w:val="00EC10C5"/>
    <w:rsid w:val="00EC11B1"/>
    <w:rsid w:val="00EC11DA"/>
    <w:rsid w:val="00EC11DD"/>
    <w:rsid w:val="00EC11F7"/>
    <w:rsid w:val="00EC1208"/>
    <w:rsid w:val="00EC1253"/>
    <w:rsid w:val="00EC126E"/>
    <w:rsid w:val="00EC1387"/>
    <w:rsid w:val="00EC1451"/>
    <w:rsid w:val="00EC147A"/>
    <w:rsid w:val="00EC14BC"/>
    <w:rsid w:val="00EC1573"/>
    <w:rsid w:val="00EC15FE"/>
    <w:rsid w:val="00EC1649"/>
    <w:rsid w:val="00EC1752"/>
    <w:rsid w:val="00EC175A"/>
    <w:rsid w:val="00EC179B"/>
    <w:rsid w:val="00EC17C0"/>
    <w:rsid w:val="00EC17E4"/>
    <w:rsid w:val="00EC18B5"/>
    <w:rsid w:val="00EC18D8"/>
    <w:rsid w:val="00EC191A"/>
    <w:rsid w:val="00EC1966"/>
    <w:rsid w:val="00EC1A65"/>
    <w:rsid w:val="00EC1AEC"/>
    <w:rsid w:val="00EC1AF1"/>
    <w:rsid w:val="00EC1B34"/>
    <w:rsid w:val="00EC1B70"/>
    <w:rsid w:val="00EC1B7F"/>
    <w:rsid w:val="00EC1B87"/>
    <w:rsid w:val="00EC1C02"/>
    <w:rsid w:val="00EC1C3D"/>
    <w:rsid w:val="00EC1CD8"/>
    <w:rsid w:val="00EC1D29"/>
    <w:rsid w:val="00EC1D58"/>
    <w:rsid w:val="00EC1E2D"/>
    <w:rsid w:val="00EC1E46"/>
    <w:rsid w:val="00EC1EB8"/>
    <w:rsid w:val="00EC20BE"/>
    <w:rsid w:val="00EC2134"/>
    <w:rsid w:val="00EC22EB"/>
    <w:rsid w:val="00EC2440"/>
    <w:rsid w:val="00EC2454"/>
    <w:rsid w:val="00EC2495"/>
    <w:rsid w:val="00EC24C1"/>
    <w:rsid w:val="00EC24F3"/>
    <w:rsid w:val="00EC24FF"/>
    <w:rsid w:val="00EC2553"/>
    <w:rsid w:val="00EC2603"/>
    <w:rsid w:val="00EC268E"/>
    <w:rsid w:val="00EC276F"/>
    <w:rsid w:val="00EC278D"/>
    <w:rsid w:val="00EC27AB"/>
    <w:rsid w:val="00EC27D9"/>
    <w:rsid w:val="00EC27EA"/>
    <w:rsid w:val="00EC27F8"/>
    <w:rsid w:val="00EC2897"/>
    <w:rsid w:val="00EC28FA"/>
    <w:rsid w:val="00EC29D5"/>
    <w:rsid w:val="00EC2A3F"/>
    <w:rsid w:val="00EC2B5F"/>
    <w:rsid w:val="00EC2C30"/>
    <w:rsid w:val="00EC2E19"/>
    <w:rsid w:val="00EC2EB7"/>
    <w:rsid w:val="00EC2F02"/>
    <w:rsid w:val="00EC3008"/>
    <w:rsid w:val="00EC3102"/>
    <w:rsid w:val="00EC3143"/>
    <w:rsid w:val="00EC3277"/>
    <w:rsid w:val="00EC3288"/>
    <w:rsid w:val="00EC337A"/>
    <w:rsid w:val="00EC33A2"/>
    <w:rsid w:val="00EC3581"/>
    <w:rsid w:val="00EC35E4"/>
    <w:rsid w:val="00EC363E"/>
    <w:rsid w:val="00EC36A9"/>
    <w:rsid w:val="00EC376F"/>
    <w:rsid w:val="00EC379B"/>
    <w:rsid w:val="00EC399D"/>
    <w:rsid w:val="00EC39BC"/>
    <w:rsid w:val="00EC3AC8"/>
    <w:rsid w:val="00EC3AF4"/>
    <w:rsid w:val="00EC3B5D"/>
    <w:rsid w:val="00EC3B5F"/>
    <w:rsid w:val="00EC3B6C"/>
    <w:rsid w:val="00EC3B94"/>
    <w:rsid w:val="00EC3BE0"/>
    <w:rsid w:val="00EC3BE7"/>
    <w:rsid w:val="00EC3D07"/>
    <w:rsid w:val="00EC3D3E"/>
    <w:rsid w:val="00EC3D4C"/>
    <w:rsid w:val="00EC3DE9"/>
    <w:rsid w:val="00EC3E03"/>
    <w:rsid w:val="00EC3E51"/>
    <w:rsid w:val="00EC3E5D"/>
    <w:rsid w:val="00EC3E6F"/>
    <w:rsid w:val="00EC3EE0"/>
    <w:rsid w:val="00EC3EE5"/>
    <w:rsid w:val="00EC3FE6"/>
    <w:rsid w:val="00EC408B"/>
    <w:rsid w:val="00EC41DA"/>
    <w:rsid w:val="00EC41F6"/>
    <w:rsid w:val="00EC435D"/>
    <w:rsid w:val="00EC4386"/>
    <w:rsid w:val="00EC4396"/>
    <w:rsid w:val="00EC43A5"/>
    <w:rsid w:val="00EC449F"/>
    <w:rsid w:val="00EC45AB"/>
    <w:rsid w:val="00EC45B0"/>
    <w:rsid w:val="00EC461E"/>
    <w:rsid w:val="00EC4640"/>
    <w:rsid w:val="00EC4678"/>
    <w:rsid w:val="00EC4692"/>
    <w:rsid w:val="00EC48D0"/>
    <w:rsid w:val="00EC48D3"/>
    <w:rsid w:val="00EC49BF"/>
    <w:rsid w:val="00EC4A64"/>
    <w:rsid w:val="00EC4A76"/>
    <w:rsid w:val="00EC4ADA"/>
    <w:rsid w:val="00EC4AF4"/>
    <w:rsid w:val="00EC4B5F"/>
    <w:rsid w:val="00EC4BCF"/>
    <w:rsid w:val="00EC4C09"/>
    <w:rsid w:val="00EC4C87"/>
    <w:rsid w:val="00EC4CD4"/>
    <w:rsid w:val="00EC4CFF"/>
    <w:rsid w:val="00EC4D5E"/>
    <w:rsid w:val="00EC4D71"/>
    <w:rsid w:val="00EC4F95"/>
    <w:rsid w:val="00EC4F9D"/>
    <w:rsid w:val="00EC4FA1"/>
    <w:rsid w:val="00EC5091"/>
    <w:rsid w:val="00EC50F5"/>
    <w:rsid w:val="00EC5128"/>
    <w:rsid w:val="00EC5185"/>
    <w:rsid w:val="00EC51BC"/>
    <w:rsid w:val="00EC51D3"/>
    <w:rsid w:val="00EC523B"/>
    <w:rsid w:val="00EC524C"/>
    <w:rsid w:val="00EC5267"/>
    <w:rsid w:val="00EC5289"/>
    <w:rsid w:val="00EC5305"/>
    <w:rsid w:val="00EC53F5"/>
    <w:rsid w:val="00EC5414"/>
    <w:rsid w:val="00EC5433"/>
    <w:rsid w:val="00EC54C4"/>
    <w:rsid w:val="00EC54EC"/>
    <w:rsid w:val="00EC553D"/>
    <w:rsid w:val="00EC556C"/>
    <w:rsid w:val="00EC557B"/>
    <w:rsid w:val="00EC5596"/>
    <w:rsid w:val="00EC565C"/>
    <w:rsid w:val="00EC569A"/>
    <w:rsid w:val="00EC572F"/>
    <w:rsid w:val="00EC5754"/>
    <w:rsid w:val="00EC5800"/>
    <w:rsid w:val="00EC598C"/>
    <w:rsid w:val="00EC59B4"/>
    <w:rsid w:val="00EC59EC"/>
    <w:rsid w:val="00EC5A18"/>
    <w:rsid w:val="00EC5D12"/>
    <w:rsid w:val="00EC5DC0"/>
    <w:rsid w:val="00EC5DD1"/>
    <w:rsid w:val="00EC5E68"/>
    <w:rsid w:val="00EC5EA9"/>
    <w:rsid w:val="00EC5F59"/>
    <w:rsid w:val="00EC5FFB"/>
    <w:rsid w:val="00EC60C2"/>
    <w:rsid w:val="00EC60D7"/>
    <w:rsid w:val="00EC61EB"/>
    <w:rsid w:val="00EC6205"/>
    <w:rsid w:val="00EC6234"/>
    <w:rsid w:val="00EC628A"/>
    <w:rsid w:val="00EC62EC"/>
    <w:rsid w:val="00EC62FF"/>
    <w:rsid w:val="00EC6346"/>
    <w:rsid w:val="00EC6370"/>
    <w:rsid w:val="00EC63B9"/>
    <w:rsid w:val="00EC63C3"/>
    <w:rsid w:val="00EC6456"/>
    <w:rsid w:val="00EC645A"/>
    <w:rsid w:val="00EC6489"/>
    <w:rsid w:val="00EC64CB"/>
    <w:rsid w:val="00EC651D"/>
    <w:rsid w:val="00EC6563"/>
    <w:rsid w:val="00EC658F"/>
    <w:rsid w:val="00EC65B6"/>
    <w:rsid w:val="00EC6621"/>
    <w:rsid w:val="00EC6657"/>
    <w:rsid w:val="00EC66A1"/>
    <w:rsid w:val="00EC6725"/>
    <w:rsid w:val="00EC6777"/>
    <w:rsid w:val="00EC678D"/>
    <w:rsid w:val="00EC67CF"/>
    <w:rsid w:val="00EC67D4"/>
    <w:rsid w:val="00EC67DB"/>
    <w:rsid w:val="00EC6809"/>
    <w:rsid w:val="00EC6814"/>
    <w:rsid w:val="00EC685F"/>
    <w:rsid w:val="00EC6877"/>
    <w:rsid w:val="00EC6884"/>
    <w:rsid w:val="00EC68A8"/>
    <w:rsid w:val="00EC6930"/>
    <w:rsid w:val="00EC6945"/>
    <w:rsid w:val="00EC6984"/>
    <w:rsid w:val="00EC69CA"/>
    <w:rsid w:val="00EC69D6"/>
    <w:rsid w:val="00EC6A5E"/>
    <w:rsid w:val="00EC6A7E"/>
    <w:rsid w:val="00EC6B13"/>
    <w:rsid w:val="00EC6B2E"/>
    <w:rsid w:val="00EC6C0F"/>
    <w:rsid w:val="00EC6C24"/>
    <w:rsid w:val="00EC6C89"/>
    <w:rsid w:val="00EC6C92"/>
    <w:rsid w:val="00EC6CD5"/>
    <w:rsid w:val="00EC6CF0"/>
    <w:rsid w:val="00EC6D30"/>
    <w:rsid w:val="00EC6D33"/>
    <w:rsid w:val="00EC6D8F"/>
    <w:rsid w:val="00EC6DA0"/>
    <w:rsid w:val="00EC6E79"/>
    <w:rsid w:val="00EC6E8D"/>
    <w:rsid w:val="00EC6F17"/>
    <w:rsid w:val="00EC6F1C"/>
    <w:rsid w:val="00EC6F1E"/>
    <w:rsid w:val="00EC700F"/>
    <w:rsid w:val="00EC7047"/>
    <w:rsid w:val="00EC705F"/>
    <w:rsid w:val="00EC7100"/>
    <w:rsid w:val="00EC710F"/>
    <w:rsid w:val="00EC7128"/>
    <w:rsid w:val="00EC7129"/>
    <w:rsid w:val="00EC725E"/>
    <w:rsid w:val="00EC73BE"/>
    <w:rsid w:val="00EC73EE"/>
    <w:rsid w:val="00EC7464"/>
    <w:rsid w:val="00EC7466"/>
    <w:rsid w:val="00EC7491"/>
    <w:rsid w:val="00EC74B9"/>
    <w:rsid w:val="00EC74E4"/>
    <w:rsid w:val="00EC754E"/>
    <w:rsid w:val="00EC7551"/>
    <w:rsid w:val="00EC7586"/>
    <w:rsid w:val="00EC75A1"/>
    <w:rsid w:val="00EC75F4"/>
    <w:rsid w:val="00EC76DA"/>
    <w:rsid w:val="00EC7725"/>
    <w:rsid w:val="00EC7791"/>
    <w:rsid w:val="00EC7798"/>
    <w:rsid w:val="00EC77F4"/>
    <w:rsid w:val="00EC77FE"/>
    <w:rsid w:val="00EC7826"/>
    <w:rsid w:val="00EC785C"/>
    <w:rsid w:val="00EC792F"/>
    <w:rsid w:val="00EC7991"/>
    <w:rsid w:val="00EC7A5D"/>
    <w:rsid w:val="00EC7A7B"/>
    <w:rsid w:val="00EC7AA6"/>
    <w:rsid w:val="00EC7B45"/>
    <w:rsid w:val="00EC7BA2"/>
    <w:rsid w:val="00EC7C5D"/>
    <w:rsid w:val="00EC7C64"/>
    <w:rsid w:val="00EC7C79"/>
    <w:rsid w:val="00EC7CA8"/>
    <w:rsid w:val="00EC7CB7"/>
    <w:rsid w:val="00EC7CC6"/>
    <w:rsid w:val="00EC7D50"/>
    <w:rsid w:val="00EC7D8A"/>
    <w:rsid w:val="00EC7D90"/>
    <w:rsid w:val="00EC7D92"/>
    <w:rsid w:val="00EC7E49"/>
    <w:rsid w:val="00EC7EA3"/>
    <w:rsid w:val="00EC7EE4"/>
    <w:rsid w:val="00EC7F89"/>
    <w:rsid w:val="00ED00D8"/>
    <w:rsid w:val="00ED0193"/>
    <w:rsid w:val="00ED028E"/>
    <w:rsid w:val="00ED0298"/>
    <w:rsid w:val="00ED02C1"/>
    <w:rsid w:val="00ED0353"/>
    <w:rsid w:val="00ED0398"/>
    <w:rsid w:val="00ED0464"/>
    <w:rsid w:val="00ED0521"/>
    <w:rsid w:val="00ED054D"/>
    <w:rsid w:val="00ED0578"/>
    <w:rsid w:val="00ED0594"/>
    <w:rsid w:val="00ED060A"/>
    <w:rsid w:val="00ED06F7"/>
    <w:rsid w:val="00ED078A"/>
    <w:rsid w:val="00ED0864"/>
    <w:rsid w:val="00ED087E"/>
    <w:rsid w:val="00ED0887"/>
    <w:rsid w:val="00ED08C8"/>
    <w:rsid w:val="00ED094E"/>
    <w:rsid w:val="00ED095A"/>
    <w:rsid w:val="00ED0984"/>
    <w:rsid w:val="00ED0A61"/>
    <w:rsid w:val="00ED0B7F"/>
    <w:rsid w:val="00ED0C7B"/>
    <w:rsid w:val="00ED0CA0"/>
    <w:rsid w:val="00ED0CB2"/>
    <w:rsid w:val="00ED0CD6"/>
    <w:rsid w:val="00ED0D3F"/>
    <w:rsid w:val="00ED0D6E"/>
    <w:rsid w:val="00ED0E9F"/>
    <w:rsid w:val="00ED0F00"/>
    <w:rsid w:val="00ED0F1F"/>
    <w:rsid w:val="00ED0F42"/>
    <w:rsid w:val="00ED0F84"/>
    <w:rsid w:val="00ED1096"/>
    <w:rsid w:val="00ED1142"/>
    <w:rsid w:val="00ED11DE"/>
    <w:rsid w:val="00ED12D8"/>
    <w:rsid w:val="00ED1313"/>
    <w:rsid w:val="00ED14A8"/>
    <w:rsid w:val="00ED14BD"/>
    <w:rsid w:val="00ED1573"/>
    <w:rsid w:val="00ED1591"/>
    <w:rsid w:val="00ED15F7"/>
    <w:rsid w:val="00ED1697"/>
    <w:rsid w:val="00ED1703"/>
    <w:rsid w:val="00ED1714"/>
    <w:rsid w:val="00ED18DA"/>
    <w:rsid w:val="00ED1A92"/>
    <w:rsid w:val="00ED1AA2"/>
    <w:rsid w:val="00ED1BC3"/>
    <w:rsid w:val="00ED1BE7"/>
    <w:rsid w:val="00ED1C65"/>
    <w:rsid w:val="00ED1C78"/>
    <w:rsid w:val="00ED1CD6"/>
    <w:rsid w:val="00ED1D4D"/>
    <w:rsid w:val="00ED1DA0"/>
    <w:rsid w:val="00ED1DD5"/>
    <w:rsid w:val="00ED1DE5"/>
    <w:rsid w:val="00ED1E6A"/>
    <w:rsid w:val="00ED1F71"/>
    <w:rsid w:val="00ED1F93"/>
    <w:rsid w:val="00ED2053"/>
    <w:rsid w:val="00ED20B7"/>
    <w:rsid w:val="00ED20C6"/>
    <w:rsid w:val="00ED20CF"/>
    <w:rsid w:val="00ED211C"/>
    <w:rsid w:val="00ED21A3"/>
    <w:rsid w:val="00ED2202"/>
    <w:rsid w:val="00ED223A"/>
    <w:rsid w:val="00ED2285"/>
    <w:rsid w:val="00ED229A"/>
    <w:rsid w:val="00ED22B3"/>
    <w:rsid w:val="00ED2340"/>
    <w:rsid w:val="00ED2356"/>
    <w:rsid w:val="00ED2381"/>
    <w:rsid w:val="00ED2398"/>
    <w:rsid w:val="00ED23E2"/>
    <w:rsid w:val="00ED249F"/>
    <w:rsid w:val="00ED24B2"/>
    <w:rsid w:val="00ED2522"/>
    <w:rsid w:val="00ED2555"/>
    <w:rsid w:val="00ED25CF"/>
    <w:rsid w:val="00ED25F6"/>
    <w:rsid w:val="00ED2631"/>
    <w:rsid w:val="00ED2654"/>
    <w:rsid w:val="00ED284B"/>
    <w:rsid w:val="00ED2979"/>
    <w:rsid w:val="00ED2A75"/>
    <w:rsid w:val="00ED2AB9"/>
    <w:rsid w:val="00ED2ABE"/>
    <w:rsid w:val="00ED2B08"/>
    <w:rsid w:val="00ED2B27"/>
    <w:rsid w:val="00ED2C29"/>
    <w:rsid w:val="00ED2C71"/>
    <w:rsid w:val="00ED2D43"/>
    <w:rsid w:val="00ED2D76"/>
    <w:rsid w:val="00ED2DE0"/>
    <w:rsid w:val="00ED2E17"/>
    <w:rsid w:val="00ED2E18"/>
    <w:rsid w:val="00ED2E4C"/>
    <w:rsid w:val="00ED2E8A"/>
    <w:rsid w:val="00ED2ECF"/>
    <w:rsid w:val="00ED2F04"/>
    <w:rsid w:val="00ED2F39"/>
    <w:rsid w:val="00ED2F3E"/>
    <w:rsid w:val="00ED2F46"/>
    <w:rsid w:val="00ED2F60"/>
    <w:rsid w:val="00ED2F8F"/>
    <w:rsid w:val="00ED2FB5"/>
    <w:rsid w:val="00ED2FCE"/>
    <w:rsid w:val="00ED3091"/>
    <w:rsid w:val="00ED31D8"/>
    <w:rsid w:val="00ED31E9"/>
    <w:rsid w:val="00ED32C0"/>
    <w:rsid w:val="00ED32C1"/>
    <w:rsid w:val="00ED331B"/>
    <w:rsid w:val="00ED333F"/>
    <w:rsid w:val="00ED335F"/>
    <w:rsid w:val="00ED340A"/>
    <w:rsid w:val="00ED3563"/>
    <w:rsid w:val="00ED358E"/>
    <w:rsid w:val="00ED358F"/>
    <w:rsid w:val="00ED3593"/>
    <w:rsid w:val="00ED364A"/>
    <w:rsid w:val="00ED3650"/>
    <w:rsid w:val="00ED3693"/>
    <w:rsid w:val="00ED36B2"/>
    <w:rsid w:val="00ED36B6"/>
    <w:rsid w:val="00ED36DC"/>
    <w:rsid w:val="00ED384E"/>
    <w:rsid w:val="00ED386B"/>
    <w:rsid w:val="00ED3885"/>
    <w:rsid w:val="00ED38BD"/>
    <w:rsid w:val="00ED38EF"/>
    <w:rsid w:val="00ED3921"/>
    <w:rsid w:val="00ED39A7"/>
    <w:rsid w:val="00ED39A8"/>
    <w:rsid w:val="00ED3A0B"/>
    <w:rsid w:val="00ED3A4B"/>
    <w:rsid w:val="00ED3A59"/>
    <w:rsid w:val="00ED3B11"/>
    <w:rsid w:val="00ED3B96"/>
    <w:rsid w:val="00ED3BA0"/>
    <w:rsid w:val="00ED3C65"/>
    <w:rsid w:val="00ED3C7E"/>
    <w:rsid w:val="00ED3D4F"/>
    <w:rsid w:val="00ED3D58"/>
    <w:rsid w:val="00ED3DB0"/>
    <w:rsid w:val="00ED3E8D"/>
    <w:rsid w:val="00ED3F54"/>
    <w:rsid w:val="00ED3F8F"/>
    <w:rsid w:val="00ED415C"/>
    <w:rsid w:val="00ED41BB"/>
    <w:rsid w:val="00ED42A7"/>
    <w:rsid w:val="00ED42D5"/>
    <w:rsid w:val="00ED42F3"/>
    <w:rsid w:val="00ED4378"/>
    <w:rsid w:val="00ED43E4"/>
    <w:rsid w:val="00ED43E8"/>
    <w:rsid w:val="00ED442B"/>
    <w:rsid w:val="00ED445A"/>
    <w:rsid w:val="00ED4468"/>
    <w:rsid w:val="00ED4498"/>
    <w:rsid w:val="00ED44FB"/>
    <w:rsid w:val="00ED4513"/>
    <w:rsid w:val="00ED45B5"/>
    <w:rsid w:val="00ED45CD"/>
    <w:rsid w:val="00ED45E2"/>
    <w:rsid w:val="00ED4622"/>
    <w:rsid w:val="00ED4689"/>
    <w:rsid w:val="00ED479C"/>
    <w:rsid w:val="00ED47A2"/>
    <w:rsid w:val="00ED47F6"/>
    <w:rsid w:val="00ED4892"/>
    <w:rsid w:val="00ED4924"/>
    <w:rsid w:val="00ED492A"/>
    <w:rsid w:val="00ED49A6"/>
    <w:rsid w:val="00ED49BE"/>
    <w:rsid w:val="00ED49E4"/>
    <w:rsid w:val="00ED4A40"/>
    <w:rsid w:val="00ED4A4C"/>
    <w:rsid w:val="00ED4A4E"/>
    <w:rsid w:val="00ED4A9B"/>
    <w:rsid w:val="00ED4AAE"/>
    <w:rsid w:val="00ED4B0C"/>
    <w:rsid w:val="00ED4B56"/>
    <w:rsid w:val="00ED4C3F"/>
    <w:rsid w:val="00ED4C83"/>
    <w:rsid w:val="00ED4CA8"/>
    <w:rsid w:val="00ED4CDC"/>
    <w:rsid w:val="00ED4CFD"/>
    <w:rsid w:val="00ED4D7F"/>
    <w:rsid w:val="00ED4E9E"/>
    <w:rsid w:val="00ED4F1E"/>
    <w:rsid w:val="00ED4FB6"/>
    <w:rsid w:val="00ED4FC6"/>
    <w:rsid w:val="00ED50BF"/>
    <w:rsid w:val="00ED50C4"/>
    <w:rsid w:val="00ED515F"/>
    <w:rsid w:val="00ED518F"/>
    <w:rsid w:val="00ED521D"/>
    <w:rsid w:val="00ED5305"/>
    <w:rsid w:val="00ED5343"/>
    <w:rsid w:val="00ED53D1"/>
    <w:rsid w:val="00ED543E"/>
    <w:rsid w:val="00ED5466"/>
    <w:rsid w:val="00ED54A9"/>
    <w:rsid w:val="00ED55A5"/>
    <w:rsid w:val="00ED56D2"/>
    <w:rsid w:val="00ED579F"/>
    <w:rsid w:val="00ED57D9"/>
    <w:rsid w:val="00ED57F1"/>
    <w:rsid w:val="00ED57F9"/>
    <w:rsid w:val="00ED584D"/>
    <w:rsid w:val="00ED58E2"/>
    <w:rsid w:val="00ED58EB"/>
    <w:rsid w:val="00ED596F"/>
    <w:rsid w:val="00ED5A6D"/>
    <w:rsid w:val="00ED5A88"/>
    <w:rsid w:val="00ED5A9C"/>
    <w:rsid w:val="00ED5B04"/>
    <w:rsid w:val="00ED5B1E"/>
    <w:rsid w:val="00ED5B43"/>
    <w:rsid w:val="00ED5B64"/>
    <w:rsid w:val="00ED5BB7"/>
    <w:rsid w:val="00ED5BDF"/>
    <w:rsid w:val="00ED5C42"/>
    <w:rsid w:val="00ED5C58"/>
    <w:rsid w:val="00ED5D56"/>
    <w:rsid w:val="00ED5D73"/>
    <w:rsid w:val="00ED5DC1"/>
    <w:rsid w:val="00ED5E4E"/>
    <w:rsid w:val="00ED5F0B"/>
    <w:rsid w:val="00ED5F56"/>
    <w:rsid w:val="00ED5F9E"/>
    <w:rsid w:val="00ED5FAD"/>
    <w:rsid w:val="00ED604A"/>
    <w:rsid w:val="00ED6097"/>
    <w:rsid w:val="00ED619C"/>
    <w:rsid w:val="00ED6344"/>
    <w:rsid w:val="00ED637B"/>
    <w:rsid w:val="00ED64F5"/>
    <w:rsid w:val="00ED64F7"/>
    <w:rsid w:val="00ED663D"/>
    <w:rsid w:val="00ED6760"/>
    <w:rsid w:val="00ED67A1"/>
    <w:rsid w:val="00ED67D6"/>
    <w:rsid w:val="00ED6837"/>
    <w:rsid w:val="00ED68B1"/>
    <w:rsid w:val="00ED69BC"/>
    <w:rsid w:val="00ED69FC"/>
    <w:rsid w:val="00ED6B24"/>
    <w:rsid w:val="00ED6B52"/>
    <w:rsid w:val="00ED6BDC"/>
    <w:rsid w:val="00ED6C57"/>
    <w:rsid w:val="00ED6CBA"/>
    <w:rsid w:val="00ED6D16"/>
    <w:rsid w:val="00ED6DA6"/>
    <w:rsid w:val="00ED6E07"/>
    <w:rsid w:val="00ED6EA5"/>
    <w:rsid w:val="00ED6F02"/>
    <w:rsid w:val="00ED6F07"/>
    <w:rsid w:val="00ED704F"/>
    <w:rsid w:val="00ED70C2"/>
    <w:rsid w:val="00ED710D"/>
    <w:rsid w:val="00ED716C"/>
    <w:rsid w:val="00ED718E"/>
    <w:rsid w:val="00ED7353"/>
    <w:rsid w:val="00ED7375"/>
    <w:rsid w:val="00ED737B"/>
    <w:rsid w:val="00ED73B0"/>
    <w:rsid w:val="00ED740C"/>
    <w:rsid w:val="00ED7441"/>
    <w:rsid w:val="00ED7452"/>
    <w:rsid w:val="00ED748C"/>
    <w:rsid w:val="00ED7531"/>
    <w:rsid w:val="00ED760D"/>
    <w:rsid w:val="00ED76EF"/>
    <w:rsid w:val="00ED773B"/>
    <w:rsid w:val="00ED7794"/>
    <w:rsid w:val="00ED7864"/>
    <w:rsid w:val="00ED7865"/>
    <w:rsid w:val="00ED794B"/>
    <w:rsid w:val="00ED7988"/>
    <w:rsid w:val="00ED7A0B"/>
    <w:rsid w:val="00ED7A21"/>
    <w:rsid w:val="00ED7B23"/>
    <w:rsid w:val="00ED7B8A"/>
    <w:rsid w:val="00ED7D0D"/>
    <w:rsid w:val="00ED7D26"/>
    <w:rsid w:val="00ED7D7A"/>
    <w:rsid w:val="00ED7E44"/>
    <w:rsid w:val="00ED7E7C"/>
    <w:rsid w:val="00ED7FA6"/>
    <w:rsid w:val="00ED7FFD"/>
    <w:rsid w:val="00ED877A"/>
    <w:rsid w:val="00EE0016"/>
    <w:rsid w:val="00EE00CE"/>
    <w:rsid w:val="00EE0113"/>
    <w:rsid w:val="00EE0154"/>
    <w:rsid w:val="00EE0174"/>
    <w:rsid w:val="00EE018E"/>
    <w:rsid w:val="00EE0206"/>
    <w:rsid w:val="00EE021A"/>
    <w:rsid w:val="00EE0261"/>
    <w:rsid w:val="00EE02A8"/>
    <w:rsid w:val="00EE036D"/>
    <w:rsid w:val="00EE0420"/>
    <w:rsid w:val="00EE04B6"/>
    <w:rsid w:val="00EE04D6"/>
    <w:rsid w:val="00EE04D8"/>
    <w:rsid w:val="00EE0513"/>
    <w:rsid w:val="00EE052A"/>
    <w:rsid w:val="00EE0564"/>
    <w:rsid w:val="00EE0619"/>
    <w:rsid w:val="00EE0651"/>
    <w:rsid w:val="00EE0713"/>
    <w:rsid w:val="00EE0748"/>
    <w:rsid w:val="00EE0751"/>
    <w:rsid w:val="00EE079E"/>
    <w:rsid w:val="00EE07DE"/>
    <w:rsid w:val="00EE08A8"/>
    <w:rsid w:val="00EE08C3"/>
    <w:rsid w:val="00EE09A7"/>
    <w:rsid w:val="00EE0B05"/>
    <w:rsid w:val="00EE0B13"/>
    <w:rsid w:val="00EE0B15"/>
    <w:rsid w:val="00EE0B8D"/>
    <w:rsid w:val="00EE0BFF"/>
    <w:rsid w:val="00EE0C62"/>
    <w:rsid w:val="00EE0CEC"/>
    <w:rsid w:val="00EE0D27"/>
    <w:rsid w:val="00EE0D48"/>
    <w:rsid w:val="00EE0D68"/>
    <w:rsid w:val="00EE0D6B"/>
    <w:rsid w:val="00EE0D77"/>
    <w:rsid w:val="00EE0DA8"/>
    <w:rsid w:val="00EE0DAA"/>
    <w:rsid w:val="00EE0E7B"/>
    <w:rsid w:val="00EE0F52"/>
    <w:rsid w:val="00EE0F9A"/>
    <w:rsid w:val="00EE0FAC"/>
    <w:rsid w:val="00EE106F"/>
    <w:rsid w:val="00EE10CC"/>
    <w:rsid w:val="00EE10CE"/>
    <w:rsid w:val="00EE10F7"/>
    <w:rsid w:val="00EE116A"/>
    <w:rsid w:val="00EE1235"/>
    <w:rsid w:val="00EE1251"/>
    <w:rsid w:val="00EE12A8"/>
    <w:rsid w:val="00EE1372"/>
    <w:rsid w:val="00EE13BC"/>
    <w:rsid w:val="00EE13C0"/>
    <w:rsid w:val="00EE13FC"/>
    <w:rsid w:val="00EE140B"/>
    <w:rsid w:val="00EE1465"/>
    <w:rsid w:val="00EE153A"/>
    <w:rsid w:val="00EE156B"/>
    <w:rsid w:val="00EE1587"/>
    <w:rsid w:val="00EE15C5"/>
    <w:rsid w:val="00EE1671"/>
    <w:rsid w:val="00EE1694"/>
    <w:rsid w:val="00EE16D9"/>
    <w:rsid w:val="00EE1796"/>
    <w:rsid w:val="00EE17E9"/>
    <w:rsid w:val="00EE18AD"/>
    <w:rsid w:val="00EE18B3"/>
    <w:rsid w:val="00EE18C5"/>
    <w:rsid w:val="00EE18F3"/>
    <w:rsid w:val="00EE197B"/>
    <w:rsid w:val="00EE1996"/>
    <w:rsid w:val="00EE19ED"/>
    <w:rsid w:val="00EE1A09"/>
    <w:rsid w:val="00EE1A12"/>
    <w:rsid w:val="00EE1AA1"/>
    <w:rsid w:val="00EE1B45"/>
    <w:rsid w:val="00EE1B54"/>
    <w:rsid w:val="00EE1BD6"/>
    <w:rsid w:val="00EE1BD9"/>
    <w:rsid w:val="00EE1C7B"/>
    <w:rsid w:val="00EE1D5B"/>
    <w:rsid w:val="00EE1E24"/>
    <w:rsid w:val="00EE1E4C"/>
    <w:rsid w:val="00EE1F32"/>
    <w:rsid w:val="00EE2054"/>
    <w:rsid w:val="00EE207C"/>
    <w:rsid w:val="00EE20F5"/>
    <w:rsid w:val="00EE2180"/>
    <w:rsid w:val="00EE2183"/>
    <w:rsid w:val="00EE218B"/>
    <w:rsid w:val="00EE21AE"/>
    <w:rsid w:val="00EE21BA"/>
    <w:rsid w:val="00EE21FC"/>
    <w:rsid w:val="00EE22BC"/>
    <w:rsid w:val="00EE22BE"/>
    <w:rsid w:val="00EE238A"/>
    <w:rsid w:val="00EE23B1"/>
    <w:rsid w:val="00EE23E8"/>
    <w:rsid w:val="00EE245B"/>
    <w:rsid w:val="00EE24A1"/>
    <w:rsid w:val="00EE24E9"/>
    <w:rsid w:val="00EE2561"/>
    <w:rsid w:val="00EE25E9"/>
    <w:rsid w:val="00EE2600"/>
    <w:rsid w:val="00EE2652"/>
    <w:rsid w:val="00EE26A9"/>
    <w:rsid w:val="00EE26CD"/>
    <w:rsid w:val="00EE26E6"/>
    <w:rsid w:val="00EE26F4"/>
    <w:rsid w:val="00EE274F"/>
    <w:rsid w:val="00EE27BD"/>
    <w:rsid w:val="00EE2892"/>
    <w:rsid w:val="00EE28C3"/>
    <w:rsid w:val="00EE28EF"/>
    <w:rsid w:val="00EE2939"/>
    <w:rsid w:val="00EE2986"/>
    <w:rsid w:val="00EE29C0"/>
    <w:rsid w:val="00EE2AB0"/>
    <w:rsid w:val="00EE2AB9"/>
    <w:rsid w:val="00EE2B4B"/>
    <w:rsid w:val="00EE2B5B"/>
    <w:rsid w:val="00EE2BB1"/>
    <w:rsid w:val="00EE2CBC"/>
    <w:rsid w:val="00EE2CF1"/>
    <w:rsid w:val="00EE2D6E"/>
    <w:rsid w:val="00EE2DAE"/>
    <w:rsid w:val="00EE2E05"/>
    <w:rsid w:val="00EE2E3D"/>
    <w:rsid w:val="00EE2E77"/>
    <w:rsid w:val="00EE2EFA"/>
    <w:rsid w:val="00EE2F62"/>
    <w:rsid w:val="00EE2FE2"/>
    <w:rsid w:val="00EE3099"/>
    <w:rsid w:val="00EE30A0"/>
    <w:rsid w:val="00EE30CE"/>
    <w:rsid w:val="00EE3113"/>
    <w:rsid w:val="00EE316F"/>
    <w:rsid w:val="00EE31BA"/>
    <w:rsid w:val="00EE324D"/>
    <w:rsid w:val="00EE32A3"/>
    <w:rsid w:val="00EE334A"/>
    <w:rsid w:val="00EE3418"/>
    <w:rsid w:val="00EE35DC"/>
    <w:rsid w:val="00EE36A7"/>
    <w:rsid w:val="00EE36CF"/>
    <w:rsid w:val="00EE36D5"/>
    <w:rsid w:val="00EE36F6"/>
    <w:rsid w:val="00EE374E"/>
    <w:rsid w:val="00EE37D0"/>
    <w:rsid w:val="00EE37D2"/>
    <w:rsid w:val="00EE37E5"/>
    <w:rsid w:val="00EE3813"/>
    <w:rsid w:val="00EE3826"/>
    <w:rsid w:val="00EE38AB"/>
    <w:rsid w:val="00EE3A91"/>
    <w:rsid w:val="00EE3C29"/>
    <w:rsid w:val="00EE3CF3"/>
    <w:rsid w:val="00EE3D43"/>
    <w:rsid w:val="00EE3D8D"/>
    <w:rsid w:val="00EE3E2B"/>
    <w:rsid w:val="00EE3E42"/>
    <w:rsid w:val="00EE3E8C"/>
    <w:rsid w:val="00EE3EFB"/>
    <w:rsid w:val="00EE3F1B"/>
    <w:rsid w:val="00EE3F3B"/>
    <w:rsid w:val="00EE4045"/>
    <w:rsid w:val="00EE40ED"/>
    <w:rsid w:val="00EE4121"/>
    <w:rsid w:val="00EE4127"/>
    <w:rsid w:val="00EE415B"/>
    <w:rsid w:val="00EE41BF"/>
    <w:rsid w:val="00EE423A"/>
    <w:rsid w:val="00EE4262"/>
    <w:rsid w:val="00EE428C"/>
    <w:rsid w:val="00EE4312"/>
    <w:rsid w:val="00EE436A"/>
    <w:rsid w:val="00EE4380"/>
    <w:rsid w:val="00EE43BF"/>
    <w:rsid w:val="00EE43CD"/>
    <w:rsid w:val="00EE43E5"/>
    <w:rsid w:val="00EE4484"/>
    <w:rsid w:val="00EE44D9"/>
    <w:rsid w:val="00EE457A"/>
    <w:rsid w:val="00EE4598"/>
    <w:rsid w:val="00EE4614"/>
    <w:rsid w:val="00EE4695"/>
    <w:rsid w:val="00EE46DB"/>
    <w:rsid w:val="00EE4712"/>
    <w:rsid w:val="00EE4842"/>
    <w:rsid w:val="00EE484D"/>
    <w:rsid w:val="00EE49EA"/>
    <w:rsid w:val="00EE4A37"/>
    <w:rsid w:val="00EE4A80"/>
    <w:rsid w:val="00EE4A93"/>
    <w:rsid w:val="00EE4AC6"/>
    <w:rsid w:val="00EE4AC7"/>
    <w:rsid w:val="00EE4AE5"/>
    <w:rsid w:val="00EE4AF2"/>
    <w:rsid w:val="00EE4C78"/>
    <w:rsid w:val="00EE4C7D"/>
    <w:rsid w:val="00EE4D79"/>
    <w:rsid w:val="00EE4DE5"/>
    <w:rsid w:val="00EE4DFE"/>
    <w:rsid w:val="00EE4E3F"/>
    <w:rsid w:val="00EE4F87"/>
    <w:rsid w:val="00EE4FC4"/>
    <w:rsid w:val="00EE5007"/>
    <w:rsid w:val="00EE5008"/>
    <w:rsid w:val="00EE5036"/>
    <w:rsid w:val="00EE5093"/>
    <w:rsid w:val="00EE50E2"/>
    <w:rsid w:val="00EE5133"/>
    <w:rsid w:val="00EE5191"/>
    <w:rsid w:val="00EE5247"/>
    <w:rsid w:val="00EE5301"/>
    <w:rsid w:val="00EE542A"/>
    <w:rsid w:val="00EE54F5"/>
    <w:rsid w:val="00EE5511"/>
    <w:rsid w:val="00EE558E"/>
    <w:rsid w:val="00EE5668"/>
    <w:rsid w:val="00EE5716"/>
    <w:rsid w:val="00EE571B"/>
    <w:rsid w:val="00EE5751"/>
    <w:rsid w:val="00EE58E4"/>
    <w:rsid w:val="00EE5916"/>
    <w:rsid w:val="00EE5947"/>
    <w:rsid w:val="00EE594F"/>
    <w:rsid w:val="00EE5970"/>
    <w:rsid w:val="00EE5A75"/>
    <w:rsid w:val="00EE5B03"/>
    <w:rsid w:val="00EE5B36"/>
    <w:rsid w:val="00EE5BA4"/>
    <w:rsid w:val="00EE5BFF"/>
    <w:rsid w:val="00EE5C0C"/>
    <w:rsid w:val="00EE5C5D"/>
    <w:rsid w:val="00EE5D48"/>
    <w:rsid w:val="00EE5E08"/>
    <w:rsid w:val="00EE5E4A"/>
    <w:rsid w:val="00EE5E92"/>
    <w:rsid w:val="00EE5F4F"/>
    <w:rsid w:val="00EE5FDE"/>
    <w:rsid w:val="00EE603D"/>
    <w:rsid w:val="00EE6095"/>
    <w:rsid w:val="00EE60B6"/>
    <w:rsid w:val="00EE6169"/>
    <w:rsid w:val="00EE62F6"/>
    <w:rsid w:val="00EE6399"/>
    <w:rsid w:val="00EE6407"/>
    <w:rsid w:val="00EE641E"/>
    <w:rsid w:val="00EE646F"/>
    <w:rsid w:val="00EE64B3"/>
    <w:rsid w:val="00EE650C"/>
    <w:rsid w:val="00EE651B"/>
    <w:rsid w:val="00EE65A2"/>
    <w:rsid w:val="00EE66D8"/>
    <w:rsid w:val="00EE66EC"/>
    <w:rsid w:val="00EE6717"/>
    <w:rsid w:val="00EE67A3"/>
    <w:rsid w:val="00EE67A6"/>
    <w:rsid w:val="00EE68C3"/>
    <w:rsid w:val="00EE69B3"/>
    <w:rsid w:val="00EE69C0"/>
    <w:rsid w:val="00EE6BA9"/>
    <w:rsid w:val="00EE6C9D"/>
    <w:rsid w:val="00EE6CEE"/>
    <w:rsid w:val="00EE6D2E"/>
    <w:rsid w:val="00EE6E10"/>
    <w:rsid w:val="00EE6E1A"/>
    <w:rsid w:val="00EE6E33"/>
    <w:rsid w:val="00EE6EB7"/>
    <w:rsid w:val="00EE6ECE"/>
    <w:rsid w:val="00EE6F1F"/>
    <w:rsid w:val="00EE700B"/>
    <w:rsid w:val="00EE7116"/>
    <w:rsid w:val="00EE7119"/>
    <w:rsid w:val="00EE7176"/>
    <w:rsid w:val="00EE71BB"/>
    <w:rsid w:val="00EE7225"/>
    <w:rsid w:val="00EE7265"/>
    <w:rsid w:val="00EE7298"/>
    <w:rsid w:val="00EE738C"/>
    <w:rsid w:val="00EE73D3"/>
    <w:rsid w:val="00EE75E2"/>
    <w:rsid w:val="00EE763E"/>
    <w:rsid w:val="00EE76B8"/>
    <w:rsid w:val="00EE76D3"/>
    <w:rsid w:val="00EE7761"/>
    <w:rsid w:val="00EE7784"/>
    <w:rsid w:val="00EE77ED"/>
    <w:rsid w:val="00EE7813"/>
    <w:rsid w:val="00EE7841"/>
    <w:rsid w:val="00EE7904"/>
    <w:rsid w:val="00EE7961"/>
    <w:rsid w:val="00EE796C"/>
    <w:rsid w:val="00EE79A8"/>
    <w:rsid w:val="00EE7A5C"/>
    <w:rsid w:val="00EE7AF9"/>
    <w:rsid w:val="00EE7B2F"/>
    <w:rsid w:val="00EE7B65"/>
    <w:rsid w:val="00EE7B77"/>
    <w:rsid w:val="00EE7BFC"/>
    <w:rsid w:val="00EE7C18"/>
    <w:rsid w:val="00EE7C6E"/>
    <w:rsid w:val="00EE7DBD"/>
    <w:rsid w:val="00EE7EF1"/>
    <w:rsid w:val="00EF00B6"/>
    <w:rsid w:val="00EF011A"/>
    <w:rsid w:val="00EF016A"/>
    <w:rsid w:val="00EF01D8"/>
    <w:rsid w:val="00EF0223"/>
    <w:rsid w:val="00EF029C"/>
    <w:rsid w:val="00EF03A4"/>
    <w:rsid w:val="00EF04E7"/>
    <w:rsid w:val="00EF04E8"/>
    <w:rsid w:val="00EF0568"/>
    <w:rsid w:val="00EF056B"/>
    <w:rsid w:val="00EF059A"/>
    <w:rsid w:val="00EF05A8"/>
    <w:rsid w:val="00EF05AC"/>
    <w:rsid w:val="00EF05B5"/>
    <w:rsid w:val="00EF05DF"/>
    <w:rsid w:val="00EF060D"/>
    <w:rsid w:val="00EF061B"/>
    <w:rsid w:val="00EF06BE"/>
    <w:rsid w:val="00EF0761"/>
    <w:rsid w:val="00EF0764"/>
    <w:rsid w:val="00EF07D6"/>
    <w:rsid w:val="00EF080A"/>
    <w:rsid w:val="00EF08DB"/>
    <w:rsid w:val="00EF0901"/>
    <w:rsid w:val="00EF0930"/>
    <w:rsid w:val="00EF094C"/>
    <w:rsid w:val="00EF097E"/>
    <w:rsid w:val="00EF09A0"/>
    <w:rsid w:val="00EF09BB"/>
    <w:rsid w:val="00EF0A1D"/>
    <w:rsid w:val="00EF0A26"/>
    <w:rsid w:val="00EF0A4D"/>
    <w:rsid w:val="00EF0A5F"/>
    <w:rsid w:val="00EF0BD8"/>
    <w:rsid w:val="00EF0BEC"/>
    <w:rsid w:val="00EF0C44"/>
    <w:rsid w:val="00EF0CBB"/>
    <w:rsid w:val="00EF0CCA"/>
    <w:rsid w:val="00EF0CE8"/>
    <w:rsid w:val="00EF0CFA"/>
    <w:rsid w:val="00EF0D70"/>
    <w:rsid w:val="00EF0D77"/>
    <w:rsid w:val="00EF0DA4"/>
    <w:rsid w:val="00EF0E4E"/>
    <w:rsid w:val="00EF0E8B"/>
    <w:rsid w:val="00EF0E90"/>
    <w:rsid w:val="00EF0E96"/>
    <w:rsid w:val="00EF0ED9"/>
    <w:rsid w:val="00EF0EEA"/>
    <w:rsid w:val="00EF0F58"/>
    <w:rsid w:val="00EF0FA5"/>
    <w:rsid w:val="00EF1068"/>
    <w:rsid w:val="00EF1094"/>
    <w:rsid w:val="00EF1097"/>
    <w:rsid w:val="00EF10C3"/>
    <w:rsid w:val="00EF1182"/>
    <w:rsid w:val="00EF11D3"/>
    <w:rsid w:val="00EF11EC"/>
    <w:rsid w:val="00EF11F0"/>
    <w:rsid w:val="00EF121A"/>
    <w:rsid w:val="00EF1301"/>
    <w:rsid w:val="00EF1313"/>
    <w:rsid w:val="00EF1479"/>
    <w:rsid w:val="00EF1482"/>
    <w:rsid w:val="00EF14C1"/>
    <w:rsid w:val="00EF14F7"/>
    <w:rsid w:val="00EF1582"/>
    <w:rsid w:val="00EF158F"/>
    <w:rsid w:val="00EF1691"/>
    <w:rsid w:val="00EF16E8"/>
    <w:rsid w:val="00EF16F9"/>
    <w:rsid w:val="00EF179F"/>
    <w:rsid w:val="00EF18AC"/>
    <w:rsid w:val="00EF1935"/>
    <w:rsid w:val="00EF1936"/>
    <w:rsid w:val="00EF1977"/>
    <w:rsid w:val="00EF19B6"/>
    <w:rsid w:val="00EF1A1B"/>
    <w:rsid w:val="00EF1A63"/>
    <w:rsid w:val="00EF1A6D"/>
    <w:rsid w:val="00EF1B35"/>
    <w:rsid w:val="00EF1BBD"/>
    <w:rsid w:val="00EF1BDB"/>
    <w:rsid w:val="00EF1C16"/>
    <w:rsid w:val="00EF1CEA"/>
    <w:rsid w:val="00EF1E14"/>
    <w:rsid w:val="00EF1E15"/>
    <w:rsid w:val="00EF1EC2"/>
    <w:rsid w:val="00EF200B"/>
    <w:rsid w:val="00EF203C"/>
    <w:rsid w:val="00EF215D"/>
    <w:rsid w:val="00EF2267"/>
    <w:rsid w:val="00EF22B1"/>
    <w:rsid w:val="00EF2318"/>
    <w:rsid w:val="00EF231E"/>
    <w:rsid w:val="00EF236E"/>
    <w:rsid w:val="00EF237E"/>
    <w:rsid w:val="00EF24A4"/>
    <w:rsid w:val="00EF24C1"/>
    <w:rsid w:val="00EF250B"/>
    <w:rsid w:val="00EF2574"/>
    <w:rsid w:val="00EF25EE"/>
    <w:rsid w:val="00EF272E"/>
    <w:rsid w:val="00EF27B8"/>
    <w:rsid w:val="00EF27BC"/>
    <w:rsid w:val="00EF280A"/>
    <w:rsid w:val="00EF2843"/>
    <w:rsid w:val="00EF2845"/>
    <w:rsid w:val="00EF2949"/>
    <w:rsid w:val="00EF29E1"/>
    <w:rsid w:val="00EF2A04"/>
    <w:rsid w:val="00EF2AD5"/>
    <w:rsid w:val="00EF2B26"/>
    <w:rsid w:val="00EF2BCA"/>
    <w:rsid w:val="00EF2BDC"/>
    <w:rsid w:val="00EF2C6D"/>
    <w:rsid w:val="00EF2D10"/>
    <w:rsid w:val="00EF2D4F"/>
    <w:rsid w:val="00EF2DAB"/>
    <w:rsid w:val="00EF2E22"/>
    <w:rsid w:val="00EF2E23"/>
    <w:rsid w:val="00EF2FA1"/>
    <w:rsid w:val="00EF2FD7"/>
    <w:rsid w:val="00EF2FDB"/>
    <w:rsid w:val="00EF313A"/>
    <w:rsid w:val="00EF3187"/>
    <w:rsid w:val="00EF31BA"/>
    <w:rsid w:val="00EF31E3"/>
    <w:rsid w:val="00EF3292"/>
    <w:rsid w:val="00EF32EE"/>
    <w:rsid w:val="00EF3369"/>
    <w:rsid w:val="00EF337E"/>
    <w:rsid w:val="00EF33FA"/>
    <w:rsid w:val="00EF343C"/>
    <w:rsid w:val="00EF3523"/>
    <w:rsid w:val="00EF3563"/>
    <w:rsid w:val="00EF35C7"/>
    <w:rsid w:val="00EF3673"/>
    <w:rsid w:val="00EF3796"/>
    <w:rsid w:val="00EF3846"/>
    <w:rsid w:val="00EF3865"/>
    <w:rsid w:val="00EF394D"/>
    <w:rsid w:val="00EF397C"/>
    <w:rsid w:val="00EF39AB"/>
    <w:rsid w:val="00EF3A07"/>
    <w:rsid w:val="00EF3AF6"/>
    <w:rsid w:val="00EF3B53"/>
    <w:rsid w:val="00EF3BF2"/>
    <w:rsid w:val="00EF3C21"/>
    <w:rsid w:val="00EF3C4E"/>
    <w:rsid w:val="00EF3C63"/>
    <w:rsid w:val="00EF3D07"/>
    <w:rsid w:val="00EF3DDE"/>
    <w:rsid w:val="00EF3EEA"/>
    <w:rsid w:val="00EF3F05"/>
    <w:rsid w:val="00EF4042"/>
    <w:rsid w:val="00EF4086"/>
    <w:rsid w:val="00EF41BA"/>
    <w:rsid w:val="00EF4237"/>
    <w:rsid w:val="00EF4272"/>
    <w:rsid w:val="00EF4316"/>
    <w:rsid w:val="00EF4325"/>
    <w:rsid w:val="00EF4354"/>
    <w:rsid w:val="00EF4355"/>
    <w:rsid w:val="00EF43F9"/>
    <w:rsid w:val="00EF4460"/>
    <w:rsid w:val="00EF4537"/>
    <w:rsid w:val="00EF458D"/>
    <w:rsid w:val="00EF45A7"/>
    <w:rsid w:val="00EF45D1"/>
    <w:rsid w:val="00EF4607"/>
    <w:rsid w:val="00EF4636"/>
    <w:rsid w:val="00EF464C"/>
    <w:rsid w:val="00EF465D"/>
    <w:rsid w:val="00EF46FF"/>
    <w:rsid w:val="00EF4814"/>
    <w:rsid w:val="00EF487E"/>
    <w:rsid w:val="00EF4973"/>
    <w:rsid w:val="00EF4988"/>
    <w:rsid w:val="00EF4A73"/>
    <w:rsid w:val="00EF4A8D"/>
    <w:rsid w:val="00EF4AE9"/>
    <w:rsid w:val="00EF4AED"/>
    <w:rsid w:val="00EF4AFB"/>
    <w:rsid w:val="00EF4B05"/>
    <w:rsid w:val="00EF4CF8"/>
    <w:rsid w:val="00EF4DE3"/>
    <w:rsid w:val="00EF4ED1"/>
    <w:rsid w:val="00EF4F3D"/>
    <w:rsid w:val="00EF5007"/>
    <w:rsid w:val="00EF501E"/>
    <w:rsid w:val="00EF5026"/>
    <w:rsid w:val="00EF50A5"/>
    <w:rsid w:val="00EF50F3"/>
    <w:rsid w:val="00EF514F"/>
    <w:rsid w:val="00EF5160"/>
    <w:rsid w:val="00EF51FA"/>
    <w:rsid w:val="00EF525C"/>
    <w:rsid w:val="00EF525D"/>
    <w:rsid w:val="00EF5308"/>
    <w:rsid w:val="00EF5322"/>
    <w:rsid w:val="00EF5466"/>
    <w:rsid w:val="00EF5562"/>
    <w:rsid w:val="00EF56AE"/>
    <w:rsid w:val="00EF56FB"/>
    <w:rsid w:val="00EF5710"/>
    <w:rsid w:val="00EF5735"/>
    <w:rsid w:val="00EF5750"/>
    <w:rsid w:val="00EF5820"/>
    <w:rsid w:val="00EF5841"/>
    <w:rsid w:val="00EF587D"/>
    <w:rsid w:val="00EF5896"/>
    <w:rsid w:val="00EF5A2E"/>
    <w:rsid w:val="00EF5AE8"/>
    <w:rsid w:val="00EF5B05"/>
    <w:rsid w:val="00EF5B9B"/>
    <w:rsid w:val="00EF5BE1"/>
    <w:rsid w:val="00EF5C13"/>
    <w:rsid w:val="00EF5C27"/>
    <w:rsid w:val="00EF5C7F"/>
    <w:rsid w:val="00EF5CBD"/>
    <w:rsid w:val="00EF5CE9"/>
    <w:rsid w:val="00EF5D8F"/>
    <w:rsid w:val="00EF5E1F"/>
    <w:rsid w:val="00EF5EA6"/>
    <w:rsid w:val="00EF5EB7"/>
    <w:rsid w:val="00EF5F0C"/>
    <w:rsid w:val="00EF5F42"/>
    <w:rsid w:val="00EF5F70"/>
    <w:rsid w:val="00EF5FC2"/>
    <w:rsid w:val="00EF6084"/>
    <w:rsid w:val="00EF6087"/>
    <w:rsid w:val="00EF61B0"/>
    <w:rsid w:val="00EF624A"/>
    <w:rsid w:val="00EF62DA"/>
    <w:rsid w:val="00EF6301"/>
    <w:rsid w:val="00EF6319"/>
    <w:rsid w:val="00EF63CC"/>
    <w:rsid w:val="00EF63E2"/>
    <w:rsid w:val="00EF640B"/>
    <w:rsid w:val="00EF645E"/>
    <w:rsid w:val="00EF646B"/>
    <w:rsid w:val="00EF64D9"/>
    <w:rsid w:val="00EF6586"/>
    <w:rsid w:val="00EF65DE"/>
    <w:rsid w:val="00EF67F4"/>
    <w:rsid w:val="00EF6849"/>
    <w:rsid w:val="00EF6881"/>
    <w:rsid w:val="00EF689B"/>
    <w:rsid w:val="00EF6908"/>
    <w:rsid w:val="00EF6964"/>
    <w:rsid w:val="00EF6971"/>
    <w:rsid w:val="00EF69CB"/>
    <w:rsid w:val="00EF6A05"/>
    <w:rsid w:val="00EF6A0E"/>
    <w:rsid w:val="00EF6A34"/>
    <w:rsid w:val="00EF6B03"/>
    <w:rsid w:val="00EF6B90"/>
    <w:rsid w:val="00EF6BF5"/>
    <w:rsid w:val="00EF6BF9"/>
    <w:rsid w:val="00EF6C12"/>
    <w:rsid w:val="00EF6C7E"/>
    <w:rsid w:val="00EF6E8A"/>
    <w:rsid w:val="00EF6E8E"/>
    <w:rsid w:val="00EF6EE2"/>
    <w:rsid w:val="00EF6F04"/>
    <w:rsid w:val="00EF6F0F"/>
    <w:rsid w:val="00EF6F31"/>
    <w:rsid w:val="00EF6FD1"/>
    <w:rsid w:val="00EF7035"/>
    <w:rsid w:val="00EF706B"/>
    <w:rsid w:val="00EF70DE"/>
    <w:rsid w:val="00EF714B"/>
    <w:rsid w:val="00EF71C4"/>
    <w:rsid w:val="00EF7204"/>
    <w:rsid w:val="00EF72E0"/>
    <w:rsid w:val="00EF73E3"/>
    <w:rsid w:val="00EF7433"/>
    <w:rsid w:val="00EF7471"/>
    <w:rsid w:val="00EF74B9"/>
    <w:rsid w:val="00EF758C"/>
    <w:rsid w:val="00EF7603"/>
    <w:rsid w:val="00EF763C"/>
    <w:rsid w:val="00EF7646"/>
    <w:rsid w:val="00EF76D8"/>
    <w:rsid w:val="00EF7753"/>
    <w:rsid w:val="00EF7755"/>
    <w:rsid w:val="00EF7791"/>
    <w:rsid w:val="00EF77B4"/>
    <w:rsid w:val="00EF77BB"/>
    <w:rsid w:val="00EF77E0"/>
    <w:rsid w:val="00EF7817"/>
    <w:rsid w:val="00EF78D4"/>
    <w:rsid w:val="00EF793F"/>
    <w:rsid w:val="00EF797F"/>
    <w:rsid w:val="00EF7AAF"/>
    <w:rsid w:val="00EF7ACA"/>
    <w:rsid w:val="00EF7B2B"/>
    <w:rsid w:val="00EF7BCF"/>
    <w:rsid w:val="00EF7C8B"/>
    <w:rsid w:val="00EF7CC0"/>
    <w:rsid w:val="00EF7D12"/>
    <w:rsid w:val="00EF7DAE"/>
    <w:rsid w:val="00EF7DBD"/>
    <w:rsid w:val="00EF7DD4"/>
    <w:rsid w:val="00EF7E06"/>
    <w:rsid w:val="00EF7E1A"/>
    <w:rsid w:val="00F00032"/>
    <w:rsid w:val="00F00063"/>
    <w:rsid w:val="00F0009E"/>
    <w:rsid w:val="00F00100"/>
    <w:rsid w:val="00F0012A"/>
    <w:rsid w:val="00F00387"/>
    <w:rsid w:val="00F00467"/>
    <w:rsid w:val="00F0048F"/>
    <w:rsid w:val="00F00501"/>
    <w:rsid w:val="00F0059D"/>
    <w:rsid w:val="00F0066D"/>
    <w:rsid w:val="00F00681"/>
    <w:rsid w:val="00F006B5"/>
    <w:rsid w:val="00F006BE"/>
    <w:rsid w:val="00F006DE"/>
    <w:rsid w:val="00F007E8"/>
    <w:rsid w:val="00F00856"/>
    <w:rsid w:val="00F0095C"/>
    <w:rsid w:val="00F00A01"/>
    <w:rsid w:val="00F00A26"/>
    <w:rsid w:val="00F00C6F"/>
    <w:rsid w:val="00F00CB9"/>
    <w:rsid w:val="00F00CBB"/>
    <w:rsid w:val="00F00CF1"/>
    <w:rsid w:val="00F00D41"/>
    <w:rsid w:val="00F00F20"/>
    <w:rsid w:val="00F00F2E"/>
    <w:rsid w:val="00F00FB0"/>
    <w:rsid w:val="00F00FEA"/>
    <w:rsid w:val="00F01047"/>
    <w:rsid w:val="00F010BD"/>
    <w:rsid w:val="00F01186"/>
    <w:rsid w:val="00F011CB"/>
    <w:rsid w:val="00F012BB"/>
    <w:rsid w:val="00F012D9"/>
    <w:rsid w:val="00F012EC"/>
    <w:rsid w:val="00F012F3"/>
    <w:rsid w:val="00F01305"/>
    <w:rsid w:val="00F01327"/>
    <w:rsid w:val="00F0132B"/>
    <w:rsid w:val="00F01425"/>
    <w:rsid w:val="00F0142E"/>
    <w:rsid w:val="00F0143B"/>
    <w:rsid w:val="00F0143C"/>
    <w:rsid w:val="00F01464"/>
    <w:rsid w:val="00F01465"/>
    <w:rsid w:val="00F01483"/>
    <w:rsid w:val="00F014D9"/>
    <w:rsid w:val="00F0153B"/>
    <w:rsid w:val="00F01576"/>
    <w:rsid w:val="00F015D3"/>
    <w:rsid w:val="00F01620"/>
    <w:rsid w:val="00F0164E"/>
    <w:rsid w:val="00F016A0"/>
    <w:rsid w:val="00F017B6"/>
    <w:rsid w:val="00F01857"/>
    <w:rsid w:val="00F01898"/>
    <w:rsid w:val="00F01899"/>
    <w:rsid w:val="00F018A4"/>
    <w:rsid w:val="00F018D1"/>
    <w:rsid w:val="00F019C0"/>
    <w:rsid w:val="00F019E7"/>
    <w:rsid w:val="00F01B3B"/>
    <w:rsid w:val="00F01B5C"/>
    <w:rsid w:val="00F01B91"/>
    <w:rsid w:val="00F01C69"/>
    <w:rsid w:val="00F01C6A"/>
    <w:rsid w:val="00F01C6E"/>
    <w:rsid w:val="00F01E5E"/>
    <w:rsid w:val="00F01E80"/>
    <w:rsid w:val="00F01F04"/>
    <w:rsid w:val="00F01F0F"/>
    <w:rsid w:val="00F02122"/>
    <w:rsid w:val="00F02128"/>
    <w:rsid w:val="00F02138"/>
    <w:rsid w:val="00F02163"/>
    <w:rsid w:val="00F021ED"/>
    <w:rsid w:val="00F02216"/>
    <w:rsid w:val="00F0221A"/>
    <w:rsid w:val="00F022C5"/>
    <w:rsid w:val="00F022C9"/>
    <w:rsid w:val="00F022EC"/>
    <w:rsid w:val="00F02360"/>
    <w:rsid w:val="00F0240A"/>
    <w:rsid w:val="00F02410"/>
    <w:rsid w:val="00F02477"/>
    <w:rsid w:val="00F0247F"/>
    <w:rsid w:val="00F024B7"/>
    <w:rsid w:val="00F024DA"/>
    <w:rsid w:val="00F02594"/>
    <w:rsid w:val="00F025BD"/>
    <w:rsid w:val="00F025C4"/>
    <w:rsid w:val="00F02645"/>
    <w:rsid w:val="00F026E1"/>
    <w:rsid w:val="00F02759"/>
    <w:rsid w:val="00F0277F"/>
    <w:rsid w:val="00F027F4"/>
    <w:rsid w:val="00F02824"/>
    <w:rsid w:val="00F028BA"/>
    <w:rsid w:val="00F029B2"/>
    <w:rsid w:val="00F02B66"/>
    <w:rsid w:val="00F02B72"/>
    <w:rsid w:val="00F02C36"/>
    <w:rsid w:val="00F02C93"/>
    <w:rsid w:val="00F02D72"/>
    <w:rsid w:val="00F02E05"/>
    <w:rsid w:val="00F02E53"/>
    <w:rsid w:val="00F02F2F"/>
    <w:rsid w:val="00F02F33"/>
    <w:rsid w:val="00F02F8B"/>
    <w:rsid w:val="00F02FCC"/>
    <w:rsid w:val="00F03044"/>
    <w:rsid w:val="00F03091"/>
    <w:rsid w:val="00F030AC"/>
    <w:rsid w:val="00F03122"/>
    <w:rsid w:val="00F031DA"/>
    <w:rsid w:val="00F032A0"/>
    <w:rsid w:val="00F032A8"/>
    <w:rsid w:val="00F03323"/>
    <w:rsid w:val="00F03335"/>
    <w:rsid w:val="00F03402"/>
    <w:rsid w:val="00F0349A"/>
    <w:rsid w:val="00F03574"/>
    <w:rsid w:val="00F03614"/>
    <w:rsid w:val="00F036BD"/>
    <w:rsid w:val="00F0378E"/>
    <w:rsid w:val="00F037C0"/>
    <w:rsid w:val="00F037F5"/>
    <w:rsid w:val="00F03845"/>
    <w:rsid w:val="00F038BC"/>
    <w:rsid w:val="00F03A80"/>
    <w:rsid w:val="00F03AC1"/>
    <w:rsid w:val="00F03BC9"/>
    <w:rsid w:val="00F03C9D"/>
    <w:rsid w:val="00F03CBB"/>
    <w:rsid w:val="00F03DB1"/>
    <w:rsid w:val="00F03E36"/>
    <w:rsid w:val="00F03E97"/>
    <w:rsid w:val="00F03FB2"/>
    <w:rsid w:val="00F03FC3"/>
    <w:rsid w:val="00F03FF9"/>
    <w:rsid w:val="00F040AC"/>
    <w:rsid w:val="00F04111"/>
    <w:rsid w:val="00F0414D"/>
    <w:rsid w:val="00F041C4"/>
    <w:rsid w:val="00F0428C"/>
    <w:rsid w:val="00F04310"/>
    <w:rsid w:val="00F043DB"/>
    <w:rsid w:val="00F04412"/>
    <w:rsid w:val="00F04441"/>
    <w:rsid w:val="00F04474"/>
    <w:rsid w:val="00F044A0"/>
    <w:rsid w:val="00F044DF"/>
    <w:rsid w:val="00F04525"/>
    <w:rsid w:val="00F04572"/>
    <w:rsid w:val="00F045E0"/>
    <w:rsid w:val="00F04687"/>
    <w:rsid w:val="00F046ED"/>
    <w:rsid w:val="00F046F9"/>
    <w:rsid w:val="00F04746"/>
    <w:rsid w:val="00F047D8"/>
    <w:rsid w:val="00F047DE"/>
    <w:rsid w:val="00F047EF"/>
    <w:rsid w:val="00F0484C"/>
    <w:rsid w:val="00F048B7"/>
    <w:rsid w:val="00F0497F"/>
    <w:rsid w:val="00F0499F"/>
    <w:rsid w:val="00F049F0"/>
    <w:rsid w:val="00F04A70"/>
    <w:rsid w:val="00F04AA4"/>
    <w:rsid w:val="00F04AC1"/>
    <w:rsid w:val="00F04BE1"/>
    <w:rsid w:val="00F04BE8"/>
    <w:rsid w:val="00F04BF1"/>
    <w:rsid w:val="00F04C34"/>
    <w:rsid w:val="00F04C41"/>
    <w:rsid w:val="00F04C8C"/>
    <w:rsid w:val="00F04CA6"/>
    <w:rsid w:val="00F04DA8"/>
    <w:rsid w:val="00F04F17"/>
    <w:rsid w:val="00F04FEA"/>
    <w:rsid w:val="00F05007"/>
    <w:rsid w:val="00F05081"/>
    <w:rsid w:val="00F05115"/>
    <w:rsid w:val="00F0513F"/>
    <w:rsid w:val="00F051FC"/>
    <w:rsid w:val="00F0529C"/>
    <w:rsid w:val="00F05361"/>
    <w:rsid w:val="00F05416"/>
    <w:rsid w:val="00F054BB"/>
    <w:rsid w:val="00F054E9"/>
    <w:rsid w:val="00F05618"/>
    <w:rsid w:val="00F0569B"/>
    <w:rsid w:val="00F056DA"/>
    <w:rsid w:val="00F056F1"/>
    <w:rsid w:val="00F056F7"/>
    <w:rsid w:val="00F0571F"/>
    <w:rsid w:val="00F05741"/>
    <w:rsid w:val="00F05748"/>
    <w:rsid w:val="00F05781"/>
    <w:rsid w:val="00F05784"/>
    <w:rsid w:val="00F0581B"/>
    <w:rsid w:val="00F05841"/>
    <w:rsid w:val="00F058C2"/>
    <w:rsid w:val="00F058F7"/>
    <w:rsid w:val="00F05958"/>
    <w:rsid w:val="00F05A1F"/>
    <w:rsid w:val="00F05A33"/>
    <w:rsid w:val="00F05A47"/>
    <w:rsid w:val="00F05AD6"/>
    <w:rsid w:val="00F05AF2"/>
    <w:rsid w:val="00F05BBC"/>
    <w:rsid w:val="00F05CF4"/>
    <w:rsid w:val="00F05DD4"/>
    <w:rsid w:val="00F05DED"/>
    <w:rsid w:val="00F05E35"/>
    <w:rsid w:val="00F05E3B"/>
    <w:rsid w:val="00F05EB7"/>
    <w:rsid w:val="00F05EE4"/>
    <w:rsid w:val="00F06009"/>
    <w:rsid w:val="00F06025"/>
    <w:rsid w:val="00F0608F"/>
    <w:rsid w:val="00F06096"/>
    <w:rsid w:val="00F0610F"/>
    <w:rsid w:val="00F06154"/>
    <w:rsid w:val="00F06188"/>
    <w:rsid w:val="00F06226"/>
    <w:rsid w:val="00F0622C"/>
    <w:rsid w:val="00F062F7"/>
    <w:rsid w:val="00F0632F"/>
    <w:rsid w:val="00F06369"/>
    <w:rsid w:val="00F063FB"/>
    <w:rsid w:val="00F065BA"/>
    <w:rsid w:val="00F065E0"/>
    <w:rsid w:val="00F0671E"/>
    <w:rsid w:val="00F06798"/>
    <w:rsid w:val="00F067D8"/>
    <w:rsid w:val="00F067ED"/>
    <w:rsid w:val="00F0687D"/>
    <w:rsid w:val="00F068B5"/>
    <w:rsid w:val="00F068C5"/>
    <w:rsid w:val="00F069FE"/>
    <w:rsid w:val="00F06A42"/>
    <w:rsid w:val="00F06A5C"/>
    <w:rsid w:val="00F06A83"/>
    <w:rsid w:val="00F06ABB"/>
    <w:rsid w:val="00F06AE9"/>
    <w:rsid w:val="00F06AED"/>
    <w:rsid w:val="00F06B45"/>
    <w:rsid w:val="00F06B7C"/>
    <w:rsid w:val="00F06C71"/>
    <w:rsid w:val="00F06CEB"/>
    <w:rsid w:val="00F06D14"/>
    <w:rsid w:val="00F06D36"/>
    <w:rsid w:val="00F06D9B"/>
    <w:rsid w:val="00F06DDB"/>
    <w:rsid w:val="00F06E00"/>
    <w:rsid w:val="00F06E49"/>
    <w:rsid w:val="00F06E5E"/>
    <w:rsid w:val="00F06EA6"/>
    <w:rsid w:val="00F06ED8"/>
    <w:rsid w:val="00F06ED9"/>
    <w:rsid w:val="00F06F19"/>
    <w:rsid w:val="00F06FA3"/>
    <w:rsid w:val="00F07018"/>
    <w:rsid w:val="00F07033"/>
    <w:rsid w:val="00F0707E"/>
    <w:rsid w:val="00F07104"/>
    <w:rsid w:val="00F0712B"/>
    <w:rsid w:val="00F07174"/>
    <w:rsid w:val="00F071C3"/>
    <w:rsid w:val="00F07207"/>
    <w:rsid w:val="00F0724C"/>
    <w:rsid w:val="00F0732F"/>
    <w:rsid w:val="00F07352"/>
    <w:rsid w:val="00F07368"/>
    <w:rsid w:val="00F07382"/>
    <w:rsid w:val="00F073D5"/>
    <w:rsid w:val="00F07453"/>
    <w:rsid w:val="00F0751C"/>
    <w:rsid w:val="00F07536"/>
    <w:rsid w:val="00F075CC"/>
    <w:rsid w:val="00F07610"/>
    <w:rsid w:val="00F0764E"/>
    <w:rsid w:val="00F0765B"/>
    <w:rsid w:val="00F0768A"/>
    <w:rsid w:val="00F076F2"/>
    <w:rsid w:val="00F07787"/>
    <w:rsid w:val="00F077AC"/>
    <w:rsid w:val="00F077B7"/>
    <w:rsid w:val="00F077BD"/>
    <w:rsid w:val="00F078D4"/>
    <w:rsid w:val="00F0791F"/>
    <w:rsid w:val="00F07AC4"/>
    <w:rsid w:val="00F07AC8"/>
    <w:rsid w:val="00F07AF1"/>
    <w:rsid w:val="00F07B19"/>
    <w:rsid w:val="00F07B23"/>
    <w:rsid w:val="00F07C84"/>
    <w:rsid w:val="00F07CA4"/>
    <w:rsid w:val="00F07DE8"/>
    <w:rsid w:val="00F07E23"/>
    <w:rsid w:val="00F07EA3"/>
    <w:rsid w:val="00F07EA5"/>
    <w:rsid w:val="00F07EFC"/>
    <w:rsid w:val="00F07F31"/>
    <w:rsid w:val="00F07F51"/>
    <w:rsid w:val="00F07F8D"/>
    <w:rsid w:val="00F0F719"/>
    <w:rsid w:val="00F1006F"/>
    <w:rsid w:val="00F100C4"/>
    <w:rsid w:val="00F100F5"/>
    <w:rsid w:val="00F1013A"/>
    <w:rsid w:val="00F10161"/>
    <w:rsid w:val="00F10164"/>
    <w:rsid w:val="00F10186"/>
    <w:rsid w:val="00F101B0"/>
    <w:rsid w:val="00F101EA"/>
    <w:rsid w:val="00F10226"/>
    <w:rsid w:val="00F102D2"/>
    <w:rsid w:val="00F10302"/>
    <w:rsid w:val="00F1046E"/>
    <w:rsid w:val="00F10480"/>
    <w:rsid w:val="00F10499"/>
    <w:rsid w:val="00F104B2"/>
    <w:rsid w:val="00F104CA"/>
    <w:rsid w:val="00F10522"/>
    <w:rsid w:val="00F10542"/>
    <w:rsid w:val="00F105C7"/>
    <w:rsid w:val="00F10651"/>
    <w:rsid w:val="00F10672"/>
    <w:rsid w:val="00F106A5"/>
    <w:rsid w:val="00F106BA"/>
    <w:rsid w:val="00F10720"/>
    <w:rsid w:val="00F1072C"/>
    <w:rsid w:val="00F10738"/>
    <w:rsid w:val="00F10787"/>
    <w:rsid w:val="00F107F3"/>
    <w:rsid w:val="00F10823"/>
    <w:rsid w:val="00F1084C"/>
    <w:rsid w:val="00F1085B"/>
    <w:rsid w:val="00F1099E"/>
    <w:rsid w:val="00F109AD"/>
    <w:rsid w:val="00F10A39"/>
    <w:rsid w:val="00F10A3D"/>
    <w:rsid w:val="00F10A73"/>
    <w:rsid w:val="00F10AC5"/>
    <w:rsid w:val="00F10AC8"/>
    <w:rsid w:val="00F10B73"/>
    <w:rsid w:val="00F10CB0"/>
    <w:rsid w:val="00F10CCD"/>
    <w:rsid w:val="00F10DA4"/>
    <w:rsid w:val="00F10DD3"/>
    <w:rsid w:val="00F10DDB"/>
    <w:rsid w:val="00F10E12"/>
    <w:rsid w:val="00F10E22"/>
    <w:rsid w:val="00F10F0C"/>
    <w:rsid w:val="00F10F37"/>
    <w:rsid w:val="00F1102D"/>
    <w:rsid w:val="00F11088"/>
    <w:rsid w:val="00F1111D"/>
    <w:rsid w:val="00F1115A"/>
    <w:rsid w:val="00F11162"/>
    <w:rsid w:val="00F111C3"/>
    <w:rsid w:val="00F111D0"/>
    <w:rsid w:val="00F111D3"/>
    <w:rsid w:val="00F111E2"/>
    <w:rsid w:val="00F11347"/>
    <w:rsid w:val="00F113DD"/>
    <w:rsid w:val="00F113F7"/>
    <w:rsid w:val="00F11499"/>
    <w:rsid w:val="00F11579"/>
    <w:rsid w:val="00F115E4"/>
    <w:rsid w:val="00F115F8"/>
    <w:rsid w:val="00F11683"/>
    <w:rsid w:val="00F116C2"/>
    <w:rsid w:val="00F116C4"/>
    <w:rsid w:val="00F11749"/>
    <w:rsid w:val="00F117A6"/>
    <w:rsid w:val="00F117AA"/>
    <w:rsid w:val="00F11887"/>
    <w:rsid w:val="00F118AE"/>
    <w:rsid w:val="00F11915"/>
    <w:rsid w:val="00F1194B"/>
    <w:rsid w:val="00F1195E"/>
    <w:rsid w:val="00F11997"/>
    <w:rsid w:val="00F119DB"/>
    <w:rsid w:val="00F11A57"/>
    <w:rsid w:val="00F11A77"/>
    <w:rsid w:val="00F11B8D"/>
    <w:rsid w:val="00F11BCF"/>
    <w:rsid w:val="00F11D53"/>
    <w:rsid w:val="00F11DA1"/>
    <w:rsid w:val="00F11E08"/>
    <w:rsid w:val="00F11E50"/>
    <w:rsid w:val="00F11E5D"/>
    <w:rsid w:val="00F11EA1"/>
    <w:rsid w:val="00F11EF2"/>
    <w:rsid w:val="00F1205D"/>
    <w:rsid w:val="00F120D7"/>
    <w:rsid w:val="00F12168"/>
    <w:rsid w:val="00F12189"/>
    <w:rsid w:val="00F121BE"/>
    <w:rsid w:val="00F121D1"/>
    <w:rsid w:val="00F12238"/>
    <w:rsid w:val="00F1227B"/>
    <w:rsid w:val="00F1228D"/>
    <w:rsid w:val="00F122A6"/>
    <w:rsid w:val="00F122D8"/>
    <w:rsid w:val="00F122FC"/>
    <w:rsid w:val="00F12442"/>
    <w:rsid w:val="00F12443"/>
    <w:rsid w:val="00F1249A"/>
    <w:rsid w:val="00F12523"/>
    <w:rsid w:val="00F12545"/>
    <w:rsid w:val="00F12558"/>
    <w:rsid w:val="00F126A7"/>
    <w:rsid w:val="00F126B8"/>
    <w:rsid w:val="00F126F5"/>
    <w:rsid w:val="00F12797"/>
    <w:rsid w:val="00F128C9"/>
    <w:rsid w:val="00F12987"/>
    <w:rsid w:val="00F12A82"/>
    <w:rsid w:val="00F12AC0"/>
    <w:rsid w:val="00F12AF8"/>
    <w:rsid w:val="00F12B55"/>
    <w:rsid w:val="00F12B90"/>
    <w:rsid w:val="00F12C45"/>
    <w:rsid w:val="00F12D0B"/>
    <w:rsid w:val="00F12D16"/>
    <w:rsid w:val="00F12D45"/>
    <w:rsid w:val="00F12DB7"/>
    <w:rsid w:val="00F12DBC"/>
    <w:rsid w:val="00F12DD2"/>
    <w:rsid w:val="00F12DF0"/>
    <w:rsid w:val="00F12DF7"/>
    <w:rsid w:val="00F12E23"/>
    <w:rsid w:val="00F12F04"/>
    <w:rsid w:val="00F12F30"/>
    <w:rsid w:val="00F12FD3"/>
    <w:rsid w:val="00F130C1"/>
    <w:rsid w:val="00F130C9"/>
    <w:rsid w:val="00F131CD"/>
    <w:rsid w:val="00F13251"/>
    <w:rsid w:val="00F1326E"/>
    <w:rsid w:val="00F1328D"/>
    <w:rsid w:val="00F132A2"/>
    <w:rsid w:val="00F132A8"/>
    <w:rsid w:val="00F13354"/>
    <w:rsid w:val="00F13408"/>
    <w:rsid w:val="00F134AD"/>
    <w:rsid w:val="00F1350A"/>
    <w:rsid w:val="00F135D7"/>
    <w:rsid w:val="00F135DC"/>
    <w:rsid w:val="00F13769"/>
    <w:rsid w:val="00F13784"/>
    <w:rsid w:val="00F137E2"/>
    <w:rsid w:val="00F138E1"/>
    <w:rsid w:val="00F1391B"/>
    <w:rsid w:val="00F13939"/>
    <w:rsid w:val="00F139A2"/>
    <w:rsid w:val="00F13AD4"/>
    <w:rsid w:val="00F13AF1"/>
    <w:rsid w:val="00F13B16"/>
    <w:rsid w:val="00F13B89"/>
    <w:rsid w:val="00F13BE3"/>
    <w:rsid w:val="00F13BFA"/>
    <w:rsid w:val="00F13C69"/>
    <w:rsid w:val="00F13C6F"/>
    <w:rsid w:val="00F13D00"/>
    <w:rsid w:val="00F13D69"/>
    <w:rsid w:val="00F13E1F"/>
    <w:rsid w:val="00F13E21"/>
    <w:rsid w:val="00F13E3A"/>
    <w:rsid w:val="00F13FFC"/>
    <w:rsid w:val="00F14043"/>
    <w:rsid w:val="00F14126"/>
    <w:rsid w:val="00F14207"/>
    <w:rsid w:val="00F1420B"/>
    <w:rsid w:val="00F1422C"/>
    <w:rsid w:val="00F142DD"/>
    <w:rsid w:val="00F144CC"/>
    <w:rsid w:val="00F14521"/>
    <w:rsid w:val="00F14535"/>
    <w:rsid w:val="00F145A2"/>
    <w:rsid w:val="00F1467E"/>
    <w:rsid w:val="00F147E7"/>
    <w:rsid w:val="00F148E9"/>
    <w:rsid w:val="00F14A37"/>
    <w:rsid w:val="00F14A66"/>
    <w:rsid w:val="00F14A95"/>
    <w:rsid w:val="00F14AF1"/>
    <w:rsid w:val="00F14BA2"/>
    <w:rsid w:val="00F14C99"/>
    <w:rsid w:val="00F14D6E"/>
    <w:rsid w:val="00F14E30"/>
    <w:rsid w:val="00F14E5E"/>
    <w:rsid w:val="00F14E6F"/>
    <w:rsid w:val="00F14EBF"/>
    <w:rsid w:val="00F14EE9"/>
    <w:rsid w:val="00F14F5B"/>
    <w:rsid w:val="00F1506B"/>
    <w:rsid w:val="00F15083"/>
    <w:rsid w:val="00F15156"/>
    <w:rsid w:val="00F151EC"/>
    <w:rsid w:val="00F15282"/>
    <w:rsid w:val="00F152CB"/>
    <w:rsid w:val="00F152DD"/>
    <w:rsid w:val="00F152F0"/>
    <w:rsid w:val="00F15442"/>
    <w:rsid w:val="00F15453"/>
    <w:rsid w:val="00F1549C"/>
    <w:rsid w:val="00F154B0"/>
    <w:rsid w:val="00F15504"/>
    <w:rsid w:val="00F15549"/>
    <w:rsid w:val="00F1555A"/>
    <w:rsid w:val="00F15560"/>
    <w:rsid w:val="00F15587"/>
    <w:rsid w:val="00F155B3"/>
    <w:rsid w:val="00F15637"/>
    <w:rsid w:val="00F15699"/>
    <w:rsid w:val="00F15742"/>
    <w:rsid w:val="00F15757"/>
    <w:rsid w:val="00F1576B"/>
    <w:rsid w:val="00F15780"/>
    <w:rsid w:val="00F15787"/>
    <w:rsid w:val="00F15792"/>
    <w:rsid w:val="00F157C2"/>
    <w:rsid w:val="00F157CA"/>
    <w:rsid w:val="00F157F8"/>
    <w:rsid w:val="00F1586B"/>
    <w:rsid w:val="00F158A3"/>
    <w:rsid w:val="00F15994"/>
    <w:rsid w:val="00F159A7"/>
    <w:rsid w:val="00F159C1"/>
    <w:rsid w:val="00F15A2F"/>
    <w:rsid w:val="00F15B4E"/>
    <w:rsid w:val="00F15C18"/>
    <w:rsid w:val="00F15C57"/>
    <w:rsid w:val="00F15C7F"/>
    <w:rsid w:val="00F15CDC"/>
    <w:rsid w:val="00F15CF5"/>
    <w:rsid w:val="00F15D4D"/>
    <w:rsid w:val="00F15DBB"/>
    <w:rsid w:val="00F15DCA"/>
    <w:rsid w:val="00F15DD0"/>
    <w:rsid w:val="00F15DD2"/>
    <w:rsid w:val="00F15E3F"/>
    <w:rsid w:val="00F15EA4"/>
    <w:rsid w:val="00F15ECF"/>
    <w:rsid w:val="00F15F05"/>
    <w:rsid w:val="00F15FAE"/>
    <w:rsid w:val="00F15FD5"/>
    <w:rsid w:val="00F16053"/>
    <w:rsid w:val="00F1613B"/>
    <w:rsid w:val="00F161D7"/>
    <w:rsid w:val="00F162D8"/>
    <w:rsid w:val="00F1642A"/>
    <w:rsid w:val="00F16739"/>
    <w:rsid w:val="00F167B1"/>
    <w:rsid w:val="00F1680D"/>
    <w:rsid w:val="00F1687A"/>
    <w:rsid w:val="00F1688A"/>
    <w:rsid w:val="00F168B6"/>
    <w:rsid w:val="00F16924"/>
    <w:rsid w:val="00F1696C"/>
    <w:rsid w:val="00F169CE"/>
    <w:rsid w:val="00F16B2B"/>
    <w:rsid w:val="00F16B39"/>
    <w:rsid w:val="00F16B63"/>
    <w:rsid w:val="00F16BEB"/>
    <w:rsid w:val="00F16C54"/>
    <w:rsid w:val="00F16CBF"/>
    <w:rsid w:val="00F16D0F"/>
    <w:rsid w:val="00F16D6D"/>
    <w:rsid w:val="00F16E0D"/>
    <w:rsid w:val="00F16E16"/>
    <w:rsid w:val="00F16E33"/>
    <w:rsid w:val="00F16E42"/>
    <w:rsid w:val="00F16EB5"/>
    <w:rsid w:val="00F16F5A"/>
    <w:rsid w:val="00F16F6F"/>
    <w:rsid w:val="00F16F8B"/>
    <w:rsid w:val="00F16FF2"/>
    <w:rsid w:val="00F1705D"/>
    <w:rsid w:val="00F17101"/>
    <w:rsid w:val="00F1718E"/>
    <w:rsid w:val="00F171A2"/>
    <w:rsid w:val="00F171FB"/>
    <w:rsid w:val="00F1733E"/>
    <w:rsid w:val="00F17390"/>
    <w:rsid w:val="00F173BB"/>
    <w:rsid w:val="00F17475"/>
    <w:rsid w:val="00F17490"/>
    <w:rsid w:val="00F1754E"/>
    <w:rsid w:val="00F1757E"/>
    <w:rsid w:val="00F175E5"/>
    <w:rsid w:val="00F175F7"/>
    <w:rsid w:val="00F178DC"/>
    <w:rsid w:val="00F17B12"/>
    <w:rsid w:val="00F17B22"/>
    <w:rsid w:val="00F17B56"/>
    <w:rsid w:val="00F17C10"/>
    <w:rsid w:val="00F17C52"/>
    <w:rsid w:val="00F17C87"/>
    <w:rsid w:val="00F17CB2"/>
    <w:rsid w:val="00F17CDF"/>
    <w:rsid w:val="00F17D64"/>
    <w:rsid w:val="00F17D8F"/>
    <w:rsid w:val="00F17E02"/>
    <w:rsid w:val="00F17E15"/>
    <w:rsid w:val="00F17E2B"/>
    <w:rsid w:val="00F17E3A"/>
    <w:rsid w:val="00F17F41"/>
    <w:rsid w:val="00F17F61"/>
    <w:rsid w:val="00F20002"/>
    <w:rsid w:val="00F200C3"/>
    <w:rsid w:val="00F200D9"/>
    <w:rsid w:val="00F20133"/>
    <w:rsid w:val="00F20308"/>
    <w:rsid w:val="00F20311"/>
    <w:rsid w:val="00F20366"/>
    <w:rsid w:val="00F20394"/>
    <w:rsid w:val="00F2040F"/>
    <w:rsid w:val="00F20463"/>
    <w:rsid w:val="00F204CB"/>
    <w:rsid w:val="00F204D2"/>
    <w:rsid w:val="00F2050D"/>
    <w:rsid w:val="00F20517"/>
    <w:rsid w:val="00F2055A"/>
    <w:rsid w:val="00F20586"/>
    <w:rsid w:val="00F2059F"/>
    <w:rsid w:val="00F206D4"/>
    <w:rsid w:val="00F20714"/>
    <w:rsid w:val="00F20767"/>
    <w:rsid w:val="00F207C5"/>
    <w:rsid w:val="00F208AF"/>
    <w:rsid w:val="00F2091F"/>
    <w:rsid w:val="00F2095D"/>
    <w:rsid w:val="00F20A4B"/>
    <w:rsid w:val="00F20A9C"/>
    <w:rsid w:val="00F20AAA"/>
    <w:rsid w:val="00F20B1E"/>
    <w:rsid w:val="00F20B20"/>
    <w:rsid w:val="00F20BA7"/>
    <w:rsid w:val="00F20BBB"/>
    <w:rsid w:val="00F20BD4"/>
    <w:rsid w:val="00F20BF6"/>
    <w:rsid w:val="00F20C48"/>
    <w:rsid w:val="00F20CEE"/>
    <w:rsid w:val="00F20D04"/>
    <w:rsid w:val="00F20D0F"/>
    <w:rsid w:val="00F20DA1"/>
    <w:rsid w:val="00F20DA4"/>
    <w:rsid w:val="00F20DCC"/>
    <w:rsid w:val="00F20EB5"/>
    <w:rsid w:val="00F20F2C"/>
    <w:rsid w:val="00F21050"/>
    <w:rsid w:val="00F210B1"/>
    <w:rsid w:val="00F21138"/>
    <w:rsid w:val="00F21177"/>
    <w:rsid w:val="00F211CE"/>
    <w:rsid w:val="00F2120F"/>
    <w:rsid w:val="00F21256"/>
    <w:rsid w:val="00F21274"/>
    <w:rsid w:val="00F21393"/>
    <w:rsid w:val="00F213D4"/>
    <w:rsid w:val="00F213D7"/>
    <w:rsid w:val="00F21410"/>
    <w:rsid w:val="00F214A6"/>
    <w:rsid w:val="00F21529"/>
    <w:rsid w:val="00F2157C"/>
    <w:rsid w:val="00F215D0"/>
    <w:rsid w:val="00F215D8"/>
    <w:rsid w:val="00F21608"/>
    <w:rsid w:val="00F2169B"/>
    <w:rsid w:val="00F2172D"/>
    <w:rsid w:val="00F2173E"/>
    <w:rsid w:val="00F2176B"/>
    <w:rsid w:val="00F218EF"/>
    <w:rsid w:val="00F2192A"/>
    <w:rsid w:val="00F2192B"/>
    <w:rsid w:val="00F21951"/>
    <w:rsid w:val="00F21961"/>
    <w:rsid w:val="00F21970"/>
    <w:rsid w:val="00F21980"/>
    <w:rsid w:val="00F21998"/>
    <w:rsid w:val="00F219B4"/>
    <w:rsid w:val="00F21A13"/>
    <w:rsid w:val="00F21A34"/>
    <w:rsid w:val="00F21A45"/>
    <w:rsid w:val="00F21ABE"/>
    <w:rsid w:val="00F21BAA"/>
    <w:rsid w:val="00F21C68"/>
    <w:rsid w:val="00F21CF3"/>
    <w:rsid w:val="00F21E3F"/>
    <w:rsid w:val="00F21E67"/>
    <w:rsid w:val="00F21E7C"/>
    <w:rsid w:val="00F21EC1"/>
    <w:rsid w:val="00F21EF2"/>
    <w:rsid w:val="00F21F00"/>
    <w:rsid w:val="00F21FC0"/>
    <w:rsid w:val="00F22052"/>
    <w:rsid w:val="00F220B8"/>
    <w:rsid w:val="00F2212E"/>
    <w:rsid w:val="00F22152"/>
    <w:rsid w:val="00F22163"/>
    <w:rsid w:val="00F22199"/>
    <w:rsid w:val="00F221DC"/>
    <w:rsid w:val="00F22260"/>
    <w:rsid w:val="00F22298"/>
    <w:rsid w:val="00F222B2"/>
    <w:rsid w:val="00F222CF"/>
    <w:rsid w:val="00F22367"/>
    <w:rsid w:val="00F22412"/>
    <w:rsid w:val="00F224BF"/>
    <w:rsid w:val="00F224C5"/>
    <w:rsid w:val="00F224C8"/>
    <w:rsid w:val="00F22528"/>
    <w:rsid w:val="00F22675"/>
    <w:rsid w:val="00F226E5"/>
    <w:rsid w:val="00F2272D"/>
    <w:rsid w:val="00F22778"/>
    <w:rsid w:val="00F22893"/>
    <w:rsid w:val="00F229BB"/>
    <w:rsid w:val="00F22A21"/>
    <w:rsid w:val="00F22A25"/>
    <w:rsid w:val="00F22BCF"/>
    <w:rsid w:val="00F22CDA"/>
    <w:rsid w:val="00F22CEE"/>
    <w:rsid w:val="00F22D1A"/>
    <w:rsid w:val="00F22D40"/>
    <w:rsid w:val="00F22DC8"/>
    <w:rsid w:val="00F22E62"/>
    <w:rsid w:val="00F22E87"/>
    <w:rsid w:val="00F22EE3"/>
    <w:rsid w:val="00F2309D"/>
    <w:rsid w:val="00F230E5"/>
    <w:rsid w:val="00F2311D"/>
    <w:rsid w:val="00F231AC"/>
    <w:rsid w:val="00F231B9"/>
    <w:rsid w:val="00F2328E"/>
    <w:rsid w:val="00F23298"/>
    <w:rsid w:val="00F232F7"/>
    <w:rsid w:val="00F233A4"/>
    <w:rsid w:val="00F233B1"/>
    <w:rsid w:val="00F233E9"/>
    <w:rsid w:val="00F235AD"/>
    <w:rsid w:val="00F235E3"/>
    <w:rsid w:val="00F235E6"/>
    <w:rsid w:val="00F2360C"/>
    <w:rsid w:val="00F23660"/>
    <w:rsid w:val="00F23685"/>
    <w:rsid w:val="00F236DA"/>
    <w:rsid w:val="00F23703"/>
    <w:rsid w:val="00F2375E"/>
    <w:rsid w:val="00F237BA"/>
    <w:rsid w:val="00F237C8"/>
    <w:rsid w:val="00F2386F"/>
    <w:rsid w:val="00F23876"/>
    <w:rsid w:val="00F238A0"/>
    <w:rsid w:val="00F239C6"/>
    <w:rsid w:val="00F239CF"/>
    <w:rsid w:val="00F239D8"/>
    <w:rsid w:val="00F239FF"/>
    <w:rsid w:val="00F23C09"/>
    <w:rsid w:val="00F23C3E"/>
    <w:rsid w:val="00F23C3F"/>
    <w:rsid w:val="00F23D4C"/>
    <w:rsid w:val="00F23D6D"/>
    <w:rsid w:val="00F23F17"/>
    <w:rsid w:val="00F23F70"/>
    <w:rsid w:val="00F23FF8"/>
    <w:rsid w:val="00F24050"/>
    <w:rsid w:val="00F240D7"/>
    <w:rsid w:val="00F24118"/>
    <w:rsid w:val="00F241D5"/>
    <w:rsid w:val="00F24255"/>
    <w:rsid w:val="00F24287"/>
    <w:rsid w:val="00F242EE"/>
    <w:rsid w:val="00F24355"/>
    <w:rsid w:val="00F24382"/>
    <w:rsid w:val="00F2439F"/>
    <w:rsid w:val="00F243B8"/>
    <w:rsid w:val="00F24461"/>
    <w:rsid w:val="00F2452D"/>
    <w:rsid w:val="00F24585"/>
    <w:rsid w:val="00F24603"/>
    <w:rsid w:val="00F24620"/>
    <w:rsid w:val="00F24627"/>
    <w:rsid w:val="00F246FB"/>
    <w:rsid w:val="00F2473F"/>
    <w:rsid w:val="00F24763"/>
    <w:rsid w:val="00F2476A"/>
    <w:rsid w:val="00F247E3"/>
    <w:rsid w:val="00F2482E"/>
    <w:rsid w:val="00F24851"/>
    <w:rsid w:val="00F248C3"/>
    <w:rsid w:val="00F248EC"/>
    <w:rsid w:val="00F24989"/>
    <w:rsid w:val="00F249EB"/>
    <w:rsid w:val="00F24A7E"/>
    <w:rsid w:val="00F24ADE"/>
    <w:rsid w:val="00F24B4F"/>
    <w:rsid w:val="00F24B9A"/>
    <w:rsid w:val="00F24BD0"/>
    <w:rsid w:val="00F24C19"/>
    <w:rsid w:val="00F24C2E"/>
    <w:rsid w:val="00F24C38"/>
    <w:rsid w:val="00F24C75"/>
    <w:rsid w:val="00F24DC3"/>
    <w:rsid w:val="00F24DE3"/>
    <w:rsid w:val="00F24E1D"/>
    <w:rsid w:val="00F24E75"/>
    <w:rsid w:val="00F24EA5"/>
    <w:rsid w:val="00F24F7A"/>
    <w:rsid w:val="00F24FC6"/>
    <w:rsid w:val="00F250F9"/>
    <w:rsid w:val="00F25125"/>
    <w:rsid w:val="00F25160"/>
    <w:rsid w:val="00F25169"/>
    <w:rsid w:val="00F251F9"/>
    <w:rsid w:val="00F25278"/>
    <w:rsid w:val="00F2527B"/>
    <w:rsid w:val="00F25295"/>
    <w:rsid w:val="00F25296"/>
    <w:rsid w:val="00F252BC"/>
    <w:rsid w:val="00F253AF"/>
    <w:rsid w:val="00F25410"/>
    <w:rsid w:val="00F25425"/>
    <w:rsid w:val="00F254D2"/>
    <w:rsid w:val="00F25568"/>
    <w:rsid w:val="00F25602"/>
    <w:rsid w:val="00F2560A"/>
    <w:rsid w:val="00F25715"/>
    <w:rsid w:val="00F25734"/>
    <w:rsid w:val="00F257A7"/>
    <w:rsid w:val="00F25810"/>
    <w:rsid w:val="00F25826"/>
    <w:rsid w:val="00F258A0"/>
    <w:rsid w:val="00F25949"/>
    <w:rsid w:val="00F259BB"/>
    <w:rsid w:val="00F259C3"/>
    <w:rsid w:val="00F259D8"/>
    <w:rsid w:val="00F25A6F"/>
    <w:rsid w:val="00F25AEE"/>
    <w:rsid w:val="00F25AF1"/>
    <w:rsid w:val="00F25B25"/>
    <w:rsid w:val="00F25B82"/>
    <w:rsid w:val="00F25BE7"/>
    <w:rsid w:val="00F25BEE"/>
    <w:rsid w:val="00F25C2A"/>
    <w:rsid w:val="00F25C3D"/>
    <w:rsid w:val="00F25CD1"/>
    <w:rsid w:val="00F25D96"/>
    <w:rsid w:val="00F25DB3"/>
    <w:rsid w:val="00F25DEE"/>
    <w:rsid w:val="00F25E5A"/>
    <w:rsid w:val="00F25E98"/>
    <w:rsid w:val="00F25EA9"/>
    <w:rsid w:val="00F25F67"/>
    <w:rsid w:val="00F25F8E"/>
    <w:rsid w:val="00F25FCE"/>
    <w:rsid w:val="00F26009"/>
    <w:rsid w:val="00F26024"/>
    <w:rsid w:val="00F2606F"/>
    <w:rsid w:val="00F260A2"/>
    <w:rsid w:val="00F260E4"/>
    <w:rsid w:val="00F26154"/>
    <w:rsid w:val="00F26198"/>
    <w:rsid w:val="00F26199"/>
    <w:rsid w:val="00F26235"/>
    <w:rsid w:val="00F262A2"/>
    <w:rsid w:val="00F2633E"/>
    <w:rsid w:val="00F263BF"/>
    <w:rsid w:val="00F263FC"/>
    <w:rsid w:val="00F2642C"/>
    <w:rsid w:val="00F26459"/>
    <w:rsid w:val="00F264C7"/>
    <w:rsid w:val="00F26664"/>
    <w:rsid w:val="00F266E1"/>
    <w:rsid w:val="00F2671A"/>
    <w:rsid w:val="00F26770"/>
    <w:rsid w:val="00F267D7"/>
    <w:rsid w:val="00F267F2"/>
    <w:rsid w:val="00F267F5"/>
    <w:rsid w:val="00F2682C"/>
    <w:rsid w:val="00F268CB"/>
    <w:rsid w:val="00F26970"/>
    <w:rsid w:val="00F26994"/>
    <w:rsid w:val="00F269B2"/>
    <w:rsid w:val="00F269D6"/>
    <w:rsid w:val="00F26A32"/>
    <w:rsid w:val="00F26A70"/>
    <w:rsid w:val="00F26A71"/>
    <w:rsid w:val="00F26ACF"/>
    <w:rsid w:val="00F26B51"/>
    <w:rsid w:val="00F26BC6"/>
    <w:rsid w:val="00F26C40"/>
    <w:rsid w:val="00F26C48"/>
    <w:rsid w:val="00F26D29"/>
    <w:rsid w:val="00F26DC7"/>
    <w:rsid w:val="00F27024"/>
    <w:rsid w:val="00F270A4"/>
    <w:rsid w:val="00F270DB"/>
    <w:rsid w:val="00F270F7"/>
    <w:rsid w:val="00F27115"/>
    <w:rsid w:val="00F27128"/>
    <w:rsid w:val="00F27188"/>
    <w:rsid w:val="00F271D8"/>
    <w:rsid w:val="00F2724B"/>
    <w:rsid w:val="00F2729C"/>
    <w:rsid w:val="00F27417"/>
    <w:rsid w:val="00F2752E"/>
    <w:rsid w:val="00F27577"/>
    <w:rsid w:val="00F27597"/>
    <w:rsid w:val="00F27614"/>
    <w:rsid w:val="00F2764F"/>
    <w:rsid w:val="00F27777"/>
    <w:rsid w:val="00F277B2"/>
    <w:rsid w:val="00F277D1"/>
    <w:rsid w:val="00F27851"/>
    <w:rsid w:val="00F27875"/>
    <w:rsid w:val="00F2790C"/>
    <w:rsid w:val="00F2797D"/>
    <w:rsid w:val="00F279EB"/>
    <w:rsid w:val="00F27A18"/>
    <w:rsid w:val="00F27A24"/>
    <w:rsid w:val="00F27B28"/>
    <w:rsid w:val="00F27B30"/>
    <w:rsid w:val="00F27BEA"/>
    <w:rsid w:val="00F27C19"/>
    <w:rsid w:val="00F27C6C"/>
    <w:rsid w:val="00F27CA5"/>
    <w:rsid w:val="00F27CBD"/>
    <w:rsid w:val="00F27CEF"/>
    <w:rsid w:val="00F27CF1"/>
    <w:rsid w:val="00F27E0F"/>
    <w:rsid w:val="00F27E4F"/>
    <w:rsid w:val="00F27E93"/>
    <w:rsid w:val="00F27F2E"/>
    <w:rsid w:val="00F27FAA"/>
    <w:rsid w:val="00F27FE2"/>
    <w:rsid w:val="00F30008"/>
    <w:rsid w:val="00F30013"/>
    <w:rsid w:val="00F30062"/>
    <w:rsid w:val="00F300A1"/>
    <w:rsid w:val="00F300CC"/>
    <w:rsid w:val="00F300CF"/>
    <w:rsid w:val="00F300D5"/>
    <w:rsid w:val="00F300E0"/>
    <w:rsid w:val="00F300FD"/>
    <w:rsid w:val="00F30131"/>
    <w:rsid w:val="00F301D1"/>
    <w:rsid w:val="00F3029F"/>
    <w:rsid w:val="00F302DD"/>
    <w:rsid w:val="00F303CA"/>
    <w:rsid w:val="00F303F7"/>
    <w:rsid w:val="00F30440"/>
    <w:rsid w:val="00F304DB"/>
    <w:rsid w:val="00F304E2"/>
    <w:rsid w:val="00F30535"/>
    <w:rsid w:val="00F30555"/>
    <w:rsid w:val="00F30571"/>
    <w:rsid w:val="00F30586"/>
    <w:rsid w:val="00F307A5"/>
    <w:rsid w:val="00F307C5"/>
    <w:rsid w:val="00F30869"/>
    <w:rsid w:val="00F30924"/>
    <w:rsid w:val="00F30A6A"/>
    <w:rsid w:val="00F30BA7"/>
    <w:rsid w:val="00F30C19"/>
    <w:rsid w:val="00F30C79"/>
    <w:rsid w:val="00F30CF4"/>
    <w:rsid w:val="00F30D39"/>
    <w:rsid w:val="00F30D51"/>
    <w:rsid w:val="00F30E18"/>
    <w:rsid w:val="00F30E53"/>
    <w:rsid w:val="00F30ECB"/>
    <w:rsid w:val="00F30FC5"/>
    <w:rsid w:val="00F31088"/>
    <w:rsid w:val="00F310BF"/>
    <w:rsid w:val="00F31165"/>
    <w:rsid w:val="00F3117E"/>
    <w:rsid w:val="00F31189"/>
    <w:rsid w:val="00F31202"/>
    <w:rsid w:val="00F3125B"/>
    <w:rsid w:val="00F312CD"/>
    <w:rsid w:val="00F314DD"/>
    <w:rsid w:val="00F31519"/>
    <w:rsid w:val="00F315DB"/>
    <w:rsid w:val="00F315F2"/>
    <w:rsid w:val="00F31614"/>
    <w:rsid w:val="00F3163F"/>
    <w:rsid w:val="00F3172C"/>
    <w:rsid w:val="00F3174D"/>
    <w:rsid w:val="00F31754"/>
    <w:rsid w:val="00F3177B"/>
    <w:rsid w:val="00F31786"/>
    <w:rsid w:val="00F317C0"/>
    <w:rsid w:val="00F31817"/>
    <w:rsid w:val="00F31863"/>
    <w:rsid w:val="00F319F3"/>
    <w:rsid w:val="00F31A06"/>
    <w:rsid w:val="00F31B2A"/>
    <w:rsid w:val="00F31B2D"/>
    <w:rsid w:val="00F31B58"/>
    <w:rsid w:val="00F31B75"/>
    <w:rsid w:val="00F31C16"/>
    <w:rsid w:val="00F31C79"/>
    <w:rsid w:val="00F31CD4"/>
    <w:rsid w:val="00F31CF9"/>
    <w:rsid w:val="00F31D1A"/>
    <w:rsid w:val="00F31D20"/>
    <w:rsid w:val="00F31DBD"/>
    <w:rsid w:val="00F31E1A"/>
    <w:rsid w:val="00F31E66"/>
    <w:rsid w:val="00F31EAB"/>
    <w:rsid w:val="00F31F0A"/>
    <w:rsid w:val="00F31F38"/>
    <w:rsid w:val="00F31F3C"/>
    <w:rsid w:val="00F31FE8"/>
    <w:rsid w:val="00F3209D"/>
    <w:rsid w:val="00F3216A"/>
    <w:rsid w:val="00F321F1"/>
    <w:rsid w:val="00F3224B"/>
    <w:rsid w:val="00F3225D"/>
    <w:rsid w:val="00F32268"/>
    <w:rsid w:val="00F32345"/>
    <w:rsid w:val="00F3239B"/>
    <w:rsid w:val="00F323A9"/>
    <w:rsid w:val="00F323B9"/>
    <w:rsid w:val="00F323F2"/>
    <w:rsid w:val="00F323FF"/>
    <w:rsid w:val="00F3244C"/>
    <w:rsid w:val="00F32485"/>
    <w:rsid w:val="00F324EA"/>
    <w:rsid w:val="00F32521"/>
    <w:rsid w:val="00F32562"/>
    <w:rsid w:val="00F325AB"/>
    <w:rsid w:val="00F325B5"/>
    <w:rsid w:val="00F325F8"/>
    <w:rsid w:val="00F3263B"/>
    <w:rsid w:val="00F32645"/>
    <w:rsid w:val="00F326B9"/>
    <w:rsid w:val="00F32710"/>
    <w:rsid w:val="00F32761"/>
    <w:rsid w:val="00F32791"/>
    <w:rsid w:val="00F327C9"/>
    <w:rsid w:val="00F3282A"/>
    <w:rsid w:val="00F329C4"/>
    <w:rsid w:val="00F32A25"/>
    <w:rsid w:val="00F32AE3"/>
    <w:rsid w:val="00F32BAE"/>
    <w:rsid w:val="00F32BE1"/>
    <w:rsid w:val="00F32C53"/>
    <w:rsid w:val="00F32C69"/>
    <w:rsid w:val="00F32D1F"/>
    <w:rsid w:val="00F32DC2"/>
    <w:rsid w:val="00F32E0C"/>
    <w:rsid w:val="00F32FDF"/>
    <w:rsid w:val="00F33095"/>
    <w:rsid w:val="00F3309C"/>
    <w:rsid w:val="00F330BA"/>
    <w:rsid w:val="00F3312E"/>
    <w:rsid w:val="00F331DF"/>
    <w:rsid w:val="00F33263"/>
    <w:rsid w:val="00F3329F"/>
    <w:rsid w:val="00F332A3"/>
    <w:rsid w:val="00F3332B"/>
    <w:rsid w:val="00F3332D"/>
    <w:rsid w:val="00F3335C"/>
    <w:rsid w:val="00F33368"/>
    <w:rsid w:val="00F33385"/>
    <w:rsid w:val="00F33388"/>
    <w:rsid w:val="00F33396"/>
    <w:rsid w:val="00F3347A"/>
    <w:rsid w:val="00F334A5"/>
    <w:rsid w:val="00F335BC"/>
    <w:rsid w:val="00F3363C"/>
    <w:rsid w:val="00F33670"/>
    <w:rsid w:val="00F336CC"/>
    <w:rsid w:val="00F336DF"/>
    <w:rsid w:val="00F336E0"/>
    <w:rsid w:val="00F33712"/>
    <w:rsid w:val="00F3376D"/>
    <w:rsid w:val="00F3377F"/>
    <w:rsid w:val="00F337A4"/>
    <w:rsid w:val="00F337A9"/>
    <w:rsid w:val="00F337E4"/>
    <w:rsid w:val="00F3382D"/>
    <w:rsid w:val="00F33A37"/>
    <w:rsid w:val="00F33A97"/>
    <w:rsid w:val="00F33AFE"/>
    <w:rsid w:val="00F33BAD"/>
    <w:rsid w:val="00F33BDE"/>
    <w:rsid w:val="00F33BE8"/>
    <w:rsid w:val="00F33CD8"/>
    <w:rsid w:val="00F33D32"/>
    <w:rsid w:val="00F33ED4"/>
    <w:rsid w:val="00F33FDB"/>
    <w:rsid w:val="00F33FDF"/>
    <w:rsid w:val="00F34080"/>
    <w:rsid w:val="00F340F0"/>
    <w:rsid w:val="00F341DB"/>
    <w:rsid w:val="00F342A6"/>
    <w:rsid w:val="00F34349"/>
    <w:rsid w:val="00F3438C"/>
    <w:rsid w:val="00F3439E"/>
    <w:rsid w:val="00F343AE"/>
    <w:rsid w:val="00F3443A"/>
    <w:rsid w:val="00F34453"/>
    <w:rsid w:val="00F34467"/>
    <w:rsid w:val="00F3449F"/>
    <w:rsid w:val="00F344D6"/>
    <w:rsid w:val="00F344ED"/>
    <w:rsid w:val="00F34523"/>
    <w:rsid w:val="00F3453A"/>
    <w:rsid w:val="00F3455B"/>
    <w:rsid w:val="00F345A9"/>
    <w:rsid w:val="00F345B2"/>
    <w:rsid w:val="00F34727"/>
    <w:rsid w:val="00F34770"/>
    <w:rsid w:val="00F3478F"/>
    <w:rsid w:val="00F347A0"/>
    <w:rsid w:val="00F34920"/>
    <w:rsid w:val="00F3498B"/>
    <w:rsid w:val="00F34AB4"/>
    <w:rsid w:val="00F34B3F"/>
    <w:rsid w:val="00F34B79"/>
    <w:rsid w:val="00F34B80"/>
    <w:rsid w:val="00F34BA3"/>
    <w:rsid w:val="00F34BE7"/>
    <w:rsid w:val="00F34C90"/>
    <w:rsid w:val="00F34D75"/>
    <w:rsid w:val="00F34DD7"/>
    <w:rsid w:val="00F34E98"/>
    <w:rsid w:val="00F34F27"/>
    <w:rsid w:val="00F34F3A"/>
    <w:rsid w:val="00F34F75"/>
    <w:rsid w:val="00F34F9A"/>
    <w:rsid w:val="00F34FBB"/>
    <w:rsid w:val="00F3501D"/>
    <w:rsid w:val="00F3512D"/>
    <w:rsid w:val="00F35138"/>
    <w:rsid w:val="00F35146"/>
    <w:rsid w:val="00F3518B"/>
    <w:rsid w:val="00F351B4"/>
    <w:rsid w:val="00F3522A"/>
    <w:rsid w:val="00F35256"/>
    <w:rsid w:val="00F3525E"/>
    <w:rsid w:val="00F35325"/>
    <w:rsid w:val="00F3533F"/>
    <w:rsid w:val="00F3534F"/>
    <w:rsid w:val="00F35359"/>
    <w:rsid w:val="00F35375"/>
    <w:rsid w:val="00F353C4"/>
    <w:rsid w:val="00F353F0"/>
    <w:rsid w:val="00F35401"/>
    <w:rsid w:val="00F3550B"/>
    <w:rsid w:val="00F3554D"/>
    <w:rsid w:val="00F3556C"/>
    <w:rsid w:val="00F35589"/>
    <w:rsid w:val="00F355EA"/>
    <w:rsid w:val="00F35629"/>
    <w:rsid w:val="00F35668"/>
    <w:rsid w:val="00F3570F"/>
    <w:rsid w:val="00F35727"/>
    <w:rsid w:val="00F35781"/>
    <w:rsid w:val="00F35866"/>
    <w:rsid w:val="00F3590D"/>
    <w:rsid w:val="00F3593B"/>
    <w:rsid w:val="00F35962"/>
    <w:rsid w:val="00F35966"/>
    <w:rsid w:val="00F359A3"/>
    <w:rsid w:val="00F35A11"/>
    <w:rsid w:val="00F35A37"/>
    <w:rsid w:val="00F35A6E"/>
    <w:rsid w:val="00F35A6F"/>
    <w:rsid w:val="00F35A8A"/>
    <w:rsid w:val="00F35A8B"/>
    <w:rsid w:val="00F35AFF"/>
    <w:rsid w:val="00F35B46"/>
    <w:rsid w:val="00F35C9C"/>
    <w:rsid w:val="00F35CA0"/>
    <w:rsid w:val="00F35D56"/>
    <w:rsid w:val="00F35D70"/>
    <w:rsid w:val="00F35E0D"/>
    <w:rsid w:val="00F35E2C"/>
    <w:rsid w:val="00F35EB7"/>
    <w:rsid w:val="00F36012"/>
    <w:rsid w:val="00F36121"/>
    <w:rsid w:val="00F361A1"/>
    <w:rsid w:val="00F361B3"/>
    <w:rsid w:val="00F361E0"/>
    <w:rsid w:val="00F36239"/>
    <w:rsid w:val="00F362B0"/>
    <w:rsid w:val="00F362C1"/>
    <w:rsid w:val="00F36428"/>
    <w:rsid w:val="00F36429"/>
    <w:rsid w:val="00F36466"/>
    <w:rsid w:val="00F364F8"/>
    <w:rsid w:val="00F36547"/>
    <w:rsid w:val="00F3654E"/>
    <w:rsid w:val="00F3655B"/>
    <w:rsid w:val="00F36571"/>
    <w:rsid w:val="00F365D8"/>
    <w:rsid w:val="00F3661F"/>
    <w:rsid w:val="00F36643"/>
    <w:rsid w:val="00F36645"/>
    <w:rsid w:val="00F36654"/>
    <w:rsid w:val="00F36656"/>
    <w:rsid w:val="00F36680"/>
    <w:rsid w:val="00F366F8"/>
    <w:rsid w:val="00F36720"/>
    <w:rsid w:val="00F367A8"/>
    <w:rsid w:val="00F368D3"/>
    <w:rsid w:val="00F368D9"/>
    <w:rsid w:val="00F36A06"/>
    <w:rsid w:val="00F36B3E"/>
    <w:rsid w:val="00F36BAF"/>
    <w:rsid w:val="00F36BE1"/>
    <w:rsid w:val="00F36C3F"/>
    <w:rsid w:val="00F36C60"/>
    <w:rsid w:val="00F36C8E"/>
    <w:rsid w:val="00F36D16"/>
    <w:rsid w:val="00F36D2B"/>
    <w:rsid w:val="00F36E00"/>
    <w:rsid w:val="00F36EDF"/>
    <w:rsid w:val="00F36EF3"/>
    <w:rsid w:val="00F36F25"/>
    <w:rsid w:val="00F36FB4"/>
    <w:rsid w:val="00F37019"/>
    <w:rsid w:val="00F370BD"/>
    <w:rsid w:val="00F370D0"/>
    <w:rsid w:val="00F3715E"/>
    <w:rsid w:val="00F371B2"/>
    <w:rsid w:val="00F371F0"/>
    <w:rsid w:val="00F3722F"/>
    <w:rsid w:val="00F3723A"/>
    <w:rsid w:val="00F372FF"/>
    <w:rsid w:val="00F3733C"/>
    <w:rsid w:val="00F373DD"/>
    <w:rsid w:val="00F374B3"/>
    <w:rsid w:val="00F3757D"/>
    <w:rsid w:val="00F3766B"/>
    <w:rsid w:val="00F37679"/>
    <w:rsid w:val="00F37694"/>
    <w:rsid w:val="00F376A4"/>
    <w:rsid w:val="00F37705"/>
    <w:rsid w:val="00F3781A"/>
    <w:rsid w:val="00F378A9"/>
    <w:rsid w:val="00F37975"/>
    <w:rsid w:val="00F37A01"/>
    <w:rsid w:val="00F37B49"/>
    <w:rsid w:val="00F37B54"/>
    <w:rsid w:val="00F37B70"/>
    <w:rsid w:val="00F37B79"/>
    <w:rsid w:val="00F37B87"/>
    <w:rsid w:val="00F37B8E"/>
    <w:rsid w:val="00F37C95"/>
    <w:rsid w:val="00F37CA5"/>
    <w:rsid w:val="00F37CB7"/>
    <w:rsid w:val="00F37CC7"/>
    <w:rsid w:val="00F37CCD"/>
    <w:rsid w:val="00F37D79"/>
    <w:rsid w:val="00F37D83"/>
    <w:rsid w:val="00F37DAB"/>
    <w:rsid w:val="00F37DE5"/>
    <w:rsid w:val="00F37E19"/>
    <w:rsid w:val="00F37E1B"/>
    <w:rsid w:val="00F37E9F"/>
    <w:rsid w:val="00F37EA8"/>
    <w:rsid w:val="00F37ECC"/>
    <w:rsid w:val="00F37EE3"/>
    <w:rsid w:val="00F4009A"/>
    <w:rsid w:val="00F400A7"/>
    <w:rsid w:val="00F400A9"/>
    <w:rsid w:val="00F400E4"/>
    <w:rsid w:val="00F40118"/>
    <w:rsid w:val="00F4014D"/>
    <w:rsid w:val="00F40198"/>
    <w:rsid w:val="00F40210"/>
    <w:rsid w:val="00F4029C"/>
    <w:rsid w:val="00F402A9"/>
    <w:rsid w:val="00F40337"/>
    <w:rsid w:val="00F403E5"/>
    <w:rsid w:val="00F4042C"/>
    <w:rsid w:val="00F40480"/>
    <w:rsid w:val="00F405B0"/>
    <w:rsid w:val="00F40683"/>
    <w:rsid w:val="00F406AE"/>
    <w:rsid w:val="00F406CE"/>
    <w:rsid w:val="00F4074F"/>
    <w:rsid w:val="00F407A3"/>
    <w:rsid w:val="00F409E1"/>
    <w:rsid w:val="00F40AAE"/>
    <w:rsid w:val="00F40B20"/>
    <w:rsid w:val="00F40B52"/>
    <w:rsid w:val="00F40C7E"/>
    <w:rsid w:val="00F40D50"/>
    <w:rsid w:val="00F40DC5"/>
    <w:rsid w:val="00F40E07"/>
    <w:rsid w:val="00F40E4A"/>
    <w:rsid w:val="00F40E5F"/>
    <w:rsid w:val="00F40E91"/>
    <w:rsid w:val="00F40ED3"/>
    <w:rsid w:val="00F40FB0"/>
    <w:rsid w:val="00F40FB6"/>
    <w:rsid w:val="00F41008"/>
    <w:rsid w:val="00F41056"/>
    <w:rsid w:val="00F41057"/>
    <w:rsid w:val="00F41086"/>
    <w:rsid w:val="00F410B1"/>
    <w:rsid w:val="00F411B5"/>
    <w:rsid w:val="00F411F8"/>
    <w:rsid w:val="00F4125A"/>
    <w:rsid w:val="00F41296"/>
    <w:rsid w:val="00F41384"/>
    <w:rsid w:val="00F41446"/>
    <w:rsid w:val="00F41450"/>
    <w:rsid w:val="00F414B8"/>
    <w:rsid w:val="00F41507"/>
    <w:rsid w:val="00F4154D"/>
    <w:rsid w:val="00F4156B"/>
    <w:rsid w:val="00F415CF"/>
    <w:rsid w:val="00F4162E"/>
    <w:rsid w:val="00F416B3"/>
    <w:rsid w:val="00F4178F"/>
    <w:rsid w:val="00F417CC"/>
    <w:rsid w:val="00F41852"/>
    <w:rsid w:val="00F41875"/>
    <w:rsid w:val="00F4187F"/>
    <w:rsid w:val="00F418B3"/>
    <w:rsid w:val="00F418E3"/>
    <w:rsid w:val="00F41919"/>
    <w:rsid w:val="00F41967"/>
    <w:rsid w:val="00F41A51"/>
    <w:rsid w:val="00F41A5C"/>
    <w:rsid w:val="00F41ADC"/>
    <w:rsid w:val="00F41AF6"/>
    <w:rsid w:val="00F41B66"/>
    <w:rsid w:val="00F41C2A"/>
    <w:rsid w:val="00F41C40"/>
    <w:rsid w:val="00F41C9F"/>
    <w:rsid w:val="00F41CEC"/>
    <w:rsid w:val="00F41D4F"/>
    <w:rsid w:val="00F41D93"/>
    <w:rsid w:val="00F41E0E"/>
    <w:rsid w:val="00F41F2F"/>
    <w:rsid w:val="00F420FE"/>
    <w:rsid w:val="00F42113"/>
    <w:rsid w:val="00F4218E"/>
    <w:rsid w:val="00F421D6"/>
    <w:rsid w:val="00F42210"/>
    <w:rsid w:val="00F4223B"/>
    <w:rsid w:val="00F42346"/>
    <w:rsid w:val="00F42390"/>
    <w:rsid w:val="00F42401"/>
    <w:rsid w:val="00F42484"/>
    <w:rsid w:val="00F424C3"/>
    <w:rsid w:val="00F425B6"/>
    <w:rsid w:val="00F42609"/>
    <w:rsid w:val="00F4261D"/>
    <w:rsid w:val="00F4267B"/>
    <w:rsid w:val="00F42791"/>
    <w:rsid w:val="00F4281A"/>
    <w:rsid w:val="00F42915"/>
    <w:rsid w:val="00F42932"/>
    <w:rsid w:val="00F429F7"/>
    <w:rsid w:val="00F42A4B"/>
    <w:rsid w:val="00F42AC8"/>
    <w:rsid w:val="00F42B47"/>
    <w:rsid w:val="00F42B62"/>
    <w:rsid w:val="00F42B8C"/>
    <w:rsid w:val="00F42B92"/>
    <w:rsid w:val="00F42BE4"/>
    <w:rsid w:val="00F42CB6"/>
    <w:rsid w:val="00F42CC7"/>
    <w:rsid w:val="00F42D1D"/>
    <w:rsid w:val="00F42D59"/>
    <w:rsid w:val="00F42E7F"/>
    <w:rsid w:val="00F42EF1"/>
    <w:rsid w:val="00F42F40"/>
    <w:rsid w:val="00F42F42"/>
    <w:rsid w:val="00F42FF6"/>
    <w:rsid w:val="00F4310F"/>
    <w:rsid w:val="00F43201"/>
    <w:rsid w:val="00F43255"/>
    <w:rsid w:val="00F43266"/>
    <w:rsid w:val="00F43290"/>
    <w:rsid w:val="00F43315"/>
    <w:rsid w:val="00F43393"/>
    <w:rsid w:val="00F4339F"/>
    <w:rsid w:val="00F433E7"/>
    <w:rsid w:val="00F43403"/>
    <w:rsid w:val="00F43427"/>
    <w:rsid w:val="00F43493"/>
    <w:rsid w:val="00F434EE"/>
    <w:rsid w:val="00F4350F"/>
    <w:rsid w:val="00F43564"/>
    <w:rsid w:val="00F43567"/>
    <w:rsid w:val="00F435BA"/>
    <w:rsid w:val="00F436D5"/>
    <w:rsid w:val="00F4371A"/>
    <w:rsid w:val="00F43792"/>
    <w:rsid w:val="00F437B1"/>
    <w:rsid w:val="00F43885"/>
    <w:rsid w:val="00F4388D"/>
    <w:rsid w:val="00F43938"/>
    <w:rsid w:val="00F43957"/>
    <w:rsid w:val="00F43982"/>
    <w:rsid w:val="00F43997"/>
    <w:rsid w:val="00F4399E"/>
    <w:rsid w:val="00F439C1"/>
    <w:rsid w:val="00F439D6"/>
    <w:rsid w:val="00F439ED"/>
    <w:rsid w:val="00F439F0"/>
    <w:rsid w:val="00F43ABA"/>
    <w:rsid w:val="00F43B59"/>
    <w:rsid w:val="00F43B97"/>
    <w:rsid w:val="00F43B98"/>
    <w:rsid w:val="00F43BC9"/>
    <w:rsid w:val="00F43C80"/>
    <w:rsid w:val="00F43C81"/>
    <w:rsid w:val="00F43E27"/>
    <w:rsid w:val="00F43E2F"/>
    <w:rsid w:val="00F43E55"/>
    <w:rsid w:val="00F43E86"/>
    <w:rsid w:val="00F43EC2"/>
    <w:rsid w:val="00F43EDE"/>
    <w:rsid w:val="00F43EE9"/>
    <w:rsid w:val="00F43F23"/>
    <w:rsid w:val="00F43F43"/>
    <w:rsid w:val="00F43F8E"/>
    <w:rsid w:val="00F43F9E"/>
    <w:rsid w:val="00F43FC5"/>
    <w:rsid w:val="00F43FE0"/>
    <w:rsid w:val="00F43FE9"/>
    <w:rsid w:val="00F44056"/>
    <w:rsid w:val="00F440C6"/>
    <w:rsid w:val="00F4411A"/>
    <w:rsid w:val="00F4414D"/>
    <w:rsid w:val="00F441EC"/>
    <w:rsid w:val="00F44211"/>
    <w:rsid w:val="00F44284"/>
    <w:rsid w:val="00F442A5"/>
    <w:rsid w:val="00F4448D"/>
    <w:rsid w:val="00F44524"/>
    <w:rsid w:val="00F445CC"/>
    <w:rsid w:val="00F445CD"/>
    <w:rsid w:val="00F4464D"/>
    <w:rsid w:val="00F4477E"/>
    <w:rsid w:val="00F4487B"/>
    <w:rsid w:val="00F448C5"/>
    <w:rsid w:val="00F4494D"/>
    <w:rsid w:val="00F44B94"/>
    <w:rsid w:val="00F44B9E"/>
    <w:rsid w:val="00F44BF8"/>
    <w:rsid w:val="00F44C04"/>
    <w:rsid w:val="00F44CD7"/>
    <w:rsid w:val="00F44DCE"/>
    <w:rsid w:val="00F44E17"/>
    <w:rsid w:val="00F44E2E"/>
    <w:rsid w:val="00F44E83"/>
    <w:rsid w:val="00F44E91"/>
    <w:rsid w:val="00F44EBF"/>
    <w:rsid w:val="00F44FC3"/>
    <w:rsid w:val="00F44FFD"/>
    <w:rsid w:val="00F4501D"/>
    <w:rsid w:val="00F45165"/>
    <w:rsid w:val="00F45269"/>
    <w:rsid w:val="00F452BE"/>
    <w:rsid w:val="00F452F7"/>
    <w:rsid w:val="00F4534D"/>
    <w:rsid w:val="00F453A9"/>
    <w:rsid w:val="00F45407"/>
    <w:rsid w:val="00F454A8"/>
    <w:rsid w:val="00F454C1"/>
    <w:rsid w:val="00F45508"/>
    <w:rsid w:val="00F4554F"/>
    <w:rsid w:val="00F4556B"/>
    <w:rsid w:val="00F4556C"/>
    <w:rsid w:val="00F45583"/>
    <w:rsid w:val="00F4570C"/>
    <w:rsid w:val="00F4571B"/>
    <w:rsid w:val="00F45727"/>
    <w:rsid w:val="00F4573C"/>
    <w:rsid w:val="00F4573D"/>
    <w:rsid w:val="00F45781"/>
    <w:rsid w:val="00F4580A"/>
    <w:rsid w:val="00F45842"/>
    <w:rsid w:val="00F4598C"/>
    <w:rsid w:val="00F4599F"/>
    <w:rsid w:val="00F459F9"/>
    <w:rsid w:val="00F45A10"/>
    <w:rsid w:val="00F45A68"/>
    <w:rsid w:val="00F45C10"/>
    <w:rsid w:val="00F45C3C"/>
    <w:rsid w:val="00F45D3A"/>
    <w:rsid w:val="00F45E00"/>
    <w:rsid w:val="00F45E28"/>
    <w:rsid w:val="00F45E40"/>
    <w:rsid w:val="00F45E90"/>
    <w:rsid w:val="00F45F35"/>
    <w:rsid w:val="00F45F94"/>
    <w:rsid w:val="00F46031"/>
    <w:rsid w:val="00F460E0"/>
    <w:rsid w:val="00F460EB"/>
    <w:rsid w:val="00F460F6"/>
    <w:rsid w:val="00F4610B"/>
    <w:rsid w:val="00F46163"/>
    <w:rsid w:val="00F46185"/>
    <w:rsid w:val="00F4619B"/>
    <w:rsid w:val="00F461AC"/>
    <w:rsid w:val="00F46243"/>
    <w:rsid w:val="00F462EE"/>
    <w:rsid w:val="00F463A9"/>
    <w:rsid w:val="00F463D6"/>
    <w:rsid w:val="00F46418"/>
    <w:rsid w:val="00F46493"/>
    <w:rsid w:val="00F464C6"/>
    <w:rsid w:val="00F46506"/>
    <w:rsid w:val="00F465D6"/>
    <w:rsid w:val="00F465E6"/>
    <w:rsid w:val="00F46694"/>
    <w:rsid w:val="00F4669B"/>
    <w:rsid w:val="00F46795"/>
    <w:rsid w:val="00F467A9"/>
    <w:rsid w:val="00F467C6"/>
    <w:rsid w:val="00F468FA"/>
    <w:rsid w:val="00F46961"/>
    <w:rsid w:val="00F46973"/>
    <w:rsid w:val="00F46A92"/>
    <w:rsid w:val="00F46AF0"/>
    <w:rsid w:val="00F46B6E"/>
    <w:rsid w:val="00F46BA1"/>
    <w:rsid w:val="00F46BB6"/>
    <w:rsid w:val="00F46BBA"/>
    <w:rsid w:val="00F46C57"/>
    <w:rsid w:val="00F46C85"/>
    <w:rsid w:val="00F46D17"/>
    <w:rsid w:val="00F46D19"/>
    <w:rsid w:val="00F46E6C"/>
    <w:rsid w:val="00F46E83"/>
    <w:rsid w:val="00F46ED2"/>
    <w:rsid w:val="00F46EE9"/>
    <w:rsid w:val="00F46F1F"/>
    <w:rsid w:val="00F46FC8"/>
    <w:rsid w:val="00F47031"/>
    <w:rsid w:val="00F470CA"/>
    <w:rsid w:val="00F47108"/>
    <w:rsid w:val="00F47155"/>
    <w:rsid w:val="00F471D7"/>
    <w:rsid w:val="00F472BC"/>
    <w:rsid w:val="00F472E4"/>
    <w:rsid w:val="00F47305"/>
    <w:rsid w:val="00F4731B"/>
    <w:rsid w:val="00F4741D"/>
    <w:rsid w:val="00F474CD"/>
    <w:rsid w:val="00F4750B"/>
    <w:rsid w:val="00F47536"/>
    <w:rsid w:val="00F4753E"/>
    <w:rsid w:val="00F4761E"/>
    <w:rsid w:val="00F47692"/>
    <w:rsid w:val="00F47740"/>
    <w:rsid w:val="00F47783"/>
    <w:rsid w:val="00F477BC"/>
    <w:rsid w:val="00F477FC"/>
    <w:rsid w:val="00F47818"/>
    <w:rsid w:val="00F478BB"/>
    <w:rsid w:val="00F478E2"/>
    <w:rsid w:val="00F479D2"/>
    <w:rsid w:val="00F479FA"/>
    <w:rsid w:val="00F47A45"/>
    <w:rsid w:val="00F47A5E"/>
    <w:rsid w:val="00F47A75"/>
    <w:rsid w:val="00F47AB3"/>
    <w:rsid w:val="00F47B57"/>
    <w:rsid w:val="00F47BA3"/>
    <w:rsid w:val="00F47BD1"/>
    <w:rsid w:val="00F47C02"/>
    <w:rsid w:val="00F47C96"/>
    <w:rsid w:val="00F47CA7"/>
    <w:rsid w:val="00F47DF3"/>
    <w:rsid w:val="00F47E3D"/>
    <w:rsid w:val="00F47E82"/>
    <w:rsid w:val="00F47EB8"/>
    <w:rsid w:val="00F47F0A"/>
    <w:rsid w:val="00F47F45"/>
    <w:rsid w:val="00F47F61"/>
    <w:rsid w:val="00F5005D"/>
    <w:rsid w:val="00F500CF"/>
    <w:rsid w:val="00F50140"/>
    <w:rsid w:val="00F50257"/>
    <w:rsid w:val="00F502F9"/>
    <w:rsid w:val="00F5036C"/>
    <w:rsid w:val="00F5037B"/>
    <w:rsid w:val="00F503BA"/>
    <w:rsid w:val="00F504EB"/>
    <w:rsid w:val="00F50538"/>
    <w:rsid w:val="00F50544"/>
    <w:rsid w:val="00F50548"/>
    <w:rsid w:val="00F50552"/>
    <w:rsid w:val="00F50593"/>
    <w:rsid w:val="00F50598"/>
    <w:rsid w:val="00F50677"/>
    <w:rsid w:val="00F50691"/>
    <w:rsid w:val="00F506A9"/>
    <w:rsid w:val="00F507D4"/>
    <w:rsid w:val="00F50838"/>
    <w:rsid w:val="00F5092A"/>
    <w:rsid w:val="00F5092C"/>
    <w:rsid w:val="00F50949"/>
    <w:rsid w:val="00F509C6"/>
    <w:rsid w:val="00F50A1E"/>
    <w:rsid w:val="00F50A60"/>
    <w:rsid w:val="00F50A89"/>
    <w:rsid w:val="00F50AB5"/>
    <w:rsid w:val="00F50ADB"/>
    <w:rsid w:val="00F50B11"/>
    <w:rsid w:val="00F50B20"/>
    <w:rsid w:val="00F50B82"/>
    <w:rsid w:val="00F50BB3"/>
    <w:rsid w:val="00F50BDE"/>
    <w:rsid w:val="00F50C4F"/>
    <w:rsid w:val="00F50CF4"/>
    <w:rsid w:val="00F50D2A"/>
    <w:rsid w:val="00F50D85"/>
    <w:rsid w:val="00F50DF1"/>
    <w:rsid w:val="00F50DF8"/>
    <w:rsid w:val="00F50E20"/>
    <w:rsid w:val="00F50E35"/>
    <w:rsid w:val="00F50E39"/>
    <w:rsid w:val="00F50E44"/>
    <w:rsid w:val="00F50E7E"/>
    <w:rsid w:val="00F50EEA"/>
    <w:rsid w:val="00F50F76"/>
    <w:rsid w:val="00F5102B"/>
    <w:rsid w:val="00F510B7"/>
    <w:rsid w:val="00F510E9"/>
    <w:rsid w:val="00F51150"/>
    <w:rsid w:val="00F5117F"/>
    <w:rsid w:val="00F511AB"/>
    <w:rsid w:val="00F511C1"/>
    <w:rsid w:val="00F51257"/>
    <w:rsid w:val="00F5125E"/>
    <w:rsid w:val="00F512E7"/>
    <w:rsid w:val="00F51331"/>
    <w:rsid w:val="00F513D5"/>
    <w:rsid w:val="00F51403"/>
    <w:rsid w:val="00F514EA"/>
    <w:rsid w:val="00F515B2"/>
    <w:rsid w:val="00F5161A"/>
    <w:rsid w:val="00F51641"/>
    <w:rsid w:val="00F5166A"/>
    <w:rsid w:val="00F51679"/>
    <w:rsid w:val="00F516F1"/>
    <w:rsid w:val="00F517B2"/>
    <w:rsid w:val="00F518C2"/>
    <w:rsid w:val="00F51976"/>
    <w:rsid w:val="00F51991"/>
    <w:rsid w:val="00F519D0"/>
    <w:rsid w:val="00F51AED"/>
    <w:rsid w:val="00F51B33"/>
    <w:rsid w:val="00F51B48"/>
    <w:rsid w:val="00F51B73"/>
    <w:rsid w:val="00F51B83"/>
    <w:rsid w:val="00F51B8C"/>
    <w:rsid w:val="00F51CDA"/>
    <w:rsid w:val="00F51CE5"/>
    <w:rsid w:val="00F51E47"/>
    <w:rsid w:val="00F51F61"/>
    <w:rsid w:val="00F52026"/>
    <w:rsid w:val="00F520A9"/>
    <w:rsid w:val="00F520CF"/>
    <w:rsid w:val="00F5212F"/>
    <w:rsid w:val="00F52201"/>
    <w:rsid w:val="00F52229"/>
    <w:rsid w:val="00F523AF"/>
    <w:rsid w:val="00F523D5"/>
    <w:rsid w:val="00F525CC"/>
    <w:rsid w:val="00F52638"/>
    <w:rsid w:val="00F52668"/>
    <w:rsid w:val="00F526B1"/>
    <w:rsid w:val="00F526B5"/>
    <w:rsid w:val="00F526F6"/>
    <w:rsid w:val="00F52727"/>
    <w:rsid w:val="00F527C4"/>
    <w:rsid w:val="00F527D4"/>
    <w:rsid w:val="00F527EA"/>
    <w:rsid w:val="00F52801"/>
    <w:rsid w:val="00F52853"/>
    <w:rsid w:val="00F52854"/>
    <w:rsid w:val="00F52855"/>
    <w:rsid w:val="00F52869"/>
    <w:rsid w:val="00F52926"/>
    <w:rsid w:val="00F5298B"/>
    <w:rsid w:val="00F529B5"/>
    <w:rsid w:val="00F529B7"/>
    <w:rsid w:val="00F529D5"/>
    <w:rsid w:val="00F52A07"/>
    <w:rsid w:val="00F52B2F"/>
    <w:rsid w:val="00F52B6A"/>
    <w:rsid w:val="00F52C11"/>
    <w:rsid w:val="00F52CB7"/>
    <w:rsid w:val="00F52CEE"/>
    <w:rsid w:val="00F52D5E"/>
    <w:rsid w:val="00F52ECD"/>
    <w:rsid w:val="00F52ED8"/>
    <w:rsid w:val="00F52EFD"/>
    <w:rsid w:val="00F52F1C"/>
    <w:rsid w:val="00F52F25"/>
    <w:rsid w:val="00F52F4D"/>
    <w:rsid w:val="00F52FFE"/>
    <w:rsid w:val="00F530B4"/>
    <w:rsid w:val="00F531E6"/>
    <w:rsid w:val="00F531F2"/>
    <w:rsid w:val="00F5323D"/>
    <w:rsid w:val="00F53247"/>
    <w:rsid w:val="00F53272"/>
    <w:rsid w:val="00F53288"/>
    <w:rsid w:val="00F53308"/>
    <w:rsid w:val="00F53424"/>
    <w:rsid w:val="00F53438"/>
    <w:rsid w:val="00F53474"/>
    <w:rsid w:val="00F5347B"/>
    <w:rsid w:val="00F534D0"/>
    <w:rsid w:val="00F53517"/>
    <w:rsid w:val="00F53545"/>
    <w:rsid w:val="00F5356D"/>
    <w:rsid w:val="00F535A5"/>
    <w:rsid w:val="00F535C0"/>
    <w:rsid w:val="00F5361D"/>
    <w:rsid w:val="00F536BF"/>
    <w:rsid w:val="00F536D0"/>
    <w:rsid w:val="00F536E8"/>
    <w:rsid w:val="00F53705"/>
    <w:rsid w:val="00F53730"/>
    <w:rsid w:val="00F5373A"/>
    <w:rsid w:val="00F537C2"/>
    <w:rsid w:val="00F537C5"/>
    <w:rsid w:val="00F53866"/>
    <w:rsid w:val="00F53872"/>
    <w:rsid w:val="00F538AA"/>
    <w:rsid w:val="00F53933"/>
    <w:rsid w:val="00F539E8"/>
    <w:rsid w:val="00F53A7E"/>
    <w:rsid w:val="00F53A95"/>
    <w:rsid w:val="00F53B5E"/>
    <w:rsid w:val="00F53C2F"/>
    <w:rsid w:val="00F53C58"/>
    <w:rsid w:val="00F53D55"/>
    <w:rsid w:val="00F53DAB"/>
    <w:rsid w:val="00F53F73"/>
    <w:rsid w:val="00F54016"/>
    <w:rsid w:val="00F5405A"/>
    <w:rsid w:val="00F540A2"/>
    <w:rsid w:val="00F54180"/>
    <w:rsid w:val="00F541D8"/>
    <w:rsid w:val="00F541FE"/>
    <w:rsid w:val="00F5421C"/>
    <w:rsid w:val="00F54386"/>
    <w:rsid w:val="00F54397"/>
    <w:rsid w:val="00F543B7"/>
    <w:rsid w:val="00F544B4"/>
    <w:rsid w:val="00F544F3"/>
    <w:rsid w:val="00F544F5"/>
    <w:rsid w:val="00F5456C"/>
    <w:rsid w:val="00F5458D"/>
    <w:rsid w:val="00F545D2"/>
    <w:rsid w:val="00F548BF"/>
    <w:rsid w:val="00F5490E"/>
    <w:rsid w:val="00F5499F"/>
    <w:rsid w:val="00F54A2A"/>
    <w:rsid w:val="00F54AEB"/>
    <w:rsid w:val="00F54AF6"/>
    <w:rsid w:val="00F54AF9"/>
    <w:rsid w:val="00F54BA7"/>
    <w:rsid w:val="00F54CF2"/>
    <w:rsid w:val="00F54CFE"/>
    <w:rsid w:val="00F54DC9"/>
    <w:rsid w:val="00F54DE3"/>
    <w:rsid w:val="00F54E16"/>
    <w:rsid w:val="00F54E48"/>
    <w:rsid w:val="00F54E58"/>
    <w:rsid w:val="00F54E80"/>
    <w:rsid w:val="00F54E86"/>
    <w:rsid w:val="00F54F06"/>
    <w:rsid w:val="00F54F75"/>
    <w:rsid w:val="00F54F88"/>
    <w:rsid w:val="00F54F96"/>
    <w:rsid w:val="00F54FC9"/>
    <w:rsid w:val="00F54FE5"/>
    <w:rsid w:val="00F55086"/>
    <w:rsid w:val="00F550FC"/>
    <w:rsid w:val="00F5512D"/>
    <w:rsid w:val="00F55154"/>
    <w:rsid w:val="00F552FE"/>
    <w:rsid w:val="00F5531F"/>
    <w:rsid w:val="00F554EE"/>
    <w:rsid w:val="00F555A5"/>
    <w:rsid w:val="00F556BE"/>
    <w:rsid w:val="00F556FF"/>
    <w:rsid w:val="00F557B9"/>
    <w:rsid w:val="00F5585A"/>
    <w:rsid w:val="00F558DC"/>
    <w:rsid w:val="00F55918"/>
    <w:rsid w:val="00F559EC"/>
    <w:rsid w:val="00F55B9F"/>
    <w:rsid w:val="00F55C31"/>
    <w:rsid w:val="00F55C34"/>
    <w:rsid w:val="00F55C65"/>
    <w:rsid w:val="00F55CC3"/>
    <w:rsid w:val="00F55D99"/>
    <w:rsid w:val="00F55E6C"/>
    <w:rsid w:val="00F55E8A"/>
    <w:rsid w:val="00F55F1E"/>
    <w:rsid w:val="00F55FA7"/>
    <w:rsid w:val="00F56000"/>
    <w:rsid w:val="00F5600D"/>
    <w:rsid w:val="00F5603F"/>
    <w:rsid w:val="00F5609C"/>
    <w:rsid w:val="00F56289"/>
    <w:rsid w:val="00F562EF"/>
    <w:rsid w:val="00F56420"/>
    <w:rsid w:val="00F5642A"/>
    <w:rsid w:val="00F56449"/>
    <w:rsid w:val="00F5655F"/>
    <w:rsid w:val="00F56583"/>
    <w:rsid w:val="00F565A2"/>
    <w:rsid w:val="00F565A4"/>
    <w:rsid w:val="00F56673"/>
    <w:rsid w:val="00F567C8"/>
    <w:rsid w:val="00F567FE"/>
    <w:rsid w:val="00F56857"/>
    <w:rsid w:val="00F5685A"/>
    <w:rsid w:val="00F568B3"/>
    <w:rsid w:val="00F568BA"/>
    <w:rsid w:val="00F56976"/>
    <w:rsid w:val="00F5699C"/>
    <w:rsid w:val="00F56A77"/>
    <w:rsid w:val="00F56A8A"/>
    <w:rsid w:val="00F56AA1"/>
    <w:rsid w:val="00F56B4E"/>
    <w:rsid w:val="00F56B66"/>
    <w:rsid w:val="00F56CC2"/>
    <w:rsid w:val="00F56CC5"/>
    <w:rsid w:val="00F56D14"/>
    <w:rsid w:val="00F56DCD"/>
    <w:rsid w:val="00F56DF7"/>
    <w:rsid w:val="00F56E64"/>
    <w:rsid w:val="00F57010"/>
    <w:rsid w:val="00F570E5"/>
    <w:rsid w:val="00F57102"/>
    <w:rsid w:val="00F57166"/>
    <w:rsid w:val="00F5716C"/>
    <w:rsid w:val="00F571B7"/>
    <w:rsid w:val="00F57225"/>
    <w:rsid w:val="00F57267"/>
    <w:rsid w:val="00F572D0"/>
    <w:rsid w:val="00F57312"/>
    <w:rsid w:val="00F57360"/>
    <w:rsid w:val="00F57376"/>
    <w:rsid w:val="00F573A5"/>
    <w:rsid w:val="00F5742F"/>
    <w:rsid w:val="00F574AD"/>
    <w:rsid w:val="00F574DC"/>
    <w:rsid w:val="00F57520"/>
    <w:rsid w:val="00F57568"/>
    <w:rsid w:val="00F57601"/>
    <w:rsid w:val="00F5765B"/>
    <w:rsid w:val="00F576FF"/>
    <w:rsid w:val="00F5781D"/>
    <w:rsid w:val="00F57835"/>
    <w:rsid w:val="00F5798D"/>
    <w:rsid w:val="00F579AB"/>
    <w:rsid w:val="00F57A5F"/>
    <w:rsid w:val="00F57A7B"/>
    <w:rsid w:val="00F57ACA"/>
    <w:rsid w:val="00F57AFB"/>
    <w:rsid w:val="00F57B99"/>
    <w:rsid w:val="00F57BDD"/>
    <w:rsid w:val="00F57C31"/>
    <w:rsid w:val="00F57C55"/>
    <w:rsid w:val="00F57CA6"/>
    <w:rsid w:val="00F57CC7"/>
    <w:rsid w:val="00F57CEE"/>
    <w:rsid w:val="00F57D63"/>
    <w:rsid w:val="00F57D9C"/>
    <w:rsid w:val="00F57E62"/>
    <w:rsid w:val="00F57E74"/>
    <w:rsid w:val="00F57E96"/>
    <w:rsid w:val="00F57F8D"/>
    <w:rsid w:val="00F6000B"/>
    <w:rsid w:val="00F60041"/>
    <w:rsid w:val="00F60057"/>
    <w:rsid w:val="00F600AF"/>
    <w:rsid w:val="00F6011C"/>
    <w:rsid w:val="00F602AF"/>
    <w:rsid w:val="00F60351"/>
    <w:rsid w:val="00F603D6"/>
    <w:rsid w:val="00F60435"/>
    <w:rsid w:val="00F604F4"/>
    <w:rsid w:val="00F6054A"/>
    <w:rsid w:val="00F6055C"/>
    <w:rsid w:val="00F60597"/>
    <w:rsid w:val="00F60679"/>
    <w:rsid w:val="00F606FE"/>
    <w:rsid w:val="00F6074E"/>
    <w:rsid w:val="00F60857"/>
    <w:rsid w:val="00F60882"/>
    <w:rsid w:val="00F608BE"/>
    <w:rsid w:val="00F60906"/>
    <w:rsid w:val="00F60972"/>
    <w:rsid w:val="00F60AA7"/>
    <w:rsid w:val="00F60BE3"/>
    <w:rsid w:val="00F60C28"/>
    <w:rsid w:val="00F60C36"/>
    <w:rsid w:val="00F60CD3"/>
    <w:rsid w:val="00F60E11"/>
    <w:rsid w:val="00F60E88"/>
    <w:rsid w:val="00F60ED0"/>
    <w:rsid w:val="00F60F5B"/>
    <w:rsid w:val="00F60FE6"/>
    <w:rsid w:val="00F610D1"/>
    <w:rsid w:val="00F611BE"/>
    <w:rsid w:val="00F611EA"/>
    <w:rsid w:val="00F611F0"/>
    <w:rsid w:val="00F6129C"/>
    <w:rsid w:val="00F6129D"/>
    <w:rsid w:val="00F612F6"/>
    <w:rsid w:val="00F612FF"/>
    <w:rsid w:val="00F61314"/>
    <w:rsid w:val="00F61317"/>
    <w:rsid w:val="00F6138F"/>
    <w:rsid w:val="00F613E2"/>
    <w:rsid w:val="00F613ED"/>
    <w:rsid w:val="00F61452"/>
    <w:rsid w:val="00F614CA"/>
    <w:rsid w:val="00F6154A"/>
    <w:rsid w:val="00F61561"/>
    <w:rsid w:val="00F615B8"/>
    <w:rsid w:val="00F6165E"/>
    <w:rsid w:val="00F6168E"/>
    <w:rsid w:val="00F6168F"/>
    <w:rsid w:val="00F61698"/>
    <w:rsid w:val="00F61746"/>
    <w:rsid w:val="00F61793"/>
    <w:rsid w:val="00F61927"/>
    <w:rsid w:val="00F619AD"/>
    <w:rsid w:val="00F619CD"/>
    <w:rsid w:val="00F61A05"/>
    <w:rsid w:val="00F61A40"/>
    <w:rsid w:val="00F61A54"/>
    <w:rsid w:val="00F61AA4"/>
    <w:rsid w:val="00F61AB8"/>
    <w:rsid w:val="00F61AE7"/>
    <w:rsid w:val="00F61B59"/>
    <w:rsid w:val="00F61CAF"/>
    <w:rsid w:val="00F61D2F"/>
    <w:rsid w:val="00F61DD9"/>
    <w:rsid w:val="00F61E2A"/>
    <w:rsid w:val="00F61E59"/>
    <w:rsid w:val="00F61E78"/>
    <w:rsid w:val="00F61ECC"/>
    <w:rsid w:val="00F61F0C"/>
    <w:rsid w:val="00F61FC1"/>
    <w:rsid w:val="00F61FE6"/>
    <w:rsid w:val="00F61FED"/>
    <w:rsid w:val="00F62016"/>
    <w:rsid w:val="00F6204C"/>
    <w:rsid w:val="00F6206F"/>
    <w:rsid w:val="00F62083"/>
    <w:rsid w:val="00F620B8"/>
    <w:rsid w:val="00F621AF"/>
    <w:rsid w:val="00F621D6"/>
    <w:rsid w:val="00F62209"/>
    <w:rsid w:val="00F62365"/>
    <w:rsid w:val="00F6237B"/>
    <w:rsid w:val="00F623E5"/>
    <w:rsid w:val="00F624F5"/>
    <w:rsid w:val="00F6256A"/>
    <w:rsid w:val="00F625BC"/>
    <w:rsid w:val="00F62710"/>
    <w:rsid w:val="00F6274B"/>
    <w:rsid w:val="00F62771"/>
    <w:rsid w:val="00F627B5"/>
    <w:rsid w:val="00F62886"/>
    <w:rsid w:val="00F629A8"/>
    <w:rsid w:val="00F629B9"/>
    <w:rsid w:val="00F629BD"/>
    <w:rsid w:val="00F62B74"/>
    <w:rsid w:val="00F62B8A"/>
    <w:rsid w:val="00F62C40"/>
    <w:rsid w:val="00F62C44"/>
    <w:rsid w:val="00F62CDC"/>
    <w:rsid w:val="00F62E42"/>
    <w:rsid w:val="00F62E9A"/>
    <w:rsid w:val="00F62EE0"/>
    <w:rsid w:val="00F62F25"/>
    <w:rsid w:val="00F62F5D"/>
    <w:rsid w:val="00F6300D"/>
    <w:rsid w:val="00F63018"/>
    <w:rsid w:val="00F6301B"/>
    <w:rsid w:val="00F63023"/>
    <w:rsid w:val="00F63128"/>
    <w:rsid w:val="00F63133"/>
    <w:rsid w:val="00F6314D"/>
    <w:rsid w:val="00F63178"/>
    <w:rsid w:val="00F631CF"/>
    <w:rsid w:val="00F63253"/>
    <w:rsid w:val="00F6331E"/>
    <w:rsid w:val="00F63357"/>
    <w:rsid w:val="00F63477"/>
    <w:rsid w:val="00F634AD"/>
    <w:rsid w:val="00F635A3"/>
    <w:rsid w:val="00F635A7"/>
    <w:rsid w:val="00F636A1"/>
    <w:rsid w:val="00F636C7"/>
    <w:rsid w:val="00F63700"/>
    <w:rsid w:val="00F6376A"/>
    <w:rsid w:val="00F6379E"/>
    <w:rsid w:val="00F63827"/>
    <w:rsid w:val="00F63829"/>
    <w:rsid w:val="00F6382F"/>
    <w:rsid w:val="00F638D6"/>
    <w:rsid w:val="00F63972"/>
    <w:rsid w:val="00F639D6"/>
    <w:rsid w:val="00F639E2"/>
    <w:rsid w:val="00F639F9"/>
    <w:rsid w:val="00F63A0C"/>
    <w:rsid w:val="00F63A95"/>
    <w:rsid w:val="00F63B93"/>
    <w:rsid w:val="00F63BCC"/>
    <w:rsid w:val="00F63C14"/>
    <w:rsid w:val="00F63C28"/>
    <w:rsid w:val="00F63C2C"/>
    <w:rsid w:val="00F63C39"/>
    <w:rsid w:val="00F63CBC"/>
    <w:rsid w:val="00F63CEB"/>
    <w:rsid w:val="00F63D0A"/>
    <w:rsid w:val="00F63D32"/>
    <w:rsid w:val="00F63D73"/>
    <w:rsid w:val="00F63E46"/>
    <w:rsid w:val="00F63E4D"/>
    <w:rsid w:val="00F63E6D"/>
    <w:rsid w:val="00F63EBF"/>
    <w:rsid w:val="00F63EDB"/>
    <w:rsid w:val="00F63F19"/>
    <w:rsid w:val="00F63F9F"/>
    <w:rsid w:val="00F63FA8"/>
    <w:rsid w:val="00F63FE2"/>
    <w:rsid w:val="00F63FF4"/>
    <w:rsid w:val="00F64023"/>
    <w:rsid w:val="00F64069"/>
    <w:rsid w:val="00F6411B"/>
    <w:rsid w:val="00F6423F"/>
    <w:rsid w:val="00F642DF"/>
    <w:rsid w:val="00F6434B"/>
    <w:rsid w:val="00F64398"/>
    <w:rsid w:val="00F643C6"/>
    <w:rsid w:val="00F6440D"/>
    <w:rsid w:val="00F6442A"/>
    <w:rsid w:val="00F644DF"/>
    <w:rsid w:val="00F644E0"/>
    <w:rsid w:val="00F644F4"/>
    <w:rsid w:val="00F64514"/>
    <w:rsid w:val="00F64768"/>
    <w:rsid w:val="00F64947"/>
    <w:rsid w:val="00F64A10"/>
    <w:rsid w:val="00F64A1B"/>
    <w:rsid w:val="00F64AD0"/>
    <w:rsid w:val="00F64B3A"/>
    <w:rsid w:val="00F64B83"/>
    <w:rsid w:val="00F64CD2"/>
    <w:rsid w:val="00F64D8C"/>
    <w:rsid w:val="00F64EFB"/>
    <w:rsid w:val="00F64FBC"/>
    <w:rsid w:val="00F650D2"/>
    <w:rsid w:val="00F6510C"/>
    <w:rsid w:val="00F65131"/>
    <w:rsid w:val="00F65135"/>
    <w:rsid w:val="00F651AE"/>
    <w:rsid w:val="00F651E0"/>
    <w:rsid w:val="00F65292"/>
    <w:rsid w:val="00F652B5"/>
    <w:rsid w:val="00F652E1"/>
    <w:rsid w:val="00F65354"/>
    <w:rsid w:val="00F6535F"/>
    <w:rsid w:val="00F65392"/>
    <w:rsid w:val="00F653A5"/>
    <w:rsid w:val="00F65458"/>
    <w:rsid w:val="00F654C9"/>
    <w:rsid w:val="00F654CF"/>
    <w:rsid w:val="00F65515"/>
    <w:rsid w:val="00F6552C"/>
    <w:rsid w:val="00F65556"/>
    <w:rsid w:val="00F65585"/>
    <w:rsid w:val="00F65598"/>
    <w:rsid w:val="00F655E3"/>
    <w:rsid w:val="00F65647"/>
    <w:rsid w:val="00F656AD"/>
    <w:rsid w:val="00F656D0"/>
    <w:rsid w:val="00F656E9"/>
    <w:rsid w:val="00F656FF"/>
    <w:rsid w:val="00F657E3"/>
    <w:rsid w:val="00F658BD"/>
    <w:rsid w:val="00F65900"/>
    <w:rsid w:val="00F6592C"/>
    <w:rsid w:val="00F65938"/>
    <w:rsid w:val="00F659B9"/>
    <w:rsid w:val="00F65B4C"/>
    <w:rsid w:val="00F65B91"/>
    <w:rsid w:val="00F65B9B"/>
    <w:rsid w:val="00F65BA1"/>
    <w:rsid w:val="00F65C0D"/>
    <w:rsid w:val="00F65CA5"/>
    <w:rsid w:val="00F65CC8"/>
    <w:rsid w:val="00F65D0C"/>
    <w:rsid w:val="00F65D27"/>
    <w:rsid w:val="00F65EB2"/>
    <w:rsid w:val="00F65F66"/>
    <w:rsid w:val="00F66040"/>
    <w:rsid w:val="00F660DA"/>
    <w:rsid w:val="00F66192"/>
    <w:rsid w:val="00F66219"/>
    <w:rsid w:val="00F6621A"/>
    <w:rsid w:val="00F66272"/>
    <w:rsid w:val="00F6637E"/>
    <w:rsid w:val="00F663EF"/>
    <w:rsid w:val="00F6640C"/>
    <w:rsid w:val="00F66426"/>
    <w:rsid w:val="00F66432"/>
    <w:rsid w:val="00F6658C"/>
    <w:rsid w:val="00F665EB"/>
    <w:rsid w:val="00F665EC"/>
    <w:rsid w:val="00F666A6"/>
    <w:rsid w:val="00F6670C"/>
    <w:rsid w:val="00F6673B"/>
    <w:rsid w:val="00F66746"/>
    <w:rsid w:val="00F667A2"/>
    <w:rsid w:val="00F667B9"/>
    <w:rsid w:val="00F66A1F"/>
    <w:rsid w:val="00F66A97"/>
    <w:rsid w:val="00F66B3C"/>
    <w:rsid w:val="00F66B8C"/>
    <w:rsid w:val="00F66C01"/>
    <w:rsid w:val="00F66C12"/>
    <w:rsid w:val="00F66CF5"/>
    <w:rsid w:val="00F66D1F"/>
    <w:rsid w:val="00F66D2D"/>
    <w:rsid w:val="00F66DED"/>
    <w:rsid w:val="00F66E0B"/>
    <w:rsid w:val="00F66E0F"/>
    <w:rsid w:val="00F66E4F"/>
    <w:rsid w:val="00F66F02"/>
    <w:rsid w:val="00F67037"/>
    <w:rsid w:val="00F6707F"/>
    <w:rsid w:val="00F6708A"/>
    <w:rsid w:val="00F6709B"/>
    <w:rsid w:val="00F67149"/>
    <w:rsid w:val="00F67158"/>
    <w:rsid w:val="00F67184"/>
    <w:rsid w:val="00F671DA"/>
    <w:rsid w:val="00F67221"/>
    <w:rsid w:val="00F6726C"/>
    <w:rsid w:val="00F674C2"/>
    <w:rsid w:val="00F674EE"/>
    <w:rsid w:val="00F675C8"/>
    <w:rsid w:val="00F675D6"/>
    <w:rsid w:val="00F67612"/>
    <w:rsid w:val="00F67787"/>
    <w:rsid w:val="00F677FF"/>
    <w:rsid w:val="00F6785B"/>
    <w:rsid w:val="00F6788D"/>
    <w:rsid w:val="00F67923"/>
    <w:rsid w:val="00F67982"/>
    <w:rsid w:val="00F67A54"/>
    <w:rsid w:val="00F67B88"/>
    <w:rsid w:val="00F67C1F"/>
    <w:rsid w:val="00F67C8F"/>
    <w:rsid w:val="00F67CE0"/>
    <w:rsid w:val="00F67DA9"/>
    <w:rsid w:val="00F67DB4"/>
    <w:rsid w:val="00F67E0F"/>
    <w:rsid w:val="00F67E29"/>
    <w:rsid w:val="00F67E32"/>
    <w:rsid w:val="00F67E73"/>
    <w:rsid w:val="00F67EED"/>
    <w:rsid w:val="00F67F7E"/>
    <w:rsid w:val="00F67F9C"/>
    <w:rsid w:val="00F67FCF"/>
    <w:rsid w:val="00F70023"/>
    <w:rsid w:val="00F700A1"/>
    <w:rsid w:val="00F700E2"/>
    <w:rsid w:val="00F702A8"/>
    <w:rsid w:val="00F702A9"/>
    <w:rsid w:val="00F7030B"/>
    <w:rsid w:val="00F70445"/>
    <w:rsid w:val="00F70471"/>
    <w:rsid w:val="00F704C5"/>
    <w:rsid w:val="00F704F7"/>
    <w:rsid w:val="00F7052A"/>
    <w:rsid w:val="00F7063F"/>
    <w:rsid w:val="00F70654"/>
    <w:rsid w:val="00F706A6"/>
    <w:rsid w:val="00F70728"/>
    <w:rsid w:val="00F70750"/>
    <w:rsid w:val="00F70753"/>
    <w:rsid w:val="00F708AD"/>
    <w:rsid w:val="00F70913"/>
    <w:rsid w:val="00F70986"/>
    <w:rsid w:val="00F709DF"/>
    <w:rsid w:val="00F709F5"/>
    <w:rsid w:val="00F70A07"/>
    <w:rsid w:val="00F70A62"/>
    <w:rsid w:val="00F70AF1"/>
    <w:rsid w:val="00F70B5E"/>
    <w:rsid w:val="00F70C07"/>
    <w:rsid w:val="00F70C0C"/>
    <w:rsid w:val="00F70C22"/>
    <w:rsid w:val="00F70C39"/>
    <w:rsid w:val="00F70C55"/>
    <w:rsid w:val="00F70C8A"/>
    <w:rsid w:val="00F70C92"/>
    <w:rsid w:val="00F70CB0"/>
    <w:rsid w:val="00F70CD4"/>
    <w:rsid w:val="00F70D36"/>
    <w:rsid w:val="00F70DB8"/>
    <w:rsid w:val="00F70DEB"/>
    <w:rsid w:val="00F70F45"/>
    <w:rsid w:val="00F70F68"/>
    <w:rsid w:val="00F70FCE"/>
    <w:rsid w:val="00F71012"/>
    <w:rsid w:val="00F71023"/>
    <w:rsid w:val="00F710C4"/>
    <w:rsid w:val="00F71220"/>
    <w:rsid w:val="00F71292"/>
    <w:rsid w:val="00F7129A"/>
    <w:rsid w:val="00F712A6"/>
    <w:rsid w:val="00F712AB"/>
    <w:rsid w:val="00F712D3"/>
    <w:rsid w:val="00F71325"/>
    <w:rsid w:val="00F71368"/>
    <w:rsid w:val="00F713BD"/>
    <w:rsid w:val="00F713FC"/>
    <w:rsid w:val="00F7142A"/>
    <w:rsid w:val="00F71454"/>
    <w:rsid w:val="00F715E9"/>
    <w:rsid w:val="00F71634"/>
    <w:rsid w:val="00F71657"/>
    <w:rsid w:val="00F71696"/>
    <w:rsid w:val="00F716A0"/>
    <w:rsid w:val="00F716EC"/>
    <w:rsid w:val="00F71711"/>
    <w:rsid w:val="00F71761"/>
    <w:rsid w:val="00F71787"/>
    <w:rsid w:val="00F717C1"/>
    <w:rsid w:val="00F717C6"/>
    <w:rsid w:val="00F717F1"/>
    <w:rsid w:val="00F7183E"/>
    <w:rsid w:val="00F71879"/>
    <w:rsid w:val="00F718CF"/>
    <w:rsid w:val="00F71A31"/>
    <w:rsid w:val="00F71A3A"/>
    <w:rsid w:val="00F71A60"/>
    <w:rsid w:val="00F71B07"/>
    <w:rsid w:val="00F71CA3"/>
    <w:rsid w:val="00F71CDD"/>
    <w:rsid w:val="00F71D2C"/>
    <w:rsid w:val="00F71D68"/>
    <w:rsid w:val="00F71E11"/>
    <w:rsid w:val="00F71E5A"/>
    <w:rsid w:val="00F71F82"/>
    <w:rsid w:val="00F71FF8"/>
    <w:rsid w:val="00F72001"/>
    <w:rsid w:val="00F72042"/>
    <w:rsid w:val="00F7204D"/>
    <w:rsid w:val="00F7225B"/>
    <w:rsid w:val="00F72278"/>
    <w:rsid w:val="00F72291"/>
    <w:rsid w:val="00F722A6"/>
    <w:rsid w:val="00F722CA"/>
    <w:rsid w:val="00F72311"/>
    <w:rsid w:val="00F723AC"/>
    <w:rsid w:val="00F72504"/>
    <w:rsid w:val="00F72554"/>
    <w:rsid w:val="00F7255A"/>
    <w:rsid w:val="00F725E2"/>
    <w:rsid w:val="00F7264D"/>
    <w:rsid w:val="00F72652"/>
    <w:rsid w:val="00F7267C"/>
    <w:rsid w:val="00F726D5"/>
    <w:rsid w:val="00F726E4"/>
    <w:rsid w:val="00F72721"/>
    <w:rsid w:val="00F72742"/>
    <w:rsid w:val="00F7275F"/>
    <w:rsid w:val="00F72856"/>
    <w:rsid w:val="00F72859"/>
    <w:rsid w:val="00F72886"/>
    <w:rsid w:val="00F728A0"/>
    <w:rsid w:val="00F728B9"/>
    <w:rsid w:val="00F7297D"/>
    <w:rsid w:val="00F72AFA"/>
    <w:rsid w:val="00F72B62"/>
    <w:rsid w:val="00F72C21"/>
    <w:rsid w:val="00F72C8C"/>
    <w:rsid w:val="00F72D5D"/>
    <w:rsid w:val="00F72D66"/>
    <w:rsid w:val="00F72D6E"/>
    <w:rsid w:val="00F72DBC"/>
    <w:rsid w:val="00F72DBE"/>
    <w:rsid w:val="00F72DF1"/>
    <w:rsid w:val="00F72EFE"/>
    <w:rsid w:val="00F72F0C"/>
    <w:rsid w:val="00F72F28"/>
    <w:rsid w:val="00F72FBE"/>
    <w:rsid w:val="00F730F4"/>
    <w:rsid w:val="00F73168"/>
    <w:rsid w:val="00F73182"/>
    <w:rsid w:val="00F731C2"/>
    <w:rsid w:val="00F73285"/>
    <w:rsid w:val="00F732B5"/>
    <w:rsid w:val="00F732E5"/>
    <w:rsid w:val="00F73366"/>
    <w:rsid w:val="00F734E3"/>
    <w:rsid w:val="00F73553"/>
    <w:rsid w:val="00F73684"/>
    <w:rsid w:val="00F736B7"/>
    <w:rsid w:val="00F736D7"/>
    <w:rsid w:val="00F736E0"/>
    <w:rsid w:val="00F7371A"/>
    <w:rsid w:val="00F73770"/>
    <w:rsid w:val="00F73810"/>
    <w:rsid w:val="00F73830"/>
    <w:rsid w:val="00F7384C"/>
    <w:rsid w:val="00F7385E"/>
    <w:rsid w:val="00F73876"/>
    <w:rsid w:val="00F73921"/>
    <w:rsid w:val="00F73976"/>
    <w:rsid w:val="00F739D0"/>
    <w:rsid w:val="00F73A97"/>
    <w:rsid w:val="00F73B41"/>
    <w:rsid w:val="00F73B5D"/>
    <w:rsid w:val="00F73B9F"/>
    <w:rsid w:val="00F73BBA"/>
    <w:rsid w:val="00F73BE1"/>
    <w:rsid w:val="00F73BFC"/>
    <w:rsid w:val="00F73C17"/>
    <w:rsid w:val="00F73C93"/>
    <w:rsid w:val="00F73CC5"/>
    <w:rsid w:val="00F73D84"/>
    <w:rsid w:val="00F73E2D"/>
    <w:rsid w:val="00F73E6F"/>
    <w:rsid w:val="00F73EB5"/>
    <w:rsid w:val="00F74008"/>
    <w:rsid w:val="00F740B0"/>
    <w:rsid w:val="00F74197"/>
    <w:rsid w:val="00F741F4"/>
    <w:rsid w:val="00F7427C"/>
    <w:rsid w:val="00F74295"/>
    <w:rsid w:val="00F74382"/>
    <w:rsid w:val="00F743C1"/>
    <w:rsid w:val="00F7446E"/>
    <w:rsid w:val="00F744A3"/>
    <w:rsid w:val="00F745D3"/>
    <w:rsid w:val="00F74647"/>
    <w:rsid w:val="00F74697"/>
    <w:rsid w:val="00F746A6"/>
    <w:rsid w:val="00F7479E"/>
    <w:rsid w:val="00F7484B"/>
    <w:rsid w:val="00F748C7"/>
    <w:rsid w:val="00F748F4"/>
    <w:rsid w:val="00F748FB"/>
    <w:rsid w:val="00F7498A"/>
    <w:rsid w:val="00F749AF"/>
    <w:rsid w:val="00F749D1"/>
    <w:rsid w:val="00F74A45"/>
    <w:rsid w:val="00F74AC8"/>
    <w:rsid w:val="00F74AF4"/>
    <w:rsid w:val="00F74C27"/>
    <w:rsid w:val="00F74C5F"/>
    <w:rsid w:val="00F74C7A"/>
    <w:rsid w:val="00F74D0F"/>
    <w:rsid w:val="00F74D3A"/>
    <w:rsid w:val="00F74D4E"/>
    <w:rsid w:val="00F74D7B"/>
    <w:rsid w:val="00F74DF1"/>
    <w:rsid w:val="00F74E42"/>
    <w:rsid w:val="00F74F0A"/>
    <w:rsid w:val="00F74F48"/>
    <w:rsid w:val="00F74FC7"/>
    <w:rsid w:val="00F75032"/>
    <w:rsid w:val="00F75056"/>
    <w:rsid w:val="00F75087"/>
    <w:rsid w:val="00F750EC"/>
    <w:rsid w:val="00F75221"/>
    <w:rsid w:val="00F75252"/>
    <w:rsid w:val="00F7532E"/>
    <w:rsid w:val="00F75399"/>
    <w:rsid w:val="00F75427"/>
    <w:rsid w:val="00F7545D"/>
    <w:rsid w:val="00F754E4"/>
    <w:rsid w:val="00F755A0"/>
    <w:rsid w:val="00F755DD"/>
    <w:rsid w:val="00F75616"/>
    <w:rsid w:val="00F75623"/>
    <w:rsid w:val="00F7562A"/>
    <w:rsid w:val="00F75636"/>
    <w:rsid w:val="00F7573F"/>
    <w:rsid w:val="00F75961"/>
    <w:rsid w:val="00F759E6"/>
    <w:rsid w:val="00F75A59"/>
    <w:rsid w:val="00F75A78"/>
    <w:rsid w:val="00F75BD7"/>
    <w:rsid w:val="00F75CB6"/>
    <w:rsid w:val="00F75DB0"/>
    <w:rsid w:val="00F75DCA"/>
    <w:rsid w:val="00F75E5F"/>
    <w:rsid w:val="00F75ECD"/>
    <w:rsid w:val="00F75F92"/>
    <w:rsid w:val="00F75FA6"/>
    <w:rsid w:val="00F76149"/>
    <w:rsid w:val="00F7620C"/>
    <w:rsid w:val="00F76281"/>
    <w:rsid w:val="00F7636A"/>
    <w:rsid w:val="00F76392"/>
    <w:rsid w:val="00F76393"/>
    <w:rsid w:val="00F7650D"/>
    <w:rsid w:val="00F76565"/>
    <w:rsid w:val="00F765C5"/>
    <w:rsid w:val="00F76639"/>
    <w:rsid w:val="00F7666F"/>
    <w:rsid w:val="00F76731"/>
    <w:rsid w:val="00F7676E"/>
    <w:rsid w:val="00F7677F"/>
    <w:rsid w:val="00F7678F"/>
    <w:rsid w:val="00F767C8"/>
    <w:rsid w:val="00F768FE"/>
    <w:rsid w:val="00F76923"/>
    <w:rsid w:val="00F76998"/>
    <w:rsid w:val="00F769D4"/>
    <w:rsid w:val="00F769FB"/>
    <w:rsid w:val="00F76A0D"/>
    <w:rsid w:val="00F76A8A"/>
    <w:rsid w:val="00F76B22"/>
    <w:rsid w:val="00F76C57"/>
    <w:rsid w:val="00F76C6E"/>
    <w:rsid w:val="00F76CBF"/>
    <w:rsid w:val="00F76DCE"/>
    <w:rsid w:val="00F76DD3"/>
    <w:rsid w:val="00F76DF2"/>
    <w:rsid w:val="00F76E84"/>
    <w:rsid w:val="00F76EB8"/>
    <w:rsid w:val="00F76ECC"/>
    <w:rsid w:val="00F76ED0"/>
    <w:rsid w:val="00F76EDB"/>
    <w:rsid w:val="00F76EEE"/>
    <w:rsid w:val="00F76F2E"/>
    <w:rsid w:val="00F76FAE"/>
    <w:rsid w:val="00F76FDA"/>
    <w:rsid w:val="00F770D9"/>
    <w:rsid w:val="00F7711E"/>
    <w:rsid w:val="00F77120"/>
    <w:rsid w:val="00F77171"/>
    <w:rsid w:val="00F77236"/>
    <w:rsid w:val="00F772A5"/>
    <w:rsid w:val="00F77359"/>
    <w:rsid w:val="00F77473"/>
    <w:rsid w:val="00F774D8"/>
    <w:rsid w:val="00F7751A"/>
    <w:rsid w:val="00F77732"/>
    <w:rsid w:val="00F777F9"/>
    <w:rsid w:val="00F7791E"/>
    <w:rsid w:val="00F7794C"/>
    <w:rsid w:val="00F779C7"/>
    <w:rsid w:val="00F77A70"/>
    <w:rsid w:val="00F77B0D"/>
    <w:rsid w:val="00F77B2E"/>
    <w:rsid w:val="00F77BD3"/>
    <w:rsid w:val="00F77BD5"/>
    <w:rsid w:val="00F77C19"/>
    <w:rsid w:val="00F77C3E"/>
    <w:rsid w:val="00F77C80"/>
    <w:rsid w:val="00F77CA7"/>
    <w:rsid w:val="00F77DDC"/>
    <w:rsid w:val="00F77DF2"/>
    <w:rsid w:val="00F77DF7"/>
    <w:rsid w:val="00F77F26"/>
    <w:rsid w:val="00F77F48"/>
    <w:rsid w:val="00F77FBB"/>
    <w:rsid w:val="00F80017"/>
    <w:rsid w:val="00F8015D"/>
    <w:rsid w:val="00F801BD"/>
    <w:rsid w:val="00F80268"/>
    <w:rsid w:val="00F802C0"/>
    <w:rsid w:val="00F802C6"/>
    <w:rsid w:val="00F802E9"/>
    <w:rsid w:val="00F80306"/>
    <w:rsid w:val="00F8035D"/>
    <w:rsid w:val="00F8071E"/>
    <w:rsid w:val="00F80723"/>
    <w:rsid w:val="00F80755"/>
    <w:rsid w:val="00F8086B"/>
    <w:rsid w:val="00F80999"/>
    <w:rsid w:val="00F809B4"/>
    <w:rsid w:val="00F809B8"/>
    <w:rsid w:val="00F809CD"/>
    <w:rsid w:val="00F80AEE"/>
    <w:rsid w:val="00F80AF3"/>
    <w:rsid w:val="00F80B0F"/>
    <w:rsid w:val="00F80B6D"/>
    <w:rsid w:val="00F80B9E"/>
    <w:rsid w:val="00F80BA8"/>
    <w:rsid w:val="00F80BAF"/>
    <w:rsid w:val="00F80C21"/>
    <w:rsid w:val="00F80CCB"/>
    <w:rsid w:val="00F80E1D"/>
    <w:rsid w:val="00F80E55"/>
    <w:rsid w:val="00F80E5B"/>
    <w:rsid w:val="00F80E79"/>
    <w:rsid w:val="00F80E9D"/>
    <w:rsid w:val="00F80EB3"/>
    <w:rsid w:val="00F80F8F"/>
    <w:rsid w:val="00F80FE6"/>
    <w:rsid w:val="00F81132"/>
    <w:rsid w:val="00F81137"/>
    <w:rsid w:val="00F81292"/>
    <w:rsid w:val="00F812C8"/>
    <w:rsid w:val="00F8139C"/>
    <w:rsid w:val="00F813AE"/>
    <w:rsid w:val="00F814D2"/>
    <w:rsid w:val="00F814F1"/>
    <w:rsid w:val="00F8151D"/>
    <w:rsid w:val="00F815EB"/>
    <w:rsid w:val="00F8161B"/>
    <w:rsid w:val="00F8163B"/>
    <w:rsid w:val="00F8164A"/>
    <w:rsid w:val="00F81686"/>
    <w:rsid w:val="00F8177F"/>
    <w:rsid w:val="00F81780"/>
    <w:rsid w:val="00F81781"/>
    <w:rsid w:val="00F818D5"/>
    <w:rsid w:val="00F818E8"/>
    <w:rsid w:val="00F81950"/>
    <w:rsid w:val="00F819F0"/>
    <w:rsid w:val="00F81A36"/>
    <w:rsid w:val="00F81A40"/>
    <w:rsid w:val="00F81A85"/>
    <w:rsid w:val="00F81AE1"/>
    <w:rsid w:val="00F81B32"/>
    <w:rsid w:val="00F81B67"/>
    <w:rsid w:val="00F81BCB"/>
    <w:rsid w:val="00F81C3F"/>
    <w:rsid w:val="00F81CF3"/>
    <w:rsid w:val="00F81DD7"/>
    <w:rsid w:val="00F81E08"/>
    <w:rsid w:val="00F81EB5"/>
    <w:rsid w:val="00F81EB6"/>
    <w:rsid w:val="00F81EBA"/>
    <w:rsid w:val="00F81F04"/>
    <w:rsid w:val="00F81F30"/>
    <w:rsid w:val="00F81F5D"/>
    <w:rsid w:val="00F81FA6"/>
    <w:rsid w:val="00F82043"/>
    <w:rsid w:val="00F82082"/>
    <w:rsid w:val="00F82140"/>
    <w:rsid w:val="00F82144"/>
    <w:rsid w:val="00F82159"/>
    <w:rsid w:val="00F8215C"/>
    <w:rsid w:val="00F82164"/>
    <w:rsid w:val="00F82181"/>
    <w:rsid w:val="00F82213"/>
    <w:rsid w:val="00F822FD"/>
    <w:rsid w:val="00F823B3"/>
    <w:rsid w:val="00F8240D"/>
    <w:rsid w:val="00F82438"/>
    <w:rsid w:val="00F8247F"/>
    <w:rsid w:val="00F82524"/>
    <w:rsid w:val="00F825D2"/>
    <w:rsid w:val="00F825FF"/>
    <w:rsid w:val="00F82773"/>
    <w:rsid w:val="00F8294A"/>
    <w:rsid w:val="00F82960"/>
    <w:rsid w:val="00F829E3"/>
    <w:rsid w:val="00F82A47"/>
    <w:rsid w:val="00F82A9F"/>
    <w:rsid w:val="00F82AD6"/>
    <w:rsid w:val="00F82B0B"/>
    <w:rsid w:val="00F82BC3"/>
    <w:rsid w:val="00F82BD0"/>
    <w:rsid w:val="00F82CAE"/>
    <w:rsid w:val="00F82D8D"/>
    <w:rsid w:val="00F82EE9"/>
    <w:rsid w:val="00F82EEE"/>
    <w:rsid w:val="00F8304F"/>
    <w:rsid w:val="00F83098"/>
    <w:rsid w:val="00F830E7"/>
    <w:rsid w:val="00F8313F"/>
    <w:rsid w:val="00F8322D"/>
    <w:rsid w:val="00F83322"/>
    <w:rsid w:val="00F833E9"/>
    <w:rsid w:val="00F8340B"/>
    <w:rsid w:val="00F834C0"/>
    <w:rsid w:val="00F834CD"/>
    <w:rsid w:val="00F835AA"/>
    <w:rsid w:val="00F835C8"/>
    <w:rsid w:val="00F835E0"/>
    <w:rsid w:val="00F836A3"/>
    <w:rsid w:val="00F83766"/>
    <w:rsid w:val="00F837C5"/>
    <w:rsid w:val="00F837D7"/>
    <w:rsid w:val="00F8385F"/>
    <w:rsid w:val="00F838CF"/>
    <w:rsid w:val="00F8395C"/>
    <w:rsid w:val="00F839B7"/>
    <w:rsid w:val="00F839DB"/>
    <w:rsid w:val="00F83AF0"/>
    <w:rsid w:val="00F83B56"/>
    <w:rsid w:val="00F83B5B"/>
    <w:rsid w:val="00F83BAA"/>
    <w:rsid w:val="00F83C32"/>
    <w:rsid w:val="00F83C38"/>
    <w:rsid w:val="00F83C51"/>
    <w:rsid w:val="00F83CE3"/>
    <w:rsid w:val="00F83CF4"/>
    <w:rsid w:val="00F83D3C"/>
    <w:rsid w:val="00F83DEA"/>
    <w:rsid w:val="00F83E13"/>
    <w:rsid w:val="00F83E2B"/>
    <w:rsid w:val="00F8404A"/>
    <w:rsid w:val="00F840F6"/>
    <w:rsid w:val="00F8411E"/>
    <w:rsid w:val="00F8423E"/>
    <w:rsid w:val="00F84253"/>
    <w:rsid w:val="00F84274"/>
    <w:rsid w:val="00F84275"/>
    <w:rsid w:val="00F842A8"/>
    <w:rsid w:val="00F842AF"/>
    <w:rsid w:val="00F84320"/>
    <w:rsid w:val="00F844D0"/>
    <w:rsid w:val="00F844D6"/>
    <w:rsid w:val="00F8452A"/>
    <w:rsid w:val="00F8455B"/>
    <w:rsid w:val="00F846BE"/>
    <w:rsid w:val="00F84715"/>
    <w:rsid w:val="00F847BF"/>
    <w:rsid w:val="00F847E5"/>
    <w:rsid w:val="00F847FD"/>
    <w:rsid w:val="00F84876"/>
    <w:rsid w:val="00F84898"/>
    <w:rsid w:val="00F8490A"/>
    <w:rsid w:val="00F8494D"/>
    <w:rsid w:val="00F8497C"/>
    <w:rsid w:val="00F84996"/>
    <w:rsid w:val="00F849CB"/>
    <w:rsid w:val="00F84A53"/>
    <w:rsid w:val="00F84AD9"/>
    <w:rsid w:val="00F84B61"/>
    <w:rsid w:val="00F84C04"/>
    <w:rsid w:val="00F84C0E"/>
    <w:rsid w:val="00F84D6F"/>
    <w:rsid w:val="00F84D73"/>
    <w:rsid w:val="00F84DAA"/>
    <w:rsid w:val="00F84DDE"/>
    <w:rsid w:val="00F84DF8"/>
    <w:rsid w:val="00F84E40"/>
    <w:rsid w:val="00F84F04"/>
    <w:rsid w:val="00F84F41"/>
    <w:rsid w:val="00F84F69"/>
    <w:rsid w:val="00F84FDD"/>
    <w:rsid w:val="00F8501B"/>
    <w:rsid w:val="00F85082"/>
    <w:rsid w:val="00F850B5"/>
    <w:rsid w:val="00F850F6"/>
    <w:rsid w:val="00F85181"/>
    <w:rsid w:val="00F8519D"/>
    <w:rsid w:val="00F851A7"/>
    <w:rsid w:val="00F851A9"/>
    <w:rsid w:val="00F85246"/>
    <w:rsid w:val="00F85310"/>
    <w:rsid w:val="00F853A4"/>
    <w:rsid w:val="00F853EF"/>
    <w:rsid w:val="00F8541A"/>
    <w:rsid w:val="00F85497"/>
    <w:rsid w:val="00F85514"/>
    <w:rsid w:val="00F85537"/>
    <w:rsid w:val="00F85558"/>
    <w:rsid w:val="00F8559E"/>
    <w:rsid w:val="00F855C8"/>
    <w:rsid w:val="00F855E4"/>
    <w:rsid w:val="00F855EA"/>
    <w:rsid w:val="00F856ED"/>
    <w:rsid w:val="00F85716"/>
    <w:rsid w:val="00F857CE"/>
    <w:rsid w:val="00F857EA"/>
    <w:rsid w:val="00F85832"/>
    <w:rsid w:val="00F85877"/>
    <w:rsid w:val="00F8589D"/>
    <w:rsid w:val="00F85904"/>
    <w:rsid w:val="00F859A2"/>
    <w:rsid w:val="00F859C7"/>
    <w:rsid w:val="00F85AA8"/>
    <w:rsid w:val="00F85AC1"/>
    <w:rsid w:val="00F85AFB"/>
    <w:rsid w:val="00F85B0D"/>
    <w:rsid w:val="00F85B5B"/>
    <w:rsid w:val="00F85C47"/>
    <w:rsid w:val="00F85CFC"/>
    <w:rsid w:val="00F85CFF"/>
    <w:rsid w:val="00F85D4E"/>
    <w:rsid w:val="00F85D90"/>
    <w:rsid w:val="00F85E94"/>
    <w:rsid w:val="00F85E95"/>
    <w:rsid w:val="00F85EAD"/>
    <w:rsid w:val="00F85EC0"/>
    <w:rsid w:val="00F85F9B"/>
    <w:rsid w:val="00F85FAB"/>
    <w:rsid w:val="00F85FBF"/>
    <w:rsid w:val="00F85FFC"/>
    <w:rsid w:val="00F86015"/>
    <w:rsid w:val="00F8607B"/>
    <w:rsid w:val="00F8611C"/>
    <w:rsid w:val="00F8611E"/>
    <w:rsid w:val="00F86157"/>
    <w:rsid w:val="00F8616E"/>
    <w:rsid w:val="00F861C2"/>
    <w:rsid w:val="00F86267"/>
    <w:rsid w:val="00F863DA"/>
    <w:rsid w:val="00F86404"/>
    <w:rsid w:val="00F8641B"/>
    <w:rsid w:val="00F865F0"/>
    <w:rsid w:val="00F8662E"/>
    <w:rsid w:val="00F86644"/>
    <w:rsid w:val="00F86663"/>
    <w:rsid w:val="00F867A5"/>
    <w:rsid w:val="00F867B3"/>
    <w:rsid w:val="00F867FF"/>
    <w:rsid w:val="00F86820"/>
    <w:rsid w:val="00F8686F"/>
    <w:rsid w:val="00F86891"/>
    <w:rsid w:val="00F8690D"/>
    <w:rsid w:val="00F86910"/>
    <w:rsid w:val="00F86962"/>
    <w:rsid w:val="00F869D9"/>
    <w:rsid w:val="00F86A61"/>
    <w:rsid w:val="00F86B42"/>
    <w:rsid w:val="00F86B4E"/>
    <w:rsid w:val="00F86BA0"/>
    <w:rsid w:val="00F86C16"/>
    <w:rsid w:val="00F86C60"/>
    <w:rsid w:val="00F86D28"/>
    <w:rsid w:val="00F86E0E"/>
    <w:rsid w:val="00F86E33"/>
    <w:rsid w:val="00F86E51"/>
    <w:rsid w:val="00F86EA2"/>
    <w:rsid w:val="00F86F3C"/>
    <w:rsid w:val="00F86F5E"/>
    <w:rsid w:val="00F86F62"/>
    <w:rsid w:val="00F86F9B"/>
    <w:rsid w:val="00F87006"/>
    <w:rsid w:val="00F87028"/>
    <w:rsid w:val="00F870DF"/>
    <w:rsid w:val="00F870E6"/>
    <w:rsid w:val="00F871AB"/>
    <w:rsid w:val="00F87265"/>
    <w:rsid w:val="00F8727C"/>
    <w:rsid w:val="00F87339"/>
    <w:rsid w:val="00F8737D"/>
    <w:rsid w:val="00F874BC"/>
    <w:rsid w:val="00F87514"/>
    <w:rsid w:val="00F87533"/>
    <w:rsid w:val="00F875CB"/>
    <w:rsid w:val="00F87686"/>
    <w:rsid w:val="00F8783F"/>
    <w:rsid w:val="00F87921"/>
    <w:rsid w:val="00F87922"/>
    <w:rsid w:val="00F87948"/>
    <w:rsid w:val="00F87979"/>
    <w:rsid w:val="00F87A3F"/>
    <w:rsid w:val="00F87AF8"/>
    <w:rsid w:val="00F87BCD"/>
    <w:rsid w:val="00F87C2B"/>
    <w:rsid w:val="00F87C62"/>
    <w:rsid w:val="00F87C77"/>
    <w:rsid w:val="00F87CE5"/>
    <w:rsid w:val="00F87CF5"/>
    <w:rsid w:val="00F87DB4"/>
    <w:rsid w:val="00F87DB9"/>
    <w:rsid w:val="00F87E24"/>
    <w:rsid w:val="00F87E8F"/>
    <w:rsid w:val="00F87E98"/>
    <w:rsid w:val="00F87EC5"/>
    <w:rsid w:val="00F87F0E"/>
    <w:rsid w:val="00F87FA4"/>
    <w:rsid w:val="00F90022"/>
    <w:rsid w:val="00F90068"/>
    <w:rsid w:val="00F900B1"/>
    <w:rsid w:val="00F900EF"/>
    <w:rsid w:val="00F90129"/>
    <w:rsid w:val="00F90173"/>
    <w:rsid w:val="00F901CE"/>
    <w:rsid w:val="00F9021E"/>
    <w:rsid w:val="00F90288"/>
    <w:rsid w:val="00F9030E"/>
    <w:rsid w:val="00F90313"/>
    <w:rsid w:val="00F9034A"/>
    <w:rsid w:val="00F903A4"/>
    <w:rsid w:val="00F903E7"/>
    <w:rsid w:val="00F90432"/>
    <w:rsid w:val="00F904D2"/>
    <w:rsid w:val="00F904FC"/>
    <w:rsid w:val="00F90518"/>
    <w:rsid w:val="00F905F0"/>
    <w:rsid w:val="00F90642"/>
    <w:rsid w:val="00F906E2"/>
    <w:rsid w:val="00F906F0"/>
    <w:rsid w:val="00F9074C"/>
    <w:rsid w:val="00F90775"/>
    <w:rsid w:val="00F907E6"/>
    <w:rsid w:val="00F907EA"/>
    <w:rsid w:val="00F908D6"/>
    <w:rsid w:val="00F90903"/>
    <w:rsid w:val="00F90997"/>
    <w:rsid w:val="00F909F2"/>
    <w:rsid w:val="00F90A15"/>
    <w:rsid w:val="00F90ACA"/>
    <w:rsid w:val="00F90AE4"/>
    <w:rsid w:val="00F90B82"/>
    <w:rsid w:val="00F90B8D"/>
    <w:rsid w:val="00F90C27"/>
    <w:rsid w:val="00F90C48"/>
    <w:rsid w:val="00F90DC2"/>
    <w:rsid w:val="00F90DC5"/>
    <w:rsid w:val="00F90E03"/>
    <w:rsid w:val="00F90E18"/>
    <w:rsid w:val="00F90E22"/>
    <w:rsid w:val="00F90E72"/>
    <w:rsid w:val="00F90F43"/>
    <w:rsid w:val="00F90FAF"/>
    <w:rsid w:val="00F90FB9"/>
    <w:rsid w:val="00F90FC3"/>
    <w:rsid w:val="00F91009"/>
    <w:rsid w:val="00F9100E"/>
    <w:rsid w:val="00F91053"/>
    <w:rsid w:val="00F91127"/>
    <w:rsid w:val="00F91159"/>
    <w:rsid w:val="00F911A3"/>
    <w:rsid w:val="00F911EE"/>
    <w:rsid w:val="00F91255"/>
    <w:rsid w:val="00F91258"/>
    <w:rsid w:val="00F912E4"/>
    <w:rsid w:val="00F9130D"/>
    <w:rsid w:val="00F913A6"/>
    <w:rsid w:val="00F9156A"/>
    <w:rsid w:val="00F915EC"/>
    <w:rsid w:val="00F9165F"/>
    <w:rsid w:val="00F91693"/>
    <w:rsid w:val="00F9170B"/>
    <w:rsid w:val="00F91718"/>
    <w:rsid w:val="00F91723"/>
    <w:rsid w:val="00F9179C"/>
    <w:rsid w:val="00F917D2"/>
    <w:rsid w:val="00F917D5"/>
    <w:rsid w:val="00F91895"/>
    <w:rsid w:val="00F91968"/>
    <w:rsid w:val="00F919DB"/>
    <w:rsid w:val="00F91A49"/>
    <w:rsid w:val="00F91A8E"/>
    <w:rsid w:val="00F91ABF"/>
    <w:rsid w:val="00F91B0C"/>
    <w:rsid w:val="00F91C22"/>
    <w:rsid w:val="00F91C4E"/>
    <w:rsid w:val="00F91C6B"/>
    <w:rsid w:val="00F91C90"/>
    <w:rsid w:val="00F91D35"/>
    <w:rsid w:val="00F91DB5"/>
    <w:rsid w:val="00F91E9E"/>
    <w:rsid w:val="00F91EC5"/>
    <w:rsid w:val="00F91ECA"/>
    <w:rsid w:val="00F91EFD"/>
    <w:rsid w:val="00F91FF0"/>
    <w:rsid w:val="00F920EE"/>
    <w:rsid w:val="00F921BB"/>
    <w:rsid w:val="00F922DF"/>
    <w:rsid w:val="00F92441"/>
    <w:rsid w:val="00F92549"/>
    <w:rsid w:val="00F926D3"/>
    <w:rsid w:val="00F926E8"/>
    <w:rsid w:val="00F92783"/>
    <w:rsid w:val="00F92786"/>
    <w:rsid w:val="00F9284C"/>
    <w:rsid w:val="00F92854"/>
    <w:rsid w:val="00F9287E"/>
    <w:rsid w:val="00F928CC"/>
    <w:rsid w:val="00F928E3"/>
    <w:rsid w:val="00F92922"/>
    <w:rsid w:val="00F9295B"/>
    <w:rsid w:val="00F929CE"/>
    <w:rsid w:val="00F92AA7"/>
    <w:rsid w:val="00F92AD7"/>
    <w:rsid w:val="00F92BA7"/>
    <w:rsid w:val="00F92BBD"/>
    <w:rsid w:val="00F92C0B"/>
    <w:rsid w:val="00F92D35"/>
    <w:rsid w:val="00F92E7E"/>
    <w:rsid w:val="00F92F19"/>
    <w:rsid w:val="00F92F2C"/>
    <w:rsid w:val="00F92F4E"/>
    <w:rsid w:val="00F92FD1"/>
    <w:rsid w:val="00F9301F"/>
    <w:rsid w:val="00F9305E"/>
    <w:rsid w:val="00F9319E"/>
    <w:rsid w:val="00F931D5"/>
    <w:rsid w:val="00F9322C"/>
    <w:rsid w:val="00F93242"/>
    <w:rsid w:val="00F932B9"/>
    <w:rsid w:val="00F93355"/>
    <w:rsid w:val="00F9342D"/>
    <w:rsid w:val="00F934AC"/>
    <w:rsid w:val="00F93535"/>
    <w:rsid w:val="00F935B6"/>
    <w:rsid w:val="00F93622"/>
    <w:rsid w:val="00F936D3"/>
    <w:rsid w:val="00F936DF"/>
    <w:rsid w:val="00F93853"/>
    <w:rsid w:val="00F93856"/>
    <w:rsid w:val="00F938A8"/>
    <w:rsid w:val="00F93962"/>
    <w:rsid w:val="00F93B0E"/>
    <w:rsid w:val="00F93B6F"/>
    <w:rsid w:val="00F93BBB"/>
    <w:rsid w:val="00F93BE2"/>
    <w:rsid w:val="00F93C44"/>
    <w:rsid w:val="00F93C89"/>
    <w:rsid w:val="00F93CD7"/>
    <w:rsid w:val="00F93CDC"/>
    <w:rsid w:val="00F93CE4"/>
    <w:rsid w:val="00F93D26"/>
    <w:rsid w:val="00F93D80"/>
    <w:rsid w:val="00F93DA1"/>
    <w:rsid w:val="00F93DAE"/>
    <w:rsid w:val="00F93E00"/>
    <w:rsid w:val="00F93E2B"/>
    <w:rsid w:val="00F93F14"/>
    <w:rsid w:val="00F93F86"/>
    <w:rsid w:val="00F93FA0"/>
    <w:rsid w:val="00F940B1"/>
    <w:rsid w:val="00F940FB"/>
    <w:rsid w:val="00F94107"/>
    <w:rsid w:val="00F94174"/>
    <w:rsid w:val="00F941A2"/>
    <w:rsid w:val="00F94232"/>
    <w:rsid w:val="00F94579"/>
    <w:rsid w:val="00F945A0"/>
    <w:rsid w:val="00F945BF"/>
    <w:rsid w:val="00F945F0"/>
    <w:rsid w:val="00F94603"/>
    <w:rsid w:val="00F9465B"/>
    <w:rsid w:val="00F9467B"/>
    <w:rsid w:val="00F9467C"/>
    <w:rsid w:val="00F94682"/>
    <w:rsid w:val="00F9471F"/>
    <w:rsid w:val="00F94752"/>
    <w:rsid w:val="00F947A8"/>
    <w:rsid w:val="00F947E5"/>
    <w:rsid w:val="00F94812"/>
    <w:rsid w:val="00F94817"/>
    <w:rsid w:val="00F9485B"/>
    <w:rsid w:val="00F94872"/>
    <w:rsid w:val="00F9494E"/>
    <w:rsid w:val="00F949A4"/>
    <w:rsid w:val="00F949D1"/>
    <w:rsid w:val="00F94A2E"/>
    <w:rsid w:val="00F94AA4"/>
    <w:rsid w:val="00F94AF1"/>
    <w:rsid w:val="00F94B1C"/>
    <w:rsid w:val="00F94BB4"/>
    <w:rsid w:val="00F94BB6"/>
    <w:rsid w:val="00F94BBC"/>
    <w:rsid w:val="00F94C06"/>
    <w:rsid w:val="00F94C47"/>
    <w:rsid w:val="00F94CC0"/>
    <w:rsid w:val="00F94D6D"/>
    <w:rsid w:val="00F94DA9"/>
    <w:rsid w:val="00F94E13"/>
    <w:rsid w:val="00F94E77"/>
    <w:rsid w:val="00F94F3F"/>
    <w:rsid w:val="00F94F94"/>
    <w:rsid w:val="00F94FA9"/>
    <w:rsid w:val="00F94FB7"/>
    <w:rsid w:val="00F95137"/>
    <w:rsid w:val="00F95166"/>
    <w:rsid w:val="00F95176"/>
    <w:rsid w:val="00F9518B"/>
    <w:rsid w:val="00F951C7"/>
    <w:rsid w:val="00F95371"/>
    <w:rsid w:val="00F9537C"/>
    <w:rsid w:val="00F953F8"/>
    <w:rsid w:val="00F95469"/>
    <w:rsid w:val="00F95485"/>
    <w:rsid w:val="00F95519"/>
    <w:rsid w:val="00F95579"/>
    <w:rsid w:val="00F9559F"/>
    <w:rsid w:val="00F9562E"/>
    <w:rsid w:val="00F95650"/>
    <w:rsid w:val="00F956DA"/>
    <w:rsid w:val="00F9574C"/>
    <w:rsid w:val="00F95887"/>
    <w:rsid w:val="00F958B3"/>
    <w:rsid w:val="00F958BD"/>
    <w:rsid w:val="00F95A79"/>
    <w:rsid w:val="00F95A7B"/>
    <w:rsid w:val="00F95A80"/>
    <w:rsid w:val="00F95AB4"/>
    <w:rsid w:val="00F95AEB"/>
    <w:rsid w:val="00F95B5C"/>
    <w:rsid w:val="00F95B95"/>
    <w:rsid w:val="00F95BC4"/>
    <w:rsid w:val="00F95BDF"/>
    <w:rsid w:val="00F95C67"/>
    <w:rsid w:val="00F95CA9"/>
    <w:rsid w:val="00F95CBB"/>
    <w:rsid w:val="00F95E56"/>
    <w:rsid w:val="00F95EDA"/>
    <w:rsid w:val="00F95F8B"/>
    <w:rsid w:val="00F95FC6"/>
    <w:rsid w:val="00F96065"/>
    <w:rsid w:val="00F9614C"/>
    <w:rsid w:val="00F96165"/>
    <w:rsid w:val="00F96172"/>
    <w:rsid w:val="00F961DE"/>
    <w:rsid w:val="00F961E8"/>
    <w:rsid w:val="00F96221"/>
    <w:rsid w:val="00F9629B"/>
    <w:rsid w:val="00F9629F"/>
    <w:rsid w:val="00F962C1"/>
    <w:rsid w:val="00F962D3"/>
    <w:rsid w:val="00F96342"/>
    <w:rsid w:val="00F9640A"/>
    <w:rsid w:val="00F9650F"/>
    <w:rsid w:val="00F965CD"/>
    <w:rsid w:val="00F96639"/>
    <w:rsid w:val="00F96655"/>
    <w:rsid w:val="00F96737"/>
    <w:rsid w:val="00F96765"/>
    <w:rsid w:val="00F9677A"/>
    <w:rsid w:val="00F967B8"/>
    <w:rsid w:val="00F967BA"/>
    <w:rsid w:val="00F96814"/>
    <w:rsid w:val="00F9685C"/>
    <w:rsid w:val="00F968D5"/>
    <w:rsid w:val="00F9698D"/>
    <w:rsid w:val="00F969A9"/>
    <w:rsid w:val="00F969BB"/>
    <w:rsid w:val="00F96A4C"/>
    <w:rsid w:val="00F96B16"/>
    <w:rsid w:val="00F96B33"/>
    <w:rsid w:val="00F96BC2"/>
    <w:rsid w:val="00F96C29"/>
    <w:rsid w:val="00F96C47"/>
    <w:rsid w:val="00F96C50"/>
    <w:rsid w:val="00F96C5F"/>
    <w:rsid w:val="00F96CB1"/>
    <w:rsid w:val="00F96D6F"/>
    <w:rsid w:val="00F96DC2"/>
    <w:rsid w:val="00F96E5A"/>
    <w:rsid w:val="00F96F0A"/>
    <w:rsid w:val="00F96F77"/>
    <w:rsid w:val="00F96FFD"/>
    <w:rsid w:val="00F97077"/>
    <w:rsid w:val="00F9708C"/>
    <w:rsid w:val="00F97152"/>
    <w:rsid w:val="00F97153"/>
    <w:rsid w:val="00F9725B"/>
    <w:rsid w:val="00F97279"/>
    <w:rsid w:val="00F972CE"/>
    <w:rsid w:val="00F973AA"/>
    <w:rsid w:val="00F973E1"/>
    <w:rsid w:val="00F97437"/>
    <w:rsid w:val="00F9743B"/>
    <w:rsid w:val="00F97449"/>
    <w:rsid w:val="00F97454"/>
    <w:rsid w:val="00F9745B"/>
    <w:rsid w:val="00F97474"/>
    <w:rsid w:val="00F97526"/>
    <w:rsid w:val="00F975D8"/>
    <w:rsid w:val="00F97611"/>
    <w:rsid w:val="00F97730"/>
    <w:rsid w:val="00F97836"/>
    <w:rsid w:val="00F978C0"/>
    <w:rsid w:val="00F978C6"/>
    <w:rsid w:val="00F97978"/>
    <w:rsid w:val="00F979B6"/>
    <w:rsid w:val="00F97A24"/>
    <w:rsid w:val="00F97AC6"/>
    <w:rsid w:val="00F97ACA"/>
    <w:rsid w:val="00F97AE8"/>
    <w:rsid w:val="00F97B50"/>
    <w:rsid w:val="00F97B8B"/>
    <w:rsid w:val="00F97BE3"/>
    <w:rsid w:val="00F97CC6"/>
    <w:rsid w:val="00F97D86"/>
    <w:rsid w:val="00F97E0D"/>
    <w:rsid w:val="00F97F15"/>
    <w:rsid w:val="00F97FC6"/>
    <w:rsid w:val="00F9F045"/>
    <w:rsid w:val="00FA0034"/>
    <w:rsid w:val="00FA0099"/>
    <w:rsid w:val="00FA009B"/>
    <w:rsid w:val="00FA017E"/>
    <w:rsid w:val="00FA018E"/>
    <w:rsid w:val="00FA0262"/>
    <w:rsid w:val="00FA0326"/>
    <w:rsid w:val="00FA033A"/>
    <w:rsid w:val="00FA03EF"/>
    <w:rsid w:val="00FA03F6"/>
    <w:rsid w:val="00FA04B1"/>
    <w:rsid w:val="00FA04DE"/>
    <w:rsid w:val="00FA0557"/>
    <w:rsid w:val="00FA055F"/>
    <w:rsid w:val="00FA05B6"/>
    <w:rsid w:val="00FA061B"/>
    <w:rsid w:val="00FA063D"/>
    <w:rsid w:val="00FA064A"/>
    <w:rsid w:val="00FA06AA"/>
    <w:rsid w:val="00FA06B4"/>
    <w:rsid w:val="00FA06CD"/>
    <w:rsid w:val="00FA06F6"/>
    <w:rsid w:val="00FA0725"/>
    <w:rsid w:val="00FA076B"/>
    <w:rsid w:val="00FA0808"/>
    <w:rsid w:val="00FA0849"/>
    <w:rsid w:val="00FA0882"/>
    <w:rsid w:val="00FA089A"/>
    <w:rsid w:val="00FA0905"/>
    <w:rsid w:val="00FA09AF"/>
    <w:rsid w:val="00FA09CC"/>
    <w:rsid w:val="00FA09FD"/>
    <w:rsid w:val="00FA0A20"/>
    <w:rsid w:val="00FA0A9D"/>
    <w:rsid w:val="00FA0ABC"/>
    <w:rsid w:val="00FA0AC9"/>
    <w:rsid w:val="00FA0AD7"/>
    <w:rsid w:val="00FA0C34"/>
    <w:rsid w:val="00FA0C83"/>
    <w:rsid w:val="00FA0CDC"/>
    <w:rsid w:val="00FA0D0E"/>
    <w:rsid w:val="00FA0D22"/>
    <w:rsid w:val="00FA0D57"/>
    <w:rsid w:val="00FA0DB7"/>
    <w:rsid w:val="00FA0DF9"/>
    <w:rsid w:val="00FA0DFF"/>
    <w:rsid w:val="00FA0E00"/>
    <w:rsid w:val="00FA0E14"/>
    <w:rsid w:val="00FA0F8A"/>
    <w:rsid w:val="00FA0FAD"/>
    <w:rsid w:val="00FA0FCC"/>
    <w:rsid w:val="00FA103A"/>
    <w:rsid w:val="00FA1118"/>
    <w:rsid w:val="00FA112B"/>
    <w:rsid w:val="00FA1162"/>
    <w:rsid w:val="00FA1194"/>
    <w:rsid w:val="00FA11DB"/>
    <w:rsid w:val="00FA1221"/>
    <w:rsid w:val="00FA1225"/>
    <w:rsid w:val="00FA127E"/>
    <w:rsid w:val="00FA12A8"/>
    <w:rsid w:val="00FA12C2"/>
    <w:rsid w:val="00FA12FE"/>
    <w:rsid w:val="00FA131A"/>
    <w:rsid w:val="00FA140A"/>
    <w:rsid w:val="00FA1415"/>
    <w:rsid w:val="00FA14C1"/>
    <w:rsid w:val="00FA15C5"/>
    <w:rsid w:val="00FA15FB"/>
    <w:rsid w:val="00FA1692"/>
    <w:rsid w:val="00FA1714"/>
    <w:rsid w:val="00FA1789"/>
    <w:rsid w:val="00FA1811"/>
    <w:rsid w:val="00FA1910"/>
    <w:rsid w:val="00FA1954"/>
    <w:rsid w:val="00FA19C4"/>
    <w:rsid w:val="00FA1A47"/>
    <w:rsid w:val="00FA1AEA"/>
    <w:rsid w:val="00FA1B17"/>
    <w:rsid w:val="00FA1B7B"/>
    <w:rsid w:val="00FA1C19"/>
    <w:rsid w:val="00FA1CA9"/>
    <w:rsid w:val="00FA1D37"/>
    <w:rsid w:val="00FA1D56"/>
    <w:rsid w:val="00FA1E0C"/>
    <w:rsid w:val="00FA1E17"/>
    <w:rsid w:val="00FA1E43"/>
    <w:rsid w:val="00FA1E76"/>
    <w:rsid w:val="00FA1E7C"/>
    <w:rsid w:val="00FA1EA5"/>
    <w:rsid w:val="00FA1F48"/>
    <w:rsid w:val="00FA1F6D"/>
    <w:rsid w:val="00FA1F6E"/>
    <w:rsid w:val="00FA20E0"/>
    <w:rsid w:val="00FA21DB"/>
    <w:rsid w:val="00FA2233"/>
    <w:rsid w:val="00FA225C"/>
    <w:rsid w:val="00FA22C4"/>
    <w:rsid w:val="00FA22E8"/>
    <w:rsid w:val="00FA239F"/>
    <w:rsid w:val="00FA23ED"/>
    <w:rsid w:val="00FA2418"/>
    <w:rsid w:val="00FA2485"/>
    <w:rsid w:val="00FA24B0"/>
    <w:rsid w:val="00FA2507"/>
    <w:rsid w:val="00FA2517"/>
    <w:rsid w:val="00FA2651"/>
    <w:rsid w:val="00FA2693"/>
    <w:rsid w:val="00FA26F0"/>
    <w:rsid w:val="00FA2705"/>
    <w:rsid w:val="00FA2724"/>
    <w:rsid w:val="00FA2766"/>
    <w:rsid w:val="00FA27D2"/>
    <w:rsid w:val="00FA2839"/>
    <w:rsid w:val="00FA285F"/>
    <w:rsid w:val="00FA28C5"/>
    <w:rsid w:val="00FA28C8"/>
    <w:rsid w:val="00FA2946"/>
    <w:rsid w:val="00FA29FD"/>
    <w:rsid w:val="00FA2A27"/>
    <w:rsid w:val="00FA2AE9"/>
    <w:rsid w:val="00FA2B66"/>
    <w:rsid w:val="00FA2B84"/>
    <w:rsid w:val="00FA2BFD"/>
    <w:rsid w:val="00FA2C01"/>
    <w:rsid w:val="00FA2C12"/>
    <w:rsid w:val="00FA2C45"/>
    <w:rsid w:val="00FA2C61"/>
    <w:rsid w:val="00FA2CB7"/>
    <w:rsid w:val="00FA2CC5"/>
    <w:rsid w:val="00FA2D2A"/>
    <w:rsid w:val="00FA2D3F"/>
    <w:rsid w:val="00FA2D7A"/>
    <w:rsid w:val="00FA2D7E"/>
    <w:rsid w:val="00FA2DA9"/>
    <w:rsid w:val="00FA2DBD"/>
    <w:rsid w:val="00FA2DF0"/>
    <w:rsid w:val="00FA2DF8"/>
    <w:rsid w:val="00FA2E39"/>
    <w:rsid w:val="00FA2E88"/>
    <w:rsid w:val="00FA2E8C"/>
    <w:rsid w:val="00FA2EFD"/>
    <w:rsid w:val="00FA2F60"/>
    <w:rsid w:val="00FA307B"/>
    <w:rsid w:val="00FA3197"/>
    <w:rsid w:val="00FA31D7"/>
    <w:rsid w:val="00FA31DB"/>
    <w:rsid w:val="00FA320C"/>
    <w:rsid w:val="00FA3235"/>
    <w:rsid w:val="00FA327A"/>
    <w:rsid w:val="00FA3376"/>
    <w:rsid w:val="00FA33A3"/>
    <w:rsid w:val="00FA3400"/>
    <w:rsid w:val="00FA3466"/>
    <w:rsid w:val="00FA351E"/>
    <w:rsid w:val="00FA35CF"/>
    <w:rsid w:val="00FA3602"/>
    <w:rsid w:val="00FA3621"/>
    <w:rsid w:val="00FA36C0"/>
    <w:rsid w:val="00FA36D2"/>
    <w:rsid w:val="00FA376A"/>
    <w:rsid w:val="00FA3791"/>
    <w:rsid w:val="00FA37A8"/>
    <w:rsid w:val="00FA37AF"/>
    <w:rsid w:val="00FA38D0"/>
    <w:rsid w:val="00FA39B5"/>
    <w:rsid w:val="00FA3A24"/>
    <w:rsid w:val="00FA3A8A"/>
    <w:rsid w:val="00FA3B01"/>
    <w:rsid w:val="00FA3B1A"/>
    <w:rsid w:val="00FA3B90"/>
    <w:rsid w:val="00FA3C06"/>
    <w:rsid w:val="00FA3C65"/>
    <w:rsid w:val="00FA3CAF"/>
    <w:rsid w:val="00FA3CD8"/>
    <w:rsid w:val="00FA3CDF"/>
    <w:rsid w:val="00FA3D1F"/>
    <w:rsid w:val="00FA3D3F"/>
    <w:rsid w:val="00FA3D5C"/>
    <w:rsid w:val="00FA3DB5"/>
    <w:rsid w:val="00FA3DD8"/>
    <w:rsid w:val="00FA3DDD"/>
    <w:rsid w:val="00FA3F4C"/>
    <w:rsid w:val="00FA4038"/>
    <w:rsid w:val="00FA404F"/>
    <w:rsid w:val="00FA40A1"/>
    <w:rsid w:val="00FA4124"/>
    <w:rsid w:val="00FA413E"/>
    <w:rsid w:val="00FA4177"/>
    <w:rsid w:val="00FA4178"/>
    <w:rsid w:val="00FA422D"/>
    <w:rsid w:val="00FA4351"/>
    <w:rsid w:val="00FA4389"/>
    <w:rsid w:val="00FA4397"/>
    <w:rsid w:val="00FA43B9"/>
    <w:rsid w:val="00FA43F7"/>
    <w:rsid w:val="00FA44B2"/>
    <w:rsid w:val="00FA44FD"/>
    <w:rsid w:val="00FA454F"/>
    <w:rsid w:val="00FA456E"/>
    <w:rsid w:val="00FA45F7"/>
    <w:rsid w:val="00FA4652"/>
    <w:rsid w:val="00FA4691"/>
    <w:rsid w:val="00FA4736"/>
    <w:rsid w:val="00FA4774"/>
    <w:rsid w:val="00FA47C7"/>
    <w:rsid w:val="00FA47C8"/>
    <w:rsid w:val="00FA47DB"/>
    <w:rsid w:val="00FA47DC"/>
    <w:rsid w:val="00FA48C4"/>
    <w:rsid w:val="00FA4911"/>
    <w:rsid w:val="00FA4950"/>
    <w:rsid w:val="00FA4A0F"/>
    <w:rsid w:val="00FA4B0F"/>
    <w:rsid w:val="00FA4B8E"/>
    <w:rsid w:val="00FA4BC9"/>
    <w:rsid w:val="00FA4C00"/>
    <w:rsid w:val="00FA4C33"/>
    <w:rsid w:val="00FA4CFA"/>
    <w:rsid w:val="00FA4D73"/>
    <w:rsid w:val="00FA4D97"/>
    <w:rsid w:val="00FA4DB6"/>
    <w:rsid w:val="00FA4DBC"/>
    <w:rsid w:val="00FA4DDF"/>
    <w:rsid w:val="00FA4EB8"/>
    <w:rsid w:val="00FA4ED6"/>
    <w:rsid w:val="00FA4EF4"/>
    <w:rsid w:val="00FA4F2C"/>
    <w:rsid w:val="00FA500F"/>
    <w:rsid w:val="00FA50D2"/>
    <w:rsid w:val="00FA5117"/>
    <w:rsid w:val="00FA5293"/>
    <w:rsid w:val="00FA52B9"/>
    <w:rsid w:val="00FA52C4"/>
    <w:rsid w:val="00FA53A8"/>
    <w:rsid w:val="00FA53AD"/>
    <w:rsid w:val="00FA53DC"/>
    <w:rsid w:val="00FA5416"/>
    <w:rsid w:val="00FA5470"/>
    <w:rsid w:val="00FA5517"/>
    <w:rsid w:val="00FA5519"/>
    <w:rsid w:val="00FA5533"/>
    <w:rsid w:val="00FA5536"/>
    <w:rsid w:val="00FA5550"/>
    <w:rsid w:val="00FA5565"/>
    <w:rsid w:val="00FA55DE"/>
    <w:rsid w:val="00FA55E7"/>
    <w:rsid w:val="00FA565C"/>
    <w:rsid w:val="00FA566C"/>
    <w:rsid w:val="00FA56DE"/>
    <w:rsid w:val="00FA5727"/>
    <w:rsid w:val="00FA572B"/>
    <w:rsid w:val="00FA5766"/>
    <w:rsid w:val="00FA57D4"/>
    <w:rsid w:val="00FA5831"/>
    <w:rsid w:val="00FA5834"/>
    <w:rsid w:val="00FA5858"/>
    <w:rsid w:val="00FA5883"/>
    <w:rsid w:val="00FA58E9"/>
    <w:rsid w:val="00FA59E2"/>
    <w:rsid w:val="00FA59F2"/>
    <w:rsid w:val="00FA5A05"/>
    <w:rsid w:val="00FA5AC0"/>
    <w:rsid w:val="00FA5B2C"/>
    <w:rsid w:val="00FA5B2D"/>
    <w:rsid w:val="00FA5B68"/>
    <w:rsid w:val="00FA5B92"/>
    <w:rsid w:val="00FA5B9D"/>
    <w:rsid w:val="00FA5BC8"/>
    <w:rsid w:val="00FA5C49"/>
    <w:rsid w:val="00FA5D29"/>
    <w:rsid w:val="00FA5E45"/>
    <w:rsid w:val="00FA5E69"/>
    <w:rsid w:val="00FA5ECF"/>
    <w:rsid w:val="00FA5F14"/>
    <w:rsid w:val="00FA5F76"/>
    <w:rsid w:val="00FA5F7F"/>
    <w:rsid w:val="00FA5FB2"/>
    <w:rsid w:val="00FA6009"/>
    <w:rsid w:val="00FA6129"/>
    <w:rsid w:val="00FA61BE"/>
    <w:rsid w:val="00FA630E"/>
    <w:rsid w:val="00FA63B2"/>
    <w:rsid w:val="00FA63F6"/>
    <w:rsid w:val="00FA6568"/>
    <w:rsid w:val="00FA662D"/>
    <w:rsid w:val="00FA6652"/>
    <w:rsid w:val="00FA6656"/>
    <w:rsid w:val="00FA667D"/>
    <w:rsid w:val="00FA673D"/>
    <w:rsid w:val="00FA6746"/>
    <w:rsid w:val="00FA6754"/>
    <w:rsid w:val="00FA6785"/>
    <w:rsid w:val="00FA693E"/>
    <w:rsid w:val="00FA6A6D"/>
    <w:rsid w:val="00FA6A9C"/>
    <w:rsid w:val="00FA6B40"/>
    <w:rsid w:val="00FA6BEF"/>
    <w:rsid w:val="00FA6C59"/>
    <w:rsid w:val="00FA6C73"/>
    <w:rsid w:val="00FA6E41"/>
    <w:rsid w:val="00FA6E91"/>
    <w:rsid w:val="00FA6EA4"/>
    <w:rsid w:val="00FA6F0D"/>
    <w:rsid w:val="00FA6F23"/>
    <w:rsid w:val="00FA6F2F"/>
    <w:rsid w:val="00FA6F6E"/>
    <w:rsid w:val="00FA6F97"/>
    <w:rsid w:val="00FA6FE7"/>
    <w:rsid w:val="00FA700C"/>
    <w:rsid w:val="00FA704C"/>
    <w:rsid w:val="00FA7095"/>
    <w:rsid w:val="00FA7216"/>
    <w:rsid w:val="00FA7269"/>
    <w:rsid w:val="00FA7291"/>
    <w:rsid w:val="00FA72D2"/>
    <w:rsid w:val="00FA72E7"/>
    <w:rsid w:val="00FA7306"/>
    <w:rsid w:val="00FA733D"/>
    <w:rsid w:val="00FA736E"/>
    <w:rsid w:val="00FA73BC"/>
    <w:rsid w:val="00FA758E"/>
    <w:rsid w:val="00FA7637"/>
    <w:rsid w:val="00FA76BC"/>
    <w:rsid w:val="00FA771F"/>
    <w:rsid w:val="00FA7721"/>
    <w:rsid w:val="00FA7737"/>
    <w:rsid w:val="00FA7813"/>
    <w:rsid w:val="00FA786A"/>
    <w:rsid w:val="00FA78E7"/>
    <w:rsid w:val="00FA7979"/>
    <w:rsid w:val="00FA79A7"/>
    <w:rsid w:val="00FA7A62"/>
    <w:rsid w:val="00FA7A8B"/>
    <w:rsid w:val="00FA7B20"/>
    <w:rsid w:val="00FA7B51"/>
    <w:rsid w:val="00FA7BB7"/>
    <w:rsid w:val="00FA7BEB"/>
    <w:rsid w:val="00FA7C04"/>
    <w:rsid w:val="00FA7C8E"/>
    <w:rsid w:val="00FA7CAC"/>
    <w:rsid w:val="00FA7E31"/>
    <w:rsid w:val="00FA7E5A"/>
    <w:rsid w:val="00FA7E9C"/>
    <w:rsid w:val="00FA7FCB"/>
    <w:rsid w:val="00FB007D"/>
    <w:rsid w:val="00FB00DC"/>
    <w:rsid w:val="00FB0190"/>
    <w:rsid w:val="00FB01AB"/>
    <w:rsid w:val="00FB01D5"/>
    <w:rsid w:val="00FB0237"/>
    <w:rsid w:val="00FB029F"/>
    <w:rsid w:val="00FB0394"/>
    <w:rsid w:val="00FB039A"/>
    <w:rsid w:val="00FB03D0"/>
    <w:rsid w:val="00FB040E"/>
    <w:rsid w:val="00FB0435"/>
    <w:rsid w:val="00FB0450"/>
    <w:rsid w:val="00FB04C6"/>
    <w:rsid w:val="00FB056E"/>
    <w:rsid w:val="00FB0580"/>
    <w:rsid w:val="00FB05F8"/>
    <w:rsid w:val="00FB0668"/>
    <w:rsid w:val="00FB069B"/>
    <w:rsid w:val="00FB06CE"/>
    <w:rsid w:val="00FB07FF"/>
    <w:rsid w:val="00FB082A"/>
    <w:rsid w:val="00FB092D"/>
    <w:rsid w:val="00FB0962"/>
    <w:rsid w:val="00FB0AC0"/>
    <w:rsid w:val="00FB0BE5"/>
    <w:rsid w:val="00FB0D01"/>
    <w:rsid w:val="00FB0D67"/>
    <w:rsid w:val="00FB0D72"/>
    <w:rsid w:val="00FB0DEC"/>
    <w:rsid w:val="00FB0E0E"/>
    <w:rsid w:val="00FB0F62"/>
    <w:rsid w:val="00FB102F"/>
    <w:rsid w:val="00FB1094"/>
    <w:rsid w:val="00FB119B"/>
    <w:rsid w:val="00FB11CC"/>
    <w:rsid w:val="00FB122E"/>
    <w:rsid w:val="00FB1245"/>
    <w:rsid w:val="00FB125D"/>
    <w:rsid w:val="00FB12BA"/>
    <w:rsid w:val="00FB12D3"/>
    <w:rsid w:val="00FB1313"/>
    <w:rsid w:val="00FB132F"/>
    <w:rsid w:val="00FB1386"/>
    <w:rsid w:val="00FB138F"/>
    <w:rsid w:val="00FB13BA"/>
    <w:rsid w:val="00FB13CE"/>
    <w:rsid w:val="00FB13EA"/>
    <w:rsid w:val="00FB13F8"/>
    <w:rsid w:val="00FB1457"/>
    <w:rsid w:val="00FB14EF"/>
    <w:rsid w:val="00FB1513"/>
    <w:rsid w:val="00FB160F"/>
    <w:rsid w:val="00FB1683"/>
    <w:rsid w:val="00FB16CE"/>
    <w:rsid w:val="00FB172C"/>
    <w:rsid w:val="00FB178E"/>
    <w:rsid w:val="00FB1792"/>
    <w:rsid w:val="00FB17AA"/>
    <w:rsid w:val="00FB17CE"/>
    <w:rsid w:val="00FB17DB"/>
    <w:rsid w:val="00FB1880"/>
    <w:rsid w:val="00FB190C"/>
    <w:rsid w:val="00FB194B"/>
    <w:rsid w:val="00FB1992"/>
    <w:rsid w:val="00FB1A0E"/>
    <w:rsid w:val="00FB1A8B"/>
    <w:rsid w:val="00FB1A8C"/>
    <w:rsid w:val="00FB1ABC"/>
    <w:rsid w:val="00FB1ABE"/>
    <w:rsid w:val="00FB1AD6"/>
    <w:rsid w:val="00FB1B6D"/>
    <w:rsid w:val="00FB1C7E"/>
    <w:rsid w:val="00FB1D0F"/>
    <w:rsid w:val="00FB1D32"/>
    <w:rsid w:val="00FB1D56"/>
    <w:rsid w:val="00FB1D99"/>
    <w:rsid w:val="00FB1DC0"/>
    <w:rsid w:val="00FB1DE1"/>
    <w:rsid w:val="00FB1DE9"/>
    <w:rsid w:val="00FB1DEF"/>
    <w:rsid w:val="00FB1EC0"/>
    <w:rsid w:val="00FB1F03"/>
    <w:rsid w:val="00FB1F1C"/>
    <w:rsid w:val="00FB1F6D"/>
    <w:rsid w:val="00FB1FED"/>
    <w:rsid w:val="00FB2056"/>
    <w:rsid w:val="00FB205F"/>
    <w:rsid w:val="00FB207C"/>
    <w:rsid w:val="00FB20CC"/>
    <w:rsid w:val="00FB2149"/>
    <w:rsid w:val="00FB21A0"/>
    <w:rsid w:val="00FB21EA"/>
    <w:rsid w:val="00FB2233"/>
    <w:rsid w:val="00FB2339"/>
    <w:rsid w:val="00FB23D1"/>
    <w:rsid w:val="00FB2486"/>
    <w:rsid w:val="00FB24EC"/>
    <w:rsid w:val="00FB24FA"/>
    <w:rsid w:val="00FB2514"/>
    <w:rsid w:val="00FB256F"/>
    <w:rsid w:val="00FB259C"/>
    <w:rsid w:val="00FB265D"/>
    <w:rsid w:val="00FB26EE"/>
    <w:rsid w:val="00FB2706"/>
    <w:rsid w:val="00FB2762"/>
    <w:rsid w:val="00FB276E"/>
    <w:rsid w:val="00FB2802"/>
    <w:rsid w:val="00FB280E"/>
    <w:rsid w:val="00FB2843"/>
    <w:rsid w:val="00FB2860"/>
    <w:rsid w:val="00FB287F"/>
    <w:rsid w:val="00FB292B"/>
    <w:rsid w:val="00FB2930"/>
    <w:rsid w:val="00FB2B68"/>
    <w:rsid w:val="00FB2B6F"/>
    <w:rsid w:val="00FB2B74"/>
    <w:rsid w:val="00FB2BC7"/>
    <w:rsid w:val="00FB2C33"/>
    <w:rsid w:val="00FB2C5A"/>
    <w:rsid w:val="00FB2C6F"/>
    <w:rsid w:val="00FB2D61"/>
    <w:rsid w:val="00FB2D8B"/>
    <w:rsid w:val="00FB2DA9"/>
    <w:rsid w:val="00FB2E55"/>
    <w:rsid w:val="00FB2EFB"/>
    <w:rsid w:val="00FB2F06"/>
    <w:rsid w:val="00FB2F09"/>
    <w:rsid w:val="00FB2F45"/>
    <w:rsid w:val="00FB2F4D"/>
    <w:rsid w:val="00FB2F97"/>
    <w:rsid w:val="00FB2FA1"/>
    <w:rsid w:val="00FB300D"/>
    <w:rsid w:val="00FB3020"/>
    <w:rsid w:val="00FB3022"/>
    <w:rsid w:val="00FB302F"/>
    <w:rsid w:val="00FB303B"/>
    <w:rsid w:val="00FB3059"/>
    <w:rsid w:val="00FB305D"/>
    <w:rsid w:val="00FB305E"/>
    <w:rsid w:val="00FB3070"/>
    <w:rsid w:val="00FB3114"/>
    <w:rsid w:val="00FB312C"/>
    <w:rsid w:val="00FB31A9"/>
    <w:rsid w:val="00FB326E"/>
    <w:rsid w:val="00FB32F7"/>
    <w:rsid w:val="00FB33A1"/>
    <w:rsid w:val="00FB349F"/>
    <w:rsid w:val="00FB34D2"/>
    <w:rsid w:val="00FB3522"/>
    <w:rsid w:val="00FB35D1"/>
    <w:rsid w:val="00FB3613"/>
    <w:rsid w:val="00FB36B3"/>
    <w:rsid w:val="00FB36C8"/>
    <w:rsid w:val="00FB36E4"/>
    <w:rsid w:val="00FB3741"/>
    <w:rsid w:val="00FB3747"/>
    <w:rsid w:val="00FB37C1"/>
    <w:rsid w:val="00FB3861"/>
    <w:rsid w:val="00FB3884"/>
    <w:rsid w:val="00FB392D"/>
    <w:rsid w:val="00FB3941"/>
    <w:rsid w:val="00FB39E0"/>
    <w:rsid w:val="00FB39E9"/>
    <w:rsid w:val="00FB3A9B"/>
    <w:rsid w:val="00FB3ACA"/>
    <w:rsid w:val="00FB3C8C"/>
    <w:rsid w:val="00FB3D2C"/>
    <w:rsid w:val="00FB3D5A"/>
    <w:rsid w:val="00FB3D9C"/>
    <w:rsid w:val="00FB3E15"/>
    <w:rsid w:val="00FB3E3C"/>
    <w:rsid w:val="00FB3E43"/>
    <w:rsid w:val="00FB3E9C"/>
    <w:rsid w:val="00FB3F28"/>
    <w:rsid w:val="00FB3F58"/>
    <w:rsid w:val="00FB40AB"/>
    <w:rsid w:val="00FB4114"/>
    <w:rsid w:val="00FB412A"/>
    <w:rsid w:val="00FB41C6"/>
    <w:rsid w:val="00FB41FF"/>
    <w:rsid w:val="00FB42E3"/>
    <w:rsid w:val="00FB4396"/>
    <w:rsid w:val="00FB4482"/>
    <w:rsid w:val="00FB44B6"/>
    <w:rsid w:val="00FB44BF"/>
    <w:rsid w:val="00FB44ED"/>
    <w:rsid w:val="00FB44FE"/>
    <w:rsid w:val="00FB456A"/>
    <w:rsid w:val="00FB45D4"/>
    <w:rsid w:val="00FB4633"/>
    <w:rsid w:val="00FB46CA"/>
    <w:rsid w:val="00FB47A7"/>
    <w:rsid w:val="00FB47C6"/>
    <w:rsid w:val="00FB47D2"/>
    <w:rsid w:val="00FB48BA"/>
    <w:rsid w:val="00FB48F1"/>
    <w:rsid w:val="00FB4987"/>
    <w:rsid w:val="00FB4A81"/>
    <w:rsid w:val="00FB4AD6"/>
    <w:rsid w:val="00FB4AF7"/>
    <w:rsid w:val="00FB4B78"/>
    <w:rsid w:val="00FB4BC7"/>
    <w:rsid w:val="00FB4D40"/>
    <w:rsid w:val="00FB4D4E"/>
    <w:rsid w:val="00FB4D5C"/>
    <w:rsid w:val="00FB4DCF"/>
    <w:rsid w:val="00FB4E11"/>
    <w:rsid w:val="00FB4E56"/>
    <w:rsid w:val="00FB4EC4"/>
    <w:rsid w:val="00FB4EE2"/>
    <w:rsid w:val="00FB4F22"/>
    <w:rsid w:val="00FB510E"/>
    <w:rsid w:val="00FB518F"/>
    <w:rsid w:val="00FB519F"/>
    <w:rsid w:val="00FB51CF"/>
    <w:rsid w:val="00FB525F"/>
    <w:rsid w:val="00FB52CF"/>
    <w:rsid w:val="00FB53C7"/>
    <w:rsid w:val="00FB53E7"/>
    <w:rsid w:val="00FB53E8"/>
    <w:rsid w:val="00FB542F"/>
    <w:rsid w:val="00FB54F7"/>
    <w:rsid w:val="00FB5546"/>
    <w:rsid w:val="00FB5569"/>
    <w:rsid w:val="00FB55A9"/>
    <w:rsid w:val="00FB55D8"/>
    <w:rsid w:val="00FB5650"/>
    <w:rsid w:val="00FB569F"/>
    <w:rsid w:val="00FB56B5"/>
    <w:rsid w:val="00FB56D4"/>
    <w:rsid w:val="00FB56F3"/>
    <w:rsid w:val="00FB5701"/>
    <w:rsid w:val="00FB57F8"/>
    <w:rsid w:val="00FB5875"/>
    <w:rsid w:val="00FB588D"/>
    <w:rsid w:val="00FB592F"/>
    <w:rsid w:val="00FB5950"/>
    <w:rsid w:val="00FB599E"/>
    <w:rsid w:val="00FB5A43"/>
    <w:rsid w:val="00FB5A99"/>
    <w:rsid w:val="00FB5AAB"/>
    <w:rsid w:val="00FB5B2B"/>
    <w:rsid w:val="00FB5B39"/>
    <w:rsid w:val="00FB5CE9"/>
    <w:rsid w:val="00FB5D66"/>
    <w:rsid w:val="00FB5D9A"/>
    <w:rsid w:val="00FB5DE6"/>
    <w:rsid w:val="00FB5E1F"/>
    <w:rsid w:val="00FB5ECA"/>
    <w:rsid w:val="00FB5EED"/>
    <w:rsid w:val="00FB5EFB"/>
    <w:rsid w:val="00FB5F66"/>
    <w:rsid w:val="00FB5F83"/>
    <w:rsid w:val="00FB601C"/>
    <w:rsid w:val="00FB608F"/>
    <w:rsid w:val="00FB60A5"/>
    <w:rsid w:val="00FB60DB"/>
    <w:rsid w:val="00FB6108"/>
    <w:rsid w:val="00FB6138"/>
    <w:rsid w:val="00FB6168"/>
    <w:rsid w:val="00FB61E5"/>
    <w:rsid w:val="00FB62B9"/>
    <w:rsid w:val="00FB62CD"/>
    <w:rsid w:val="00FB62EA"/>
    <w:rsid w:val="00FB6309"/>
    <w:rsid w:val="00FB630D"/>
    <w:rsid w:val="00FB639A"/>
    <w:rsid w:val="00FB6432"/>
    <w:rsid w:val="00FB64FE"/>
    <w:rsid w:val="00FB6548"/>
    <w:rsid w:val="00FB662F"/>
    <w:rsid w:val="00FB665E"/>
    <w:rsid w:val="00FB67FB"/>
    <w:rsid w:val="00FB67FE"/>
    <w:rsid w:val="00FB68AF"/>
    <w:rsid w:val="00FB68FF"/>
    <w:rsid w:val="00FB690D"/>
    <w:rsid w:val="00FB6971"/>
    <w:rsid w:val="00FB69D1"/>
    <w:rsid w:val="00FB69D6"/>
    <w:rsid w:val="00FB6A1E"/>
    <w:rsid w:val="00FB6A2F"/>
    <w:rsid w:val="00FB6A58"/>
    <w:rsid w:val="00FB6A68"/>
    <w:rsid w:val="00FB6AED"/>
    <w:rsid w:val="00FB6AFC"/>
    <w:rsid w:val="00FB6B68"/>
    <w:rsid w:val="00FB6B8C"/>
    <w:rsid w:val="00FB6BFB"/>
    <w:rsid w:val="00FB6C0D"/>
    <w:rsid w:val="00FB6C16"/>
    <w:rsid w:val="00FB6CEB"/>
    <w:rsid w:val="00FB6D49"/>
    <w:rsid w:val="00FB6DBD"/>
    <w:rsid w:val="00FB6E2A"/>
    <w:rsid w:val="00FB6E7B"/>
    <w:rsid w:val="00FB6E88"/>
    <w:rsid w:val="00FB7010"/>
    <w:rsid w:val="00FB701D"/>
    <w:rsid w:val="00FB702D"/>
    <w:rsid w:val="00FB717F"/>
    <w:rsid w:val="00FB71C1"/>
    <w:rsid w:val="00FB726A"/>
    <w:rsid w:val="00FB7272"/>
    <w:rsid w:val="00FB7278"/>
    <w:rsid w:val="00FB72D3"/>
    <w:rsid w:val="00FB73C7"/>
    <w:rsid w:val="00FB741D"/>
    <w:rsid w:val="00FB746A"/>
    <w:rsid w:val="00FB7493"/>
    <w:rsid w:val="00FB74D3"/>
    <w:rsid w:val="00FB7572"/>
    <w:rsid w:val="00FB7578"/>
    <w:rsid w:val="00FB765F"/>
    <w:rsid w:val="00FB7697"/>
    <w:rsid w:val="00FB7747"/>
    <w:rsid w:val="00FB775B"/>
    <w:rsid w:val="00FB7769"/>
    <w:rsid w:val="00FB77FE"/>
    <w:rsid w:val="00FB7802"/>
    <w:rsid w:val="00FB7859"/>
    <w:rsid w:val="00FB7A0B"/>
    <w:rsid w:val="00FB7AC4"/>
    <w:rsid w:val="00FB7B20"/>
    <w:rsid w:val="00FB7B21"/>
    <w:rsid w:val="00FB7CEF"/>
    <w:rsid w:val="00FB7D16"/>
    <w:rsid w:val="00FB7DBF"/>
    <w:rsid w:val="00FB7E0A"/>
    <w:rsid w:val="00FB7E6E"/>
    <w:rsid w:val="00FB7ED8"/>
    <w:rsid w:val="00FB7FBA"/>
    <w:rsid w:val="00FC004C"/>
    <w:rsid w:val="00FC00BC"/>
    <w:rsid w:val="00FC0138"/>
    <w:rsid w:val="00FC0180"/>
    <w:rsid w:val="00FC0222"/>
    <w:rsid w:val="00FC025B"/>
    <w:rsid w:val="00FC0262"/>
    <w:rsid w:val="00FC0308"/>
    <w:rsid w:val="00FC0318"/>
    <w:rsid w:val="00FC0356"/>
    <w:rsid w:val="00FC03A8"/>
    <w:rsid w:val="00FC03F3"/>
    <w:rsid w:val="00FC0417"/>
    <w:rsid w:val="00FC0521"/>
    <w:rsid w:val="00FC057F"/>
    <w:rsid w:val="00FC05EC"/>
    <w:rsid w:val="00FC06AA"/>
    <w:rsid w:val="00FC06B1"/>
    <w:rsid w:val="00FC06E7"/>
    <w:rsid w:val="00FC07A8"/>
    <w:rsid w:val="00FC084F"/>
    <w:rsid w:val="00FC089D"/>
    <w:rsid w:val="00FC091D"/>
    <w:rsid w:val="00FC0933"/>
    <w:rsid w:val="00FC0947"/>
    <w:rsid w:val="00FC09D6"/>
    <w:rsid w:val="00FC0A13"/>
    <w:rsid w:val="00FC0A70"/>
    <w:rsid w:val="00FC0A8F"/>
    <w:rsid w:val="00FC0B24"/>
    <w:rsid w:val="00FC0B5C"/>
    <w:rsid w:val="00FC0B5D"/>
    <w:rsid w:val="00FC0C06"/>
    <w:rsid w:val="00FC0C28"/>
    <w:rsid w:val="00FC0C77"/>
    <w:rsid w:val="00FC0CAE"/>
    <w:rsid w:val="00FC0CDD"/>
    <w:rsid w:val="00FC0D09"/>
    <w:rsid w:val="00FC0D47"/>
    <w:rsid w:val="00FC0D4D"/>
    <w:rsid w:val="00FC0D6D"/>
    <w:rsid w:val="00FC0E41"/>
    <w:rsid w:val="00FC0E6A"/>
    <w:rsid w:val="00FC0EAE"/>
    <w:rsid w:val="00FC0F2F"/>
    <w:rsid w:val="00FC0FB0"/>
    <w:rsid w:val="00FC0FFD"/>
    <w:rsid w:val="00FC1060"/>
    <w:rsid w:val="00FC10C6"/>
    <w:rsid w:val="00FC113D"/>
    <w:rsid w:val="00FC1178"/>
    <w:rsid w:val="00FC11D9"/>
    <w:rsid w:val="00FC11E4"/>
    <w:rsid w:val="00FC1223"/>
    <w:rsid w:val="00FC12C0"/>
    <w:rsid w:val="00FC1301"/>
    <w:rsid w:val="00FC1351"/>
    <w:rsid w:val="00FC1365"/>
    <w:rsid w:val="00FC141F"/>
    <w:rsid w:val="00FC1472"/>
    <w:rsid w:val="00FC1481"/>
    <w:rsid w:val="00FC14CB"/>
    <w:rsid w:val="00FC1521"/>
    <w:rsid w:val="00FC1531"/>
    <w:rsid w:val="00FC158D"/>
    <w:rsid w:val="00FC15E8"/>
    <w:rsid w:val="00FC15F1"/>
    <w:rsid w:val="00FC163D"/>
    <w:rsid w:val="00FC16B5"/>
    <w:rsid w:val="00FC16CA"/>
    <w:rsid w:val="00FC180A"/>
    <w:rsid w:val="00FC18AA"/>
    <w:rsid w:val="00FC1AA4"/>
    <w:rsid w:val="00FC1AE3"/>
    <w:rsid w:val="00FC1B05"/>
    <w:rsid w:val="00FC1B99"/>
    <w:rsid w:val="00FC1BE6"/>
    <w:rsid w:val="00FC1C01"/>
    <w:rsid w:val="00FC1C6E"/>
    <w:rsid w:val="00FC1C7F"/>
    <w:rsid w:val="00FC1D37"/>
    <w:rsid w:val="00FC1DD2"/>
    <w:rsid w:val="00FC1F63"/>
    <w:rsid w:val="00FC1F6F"/>
    <w:rsid w:val="00FC2079"/>
    <w:rsid w:val="00FC208B"/>
    <w:rsid w:val="00FC20BE"/>
    <w:rsid w:val="00FC2164"/>
    <w:rsid w:val="00FC218A"/>
    <w:rsid w:val="00FC2349"/>
    <w:rsid w:val="00FC2396"/>
    <w:rsid w:val="00FC23B1"/>
    <w:rsid w:val="00FC244B"/>
    <w:rsid w:val="00FC2499"/>
    <w:rsid w:val="00FC24C3"/>
    <w:rsid w:val="00FC254A"/>
    <w:rsid w:val="00FC2561"/>
    <w:rsid w:val="00FC2598"/>
    <w:rsid w:val="00FC2644"/>
    <w:rsid w:val="00FC271D"/>
    <w:rsid w:val="00FC2781"/>
    <w:rsid w:val="00FC2802"/>
    <w:rsid w:val="00FC2848"/>
    <w:rsid w:val="00FC2866"/>
    <w:rsid w:val="00FC2867"/>
    <w:rsid w:val="00FC28C1"/>
    <w:rsid w:val="00FC28D6"/>
    <w:rsid w:val="00FC294C"/>
    <w:rsid w:val="00FC2971"/>
    <w:rsid w:val="00FC299C"/>
    <w:rsid w:val="00FC29A6"/>
    <w:rsid w:val="00FC29C6"/>
    <w:rsid w:val="00FC29CE"/>
    <w:rsid w:val="00FC2A95"/>
    <w:rsid w:val="00FC2A97"/>
    <w:rsid w:val="00FC2AC4"/>
    <w:rsid w:val="00FC2AF3"/>
    <w:rsid w:val="00FC2BA7"/>
    <w:rsid w:val="00FC2BD9"/>
    <w:rsid w:val="00FC2CCE"/>
    <w:rsid w:val="00FC2D27"/>
    <w:rsid w:val="00FC2D54"/>
    <w:rsid w:val="00FC2DF5"/>
    <w:rsid w:val="00FC2E95"/>
    <w:rsid w:val="00FC2E9D"/>
    <w:rsid w:val="00FC2EEC"/>
    <w:rsid w:val="00FC2F78"/>
    <w:rsid w:val="00FC2FA4"/>
    <w:rsid w:val="00FC2FFA"/>
    <w:rsid w:val="00FC3090"/>
    <w:rsid w:val="00FC3131"/>
    <w:rsid w:val="00FC31F5"/>
    <w:rsid w:val="00FC322A"/>
    <w:rsid w:val="00FC3272"/>
    <w:rsid w:val="00FC3357"/>
    <w:rsid w:val="00FC335C"/>
    <w:rsid w:val="00FC33E4"/>
    <w:rsid w:val="00FC3548"/>
    <w:rsid w:val="00FC35CE"/>
    <w:rsid w:val="00FC3620"/>
    <w:rsid w:val="00FC36BF"/>
    <w:rsid w:val="00FC37A4"/>
    <w:rsid w:val="00FC3896"/>
    <w:rsid w:val="00FC38A8"/>
    <w:rsid w:val="00FC390E"/>
    <w:rsid w:val="00FC392E"/>
    <w:rsid w:val="00FC3979"/>
    <w:rsid w:val="00FC39A5"/>
    <w:rsid w:val="00FC3A49"/>
    <w:rsid w:val="00FC3A9E"/>
    <w:rsid w:val="00FC3B27"/>
    <w:rsid w:val="00FC3B6B"/>
    <w:rsid w:val="00FC3B89"/>
    <w:rsid w:val="00FC3B96"/>
    <w:rsid w:val="00FC3B9F"/>
    <w:rsid w:val="00FC3BDB"/>
    <w:rsid w:val="00FC3BE0"/>
    <w:rsid w:val="00FC3BE9"/>
    <w:rsid w:val="00FC3C66"/>
    <w:rsid w:val="00FC3CE8"/>
    <w:rsid w:val="00FC3D81"/>
    <w:rsid w:val="00FC3D83"/>
    <w:rsid w:val="00FC3DFD"/>
    <w:rsid w:val="00FC3E00"/>
    <w:rsid w:val="00FC3E34"/>
    <w:rsid w:val="00FC3E3C"/>
    <w:rsid w:val="00FC3ED0"/>
    <w:rsid w:val="00FC3F66"/>
    <w:rsid w:val="00FC3F73"/>
    <w:rsid w:val="00FC4098"/>
    <w:rsid w:val="00FC4138"/>
    <w:rsid w:val="00FC4164"/>
    <w:rsid w:val="00FC416A"/>
    <w:rsid w:val="00FC4189"/>
    <w:rsid w:val="00FC41D5"/>
    <w:rsid w:val="00FC42E1"/>
    <w:rsid w:val="00FC42EE"/>
    <w:rsid w:val="00FC42F0"/>
    <w:rsid w:val="00FC4378"/>
    <w:rsid w:val="00FC441F"/>
    <w:rsid w:val="00FC4578"/>
    <w:rsid w:val="00FC4609"/>
    <w:rsid w:val="00FC468C"/>
    <w:rsid w:val="00FC46C6"/>
    <w:rsid w:val="00FC46DB"/>
    <w:rsid w:val="00FC46DC"/>
    <w:rsid w:val="00FC4759"/>
    <w:rsid w:val="00FC47E4"/>
    <w:rsid w:val="00FC484A"/>
    <w:rsid w:val="00FC4910"/>
    <w:rsid w:val="00FC4A26"/>
    <w:rsid w:val="00FC4A4F"/>
    <w:rsid w:val="00FC4A5A"/>
    <w:rsid w:val="00FC4AB2"/>
    <w:rsid w:val="00FC4AE0"/>
    <w:rsid w:val="00FC4AEE"/>
    <w:rsid w:val="00FC4B32"/>
    <w:rsid w:val="00FC4B4C"/>
    <w:rsid w:val="00FC4BDF"/>
    <w:rsid w:val="00FC4BE3"/>
    <w:rsid w:val="00FC4C06"/>
    <w:rsid w:val="00FC4C4E"/>
    <w:rsid w:val="00FC4CB1"/>
    <w:rsid w:val="00FC4CF6"/>
    <w:rsid w:val="00FC4CFE"/>
    <w:rsid w:val="00FC4D2F"/>
    <w:rsid w:val="00FC4D43"/>
    <w:rsid w:val="00FC4D7F"/>
    <w:rsid w:val="00FC4DD5"/>
    <w:rsid w:val="00FC4DEE"/>
    <w:rsid w:val="00FC4E3D"/>
    <w:rsid w:val="00FC4E41"/>
    <w:rsid w:val="00FC4EB8"/>
    <w:rsid w:val="00FC4F01"/>
    <w:rsid w:val="00FC4F05"/>
    <w:rsid w:val="00FC4F7D"/>
    <w:rsid w:val="00FC5011"/>
    <w:rsid w:val="00FC501D"/>
    <w:rsid w:val="00FC50B6"/>
    <w:rsid w:val="00FC50C1"/>
    <w:rsid w:val="00FC5141"/>
    <w:rsid w:val="00FC5192"/>
    <w:rsid w:val="00FC51BF"/>
    <w:rsid w:val="00FC52B2"/>
    <w:rsid w:val="00FC5353"/>
    <w:rsid w:val="00FC53B4"/>
    <w:rsid w:val="00FC53B6"/>
    <w:rsid w:val="00FC53E6"/>
    <w:rsid w:val="00FC53EC"/>
    <w:rsid w:val="00FC53F1"/>
    <w:rsid w:val="00FC5429"/>
    <w:rsid w:val="00FC5435"/>
    <w:rsid w:val="00FC5442"/>
    <w:rsid w:val="00FC54C5"/>
    <w:rsid w:val="00FC55E4"/>
    <w:rsid w:val="00FC55F8"/>
    <w:rsid w:val="00FC5624"/>
    <w:rsid w:val="00FC56B4"/>
    <w:rsid w:val="00FC573F"/>
    <w:rsid w:val="00FC577E"/>
    <w:rsid w:val="00FC5796"/>
    <w:rsid w:val="00FC5867"/>
    <w:rsid w:val="00FC58BB"/>
    <w:rsid w:val="00FC58C7"/>
    <w:rsid w:val="00FC5962"/>
    <w:rsid w:val="00FC5987"/>
    <w:rsid w:val="00FC5A61"/>
    <w:rsid w:val="00FC5AFA"/>
    <w:rsid w:val="00FC5B19"/>
    <w:rsid w:val="00FC5BD2"/>
    <w:rsid w:val="00FC5CC7"/>
    <w:rsid w:val="00FC5DB9"/>
    <w:rsid w:val="00FC5DDB"/>
    <w:rsid w:val="00FC5E0F"/>
    <w:rsid w:val="00FC5E51"/>
    <w:rsid w:val="00FC5E98"/>
    <w:rsid w:val="00FC5EC3"/>
    <w:rsid w:val="00FC5F17"/>
    <w:rsid w:val="00FC6081"/>
    <w:rsid w:val="00FC6158"/>
    <w:rsid w:val="00FC6164"/>
    <w:rsid w:val="00FC616F"/>
    <w:rsid w:val="00FC61B4"/>
    <w:rsid w:val="00FC626D"/>
    <w:rsid w:val="00FC6284"/>
    <w:rsid w:val="00FC628B"/>
    <w:rsid w:val="00FC6402"/>
    <w:rsid w:val="00FC6414"/>
    <w:rsid w:val="00FC6434"/>
    <w:rsid w:val="00FC64D4"/>
    <w:rsid w:val="00FC6545"/>
    <w:rsid w:val="00FC6564"/>
    <w:rsid w:val="00FC65C1"/>
    <w:rsid w:val="00FC66AF"/>
    <w:rsid w:val="00FC672B"/>
    <w:rsid w:val="00FC6733"/>
    <w:rsid w:val="00FC6767"/>
    <w:rsid w:val="00FC6768"/>
    <w:rsid w:val="00FC677D"/>
    <w:rsid w:val="00FC67D2"/>
    <w:rsid w:val="00FC6884"/>
    <w:rsid w:val="00FC688C"/>
    <w:rsid w:val="00FC6895"/>
    <w:rsid w:val="00FC695A"/>
    <w:rsid w:val="00FC6A43"/>
    <w:rsid w:val="00FC6ABE"/>
    <w:rsid w:val="00FC6AD9"/>
    <w:rsid w:val="00FC6B3D"/>
    <w:rsid w:val="00FC6BBC"/>
    <w:rsid w:val="00FC6BDB"/>
    <w:rsid w:val="00FC6C04"/>
    <w:rsid w:val="00FC6C0A"/>
    <w:rsid w:val="00FC6C92"/>
    <w:rsid w:val="00FC6D22"/>
    <w:rsid w:val="00FC6DAA"/>
    <w:rsid w:val="00FC6E13"/>
    <w:rsid w:val="00FC6E4B"/>
    <w:rsid w:val="00FC6E71"/>
    <w:rsid w:val="00FC6F60"/>
    <w:rsid w:val="00FC6FA6"/>
    <w:rsid w:val="00FC6FB6"/>
    <w:rsid w:val="00FC708A"/>
    <w:rsid w:val="00FC7258"/>
    <w:rsid w:val="00FC7263"/>
    <w:rsid w:val="00FC7275"/>
    <w:rsid w:val="00FC72AE"/>
    <w:rsid w:val="00FC733B"/>
    <w:rsid w:val="00FC737A"/>
    <w:rsid w:val="00FC73AD"/>
    <w:rsid w:val="00FC741D"/>
    <w:rsid w:val="00FC7436"/>
    <w:rsid w:val="00FC7446"/>
    <w:rsid w:val="00FC747E"/>
    <w:rsid w:val="00FC755C"/>
    <w:rsid w:val="00FC757D"/>
    <w:rsid w:val="00FC7594"/>
    <w:rsid w:val="00FC766C"/>
    <w:rsid w:val="00FC76B9"/>
    <w:rsid w:val="00FC76C0"/>
    <w:rsid w:val="00FC7842"/>
    <w:rsid w:val="00FC78B4"/>
    <w:rsid w:val="00FC78E1"/>
    <w:rsid w:val="00FC79B6"/>
    <w:rsid w:val="00FC79BB"/>
    <w:rsid w:val="00FC7A25"/>
    <w:rsid w:val="00FC7A7D"/>
    <w:rsid w:val="00FC7AFF"/>
    <w:rsid w:val="00FC7CC6"/>
    <w:rsid w:val="00FC7CE0"/>
    <w:rsid w:val="00FC7D04"/>
    <w:rsid w:val="00FC7D53"/>
    <w:rsid w:val="00FC7D87"/>
    <w:rsid w:val="00FC7F17"/>
    <w:rsid w:val="00FC7F5E"/>
    <w:rsid w:val="00FC7FAB"/>
    <w:rsid w:val="00FC7FCC"/>
    <w:rsid w:val="00FD006E"/>
    <w:rsid w:val="00FD0121"/>
    <w:rsid w:val="00FD01BB"/>
    <w:rsid w:val="00FD0262"/>
    <w:rsid w:val="00FD028D"/>
    <w:rsid w:val="00FD02A0"/>
    <w:rsid w:val="00FD02BC"/>
    <w:rsid w:val="00FD0324"/>
    <w:rsid w:val="00FD0448"/>
    <w:rsid w:val="00FD04EB"/>
    <w:rsid w:val="00FD0591"/>
    <w:rsid w:val="00FD05BB"/>
    <w:rsid w:val="00FD0694"/>
    <w:rsid w:val="00FD06AB"/>
    <w:rsid w:val="00FD0769"/>
    <w:rsid w:val="00FD088F"/>
    <w:rsid w:val="00FD08EF"/>
    <w:rsid w:val="00FD09BE"/>
    <w:rsid w:val="00FD09CC"/>
    <w:rsid w:val="00FD0B1E"/>
    <w:rsid w:val="00FD0B33"/>
    <w:rsid w:val="00FD0B52"/>
    <w:rsid w:val="00FD0B92"/>
    <w:rsid w:val="00FD0C03"/>
    <w:rsid w:val="00FD0C1D"/>
    <w:rsid w:val="00FD0D76"/>
    <w:rsid w:val="00FD0D9E"/>
    <w:rsid w:val="00FD0DA5"/>
    <w:rsid w:val="00FD0E0E"/>
    <w:rsid w:val="00FD0E19"/>
    <w:rsid w:val="00FD0E4C"/>
    <w:rsid w:val="00FD0E6C"/>
    <w:rsid w:val="00FD0EAA"/>
    <w:rsid w:val="00FD0F77"/>
    <w:rsid w:val="00FD0F89"/>
    <w:rsid w:val="00FD0FEE"/>
    <w:rsid w:val="00FD1028"/>
    <w:rsid w:val="00FD1030"/>
    <w:rsid w:val="00FD1053"/>
    <w:rsid w:val="00FD1084"/>
    <w:rsid w:val="00FD10A3"/>
    <w:rsid w:val="00FD10E2"/>
    <w:rsid w:val="00FD1112"/>
    <w:rsid w:val="00FD1166"/>
    <w:rsid w:val="00FD120F"/>
    <w:rsid w:val="00FD1241"/>
    <w:rsid w:val="00FD1373"/>
    <w:rsid w:val="00FD13EA"/>
    <w:rsid w:val="00FD13F0"/>
    <w:rsid w:val="00FD1453"/>
    <w:rsid w:val="00FD14D3"/>
    <w:rsid w:val="00FD1513"/>
    <w:rsid w:val="00FD1536"/>
    <w:rsid w:val="00FD154C"/>
    <w:rsid w:val="00FD1562"/>
    <w:rsid w:val="00FD1572"/>
    <w:rsid w:val="00FD15D8"/>
    <w:rsid w:val="00FD1617"/>
    <w:rsid w:val="00FD1756"/>
    <w:rsid w:val="00FD175E"/>
    <w:rsid w:val="00FD179F"/>
    <w:rsid w:val="00FD18A6"/>
    <w:rsid w:val="00FD18BC"/>
    <w:rsid w:val="00FD18DA"/>
    <w:rsid w:val="00FD18EC"/>
    <w:rsid w:val="00FD1978"/>
    <w:rsid w:val="00FD1980"/>
    <w:rsid w:val="00FD19C2"/>
    <w:rsid w:val="00FD19C7"/>
    <w:rsid w:val="00FD1A6F"/>
    <w:rsid w:val="00FD1A9A"/>
    <w:rsid w:val="00FD1AAC"/>
    <w:rsid w:val="00FD1B2C"/>
    <w:rsid w:val="00FD1B3D"/>
    <w:rsid w:val="00FD1BAC"/>
    <w:rsid w:val="00FD1BB8"/>
    <w:rsid w:val="00FD1BFB"/>
    <w:rsid w:val="00FD1C2B"/>
    <w:rsid w:val="00FD1C4A"/>
    <w:rsid w:val="00FD1C6F"/>
    <w:rsid w:val="00FD1CDB"/>
    <w:rsid w:val="00FD1D24"/>
    <w:rsid w:val="00FD1D4D"/>
    <w:rsid w:val="00FD1EFF"/>
    <w:rsid w:val="00FD1F6B"/>
    <w:rsid w:val="00FD1FF9"/>
    <w:rsid w:val="00FD20C8"/>
    <w:rsid w:val="00FD20F7"/>
    <w:rsid w:val="00FD2121"/>
    <w:rsid w:val="00FD21AA"/>
    <w:rsid w:val="00FD21F1"/>
    <w:rsid w:val="00FD21F8"/>
    <w:rsid w:val="00FD2200"/>
    <w:rsid w:val="00FD2228"/>
    <w:rsid w:val="00FD223D"/>
    <w:rsid w:val="00FD2294"/>
    <w:rsid w:val="00FD2345"/>
    <w:rsid w:val="00FD2352"/>
    <w:rsid w:val="00FD2379"/>
    <w:rsid w:val="00FD23C8"/>
    <w:rsid w:val="00FD23D3"/>
    <w:rsid w:val="00FD2421"/>
    <w:rsid w:val="00FD24C4"/>
    <w:rsid w:val="00FD250A"/>
    <w:rsid w:val="00FD2558"/>
    <w:rsid w:val="00FD270B"/>
    <w:rsid w:val="00FD27A3"/>
    <w:rsid w:val="00FD27B5"/>
    <w:rsid w:val="00FD27C7"/>
    <w:rsid w:val="00FD2807"/>
    <w:rsid w:val="00FD285F"/>
    <w:rsid w:val="00FD2879"/>
    <w:rsid w:val="00FD2894"/>
    <w:rsid w:val="00FD2895"/>
    <w:rsid w:val="00FD28E4"/>
    <w:rsid w:val="00FD29A6"/>
    <w:rsid w:val="00FD29E0"/>
    <w:rsid w:val="00FD29FA"/>
    <w:rsid w:val="00FD2AA9"/>
    <w:rsid w:val="00FD2B47"/>
    <w:rsid w:val="00FD2B4A"/>
    <w:rsid w:val="00FD2B70"/>
    <w:rsid w:val="00FD2BA1"/>
    <w:rsid w:val="00FD2C6E"/>
    <w:rsid w:val="00FD2CD8"/>
    <w:rsid w:val="00FD2CEC"/>
    <w:rsid w:val="00FD2D1B"/>
    <w:rsid w:val="00FD2E06"/>
    <w:rsid w:val="00FD2E52"/>
    <w:rsid w:val="00FD2EEA"/>
    <w:rsid w:val="00FD2F4B"/>
    <w:rsid w:val="00FD2F58"/>
    <w:rsid w:val="00FD2F80"/>
    <w:rsid w:val="00FD307E"/>
    <w:rsid w:val="00FD313E"/>
    <w:rsid w:val="00FD3267"/>
    <w:rsid w:val="00FD3279"/>
    <w:rsid w:val="00FD32AF"/>
    <w:rsid w:val="00FD3338"/>
    <w:rsid w:val="00FD3371"/>
    <w:rsid w:val="00FD3429"/>
    <w:rsid w:val="00FD3642"/>
    <w:rsid w:val="00FD36E2"/>
    <w:rsid w:val="00FD375B"/>
    <w:rsid w:val="00FD3833"/>
    <w:rsid w:val="00FD389C"/>
    <w:rsid w:val="00FD38E9"/>
    <w:rsid w:val="00FD38F5"/>
    <w:rsid w:val="00FD394C"/>
    <w:rsid w:val="00FD3A05"/>
    <w:rsid w:val="00FD3A8D"/>
    <w:rsid w:val="00FD3AB0"/>
    <w:rsid w:val="00FD3C16"/>
    <w:rsid w:val="00FD3C21"/>
    <w:rsid w:val="00FD3C35"/>
    <w:rsid w:val="00FD3D36"/>
    <w:rsid w:val="00FD3D5D"/>
    <w:rsid w:val="00FD3DD0"/>
    <w:rsid w:val="00FD3E01"/>
    <w:rsid w:val="00FD3ECD"/>
    <w:rsid w:val="00FD3F77"/>
    <w:rsid w:val="00FD3F8C"/>
    <w:rsid w:val="00FD3FBE"/>
    <w:rsid w:val="00FD4079"/>
    <w:rsid w:val="00FD416F"/>
    <w:rsid w:val="00FD4172"/>
    <w:rsid w:val="00FD41A4"/>
    <w:rsid w:val="00FD421F"/>
    <w:rsid w:val="00FD4260"/>
    <w:rsid w:val="00FD4421"/>
    <w:rsid w:val="00FD4449"/>
    <w:rsid w:val="00FD44D2"/>
    <w:rsid w:val="00FD450B"/>
    <w:rsid w:val="00FD454F"/>
    <w:rsid w:val="00FD4561"/>
    <w:rsid w:val="00FD4590"/>
    <w:rsid w:val="00FD45BE"/>
    <w:rsid w:val="00FD46A5"/>
    <w:rsid w:val="00FD4762"/>
    <w:rsid w:val="00FD47A8"/>
    <w:rsid w:val="00FD47AE"/>
    <w:rsid w:val="00FD47B7"/>
    <w:rsid w:val="00FD485A"/>
    <w:rsid w:val="00FD485B"/>
    <w:rsid w:val="00FD488D"/>
    <w:rsid w:val="00FD4894"/>
    <w:rsid w:val="00FD4922"/>
    <w:rsid w:val="00FD49E1"/>
    <w:rsid w:val="00FD49E7"/>
    <w:rsid w:val="00FD4A03"/>
    <w:rsid w:val="00FD4A49"/>
    <w:rsid w:val="00FD4B28"/>
    <w:rsid w:val="00FD4B86"/>
    <w:rsid w:val="00FD4BF4"/>
    <w:rsid w:val="00FD4CB8"/>
    <w:rsid w:val="00FD4DEE"/>
    <w:rsid w:val="00FD4E77"/>
    <w:rsid w:val="00FD4F1C"/>
    <w:rsid w:val="00FD5029"/>
    <w:rsid w:val="00FD50B4"/>
    <w:rsid w:val="00FD50FA"/>
    <w:rsid w:val="00FD5127"/>
    <w:rsid w:val="00FD512C"/>
    <w:rsid w:val="00FD51AF"/>
    <w:rsid w:val="00FD51FB"/>
    <w:rsid w:val="00FD5290"/>
    <w:rsid w:val="00FD52E8"/>
    <w:rsid w:val="00FD5335"/>
    <w:rsid w:val="00FD5359"/>
    <w:rsid w:val="00FD538F"/>
    <w:rsid w:val="00FD541F"/>
    <w:rsid w:val="00FD5450"/>
    <w:rsid w:val="00FD5488"/>
    <w:rsid w:val="00FD54B3"/>
    <w:rsid w:val="00FD557C"/>
    <w:rsid w:val="00FD5597"/>
    <w:rsid w:val="00FD579E"/>
    <w:rsid w:val="00FD584C"/>
    <w:rsid w:val="00FD58E8"/>
    <w:rsid w:val="00FD596B"/>
    <w:rsid w:val="00FD5A12"/>
    <w:rsid w:val="00FD5B29"/>
    <w:rsid w:val="00FD5B56"/>
    <w:rsid w:val="00FD5BA3"/>
    <w:rsid w:val="00FD5BDF"/>
    <w:rsid w:val="00FD5C2F"/>
    <w:rsid w:val="00FD5C7E"/>
    <w:rsid w:val="00FD5CAC"/>
    <w:rsid w:val="00FD5CEB"/>
    <w:rsid w:val="00FD5E01"/>
    <w:rsid w:val="00FD5E6E"/>
    <w:rsid w:val="00FD60A1"/>
    <w:rsid w:val="00FD60C7"/>
    <w:rsid w:val="00FD60D4"/>
    <w:rsid w:val="00FD60E1"/>
    <w:rsid w:val="00FD6113"/>
    <w:rsid w:val="00FD614B"/>
    <w:rsid w:val="00FD61FF"/>
    <w:rsid w:val="00FD6285"/>
    <w:rsid w:val="00FD6298"/>
    <w:rsid w:val="00FD62E2"/>
    <w:rsid w:val="00FD6311"/>
    <w:rsid w:val="00FD6342"/>
    <w:rsid w:val="00FD645D"/>
    <w:rsid w:val="00FD6518"/>
    <w:rsid w:val="00FD658D"/>
    <w:rsid w:val="00FD65D0"/>
    <w:rsid w:val="00FD65F2"/>
    <w:rsid w:val="00FD6701"/>
    <w:rsid w:val="00FD67B1"/>
    <w:rsid w:val="00FD67B5"/>
    <w:rsid w:val="00FD695B"/>
    <w:rsid w:val="00FD6964"/>
    <w:rsid w:val="00FD6990"/>
    <w:rsid w:val="00FD69B2"/>
    <w:rsid w:val="00FD69E1"/>
    <w:rsid w:val="00FD6A08"/>
    <w:rsid w:val="00FD6AAD"/>
    <w:rsid w:val="00FD6AC4"/>
    <w:rsid w:val="00FD6AEB"/>
    <w:rsid w:val="00FD6BAA"/>
    <w:rsid w:val="00FD6BCD"/>
    <w:rsid w:val="00FD6BD1"/>
    <w:rsid w:val="00FD6C24"/>
    <w:rsid w:val="00FD6C46"/>
    <w:rsid w:val="00FD6C94"/>
    <w:rsid w:val="00FD6CFD"/>
    <w:rsid w:val="00FD6D3D"/>
    <w:rsid w:val="00FD6D46"/>
    <w:rsid w:val="00FD6E4B"/>
    <w:rsid w:val="00FD6F19"/>
    <w:rsid w:val="00FD6F71"/>
    <w:rsid w:val="00FD6FD1"/>
    <w:rsid w:val="00FD7005"/>
    <w:rsid w:val="00FD7168"/>
    <w:rsid w:val="00FD7248"/>
    <w:rsid w:val="00FD729F"/>
    <w:rsid w:val="00FD72A6"/>
    <w:rsid w:val="00FD742B"/>
    <w:rsid w:val="00FD745A"/>
    <w:rsid w:val="00FD7478"/>
    <w:rsid w:val="00FD7479"/>
    <w:rsid w:val="00FD74C3"/>
    <w:rsid w:val="00FD74EA"/>
    <w:rsid w:val="00FD74F9"/>
    <w:rsid w:val="00FD75A9"/>
    <w:rsid w:val="00FD75D2"/>
    <w:rsid w:val="00FD761E"/>
    <w:rsid w:val="00FD763F"/>
    <w:rsid w:val="00FD768B"/>
    <w:rsid w:val="00FD7696"/>
    <w:rsid w:val="00FD76C7"/>
    <w:rsid w:val="00FD7710"/>
    <w:rsid w:val="00FD772A"/>
    <w:rsid w:val="00FD7770"/>
    <w:rsid w:val="00FD77E6"/>
    <w:rsid w:val="00FD7832"/>
    <w:rsid w:val="00FD786A"/>
    <w:rsid w:val="00FD7884"/>
    <w:rsid w:val="00FD788F"/>
    <w:rsid w:val="00FD78E2"/>
    <w:rsid w:val="00FD7A1F"/>
    <w:rsid w:val="00FD7A40"/>
    <w:rsid w:val="00FD7A74"/>
    <w:rsid w:val="00FD7B21"/>
    <w:rsid w:val="00FD7B69"/>
    <w:rsid w:val="00FD7B8F"/>
    <w:rsid w:val="00FD7CC6"/>
    <w:rsid w:val="00FD7CF8"/>
    <w:rsid w:val="00FD7D40"/>
    <w:rsid w:val="00FD7E08"/>
    <w:rsid w:val="00FD7EB8"/>
    <w:rsid w:val="00FD7F86"/>
    <w:rsid w:val="00FD7FD9"/>
    <w:rsid w:val="00FE0090"/>
    <w:rsid w:val="00FE00D0"/>
    <w:rsid w:val="00FE010A"/>
    <w:rsid w:val="00FE0138"/>
    <w:rsid w:val="00FE01D9"/>
    <w:rsid w:val="00FE01E0"/>
    <w:rsid w:val="00FE01E4"/>
    <w:rsid w:val="00FE0407"/>
    <w:rsid w:val="00FE047E"/>
    <w:rsid w:val="00FE04BC"/>
    <w:rsid w:val="00FE0502"/>
    <w:rsid w:val="00FE056C"/>
    <w:rsid w:val="00FE05CD"/>
    <w:rsid w:val="00FE05DE"/>
    <w:rsid w:val="00FE0615"/>
    <w:rsid w:val="00FE0766"/>
    <w:rsid w:val="00FE07FB"/>
    <w:rsid w:val="00FE0904"/>
    <w:rsid w:val="00FE0A23"/>
    <w:rsid w:val="00FE0A26"/>
    <w:rsid w:val="00FE0A84"/>
    <w:rsid w:val="00FE0AED"/>
    <w:rsid w:val="00FE0B32"/>
    <w:rsid w:val="00FE0B34"/>
    <w:rsid w:val="00FE0BCD"/>
    <w:rsid w:val="00FE0C5F"/>
    <w:rsid w:val="00FE0C75"/>
    <w:rsid w:val="00FE0DA3"/>
    <w:rsid w:val="00FE0DCB"/>
    <w:rsid w:val="00FE0E6D"/>
    <w:rsid w:val="00FE0E6F"/>
    <w:rsid w:val="00FE0E9D"/>
    <w:rsid w:val="00FE0EA6"/>
    <w:rsid w:val="00FE0EB0"/>
    <w:rsid w:val="00FE0F0F"/>
    <w:rsid w:val="00FE0F30"/>
    <w:rsid w:val="00FE0F77"/>
    <w:rsid w:val="00FE0F9F"/>
    <w:rsid w:val="00FE1080"/>
    <w:rsid w:val="00FE10A2"/>
    <w:rsid w:val="00FE1113"/>
    <w:rsid w:val="00FE11A4"/>
    <w:rsid w:val="00FE11A5"/>
    <w:rsid w:val="00FE11C9"/>
    <w:rsid w:val="00FE1244"/>
    <w:rsid w:val="00FE1277"/>
    <w:rsid w:val="00FE131D"/>
    <w:rsid w:val="00FE1370"/>
    <w:rsid w:val="00FE13AB"/>
    <w:rsid w:val="00FE13BE"/>
    <w:rsid w:val="00FE13DC"/>
    <w:rsid w:val="00FE1470"/>
    <w:rsid w:val="00FE147C"/>
    <w:rsid w:val="00FE14C8"/>
    <w:rsid w:val="00FE14D2"/>
    <w:rsid w:val="00FE1632"/>
    <w:rsid w:val="00FE1647"/>
    <w:rsid w:val="00FE1675"/>
    <w:rsid w:val="00FE1796"/>
    <w:rsid w:val="00FE17B5"/>
    <w:rsid w:val="00FE17CE"/>
    <w:rsid w:val="00FE184C"/>
    <w:rsid w:val="00FE189E"/>
    <w:rsid w:val="00FE18DA"/>
    <w:rsid w:val="00FE195F"/>
    <w:rsid w:val="00FE1A74"/>
    <w:rsid w:val="00FE1AEA"/>
    <w:rsid w:val="00FE1BB2"/>
    <w:rsid w:val="00FE1C4A"/>
    <w:rsid w:val="00FE1D22"/>
    <w:rsid w:val="00FE1D7F"/>
    <w:rsid w:val="00FE1E88"/>
    <w:rsid w:val="00FE1E93"/>
    <w:rsid w:val="00FE1F01"/>
    <w:rsid w:val="00FE1FB9"/>
    <w:rsid w:val="00FE20B1"/>
    <w:rsid w:val="00FE20FF"/>
    <w:rsid w:val="00FE21C9"/>
    <w:rsid w:val="00FE2277"/>
    <w:rsid w:val="00FE227F"/>
    <w:rsid w:val="00FE22E0"/>
    <w:rsid w:val="00FE2366"/>
    <w:rsid w:val="00FE23CE"/>
    <w:rsid w:val="00FE2414"/>
    <w:rsid w:val="00FE243A"/>
    <w:rsid w:val="00FE24EC"/>
    <w:rsid w:val="00FE24F9"/>
    <w:rsid w:val="00FE252B"/>
    <w:rsid w:val="00FE25A4"/>
    <w:rsid w:val="00FE262B"/>
    <w:rsid w:val="00FE2685"/>
    <w:rsid w:val="00FE2755"/>
    <w:rsid w:val="00FE2785"/>
    <w:rsid w:val="00FE27C5"/>
    <w:rsid w:val="00FE27D0"/>
    <w:rsid w:val="00FE2829"/>
    <w:rsid w:val="00FE2933"/>
    <w:rsid w:val="00FE295C"/>
    <w:rsid w:val="00FE2A80"/>
    <w:rsid w:val="00FE2B08"/>
    <w:rsid w:val="00FE2B40"/>
    <w:rsid w:val="00FE2B46"/>
    <w:rsid w:val="00FE2B7E"/>
    <w:rsid w:val="00FE2B9E"/>
    <w:rsid w:val="00FE2BD1"/>
    <w:rsid w:val="00FE2BF7"/>
    <w:rsid w:val="00FE2C43"/>
    <w:rsid w:val="00FE2C65"/>
    <w:rsid w:val="00FE2CF6"/>
    <w:rsid w:val="00FE2D15"/>
    <w:rsid w:val="00FE2D4A"/>
    <w:rsid w:val="00FE2D84"/>
    <w:rsid w:val="00FE2E38"/>
    <w:rsid w:val="00FE2E42"/>
    <w:rsid w:val="00FE2E68"/>
    <w:rsid w:val="00FE2E93"/>
    <w:rsid w:val="00FE2E9A"/>
    <w:rsid w:val="00FE2EA1"/>
    <w:rsid w:val="00FE2F02"/>
    <w:rsid w:val="00FE2F76"/>
    <w:rsid w:val="00FE2FC8"/>
    <w:rsid w:val="00FE3062"/>
    <w:rsid w:val="00FE3081"/>
    <w:rsid w:val="00FE3158"/>
    <w:rsid w:val="00FE31F4"/>
    <w:rsid w:val="00FE3200"/>
    <w:rsid w:val="00FE323B"/>
    <w:rsid w:val="00FE34B8"/>
    <w:rsid w:val="00FE34ED"/>
    <w:rsid w:val="00FE353D"/>
    <w:rsid w:val="00FE3594"/>
    <w:rsid w:val="00FE3599"/>
    <w:rsid w:val="00FE35B9"/>
    <w:rsid w:val="00FE3639"/>
    <w:rsid w:val="00FE36C3"/>
    <w:rsid w:val="00FE3730"/>
    <w:rsid w:val="00FE374D"/>
    <w:rsid w:val="00FE383B"/>
    <w:rsid w:val="00FE38D5"/>
    <w:rsid w:val="00FE38F5"/>
    <w:rsid w:val="00FE38FA"/>
    <w:rsid w:val="00FE39AD"/>
    <w:rsid w:val="00FE3A2F"/>
    <w:rsid w:val="00FE3A66"/>
    <w:rsid w:val="00FE3A96"/>
    <w:rsid w:val="00FE3AC0"/>
    <w:rsid w:val="00FE3B1B"/>
    <w:rsid w:val="00FE3B50"/>
    <w:rsid w:val="00FE3BCA"/>
    <w:rsid w:val="00FE3C2B"/>
    <w:rsid w:val="00FE3C41"/>
    <w:rsid w:val="00FE3C56"/>
    <w:rsid w:val="00FE3C8E"/>
    <w:rsid w:val="00FE3CEB"/>
    <w:rsid w:val="00FE3D6D"/>
    <w:rsid w:val="00FE3DFA"/>
    <w:rsid w:val="00FE3E96"/>
    <w:rsid w:val="00FE3FE8"/>
    <w:rsid w:val="00FE3FF9"/>
    <w:rsid w:val="00FE4017"/>
    <w:rsid w:val="00FE4047"/>
    <w:rsid w:val="00FE409C"/>
    <w:rsid w:val="00FE4129"/>
    <w:rsid w:val="00FE4145"/>
    <w:rsid w:val="00FE4155"/>
    <w:rsid w:val="00FE4168"/>
    <w:rsid w:val="00FE41B3"/>
    <w:rsid w:val="00FE41F1"/>
    <w:rsid w:val="00FE4236"/>
    <w:rsid w:val="00FE425B"/>
    <w:rsid w:val="00FE42A1"/>
    <w:rsid w:val="00FE42BE"/>
    <w:rsid w:val="00FE42E2"/>
    <w:rsid w:val="00FE42EB"/>
    <w:rsid w:val="00FE4341"/>
    <w:rsid w:val="00FE442D"/>
    <w:rsid w:val="00FE4430"/>
    <w:rsid w:val="00FE4477"/>
    <w:rsid w:val="00FE4505"/>
    <w:rsid w:val="00FE4534"/>
    <w:rsid w:val="00FE4564"/>
    <w:rsid w:val="00FE45F4"/>
    <w:rsid w:val="00FE4638"/>
    <w:rsid w:val="00FE4654"/>
    <w:rsid w:val="00FE46B5"/>
    <w:rsid w:val="00FE4802"/>
    <w:rsid w:val="00FE4876"/>
    <w:rsid w:val="00FE48C5"/>
    <w:rsid w:val="00FE49AA"/>
    <w:rsid w:val="00FE49C6"/>
    <w:rsid w:val="00FE49EC"/>
    <w:rsid w:val="00FE4A3A"/>
    <w:rsid w:val="00FE4A9D"/>
    <w:rsid w:val="00FE4AC3"/>
    <w:rsid w:val="00FE4B1C"/>
    <w:rsid w:val="00FE4C40"/>
    <w:rsid w:val="00FE4CA5"/>
    <w:rsid w:val="00FE4CD5"/>
    <w:rsid w:val="00FE4D36"/>
    <w:rsid w:val="00FE4D4D"/>
    <w:rsid w:val="00FE4DC9"/>
    <w:rsid w:val="00FE4E17"/>
    <w:rsid w:val="00FE4E74"/>
    <w:rsid w:val="00FE5049"/>
    <w:rsid w:val="00FE50A5"/>
    <w:rsid w:val="00FE510A"/>
    <w:rsid w:val="00FE517D"/>
    <w:rsid w:val="00FE51A1"/>
    <w:rsid w:val="00FE5259"/>
    <w:rsid w:val="00FE52D8"/>
    <w:rsid w:val="00FE5359"/>
    <w:rsid w:val="00FE53CB"/>
    <w:rsid w:val="00FE53D3"/>
    <w:rsid w:val="00FE5462"/>
    <w:rsid w:val="00FE5493"/>
    <w:rsid w:val="00FE5551"/>
    <w:rsid w:val="00FE568D"/>
    <w:rsid w:val="00FE56AA"/>
    <w:rsid w:val="00FE56AB"/>
    <w:rsid w:val="00FE56CD"/>
    <w:rsid w:val="00FE56D3"/>
    <w:rsid w:val="00FE573E"/>
    <w:rsid w:val="00FE57F9"/>
    <w:rsid w:val="00FE585B"/>
    <w:rsid w:val="00FE5905"/>
    <w:rsid w:val="00FE590F"/>
    <w:rsid w:val="00FE59A1"/>
    <w:rsid w:val="00FE59BB"/>
    <w:rsid w:val="00FE5A41"/>
    <w:rsid w:val="00FE5A62"/>
    <w:rsid w:val="00FE5B76"/>
    <w:rsid w:val="00FE5BA3"/>
    <w:rsid w:val="00FE5BEA"/>
    <w:rsid w:val="00FE5CE3"/>
    <w:rsid w:val="00FE5CF6"/>
    <w:rsid w:val="00FE5D17"/>
    <w:rsid w:val="00FE5D5F"/>
    <w:rsid w:val="00FE5D76"/>
    <w:rsid w:val="00FE5E73"/>
    <w:rsid w:val="00FE5E99"/>
    <w:rsid w:val="00FE5F14"/>
    <w:rsid w:val="00FE5F2F"/>
    <w:rsid w:val="00FE5F8F"/>
    <w:rsid w:val="00FE5F98"/>
    <w:rsid w:val="00FE601B"/>
    <w:rsid w:val="00FE6031"/>
    <w:rsid w:val="00FE6104"/>
    <w:rsid w:val="00FE6120"/>
    <w:rsid w:val="00FE6150"/>
    <w:rsid w:val="00FE6199"/>
    <w:rsid w:val="00FE61DF"/>
    <w:rsid w:val="00FE6204"/>
    <w:rsid w:val="00FE6258"/>
    <w:rsid w:val="00FE6259"/>
    <w:rsid w:val="00FE62A5"/>
    <w:rsid w:val="00FE6359"/>
    <w:rsid w:val="00FE64CD"/>
    <w:rsid w:val="00FE64E9"/>
    <w:rsid w:val="00FE651A"/>
    <w:rsid w:val="00FE6527"/>
    <w:rsid w:val="00FE65AA"/>
    <w:rsid w:val="00FE6619"/>
    <w:rsid w:val="00FE6625"/>
    <w:rsid w:val="00FE6664"/>
    <w:rsid w:val="00FE6694"/>
    <w:rsid w:val="00FE66B2"/>
    <w:rsid w:val="00FE6770"/>
    <w:rsid w:val="00FE67C5"/>
    <w:rsid w:val="00FE68E7"/>
    <w:rsid w:val="00FE690E"/>
    <w:rsid w:val="00FE6984"/>
    <w:rsid w:val="00FE6A47"/>
    <w:rsid w:val="00FE6A93"/>
    <w:rsid w:val="00FE6AAA"/>
    <w:rsid w:val="00FE6AAF"/>
    <w:rsid w:val="00FE6C0B"/>
    <w:rsid w:val="00FE6CA5"/>
    <w:rsid w:val="00FE6CAC"/>
    <w:rsid w:val="00FE6CC2"/>
    <w:rsid w:val="00FE6D5A"/>
    <w:rsid w:val="00FE6DFF"/>
    <w:rsid w:val="00FE6E18"/>
    <w:rsid w:val="00FE6E24"/>
    <w:rsid w:val="00FE706F"/>
    <w:rsid w:val="00FE70E3"/>
    <w:rsid w:val="00FE7199"/>
    <w:rsid w:val="00FE71B6"/>
    <w:rsid w:val="00FE7282"/>
    <w:rsid w:val="00FE72A2"/>
    <w:rsid w:val="00FE72C8"/>
    <w:rsid w:val="00FE7325"/>
    <w:rsid w:val="00FE7388"/>
    <w:rsid w:val="00FE73BA"/>
    <w:rsid w:val="00FE73D9"/>
    <w:rsid w:val="00FE73E6"/>
    <w:rsid w:val="00FE7407"/>
    <w:rsid w:val="00FE7463"/>
    <w:rsid w:val="00FE74AA"/>
    <w:rsid w:val="00FE74F0"/>
    <w:rsid w:val="00FE7507"/>
    <w:rsid w:val="00FE7568"/>
    <w:rsid w:val="00FE765B"/>
    <w:rsid w:val="00FE766A"/>
    <w:rsid w:val="00FE7690"/>
    <w:rsid w:val="00FE76F1"/>
    <w:rsid w:val="00FE770C"/>
    <w:rsid w:val="00FE7742"/>
    <w:rsid w:val="00FE7751"/>
    <w:rsid w:val="00FE779B"/>
    <w:rsid w:val="00FE77B3"/>
    <w:rsid w:val="00FE780E"/>
    <w:rsid w:val="00FE7837"/>
    <w:rsid w:val="00FE7958"/>
    <w:rsid w:val="00FE7A67"/>
    <w:rsid w:val="00FE7AE3"/>
    <w:rsid w:val="00FE7AF0"/>
    <w:rsid w:val="00FE7B1E"/>
    <w:rsid w:val="00FE7B4F"/>
    <w:rsid w:val="00FE7B6F"/>
    <w:rsid w:val="00FE7C07"/>
    <w:rsid w:val="00FE7C60"/>
    <w:rsid w:val="00FE7CFC"/>
    <w:rsid w:val="00FE7D30"/>
    <w:rsid w:val="00FE7DA9"/>
    <w:rsid w:val="00FE7DBF"/>
    <w:rsid w:val="00FE7DF2"/>
    <w:rsid w:val="00FE7E01"/>
    <w:rsid w:val="00FE7EB8"/>
    <w:rsid w:val="00FF0059"/>
    <w:rsid w:val="00FF008C"/>
    <w:rsid w:val="00FF00D6"/>
    <w:rsid w:val="00FF00DE"/>
    <w:rsid w:val="00FF00E1"/>
    <w:rsid w:val="00FF0103"/>
    <w:rsid w:val="00FF018A"/>
    <w:rsid w:val="00FF01AE"/>
    <w:rsid w:val="00FF01E0"/>
    <w:rsid w:val="00FF0213"/>
    <w:rsid w:val="00FF028D"/>
    <w:rsid w:val="00FF02C3"/>
    <w:rsid w:val="00FF037D"/>
    <w:rsid w:val="00FF0387"/>
    <w:rsid w:val="00FF03AB"/>
    <w:rsid w:val="00FF03BB"/>
    <w:rsid w:val="00FF04BA"/>
    <w:rsid w:val="00FF0544"/>
    <w:rsid w:val="00FF0553"/>
    <w:rsid w:val="00FF05C2"/>
    <w:rsid w:val="00FF0611"/>
    <w:rsid w:val="00FF0677"/>
    <w:rsid w:val="00FF0689"/>
    <w:rsid w:val="00FF0699"/>
    <w:rsid w:val="00FF06CD"/>
    <w:rsid w:val="00FF0714"/>
    <w:rsid w:val="00FF07AA"/>
    <w:rsid w:val="00FF086F"/>
    <w:rsid w:val="00FF0919"/>
    <w:rsid w:val="00FF0A30"/>
    <w:rsid w:val="00FF0B06"/>
    <w:rsid w:val="00FF0B6C"/>
    <w:rsid w:val="00FF0B73"/>
    <w:rsid w:val="00FF0C3B"/>
    <w:rsid w:val="00FF0C7E"/>
    <w:rsid w:val="00FF0CD2"/>
    <w:rsid w:val="00FF0CFF"/>
    <w:rsid w:val="00FF0D04"/>
    <w:rsid w:val="00FF0D3D"/>
    <w:rsid w:val="00FF0D4B"/>
    <w:rsid w:val="00FF0DB2"/>
    <w:rsid w:val="00FF0E2D"/>
    <w:rsid w:val="00FF0F72"/>
    <w:rsid w:val="00FF1080"/>
    <w:rsid w:val="00FF10AF"/>
    <w:rsid w:val="00FF10E2"/>
    <w:rsid w:val="00FF10E8"/>
    <w:rsid w:val="00FF110D"/>
    <w:rsid w:val="00FF11CC"/>
    <w:rsid w:val="00FF1209"/>
    <w:rsid w:val="00FF1220"/>
    <w:rsid w:val="00FF1234"/>
    <w:rsid w:val="00FF1270"/>
    <w:rsid w:val="00FF1281"/>
    <w:rsid w:val="00FF1324"/>
    <w:rsid w:val="00FF132F"/>
    <w:rsid w:val="00FF1592"/>
    <w:rsid w:val="00FF15E4"/>
    <w:rsid w:val="00FF1639"/>
    <w:rsid w:val="00FF1654"/>
    <w:rsid w:val="00FF1683"/>
    <w:rsid w:val="00FF16A6"/>
    <w:rsid w:val="00FF16FC"/>
    <w:rsid w:val="00FF172D"/>
    <w:rsid w:val="00FF186E"/>
    <w:rsid w:val="00FF18B2"/>
    <w:rsid w:val="00FF18C4"/>
    <w:rsid w:val="00FF18FB"/>
    <w:rsid w:val="00FF190E"/>
    <w:rsid w:val="00FF193A"/>
    <w:rsid w:val="00FF19CC"/>
    <w:rsid w:val="00FF1A12"/>
    <w:rsid w:val="00FF1A2B"/>
    <w:rsid w:val="00FF1A76"/>
    <w:rsid w:val="00FF1A9E"/>
    <w:rsid w:val="00FF1B2E"/>
    <w:rsid w:val="00FF1C14"/>
    <w:rsid w:val="00FF1C6E"/>
    <w:rsid w:val="00FF1CA3"/>
    <w:rsid w:val="00FF1E1D"/>
    <w:rsid w:val="00FF1E91"/>
    <w:rsid w:val="00FF1FD2"/>
    <w:rsid w:val="00FF2007"/>
    <w:rsid w:val="00FF2009"/>
    <w:rsid w:val="00FF2045"/>
    <w:rsid w:val="00FF2148"/>
    <w:rsid w:val="00FF21EE"/>
    <w:rsid w:val="00FF22CF"/>
    <w:rsid w:val="00FF2349"/>
    <w:rsid w:val="00FF236E"/>
    <w:rsid w:val="00FF23DD"/>
    <w:rsid w:val="00FF2438"/>
    <w:rsid w:val="00FF24A2"/>
    <w:rsid w:val="00FF24A6"/>
    <w:rsid w:val="00FF25FA"/>
    <w:rsid w:val="00FF2754"/>
    <w:rsid w:val="00FF2759"/>
    <w:rsid w:val="00FF2765"/>
    <w:rsid w:val="00FF277B"/>
    <w:rsid w:val="00FF280C"/>
    <w:rsid w:val="00FF2A13"/>
    <w:rsid w:val="00FF2A3F"/>
    <w:rsid w:val="00FF2A69"/>
    <w:rsid w:val="00FF2ABC"/>
    <w:rsid w:val="00FF2B23"/>
    <w:rsid w:val="00FF2B2E"/>
    <w:rsid w:val="00FF2B3E"/>
    <w:rsid w:val="00FF2B4E"/>
    <w:rsid w:val="00FF2BFB"/>
    <w:rsid w:val="00FF2D35"/>
    <w:rsid w:val="00FF2EC7"/>
    <w:rsid w:val="00FF2F35"/>
    <w:rsid w:val="00FF2F84"/>
    <w:rsid w:val="00FF2FB2"/>
    <w:rsid w:val="00FF2FB6"/>
    <w:rsid w:val="00FF2FD6"/>
    <w:rsid w:val="00FF302B"/>
    <w:rsid w:val="00FF3053"/>
    <w:rsid w:val="00FF3077"/>
    <w:rsid w:val="00FF307B"/>
    <w:rsid w:val="00FF312A"/>
    <w:rsid w:val="00FF3174"/>
    <w:rsid w:val="00FF3335"/>
    <w:rsid w:val="00FF335E"/>
    <w:rsid w:val="00FF3453"/>
    <w:rsid w:val="00FF34F5"/>
    <w:rsid w:val="00FF360B"/>
    <w:rsid w:val="00FF3619"/>
    <w:rsid w:val="00FF36D8"/>
    <w:rsid w:val="00FF3757"/>
    <w:rsid w:val="00FF3812"/>
    <w:rsid w:val="00FF3817"/>
    <w:rsid w:val="00FF381B"/>
    <w:rsid w:val="00FF387C"/>
    <w:rsid w:val="00FF38DB"/>
    <w:rsid w:val="00FF3939"/>
    <w:rsid w:val="00FF3A12"/>
    <w:rsid w:val="00FF3AFC"/>
    <w:rsid w:val="00FF3B7C"/>
    <w:rsid w:val="00FF3BE6"/>
    <w:rsid w:val="00FF3C19"/>
    <w:rsid w:val="00FF3D3D"/>
    <w:rsid w:val="00FF3DD8"/>
    <w:rsid w:val="00FF3EF1"/>
    <w:rsid w:val="00FF3F72"/>
    <w:rsid w:val="00FF40EA"/>
    <w:rsid w:val="00FF42E8"/>
    <w:rsid w:val="00FF431E"/>
    <w:rsid w:val="00FF4384"/>
    <w:rsid w:val="00FF4410"/>
    <w:rsid w:val="00FF4492"/>
    <w:rsid w:val="00FF45CA"/>
    <w:rsid w:val="00FF45E0"/>
    <w:rsid w:val="00FF45FD"/>
    <w:rsid w:val="00FF46F4"/>
    <w:rsid w:val="00FF4718"/>
    <w:rsid w:val="00FF474A"/>
    <w:rsid w:val="00FF475D"/>
    <w:rsid w:val="00FF47B7"/>
    <w:rsid w:val="00FF4877"/>
    <w:rsid w:val="00FF48BB"/>
    <w:rsid w:val="00FF48F3"/>
    <w:rsid w:val="00FF4984"/>
    <w:rsid w:val="00FF49AF"/>
    <w:rsid w:val="00FF49B6"/>
    <w:rsid w:val="00FF4A23"/>
    <w:rsid w:val="00FF4A25"/>
    <w:rsid w:val="00FF4A62"/>
    <w:rsid w:val="00FF4AC4"/>
    <w:rsid w:val="00FF4B5D"/>
    <w:rsid w:val="00FF4B69"/>
    <w:rsid w:val="00FF4B8F"/>
    <w:rsid w:val="00FF4C1A"/>
    <w:rsid w:val="00FF4C35"/>
    <w:rsid w:val="00FF4C63"/>
    <w:rsid w:val="00FF4CC1"/>
    <w:rsid w:val="00FF4CD3"/>
    <w:rsid w:val="00FF4D36"/>
    <w:rsid w:val="00FF4D7D"/>
    <w:rsid w:val="00FF4E7F"/>
    <w:rsid w:val="00FF4F87"/>
    <w:rsid w:val="00FF4FAA"/>
    <w:rsid w:val="00FF4FB5"/>
    <w:rsid w:val="00FF501B"/>
    <w:rsid w:val="00FF5087"/>
    <w:rsid w:val="00FF5136"/>
    <w:rsid w:val="00FF5160"/>
    <w:rsid w:val="00FF5197"/>
    <w:rsid w:val="00FF51A0"/>
    <w:rsid w:val="00FF520C"/>
    <w:rsid w:val="00FF5268"/>
    <w:rsid w:val="00FF5324"/>
    <w:rsid w:val="00FF53BD"/>
    <w:rsid w:val="00FF53F3"/>
    <w:rsid w:val="00FF5436"/>
    <w:rsid w:val="00FF548B"/>
    <w:rsid w:val="00FF56B1"/>
    <w:rsid w:val="00FF575C"/>
    <w:rsid w:val="00FF5833"/>
    <w:rsid w:val="00FF5898"/>
    <w:rsid w:val="00FF5899"/>
    <w:rsid w:val="00FF58C3"/>
    <w:rsid w:val="00FF5942"/>
    <w:rsid w:val="00FF5A01"/>
    <w:rsid w:val="00FF5A1C"/>
    <w:rsid w:val="00FF5A91"/>
    <w:rsid w:val="00FF5A9C"/>
    <w:rsid w:val="00FF5AB3"/>
    <w:rsid w:val="00FF5AE5"/>
    <w:rsid w:val="00FF5B2B"/>
    <w:rsid w:val="00FF5B30"/>
    <w:rsid w:val="00FF5C0A"/>
    <w:rsid w:val="00FF5C8B"/>
    <w:rsid w:val="00FF5DBB"/>
    <w:rsid w:val="00FF5EE4"/>
    <w:rsid w:val="00FF5F61"/>
    <w:rsid w:val="00FF5FB8"/>
    <w:rsid w:val="00FF600A"/>
    <w:rsid w:val="00FF6056"/>
    <w:rsid w:val="00FF6087"/>
    <w:rsid w:val="00FF6112"/>
    <w:rsid w:val="00FF6156"/>
    <w:rsid w:val="00FF61E7"/>
    <w:rsid w:val="00FF61F4"/>
    <w:rsid w:val="00FF62D5"/>
    <w:rsid w:val="00FF6310"/>
    <w:rsid w:val="00FF63BE"/>
    <w:rsid w:val="00FF63ED"/>
    <w:rsid w:val="00FF64E7"/>
    <w:rsid w:val="00FF65B2"/>
    <w:rsid w:val="00FF65CD"/>
    <w:rsid w:val="00FF661E"/>
    <w:rsid w:val="00FF6631"/>
    <w:rsid w:val="00FF664B"/>
    <w:rsid w:val="00FF66A8"/>
    <w:rsid w:val="00FF66B3"/>
    <w:rsid w:val="00FF66B7"/>
    <w:rsid w:val="00FF67D1"/>
    <w:rsid w:val="00FF681D"/>
    <w:rsid w:val="00FF6862"/>
    <w:rsid w:val="00FF6A5D"/>
    <w:rsid w:val="00FF6A62"/>
    <w:rsid w:val="00FF6A67"/>
    <w:rsid w:val="00FF6A6A"/>
    <w:rsid w:val="00FF6AB0"/>
    <w:rsid w:val="00FF6AE2"/>
    <w:rsid w:val="00FF6B22"/>
    <w:rsid w:val="00FF6B40"/>
    <w:rsid w:val="00FF6C05"/>
    <w:rsid w:val="00FF6CDC"/>
    <w:rsid w:val="00FF6CE7"/>
    <w:rsid w:val="00FF6CEB"/>
    <w:rsid w:val="00FF6D61"/>
    <w:rsid w:val="00FF6D7C"/>
    <w:rsid w:val="00FF6DAC"/>
    <w:rsid w:val="00FF6E0C"/>
    <w:rsid w:val="00FF6E2C"/>
    <w:rsid w:val="00FF6EA8"/>
    <w:rsid w:val="00FF6F1C"/>
    <w:rsid w:val="00FF6F88"/>
    <w:rsid w:val="00FF6FAD"/>
    <w:rsid w:val="00FF6FAF"/>
    <w:rsid w:val="00FF6FBD"/>
    <w:rsid w:val="00FF7064"/>
    <w:rsid w:val="00FF70DA"/>
    <w:rsid w:val="00FF7127"/>
    <w:rsid w:val="00FF71BD"/>
    <w:rsid w:val="00FF7275"/>
    <w:rsid w:val="00FF72DD"/>
    <w:rsid w:val="00FF732A"/>
    <w:rsid w:val="00FF73D5"/>
    <w:rsid w:val="00FF7406"/>
    <w:rsid w:val="00FF7439"/>
    <w:rsid w:val="00FF746C"/>
    <w:rsid w:val="00FF74A2"/>
    <w:rsid w:val="00FF74C9"/>
    <w:rsid w:val="00FF74D8"/>
    <w:rsid w:val="00FF752A"/>
    <w:rsid w:val="00FF76C8"/>
    <w:rsid w:val="00FF7707"/>
    <w:rsid w:val="00FF7737"/>
    <w:rsid w:val="00FF775E"/>
    <w:rsid w:val="00FF77F8"/>
    <w:rsid w:val="00FF7829"/>
    <w:rsid w:val="00FF786F"/>
    <w:rsid w:val="00FF78B7"/>
    <w:rsid w:val="00FF78DE"/>
    <w:rsid w:val="00FF7A77"/>
    <w:rsid w:val="00FF7AB8"/>
    <w:rsid w:val="00FF7ABD"/>
    <w:rsid w:val="00FF7B7C"/>
    <w:rsid w:val="00FF7B87"/>
    <w:rsid w:val="00FF7BB5"/>
    <w:rsid w:val="00FF7C7A"/>
    <w:rsid w:val="00FF7C8E"/>
    <w:rsid w:val="00FF7C9C"/>
    <w:rsid w:val="00FF7D0C"/>
    <w:rsid w:val="00FF7DCA"/>
    <w:rsid w:val="0105079F"/>
    <w:rsid w:val="010A205B"/>
    <w:rsid w:val="010A5465"/>
    <w:rsid w:val="010FDB2F"/>
    <w:rsid w:val="01113F46"/>
    <w:rsid w:val="01180705"/>
    <w:rsid w:val="0138E64F"/>
    <w:rsid w:val="0139CADD"/>
    <w:rsid w:val="013B7F82"/>
    <w:rsid w:val="013C4BC1"/>
    <w:rsid w:val="014737E0"/>
    <w:rsid w:val="014F6C8E"/>
    <w:rsid w:val="015450DF"/>
    <w:rsid w:val="0157B471"/>
    <w:rsid w:val="015A28C6"/>
    <w:rsid w:val="015DFA4C"/>
    <w:rsid w:val="016B49EC"/>
    <w:rsid w:val="016F4CAC"/>
    <w:rsid w:val="017082E1"/>
    <w:rsid w:val="01727DA2"/>
    <w:rsid w:val="01727F9F"/>
    <w:rsid w:val="01741D02"/>
    <w:rsid w:val="0177C8DB"/>
    <w:rsid w:val="017C4119"/>
    <w:rsid w:val="017CE86C"/>
    <w:rsid w:val="017F3A19"/>
    <w:rsid w:val="017FABA1"/>
    <w:rsid w:val="0180AAD9"/>
    <w:rsid w:val="0184FC7D"/>
    <w:rsid w:val="0188174C"/>
    <w:rsid w:val="0188AFB0"/>
    <w:rsid w:val="018C5B5F"/>
    <w:rsid w:val="018DB6D2"/>
    <w:rsid w:val="019192CF"/>
    <w:rsid w:val="0195A08E"/>
    <w:rsid w:val="0199FCFB"/>
    <w:rsid w:val="019A5AF0"/>
    <w:rsid w:val="019B5DE6"/>
    <w:rsid w:val="019D904C"/>
    <w:rsid w:val="01A19E3B"/>
    <w:rsid w:val="01A761DF"/>
    <w:rsid w:val="01AA5610"/>
    <w:rsid w:val="01B7F06B"/>
    <w:rsid w:val="01B835C8"/>
    <w:rsid w:val="01C14E7D"/>
    <w:rsid w:val="01C4346E"/>
    <w:rsid w:val="01C44D90"/>
    <w:rsid w:val="01C6F430"/>
    <w:rsid w:val="01DD6907"/>
    <w:rsid w:val="01DD6D53"/>
    <w:rsid w:val="01DDC6D6"/>
    <w:rsid w:val="01DF1120"/>
    <w:rsid w:val="01DF88AB"/>
    <w:rsid w:val="01E4AE47"/>
    <w:rsid w:val="01E6DB4F"/>
    <w:rsid w:val="01E95EA2"/>
    <w:rsid w:val="01EA15E7"/>
    <w:rsid w:val="01EA71F0"/>
    <w:rsid w:val="01EF1FA6"/>
    <w:rsid w:val="01F220B4"/>
    <w:rsid w:val="01F53C2C"/>
    <w:rsid w:val="01F6A351"/>
    <w:rsid w:val="01F7F3B3"/>
    <w:rsid w:val="01F95E96"/>
    <w:rsid w:val="01FC36FC"/>
    <w:rsid w:val="01FCBEF6"/>
    <w:rsid w:val="01FD9F85"/>
    <w:rsid w:val="0201A3A4"/>
    <w:rsid w:val="020332CC"/>
    <w:rsid w:val="02055394"/>
    <w:rsid w:val="0205BC9D"/>
    <w:rsid w:val="02079CFC"/>
    <w:rsid w:val="020AC511"/>
    <w:rsid w:val="020C712A"/>
    <w:rsid w:val="0210EB48"/>
    <w:rsid w:val="021874A9"/>
    <w:rsid w:val="021ADADC"/>
    <w:rsid w:val="021FA74C"/>
    <w:rsid w:val="022427A3"/>
    <w:rsid w:val="0231612F"/>
    <w:rsid w:val="0231725A"/>
    <w:rsid w:val="0231BE75"/>
    <w:rsid w:val="0232B913"/>
    <w:rsid w:val="02353B54"/>
    <w:rsid w:val="02383937"/>
    <w:rsid w:val="02425D39"/>
    <w:rsid w:val="02469CCE"/>
    <w:rsid w:val="02470989"/>
    <w:rsid w:val="02476031"/>
    <w:rsid w:val="0252B122"/>
    <w:rsid w:val="025397A0"/>
    <w:rsid w:val="0253E8BC"/>
    <w:rsid w:val="0255456B"/>
    <w:rsid w:val="02557658"/>
    <w:rsid w:val="0257EE32"/>
    <w:rsid w:val="02584661"/>
    <w:rsid w:val="02594B69"/>
    <w:rsid w:val="025BCB91"/>
    <w:rsid w:val="026C3C6F"/>
    <w:rsid w:val="026FFD68"/>
    <w:rsid w:val="02788E80"/>
    <w:rsid w:val="027B11BD"/>
    <w:rsid w:val="027D6A1E"/>
    <w:rsid w:val="028522C6"/>
    <w:rsid w:val="028D14A3"/>
    <w:rsid w:val="02907DDC"/>
    <w:rsid w:val="0292687D"/>
    <w:rsid w:val="0297E8EC"/>
    <w:rsid w:val="029BC9CC"/>
    <w:rsid w:val="02A9D7CC"/>
    <w:rsid w:val="02AA6544"/>
    <w:rsid w:val="02AAE9D0"/>
    <w:rsid w:val="02AE47F9"/>
    <w:rsid w:val="02B2AC55"/>
    <w:rsid w:val="02B8E503"/>
    <w:rsid w:val="02C414F7"/>
    <w:rsid w:val="02C9ECBF"/>
    <w:rsid w:val="02CF9A1B"/>
    <w:rsid w:val="02D1B0AA"/>
    <w:rsid w:val="02D368AD"/>
    <w:rsid w:val="02D87F1A"/>
    <w:rsid w:val="02DB09D9"/>
    <w:rsid w:val="02DCA99F"/>
    <w:rsid w:val="02E0EBD0"/>
    <w:rsid w:val="02E26C76"/>
    <w:rsid w:val="02E2770C"/>
    <w:rsid w:val="02E2C6F9"/>
    <w:rsid w:val="02E4D2C9"/>
    <w:rsid w:val="02EC6A00"/>
    <w:rsid w:val="02ECF587"/>
    <w:rsid w:val="02F64EFB"/>
    <w:rsid w:val="02F6E6A5"/>
    <w:rsid w:val="02FA8480"/>
    <w:rsid w:val="02FFCA6D"/>
    <w:rsid w:val="03007CEF"/>
    <w:rsid w:val="030A6AFF"/>
    <w:rsid w:val="030B0920"/>
    <w:rsid w:val="03230B89"/>
    <w:rsid w:val="03231DEF"/>
    <w:rsid w:val="03256E0C"/>
    <w:rsid w:val="03309812"/>
    <w:rsid w:val="0336C337"/>
    <w:rsid w:val="033C7031"/>
    <w:rsid w:val="033E44A4"/>
    <w:rsid w:val="03425D73"/>
    <w:rsid w:val="03521F69"/>
    <w:rsid w:val="0353E40C"/>
    <w:rsid w:val="0353F348"/>
    <w:rsid w:val="035B93D4"/>
    <w:rsid w:val="035C639E"/>
    <w:rsid w:val="035CEF45"/>
    <w:rsid w:val="0362D4E3"/>
    <w:rsid w:val="03663A16"/>
    <w:rsid w:val="036EBBEF"/>
    <w:rsid w:val="03748F17"/>
    <w:rsid w:val="0374C999"/>
    <w:rsid w:val="03780006"/>
    <w:rsid w:val="037A0453"/>
    <w:rsid w:val="0385B61F"/>
    <w:rsid w:val="03897E36"/>
    <w:rsid w:val="0396D056"/>
    <w:rsid w:val="0399B530"/>
    <w:rsid w:val="039EC17A"/>
    <w:rsid w:val="03A41A83"/>
    <w:rsid w:val="03AAAB7F"/>
    <w:rsid w:val="03ADB85B"/>
    <w:rsid w:val="03B0187B"/>
    <w:rsid w:val="03B57B90"/>
    <w:rsid w:val="03B68CD8"/>
    <w:rsid w:val="03B898BC"/>
    <w:rsid w:val="03C6990A"/>
    <w:rsid w:val="03C6E394"/>
    <w:rsid w:val="03C76DB0"/>
    <w:rsid w:val="03C7935F"/>
    <w:rsid w:val="03CBB2F8"/>
    <w:rsid w:val="03CCDE0F"/>
    <w:rsid w:val="03CD3725"/>
    <w:rsid w:val="03CE4F43"/>
    <w:rsid w:val="03D198E6"/>
    <w:rsid w:val="03D75F2B"/>
    <w:rsid w:val="03D7F748"/>
    <w:rsid w:val="03D97887"/>
    <w:rsid w:val="03E11E8B"/>
    <w:rsid w:val="03EB4F74"/>
    <w:rsid w:val="03ED5332"/>
    <w:rsid w:val="03EDC3CC"/>
    <w:rsid w:val="03F0DEE9"/>
    <w:rsid w:val="03F1581B"/>
    <w:rsid w:val="03F90378"/>
    <w:rsid w:val="03FBB1C0"/>
    <w:rsid w:val="040B7CA9"/>
    <w:rsid w:val="040BA591"/>
    <w:rsid w:val="040D8F1C"/>
    <w:rsid w:val="041456E8"/>
    <w:rsid w:val="0418EB5A"/>
    <w:rsid w:val="041C4FA1"/>
    <w:rsid w:val="041D3C0A"/>
    <w:rsid w:val="042788C9"/>
    <w:rsid w:val="04298D07"/>
    <w:rsid w:val="0430707D"/>
    <w:rsid w:val="04392248"/>
    <w:rsid w:val="043A0A3F"/>
    <w:rsid w:val="043B3669"/>
    <w:rsid w:val="0445B5A8"/>
    <w:rsid w:val="044BE89B"/>
    <w:rsid w:val="044E568B"/>
    <w:rsid w:val="0450F997"/>
    <w:rsid w:val="0454D1D1"/>
    <w:rsid w:val="04582253"/>
    <w:rsid w:val="045C399B"/>
    <w:rsid w:val="045ED114"/>
    <w:rsid w:val="045F35CA"/>
    <w:rsid w:val="0469C4F6"/>
    <w:rsid w:val="046B967B"/>
    <w:rsid w:val="046DDDA3"/>
    <w:rsid w:val="046FD095"/>
    <w:rsid w:val="0479E805"/>
    <w:rsid w:val="047C058E"/>
    <w:rsid w:val="048E4B8F"/>
    <w:rsid w:val="049192B0"/>
    <w:rsid w:val="0496BFE2"/>
    <w:rsid w:val="049BCD46"/>
    <w:rsid w:val="049EC1F1"/>
    <w:rsid w:val="04A47CA9"/>
    <w:rsid w:val="04ABEDC7"/>
    <w:rsid w:val="04AC4A00"/>
    <w:rsid w:val="04AF2F8C"/>
    <w:rsid w:val="04B2F74B"/>
    <w:rsid w:val="04B41EA3"/>
    <w:rsid w:val="04B52EDE"/>
    <w:rsid w:val="04B69B4E"/>
    <w:rsid w:val="04B77EFC"/>
    <w:rsid w:val="04BB55BB"/>
    <w:rsid w:val="04BDDA42"/>
    <w:rsid w:val="04C6AA3A"/>
    <w:rsid w:val="04C88035"/>
    <w:rsid w:val="04CBE762"/>
    <w:rsid w:val="04D370F8"/>
    <w:rsid w:val="04D88B2D"/>
    <w:rsid w:val="04DE0BDB"/>
    <w:rsid w:val="04DE623D"/>
    <w:rsid w:val="04EAEE28"/>
    <w:rsid w:val="04EFB992"/>
    <w:rsid w:val="04F01C2A"/>
    <w:rsid w:val="0505085B"/>
    <w:rsid w:val="050ED120"/>
    <w:rsid w:val="05135374"/>
    <w:rsid w:val="0513E260"/>
    <w:rsid w:val="0514061A"/>
    <w:rsid w:val="051CC087"/>
    <w:rsid w:val="051DE8E2"/>
    <w:rsid w:val="051E4C0C"/>
    <w:rsid w:val="0529EF8F"/>
    <w:rsid w:val="052E670C"/>
    <w:rsid w:val="052F4224"/>
    <w:rsid w:val="05304FF8"/>
    <w:rsid w:val="05313486"/>
    <w:rsid w:val="0533D971"/>
    <w:rsid w:val="0536A638"/>
    <w:rsid w:val="053859D1"/>
    <w:rsid w:val="0539C696"/>
    <w:rsid w:val="053B7D86"/>
    <w:rsid w:val="053DC754"/>
    <w:rsid w:val="054723AD"/>
    <w:rsid w:val="0547DEDB"/>
    <w:rsid w:val="054E0E8C"/>
    <w:rsid w:val="054F213F"/>
    <w:rsid w:val="0557EB20"/>
    <w:rsid w:val="05588EE8"/>
    <w:rsid w:val="05594761"/>
    <w:rsid w:val="055B7F08"/>
    <w:rsid w:val="055E1069"/>
    <w:rsid w:val="0571AD2E"/>
    <w:rsid w:val="0571CF61"/>
    <w:rsid w:val="0575B494"/>
    <w:rsid w:val="05781E18"/>
    <w:rsid w:val="057BB4B3"/>
    <w:rsid w:val="05801F33"/>
    <w:rsid w:val="0582FCED"/>
    <w:rsid w:val="0584F186"/>
    <w:rsid w:val="0586A24E"/>
    <w:rsid w:val="0586A778"/>
    <w:rsid w:val="058CC114"/>
    <w:rsid w:val="059146B5"/>
    <w:rsid w:val="0593483B"/>
    <w:rsid w:val="0596358A"/>
    <w:rsid w:val="0598E2CD"/>
    <w:rsid w:val="05A1FB15"/>
    <w:rsid w:val="05A2058E"/>
    <w:rsid w:val="05A26ACA"/>
    <w:rsid w:val="05A289DF"/>
    <w:rsid w:val="05A47AED"/>
    <w:rsid w:val="05AAE279"/>
    <w:rsid w:val="05AD1E36"/>
    <w:rsid w:val="05AD3F22"/>
    <w:rsid w:val="05B037DB"/>
    <w:rsid w:val="05B1F0AE"/>
    <w:rsid w:val="05B44A1B"/>
    <w:rsid w:val="05B5E854"/>
    <w:rsid w:val="05C46921"/>
    <w:rsid w:val="05C6A815"/>
    <w:rsid w:val="05C9CD04"/>
    <w:rsid w:val="05D7BD7E"/>
    <w:rsid w:val="05D991AC"/>
    <w:rsid w:val="05E64B96"/>
    <w:rsid w:val="05EAE50D"/>
    <w:rsid w:val="05EB57C4"/>
    <w:rsid w:val="05ECB265"/>
    <w:rsid w:val="05ED3E08"/>
    <w:rsid w:val="05F33B20"/>
    <w:rsid w:val="05F37AEC"/>
    <w:rsid w:val="05F742B4"/>
    <w:rsid w:val="05F8B246"/>
    <w:rsid w:val="05FC24B4"/>
    <w:rsid w:val="060400A1"/>
    <w:rsid w:val="0604201A"/>
    <w:rsid w:val="06083A4A"/>
    <w:rsid w:val="0609C608"/>
    <w:rsid w:val="060A5E1D"/>
    <w:rsid w:val="060FC8BA"/>
    <w:rsid w:val="060FE4F3"/>
    <w:rsid w:val="060FF3EC"/>
    <w:rsid w:val="06104250"/>
    <w:rsid w:val="0616C22D"/>
    <w:rsid w:val="061E0238"/>
    <w:rsid w:val="061E674F"/>
    <w:rsid w:val="0622D713"/>
    <w:rsid w:val="062C6958"/>
    <w:rsid w:val="063112D8"/>
    <w:rsid w:val="0634A46C"/>
    <w:rsid w:val="063BDAF6"/>
    <w:rsid w:val="063C6EE0"/>
    <w:rsid w:val="0647C003"/>
    <w:rsid w:val="064934C0"/>
    <w:rsid w:val="0649BD78"/>
    <w:rsid w:val="064E9DF1"/>
    <w:rsid w:val="0652684E"/>
    <w:rsid w:val="065339C0"/>
    <w:rsid w:val="065868AB"/>
    <w:rsid w:val="0661852D"/>
    <w:rsid w:val="0661CAD3"/>
    <w:rsid w:val="0663273F"/>
    <w:rsid w:val="06649ED0"/>
    <w:rsid w:val="066B66EA"/>
    <w:rsid w:val="066C2229"/>
    <w:rsid w:val="066E34CB"/>
    <w:rsid w:val="066EE2E6"/>
    <w:rsid w:val="066FDD69"/>
    <w:rsid w:val="06700812"/>
    <w:rsid w:val="06721376"/>
    <w:rsid w:val="06789A0C"/>
    <w:rsid w:val="067E0DF6"/>
    <w:rsid w:val="0682D914"/>
    <w:rsid w:val="06837F9A"/>
    <w:rsid w:val="068D371A"/>
    <w:rsid w:val="068DB80B"/>
    <w:rsid w:val="069C11B9"/>
    <w:rsid w:val="069FCDA3"/>
    <w:rsid w:val="06A25B1A"/>
    <w:rsid w:val="06A613B9"/>
    <w:rsid w:val="06A6551F"/>
    <w:rsid w:val="06A6B73D"/>
    <w:rsid w:val="06BA27BF"/>
    <w:rsid w:val="06BA62CC"/>
    <w:rsid w:val="06BB5AFE"/>
    <w:rsid w:val="06BE6BCC"/>
    <w:rsid w:val="06BEBC77"/>
    <w:rsid w:val="06C57CC5"/>
    <w:rsid w:val="06CA07CA"/>
    <w:rsid w:val="06D2D52D"/>
    <w:rsid w:val="06D704DF"/>
    <w:rsid w:val="06DD69E8"/>
    <w:rsid w:val="06DFFC41"/>
    <w:rsid w:val="06E84136"/>
    <w:rsid w:val="06F1BEE0"/>
    <w:rsid w:val="06F7B8F2"/>
    <w:rsid w:val="07046076"/>
    <w:rsid w:val="070A03E9"/>
    <w:rsid w:val="070E733E"/>
    <w:rsid w:val="070F82AE"/>
    <w:rsid w:val="070FD001"/>
    <w:rsid w:val="07100D10"/>
    <w:rsid w:val="07120175"/>
    <w:rsid w:val="07175B3D"/>
    <w:rsid w:val="071A1832"/>
    <w:rsid w:val="071D2B28"/>
    <w:rsid w:val="0720F3DB"/>
    <w:rsid w:val="073262AB"/>
    <w:rsid w:val="0734897F"/>
    <w:rsid w:val="073985E1"/>
    <w:rsid w:val="07413C7E"/>
    <w:rsid w:val="074543A8"/>
    <w:rsid w:val="0749052B"/>
    <w:rsid w:val="074B433B"/>
    <w:rsid w:val="074DEC84"/>
    <w:rsid w:val="074F6100"/>
    <w:rsid w:val="075044E4"/>
    <w:rsid w:val="075B7A62"/>
    <w:rsid w:val="075C4434"/>
    <w:rsid w:val="07618602"/>
    <w:rsid w:val="0763A29B"/>
    <w:rsid w:val="076A04ED"/>
    <w:rsid w:val="076C48BB"/>
    <w:rsid w:val="0775DE26"/>
    <w:rsid w:val="0776DA74"/>
    <w:rsid w:val="077A7794"/>
    <w:rsid w:val="0781ECF4"/>
    <w:rsid w:val="079296C2"/>
    <w:rsid w:val="0799727A"/>
    <w:rsid w:val="079AD9A8"/>
    <w:rsid w:val="079C9A32"/>
    <w:rsid w:val="079E3121"/>
    <w:rsid w:val="079EEF17"/>
    <w:rsid w:val="07A2DEA1"/>
    <w:rsid w:val="07A5CCE0"/>
    <w:rsid w:val="07B0C357"/>
    <w:rsid w:val="07B26E1F"/>
    <w:rsid w:val="07C616F9"/>
    <w:rsid w:val="07C6FDAE"/>
    <w:rsid w:val="07C72B9E"/>
    <w:rsid w:val="07CDC6DB"/>
    <w:rsid w:val="07D0A9B7"/>
    <w:rsid w:val="07D5C4B4"/>
    <w:rsid w:val="07DA73F5"/>
    <w:rsid w:val="07E3F4D0"/>
    <w:rsid w:val="07F2581E"/>
    <w:rsid w:val="07F5739A"/>
    <w:rsid w:val="07F64A3D"/>
    <w:rsid w:val="07FD0692"/>
    <w:rsid w:val="080193F8"/>
    <w:rsid w:val="08063F1B"/>
    <w:rsid w:val="08085BF0"/>
    <w:rsid w:val="080E4E3E"/>
    <w:rsid w:val="0811611C"/>
    <w:rsid w:val="0814E1F3"/>
    <w:rsid w:val="0814F421"/>
    <w:rsid w:val="08159F0A"/>
    <w:rsid w:val="081836E7"/>
    <w:rsid w:val="0818E518"/>
    <w:rsid w:val="08191E05"/>
    <w:rsid w:val="081A3D34"/>
    <w:rsid w:val="082C2CF0"/>
    <w:rsid w:val="083C06D0"/>
    <w:rsid w:val="08523D70"/>
    <w:rsid w:val="08531810"/>
    <w:rsid w:val="08554BC7"/>
    <w:rsid w:val="08579160"/>
    <w:rsid w:val="08619620"/>
    <w:rsid w:val="0861B157"/>
    <w:rsid w:val="0869F40B"/>
    <w:rsid w:val="086FCF84"/>
    <w:rsid w:val="087878B0"/>
    <w:rsid w:val="0879D506"/>
    <w:rsid w:val="08815C90"/>
    <w:rsid w:val="088D71F9"/>
    <w:rsid w:val="0894DBA8"/>
    <w:rsid w:val="089592C9"/>
    <w:rsid w:val="089B6094"/>
    <w:rsid w:val="08A611EA"/>
    <w:rsid w:val="08AE372A"/>
    <w:rsid w:val="08AF250A"/>
    <w:rsid w:val="08AFD09D"/>
    <w:rsid w:val="08B4ECFF"/>
    <w:rsid w:val="08BBA7D6"/>
    <w:rsid w:val="08BF1E41"/>
    <w:rsid w:val="08BF3CB0"/>
    <w:rsid w:val="08C2BBD3"/>
    <w:rsid w:val="08C35C50"/>
    <w:rsid w:val="08C3BB3C"/>
    <w:rsid w:val="08C6519E"/>
    <w:rsid w:val="08C8A56E"/>
    <w:rsid w:val="08C8D51D"/>
    <w:rsid w:val="08D0D824"/>
    <w:rsid w:val="08D90BD9"/>
    <w:rsid w:val="08D9DCCB"/>
    <w:rsid w:val="08DB0DF5"/>
    <w:rsid w:val="08E17A20"/>
    <w:rsid w:val="08E7DC3C"/>
    <w:rsid w:val="08E8D8D6"/>
    <w:rsid w:val="08EA3C3A"/>
    <w:rsid w:val="08EBBBE8"/>
    <w:rsid w:val="08EDE68A"/>
    <w:rsid w:val="08F1AF6B"/>
    <w:rsid w:val="08F35B64"/>
    <w:rsid w:val="08F41B9A"/>
    <w:rsid w:val="08F4E8AC"/>
    <w:rsid w:val="08FD1C46"/>
    <w:rsid w:val="08FD96F9"/>
    <w:rsid w:val="09068935"/>
    <w:rsid w:val="090C1709"/>
    <w:rsid w:val="090EC195"/>
    <w:rsid w:val="09116B8A"/>
    <w:rsid w:val="09156116"/>
    <w:rsid w:val="091576F5"/>
    <w:rsid w:val="09171A88"/>
    <w:rsid w:val="0917BE41"/>
    <w:rsid w:val="0925A812"/>
    <w:rsid w:val="09278E79"/>
    <w:rsid w:val="092B93FE"/>
    <w:rsid w:val="092BAAB8"/>
    <w:rsid w:val="092C50D2"/>
    <w:rsid w:val="092D120E"/>
    <w:rsid w:val="0932900A"/>
    <w:rsid w:val="09335097"/>
    <w:rsid w:val="0940A49C"/>
    <w:rsid w:val="09429CA6"/>
    <w:rsid w:val="094AA55B"/>
    <w:rsid w:val="0952B3FE"/>
    <w:rsid w:val="095967BC"/>
    <w:rsid w:val="0959E52D"/>
    <w:rsid w:val="095C9257"/>
    <w:rsid w:val="0960A3C5"/>
    <w:rsid w:val="0962B7B2"/>
    <w:rsid w:val="096533BF"/>
    <w:rsid w:val="0965B623"/>
    <w:rsid w:val="09697B34"/>
    <w:rsid w:val="0969EE43"/>
    <w:rsid w:val="09737918"/>
    <w:rsid w:val="09742ADF"/>
    <w:rsid w:val="09772B00"/>
    <w:rsid w:val="09779173"/>
    <w:rsid w:val="09811544"/>
    <w:rsid w:val="09846B79"/>
    <w:rsid w:val="098AAD02"/>
    <w:rsid w:val="0990338E"/>
    <w:rsid w:val="099045F9"/>
    <w:rsid w:val="0991DE30"/>
    <w:rsid w:val="0997E4F4"/>
    <w:rsid w:val="09A01497"/>
    <w:rsid w:val="09A614BA"/>
    <w:rsid w:val="09A620C0"/>
    <w:rsid w:val="09A68889"/>
    <w:rsid w:val="09A8CBDA"/>
    <w:rsid w:val="09B60736"/>
    <w:rsid w:val="09B6917D"/>
    <w:rsid w:val="09C0923E"/>
    <w:rsid w:val="09C35F67"/>
    <w:rsid w:val="09C48B92"/>
    <w:rsid w:val="09C54160"/>
    <w:rsid w:val="09C667E8"/>
    <w:rsid w:val="09C67E38"/>
    <w:rsid w:val="09C7C2CB"/>
    <w:rsid w:val="09CE0069"/>
    <w:rsid w:val="09D40596"/>
    <w:rsid w:val="09D86107"/>
    <w:rsid w:val="09DA73E4"/>
    <w:rsid w:val="09DD8C5E"/>
    <w:rsid w:val="09E7F2E3"/>
    <w:rsid w:val="09EEDE16"/>
    <w:rsid w:val="09F44B6F"/>
    <w:rsid w:val="09F898C6"/>
    <w:rsid w:val="09FE438F"/>
    <w:rsid w:val="09FE6689"/>
    <w:rsid w:val="0A02C93D"/>
    <w:rsid w:val="0A0CE109"/>
    <w:rsid w:val="0A0E4727"/>
    <w:rsid w:val="0A11845E"/>
    <w:rsid w:val="0A1B5989"/>
    <w:rsid w:val="0A1E6ACA"/>
    <w:rsid w:val="0A261EF9"/>
    <w:rsid w:val="0A2D1E2C"/>
    <w:rsid w:val="0A3B169A"/>
    <w:rsid w:val="0A489CA2"/>
    <w:rsid w:val="0A49BA49"/>
    <w:rsid w:val="0A54B104"/>
    <w:rsid w:val="0A56A116"/>
    <w:rsid w:val="0A62BC64"/>
    <w:rsid w:val="0A62C5FA"/>
    <w:rsid w:val="0A63A0D7"/>
    <w:rsid w:val="0A659E31"/>
    <w:rsid w:val="0A661AC3"/>
    <w:rsid w:val="0A66B5E1"/>
    <w:rsid w:val="0A68E313"/>
    <w:rsid w:val="0A69938D"/>
    <w:rsid w:val="0A6E6EDF"/>
    <w:rsid w:val="0A6F1DC4"/>
    <w:rsid w:val="0A723501"/>
    <w:rsid w:val="0A7438B8"/>
    <w:rsid w:val="0A75E3B3"/>
    <w:rsid w:val="0A7A4FE1"/>
    <w:rsid w:val="0A80112C"/>
    <w:rsid w:val="0A854A58"/>
    <w:rsid w:val="0A85DC71"/>
    <w:rsid w:val="0A8DC8FF"/>
    <w:rsid w:val="0A91FE2B"/>
    <w:rsid w:val="0A94465F"/>
    <w:rsid w:val="0A94647C"/>
    <w:rsid w:val="0AA2CC7C"/>
    <w:rsid w:val="0AA2E943"/>
    <w:rsid w:val="0AA2F6EC"/>
    <w:rsid w:val="0AA31E01"/>
    <w:rsid w:val="0AAE44D1"/>
    <w:rsid w:val="0AB7FFE2"/>
    <w:rsid w:val="0AB8AE47"/>
    <w:rsid w:val="0ABD8883"/>
    <w:rsid w:val="0AC3F24B"/>
    <w:rsid w:val="0AC4D80F"/>
    <w:rsid w:val="0ACE6123"/>
    <w:rsid w:val="0AD2E8F8"/>
    <w:rsid w:val="0AD4447C"/>
    <w:rsid w:val="0AD5BE64"/>
    <w:rsid w:val="0AE7011A"/>
    <w:rsid w:val="0AEA5CD8"/>
    <w:rsid w:val="0AF171AF"/>
    <w:rsid w:val="0AF27455"/>
    <w:rsid w:val="0AF2C5B3"/>
    <w:rsid w:val="0AF50FA8"/>
    <w:rsid w:val="0AF731CA"/>
    <w:rsid w:val="0AF848FC"/>
    <w:rsid w:val="0B06E256"/>
    <w:rsid w:val="0B0BA6F1"/>
    <w:rsid w:val="0B0BCEC0"/>
    <w:rsid w:val="0B0CA8D4"/>
    <w:rsid w:val="0B180509"/>
    <w:rsid w:val="0B1B0CEE"/>
    <w:rsid w:val="0B1B73EA"/>
    <w:rsid w:val="0B216A99"/>
    <w:rsid w:val="0B226FF6"/>
    <w:rsid w:val="0B263C33"/>
    <w:rsid w:val="0B265C63"/>
    <w:rsid w:val="0B27A9FF"/>
    <w:rsid w:val="0B427117"/>
    <w:rsid w:val="0B4BE87C"/>
    <w:rsid w:val="0B53F249"/>
    <w:rsid w:val="0B5B8DE0"/>
    <w:rsid w:val="0B5C316C"/>
    <w:rsid w:val="0B5E58DC"/>
    <w:rsid w:val="0B683446"/>
    <w:rsid w:val="0B68D83B"/>
    <w:rsid w:val="0B6A23F5"/>
    <w:rsid w:val="0B774683"/>
    <w:rsid w:val="0B7E807A"/>
    <w:rsid w:val="0B7F9C07"/>
    <w:rsid w:val="0B829922"/>
    <w:rsid w:val="0B8C1144"/>
    <w:rsid w:val="0B8D08AC"/>
    <w:rsid w:val="0B8F0187"/>
    <w:rsid w:val="0B946866"/>
    <w:rsid w:val="0B9CD659"/>
    <w:rsid w:val="0BA31771"/>
    <w:rsid w:val="0BAFA247"/>
    <w:rsid w:val="0BB69098"/>
    <w:rsid w:val="0BC0F5CE"/>
    <w:rsid w:val="0BCE46C4"/>
    <w:rsid w:val="0BDAE1A9"/>
    <w:rsid w:val="0BE10FFD"/>
    <w:rsid w:val="0BE1267E"/>
    <w:rsid w:val="0BE1909B"/>
    <w:rsid w:val="0BE2920B"/>
    <w:rsid w:val="0BE419AC"/>
    <w:rsid w:val="0BE75E79"/>
    <w:rsid w:val="0BE7D5C9"/>
    <w:rsid w:val="0BECD714"/>
    <w:rsid w:val="0BEDC3C9"/>
    <w:rsid w:val="0BEE3DD0"/>
    <w:rsid w:val="0BF6EDAB"/>
    <w:rsid w:val="0C048BD4"/>
    <w:rsid w:val="0C0521EE"/>
    <w:rsid w:val="0C0A39B8"/>
    <w:rsid w:val="0C0D7124"/>
    <w:rsid w:val="0C138400"/>
    <w:rsid w:val="0C13AFBA"/>
    <w:rsid w:val="0C18C1F0"/>
    <w:rsid w:val="0C1B2353"/>
    <w:rsid w:val="0C1F777A"/>
    <w:rsid w:val="0C238E51"/>
    <w:rsid w:val="0C23C1CD"/>
    <w:rsid w:val="0C34D45B"/>
    <w:rsid w:val="0C350520"/>
    <w:rsid w:val="0C3582E1"/>
    <w:rsid w:val="0C36A2CA"/>
    <w:rsid w:val="0C3BB0D6"/>
    <w:rsid w:val="0C415825"/>
    <w:rsid w:val="0C46E037"/>
    <w:rsid w:val="0C47263E"/>
    <w:rsid w:val="0C49DE6A"/>
    <w:rsid w:val="0C4D0DE9"/>
    <w:rsid w:val="0C564A9C"/>
    <w:rsid w:val="0C581BFF"/>
    <w:rsid w:val="0C58D497"/>
    <w:rsid w:val="0C5E05AA"/>
    <w:rsid w:val="0C5E95D0"/>
    <w:rsid w:val="0C6569EF"/>
    <w:rsid w:val="0C67DA5F"/>
    <w:rsid w:val="0C6BDD0D"/>
    <w:rsid w:val="0C759643"/>
    <w:rsid w:val="0C774C84"/>
    <w:rsid w:val="0C78AB81"/>
    <w:rsid w:val="0C85C37D"/>
    <w:rsid w:val="0C883E69"/>
    <w:rsid w:val="0C88778D"/>
    <w:rsid w:val="0C943FF4"/>
    <w:rsid w:val="0C94FC2F"/>
    <w:rsid w:val="0C9C3BC4"/>
    <w:rsid w:val="0C9D4712"/>
    <w:rsid w:val="0CA49E6B"/>
    <w:rsid w:val="0CA8F0CB"/>
    <w:rsid w:val="0CAB29B3"/>
    <w:rsid w:val="0CAC8435"/>
    <w:rsid w:val="0CAEC126"/>
    <w:rsid w:val="0CB1CD96"/>
    <w:rsid w:val="0CB376DC"/>
    <w:rsid w:val="0CB552BE"/>
    <w:rsid w:val="0CBA6945"/>
    <w:rsid w:val="0CBAFCDC"/>
    <w:rsid w:val="0CBC1E5B"/>
    <w:rsid w:val="0CBF00B3"/>
    <w:rsid w:val="0CC43DAC"/>
    <w:rsid w:val="0CD3D104"/>
    <w:rsid w:val="0CE3C347"/>
    <w:rsid w:val="0CE48328"/>
    <w:rsid w:val="0CEDA3A2"/>
    <w:rsid w:val="0CF187D5"/>
    <w:rsid w:val="0CF33B33"/>
    <w:rsid w:val="0CF486EB"/>
    <w:rsid w:val="0CFA09BA"/>
    <w:rsid w:val="0CFDA2EA"/>
    <w:rsid w:val="0CFF57F9"/>
    <w:rsid w:val="0D0E1F25"/>
    <w:rsid w:val="0D140655"/>
    <w:rsid w:val="0D14F3B0"/>
    <w:rsid w:val="0D2DFADB"/>
    <w:rsid w:val="0D2E1DFE"/>
    <w:rsid w:val="0D2E7C44"/>
    <w:rsid w:val="0D2F3375"/>
    <w:rsid w:val="0D30AF56"/>
    <w:rsid w:val="0D30D0D5"/>
    <w:rsid w:val="0D33E9FC"/>
    <w:rsid w:val="0D36E17D"/>
    <w:rsid w:val="0D38395D"/>
    <w:rsid w:val="0D38BA8D"/>
    <w:rsid w:val="0D394843"/>
    <w:rsid w:val="0D3C7C9B"/>
    <w:rsid w:val="0D3D846E"/>
    <w:rsid w:val="0D3F024B"/>
    <w:rsid w:val="0D4101E3"/>
    <w:rsid w:val="0D451FCA"/>
    <w:rsid w:val="0D48DCCB"/>
    <w:rsid w:val="0D4E07CD"/>
    <w:rsid w:val="0D4FCC1C"/>
    <w:rsid w:val="0D53EA85"/>
    <w:rsid w:val="0D541002"/>
    <w:rsid w:val="0D57B01F"/>
    <w:rsid w:val="0D5C0966"/>
    <w:rsid w:val="0D5C1425"/>
    <w:rsid w:val="0D5C8D57"/>
    <w:rsid w:val="0D5DF186"/>
    <w:rsid w:val="0D66B2A7"/>
    <w:rsid w:val="0D70F61B"/>
    <w:rsid w:val="0D758ECD"/>
    <w:rsid w:val="0D772870"/>
    <w:rsid w:val="0D7ADC4C"/>
    <w:rsid w:val="0D7D1E83"/>
    <w:rsid w:val="0D7D960D"/>
    <w:rsid w:val="0D827B9B"/>
    <w:rsid w:val="0D832C8A"/>
    <w:rsid w:val="0D85DE77"/>
    <w:rsid w:val="0D8A7443"/>
    <w:rsid w:val="0D8D30C4"/>
    <w:rsid w:val="0D9097FB"/>
    <w:rsid w:val="0D9667EB"/>
    <w:rsid w:val="0D9E4F9D"/>
    <w:rsid w:val="0D9E5C39"/>
    <w:rsid w:val="0DA6BB07"/>
    <w:rsid w:val="0DA8F535"/>
    <w:rsid w:val="0DA97571"/>
    <w:rsid w:val="0DC794FD"/>
    <w:rsid w:val="0DD5B5E7"/>
    <w:rsid w:val="0DD6E888"/>
    <w:rsid w:val="0DD9D48F"/>
    <w:rsid w:val="0DD9E6E8"/>
    <w:rsid w:val="0DDDA2D3"/>
    <w:rsid w:val="0DE25A2E"/>
    <w:rsid w:val="0DE4CFB1"/>
    <w:rsid w:val="0DEACDE8"/>
    <w:rsid w:val="0DED6F48"/>
    <w:rsid w:val="0DEFF80B"/>
    <w:rsid w:val="0E02CA67"/>
    <w:rsid w:val="0E08DFFA"/>
    <w:rsid w:val="0E0D8244"/>
    <w:rsid w:val="0E0EA34E"/>
    <w:rsid w:val="0E13817E"/>
    <w:rsid w:val="0E1A7A4D"/>
    <w:rsid w:val="0E1ED9FF"/>
    <w:rsid w:val="0E22946C"/>
    <w:rsid w:val="0E273003"/>
    <w:rsid w:val="0E2C5093"/>
    <w:rsid w:val="0E3369FA"/>
    <w:rsid w:val="0E389B8D"/>
    <w:rsid w:val="0E3FDDE5"/>
    <w:rsid w:val="0E451ECC"/>
    <w:rsid w:val="0E59D72D"/>
    <w:rsid w:val="0E6027A7"/>
    <w:rsid w:val="0E69078E"/>
    <w:rsid w:val="0E6A5D01"/>
    <w:rsid w:val="0E6C1F54"/>
    <w:rsid w:val="0E705699"/>
    <w:rsid w:val="0E7449FD"/>
    <w:rsid w:val="0E76A050"/>
    <w:rsid w:val="0E8154FB"/>
    <w:rsid w:val="0E8C59A4"/>
    <w:rsid w:val="0E926F71"/>
    <w:rsid w:val="0E963C3E"/>
    <w:rsid w:val="0E999CB7"/>
    <w:rsid w:val="0EABFC9F"/>
    <w:rsid w:val="0EADC8A7"/>
    <w:rsid w:val="0EB8C445"/>
    <w:rsid w:val="0EBB5E1F"/>
    <w:rsid w:val="0EBB9997"/>
    <w:rsid w:val="0EBFAA9E"/>
    <w:rsid w:val="0EC0227E"/>
    <w:rsid w:val="0EC2823A"/>
    <w:rsid w:val="0EC5D12A"/>
    <w:rsid w:val="0ECAE6A5"/>
    <w:rsid w:val="0ECB69D8"/>
    <w:rsid w:val="0ECD435D"/>
    <w:rsid w:val="0ECFC80F"/>
    <w:rsid w:val="0ED09ED8"/>
    <w:rsid w:val="0ED2E910"/>
    <w:rsid w:val="0EDDC467"/>
    <w:rsid w:val="0EDFCDB3"/>
    <w:rsid w:val="0EE10B39"/>
    <w:rsid w:val="0EE3B2B4"/>
    <w:rsid w:val="0EEB902E"/>
    <w:rsid w:val="0EEB931F"/>
    <w:rsid w:val="0EEDC61E"/>
    <w:rsid w:val="0EEE9626"/>
    <w:rsid w:val="0EEFB21F"/>
    <w:rsid w:val="0EEFEFA2"/>
    <w:rsid w:val="0EF454F5"/>
    <w:rsid w:val="0EF596CE"/>
    <w:rsid w:val="0EF97A46"/>
    <w:rsid w:val="0EFB86C6"/>
    <w:rsid w:val="0F033B1A"/>
    <w:rsid w:val="0F049AE8"/>
    <w:rsid w:val="0F056F78"/>
    <w:rsid w:val="0F0F1249"/>
    <w:rsid w:val="0F103E3D"/>
    <w:rsid w:val="0F144C81"/>
    <w:rsid w:val="0F161296"/>
    <w:rsid w:val="0F18B1C7"/>
    <w:rsid w:val="0F19BF07"/>
    <w:rsid w:val="0F28B5D4"/>
    <w:rsid w:val="0F29C7C2"/>
    <w:rsid w:val="0F2C646F"/>
    <w:rsid w:val="0F2D14B3"/>
    <w:rsid w:val="0F30AEE2"/>
    <w:rsid w:val="0F37CEF7"/>
    <w:rsid w:val="0F3D3DD9"/>
    <w:rsid w:val="0F413C03"/>
    <w:rsid w:val="0F413D48"/>
    <w:rsid w:val="0F4851A9"/>
    <w:rsid w:val="0F49F83B"/>
    <w:rsid w:val="0F53E090"/>
    <w:rsid w:val="0F5A749B"/>
    <w:rsid w:val="0F5BCF6B"/>
    <w:rsid w:val="0F642F72"/>
    <w:rsid w:val="0F6474B2"/>
    <w:rsid w:val="0F6C3F17"/>
    <w:rsid w:val="0F732EC1"/>
    <w:rsid w:val="0F73A2A4"/>
    <w:rsid w:val="0F7533B3"/>
    <w:rsid w:val="0F78A7A7"/>
    <w:rsid w:val="0F7B0EC9"/>
    <w:rsid w:val="0F7D9635"/>
    <w:rsid w:val="0F7E7CE2"/>
    <w:rsid w:val="0F81A075"/>
    <w:rsid w:val="0F85DAB6"/>
    <w:rsid w:val="0F90FFF6"/>
    <w:rsid w:val="0F92B572"/>
    <w:rsid w:val="0F9385CA"/>
    <w:rsid w:val="0F95E3F8"/>
    <w:rsid w:val="0FA70686"/>
    <w:rsid w:val="0FA77ACB"/>
    <w:rsid w:val="0FA8E67D"/>
    <w:rsid w:val="0FB0ACC9"/>
    <w:rsid w:val="0FB102B5"/>
    <w:rsid w:val="0FB11D14"/>
    <w:rsid w:val="0FB2AB7E"/>
    <w:rsid w:val="0FB36FC5"/>
    <w:rsid w:val="0FB765C0"/>
    <w:rsid w:val="0FBEE72F"/>
    <w:rsid w:val="0FBFDF2B"/>
    <w:rsid w:val="0FD08E82"/>
    <w:rsid w:val="0FD1AECB"/>
    <w:rsid w:val="0FD5FCEB"/>
    <w:rsid w:val="0FD8136E"/>
    <w:rsid w:val="0FDA6886"/>
    <w:rsid w:val="0FDD4F58"/>
    <w:rsid w:val="0FDE86A2"/>
    <w:rsid w:val="0FE9DC70"/>
    <w:rsid w:val="0FEE8CFE"/>
    <w:rsid w:val="0FF8E908"/>
    <w:rsid w:val="0FF93D95"/>
    <w:rsid w:val="0FFBC96B"/>
    <w:rsid w:val="1003AF72"/>
    <w:rsid w:val="1006BF87"/>
    <w:rsid w:val="100F2C13"/>
    <w:rsid w:val="100F7289"/>
    <w:rsid w:val="10116469"/>
    <w:rsid w:val="10120B0A"/>
    <w:rsid w:val="10275C3D"/>
    <w:rsid w:val="10284CD7"/>
    <w:rsid w:val="1028517B"/>
    <w:rsid w:val="1028ABD8"/>
    <w:rsid w:val="102BE1D7"/>
    <w:rsid w:val="10341CD9"/>
    <w:rsid w:val="10342F26"/>
    <w:rsid w:val="1034A3F2"/>
    <w:rsid w:val="103825E5"/>
    <w:rsid w:val="1042D33A"/>
    <w:rsid w:val="1048C06E"/>
    <w:rsid w:val="1049C226"/>
    <w:rsid w:val="104B9DE1"/>
    <w:rsid w:val="104C975E"/>
    <w:rsid w:val="10555CF6"/>
    <w:rsid w:val="105B8866"/>
    <w:rsid w:val="106140B0"/>
    <w:rsid w:val="106187F5"/>
    <w:rsid w:val="10626A8A"/>
    <w:rsid w:val="10767AB3"/>
    <w:rsid w:val="10813903"/>
    <w:rsid w:val="10821DB5"/>
    <w:rsid w:val="1085EB70"/>
    <w:rsid w:val="1097E31C"/>
    <w:rsid w:val="109C6D7E"/>
    <w:rsid w:val="10A269A2"/>
    <w:rsid w:val="10A41376"/>
    <w:rsid w:val="10A6C162"/>
    <w:rsid w:val="10AA8A60"/>
    <w:rsid w:val="10C08D97"/>
    <w:rsid w:val="10CC2766"/>
    <w:rsid w:val="10CEC44D"/>
    <w:rsid w:val="10D0B4BE"/>
    <w:rsid w:val="10DC8579"/>
    <w:rsid w:val="10EA1CAC"/>
    <w:rsid w:val="10EC1ECB"/>
    <w:rsid w:val="10ECBAD0"/>
    <w:rsid w:val="10F5CD44"/>
    <w:rsid w:val="10F8FCCB"/>
    <w:rsid w:val="10FC55A0"/>
    <w:rsid w:val="110236D5"/>
    <w:rsid w:val="1107494B"/>
    <w:rsid w:val="110DCE82"/>
    <w:rsid w:val="110F97B6"/>
    <w:rsid w:val="111303D9"/>
    <w:rsid w:val="11145A41"/>
    <w:rsid w:val="111E25F0"/>
    <w:rsid w:val="11214516"/>
    <w:rsid w:val="112D52F2"/>
    <w:rsid w:val="112E5057"/>
    <w:rsid w:val="11361843"/>
    <w:rsid w:val="113832E9"/>
    <w:rsid w:val="11403DD3"/>
    <w:rsid w:val="1141742E"/>
    <w:rsid w:val="1144C3F8"/>
    <w:rsid w:val="1144DBA1"/>
    <w:rsid w:val="11457DF8"/>
    <w:rsid w:val="114E1733"/>
    <w:rsid w:val="114E5F82"/>
    <w:rsid w:val="114ED7C6"/>
    <w:rsid w:val="1150C7A8"/>
    <w:rsid w:val="1158FA79"/>
    <w:rsid w:val="115954E1"/>
    <w:rsid w:val="1159F1CF"/>
    <w:rsid w:val="1160D95C"/>
    <w:rsid w:val="1161B576"/>
    <w:rsid w:val="11677821"/>
    <w:rsid w:val="11747038"/>
    <w:rsid w:val="11778A32"/>
    <w:rsid w:val="1178CED1"/>
    <w:rsid w:val="1188C9A2"/>
    <w:rsid w:val="1189D2D4"/>
    <w:rsid w:val="11979B9C"/>
    <w:rsid w:val="119B984A"/>
    <w:rsid w:val="119ED127"/>
    <w:rsid w:val="11A3D1DF"/>
    <w:rsid w:val="11A4446F"/>
    <w:rsid w:val="11A68514"/>
    <w:rsid w:val="11ABD01F"/>
    <w:rsid w:val="11AEB712"/>
    <w:rsid w:val="11B98546"/>
    <w:rsid w:val="11BA1AB1"/>
    <w:rsid w:val="11BAB090"/>
    <w:rsid w:val="11BAC6DC"/>
    <w:rsid w:val="11C13160"/>
    <w:rsid w:val="11C33E58"/>
    <w:rsid w:val="11D2D157"/>
    <w:rsid w:val="11D75CA8"/>
    <w:rsid w:val="11DADA9C"/>
    <w:rsid w:val="11E08059"/>
    <w:rsid w:val="11E611B7"/>
    <w:rsid w:val="11E6D3FD"/>
    <w:rsid w:val="11F9A437"/>
    <w:rsid w:val="12003B96"/>
    <w:rsid w:val="1201DDBA"/>
    <w:rsid w:val="120586D7"/>
    <w:rsid w:val="1205E7CD"/>
    <w:rsid w:val="120DC7DD"/>
    <w:rsid w:val="12110356"/>
    <w:rsid w:val="1214925C"/>
    <w:rsid w:val="121E2158"/>
    <w:rsid w:val="121F3CE9"/>
    <w:rsid w:val="12226FFF"/>
    <w:rsid w:val="1228D191"/>
    <w:rsid w:val="1229AE89"/>
    <w:rsid w:val="122C5B60"/>
    <w:rsid w:val="122D51C5"/>
    <w:rsid w:val="122FD0BF"/>
    <w:rsid w:val="12312898"/>
    <w:rsid w:val="12326172"/>
    <w:rsid w:val="123581FE"/>
    <w:rsid w:val="1235D6AA"/>
    <w:rsid w:val="12439C91"/>
    <w:rsid w:val="1249E822"/>
    <w:rsid w:val="124E1ED7"/>
    <w:rsid w:val="1259212B"/>
    <w:rsid w:val="125BF6E6"/>
    <w:rsid w:val="125D2D25"/>
    <w:rsid w:val="12622EFF"/>
    <w:rsid w:val="12651058"/>
    <w:rsid w:val="1268EADD"/>
    <w:rsid w:val="126FD254"/>
    <w:rsid w:val="127B54E9"/>
    <w:rsid w:val="127B8E70"/>
    <w:rsid w:val="1284C945"/>
    <w:rsid w:val="128B3ED0"/>
    <w:rsid w:val="1299776C"/>
    <w:rsid w:val="129A9879"/>
    <w:rsid w:val="129B56E6"/>
    <w:rsid w:val="12A1354B"/>
    <w:rsid w:val="12A2312A"/>
    <w:rsid w:val="12A2A779"/>
    <w:rsid w:val="12A50482"/>
    <w:rsid w:val="12A51567"/>
    <w:rsid w:val="12A5FC80"/>
    <w:rsid w:val="12A662CD"/>
    <w:rsid w:val="12AB422D"/>
    <w:rsid w:val="12AD3303"/>
    <w:rsid w:val="12AFAB7A"/>
    <w:rsid w:val="12AFC336"/>
    <w:rsid w:val="12C1F978"/>
    <w:rsid w:val="12C265A6"/>
    <w:rsid w:val="12C58158"/>
    <w:rsid w:val="12C5C080"/>
    <w:rsid w:val="12C740AC"/>
    <w:rsid w:val="12CE070E"/>
    <w:rsid w:val="12CFB8C8"/>
    <w:rsid w:val="12D1C3CB"/>
    <w:rsid w:val="12D9032B"/>
    <w:rsid w:val="12DB6E6B"/>
    <w:rsid w:val="12E33436"/>
    <w:rsid w:val="12EC3DCA"/>
    <w:rsid w:val="12ED67A6"/>
    <w:rsid w:val="12F6748D"/>
    <w:rsid w:val="12FBB128"/>
    <w:rsid w:val="130370AC"/>
    <w:rsid w:val="13174C42"/>
    <w:rsid w:val="131C5F78"/>
    <w:rsid w:val="131DF71D"/>
    <w:rsid w:val="131E6317"/>
    <w:rsid w:val="131EA123"/>
    <w:rsid w:val="1329175C"/>
    <w:rsid w:val="1329844D"/>
    <w:rsid w:val="132F7CD2"/>
    <w:rsid w:val="132F813A"/>
    <w:rsid w:val="132F82CF"/>
    <w:rsid w:val="1332D725"/>
    <w:rsid w:val="1334E141"/>
    <w:rsid w:val="133A60FD"/>
    <w:rsid w:val="133B4D15"/>
    <w:rsid w:val="13417596"/>
    <w:rsid w:val="1341D618"/>
    <w:rsid w:val="135141D0"/>
    <w:rsid w:val="13514240"/>
    <w:rsid w:val="13574C22"/>
    <w:rsid w:val="1368F8F9"/>
    <w:rsid w:val="136BA1DD"/>
    <w:rsid w:val="136DF3D5"/>
    <w:rsid w:val="1372BD28"/>
    <w:rsid w:val="1377B3F9"/>
    <w:rsid w:val="137AF3AB"/>
    <w:rsid w:val="137D6940"/>
    <w:rsid w:val="137FB091"/>
    <w:rsid w:val="1388A09A"/>
    <w:rsid w:val="1389C625"/>
    <w:rsid w:val="1394A4AE"/>
    <w:rsid w:val="1395ED9C"/>
    <w:rsid w:val="139F903A"/>
    <w:rsid w:val="13AAA2F4"/>
    <w:rsid w:val="13AC6ACA"/>
    <w:rsid w:val="13B72831"/>
    <w:rsid w:val="13B95214"/>
    <w:rsid w:val="13C75B3A"/>
    <w:rsid w:val="13CD8664"/>
    <w:rsid w:val="13D4F2D9"/>
    <w:rsid w:val="13D735E5"/>
    <w:rsid w:val="13DE0131"/>
    <w:rsid w:val="13E17BCE"/>
    <w:rsid w:val="13E37CEA"/>
    <w:rsid w:val="13E6EF1D"/>
    <w:rsid w:val="13E9360D"/>
    <w:rsid w:val="13ED29A2"/>
    <w:rsid w:val="13F1DA49"/>
    <w:rsid w:val="13F33E97"/>
    <w:rsid w:val="13F3AC52"/>
    <w:rsid w:val="13F4902A"/>
    <w:rsid w:val="13F5E7C4"/>
    <w:rsid w:val="13F6056A"/>
    <w:rsid w:val="13F729EA"/>
    <w:rsid w:val="13F9695D"/>
    <w:rsid w:val="13FE9CF9"/>
    <w:rsid w:val="1400B2A9"/>
    <w:rsid w:val="1402DF83"/>
    <w:rsid w:val="140376CE"/>
    <w:rsid w:val="1405FCC5"/>
    <w:rsid w:val="1417575C"/>
    <w:rsid w:val="1418D4FF"/>
    <w:rsid w:val="141D8CFD"/>
    <w:rsid w:val="141FFCA8"/>
    <w:rsid w:val="142360A5"/>
    <w:rsid w:val="1427992B"/>
    <w:rsid w:val="1433FF72"/>
    <w:rsid w:val="1439DDBF"/>
    <w:rsid w:val="143BD183"/>
    <w:rsid w:val="14402285"/>
    <w:rsid w:val="14432CA1"/>
    <w:rsid w:val="14457BCB"/>
    <w:rsid w:val="144AD275"/>
    <w:rsid w:val="1459D530"/>
    <w:rsid w:val="145FF4DB"/>
    <w:rsid w:val="1460BE19"/>
    <w:rsid w:val="14612C55"/>
    <w:rsid w:val="1461D856"/>
    <w:rsid w:val="14664F73"/>
    <w:rsid w:val="146E1856"/>
    <w:rsid w:val="147764C3"/>
    <w:rsid w:val="147844C0"/>
    <w:rsid w:val="147B1B7A"/>
    <w:rsid w:val="147C4C1D"/>
    <w:rsid w:val="1483CFFE"/>
    <w:rsid w:val="148606B4"/>
    <w:rsid w:val="14876351"/>
    <w:rsid w:val="14885F06"/>
    <w:rsid w:val="1489921F"/>
    <w:rsid w:val="148AF427"/>
    <w:rsid w:val="148C18E5"/>
    <w:rsid w:val="148E0409"/>
    <w:rsid w:val="1495A3FF"/>
    <w:rsid w:val="14978250"/>
    <w:rsid w:val="149ACB3C"/>
    <w:rsid w:val="149F3BA7"/>
    <w:rsid w:val="14A25A11"/>
    <w:rsid w:val="14A70270"/>
    <w:rsid w:val="14AB40CE"/>
    <w:rsid w:val="14B5AAA7"/>
    <w:rsid w:val="14B66B91"/>
    <w:rsid w:val="14BD9D72"/>
    <w:rsid w:val="14BE9CBA"/>
    <w:rsid w:val="14C0D740"/>
    <w:rsid w:val="14C692AE"/>
    <w:rsid w:val="14C77919"/>
    <w:rsid w:val="14CC1775"/>
    <w:rsid w:val="14D05218"/>
    <w:rsid w:val="14D26403"/>
    <w:rsid w:val="14D4F871"/>
    <w:rsid w:val="14D65E7A"/>
    <w:rsid w:val="14D783A8"/>
    <w:rsid w:val="14D83E25"/>
    <w:rsid w:val="14E465D1"/>
    <w:rsid w:val="14E86BAD"/>
    <w:rsid w:val="14FA798A"/>
    <w:rsid w:val="14FF3D14"/>
    <w:rsid w:val="1508860F"/>
    <w:rsid w:val="150D3AD8"/>
    <w:rsid w:val="150D6845"/>
    <w:rsid w:val="150FE47A"/>
    <w:rsid w:val="1513FE9D"/>
    <w:rsid w:val="1514F5B8"/>
    <w:rsid w:val="1517E87F"/>
    <w:rsid w:val="1519D752"/>
    <w:rsid w:val="151F2A0A"/>
    <w:rsid w:val="151F7526"/>
    <w:rsid w:val="15222D6A"/>
    <w:rsid w:val="15258F17"/>
    <w:rsid w:val="1525D117"/>
    <w:rsid w:val="15285A56"/>
    <w:rsid w:val="152A436E"/>
    <w:rsid w:val="152C2883"/>
    <w:rsid w:val="152E13AE"/>
    <w:rsid w:val="152F5CA6"/>
    <w:rsid w:val="153100C3"/>
    <w:rsid w:val="15321FCC"/>
    <w:rsid w:val="1533A481"/>
    <w:rsid w:val="15344E25"/>
    <w:rsid w:val="15353B1E"/>
    <w:rsid w:val="153B4484"/>
    <w:rsid w:val="153BC9D5"/>
    <w:rsid w:val="153DC0F4"/>
    <w:rsid w:val="154E1543"/>
    <w:rsid w:val="154E30DB"/>
    <w:rsid w:val="154F856D"/>
    <w:rsid w:val="15530B22"/>
    <w:rsid w:val="155C03F8"/>
    <w:rsid w:val="155EC0B1"/>
    <w:rsid w:val="1562B44A"/>
    <w:rsid w:val="1567CB9D"/>
    <w:rsid w:val="156BEB1A"/>
    <w:rsid w:val="156D8C6F"/>
    <w:rsid w:val="1572EFEF"/>
    <w:rsid w:val="1574D19A"/>
    <w:rsid w:val="157FFE24"/>
    <w:rsid w:val="15826AFC"/>
    <w:rsid w:val="158FB57C"/>
    <w:rsid w:val="159F8B8F"/>
    <w:rsid w:val="159FAF62"/>
    <w:rsid w:val="15A6DB40"/>
    <w:rsid w:val="15A94F06"/>
    <w:rsid w:val="15A9D28E"/>
    <w:rsid w:val="15AD6834"/>
    <w:rsid w:val="15BBD217"/>
    <w:rsid w:val="15BC8A1D"/>
    <w:rsid w:val="15C14E08"/>
    <w:rsid w:val="15C7C6EF"/>
    <w:rsid w:val="15CAF6E0"/>
    <w:rsid w:val="15CEE023"/>
    <w:rsid w:val="15CFAA95"/>
    <w:rsid w:val="15D10403"/>
    <w:rsid w:val="15D7A19D"/>
    <w:rsid w:val="15DB65F6"/>
    <w:rsid w:val="15E4885D"/>
    <w:rsid w:val="160BD670"/>
    <w:rsid w:val="160D44D4"/>
    <w:rsid w:val="1612397C"/>
    <w:rsid w:val="16137CC4"/>
    <w:rsid w:val="1613EC10"/>
    <w:rsid w:val="1615249D"/>
    <w:rsid w:val="1615EF99"/>
    <w:rsid w:val="161F16B8"/>
    <w:rsid w:val="16217E98"/>
    <w:rsid w:val="162B9F88"/>
    <w:rsid w:val="162D50B6"/>
    <w:rsid w:val="1631CB2D"/>
    <w:rsid w:val="163473D5"/>
    <w:rsid w:val="163D4579"/>
    <w:rsid w:val="1642B5CD"/>
    <w:rsid w:val="1648FF97"/>
    <w:rsid w:val="16500EE0"/>
    <w:rsid w:val="1654757A"/>
    <w:rsid w:val="1659C3A7"/>
    <w:rsid w:val="165ACA6C"/>
    <w:rsid w:val="165B96B9"/>
    <w:rsid w:val="165D8BE4"/>
    <w:rsid w:val="165FC145"/>
    <w:rsid w:val="166157C9"/>
    <w:rsid w:val="1661B290"/>
    <w:rsid w:val="16645CEC"/>
    <w:rsid w:val="16656544"/>
    <w:rsid w:val="166A8956"/>
    <w:rsid w:val="166D76ED"/>
    <w:rsid w:val="16708177"/>
    <w:rsid w:val="167285C2"/>
    <w:rsid w:val="1675FC30"/>
    <w:rsid w:val="167860B1"/>
    <w:rsid w:val="167C960C"/>
    <w:rsid w:val="169875A8"/>
    <w:rsid w:val="16A74BB1"/>
    <w:rsid w:val="16AB1A40"/>
    <w:rsid w:val="16AE98AC"/>
    <w:rsid w:val="16BC0BF6"/>
    <w:rsid w:val="16C1BA39"/>
    <w:rsid w:val="16C2C44C"/>
    <w:rsid w:val="16C2D52B"/>
    <w:rsid w:val="16C53178"/>
    <w:rsid w:val="16C5E611"/>
    <w:rsid w:val="16C7F6ED"/>
    <w:rsid w:val="16D3EA9A"/>
    <w:rsid w:val="16D6108F"/>
    <w:rsid w:val="16D6CB59"/>
    <w:rsid w:val="16DDC65C"/>
    <w:rsid w:val="16E089DC"/>
    <w:rsid w:val="16ECFB62"/>
    <w:rsid w:val="16F3C803"/>
    <w:rsid w:val="16F71F83"/>
    <w:rsid w:val="17031398"/>
    <w:rsid w:val="1706E697"/>
    <w:rsid w:val="170D0184"/>
    <w:rsid w:val="170D7257"/>
    <w:rsid w:val="170E3EAE"/>
    <w:rsid w:val="170E9F65"/>
    <w:rsid w:val="170F5D74"/>
    <w:rsid w:val="1712B619"/>
    <w:rsid w:val="1714124F"/>
    <w:rsid w:val="1718006E"/>
    <w:rsid w:val="1720AA7D"/>
    <w:rsid w:val="17211683"/>
    <w:rsid w:val="1721BF07"/>
    <w:rsid w:val="1723A23F"/>
    <w:rsid w:val="1724BDCD"/>
    <w:rsid w:val="1725743E"/>
    <w:rsid w:val="1725BB07"/>
    <w:rsid w:val="1728AE12"/>
    <w:rsid w:val="17291664"/>
    <w:rsid w:val="172A112A"/>
    <w:rsid w:val="172A761E"/>
    <w:rsid w:val="172B9B2A"/>
    <w:rsid w:val="172C1EA0"/>
    <w:rsid w:val="17362F1F"/>
    <w:rsid w:val="17374842"/>
    <w:rsid w:val="1737FDAB"/>
    <w:rsid w:val="17381CE5"/>
    <w:rsid w:val="17392002"/>
    <w:rsid w:val="173F96AC"/>
    <w:rsid w:val="17420173"/>
    <w:rsid w:val="1747CADB"/>
    <w:rsid w:val="1759EA1D"/>
    <w:rsid w:val="175D6797"/>
    <w:rsid w:val="1762047B"/>
    <w:rsid w:val="17644E10"/>
    <w:rsid w:val="176D8455"/>
    <w:rsid w:val="1774B466"/>
    <w:rsid w:val="178F61F9"/>
    <w:rsid w:val="1790563E"/>
    <w:rsid w:val="1791370D"/>
    <w:rsid w:val="1796DCDF"/>
    <w:rsid w:val="1799D86A"/>
    <w:rsid w:val="17A187BC"/>
    <w:rsid w:val="17A2B84B"/>
    <w:rsid w:val="17B11C98"/>
    <w:rsid w:val="17BF7B5E"/>
    <w:rsid w:val="17C18717"/>
    <w:rsid w:val="17C40F46"/>
    <w:rsid w:val="17C46BDD"/>
    <w:rsid w:val="17D40040"/>
    <w:rsid w:val="17D90DC4"/>
    <w:rsid w:val="17D9CA66"/>
    <w:rsid w:val="17E827D7"/>
    <w:rsid w:val="17E8A0B8"/>
    <w:rsid w:val="17EB1891"/>
    <w:rsid w:val="17EE906F"/>
    <w:rsid w:val="17EE9871"/>
    <w:rsid w:val="17EEF949"/>
    <w:rsid w:val="17F09688"/>
    <w:rsid w:val="17F72CEB"/>
    <w:rsid w:val="17FEA54F"/>
    <w:rsid w:val="1800CF1B"/>
    <w:rsid w:val="180A47F5"/>
    <w:rsid w:val="180F5B42"/>
    <w:rsid w:val="18141252"/>
    <w:rsid w:val="1816EBF8"/>
    <w:rsid w:val="181AB508"/>
    <w:rsid w:val="18212799"/>
    <w:rsid w:val="182182C8"/>
    <w:rsid w:val="182A7920"/>
    <w:rsid w:val="18310F1D"/>
    <w:rsid w:val="1837FA72"/>
    <w:rsid w:val="183AA188"/>
    <w:rsid w:val="18410B47"/>
    <w:rsid w:val="18486BCF"/>
    <w:rsid w:val="184C06FD"/>
    <w:rsid w:val="184EE8CE"/>
    <w:rsid w:val="18533098"/>
    <w:rsid w:val="18556C0E"/>
    <w:rsid w:val="18573E42"/>
    <w:rsid w:val="1858FE62"/>
    <w:rsid w:val="18595AC4"/>
    <w:rsid w:val="185A8CCD"/>
    <w:rsid w:val="185DF431"/>
    <w:rsid w:val="185FE33B"/>
    <w:rsid w:val="186D255A"/>
    <w:rsid w:val="186F46AB"/>
    <w:rsid w:val="1876760B"/>
    <w:rsid w:val="187DD462"/>
    <w:rsid w:val="188480D2"/>
    <w:rsid w:val="18853F90"/>
    <w:rsid w:val="1886759F"/>
    <w:rsid w:val="189116D5"/>
    <w:rsid w:val="189420B6"/>
    <w:rsid w:val="189C79E4"/>
    <w:rsid w:val="18A01DE2"/>
    <w:rsid w:val="18A23FB8"/>
    <w:rsid w:val="18A54F2A"/>
    <w:rsid w:val="18A80E40"/>
    <w:rsid w:val="18A8AF82"/>
    <w:rsid w:val="18B3A1CB"/>
    <w:rsid w:val="18B8B968"/>
    <w:rsid w:val="18BD5C86"/>
    <w:rsid w:val="18BEB403"/>
    <w:rsid w:val="18BFF933"/>
    <w:rsid w:val="18C3E6AC"/>
    <w:rsid w:val="18CA163B"/>
    <w:rsid w:val="18CFBF14"/>
    <w:rsid w:val="18D602AE"/>
    <w:rsid w:val="18D7BCC0"/>
    <w:rsid w:val="18E16DBF"/>
    <w:rsid w:val="18E2EB08"/>
    <w:rsid w:val="18E5B387"/>
    <w:rsid w:val="18E9D502"/>
    <w:rsid w:val="18EA9A79"/>
    <w:rsid w:val="18EF3211"/>
    <w:rsid w:val="18F4D9F3"/>
    <w:rsid w:val="19020A11"/>
    <w:rsid w:val="1903B5C3"/>
    <w:rsid w:val="19046015"/>
    <w:rsid w:val="190595FE"/>
    <w:rsid w:val="1906C7CA"/>
    <w:rsid w:val="19085EA0"/>
    <w:rsid w:val="1914A12C"/>
    <w:rsid w:val="191EF0AD"/>
    <w:rsid w:val="1922CFAA"/>
    <w:rsid w:val="1924CB03"/>
    <w:rsid w:val="1931F400"/>
    <w:rsid w:val="193591B5"/>
    <w:rsid w:val="193B0008"/>
    <w:rsid w:val="193E2091"/>
    <w:rsid w:val="1941D2BC"/>
    <w:rsid w:val="19441BBD"/>
    <w:rsid w:val="19470A07"/>
    <w:rsid w:val="194BD602"/>
    <w:rsid w:val="194DA77E"/>
    <w:rsid w:val="194E4C4C"/>
    <w:rsid w:val="19549F99"/>
    <w:rsid w:val="19595415"/>
    <w:rsid w:val="196152AE"/>
    <w:rsid w:val="1965A3D2"/>
    <w:rsid w:val="19705FA0"/>
    <w:rsid w:val="19711BA6"/>
    <w:rsid w:val="19712512"/>
    <w:rsid w:val="19761499"/>
    <w:rsid w:val="197C65C8"/>
    <w:rsid w:val="19805F8D"/>
    <w:rsid w:val="19864E40"/>
    <w:rsid w:val="198C623D"/>
    <w:rsid w:val="1994503C"/>
    <w:rsid w:val="19962FFE"/>
    <w:rsid w:val="199E4922"/>
    <w:rsid w:val="19A164B7"/>
    <w:rsid w:val="19A4EC52"/>
    <w:rsid w:val="19A58FB0"/>
    <w:rsid w:val="19A9D0DF"/>
    <w:rsid w:val="19ACCEDB"/>
    <w:rsid w:val="19AE0919"/>
    <w:rsid w:val="19B18534"/>
    <w:rsid w:val="19B1B206"/>
    <w:rsid w:val="19B36E56"/>
    <w:rsid w:val="19B5006D"/>
    <w:rsid w:val="19B76E75"/>
    <w:rsid w:val="19BC7068"/>
    <w:rsid w:val="19BCE790"/>
    <w:rsid w:val="19BF0BA6"/>
    <w:rsid w:val="19C62C2F"/>
    <w:rsid w:val="19C744A9"/>
    <w:rsid w:val="19C8FF5A"/>
    <w:rsid w:val="19CB46A4"/>
    <w:rsid w:val="19CC5F51"/>
    <w:rsid w:val="19D22216"/>
    <w:rsid w:val="19D898CD"/>
    <w:rsid w:val="19DBCF46"/>
    <w:rsid w:val="19E007B0"/>
    <w:rsid w:val="19E6949F"/>
    <w:rsid w:val="19F47261"/>
    <w:rsid w:val="19F55F8F"/>
    <w:rsid w:val="19FA3111"/>
    <w:rsid w:val="1A02C162"/>
    <w:rsid w:val="1A089566"/>
    <w:rsid w:val="1A0ACC2E"/>
    <w:rsid w:val="1A0C1ACC"/>
    <w:rsid w:val="1A0E5E7B"/>
    <w:rsid w:val="1A0FA63C"/>
    <w:rsid w:val="1A12C3D1"/>
    <w:rsid w:val="1A138CFA"/>
    <w:rsid w:val="1A1B5248"/>
    <w:rsid w:val="1A1B7C96"/>
    <w:rsid w:val="1A280E1A"/>
    <w:rsid w:val="1A2B68A6"/>
    <w:rsid w:val="1A2C81C0"/>
    <w:rsid w:val="1A2C85AF"/>
    <w:rsid w:val="1A2F9B3A"/>
    <w:rsid w:val="1A31767F"/>
    <w:rsid w:val="1A362A29"/>
    <w:rsid w:val="1A367C2D"/>
    <w:rsid w:val="1A36AE63"/>
    <w:rsid w:val="1A433948"/>
    <w:rsid w:val="1A4C347F"/>
    <w:rsid w:val="1A4F8FB7"/>
    <w:rsid w:val="1A558F2F"/>
    <w:rsid w:val="1A5AB3F3"/>
    <w:rsid w:val="1A5B411D"/>
    <w:rsid w:val="1A5B60C4"/>
    <w:rsid w:val="1A5E32A6"/>
    <w:rsid w:val="1A60910B"/>
    <w:rsid w:val="1A62ABFA"/>
    <w:rsid w:val="1A649602"/>
    <w:rsid w:val="1A66CCF5"/>
    <w:rsid w:val="1A6F0467"/>
    <w:rsid w:val="1A711DE9"/>
    <w:rsid w:val="1A75F293"/>
    <w:rsid w:val="1A778DD4"/>
    <w:rsid w:val="1A79B4B9"/>
    <w:rsid w:val="1A7C25B3"/>
    <w:rsid w:val="1A7C316E"/>
    <w:rsid w:val="1A8BF4E9"/>
    <w:rsid w:val="1A91250D"/>
    <w:rsid w:val="1A943724"/>
    <w:rsid w:val="1A95B639"/>
    <w:rsid w:val="1A97CB4B"/>
    <w:rsid w:val="1A9D56E5"/>
    <w:rsid w:val="1A9F4758"/>
    <w:rsid w:val="1AA0AE54"/>
    <w:rsid w:val="1AA1E626"/>
    <w:rsid w:val="1AA62A26"/>
    <w:rsid w:val="1AAD2A4E"/>
    <w:rsid w:val="1AAEB799"/>
    <w:rsid w:val="1AB3DD2B"/>
    <w:rsid w:val="1AB99DCD"/>
    <w:rsid w:val="1ABA26BC"/>
    <w:rsid w:val="1AC0A62B"/>
    <w:rsid w:val="1AC924B4"/>
    <w:rsid w:val="1ACC5B70"/>
    <w:rsid w:val="1AD09006"/>
    <w:rsid w:val="1AD2F444"/>
    <w:rsid w:val="1AD35930"/>
    <w:rsid w:val="1AD92E13"/>
    <w:rsid w:val="1AE171EC"/>
    <w:rsid w:val="1AED5242"/>
    <w:rsid w:val="1AF05D58"/>
    <w:rsid w:val="1AF3ADAD"/>
    <w:rsid w:val="1AFD8678"/>
    <w:rsid w:val="1B066DAD"/>
    <w:rsid w:val="1B095C3A"/>
    <w:rsid w:val="1B0B392F"/>
    <w:rsid w:val="1B10EA2A"/>
    <w:rsid w:val="1B1211D4"/>
    <w:rsid w:val="1B12A2FE"/>
    <w:rsid w:val="1B231101"/>
    <w:rsid w:val="1B2A4D0C"/>
    <w:rsid w:val="1B2C068D"/>
    <w:rsid w:val="1B452DC6"/>
    <w:rsid w:val="1B463A87"/>
    <w:rsid w:val="1B48EAAC"/>
    <w:rsid w:val="1B491EB6"/>
    <w:rsid w:val="1B4D2D38"/>
    <w:rsid w:val="1B4D78ED"/>
    <w:rsid w:val="1B55365D"/>
    <w:rsid w:val="1B56A003"/>
    <w:rsid w:val="1B5AFD66"/>
    <w:rsid w:val="1B5DE04F"/>
    <w:rsid w:val="1B6172AC"/>
    <w:rsid w:val="1B66A7B7"/>
    <w:rsid w:val="1B675F50"/>
    <w:rsid w:val="1B6A5E55"/>
    <w:rsid w:val="1B7519A4"/>
    <w:rsid w:val="1B76A090"/>
    <w:rsid w:val="1B778305"/>
    <w:rsid w:val="1B7B5605"/>
    <w:rsid w:val="1B7E4373"/>
    <w:rsid w:val="1B811456"/>
    <w:rsid w:val="1B818F61"/>
    <w:rsid w:val="1B82EFAB"/>
    <w:rsid w:val="1B83E71B"/>
    <w:rsid w:val="1B90B72F"/>
    <w:rsid w:val="1B94E51D"/>
    <w:rsid w:val="1B9EE44B"/>
    <w:rsid w:val="1BA13540"/>
    <w:rsid w:val="1BA6D189"/>
    <w:rsid w:val="1BA7A83C"/>
    <w:rsid w:val="1BAF123D"/>
    <w:rsid w:val="1BB1E3C3"/>
    <w:rsid w:val="1BC12160"/>
    <w:rsid w:val="1BC374EC"/>
    <w:rsid w:val="1BC3FBE7"/>
    <w:rsid w:val="1BC65BDC"/>
    <w:rsid w:val="1BCE5C09"/>
    <w:rsid w:val="1BD16C4F"/>
    <w:rsid w:val="1BD1D820"/>
    <w:rsid w:val="1BD42BD7"/>
    <w:rsid w:val="1BD9F232"/>
    <w:rsid w:val="1BDC11E6"/>
    <w:rsid w:val="1BE873EF"/>
    <w:rsid w:val="1BEC7D69"/>
    <w:rsid w:val="1BEF01A0"/>
    <w:rsid w:val="1BF4E493"/>
    <w:rsid w:val="1C02E1EC"/>
    <w:rsid w:val="1C0640EC"/>
    <w:rsid w:val="1C0B240F"/>
    <w:rsid w:val="1C0B6D6E"/>
    <w:rsid w:val="1C0D01BA"/>
    <w:rsid w:val="1C0DD407"/>
    <w:rsid w:val="1C199B92"/>
    <w:rsid w:val="1C19D056"/>
    <w:rsid w:val="1C1D46B8"/>
    <w:rsid w:val="1C25CEDF"/>
    <w:rsid w:val="1C26A7D3"/>
    <w:rsid w:val="1C2854D2"/>
    <w:rsid w:val="1C2880B0"/>
    <w:rsid w:val="1C2A331C"/>
    <w:rsid w:val="1C2BCD0B"/>
    <w:rsid w:val="1C2F3977"/>
    <w:rsid w:val="1C3040AF"/>
    <w:rsid w:val="1C31E21D"/>
    <w:rsid w:val="1C492A7D"/>
    <w:rsid w:val="1C4C1BB5"/>
    <w:rsid w:val="1C4F6C56"/>
    <w:rsid w:val="1C5060FA"/>
    <w:rsid w:val="1C506154"/>
    <w:rsid w:val="1C54B7C5"/>
    <w:rsid w:val="1C55B890"/>
    <w:rsid w:val="1C5D9CD5"/>
    <w:rsid w:val="1C5F471B"/>
    <w:rsid w:val="1C6527C1"/>
    <w:rsid w:val="1C684EB3"/>
    <w:rsid w:val="1C689034"/>
    <w:rsid w:val="1C6E1562"/>
    <w:rsid w:val="1C72F3D3"/>
    <w:rsid w:val="1C73D72B"/>
    <w:rsid w:val="1C7D5CE5"/>
    <w:rsid w:val="1C7E3BE7"/>
    <w:rsid w:val="1C83D709"/>
    <w:rsid w:val="1C83E18A"/>
    <w:rsid w:val="1C87044F"/>
    <w:rsid w:val="1C88086F"/>
    <w:rsid w:val="1C8897F6"/>
    <w:rsid w:val="1C8E7609"/>
    <w:rsid w:val="1C905B7D"/>
    <w:rsid w:val="1C9A877D"/>
    <w:rsid w:val="1CA0BE77"/>
    <w:rsid w:val="1CAE87AB"/>
    <w:rsid w:val="1CB27E80"/>
    <w:rsid w:val="1CB4D87F"/>
    <w:rsid w:val="1CB92065"/>
    <w:rsid w:val="1CBDE5D0"/>
    <w:rsid w:val="1CBEECCC"/>
    <w:rsid w:val="1CD50008"/>
    <w:rsid w:val="1CD65F79"/>
    <w:rsid w:val="1CDDC72F"/>
    <w:rsid w:val="1CE740F8"/>
    <w:rsid w:val="1CE774C0"/>
    <w:rsid w:val="1CE954C5"/>
    <w:rsid w:val="1CEBB39B"/>
    <w:rsid w:val="1CEBD6E4"/>
    <w:rsid w:val="1CEC4E08"/>
    <w:rsid w:val="1CF7DCD0"/>
    <w:rsid w:val="1CFDB666"/>
    <w:rsid w:val="1CFE5FD1"/>
    <w:rsid w:val="1D03C2F1"/>
    <w:rsid w:val="1D084246"/>
    <w:rsid w:val="1D1470EE"/>
    <w:rsid w:val="1D1CEF6B"/>
    <w:rsid w:val="1D252D11"/>
    <w:rsid w:val="1D3070BE"/>
    <w:rsid w:val="1D308B4F"/>
    <w:rsid w:val="1D35131E"/>
    <w:rsid w:val="1D355FE0"/>
    <w:rsid w:val="1D3E4960"/>
    <w:rsid w:val="1D45E3BC"/>
    <w:rsid w:val="1D46B59F"/>
    <w:rsid w:val="1D4CCB32"/>
    <w:rsid w:val="1D4D477A"/>
    <w:rsid w:val="1D5710C6"/>
    <w:rsid w:val="1D5ABB22"/>
    <w:rsid w:val="1D5C45E8"/>
    <w:rsid w:val="1D5CF440"/>
    <w:rsid w:val="1D63FF27"/>
    <w:rsid w:val="1D66158F"/>
    <w:rsid w:val="1D6A5E01"/>
    <w:rsid w:val="1D711831"/>
    <w:rsid w:val="1D7D05C6"/>
    <w:rsid w:val="1D8655A6"/>
    <w:rsid w:val="1D891AED"/>
    <w:rsid w:val="1D8ACB16"/>
    <w:rsid w:val="1D8EEB54"/>
    <w:rsid w:val="1D903B7E"/>
    <w:rsid w:val="1D9676E5"/>
    <w:rsid w:val="1D97156F"/>
    <w:rsid w:val="1D9AC72A"/>
    <w:rsid w:val="1DA64FD4"/>
    <w:rsid w:val="1DA67C8C"/>
    <w:rsid w:val="1DAA173B"/>
    <w:rsid w:val="1DACE465"/>
    <w:rsid w:val="1DAD282E"/>
    <w:rsid w:val="1DAD9FE9"/>
    <w:rsid w:val="1DADF0F6"/>
    <w:rsid w:val="1DBA35F5"/>
    <w:rsid w:val="1DC04F7E"/>
    <w:rsid w:val="1DC549BC"/>
    <w:rsid w:val="1DCBAE5E"/>
    <w:rsid w:val="1DD0C866"/>
    <w:rsid w:val="1DDBBF26"/>
    <w:rsid w:val="1DDED2DC"/>
    <w:rsid w:val="1DE47111"/>
    <w:rsid w:val="1DE4B5AA"/>
    <w:rsid w:val="1DEA8D52"/>
    <w:rsid w:val="1DFD6EE4"/>
    <w:rsid w:val="1DFDBDB6"/>
    <w:rsid w:val="1E03D3AE"/>
    <w:rsid w:val="1E0486C7"/>
    <w:rsid w:val="1E100C8B"/>
    <w:rsid w:val="1E115719"/>
    <w:rsid w:val="1E13005C"/>
    <w:rsid w:val="1E14F002"/>
    <w:rsid w:val="1E167ECE"/>
    <w:rsid w:val="1E16BFFF"/>
    <w:rsid w:val="1E19BB33"/>
    <w:rsid w:val="1E1B03AD"/>
    <w:rsid w:val="1E1BDC6C"/>
    <w:rsid w:val="1E1E3DCE"/>
    <w:rsid w:val="1E24EB13"/>
    <w:rsid w:val="1E2706C1"/>
    <w:rsid w:val="1E2C7B51"/>
    <w:rsid w:val="1E2ED4D8"/>
    <w:rsid w:val="1E30191F"/>
    <w:rsid w:val="1E302C58"/>
    <w:rsid w:val="1E34DCBE"/>
    <w:rsid w:val="1E361D33"/>
    <w:rsid w:val="1E3837D5"/>
    <w:rsid w:val="1E3C5A68"/>
    <w:rsid w:val="1E3E1E01"/>
    <w:rsid w:val="1E3FD2DB"/>
    <w:rsid w:val="1E43A38C"/>
    <w:rsid w:val="1E4AC54B"/>
    <w:rsid w:val="1E530DBD"/>
    <w:rsid w:val="1E5815BB"/>
    <w:rsid w:val="1E6DECBB"/>
    <w:rsid w:val="1E6DF6CD"/>
    <w:rsid w:val="1E72157E"/>
    <w:rsid w:val="1E7928B7"/>
    <w:rsid w:val="1E795D25"/>
    <w:rsid w:val="1E79E6C1"/>
    <w:rsid w:val="1E7E6EA7"/>
    <w:rsid w:val="1E8ABDA2"/>
    <w:rsid w:val="1E8F9ACF"/>
    <w:rsid w:val="1E92E521"/>
    <w:rsid w:val="1E93E48D"/>
    <w:rsid w:val="1E9C9383"/>
    <w:rsid w:val="1EAFEB5F"/>
    <w:rsid w:val="1EBF88AA"/>
    <w:rsid w:val="1EC0E3FF"/>
    <w:rsid w:val="1EC50617"/>
    <w:rsid w:val="1EC5F96F"/>
    <w:rsid w:val="1ECCDCF9"/>
    <w:rsid w:val="1ED20774"/>
    <w:rsid w:val="1ED29F90"/>
    <w:rsid w:val="1ED5FC20"/>
    <w:rsid w:val="1ED6C6A4"/>
    <w:rsid w:val="1ED7E4D5"/>
    <w:rsid w:val="1EDB5A2E"/>
    <w:rsid w:val="1EE9EAD5"/>
    <w:rsid w:val="1EEC153F"/>
    <w:rsid w:val="1EF749CF"/>
    <w:rsid w:val="1EF79C74"/>
    <w:rsid w:val="1EF7C722"/>
    <w:rsid w:val="1EF7FFA8"/>
    <w:rsid w:val="1F027724"/>
    <w:rsid w:val="1F02FD36"/>
    <w:rsid w:val="1F0F151A"/>
    <w:rsid w:val="1F18DF9E"/>
    <w:rsid w:val="1F205ED8"/>
    <w:rsid w:val="1F20C1DA"/>
    <w:rsid w:val="1F213598"/>
    <w:rsid w:val="1F25450C"/>
    <w:rsid w:val="1F2B21E7"/>
    <w:rsid w:val="1F3035EF"/>
    <w:rsid w:val="1F31769F"/>
    <w:rsid w:val="1F35052F"/>
    <w:rsid w:val="1F37ED59"/>
    <w:rsid w:val="1F384A8A"/>
    <w:rsid w:val="1F3993EA"/>
    <w:rsid w:val="1F3B3B84"/>
    <w:rsid w:val="1F4225A2"/>
    <w:rsid w:val="1F427969"/>
    <w:rsid w:val="1F42989E"/>
    <w:rsid w:val="1F47806F"/>
    <w:rsid w:val="1F4D42C2"/>
    <w:rsid w:val="1F52B5D8"/>
    <w:rsid w:val="1F563DA4"/>
    <w:rsid w:val="1F56741A"/>
    <w:rsid w:val="1F577767"/>
    <w:rsid w:val="1F66D76A"/>
    <w:rsid w:val="1F69B9AF"/>
    <w:rsid w:val="1F6ABA65"/>
    <w:rsid w:val="1F6D317E"/>
    <w:rsid w:val="1F70967E"/>
    <w:rsid w:val="1F717840"/>
    <w:rsid w:val="1F72C800"/>
    <w:rsid w:val="1F76C40F"/>
    <w:rsid w:val="1F7724B4"/>
    <w:rsid w:val="1F82E241"/>
    <w:rsid w:val="1F83857B"/>
    <w:rsid w:val="1F8485E9"/>
    <w:rsid w:val="1F8B8580"/>
    <w:rsid w:val="1F8BA6BC"/>
    <w:rsid w:val="1F921573"/>
    <w:rsid w:val="1F985D0B"/>
    <w:rsid w:val="1F9930A5"/>
    <w:rsid w:val="1F9ACCE7"/>
    <w:rsid w:val="1FA014DA"/>
    <w:rsid w:val="1FA1EF29"/>
    <w:rsid w:val="1FAFEAFC"/>
    <w:rsid w:val="1FB1C3A4"/>
    <w:rsid w:val="1FB53D8D"/>
    <w:rsid w:val="1FBF9361"/>
    <w:rsid w:val="1FC11A6F"/>
    <w:rsid w:val="1FC38B15"/>
    <w:rsid w:val="1FC4CF9C"/>
    <w:rsid w:val="1FC7FB3B"/>
    <w:rsid w:val="1FD52ABF"/>
    <w:rsid w:val="1FD82D7C"/>
    <w:rsid w:val="1FDD6BD8"/>
    <w:rsid w:val="1FDFD04E"/>
    <w:rsid w:val="1FE3482C"/>
    <w:rsid w:val="1FE3C1E8"/>
    <w:rsid w:val="1FE456BD"/>
    <w:rsid w:val="1FE527DC"/>
    <w:rsid w:val="1FE681B9"/>
    <w:rsid w:val="1FE92933"/>
    <w:rsid w:val="1FEDCE84"/>
    <w:rsid w:val="1FEE4F72"/>
    <w:rsid w:val="1FF25C9B"/>
    <w:rsid w:val="1FF38F92"/>
    <w:rsid w:val="1FFF7A29"/>
    <w:rsid w:val="2005045C"/>
    <w:rsid w:val="200ACE25"/>
    <w:rsid w:val="20119221"/>
    <w:rsid w:val="201391C5"/>
    <w:rsid w:val="20177351"/>
    <w:rsid w:val="20198A51"/>
    <w:rsid w:val="201B3070"/>
    <w:rsid w:val="201D5B10"/>
    <w:rsid w:val="20201263"/>
    <w:rsid w:val="20238116"/>
    <w:rsid w:val="20272C6B"/>
    <w:rsid w:val="2033BCB8"/>
    <w:rsid w:val="20342F3F"/>
    <w:rsid w:val="203B9EA0"/>
    <w:rsid w:val="2041DE22"/>
    <w:rsid w:val="2045317A"/>
    <w:rsid w:val="2045FC37"/>
    <w:rsid w:val="20496FDF"/>
    <w:rsid w:val="2049B0F6"/>
    <w:rsid w:val="20569AE3"/>
    <w:rsid w:val="2057697E"/>
    <w:rsid w:val="205BACCF"/>
    <w:rsid w:val="205E0D98"/>
    <w:rsid w:val="206CE73C"/>
    <w:rsid w:val="206FCA06"/>
    <w:rsid w:val="20742D9B"/>
    <w:rsid w:val="2078D915"/>
    <w:rsid w:val="207B4177"/>
    <w:rsid w:val="207C629A"/>
    <w:rsid w:val="207D3661"/>
    <w:rsid w:val="20841137"/>
    <w:rsid w:val="2084FFA9"/>
    <w:rsid w:val="209B52C1"/>
    <w:rsid w:val="209BFCA7"/>
    <w:rsid w:val="209F1C25"/>
    <w:rsid w:val="20A10368"/>
    <w:rsid w:val="20A711B3"/>
    <w:rsid w:val="20AB1A3E"/>
    <w:rsid w:val="20AEAA5E"/>
    <w:rsid w:val="20BD4AFF"/>
    <w:rsid w:val="20BDFDBE"/>
    <w:rsid w:val="20C24F90"/>
    <w:rsid w:val="20CA0B71"/>
    <w:rsid w:val="20CD938D"/>
    <w:rsid w:val="20D1630A"/>
    <w:rsid w:val="20DAE2A5"/>
    <w:rsid w:val="20E4A496"/>
    <w:rsid w:val="20ECE198"/>
    <w:rsid w:val="20EDE9CD"/>
    <w:rsid w:val="20F14EE5"/>
    <w:rsid w:val="20F1DFD1"/>
    <w:rsid w:val="210627C7"/>
    <w:rsid w:val="210A77EA"/>
    <w:rsid w:val="210C5390"/>
    <w:rsid w:val="21161ACF"/>
    <w:rsid w:val="2118E520"/>
    <w:rsid w:val="211A6088"/>
    <w:rsid w:val="211D2B8E"/>
    <w:rsid w:val="211F728E"/>
    <w:rsid w:val="21217A3B"/>
    <w:rsid w:val="2121BF2C"/>
    <w:rsid w:val="2127402C"/>
    <w:rsid w:val="2130F18C"/>
    <w:rsid w:val="21363D74"/>
    <w:rsid w:val="2136E282"/>
    <w:rsid w:val="213AE796"/>
    <w:rsid w:val="213E1C1A"/>
    <w:rsid w:val="214107EC"/>
    <w:rsid w:val="2142CE29"/>
    <w:rsid w:val="2143DFCF"/>
    <w:rsid w:val="214695D0"/>
    <w:rsid w:val="214BAC1F"/>
    <w:rsid w:val="214D58EE"/>
    <w:rsid w:val="214E23C0"/>
    <w:rsid w:val="214F5754"/>
    <w:rsid w:val="2157760E"/>
    <w:rsid w:val="21581531"/>
    <w:rsid w:val="215E0600"/>
    <w:rsid w:val="215E1B65"/>
    <w:rsid w:val="215F2BCA"/>
    <w:rsid w:val="21645886"/>
    <w:rsid w:val="216A9C3A"/>
    <w:rsid w:val="217555F3"/>
    <w:rsid w:val="21776142"/>
    <w:rsid w:val="217916D3"/>
    <w:rsid w:val="217BC60D"/>
    <w:rsid w:val="217C9B9B"/>
    <w:rsid w:val="217E66CE"/>
    <w:rsid w:val="21859098"/>
    <w:rsid w:val="2186DCD7"/>
    <w:rsid w:val="2188B4BA"/>
    <w:rsid w:val="2189750F"/>
    <w:rsid w:val="218E29E4"/>
    <w:rsid w:val="218F0B5C"/>
    <w:rsid w:val="21938190"/>
    <w:rsid w:val="21958DAB"/>
    <w:rsid w:val="21998C21"/>
    <w:rsid w:val="219E17C1"/>
    <w:rsid w:val="21A1CDC6"/>
    <w:rsid w:val="21A3733A"/>
    <w:rsid w:val="21A7C076"/>
    <w:rsid w:val="21A90EE9"/>
    <w:rsid w:val="21AE824F"/>
    <w:rsid w:val="21B0F9D1"/>
    <w:rsid w:val="21B3BAD0"/>
    <w:rsid w:val="21BC36EC"/>
    <w:rsid w:val="21BC7E1F"/>
    <w:rsid w:val="21BCAE90"/>
    <w:rsid w:val="21BD21FC"/>
    <w:rsid w:val="21BE5998"/>
    <w:rsid w:val="21C7BE12"/>
    <w:rsid w:val="21CC43A5"/>
    <w:rsid w:val="21CE9158"/>
    <w:rsid w:val="21DAF6F1"/>
    <w:rsid w:val="21DC66A1"/>
    <w:rsid w:val="21DE9DAA"/>
    <w:rsid w:val="21E070A0"/>
    <w:rsid w:val="21EBB649"/>
    <w:rsid w:val="21EE7669"/>
    <w:rsid w:val="21EEE526"/>
    <w:rsid w:val="21F2769D"/>
    <w:rsid w:val="21F43DCE"/>
    <w:rsid w:val="21FA94CC"/>
    <w:rsid w:val="21FB84A3"/>
    <w:rsid w:val="220376FD"/>
    <w:rsid w:val="220F39A9"/>
    <w:rsid w:val="22110285"/>
    <w:rsid w:val="22124349"/>
    <w:rsid w:val="22125202"/>
    <w:rsid w:val="221406A7"/>
    <w:rsid w:val="22170864"/>
    <w:rsid w:val="22190615"/>
    <w:rsid w:val="221D1371"/>
    <w:rsid w:val="2220FB9B"/>
    <w:rsid w:val="22225703"/>
    <w:rsid w:val="222493E9"/>
    <w:rsid w:val="222766FA"/>
    <w:rsid w:val="2227E05F"/>
    <w:rsid w:val="2232B16D"/>
    <w:rsid w:val="223C47E9"/>
    <w:rsid w:val="223F8F90"/>
    <w:rsid w:val="22551554"/>
    <w:rsid w:val="2260F0EB"/>
    <w:rsid w:val="22628EFE"/>
    <w:rsid w:val="2266962D"/>
    <w:rsid w:val="226CE756"/>
    <w:rsid w:val="2276565E"/>
    <w:rsid w:val="22770323"/>
    <w:rsid w:val="22770C97"/>
    <w:rsid w:val="22798839"/>
    <w:rsid w:val="227EF5DA"/>
    <w:rsid w:val="2289F25B"/>
    <w:rsid w:val="228CDF42"/>
    <w:rsid w:val="22956C04"/>
    <w:rsid w:val="229643C4"/>
    <w:rsid w:val="229EBCDD"/>
    <w:rsid w:val="229F606A"/>
    <w:rsid w:val="22A24330"/>
    <w:rsid w:val="22ABAEA7"/>
    <w:rsid w:val="22ACCACA"/>
    <w:rsid w:val="22B10632"/>
    <w:rsid w:val="22B48B6D"/>
    <w:rsid w:val="22B553A0"/>
    <w:rsid w:val="22B8BF88"/>
    <w:rsid w:val="22B8DE4A"/>
    <w:rsid w:val="22BA6F37"/>
    <w:rsid w:val="22BBD850"/>
    <w:rsid w:val="22BC405F"/>
    <w:rsid w:val="22CBFB40"/>
    <w:rsid w:val="22D3D108"/>
    <w:rsid w:val="22DDE95B"/>
    <w:rsid w:val="22DED8EC"/>
    <w:rsid w:val="22E3621D"/>
    <w:rsid w:val="22E6855C"/>
    <w:rsid w:val="22E8C5BD"/>
    <w:rsid w:val="22F278E0"/>
    <w:rsid w:val="22F2DA3C"/>
    <w:rsid w:val="22F3E866"/>
    <w:rsid w:val="22F4B082"/>
    <w:rsid w:val="22F4E879"/>
    <w:rsid w:val="22FA6767"/>
    <w:rsid w:val="22FF18E8"/>
    <w:rsid w:val="23017E0E"/>
    <w:rsid w:val="23053C02"/>
    <w:rsid w:val="230664BB"/>
    <w:rsid w:val="23066EA5"/>
    <w:rsid w:val="230C9CE7"/>
    <w:rsid w:val="23108F79"/>
    <w:rsid w:val="2312E017"/>
    <w:rsid w:val="2314094A"/>
    <w:rsid w:val="231727FB"/>
    <w:rsid w:val="231CB19B"/>
    <w:rsid w:val="23229878"/>
    <w:rsid w:val="23229DAB"/>
    <w:rsid w:val="23262206"/>
    <w:rsid w:val="232B61DF"/>
    <w:rsid w:val="232BEC8D"/>
    <w:rsid w:val="2331666D"/>
    <w:rsid w:val="2333B66F"/>
    <w:rsid w:val="2345E2CD"/>
    <w:rsid w:val="23481A98"/>
    <w:rsid w:val="2348744F"/>
    <w:rsid w:val="234A0FFE"/>
    <w:rsid w:val="234B7AF4"/>
    <w:rsid w:val="234EA1BB"/>
    <w:rsid w:val="234EC0B3"/>
    <w:rsid w:val="23510906"/>
    <w:rsid w:val="2362AEA9"/>
    <w:rsid w:val="236876E9"/>
    <w:rsid w:val="23739E1D"/>
    <w:rsid w:val="237A369E"/>
    <w:rsid w:val="237F0B59"/>
    <w:rsid w:val="238047C7"/>
    <w:rsid w:val="2384F430"/>
    <w:rsid w:val="23876E41"/>
    <w:rsid w:val="23912248"/>
    <w:rsid w:val="23938237"/>
    <w:rsid w:val="2395AE5A"/>
    <w:rsid w:val="239BFCE3"/>
    <w:rsid w:val="239E5D58"/>
    <w:rsid w:val="23ACD2E6"/>
    <w:rsid w:val="23AF367B"/>
    <w:rsid w:val="23B0137B"/>
    <w:rsid w:val="23B058F2"/>
    <w:rsid w:val="23B2FD5D"/>
    <w:rsid w:val="23BD4D3C"/>
    <w:rsid w:val="23BF6DE5"/>
    <w:rsid w:val="23CA2A66"/>
    <w:rsid w:val="23CC93BE"/>
    <w:rsid w:val="23CD1EAD"/>
    <w:rsid w:val="23CD7CC3"/>
    <w:rsid w:val="23CFA25B"/>
    <w:rsid w:val="23D980B8"/>
    <w:rsid w:val="23D9C407"/>
    <w:rsid w:val="23DC0A89"/>
    <w:rsid w:val="23DC42A1"/>
    <w:rsid w:val="23E6F91E"/>
    <w:rsid w:val="23EFB3BB"/>
    <w:rsid w:val="23EFCF1F"/>
    <w:rsid w:val="23F4A75E"/>
    <w:rsid w:val="23F63A07"/>
    <w:rsid w:val="23F86AB6"/>
    <w:rsid w:val="23F94059"/>
    <w:rsid w:val="240344BB"/>
    <w:rsid w:val="2406F682"/>
    <w:rsid w:val="24077758"/>
    <w:rsid w:val="240B34E8"/>
    <w:rsid w:val="240C8851"/>
    <w:rsid w:val="240E748B"/>
    <w:rsid w:val="2411ECDB"/>
    <w:rsid w:val="242014E3"/>
    <w:rsid w:val="2420E73C"/>
    <w:rsid w:val="242C064C"/>
    <w:rsid w:val="242FDF8B"/>
    <w:rsid w:val="243310AA"/>
    <w:rsid w:val="243538DD"/>
    <w:rsid w:val="2439454F"/>
    <w:rsid w:val="24422383"/>
    <w:rsid w:val="24488BE5"/>
    <w:rsid w:val="2449ACB8"/>
    <w:rsid w:val="244B46AB"/>
    <w:rsid w:val="244DED8B"/>
    <w:rsid w:val="244FCAB4"/>
    <w:rsid w:val="24514106"/>
    <w:rsid w:val="24580844"/>
    <w:rsid w:val="245CDC91"/>
    <w:rsid w:val="245EA42D"/>
    <w:rsid w:val="2460B16D"/>
    <w:rsid w:val="246467BE"/>
    <w:rsid w:val="246870BD"/>
    <w:rsid w:val="246B942A"/>
    <w:rsid w:val="246D8650"/>
    <w:rsid w:val="246E9301"/>
    <w:rsid w:val="247BD601"/>
    <w:rsid w:val="247E20DB"/>
    <w:rsid w:val="2481F731"/>
    <w:rsid w:val="248216B6"/>
    <w:rsid w:val="2487BBEA"/>
    <w:rsid w:val="248B081E"/>
    <w:rsid w:val="248BC0A6"/>
    <w:rsid w:val="24933431"/>
    <w:rsid w:val="24973F92"/>
    <w:rsid w:val="24A5EDE3"/>
    <w:rsid w:val="24A92967"/>
    <w:rsid w:val="24ACA2AA"/>
    <w:rsid w:val="24B2FB2A"/>
    <w:rsid w:val="24BB7B05"/>
    <w:rsid w:val="24BBDCE9"/>
    <w:rsid w:val="24BF573B"/>
    <w:rsid w:val="24C146D0"/>
    <w:rsid w:val="24C8F3DB"/>
    <w:rsid w:val="24CC394C"/>
    <w:rsid w:val="24D3B0B9"/>
    <w:rsid w:val="24DC4F43"/>
    <w:rsid w:val="24E31283"/>
    <w:rsid w:val="24E43E30"/>
    <w:rsid w:val="24F0A968"/>
    <w:rsid w:val="24F1ED6F"/>
    <w:rsid w:val="24F66416"/>
    <w:rsid w:val="24FAF960"/>
    <w:rsid w:val="24FCC60D"/>
    <w:rsid w:val="24FEE65A"/>
    <w:rsid w:val="25020C97"/>
    <w:rsid w:val="250F4C7B"/>
    <w:rsid w:val="2519162B"/>
    <w:rsid w:val="251CA3ED"/>
    <w:rsid w:val="2525AF6B"/>
    <w:rsid w:val="252E585D"/>
    <w:rsid w:val="252F762F"/>
    <w:rsid w:val="25327031"/>
    <w:rsid w:val="25398160"/>
    <w:rsid w:val="253C5AFD"/>
    <w:rsid w:val="253E2725"/>
    <w:rsid w:val="25423E8B"/>
    <w:rsid w:val="254250A2"/>
    <w:rsid w:val="254CDB76"/>
    <w:rsid w:val="25525C6C"/>
    <w:rsid w:val="2554EC9C"/>
    <w:rsid w:val="255E2F8D"/>
    <w:rsid w:val="256ED757"/>
    <w:rsid w:val="256EE583"/>
    <w:rsid w:val="25710DC9"/>
    <w:rsid w:val="25714775"/>
    <w:rsid w:val="25777373"/>
    <w:rsid w:val="25793614"/>
    <w:rsid w:val="257A40C1"/>
    <w:rsid w:val="257C3EA6"/>
    <w:rsid w:val="257F51EE"/>
    <w:rsid w:val="258E6923"/>
    <w:rsid w:val="258F4607"/>
    <w:rsid w:val="25910CD6"/>
    <w:rsid w:val="259E3C4B"/>
    <w:rsid w:val="25A1EB18"/>
    <w:rsid w:val="25A65493"/>
    <w:rsid w:val="25AA4D91"/>
    <w:rsid w:val="25AA542C"/>
    <w:rsid w:val="25ACA071"/>
    <w:rsid w:val="25B7BE2F"/>
    <w:rsid w:val="25BF149E"/>
    <w:rsid w:val="25CBFC0B"/>
    <w:rsid w:val="25CC5770"/>
    <w:rsid w:val="25CE9D01"/>
    <w:rsid w:val="25D81DA1"/>
    <w:rsid w:val="25DE6C58"/>
    <w:rsid w:val="25E162B0"/>
    <w:rsid w:val="25E1F27C"/>
    <w:rsid w:val="25E2E148"/>
    <w:rsid w:val="25E32F42"/>
    <w:rsid w:val="25E6D143"/>
    <w:rsid w:val="25E712DE"/>
    <w:rsid w:val="25EC8ED2"/>
    <w:rsid w:val="25EE5F2D"/>
    <w:rsid w:val="25F2B06C"/>
    <w:rsid w:val="25FCD83E"/>
    <w:rsid w:val="25FE8106"/>
    <w:rsid w:val="2603EC96"/>
    <w:rsid w:val="26089E74"/>
    <w:rsid w:val="261BDD67"/>
    <w:rsid w:val="262B2264"/>
    <w:rsid w:val="262D2191"/>
    <w:rsid w:val="263C7340"/>
    <w:rsid w:val="263DD4EC"/>
    <w:rsid w:val="264AA0A4"/>
    <w:rsid w:val="2651ACE5"/>
    <w:rsid w:val="26525415"/>
    <w:rsid w:val="2652AB42"/>
    <w:rsid w:val="26530C40"/>
    <w:rsid w:val="265BFD64"/>
    <w:rsid w:val="265CD1BD"/>
    <w:rsid w:val="2661F9E0"/>
    <w:rsid w:val="26625F85"/>
    <w:rsid w:val="2667CC0C"/>
    <w:rsid w:val="266B3D06"/>
    <w:rsid w:val="266BF65F"/>
    <w:rsid w:val="266C92F3"/>
    <w:rsid w:val="266EF458"/>
    <w:rsid w:val="267C7E06"/>
    <w:rsid w:val="267CAFA1"/>
    <w:rsid w:val="268DD5A0"/>
    <w:rsid w:val="2692B84B"/>
    <w:rsid w:val="26942E1F"/>
    <w:rsid w:val="2696A03E"/>
    <w:rsid w:val="269E934C"/>
    <w:rsid w:val="269EE99D"/>
    <w:rsid w:val="26A26D89"/>
    <w:rsid w:val="26AFCD78"/>
    <w:rsid w:val="26B24132"/>
    <w:rsid w:val="26BC345F"/>
    <w:rsid w:val="26C31E66"/>
    <w:rsid w:val="26CCB41C"/>
    <w:rsid w:val="26DB78AD"/>
    <w:rsid w:val="26DD889B"/>
    <w:rsid w:val="26E11EE3"/>
    <w:rsid w:val="26E9767D"/>
    <w:rsid w:val="26F1E26E"/>
    <w:rsid w:val="26F94F00"/>
    <w:rsid w:val="26F9B882"/>
    <w:rsid w:val="270117D9"/>
    <w:rsid w:val="270CF464"/>
    <w:rsid w:val="270D713F"/>
    <w:rsid w:val="271021E9"/>
    <w:rsid w:val="27121BCD"/>
    <w:rsid w:val="27170A2F"/>
    <w:rsid w:val="271B18B9"/>
    <w:rsid w:val="271C721E"/>
    <w:rsid w:val="2724D822"/>
    <w:rsid w:val="27269F08"/>
    <w:rsid w:val="272B2F86"/>
    <w:rsid w:val="2730216F"/>
    <w:rsid w:val="2734E681"/>
    <w:rsid w:val="273CFDB5"/>
    <w:rsid w:val="2740232A"/>
    <w:rsid w:val="274718DA"/>
    <w:rsid w:val="274B197F"/>
    <w:rsid w:val="275BD420"/>
    <w:rsid w:val="275D7840"/>
    <w:rsid w:val="2764F96B"/>
    <w:rsid w:val="27650032"/>
    <w:rsid w:val="276A05B6"/>
    <w:rsid w:val="276CD2AB"/>
    <w:rsid w:val="276D6531"/>
    <w:rsid w:val="276DAEBF"/>
    <w:rsid w:val="276E9737"/>
    <w:rsid w:val="27701F3C"/>
    <w:rsid w:val="27799F36"/>
    <w:rsid w:val="2779A4B7"/>
    <w:rsid w:val="2779B7B8"/>
    <w:rsid w:val="2782358E"/>
    <w:rsid w:val="278D3E6C"/>
    <w:rsid w:val="27929DD1"/>
    <w:rsid w:val="27959CE7"/>
    <w:rsid w:val="27B9D77D"/>
    <w:rsid w:val="27BBA004"/>
    <w:rsid w:val="27C1D530"/>
    <w:rsid w:val="27C22267"/>
    <w:rsid w:val="27C36AD6"/>
    <w:rsid w:val="27C5F12D"/>
    <w:rsid w:val="27C769BB"/>
    <w:rsid w:val="27D0C7A0"/>
    <w:rsid w:val="27D0EB29"/>
    <w:rsid w:val="27D13F68"/>
    <w:rsid w:val="27D56221"/>
    <w:rsid w:val="27DA1887"/>
    <w:rsid w:val="27E34AF9"/>
    <w:rsid w:val="27F58F81"/>
    <w:rsid w:val="27F7DAEC"/>
    <w:rsid w:val="27F861C0"/>
    <w:rsid w:val="28028235"/>
    <w:rsid w:val="2803D944"/>
    <w:rsid w:val="2806F8F4"/>
    <w:rsid w:val="2806FB13"/>
    <w:rsid w:val="280959F2"/>
    <w:rsid w:val="280F3748"/>
    <w:rsid w:val="281718A5"/>
    <w:rsid w:val="2818A6C1"/>
    <w:rsid w:val="281F7A7E"/>
    <w:rsid w:val="2825BFD8"/>
    <w:rsid w:val="282E2DFF"/>
    <w:rsid w:val="282FBFB5"/>
    <w:rsid w:val="28360557"/>
    <w:rsid w:val="283DEF6A"/>
    <w:rsid w:val="283FDC73"/>
    <w:rsid w:val="28492D44"/>
    <w:rsid w:val="284CDF9C"/>
    <w:rsid w:val="2852C194"/>
    <w:rsid w:val="285581DC"/>
    <w:rsid w:val="2855D67E"/>
    <w:rsid w:val="285A1A3C"/>
    <w:rsid w:val="285B1276"/>
    <w:rsid w:val="285E5D89"/>
    <w:rsid w:val="285F77BD"/>
    <w:rsid w:val="285F9716"/>
    <w:rsid w:val="28628C4B"/>
    <w:rsid w:val="2866EB0F"/>
    <w:rsid w:val="286B3ED7"/>
    <w:rsid w:val="286CC9F5"/>
    <w:rsid w:val="286F27B8"/>
    <w:rsid w:val="286F2B08"/>
    <w:rsid w:val="287211F6"/>
    <w:rsid w:val="28757478"/>
    <w:rsid w:val="287686D4"/>
    <w:rsid w:val="28782D65"/>
    <w:rsid w:val="28820A56"/>
    <w:rsid w:val="28889B46"/>
    <w:rsid w:val="288A0E17"/>
    <w:rsid w:val="288EEA2B"/>
    <w:rsid w:val="2895147D"/>
    <w:rsid w:val="289DBDD1"/>
    <w:rsid w:val="28A80022"/>
    <w:rsid w:val="28A9F963"/>
    <w:rsid w:val="28B7B283"/>
    <w:rsid w:val="28BBC4FA"/>
    <w:rsid w:val="28C62365"/>
    <w:rsid w:val="28D50E94"/>
    <w:rsid w:val="28D57F37"/>
    <w:rsid w:val="28D73D80"/>
    <w:rsid w:val="28DBBF3B"/>
    <w:rsid w:val="28DD4EC8"/>
    <w:rsid w:val="28E8CA54"/>
    <w:rsid w:val="28EA804D"/>
    <w:rsid w:val="28F293A4"/>
    <w:rsid w:val="28FA6CAE"/>
    <w:rsid w:val="28FC561F"/>
    <w:rsid w:val="2903F0CD"/>
    <w:rsid w:val="29045727"/>
    <w:rsid w:val="2905D882"/>
    <w:rsid w:val="2906AFCA"/>
    <w:rsid w:val="2910BDD9"/>
    <w:rsid w:val="2911D1FD"/>
    <w:rsid w:val="2911E799"/>
    <w:rsid w:val="2913EDD7"/>
    <w:rsid w:val="291830BC"/>
    <w:rsid w:val="2921BE42"/>
    <w:rsid w:val="2930E2D8"/>
    <w:rsid w:val="293F7263"/>
    <w:rsid w:val="294986EF"/>
    <w:rsid w:val="294D8DD5"/>
    <w:rsid w:val="294F1B5F"/>
    <w:rsid w:val="2950BBA8"/>
    <w:rsid w:val="2963B057"/>
    <w:rsid w:val="2964A101"/>
    <w:rsid w:val="296CB03F"/>
    <w:rsid w:val="296CD14B"/>
    <w:rsid w:val="29740E70"/>
    <w:rsid w:val="297B30B0"/>
    <w:rsid w:val="297E002C"/>
    <w:rsid w:val="298113C2"/>
    <w:rsid w:val="2982D650"/>
    <w:rsid w:val="298BF979"/>
    <w:rsid w:val="298F5EE9"/>
    <w:rsid w:val="2991D2C1"/>
    <w:rsid w:val="299442AE"/>
    <w:rsid w:val="2998A2DE"/>
    <w:rsid w:val="29A06C70"/>
    <w:rsid w:val="29A2BD8E"/>
    <w:rsid w:val="29A51D50"/>
    <w:rsid w:val="29AA0D7C"/>
    <w:rsid w:val="29ABF6D3"/>
    <w:rsid w:val="29B17EC9"/>
    <w:rsid w:val="29B473D7"/>
    <w:rsid w:val="29B4ABA7"/>
    <w:rsid w:val="29BCD8D6"/>
    <w:rsid w:val="29C27E05"/>
    <w:rsid w:val="29C388B4"/>
    <w:rsid w:val="29CA7C47"/>
    <w:rsid w:val="29CC9A57"/>
    <w:rsid w:val="29CFA14C"/>
    <w:rsid w:val="29D056FD"/>
    <w:rsid w:val="29D5C885"/>
    <w:rsid w:val="29D9E7A8"/>
    <w:rsid w:val="29DD257B"/>
    <w:rsid w:val="29DDBC66"/>
    <w:rsid w:val="29DFD49B"/>
    <w:rsid w:val="29E1619E"/>
    <w:rsid w:val="29EA23A0"/>
    <w:rsid w:val="29ECFE25"/>
    <w:rsid w:val="29F37C03"/>
    <w:rsid w:val="29FBC5B6"/>
    <w:rsid w:val="29FDF60C"/>
    <w:rsid w:val="2A05B11C"/>
    <w:rsid w:val="2A0A5ED6"/>
    <w:rsid w:val="2A0B05A2"/>
    <w:rsid w:val="2A0E9DC8"/>
    <w:rsid w:val="2A0F10E9"/>
    <w:rsid w:val="2A0F47D6"/>
    <w:rsid w:val="2A0F6CB8"/>
    <w:rsid w:val="2A15878E"/>
    <w:rsid w:val="2A177E6D"/>
    <w:rsid w:val="2A1BD4B3"/>
    <w:rsid w:val="2A1EEABF"/>
    <w:rsid w:val="2A21A1DF"/>
    <w:rsid w:val="2A28AD1B"/>
    <w:rsid w:val="2A2B585B"/>
    <w:rsid w:val="2A2B8E6A"/>
    <w:rsid w:val="2A2BD32D"/>
    <w:rsid w:val="2A311201"/>
    <w:rsid w:val="2A349F4C"/>
    <w:rsid w:val="2A38E2F3"/>
    <w:rsid w:val="2A4103FE"/>
    <w:rsid w:val="2A46AE8D"/>
    <w:rsid w:val="2A4A4C2E"/>
    <w:rsid w:val="2A4BAB2E"/>
    <w:rsid w:val="2A57D597"/>
    <w:rsid w:val="2A5A06D8"/>
    <w:rsid w:val="2A5B51E1"/>
    <w:rsid w:val="2A5F73AD"/>
    <w:rsid w:val="2A5FB11D"/>
    <w:rsid w:val="2A6013C3"/>
    <w:rsid w:val="2A702CF2"/>
    <w:rsid w:val="2A70AD0C"/>
    <w:rsid w:val="2A716EC3"/>
    <w:rsid w:val="2A74B1CA"/>
    <w:rsid w:val="2A802732"/>
    <w:rsid w:val="2A81F580"/>
    <w:rsid w:val="2A892FD0"/>
    <w:rsid w:val="2A8AFC2E"/>
    <w:rsid w:val="2A8FD873"/>
    <w:rsid w:val="2A91E2C8"/>
    <w:rsid w:val="2A9351EC"/>
    <w:rsid w:val="2A960622"/>
    <w:rsid w:val="2A982680"/>
    <w:rsid w:val="2A9894B4"/>
    <w:rsid w:val="2AA74EE1"/>
    <w:rsid w:val="2AB13075"/>
    <w:rsid w:val="2ABACF04"/>
    <w:rsid w:val="2ABBC1E8"/>
    <w:rsid w:val="2ABE4F5D"/>
    <w:rsid w:val="2AC09E6A"/>
    <w:rsid w:val="2AC2771B"/>
    <w:rsid w:val="2AC51933"/>
    <w:rsid w:val="2AC9E928"/>
    <w:rsid w:val="2ACC1212"/>
    <w:rsid w:val="2ACC8A0E"/>
    <w:rsid w:val="2ACF3DE0"/>
    <w:rsid w:val="2ACF8048"/>
    <w:rsid w:val="2AD28497"/>
    <w:rsid w:val="2AD7703F"/>
    <w:rsid w:val="2ADEDD14"/>
    <w:rsid w:val="2AE1D68C"/>
    <w:rsid w:val="2AE2A73F"/>
    <w:rsid w:val="2AE32C81"/>
    <w:rsid w:val="2AE41ECF"/>
    <w:rsid w:val="2AF8364B"/>
    <w:rsid w:val="2AF95D85"/>
    <w:rsid w:val="2AFC74E5"/>
    <w:rsid w:val="2AFCC7AA"/>
    <w:rsid w:val="2AFE10FC"/>
    <w:rsid w:val="2B02A7BE"/>
    <w:rsid w:val="2B039D0A"/>
    <w:rsid w:val="2B083E1F"/>
    <w:rsid w:val="2B08B46F"/>
    <w:rsid w:val="2B094E20"/>
    <w:rsid w:val="2B09A415"/>
    <w:rsid w:val="2B0DD59C"/>
    <w:rsid w:val="2B0E7711"/>
    <w:rsid w:val="2B1344F2"/>
    <w:rsid w:val="2B1C15DD"/>
    <w:rsid w:val="2B2A60A6"/>
    <w:rsid w:val="2B2BAD5B"/>
    <w:rsid w:val="2B34B484"/>
    <w:rsid w:val="2B385B95"/>
    <w:rsid w:val="2B3BA0A1"/>
    <w:rsid w:val="2B40E285"/>
    <w:rsid w:val="2B4A3F4F"/>
    <w:rsid w:val="2B526B0D"/>
    <w:rsid w:val="2B5CFEC6"/>
    <w:rsid w:val="2B62C8AD"/>
    <w:rsid w:val="2B6B1EBE"/>
    <w:rsid w:val="2B6B6D3F"/>
    <w:rsid w:val="2B7963C8"/>
    <w:rsid w:val="2B7C316C"/>
    <w:rsid w:val="2B7EC538"/>
    <w:rsid w:val="2B84B1B8"/>
    <w:rsid w:val="2B86606A"/>
    <w:rsid w:val="2B893C14"/>
    <w:rsid w:val="2B8A7072"/>
    <w:rsid w:val="2B8F6BA8"/>
    <w:rsid w:val="2B90FD2C"/>
    <w:rsid w:val="2B953B82"/>
    <w:rsid w:val="2B9A3CB3"/>
    <w:rsid w:val="2B9DC992"/>
    <w:rsid w:val="2BA4DF00"/>
    <w:rsid w:val="2BA5E1BA"/>
    <w:rsid w:val="2BA9F1BF"/>
    <w:rsid w:val="2BACEE13"/>
    <w:rsid w:val="2BAF1C05"/>
    <w:rsid w:val="2BB01906"/>
    <w:rsid w:val="2BB75426"/>
    <w:rsid w:val="2BC80DE6"/>
    <w:rsid w:val="2BDCCBE2"/>
    <w:rsid w:val="2BDF8800"/>
    <w:rsid w:val="2BF44C9B"/>
    <w:rsid w:val="2BF6159D"/>
    <w:rsid w:val="2BF679A6"/>
    <w:rsid w:val="2BFE56F4"/>
    <w:rsid w:val="2C03E4F3"/>
    <w:rsid w:val="2C0C1A38"/>
    <w:rsid w:val="2C15D595"/>
    <w:rsid w:val="2C194DF7"/>
    <w:rsid w:val="2C2FE99F"/>
    <w:rsid w:val="2C533002"/>
    <w:rsid w:val="2C563347"/>
    <w:rsid w:val="2C57B73B"/>
    <w:rsid w:val="2C638191"/>
    <w:rsid w:val="2C6945D4"/>
    <w:rsid w:val="2C6D95F3"/>
    <w:rsid w:val="2C70EC67"/>
    <w:rsid w:val="2C71A429"/>
    <w:rsid w:val="2C738E81"/>
    <w:rsid w:val="2C74C0F7"/>
    <w:rsid w:val="2C75EDE6"/>
    <w:rsid w:val="2C7E0D0D"/>
    <w:rsid w:val="2C81E842"/>
    <w:rsid w:val="2C899BC7"/>
    <w:rsid w:val="2C8E8541"/>
    <w:rsid w:val="2C93415B"/>
    <w:rsid w:val="2C938738"/>
    <w:rsid w:val="2C96D40E"/>
    <w:rsid w:val="2C9991D2"/>
    <w:rsid w:val="2C9BE37E"/>
    <w:rsid w:val="2C9EB270"/>
    <w:rsid w:val="2CADB891"/>
    <w:rsid w:val="2CAFF9DD"/>
    <w:rsid w:val="2CB36E98"/>
    <w:rsid w:val="2CB51E76"/>
    <w:rsid w:val="2CB7EF4D"/>
    <w:rsid w:val="2CB8D42D"/>
    <w:rsid w:val="2CB9E1F4"/>
    <w:rsid w:val="2CC12065"/>
    <w:rsid w:val="2CC6D6DF"/>
    <w:rsid w:val="2CC6F0F7"/>
    <w:rsid w:val="2CC8B3B2"/>
    <w:rsid w:val="2CCD0030"/>
    <w:rsid w:val="2CCD96C5"/>
    <w:rsid w:val="2CD4F30C"/>
    <w:rsid w:val="2CE46F4C"/>
    <w:rsid w:val="2CE60A5C"/>
    <w:rsid w:val="2CE62972"/>
    <w:rsid w:val="2CE77729"/>
    <w:rsid w:val="2CE7862B"/>
    <w:rsid w:val="2CEA0140"/>
    <w:rsid w:val="2CEA4746"/>
    <w:rsid w:val="2CEBE63A"/>
    <w:rsid w:val="2CFC064F"/>
    <w:rsid w:val="2CFD3027"/>
    <w:rsid w:val="2D0265AF"/>
    <w:rsid w:val="2D089C7B"/>
    <w:rsid w:val="2D0CDD21"/>
    <w:rsid w:val="2D0EAA96"/>
    <w:rsid w:val="2D0F4D0C"/>
    <w:rsid w:val="2D0FC65F"/>
    <w:rsid w:val="2D198666"/>
    <w:rsid w:val="2D1A41AF"/>
    <w:rsid w:val="2D1D86B1"/>
    <w:rsid w:val="2D1F4244"/>
    <w:rsid w:val="2D219A51"/>
    <w:rsid w:val="2D26B25D"/>
    <w:rsid w:val="2D2BA63E"/>
    <w:rsid w:val="2D2F24C2"/>
    <w:rsid w:val="2D32934E"/>
    <w:rsid w:val="2D352F33"/>
    <w:rsid w:val="2D3B68C0"/>
    <w:rsid w:val="2D3B75C4"/>
    <w:rsid w:val="2D534F09"/>
    <w:rsid w:val="2D56AD2D"/>
    <w:rsid w:val="2D58CD25"/>
    <w:rsid w:val="2D5909E3"/>
    <w:rsid w:val="2D5BB4E8"/>
    <w:rsid w:val="2D5D4A97"/>
    <w:rsid w:val="2D609BD2"/>
    <w:rsid w:val="2D61F9C1"/>
    <w:rsid w:val="2D651DA5"/>
    <w:rsid w:val="2D6AB026"/>
    <w:rsid w:val="2D6B6E5F"/>
    <w:rsid w:val="2D6C7F00"/>
    <w:rsid w:val="2D6EFEE9"/>
    <w:rsid w:val="2D76C735"/>
    <w:rsid w:val="2D7A6668"/>
    <w:rsid w:val="2D861B02"/>
    <w:rsid w:val="2D86515B"/>
    <w:rsid w:val="2D896F71"/>
    <w:rsid w:val="2D89762A"/>
    <w:rsid w:val="2D8A8FC5"/>
    <w:rsid w:val="2D8B21CB"/>
    <w:rsid w:val="2D8E40D7"/>
    <w:rsid w:val="2D97B9D9"/>
    <w:rsid w:val="2D98353F"/>
    <w:rsid w:val="2D9AE335"/>
    <w:rsid w:val="2DA4DEF3"/>
    <w:rsid w:val="2DAA2251"/>
    <w:rsid w:val="2DAD5036"/>
    <w:rsid w:val="2DB0B79E"/>
    <w:rsid w:val="2DB0F513"/>
    <w:rsid w:val="2DB2B785"/>
    <w:rsid w:val="2DB7B6C1"/>
    <w:rsid w:val="2DBC7546"/>
    <w:rsid w:val="2DC73E19"/>
    <w:rsid w:val="2DCE3028"/>
    <w:rsid w:val="2DD0BC96"/>
    <w:rsid w:val="2DD20E08"/>
    <w:rsid w:val="2DD37734"/>
    <w:rsid w:val="2DD3E1B2"/>
    <w:rsid w:val="2DDA9F5C"/>
    <w:rsid w:val="2DDBCE66"/>
    <w:rsid w:val="2DDCB1C5"/>
    <w:rsid w:val="2DDD62A1"/>
    <w:rsid w:val="2DE051E7"/>
    <w:rsid w:val="2DEDBD90"/>
    <w:rsid w:val="2DF665F2"/>
    <w:rsid w:val="2DF849E7"/>
    <w:rsid w:val="2DFEB33C"/>
    <w:rsid w:val="2E004190"/>
    <w:rsid w:val="2E08B1E2"/>
    <w:rsid w:val="2E0DFE39"/>
    <w:rsid w:val="2E128F99"/>
    <w:rsid w:val="2E141637"/>
    <w:rsid w:val="2E23A16A"/>
    <w:rsid w:val="2E24C609"/>
    <w:rsid w:val="2E26BD73"/>
    <w:rsid w:val="2E2720A1"/>
    <w:rsid w:val="2E2B8B09"/>
    <w:rsid w:val="2E2BF8BD"/>
    <w:rsid w:val="2E2CEEF0"/>
    <w:rsid w:val="2E2E4FC2"/>
    <w:rsid w:val="2E304E0E"/>
    <w:rsid w:val="2E31E30E"/>
    <w:rsid w:val="2E349C44"/>
    <w:rsid w:val="2E379EBD"/>
    <w:rsid w:val="2E38F0AC"/>
    <w:rsid w:val="2E3C767F"/>
    <w:rsid w:val="2E43476F"/>
    <w:rsid w:val="2E4428CB"/>
    <w:rsid w:val="2E4A371F"/>
    <w:rsid w:val="2E4C1902"/>
    <w:rsid w:val="2E4ECA40"/>
    <w:rsid w:val="2E4ED343"/>
    <w:rsid w:val="2E523482"/>
    <w:rsid w:val="2E54FAD9"/>
    <w:rsid w:val="2E578893"/>
    <w:rsid w:val="2E57A1B7"/>
    <w:rsid w:val="2E656B0E"/>
    <w:rsid w:val="2E743672"/>
    <w:rsid w:val="2E7CFC7E"/>
    <w:rsid w:val="2E829256"/>
    <w:rsid w:val="2E83BED2"/>
    <w:rsid w:val="2E96CC05"/>
    <w:rsid w:val="2EA26BF2"/>
    <w:rsid w:val="2EA2A248"/>
    <w:rsid w:val="2EAAFF88"/>
    <w:rsid w:val="2EBAE378"/>
    <w:rsid w:val="2ED49936"/>
    <w:rsid w:val="2ED795C8"/>
    <w:rsid w:val="2EDB0A07"/>
    <w:rsid w:val="2EDE1DF0"/>
    <w:rsid w:val="2EE19350"/>
    <w:rsid w:val="2EE465F6"/>
    <w:rsid w:val="2EE5A106"/>
    <w:rsid w:val="2EE87DD3"/>
    <w:rsid w:val="2EEF17E7"/>
    <w:rsid w:val="2EF27283"/>
    <w:rsid w:val="2EF99E3A"/>
    <w:rsid w:val="2EFB73BA"/>
    <w:rsid w:val="2F08F8A6"/>
    <w:rsid w:val="2F0A520D"/>
    <w:rsid w:val="2F148696"/>
    <w:rsid w:val="2F17F932"/>
    <w:rsid w:val="2F1FA783"/>
    <w:rsid w:val="2F21457E"/>
    <w:rsid w:val="2F232846"/>
    <w:rsid w:val="2F23A663"/>
    <w:rsid w:val="2F2C689A"/>
    <w:rsid w:val="2F2D204F"/>
    <w:rsid w:val="2F2F30BC"/>
    <w:rsid w:val="2F3B6E4B"/>
    <w:rsid w:val="2F4059A6"/>
    <w:rsid w:val="2F44E2AB"/>
    <w:rsid w:val="2F511EEA"/>
    <w:rsid w:val="2F5350CB"/>
    <w:rsid w:val="2F53806D"/>
    <w:rsid w:val="2F589BE0"/>
    <w:rsid w:val="2F58F765"/>
    <w:rsid w:val="2F676517"/>
    <w:rsid w:val="2F6B95F4"/>
    <w:rsid w:val="2F6BA283"/>
    <w:rsid w:val="2F7687EC"/>
    <w:rsid w:val="2F783511"/>
    <w:rsid w:val="2F78B768"/>
    <w:rsid w:val="2F7F6744"/>
    <w:rsid w:val="2F850564"/>
    <w:rsid w:val="2F909D82"/>
    <w:rsid w:val="2F92B14B"/>
    <w:rsid w:val="2F944083"/>
    <w:rsid w:val="2F94C170"/>
    <w:rsid w:val="2F97F378"/>
    <w:rsid w:val="2F986896"/>
    <w:rsid w:val="2FA15D32"/>
    <w:rsid w:val="2FAAF8F2"/>
    <w:rsid w:val="2FAB817D"/>
    <w:rsid w:val="2FADF92C"/>
    <w:rsid w:val="2FC67C65"/>
    <w:rsid w:val="2FC8C82A"/>
    <w:rsid w:val="2FCA6AED"/>
    <w:rsid w:val="2FCACA1B"/>
    <w:rsid w:val="2FCD58D1"/>
    <w:rsid w:val="2FD89E86"/>
    <w:rsid w:val="2FDAFBD1"/>
    <w:rsid w:val="2FDD9466"/>
    <w:rsid w:val="2FFA6AEC"/>
    <w:rsid w:val="2FFB0AB6"/>
    <w:rsid w:val="2FFD5CE4"/>
    <w:rsid w:val="300294D2"/>
    <w:rsid w:val="30040575"/>
    <w:rsid w:val="30042D7F"/>
    <w:rsid w:val="300BCFD1"/>
    <w:rsid w:val="300D06A8"/>
    <w:rsid w:val="30161A95"/>
    <w:rsid w:val="3016CD5C"/>
    <w:rsid w:val="3019DFA2"/>
    <w:rsid w:val="30233F3E"/>
    <w:rsid w:val="3038FBAF"/>
    <w:rsid w:val="303B38F5"/>
    <w:rsid w:val="303F20B8"/>
    <w:rsid w:val="30426A6D"/>
    <w:rsid w:val="30482EB0"/>
    <w:rsid w:val="3048A465"/>
    <w:rsid w:val="304A723D"/>
    <w:rsid w:val="304AAE56"/>
    <w:rsid w:val="304D13FA"/>
    <w:rsid w:val="30529789"/>
    <w:rsid w:val="3054F49F"/>
    <w:rsid w:val="30552858"/>
    <w:rsid w:val="3059C114"/>
    <w:rsid w:val="30621C19"/>
    <w:rsid w:val="30635464"/>
    <w:rsid w:val="30655ABB"/>
    <w:rsid w:val="307941DE"/>
    <w:rsid w:val="307A8E08"/>
    <w:rsid w:val="307C4562"/>
    <w:rsid w:val="307DCC08"/>
    <w:rsid w:val="307DDDDE"/>
    <w:rsid w:val="30818B4C"/>
    <w:rsid w:val="3083C33A"/>
    <w:rsid w:val="30894638"/>
    <w:rsid w:val="30901857"/>
    <w:rsid w:val="3094B437"/>
    <w:rsid w:val="30955EE3"/>
    <w:rsid w:val="309A8778"/>
    <w:rsid w:val="30A895DF"/>
    <w:rsid w:val="30B041AC"/>
    <w:rsid w:val="30B1028B"/>
    <w:rsid w:val="30BE343B"/>
    <w:rsid w:val="30C1D48A"/>
    <w:rsid w:val="30C426BF"/>
    <w:rsid w:val="30C8520F"/>
    <w:rsid w:val="30C855AE"/>
    <w:rsid w:val="30C8FBA1"/>
    <w:rsid w:val="30CBDB9B"/>
    <w:rsid w:val="30CCAAF4"/>
    <w:rsid w:val="30CE2683"/>
    <w:rsid w:val="30CF7AA1"/>
    <w:rsid w:val="30D19501"/>
    <w:rsid w:val="30D1EABD"/>
    <w:rsid w:val="30D355D0"/>
    <w:rsid w:val="30D4A8D0"/>
    <w:rsid w:val="30D64157"/>
    <w:rsid w:val="30D96E2D"/>
    <w:rsid w:val="30E43383"/>
    <w:rsid w:val="30E6C785"/>
    <w:rsid w:val="30E7666E"/>
    <w:rsid w:val="30FA4804"/>
    <w:rsid w:val="311178D7"/>
    <w:rsid w:val="31307D80"/>
    <w:rsid w:val="313150DA"/>
    <w:rsid w:val="31390706"/>
    <w:rsid w:val="3139484A"/>
    <w:rsid w:val="313C221D"/>
    <w:rsid w:val="314A4651"/>
    <w:rsid w:val="314C9567"/>
    <w:rsid w:val="315BEDDE"/>
    <w:rsid w:val="315ECA3C"/>
    <w:rsid w:val="3160573D"/>
    <w:rsid w:val="316133A7"/>
    <w:rsid w:val="3171A10F"/>
    <w:rsid w:val="3173A2DA"/>
    <w:rsid w:val="31749B48"/>
    <w:rsid w:val="31850151"/>
    <w:rsid w:val="31895007"/>
    <w:rsid w:val="318F8FC8"/>
    <w:rsid w:val="319691DE"/>
    <w:rsid w:val="3198B443"/>
    <w:rsid w:val="319BF8A0"/>
    <w:rsid w:val="319F90F6"/>
    <w:rsid w:val="31A7FE7E"/>
    <w:rsid w:val="31AD6571"/>
    <w:rsid w:val="31AEDB72"/>
    <w:rsid w:val="31B006F5"/>
    <w:rsid w:val="31B722E6"/>
    <w:rsid w:val="31B9299F"/>
    <w:rsid w:val="31B9DA68"/>
    <w:rsid w:val="31B9E528"/>
    <w:rsid w:val="31BA2B8B"/>
    <w:rsid w:val="31C06B94"/>
    <w:rsid w:val="31C108AC"/>
    <w:rsid w:val="31C18288"/>
    <w:rsid w:val="31C2E4A2"/>
    <w:rsid w:val="31C2FC85"/>
    <w:rsid w:val="31D0EDE8"/>
    <w:rsid w:val="31D204AF"/>
    <w:rsid w:val="31DEE9EB"/>
    <w:rsid w:val="31E105B5"/>
    <w:rsid w:val="31E757C2"/>
    <w:rsid w:val="31EAAE24"/>
    <w:rsid w:val="31EEE94F"/>
    <w:rsid w:val="31F8E588"/>
    <w:rsid w:val="31FBB03A"/>
    <w:rsid w:val="31FFB746"/>
    <w:rsid w:val="32009BA0"/>
    <w:rsid w:val="3200C5A1"/>
    <w:rsid w:val="3205A16F"/>
    <w:rsid w:val="320867FD"/>
    <w:rsid w:val="320B9436"/>
    <w:rsid w:val="320BB3CE"/>
    <w:rsid w:val="3220A1CD"/>
    <w:rsid w:val="32212E16"/>
    <w:rsid w:val="32219C99"/>
    <w:rsid w:val="32262949"/>
    <w:rsid w:val="32265879"/>
    <w:rsid w:val="322BF2AF"/>
    <w:rsid w:val="323836F9"/>
    <w:rsid w:val="323E699E"/>
    <w:rsid w:val="323FC10D"/>
    <w:rsid w:val="3254736D"/>
    <w:rsid w:val="3266A05A"/>
    <w:rsid w:val="32698998"/>
    <w:rsid w:val="32753700"/>
    <w:rsid w:val="327841EB"/>
    <w:rsid w:val="327A466E"/>
    <w:rsid w:val="327E2497"/>
    <w:rsid w:val="32821BA9"/>
    <w:rsid w:val="32846261"/>
    <w:rsid w:val="32865353"/>
    <w:rsid w:val="32872D78"/>
    <w:rsid w:val="328987E0"/>
    <w:rsid w:val="328A4957"/>
    <w:rsid w:val="3292EF17"/>
    <w:rsid w:val="3298CA4C"/>
    <w:rsid w:val="329FEBEC"/>
    <w:rsid w:val="32A062D0"/>
    <w:rsid w:val="32A1A59A"/>
    <w:rsid w:val="32A1C531"/>
    <w:rsid w:val="32A503EA"/>
    <w:rsid w:val="32A74973"/>
    <w:rsid w:val="32A7DD20"/>
    <w:rsid w:val="32A97430"/>
    <w:rsid w:val="32BA4E50"/>
    <w:rsid w:val="32C64C8C"/>
    <w:rsid w:val="32C9E781"/>
    <w:rsid w:val="32D5C5BB"/>
    <w:rsid w:val="32DBBE9A"/>
    <w:rsid w:val="32E19B12"/>
    <w:rsid w:val="32E22DB0"/>
    <w:rsid w:val="32EC0DEA"/>
    <w:rsid w:val="32EC4D6E"/>
    <w:rsid w:val="32F5CA37"/>
    <w:rsid w:val="32FA35D5"/>
    <w:rsid w:val="32FF8E88"/>
    <w:rsid w:val="3304662C"/>
    <w:rsid w:val="330872F1"/>
    <w:rsid w:val="330B7C4C"/>
    <w:rsid w:val="330E44F0"/>
    <w:rsid w:val="331C85F2"/>
    <w:rsid w:val="33201245"/>
    <w:rsid w:val="3321C2DC"/>
    <w:rsid w:val="33248863"/>
    <w:rsid w:val="33255B15"/>
    <w:rsid w:val="33268384"/>
    <w:rsid w:val="33270703"/>
    <w:rsid w:val="3328FD20"/>
    <w:rsid w:val="3333278F"/>
    <w:rsid w:val="3335FCC8"/>
    <w:rsid w:val="333BDCD1"/>
    <w:rsid w:val="333C5638"/>
    <w:rsid w:val="333FF9BC"/>
    <w:rsid w:val="33409301"/>
    <w:rsid w:val="3343374C"/>
    <w:rsid w:val="3347B1C2"/>
    <w:rsid w:val="334CB911"/>
    <w:rsid w:val="3355116C"/>
    <w:rsid w:val="3358E4DE"/>
    <w:rsid w:val="335BEFF3"/>
    <w:rsid w:val="335E835F"/>
    <w:rsid w:val="335EE9F6"/>
    <w:rsid w:val="33612522"/>
    <w:rsid w:val="3363932D"/>
    <w:rsid w:val="336C27F3"/>
    <w:rsid w:val="336C8427"/>
    <w:rsid w:val="33739CC0"/>
    <w:rsid w:val="337879CD"/>
    <w:rsid w:val="33789EFE"/>
    <w:rsid w:val="3378EF47"/>
    <w:rsid w:val="337B6B48"/>
    <w:rsid w:val="3380A0FE"/>
    <w:rsid w:val="338652E3"/>
    <w:rsid w:val="33865780"/>
    <w:rsid w:val="338A6857"/>
    <w:rsid w:val="33915DC5"/>
    <w:rsid w:val="33936285"/>
    <w:rsid w:val="33969A8B"/>
    <w:rsid w:val="33976903"/>
    <w:rsid w:val="339A3C01"/>
    <w:rsid w:val="339E3544"/>
    <w:rsid w:val="33A1164C"/>
    <w:rsid w:val="33A1E4C9"/>
    <w:rsid w:val="33A41001"/>
    <w:rsid w:val="33A8DAAA"/>
    <w:rsid w:val="33A997AA"/>
    <w:rsid w:val="33ABF305"/>
    <w:rsid w:val="33AE08C4"/>
    <w:rsid w:val="33AE38E8"/>
    <w:rsid w:val="33AE4CE6"/>
    <w:rsid w:val="33BF450B"/>
    <w:rsid w:val="33BF91B8"/>
    <w:rsid w:val="33C21952"/>
    <w:rsid w:val="33C5AE2A"/>
    <w:rsid w:val="33C61EBC"/>
    <w:rsid w:val="33CA54A8"/>
    <w:rsid w:val="33CAB4A9"/>
    <w:rsid w:val="33CE507B"/>
    <w:rsid w:val="33D0698B"/>
    <w:rsid w:val="33DF005A"/>
    <w:rsid w:val="33E02934"/>
    <w:rsid w:val="33E06BA5"/>
    <w:rsid w:val="33E8029B"/>
    <w:rsid w:val="33EB5BB2"/>
    <w:rsid w:val="33EF5EAF"/>
    <w:rsid w:val="33F33A5A"/>
    <w:rsid w:val="33F490A6"/>
    <w:rsid w:val="33F63C90"/>
    <w:rsid w:val="33FA7657"/>
    <w:rsid w:val="34041C35"/>
    <w:rsid w:val="340565F4"/>
    <w:rsid w:val="340F00F2"/>
    <w:rsid w:val="34100110"/>
    <w:rsid w:val="34147D90"/>
    <w:rsid w:val="3414ED91"/>
    <w:rsid w:val="3416CC4C"/>
    <w:rsid w:val="34176E71"/>
    <w:rsid w:val="34195EE3"/>
    <w:rsid w:val="341ADCAB"/>
    <w:rsid w:val="341B6051"/>
    <w:rsid w:val="341E09F1"/>
    <w:rsid w:val="3420EBF4"/>
    <w:rsid w:val="3423FBFD"/>
    <w:rsid w:val="3428C3AD"/>
    <w:rsid w:val="342ADF05"/>
    <w:rsid w:val="3430DE50"/>
    <w:rsid w:val="34364BB7"/>
    <w:rsid w:val="343AAA7F"/>
    <w:rsid w:val="343F7F8A"/>
    <w:rsid w:val="3442000D"/>
    <w:rsid w:val="34458146"/>
    <w:rsid w:val="344C955B"/>
    <w:rsid w:val="344CD47C"/>
    <w:rsid w:val="344E6AF4"/>
    <w:rsid w:val="344E946A"/>
    <w:rsid w:val="345E28C0"/>
    <w:rsid w:val="34657550"/>
    <w:rsid w:val="3467D88C"/>
    <w:rsid w:val="3467FCD8"/>
    <w:rsid w:val="34746EFB"/>
    <w:rsid w:val="34754FE4"/>
    <w:rsid w:val="34772F5B"/>
    <w:rsid w:val="347C08AB"/>
    <w:rsid w:val="347C1032"/>
    <w:rsid w:val="347DECBC"/>
    <w:rsid w:val="3480D5C2"/>
    <w:rsid w:val="34854E3E"/>
    <w:rsid w:val="3489F242"/>
    <w:rsid w:val="348B3647"/>
    <w:rsid w:val="348C3E07"/>
    <w:rsid w:val="34984268"/>
    <w:rsid w:val="34995281"/>
    <w:rsid w:val="34A0EDCD"/>
    <w:rsid w:val="34A874B8"/>
    <w:rsid w:val="34AADA81"/>
    <w:rsid w:val="34AF5AD3"/>
    <w:rsid w:val="34B15870"/>
    <w:rsid w:val="34B44E8F"/>
    <w:rsid w:val="34B5E5EA"/>
    <w:rsid w:val="34B7006A"/>
    <w:rsid w:val="34BCBAC9"/>
    <w:rsid w:val="34BDB346"/>
    <w:rsid w:val="34C2DE51"/>
    <w:rsid w:val="34C453D0"/>
    <w:rsid w:val="34C5B971"/>
    <w:rsid w:val="34C9508A"/>
    <w:rsid w:val="34CE7F7E"/>
    <w:rsid w:val="34D4CBE1"/>
    <w:rsid w:val="34D6599A"/>
    <w:rsid w:val="34D7F7B4"/>
    <w:rsid w:val="34DB034B"/>
    <w:rsid w:val="34DC9D30"/>
    <w:rsid w:val="34DF0E05"/>
    <w:rsid w:val="34F5FF3E"/>
    <w:rsid w:val="34FFDE9A"/>
    <w:rsid w:val="350285FF"/>
    <w:rsid w:val="35033C76"/>
    <w:rsid w:val="350422CD"/>
    <w:rsid w:val="3505DAB8"/>
    <w:rsid w:val="3509BA29"/>
    <w:rsid w:val="35105D10"/>
    <w:rsid w:val="35115142"/>
    <w:rsid w:val="351600E8"/>
    <w:rsid w:val="35196FBF"/>
    <w:rsid w:val="351FC345"/>
    <w:rsid w:val="3524E75E"/>
    <w:rsid w:val="352F2A1C"/>
    <w:rsid w:val="3532E5AF"/>
    <w:rsid w:val="3532EA7B"/>
    <w:rsid w:val="3533D65A"/>
    <w:rsid w:val="3538AE11"/>
    <w:rsid w:val="35406901"/>
    <w:rsid w:val="35410901"/>
    <w:rsid w:val="3542EB05"/>
    <w:rsid w:val="3543C7B5"/>
    <w:rsid w:val="35459F22"/>
    <w:rsid w:val="354A7C41"/>
    <w:rsid w:val="354D025A"/>
    <w:rsid w:val="3558D1F1"/>
    <w:rsid w:val="355C0815"/>
    <w:rsid w:val="355C5937"/>
    <w:rsid w:val="355E6D20"/>
    <w:rsid w:val="3560126D"/>
    <w:rsid w:val="3563C6A2"/>
    <w:rsid w:val="356CDAD7"/>
    <w:rsid w:val="35714E18"/>
    <w:rsid w:val="3581728B"/>
    <w:rsid w:val="3584BF17"/>
    <w:rsid w:val="3586B8AA"/>
    <w:rsid w:val="358B71DE"/>
    <w:rsid w:val="359F369A"/>
    <w:rsid w:val="35A21FFE"/>
    <w:rsid w:val="35A397F9"/>
    <w:rsid w:val="35A526A0"/>
    <w:rsid w:val="35B0AFD3"/>
    <w:rsid w:val="35B5532D"/>
    <w:rsid w:val="35B603AE"/>
    <w:rsid w:val="35B7958A"/>
    <w:rsid w:val="35C246F1"/>
    <w:rsid w:val="35C54437"/>
    <w:rsid w:val="35C94636"/>
    <w:rsid w:val="35D35E7E"/>
    <w:rsid w:val="35D9FD5F"/>
    <w:rsid w:val="35E2FA7E"/>
    <w:rsid w:val="35E57D51"/>
    <w:rsid w:val="35E62D16"/>
    <w:rsid w:val="35E64EA3"/>
    <w:rsid w:val="35E98C3B"/>
    <w:rsid w:val="35F675E3"/>
    <w:rsid w:val="35FF856B"/>
    <w:rsid w:val="360117C1"/>
    <w:rsid w:val="360C0976"/>
    <w:rsid w:val="360E224F"/>
    <w:rsid w:val="3611ECE1"/>
    <w:rsid w:val="3618A083"/>
    <w:rsid w:val="36223B8D"/>
    <w:rsid w:val="36251C1C"/>
    <w:rsid w:val="362950BA"/>
    <w:rsid w:val="363243EF"/>
    <w:rsid w:val="3633B5ED"/>
    <w:rsid w:val="364018A7"/>
    <w:rsid w:val="36411E14"/>
    <w:rsid w:val="36426DC1"/>
    <w:rsid w:val="3644E95E"/>
    <w:rsid w:val="3647243D"/>
    <w:rsid w:val="364D4883"/>
    <w:rsid w:val="364DC72F"/>
    <w:rsid w:val="364FB0A9"/>
    <w:rsid w:val="36519919"/>
    <w:rsid w:val="3652D68A"/>
    <w:rsid w:val="3659AD6E"/>
    <w:rsid w:val="365EAB7B"/>
    <w:rsid w:val="366275F4"/>
    <w:rsid w:val="367B04F6"/>
    <w:rsid w:val="3688D4B1"/>
    <w:rsid w:val="368F0CF9"/>
    <w:rsid w:val="36946BF9"/>
    <w:rsid w:val="369B79E9"/>
    <w:rsid w:val="36A262DB"/>
    <w:rsid w:val="36A9BEF1"/>
    <w:rsid w:val="36AB12F9"/>
    <w:rsid w:val="36B10C80"/>
    <w:rsid w:val="36B1D4AE"/>
    <w:rsid w:val="36B469C9"/>
    <w:rsid w:val="36CCCC61"/>
    <w:rsid w:val="36CE4346"/>
    <w:rsid w:val="36DB4CC9"/>
    <w:rsid w:val="36E260BE"/>
    <w:rsid w:val="36E4276D"/>
    <w:rsid w:val="36ECEB05"/>
    <w:rsid w:val="36ED1A7C"/>
    <w:rsid w:val="36F20124"/>
    <w:rsid w:val="36F7F138"/>
    <w:rsid w:val="3707E2C8"/>
    <w:rsid w:val="370C9213"/>
    <w:rsid w:val="371207DC"/>
    <w:rsid w:val="37120A6B"/>
    <w:rsid w:val="37125D00"/>
    <w:rsid w:val="372157FB"/>
    <w:rsid w:val="372B881A"/>
    <w:rsid w:val="372F72A0"/>
    <w:rsid w:val="373E56F9"/>
    <w:rsid w:val="373F1096"/>
    <w:rsid w:val="374ACE40"/>
    <w:rsid w:val="374C7925"/>
    <w:rsid w:val="375BE93A"/>
    <w:rsid w:val="375E5E51"/>
    <w:rsid w:val="3761B7EC"/>
    <w:rsid w:val="37633A99"/>
    <w:rsid w:val="377B4DA3"/>
    <w:rsid w:val="378B26D2"/>
    <w:rsid w:val="378CD745"/>
    <w:rsid w:val="37928155"/>
    <w:rsid w:val="3795FB03"/>
    <w:rsid w:val="37979BB4"/>
    <w:rsid w:val="379887C3"/>
    <w:rsid w:val="3798BB07"/>
    <w:rsid w:val="379D063E"/>
    <w:rsid w:val="379D4676"/>
    <w:rsid w:val="37A8635A"/>
    <w:rsid w:val="37AF8ACA"/>
    <w:rsid w:val="37B3511D"/>
    <w:rsid w:val="37B3F7A5"/>
    <w:rsid w:val="37BD9C62"/>
    <w:rsid w:val="37BE0D7C"/>
    <w:rsid w:val="37C5E9B4"/>
    <w:rsid w:val="37CE10FF"/>
    <w:rsid w:val="37CE7619"/>
    <w:rsid w:val="37CFECC7"/>
    <w:rsid w:val="37D6C78D"/>
    <w:rsid w:val="37D98062"/>
    <w:rsid w:val="37DD7A9B"/>
    <w:rsid w:val="37E02E43"/>
    <w:rsid w:val="37E11B6B"/>
    <w:rsid w:val="37E32924"/>
    <w:rsid w:val="37F19DA3"/>
    <w:rsid w:val="37FB4F1E"/>
    <w:rsid w:val="37FB9D3C"/>
    <w:rsid w:val="37FDD47B"/>
    <w:rsid w:val="380BD427"/>
    <w:rsid w:val="380D1EDD"/>
    <w:rsid w:val="38145D1F"/>
    <w:rsid w:val="3820B668"/>
    <w:rsid w:val="382164E4"/>
    <w:rsid w:val="38240BCD"/>
    <w:rsid w:val="383A02A5"/>
    <w:rsid w:val="38403128"/>
    <w:rsid w:val="3850B1A5"/>
    <w:rsid w:val="38518106"/>
    <w:rsid w:val="38533F07"/>
    <w:rsid w:val="3853AEBE"/>
    <w:rsid w:val="385625B0"/>
    <w:rsid w:val="385894E0"/>
    <w:rsid w:val="38592A1A"/>
    <w:rsid w:val="385A01A8"/>
    <w:rsid w:val="3860AC02"/>
    <w:rsid w:val="38615207"/>
    <w:rsid w:val="386E7597"/>
    <w:rsid w:val="3874D527"/>
    <w:rsid w:val="387A096D"/>
    <w:rsid w:val="387CF9D4"/>
    <w:rsid w:val="3885D86C"/>
    <w:rsid w:val="388875B5"/>
    <w:rsid w:val="38896944"/>
    <w:rsid w:val="388A1F8B"/>
    <w:rsid w:val="3895A6BD"/>
    <w:rsid w:val="38976E00"/>
    <w:rsid w:val="3897FDAD"/>
    <w:rsid w:val="389B526A"/>
    <w:rsid w:val="38A13489"/>
    <w:rsid w:val="38A25578"/>
    <w:rsid w:val="38A2F421"/>
    <w:rsid w:val="38AAA991"/>
    <w:rsid w:val="38AE7040"/>
    <w:rsid w:val="38B1BDB8"/>
    <w:rsid w:val="38B80C3B"/>
    <w:rsid w:val="38B830F1"/>
    <w:rsid w:val="38BA358B"/>
    <w:rsid w:val="38BA7C52"/>
    <w:rsid w:val="38BBE608"/>
    <w:rsid w:val="38BDF4B5"/>
    <w:rsid w:val="38C618DD"/>
    <w:rsid w:val="38C7AA7B"/>
    <w:rsid w:val="38C9A92D"/>
    <w:rsid w:val="38D19061"/>
    <w:rsid w:val="38D1BA47"/>
    <w:rsid w:val="38D4D32A"/>
    <w:rsid w:val="38D73B91"/>
    <w:rsid w:val="38D9321F"/>
    <w:rsid w:val="38DD7E9C"/>
    <w:rsid w:val="38E82620"/>
    <w:rsid w:val="38F45934"/>
    <w:rsid w:val="38FAA037"/>
    <w:rsid w:val="390108CF"/>
    <w:rsid w:val="3901E4F7"/>
    <w:rsid w:val="39108475"/>
    <w:rsid w:val="39113EA2"/>
    <w:rsid w:val="391230D5"/>
    <w:rsid w:val="39145159"/>
    <w:rsid w:val="39163E96"/>
    <w:rsid w:val="39186041"/>
    <w:rsid w:val="391C087A"/>
    <w:rsid w:val="391CC7F7"/>
    <w:rsid w:val="391DC734"/>
    <w:rsid w:val="392939EA"/>
    <w:rsid w:val="392CF1C4"/>
    <w:rsid w:val="3934BAAB"/>
    <w:rsid w:val="3935FEBC"/>
    <w:rsid w:val="39439E5D"/>
    <w:rsid w:val="39465581"/>
    <w:rsid w:val="39480785"/>
    <w:rsid w:val="394B3FA4"/>
    <w:rsid w:val="394DBAA4"/>
    <w:rsid w:val="395B82FA"/>
    <w:rsid w:val="39628D6F"/>
    <w:rsid w:val="396716DE"/>
    <w:rsid w:val="396F755D"/>
    <w:rsid w:val="3977CB97"/>
    <w:rsid w:val="397959A6"/>
    <w:rsid w:val="397BE251"/>
    <w:rsid w:val="397E1E4C"/>
    <w:rsid w:val="398148CF"/>
    <w:rsid w:val="3982CCC8"/>
    <w:rsid w:val="39842EA8"/>
    <w:rsid w:val="39A18E70"/>
    <w:rsid w:val="39A562B5"/>
    <w:rsid w:val="39ABD9AE"/>
    <w:rsid w:val="39AC69C4"/>
    <w:rsid w:val="39AE62CC"/>
    <w:rsid w:val="39B40CC3"/>
    <w:rsid w:val="39BCE23E"/>
    <w:rsid w:val="39C18D1B"/>
    <w:rsid w:val="39C5F63F"/>
    <w:rsid w:val="39C6F3FD"/>
    <w:rsid w:val="39CFD091"/>
    <w:rsid w:val="39D09519"/>
    <w:rsid w:val="39D21A3E"/>
    <w:rsid w:val="39D2E07F"/>
    <w:rsid w:val="39D4CB6A"/>
    <w:rsid w:val="39D5DA51"/>
    <w:rsid w:val="39D71A43"/>
    <w:rsid w:val="39D807B0"/>
    <w:rsid w:val="39E31CF1"/>
    <w:rsid w:val="39E64B8E"/>
    <w:rsid w:val="39E739EB"/>
    <w:rsid w:val="39E9F09A"/>
    <w:rsid w:val="39F53597"/>
    <w:rsid w:val="39F8D855"/>
    <w:rsid w:val="39F943F0"/>
    <w:rsid w:val="3A085DC1"/>
    <w:rsid w:val="3A0AE700"/>
    <w:rsid w:val="3A1231EA"/>
    <w:rsid w:val="3A1475E0"/>
    <w:rsid w:val="3A1A8203"/>
    <w:rsid w:val="3A1B8539"/>
    <w:rsid w:val="3A2519BB"/>
    <w:rsid w:val="3A267225"/>
    <w:rsid w:val="3A26ECCE"/>
    <w:rsid w:val="3A2AD89F"/>
    <w:rsid w:val="3A2F5784"/>
    <w:rsid w:val="3A346EE9"/>
    <w:rsid w:val="3A3876B4"/>
    <w:rsid w:val="3A447159"/>
    <w:rsid w:val="3A4A8557"/>
    <w:rsid w:val="3A5240D4"/>
    <w:rsid w:val="3A526FE8"/>
    <w:rsid w:val="3A53D8DA"/>
    <w:rsid w:val="3A597940"/>
    <w:rsid w:val="3A609F5C"/>
    <w:rsid w:val="3A63DEDE"/>
    <w:rsid w:val="3A6590DA"/>
    <w:rsid w:val="3A662856"/>
    <w:rsid w:val="3A750E0E"/>
    <w:rsid w:val="3A76D37C"/>
    <w:rsid w:val="3A7E0EA4"/>
    <w:rsid w:val="3A80535D"/>
    <w:rsid w:val="3A815DDB"/>
    <w:rsid w:val="3A881CF8"/>
    <w:rsid w:val="3A93BCD1"/>
    <w:rsid w:val="3A9A48DC"/>
    <w:rsid w:val="3AA17F9C"/>
    <w:rsid w:val="3AA5485E"/>
    <w:rsid w:val="3AA5DA5D"/>
    <w:rsid w:val="3AA8DD6B"/>
    <w:rsid w:val="3AABC0C9"/>
    <w:rsid w:val="3AAF2D30"/>
    <w:rsid w:val="3AB1527A"/>
    <w:rsid w:val="3AB6B172"/>
    <w:rsid w:val="3ABEEC9F"/>
    <w:rsid w:val="3AC84B2F"/>
    <w:rsid w:val="3AC8BB40"/>
    <w:rsid w:val="3ACAA9C4"/>
    <w:rsid w:val="3ACE43BD"/>
    <w:rsid w:val="3AD6E645"/>
    <w:rsid w:val="3AE3C763"/>
    <w:rsid w:val="3AEBD525"/>
    <w:rsid w:val="3AED452B"/>
    <w:rsid w:val="3AEE3294"/>
    <w:rsid w:val="3AF84BEE"/>
    <w:rsid w:val="3AFC6AF9"/>
    <w:rsid w:val="3B00D77B"/>
    <w:rsid w:val="3B01DC3A"/>
    <w:rsid w:val="3B021138"/>
    <w:rsid w:val="3B15A06F"/>
    <w:rsid w:val="3B163C83"/>
    <w:rsid w:val="3B1A9A33"/>
    <w:rsid w:val="3B1C7E28"/>
    <w:rsid w:val="3B1F0D70"/>
    <w:rsid w:val="3B2078B1"/>
    <w:rsid w:val="3B20AED4"/>
    <w:rsid w:val="3B215645"/>
    <w:rsid w:val="3B293A6B"/>
    <w:rsid w:val="3B2DCD1F"/>
    <w:rsid w:val="3B2E10E0"/>
    <w:rsid w:val="3B3220BE"/>
    <w:rsid w:val="3B33D6EE"/>
    <w:rsid w:val="3B3FA191"/>
    <w:rsid w:val="3B40CA62"/>
    <w:rsid w:val="3B42D771"/>
    <w:rsid w:val="3B460AD3"/>
    <w:rsid w:val="3B460FB2"/>
    <w:rsid w:val="3B487ECD"/>
    <w:rsid w:val="3B4D6D01"/>
    <w:rsid w:val="3B500644"/>
    <w:rsid w:val="3B5391FC"/>
    <w:rsid w:val="3B58DD0F"/>
    <w:rsid w:val="3B5BE3B8"/>
    <w:rsid w:val="3B5D58AF"/>
    <w:rsid w:val="3B5D657A"/>
    <w:rsid w:val="3B5DB582"/>
    <w:rsid w:val="3B5DD7CB"/>
    <w:rsid w:val="3B6064D9"/>
    <w:rsid w:val="3B651B55"/>
    <w:rsid w:val="3B71E864"/>
    <w:rsid w:val="3B75D04D"/>
    <w:rsid w:val="3B799DFA"/>
    <w:rsid w:val="3B7F3ABC"/>
    <w:rsid w:val="3B84F737"/>
    <w:rsid w:val="3B85C937"/>
    <w:rsid w:val="3B86C3D5"/>
    <w:rsid w:val="3B8793CA"/>
    <w:rsid w:val="3B92E616"/>
    <w:rsid w:val="3B9A1419"/>
    <w:rsid w:val="3B9BA321"/>
    <w:rsid w:val="3BA2D787"/>
    <w:rsid w:val="3BA886FC"/>
    <w:rsid w:val="3BAA2D91"/>
    <w:rsid w:val="3BAD6112"/>
    <w:rsid w:val="3BAE9E46"/>
    <w:rsid w:val="3BB211A2"/>
    <w:rsid w:val="3BB6B6DF"/>
    <w:rsid w:val="3BB6F7C3"/>
    <w:rsid w:val="3BBD570D"/>
    <w:rsid w:val="3BCB42BD"/>
    <w:rsid w:val="3BCBA721"/>
    <w:rsid w:val="3BCC00D2"/>
    <w:rsid w:val="3BD2040F"/>
    <w:rsid w:val="3BD6F216"/>
    <w:rsid w:val="3BDDBDB7"/>
    <w:rsid w:val="3BDE4458"/>
    <w:rsid w:val="3BE07722"/>
    <w:rsid w:val="3BE1F662"/>
    <w:rsid w:val="3BE8FE46"/>
    <w:rsid w:val="3BF8F024"/>
    <w:rsid w:val="3BFAA4ED"/>
    <w:rsid w:val="3BFE6772"/>
    <w:rsid w:val="3C04FF3D"/>
    <w:rsid w:val="3C050D07"/>
    <w:rsid w:val="3C05A02D"/>
    <w:rsid w:val="3C092192"/>
    <w:rsid w:val="3C09F7EB"/>
    <w:rsid w:val="3C0D86A0"/>
    <w:rsid w:val="3C0DC11E"/>
    <w:rsid w:val="3C0F5EE4"/>
    <w:rsid w:val="3C11CA2A"/>
    <w:rsid w:val="3C26184A"/>
    <w:rsid w:val="3C26C933"/>
    <w:rsid w:val="3C2800B1"/>
    <w:rsid w:val="3C28FB2F"/>
    <w:rsid w:val="3C2E71A9"/>
    <w:rsid w:val="3C2F5FB7"/>
    <w:rsid w:val="3C32288C"/>
    <w:rsid w:val="3C32BCDD"/>
    <w:rsid w:val="3C382A65"/>
    <w:rsid w:val="3C419421"/>
    <w:rsid w:val="3C4A33DD"/>
    <w:rsid w:val="3C4A52B3"/>
    <w:rsid w:val="3C4F0431"/>
    <w:rsid w:val="3C507723"/>
    <w:rsid w:val="3C510545"/>
    <w:rsid w:val="3C53A571"/>
    <w:rsid w:val="3C6131F4"/>
    <w:rsid w:val="3C65BE4A"/>
    <w:rsid w:val="3C69D495"/>
    <w:rsid w:val="3C74FF39"/>
    <w:rsid w:val="3C76FCB8"/>
    <w:rsid w:val="3C8A6A12"/>
    <w:rsid w:val="3C8C8C91"/>
    <w:rsid w:val="3C8E01D2"/>
    <w:rsid w:val="3C92E16F"/>
    <w:rsid w:val="3C94F32C"/>
    <w:rsid w:val="3C9B44CB"/>
    <w:rsid w:val="3C9FE555"/>
    <w:rsid w:val="3CAE2725"/>
    <w:rsid w:val="3CAE9ECA"/>
    <w:rsid w:val="3CAF4712"/>
    <w:rsid w:val="3CB8BD12"/>
    <w:rsid w:val="3CBE7CBE"/>
    <w:rsid w:val="3CC52DC5"/>
    <w:rsid w:val="3CC91FDB"/>
    <w:rsid w:val="3CD9BFAD"/>
    <w:rsid w:val="3CDE7E06"/>
    <w:rsid w:val="3CE1074E"/>
    <w:rsid w:val="3CE3BE17"/>
    <w:rsid w:val="3CEBD31A"/>
    <w:rsid w:val="3CEFFC9D"/>
    <w:rsid w:val="3CFA437E"/>
    <w:rsid w:val="3CFD42A5"/>
    <w:rsid w:val="3D01DE6B"/>
    <w:rsid w:val="3D092F4C"/>
    <w:rsid w:val="3D0A85B1"/>
    <w:rsid w:val="3D112A2D"/>
    <w:rsid w:val="3D12A032"/>
    <w:rsid w:val="3D14B09B"/>
    <w:rsid w:val="3D1F5747"/>
    <w:rsid w:val="3D22D55F"/>
    <w:rsid w:val="3D230D6E"/>
    <w:rsid w:val="3D25E978"/>
    <w:rsid w:val="3D28D121"/>
    <w:rsid w:val="3D2A3D3A"/>
    <w:rsid w:val="3D2AB368"/>
    <w:rsid w:val="3D304222"/>
    <w:rsid w:val="3D32974E"/>
    <w:rsid w:val="3D332F98"/>
    <w:rsid w:val="3D38FF1D"/>
    <w:rsid w:val="3D3B7875"/>
    <w:rsid w:val="3D3D5498"/>
    <w:rsid w:val="3D3DB31E"/>
    <w:rsid w:val="3D3EF9D6"/>
    <w:rsid w:val="3D409F34"/>
    <w:rsid w:val="3D412665"/>
    <w:rsid w:val="3D4303D0"/>
    <w:rsid w:val="3D4BF733"/>
    <w:rsid w:val="3D4F9584"/>
    <w:rsid w:val="3D50FF35"/>
    <w:rsid w:val="3D52AEE2"/>
    <w:rsid w:val="3D5461F5"/>
    <w:rsid w:val="3D5CC3DD"/>
    <w:rsid w:val="3D627DCD"/>
    <w:rsid w:val="3D6470A7"/>
    <w:rsid w:val="3D717D12"/>
    <w:rsid w:val="3D74231F"/>
    <w:rsid w:val="3D751CA4"/>
    <w:rsid w:val="3D7AA136"/>
    <w:rsid w:val="3D7BC0BD"/>
    <w:rsid w:val="3D7E4653"/>
    <w:rsid w:val="3D7FB0AD"/>
    <w:rsid w:val="3D843C13"/>
    <w:rsid w:val="3D886E20"/>
    <w:rsid w:val="3D89809A"/>
    <w:rsid w:val="3D9159B8"/>
    <w:rsid w:val="3D969924"/>
    <w:rsid w:val="3D98ED79"/>
    <w:rsid w:val="3D99FC99"/>
    <w:rsid w:val="3D9BC3D4"/>
    <w:rsid w:val="3D9CEF11"/>
    <w:rsid w:val="3D9E0B71"/>
    <w:rsid w:val="3D9F4F6D"/>
    <w:rsid w:val="3DA63256"/>
    <w:rsid w:val="3DA81DB8"/>
    <w:rsid w:val="3DAD53B1"/>
    <w:rsid w:val="3DAF1120"/>
    <w:rsid w:val="3DB9CAC3"/>
    <w:rsid w:val="3DBFF030"/>
    <w:rsid w:val="3DC5B409"/>
    <w:rsid w:val="3DC8A7C7"/>
    <w:rsid w:val="3DCBBCC3"/>
    <w:rsid w:val="3DCC2C30"/>
    <w:rsid w:val="3DD52C55"/>
    <w:rsid w:val="3DDF09A9"/>
    <w:rsid w:val="3DE29442"/>
    <w:rsid w:val="3DE64D2B"/>
    <w:rsid w:val="3DEFEA79"/>
    <w:rsid w:val="3DFE3236"/>
    <w:rsid w:val="3E108741"/>
    <w:rsid w:val="3E10C042"/>
    <w:rsid w:val="3E1B6177"/>
    <w:rsid w:val="3E1B91FA"/>
    <w:rsid w:val="3E1BE379"/>
    <w:rsid w:val="3E23FCEF"/>
    <w:rsid w:val="3E2532A1"/>
    <w:rsid w:val="3E2BC957"/>
    <w:rsid w:val="3E2DFD06"/>
    <w:rsid w:val="3E2EAB39"/>
    <w:rsid w:val="3E36D0FD"/>
    <w:rsid w:val="3E3CFEF6"/>
    <w:rsid w:val="3E3E5DE8"/>
    <w:rsid w:val="3E426987"/>
    <w:rsid w:val="3E47FA0B"/>
    <w:rsid w:val="3E48FCB5"/>
    <w:rsid w:val="3E4EA088"/>
    <w:rsid w:val="3E5FECBA"/>
    <w:rsid w:val="3E6025AF"/>
    <w:rsid w:val="3E615449"/>
    <w:rsid w:val="3E617FB5"/>
    <w:rsid w:val="3E624B78"/>
    <w:rsid w:val="3E64B071"/>
    <w:rsid w:val="3E682921"/>
    <w:rsid w:val="3E6D863D"/>
    <w:rsid w:val="3E721805"/>
    <w:rsid w:val="3E753357"/>
    <w:rsid w:val="3E76DDEC"/>
    <w:rsid w:val="3E7E51FA"/>
    <w:rsid w:val="3E8C5F3A"/>
    <w:rsid w:val="3E92E5C5"/>
    <w:rsid w:val="3E930025"/>
    <w:rsid w:val="3E971117"/>
    <w:rsid w:val="3E9A3810"/>
    <w:rsid w:val="3E9C7384"/>
    <w:rsid w:val="3E9D8A47"/>
    <w:rsid w:val="3EA31B76"/>
    <w:rsid w:val="3EA6F060"/>
    <w:rsid w:val="3EA86EAF"/>
    <w:rsid w:val="3EAA8C17"/>
    <w:rsid w:val="3EB150B2"/>
    <w:rsid w:val="3EB315B9"/>
    <w:rsid w:val="3EB345FB"/>
    <w:rsid w:val="3EB55B23"/>
    <w:rsid w:val="3EB7C895"/>
    <w:rsid w:val="3EBAD606"/>
    <w:rsid w:val="3EC42213"/>
    <w:rsid w:val="3EC98A77"/>
    <w:rsid w:val="3ECB1FDF"/>
    <w:rsid w:val="3ED21BC8"/>
    <w:rsid w:val="3ED4E844"/>
    <w:rsid w:val="3EDC7AEC"/>
    <w:rsid w:val="3EE69A6F"/>
    <w:rsid w:val="3EE7778C"/>
    <w:rsid w:val="3EEB3CB8"/>
    <w:rsid w:val="3EEFF503"/>
    <w:rsid w:val="3EF33D8E"/>
    <w:rsid w:val="3EF3FC45"/>
    <w:rsid w:val="3EF46E80"/>
    <w:rsid w:val="3EFA690C"/>
    <w:rsid w:val="3EFFD637"/>
    <w:rsid w:val="3F06BBC9"/>
    <w:rsid w:val="3F095A87"/>
    <w:rsid w:val="3F0AD09D"/>
    <w:rsid w:val="3F0F22ED"/>
    <w:rsid w:val="3F1189DA"/>
    <w:rsid w:val="3F1396FC"/>
    <w:rsid w:val="3F151ECC"/>
    <w:rsid w:val="3F17143F"/>
    <w:rsid w:val="3F1F0E22"/>
    <w:rsid w:val="3F1FD41A"/>
    <w:rsid w:val="3F2B1850"/>
    <w:rsid w:val="3F2F3BA8"/>
    <w:rsid w:val="3F36F1A8"/>
    <w:rsid w:val="3F4587E1"/>
    <w:rsid w:val="3F48842C"/>
    <w:rsid w:val="3F4970CE"/>
    <w:rsid w:val="3F4E205D"/>
    <w:rsid w:val="3F560684"/>
    <w:rsid w:val="3F56D217"/>
    <w:rsid w:val="3F581A05"/>
    <w:rsid w:val="3F610EBF"/>
    <w:rsid w:val="3F69F384"/>
    <w:rsid w:val="3F6A7845"/>
    <w:rsid w:val="3F6CA1DA"/>
    <w:rsid w:val="3F6D2C43"/>
    <w:rsid w:val="3F6ED868"/>
    <w:rsid w:val="3F7713EC"/>
    <w:rsid w:val="3F7DED6F"/>
    <w:rsid w:val="3F87973C"/>
    <w:rsid w:val="3F89325B"/>
    <w:rsid w:val="3F8BC7AE"/>
    <w:rsid w:val="3F8CDB86"/>
    <w:rsid w:val="3F8EE122"/>
    <w:rsid w:val="3F8F1F99"/>
    <w:rsid w:val="3F8F224E"/>
    <w:rsid w:val="3F96629C"/>
    <w:rsid w:val="3FA3C50C"/>
    <w:rsid w:val="3FA5454B"/>
    <w:rsid w:val="3FA80BBA"/>
    <w:rsid w:val="3FA86FB6"/>
    <w:rsid w:val="3FAF6750"/>
    <w:rsid w:val="3FB05B67"/>
    <w:rsid w:val="3FB1B53A"/>
    <w:rsid w:val="3FB3A143"/>
    <w:rsid w:val="3FB44890"/>
    <w:rsid w:val="3FB4E7EF"/>
    <w:rsid w:val="3FBD704C"/>
    <w:rsid w:val="3FC00B40"/>
    <w:rsid w:val="3FC199BB"/>
    <w:rsid w:val="3FC3212C"/>
    <w:rsid w:val="3FC69972"/>
    <w:rsid w:val="3FCE0C25"/>
    <w:rsid w:val="3FD15722"/>
    <w:rsid w:val="3FD57EDA"/>
    <w:rsid w:val="3FE20F3B"/>
    <w:rsid w:val="3FF22E97"/>
    <w:rsid w:val="3FF26F7E"/>
    <w:rsid w:val="3FF6BEDF"/>
    <w:rsid w:val="3FF9E9E8"/>
    <w:rsid w:val="3FFC0047"/>
    <w:rsid w:val="3FFFA100"/>
    <w:rsid w:val="4000205F"/>
    <w:rsid w:val="40024EAF"/>
    <w:rsid w:val="4007B6CE"/>
    <w:rsid w:val="400B5A40"/>
    <w:rsid w:val="400CE0D0"/>
    <w:rsid w:val="400D464D"/>
    <w:rsid w:val="400EC1AE"/>
    <w:rsid w:val="400F6F06"/>
    <w:rsid w:val="40124ECA"/>
    <w:rsid w:val="401AEDF8"/>
    <w:rsid w:val="40242BF5"/>
    <w:rsid w:val="402E5A20"/>
    <w:rsid w:val="4034B098"/>
    <w:rsid w:val="4037E6FD"/>
    <w:rsid w:val="403B8DD3"/>
    <w:rsid w:val="403E3040"/>
    <w:rsid w:val="404A58EC"/>
    <w:rsid w:val="404B9663"/>
    <w:rsid w:val="404C8087"/>
    <w:rsid w:val="40506365"/>
    <w:rsid w:val="40536C7C"/>
    <w:rsid w:val="405CDC76"/>
    <w:rsid w:val="40637D8F"/>
    <w:rsid w:val="40672B6E"/>
    <w:rsid w:val="406990D6"/>
    <w:rsid w:val="4069B448"/>
    <w:rsid w:val="4072EA4A"/>
    <w:rsid w:val="40750BFA"/>
    <w:rsid w:val="407565C7"/>
    <w:rsid w:val="4079A1C8"/>
    <w:rsid w:val="407D83EA"/>
    <w:rsid w:val="40862171"/>
    <w:rsid w:val="40871410"/>
    <w:rsid w:val="408A4FA4"/>
    <w:rsid w:val="4092CDBE"/>
    <w:rsid w:val="4099F92C"/>
    <w:rsid w:val="409B27E8"/>
    <w:rsid w:val="40A03197"/>
    <w:rsid w:val="40A059A7"/>
    <w:rsid w:val="40A7507F"/>
    <w:rsid w:val="40AC04E6"/>
    <w:rsid w:val="40AC4D22"/>
    <w:rsid w:val="40B44D17"/>
    <w:rsid w:val="40B79F87"/>
    <w:rsid w:val="40B86E28"/>
    <w:rsid w:val="40C70FF2"/>
    <w:rsid w:val="40CBBF53"/>
    <w:rsid w:val="40CBC561"/>
    <w:rsid w:val="40CCA969"/>
    <w:rsid w:val="40CE151B"/>
    <w:rsid w:val="40CE38D0"/>
    <w:rsid w:val="40CF9212"/>
    <w:rsid w:val="40D50491"/>
    <w:rsid w:val="40ED6138"/>
    <w:rsid w:val="40F83555"/>
    <w:rsid w:val="40F88B63"/>
    <w:rsid w:val="40FD7C28"/>
    <w:rsid w:val="4100979E"/>
    <w:rsid w:val="41066F8E"/>
    <w:rsid w:val="41070242"/>
    <w:rsid w:val="410D20F2"/>
    <w:rsid w:val="410EF3F7"/>
    <w:rsid w:val="411162EB"/>
    <w:rsid w:val="41136A51"/>
    <w:rsid w:val="41148485"/>
    <w:rsid w:val="41172A9E"/>
    <w:rsid w:val="411B7A18"/>
    <w:rsid w:val="411CCF2C"/>
    <w:rsid w:val="4123C03B"/>
    <w:rsid w:val="4127D276"/>
    <w:rsid w:val="412A5AE4"/>
    <w:rsid w:val="412AA978"/>
    <w:rsid w:val="412F6374"/>
    <w:rsid w:val="41314218"/>
    <w:rsid w:val="413645E2"/>
    <w:rsid w:val="41369154"/>
    <w:rsid w:val="4137A62D"/>
    <w:rsid w:val="41394974"/>
    <w:rsid w:val="413C6D0E"/>
    <w:rsid w:val="41466D75"/>
    <w:rsid w:val="414DFF2D"/>
    <w:rsid w:val="414FF570"/>
    <w:rsid w:val="415474AF"/>
    <w:rsid w:val="415CCF74"/>
    <w:rsid w:val="415E87B7"/>
    <w:rsid w:val="417252BA"/>
    <w:rsid w:val="41763EBB"/>
    <w:rsid w:val="41803270"/>
    <w:rsid w:val="4180F2DB"/>
    <w:rsid w:val="418A6FB3"/>
    <w:rsid w:val="418B0F50"/>
    <w:rsid w:val="418C82C2"/>
    <w:rsid w:val="418E08E3"/>
    <w:rsid w:val="41921489"/>
    <w:rsid w:val="41996453"/>
    <w:rsid w:val="41A2A8AC"/>
    <w:rsid w:val="41A6CAA4"/>
    <w:rsid w:val="41A7211C"/>
    <w:rsid w:val="41AF1433"/>
    <w:rsid w:val="41B07794"/>
    <w:rsid w:val="41B38977"/>
    <w:rsid w:val="41B8A6A0"/>
    <w:rsid w:val="41BA189E"/>
    <w:rsid w:val="41BC4868"/>
    <w:rsid w:val="41C554FD"/>
    <w:rsid w:val="41C95E38"/>
    <w:rsid w:val="41CA310C"/>
    <w:rsid w:val="41CA904E"/>
    <w:rsid w:val="41CBA32C"/>
    <w:rsid w:val="41CF5C4B"/>
    <w:rsid w:val="41D6107A"/>
    <w:rsid w:val="41DA93AD"/>
    <w:rsid w:val="41DCB303"/>
    <w:rsid w:val="41E22CD4"/>
    <w:rsid w:val="41E76380"/>
    <w:rsid w:val="41ECB43E"/>
    <w:rsid w:val="41FA3694"/>
    <w:rsid w:val="41FB5A43"/>
    <w:rsid w:val="42060040"/>
    <w:rsid w:val="420F4C1E"/>
    <w:rsid w:val="4210E1FD"/>
    <w:rsid w:val="42179598"/>
    <w:rsid w:val="4220E278"/>
    <w:rsid w:val="4223ACAB"/>
    <w:rsid w:val="422E8FC8"/>
    <w:rsid w:val="4231740F"/>
    <w:rsid w:val="4231EA62"/>
    <w:rsid w:val="4236F74D"/>
    <w:rsid w:val="423F3F66"/>
    <w:rsid w:val="4241DBC8"/>
    <w:rsid w:val="4257A9E7"/>
    <w:rsid w:val="425861F4"/>
    <w:rsid w:val="425BE9FB"/>
    <w:rsid w:val="425C9976"/>
    <w:rsid w:val="425F196B"/>
    <w:rsid w:val="4261F564"/>
    <w:rsid w:val="4264CFA5"/>
    <w:rsid w:val="4265A73B"/>
    <w:rsid w:val="4268F802"/>
    <w:rsid w:val="426A64A8"/>
    <w:rsid w:val="426A6CA0"/>
    <w:rsid w:val="427B2466"/>
    <w:rsid w:val="427F5672"/>
    <w:rsid w:val="42874465"/>
    <w:rsid w:val="428F11C0"/>
    <w:rsid w:val="4292B6ED"/>
    <w:rsid w:val="4293DF59"/>
    <w:rsid w:val="429B443E"/>
    <w:rsid w:val="429E97F6"/>
    <w:rsid w:val="42A10FF2"/>
    <w:rsid w:val="42A1436A"/>
    <w:rsid w:val="42AF9BB8"/>
    <w:rsid w:val="42B12F53"/>
    <w:rsid w:val="42B3DD5E"/>
    <w:rsid w:val="42B7440F"/>
    <w:rsid w:val="42BA78EC"/>
    <w:rsid w:val="42C8C893"/>
    <w:rsid w:val="42CE1814"/>
    <w:rsid w:val="42D2E893"/>
    <w:rsid w:val="42D68F91"/>
    <w:rsid w:val="42DADB82"/>
    <w:rsid w:val="42E53E46"/>
    <w:rsid w:val="42EAA8ED"/>
    <w:rsid w:val="42ECE2EE"/>
    <w:rsid w:val="42EEFE94"/>
    <w:rsid w:val="42EF6502"/>
    <w:rsid w:val="42F1908A"/>
    <w:rsid w:val="42F205A0"/>
    <w:rsid w:val="42F92666"/>
    <w:rsid w:val="42FB7DD9"/>
    <w:rsid w:val="42FB9A3A"/>
    <w:rsid w:val="42FBF4D9"/>
    <w:rsid w:val="42FF21B5"/>
    <w:rsid w:val="43031FD9"/>
    <w:rsid w:val="4305C891"/>
    <w:rsid w:val="4313C3FD"/>
    <w:rsid w:val="431523FB"/>
    <w:rsid w:val="43193DA8"/>
    <w:rsid w:val="431DEBFA"/>
    <w:rsid w:val="432A26E9"/>
    <w:rsid w:val="432C4893"/>
    <w:rsid w:val="432E7A44"/>
    <w:rsid w:val="43351CD2"/>
    <w:rsid w:val="433EF154"/>
    <w:rsid w:val="4341A10B"/>
    <w:rsid w:val="43486D62"/>
    <w:rsid w:val="434B39B6"/>
    <w:rsid w:val="434E2EA3"/>
    <w:rsid w:val="434E5864"/>
    <w:rsid w:val="434FE9F2"/>
    <w:rsid w:val="4351EC0A"/>
    <w:rsid w:val="4352BD5B"/>
    <w:rsid w:val="4354D1DC"/>
    <w:rsid w:val="43562A17"/>
    <w:rsid w:val="435A727D"/>
    <w:rsid w:val="436361DF"/>
    <w:rsid w:val="43683B9A"/>
    <w:rsid w:val="436CE351"/>
    <w:rsid w:val="436F2B18"/>
    <w:rsid w:val="4374FEA6"/>
    <w:rsid w:val="437BA8A9"/>
    <w:rsid w:val="4382D5DF"/>
    <w:rsid w:val="43857AF2"/>
    <w:rsid w:val="4389A6AD"/>
    <w:rsid w:val="438C557B"/>
    <w:rsid w:val="43906A76"/>
    <w:rsid w:val="43961F4C"/>
    <w:rsid w:val="43967F38"/>
    <w:rsid w:val="43984FF1"/>
    <w:rsid w:val="43A2DCE9"/>
    <w:rsid w:val="43A9C1C3"/>
    <w:rsid w:val="43AC0E13"/>
    <w:rsid w:val="43B38577"/>
    <w:rsid w:val="43C601AB"/>
    <w:rsid w:val="43C8D5EE"/>
    <w:rsid w:val="43CF4620"/>
    <w:rsid w:val="43D036E0"/>
    <w:rsid w:val="43D9DBCC"/>
    <w:rsid w:val="43DB8375"/>
    <w:rsid w:val="43DC6DF9"/>
    <w:rsid w:val="43DE519E"/>
    <w:rsid w:val="43E1313B"/>
    <w:rsid w:val="43E7A50A"/>
    <w:rsid w:val="43F0C1B6"/>
    <w:rsid w:val="43F1124C"/>
    <w:rsid w:val="43F4E66F"/>
    <w:rsid w:val="43FE7AFC"/>
    <w:rsid w:val="440E5435"/>
    <w:rsid w:val="4412FC18"/>
    <w:rsid w:val="4413BCC9"/>
    <w:rsid w:val="441566A0"/>
    <w:rsid w:val="441FA48B"/>
    <w:rsid w:val="44260079"/>
    <w:rsid w:val="442D3E6F"/>
    <w:rsid w:val="4431325C"/>
    <w:rsid w:val="4431358A"/>
    <w:rsid w:val="44367C6B"/>
    <w:rsid w:val="443C5757"/>
    <w:rsid w:val="443EAC06"/>
    <w:rsid w:val="44452F2E"/>
    <w:rsid w:val="4449887E"/>
    <w:rsid w:val="44541EC3"/>
    <w:rsid w:val="4458BEE9"/>
    <w:rsid w:val="445A4D0D"/>
    <w:rsid w:val="445E60A6"/>
    <w:rsid w:val="44652C87"/>
    <w:rsid w:val="446A003A"/>
    <w:rsid w:val="446A7C5B"/>
    <w:rsid w:val="447054F0"/>
    <w:rsid w:val="4477AE11"/>
    <w:rsid w:val="447A3B3B"/>
    <w:rsid w:val="447FA59F"/>
    <w:rsid w:val="448A670D"/>
    <w:rsid w:val="448C486D"/>
    <w:rsid w:val="4493F485"/>
    <w:rsid w:val="449D6F7E"/>
    <w:rsid w:val="449DC8D8"/>
    <w:rsid w:val="449DF579"/>
    <w:rsid w:val="449F2145"/>
    <w:rsid w:val="44A3DAF0"/>
    <w:rsid w:val="44A64909"/>
    <w:rsid w:val="44B4EB47"/>
    <w:rsid w:val="44BD32EE"/>
    <w:rsid w:val="44C60375"/>
    <w:rsid w:val="44C61588"/>
    <w:rsid w:val="44D161F8"/>
    <w:rsid w:val="44D788F8"/>
    <w:rsid w:val="44DB8B16"/>
    <w:rsid w:val="44DD47AC"/>
    <w:rsid w:val="44DDA674"/>
    <w:rsid w:val="44E21914"/>
    <w:rsid w:val="44E7EC77"/>
    <w:rsid w:val="44E89530"/>
    <w:rsid w:val="44EA8FB8"/>
    <w:rsid w:val="44EB64E6"/>
    <w:rsid w:val="44F0CD05"/>
    <w:rsid w:val="44FB6CC1"/>
    <w:rsid w:val="4504947B"/>
    <w:rsid w:val="4506504A"/>
    <w:rsid w:val="450DB979"/>
    <w:rsid w:val="4524F0B2"/>
    <w:rsid w:val="4528753B"/>
    <w:rsid w:val="452B5EF3"/>
    <w:rsid w:val="45316C55"/>
    <w:rsid w:val="4543EC94"/>
    <w:rsid w:val="45455CC5"/>
    <w:rsid w:val="45460359"/>
    <w:rsid w:val="4546BC5A"/>
    <w:rsid w:val="454BF03C"/>
    <w:rsid w:val="454C3768"/>
    <w:rsid w:val="454E6653"/>
    <w:rsid w:val="4552E50D"/>
    <w:rsid w:val="4558F4F6"/>
    <w:rsid w:val="455EF17E"/>
    <w:rsid w:val="45620887"/>
    <w:rsid w:val="45644EC3"/>
    <w:rsid w:val="4566F7AB"/>
    <w:rsid w:val="456B942C"/>
    <w:rsid w:val="456C0741"/>
    <w:rsid w:val="456CD612"/>
    <w:rsid w:val="45739C33"/>
    <w:rsid w:val="45748F55"/>
    <w:rsid w:val="4581B904"/>
    <w:rsid w:val="4584C774"/>
    <w:rsid w:val="4592B824"/>
    <w:rsid w:val="459583A6"/>
    <w:rsid w:val="45988A4B"/>
    <w:rsid w:val="459BD569"/>
    <w:rsid w:val="45A2F36F"/>
    <w:rsid w:val="45A87105"/>
    <w:rsid w:val="45B818E3"/>
    <w:rsid w:val="45B940C3"/>
    <w:rsid w:val="45BCDE4C"/>
    <w:rsid w:val="45C3D57A"/>
    <w:rsid w:val="45CB31E9"/>
    <w:rsid w:val="45D00361"/>
    <w:rsid w:val="45D4933C"/>
    <w:rsid w:val="45D4A98F"/>
    <w:rsid w:val="45D63205"/>
    <w:rsid w:val="45DCEA88"/>
    <w:rsid w:val="45E1436A"/>
    <w:rsid w:val="45E294D1"/>
    <w:rsid w:val="45E2C643"/>
    <w:rsid w:val="45E5E1B4"/>
    <w:rsid w:val="45E9138B"/>
    <w:rsid w:val="45EB832B"/>
    <w:rsid w:val="45ECD4DE"/>
    <w:rsid w:val="45F1D9FA"/>
    <w:rsid w:val="45F262DE"/>
    <w:rsid w:val="45F8B681"/>
    <w:rsid w:val="45FEB0BC"/>
    <w:rsid w:val="45FF2D30"/>
    <w:rsid w:val="4614CDA4"/>
    <w:rsid w:val="461A00BD"/>
    <w:rsid w:val="461B9431"/>
    <w:rsid w:val="461FD77B"/>
    <w:rsid w:val="4628EAE8"/>
    <w:rsid w:val="462A91FF"/>
    <w:rsid w:val="462B2C90"/>
    <w:rsid w:val="462CDB7F"/>
    <w:rsid w:val="4630B7E2"/>
    <w:rsid w:val="4631D0E4"/>
    <w:rsid w:val="463D3D6F"/>
    <w:rsid w:val="464416FB"/>
    <w:rsid w:val="4648AAE0"/>
    <w:rsid w:val="4648CBC3"/>
    <w:rsid w:val="4651C4A4"/>
    <w:rsid w:val="465909B6"/>
    <w:rsid w:val="465A0E83"/>
    <w:rsid w:val="46631AB5"/>
    <w:rsid w:val="46635267"/>
    <w:rsid w:val="46661F51"/>
    <w:rsid w:val="46666215"/>
    <w:rsid w:val="4668492D"/>
    <w:rsid w:val="466CB569"/>
    <w:rsid w:val="466CE9E5"/>
    <w:rsid w:val="466FECAD"/>
    <w:rsid w:val="4670383A"/>
    <w:rsid w:val="46759047"/>
    <w:rsid w:val="467BEE64"/>
    <w:rsid w:val="467D21C9"/>
    <w:rsid w:val="467EDFC8"/>
    <w:rsid w:val="4686CE57"/>
    <w:rsid w:val="4687ED0F"/>
    <w:rsid w:val="46885BDD"/>
    <w:rsid w:val="468E58BE"/>
    <w:rsid w:val="4691FB28"/>
    <w:rsid w:val="469AE2B9"/>
    <w:rsid w:val="469C5C38"/>
    <w:rsid w:val="46A19B27"/>
    <w:rsid w:val="46A314C4"/>
    <w:rsid w:val="46A40640"/>
    <w:rsid w:val="46B27047"/>
    <w:rsid w:val="46B6B6AE"/>
    <w:rsid w:val="46BDFA2B"/>
    <w:rsid w:val="46C2A77B"/>
    <w:rsid w:val="46C732A7"/>
    <w:rsid w:val="46C928B0"/>
    <w:rsid w:val="46CC857F"/>
    <w:rsid w:val="46DCA89E"/>
    <w:rsid w:val="46DD4677"/>
    <w:rsid w:val="46E1979E"/>
    <w:rsid w:val="46EC44F1"/>
    <w:rsid w:val="46EF2CFE"/>
    <w:rsid w:val="46F8A412"/>
    <w:rsid w:val="47030245"/>
    <w:rsid w:val="470C9FF2"/>
    <w:rsid w:val="470DEECB"/>
    <w:rsid w:val="47188E0E"/>
    <w:rsid w:val="471F3D21"/>
    <w:rsid w:val="4725FA71"/>
    <w:rsid w:val="472A4B52"/>
    <w:rsid w:val="472B6B2F"/>
    <w:rsid w:val="472D5A7E"/>
    <w:rsid w:val="4736205E"/>
    <w:rsid w:val="4737E000"/>
    <w:rsid w:val="473893A0"/>
    <w:rsid w:val="473B0299"/>
    <w:rsid w:val="473B5848"/>
    <w:rsid w:val="473CABA2"/>
    <w:rsid w:val="4740530A"/>
    <w:rsid w:val="47409012"/>
    <w:rsid w:val="47455D43"/>
    <w:rsid w:val="47476104"/>
    <w:rsid w:val="474F702F"/>
    <w:rsid w:val="47546867"/>
    <w:rsid w:val="47597965"/>
    <w:rsid w:val="475E9E58"/>
    <w:rsid w:val="47687FED"/>
    <w:rsid w:val="476D0E2D"/>
    <w:rsid w:val="476E45A7"/>
    <w:rsid w:val="47706DE8"/>
    <w:rsid w:val="47732498"/>
    <w:rsid w:val="4776DE88"/>
    <w:rsid w:val="477C25BA"/>
    <w:rsid w:val="477C3EB2"/>
    <w:rsid w:val="477CA6C4"/>
    <w:rsid w:val="478354E6"/>
    <w:rsid w:val="4783AE89"/>
    <w:rsid w:val="4783C783"/>
    <w:rsid w:val="4789A8C4"/>
    <w:rsid w:val="478D9676"/>
    <w:rsid w:val="478DDB9C"/>
    <w:rsid w:val="4790874D"/>
    <w:rsid w:val="47930CF1"/>
    <w:rsid w:val="47938171"/>
    <w:rsid w:val="4793D088"/>
    <w:rsid w:val="479955C9"/>
    <w:rsid w:val="479979C4"/>
    <w:rsid w:val="4799B903"/>
    <w:rsid w:val="4799F405"/>
    <w:rsid w:val="479A1DAF"/>
    <w:rsid w:val="479B7D68"/>
    <w:rsid w:val="47A69300"/>
    <w:rsid w:val="47AE8073"/>
    <w:rsid w:val="47B48627"/>
    <w:rsid w:val="47BFEE6F"/>
    <w:rsid w:val="47C251D3"/>
    <w:rsid w:val="47C7EB54"/>
    <w:rsid w:val="47CB6F64"/>
    <w:rsid w:val="47D0CB49"/>
    <w:rsid w:val="47D28D65"/>
    <w:rsid w:val="47D2F367"/>
    <w:rsid w:val="47D325F3"/>
    <w:rsid w:val="47D41537"/>
    <w:rsid w:val="47D53D56"/>
    <w:rsid w:val="47D6C843"/>
    <w:rsid w:val="47DA1AFB"/>
    <w:rsid w:val="47E03683"/>
    <w:rsid w:val="47E0AFDA"/>
    <w:rsid w:val="47E33F6C"/>
    <w:rsid w:val="47E7EAFB"/>
    <w:rsid w:val="47F10FB4"/>
    <w:rsid w:val="47F1F639"/>
    <w:rsid w:val="47F3103C"/>
    <w:rsid w:val="47FF8327"/>
    <w:rsid w:val="480222E7"/>
    <w:rsid w:val="480C6D42"/>
    <w:rsid w:val="480D548A"/>
    <w:rsid w:val="48144BB3"/>
    <w:rsid w:val="48159B5B"/>
    <w:rsid w:val="4817C6E5"/>
    <w:rsid w:val="481D98CB"/>
    <w:rsid w:val="481F0173"/>
    <w:rsid w:val="481FE2C1"/>
    <w:rsid w:val="48242975"/>
    <w:rsid w:val="4825FB5C"/>
    <w:rsid w:val="4826B7C4"/>
    <w:rsid w:val="4829D150"/>
    <w:rsid w:val="482DA2BC"/>
    <w:rsid w:val="4833D499"/>
    <w:rsid w:val="4839ADB0"/>
    <w:rsid w:val="483C346F"/>
    <w:rsid w:val="483CAD8D"/>
    <w:rsid w:val="483F09C4"/>
    <w:rsid w:val="4853F509"/>
    <w:rsid w:val="485A73FD"/>
    <w:rsid w:val="485F7103"/>
    <w:rsid w:val="4862B029"/>
    <w:rsid w:val="4865F939"/>
    <w:rsid w:val="486842C7"/>
    <w:rsid w:val="4869E436"/>
    <w:rsid w:val="487D7E78"/>
    <w:rsid w:val="487E5ADE"/>
    <w:rsid w:val="4886A468"/>
    <w:rsid w:val="489005FC"/>
    <w:rsid w:val="48A1151B"/>
    <w:rsid w:val="48A2FBB2"/>
    <w:rsid w:val="48A41C17"/>
    <w:rsid w:val="48A5D1ED"/>
    <w:rsid w:val="48A957C3"/>
    <w:rsid w:val="48AADFEF"/>
    <w:rsid w:val="48AFB5C1"/>
    <w:rsid w:val="48BB6079"/>
    <w:rsid w:val="48C22B4D"/>
    <w:rsid w:val="48D02C52"/>
    <w:rsid w:val="48D235AB"/>
    <w:rsid w:val="48D3D9CA"/>
    <w:rsid w:val="48D4769D"/>
    <w:rsid w:val="48D4CF02"/>
    <w:rsid w:val="48D6F96E"/>
    <w:rsid w:val="48D88A5B"/>
    <w:rsid w:val="48DA341D"/>
    <w:rsid w:val="48DB01A1"/>
    <w:rsid w:val="48E060AE"/>
    <w:rsid w:val="48E7AF5C"/>
    <w:rsid w:val="48EA2210"/>
    <w:rsid w:val="48ED4356"/>
    <w:rsid w:val="48F094F0"/>
    <w:rsid w:val="48F52819"/>
    <w:rsid w:val="48F57761"/>
    <w:rsid w:val="49013A2E"/>
    <w:rsid w:val="49034F90"/>
    <w:rsid w:val="4908F377"/>
    <w:rsid w:val="490FC3D1"/>
    <w:rsid w:val="491B90C7"/>
    <w:rsid w:val="49353E67"/>
    <w:rsid w:val="4935EF32"/>
    <w:rsid w:val="493788E4"/>
    <w:rsid w:val="493928E5"/>
    <w:rsid w:val="49402950"/>
    <w:rsid w:val="49414405"/>
    <w:rsid w:val="49489CF6"/>
    <w:rsid w:val="494C85F8"/>
    <w:rsid w:val="494D183D"/>
    <w:rsid w:val="4958AB3E"/>
    <w:rsid w:val="4959530A"/>
    <w:rsid w:val="495DE243"/>
    <w:rsid w:val="4967E85A"/>
    <w:rsid w:val="496A2E50"/>
    <w:rsid w:val="496E5578"/>
    <w:rsid w:val="49775A81"/>
    <w:rsid w:val="497940F8"/>
    <w:rsid w:val="497B2F94"/>
    <w:rsid w:val="497D835E"/>
    <w:rsid w:val="497E0C8A"/>
    <w:rsid w:val="4981C98B"/>
    <w:rsid w:val="4981E713"/>
    <w:rsid w:val="498326E1"/>
    <w:rsid w:val="498873D2"/>
    <w:rsid w:val="498F3D48"/>
    <w:rsid w:val="499059F9"/>
    <w:rsid w:val="49906358"/>
    <w:rsid w:val="4996E1BE"/>
    <w:rsid w:val="499BB25A"/>
    <w:rsid w:val="499D8ED6"/>
    <w:rsid w:val="499F9C68"/>
    <w:rsid w:val="49A24415"/>
    <w:rsid w:val="49ACE29A"/>
    <w:rsid w:val="49AE1A13"/>
    <w:rsid w:val="49B129B3"/>
    <w:rsid w:val="49B1E258"/>
    <w:rsid w:val="49B6CC9E"/>
    <w:rsid w:val="49B6DA04"/>
    <w:rsid w:val="49B75555"/>
    <w:rsid w:val="49B8AF25"/>
    <w:rsid w:val="49C5A2A4"/>
    <w:rsid w:val="49CAE32B"/>
    <w:rsid w:val="49CAFD67"/>
    <w:rsid w:val="49CF61A1"/>
    <w:rsid w:val="49D670CD"/>
    <w:rsid w:val="49EB89AD"/>
    <w:rsid w:val="49EBF47F"/>
    <w:rsid w:val="49F193D0"/>
    <w:rsid w:val="49F6B1EC"/>
    <w:rsid w:val="49FA52FF"/>
    <w:rsid w:val="49FDA9FE"/>
    <w:rsid w:val="49FE3D93"/>
    <w:rsid w:val="4A049E68"/>
    <w:rsid w:val="4A09573E"/>
    <w:rsid w:val="4A0F4FDD"/>
    <w:rsid w:val="4A102506"/>
    <w:rsid w:val="4A1C836D"/>
    <w:rsid w:val="4A23B242"/>
    <w:rsid w:val="4A2CF496"/>
    <w:rsid w:val="4A31B327"/>
    <w:rsid w:val="4A341222"/>
    <w:rsid w:val="4A37B058"/>
    <w:rsid w:val="4A3E85F3"/>
    <w:rsid w:val="4A4084C3"/>
    <w:rsid w:val="4A460C13"/>
    <w:rsid w:val="4A5B72EB"/>
    <w:rsid w:val="4A5CDF0C"/>
    <w:rsid w:val="4A5CEDC3"/>
    <w:rsid w:val="4A5D716A"/>
    <w:rsid w:val="4A5EF32A"/>
    <w:rsid w:val="4A5FD1EE"/>
    <w:rsid w:val="4A64B51E"/>
    <w:rsid w:val="4A66BEB9"/>
    <w:rsid w:val="4A66E144"/>
    <w:rsid w:val="4A6B705F"/>
    <w:rsid w:val="4A6FA2BA"/>
    <w:rsid w:val="4A71CAD2"/>
    <w:rsid w:val="4A735351"/>
    <w:rsid w:val="4A7951A1"/>
    <w:rsid w:val="4A80079A"/>
    <w:rsid w:val="4A80C915"/>
    <w:rsid w:val="4A84E7B1"/>
    <w:rsid w:val="4A8ACCEA"/>
    <w:rsid w:val="4A926942"/>
    <w:rsid w:val="4A9321A3"/>
    <w:rsid w:val="4A95863D"/>
    <w:rsid w:val="4A9D2F86"/>
    <w:rsid w:val="4A9FE060"/>
    <w:rsid w:val="4AA9ACAB"/>
    <w:rsid w:val="4AAADE88"/>
    <w:rsid w:val="4AAD254F"/>
    <w:rsid w:val="4AAE094B"/>
    <w:rsid w:val="4AB510E1"/>
    <w:rsid w:val="4ABBF157"/>
    <w:rsid w:val="4ABE8052"/>
    <w:rsid w:val="4ABF494A"/>
    <w:rsid w:val="4AC0D8E0"/>
    <w:rsid w:val="4AC15638"/>
    <w:rsid w:val="4AC43FDE"/>
    <w:rsid w:val="4ACB6560"/>
    <w:rsid w:val="4ACD5423"/>
    <w:rsid w:val="4ACDAD59"/>
    <w:rsid w:val="4AD405B5"/>
    <w:rsid w:val="4AD6983F"/>
    <w:rsid w:val="4ADFB567"/>
    <w:rsid w:val="4AE0D460"/>
    <w:rsid w:val="4AE4A856"/>
    <w:rsid w:val="4AE8930D"/>
    <w:rsid w:val="4AEC7DDD"/>
    <w:rsid w:val="4AF33CD7"/>
    <w:rsid w:val="4B0A3428"/>
    <w:rsid w:val="4B0F7CEF"/>
    <w:rsid w:val="4B123A7E"/>
    <w:rsid w:val="4B13BF8E"/>
    <w:rsid w:val="4B20EFED"/>
    <w:rsid w:val="4B2175C3"/>
    <w:rsid w:val="4B22FFF5"/>
    <w:rsid w:val="4B242837"/>
    <w:rsid w:val="4B26682D"/>
    <w:rsid w:val="4B26BD83"/>
    <w:rsid w:val="4B2D50F9"/>
    <w:rsid w:val="4B2F07B0"/>
    <w:rsid w:val="4B33735B"/>
    <w:rsid w:val="4B3AC477"/>
    <w:rsid w:val="4B43ECE5"/>
    <w:rsid w:val="4B4450CA"/>
    <w:rsid w:val="4B4B19DD"/>
    <w:rsid w:val="4B5ACCFB"/>
    <w:rsid w:val="4B5BC63B"/>
    <w:rsid w:val="4B5D7C07"/>
    <w:rsid w:val="4B5EF28C"/>
    <w:rsid w:val="4B60FFF3"/>
    <w:rsid w:val="4B643DB5"/>
    <w:rsid w:val="4B6951CC"/>
    <w:rsid w:val="4B6B447D"/>
    <w:rsid w:val="4B6D6500"/>
    <w:rsid w:val="4B713D4B"/>
    <w:rsid w:val="4B848FDB"/>
    <w:rsid w:val="4B8599F4"/>
    <w:rsid w:val="4B8C4FE3"/>
    <w:rsid w:val="4B90C381"/>
    <w:rsid w:val="4B93E12A"/>
    <w:rsid w:val="4B992376"/>
    <w:rsid w:val="4B9E83CE"/>
    <w:rsid w:val="4BA3E1DB"/>
    <w:rsid w:val="4BB18852"/>
    <w:rsid w:val="4BC1BD62"/>
    <w:rsid w:val="4BC3A639"/>
    <w:rsid w:val="4BC53DA6"/>
    <w:rsid w:val="4BC681A2"/>
    <w:rsid w:val="4BC76A75"/>
    <w:rsid w:val="4BCAAC8B"/>
    <w:rsid w:val="4BDE362F"/>
    <w:rsid w:val="4BE2A522"/>
    <w:rsid w:val="4BE50CD6"/>
    <w:rsid w:val="4BE602EC"/>
    <w:rsid w:val="4BE71D56"/>
    <w:rsid w:val="4BE79122"/>
    <w:rsid w:val="4BE8C98B"/>
    <w:rsid w:val="4BEA5FEB"/>
    <w:rsid w:val="4BEF75A2"/>
    <w:rsid w:val="4BF0811A"/>
    <w:rsid w:val="4BF1618F"/>
    <w:rsid w:val="4BF40D5E"/>
    <w:rsid w:val="4C00C974"/>
    <w:rsid w:val="4C0D7944"/>
    <w:rsid w:val="4C0F6F7C"/>
    <w:rsid w:val="4C1DEED6"/>
    <w:rsid w:val="4C2A5EC7"/>
    <w:rsid w:val="4C330082"/>
    <w:rsid w:val="4C34BE7C"/>
    <w:rsid w:val="4C3572C3"/>
    <w:rsid w:val="4C36219F"/>
    <w:rsid w:val="4C37D5B6"/>
    <w:rsid w:val="4C41D197"/>
    <w:rsid w:val="4C48EA4B"/>
    <w:rsid w:val="4C4ADAB4"/>
    <w:rsid w:val="4C505314"/>
    <w:rsid w:val="4C578519"/>
    <w:rsid w:val="4C5BD367"/>
    <w:rsid w:val="4C650C49"/>
    <w:rsid w:val="4C6C4FE3"/>
    <w:rsid w:val="4C78B4EC"/>
    <w:rsid w:val="4C7BE526"/>
    <w:rsid w:val="4C86BBFE"/>
    <w:rsid w:val="4C8749A6"/>
    <w:rsid w:val="4C8811C9"/>
    <w:rsid w:val="4C894A12"/>
    <w:rsid w:val="4C8BFDEC"/>
    <w:rsid w:val="4C94C661"/>
    <w:rsid w:val="4C985ED4"/>
    <w:rsid w:val="4C9D2070"/>
    <w:rsid w:val="4CA25710"/>
    <w:rsid w:val="4CA32F15"/>
    <w:rsid w:val="4CA71C5F"/>
    <w:rsid w:val="4CACBF63"/>
    <w:rsid w:val="4CAF811B"/>
    <w:rsid w:val="4CBCBFA2"/>
    <w:rsid w:val="4CBE0683"/>
    <w:rsid w:val="4CBEA1EB"/>
    <w:rsid w:val="4CC0C4CC"/>
    <w:rsid w:val="4CC1CF7A"/>
    <w:rsid w:val="4CC33B3E"/>
    <w:rsid w:val="4CCA8E2A"/>
    <w:rsid w:val="4CCDB419"/>
    <w:rsid w:val="4CD07B24"/>
    <w:rsid w:val="4CD6B10E"/>
    <w:rsid w:val="4CD9B52B"/>
    <w:rsid w:val="4CDC3B16"/>
    <w:rsid w:val="4CDCC942"/>
    <w:rsid w:val="4CDFC2C2"/>
    <w:rsid w:val="4CE9784B"/>
    <w:rsid w:val="4CEAE72F"/>
    <w:rsid w:val="4CEC889D"/>
    <w:rsid w:val="4CF107FF"/>
    <w:rsid w:val="4CF62679"/>
    <w:rsid w:val="4CF6D47A"/>
    <w:rsid w:val="4CF932C3"/>
    <w:rsid w:val="4CFE5988"/>
    <w:rsid w:val="4CFF0DA0"/>
    <w:rsid w:val="4D04057F"/>
    <w:rsid w:val="4D07214D"/>
    <w:rsid w:val="4D0D2C57"/>
    <w:rsid w:val="4D1AEF77"/>
    <w:rsid w:val="4D247E3F"/>
    <w:rsid w:val="4D340148"/>
    <w:rsid w:val="4D36B494"/>
    <w:rsid w:val="4D37A215"/>
    <w:rsid w:val="4D3DC7A2"/>
    <w:rsid w:val="4D3FE462"/>
    <w:rsid w:val="4D4004C8"/>
    <w:rsid w:val="4D40AB84"/>
    <w:rsid w:val="4D506760"/>
    <w:rsid w:val="4D58030A"/>
    <w:rsid w:val="4D5EAE04"/>
    <w:rsid w:val="4D5ECC5A"/>
    <w:rsid w:val="4D628921"/>
    <w:rsid w:val="4D6B28A0"/>
    <w:rsid w:val="4D6FEF4B"/>
    <w:rsid w:val="4D703360"/>
    <w:rsid w:val="4D727B06"/>
    <w:rsid w:val="4D7A02BB"/>
    <w:rsid w:val="4D7AE260"/>
    <w:rsid w:val="4D7C7426"/>
    <w:rsid w:val="4D849B73"/>
    <w:rsid w:val="4D85B2B4"/>
    <w:rsid w:val="4D9E74C4"/>
    <w:rsid w:val="4DA5A1C2"/>
    <w:rsid w:val="4DAE47C6"/>
    <w:rsid w:val="4DAE693F"/>
    <w:rsid w:val="4DB3860A"/>
    <w:rsid w:val="4DBD60A6"/>
    <w:rsid w:val="4DC0DDC9"/>
    <w:rsid w:val="4DC2DEC1"/>
    <w:rsid w:val="4DC7C71D"/>
    <w:rsid w:val="4DCBF871"/>
    <w:rsid w:val="4DCE6488"/>
    <w:rsid w:val="4DCE6BB1"/>
    <w:rsid w:val="4DD9FF0B"/>
    <w:rsid w:val="4DDC23F7"/>
    <w:rsid w:val="4DDD6076"/>
    <w:rsid w:val="4DDE07C3"/>
    <w:rsid w:val="4DE85206"/>
    <w:rsid w:val="4DE939D1"/>
    <w:rsid w:val="4DE9A197"/>
    <w:rsid w:val="4DEDF88C"/>
    <w:rsid w:val="4DF3FBBA"/>
    <w:rsid w:val="4DF983F6"/>
    <w:rsid w:val="4DFA27ED"/>
    <w:rsid w:val="4DFA6B15"/>
    <w:rsid w:val="4DFB5077"/>
    <w:rsid w:val="4DFD0F75"/>
    <w:rsid w:val="4E01B05E"/>
    <w:rsid w:val="4E03EAE7"/>
    <w:rsid w:val="4E084AE9"/>
    <w:rsid w:val="4E0DA48D"/>
    <w:rsid w:val="4E1F203A"/>
    <w:rsid w:val="4E2B33AF"/>
    <w:rsid w:val="4E2CA03D"/>
    <w:rsid w:val="4E2DFB99"/>
    <w:rsid w:val="4E2E918D"/>
    <w:rsid w:val="4E369479"/>
    <w:rsid w:val="4E3934C3"/>
    <w:rsid w:val="4E3A5A2A"/>
    <w:rsid w:val="4E3B045A"/>
    <w:rsid w:val="4E3EA782"/>
    <w:rsid w:val="4E443AF6"/>
    <w:rsid w:val="4E4E0F25"/>
    <w:rsid w:val="4E5AA1E9"/>
    <w:rsid w:val="4E5E3271"/>
    <w:rsid w:val="4E5EE77C"/>
    <w:rsid w:val="4E62B355"/>
    <w:rsid w:val="4E7296A1"/>
    <w:rsid w:val="4E753A1B"/>
    <w:rsid w:val="4E75B4CA"/>
    <w:rsid w:val="4E76A106"/>
    <w:rsid w:val="4E776E0A"/>
    <w:rsid w:val="4E779130"/>
    <w:rsid w:val="4E795DC8"/>
    <w:rsid w:val="4E7D35D5"/>
    <w:rsid w:val="4E81C2D1"/>
    <w:rsid w:val="4E84983B"/>
    <w:rsid w:val="4E8775E9"/>
    <w:rsid w:val="4E8A8182"/>
    <w:rsid w:val="4E8D3F82"/>
    <w:rsid w:val="4E914213"/>
    <w:rsid w:val="4EA501FB"/>
    <w:rsid w:val="4EA9263C"/>
    <w:rsid w:val="4EB4CEEA"/>
    <w:rsid w:val="4EB9E79A"/>
    <w:rsid w:val="4EC34FD2"/>
    <w:rsid w:val="4EC61784"/>
    <w:rsid w:val="4ECA70DA"/>
    <w:rsid w:val="4ECA8058"/>
    <w:rsid w:val="4ED0683D"/>
    <w:rsid w:val="4ED4AC38"/>
    <w:rsid w:val="4ED674D3"/>
    <w:rsid w:val="4EDC901A"/>
    <w:rsid w:val="4EE3D935"/>
    <w:rsid w:val="4EEC15AF"/>
    <w:rsid w:val="4EED72A0"/>
    <w:rsid w:val="4EF054FB"/>
    <w:rsid w:val="4EF299FE"/>
    <w:rsid w:val="4EF7EB47"/>
    <w:rsid w:val="4EF96159"/>
    <w:rsid w:val="4EFA2A42"/>
    <w:rsid w:val="4F01ABC2"/>
    <w:rsid w:val="4F04A085"/>
    <w:rsid w:val="4F06B356"/>
    <w:rsid w:val="4F0A5DEA"/>
    <w:rsid w:val="4F0B623D"/>
    <w:rsid w:val="4F0B796B"/>
    <w:rsid w:val="4F0C051E"/>
    <w:rsid w:val="4F1544BB"/>
    <w:rsid w:val="4F190FF0"/>
    <w:rsid w:val="4F2032FC"/>
    <w:rsid w:val="4F239C4E"/>
    <w:rsid w:val="4F23B410"/>
    <w:rsid w:val="4F2AB878"/>
    <w:rsid w:val="4F319E07"/>
    <w:rsid w:val="4F3402CE"/>
    <w:rsid w:val="4F3713E3"/>
    <w:rsid w:val="4F37C871"/>
    <w:rsid w:val="4F39EA9C"/>
    <w:rsid w:val="4F3BF747"/>
    <w:rsid w:val="4F3E464E"/>
    <w:rsid w:val="4F4243D7"/>
    <w:rsid w:val="4F4868A9"/>
    <w:rsid w:val="4F56FC01"/>
    <w:rsid w:val="4F5F369D"/>
    <w:rsid w:val="4F60611D"/>
    <w:rsid w:val="4F64468F"/>
    <w:rsid w:val="4F678DAD"/>
    <w:rsid w:val="4F684217"/>
    <w:rsid w:val="4F6A23AF"/>
    <w:rsid w:val="4F6E21CC"/>
    <w:rsid w:val="4F722CF5"/>
    <w:rsid w:val="4F779549"/>
    <w:rsid w:val="4F77C467"/>
    <w:rsid w:val="4F788243"/>
    <w:rsid w:val="4F78ABFB"/>
    <w:rsid w:val="4F7E976B"/>
    <w:rsid w:val="4F7EB1B2"/>
    <w:rsid w:val="4F85052D"/>
    <w:rsid w:val="4F889A16"/>
    <w:rsid w:val="4F8B4E38"/>
    <w:rsid w:val="4F8EBE87"/>
    <w:rsid w:val="4F908873"/>
    <w:rsid w:val="4F95DBE6"/>
    <w:rsid w:val="4F97295B"/>
    <w:rsid w:val="4FA60851"/>
    <w:rsid w:val="4FA8201F"/>
    <w:rsid w:val="4FA8348F"/>
    <w:rsid w:val="4FA95EF7"/>
    <w:rsid w:val="4FB02DDA"/>
    <w:rsid w:val="4FB166E7"/>
    <w:rsid w:val="4FB59798"/>
    <w:rsid w:val="4FB7E50F"/>
    <w:rsid w:val="4FC175CF"/>
    <w:rsid w:val="4FC9654E"/>
    <w:rsid w:val="4FCD9044"/>
    <w:rsid w:val="4FD21FB5"/>
    <w:rsid w:val="4FD6247E"/>
    <w:rsid w:val="4FE46729"/>
    <w:rsid w:val="4FE52CE0"/>
    <w:rsid w:val="4FE730B1"/>
    <w:rsid w:val="4FEE9B70"/>
    <w:rsid w:val="500BC24D"/>
    <w:rsid w:val="500C5FCD"/>
    <w:rsid w:val="500DF90A"/>
    <w:rsid w:val="500E1F3D"/>
    <w:rsid w:val="500E2AE8"/>
    <w:rsid w:val="5016DAA3"/>
    <w:rsid w:val="501E2140"/>
    <w:rsid w:val="5024F0AC"/>
    <w:rsid w:val="5026766A"/>
    <w:rsid w:val="5026FC0E"/>
    <w:rsid w:val="502864F1"/>
    <w:rsid w:val="50294857"/>
    <w:rsid w:val="50311BFD"/>
    <w:rsid w:val="503529FB"/>
    <w:rsid w:val="503906D1"/>
    <w:rsid w:val="503D13BB"/>
    <w:rsid w:val="504152F3"/>
    <w:rsid w:val="504419C5"/>
    <w:rsid w:val="505CC8A2"/>
    <w:rsid w:val="50677525"/>
    <w:rsid w:val="506CD0DD"/>
    <w:rsid w:val="506D0ACE"/>
    <w:rsid w:val="506E1310"/>
    <w:rsid w:val="50701F50"/>
    <w:rsid w:val="50802DE0"/>
    <w:rsid w:val="50851CFB"/>
    <w:rsid w:val="508E1405"/>
    <w:rsid w:val="50939025"/>
    <w:rsid w:val="50A09E7E"/>
    <w:rsid w:val="50A3A243"/>
    <w:rsid w:val="50A6B244"/>
    <w:rsid w:val="50ACD3AE"/>
    <w:rsid w:val="50B34E5B"/>
    <w:rsid w:val="50BBA49F"/>
    <w:rsid w:val="50C7A505"/>
    <w:rsid w:val="50CA4A9B"/>
    <w:rsid w:val="50CA4AC3"/>
    <w:rsid w:val="50D1083F"/>
    <w:rsid w:val="50D1CABE"/>
    <w:rsid w:val="50D8EFD3"/>
    <w:rsid w:val="50D8F8B0"/>
    <w:rsid w:val="50DB53C1"/>
    <w:rsid w:val="50F57284"/>
    <w:rsid w:val="50F8ACA6"/>
    <w:rsid w:val="50FA88F1"/>
    <w:rsid w:val="50FACB44"/>
    <w:rsid w:val="51010950"/>
    <w:rsid w:val="5101D812"/>
    <w:rsid w:val="510593DB"/>
    <w:rsid w:val="5108AE9A"/>
    <w:rsid w:val="510B74EB"/>
    <w:rsid w:val="510D0FE2"/>
    <w:rsid w:val="51113699"/>
    <w:rsid w:val="5116C2FD"/>
    <w:rsid w:val="5119D9A9"/>
    <w:rsid w:val="511A0373"/>
    <w:rsid w:val="511C06AA"/>
    <w:rsid w:val="511C867B"/>
    <w:rsid w:val="51223ADD"/>
    <w:rsid w:val="5123D6C7"/>
    <w:rsid w:val="5125C0F1"/>
    <w:rsid w:val="5126B160"/>
    <w:rsid w:val="512842AB"/>
    <w:rsid w:val="5144DBCF"/>
    <w:rsid w:val="5149A68E"/>
    <w:rsid w:val="514D0B72"/>
    <w:rsid w:val="51575EBC"/>
    <w:rsid w:val="5158C781"/>
    <w:rsid w:val="515B85B8"/>
    <w:rsid w:val="5168D519"/>
    <w:rsid w:val="516F7183"/>
    <w:rsid w:val="516F8D0C"/>
    <w:rsid w:val="517298A2"/>
    <w:rsid w:val="5178C661"/>
    <w:rsid w:val="51819C43"/>
    <w:rsid w:val="518588DF"/>
    <w:rsid w:val="5188196D"/>
    <w:rsid w:val="51940111"/>
    <w:rsid w:val="51977B84"/>
    <w:rsid w:val="51A16465"/>
    <w:rsid w:val="51A18F51"/>
    <w:rsid w:val="51A3063E"/>
    <w:rsid w:val="51A351BF"/>
    <w:rsid w:val="51A46889"/>
    <w:rsid w:val="51ABFB53"/>
    <w:rsid w:val="51B12DE0"/>
    <w:rsid w:val="51B41C6B"/>
    <w:rsid w:val="51B78D9A"/>
    <w:rsid w:val="51BC2D4D"/>
    <w:rsid w:val="51BF557E"/>
    <w:rsid w:val="51C052A1"/>
    <w:rsid w:val="51C1904B"/>
    <w:rsid w:val="51C25B04"/>
    <w:rsid w:val="51C55688"/>
    <w:rsid w:val="51C56EF9"/>
    <w:rsid w:val="51C5C592"/>
    <w:rsid w:val="51C734C9"/>
    <w:rsid w:val="51C7912C"/>
    <w:rsid w:val="51CD33E7"/>
    <w:rsid w:val="51CDD5BA"/>
    <w:rsid w:val="51D13BC2"/>
    <w:rsid w:val="51DF881E"/>
    <w:rsid w:val="51EEC1CE"/>
    <w:rsid w:val="51F23AAA"/>
    <w:rsid w:val="51F2455C"/>
    <w:rsid w:val="51FF4606"/>
    <w:rsid w:val="52026C8D"/>
    <w:rsid w:val="52046335"/>
    <w:rsid w:val="520E35D0"/>
    <w:rsid w:val="52104E1B"/>
    <w:rsid w:val="52132335"/>
    <w:rsid w:val="522A9F90"/>
    <w:rsid w:val="5234CB42"/>
    <w:rsid w:val="523C1009"/>
    <w:rsid w:val="523C9E89"/>
    <w:rsid w:val="52443E3C"/>
    <w:rsid w:val="5244B3D9"/>
    <w:rsid w:val="52462E01"/>
    <w:rsid w:val="524F2525"/>
    <w:rsid w:val="5252B59E"/>
    <w:rsid w:val="5255A26A"/>
    <w:rsid w:val="52563F02"/>
    <w:rsid w:val="52579704"/>
    <w:rsid w:val="525B2B20"/>
    <w:rsid w:val="525BDBEF"/>
    <w:rsid w:val="52627D8F"/>
    <w:rsid w:val="526369C6"/>
    <w:rsid w:val="526E1501"/>
    <w:rsid w:val="526E6833"/>
    <w:rsid w:val="527430AB"/>
    <w:rsid w:val="5274C034"/>
    <w:rsid w:val="52772A45"/>
    <w:rsid w:val="52776556"/>
    <w:rsid w:val="52794AC6"/>
    <w:rsid w:val="527AAC71"/>
    <w:rsid w:val="527D0242"/>
    <w:rsid w:val="527EF25B"/>
    <w:rsid w:val="528596E4"/>
    <w:rsid w:val="52860E0F"/>
    <w:rsid w:val="5288754E"/>
    <w:rsid w:val="528A18B9"/>
    <w:rsid w:val="528A3E75"/>
    <w:rsid w:val="528D57E6"/>
    <w:rsid w:val="528D8FB5"/>
    <w:rsid w:val="528FD4F1"/>
    <w:rsid w:val="52950360"/>
    <w:rsid w:val="5296C4DD"/>
    <w:rsid w:val="529A0C39"/>
    <w:rsid w:val="529D619F"/>
    <w:rsid w:val="52A00843"/>
    <w:rsid w:val="52B266C0"/>
    <w:rsid w:val="52B4894C"/>
    <w:rsid w:val="52B6C957"/>
    <w:rsid w:val="52B907A0"/>
    <w:rsid w:val="52BBAFDD"/>
    <w:rsid w:val="52C0C5D1"/>
    <w:rsid w:val="52C284FE"/>
    <w:rsid w:val="52D180CF"/>
    <w:rsid w:val="52D4869F"/>
    <w:rsid w:val="52DABC4D"/>
    <w:rsid w:val="52E389A3"/>
    <w:rsid w:val="52EF8E96"/>
    <w:rsid w:val="52F1BD56"/>
    <w:rsid w:val="52F5DD69"/>
    <w:rsid w:val="52FCB76D"/>
    <w:rsid w:val="52FE3D15"/>
    <w:rsid w:val="52FE82B1"/>
    <w:rsid w:val="53028308"/>
    <w:rsid w:val="53058898"/>
    <w:rsid w:val="530D2C6D"/>
    <w:rsid w:val="530EB867"/>
    <w:rsid w:val="53121680"/>
    <w:rsid w:val="5313B9B9"/>
    <w:rsid w:val="53256B10"/>
    <w:rsid w:val="5326262E"/>
    <w:rsid w:val="53280BF3"/>
    <w:rsid w:val="532DCE74"/>
    <w:rsid w:val="53331199"/>
    <w:rsid w:val="5333BABA"/>
    <w:rsid w:val="5333EE4B"/>
    <w:rsid w:val="533A3D4D"/>
    <w:rsid w:val="533C6E33"/>
    <w:rsid w:val="5346A32A"/>
    <w:rsid w:val="534944E2"/>
    <w:rsid w:val="535433A3"/>
    <w:rsid w:val="53557655"/>
    <w:rsid w:val="535E9553"/>
    <w:rsid w:val="5367A1F6"/>
    <w:rsid w:val="5367F1F5"/>
    <w:rsid w:val="536A2EB9"/>
    <w:rsid w:val="536AB186"/>
    <w:rsid w:val="537459E0"/>
    <w:rsid w:val="53776DCE"/>
    <w:rsid w:val="53783B9E"/>
    <w:rsid w:val="5389D08A"/>
    <w:rsid w:val="539537B5"/>
    <w:rsid w:val="539E21BF"/>
    <w:rsid w:val="53A101C9"/>
    <w:rsid w:val="53A1577E"/>
    <w:rsid w:val="53A1A198"/>
    <w:rsid w:val="53A2B506"/>
    <w:rsid w:val="53A5CF00"/>
    <w:rsid w:val="53A6E2E9"/>
    <w:rsid w:val="53A72A9C"/>
    <w:rsid w:val="53A7D09F"/>
    <w:rsid w:val="53AD33B1"/>
    <w:rsid w:val="53B0B71D"/>
    <w:rsid w:val="53B4AD11"/>
    <w:rsid w:val="53B561AD"/>
    <w:rsid w:val="53BDCC72"/>
    <w:rsid w:val="53C03FE8"/>
    <w:rsid w:val="53C3D687"/>
    <w:rsid w:val="53C57351"/>
    <w:rsid w:val="53C61B1C"/>
    <w:rsid w:val="53CDA5D7"/>
    <w:rsid w:val="53D3B510"/>
    <w:rsid w:val="53D77C0A"/>
    <w:rsid w:val="53DA1845"/>
    <w:rsid w:val="53DA83BB"/>
    <w:rsid w:val="53DF6C06"/>
    <w:rsid w:val="53E2E3BE"/>
    <w:rsid w:val="53E88031"/>
    <w:rsid w:val="53EDD80A"/>
    <w:rsid w:val="53EEE817"/>
    <w:rsid w:val="53F46041"/>
    <w:rsid w:val="53FF415F"/>
    <w:rsid w:val="54035ED5"/>
    <w:rsid w:val="5407D4BF"/>
    <w:rsid w:val="540ABFD9"/>
    <w:rsid w:val="540AF094"/>
    <w:rsid w:val="540C9D9C"/>
    <w:rsid w:val="541C1368"/>
    <w:rsid w:val="541C99B8"/>
    <w:rsid w:val="54203BAC"/>
    <w:rsid w:val="5423C3D7"/>
    <w:rsid w:val="542CEB42"/>
    <w:rsid w:val="5432E4D6"/>
    <w:rsid w:val="5435CAB8"/>
    <w:rsid w:val="54374CBE"/>
    <w:rsid w:val="543B70ED"/>
    <w:rsid w:val="54448F3B"/>
    <w:rsid w:val="544ABACA"/>
    <w:rsid w:val="544DD2FA"/>
    <w:rsid w:val="54514186"/>
    <w:rsid w:val="545D9632"/>
    <w:rsid w:val="545EA76A"/>
    <w:rsid w:val="545EFB3F"/>
    <w:rsid w:val="5465594C"/>
    <w:rsid w:val="54697B42"/>
    <w:rsid w:val="54760905"/>
    <w:rsid w:val="547E4E6F"/>
    <w:rsid w:val="5484A496"/>
    <w:rsid w:val="5486C47F"/>
    <w:rsid w:val="5489512A"/>
    <w:rsid w:val="5489EB77"/>
    <w:rsid w:val="5496521B"/>
    <w:rsid w:val="5497066B"/>
    <w:rsid w:val="549E5A74"/>
    <w:rsid w:val="549F9334"/>
    <w:rsid w:val="54A19048"/>
    <w:rsid w:val="54B582D0"/>
    <w:rsid w:val="54BD8578"/>
    <w:rsid w:val="54C2DF03"/>
    <w:rsid w:val="54CF0F8B"/>
    <w:rsid w:val="54D3E47A"/>
    <w:rsid w:val="54DC504A"/>
    <w:rsid w:val="54DD321D"/>
    <w:rsid w:val="54E3026B"/>
    <w:rsid w:val="54EC48A4"/>
    <w:rsid w:val="55107D4E"/>
    <w:rsid w:val="5511F3FB"/>
    <w:rsid w:val="55146FD2"/>
    <w:rsid w:val="5517340D"/>
    <w:rsid w:val="551A5C52"/>
    <w:rsid w:val="551B1B77"/>
    <w:rsid w:val="551C9071"/>
    <w:rsid w:val="5521C65E"/>
    <w:rsid w:val="55233C58"/>
    <w:rsid w:val="5523CD80"/>
    <w:rsid w:val="5524ABD0"/>
    <w:rsid w:val="552C13AC"/>
    <w:rsid w:val="5535071E"/>
    <w:rsid w:val="5537E95A"/>
    <w:rsid w:val="553912D8"/>
    <w:rsid w:val="55399F4D"/>
    <w:rsid w:val="5539C311"/>
    <w:rsid w:val="553C6A9B"/>
    <w:rsid w:val="553CFA79"/>
    <w:rsid w:val="5540089D"/>
    <w:rsid w:val="55457AE7"/>
    <w:rsid w:val="554A8017"/>
    <w:rsid w:val="554B7390"/>
    <w:rsid w:val="55565B77"/>
    <w:rsid w:val="555F52BB"/>
    <w:rsid w:val="555FC5A4"/>
    <w:rsid w:val="55609562"/>
    <w:rsid w:val="55680F0C"/>
    <w:rsid w:val="556A900E"/>
    <w:rsid w:val="5572ADF5"/>
    <w:rsid w:val="5575EA9A"/>
    <w:rsid w:val="557A4CC5"/>
    <w:rsid w:val="557F3614"/>
    <w:rsid w:val="5587C962"/>
    <w:rsid w:val="558F2B52"/>
    <w:rsid w:val="559671CE"/>
    <w:rsid w:val="55991F64"/>
    <w:rsid w:val="5599BC4E"/>
    <w:rsid w:val="559FD8C3"/>
    <w:rsid w:val="55A76607"/>
    <w:rsid w:val="55ABA281"/>
    <w:rsid w:val="55AF589F"/>
    <w:rsid w:val="55B0BBB1"/>
    <w:rsid w:val="55B99DBC"/>
    <w:rsid w:val="55B9AA79"/>
    <w:rsid w:val="55C0C232"/>
    <w:rsid w:val="55C6EA20"/>
    <w:rsid w:val="55DADF1C"/>
    <w:rsid w:val="55E0619A"/>
    <w:rsid w:val="55E57C0A"/>
    <w:rsid w:val="55E9F935"/>
    <w:rsid w:val="55EDCB82"/>
    <w:rsid w:val="55EDF4DA"/>
    <w:rsid w:val="55EE31AA"/>
    <w:rsid w:val="55F2CCEC"/>
    <w:rsid w:val="55FAB705"/>
    <w:rsid w:val="55FD6379"/>
    <w:rsid w:val="5604D8C9"/>
    <w:rsid w:val="5604ED21"/>
    <w:rsid w:val="56082B68"/>
    <w:rsid w:val="560B2DF2"/>
    <w:rsid w:val="560DE384"/>
    <w:rsid w:val="560EAE27"/>
    <w:rsid w:val="560F1407"/>
    <w:rsid w:val="56104711"/>
    <w:rsid w:val="5616AC1E"/>
    <w:rsid w:val="56203077"/>
    <w:rsid w:val="56221892"/>
    <w:rsid w:val="5629745C"/>
    <w:rsid w:val="562B7197"/>
    <w:rsid w:val="562C0C80"/>
    <w:rsid w:val="562C9423"/>
    <w:rsid w:val="562EB4A7"/>
    <w:rsid w:val="563169B9"/>
    <w:rsid w:val="563310BF"/>
    <w:rsid w:val="563E31CE"/>
    <w:rsid w:val="5648A71F"/>
    <w:rsid w:val="5649A0FA"/>
    <w:rsid w:val="564DBDBA"/>
    <w:rsid w:val="564F53D7"/>
    <w:rsid w:val="5651B829"/>
    <w:rsid w:val="56550DFD"/>
    <w:rsid w:val="5655EA62"/>
    <w:rsid w:val="5656A785"/>
    <w:rsid w:val="5656D25E"/>
    <w:rsid w:val="565BE121"/>
    <w:rsid w:val="565E94DF"/>
    <w:rsid w:val="566F8F2C"/>
    <w:rsid w:val="5671748F"/>
    <w:rsid w:val="5675E6BC"/>
    <w:rsid w:val="5678BB69"/>
    <w:rsid w:val="567BAFAB"/>
    <w:rsid w:val="5689B59F"/>
    <w:rsid w:val="568CA4E3"/>
    <w:rsid w:val="5691380B"/>
    <w:rsid w:val="56935CFC"/>
    <w:rsid w:val="56948AB0"/>
    <w:rsid w:val="569C0912"/>
    <w:rsid w:val="569DA8A3"/>
    <w:rsid w:val="569FDC63"/>
    <w:rsid w:val="56A191ED"/>
    <w:rsid w:val="56A3344A"/>
    <w:rsid w:val="56A3E4A5"/>
    <w:rsid w:val="56A5156F"/>
    <w:rsid w:val="56A77893"/>
    <w:rsid w:val="56A84855"/>
    <w:rsid w:val="56ABE0D3"/>
    <w:rsid w:val="56AE836F"/>
    <w:rsid w:val="56B7219E"/>
    <w:rsid w:val="56BD5D5C"/>
    <w:rsid w:val="56BECCCC"/>
    <w:rsid w:val="56C37D32"/>
    <w:rsid w:val="56C89753"/>
    <w:rsid w:val="56C9BE83"/>
    <w:rsid w:val="56C9C38D"/>
    <w:rsid w:val="56CDAF87"/>
    <w:rsid w:val="56CEC07F"/>
    <w:rsid w:val="56D0D6E2"/>
    <w:rsid w:val="56D54F31"/>
    <w:rsid w:val="56D7675F"/>
    <w:rsid w:val="56E54E02"/>
    <w:rsid w:val="56F0875B"/>
    <w:rsid w:val="56F19661"/>
    <w:rsid w:val="56F24CB8"/>
    <w:rsid w:val="56F53D8F"/>
    <w:rsid w:val="56F6399F"/>
    <w:rsid w:val="56F7CB41"/>
    <w:rsid w:val="56F8D21D"/>
    <w:rsid w:val="5705FE77"/>
    <w:rsid w:val="5709D500"/>
    <w:rsid w:val="57116D76"/>
    <w:rsid w:val="57172BDD"/>
    <w:rsid w:val="571D3849"/>
    <w:rsid w:val="5720FFD7"/>
    <w:rsid w:val="57245AE1"/>
    <w:rsid w:val="5727824F"/>
    <w:rsid w:val="572B2745"/>
    <w:rsid w:val="572FC2F9"/>
    <w:rsid w:val="57345BE7"/>
    <w:rsid w:val="574FD505"/>
    <w:rsid w:val="575109EF"/>
    <w:rsid w:val="5754B99D"/>
    <w:rsid w:val="575605CC"/>
    <w:rsid w:val="5757F467"/>
    <w:rsid w:val="575CED1A"/>
    <w:rsid w:val="575D014B"/>
    <w:rsid w:val="575E659B"/>
    <w:rsid w:val="576016EA"/>
    <w:rsid w:val="576D2726"/>
    <w:rsid w:val="576D42DC"/>
    <w:rsid w:val="576E29BF"/>
    <w:rsid w:val="5772FDBB"/>
    <w:rsid w:val="577332A9"/>
    <w:rsid w:val="57772AEE"/>
    <w:rsid w:val="577E1DA8"/>
    <w:rsid w:val="578054D4"/>
    <w:rsid w:val="57807147"/>
    <w:rsid w:val="57908F6A"/>
    <w:rsid w:val="5797B3D1"/>
    <w:rsid w:val="579CC51B"/>
    <w:rsid w:val="579E1944"/>
    <w:rsid w:val="57A37EFE"/>
    <w:rsid w:val="57A7B3F1"/>
    <w:rsid w:val="57ABD827"/>
    <w:rsid w:val="57B2B7A4"/>
    <w:rsid w:val="57B7F507"/>
    <w:rsid w:val="57BB628F"/>
    <w:rsid w:val="57CAE102"/>
    <w:rsid w:val="57CC7A80"/>
    <w:rsid w:val="57D0D5A5"/>
    <w:rsid w:val="57D957BA"/>
    <w:rsid w:val="57DF17E7"/>
    <w:rsid w:val="57E0E1A9"/>
    <w:rsid w:val="57EE54C0"/>
    <w:rsid w:val="57F13E5A"/>
    <w:rsid w:val="57F4F44F"/>
    <w:rsid w:val="57F89602"/>
    <w:rsid w:val="57FD0EE4"/>
    <w:rsid w:val="57FEDF2F"/>
    <w:rsid w:val="57FFCF5E"/>
    <w:rsid w:val="580D362E"/>
    <w:rsid w:val="580E989C"/>
    <w:rsid w:val="580F4F08"/>
    <w:rsid w:val="581271BD"/>
    <w:rsid w:val="5812F5C3"/>
    <w:rsid w:val="58163AA1"/>
    <w:rsid w:val="58182100"/>
    <w:rsid w:val="58196D2E"/>
    <w:rsid w:val="581B1499"/>
    <w:rsid w:val="5822E1BA"/>
    <w:rsid w:val="5824224F"/>
    <w:rsid w:val="58247A36"/>
    <w:rsid w:val="5825D2E8"/>
    <w:rsid w:val="5826C425"/>
    <w:rsid w:val="582C912E"/>
    <w:rsid w:val="5832839C"/>
    <w:rsid w:val="5833FACE"/>
    <w:rsid w:val="584043F5"/>
    <w:rsid w:val="584239CC"/>
    <w:rsid w:val="58472FDC"/>
    <w:rsid w:val="584A18E2"/>
    <w:rsid w:val="584D86A8"/>
    <w:rsid w:val="5855F078"/>
    <w:rsid w:val="5865DB96"/>
    <w:rsid w:val="58661B41"/>
    <w:rsid w:val="5866274A"/>
    <w:rsid w:val="586B9904"/>
    <w:rsid w:val="586E1086"/>
    <w:rsid w:val="586E61F2"/>
    <w:rsid w:val="586F2337"/>
    <w:rsid w:val="58744966"/>
    <w:rsid w:val="5874A678"/>
    <w:rsid w:val="587954EF"/>
    <w:rsid w:val="5885656B"/>
    <w:rsid w:val="58876FD4"/>
    <w:rsid w:val="5891E292"/>
    <w:rsid w:val="58A72CB1"/>
    <w:rsid w:val="58B36039"/>
    <w:rsid w:val="58B424C7"/>
    <w:rsid w:val="58BD8089"/>
    <w:rsid w:val="58C19582"/>
    <w:rsid w:val="58C71D88"/>
    <w:rsid w:val="58D6AF7D"/>
    <w:rsid w:val="58DA1AD7"/>
    <w:rsid w:val="58DF1AC2"/>
    <w:rsid w:val="58DFF347"/>
    <w:rsid w:val="58E2849F"/>
    <w:rsid w:val="58E95553"/>
    <w:rsid w:val="58F01783"/>
    <w:rsid w:val="58F06CEA"/>
    <w:rsid w:val="58F34771"/>
    <w:rsid w:val="58F861CA"/>
    <w:rsid w:val="58FDC31A"/>
    <w:rsid w:val="590152AA"/>
    <w:rsid w:val="5901B8C9"/>
    <w:rsid w:val="59057348"/>
    <w:rsid w:val="5915E69E"/>
    <w:rsid w:val="591895FD"/>
    <w:rsid w:val="591AEE64"/>
    <w:rsid w:val="5920E77B"/>
    <w:rsid w:val="5924E716"/>
    <w:rsid w:val="59289970"/>
    <w:rsid w:val="592BC2AF"/>
    <w:rsid w:val="592DDAB8"/>
    <w:rsid w:val="59320DCA"/>
    <w:rsid w:val="59326791"/>
    <w:rsid w:val="59332567"/>
    <w:rsid w:val="5934D20E"/>
    <w:rsid w:val="593A8714"/>
    <w:rsid w:val="593C8316"/>
    <w:rsid w:val="59461AE6"/>
    <w:rsid w:val="5946A88E"/>
    <w:rsid w:val="5948F1AD"/>
    <w:rsid w:val="594C6D55"/>
    <w:rsid w:val="594ECD65"/>
    <w:rsid w:val="5951C1C4"/>
    <w:rsid w:val="5951F665"/>
    <w:rsid w:val="59520161"/>
    <w:rsid w:val="5953493F"/>
    <w:rsid w:val="59595691"/>
    <w:rsid w:val="595E01D8"/>
    <w:rsid w:val="595EDF84"/>
    <w:rsid w:val="5960F165"/>
    <w:rsid w:val="59640B41"/>
    <w:rsid w:val="59688E9B"/>
    <w:rsid w:val="596F2E80"/>
    <w:rsid w:val="596FC106"/>
    <w:rsid w:val="597055CE"/>
    <w:rsid w:val="5979EFCD"/>
    <w:rsid w:val="597CDACA"/>
    <w:rsid w:val="597F8F67"/>
    <w:rsid w:val="59813197"/>
    <w:rsid w:val="5982336A"/>
    <w:rsid w:val="598412F0"/>
    <w:rsid w:val="5988B89C"/>
    <w:rsid w:val="599042A9"/>
    <w:rsid w:val="59917876"/>
    <w:rsid w:val="599282D4"/>
    <w:rsid w:val="599BFB86"/>
    <w:rsid w:val="599CD07B"/>
    <w:rsid w:val="59A3311F"/>
    <w:rsid w:val="59A33EDB"/>
    <w:rsid w:val="59A679BD"/>
    <w:rsid w:val="59ABFE5E"/>
    <w:rsid w:val="59AD84C3"/>
    <w:rsid w:val="59AE315D"/>
    <w:rsid w:val="59B3FFEC"/>
    <w:rsid w:val="59B44691"/>
    <w:rsid w:val="59B59137"/>
    <w:rsid w:val="59B6FC48"/>
    <w:rsid w:val="59BC0B69"/>
    <w:rsid w:val="59BF24E2"/>
    <w:rsid w:val="59C658DD"/>
    <w:rsid w:val="59C7B988"/>
    <w:rsid w:val="59C9683A"/>
    <w:rsid w:val="59CCF233"/>
    <w:rsid w:val="59D9D799"/>
    <w:rsid w:val="59D9E352"/>
    <w:rsid w:val="59E16138"/>
    <w:rsid w:val="59E6D8FE"/>
    <w:rsid w:val="59E9BA3E"/>
    <w:rsid w:val="59EC4161"/>
    <w:rsid w:val="59ED5E15"/>
    <w:rsid w:val="59EE4C7B"/>
    <w:rsid w:val="59EEA7A4"/>
    <w:rsid w:val="59F36CE5"/>
    <w:rsid w:val="59F8F97A"/>
    <w:rsid w:val="59FAAB82"/>
    <w:rsid w:val="5A04E5F7"/>
    <w:rsid w:val="5A06A20A"/>
    <w:rsid w:val="5A0F3A8E"/>
    <w:rsid w:val="5A16FA28"/>
    <w:rsid w:val="5A19B648"/>
    <w:rsid w:val="5A265D01"/>
    <w:rsid w:val="5A2E2E6E"/>
    <w:rsid w:val="5A2E9879"/>
    <w:rsid w:val="5A2FAFA2"/>
    <w:rsid w:val="5A334F6E"/>
    <w:rsid w:val="5A367080"/>
    <w:rsid w:val="5A3717B4"/>
    <w:rsid w:val="5A3CF2B9"/>
    <w:rsid w:val="5A44A397"/>
    <w:rsid w:val="5A466A8A"/>
    <w:rsid w:val="5A469D13"/>
    <w:rsid w:val="5A4911B8"/>
    <w:rsid w:val="5A4EE83E"/>
    <w:rsid w:val="5A5062A6"/>
    <w:rsid w:val="5A50668F"/>
    <w:rsid w:val="5A543D90"/>
    <w:rsid w:val="5A597226"/>
    <w:rsid w:val="5A5B034B"/>
    <w:rsid w:val="5A5EA43A"/>
    <w:rsid w:val="5A5F0181"/>
    <w:rsid w:val="5A60F80D"/>
    <w:rsid w:val="5A682309"/>
    <w:rsid w:val="5A6AD3EB"/>
    <w:rsid w:val="5A6BDCBF"/>
    <w:rsid w:val="5A6F5BA6"/>
    <w:rsid w:val="5A73827D"/>
    <w:rsid w:val="5A777581"/>
    <w:rsid w:val="5A7F6E5B"/>
    <w:rsid w:val="5A874F1A"/>
    <w:rsid w:val="5A88A282"/>
    <w:rsid w:val="5A8C4154"/>
    <w:rsid w:val="5A8EB01F"/>
    <w:rsid w:val="5A9E7590"/>
    <w:rsid w:val="5AADE68E"/>
    <w:rsid w:val="5AAF6F9B"/>
    <w:rsid w:val="5AB793CA"/>
    <w:rsid w:val="5ABB7B4D"/>
    <w:rsid w:val="5AC60EEC"/>
    <w:rsid w:val="5ACA4243"/>
    <w:rsid w:val="5ACBC77B"/>
    <w:rsid w:val="5AD3D1D4"/>
    <w:rsid w:val="5AD47C66"/>
    <w:rsid w:val="5AD8F839"/>
    <w:rsid w:val="5ADB3017"/>
    <w:rsid w:val="5ADC3A57"/>
    <w:rsid w:val="5AE052BF"/>
    <w:rsid w:val="5AE06DDC"/>
    <w:rsid w:val="5AE0E9C9"/>
    <w:rsid w:val="5AE17559"/>
    <w:rsid w:val="5AE82202"/>
    <w:rsid w:val="5AF51ABB"/>
    <w:rsid w:val="5AF68F94"/>
    <w:rsid w:val="5AFA99DF"/>
    <w:rsid w:val="5B032E9B"/>
    <w:rsid w:val="5B0C6854"/>
    <w:rsid w:val="5B0D07D8"/>
    <w:rsid w:val="5B0E8D17"/>
    <w:rsid w:val="5B0F562C"/>
    <w:rsid w:val="5B16B03A"/>
    <w:rsid w:val="5B19BB57"/>
    <w:rsid w:val="5B1AFAEC"/>
    <w:rsid w:val="5B1E34C6"/>
    <w:rsid w:val="5B1E78DB"/>
    <w:rsid w:val="5B268487"/>
    <w:rsid w:val="5B2BBC2B"/>
    <w:rsid w:val="5B3410B8"/>
    <w:rsid w:val="5B37B27A"/>
    <w:rsid w:val="5B3B8BFE"/>
    <w:rsid w:val="5B3E979F"/>
    <w:rsid w:val="5B5A941E"/>
    <w:rsid w:val="5B5B61A8"/>
    <w:rsid w:val="5B5DEE79"/>
    <w:rsid w:val="5B68227F"/>
    <w:rsid w:val="5B784631"/>
    <w:rsid w:val="5B7D88E5"/>
    <w:rsid w:val="5B7F3195"/>
    <w:rsid w:val="5B81E447"/>
    <w:rsid w:val="5B86C84E"/>
    <w:rsid w:val="5B9BE806"/>
    <w:rsid w:val="5BA1B683"/>
    <w:rsid w:val="5BA2FDF7"/>
    <w:rsid w:val="5BA7C56E"/>
    <w:rsid w:val="5BA9F974"/>
    <w:rsid w:val="5BADB94A"/>
    <w:rsid w:val="5BADDB88"/>
    <w:rsid w:val="5BB1008B"/>
    <w:rsid w:val="5BCC3E93"/>
    <w:rsid w:val="5BD770BB"/>
    <w:rsid w:val="5BDB0256"/>
    <w:rsid w:val="5BDFDA92"/>
    <w:rsid w:val="5BE2AED3"/>
    <w:rsid w:val="5BE3D90B"/>
    <w:rsid w:val="5BE54D7B"/>
    <w:rsid w:val="5BE7C12E"/>
    <w:rsid w:val="5BEB97E3"/>
    <w:rsid w:val="5BED4D0B"/>
    <w:rsid w:val="5BEDBE42"/>
    <w:rsid w:val="5BEEFCDE"/>
    <w:rsid w:val="5BF14B10"/>
    <w:rsid w:val="5C02C798"/>
    <w:rsid w:val="5C070577"/>
    <w:rsid w:val="5C082800"/>
    <w:rsid w:val="5C0A3DEB"/>
    <w:rsid w:val="5C269993"/>
    <w:rsid w:val="5C2A4548"/>
    <w:rsid w:val="5C3381AF"/>
    <w:rsid w:val="5C33D968"/>
    <w:rsid w:val="5C36A5FE"/>
    <w:rsid w:val="5C3B3A7E"/>
    <w:rsid w:val="5C426EFD"/>
    <w:rsid w:val="5C4DD1B6"/>
    <w:rsid w:val="5C4E2172"/>
    <w:rsid w:val="5C556059"/>
    <w:rsid w:val="5C5A07E8"/>
    <w:rsid w:val="5C666028"/>
    <w:rsid w:val="5C6BB4AE"/>
    <w:rsid w:val="5C6BEDC4"/>
    <w:rsid w:val="5C6D79F1"/>
    <w:rsid w:val="5C6FDD3B"/>
    <w:rsid w:val="5C71317D"/>
    <w:rsid w:val="5C7BAB79"/>
    <w:rsid w:val="5C882ADA"/>
    <w:rsid w:val="5C8C4237"/>
    <w:rsid w:val="5C8EA82E"/>
    <w:rsid w:val="5C93B746"/>
    <w:rsid w:val="5C95E422"/>
    <w:rsid w:val="5C9B6DCA"/>
    <w:rsid w:val="5C9E7EF3"/>
    <w:rsid w:val="5C9EBC3D"/>
    <w:rsid w:val="5C9FB892"/>
    <w:rsid w:val="5CA27CEC"/>
    <w:rsid w:val="5CA52B2C"/>
    <w:rsid w:val="5CA76F2E"/>
    <w:rsid w:val="5CAB6663"/>
    <w:rsid w:val="5CAE4D20"/>
    <w:rsid w:val="5CBE4FE3"/>
    <w:rsid w:val="5CC01C7A"/>
    <w:rsid w:val="5CC2FB1B"/>
    <w:rsid w:val="5CC2FD61"/>
    <w:rsid w:val="5CC30125"/>
    <w:rsid w:val="5CC34261"/>
    <w:rsid w:val="5CCB42CF"/>
    <w:rsid w:val="5CCB5EC2"/>
    <w:rsid w:val="5CD08D02"/>
    <w:rsid w:val="5CD88DD9"/>
    <w:rsid w:val="5CE161C4"/>
    <w:rsid w:val="5CE8978B"/>
    <w:rsid w:val="5CEBEDED"/>
    <w:rsid w:val="5CF3130E"/>
    <w:rsid w:val="5CF45B56"/>
    <w:rsid w:val="5CF5C72E"/>
    <w:rsid w:val="5CF60836"/>
    <w:rsid w:val="5CF88A4E"/>
    <w:rsid w:val="5CFA0BC0"/>
    <w:rsid w:val="5CFD9A89"/>
    <w:rsid w:val="5CFF0DD1"/>
    <w:rsid w:val="5D0FC27B"/>
    <w:rsid w:val="5D10B806"/>
    <w:rsid w:val="5D1172C7"/>
    <w:rsid w:val="5D140E4F"/>
    <w:rsid w:val="5D14CD24"/>
    <w:rsid w:val="5D1547FF"/>
    <w:rsid w:val="5D18FC41"/>
    <w:rsid w:val="5D1A59FA"/>
    <w:rsid w:val="5D236A78"/>
    <w:rsid w:val="5D298A01"/>
    <w:rsid w:val="5D34ED94"/>
    <w:rsid w:val="5D39D1A4"/>
    <w:rsid w:val="5D48FD16"/>
    <w:rsid w:val="5D4A9795"/>
    <w:rsid w:val="5D50F570"/>
    <w:rsid w:val="5D58DDF2"/>
    <w:rsid w:val="5D5D7B51"/>
    <w:rsid w:val="5D618DC9"/>
    <w:rsid w:val="5D6265DA"/>
    <w:rsid w:val="5D689B62"/>
    <w:rsid w:val="5D6AF130"/>
    <w:rsid w:val="5D6E4E5B"/>
    <w:rsid w:val="5D79BAC3"/>
    <w:rsid w:val="5D7A3842"/>
    <w:rsid w:val="5D7DF347"/>
    <w:rsid w:val="5D86AC71"/>
    <w:rsid w:val="5D87B400"/>
    <w:rsid w:val="5D8A86BB"/>
    <w:rsid w:val="5D92646C"/>
    <w:rsid w:val="5D9BA36D"/>
    <w:rsid w:val="5D9BC235"/>
    <w:rsid w:val="5DA68CE5"/>
    <w:rsid w:val="5DAE129C"/>
    <w:rsid w:val="5DB051EB"/>
    <w:rsid w:val="5DB2B45F"/>
    <w:rsid w:val="5DB2E569"/>
    <w:rsid w:val="5DB83E5D"/>
    <w:rsid w:val="5DBA9A9B"/>
    <w:rsid w:val="5DC02BF6"/>
    <w:rsid w:val="5DC05F8A"/>
    <w:rsid w:val="5DC3E7A4"/>
    <w:rsid w:val="5DC91333"/>
    <w:rsid w:val="5DCCB7C1"/>
    <w:rsid w:val="5DD68197"/>
    <w:rsid w:val="5DDB0582"/>
    <w:rsid w:val="5DDE7EE7"/>
    <w:rsid w:val="5DE75666"/>
    <w:rsid w:val="5DE90088"/>
    <w:rsid w:val="5DE92DAA"/>
    <w:rsid w:val="5DF8B6D7"/>
    <w:rsid w:val="5DF8D13F"/>
    <w:rsid w:val="5E096203"/>
    <w:rsid w:val="5E11D62F"/>
    <w:rsid w:val="5E198C75"/>
    <w:rsid w:val="5E1E46D6"/>
    <w:rsid w:val="5E20EF16"/>
    <w:rsid w:val="5E236A88"/>
    <w:rsid w:val="5E23ED22"/>
    <w:rsid w:val="5E26FD8D"/>
    <w:rsid w:val="5E281C28"/>
    <w:rsid w:val="5E28487D"/>
    <w:rsid w:val="5E28A50C"/>
    <w:rsid w:val="5E28E38E"/>
    <w:rsid w:val="5E302B99"/>
    <w:rsid w:val="5E31B769"/>
    <w:rsid w:val="5E3ED9B5"/>
    <w:rsid w:val="5E3EF610"/>
    <w:rsid w:val="5E40F30E"/>
    <w:rsid w:val="5E427334"/>
    <w:rsid w:val="5E42F100"/>
    <w:rsid w:val="5E4301C9"/>
    <w:rsid w:val="5E4D0952"/>
    <w:rsid w:val="5E4D5B2F"/>
    <w:rsid w:val="5E5000D1"/>
    <w:rsid w:val="5E535594"/>
    <w:rsid w:val="5E560770"/>
    <w:rsid w:val="5E58622E"/>
    <w:rsid w:val="5E5DF0A8"/>
    <w:rsid w:val="5E74FDC8"/>
    <w:rsid w:val="5E759B1B"/>
    <w:rsid w:val="5E8DC0B2"/>
    <w:rsid w:val="5E923A2C"/>
    <w:rsid w:val="5E967ADA"/>
    <w:rsid w:val="5E992E6F"/>
    <w:rsid w:val="5E9B3861"/>
    <w:rsid w:val="5E9DBD71"/>
    <w:rsid w:val="5E9E884B"/>
    <w:rsid w:val="5E9E9CD6"/>
    <w:rsid w:val="5EA4ABA3"/>
    <w:rsid w:val="5EA97D68"/>
    <w:rsid w:val="5EAA20EB"/>
    <w:rsid w:val="5EACB7AE"/>
    <w:rsid w:val="5EACECAC"/>
    <w:rsid w:val="5EAD2285"/>
    <w:rsid w:val="5EAF41A3"/>
    <w:rsid w:val="5EB08B83"/>
    <w:rsid w:val="5EBD63E2"/>
    <w:rsid w:val="5EBDC2DA"/>
    <w:rsid w:val="5EC0A901"/>
    <w:rsid w:val="5EC2A6E0"/>
    <w:rsid w:val="5EC6034F"/>
    <w:rsid w:val="5EC63075"/>
    <w:rsid w:val="5ECDA4A8"/>
    <w:rsid w:val="5ECE7707"/>
    <w:rsid w:val="5ED0BBDE"/>
    <w:rsid w:val="5ED5BDD0"/>
    <w:rsid w:val="5EDCCCF2"/>
    <w:rsid w:val="5EE715AB"/>
    <w:rsid w:val="5EF33B80"/>
    <w:rsid w:val="5EF3DF0B"/>
    <w:rsid w:val="5EF8526A"/>
    <w:rsid w:val="5F04284C"/>
    <w:rsid w:val="5F0AA396"/>
    <w:rsid w:val="5F0C666C"/>
    <w:rsid w:val="5F0C7EC9"/>
    <w:rsid w:val="5F0CFFA8"/>
    <w:rsid w:val="5F133FCA"/>
    <w:rsid w:val="5F18E839"/>
    <w:rsid w:val="5F1B72F9"/>
    <w:rsid w:val="5F1FFCCD"/>
    <w:rsid w:val="5F232254"/>
    <w:rsid w:val="5F28115D"/>
    <w:rsid w:val="5F29317E"/>
    <w:rsid w:val="5F3424D0"/>
    <w:rsid w:val="5F346459"/>
    <w:rsid w:val="5F38ADCE"/>
    <w:rsid w:val="5F39907C"/>
    <w:rsid w:val="5F39EE19"/>
    <w:rsid w:val="5F3CC759"/>
    <w:rsid w:val="5F3D1599"/>
    <w:rsid w:val="5F3F6395"/>
    <w:rsid w:val="5F3FFF0D"/>
    <w:rsid w:val="5F4183BE"/>
    <w:rsid w:val="5F41FDD4"/>
    <w:rsid w:val="5F44BFDF"/>
    <w:rsid w:val="5F4BF0A4"/>
    <w:rsid w:val="5F4CA1AB"/>
    <w:rsid w:val="5F56697F"/>
    <w:rsid w:val="5F568B7E"/>
    <w:rsid w:val="5F5815B6"/>
    <w:rsid w:val="5F5D4DCB"/>
    <w:rsid w:val="5F60B4C7"/>
    <w:rsid w:val="5F6B7F47"/>
    <w:rsid w:val="5F6DE9E6"/>
    <w:rsid w:val="5F6E43EF"/>
    <w:rsid w:val="5F707763"/>
    <w:rsid w:val="5F74F8E8"/>
    <w:rsid w:val="5F7672FE"/>
    <w:rsid w:val="5F7CE3CE"/>
    <w:rsid w:val="5F7FAAA3"/>
    <w:rsid w:val="5F800242"/>
    <w:rsid w:val="5F86145D"/>
    <w:rsid w:val="5F8CE2CF"/>
    <w:rsid w:val="5F90339D"/>
    <w:rsid w:val="5F955B3C"/>
    <w:rsid w:val="5F96241D"/>
    <w:rsid w:val="5F9EF81C"/>
    <w:rsid w:val="5FAB3F31"/>
    <w:rsid w:val="5FAC4027"/>
    <w:rsid w:val="5FAE906B"/>
    <w:rsid w:val="5FAFC8F5"/>
    <w:rsid w:val="5FB5E75C"/>
    <w:rsid w:val="5FB8CD35"/>
    <w:rsid w:val="5FBDCFC5"/>
    <w:rsid w:val="5FBDE49D"/>
    <w:rsid w:val="5FBE63BA"/>
    <w:rsid w:val="5FBEFC0A"/>
    <w:rsid w:val="5FC1C568"/>
    <w:rsid w:val="5FC1C90B"/>
    <w:rsid w:val="5FC5481F"/>
    <w:rsid w:val="5FC580E8"/>
    <w:rsid w:val="5FCC8813"/>
    <w:rsid w:val="5FD6629C"/>
    <w:rsid w:val="5FDBD603"/>
    <w:rsid w:val="5FDC5D0F"/>
    <w:rsid w:val="5FDFCCD1"/>
    <w:rsid w:val="5FE6272A"/>
    <w:rsid w:val="5FF00210"/>
    <w:rsid w:val="5FF22A65"/>
    <w:rsid w:val="5FF7AFA1"/>
    <w:rsid w:val="5FFDE8B4"/>
    <w:rsid w:val="5FFE8CB5"/>
    <w:rsid w:val="5FFF7964"/>
    <w:rsid w:val="6005FD44"/>
    <w:rsid w:val="600E89E5"/>
    <w:rsid w:val="60148201"/>
    <w:rsid w:val="60162020"/>
    <w:rsid w:val="60171BA5"/>
    <w:rsid w:val="601A3EBC"/>
    <w:rsid w:val="601FFE49"/>
    <w:rsid w:val="60227A43"/>
    <w:rsid w:val="6025BBEE"/>
    <w:rsid w:val="60292035"/>
    <w:rsid w:val="602A44BF"/>
    <w:rsid w:val="602BD525"/>
    <w:rsid w:val="602D5F59"/>
    <w:rsid w:val="602E49E0"/>
    <w:rsid w:val="6030FF35"/>
    <w:rsid w:val="6037A27E"/>
    <w:rsid w:val="6037AC9D"/>
    <w:rsid w:val="603911BE"/>
    <w:rsid w:val="603A339A"/>
    <w:rsid w:val="603A463A"/>
    <w:rsid w:val="60453F95"/>
    <w:rsid w:val="6058C4AE"/>
    <w:rsid w:val="605CA44D"/>
    <w:rsid w:val="605D2A4A"/>
    <w:rsid w:val="60601627"/>
    <w:rsid w:val="606634F2"/>
    <w:rsid w:val="606F72B2"/>
    <w:rsid w:val="60734EB5"/>
    <w:rsid w:val="60786F4E"/>
    <w:rsid w:val="607B1C7D"/>
    <w:rsid w:val="607F7DFA"/>
    <w:rsid w:val="6083333F"/>
    <w:rsid w:val="608411FF"/>
    <w:rsid w:val="608CA70E"/>
    <w:rsid w:val="608CF9D8"/>
    <w:rsid w:val="608EE55E"/>
    <w:rsid w:val="6090B9E9"/>
    <w:rsid w:val="6092ACFE"/>
    <w:rsid w:val="60973DDA"/>
    <w:rsid w:val="6099D69F"/>
    <w:rsid w:val="60ACB046"/>
    <w:rsid w:val="60AFD79A"/>
    <w:rsid w:val="60B2FF82"/>
    <w:rsid w:val="60B49C72"/>
    <w:rsid w:val="60B5596D"/>
    <w:rsid w:val="60B5D186"/>
    <w:rsid w:val="60B60147"/>
    <w:rsid w:val="60B87144"/>
    <w:rsid w:val="60C01458"/>
    <w:rsid w:val="60C22180"/>
    <w:rsid w:val="60C88DF2"/>
    <w:rsid w:val="60CC7999"/>
    <w:rsid w:val="60D100C2"/>
    <w:rsid w:val="60D45915"/>
    <w:rsid w:val="60D59C9C"/>
    <w:rsid w:val="60DABF1B"/>
    <w:rsid w:val="60DF69BD"/>
    <w:rsid w:val="60E679C8"/>
    <w:rsid w:val="60EC5CAD"/>
    <w:rsid w:val="60F45C1C"/>
    <w:rsid w:val="60F76ADA"/>
    <w:rsid w:val="6100F9A8"/>
    <w:rsid w:val="610457AF"/>
    <w:rsid w:val="61059FAE"/>
    <w:rsid w:val="6105A8A3"/>
    <w:rsid w:val="610D5542"/>
    <w:rsid w:val="6113FD28"/>
    <w:rsid w:val="611423F2"/>
    <w:rsid w:val="6120B952"/>
    <w:rsid w:val="6121D2C4"/>
    <w:rsid w:val="6123B131"/>
    <w:rsid w:val="6124520C"/>
    <w:rsid w:val="6124C918"/>
    <w:rsid w:val="612BC83C"/>
    <w:rsid w:val="61312696"/>
    <w:rsid w:val="6135DDCA"/>
    <w:rsid w:val="61376C8B"/>
    <w:rsid w:val="61384E0F"/>
    <w:rsid w:val="61386332"/>
    <w:rsid w:val="6139C778"/>
    <w:rsid w:val="613AF85E"/>
    <w:rsid w:val="614408C2"/>
    <w:rsid w:val="6149381B"/>
    <w:rsid w:val="614C4F5D"/>
    <w:rsid w:val="61539C52"/>
    <w:rsid w:val="61592CFA"/>
    <w:rsid w:val="615F3873"/>
    <w:rsid w:val="617345EB"/>
    <w:rsid w:val="6179C1DD"/>
    <w:rsid w:val="617CD461"/>
    <w:rsid w:val="617EA688"/>
    <w:rsid w:val="61986D63"/>
    <w:rsid w:val="61A12238"/>
    <w:rsid w:val="61A5AD87"/>
    <w:rsid w:val="61AC3C5D"/>
    <w:rsid w:val="61AF6817"/>
    <w:rsid w:val="61B05BA8"/>
    <w:rsid w:val="61B0835E"/>
    <w:rsid w:val="61BC2E55"/>
    <w:rsid w:val="61BF28E7"/>
    <w:rsid w:val="61C61D64"/>
    <w:rsid w:val="61CA9ED4"/>
    <w:rsid w:val="61CB72CA"/>
    <w:rsid w:val="61D454CC"/>
    <w:rsid w:val="61D8701C"/>
    <w:rsid w:val="61DB3E63"/>
    <w:rsid w:val="61DDD7D4"/>
    <w:rsid w:val="61E40E85"/>
    <w:rsid w:val="61E56B56"/>
    <w:rsid w:val="61F11AFF"/>
    <w:rsid w:val="61F35262"/>
    <w:rsid w:val="61F6570C"/>
    <w:rsid w:val="61F8F8CF"/>
    <w:rsid w:val="61F965C3"/>
    <w:rsid w:val="61FC342E"/>
    <w:rsid w:val="62073A50"/>
    <w:rsid w:val="620A8759"/>
    <w:rsid w:val="621B6993"/>
    <w:rsid w:val="621FA468"/>
    <w:rsid w:val="62245E1A"/>
    <w:rsid w:val="6226604D"/>
    <w:rsid w:val="622B016F"/>
    <w:rsid w:val="622E8298"/>
    <w:rsid w:val="623110BB"/>
    <w:rsid w:val="62366A39"/>
    <w:rsid w:val="6237C54B"/>
    <w:rsid w:val="625C9BEB"/>
    <w:rsid w:val="62622ECF"/>
    <w:rsid w:val="62661F06"/>
    <w:rsid w:val="626FF6C0"/>
    <w:rsid w:val="62714873"/>
    <w:rsid w:val="6271BBA1"/>
    <w:rsid w:val="6284EC7D"/>
    <w:rsid w:val="6288B0C4"/>
    <w:rsid w:val="6293E2FA"/>
    <w:rsid w:val="629927A6"/>
    <w:rsid w:val="629BCC3F"/>
    <w:rsid w:val="62A90B28"/>
    <w:rsid w:val="62AAE108"/>
    <w:rsid w:val="62AC6398"/>
    <w:rsid w:val="62B261C0"/>
    <w:rsid w:val="62B9C912"/>
    <w:rsid w:val="62BB851B"/>
    <w:rsid w:val="62BF40F5"/>
    <w:rsid w:val="62C25C77"/>
    <w:rsid w:val="62C78C13"/>
    <w:rsid w:val="62CE8EA2"/>
    <w:rsid w:val="62D36BC2"/>
    <w:rsid w:val="62D60137"/>
    <w:rsid w:val="62D83A77"/>
    <w:rsid w:val="62DD3EF3"/>
    <w:rsid w:val="62DDF9AC"/>
    <w:rsid w:val="62E06D34"/>
    <w:rsid w:val="62E38AA5"/>
    <w:rsid w:val="62E53A91"/>
    <w:rsid w:val="62E7EDB1"/>
    <w:rsid w:val="62EA49B8"/>
    <w:rsid w:val="62EB0CD0"/>
    <w:rsid w:val="62F0B31D"/>
    <w:rsid w:val="62F18C2D"/>
    <w:rsid w:val="62F5AD6A"/>
    <w:rsid w:val="62FADACF"/>
    <w:rsid w:val="630001D9"/>
    <w:rsid w:val="6303049D"/>
    <w:rsid w:val="63030EEC"/>
    <w:rsid w:val="63059852"/>
    <w:rsid w:val="630A329A"/>
    <w:rsid w:val="630F4B66"/>
    <w:rsid w:val="631B361B"/>
    <w:rsid w:val="631B439D"/>
    <w:rsid w:val="632240E4"/>
    <w:rsid w:val="632E2F79"/>
    <w:rsid w:val="6330814D"/>
    <w:rsid w:val="6330F68B"/>
    <w:rsid w:val="63327506"/>
    <w:rsid w:val="6334878B"/>
    <w:rsid w:val="633664E6"/>
    <w:rsid w:val="6339924D"/>
    <w:rsid w:val="6339E5B8"/>
    <w:rsid w:val="633DD08C"/>
    <w:rsid w:val="6341F293"/>
    <w:rsid w:val="63466A15"/>
    <w:rsid w:val="63475D55"/>
    <w:rsid w:val="635E5DED"/>
    <w:rsid w:val="6360CA0A"/>
    <w:rsid w:val="63658D4A"/>
    <w:rsid w:val="6366CA0F"/>
    <w:rsid w:val="63695256"/>
    <w:rsid w:val="636C3D3B"/>
    <w:rsid w:val="636CFECC"/>
    <w:rsid w:val="6376A24B"/>
    <w:rsid w:val="63809B2A"/>
    <w:rsid w:val="638197D5"/>
    <w:rsid w:val="6381A906"/>
    <w:rsid w:val="63833521"/>
    <w:rsid w:val="638EB8E3"/>
    <w:rsid w:val="63908845"/>
    <w:rsid w:val="6393BD69"/>
    <w:rsid w:val="639A4267"/>
    <w:rsid w:val="63A288CC"/>
    <w:rsid w:val="63AC5132"/>
    <w:rsid w:val="63B12372"/>
    <w:rsid w:val="63BE895E"/>
    <w:rsid w:val="63C3AEF2"/>
    <w:rsid w:val="63C9D2A2"/>
    <w:rsid w:val="63D0C56C"/>
    <w:rsid w:val="63E04D1A"/>
    <w:rsid w:val="63E0EBD0"/>
    <w:rsid w:val="63E67124"/>
    <w:rsid w:val="63E78EEB"/>
    <w:rsid w:val="63E8A74F"/>
    <w:rsid w:val="63E9E6C0"/>
    <w:rsid w:val="63EE9C09"/>
    <w:rsid w:val="63F2F34E"/>
    <w:rsid w:val="63F4F304"/>
    <w:rsid w:val="63F7A7C9"/>
    <w:rsid w:val="63F9DC5E"/>
    <w:rsid w:val="63FDFEE3"/>
    <w:rsid w:val="63FE539F"/>
    <w:rsid w:val="64028799"/>
    <w:rsid w:val="6406405D"/>
    <w:rsid w:val="640D8C02"/>
    <w:rsid w:val="64179556"/>
    <w:rsid w:val="64182410"/>
    <w:rsid w:val="64187B0F"/>
    <w:rsid w:val="641A0811"/>
    <w:rsid w:val="641AFFAF"/>
    <w:rsid w:val="6438248F"/>
    <w:rsid w:val="64420930"/>
    <w:rsid w:val="6446095E"/>
    <w:rsid w:val="64468E3E"/>
    <w:rsid w:val="64477012"/>
    <w:rsid w:val="6448C97C"/>
    <w:rsid w:val="6449F172"/>
    <w:rsid w:val="644DFE62"/>
    <w:rsid w:val="64594AC4"/>
    <w:rsid w:val="645AA1F7"/>
    <w:rsid w:val="645BF223"/>
    <w:rsid w:val="6467E3B3"/>
    <w:rsid w:val="646EED65"/>
    <w:rsid w:val="64743342"/>
    <w:rsid w:val="647F109D"/>
    <w:rsid w:val="648447EA"/>
    <w:rsid w:val="648637A4"/>
    <w:rsid w:val="6487413F"/>
    <w:rsid w:val="648CE0C0"/>
    <w:rsid w:val="6493C543"/>
    <w:rsid w:val="6493CDD2"/>
    <w:rsid w:val="64A20256"/>
    <w:rsid w:val="64A4E214"/>
    <w:rsid w:val="64A4F2C0"/>
    <w:rsid w:val="64A5F90D"/>
    <w:rsid w:val="64AA788D"/>
    <w:rsid w:val="64AD313F"/>
    <w:rsid w:val="64B4265D"/>
    <w:rsid w:val="64CB1AA8"/>
    <w:rsid w:val="64CB7D1E"/>
    <w:rsid w:val="64CDCC53"/>
    <w:rsid w:val="64D517ED"/>
    <w:rsid w:val="64D69D13"/>
    <w:rsid w:val="64DB55A3"/>
    <w:rsid w:val="64E05C8A"/>
    <w:rsid w:val="64E29664"/>
    <w:rsid w:val="64E80BE1"/>
    <w:rsid w:val="64E85ED9"/>
    <w:rsid w:val="64E9F6F8"/>
    <w:rsid w:val="64ECCEDF"/>
    <w:rsid w:val="64EDDB15"/>
    <w:rsid w:val="64EF423A"/>
    <w:rsid w:val="64F07F64"/>
    <w:rsid w:val="64F13C6C"/>
    <w:rsid w:val="64F16E03"/>
    <w:rsid w:val="64F76BFA"/>
    <w:rsid w:val="64FA7389"/>
    <w:rsid w:val="64FB2ECB"/>
    <w:rsid w:val="64FE12A6"/>
    <w:rsid w:val="64FFE605"/>
    <w:rsid w:val="6501088F"/>
    <w:rsid w:val="65045E6B"/>
    <w:rsid w:val="65096D09"/>
    <w:rsid w:val="650B235E"/>
    <w:rsid w:val="650CD28E"/>
    <w:rsid w:val="6513613B"/>
    <w:rsid w:val="65168743"/>
    <w:rsid w:val="652182B7"/>
    <w:rsid w:val="65227C50"/>
    <w:rsid w:val="6522EED8"/>
    <w:rsid w:val="6523A444"/>
    <w:rsid w:val="652BB651"/>
    <w:rsid w:val="652BD123"/>
    <w:rsid w:val="652DFAE0"/>
    <w:rsid w:val="652F770E"/>
    <w:rsid w:val="6530095D"/>
    <w:rsid w:val="6530C244"/>
    <w:rsid w:val="6533B9B3"/>
    <w:rsid w:val="65398A9D"/>
    <w:rsid w:val="653B72F3"/>
    <w:rsid w:val="653D3985"/>
    <w:rsid w:val="653D5F8C"/>
    <w:rsid w:val="65412EEC"/>
    <w:rsid w:val="654368C5"/>
    <w:rsid w:val="65482344"/>
    <w:rsid w:val="654B847C"/>
    <w:rsid w:val="6554A4D3"/>
    <w:rsid w:val="6555E65C"/>
    <w:rsid w:val="6557019D"/>
    <w:rsid w:val="6557D940"/>
    <w:rsid w:val="655EDB30"/>
    <w:rsid w:val="65617789"/>
    <w:rsid w:val="6568A1E7"/>
    <w:rsid w:val="6571F665"/>
    <w:rsid w:val="65729A0E"/>
    <w:rsid w:val="6573089F"/>
    <w:rsid w:val="6575DE02"/>
    <w:rsid w:val="657BC964"/>
    <w:rsid w:val="6582505C"/>
    <w:rsid w:val="6585B475"/>
    <w:rsid w:val="658856C4"/>
    <w:rsid w:val="658E5E56"/>
    <w:rsid w:val="659194BC"/>
    <w:rsid w:val="65920B3E"/>
    <w:rsid w:val="659656B9"/>
    <w:rsid w:val="6596F598"/>
    <w:rsid w:val="65A83D36"/>
    <w:rsid w:val="65A85623"/>
    <w:rsid w:val="65AE26EA"/>
    <w:rsid w:val="65AF0747"/>
    <w:rsid w:val="65B4C89C"/>
    <w:rsid w:val="65B5E69D"/>
    <w:rsid w:val="65BBE2FD"/>
    <w:rsid w:val="65BF5582"/>
    <w:rsid w:val="65C35D1B"/>
    <w:rsid w:val="65C694FD"/>
    <w:rsid w:val="65CE9380"/>
    <w:rsid w:val="65CF3D02"/>
    <w:rsid w:val="65D3D780"/>
    <w:rsid w:val="65D6386C"/>
    <w:rsid w:val="65DF3DD8"/>
    <w:rsid w:val="65DF71B1"/>
    <w:rsid w:val="65DFB0F2"/>
    <w:rsid w:val="65E45A5D"/>
    <w:rsid w:val="65E89819"/>
    <w:rsid w:val="65EABC8E"/>
    <w:rsid w:val="65F06945"/>
    <w:rsid w:val="65F41CE1"/>
    <w:rsid w:val="65FC3D2D"/>
    <w:rsid w:val="65FE3D21"/>
    <w:rsid w:val="6601C51D"/>
    <w:rsid w:val="6603D25E"/>
    <w:rsid w:val="6605FFE5"/>
    <w:rsid w:val="6607B4F7"/>
    <w:rsid w:val="660E9795"/>
    <w:rsid w:val="66178946"/>
    <w:rsid w:val="6618B260"/>
    <w:rsid w:val="661D11D4"/>
    <w:rsid w:val="66264BBA"/>
    <w:rsid w:val="66275126"/>
    <w:rsid w:val="66281491"/>
    <w:rsid w:val="662DD29A"/>
    <w:rsid w:val="662DDC44"/>
    <w:rsid w:val="6630725B"/>
    <w:rsid w:val="6639657B"/>
    <w:rsid w:val="663AB7E0"/>
    <w:rsid w:val="663C566B"/>
    <w:rsid w:val="66461B37"/>
    <w:rsid w:val="664B3F7C"/>
    <w:rsid w:val="664BAC45"/>
    <w:rsid w:val="664EC279"/>
    <w:rsid w:val="66540D5E"/>
    <w:rsid w:val="66562AF0"/>
    <w:rsid w:val="665EE90C"/>
    <w:rsid w:val="666913DA"/>
    <w:rsid w:val="666B3F8A"/>
    <w:rsid w:val="666E97EF"/>
    <w:rsid w:val="66732044"/>
    <w:rsid w:val="66753211"/>
    <w:rsid w:val="6677E86E"/>
    <w:rsid w:val="66782B1D"/>
    <w:rsid w:val="66791B2F"/>
    <w:rsid w:val="667ABE2A"/>
    <w:rsid w:val="667CF5D4"/>
    <w:rsid w:val="667EB02F"/>
    <w:rsid w:val="667F41CE"/>
    <w:rsid w:val="6680DD49"/>
    <w:rsid w:val="668A0B33"/>
    <w:rsid w:val="668C93E9"/>
    <w:rsid w:val="668DCC8B"/>
    <w:rsid w:val="66920CA5"/>
    <w:rsid w:val="66972695"/>
    <w:rsid w:val="669BABA0"/>
    <w:rsid w:val="669D39AD"/>
    <w:rsid w:val="66A5DFFF"/>
    <w:rsid w:val="66A60D41"/>
    <w:rsid w:val="66A79C4F"/>
    <w:rsid w:val="66AC50CB"/>
    <w:rsid w:val="66B75234"/>
    <w:rsid w:val="66B799A4"/>
    <w:rsid w:val="66B8D6D8"/>
    <w:rsid w:val="66BF8BF8"/>
    <w:rsid w:val="66C23D65"/>
    <w:rsid w:val="66C5BF93"/>
    <w:rsid w:val="66CA1437"/>
    <w:rsid w:val="66D2B226"/>
    <w:rsid w:val="66D5F603"/>
    <w:rsid w:val="66D8E52D"/>
    <w:rsid w:val="66DD0B38"/>
    <w:rsid w:val="66DD7165"/>
    <w:rsid w:val="66DD7893"/>
    <w:rsid w:val="66E76CCB"/>
    <w:rsid w:val="66E8A932"/>
    <w:rsid w:val="66E9F066"/>
    <w:rsid w:val="66EC3A4B"/>
    <w:rsid w:val="66ED8A67"/>
    <w:rsid w:val="66EEC533"/>
    <w:rsid w:val="66F028B6"/>
    <w:rsid w:val="66F16B7C"/>
    <w:rsid w:val="66F77F97"/>
    <w:rsid w:val="66F791B2"/>
    <w:rsid w:val="66F9D99A"/>
    <w:rsid w:val="66FA63A3"/>
    <w:rsid w:val="6704FAAA"/>
    <w:rsid w:val="67055669"/>
    <w:rsid w:val="6711A278"/>
    <w:rsid w:val="671919AE"/>
    <w:rsid w:val="671D37E6"/>
    <w:rsid w:val="67206673"/>
    <w:rsid w:val="6725A447"/>
    <w:rsid w:val="6725EC50"/>
    <w:rsid w:val="6725F32E"/>
    <w:rsid w:val="67265859"/>
    <w:rsid w:val="672D0775"/>
    <w:rsid w:val="672D90CC"/>
    <w:rsid w:val="6732F96F"/>
    <w:rsid w:val="673454BC"/>
    <w:rsid w:val="67347BB8"/>
    <w:rsid w:val="67397725"/>
    <w:rsid w:val="673EB067"/>
    <w:rsid w:val="6741428E"/>
    <w:rsid w:val="67423057"/>
    <w:rsid w:val="6746EA6F"/>
    <w:rsid w:val="674A4FA6"/>
    <w:rsid w:val="675366C0"/>
    <w:rsid w:val="675EEDCE"/>
    <w:rsid w:val="675F84DB"/>
    <w:rsid w:val="67715339"/>
    <w:rsid w:val="67748B93"/>
    <w:rsid w:val="67778C9E"/>
    <w:rsid w:val="6781866D"/>
    <w:rsid w:val="67840478"/>
    <w:rsid w:val="67841D17"/>
    <w:rsid w:val="678A508F"/>
    <w:rsid w:val="678C9418"/>
    <w:rsid w:val="678CA7CC"/>
    <w:rsid w:val="678D3245"/>
    <w:rsid w:val="67929FC0"/>
    <w:rsid w:val="679E4D8A"/>
    <w:rsid w:val="679F0D95"/>
    <w:rsid w:val="67A1BAB4"/>
    <w:rsid w:val="67A63C89"/>
    <w:rsid w:val="67A7B8D3"/>
    <w:rsid w:val="67AA51B5"/>
    <w:rsid w:val="67AF8737"/>
    <w:rsid w:val="67B1E7C6"/>
    <w:rsid w:val="67B43CD4"/>
    <w:rsid w:val="67B54BAD"/>
    <w:rsid w:val="67BBAE53"/>
    <w:rsid w:val="67BC5595"/>
    <w:rsid w:val="67BE8CD9"/>
    <w:rsid w:val="67BFB1D2"/>
    <w:rsid w:val="67C139BE"/>
    <w:rsid w:val="67C2651F"/>
    <w:rsid w:val="67C5AA7E"/>
    <w:rsid w:val="67C90511"/>
    <w:rsid w:val="67CABCA9"/>
    <w:rsid w:val="67CD7395"/>
    <w:rsid w:val="67D56FFB"/>
    <w:rsid w:val="67D59D67"/>
    <w:rsid w:val="67DAC696"/>
    <w:rsid w:val="67DBAF47"/>
    <w:rsid w:val="67DE5E74"/>
    <w:rsid w:val="67F53B35"/>
    <w:rsid w:val="67F68B95"/>
    <w:rsid w:val="67F6A385"/>
    <w:rsid w:val="67F6ED0F"/>
    <w:rsid w:val="67FC2996"/>
    <w:rsid w:val="67FE780A"/>
    <w:rsid w:val="680ABEEE"/>
    <w:rsid w:val="6816FAB9"/>
    <w:rsid w:val="68184E85"/>
    <w:rsid w:val="68206E65"/>
    <w:rsid w:val="68219C2E"/>
    <w:rsid w:val="68233C44"/>
    <w:rsid w:val="6823E522"/>
    <w:rsid w:val="68246255"/>
    <w:rsid w:val="682ACE2B"/>
    <w:rsid w:val="682BE43A"/>
    <w:rsid w:val="682DA11D"/>
    <w:rsid w:val="682FB5E9"/>
    <w:rsid w:val="6832D552"/>
    <w:rsid w:val="6834B93D"/>
    <w:rsid w:val="6836C5C5"/>
    <w:rsid w:val="6836C85A"/>
    <w:rsid w:val="68386EBF"/>
    <w:rsid w:val="683EB27B"/>
    <w:rsid w:val="68447AAF"/>
    <w:rsid w:val="684886DF"/>
    <w:rsid w:val="684986FA"/>
    <w:rsid w:val="684A15B1"/>
    <w:rsid w:val="684A63A1"/>
    <w:rsid w:val="684F8AEE"/>
    <w:rsid w:val="68540E67"/>
    <w:rsid w:val="68568C1F"/>
    <w:rsid w:val="685803CE"/>
    <w:rsid w:val="685CB5D1"/>
    <w:rsid w:val="68671E74"/>
    <w:rsid w:val="6870128A"/>
    <w:rsid w:val="6871B403"/>
    <w:rsid w:val="687C59A9"/>
    <w:rsid w:val="687D9515"/>
    <w:rsid w:val="6882C715"/>
    <w:rsid w:val="688EFF3F"/>
    <w:rsid w:val="68929F56"/>
    <w:rsid w:val="689619E6"/>
    <w:rsid w:val="689B9AF7"/>
    <w:rsid w:val="689C7238"/>
    <w:rsid w:val="68A3718A"/>
    <w:rsid w:val="68A769CE"/>
    <w:rsid w:val="68A81A61"/>
    <w:rsid w:val="68B416DF"/>
    <w:rsid w:val="68BA0A85"/>
    <w:rsid w:val="68BBF460"/>
    <w:rsid w:val="68BE7748"/>
    <w:rsid w:val="68BFECB3"/>
    <w:rsid w:val="68CB43A8"/>
    <w:rsid w:val="68CB72BF"/>
    <w:rsid w:val="68D6445A"/>
    <w:rsid w:val="68D6DD7B"/>
    <w:rsid w:val="68DA1914"/>
    <w:rsid w:val="68DC8E7B"/>
    <w:rsid w:val="68DD6008"/>
    <w:rsid w:val="68E29CFB"/>
    <w:rsid w:val="68E42FE2"/>
    <w:rsid w:val="68E44607"/>
    <w:rsid w:val="68E4E24C"/>
    <w:rsid w:val="68E5FD84"/>
    <w:rsid w:val="68EC1868"/>
    <w:rsid w:val="68EC68B5"/>
    <w:rsid w:val="68EE2331"/>
    <w:rsid w:val="68EFBBF6"/>
    <w:rsid w:val="68FC9E5F"/>
    <w:rsid w:val="690D893D"/>
    <w:rsid w:val="690F131C"/>
    <w:rsid w:val="690FB4F4"/>
    <w:rsid w:val="69110EF1"/>
    <w:rsid w:val="69199EC5"/>
    <w:rsid w:val="691ECDFE"/>
    <w:rsid w:val="6922AFCA"/>
    <w:rsid w:val="6923048D"/>
    <w:rsid w:val="69242844"/>
    <w:rsid w:val="69393893"/>
    <w:rsid w:val="693CFBF7"/>
    <w:rsid w:val="693DD37D"/>
    <w:rsid w:val="69424885"/>
    <w:rsid w:val="6942E429"/>
    <w:rsid w:val="6946775B"/>
    <w:rsid w:val="694C6287"/>
    <w:rsid w:val="694E01BC"/>
    <w:rsid w:val="6952D3C1"/>
    <w:rsid w:val="6955BF3B"/>
    <w:rsid w:val="6955F596"/>
    <w:rsid w:val="695632DD"/>
    <w:rsid w:val="6957D4DB"/>
    <w:rsid w:val="6958E76D"/>
    <w:rsid w:val="695D84FD"/>
    <w:rsid w:val="69633E69"/>
    <w:rsid w:val="69637A4A"/>
    <w:rsid w:val="6967E550"/>
    <w:rsid w:val="6968533D"/>
    <w:rsid w:val="696AB400"/>
    <w:rsid w:val="696D9F88"/>
    <w:rsid w:val="69732AD9"/>
    <w:rsid w:val="6973A030"/>
    <w:rsid w:val="69767497"/>
    <w:rsid w:val="6976CB0E"/>
    <w:rsid w:val="69774580"/>
    <w:rsid w:val="6979C9F7"/>
    <w:rsid w:val="6980FB51"/>
    <w:rsid w:val="69824C43"/>
    <w:rsid w:val="69836670"/>
    <w:rsid w:val="6983C202"/>
    <w:rsid w:val="69915E76"/>
    <w:rsid w:val="69939CC7"/>
    <w:rsid w:val="6997ABA9"/>
    <w:rsid w:val="699A6A13"/>
    <w:rsid w:val="699DD4CD"/>
    <w:rsid w:val="69A0E976"/>
    <w:rsid w:val="69A4010F"/>
    <w:rsid w:val="69A43139"/>
    <w:rsid w:val="69A755BF"/>
    <w:rsid w:val="69A8649A"/>
    <w:rsid w:val="69A8CE2F"/>
    <w:rsid w:val="69A9E78F"/>
    <w:rsid w:val="69AD14A0"/>
    <w:rsid w:val="69AD5F3B"/>
    <w:rsid w:val="69AEF7D4"/>
    <w:rsid w:val="69B979B2"/>
    <w:rsid w:val="69B9E790"/>
    <w:rsid w:val="69CA10F7"/>
    <w:rsid w:val="69D5A590"/>
    <w:rsid w:val="69D73E5A"/>
    <w:rsid w:val="69E0454E"/>
    <w:rsid w:val="69E73DC2"/>
    <w:rsid w:val="69EC2D62"/>
    <w:rsid w:val="69F4E3E9"/>
    <w:rsid w:val="6A008EE4"/>
    <w:rsid w:val="6A01322E"/>
    <w:rsid w:val="6A03FF10"/>
    <w:rsid w:val="6A1B6E90"/>
    <w:rsid w:val="6A1BCE8D"/>
    <w:rsid w:val="6A1E6A4E"/>
    <w:rsid w:val="6A1F5AD5"/>
    <w:rsid w:val="6A23561A"/>
    <w:rsid w:val="6A25DC34"/>
    <w:rsid w:val="6A2CBDDA"/>
    <w:rsid w:val="6A2DA1BC"/>
    <w:rsid w:val="6A2DF8E2"/>
    <w:rsid w:val="6A2F3D2F"/>
    <w:rsid w:val="6A3F379A"/>
    <w:rsid w:val="6A466606"/>
    <w:rsid w:val="6A48A4C8"/>
    <w:rsid w:val="6A491774"/>
    <w:rsid w:val="6A4A025B"/>
    <w:rsid w:val="6A4C2EDA"/>
    <w:rsid w:val="6A50C796"/>
    <w:rsid w:val="6A52C17E"/>
    <w:rsid w:val="6A530965"/>
    <w:rsid w:val="6A530AE9"/>
    <w:rsid w:val="6A57D9A5"/>
    <w:rsid w:val="6A5A80F3"/>
    <w:rsid w:val="6A63111A"/>
    <w:rsid w:val="6A6AF76C"/>
    <w:rsid w:val="6A6E2B35"/>
    <w:rsid w:val="6A6E5BCD"/>
    <w:rsid w:val="6A72D06C"/>
    <w:rsid w:val="6A8A42F1"/>
    <w:rsid w:val="6A8E387C"/>
    <w:rsid w:val="6A9C37D1"/>
    <w:rsid w:val="6A9D1669"/>
    <w:rsid w:val="6AA649B7"/>
    <w:rsid w:val="6AA718C5"/>
    <w:rsid w:val="6AA838EE"/>
    <w:rsid w:val="6AA97721"/>
    <w:rsid w:val="6AB0B45F"/>
    <w:rsid w:val="6AB596CA"/>
    <w:rsid w:val="6ABDE68C"/>
    <w:rsid w:val="6ABEB32C"/>
    <w:rsid w:val="6AC479F3"/>
    <w:rsid w:val="6AC9E6A9"/>
    <w:rsid w:val="6AD0A777"/>
    <w:rsid w:val="6AD25112"/>
    <w:rsid w:val="6AD367BB"/>
    <w:rsid w:val="6AD663C1"/>
    <w:rsid w:val="6ADB0268"/>
    <w:rsid w:val="6ADDB1E1"/>
    <w:rsid w:val="6ADDC928"/>
    <w:rsid w:val="6ADE193E"/>
    <w:rsid w:val="6AE56EF8"/>
    <w:rsid w:val="6AEA0732"/>
    <w:rsid w:val="6AEF6C2A"/>
    <w:rsid w:val="6AEFDEEF"/>
    <w:rsid w:val="6AF0081A"/>
    <w:rsid w:val="6AF64D7B"/>
    <w:rsid w:val="6B024ED6"/>
    <w:rsid w:val="6B051C9A"/>
    <w:rsid w:val="6B07FBBE"/>
    <w:rsid w:val="6B0FBCC5"/>
    <w:rsid w:val="6B11776B"/>
    <w:rsid w:val="6B14746E"/>
    <w:rsid w:val="6B14F70D"/>
    <w:rsid w:val="6B1F454F"/>
    <w:rsid w:val="6B22F5FB"/>
    <w:rsid w:val="6B257AE4"/>
    <w:rsid w:val="6B279690"/>
    <w:rsid w:val="6B2E132D"/>
    <w:rsid w:val="6B39EA38"/>
    <w:rsid w:val="6B4629BE"/>
    <w:rsid w:val="6B47B3EF"/>
    <w:rsid w:val="6B4DD419"/>
    <w:rsid w:val="6B5B2BAA"/>
    <w:rsid w:val="6B5C2574"/>
    <w:rsid w:val="6B64C7FD"/>
    <w:rsid w:val="6B6AE0E7"/>
    <w:rsid w:val="6B6C78A7"/>
    <w:rsid w:val="6B6FF917"/>
    <w:rsid w:val="6B71450D"/>
    <w:rsid w:val="6B72E2F7"/>
    <w:rsid w:val="6B774506"/>
    <w:rsid w:val="6B7B0E0C"/>
    <w:rsid w:val="6B822692"/>
    <w:rsid w:val="6B8574A6"/>
    <w:rsid w:val="6B863A22"/>
    <w:rsid w:val="6B88EEBA"/>
    <w:rsid w:val="6B897097"/>
    <w:rsid w:val="6B975A88"/>
    <w:rsid w:val="6B992E9C"/>
    <w:rsid w:val="6B9991B9"/>
    <w:rsid w:val="6B9B9007"/>
    <w:rsid w:val="6B9DF23F"/>
    <w:rsid w:val="6B9E1FCB"/>
    <w:rsid w:val="6BAA6765"/>
    <w:rsid w:val="6BB4F70B"/>
    <w:rsid w:val="6BB5576E"/>
    <w:rsid w:val="6BB67CC4"/>
    <w:rsid w:val="6BB685DB"/>
    <w:rsid w:val="6BBEF622"/>
    <w:rsid w:val="6BBF758F"/>
    <w:rsid w:val="6BC2EF1B"/>
    <w:rsid w:val="6BC9408C"/>
    <w:rsid w:val="6BC9AA36"/>
    <w:rsid w:val="6BCD486D"/>
    <w:rsid w:val="6BD01386"/>
    <w:rsid w:val="6BD0AE30"/>
    <w:rsid w:val="6BD5E87D"/>
    <w:rsid w:val="6BD5FBA6"/>
    <w:rsid w:val="6BDB5279"/>
    <w:rsid w:val="6BE6B28C"/>
    <w:rsid w:val="6BEB60E5"/>
    <w:rsid w:val="6BEF63F1"/>
    <w:rsid w:val="6BF04E12"/>
    <w:rsid w:val="6BF416BD"/>
    <w:rsid w:val="6BF9B37B"/>
    <w:rsid w:val="6BFAC47A"/>
    <w:rsid w:val="6C0116AE"/>
    <w:rsid w:val="6C01A146"/>
    <w:rsid w:val="6C05D5F1"/>
    <w:rsid w:val="6C0BAE92"/>
    <w:rsid w:val="6C0D0FED"/>
    <w:rsid w:val="6C0FB57C"/>
    <w:rsid w:val="6C12E3FC"/>
    <w:rsid w:val="6C13B6A1"/>
    <w:rsid w:val="6C1522BB"/>
    <w:rsid w:val="6C17B8EF"/>
    <w:rsid w:val="6C324A63"/>
    <w:rsid w:val="6C40A468"/>
    <w:rsid w:val="6C40E3E0"/>
    <w:rsid w:val="6C436F61"/>
    <w:rsid w:val="6C512294"/>
    <w:rsid w:val="6C58BD94"/>
    <w:rsid w:val="6C62EFE3"/>
    <w:rsid w:val="6C643AD8"/>
    <w:rsid w:val="6C6DE1F6"/>
    <w:rsid w:val="6C72E687"/>
    <w:rsid w:val="6C75B201"/>
    <w:rsid w:val="6C7726E7"/>
    <w:rsid w:val="6C872EC6"/>
    <w:rsid w:val="6C8B3FE9"/>
    <w:rsid w:val="6C8F4D9F"/>
    <w:rsid w:val="6C8F7034"/>
    <w:rsid w:val="6C8FEC2B"/>
    <w:rsid w:val="6C9342FC"/>
    <w:rsid w:val="6C93B89A"/>
    <w:rsid w:val="6C94E46E"/>
    <w:rsid w:val="6C992149"/>
    <w:rsid w:val="6C9ABB58"/>
    <w:rsid w:val="6C9D0BD0"/>
    <w:rsid w:val="6CAC3BD0"/>
    <w:rsid w:val="6CAFB87B"/>
    <w:rsid w:val="6CB364A6"/>
    <w:rsid w:val="6CBF8E7C"/>
    <w:rsid w:val="6CC0C8AD"/>
    <w:rsid w:val="6CD1CA6B"/>
    <w:rsid w:val="6CD30DC8"/>
    <w:rsid w:val="6CD3D74E"/>
    <w:rsid w:val="6CE5C94B"/>
    <w:rsid w:val="6CEFAAF4"/>
    <w:rsid w:val="6CF28BD8"/>
    <w:rsid w:val="6CF6B4A6"/>
    <w:rsid w:val="6CFC1B09"/>
    <w:rsid w:val="6CFF1491"/>
    <w:rsid w:val="6CFF96C3"/>
    <w:rsid w:val="6D01E818"/>
    <w:rsid w:val="6D03F71A"/>
    <w:rsid w:val="6D063AF0"/>
    <w:rsid w:val="6D06B6EF"/>
    <w:rsid w:val="6D0F088B"/>
    <w:rsid w:val="6D153D90"/>
    <w:rsid w:val="6D185A7B"/>
    <w:rsid w:val="6D244FAB"/>
    <w:rsid w:val="6D273B08"/>
    <w:rsid w:val="6D2E5725"/>
    <w:rsid w:val="6D3784F6"/>
    <w:rsid w:val="6D3CBF45"/>
    <w:rsid w:val="6D43076C"/>
    <w:rsid w:val="6D4893F2"/>
    <w:rsid w:val="6D4AF564"/>
    <w:rsid w:val="6D51DD8A"/>
    <w:rsid w:val="6D585863"/>
    <w:rsid w:val="6D5875AB"/>
    <w:rsid w:val="6D5C18AB"/>
    <w:rsid w:val="6D5E4A07"/>
    <w:rsid w:val="6D62A6F5"/>
    <w:rsid w:val="6D64E5D3"/>
    <w:rsid w:val="6D654935"/>
    <w:rsid w:val="6D66747E"/>
    <w:rsid w:val="6D695EC7"/>
    <w:rsid w:val="6D6EAE0B"/>
    <w:rsid w:val="6D6F909C"/>
    <w:rsid w:val="6D7176D9"/>
    <w:rsid w:val="6D80A25E"/>
    <w:rsid w:val="6D8345AB"/>
    <w:rsid w:val="6D840A88"/>
    <w:rsid w:val="6D8DA775"/>
    <w:rsid w:val="6D90C049"/>
    <w:rsid w:val="6D91B6B7"/>
    <w:rsid w:val="6D93288C"/>
    <w:rsid w:val="6D96F99D"/>
    <w:rsid w:val="6D987406"/>
    <w:rsid w:val="6D987496"/>
    <w:rsid w:val="6D9A530B"/>
    <w:rsid w:val="6D9C3D53"/>
    <w:rsid w:val="6D9D17CF"/>
    <w:rsid w:val="6DA303A5"/>
    <w:rsid w:val="6DA6B153"/>
    <w:rsid w:val="6DA9632C"/>
    <w:rsid w:val="6DB1571F"/>
    <w:rsid w:val="6DB46E48"/>
    <w:rsid w:val="6DBB22D8"/>
    <w:rsid w:val="6DC0CFF6"/>
    <w:rsid w:val="6DC46A02"/>
    <w:rsid w:val="6DC4DFA8"/>
    <w:rsid w:val="6DC9AA3E"/>
    <w:rsid w:val="6DCAE98B"/>
    <w:rsid w:val="6DCEFDC4"/>
    <w:rsid w:val="6DCFC43C"/>
    <w:rsid w:val="6DD1BED8"/>
    <w:rsid w:val="6DD89AD9"/>
    <w:rsid w:val="6DDC6325"/>
    <w:rsid w:val="6DDD9EE1"/>
    <w:rsid w:val="6DE7849B"/>
    <w:rsid w:val="6DE92F44"/>
    <w:rsid w:val="6DEA4B66"/>
    <w:rsid w:val="6DEB32F0"/>
    <w:rsid w:val="6DEC2B4E"/>
    <w:rsid w:val="6DF16907"/>
    <w:rsid w:val="6DF2DF8E"/>
    <w:rsid w:val="6DF77A76"/>
    <w:rsid w:val="6DFBD8EF"/>
    <w:rsid w:val="6DFCF48F"/>
    <w:rsid w:val="6DFFFAEF"/>
    <w:rsid w:val="6E06B6BB"/>
    <w:rsid w:val="6E0D0729"/>
    <w:rsid w:val="6E0F6033"/>
    <w:rsid w:val="6E19C1FC"/>
    <w:rsid w:val="6E2A2645"/>
    <w:rsid w:val="6E2A7A79"/>
    <w:rsid w:val="6E2B0FB1"/>
    <w:rsid w:val="6E2F7631"/>
    <w:rsid w:val="6E30B6B9"/>
    <w:rsid w:val="6E348E44"/>
    <w:rsid w:val="6E349A33"/>
    <w:rsid w:val="6E36FF5E"/>
    <w:rsid w:val="6E384218"/>
    <w:rsid w:val="6E38783B"/>
    <w:rsid w:val="6E3A66E9"/>
    <w:rsid w:val="6E3C9527"/>
    <w:rsid w:val="6E4138C0"/>
    <w:rsid w:val="6E4A9ECA"/>
    <w:rsid w:val="6E5199CE"/>
    <w:rsid w:val="6E524975"/>
    <w:rsid w:val="6E53FF8C"/>
    <w:rsid w:val="6E554E33"/>
    <w:rsid w:val="6E588BFC"/>
    <w:rsid w:val="6E5EB80A"/>
    <w:rsid w:val="6E719302"/>
    <w:rsid w:val="6E748BAE"/>
    <w:rsid w:val="6E75863C"/>
    <w:rsid w:val="6E7AB818"/>
    <w:rsid w:val="6E7BDD11"/>
    <w:rsid w:val="6E8508FE"/>
    <w:rsid w:val="6E8A17C1"/>
    <w:rsid w:val="6E905B52"/>
    <w:rsid w:val="6E918D57"/>
    <w:rsid w:val="6E971E5A"/>
    <w:rsid w:val="6E9DFB82"/>
    <w:rsid w:val="6EA2BBBD"/>
    <w:rsid w:val="6EA7FF48"/>
    <w:rsid w:val="6EA8176C"/>
    <w:rsid w:val="6EA8DF6D"/>
    <w:rsid w:val="6EAC8EBB"/>
    <w:rsid w:val="6EB68966"/>
    <w:rsid w:val="6EBAC196"/>
    <w:rsid w:val="6EBD8915"/>
    <w:rsid w:val="6EBEAAA2"/>
    <w:rsid w:val="6EC8D0D4"/>
    <w:rsid w:val="6ED04E35"/>
    <w:rsid w:val="6EDA996F"/>
    <w:rsid w:val="6EDD40A2"/>
    <w:rsid w:val="6EDF4FE4"/>
    <w:rsid w:val="6EF73D18"/>
    <w:rsid w:val="6EF75782"/>
    <w:rsid w:val="6EFE4715"/>
    <w:rsid w:val="6F0232F4"/>
    <w:rsid w:val="6F02E4CA"/>
    <w:rsid w:val="6F030C97"/>
    <w:rsid w:val="6F0B171D"/>
    <w:rsid w:val="6F10516E"/>
    <w:rsid w:val="6F114C96"/>
    <w:rsid w:val="6F11DFDC"/>
    <w:rsid w:val="6F298FFE"/>
    <w:rsid w:val="6F32DCD6"/>
    <w:rsid w:val="6F335585"/>
    <w:rsid w:val="6F382841"/>
    <w:rsid w:val="6F38B029"/>
    <w:rsid w:val="6F393626"/>
    <w:rsid w:val="6F3CE1A3"/>
    <w:rsid w:val="6F43A8D1"/>
    <w:rsid w:val="6F47B4E2"/>
    <w:rsid w:val="6F492D0A"/>
    <w:rsid w:val="6F4B6BC2"/>
    <w:rsid w:val="6F4D1FAB"/>
    <w:rsid w:val="6F51EF4D"/>
    <w:rsid w:val="6F542E4D"/>
    <w:rsid w:val="6F598444"/>
    <w:rsid w:val="6F5CC5EC"/>
    <w:rsid w:val="6F6EF63B"/>
    <w:rsid w:val="6F6F50B4"/>
    <w:rsid w:val="6F73D1A9"/>
    <w:rsid w:val="6F75E5C4"/>
    <w:rsid w:val="6F7FF29B"/>
    <w:rsid w:val="6F841AAD"/>
    <w:rsid w:val="6F88827E"/>
    <w:rsid w:val="6F898CFD"/>
    <w:rsid w:val="6F8D2436"/>
    <w:rsid w:val="6F8F2E1C"/>
    <w:rsid w:val="6F8FC61F"/>
    <w:rsid w:val="6F975537"/>
    <w:rsid w:val="6F9C25A0"/>
    <w:rsid w:val="6F9FB1A1"/>
    <w:rsid w:val="6FA16785"/>
    <w:rsid w:val="6FA18E97"/>
    <w:rsid w:val="6FA58B4B"/>
    <w:rsid w:val="6FA712F5"/>
    <w:rsid w:val="6FAA93A5"/>
    <w:rsid w:val="6FB4F224"/>
    <w:rsid w:val="6FB7BF27"/>
    <w:rsid w:val="6FBDACE5"/>
    <w:rsid w:val="6FCC9B27"/>
    <w:rsid w:val="6FCCB90C"/>
    <w:rsid w:val="6FD1C418"/>
    <w:rsid w:val="6FD6387F"/>
    <w:rsid w:val="6FD8933E"/>
    <w:rsid w:val="6FDC5F87"/>
    <w:rsid w:val="6FDC9AA3"/>
    <w:rsid w:val="6FF46714"/>
    <w:rsid w:val="70051A09"/>
    <w:rsid w:val="70130973"/>
    <w:rsid w:val="7017EE19"/>
    <w:rsid w:val="7018EC5C"/>
    <w:rsid w:val="7021B937"/>
    <w:rsid w:val="7022A0BC"/>
    <w:rsid w:val="702B6942"/>
    <w:rsid w:val="702D5491"/>
    <w:rsid w:val="702E65A8"/>
    <w:rsid w:val="702FB7EF"/>
    <w:rsid w:val="7032A1CA"/>
    <w:rsid w:val="7033C10C"/>
    <w:rsid w:val="703982DC"/>
    <w:rsid w:val="703A1E19"/>
    <w:rsid w:val="70468E38"/>
    <w:rsid w:val="70513DC6"/>
    <w:rsid w:val="70619179"/>
    <w:rsid w:val="7062FD37"/>
    <w:rsid w:val="7064A339"/>
    <w:rsid w:val="70692827"/>
    <w:rsid w:val="706A1DF0"/>
    <w:rsid w:val="7072E8AF"/>
    <w:rsid w:val="70731E5E"/>
    <w:rsid w:val="7073B126"/>
    <w:rsid w:val="707546E2"/>
    <w:rsid w:val="7087D972"/>
    <w:rsid w:val="7087FA31"/>
    <w:rsid w:val="70891FFC"/>
    <w:rsid w:val="708A4493"/>
    <w:rsid w:val="708BEB2A"/>
    <w:rsid w:val="708E4FAE"/>
    <w:rsid w:val="7096724D"/>
    <w:rsid w:val="7096B2E7"/>
    <w:rsid w:val="7096F6E7"/>
    <w:rsid w:val="7097D7C8"/>
    <w:rsid w:val="709A9987"/>
    <w:rsid w:val="709BB7B6"/>
    <w:rsid w:val="709E78B9"/>
    <w:rsid w:val="70A42FBC"/>
    <w:rsid w:val="70A68547"/>
    <w:rsid w:val="70ABF3AE"/>
    <w:rsid w:val="70B169C2"/>
    <w:rsid w:val="70C084F8"/>
    <w:rsid w:val="70C54F07"/>
    <w:rsid w:val="70D18149"/>
    <w:rsid w:val="70E157E8"/>
    <w:rsid w:val="70E1F3AD"/>
    <w:rsid w:val="70E629DD"/>
    <w:rsid w:val="710359BC"/>
    <w:rsid w:val="7109939C"/>
    <w:rsid w:val="710D3E96"/>
    <w:rsid w:val="7110FE2E"/>
    <w:rsid w:val="7116721C"/>
    <w:rsid w:val="7117067D"/>
    <w:rsid w:val="711A57F8"/>
    <w:rsid w:val="711B47F5"/>
    <w:rsid w:val="711EF758"/>
    <w:rsid w:val="712047D7"/>
    <w:rsid w:val="71300859"/>
    <w:rsid w:val="7135CCA2"/>
    <w:rsid w:val="7139E1FE"/>
    <w:rsid w:val="7140F63C"/>
    <w:rsid w:val="71457D26"/>
    <w:rsid w:val="714BB763"/>
    <w:rsid w:val="714C5D10"/>
    <w:rsid w:val="71519A90"/>
    <w:rsid w:val="715402D6"/>
    <w:rsid w:val="715CE000"/>
    <w:rsid w:val="715EED68"/>
    <w:rsid w:val="716011E8"/>
    <w:rsid w:val="7165E475"/>
    <w:rsid w:val="7166102A"/>
    <w:rsid w:val="716D2E80"/>
    <w:rsid w:val="716DE56C"/>
    <w:rsid w:val="7177753A"/>
    <w:rsid w:val="717C7809"/>
    <w:rsid w:val="718049DB"/>
    <w:rsid w:val="71848F9F"/>
    <w:rsid w:val="718931B6"/>
    <w:rsid w:val="718E36AB"/>
    <w:rsid w:val="718E94E9"/>
    <w:rsid w:val="71920A83"/>
    <w:rsid w:val="7194CF4B"/>
    <w:rsid w:val="71950265"/>
    <w:rsid w:val="7199DABA"/>
    <w:rsid w:val="71A7F951"/>
    <w:rsid w:val="71AA7CA3"/>
    <w:rsid w:val="71AB612A"/>
    <w:rsid w:val="71B43711"/>
    <w:rsid w:val="71BDE983"/>
    <w:rsid w:val="71BE20B8"/>
    <w:rsid w:val="71C34EBD"/>
    <w:rsid w:val="71C472C2"/>
    <w:rsid w:val="71CC956C"/>
    <w:rsid w:val="71D9EB50"/>
    <w:rsid w:val="71DADA2C"/>
    <w:rsid w:val="71DF48EA"/>
    <w:rsid w:val="71E0A04B"/>
    <w:rsid w:val="71E2C69A"/>
    <w:rsid w:val="71E6CCAF"/>
    <w:rsid w:val="71E97B8F"/>
    <w:rsid w:val="71EBFE6F"/>
    <w:rsid w:val="71EE780D"/>
    <w:rsid w:val="71EE7E2E"/>
    <w:rsid w:val="71F41ABD"/>
    <w:rsid w:val="71F5DD78"/>
    <w:rsid w:val="71F69D4D"/>
    <w:rsid w:val="71FC371B"/>
    <w:rsid w:val="71FC71CC"/>
    <w:rsid w:val="71FE16A0"/>
    <w:rsid w:val="7204567E"/>
    <w:rsid w:val="72059F0B"/>
    <w:rsid w:val="720AF34B"/>
    <w:rsid w:val="7218C219"/>
    <w:rsid w:val="721A06F9"/>
    <w:rsid w:val="7222841A"/>
    <w:rsid w:val="72289F9D"/>
    <w:rsid w:val="723E7BED"/>
    <w:rsid w:val="72427BAD"/>
    <w:rsid w:val="7244FA5D"/>
    <w:rsid w:val="7244FADB"/>
    <w:rsid w:val="7250141B"/>
    <w:rsid w:val="72501DE5"/>
    <w:rsid w:val="7253551A"/>
    <w:rsid w:val="7256B68C"/>
    <w:rsid w:val="725CB089"/>
    <w:rsid w:val="725CB72B"/>
    <w:rsid w:val="72614AFB"/>
    <w:rsid w:val="7266882B"/>
    <w:rsid w:val="7269A0FF"/>
    <w:rsid w:val="726AAD06"/>
    <w:rsid w:val="726D6B47"/>
    <w:rsid w:val="726DF4C4"/>
    <w:rsid w:val="7270673E"/>
    <w:rsid w:val="72721F2E"/>
    <w:rsid w:val="727274B7"/>
    <w:rsid w:val="7279CD35"/>
    <w:rsid w:val="727D8D95"/>
    <w:rsid w:val="727EE4AE"/>
    <w:rsid w:val="72804867"/>
    <w:rsid w:val="7281C736"/>
    <w:rsid w:val="7289BED8"/>
    <w:rsid w:val="7298214A"/>
    <w:rsid w:val="729926B4"/>
    <w:rsid w:val="72998AA8"/>
    <w:rsid w:val="7299D2B1"/>
    <w:rsid w:val="729E52B1"/>
    <w:rsid w:val="72A6EB5A"/>
    <w:rsid w:val="72A84AC6"/>
    <w:rsid w:val="72A93A50"/>
    <w:rsid w:val="72AEC4B3"/>
    <w:rsid w:val="72B5AA79"/>
    <w:rsid w:val="72BB2ECC"/>
    <w:rsid w:val="72BB9231"/>
    <w:rsid w:val="72BD3E7A"/>
    <w:rsid w:val="72BE3E4D"/>
    <w:rsid w:val="72BF4070"/>
    <w:rsid w:val="72C05C99"/>
    <w:rsid w:val="72CAA599"/>
    <w:rsid w:val="72CB83E7"/>
    <w:rsid w:val="72CF3F82"/>
    <w:rsid w:val="72D3611D"/>
    <w:rsid w:val="72D7D769"/>
    <w:rsid w:val="72D8CD4A"/>
    <w:rsid w:val="72DAECDA"/>
    <w:rsid w:val="72E68BCA"/>
    <w:rsid w:val="72E96CA6"/>
    <w:rsid w:val="72EADC3A"/>
    <w:rsid w:val="72EAFD7C"/>
    <w:rsid w:val="72EB19F9"/>
    <w:rsid w:val="72EC7E56"/>
    <w:rsid w:val="72ECA7CE"/>
    <w:rsid w:val="72F0C2D0"/>
    <w:rsid w:val="72F23275"/>
    <w:rsid w:val="72F625DF"/>
    <w:rsid w:val="72F7056E"/>
    <w:rsid w:val="72F7A72E"/>
    <w:rsid w:val="72F7CC9E"/>
    <w:rsid w:val="72FF9D3C"/>
    <w:rsid w:val="72FFE206"/>
    <w:rsid w:val="72FFE742"/>
    <w:rsid w:val="7301C764"/>
    <w:rsid w:val="7307AD9F"/>
    <w:rsid w:val="73097688"/>
    <w:rsid w:val="73111233"/>
    <w:rsid w:val="7312ACF8"/>
    <w:rsid w:val="731345F6"/>
    <w:rsid w:val="73178F78"/>
    <w:rsid w:val="731D19DE"/>
    <w:rsid w:val="732E226B"/>
    <w:rsid w:val="7331C850"/>
    <w:rsid w:val="73329C4A"/>
    <w:rsid w:val="7333B8CB"/>
    <w:rsid w:val="733EA9E7"/>
    <w:rsid w:val="7343D393"/>
    <w:rsid w:val="735166C7"/>
    <w:rsid w:val="7357CB8E"/>
    <w:rsid w:val="735A764D"/>
    <w:rsid w:val="735BD011"/>
    <w:rsid w:val="735D65B6"/>
    <w:rsid w:val="7360EF90"/>
    <w:rsid w:val="73629CF4"/>
    <w:rsid w:val="73636A93"/>
    <w:rsid w:val="736E627A"/>
    <w:rsid w:val="738E3394"/>
    <w:rsid w:val="7390E4E8"/>
    <w:rsid w:val="739203C3"/>
    <w:rsid w:val="7394D25E"/>
    <w:rsid w:val="739662E7"/>
    <w:rsid w:val="739D568E"/>
    <w:rsid w:val="739E6718"/>
    <w:rsid w:val="739F90AF"/>
    <w:rsid w:val="739FCF3E"/>
    <w:rsid w:val="73A81B83"/>
    <w:rsid w:val="73BADC52"/>
    <w:rsid w:val="73C01F11"/>
    <w:rsid w:val="73C6760B"/>
    <w:rsid w:val="73C6918D"/>
    <w:rsid w:val="73C72FA6"/>
    <w:rsid w:val="73CEFEE3"/>
    <w:rsid w:val="73D3CF4A"/>
    <w:rsid w:val="73D92B4D"/>
    <w:rsid w:val="73DA0E11"/>
    <w:rsid w:val="73DDFF76"/>
    <w:rsid w:val="73E3275F"/>
    <w:rsid w:val="73E36F42"/>
    <w:rsid w:val="73E66B0D"/>
    <w:rsid w:val="73E9257A"/>
    <w:rsid w:val="73EDD661"/>
    <w:rsid w:val="73EEA9D4"/>
    <w:rsid w:val="73EFD950"/>
    <w:rsid w:val="73F19AD1"/>
    <w:rsid w:val="73F249B5"/>
    <w:rsid w:val="73FACD91"/>
    <w:rsid w:val="73FD6665"/>
    <w:rsid w:val="73FF921B"/>
    <w:rsid w:val="7403ED1E"/>
    <w:rsid w:val="74074A7A"/>
    <w:rsid w:val="740DD4D1"/>
    <w:rsid w:val="740E6CF8"/>
    <w:rsid w:val="7410401E"/>
    <w:rsid w:val="7410BCDE"/>
    <w:rsid w:val="7410F9D6"/>
    <w:rsid w:val="74138CF9"/>
    <w:rsid w:val="74154009"/>
    <w:rsid w:val="74163CE4"/>
    <w:rsid w:val="7417DA80"/>
    <w:rsid w:val="741A79EF"/>
    <w:rsid w:val="741DD107"/>
    <w:rsid w:val="74254551"/>
    <w:rsid w:val="74338428"/>
    <w:rsid w:val="743693B2"/>
    <w:rsid w:val="74390E5A"/>
    <w:rsid w:val="744020BE"/>
    <w:rsid w:val="744149E1"/>
    <w:rsid w:val="74431903"/>
    <w:rsid w:val="7445B9FB"/>
    <w:rsid w:val="744638E3"/>
    <w:rsid w:val="7446AEF4"/>
    <w:rsid w:val="744A1F9A"/>
    <w:rsid w:val="744BC254"/>
    <w:rsid w:val="744CF6A6"/>
    <w:rsid w:val="744D7550"/>
    <w:rsid w:val="7456747A"/>
    <w:rsid w:val="745B5A0B"/>
    <w:rsid w:val="745BC711"/>
    <w:rsid w:val="746088F8"/>
    <w:rsid w:val="74655ADF"/>
    <w:rsid w:val="74678CC8"/>
    <w:rsid w:val="74699E17"/>
    <w:rsid w:val="746CEC44"/>
    <w:rsid w:val="74715560"/>
    <w:rsid w:val="7485391A"/>
    <w:rsid w:val="748B8709"/>
    <w:rsid w:val="748EDA1A"/>
    <w:rsid w:val="74A04B74"/>
    <w:rsid w:val="74A28D67"/>
    <w:rsid w:val="74A9DBA4"/>
    <w:rsid w:val="74AF2085"/>
    <w:rsid w:val="74C0A62B"/>
    <w:rsid w:val="74C2CA06"/>
    <w:rsid w:val="74C38E47"/>
    <w:rsid w:val="74CDCB69"/>
    <w:rsid w:val="74CDDE54"/>
    <w:rsid w:val="74CE170B"/>
    <w:rsid w:val="74D055C6"/>
    <w:rsid w:val="74D449C2"/>
    <w:rsid w:val="74D7AE0B"/>
    <w:rsid w:val="74E5AA91"/>
    <w:rsid w:val="74E73E87"/>
    <w:rsid w:val="74EAA5D8"/>
    <w:rsid w:val="74EC35C9"/>
    <w:rsid w:val="74EDE4F1"/>
    <w:rsid w:val="74EF51D8"/>
    <w:rsid w:val="74F09DBD"/>
    <w:rsid w:val="74F655C7"/>
    <w:rsid w:val="74F8FCA3"/>
    <w:rsid w:val="74FF7F70"/>
    <w:rsid w:val="74FF82B6"/>
    <w:rsid w:val="74FFAD82"/>
    <w:rsid w:val="750288D2"/>
    <w:rsid w:val="75049B86"/>
    <w:rsid w:val="75072FCD"/>
    <w:rsid w:val="751103D4"/>
    <w:rsid w:val="7516ACC5"/>
    <w:rsid w:val="75190E8C"/>
    <w:rsid w:val="7519C084"/>
    <w:rsid w:val="751A03F1"/>
    <w:rsid w:val="75270A6E"/>
    <w:rsid w:val="752E7361"/>
    <w:rsid w:val="75311BFA"/>
    <w:rsid w:val="75371F64"/>
    <w:rsid w:val="75421967"/>
    <w:rsid w:val="7542B716"/>
    <w:rsid w:val="754ECF78"/>
    <w:rsid w:val="75506B42"/>
    <w:rsid w:val="75527714"/>
    <w:rsid w:val="755487AF"/>
    <w:rsid w:val="7554D2B0"/>
    <w:rsid w:val="75596123"/>
    <w:rsid w:val="755E831F"/>
    <w:rsid w:val="75633353"/>
    <w:rsid w:val="7566819E"/>
    <w:rsid w:val="75668AFA"/>
    <w:rsid w:val="75687432"/>
    <w:rsid w:val="7569E270"/>
    <w:rsid w:val="756F7C5A"/>
    <w:rsid w:val="75723C75"/>
    <w:rsid w:val="75731625"/>
    <w:rsid w:val="757A5226"/>
    <w:rsid w:val="75813813"/>
    <w:rsid w:val="7589B30D"/>
    <w:rsid w:val="758B4CE8"/>
    <w:rsid w:val="758C0FB0"/>
    <w:rsid w:val="758CA9A6"/>
    <w:rsid w:val="758EBBA9"/>
    <w:rsid w:val="758F2B15"/>
    <w:rsid w:val="75921463"/>
    <w:rsid w:val="75A2E48B"/>
    <w:rsid w:val="75A4AE6E"/>
    <w:rsid w:val="75AB1AB5"/>
    <w:rsid w:val="75B43F29"/>
    <w:rsid w:val="75BBB690"/>
    <w:rsid w:val="75BCB7F4"/>
    <w:rsid w:val="75BEBB4E"/>
    <w:rsid w:val="75BFCFD3"/>
    <w:rsid w:val="75C1DAB2"/>
    <w:rsid w:val="75C353F3"/>
    <w:rsid w:val="75CD4682"/>
    <w:rsid w:val="75D8F540"/>
    <w:rsid w:val="75DF51D9"/>
    <w:rsid w:val="75E29ADB"/>
    <w:rsid w:val="75EC73BE"/>
    <w:rsid w:val="75ED9D22"/>
    <w:rsid w:val="75F0AC8F"/>
    <w:rsid w:val="75F31E4F"/>
    <w:rsid w:val="75F32947"/>
    <w:rsid w:val="75F729A4"/>
    <w:rsid w:val="75FBE34B"/>
    <w:rsid w:val="76178A81"/>
    <w:rsid w:val="7628F935"/>
    <w:rsid w:val="762B1D18"/>
    <w:rsid w:val="762BC960"/>
    <w:rsid w:val="762F3430"/>
    <w:rsid w:val="7636B164"/>
    <w:rsid w:val="7638F13D"/>
    <w:rsid w:val="7646535B"/>
    <w:rsid w:val="7650C3AD"/>
    <w:rsid w:val="76512391"/>
    <w:rsid w:val="7665AED8"/>
    <w:rsid w:val="7667DAB5"/>
    <w:rsid w:val="766F17B3"/>
    <w:rsid w:val="76703183"/>
    <w:rsid w:val="7673ACA7"/>
    <w:rsid w:val="76759E5B"/>
    <w:rsid w:val="7679309C"/>
    <w:rsid w:val="767D40E4"/>
    <w:rsid w:val="767F7D39"/>
    <w:rsid w:val="7680D730"/>
    <w:rsid w:val="768CA369"/>
    <w:rsid w:val="76919329"/>
    <w:rsid w:val="76939285"/>
    <w:rsid w:val="7699104D"/>
    <w:rsid w:val="76A0670C"/>
    <w:rsid w:val="76A39BAD"/>
    <w:rsid w:val="76AB8FA2"/>
    <w:rsid w:val="76B2E0C1"/>
    <w:rsid w:val="76B995C5"/>
    <w:rsid w:val="76BE5A5C"/>
    <w:rsid w:val="76C7CDDE"/>
    <w:rsid w:val="76C943AD"/>
    <w:rsid w:val="76CE89F5"/>
    <w:rsid w:val="76CE8A06"/>
    <w:rsid w:val="76D1176A"/>
    <w:rsid w:val="76E073F3"/>
    <w:rsid w:val="76E12829"/>
    <w:rsid w:val="76E3BCF2"/>
    <w:rsid w:val="76E3C548"/>
    <w:rsid w:val="76E5DB24"/>
    <w:rsid w:val="76EF60F1"/>
    <w:rsid w:val="76F08BCE"/>
    <w:rsid w:val="76F818BC"/>
    <w:rsid w:val="770690A3"/>
    <w:rsid w:val="7709E5E0"/>
    <w:rsid w:val="770A16B5"/>
    <w:rsid w:val="77104E39"/>
    <w:rsid w:val="77116D17"/>
    <w:rsid w:val="771265A1"/>
    <w:rsid w:val="771885D6"/>
    <w:rsid w:val="7724B502"/>
    <w:rsid w:val="7725DBE3"/>
    <w:rsid w:val="7727E1BE"/>
    <w:rsid w:val="772DC035"/>
    <w:rsid w:val="772ECD4F"/>
    <w:rsid w:val="7733828E"/>
    <w:rsid w:val="773EC694"/>
    <w:rsid w:val="7742211C"/>
    <w:rsid w:val="774444C2"/>
    <w:rsid w:val="77451244"/>
    <w:rsid w:val="774D9127"/>
    <w:rsid w:val="775C0612"/>
    <w:rsid w:val="775D58A7"/>
    <w:rsid w:val="775FF52E"/>
    <w:rsid w:val="7763B61B"/>
    <w:rsid w:val="7766F1FE"/>
    <w:rsid w:val="7770650C"/>
    <w:rsid w:val="7774E262"/>
    <w:rsid w:val="777ED2A2"/>
    <w:rsid w:val="777F8374"/>
    <w:rsid w:val="778ADFA1"/>
    <w:rsid w:val="7790275C"/>
    <w:rsid w:val="7791B424"/>
    <w:rsid w:val="77944C0F"/>
    <w:rsid w:val="77968F04"/>
    <w:rsid w:val="779B2417"/>
    <w:rsid w:val="77A3ACA5"/>
    <w:rsid w:val="77A635A8"/>
    <w:rsid w:val="77A98C16"/>
    <w:rsid w:val="77B3149C"/>
    <w:rsid w:val="77B4B01C"/>
    <w:rsid w:val="77BD4483"/>
    <w:rsid w:val="77C76FB8"/>
    <w:rsid w:val="77D14BFF"/>
    <w:rsid w:val="77D64CFD"/>
    <w:rsid w:val="77D64F85"/>
    <w:rsid w:val="77D6BB91"/>
    <w:rsid w:val="77DDFCAA"/>
    <w:rsid w:val="77E07BD0"/>
    <w:rsid w:val="77E40C00"/>
    <w:rsid w:val="77FDA463"/>
    <w:rsid w:val="77FE4CAE"/>
    <w:rsid w:val="78022905"/>
    <w:rsid w:val="7812E48F"/>
    <w:rsid w:val="7813A115"/>
    <w:rsid w:val="7817FD54"/>
    <w:rsid w:val="7819603C"/>
    <w:rsid w:val="781E17C5"/>
    <w:rsid w:val="78241911"/>
    <w:rsid w:val="7824464A"/>
    <w:rsid w:val="7828F42B"/>
    <w:rsid w:val="782EF3DC"/>
    <w:rsid w:val="782F05FB"/>
    <w:rsid w:val="78357C12"/>
    <w:rsid w:val="783A2271"/>
    <w:rsid w:val="783C8502"/>
    <w:rsid w:val="783E3209"/>
    <w:rsid w:val="783F408F"/>
    <w:rsid w:val="7844F6F2"/>
    <w:rsid w:val="784586D2"/>
    <w:rsid w:val="784689FA"/>
    <w:rsid w:val="784702DF"/>
    <w:rsid w:val="78485818"/>
    <w:rsid w:val="784CD450"/>
    <w:rsid w:val="7851B1F9"/>
    <w:rsid w:val="7852AC82"/>
    <w:rsid w:val="785405C9"/>
    <w:rsid w:val="7855021C"/>
    <w:rsid w:val="78597C4D"/>
    <w:rsid w:val="785DEDA9"/>
    <w:rsid w:val="78603E09"/>
    <w:rsid w:val="786595F0"/>
    <w:rsid w:val="7865EAE6"/>
    <w:rsid w:val="7868DCFA"/>
    <w:rsid w:val="786DFFCF"/>
    <w:rsid w:val="78792916"/>
    <w:rsid w:val="787FEF46"/>
    <w:rsid w:val="7882B8FC"/>
    <w:rsid w:val="78845152"/>
    <w:rsid w:val="788BECBD"/>
    <w:rsid w:val="788E51DA"/>
    <w:rsid w:val="7890C038"/>
    <w:rsid w:val="78943C41"/>
    <w:rsid w:val="789EB363"/>
    <w:rsid w:val="789F5CF5"/>
    <w:rsid w:val="78A2798E"/>
    <w:rsid w:val="78A7FFD8"/>
    <w:rsid w:val="78A86A0A"/>
    <w:rsid w:val="78AAC694"/>
    <w:rsid w:val="78AC168E"/>
    <w:rsid w:val="78AF2EFE"/>
    <w:rsid w:val="78B5E4AD"/>
    <w:rsid w:val="78B82A32"/>
    <w:rsid w:val="78BAE37B"/>
    <w:rsid w:val="78BB9732"/>
    <w:rsid w:val="78C67A36"/>
    <w:rsid w:val="78D08859"/>
    <w:rsid w:val="78D28CF3"/>
    <w:rsid w:val="78D63A4B"/>
    <w:rsid w:val="78DDB307"/>
    <w:rsid w:val="78DF517E"/>
    <w:rsid w:val="78EDF1FF"/>
    <w:rsid w:val="78F66175"/>
    <w:rsid w:val="78FA491E"/>
    <w:rsid w:val="78FE4459"/>
    <w:rsid w:val="79038322"/>
    <w:rsid w:val="7904DB51"/>
    <w:rsid w:val="79073FF7"/>
    <w:rsid w:val="790EF99A"/>
    <w:rsid w:val="790F1662"/>
    <w:rsid w:val="7910C328"/>
    <w:rsid w:val="79113E5C"/>
    <w:rsid w:val="791168D1"/>
    <w:rsid w:val="7916F6F0"/>
    <w:rsid w:val="7922F6CE"/>
    <w:rsid w:val="79253DB2"/>
    <w:rsid w:val="792D293F"/>
    <w:rsid w:val="7931CEA1"/>
    <w:rsid w:val="793201E6"/>
    <w:rsid w:val="7932373A"/>
    <w:rsid w:val="79326D0D"/>
    <w:rsid w:val="7935ADB8"/>
    <w:rsid w:val="7938702B"/>
    <w:rsid w:val="793B40E8"/>
    <w:rsid w:val="793B5B8E"/>
    <w:rsid w:val="793E247C"/>
    <w:rsid w:val="794295A8"/>
    <w:rsid w:val="794A55D5"/>
    <w:rsid w:val="794E1955"/>
    <w:rsid w:val="794ED99B"/>
    <w:rsid w:val="794F51C2"/>
    <w:rsid w:val="79527EE5"/>
    <w:rsid w:val="79568BBF"/>
    <w:rsid w:val="7956CFCF"/>
    <w:rsid w:val="795A12EA"/>
    <w:rsid w:val="7963EDDA"/>
    <w:rsid w:val="79648B1B"/>
    <w:rsid w:val="79708356"/>
    <w:rsid w:val="79752709"/>
    <w:rsid w:val="7976B06A"/>
    <w:rsid w:val="797A6029"/>
    <w:rsid w:val="797AFFA9"/>
    <w:rsid w:val="797E0D53"/>
    <w:rsid w:val="797ED179"/>
    <w:rsid w:val="7986B5A7"/>
    <w:rsid w:val="798C4932"/>
    <w:rsid w:val="798D8409"/>
    <w:rsid w:val="798F2D0A"/>
    <w:rsid w:val="79921B11"/>
    <w:rsid w:val="79955391"/>
    <w:rsid w:val="79A02C9D"/>
    <w:rsid w:val="79A237DB"/>
    <w:rsid w:val="79A329FF"/>
    <w:rsid w:val="79A43D67"/>
    <w:rsid w:val="79A71702"/>
    <w:rsid w:val="79ACDB79"/>
    <w:rsid w:val="79AE1F40"/>
    <w:rsid w:val="79B4DBB7"/>
    <w:rsid w:val="79B62342"/>
    <w:rsid w:val="79B6EFDE"/>
    <w:rsid w:val="79B8EF91"/>
    <w:rsid w:val="79C073D0"/>
    <w:rsid w:val="79C18385"/>
    <w:rsid w:val="79CE2BD9"/>
    <w:rsid w:val="79D100B1"/>
    <w:rsid w:val="79D1A9A6"/>
    <w:rsid w:val="79D3FF13"/>
    <w:rsid w:val="79D42595"/>
    <w:rsid w:val="79D437EB"/>
    <w:rsid w:val="79D4D54E"/>
    <w:rsid w:val="79D93146"/>
    <w:rsid w:val="79DC8789"/>
    <w:rsid w:val="79E08772"/>
    <w:rsid w:val="79E4E711"/>
    <w:rsid w:val="79E98CB6"/>
    <w:rsid w:val="79F04269"/>
    <w:rsid w:val="79F09201"/>
    <w:rsid w:val="79F5DF95"/>
    <w:rsid w:val="79FCEB8A"/>
    <w:rsid w:val="79FD66E7"/>
    <w:rsid w:val="7A01D7C4"/>
    <w:rsid w:val="7A031E89"/>
    <w:rsid w:val="7A0C1362"/>
    <w:rsid w:val="7A10315E"/>
    <w:rsid w:val="7A1152C8"/>
    <w:rsid w:val="7A125969"/>
    <w:rsid w:val="7A14C107"/>
    <w:rsid w:val="7A1D0F75"/>
    <w:rsid w:val="7A216DF9"/>
    <w:rsid w:val="7A223288"/>
    <w:rsid w:val="7A226166"/>
    <w:rsid w:val="7A25A592"/>
    <w:rsid w:val="7A29E90C"/>
    <w:rsid w:val="7A3092BE"/>
    <w:rsid w:val="7A3100D0"/>
    <w:rsid w:val="7A34E1FE"/>
    <w:rsid w:val="7A38DD14"/>
    <w:rsid w:val="7A3C2A34"/>
    <w:rsid w:val="7A4FDD9C"/>
    <w:rsid w:val="7A51CAD8"/>
    <w:rsid w:val="7A5698A1"/>
    <w:rsid w:val="7A5A588E"/>
    <w:rsid w:val="7A5AC1B3"/>
    <w:rsid w:val="7A5AC656"/>
    <w:rsid w:val="7A5AF8D7"/>
    <w:rsid w:val="7A5E8D29"/>
    <w:rsid w:val="7A705E4A"/>
    <w:rsid w:val="7A76C0F2"/>
    <w:rsid w:val="7A774A8E"/>
    <w:rsid w:val="7A7D4848"/>
    <w:rsid w:val="7A871F59"/>
    <w:rsid w:val="7A876536"/>
    <w:rsid w:val="7A88C310"/>
    <w:rsid w:val="7A88FE5F"/>
    <w:rsid w:val="7A8E5E8E"/>
    <w:rsid w:val="7A98699F"/>
    <w:rsid w:val="7AA078DC"/>
    <w:rsid w:val="7AA61B08"/>
    <w:rsid w:val="7AA9754C"/>
    <w:rsid w:val="7AAA8468"/>
    <w:rsid w:val="7AAD0892"/>
    <w:rsid w:val="7AB16420"/>
    <w:rsid w:val="7AB3C5CC"/>
    <w:rsid w:val="7ABBC691"/>
    <w:rsid w:val="7AC3D3CD"/>
    <w:rsid w:val="7AC40AA8"/>
    <w:rsid w:val="7ACD3C17"/>
    <w:rsid w:val="7ACDF7C3"/>
    <w:rsid w:val="7AD5A77D"/>
    <w:rsid w:val="7AD809CC"/>
    <w:rsid w:val="7AE0DAD2"/>
    <w:rsid w:val="7AE1A15F"/>
    <w:rsid w:val="7AE49570"/>
    <w:rsid w:val="7AE67E06"/>
    <w:rsid w:val="7AE6AFC2"/>
    <w:rsid w:val="7AE6E1B3"/>
    <w:rsid w:val="7AEB85B7"/>
    <w:rsid w:val="7AED1971"/>
    <w:rsid w:val="7AF566B9"/>
    <w:rsid w:val="7B03BDB1"/>
    <w:rsid w:val="7B0B0676"/>
    <w:rsid w:val="7B17EFBC"/>
    <w:rsid w:val="7B1EFACE"/>
    <w:rsid w:val="7B2521C3"/>
    <w:rsid w:val="7B2BB057"/>
    <w:rsid w:val="7B362F31"/>
    <w:rsid w:val="7B3D3CAF"/>
    <w:rsid w:val="7B3D4BA5"/>
    <w:rsid w:val="7B3DF340"/>
    <w:rsid w:val="7B4519DB"/>
    <w:rsid w:val="7B461A4E"/>
    <w:rsid w:val="7B48D59F"/>
    <w:rsid w:val="7B525609"/>
    <w:rsid w:val="7B5621FB"/>
    <w:rsid w:val="7B59D2D4"/>
    <w:rsid w:val="7B5DDB48"/>
    <w:rsid w:val="7B608F65"/>
    <w:rsid w:val="7B629DE0"/>
    <w:rsid w:val="7B6C6033"/>
    <w:rsid w:val="7B75EB0E"/>
    <w:rsid w:val="7B77205E"/>
    <w:rsid w:val="7B780CCB"/>
    <w:rsid w:val="7B7E80B7"/>
    <w:rsid w:val="7B7EF2E0"/>
    <w:rsid w:val="7B7FF643"/>
    <w:rsid w:val="7B828A23"/>
    <w:rsid w:val="7B90D95E"/>
    <w:rsid w:val="7BAB3A6B"/>
    <w:rsid w:val="7BB6249A"/>
    <w:rsid w:val="7BB9AFDF"/>
    <w:rsid w:val="7BC1E5B6"/>
    <w:rsid w:val="7BC1E9D7"/>
    <w:rsid w:val="7BC1F978"/>
    <w:rsid w:val="7BC3D793"/>
    <w:rsid w:val="7BC64BDC"/>
    <w:rsid w:val="7BC8FB99"/>
    <w:rsid w:val="7BCAB092"/>
    <w:rsid w:val="7BDBDBC1"/>
    <w:rsid w:val="7BDBF1D1"/>
    <w:rsid w:val="7BDDFDD7"/>
    <w:rsid w:val="7BE0FE50"/>
    <w:rsid w:val="7BE52F64"/>
    <w:rsid w:val="7BE93341"/>
    <w:rsid w:val="7BEED98F"/>
    <w:rsid w:val="7BEFF969"/>
    <w:rsid w:val="7BF267DD"/>
    <w:rsid w:val="7BF57B93"/>
    <w:rsid w:val="7BFE1047"/>
    <w:rsid w:val="7BFF2BE7"/>
    <w:rsid w:val="7C08A5FC"/>
    <w:rsid w:val="7C0E2FE7"/>
    <w:rsid w:val="7C16067C"/>
    <w:rsid w:val="7C1B868C"/>
    <w:rsid w:val="7C1BF06B"/>
    <w:rsid w:val="7C1FFF64"/>
    <w:rsid w:val="7C24DBB7"/>
    <w:rsid w:val="7C25AEC9"/>
    <w:rsid w:val="7C2B6BE7"/>
    <w:rsid w:val="7C36A5EA"/>
    <w:rsid w:val="7C376354"/>
    <w:rsid w:val="7C37D5F2"/>
    <w:rsid w:val="7C3DE316"/>
    <w:rsid w:val="7C3F0191"/>
    <w:rsid w:val="7C4EF2F1"/>
    <w:rsid w:val="7C4FD921"/>
    <w:rsid w:val="7C55DF3C"/>
    <w:rsid w:val="7C58439F"/>
    <w:rsid w:val="7C59D7FF"/>
    <w:rsid w:val="7C60076C"/>
    <w:rsid w:val="7C673292"/>
    <w:rsid w:val="7C67C983"/>
    <w:rsid w:val="7C6AA14F"/>
    <w:rsid w:val="7C6AA552"/>
    <w:rsid w:val="7C7D44D9"/>
    <w:rsid w:val="7C7D9A4C"/>
    <w:rsid w:val="7C81881F"/>
    <w:rsid w:val="7C841622"/>
    <w:rsid w:val="7C84FB0B"/>
    <w:rsid w:val="7C914095"/>
    <w:rsid w:val="7C94E3D1"/>
    <w:rsid w:val="7C9671A6"/>
    <w:rsid w:val="7C9AD108"/>
    <w:rsid w:val="7C9B1FB5"/>
    <w:rsid w:val="7C9EAF95"/>
    <w:rsid w:val="7CA41239"/>
    <w:rsid w:val="7CA46205"/>
    <w:rsid w:val="7CA48F3A"/>
    <w:rsid w:val="7CA558C9"/>
    <w:rsid w:val="7CAC9134"/>
    <w:rsid w:val="7CB3FB55"/>
    <w:rsid w:val="7CB41108"/>
    <w:rsid w:val="7CB92C03"/>
    <w:rsid w:val="7CB98A16"/>
    <w:rsid w:val="7CBA5FDC"/>
    <w:rsid w:val="7CBA7818"/>
    <w:rsid w:val="7CBBF3E6"/>
    <w:rsid w:val="7CC1ACFD"/>
    <w:rsid w:val="7CC7E67E"/>
    <w:rsid w:val="7CCE2CC4"/>
    <w:rsid w:val="7CD03721"/>
    <w:rsid w:val="7CD0CDA5"/>
    <w:rsid w:val="7CD33563"/>
    <w:rsid w:val="7CD3D6C6"/>
    <w:rsid w:val="7CD51441"/>
    <w:rsid w:val="7CDC3EB0"/>
    <w:rsid w:val="7CDFFA9D"/>
    <w:rsid w:val="7CE04631"/>
    <w:rsid w:val="7CE75E5D"/>
    <w:rsid w:val="7CF40256"/>
    <w:rsid w:val="7CF5E580"/>
    <w:rsid w:val="7CFAEB5A"/>
    <w:rsid w:val="7D0148E4"/>
    <w:rsid w:val="7D034536"/>
    <w:rsid w:val="7D039725"/>
    <w:rsid w:val="7D0A7999"/>
    <w:rsid w:val="7D0B9D2A"/>
    <w:rsid w:val="7D109B54"/>
    <w:rsid w:val="7D10E150"/>
    <w:rsid w:val="7D11DEB3"/>
    <w:rsid w:val="7D149059"/>
    <w:rsid w:val="7D163E13"/>
    <w:rsid w:val="7D1B4F74"/>
    <w:rsid w:val="7D1F04BE"/>
    <w:rsid w:val="7D26AC94"/>
    <w:rsid w:val="7D2776DC"/>
    <w:rsid w:val="7D2781CF"/>
    <w:rsid w:val="7D2F0CF0"/>
    <w:rsid w:val="7D365E6C"/>
    <w:rsid w:val="7D384413"/>
    <w:rsid w:val="7D3A8C9A"/>
    <w:rsid w:val="7D42F26A"/>
    <w:rsid w:val="7D4606F0"/>
    <w:rsid w:val="7D52C268"/>
    <w:rsid w:val="7D5B086F"/>
    <w:rsid w:val="7D65AF81"/>
    <w:rsid w:val="7D69A66C"/>
    <w:rsid w:val="7D69F6FA"/>
    <w:rsid w:val="7D712832"/>
    <w:rsid w:val="7D75BDE5"/>
    <w:rsid w:val="7D7744AF"/>
    <w:rsid w:val="7D7D3235"/>
    <w:rsid w:val="7D815AB7"/>
    <w:rsid w:val="7D90BB73"/>
    <w:rsid w:val="7D950FB0"/>
    <w:rsid w:val="7D9CDDCD"/>
    <w:rsid w:val="7D9E97C4"/>
    <w:rsid w:val="7DA16563"/>
    <w:rsid w:val="7DA291D8"/>
    <w:rsid w:val="7DA3781F"/>
    <w:rsid w:val="7DAB09A5"/>
    <w:rsid w:val="7DAD3AA8"/>
    <w:rsid w:val="7DAD4D31"/>
    <w:rsid w:val="7DB12C4A"/>
    <w:rsid w:val="7DBC28B9"/>
    <w:rsid w:val="7DBDD1CD"/>
    <w:rsid w:val="7DC036FF"/>
    <w:rsid w:val="7DC13D7C"/>
    <w:rsid w:val="7DC26999"/>
    <w:rsid w:val="7DC4E0A3"/>
    <w:rsid w:val="7DD07DF6"/>
    <w:rsid w:val="7DD0E548"/>
    <w:rsid w:val="7DD178D1"/>
    <w:rsid w:val="7DD37F35"/>
    <w:rsid w:val="7DD5D99C"/>
    <w:rsid w:val="7DE1E009"/>
    <w:rsid w:val="7DE8E6E0"/>
    <w:rsid w:val="7DED8A43"/>
    <w:rsid w:val="7DEFCCE0"/>
    <w:rsid w:val="7DF5FB0A"/>
    <w:rsid w:val="7E03E498"/>
    <w:rsid w:val="7E0B08B8"/>
    <w:rsid w:val="7E19CEB5"/>
    <w:rsid w:val="7E1B1A09"/>
    <w:rsid w:val="7E1B41A3"/>
    <w:rsid w:val="7E213308"/>
    <w:rsid w:val="7E24558E"/>
    <w:rsid w:val="7E274664"/>
    <w:rsid w:val="7E29B005"/>
    <w:rsid w:val="7E2B476C"/>
    <w:rsid w:val="7E2E588B"/>
    <w:rsid w:val="7E387E0F"/>
    <w:rsid w:val="7E430783"/>
    <w:rsid w:val="7E470603"/>
    <w:rsid w:val="7E4ADB72"/>
    <w:rsid w:val="7E4B7F3B"/>
    <w:rsid w:val="7E4D434A"/>
    <w:rsid w:val="7E51ACF2"/>
    <w:rsid w:val="7E540901"/>
    <w:rsid w:val="7E548479"/>
    <w:rsid w:val="7E65E6E1"/>
    <w:rsid w:val="7E673F21"/>
    <w:rsid w:val="7E6CD125"/>
    <w:rsid w:val="7E6F11E2"/>
    <w:rsid w:val="7E726693"/>
    <w:rsid w:val="7E7CD7FB"/>
    <w:rsid w:val="7E7E1AA7"/>
    <w:rsid w:val="7E7FB1CC"/>
    <w:rsid w:val="7E830322"/>
    <w:rsid w:val="7E87D5CB"/>
    <w:rsid w:val="7E884207"/>
    <w:rsid w:val="7E8E1AD9"/>
    <w:rsid w:val="7E8E5CD4"/>
    <w:rsid w:val="7E90120E"/>
    <w:rsid w:val="7E997CF2"/>
    <w:rsid w:val="7E998987"/>
    <w:rsid w:val="7E9E47EF"/>
    <w:rsid w:val="7EA3BD76"/>
    <w:rsid w:val="7EA7CE77"/>
    <w:rsid w:val="7EAA275D"/>
    <w:rsid w:val="7EB12924"/>
    <w:rsid w:val="7EB19CCB"/>
    <w:rsid w:val="7EB3BC45"/>
    <w:rsid w:val="7EB95792"/>
    <w:rsid w:val="7EBA2F7A"/>
    <w:rsid w:val="7EBBE03A"/>
    <w:rsid w:val="7EBFC2AC"/>
    <w:rsid w:val="7EC0E377"/>
    <w:rsid w:val="7EC17D9B"/>
    <w:rsid w:val="7EC30963"/>
    <w:rsid w:val="7ECCDC31"/>
    <w:rsid w:val="7EDAB639"/>
    <w:rsid w:val="7EE09B65"/>
    <w:rsid w:val="7EE685A5"/>
    <w:rsid w:val="7EEB0D67"/>
    <w:rsid w:val="7EEB279A"/>
    <w:rsid w:val="7EECF675"/>
    <w:rsid w:val="7EEF1633"/>
    <w:rsid w:val="7EF53301"/>
    <w:rsid w:val="7EF7541A"/>
    <w:rsid w:val="7EF957CE"/>
    <w:rsid w:val="7EF98933"/>
    <w:rsid w:val="7EFA505C"/>
    <w:rsid w:val="7EFCF37F"/>
    <w:rsid w:val="7F000856"/>
    <w:rsid w:val="7F037A20"/>
    <w:rsid w:val="7F04217A"/>
    <w:rsid w:val="7F046700"/>
    <w:rsid w:val="7F0779D9"/>
    <w:rsid w:val="7F09F9C5"/>
    <w:rsid w:val="7F0F18CE"/>
    <w:rsid w:val="7F1195C2"/>
    <w:rsid w:val="7F127D55"/>
    <w:rsid w:val="7F1B3FB5"/>
    <w:rsid w:val="7F2A6A86"/>
    <w:rsid w:val="7F34D17E"/>
    <w:rsid w:val="7F38E853"/>
    <w:rsid w:val="7F3ABB3B"/>
    <w:rsid w:val="7F3AC93A"/>
    <w:rsid w:val="7F3F912E"/>
    <w:rsid w:val="7F448497"/>
    <w:rsid w:val="7F4C326E"/>
    <w:rsid w:val="7F4FCD93"/>
    <w:rsid w:val="7F50418A"/>
    <w:rsid w:val="7F547494"/>
    <w:rsid w:val="7F5685B0"/>
    <w:rsid w:val="7F5F1388"/>
    <w:rsid w:val="7F5F440D"/>
    <w:rsid w:val="7F64721A"/>
    <w:rsid w:val="7F67D37F"/>
    <w:rsid w:val="7F6E4FF9"/>
    <w:rsid w:val="7F89ABA9"/>
    <w:rsid w:val="7F8EC963"/>
    <w:rsid w:val="7F901425"/>
    <w:rsid w:val="7F92147E"/>
    <w:rsid w:val="7F9A7571"/>
    <w:rsid w:val="7F9FE8C7"/>
    <w:rsid w:val="7FA2DCE8"/>
    <w:rsid w:val="7FA2F30D"/>
    <w:rsid w:val="7FA3E7C7"/>
    <w:rsid w:val="7FAC4C2A"/>
    <w:rsid w:val="7FAEB5E7"/>
    <w:rsid w:val="7FB351F0"/>
    <w:rsid w:val="7FB45BDF"/>
    <w:rsid w:val="7FB670CA"/>
    <w:rsid w:val="7FBB46DD"/>
    <w:rsid w:val="7FC1F342"/>
    <w:rsid w:val="7FCE112F"/>
    <w:rsid w:val="7FCE2C6D"/>
    <w:rsid w:val="7FCF71B5"/>
    <w:rsid w:val="7FD44211"/>
    <w:rsid w:val="7FDBDAE0"/>
    <w:rsid w:val="7FDC2993"/>
    <w:rsid w:val="7FDCB34E"/>
    <w:rsid w:val="7FDD0483"/>
    <w:rsid w:val="7FE67E79"/>
    <w:rsid w:val="7FE9E8CE"/>
    <w:rsid w:val="7FEF5A61"/>
    <w:rsid w:val="7FEFB459"/>
    <w:rsid w:val="7FF1136A"/>
    <w:rsid w:val="7FF80180"/>
    <w:rsid w:val="7FF8832D"/>
    <w:rsid w:val="7FFAE9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8D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1">
    <w:name w:val="Unresolved Mention1"/>
    <w:basedOn w:val="DefaultParagraphFont"/>
    <w:uiPriority w:val="99"/>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3E5C2A"/>
    <w:rPr>
      <w:color w:val="800080" w:themeColor="followedHyperlink"/>
      <w:u w:val="single"/>
    </w:rPr>
  </w:style>
  <w:style w:type="character" w:customStyle="1" w:styleId="UnresolvedMention">
    <w:name w:val="Unresolved Mention"/>
    <w:basedOn w:val="DefaultParagraphFont"/>
    <w:uiPriority w:val="99"/>
    <w:semiHidden/>
    <w:unhideWhenUsed/>
    <w:rsid w:val="003F37E2"/>
    <w:rPr>
      <w:color w:val="605E5C"/>
      <w:shd w:val="clear" w:color="auto" w:fill="E1DFDD"/>
    </w:rPr>
  </w:style>
  <w:style w:type="character" w:customStyle="1" w:styleId="HeaderChar">
    <w:name w:val="Header Char"/>
    <w:basedOn w:val="DefaultParagraphFont"/>
    <w:link w:val="Header"/>
    <w:uiPriority w:val="99"/>
    <w:rsid w:val="00E77C1B"/>
    <w:rPr>
      <w:rFonts w:ascii="Times New Roman" w:hAnsi="Times New Roman" w:cs="Times New Roman"/>
      <w:sz w:val="24"/>
      <w:lang w:val="ro-RO"/>
    </w:rPr>
  </w:style>
  <w:style w:type="character" w:customStyle="1" w:styleId="FooterChar">
    <w:name w:val="Footer Char"/>
    <w:basedOn w:val="DefaultParagraphFont"/>
    <w:link w:val="Footer"/>
    <w:uiPriority w:val="99"/>
    <w:rsid w:val="00E77C1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E77C1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7C1B"/>
    <w:pPr>
      <w:spacing w:before="0"/>
      <w:jc w:val="right"/>
    </w:pPr>
    <w:rPr>
      <w:sz w:val="28"/>
    </w:rPr>
  </w:style>
  <w:style w:type="paragraph" w:customStyle="1" w:styleId="FooterSensitivity">
    <w:name w:val="Footer Sensitivity"/>
    <w:basedOn w:val="Normal"/>
    <w:rsid w:val="00E77C1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77C1B"/>
    <w:pPr>
      <w:tabs>
        <w:tab w:val="center" w:pos="4535"/>
        <w:tab w:val="right" w:pos="9071"/>
      </w:tabs>
      <w:spacing w:before="0"/>
    </w:pPr>
  </w:style>
  <w:style w:type="paragraph" w:customStyle="1" w:styleId="HeaderLandscape">
    <w:name w:val="HeaderLandscape"/>
    <w:basedOn w:val="Normal"/>
    <w:rsid w:val="00E77C1B"/>
    <w:pPr>
      <w:tabs>
        <w:tab w:val="center" w:pos="7285"/>
        <w:tab w:val="right" w:pos="14003"/>
      </w:tabs>
      <w:spacing w:before="0"/>
    </w:pPr>
  </w:style>
  <w:style w:type="paragraph" w:styleId="Footer">
    <w:name w:val="footer"/>
    <w:basedOn w:val="Normal"/>
    <w:link w:val="FooterChar"/>
    <w:uiPriority w:val="99"/>
    <w:unhideWhenUsed/>
    <w:rsid w:val="00E77C1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7C1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92866782">
      <w:bodyDiv w:val="1"/>
      <w:marLeft w:val="0"/>
      <w:marRight w:val="0"/>
      <w:marTop w:val="0"/>
      <w:marBottom w:val="0"/>
      <w:divBdr>
        <w:top w:val="none" w:sz="0" w:space="0" w:color="auto"/>
        <w:left w:val="none" w:sz="0" w:space="0" w:color="auto"/>
        <w:bottom w:val="none" w:sz="0" w:space="0" w:color="auto"/>
        <w:right w:val="none" w:sz="0" w:space="0" w:color="auto"/>
      </w:divBdr>
    </w:div>
    <w:div w:id="125314958">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08634345">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71998132">
      <w:bodyDiv w:val="1"/>
      <w:marLeft w:val="0"/>
      <w:marRight w:val="0"/>
      <w:marTop w:val="0"/>
      <w:marBottom w:val="0"/>
      <w:divBdr>
        <w:top w:val="none" w:sz="0" w:space="0" w:color="auto"/>
        <w:left w:val="none" w:sz="0" w:space="0" w:color="auto"/>
        <w:bottom w:val="none" w:sz="0" w:space="0" w:color="auto"/>
        <w:right w:val="none" w:sz="0" w:space="0" w:color="auto"/>
      </w:divBdr>
    </w:div>
    <w:div w:id="403114583">
      <w:bodyDiv w:val="1"/>
      <w:marLeft w:val="0"/>
      <w:marRight w:val="0"/>
      <w:marTop w:val="0"/>
      <w:marBottom w:val="0"/>
      <w:divBdr>
        <w:top w:val="none" w:sz="0" w:space="0" w:color="auto"/>
        <w:left w:val="none" w:sz="0" w:space="0" w:color="auto"/>
        <w:bottom w:val="none" w:sz="0" w:space="0" w:color="auto"/>
        <w:right w:val="none" w:sz="0" w:space="0" w:color="auto"/>
      </w:divBdr>
      <w:divsChild>
        <w:div w:id="300308597">
          <w:marLeft w:val="0"/>
          <w:marRight w:val="0"/>
          <w:marTop w:val="0"/>
          <w:marBottom w:val="0"/>
          <w:divBdr>
            <w:top w:val="none" w:sz="0" w:space="0" w:color="auto"/>
            <w:left w:val="none" w:sz="0" w:space="0" w:color="auto"/>
            <w:bottom w:val="none" w:sz="0" w:space="0" w:color="auto"/>
            <w:right w:val="none" w:sz="0" w:space="0" w:color="auto"/>
          </w:divBdr>
        </w:div>
      </w:divsChild>
    </w:div>
    <w:div w:id="44901076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13122108">
      <w:bodyDiv w:val="1"/>
      <w:marLeft w:val="0"/>
      <w:marRight w:val="0"/>
      <w:marTop w:val="0"/>
      <w:marBottom w:val="0"/>
      <w:divBdr>
        <w:top w:val="none" w:sz="0" w:space="0" w:color="auto"/>
        <w:left w:val="none" w:sz="0" w:space="0" w:color="auto"/>
        <w:bottom w:val="none" w:sz="0" w:space="0" w:color="auto"/>
        <w:right w:val="none" w:sz="0" w:space="0" w:color="auto"/>
      </w:divBdr>
    </w:div>
    <w:div w:id="731544096">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29716575">
      <w:bodyDiv w:val="1"/>
      <w:marLeft w:val="0"/>
      <w:marRight w:val="0"/>
      <w:marTop w:val="0"/>
      <w:marBottom w:val="0"/>
      <w:divBdr>
        <w:top w:val="none" w:sz="0" w:space="0" w:color="auto"/>
        <w:left w:val="none" w:sz="0" w:space="0" w:color="auto"/>
        <w:bottom w:val="none" w:sz="0" w:space="0" w:color="auto"/>
        <w:right w:val="none" w:sz="0" w:space="0" w:color="auto"/>
      </w:divBdr>
    </w:div>
    <w:div w:id="956715325">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7328644">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36568647">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63939299">
      <w:bodyDiv w:val="1"/>
      <w:marLeft w:val="0"/>
      <w:marRight w:val="0"/>
      <w:marTop w:val="0"/>
      <w:marBottom w:val="0"/>
      <w:divBdr>
        <w:top w:val="none" w:sz="0" w:space="0" w:color="auto"/>
        <w:left w:val="none" w:sz="0" w:space="0" w:color="auto"/>
        <w:bottom w:val="none" w:sz="0" w:space="0" w:color="auto"/>
        <w:right w:val="none" w:sz="0" w:space="0" w:color="auto"/>
      </w:divBdr>
    </w:div>
    <w:div w:id="1371763637">
      <w:bodyDiv w:val="1"/>
      <w:marLeft w:val="0"/>
      <w:marRight w:val="0"/>
      <w:marTop w:val="0"/>
      <w:marBottom w:val="0"/>
      <w:divBdr>
        <w:top w:val="none" w:sz="0" w:space="0" w:color="auto"/>
        <w:left w:val="none" w:sz="0" w:space="0" w:color="auto"/>
        <w:bottom w:val="none" w:sz="0" w:space="0" w:color="auto"/>
        <w:right w:val="none" w:sz="0" w:space="0" w:color="auto"/>
      </w:divBdr>
    </w:div>
    <w:div w:id="1440372857">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2035865">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3974294">
      <w:bodyDiv w:val="1"/>
      <w:marLeft w:val="0"/>
      <w:marRight w:val="0"/>
      <w:marTop w:val="0"/>
      <w:marBottom w:val="0"/>
      <w:divBdr>
        <w:top w:val="none" w:sz="0" w:space="0" w:color="auto"/>
        <w:left w:val="none" w:sz="0" w:space="0" w:color="auto"/>
        <w:bottom w:val="none" w:sz="0" w:space="0" w:color="auto"/>
        <w:right w:val="none" w:sz="0" w:space="0" w:color="auto"/>
      </w:divBdr>
    </w:div>
    <w:div w:id="1713188062">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47015463">
      <w:bodyDiv w:val="1"/>
      <w:marLeft w:val="0"/>
      <w:marRight w:val="0"/>
      <w:marTop w:val="0"/>
      <w:marBottom w:val="0"/>
      <w:divBdr>
        <w:top w:val="none" w:sz="0" w:space="0" w:color="auto"/>
        <w:left w:val="none" w:sz="0" w:space="0" w:color="auto"/>
        <w:bottom w:val="none" w:sz="0" w:space="0" w:color="auto"/>
        <w:right w:val="none" w:sz="0" w:space="0" w:color="auto"/>
      </w:divBdr>
    </w:div>
    <w:div w:id="2089184782">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governance-framework/stability-and-growth-pact/preventive-arm/annual-progress-reports_en" TargetMode="External"/><Relationship Id="rId3" Type="http://schemas.openxmlformats.org/officeDocument/2006/relationships/hyperlink" Target="http://data.europa.eu/eli/C/2026/2434/oj" TargetMode="External"/><Relationship Id="rId7" Type="http://schemas.openxmlformats.org/officeDocument/2006/relationships/hyperlink" Target="http://data.europa.eu/eli/C/2025/3974/oj"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slovakia_en" TargetMode="External"/><Relationship Id="rId5" Type="http://schemas.openxmlformats.org/officeDocument/2006/relationships/hyperlink" Target="http://data.europa.eu/eli/C/2025/645/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07230-CE1F-44E5-B0FB-FB41578CD27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16</Pages>
  <Words>7753</Words>
  <Characters>44197</Characters>
  <Application>Microsoft Office Word</Application>
  <DocSecurity>0</DocSecurity>
  <Lines>368</Lines>
  <Paragraphs>103</Paragraphs>
  <ScaleCrop>false</ScaleCrop>
  <Manager/>
  <Company/>
  <LinksUpToDate>false</LinksUpToDate>
  <CharactersWithSpaces>51847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2026-06-03T10:04:00Z</dcterms:created>
  <dcterms:modified xsi:type="dcterms:W3CDTF">2026-06-10T14:04:00Z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2026-06-01T19:00:35Z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bf8626ba-1a26-48b7-ab37-21959195aef9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